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769BF9" w14:textId="77777777" w:rsidR="00D6659B" w:rsidRPr="004932A4" w:rsidRDefault="00CB3018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764A704D" w14:textId="77777777" w:rsidR="00D6659B" w:rsidRDefault="00CB3018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20C339CD" w14:textId="77777777"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7C8D42D0" w14:textId="77777777"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14:paraId="5249217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14:paraId="5A96C965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65B913BC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14:paraId="083710A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4386AC1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2084A488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14:paraId="1BA8B566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3243C22D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6C7D140F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3ADACB7A" w14:textId="77777777" w:rsidTr="00CE628D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157769E1" w14:textId="77777777" w:rsidR="00D6659B" w:rsidRPr="004C3241" w:rsidRDefault="00D6659B" w:rsidP="00CE628D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21259BE8" w14:textId="77777777" w:rsidR="00D6659B" w:rsidRPr="00455CC3" w:rsidRDefault="00CE628D" w:rsidP="00CE628D">
            <w:pPr>
              <w:jc w:val="left"/>
              <w:rPr>
                <w:rFonts w:ascii="Arial" w:hAnsi="Arial" w:cs="Arial"/>
                <w:sz w:val="22"/>
              </w:rPr>
            </w:pPr>
            <w:permStart w:id="1350581623" w:edGrp="everyone"/>
            <w:r>
              <w:rPr>
                <w:rFonts w:ascii="Arial" w:hAnsi="Arial" w:cs="Arial"/>
                <w:sz w:val="22"/>
              </w:rPr>
              <w:t>Tess Veldink</w:t>
            </w:r>
            <w:permEnd w:id="1350581623"/>
          </w:p>
        </w:tc>
      </w:tr>
    </w:tbl>
    <w:p w14:paraId="76BCE9FF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4869E44E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14:paraId="2EE2E5B7" w14:textId="77777777" w:rsidTr="00CE628D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21686A2A" w14:textId="77777777" w:rsidR="00D6659B" w:rsidRPr="004C3241" w:rsidRDefault="00D6659B" w:rsidP="00CE628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3DBDA154" w14:textId="77777777" w:rsidR="00D6659B" w:rsidRPr="004C3241" w:rsidRDefault="00D6659B" w:rsidP="00CE628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14:paraId="71E1E35A" w14:textId="77777777" w:rsidTr="00CE628D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1935AEC" w14:textId="77777777" w:rsidR="00D6659B" w:rsidRPr="004C3241" w:rsidRDefault="00D6659B" w:rsidP="00CE628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14:paraId="1D13E77A" w14:textId="77777777" w:rsidR="00D6659B" w:rsidRPr="004C3241" w:rsidRDefault="00CB3018" w:rsidP="00CE628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96192565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9619256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255014888" w:edGrp="everyone"/>
        <w:tc>
          <w:tcPr>
            <w:tcW w:w="2668" w:type="dxa"/>
            <w:vAlign w:val="center"/>
          </w:tcPr>
          <w:p w14:paraId="1FA401B3" w14:textId="77777777" w:rsidR="00D6659B" w:rsidRPr="004C3241" w:rsidRDefault="00CB3018" w:rsidP="00CE628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5501488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37A65A5B" w14:textId="77777777" w:rsidTr="00CE628D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1DBDDCC" w14:textId="77777777" w:rsidR="00D6659B" w:rsidRPr="004C3241" w:rsidRDefault="00D6659B" w:rsidP="00CE628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14:paraId="6AD89660" w14:textId="77777777" w:rsidR="00D6659B" w:rsidRPr="004C3241" w:rsidRDefault="00CB3018" w:rsidP="00CE628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579637371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579637371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120DD4B8" w14:textId="77777777" w:rsidR="00D6659B" w:rsidRPr="004C3241" w:rsidRDefault="00CB3018" w:rsidP="00CE628D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13930593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13930593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14:paraId="24B2029C" w14:textId="77777777" w:rsidTr="00CE628D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03E521CA" w14:textId="77777777" w:rsidR="00D6659B" w:rsidRPr="004C3241" w:rsidRDefault="00D6659B" w:rsidP="00CE628D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584339060" w:edGrp="everyone"/>
        <w:tc>
          <w:tcPr>
            <w:tcW w:w="2667" w:type="dxa"/>
            <w:vAlign w:val="center"/>
          </w:tcPr>
          <w:p w14:paraId="084DF5DD" w14:textId="77777777" w:rsidR="00D6659B" w:rsidRPr="004C3241" w:rsidRDefault="00CB3018" w:rsidP="00CE628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584339060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14:paraId="31DDCA98" w14:textId="77777777" w:rsidR="00D6659B" w:rsidRPr="004C3241" w:rsidRDefault="00CB3018" w:rsidP="00CE628D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47701741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247701741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5C1AE8E5" w14:textId="77777777" w:rsidR="00D6659B" w:rsidRDefault="00D6659B" w:rsidP="00D6659B">
      <w:pPr>
        <w:jc w:val="left"/>
        <w:rPr>
          <w:rFonts w:ascii="Arial" w:hAnsi="Arial" w:cs="Arial"/>
          <w:sz w:val="20"/>
        </w:rPr>
      </w:pPr>
    </w:p>
    <w:p w14:paraId="0F658B4F" w14:textId="77777777"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14:paraId="41343C74" w14:textId="77777777" w:rsidTr="00CE628D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59E21AD" w14:textId="77777777" w:rsidR="00D6659B" w:rsidRPr="004C3241" w:rsidRDefault="00D6659B" w:rsidP="00CE628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5E7ECABA" w14:textId="77777777" w:rsidR="00D6659B" w:rsidRPr="00455CC3" w:rsidRDefault="00D6659B" w:rsidP="00CE628D">
            <w:pPr>
              <w:jc w:val="left"/>
              <w:rPr>
                <w:rFonts w:ascii="Arial" w:hAnsi="Arial" w:cs="Arial"/>
                <w:sz w:val="22"/>
              </w:rPr>
            </w:pPr>
            <w:permStart w:id="733611639" w:edGrp="everyone"/>
            <w:permEnd w:id="733611639"/>
          </w:p>
        </w:tc>
      </w:tr>
      <w:tr w:rsidR="00D6659B" w:rsidRPr="004C3241" w14:paraId="039CF613" w14:textId="77777777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C0003CA" w14:textId="77777777" w:rsidR="00D6659B" w:rsidRPr="004C3241" w:rsidRDefault="00D6659B" w:rsidP="00CE628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52194382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14:paraId="779E0118" w14:textId="77777777" w:rsidR="00D6659B" w:rsidRPr="004C3241" w:rsidRDefault="00D6659B" w:rsidP="00CE628D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val="en-US"/>
                  </w:rPr>
                  <w:drawing>
                    <wp:inline distT="0" distB="0" distL="0" distR="0" wp14:anchorId="75152950" wp14:editId="47DEC9FD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21943820" w:displacedByCustomXml="prev"/>
      </w:tr>
      <w:tr w:rsidR="00D6659B" w:rsidRPr="004C3241" w14:paraId="3EC17382" w14:textId="77777777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798F039" w14:textId="77777777" w:rsidR="00D6659B" w:rsidRPr="004C3241" w:rsidRDefault="00D6659B" w:rsidP="00CE628D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673856469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014492D4" w14:textId="77777777" w:rsidR="00D6659B" w:rsidRPr="00DD7A44" w:rsidRDefault="00CB3018" w:rsidP="00CE628D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673856469"/>
          </w:p>
        </w:tc>
      </w:tr>
    </w:tbl>
    <w:p w14:paraId="1E790750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14:paraId="241A5923" w14:textId="77777777" w:rsidR="00D6659B" w:rsidRPr="004932A4" w:rsidRDefault="00CB3018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14:paraId="21DA5BB9" w14:textId="77777777" w:rsidR="00D6659B" w:rsidRPr="004932A4" w:rsidRDefault="00CB3018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14:paraId="50FD9109" w14:textId="77777777"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14:paraId="4215C181" w14:textId="77777777" w:rsidTr="00CE628D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AB1F564" w14:textId="77777777" w:rsidR="00D6659B" w:rsidRDefault="00D6659B" w:rsidP="00CE628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081FBF1E" w14:textId="77777777" w:rsidR="00D6659B" w:rsidRPr="0032118C" w:rsidRDefault="00D6659B" w:rsidP="00CE628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44F3A7CE" w14:textId="77777777" w:rsidR="00D6659B" w:rsidRPr="0032118C" w:rsidRDefault="00D6659B" w:rsidP="00CE628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14:paraId="527975BB" w14:textId="77777777" w:rsidR="00D6659B" w:rsidRPr="0032118C" w:rsidRDefault="00D6659B" w:rsidP="00CE628D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18A6765B" w14:textId="77777777" w:rsidR="00D6659B" w:rsidRPr="0032118C" w:rsidRDefault="00D6659B" w:rsidP="00CE628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4517385B" w14:textId="77777777" w:rsidR="00D6659B" w:rsidRDefault="00D6659B" w:rsidP="00CE628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6D9D6D9" w14:textId="77777777" w:rsidR="00D6659B" w:rsidRPr="0032118C" w:rsidRDefault="00D6659B" w:rsidP="00CE628D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E1409DE" w14:textId="77777777" w:rsidR="00D6659B" w:rsidRDefault="00D6659B" w:rsidP="00CE628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31CB449E" w14:textId="77777777" w:rsidR="00D6659B" w:rsidRPr="0032118C" w:rsidRDefault="00D6659B" w:rsidP="00CE628D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5E14395D" w14:textId="77777777" w:rsidR="00D6659B" w:rsidRPr="0032118C" w:rsidRDefault="00D6659B" w:rsidP="00CE628D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8E98811" w14:textId="77777777" w:rsidR="00D6659B" w:rsidRPr="00923E1E" w:rsidRDefault="00D6659B" w:rsidP="00CE628D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57AD36B9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B192E46" w14:textId="77777777"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14:paraId="5ED8F955" w14:textId="77777777" w:rsidTr="00CE62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0110FD2" w14:textId="77777777" w:rsidR="00D6659B" w:rsidRPr="001C4084" w:rsidRDefault="00D6659B" w:rsidP="00CE62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9989D58" w14:textId="77777777" w:rsidR="00D6659B" w:rsidRPr="001C4084" w:rsidRDefault="00CE628D" w:rsidP="00CE62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952915630" w:edGrp="everyone"/>
            <w:r>
              <w:rPr>
                <w:rFonts w:ascii="Arial" w:hAnsi="Arial" w:cs="Arial"/>
                <w:sz w:val="22"/>
                <w:szCs w:val="22"/>
              </w:rPr>
              <w:t>Tess Veldink</w:t>
            </w:r>
            <w:permEnd w:id="1952915630"/>
          </w:p>
        </w:tc>
      </w:tr>
      <w:tr w:rsidR="00D6659B" w:rsidRPr="004E05D0" w14:paraId="006E14CF" w14:textId="77777777" w:rsidTr="00CE62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4E21A7B" w14:textId="77777777" w:rsidR="00D6659B" w:rsidRPr="004E05D0" w:rsidRDefault="00D6659B" w:rsidP="00CE628D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11EAA0A" w14:textId="77777777" w:rsidR="00D6659B" w:rsidRPr="004E05D0" w:rsidRDefault="00D6659B" w:rsidP="00CE628D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14:paraId="08FD766C" w14:textId="77777777" w:rsidTr="00CE62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A20EE24" w14:textId="77777777" w:rsidR="00D6659B" w:rsidRPr="001C4084" w:rsidRDefault="00D6659B" w:rsidP="00CE62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92443667" w:edGrp="everyone" w:displacedByCustomXml="next"/>
        <w:sdt>
          <w:sdtPr>
            <w:rPr>
              <w:noProof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C5CA39B" w14:textId="4D36D798" w:rsidR="00D6659B" w:rsidRPr="00DD7A44" w:rsidRDefault="00B30942" w:rsidP="00CE628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B30942">
                  <w:rPr>
                    <w:noProof/>
                  </w:rPr>
                  <w:drawing>
                    <wp:inline distT="0" distB="0" distL="0" distR="0" wp14:anchorId="4BF9BA8F" wp14:editId="14301E73">
                      <wp:extent cx="1001578" cy="314325"/>
                      <wp:effectExtent l="0" t="0" r="8255" b="0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06561" cy="31588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92443667" w:displacedByCustomXml="prev"/>
      </w:tr>
      <w:tr w:rsidR="00D6659B" w:rsidRPr="00830749" w14:paraId="7437EF6C" w14:textId="77777777" w:rsidTr="00CE62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EB4C7E6" w14:textId="77777777" w:rsidR="00D6659B" w:rsidRDefault="00D6659B" w:rsidP="00CE62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865CB5F" w14:textId="77777777" w:rsidR="00D6659B" w:rsidRPr="001C4084" w:rsidRDefault="00D6659B" w:rsidP="00CE62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352706AF" w14:textId="77777777" w:rsidTr="00CE62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0E90270" w14:textId="77777777" w:rsidR="00D6659B" w:rsidRPr="0077428E" w:rsidRDefault="00D6659B" w:rsidP="00CE62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9597234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date w:fullDate="2019-10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60F5470" w14:textId="7187ADFD" w:rsidR="00D6659B" w:rsidRPr="00DD7A44" w:rsidRDefault="00CE628D" w:rsidP="00CE628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</w:t>
                </w:r>
                <w:r w:rsidR="000B41E3">
                  <w:rPr>
                    <w:rFonts w:ascii="Arial" w:hAnsi="Arial" w:cs="Arial"/>
                    <w:sz w:val="22"/>
                    <w:szCs w:val="22"/>
                  </w:rPr>
                  <w:t>1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>/10/2019</w:t>
                </w:r>
              </w:p>
            </w:tc>
          </w:sdtContent>
        </w:sdt>
        <w:permEnd w:id="1695972342" w:displacedByCustomXml="prev"/>
      </w:tr>
    </w:tbl>
    <w:p w14:paraId="353831AE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47D6AC57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14:paraId="17E2B0C0" w14:textId="77777777" w:rsidTr="00CE62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19E4E10" w14:textId="77777777" w:rsidR="00D6659B" w:rsidRPr="0032118C" w:rsidRDefault="00D6659B" w:rsidP="00CE62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1258818" w14:textId="77777777" w:rsidR="00D6659B" w:rsidRPr="0032118C" w:rsidRDefault="00D6659B" w:rsidP="00CE62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72772353" w:edGrp="everyone"/>
            <w:permEnd w:id="1772772353"/>
          </w:p>
        </w:tc>
      </w:tr>
      <w:tr w:rsidR="00D6659B" w:rsidRPr="004E05D0" w14:paraId="319AA383" w14:textId="77777777" w:rsidTr="00CE628D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EA379C9" w14:textId="77777777" w:rsidR="00D6659B" w:rsidRPr="004E05D0" w:rsidRDefault="00D6659B" w:rsidP="00CE628D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083F6AA" w14:textId="77777777" w:rsidR="00D6659B" w:rsidRPr="004E05D0" w:rsidRDefault="00D6659B" w:rsidP="00CE628D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14:paraId="4A025578" w14:textId="77777777" w:rsidTr="00CE62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47FA492" w14:textId="77777777" w:rsidR="00D6659B" w:rsidRPr="0032118C" w:rsidRDefault="00D6659B" w:rsidP="00CE62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103790970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7FD92F8E" w14:textId="77777777" w:rsidR="00D6659B" w:rsidRPr="00DD7A44" w:rsidRDefault="00D6659B" w:rsidP="00CE628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val="en-US"/>
                  </w:rPr>
                  <w:drawing>
                    <wp:inline distT="0" distB="0" distL="0" distR="0" wp14:anchorId="4E09AF1F" wp14:editId="649020DC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37909707" w:displacedByCustomXml="prev"/>
      </w:tr>
      <w:tr w:rsidR="00D6659B" w:rsidRPr="0032118C" w14:paraId="017A9327" w14:textId="77777777" w:rsidTr="00CE62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95B23C" w14:textId="77777777" w:rsidR="00D6659B" w:rsidRDefault="00D6659B" w:rsidP="00CE62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7E3993D" w14:textId="77777777" w:rsidR="00D6659B" w:rsidRPr="0032118C" w:rsidRDefault="00D6659B" w:rsidP="00CE62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14:paraId="5002C678" w14:textId="77777777" w:rsidTr="00CE628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6BF86A" w14:textId="77777777" w:rsidR="00D6659B" w:rsidRPr="0077428E" w:rsidRDefault="00D6659B" w:rsidP="00CE628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174699001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725CBA9" w14:textId="77777777" w:rsidR="00D6659B" w:rsidRPr="00DD7A44" w:rsidRDefault="00CB3018" w:rsidP="00CE628D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174699001"/>
          </w:p>
        </w:tc>
      </w:tr>
    </w:tbl>
    <w:p w14:paraId="1584CCA7" w14:textId="77777777"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22ABDB17" w14:textId="77777777"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14:paraId="165E8C43" w14:textId="77777777" w:rsidTr="00CE628D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3600D294" w14:textId="77777777" w:rsidR="00D6659B" w:rsidRPr="004932A4" w:rsidRDefault="00D6659B" w:rsidP="00CE628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589B4DB5" w14:textId="77777777" w:rsidR="00D6659B" w:rsidRPr="004932A4" w:rsidRDefault="00D6659B" w:rsidP="00CE628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5900FFB4" w14:textId="77777777" w:rsidR="00D6659B" w:rsidRPr="004932A4" w:rsidRDefault="00D6659B" w:rsidP="00CE628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14:paraId="6E2D941E" w14:textId="77777777" w:rsidTr="00CE628D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4437A115" w14:textId="77777777" w:rsidR="00D6659B" w:rsidRPr="004932A4" w:rsidRDefault="00D6659B" w:rsidP="00CE628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14:paraId="252B8C0E" w14:textId="77777777" w:rsidR="00D6659B" w:rsidRPr="004932A4" w:rsidRDefault="00D6659B" w:rsidP="00CE628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60576089" w:edGrp="everyone"/>
            <w:permEnd w:id="960576089"/>
          </w:p>
        </w:tc>
        <w:tc>
          <w:tcPr>
            <w:tcW w:w="1346" w:type="dxa"/>
            <w:vAlign w:val="center"/>
          </w:tcPr>
          <w:p w14:paraId="12A8BE5E" w14:textId="77777777" w:rsidR="00D6659B" w:rsidRPr="004932A4" w:rsidRDefault="00D6659B" w:rsidP="00CE628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E9BE859" w14:textId="77777777" w:rsidR="00D6659B" w:rsidRPr="004932A4" w:rsidRDefault="00D6659B" w:rsidP="00CE628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14:paraId="1BE8521F" w14:textId="77777777" w:rsidTr="00CE628D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6598316A" w14:textId="77777777" w:rsidR="00D6659B" w:rsidRPr="004932A4" w:rsidRDefault="00D6659B" w:rsidP="00CE628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1AACACB7" w14:textId="77777777" w:rsidR="00D6659B" w:rsidRPr="004932A4" w:rsidRDefault="00D6659B" w:rsidP="00CE628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549220919" w:edGrp="everyone"/>
        <w:tc>
          <w:tcPr>
            <w:tcW w:w="1346" w:type="dxa"/>
            <w:vAlign w:val="center"/>
          </w:tcPr>
          <w:p w14:paraId="6D6AAFF6" w14:textId="77777777" w:rsidR="00D6659B" w:rsidRPr="00533511" w:rsidRDefault="00CB3018" w:rsidP="00CE628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549220919"/>
          </w:p>
        </w:tc>
        <w:permStart w:id="1920684393" w:edGrp="everyone"/>
        <w:tc>
          <w:tcPr>
            <w:tcW w:w="1347" w:type="dxa"/>
            <w:vAlign w:val="center"/>
          </w:tcPr>
          <w:p w14:paraId="30ED5526" w14:textId="77777777" w:rsidR="00D6659B" w:rsidRPr="00533511" w:rsidRDefault="00CB3018" w:rsidP="00CE628D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920684393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14:paraId="22443E22" w14:textId="77777777" w:rsidTr="00CE628D">
        <w:tc>
          <w:tcPr>
            <w:tcW w:w="9057" w:type="dxa"/>
            <w:shd w:val="clear" w:color="auto" w:fill="D9D9D9" w:themeFill="background1" w:themeFillShade="D9"/>
          </w:tcPr>
          <w:p w14:paraId="3AA33565" w14:textId="77777777" w:rsidR="00D6659B" w:rsidRPr="000C0B14" w:rsidRDefault="00D6659B" w:rsidP="00CE628D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14:paraId="218193C8" w14:textId="77777777" w:rsidTr="00CE628D">
        <w:trPr>
          <w:trHeight w:val="13433"/>
        </w:trPr>
        <w:tc>
          <w:tcPr>
            <w:tcW w:w="9057" w:type="dxa"/>
          </w:tcPr>
          <w:p w14:paraId="2F105B0B" w14:textId="77777777" w:rsidR="00D6659B" w:rsidRPr="000C0B14" w:rsidRDefault="00D6659B" w:rsidP="00CE628D">
            <w:pPr>
              <w:rPr>
                <w:rFonts w:ascii="Arial" w:hAnsi="Arial" w:cs="Arial"/>
                <w:szCs w:val="24"/>
              </w:rPr>
            </w:pPr>
            <w:permStart w:id="426849580" w:edGrp="everyone"/>
            <w:permEnd w:id="426849580"/>
          </w:p>
        </w:tc>
      </w:tr>
    </w:tbl>
    <w:bookmarkEnd w:id="0"/>
    <w:p w14:paraId="030F30E2" w14:textId="77777777"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14:paraId="78D2FDA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14:paraId="24E68552" w14:textId="77777777" w:rsidTr="00CE62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15AE32A" w14:textId="77777777" w:rsidR="00D6659B" w:rsidRPr="00553DDB" w:rsidRDefault="00D6659B" w:rsidP="00CE62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C9A2D8" w14:textId="77777777" w:rsidR="00D6659B" w:rsidRPr="00553DDB" w:rsidRDefault="00D6659B" w:rsidP="00CE628D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2078F11E" w14:textId="77777777" w:rsidR="00D6659B" w:rsidRPr="00553DDB" w:rsidRDefault="00D6659B" w:rsidP="00CE628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AC6CBA9" w14:textId="77777777" w:rsidR="00D6659B" w:rsidRPr="00553DDB" w:rsidRDefault="00D6659B" w:rsidP="00CE628D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614882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7800257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4882110" w:displacedByCustomXml="prev"/>
      </w:tr>
      <w:tr w:rsidR="00D6659B" w:rsidRPr="00553DDB" w14:paraId="1DB4EE5F" w14:textId="77777777" w:rsidTr="00CE62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9559BB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A02497" w14:textId="77777777" w:rsidR="00D6659B" w:rsidRPr="00553DDB" w:rsidRDefault="00D6659B" w:rsidP="00CE628D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A87D8A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AE4D1F4" w14:textId="77777777" w:rsidR="00D6659B" w:rsidRPr="00553DDB" w:rsidRDefault="00D6659B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410481674" w:edGrp="everyone"/>
            <w:r w:rsidR="00CE628D">
              <w:rPr>
                <w:rFonts w:ascii="Arial" w:hAnsi="Arial" w:cs="Arial"/>
                <w:sz w:val="22"/>
              </w:rPr>
              <w:t>F</w:t>
            </w:r>
            <w:permEnd w:id="1410481674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47AB" w14:textId="77777777" w:rsidR="00D6659B" w:rsidRPr="00553DDB" w:rsidRDefault="00D6659B" w:rsidP="00CE628D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56A4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B9C485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50C1EEC8" w14:textId="77777777" w:rsidTr="00CE62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1297400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53F465" w14:textId="77777777" w:rsidR="00D6659B" w:rsidRPr="00553DDB" w:rsidRDefault="00D6659B" w:rsidP="00CE628D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25D3C313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7EF7775" w14:textId="77777777" w:rsidR="00D6659B" w:rsidRPr="00553DDB" w:rsidRDefault="00D6659B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613103919" w:edGrp="everyone"/>
            <w:r w:rsidR="00CE628D">
              <w:rPr>
                <w:rFonts w:ascii="Arial" w:hAnsi="Arial" w:cs="Arial"/>
                <w:sz w:val="22"/>
              </w:rPr>
              <w:t>E</w:t>
            </w:r>
            <w:permEnd w:id="161310391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AF40" w14:textId="77777777" w:rsidR="00D6659B" w:rsidRPr="00553DDB" w:rsidRDefault="00D6659B" w:rsidP="00CE628D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0BBC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C54EAD6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73A4FE23" w14:textId="77777777" w:rsidTr="00CE62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F23CBB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7A10B61C" w14:textId="77777777" w:rsidR="00D6659B" w:rsidRPr="00553DDB" w:rsidRDefault="00D6659B" w:rsidP="00CE628D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E274AC1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46BAE3E" w14:textId="77777777" w:rsidR="00D6659B" w:rsidRPr="00553DDB" w:rsidRDefault="00D6659B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837837704" w:edGrp="everyone"/>
            <w:r w:rsidR="00CE628D">
              <w:rPr>
                <w:rFonts w:ascii="Arial" w:hAnsi="Arial" w:cs="Arial"/>
                <w:sz w:val="22"/>
              </w:rPr>
              <w:t>A</w:t>
            </w:r>
            <w:permEnd w:id="83783770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88286" w14:textId="77777777" w:rsidR="00D6659B" w:rsidRPr="00553DDB" w:rsidRDefault="00D6659B" w:rsidP="00CE628D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2E36" w14:textId="77777777" w:rsidR="00D6659B" w:rsidRPr="00553DDB" w:rsidRDefault="00D6659B" w:rsidP="00CE628D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EDBE2A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6467E0C2" w14:textId="77777777" w:rsidTr="00CE62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B67D5A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42F3AA41" w14:textId="77777777" w:rsidR="00D6659B" w:rsidRPr="00553DDB" w:rsidRDefault="00D6659B" w:rsidP="00CE628D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18D7612C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9B79B7F" w14:textId="77777777" w:rsidR="00D6659B" w:rsidRPr="00553DDB" w:rsidRDefault="00D6659B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533820110" w:edGrp="everyone"/>
            <w:r w:rsidR="00CE628D">
              <w:rPr>
                <w:rFonts w:ascii="Arial" w:hAnsi="Arial" w:cs="Arial"/>
                <w:sz w:val="22"/>
              </w:rPr>
              <w:t>D</w:t>
            </w:r>
            <w:permEnd w:id="53382011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07B1" w14:textId="77777777" w:rsidR="00D6659B" w:rsidRPr="00553DDB" w:rsidRDefault="00D6659B" w:rsidP="00CE628D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DFC1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58A969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0DFFB42D" w14:textId="77777777" w:rsidTr="00CE62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026547D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983F163" w14:textId="77777777" w:rsidR="00D6659B" w:rsidRPr="00553DDB" w:rsidRDefault="00D6659B" w:rsidP="00CE628D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35D042BA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19CA0AE" w14:textId="77777777" w:rsidR="00D6659B" w:rsidRPr="00553DDB" w:rsidRDefault="00D6659B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73295907" w:edGrp="everyone"/>
            <w:r w:rsidR="00CE628D">
              <w:rPr>
                <w:rFonts w:ascii="Arial" w:hAnsi="Arial" w:cs="Arial"/>
                <w:sz w:val="22"/>
              </w:rPr>
              <w:t>C</w:t>
            </w:r>
            <w:permEnd w:id="17329590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F526" w14:textId="77777777" w:rsidR="00D6659B" w:rsidRPr="00553DDB" w:rsidRDefault="00D6659B" w:rsidP="00CE628D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586A7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6B71F6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4D39A8E4" w14:textId="77777777" w:rsidTr="00CE628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5AFD29A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652F36E2" w14:textId="77777777" w:rsidR="00D6659B" w:rsidRPr="00553DDB" w:rsidRDefault="00D6659B" w:rsidP="00CE628D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F596D3E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4C0C802" w14:textId="77777777" w:rsidR="00D6659B" w:rsidRPr="00553DDB" w:rsidRDefault="00D6659B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2000119654" w:edGrp="everyone"/>
            <w:r w:rsidR="00CE628D">
              <w:rPr>
                <w:rFonts w:ascii="Arial" w:hAnsi="Arial" w:cs="Arial"/>
                <w:sz w:val="22"/>
              </w:rPr>
              <w:t>B</w:t>
            </w:r>
            <w:permEnd w:id="200011965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59817" w14:textId="77777777" w:rsidR="00D6659B" w:rsidRPr="00553DDB" w:rsidRDefault="00D6659B" w:rsidP="00CE628D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A05F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DD1349" w14:textId="77777777" w:rsidR="00D6659B" w:rsidRPr="00553DDB" w:rsidRDefault="00D6659B" w:rsidP="00CE628D">
            <w:pPr>
              <w:ind w:left="993" w:hanging="993"/>
            </w:pPr>
          </w:p>
        </w:tc>
      </w:tr>
    </w:tbl>
    <w:p w14:paraId="381116B5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2A0FC78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75022B7B" w14:textId="77777777"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14:paraId="6D56BACD" w14:textId="77777777" w:rsidTr="00CE628D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F4B0E1C" w14:textId="77777777" w:rsidR="00D6659B" w:rsidRPr="00553DDB" w:rsidRDefault="00D6659B" w:rsidP="00CE62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D6945D4" w14:textId="77777777" w:rsidR="00D6659B" w:rsidRPr="00553DDB" w:rsidRDefault="00D6659B" w:rsidP="00CE628D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AA8A105" w14:textId="77777777" w:rsidR="00D6659B" w:rsidRPr="00553DDB" w:rsidRDefault="00D6659B" w:rsidP="00CE628D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2360FD6" w14:textId="77777777" w:rsidR="00D6659B" w:rsidRPr="00553DDB" w:rsidRDefault="00D6659B" w:rsidP="00CE628D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2971752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F0A6879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7175262" w:displacedByCustomXml="prev"/>
      </w:tr>
      <w:tr w:rsidR="00D6659B" w:rsidRPr="00553DDB" w14:paraId="7CE5835E" w14:textId="77777777" w:rsidTr="00CE628D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3494A4D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4152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3A95FF" w14:textId="374D29B9" w:rsidR="00D6659B" w:rsidRPr="00553DDB" w:rsidRDefault="00CE628D" w:rsidP="00CE62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5655922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Respiratory damage, skins rashes and chemical burns</w:t>
            </w:r>
            <w:permEnd w:id="1456559224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991BC0" w14:textId="6B99449F" w:rsidR="00D6659B" w:rsidRPr="00553DDB" w:rsidRDefault="00FE107D" w:rsidP="00CE62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73802551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Wearing a PPE mask</w:t>
            </w:r>
            <w:permEnd w:id="7380255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CA4C7F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1ED8D131" w14:textId="77777777" w:rsidTr="00CE628D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EDA82F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759D071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9E4FD4" w14:textId="77777777" w:rsidR="00D6659B" w:rsidRPr="00553DDB" w:rsidRDefault="00CE628D" w:rsidP="00CE62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592276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 and fatigue</w:t>
            </w:r>
            <w:permEnd w:id="10592276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692426" w14:textId="3159BF02" w:rsidR="00D6659B" w:rsidRDefault="00CA1CFD" w:rsidP="00CE62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42745159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</w:t>
            </w:r>
            <w:r w:rsidR="00355B4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ar plugs/</w:t>
            </w:r>
            <w:r w:rsidR="000B41E3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earmuffs</w:t>
            </w:r>
            <w:r w:rsidR="00355B40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</w:p>
          <w:permEnd w:id="427451595"/>
          <w:p w14:paraId="039C9F20" w14:textId="77777777" w:rsidR="00D6659B" w:rsidRPr="00553DDB" w:rsidRDefault="00D6659B" w:rsidP="00CE62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912F85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2B111A9C" w14:textId="77777777" w:rsidTr="00CE628D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DE1066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82823D3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F3186A" w14:textId="77777777" w:rsidR="00D6659B" w:rsidRPr="00553DDB" w:rsidRDefault="00CE628D" w:rsidP="00CE62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2620181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 and sprains</w:t>
            </w:r>
            <w:permEnd w:id="1426201813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FC6E47" w14:textId="77777777" w:rsidR="00D6659B" w:rsidRPr="00553DDB" w:rsidRDefault="00FE107D" w:rsidP="00CE628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6652339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- </w:t>
            </w:r>
            <w:bookmarkStart w:id="3" w:name="_GoBack"/>
            <w:bookmarkEnd w:id="3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Ensu</w:t>
            </w:r>
            <w:r w:rsidR="007B5918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 your body has the right stanc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e. Neck – upright, Back – Nature Curve, Feet – Flat facing load, Shoulders – Level, Knees – Bent and Hands – Good grip</w:t>
            </w:r>
            <w:permEnd w:id="17665233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1F767B" w14:textId="77777777" w:rsidR="00D6659B" w:rsidRPr="00553DDB" w:rsidRDefault="00D6659B" w:rsidP="00CE628D">
            <w:pPr>
              <w:ind w:left="993" w:hanging="993"/>
            </w:pPr>
          </w:p>
        </w:tc>
      </w:tr>
    </w:tbl>
    <w:p w14:paraId="4A36A8EA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2DFAF57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FA7DBFB" w14:textId="77777777" w:rsidR="00D6659B" w:rsidRPr="00553DDB" w:rsidRDefault="00D6659B" w:rsidP="00D6659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14:paraId="35AEE86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793854D7" w14:textId="77777777" w:rsidTr="00CE628D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1778F0" w14:textId="77777777" w:rsidR="00D6659B" w:rsidRPr="00553DDB" w:rsidRDefault="00D6659B" w:rsidP="00CE62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752C6" w14:textId="452CB8DE" w:rsidR="00D6659B" w:rsidRPr="00ED59C9" w:rsidRDefault="00FE107D" w:rsidP="00CE628D">
            <w:pPr>
              <w:rPr>
                <w:rFonts w:ascii="Arial" w:hAnsi="Arial" w:cs="Arial"/>
                <w:sz w:val="22"/>
                <w:szCs w:val="22"/>
              </w:rPr>
            </w:pPr>
            <w:permStart w:id="1100098600" w:edGrp="everyone"/>
            <w:r>
              <w:rPr>
                <w:rFonts w:ascii="Arial" w:hAnsi="Arial" w:cs="Arial"/>
                <w:sz w:val="22"/>
                <w:szCs w:val="22"/>
              </w:rPr>
              <w:t xml:space="preserve">Project Manager/Supervisor or Health and Safety </w:t>
            </w:r>
            <w:r w:rsidR="000B41E3">
              <w:rPr>
                <w:rFonts w:ascii="Arial" w:hAnsi="Arial" w:cs="Arial"/>
                <w:sz w:val="22"/>
                <w:szCs w:val="22"/>
              </w:rPr>
              <w:t>Representative</w:t>
            </w:r>
            <w:r w:rsidR="007B5918">
              <w:rPr>
                <w:rFonts w:ascii="Arial" w:hAnsi="Arial" w:cs="Arial"/>
                <w:sz w:val="22"/>
                <w:szCs w:val="22"/>
              </w:rPr>
              <w:t>.</w:t>
            </w:r>
            <w:permEnd w:id="1100098600"/>
          </w:p>
        </w:tc>
        <w:permStart w:id="16894007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77F49A0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9400782" w:displacedByCustomXml="prev"/>
      </w:tr>
    </w:tbl>
    <w:p w14:paraId="011BB485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EE901E6" w14:textId="77777777" w:rsidR="00D6659B" w:rsidRPr="00553DDB" w:rsidRDefault="00D6659B" w:rsidP="00D6659B">
      <w:pPr>
        <w:pStyle w:val="11CSTCPLQuestionBullet"/>
        <w:ind w:left="709" w:hanging="709"/>
        <w:jc w:val="both"/>
      </w:pPr>
      <w:bookmarkStart w:id="5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5"/>
    </w:p>
    <w:p w14:paraId="6BFA9524" w14:textId="77777777"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14:paraId="09ED1C7D" w14:textId="77777777" w:rsidTr="00CE628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7388174" w14:textId="77777777"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CAE249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57C544" w14:textId="77777777"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7688223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13784C4" w14:textId="77777777"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8822344" w:displacedByCustomXml="prev"/>
      </w:tr>
      <w:tr w:rsidR="00B15D4E" w14:paraId="2334F9DE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6A8D3F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420433527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B99FAC" w14:textId="77777777"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42043352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2F7802" w14:textId="77777777"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1B9522" w14:textId="77777777" w:rsidR="00B15D4E" w:rsidRDefault="00B15D4E" w:rsidP="00B15D4E">
            <w:pPr>
              <w:ind w:left="993" w:hanging="993"/>
            </w:pPr>
          </w:p>
        </w:tc>
      </w:tr>
      <w:tr w:rsidR="00B15D4E" w14:paraId="54E05EFD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627C2F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4108728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42FC4D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1087288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D5FF06" w14:textId="77777777"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FA555FC" w14:textId="77777777" w:rsidR="00B15D4E" w:rsidRDefault="00B15D4E" w:rsidP="00B15D4E">
            <w:pPr>
              <w:ind w:left="993" w:hanging="993"/>
            </w:pPr>
          </w:p>
        </w:tc>
      </w:tr>
      <w:tr w:rsidR="00B15D4E" w14:paraId="58EF08BA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A903D3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21425175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048F6A" w14:textId="5AD080CD" w:rsidR="00B15D4E" w:rsidRPr="00B15D4E" w:rsidRDefault="000B41E3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425175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FEC693" w14:textId="77777777"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14D2FD" w14:textId="77777777" w:rsidR="00B15D4E" w:rsidRDefault="00B15D4E" w:rsidP="00B15D4E">
            <w:pPr>
              <w:ind w:left="993" w:hanging="993"/>
            </w:pPr>
          </w:p>
        </w:tc>
      </w:tr>
      <w:tr w:rsidR="00B15D4E" w14:paraId="66812D05" w14:textId="77777777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52EB916" w14:textId="77777777"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7242663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7F61F3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42663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DD82C4" w14:textId="77777777"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EE6ABA" w14:textId="77777777" w:rsidR="00B15D4E" w:rsidRDefault="00B15D4E" w:rsidP="00B15D4E">
            <w:pPr>
              <w:ind w:left="993" w:hanging="993"/>
            </w:pPr>
          </w:p>
        </w:tc>
      </w:tr>
    </w:tbl>
    <w:p w14:paraId="04A915A7" w14:textId="77777777"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14:paraId="65B04C4E" w14:textId="77777777" w:rsidR="00D6659B" w:rsidRPr="00553DDB" w:rsidRDefault="00D6659B" w:rsidP="00D6659B"/>
    <w:p w14:paraId="376C45B8" w14:textId="77777777" w:rsidR="00D6659B" w:rsidRPr="00553DDB" w:rsidRDefault="00D6659B" w:rsidP="00D6659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14:paraId="4FBB879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0EE853AB" w14:textId="77777777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84CE32C" w14:textId="77777777" w:rsidR="00D6659B" w:rsidRPr="00553DDB" w:rsidRDefault="00D6659B" w:rsidP="00CE62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B407D7" w14:textId="77777777" w:rsidR="00D6659B" w:rsidRPr="00553DDB" w:rsidRDefault="00D6659B" w:rsidP="00CE628D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D9DC2C8" w14:textId="77777777" w:rsidR="00D6659B" w:rsidRPr="00553DDB" w:rsidRDefault="00D6659B" w:rsidP="00CE628D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7457350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08466048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5735031" w:displacedByCustomXml="prev"/>
      </w:tr>
      <w:tr w:rsidR="00B15D4E" w:rsidRPr="00553DDB" w14:paraId="7BAB51B8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DE92BA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567367055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2AFA79C" w14:textId="77777777"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56736705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BDF4CD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D6520E3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1ECA725E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6AF4F4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3374571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0443140" w14:textId="42EED3D4" w:rsidR="00B15D4E" w:rsidRPr="00B15D4E" w:rsidRDefault="000B41E3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3745715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221A6C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5C8796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32F504EF" w14:textId="77777777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9230B3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20376552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6337D8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376552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6213C3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9D05D1" w14:textId="77777777"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14:paraId="3519370B" w14:textId="77777777" w:rsidTr="00CE628D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CCB0EC6" w14:textId="77777777" w:rsidR="00B15D4E" w:rsidRPr="00553DDB" w:rsidRDefault="00B15D4E" w:rsidP="00B15D4E">
            <w:pPr>
              <w:ind w:left="993" w:hanging="993"/>
              <w:jc w:val="center"/>
            </w:pPr>
          </w:p>
        </w:tc>
        <w:permStart w:id="7624650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02CCDA" w14:textId="77777777"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6246509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7971AE" w14:textId="77777777"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0AF9AC" w14:textId="77777777" w:rsidR="00B15D4E" w:rsidRPr="00553DDB" w:rsidRDefault="00B15D4E" w:rsidP="00B15D4E">
            <w:pPr>
              <w:ind w:left="993" w:hanging="993"/>
            </w:pPr>
          </w:p>
        </w:tc>
      </w:tr>
    </w:tbl>
    <w:p w14:paraId="236168B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AFA94B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A27E35C" w14:textId="77777777" w:rsidR="00D6659B" w:rsidRPr="00553DDB" w:rsidRDefault="00D6659B" w:rsidP="00D6659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14:paraId="574A00C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14:paraId="78A5D445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D0CF9FB" w14:textId="77777777"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95005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5DEFFA8" w14:textId="63B93B36" w:rsidR="00DF3F5F" w:rsidRPr="00B15D4E" w:rsidRDefault="000B41E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950057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0291F8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A6AAF1" w14:textId="77777777"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636799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CF89CD7" w14:textId="77777777"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3679930" w:displacedByCustomXml="prev"/>
      </w:tr>
      <w:tr w:rsidR="00DF3F5F" w:rsidRPr="00553DDB" w14:paraId="6B3BC2DA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CCD580D" w14:textId="77777777" w:rsidR="00DF3F5F" w:rsidRPr="00553DDB" w:rsidRDefault="00DF3F5F" w:rsidP="00296E83">
            <w:pPr>
              <w:ind w:left="993" w:hanging="993"/>
              <w:jc w:val="center"/>
            </w:pPr>
          </w:p>
        </w:tc>
        <w:permStart w:id="19803773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CB79D4D" w14:textId="77777777"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037730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1A5DC0" w14:textId="77777777"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8B733A" w14:textId="77777777"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19D0683E" w14:textId="77777777" w:rsidR="00DF3F5F" w:rsidRPr="00553DDB" w:rsidRDefault="00DF3F5F" w:rsidP="00296E83">
            <w:pPr>
              <w:ind w:left="993" w:hanging="993"/>
            </w:pPr>
          </w:p>
        </w:tc>
      </w:tr>
    </w:tbl>
    <w:p w14:paraId="6EAF051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B63A37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882F129" w14:textId="77777777" w:rsidR="00D6659B" w:rsidRPr="00553DDB" w:rsidRDefault="00D6659B" w:rsidP="00D6659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14:paraId="626A7F1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14:paraId="01BC9395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A99B2D4" w14:textId="77777777"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168512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56E27F6" w14:textId="3EF41F24" w:rsidR="00296E83" w:rsidRPr="00B15D4E" w:rsidRDefault="000B41E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1685123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FFE401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DAD9D2" w14:textId="77777777"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411837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2E336DD" w14:textId="77777777"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41183769" w:displacedByCustomXml="prev"/>
      </w:tr>
      <w:tr w:rsidR="00296E83" w:rsidRPr="00553DDB" w14:paraId="2B9A68C2" w14:textId="77777777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A765FB2" w14:textId="77777777" w:rsidR="00296E83" w:rsidRPr="00553DDB" w:rsidRDefault="00296E83" w:rsidP="00296E83">
            <w:pPr>
              <w:ind w:left="993" w:hanging="993"/>
              <w:jc w:val="center"/>
            </w:pPr>
          </w:p>
        </w:tc>
        <w:permStart w:id="5623845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A41FBB7" w14:textId="77777777"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6238450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629A57" w14:textId="77777777"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C79C92" w14:textId="77777777"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1CE8A3F" w14:textId="77777777" w:rsidR="00296E83" w:rsidRPr="00553DDB" w:rsidRDefault="00296E83" w:rsidP="00296E83">
            <w:pPr>
              <w:ind w:left="993" w:hanging="993"/>
            </w:pPr>
          </w:p>
        </w:tc>
      </w:tr>
    </w:tbl>
    <w:p w14:paraId="5DB1941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08B50B6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14:paraId="7BA4107C" w14:textId="77777777" w:rsidR="00D6659B" w:rsidRPr="00553DDB" w:rsidRDefault="00D6659B" w:rsidP="00D6659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14:paraId="601951F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5AD21520" w14:textId="77777777" w:rsidTr="00CE628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66B66B3" w14:textId="77777777" w:rsidR="00D6659B" w:rsidRPr="00553DDB" w:rsidRDefault="00D6659B" w:rsidP="00CE62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14FAA4F" w14:textId="77777777" w:rsidR="00D6659B" w:rsidRPr="00553DDB" w:rsidRDefault="00D6659B" w:rsidP="00CE628D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84564E8" w14:textId="77777777" w:rsidR="00D6659B" w:rsidRPr="00553DDB" w:rsidRDefault="00D6659B" w:rsidP="00CE628D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1136256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3CC157" w14:textId="77777777" w:rsidR="00D6659B" w:rsidRPr="00553DDB" w:rsidRDefault="00AA60C6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3625660" w:displacedByCustomXml="prev"/>
      </w:tr>
      <w:tr w:rsidR="00D6659B" w:rsidRPr="00553DDB" w14:paraId="717A3D92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814364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33A35" w14:textId="77777777" w:rsidR="00D6659B" w:rsidRPr="00553DDB" w:rsidRDefault="00D6659B" w:rsidP="00CE628D">
            <w:pPr>
              <w:ind w:right="82"/>
              <w:jc w:val="center"/>
              <w:rPr>
                <w:sz w:val="4"/>
                <w:szCs w:val="4"/>
              </w:rPr>
            </w:pPr>
          </w:p>
          <w:p w14:paraId="70DCC5CA" w14:textId="77777777" w:rsidR="00D6659B" w:rsidRPr="00553DDB" w:rsidRDefault="00D6659B" w:rsidP="00CE628D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US"/>
              </w:rPr>
              <w:drawing>
                <wp:inline distT="0" distB="0" distL="0" distR="0" wp14:anchorId="084987A5" wp14:editId="07E571C1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9CBB9C" w14:textId="77777777" w:rsidR="00D6659B" w:rsidRPr="00553DDB" w:rsidRDefault="00D6659B" w:rsidP="00CE628D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D638CB" w14:textId="77777777" w:rsidR="00D6659B" w:rsidRPr="00ED59C9" w:rsidRDefault="00C53CE2" w:rsidP="00CE628D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36673203" w:edGrp="everyone"/>
            <w:r>
              <w:rPr>
                <w:rFonts w:ascii="Arial" w:hAnsi="Arial" w:cs="Arial"/>
                <w:sz w:val="22"/>
                <w:szCs w:val="22"/>
              </w:rPr>
              <w:t>Protective Suit</w:t>
            </w:r>
            <w:permEnd w:id="11366732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4DBDE0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66E5D71A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990C56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F7B3AA5" w14:textId="77777777" w:rsidR="00D6659B" w:rsidRPr="00553DDB" w:rsidRDefault="00D6659B" w:rsidP="00CE628D">
            <w:pPr>
              <w:ind w:right="82"/>
              <w:jc w:val="center"/>
              <w:rPr>
                <w:sz w:val="4"/>
                <w:szCs w:val="4"/>
              </w:rPr>
            </w:pPr>
          </w:p>
          <w:p w14:paraId="3585D270" w14:textId="77777777" w:rsidR="00D6659B" w:rsidRPr="00553DDB" w:rsidRDefault="00D6659B" w:rsidP="00CE628D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US"/>
              </w:rPr>
              <w:drawing>
                <wp:inline distT="0" distB="0" distL="0" distR="0" wp14:anchorId="08499E0F" wp14:editId="0B41479F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9E6EE53" w14:textId="77777777" w:rsidR="00D6659B" w:rsidRPr="00553DDB" w:rsidRDefault="00D6659B" w:rsidP="00CE628D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51C59C" w14:textId="77777777" w:rsidR="00D6659B" w:rsidRPr="00ED59C9" w:rsidRDefault="00FE107D" w:rsidP="00CE628D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26445570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18264455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16DB3E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1CD6CB5C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79EAC5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23057BD" w14:textId="77777777" w:rsidR="00D6659B" w:rsidRPr="00553DDB" w:rsidRDefault="00D6659B" w:rsidP="00CE628D">
            <w:pPr>
              <w:ind w:right="82"/>
              <w:jc w:val="center"/>
              <w:rPr>
                <w:sz w:val="4"/>
                <w:szCs w:val="4"/>
              </w:rPr>
            </w:pPr>
          </w:p>
          <w:p w14:paraId="23A2D523" w14:textId="77777777" w:rsidR="00D6659B" w:rsidRPr="00553DDB" w:rsidRDefault="00D6659B" w:rsidP="00CE628D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US"/>
              </w:rPr>
              <w:drawing>
                <wp:inline distT="0" distB="0" distL="0" distR="0" wp14:anchorId="62654BA4" wp14:editId="6313CB36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8D773A3" w14:textId="77777777" w:rsidR="00D6659B" w:rsidRPr="00553DDB" w:rsidRDefault="00D6659B" w:rsidP="00CE628D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7BF87A" w14:textId="77777777" w:rsidR="00D6659B" w:rsidRPr="00ED59C9" w:rsidRDefault="00FE107D" w:rsidP="00CE628D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12907255" w:edGrp="everyone"/>
            <w:r>
              <w:rPr>
                <w:rFonts w:ascii="Arial" w:hAnsi="Arial" w:cs="Arial"/>
                <w:sz w:val="22"/>
                <w:szCs w:val="22"/>
              </w:rPr>
              <w:t>Goggles</w:t>
            </w:r>
            <w:permEnd w:id="61290725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F82600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45F238BF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44378C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F13FFBB" w14:textId="77777777" w:rsidR="00D6659B" w:rsidRPr="00553DDB" w:rsidRDefault="00D6659B" w:rsidP="00CE628D">
            <w:pPr>
              <w:ind w:right="82"/>
              <w:jc w:val="center"/>
              <w:rPr>
                <w:sz w:val="4"/>
                <w:szCs w:val="4"/>
              </w:rPr>
            </w:pPr>
          </w:p>
          <w:p w14:paraId="0D4664CE" w14:textId="77777777" w:rsidR="00D6659B" w:rsidRPr="00553DDB" w:rsidRDefault="00D6659B" w:rsidP="00CE628D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val="en-US"/>
              </w:rPr>
              <w:drawing>
                <wp:inline distT="0" distB="0" distL="0" distR="0" wp14:anchorId="0967C165" wp14:editId="6C72ECF2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095EB55" w14:textId="77777777" w:rsidR="00D6659B" w:rsidRPr="00553DDB" w:rsidRDefault="00D6659B" w:rsidP="00CE628D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271F411" w14:textId="77777777" w:rsidR="00D6659B" w:rsidRPr="00ED59C9" w:rsidRDefault="00FE107D" w:rsidP="00CE628D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94033788" w:edGrp="everyone"/>
            <w:r>
              <w:rPr>
                <w:rFonts w:ascii="Arial" w:hAnsi="Arial" w:cs="Arial"/>
                <w:sz w:val="22"/>
                <w:szCs w:val="22"/>
              </w:rPr>
              <w:t xml:space="preserve"> Respirator</w:t>
            </w:r>
            <w:permEnd w:id="5940337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8AD285D" w14:textId="77777777" w:rsidR="00D6659B" w:rsidRPr="00553DDB" w:rsidRDefault="00D6659B" w:rsidP="00CE628D">
            <w:pPr>
              <w:ind w:left="993" w:hanging="993"/>
            </w:pPr>
          </w:p>
        </w:tc>
      </w:tr>
    </w:tbl>
    <w:p w14:paraId="7877E3B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A686FCD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395D07C" w14:textId="77777777" w:rsidR="00D6659B" w:rsidRPr="00553DDB" w:rsidRDefault="00D6659B" w:rsidP="00D6659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14:paraId="256BE3B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14:paraId="09CEC21F" w14:textId="77777777" w:rsidTr="00CE628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70AAB15" w14:textId="77777777" w:rsidR="00D6659B" w:rsidRPr="00553DDB" w:rsidRDefault="00D6659B" w:rsidP="00CE62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F521DCB" w14:textId="77777777" w:rsidR="00D6659B" w:rsidRPr="00553DDB" w:rsidRDefault="00D6659B" w:rsidP="00CE628D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4DD46D" w14:textId="77777777" w:rsidR="00D6659B" w:rsidRPr="00553DDB" w:rsidRDefault="00D6659B" w:rsidP="00CE628D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21312993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0DB5813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1299314" w:displacedByCustomXml="prev"/>
      </w:tr>
      <w:tr w:rsidR="00D6659B" w:rsidRPr="00553DDB" w14:paraId="3ED919B7" w14:textId="77777777" w:rsidTr="00CE628D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F9E458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EFF1" w14:textId="77777777" w:rsidR="00D6659B" w:rsidRPr="00553DDB" w:rsidRDefault="00D6659B" w:rsidP="00CE628D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7456" behindDoc="1" locked="0" layoutInCell="1" allowOverlap="1" wp14:anchorId="0FF8F508" wp14:editId="5CDCE3C9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36C094" w14:textId="77777777" w:rsidR="00D6659B" w:rsidRPr="00ED59C9" w:rsidRDefault="00C53CE2" w:rsidP="00CE628D">
            <w:pPr>
              <w:rPr>
                <w:rFonts w:ascii="Arial" w:hAnsi="Arial" w:cs="Arial"/>
                <w:sz w:val="22"/>
              </w:rPr>
            </w:pPr>
            <w:permStart w:id="1806044977" w:edGrp="everyone"/>
            <w:r>
              <w:rPr>
                <w:rFonts w:ascii="Arial" w:hAnsi="Arial" w:cs="Arial"/>
                <w:sz w:val="22"/>
              </w:rPr>
              <w:t>Location of first aid kit</w:t>
            </w:r>
            <w:permEnd w:id="180604497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86A0F1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07DE26B0" w14:textId="77777777" w:rsidTr="00CE628D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9BC44FE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9100" w14:textId="77777777" w:rsidR="00D6659B" w:rsidRPr="00553DDB" w:rsidRDefault="00D6659B" w:rsidP="00CE628D">
            <w:pPr>
              <w:ind w:left="993" w:hanging="993"/>
              <w:jc w:val="center"/>
            </w:pPr>
            <w:r w:rsidRPr="00553DDB">
              <w:rPr>
                <w:noProof/>
                <w:lang w:val="en-US"/>
              </w:rPr>
              <w:drawing>
                <wp:inline distT="0" distB="0" distL="0" distR="0" wp14:anchorId="211B727C" wp14:editId="3503B811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5A86D8" w14:textId="1E1B0538" w:rsidR="00D6659B" w:rsidRPr="00ED59C9" w:rsidRDefault="00C53CE2" w:rsidP="00CE628D">
            <w:pPr>
              <w:rPr>
                <w:rFonts w:ascii="Arial" w:hAnsi="Arial" w:cs="Arial"/>
                <w:sz w:val="22"/>
              </w:rPr>
            </w:pPr>
            <w:permStart w:id="736525027" w:edGrp="everyone"/>
            <w:r>
              <w:rPr>
                <w:rFonts w:ascii="Arial" w:hAnsi="Arial" w:cs="Arial"/>
                <w:sz w:val="22"/>
              </w:rPr>
              <w:t xml:space="preserve">Warns off unauthorised persons from </w:t>
            </w:r>
            <w:r w:rsidR="000B41E3">
              <w:rPr>
                <w:rFonts w:ascii="Arial" w:hAnsi="Arial" w:cs="Arial"/>
                <w:sz w:val="22"/>
              </w:rPr>
              <w:t>entering</w:t>
            </w:r>
            <w:r>
              <w:rPr>
                <w:rFonts w:ascii="Arial" w:hAnsi="Arial" w:cs="Arial"/>
                <w:sz w:val="22"/>
              </w:rPr>
              <w:t xml:space="preserve"> an area</w:t>
            </w:r>
            <w:permEnd w:id="73652502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F3B7C8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41BFFFEF" w14:textId="77777777" w:rsidTr="00CE628D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7ED5CC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E53A" w14:textId="77777777" w:rsidR="00D6659B" w:rsidRPr="00553DDB" w:rsidRDefault="00D6659B" w:rsidP="00CE628D">
            <w:r w:rsidRPr="00553DDB">
              <w:rPr>
                <w:rFonts w:ascii="Arial" w:hAnsi="Arial" w:cs="Arial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8480" behindDoc="1" locked="0" layoutInCell="1" allowOverlap="1" wp14:anchorId="6AB946C7" wp14:editId="60DD41FE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52AE1F" w14:textId="77777777" w:rsidR="00D6659B" w:rsidRPr="00ED59C9" w:rsidRDefault="00C53CE2" w:rsidP="00CE628D">
            <w:pPr>
              <w:rPr>
                <w:rFonts w:ascii="Arial" w:hAnsi="Arial" w:cs="Arial"/>
                <w:sz w:val="22"/>
              </w:rPr>
            </w:pPr>
            <w:permStart w:id="735208038" w:edGrp="everyone"/>
            <w:r>
              <w:rPr>
                <w:rFonts w:ascii="Arial" w:hAnsi="Arial" w:cs="Arial"/>
                <w:sz w:val="22"/>
              </w:rPr>
              <w:t xml:space="preserve">Location of fire flighting facilities </w:t>
            </w:r>
            <w:permEnd w:id="73520803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EEC31C" w14:textId="77777777" w:rsidR="00D6659B" w:rsidRPr="00553DDB" w:rsidRDefault="00D6659B" w:rsidP="00CE628D">
            <w:pPr>
              <w:ind w:left="993" w:hanging="993"/>
            </w:pPr>
          </w:p>
        </w:tc>
      </w:tr>
    </w:tbl>
    <w:p w14:paraId="7DCA49EA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54828AE5" w14:textId="77777777" w:rsidR="00D6659B" w:rsidRPr="00553DDB" w:rsidRDefault="00D6659B" w:rsidP="00D6659B">
      <w:r w:rsidRPr="00553DDB">
        <w:br w:type="page"/>
      </w:r>
    </w:p>
    <w:p w14:paraId="2F175AD2" w14:textId="77777777"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14:paraId="2E03E5C9" w14:textId="77777777"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14:paraId="6D2457F9" w14:textId="77777777" w:rsidTr="00CE628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6930C09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41A211" w14:textId="77777777" w:rsidR="00D6659B" w:rsidRPr="00553DDB" w:rsidRDefault="00D6659B" w:rsidP="00CE628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14:paraId="1AF33620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703C31" w14:textId="77777777" w:rsidR="00D6659B" w:rsidRPr="00553DDB" w:rsidRDefault="00D6659B" w:rsidP="00CE628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14:paraId="0FC22A73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E340FD" w14:textId="77777777" w:rsidR="00D6659B" w:rsidRPr="00553DDB" w:rsidRDefault="00D6659B" w:rsidP="00CE628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14:paraId="77410120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3D512F4" w14:textId="77777777" w:rsidR="00D6659B" w:rsidRPr="00553DDB" w:rsidRDefault="00D6659B" w:rsidP="00CE628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14:paraId="7044C486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343720" w14:textId="77777777" w:rsidR="00D6659B" w:rsidRPr="00553DDB" w:rsidRDefault="00D6659B" w:rsidP="00CE628D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14:paraId="03339694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14:paraId="7601D63A" w14:textId="77777777" w:rsidTr="00CE628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4FCBBE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481229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DED9C71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F9763F4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DE27DBB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4FE2C9A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762857DE" w14:textId="77777777" w:rsidTr="00CE628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F845772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1B8B4D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2BBEF79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EDEE160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77919B6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BDC1BEE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14:paraId="23963CF1" w14:textId="77777777" w:rsidTr="00CE628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BFDAC2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F3808BC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B40058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B7E06F7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CDDE0C9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7055B8E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3719F7C3" w14:textId="77777777" w:rsidTr="00CE628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ACA1D2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AC8DEF0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1D7B5F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112D1B6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042A06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CD3293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14:paraId="438CC30F" w14:textId="77777777" w:rsidTr="00CE628D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42BCD1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529AFB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5106F2B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2859253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4B3B7D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636133C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14:paraId="0A23DD43" w14:textId="77777777"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14:paraId="6BED5F46" w14:textId="77777777" w:rsidTr="00CE628D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CEBF968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3CBC8C0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E1298B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039163" w14:textId="77777777" w:rsidR="00D6659B" w:rsidRPr="00553DDB" w:rsidRDefault="00D6659B" w:rsidP="00CE628D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14:paraId="0C6CF83E" w14:textId="77777777" w:rsidR="00D6659B" w:rsidRPr="00553DDB" w:rsidRDefault="00D6659B" w:rsidP="00D6659B">
      <w:pPr>
        <w:rPr>
          <w:sz w:val="20"/>
        </w:rPr>
      </w:pPr>
    </w:p>
    <w:p w14:paraId="4B7C2715" w14:textId="77777777" w:rsidR="00D6659B" w:rsidRPr="00553DDB" w:rsidRDefault="00D6659B" w:rsidP="00D6659B">
      <w:pPr>
        <w:jc w:val="left"/>
        <w:rPr>
          <w:sz w:val="20"/>
        </w:rPr>
      </w:pPr>
    </w:p>
    <w:p w14:paraId="74F4322F" w14:textId="77777777" w:rsidR="00D6659B" w:rsidRPr="00553DDB" w:rsidRDefault="00D6659B" w:rsidP="00D6659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14:paraId="573621F2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C98A1AA" w14:textId="77777777" w:rsidTr="00CE628D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52C117E8" w14:textId="77777777" w:rsidR="00D6659B" w:rsidRPr="00553DDB" w:rsidRDefault="00D6659B" w:rsidP="00CE62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54BEF4B3" w14:textId="77777777" w:rsidR="00D6659B" w:rsidRPr="00553DDB" w:rsidRDefault="00D6659B" w:rsidP="00CE628D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23399739" wp14:editId="736B3966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459EB60" w14:textId="77777777" w:rsidR="007B5918" w:rsidRPr="006215FC" w:rsidRDefault="007B5918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26049893" w:edGrp="everyone"/>
                                  <w:r>
                                    <w:rPr>
                                      <w:vanish w:val="0"/>
                                    </w:rPr>
                                    <w:t>1A</w:t>
                                  </w:r>
                                  <w:permEnd w:id="126049893"/>
                                </w:p>
                                <w:p w14:paraId="48A78F20" w14:textId="77777777" w:rsidR="007B5918" w:rsidRPr="006215FC" w:rsidRDefault="007B5918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863923498" w:edGrp="everyone"/>
                                  <w:r>
                                    <w:rPr>
                                      <w:vanish w:val="0"/>
                                    </w:rPr>
                                    <w:t>5E</w:t>
                                  </w:r>
                                  <w:permEnd w:id="8639234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339973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3" o:title="" recolor="t" rotate="t" type="tile"/>
                      <v:textbox inset="0,0,0,0">
                        <w:txbxContent>
                          <w:p w14:paraId="4459EB60" w14:textId="77777777" w:rsidR="007B5918" w:rsidRPr="006215FC" w:rsidRDefault="007B5918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26049893" w:edGrp="everyone"/>
                            <w:r>
                              <w:rPr>
                                <w:vanish w:val="0"/>
                              </w:rPr>
                              <w:t>1A</w:t>
                            </w:r>
                            <w:permEnd w:id="126049893"/>
                          </w:p>
                          <w:p w14:paraId="48A78F20" w14:textId="77777777" w:rsidR="007B5918" w:rsidRPr="006215FC" w:rsidRDefault="007B5918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863923498" w:edGrp="everyone"/>
                            <w:r>
                              <w:rPr>
                                <w:vanish w:val="0"/>
                              </w:rPr>
                              <w:t>5E</w:t>
                            </w:r>
                            <w:permEnd w:id="863923498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1311715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3CBE5390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1171502" w:displacedByCustomXml="prev"/>
      </w:tr>
    </w:tbl>
    <w:p w14:paraId="367ED53E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3AC78750" w14:textId="77777777"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14:paraId="139ECF19" w14:textId="77777777" w:rsidR="00D6659B" w:rsidRPr="00553DDB" w:rsidRDefault="00D6659B" w:rsidP="00D6659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>
        <w:t>treatment.</w:t>
      </w:r>
    </w:p>
    <w:p w14:paraId="4E7BAD0D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B1A0236" w14:textId="77777777" w:rsidTr="00CE628D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AAA3AF" w14:textId="77777777" w:rsidR="00D6659B" w:rsidRPr="00553DDB" w:rsidRDefault="00D6659B" w:rsidP="00CE62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7A38" w14:textId="77777777" w:rsidR="00D6659B" w:rsidRPr="00553DDB" w:rsidRDefault="00C53CE2" w:rsidP="00CE628D">
            <w:pPr>
              <w:rPr>
                <w:rFonts w:ascii="Arial" w:hAnsi="Arial" w:cs="Arial"/>
                <w:sz w:val="22"/>
                <w:szCs w:val="22"/>
              </w:rPr>
            </w:pPr>
            <w:permStart w:id="499393685" w:edGrp="everyone"/>
            <w:r>
              <w:rPr>
                <w:rFonts w:ascii="Arial" w:hAnsi="Arial" w:cs="Arial"/>
                <w:sz w:val="22"/>
                <w:szCs w:val="22"/>
              </w:rPr>
              <w:t>3E</w:t>
            </w:r>
            <w:permEnd w:id="499393685"/>
          </w:p>
        </w:tc>
        <w:permStart w:id="7792436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A9B83BE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9243672" w:displacedByCustomXml="prev"/>
      </w:tr>
    </w:tbl>
    <w:p w14:paraId="5FD3CAED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5B1CC2EF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796F26AF" w14:textId="77777777" w:rsidR="00D6659B" w:rsidRPr="00553DDB" w:rsidRDefault="00D6659B" w:rsidP="00D6659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14:paraId="382BFBF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23CF1D11" w14:textId="77777777" w:rsidTr="00CE628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A6D037A" w14:textId="77777777" w:rsidR="00D6659B" w:rsidRPr="00553DDB" w:rsidRDefault="00D6659B" w:rsidP="00CE62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1845" w14:textId="77777777" w:rsidR="00D6659B" w:rsidRPr="00ED59C9" w:rsidRDefault="00B15DD4" w:rsidP="00CE628D">
            <w:pPr>
              <w:rPr>
                <w:rFonts w:ascii="Arial" w:hAnsi="Arial" w:cs="Arial"/>
                <w:sz w:val="22"/>
                <w:szCs w:val="22"/>
              </w:rPr>
            </w:pPr>
            <w:permStart w:id="941044236" w:edGrp="everyone"/>
            <w:r>
              <w:rPr>
                <w:rFonts w:ascii="Arial" w:hAnsi="Arial" w:cs="Arial"/>
                <w:sz w:val="22"/>
                <w:szCs w:val="22"/>
              </w:rPr>
              <w:t>Death, permanent disability or serious injury</w:t>
            </w:r>
            <w:r w:rsidR="007B5918">
              <w:rPr>
                <w:rFonts w:ascii="Arial" w:hAnsi="Arial" w:cs="Arial"/>
                <w:sz w:val="22"/>
                <w:szCs w:val="22"/>
              </w:rPr>
              <w:t>.</w:t>
            </w:r>
            <w:permEnd w:id="941044236"/>
          </w:p>
        </w:tc>
        <w:permStart w:id="856966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4EC456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6966112" w:displacedByCustomXml="prev"/>
      </w:tr>
    </w:tbl>
    <w:p w14:paraId="5B9AD889" w14:textId="77777777"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14:paraId="5E71E4EC" w14:textId="77777777"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14:paraId="526813D1" w14:textId="77777777" w:rsidR="00D6659B" w:rsidRPr="00553DDB" w:rsidRDefault="00D6659B" w:rsidP="00D6659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14:paraId="7DCD09D8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4EF97ACB" w14:textId="77777777" w:rsidTr="00CE628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FFAA44" w14:textId="77777777" w:rsidR="00D6659B" w:rsidRPr="00553DDB" w:rsidRDefault="00D6659B" w:rsidP="00CE62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433C3DA" w14:textId="77777777" w:rsidR="00D6659B" w:rsidRPr="00553DDB" w:rsidRDefault="00D6659B" w:rsidP="00CE628D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0ED512C" w14:textId="77777777" w:rsidR="00D6659B" w:rsidRPr="00553DDB" w:rsidRDefault="00D6659B" w:rsidP="00CE628D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9793297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B4FC9B1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9329791" w:displacedByCustomXml="prev"/>
      </w:tr>
      <w:tr w:rsidR="00D979B9" w:rsidRPr="00553DDB" w14:paraId="3E6E8F4B" w14:textId="77777777" w:rsidTr="00CE62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3E8A260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8903785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AA148B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9037856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E2DFE6" w14:textId="77777777"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B47EBB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06466D62" w14:textId="77777777" w:rsidTr="00CE62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7C1567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17715130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4DCC22" w14:textId="77777777"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151304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9D2BA4" w14:textId="77777777"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9FECA7" w14:textId="77777777"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14:paraId="06C3ED35" w14:textId="77777777" w:rsidTr="00CE62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DEEA3E" w14:textId="77777777" w:rsidR="00D979B9" w:rsidRPr="00553DDB" w:rsidRDefault="00D979B9" w:rsidP="00D979B9">
            <w:pPr>
              <w:ind w:left="993" w:hanging="993"/>
              <w:jc w:val="center"/>
            </w:pPr>
          </w:p>
        </w:tc>
        <w:permStart w:id="4838762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CD3BB8" w14:textId="171B50E6" w:rsidR="00D979B9" w:rsidRPr="00B15D4E" w:rsidRDefault="000B41E3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8387621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78CA9A" w14:textId="77777777"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0137BB" w14:textId="77777777" w:rsidR="00D979B9" w:rsidRPr="00553DDB" w:rsidRDefault="00D979B9" w:rsidP="00D979B9">
            <w:pPr>
              <w:ind w:left="993" w:hanging="993"/>
            </w:pPr>
          </w:p>
        </w:tc>
      </w:tr>
    </w:tbl>
    <w:p w14:paraId="256FCFCA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4D834170" w14:textId="77777777" w:rsidR="00D6659B" w:rsidRPr="00553DDB" w:rsidRDefault="00D6659B" w:rsidP="00D6659B">
      <w:pPr>
        <w:pStyle w:val="11CSTCPLQuestionBullet"/>
        <w:ind w:left="709" w:hanging="709"/>
      </w:pPr>
      <w:bookmarkStart w:id="16" w:name="_Ref408921427"/>
      <w:r w:rsidRPr="00553DDB">
        <w:lastRenderedPageBreak/>
        <w:t>Order the elements of the hierarchy of control, from 1 to 6 (i.e. most effective to least effective).</w:t>
      </w:r>
      <w:bookmarkEnd w:id="16"/>
    </w:p>
    <w:p w14:paraId="3F724359" w14:textId="77777777"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val="en-US"/>
        </w:rPr>
        <w:drawing>
          <wp:inline distT="0" distB="0" distL="0" distR="0" wp14:anchorId="7385FA22" wp14:editId="75D9E2C2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</w:p>
    <w:p w14:paraId="1D8E891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4E061B7A" w14:textId="77777777" w:rsidTr="00CE628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02F314C" w14:textId="77777777" w:rsidR="00D6659B" w:rsidRPr="00553DDB" w:rsidRDefault="00D6659B" w:rsidP="00CE62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D82EB94" w14:textId="77777777" w:rsidR="00D6659B" w:rsidRPr="00553DDB" w:rsidRDefault="00D6659B" w:rsidP="00CE628D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29464BC" w14:textId="77777777" w:rsidR="00D6659B" w:rsidRPr="00553DDB" w:rsidRDefault="00D6659B" w:rsidP="00CE628D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7065150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1E94B99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6515060" w:displacedByCustomXml="prev"/>
      </w:tr>
      <w:tr w:rsidR="00D6659B" w:rsidRPr="00553DDB" w14:paraId="47518792" w14:textId="77777777" w:rsidTr="00CE628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B58EA90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B8EF2" w14:textId="77777777" w:rsidR="00D6659B" w:rsidRPr="002D636F" w:rsidRDefault="00B15DD4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20046304" w:edGrp="everyone"/>
            <w:r>
              <w:rPr>
                <w:rFonts w:ascii="Arial" w:hAnsi="Arial" w:cs="Arial"/>
                <w:sz w:val="22"/>
              </w:rPr>
              <w:t>3</w:t>
            </w:r>
            <w:permEnd w:id="72004630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17C4B1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9E167A2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1BC5E404" w14:textId="77777777" w:rsidTr="00CE628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CABE17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EB27DD" w14:textId="77777777" w:rsidR="00D6659B" w:rsidRPr="002D636F" w:rsidRDefault="00B15DD4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37980726" w:edGrp="everyone"/>
            <w:r>
              <w:rPr>
                <w:rFonts w:ascii="Arial" w:hAnsi="Arial" w:cs="Arial"/>
                <w:sz w:val="22"/>
              </w:rPr>
              <w:t>6</w:t>
            </w:r>
            <w:permEnd w:id="193798072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96502E8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2D4BE9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10BE7A1A" w14:textId="77777777" w:rsidTr="00CE628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C9340A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DE1B27" w14:textId="77777777" w:rsidR="00D6659B" w:rsidRPr="002D636F" w:rsidRDefault="00B15DD4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1189367" w:edGrp="everyone"/>
            <w:r>
              <w:rPr>
                <w:rFonts w:ascii="Arial" w:hAnsi="Arial" w:cs="Arial"/>
                <w:sz w:val="22"/>
              </w:rPr>
              <w:t>1</w:t>
            </w:r>
            <w:permEnd w:id="14811893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9C497DC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02B3F4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1B8B661E" w14:textId="77777777" w:rsidTr="00CE628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5EDE7B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8A06E0" w14:textId="77777777" w:rsidR="00D6659B" w:rsidRPr="002D636F" w:rsidRDefault="00B15DD4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92526911" w:edGrp="everyone"/>
            <w:r>
              <w:rPr>
                <w:rFonts w:ascii="Arial" w:hAnsi="Arial" w:cs="Arial"/>
                <w:sz w:val="22"/>
              </w:rPr>
              <w:t>4</w:t>
            </w:r>
            <w:permEnd w:id="14925269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369252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98308D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6A909311" w14:textId="77777777" w:rsidTr="00CE628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D95F05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71F1FA8" w14:textId="77777777" w:rsidR="00D6659B" w:rsidRPr="002D636F" w:rsidRDefault="00B15DD4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33529168" w:edGrp="everyone"/>
            <w:r>
              <w:rPr>
                <w:rFonts w:ascii="Arial" w:hAnsi="Arial" w:cs="Arial"/>
                <w:sz w:val="22"/>
              </w:rPr>
              <w:t>5</w:t>
            </w:r>
            <w:permEnd w:id="203352916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00E2587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9C2A068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2E1BB4E7" w14:textId="77777777" w:rsidTr="00CE628D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66D27C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A5BAAF" w14:textId="77777777" w:rsidR="00D6659B" w:rsidRPr="002D636F" w:rsidRDefault="00B15DD4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65998996" w:edGrp="everyone"/>
            <w:r>
              <w:rPr>
                <w:rFonts w:ascii="Arial" w:hAnsi="Arial" w:cs="Arial"/>
                <w:sz w:val="22"/>
              </w:rPr>
              <w:t>2</w:t>
            </w:r>
            <w:permEnd w:id="156599899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F7AB08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693B7B" w14:textId="77777777" w:rsidR="00D6659B" w:rsidRPr="00553DDB" w:rsidRDefault="00D6659B" w:rsidP="00CE628D">
            <w:pPr>
              <w:ind w:left="993" w:hanging="993"/>
            </w:pPr>
          </w:p>
        </w:tc>
      </w:tr>
    </w:tbl>
    <w:p w14:paraId="77F7C5E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76F18E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C1B8A44" w14:textId="77777777" w:rsidR="00D6659B" w:rsidRPr="00553DDB" w:rsidRDefault="00D6659B" w:rsidP="00D6659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14:paraId="47945AF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DEE823C" w14:textId="77777777" w:rsidTr="00CE628D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173D210" w14:textId="77777777" w:rsidR="00D6659B" w:rsidRPr="00553DDB" w:rsidRDefault="00D6659B" w:rsidP="00CE62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7917" w14:textId="6AFA4D23" w:rsidR="00D6659B" w:rsidRPr="00553DDB" w:rsidRDefault="000703A0" w:rsidP="00CE628D">
            <w:pPr>
              <w:rPr>
                <w:rFonts w:ascii="Arial" w:hAnsi="Arial" w:cs="Arial"/>
                <w:sz w:val="22"/>
                <w:szCs w:val="22"/>
              </w:rPr>
            </w:pPr>
            <w:permStart w:id="1854282602" w:edGrp="everyone"/>
            <w:r>
              <w:rPr>
                <w:rFonts w:ascii="Arial" w:hAnsi="Arial" w:cs="Arial"/>
                <w:sz w:val="22"/>
                <w:szCs w:val="22"/>
              </w:rPr>
              <w:t>Elimi</w:t>
            </w:r>
            <w:r w:rsidR="007B5918">
              <w:rPr>
                <w:rFonts w:ascii="Arial" w:hAnsi="Arial" w:cs="Arial"/>
                <w:sz w:val="22"/>
                <w:szCs w:val="22"/>
              </w:rPr>
              <w:t>nation is considered the best method because you are removing the hazard from the area completely and redesigning the task. The PPE method relies on human behaviour</w:t>
            </w:r>
            <w:r w:rsidR="00B30942">
              <w:rPr>
                <w:rFonts w:ascii="Arial" w:hAnsi="Arial" w:cs="Arial"/>
                <w:sz w:val="22"/>
                <w:szCs w:val="22"/>
              </w:rPr>
              <w:t>,</w:t>
            </w:r>
            <w:r w:rsidR="007B591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7B5918">
              <w:rPr>
                <w:rFonts w:ascii="Arial" w:hAnsi="Arial" w:cs="Arial"/>
                <w:sz w:val="22"/>
                <w:szCs w:val="22"/>
              </w:rPr>
              <w:t>therefore</w:t>
            </w:r>
            <w:proofErr w:type="gramEnd"/>
            <w:r w:rsidR="007B5918">
              <w:rPr>
                <w:rFonts w:ascii="Arial" w:hAnsi="Arial" w:cs="Arial"/>
                <w:sz w:val="22"/>
                <w:szCs w:val="22"/>
              </w:rPr>
              <w:t xml:space="preserve"> isn’t 100%</w:t>
            </w:r>
            <w:r>
              <w:rPr>
                <w:rFonts w:ascii="Arial" w:hAnsi="Arial" w:cs="Arial"/>
                <w:sz w:val="22"/>
                <w:szCs w:val="22"/>
              </w:rPr>
              <w:t xml:space="preserve"> effective</w:t>
            </w:r>
            <w:r w:rsidR="007B5918">
              <w:rPr>
                <w:rFonts w:ascii="Arial" w:hAnsi="Arial" w:cs="Arial"/>
                <w:sz w:val="22"/>
                <w:szCs w:val="22"/>
              </w:rPr>
              <w:t xml:space="preserve"> as people </w:t>
            </w:r>
            <w:r w:rsidR="00B30942">
              <w:rPr>
                <w:rFonts w:ascii="Arial" w:hAnsi="Arial" w:cs="Arial"/>
                <w:sz w:val="22"/>
                <w:szCs w:val="22"/>
              </w:rPr>
              <w:t>evaluate</w:t>
            </w:r>
            <w:r>
              <w:rPr>
                <w:rFonts w:ascii="Arial" w:hAnsi="Arial" w:cs="Arial"/>
                <w:sz w:val="22"/>
                <w:szCs w:val="22"/>
              </w:rPr>
              <w:t xml:space="preserve"> risk</w:t>
            </w:r>
            <w:r w:rsidR="00B30942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differently.</w:t>
            </w:r>
            <w:permEnd w:id="1854282602"/>
          </w:p>
        </w:tc>
        <w:permStart w:id="5661913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48859EC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6191391" w:displacedByCustomXml="prev"/>
      </w:tr>
    </w:tbl>
    <w:p w14:paraId="620706EB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2A15E6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3AE967D" w14:textId="77777777" w:rsidR="00D6659B" w:rsidRPr="00553DDB" w:rsidRDefault="00D6659B" w:rsidP="00D6659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14:paraId="1BD01EC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11B454C7" w14:textId="77777777" w:rsidTr="00CE628D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39FC02" w14:textId="77777777" w:rsidR="00D6659B" w:rsidRPr="00553DDB" w:rsidRDefault="00D6659B" w:rsidP="00CE62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9D49" w14:textId="77777777" w:rsidR="00D6659B" w:rsidRPr="002D636F" w:rsidRDefault="00B15DD4" w:rsidP="00CE628D">
            <w:pPr>
              <w:rPr>
                <w:rFonts w:ascii="Arial" w:hAnsi="Arial" w:cs="Arial"/>
                <w:sz w:val="22"/>
                <w:szCs w:val="22"/>
              </w:rPr>
            </w:pPr>
            <w:permStart w:id="1583368262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583368262"/>
          </w:p>
        </w:tc>
        <w:permStart w:id="21188501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9EFDB13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8850140" w:displacedByCustomXml="prev"/>
      </w:tr>
    </w:tbl>
    <w:p w14:paraId="4E2506D9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D848147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14:paraId="5F6087D0" w14:textId="77777777" w:rsidR="00D6659B" w:rsidRPr="00553DDB" w:rsidRDefault="00D6659B" w:rsidP="00D6659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14:paraId="15471CB1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DD28C8" wp14:editId="397267AF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1B76CEE" w14:textId="77777777" w:rsidR="007B5918" w:rsidRPr="00441559" w:rsidRDefault="007B5918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DD28C8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14:paraId="01B76CEE" w14:textId="77777777" w:rsidR="007B5918" w:rsidRPr="00441559" w:rsidRDefault="007B5918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00750B" wp14:editId="2D972A59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1A3BA1E" w14:textId="77777777" w:rsidR="007B5918" w:rsidRPr="00441559" w:rsidRDefault="007B5918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0750B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14:paraId="01A3BA1E" w14:textId="77777777" w:rsidR="007B5918" w:rsidRPr="00441559" w:rsidRDefault="007B5918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405BD8" wp14:editId="0F103A33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A9D4B77" w14:textId="77777777" w:rsidR="007B5918" w:rsidRPr="00441559" w:rsidRDefault="007B5918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405BD8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14:paraId="6A9D4B77" w14:textId="77777777" w:rsidR="007B5918" w:rsidRPr="00441559" w:rsidRDefault="007B5918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956A00" wp14:editId="0B107A0A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FBB9FE9" w14:textId="77777777" w:rsidR="007B5918" w:rsidRPr="00441559" w:rsidRDefault="007B5918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956A00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14:paraId="4FBB9FE9" w14:textId="77777777" w:rsidR="007B5918" w:rsidRPr="00441559" w:rsidRDefault="007B5918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2684D0" wp14:editId="6AC1D55C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3BD00C7" w14:textId="77777777" w:rsidR="007B5918" w:rsidRPr="00441559" w:rsidRDefault="007B5918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2684D0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14:paraId="53BD00C7" w14:textId="77777777" w:rsidR="007B5918" w:rsidRPr="00441559" w:rsidRDefault="007B5918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23144C" wp14:editId="41CE7456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706AB75" w14:textId="77777777" w:rsidR="007B5918" w:rsidRPr="00441559" w:rsidRDefault="007B5918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23144C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14:paraId="1706AB75" w14:textId="77777777" w:rsidR="007B5918" w:rsidRPr="00441559" w:rsidRDefault="007B5918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val="en-US"/>
        </w:rPr>
        <w:drawing>
          <wp:inline distT="0" distB="0" distL="0" distR="0" wp14:anchorId="2851E115" wp14:editId="6834B44C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6EB6A504" w14:textId="77777777" w:rsidTr="00CE628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4247BE1" w14:textId="77777777" w:rsidR="00D6659B" w:rsidRPr="00553DDB" w:rsidRDefault="00D6659B" w:rsidP="00CE62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B14ED0" w14:textId="77777777" w:rsidR="00D6659B" w:rsidRPr="00553DDB" w:rsidRDefault="00D6659B" w:rsidP="00CE628D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B2966DE" w14:textId="77777777" w:rsidR="00D6659B" w:rsidRPr="00553DDB" w:rsidRDefault="00D6659B" w:rsidP="00CE628D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5328180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E5C1C4E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2818063" w:displacedByCustomXml="prev"/>
      </w:tr>
      <w:tr w:rsidR="00D6659B" w:rsidRPr="00553DDB" w14:paraId="77FA892E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FE56BA2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F1651" w14:textId="77777777" w:rsidR="00D6659B" w:rsidRPr="002D636F" w:rsidRDefault="00B15DD4" w:rsidP="00CE628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33074600" w:edGrp="everyone"/>
            <w:r>
              <w:rPr>
                <w:rFonts w:ascii="Arial" w:hAnsi="Arial" w:cs="Arial"/>
                <w:sz w:val="22"/>
              </w:rPr>
              <w:t>Shoulders</w:t>
            </w:r>
            <w:permEnd w:id="33307460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E813FF" w14:textId="77777777" w:rsidR="00D6659B" w:rsidRPr="00553DDB" w:rsidRDefault="00D6659B" w:rsidP="00CE628D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53C6B3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634F4F16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16DA6D7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A66D22" w14:textId="77777777" w:rsidR="00D6659B" w:rsidRPr="002D636F" w:rsidRDefault="00B15DD4" w:rsidP="00CE628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6251139" w:edGrp="everyone"/>
            <w:r>
              <w:rPr>
                <w:rFonts w:ascii="Arial" w:hAnsi="Arial" w:cs="Arial"/>
                <w:sz w:val="22"/>
              </w:rPr>
              <w:t>Neck</w:t>
            </w:r>
            <w:permEnd w:id="15625113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B581D2" w14:textId="77777777" w:rsidR="00D6659B" w:rsidRPr="00553DDB" w:rsidRDefault="00D6659B" w:rsidP="00CE628D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4258A3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5D4DF4D5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499F214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0E8E978" w14:textId="77777777" w:rsidR="00D6659B" w:rsidRPr="002D636F" w:rsidRDefault="00B15DD4" w:rsidP="00CE628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401633564" w:edGrp="everyone"/>
            <w:r>
              <w:rPr>
                <w:rFonts w:ascii="Arial" w:hAnsi="Arial" w:cs="Arial"/>
                <w:sz w:val="22"/>
              </w:rPr>
              <w:t>Hands</w:t>
            </w:r>
            <w:permEnd w:id="40163356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517258" w14:textId="77777777" w:rsidR="00D6659B" w:rsidRPr="00553DDB" w:rsidRDefault="00D6659B" w:rsidP="00CE628D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99C53F6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5350458E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B681DF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A11077" w14:textId="77777777" w:rsidR="00D6659B" w:rsidRPr="002D636F" w:rsidRDefault="00B15DD4" w:rsidP="00CE628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67433450" w:edGrp="everyone"/>
            <w:r>
              <w:rPr>
                <w:rFonts w:ascii="Arial" w:hAnsi="Arial" w:cs="Arial"/>
                <w:sz w:val="22"/>
              </w:rPr>
              <w:t>Back</w:t>
            </w:r>
            <w:permEnd w:id="16674334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0197E0" w14:textId="77777777" w:rsidR="00D6659B" w:rsidRPr="00553DDB" w:rsidRDefault="00D6659B" w:rsidP="00CE628D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C2C1C8E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12B43DBE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894DD9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37C61F0" w14:textId="77777777" w:rsidR="00D6659B" w:rsidRPr="002D636F" w:rsidRDefault="00B15DD4" w:rsidP="00CE628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34377155" w:edGrp="everyone"/>
            <w:r>
              <w:rPr>
                <w:rFonts w:ascii="Arial" w:hAnsi="Arial" w:cs="Arial"/>
                <w:sz w:val="22"/>
              </w:rPr>
              <w:t>Knees</w:t>
            </w:r>
            <w:permEnd w:id="203437715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5C60170" w14:textId="77777777" w:rsidR="00D6659B" w:rsidRPr="00553DDB" w:rsidRDefault="00D6659B" w:rsidP="00CE628D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3209F1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11BA01E7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B157AD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97D3D6C" w14:textId="77777777" w:rsidR="00D6659B" w:rsidRPr="002D636F" w:rsidRDefault="00B15DD4" w:rsidP="00CE628D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44109365" w:edGrp="everyone"/>
            <w:r>
              <w:rPr>
                <w:rFonts w:ascii="Arial" w:hAnsi="Arial" w:cs="Arial"/>
                <w:sz w:val="22"/>
              </w:rPr>
              <w:t>Feet</w:t>
            </w:r>
            <w:permEnd w:id="1544109365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4AA2D34" w14:textId="77777777" w:rsidR="00D6659B" w:rsidRPr="00553DDB" w:rsidRDefault="00D6659B" w:rsidP="00CE628D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94FCFA" w14:textId="77777777" w:rsidR="00D6659B" w:rsidRPr="00553DDB" w:rsidRDefault="00D6659B" w:rsidP="00CE628D">
            <w:pPr>
              <w:ind w:left="993" w:hanging="993"/>
            </w:pPr>
          </w:p>
        </w:tc>
      </w:tr>
    </w:tbl>
    <w:p w14:paraId="27E7B0CB" w14:textId="77777777"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14:paraId="7E762639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15A547AE" w14:textId="77777777" w:rsidR="00D6659B" w:rsidRPr="00553DDB" w:rsidRDefault="00D6659B" w:rsidP="00D6659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14:paraId="00BB922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6890E7CF" w14:textId="77777777" w:rsidTr="00CE628D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E21DD6" w14:textId="77777777" w:rsidR="00D6659B" w:rsidRPr="00553DDB" w:rsidRDefault="00D6659B" w:rsidP="00CE62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5B69" w14:textId="77777777" w:rsidR="00D6659B" w:rsidRPr="00553DDB" w:rsidRDefault="00B15DD4" w:rsidP="00CE628D">
            <w:pPr>
              <w:rPr>
                <w:rFonts w:ascii="Arial" w:hAnsi="Arial" w:cs="Arial"/>
                <w:sz w:val="22"/>
                <w:szCs w:val="22"/>
              </w:rPr>
            </w:pPr>
            <w:permStart w:id="552538910" w:edGrp="everyone"/>
            <w:r>
              <w:rPr>
                <w:rFonts w:ascii="Arial" w:hAnsi="Arial" w:cs="Arial"/>
                <w:sz w:val="22"/>
                <w:szCs w:val="22"/>
              </w:rPr>
              <w:t>The first action is to check for danger</w:t>
            </w:r>
            <w:permEnd w:id="552538910"/>
          </w:p>
        </w:tc>
        <w:permStart w:id="10130087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B8280B8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3008790" w:displacedByCustomXml="prev"/>
      </w:tr>
    </w:tbl>
    <w:p w14:paraId="1A19EFA8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700BB261" w14:textId="77777777" w:rsidR="00D6659B" w:rsidRPr="00553DDB" w:rsidRDefault="00D6659B" w:rsidP="00D6659B">
      <w:pPr>
        <w:jc w:val="left"/>
        <w:rPr>
          <w:rFonts w:ascii="Arial" w:hAnsi="Arial"/>
          <w:b/>
        </w:rPr>
      </w:pPr>
    </w:p>
    <w:p w14:paraId="0BC735D8" w14:textId="77777777" w:rsidR="00D6659B" w:rsidRPr="00553DDB" w:rsidRDefault="00D6659B" w:rsidP="00D6659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14:paraId="746943A8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14:paraId="235EC69D" w14:textId="77777777" w:rsidTr="00CE628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055579F9" w14:textId="77777777" w:rsidR="00D6659B" w:rsidRPr="00553DDB" w:rsidRDefault="00D6659B" w:rsidP="00CE62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34F556" w14:textId="77777777" w:rsidR="00D6659B" w:rsidRPr="00553DDB" w:rsidRDefault="00D6659B" w:rsidP="00CE628D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9B4C0B3" w14:textId="77777777" w:rsidR="00D6659B" w:rsidRPr="00553DDB" w:rsidRDefault="00D6659B" w:rsidP="00CE628D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7392892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65198C7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9289229" w:displacedByCustomXml="prev"/>
      </w:tr>
      <w:tr w:rsidR="00D6659B" w:rsidRPr="00553DDB" w14:paraId="0F772759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5F630FB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CCA6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D4D060" w14:textId="77777777" w:rsidR="00D6659B" w:rsidRPr="002D636F" w:rsidRDefault="00B15DD4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40918258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0409182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04AC512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5E44265C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2D32B5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FF3E7F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0D4177" w14:textId="77777777" w:rsidR="00D6659B" w:rsidRPr="002D636F" w:rsidRDefault="00B15DD4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65707154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06570715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39535F8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59ED1254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808B42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96B5C23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A799D" w14:textId="77777777" w:rsidR="00D6659B" w:rsidRPr="002D636F" w:rsidRDefault="00B15DD4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15170380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3151703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D86023" w14:textId="77777777" w:rsidR="00D6659B" w:rsidRPr="00553DDB" w:rsidRDefault="00D6659B" w:rsidP="00CE628D">
            <w:pPr>
              <w:ind w:left="993" w:hanging="993"/>
            </w:pPr>
          </w:p>
        </w:tc>
      </w:tr>
      <w:tr w:rsidR="00D6659B" w:rsidRPr="00553DDB" w14:paraId="4F61EB6E" w14:textId="77777777" w:rsidTr="00CE628D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E504D7" w14:textId="77777777" w:rsidR="00D6659B" w:rsidRPr="00553DDB" w:rsidRDefault="00D6659B" w:rsidP="00CE628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AF7B4A0" w14:textId="77777777" w:rsidR="00D6659B" w:rsidRPr="00553DDB" w:rsidRDefault="00D6659B" w:rsidP="00CE628D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D9362B" w14:textId="77777777" w:rsidR="00D6659B" w:rsidRPr="002D636F" w:rsidRDefault="00B15DD4" w:rsidP="00CE628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45492194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15454921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FFD381" w14:textId="77777777" w:rsidR="00D6659B" w:rsidRPr="00553DDB" w:rsidRDefault="00D6659B" w:rsidP="00CE628D">
            <w:pPr>
              <w:ind w:left="993" w:hanging="993"/>
            </w:pPr>
          </w:p>
        </w:tc>
      </w:tr>
    </w:tbl>
    <w:p w14:paraId="7A91C6A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57E0F5D" w14:textId="77777777" w:rsidR="00D6659B" w:rsidRPr="00553DDB" w:rsidRDefault="00D6659B" w:rsidP="00D6659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14:paraId="10204CD0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14:paraId="62C208EB" w14:textId="77777777" w:rsidTr="00CE628D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22F7BDD" w14:textId="77777777" w:rsidR="00D6659B" w:rsidRPr="00553DDB" w:rsidRDefault="00D6659B" w:rsidP="00CE628D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2AF9EE2" w14:textId="77777777" w:rsidR="00D6659B" w:rsidRPr="00553DDB" w:rsidRDefault="00D6659B" w:rsidP="00CE628D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166F1687" w14:textId="77777777" w:rsidR="00D6659B" w:rsidRPr="00553DDB" w:rsidRDefault="00D6659B" w:rsidP="00CE628D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1126130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EBFE507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2613080" w:displacedByCustomXml="prev"/>
      </w:tr>
      <w:tr w:rsidR="00B5022D" w:rsidRPr="00553DDB" w14:paraId="05BB21CB" w14:textId="77777777" w:rsidTr="00CE62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8DD153C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5885527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4846DEB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8855270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79C961" w14:textId="77777777"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2F757E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B3137E2" w14:textId="77777777" w:rsidTr="00CE62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70C1301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7879407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41F84A" w14:textId="734FA349" w:rsidR="00B5022D" w:rsidRPr="00B15D4E" w:rsidRDefault="000B41E3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8794078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DEEA26" w14:textId="77777777"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C9A7A4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3D30D015" w14:textId="77777777" w:rsidTr="00CE62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39DC4D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7281886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8C551E8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28188699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E42C9D" w14:textId="77777777"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905C47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65B807E8" w14:textId="77777777" w:rsidTr="00CE62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AB89A1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19886503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CB95D2" w14:textId="77777777"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8865037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3F52D7" w14:textId="77777777"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59A267" w14:textId="77777777"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14:paraId="41C7C342" w14:textId="77777777" w:rsidTr="00CE628D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143BDA" w14:textId="77777777" w:rsidR="00B5022D" w:rsidRPr="00553DDB" w:rsidRDefault="00B5022D" w:rsidP="00B5022D">
            <w:pPr>
              <w:ind w:left="993" w:hanging="993"/>
              <w:jc w:val="center"/>
            </w:pPr>
          </w:p>
        </w:tc>
        <w:permStart w:id="6597808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348FB9B" w14:textId="5F5C69B6" w:rsidR="00B5022D" w:rsidRPr="00B15D4E" w:rsidRDefault="000B41E3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597808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E921E2" w14:textId="77777777"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7C593E7" w14:textId="77777777" w:rsidR="00B5022D" w:rsidRPr="00553DDB" w:rsidRDefault="00B5022D" w:rsidP="00B5022D">
            <w:pPr>
              <w:ind w:left="993" w:hanging="993"/>
            </w:pPr>
          </w:p>
        </w:tc>
      </w:tr>
    </w:tbl>
    <w:p w14:paraId="279A999D" w14:textId="77777777"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14:paraId="7103DF51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C9B2AF9" w14:textId="77777777" w:rsidR="00D6659B" w:rsidRPr="00553DDB" w:rsidRDefault="00D6659B" w:rsidP="00D6659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14:paraId="27CC78B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6A409BD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F5C75D" wp14:editId="17EE0903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0A4AFFC0" w14:textId="77777777" w:rsidR="007B5918" w:rsidRPr="00DE05E2" w:rsidRDefault="007B5918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14:paraId="7A422F1B" w14:textId="77777777" w:rsidR="007B5918" w:rsidRPr="00D94A32" w:rsidRDefault="007B5918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14:paraId="58160E27" w14:textId="77777777" w:rsidR="007B5918" w:rsidRPr="00D94A32" w:rsidRDefault="007B5918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14:paraId="6129C502" w14:textId="77777777" w:rsidR="007B5918" w:rsidRPr="00D94A32" w:rsidRDefault="007B5918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5C75D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14:paraId="0A4AFFC0" w14:textId="77777777" w:rsidR="007B5918" w:rsidRPr="00DE05E2" w:rsidRDefault="007B5918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14:paraId="7A422F1B" w14:textId="77777777" w:rsidR="007B5918" w:rsidRPr="00D94A32" w:rsidRDefault="007B5918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14:paraId="58160E27" w14:textId="77777777" w:rsidR="007B5918" w:rsidRPr="00D94A32" w:rsidRDefault="007B5918" w:rsidP="00D6659B">
                      <w:pPr>
                        <w:rPr>
                          <w:sz w:val="22"/>
                        </w:rPr>
                      </w:pPr>
                    </w:p>
                    <w:p w14:paraId="6129C502" w14:textId="77777777" w:rsidR="007B5918" w:rsidRPr="00D94A32" w:rsidRDefault="007B5918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A65A6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7E6BABE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7996F3F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2F1B69D6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9B7F54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14AA4E0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7A402A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A06ECB5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46B39107" w14:textId="77777777"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val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1DC83D8" wp14:editId="23BAC173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1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0CBD3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">
                  <v:imagedata r:id="rId32" o:title="_MG_0379"/>
                </v:shape>
                <v:group id="Group 20" o:spid="_x0000_s1028" style="position:absolute;left:12172;top:18941;width:18059;height:15278" coordsize="18059,15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Trapezoid 47" o:spid="_x0000_s1029" style="position:absolute;top:3384;width:18059;height:11894;rotation:-949034fd;visibility:visible;mso-wrap-style:square;v-text-anchor:middle" coordsize="1805940,1189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">
                    <v:imagedata r:id="rId33" o:title="drums_diesel" chromakey="white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14:paraId="71CF9900" w14:textId="77777777"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14:paraId="442D7E93" w14:textId="77777777"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14:paraId="43840B98" w14:textId="77777777" w:rsidTr="00CE628D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205DA4B2" w14:textId="77777777" w:rsidR="00D6659B" w:rsidRPr="00553DDB" w:rsidRDefault="00D6659B" w:rsidP="00CE62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14:paraId="30772FC5" w14:textId="77777777" w:rsidTr="00CE628D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BBD9246" w14:textId="77777777" w:rsidR="00D6659B" w:rsidRPr="00553DDB" w:rsidRDefault="00D6659B" w:rsidP="00CE62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14:paraId="72A148EA" w14:textId="77777777" w:rsidR="00D6659B" w:rsidRPr="00E9324A" w:rsidRDefault="009666A4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48487340" w:edGrp="everyone"/>
            <w:r>
              <w:rPr>
                <w:rFonts w:ascii="Arial" w:hAnsi="Arial" w:cs="Arial"/>
                <w:sz w:val="22"/>
                <w:szCs w:val="22"/>
              </w:rPr>
              <w:t>20/10/19</w:t>
            </w:r>
            <w:permEnd w:id="1448487340"/>
          </w:p>
        </w:tc>
      </w:tr>
      <w:tr w:rsidR="00D6659B" w:rsidRPr="00553DDB" w14:paraId="6B6C79FF" w14:textId="77777777" w:rsidTr="00CE628D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67706EA8" w14:textId="77777777" w:rsidR="00D6659B" w:rsidRPr="00553DDB" w:rsidRDefault="00D6659B" w:rsidP="00CE62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14:paraId="5F5217EB" w14:textId="77777777" w:rsidR="00D6659B" w:rsidRPr="00E9324A" w:rsidRDefault="009666A4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86620152" w:edGrp="everyone"/>
            <w:r>
              <w:rPr>
                <w:rFonts w:ascii="Arial" w:hAnsi="Arial" w:cs="Arial"/>
                <w:sz w:val="22"/>
                <w:szCs w:val="22"/>
              </w:rPr>
              <w:t>Tess Veldink</w:t>
            </w:r>
            <w:permEnd w:id="386620152"/>
          </w:p>
        </w:tc>
      </w:tr>
      <w:tr w:rsidR="00D6659B" w:rsidRPr="00553DDB" w14:paraId="46BF7D4E" w14:textId="77777777" w:rsidTr="00CE628D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3B910D7E" w14:textId="77777777" w:rsidR="00D6659B" w:rsidRPr="00553DDB" w:rsidRDefault="00D6659B" w:rsidP="00CE62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14:paraId="43008230" w14:textId="77777777" w:rsidTr="00CE628D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B36EDB5" w14:textId="77777777" w:rsidR="00D6659B" w:rsidRPr="00553DDB" w:rsidRDefault="00D6659B" w:rsidP="00CE62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14:paraId="454A0076" w14:textId="77777777" w:rsidR="00D6659B" w:rsidRPr="00E9324A" w:rsidRDefault="009666A4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43807020" w:edGrp="everyone"/>
            <w:r>
              <w:rPr>
                <w:rFonts w:ascii="Arial" w:hAnsi="Arial" w:cs="Arial"/>
                <w:sz w:val="22"/>
                <w:szCs w:val="22"/>
              </w:rPr>
              <w:t xml:space="preserve">54 Standish Street, Salisbury QLD </w:t>
            </w:r>
            <w:permEnd w:id="1043807020"/>
          </w:p>
        </w:tc>
      </w:tr>
      <w:tr w:rsidR="00D6659B" w:rsidRPr="00553DDB" w14:paraId="1A3D0D7F" w14:textId="77777777" w:rsidTr="00CE628D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58F44AE" w14:textId="77777777" w:rsidR="00D6659B" w:rsidRPr="00553DDB" w:rsidRDefault="00D6659B" w:rsidP="00CE62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14:paraId="644A877F" w14:textId="77777777" w:rsidR="00D6659B" w:rsidRPr="00657280" w:rsidRDefault="009666A4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35146897" w:edGrp="everyone"/>
            <w:r>
              <w:rPr>
                <w:rFonts w:ascii="Arial" w:hAnsi="Arial" w:cs="Arial"/>
                <w:sz w:val="22"/>
                <w:szCs w:val="22"/>
              </w:rPr>
              <w:t>A delivery truck reversed into a car park with no body to guide them. As a result the driver back into a number of diesel drums and pierced one with its contents spilling on the floor.</w:t>
            </w:r>
            <w:permEnd w:id="235146897"/>
          </w:p>
        </w:tc>
      </w:tr>
      <w:tr w:rsidR="00D6659B" w:rsidRPr="00553DDB" w14:paraId="3B610FB2" w14:textId="77777777" w:rsidTr="00CE628D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33B8C5E" w14:textId="77777777" w:rsidR="00D6659B" w:rsidRPr="00553DDB" w:rsidRDefault="00D6659B" w:rsidP="00CE62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14:paraId="0E84B3B7" w14:textId="77777777" w:rsidR="00D6659B" w:rsidRPr="00553DDB" w:rsidRDefault="00CB3018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3178077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3317807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14:paraId="13EF247D" w14:textId="77777777" w:rsidR="00D6659B" w:rsidRPr="00553DDB" w:rsidRDefault="00CB3018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65930908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86593090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14:paraId="58577AF1" w14:textId="652DBC73" w:rsidR="00D6659B" w:rsidRPr="00553DDB" w:rsidRDefault="00CB3018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561447916" w:edGrp="everyone"/>
                <w:r w:rsidR="000B41E3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56144791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14:paraId="2F145DD9" w14:textId="77777777" w:rsidR="00D6659B" w:rsidRPr="00553DDB" w:rsidRDefault="00CB3018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89139630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689139630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14:paraId="4CB651E8" w14:textId="77777777" w:rsidTr="00CE628D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14:paraId="15A3EC8B" w14:textId="77777777" w:rsidR="00D6659B" w:rsidRPr="00553DDB" w:rsidRDefault="00D6659B" w:rsidP="00CE62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14:paraId="52845D2D" w14:textId="77777777" w:rsidTr="00CE628D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09712114" w14:textId="77777777" w:rsidR="00D6659B" w:rsidRPr="00553DDB" w:rsidRDefault="00D6659B" w:rsidP="00CE62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14:paraId="2EE4D02D" w14:textId="3A2757D6" w:rsidR="00D6659B" w:rsidRDefault="00A37735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06669952" w:edGrp="everyone"/>
            <w:r w:rsidRPr="00531FB6">
              <w:rPr>
                <w:rFonts w:ascii="Arial" w:hAnsi="Arial" w:cs="Arial"/>
                <w:sz w:val="22"/>
                <w:szCs w:val="22"/>
              </w:rPr>
              <w:t>The driver should have gotten someone to help them reverse safel</w:t>
            </w:r>
            <w:r w:rsidR="00531FB6">
              <w:rPr>
                <w:rFonts w:ascii="Arial" w:hAnsi="Arial" w:cs="Arial"/>
                <w:sz w:val="22"/>
                <w:szCs w:val="22"/>
              </w:rPr>
              <w:t>y. The driver and person helping them reverse should also check for any hazards in the carpark before reversing</w:t>
            </w:r>
          </w:p>
          <w:permEnd w:id="306669952"/>
          <w:p w14:paraId="540EB00A" w14:textId="11E90642" w:rsidR="00D6659B" w:rsidRPr="00657280" w:rsidRDefault="00D6659B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553DDB" w14:paraId="2C11321C" w14:textId="77777777" w:rsidTr="00CE628D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14:paraId="3AF7769E" w14:textId="77777777" w:rsidR="00D6659B" w:rsidRPr="00553DDB" w:rsidRDefault="00D6659B" w:rsidP="00CE62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14:paraId="428E5B1F" w14:textId="05A3D4CF" w:rsidR="00D6659B" w:rsidRPr="00657280" w:rsidRDefault="00531FB6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22987407" w:edGrp="everyone"/>
            <w:r>
              <w:rPr>
                <w:rFonts w:ascii="Arial" w:hAnsi="Arial" w:cs="Arial"/>
                <w:sz w:val="22"/>
                <w:szCs w:val="22"/>
              </w:rPr>
              <w:t>Health</w:t>
            </w:r>
            <w:r w:rsidR="00A37735">
              <w:rPr>
                <w:rFonts w:ascii="Arial" w:hAnsi="Arial" w:cs="Arial"/>
                <w:sz w:val="22"/>
                <w:szCs w:val="22"/>
              </w:rPr>
              <w:t xml:space="preserve"> &amp; </w:t>
            </w:r>
            <w:r>
              <w:rPr>
                <w:rFonts w:ascii="Arial" w:hAnsi="Arial" w:cs="Arial"/>
                <w:sz w:val="22"/>
                <w:szCs w:val="22"/>
              </w:rPr>
              <w:t>Safety Representative</w:t>
            </w:r>
            <w:permEnd w:id="2022987407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14:paraId="6A4A984A" w14:textId="77777777" w:rsidR="00D6659B" w:rsidRPr="00553DDB" w:rsidRDefault="00D6659B" w:rsidP="00CE628D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14:paraId="4AC13B87" w14:textId="07271326" w:rsidR="00D6659B" w:rsidRPr="00553DDB" w:rsidRDefault="00CB3018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652356347" w:edGrp="everyone"/>
                <w:r w:rsidR="000B41E3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652356347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14:paraId="7215926A" w14:textId="77777777" w:rsidR="00D6659B" w:rsidRPr="00553DDB" w:rsidRDefault="00CB3018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109680149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10968014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14:paraId="409EEDAF" w14:textId="77777777" w:rsidR="00D6659B" w:rsidRPr="00553DDB" w:rsidRDefault="00CB3018" w:rsidP="00CE628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35116119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33511611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14:paraId="2ABC265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E47C807" w14:textId="77777777" w:rsidTr="00CE628D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0F181DCB" w14:textId="77777777" w:rsidR="00D6659B" w:rsidRPr="00553DDB" w:rsidRDefault="00D6659B" w:rsidP="00CE62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2B3BB915" w14:textId="77777777" w:rsidR="00D6659B" w:rsidRPr="00553DDB" w:rsidRDefault="00D6659B" w:rsidP="00CE628D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241830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2D382748" w14:textId="77777777" w:rsidR="00D6659B" w:rsidRPr="00553DDB" w:rsidRDefault="00AA60C6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24183041" w:displacedByCustomXml="prev"/>
      </w:tr>
    </w:tbl>
    <w:p w14:paraId="02D18A5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3BB4DE42" w14:textId="77777777"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14:paraId="24BF5BBA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50735B9" w14:textId="77777777" w:rsidTr="00CE628D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2EBF91" w14:textId="77777777" w:rsidR="00D6659B" w:rsidRPr="00553DDB" w:rsidRDefault="00D6659B" w:rsidP="00CE62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0515" w14:textId="77777777" w:rsidR="00D6659B" w:rsidRPr="00553DDB" w:rsidRDefault="00BA2BBC" w:rsidP="00CE628D">
            <w:pPr>
              <w:rPr>
                <w:rFonts w:ascii="Arial" w:hAnsi="Arial" w:cs="Arial"/>
                <w:sz w:val="22"/>
                <w:szCs w:val="22"/>
              </w:rPr>
            </w:pPr>
            <w:permStart w:id="1055134261" w:edGrp="everyone"/>
            <w:r>
              <w:rPr>
                <w:rFonts w:ascii="Arial" w:hAnsi="Arial" w:cs="Arial"/>
                <w:sz w:val="22"/>
                <w:szCs w:val="22"/>
              </w:rPr>
              <w:t>Project Manager/Supervisor or the Health and Safety Representative</w:t>
            </w:r>
            <w:r w:rsidR="007B5918">
              <w:rPr>
                <w:rFonts w:ascii="Arial" w:hAnsi="Arial" w:cs="Arial"/>
                <w:sz w:val="22"/>
                <w:szCs w:val="22"/>
              </w:rPr>
              <w:t>.</w:t>
            </w:r>
            <w:permEnd w:id="1055134261"/>
          </w:p>
        </w:tc>
        <w:permStart w:id="16038708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F679D37" w14:textId="77777777" w:rsidR="00D6659B" w:rsidRPr="00553DDB" w:rsidRDefault="00162BF6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3870837" w:displacedByCustomXml="prev"/>
      </w:tr>
    </w:tbl>
    <w:p w14:paraId="40A4E607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11982F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AC32C0F" w14:textId="77777777"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14:paraId="4C7DF07F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559763EF" w14:textId="77777777" w:rsidTr="00CE628D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680290E" w14:textId="77777777" w:rsidR="00D6659B" w:rsidRPr="00553DDB" w:rsidRDefault="00D6659B" w:rsidP="00CE62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CDA9" w14:textId="75B61883" w:rsidR="00D6659B" w:rsidRPr="00553DDB" w:rsidRDefault="00BA2BBC" w:rsidP="00CE628D">
            <w:pPr>
              <w:rPr>
                <w:rFonts w:ascii="Arial" w:hAnsi="Arial" w:cs="Arial"/>
                <w:sz w:val="22"/>
                <w:szCs w:val="22"/>
              </w:rPr>
            </w:pPr>
            <w:permStart w:id="755855221" w:edGrp="everyone"/>
            <w:r>
              <w:rPr>
                <w:rFonts w:ascii="Arial" w:hAnsi="Arial" w:cs="Arial"/>
                <w:sz w:val="22"/>
                <w:szCs w:val="22"/>
              </w:rPr>
              <w:t xml:space="preserve">Site Project </w:t>
            </w:r>
            <w:r w:rsidR="000B41E3">
              <w:rPr>
                <w:rFonts w:ascii="Arial" w:hAnsi="Arial" w:cs="Arial"/>
                <w:sz w:val="22"/>
                <w:szCs w:val="22"/>
              </w:rPr>
              <w:t>Manager/Supervisor</w:t>
            </w:r>
            <w:r>
              <w:rPr>
                <w:rFonts w:ascii="Arial" w:hAnsi="Arial" w:cs="Arial"/>
                <w:sz w:val="22"/>
                <w:szCs w:val="22"/>
              </w:rPr>
              <w:t xml:space="preserve"> or the Health and </w:t>
            </w:r>
            <w:r w:rsidR="000B41E3">
              <w:rPr>
                <w:rFonts w:ascii="Arial" w:hAnsi="Arial" w:cs="Arial"/>
                <w:sz w:val="22"/>
                <w:szCs w:val="22"/>
              </w:rPr>
              <w:t>Safety</w:t>
            </w:r>
            <w:r>
              <w:rPr>
                <w:rFonts w:ascii="Arial" w:hAnsi="Arial" w:cs="Arial"/>
                <w:sz w:val="22"/>
                <w:szCs w:val="22"/>
              </w:rPr>
              <w:t xml:space="preserve"> Representative will organise the required resources for risk control</w:t>
            </w:r>
            <w:r w:rsidR="007B5918">
              <w:rPr>
                <w:rFonts w:ascii="Arial" w:hAnsi="Arial" w:cs="Arial"/>
                <w:sz w:val="22"/>
                <w:szCs w:val="22"/>
              </w:rPr>
              <w:t>.</w:t>
            </w:r>
            <w:permEnd w:id="755855221"/>
          </w:p>
        </w:tc>
        <w:permStart w:id="13978219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5E5A27E" w14:textId="77777777" w:rsidR="00D6659B" w:rsidRPr="00553DDB" w:rsidRDefault="00D6659B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97821956" w:displacedByCustomXml="prev"/>
      </w:tr>
    </w:tbl>
    <w:p w14:paraId="2BE1AF74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0C14B0A3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14:paraId="10C9193C" w14:textId="77777777"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14:paraId="0DD9D93C" w14:textId="77777777"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14:paraId="45BC9F6E" w14:textId="77777777" w:rsidTr="00CE628D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6F7C61" w14:textId="77777777" w:rsidR="00D6659B" w:rsidRPr="00553DDB" w:rsidRDefault="00D6659B" w:rsidP="00CE628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8E2C" w14:textId="7A177059" w:rsidR="00D6659B" w:rsidRDefault="00A37735" w:rsidP="00CE628D">
            <w:pPr>
              <w:rPr>
                <w:rFonts w:ascii="Arial" w:hAnsi="Arial" w:cs="Arial"/>
                <w:sz w:val="22"/>
                <w:szCs w:val="22"/>
              </w:rPr>
            </w:pPr>
            <w:permStart w:id="739707414" w:edGrp="everyone"/>
            <w:r>
              <w:rPr>
                <w:rFonts w:ascii="Arial" w:hAnsi="Arial" w:cs="Arial"/>
                <w:sz w:val="22"/>
                <w:szCs w:val="22"/>
              </w:rPr>
              <w:t xml:space="preserve"> - Completing formal reviews</w:t>
            </w:r>
            <w:r w:rsidR="00A50081">
              <w:rPr>
                <w:rFonts w:ascii="Arial" w:hAnsi="Arial" w:cs="Arial"/>
                <w:sz w:val="22"/>
                <w:szCs w:val="22"/>
              </w:rPr>
              <w:t xml:space="preserve">/feedback </w:t>
            </w:r>
          </w:p>
          <w:p w14:paraId="10C4DEEC" w14:textId="7991F059" w:rsidR="00D6659B" w:rsidRPr="00553DDB" w:rsidRDefault="00A37735" w:rsidP="00CE628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Based on these finding</w:t>
            </w:r>
            <w:r w:rsidR="00B30942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some practise</w:t>
            </w:r>
            <w:r w:rsidR="000B41E3">
              <w:rPr>
                <w:rFonts w:ascii="Arial" w:hAnsi="Arial" w:cs="Arial"/>
                <w:sz w:val="22"/>
                <w:szCs w:val="22"/>
              </w:rPr>
              <w:t>s</w:t>
            </w:r>
            <w:r>
              <w:rPr>
                <w:rFonts w:ascii="Arial" w:hAnsi="Arial" w:cs="Arial"/>
                <w:sz w:val="22"/>
                <w:szCs w:val="22"/>
              </w:rPr>
              <w:t xml:space="preserve"> might change so that next time the effectiveness</w:t>
            </w:r>
            <w:r w:rsidR="00A50081">
              <w:rPr>
                <w:rFonts w:ascii="Arial" w:hAnsi="Arial" w:cs="Arial"/>
                <w:sz w:val="22"/>
                <w:szCs w:val="22"/>
              </w:rPr>
              <w:t xml:space="preserve"> of the risk control</w:t>
            </w:r>
            <w:r>
              <w:rPr>
                <w:rFonts w:ascii="Arial" w:hAnsi="Arial" w:cs="Arial"/>
                <w:sz w:val="22"/>
                <w:szCs w:val="22"/>
              </w:rPr>
              <w:t xml:space="preserve"> has improved</w:t>
            </w:r>
            <w:r w:rsidR="007B5918">
              <w:rPr>
                <w:rFonts w:ascii="Arial" w:hAnsi="Arial" w:cs="Arial"/>
                <w:sz w:val="22"/>
                <w:szCs w:val="22"/>
              </w:rPr>
              <w:t>.</w:t>
            </w:r>
            <w:permEnd w:id="739707414"/>
          </w:p>
        </w:tc>
        <w:permStart w:id="6417386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BA8CC90" w14:textId="77777777" w:rsidR="00D6659B" w:rsidRPr="00553DDB" w:rsidRDefault="00AA60C6" w:rsidP="00CE628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1738661" w:displacedByCustomXml="prev"/>
      </w:tr>
    </w:tbl>
    <w:p w14:paraId="703D272F" w14:textId="77777777"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4"/>
      <w:headerReference w:type="default" r:id="rId35"/>
      <w:footerReference w:type="default" r:id="rId3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423781" w14:textId="77777777" w:rsidR="00CB3018" w:rsidRDefault="00CB3018" w:rsidP="00A67754">
      <w:r>
        <w:separator/>
      </w:r>
    </w:p>
  </w:endnote>
  <w:endnote w:type="continuationSeparator" w:id="0">
    <w:p w14:paraId="0A5E8EE7" w14:textId="77777777" w:rsidR="00CB3018" w:rsidRDefault="00CB3018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0DB6BD" w14:textId="77777777" w:rsidR="007B5918" w:rsidRPr="00830749" w:rsidRDefault="007B5918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A28590A" w14:textId="05DC80E6" w:rsidR="007B5918" w:rsidRPr="00830749" w:rsidRDefault="00CB3018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7B5918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7B591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B591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7B591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E661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7B5918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7B5918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7B591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7B591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7B5918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A1CF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7B5918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7B5918">
      <w:rPr>
        <w:rFonts w:ascii="Arial" w:hAnsi="Arial" w:cs="Arial"/>
        <w:b/>
        <w:sz w:val="16"/>
        <w:szCs w:val="16"/>
      </w:rPr>
      <w:ptab w:relativeTo="margin" w:alignment="right" w:leader="none"/>
    </w:r>
    <w:r w:rsidR="007B5918" w:rsidRPr="00B115D7">
      <w:rPr>
        <w:rFonts w:ascii="Arial" w:hAnsi="Arial" w:cs="Arial"/>
        <w:b/>
        <w:sz w:val="16"/>
        <w:szCs w:val="16"/>
      </w:rPr>
      <w:t>CSTC Pty Ltd_</w:t>
    </w:r>
    <w:r w:rsidR="007B5918">
      <w:rPr>
        <w:rFonts w:ascii="Arial" w:hAnsi="Arial" w:cs="Arial"/>
        <w:b/>
        <w:sz w:val="16"/>
        <w:szCs w:val="16"/>
      </w:rPr>
      <w:t>RTO#</w:t>
    </w:r>
    <w:r w:rsidR="007B5918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7B5918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53CA2A" w14:textId="77777777" w:rsidR="007B5918" w:rsidRPr="00830749" w:rsidRDefault="007B5918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A7F776F" w14:textId="109A347C" w:rsidR="007B5918" w:rsidRPr="00830749" w:rsidRDefault="007B5918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1E6619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A1CFD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CD4FD" w14:textId="77777777" w:rsidR="007B5918" w:rsidRDefault="007B591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35564E" w14:textId="77777777" w:rsidR="007B5918" w:rsidRPr="00830749" w:rsidRDefault="007B5918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3CEB3F" w14:textId="5DFCDD0E" w:rsidR="007B5918" w:rsidRPr="00830749" w:rsidRDefault="007B5918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E6619">
      <w:rPr>
        <w:rFonts w:ascii="Arial" w:hAnsi="Arial" w:cs="Arial"/>
        <w:b/>
        <w:noProof/>
        <w:sz w:val="16"/>
        <w:szCs w:val="16"/>
      </w:rPr>
      <w:t>9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A1CFD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10DE4F" w14:textId="77777777" w:rsidR="00CB3018" w:rsidRDefault="00CB3018" w:rsidP="00A67754">
      <w:r>
        <w:separator/>
      </w:r>
    </w:p>
  </w:footnote>
  <w:footnote w:type="continuationSeparator" w:id="0">
    <w:p w14:paraId="6D18C0E8" w14:textId="77777777" w:rsidR="00CB3018" w:rsidRDefault="00CB3018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3AB274" w14:textId="77777777" w:rsidR="007B5918" w:rsidRDefault="007B5918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12DCBCD9" w14:textId="77777777" w:rsidR="007B5918" w:rsidRPr="00830749" w:rsidRDefault="007B591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5357F9" w14:textId="77777777" w:rsidR="007B5918" w:rsidRDefault="007B5918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0762D230" w14:textId="77777777" w:rsidR="007B5918" w:rsidRPr="00830749" w:rsidRDefault="007B591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DDA15A" w14:textId="77777777" w:rsidR="007B5918" w:rsidRDefault="007B591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17A968" w14:textId="77777777" w:rsidR="007B5918" w:rsidRDefault="007B5918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36CACC87" w14:textId="77777777" w:rsidR="007B5918" w:rsidRPr="00830749" w:rsidRDefault="007B591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FB3485" w14:textId="77777777" w:rsidR="007B5918" w:rsidRDefault="007B5918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14:paraId="2D1AC4CF" w14:textId="77777777" w:rsidR="007B5918" w:rsidRPr="00830749" w:rsidRDefault="007B5918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A16402"/>
    <w:multiLevelType w:val="hybridMultilevel"/>
    <w:tmpl w:val="C5D293D6"/>
    <w:lvl w:ilvl="0" w:tplc="3776F468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6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9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0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2F06421"/>
    <w:multiLevelType w:val="hybridMultilevel"/>
    <w:tmpl w:val="1CEAB7A8"/>
    <w:lvl w:ilvl="0" w:tplc="219E13C8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6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757199C"/>
    <w:multiLevelType w:val="hybridMultilevel"/>
    <w:tmpl w:val="414EB37C"/>
    <w:lvl w:ilvl="0" w:tplc="638C9038">
      <w:start w:val="54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7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1"/>
  </w:num>
  <w:num w:numId="5">
    <w:abstractNumId w:val="10"/>
  </w:num>
  <w:num w:numId="6">
    <w:abstractNumId w:val="30"/>
  </w:num>
  <w:num w:numId="7">
    <w:abstractNumId w:val="45"/>
  </w:num>
  <w:num w:numId="8">
    <w:abstractNumId w:val="23"/>
  </w:num>
  <w:num w:numId="9">
    <w:abstractNumId w:val="25"/>
  </w:num>
  <w:num w:numId="10">
    <w:abstractNumId w:val="42"/>
  </w:num>
  <w:num w:numId="11">
    <w:abstractNumId w:val="40"/>
  </w:num>
  <w:num w:numId="12">
    <w:abstractNumId w:val="62"/>
  </w:num>
  <w:num w:numId="13">
    <w:abstractNumId w:val="15"/>
  </w:num>
  <w:num w:numId="14">
    <w:abstractNumId w:val="6"/>
  </w:num>
  <w:num w:numId="15">
    <w:abstractNumId w:val="39"/>
  </w:num>
  <w:num w:numId="16">
    <w:abstractNumId w:val="28"/>
  </w:num>
  <w:num w:numId="17">
    <w:abstractNumId w:val="38"/>
  </w:num>
  <w:num w:numId="18">
    <w:abstractNumId w:val="47"/>
  </w:num>
  <w:num w:numId="19">
    <w:abstractNumId w:val="9"/>
  </w:num>
  <w:num w:numId="20">
    <w:abstractNumId w:val="57"/>
  </w:num>
  <w:num w:numId="21">
    <w:abstractNumId w:val="54"/>
  </w:num>
  <w:num w:numId="22">
    <w:abstractNumId w:val="46"/>
  </w:num>
  <w:num w:numId="23">
    <w:abstractNumId w:val="60"/>
  </w:num>
  <w:num w:numId="24">
    <w:abstractNumId w:val="21"/>
  </w:num>
  <w:num w:numId="25">
    <w:abstractNumId w:val="68"/>
  </w:num>
  <w:num w:numId="26">
    <w:abstractNumId w:val="53"/>
  </w:num>
  <w:num w:numId="27">
    <w:abstractNumId w:val="0"/>
  </w:num>
  <w:num w:numId="28">
    <w:abstractNumId w:val="44"/>
  </w:num>
  <w:num w:numId="29">
    <w:abstractNumId w:val="65"/>
  </w:num>
  <w:num w:numId="30">
    <w:abstractNumId w:val="52"/>
  </w:num>
  <w:num w:numId="31">
    <w:abstractNumId w:val="64"/>
  </w:num>
  <w:num w:numId="32">
    <w:abstractNumId w:val="19"/>
  </w:num>
  <w:num w:numId="33">
    <w:abstractNumId w:val="50"/>
  </w:num>
  <w:num w:numId="34">
    <w:abstractNumId w:val="2"/>
  </w:num>
  <w:num w:numId="35">
    <w:abstractNumId w:val="67"/>
  </w:num>
  <w:num w:numId="36">
    <w:abstractNumId w:val="63"/>
  </w:num>
  <w:num w:numId="37">
    <w:abstractNumId w:val="12"/>
  </w:num>
  <w:num w:numId="38">
    <w:abstractNumId w:val="14"/>
  </w:num>
  <w:num w:numId="39">
    <w:abstractNumId w:val="32"/>
  </w:num>
  <w:num w:numId="40">
    <w:abstractNumId w:val="43"/>
  </w:num>
  <w:num w:numId="41">
    <w:abstractNumId w:val="41"/>
  </w:num>
  <w:num w:numId="42">
    <w:abstractNumId w:val="58"/>
  </w:num>
  <w:num w:numId="43">
    <w:abstractNumId w:val="1"/>
  </w:num>
  <w:num w:numId="44">
    <w:abstractNumId w:val="26"/>
  </w:num>
  <w:num w:numId="45">
    <w:abstractNumId w:val="31"/>
  </w:num>
  <w:num w:numId="46">
    <w:abstractNumId w:val="59"/>
  </w:num>
  <w:num w:numId="47">
    <w:abstractNumId w:val="22"/>
  </w:num>
  <w:num w:numId="48">
    <w:abstractNumId w:val="18"/>
  </w:num>
  <w:num w:numId="49">
    <w:abstractNumId w:val="4"/>
  </w:num>
  <w:num w:numId="50">
    <w:abstractNumId w:val="61"/>
  </w:num>
  <w:num w:numId="51">
    <w:abstractNumId w:val="36"/>
  </w:num>
  <w:num w:numId="52">
    <w:abstractNumId w:val="13"/>
  </w:num>
  <w:num w:numId="53">
    <w:abstractNumId w:val="3"/>
  </w:num>
  <w:num w:numId="54">
    <w:abstractNumId w:val="5"/>
  </w:num>
  <w:num w:numId="55">
    <w:abstractNumId w:val="33"/>
  </w:num>
  <w:num w:numId="56">
    <w:abstractNumId w:val="16"/>
  </w:num>
  <w:num w:numId="57">
    <w:abstractNumId w:val="7"/>
  </w:num>
  <w:num w:numId="58">
    <w:abstractNumId w:val="27"/>
  </w:num>
  <w:num w:numId="59">
    <w:abstractNumId w:val="37"/>
  </w:num>
  <w:num w:numId="60">
    <w:abstractNumId w:val="48"/>
  </w:num>
  <w:num w:numId="61">
    <w:abstractNumId w:val="56"/>
  </w:num>
  <w:num w:numId="62">
    <w:abstractNumId w:val="49"/>
  </w:num>
  <w:num w:numId="63">
    <w:abstractNumId w:val="17"/>
  </w:num>
  <w:num w:numId="64">
    <w:abstractNumId w:val="34"/>
  </w:num>
  <w:num w:numId="65">
    <w:abstractNumId w:val="35"/>
  </w:num>
  <w:num w:numId="66">
    <w:abstractNumId w:val="20"/>
  </w:num>
  <w:num w:numId="67">
    <w:abstractNumId w:val="66"/>
  </w:num>
  <w:num w:numId="68">
    <w:abstractNumId w:val="55"/>
  </w:num>
  <w:num w:numId="69">
    <w:abstractNumId w:val="2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03A0"/>
    <w:rsid w:val="00074457"/>
    <w:rsid w:val="00076AD6"/>
    <w:rsid w:val="0008468E"/>
    <w:rsid w:val="00090D03"/>
    <w:rsid w:val="00091491"/>
    <w:rsid w:val="000A2303"/>
    <w:rsid w:val="000A7B07"/>
    <w:rsid w:val="000B346C"/>
    <w:rsid w:val="000B41E3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E6619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27495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55B40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1FB6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B5918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E7F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66A4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37735"/>
    <w:rsid w:val="00A406B8"/>
    <w:rsid w:val="00A41676"/>
    <w:rsid w:val="00A43D76"/>
    <w:rsid w:val="00A50081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15DD4"/>
    <w:rsid w:val="00B21A3B"/>
    <w:rsid w:val="00B21CC5"/>
    <w:rsid w:val="00B23004"/>
    <w:rsid w:val="00B23116"/>
    <w:rsid w:val="00B24E19"/>
    <w:rsid w:val="00B30942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2BBC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B5"/>
    <w:rsid w:val="00C53CE2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1CFD"/>
    <w:rsid w:val="00CA78C3"/>
    <w:rsid w:val="00CB3018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628D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107D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F91BD67"/>
  <w15:docId w15:val="{836924D3-36D6-4885-B0AA-F72334375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QuickStyle" Target="diagrams/quickStyle1.xml"/><Relationship Id="rId39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image" Target="media/image6.jpeg"/><Relationship Id="rId34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diagramLayout" Target="diagrams/layout1.xml"/><Relationship Id="rId33" Type="http://schemas.openxmlformats.org/officeDocument/2006/relationships/image" Target="media/image12.png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Data" Target="diagrams/data1.xml"/><Relationship Id="rId32" Type="http://schemas.openxmlformats.org/officeDocument/2006/relationships/image" Target="media/image11.jpeg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image" Target="media/image8.png"/><Relationship Id="rId28" Type="http://schemas.microsoft.com/office/2007/relationships/diagramDrawing" Target="diagrams/drawing1.xml"/><Relationship Id="rId36" Type="http://schemas.openxmlformats.org/officeDocument/2006/relationships/footer" Target="footer4.xml"/><Relationship Id="rId10" Type="http://schemas.openxmlformats.org/officeDocument/2006/relationships/header" Target="header1.xml"/><Relationship Id="rId19" Type="http://schemas.openxmlformats.org/officeDocument/2006/relationships/image" Target="media/image5.jpeg"/><Relationship Id="rId31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openxmlformats.org/officeDocument/2006/relationships/diagramColors" Target="diagrams/colors1.xml"/><Relationship Id="rId30" Type="http://schemas.openxmlformats.org/officeDocument/2006/relationships/image" Target="media/image10.jpeg"/><Relationship Id="rId35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51B87"/>
    <w:rsid w:val="003D7AF8"/>
    <w:rsid w:val="004550A5"/>
    <w:rsid w:val="0053061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42A3D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A7204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C4FCBC2-0573-4CC9-B255-E0AAA834D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29</TotalTime>
  <Pages>1</Pages>
  <Words>1625</Words>
  <Characters>9265</Characters>
  <Application>Microsoft Office Word</Application>
  <DocSecurity>8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Code</vt:lpstr>
    </vt:vector>
  </TitlesOfParts>
  <Company/>
  <LinksUpToDate>false</LinksUpToDate>
  <CharactersWithSpaces>10869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Reception</cp:lastModifiedBy>
  <cp:revision>8</cp:revision>
  <cp:lastPrinted>2019-05-27T02:31:00Z</cp:lastPrinted>
  <dcterms:created xsi:type="dcterms:W3CDTF">2019-10-21T01:53:00Z</dcterms:created>
  <dcterms:modified xsi:type="dcterms:W3CDTF">2019-10-21T04:49:00Z</dcterms:modified>
  <cp:contentStatus>v1-1_01/10/2019</cp:contentStatus>
</cp:coreProperties>
</file>