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148B282E" w:rsidR="00677444" w:rsidRPr="004932A4" w:rsidRDefault="00424DC8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378E0">
            <w:rPr>
              <w:szCs w:val="32"/>
            </w:rPr>
            <w:t>BSBWHS515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11CEDB57" w:rsidR="004C3241" w:rsidRDefault="00424DC8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378E0">
            <w:rPr>
              <w:szCs w:val="32"/>
            </w:rPr>
            <w:t>Lead initial response to and investigate WHS incidents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39100F1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378E0">
            <w:rPr>
              <w:rFonts w:ascii="Arial" w:hAnsi="Arial" w:cs="Arial"/>
              <w:i/>
              <w:sz w:val="18"/>
              <w:szCs w:val="18"/>
            </w:rPr>
            <w:t>BSBWHS515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378E0">
            <w:rPr>
              <w:rFonts w:ascii="Arial" w:hAnsi="Arial" w:cs="Arial"/>
              <w:i/>
              <w:sz w:val="18"/>
              <w:szCs w:val="18"/>
            </w:rPr>
            <w:t>Lead initial response to and investigate WHS incidents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863E4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863E4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863E4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775048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55557476" w:edGrp="everyone"/>
            <w:permEnd w:id="355557476"/>
          </w:p>
        </w:tc>
      </w:tr>
      <w:tr w:rsidR="003D4C3C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3D4C3C" w:rsidRPr="00C15CA8" w:rsidRDefault="003D4C3C" w:rsidP="003D4C3C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39795839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6ED0686D" w:rsidR="003D4C3C" w:rsidRPr="00775048" w:rsidRDefault="003D4C3C" w:rsidP="003D4C3C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C431D93" wp14:editId="45D27388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97958393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03FF78B4" w:rsidR="00A4462D" w:rsidRPr="004C3241" w:rsidRDefault="00424DC8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8E0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A378E0">
              <w:rPr>
                <w:rFonts w:ascii="Arial" w:hAnsi="Arial" w:cs="Arial"/>
                <w:sz w:val="20"/>
              </w:rPr>
              <w:t xml:space="preserve"> </w:t>
            </w:r>
            <w:r w:rsidR="00A4462D" w:rsidRPr="00A378E0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A378E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3D4C3C" w:rsidRPr="004C3241" w14:paraId="7F3F0CED" w14:textId="77777777" w:rsidTr="009831C5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3D4C3C" w:rsidRPr="00C15CA8" w:rsidRDefault="003D4C3C" w:rsidP="003D4C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22382493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02ABF0DB" w:rsidR="003D4C3C" w:rsidRPr="00C15CA8" w:rsidRDefault="003D4C3C" w:rsidP="003D4C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1BD7344C19414DE58D3439E86770543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23824931"/>
          </w:p>
        </w:tc>
        <w:permStart w:id="1384191993" w:edGrp="everyone"/>
        <w:tc>
          <w:tcPr>
            <w:tcW w:w="2095" w:type="dxa"/>
            <w:vAlign w:val="center"/>
          </w:tcPr>
          <w:p w14:paraId="7AEB95E0" w14:textId="64F1053C" w:rsidR="003D4C3C" w:rsidRPr="004C3241" w:rsidRDefault="003D4C3C" w:rsidP="003D4C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84191993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5A2D068B" w:rsidR="003D4C3C" w:rsidRPr="004C3241" w:rsidRDefault="003D4C3C" w:rsidP="003D4C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21486082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21486082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D4C3C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3D4C3C" w:rsidRPr="00C15CA8" w:rsidRDefault="003D4C3C" w:rsidP="003D4C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210003875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5B735AA3" w:rsidR="003D4C3C" w:rsidRPr="00C15CA8" w:rsidRDefault="003D4C3C" w:rsidP="003D4C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51ED8B9903F542CA9AE094885CA82C8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100038752"/>
          </w:p>
        </w:tc>
        <w:permStart w:id="172177481" w:edGrp="everyone"/>
        <w:tc>
          <w:tcPr>
            <w:tcW w:w="2095" w:type="dxa"/>
            <w:vAlign w:val="center"/>
          </w:tcPr>
          <w:p w14:paraId="3387724F" w14:textId="6E5E002E" w:rsidR="003D4C3C" w:rsidRDefault="003D4C3C" w:rsidP="003D4C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2177481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5F00CACA" w:rsidR="003D4C3C" w:rsidRDefault="003D4C3C" w:rsidP="003D4C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12975495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12975495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D4C3C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3D4C3C" w:rsidRPr="00C15CA8" w:rsidRDefault="003D4C3C" w:rsidP="003D4C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15587390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C1A4622" w:rsidR="003D4C3C" w:rsidRPr="00C15CA8" w:rsidRDefault="003D4C3C" w:rsidP="003D4C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5034328D5B84526B9F5B22E2E1D21E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155873904"/>
          </w:p>
        </w:tc>
        <w:permStart w:id="1108830516" w:edGrp="everyone"/>
        <w:tc>
          <w:tcPr>
            <w:tcW w:w="2095" w:type="dxa"/>
            <w:vAlign w:val="center"/>
          </w:tcPr>
          <w:p w14:paraId="1708E32B" w14:textId="21243A6B" w:rsidR="003D4C3C" w:rsidRPr="004C3241" w:rsidRDefault="003D4C3C" w:rsidP="003D4C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08830516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216A212" w:rsidR="003D4C3C" w:rsidRPr="004C3241" w:rsidRDefault="003D4C3C" w:rsidP="003D4C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60415962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60415962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D4C3C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6E74449" w:rsidR="003D4C3C" w:rsidRPr="00C15CA8" w:rsidRDefault="003D4C3C" w:rsidP="003D4C3C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DD1C8402C0D74CF884BC38A05CB26F1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BSBWHS515</w:t>
                </w:r>
              </w:sdtContent>
            </w:sdt>
          </w:p>
        </w:tc>
        <w:permStart w:id="12257620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2B40DC71" w:rsidR="003D4C3C" w:rsidRPr="00C15CA8" w:rsidRDefault="003D4C3C" w:rsidP="003D4C3C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D67F78C4A0D9488BAEBFE78A6855239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2257620"/>
          </w:p>
        </w:tc>
        <w:permStart w:id="1875068851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65A99490" w:rsidR="003D4C3C" w:rsidRPr="004C3241" w:rsidRDefault="003D4C3C" w:rsidP="003D4C3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875068851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84089348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16B27DC6" w:rsidR="003D4C3C" w:rsidRPr="004C3241" w:rsidRDefault="003D4C3C" w:rsidP="003D4C3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840893484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3D4C3C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3D4C3C" w:rsidRPr="004C3241" w14:paraId="142DA14B" w14:textId="77777777" w:rsidTr="003D4C3C">
        <w:trPr>
          <w:trHeight w:val="454"/>
        </w:trPr>
        <w:tc>
          <w:tcPr>
            <w:tcW w:w="449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7059748" w14:textId="77777777" w:rsidR="003D4C3C" w:rsidRPr="007F4D0C" w:rsidRDefault="003D4C3C" w:rsidP="003D4C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53106123" w:edGrp="everyone"/>
                <w:r w:rsidRPr="007F4D0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53106123"/>
              </w:sdtContent>
            </w:sdt>
            <w:r w:rsidRPr="007F4D0C">
              <w:rPr>
                <w:rFonts w:ascii="Arial" w:hAnsi="Arial" w:cs="Arial"/>
                <w:sz w:val="20"/>
              </w:rPr>
              <w:t xml:space="preserve"> </w:t>
            </w:r>
            <w:r w:rsidRPr="007F4D0C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6C897C12" w14:textId="77777777" w:rsidR="003D4C3C" w:rsidRDefault="003D4C3C" w:rsidP="003D4C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12374766" w:edGrp="everyone"/>
                <w:r w:rsidRPr="007F4D0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12374766"/>
              </w:sdtContent>
            </w:sdt>
            <w:r w:rsidRPr="007F4D0C">
              <w:rPr>
                <w:rFonts w:ascii="Arial" w:hAnsi="Arial" w:cs="Arial"/>
                <w:sz w:val="20"/>
              </w:rPr>
              <w:t xml:space="preserve"> </w:t>
            </w:r>
            <w:r w:rsidRPr="007F4D0C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7169B359" w:rsidR="003D4C3C" w:rsidRPr="00A378E0" w:rsidRDefault="003D4C3C" w:rsidP="003D4C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117133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96817009" w:edGrp="everyone"/>
                <w:r w:rsidRPr="007F4D0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96817009"/>
              </w:sdtContent>
            </w:sdt>
            <w:r w:rsidRPr="007F4D0C">
              <w:rPr>
                <w:rFonts w:ascii="Arial" w:hAnsi="Arial" w:cs="Arial"/>
                <w:sz w:val="20"/>
              </w:rPr>
              <w:t xml:space="preserve"> </w:t>
            </w:r>
            <w:r w:rsidRPr="007F4D0C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49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7B687AE8" w:rsidR="003D4C3C" w:rsidRPr="00A378E0" w:rsidRDefault="003D4C3C" w:rsidP="003D4C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82993475" w:edGrp="everyone"/>
                <w:r w:rsidRPr="00A378E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82993475"/>
              </w:sdtContent>
            </w:sdt>
            <w:r w:rsidRPr="00A378E0">
              <w:rPr>
                <w:rFonts w:ascii="Arial" w:hAnsi="Arial" w:cs="Arial"/>
                <w:sz w:val="20"/>
              </w:rPr>
              <w:t xml:space="preserve"> </w:t>
            </w:r>
            <w:r w:rsidRPr="00A378E0">
              <w:rPr>
                <w:rFonts w:ascii="Arial" w:hAnsi="Arial" w:cs="Arial"/>
                <w:sz w:val="18"/>
                <w:szCs w:val="18"/>
              </w:rPr>
              <w:t>Internal report form for incident</w:t>
            </w:r>
            <w:r>
              <w:rPr>
                <w:rFonts w:ascii="Arial" w:hAnsi="Arial" w:cs="Arial"/>
                <w:sz w:val="18"/>
                <w:szCs w:val="18"/>
              </w:rPr>
              <w:t xml:space="preserve"> (HO1)</w:t>
            </w:r>
          </w:p>
          <w:p w14:paraId="34D7AA00" w14:textId="776D78F8" w:rsidR="003D4C3C" w:rsidRDefault="003D4C3C" w:rsidP="003D4C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67268112" w:edGrp="everyone"/>
                <w:r w:rsidRPr="00A378E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67268112"/>
              </w:sdtContent>
            </w:sdt>
            <w:r w:rsidRPr="00A378E0">
              <w:rPr>
                <w:rFonts w:ascii="Arial" w:hAnsi="Arial" w:cs="Arial"/>
                <w:sz w:val="20"/>
              </w:rPr>
              <w:t xml:space="preserve"> </w:t>
            </w:r>
            <w:r w:rsidRPr="00A378E0">
              <w:rPr>
                <w:rFonts w:ascii="Arial" w:hAnsi="Arial" w:cs="Arial"/>
                <w:sz w:val="18"/>
                <w:szCs w:val="18"/>
              </w:rPr>
              <w:t>Regulator report form for incident</w:t>
            </w:r>
            <w:r>
              <w:rPr>
                <w:rFonts w:ascii="Arial" w:hAnsi="Arial" w:cs="Arial"/>
                <w:sz w:val="18"/>
                <w:szCs w:val="18"/>
              </w:rPr>
              <w:t xml:space="preserve"> (HO2)</w:t>
            </w:r>
          </w:p>
          <w:p w14:paraId="453B7A88" w14:textId="2AE8E305" w:rsidR="003D4C3C" w:rsidRPr="00A378E0" w:rsidRDefault="003D4C3C" w:rsidP="003D4C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69955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48869204" w:edGrp="everyone"/>
                <w:r w:rsidRPr="00A378E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48869204"/>
              </w:sdtContent>
            </w:sdt>
            <w:r w:rsidRPr="00A378E0">
              <w:rPr>
                <w:rFonts w:ascii="Arial" w:hAnsi="Arial" w:cs="Arial"/>
                <w:sz w:val="20"/>
              </w:rPr>
              <w:t xml:space="preserve"> </w:t>
            </w:r>
            <w:r w:rsidRPr="00A378E0">
              <w:rPr>
                <w:rFonts w:ascii="Arial" w:hAnsi="Arial" w:cs="Arial"/>
                <w:sz w:val="18"/>
                <w:szCs w:val="18"/>
              </w:rPr>
              <w:t>Incident investigation plan</w:t>
            </w:r>
          </w:p>
          <w:p w14:paraId="4790AC45" w14:textId="5E34678F" w:rsidR="003D4C3C" w:rsidRPr="00A378E0" w:rsidRDefault="003D4C3C" w:rsidP="003D4C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121985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37018645" w:edGrp="everyone"/>
                <w:r w:rsidRPr="00A378E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37018645"/>
              </w:sdtContent>
            </w:sdt>
            <w:r w:rsidRPr="00A378E0">
              <w:rPr>
                <w:rFonts w:ascii="Arial" w:hAnsi="Arial" w:cs="Arial"/>
                <w:sz w:val="20"/>
              </w:rPr>
              <w:t xml:space="preserve"> </w:t>
            </w:r>
            <w:r w:rsidRPr="00A378E0">
              <w:rPr>
                <w:rFonts w:ascii="Arial" w:hAnsi="Arial" w:cs="Arial"/>
                <w:sz w:val="18"/>
                <w:szCs w:val="18"/>
              </w:rPr>
              <w:t>Investigation report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775048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5054458" w:edGrp="everyone"/>
            <w:permEnd w:id="125054458"/>
          </w:p>
        </w:tc>
      </w:tr>
      <w:tr w:rsidR="003D4C3C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3D4C3C" w:rsidRPr="00C15CA8" w:rsidRDefault="003D4C3C" w:rsidP="003D4C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80086775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48389312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E95A237" w:rsidR="003D4C3C" w:rsidRPr="00775048" w:rsidRDefault="003D4C3C" w:rsidP="003D4C3C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D7CC28B" wp14:editId="56400891">
                      <wp:extent cx="3913549" cy="360000"/>
                      <wp:effectExtent l="0" t="0" r="0" b="2540"/>
                      <wp:docPr id="1723188214" name="Picture 1723188214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00867753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3EBB80F4" w:rsidR="00787509" w:rsidRPr="004932A4" w:rsidRDefault="00424DC8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378E0">
            <w:rPr>
              <w:szCs w:val="32"/>
            </w:rPr>
            <w:t>BSBWHS515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42F85294" w:rsidR="00787509" w:rsidRDefault="00424DC8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378E0">
            <w:rPr>
              <w:szCs w:val="32"/>
            </w:rPr>
            <w:t>Lead initial response to and investigate WHS incidents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775048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5901077" w:edGrp="everyone"/>
            <w:permEnd w:id="95901077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863E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863E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863E4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1E1606ED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C1E27" w:rsidRPr="00BA4D9F" w14:paraId="5E5F5F63" w14:textId="77777777" w:rsidTr="00E5691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89EC7AF" w14:textId="77777777" w:rsidR="008C1E27" w:rsidRPr="00750D30" w:rsidRDefault="008C1E27" w:rsidP="00E56913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8C1E27" w:rsidRPr="00BA4D9F" w14:paraId="5397F91C" w14:textId="77777777" w:rsidTr="00E5691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DB3880" w14:textId="77777777" w:rsidR="008C1E27" w:rsidRPr="00DE303D" w:rsidRDefault="008C1E27" w:rsidP="00E56913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741350AD" w14:textId="77777777" w:rsidR="008C1E27" w:rsidRPr="00DE303D" w:rsidRDefault="008C1E27" w:rsidP="008C1E2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40AF64F" w14:textId="77777777" w:rsidR="008C1E27" w:rsidRPr="00750D30" w:rsidRDefault="008C1E27" w:rsidP="008C1E27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8C1E27" w:rsidRPr="00BA4D9F" w14:paraId="133F8C80" w14:textId="77777777" w:rsidTr="00E56913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3C7ACC" w14:textId="77777777" w:rsidR="008C1E27" w:rsidRPr="0089432B" w:rsidRDefault="008C1E27" w:rsidP="00E56913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003519996" w:edGrp="everyone"/>
            <w:permEnd w:id="1003519996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44A7056A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6526033D" w14:textId="77777777" w:rsidR="00A378E0" w:rsidRPr="0076313E" w:rsidRDefault="00A378E0" w:rsidP="00A378E0">
      <w:pPr>
        <w:rPr>
          <w:rFonts w:ascii="Arial" w:hAnsi="Arial" w:cs="Arial"/>
          <w:sz w:val="22"/>
          <w:szCs w:val="22"/>
        </w:rPr>
      </w:pPr>
    </w:p>
    <w:p w14:paraId="7E571CB7" w14:textId="77777777" w:rsidR="00A378E0" w:rsidRPr="0076313E" w:rsidRDefault="00A378E0" w:rsidP="00A378E0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>For the following activities, you will assume the role of a workgroup supervisor in a workplace of your choosing (see example organisational chart below).</w:t>
      </w:r>
    </w:p>
    <w:p w14:paraId="6EF58559" w14:textId="77777777" w:rsidR="00A378E0" w:rsidRPr="0076313E" w:rsidRDefault="00A378E0" w:rsidP="00A378E0">
      <w:pPr>
        <w:jc w:val="center"/>
        <w:rPr>
          <w:rFonts w:ascii="Arial" w:hAnsi="Arial" w:cs="Arial"/>
          <w:sz w:val="22"/>
          <w:szCs w:val="22"/>
        </w:rPr>
      </w:pPr>
    </w:p>
    <w:p w14:paraId="5C09A4B0" w14:textId="77777777" w:rsidR="00A378E0" w:rsidRPr="0076313E" w:rsidRDefault="00A378E0" w:rsidP="00A378E0">
      <w:pPr>
        <w:jc w:val="center"/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5997757A" wp14:editId="2282A6AF">
            <wp:extent cx="4774019" cy="2243469"/>
            <wp:effectExtent l="0" t="0" r="0" b="23495"/>
            <wp:docPr id="624332933" name="Diagram 62433293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78FFC96D" w14:textId="77777777" w:rsidR="00A378E0" w:rsidRPr="0076313E" w:rsidRDefault="00A378E0" w:rsidP="00A378E0">
      <w:pPr>
        <w:jc w:val="center"/>
        <w:rPr>
          <w:rFonts w:ascii="Arial" w:hAnsi="Arial" w:cs="Arial"/>
          <w:sz w:val="22"/>
          <w:szCs w:val="22"/>
        </w:rPr>
      </w:pPr>
    </w:p>
    <w:p w14:paraId="07DF6478" w14:textId="77777777" w:rsidR="00A378E0" w:rsidRDefault="00A378E0" w:rsidP="00A378E0">
      <w:pPr>
        <w:rPr>
          <w:rFonts w:ascii="Arial" w:hAnsi="Arial" w:cs="Arial"/>
          <w:sz w:val="22"/>
          <w:szCs w:val="22"/>
        </w:rPr>
      </w:pPr>
      <w:r w:rsidRPr="00A62FAF">
        <w:rPr>
          <w:rFonts w:ascii="Arial" w:hAnsi="Arial" w:cs="Arial"/>
          <w:sz w:val="22"/>
          <w:szCs w:val="22"/>
        </w:rPr>
        <w:t xml:space="preserve">Name a workplace and workgroup that you are (or hypothetically are) the supervisor for. Also, identify a likely incident to occur within this workplace which requires investigation. It may have </w:t>
      </w:r>
      <w:proofErr w:type="gramStart"/>
      <w:r w:rsidRPr="00A62FAF">
        <w:rPr>
          <w:rFonts w:ascii="Arial" w:hAnsi="Arial" w:cs="Arial"/>
          <w:sz w:val="22"/>
          <w:szCs w:val="22"/>
        </w:rPr>
        <w:t>actually happened</w:t>
      </w:r>
      <w:proofErr w:type="gramEnd"/>
      <w:r w:rsidRPr="00A62FAF">
        <w:rPr>
          <w:rFonts w:ascii="Arial" w:hAnsi="Arial" w:cs="Arial"/>
          <w:sz w:val="22"/>
          <w:szCs w:val="22"/>
        </w:rPr>
        <w:t xml:space="preserve"> or could hypothetically happen.</w:t>
      </w:r>
    </w:p>
    <w:p w14:paraId="201E0B77" w14:textId="77777777" w:rsidR="00A378E0" w:rsidRPr="0076313E" w:rsidRDefault="00A378E0" w:rsidP="00A378E0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A378E0" w:rsidRPr="0076313E" w14:paraId="3A6271AA" w14:textId="77777777" w:rsidTr="00346C89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3BAA8CBA" w14:textId="77777777" w:rsidR="00A378E0" w:rsidRPr="0076313E" w:rsidRDefault="00A378E0" w:rsidP="00346C8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18E593C3" w14:textId="747D36CE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93941464" w:edGrp="everyone"/>
            <w:permEnd w:id="993941464"/>
          </w:p>
        </w:tc>
      </w:tr>
      <w:tr w:rsidR="00A378E0" w:rsidRPr="0076313E" w14:paraId="7AAE0673" w14:textId="77777777" w:rsidTr="00346C89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DAF47B8" w14:textId="77777777" w:rsidR="00A378E0" w:rsidRPr="0076313E" w:rsidRDefault="00A378E0" w:rsidP="00346C8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Workgroup</w:t>
            </w:r>
          </w:p>
        </w:tc>
        <w:tc>
          <w:tcPr>
            <w:tcW w:w="6830" w:type="dxa"/>
            <w:vAlign w:val="center"/>
          </w:tcPr>
          <w:p w14:paraId="785F4A30" w14:textId="02AC7C38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03184799" w:edGrp="everyone"/>
            <w:permEnd w:id="1303184799"/>
          </w:p>
        </w:tc>
      </w:tr>
      <w:tr w:rsidR="00A378E0" w:rsidRPr="0076313E" w14:paraId="09BF8816" w14:textId="77777777" w:rsidTr="00346C89">
        <w:trPr>
          <w:trHeight w:val="1682"/>
        </w:trPr>
        <w:tc>
          <w:tcPr>
            <w:tcW w:w="2405" w:type="dxa"/>
            <w:shd w:val="clear" w:color="auto" w:fill="D9D9D9" w:themeFill="background1" w:themeFillShade="D9"/>
          </w:tcPr>
          <w:p w14:paraId="013A6317" w14:textId="77777777" w:rsidR="00A378E0" w:rsidRPr="0076313E" w:rsidRDefault="00A378E0" w:rsidP="00346C8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46475">
              <w:rPr>
                <w:rFonts w:ascii="Arial" w:hAnsi="Arial" w:cs="Arial"/>
                <w:b/>
                <w:sz w:val="22"/>
                <w:szCs w:val="22"/>
              </w:rPr>
              <w:t>Describe incident</w:t>
            </w:r>
          </w:p>
        </w:tc>
        <w:tc>
          <w:tcPr>
            <w:tcW w:w="6830" w:type="dxa"/>
          </w:tcPr>
          <w:p w14:paraId="5BD80834" w14:textId="2E261BBB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74546635" w:edGrp="everyone"/>
            <w:permEnd w:id="974546635"/>
          </w:p>
        </w:tc>
      </w:tr>
    </w:tbl>
    <w:p w14:paraId="13D47BA0" w14:textId="77777777" w:rsidR="00A378E0" w:rsidRPr="0076313E" w:rsidRDefault="00A378E0" w:rsidP="00A378E0">
      <w:pPr>
        <w:pStyle w:val="11CSTCPLQuestionBullet"/>
        <w:rPr>
          <w:sz w:val="22"/>
          <w:szCs w:val="22"/>
        </w:rPr>
      </w:pPr>
    </w:p>
    <w:p w14:paraId="5DAEB743" w14:textId="77777777" w:rsidR="00A378E0" w:rsidRPr="00A62FAF" w:rsidRDefault="00A378E0" w:rsidP="00A378E0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24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70C3C87F" w14:textId="77777777" w:rsidTr="00346C89">
        <w:tc>
          <w:tcPr>
            <w:tcW w:w="9235" w:type="dxa"/>
            <w:shd w:val="clear" w:color="auto" w:fill="232F84"/>
          </w:tcPr>
          <w:p w14:paraId="12B97B81" w14:textId="77777777" w:rsidR="00A378E0" w:rsidRPr="00A62FAF" w:rsidRDefault="00A378E0" w:rsidP="00863E42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53407219"/>
          </w:p>
        </w:tc>
        <w:bookmarkEnd w:id="0"/>
      </w:tr>
      <w:tr w:rsidR="00A378E0" w:rsidRPr="00A62FAF" w14:paraId="7B825C2C" w14:textId="77777777" w:rsidTr="00346C89">
        <w:tc>
          <w:tcPr>
            <w:tcW w:w="9235" w:type="dxa"/>
            <w:shd w:val="clear" w:color="auto" w:fill="A1D7E1"/>
          </w:tcPr>
          <w:p w14:paraId="21EF98AA" w14:textId="77777777" w:rsidR="00A378E0" w:rsidRPr="00A62FAF" w:rsidRDefault="00A378E0" w:rsidP="00346C89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 xml:space="preserve">Consider the initial responses to the incident, in preparation for an investigation: </w:t>
            </w:r>
          </w:p>
          <w:p w14:paraId="7FC07437" w14:textId="77777777" w:rsidR="00A378E0" w:rsidRPr="00A62FAF" w:rsidRDefault="00A378E0" w:rsidP="00863E42">
            <w:pPr>
              <w:numPr>
                <w:ilvl w:val="0"/>
                <w:numId w:val="28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" w:name="_Ref53407310"/>
            <w:r w:rsidRPr="00A62FAF">
              <w:rPr>
                <w:rFonts w:ascii="Arial" w:hAnsi="Arial" w:cs="Arial"/>
                <w:bCs/>
                <w:sz w:val="22"/>
              </w:rPr>
              <w:t>How would you ensure the incident site is safe and secure?</w:t>
            </w:r>
            <w:bookmarkEnd w:id="1"/>
          </w:p>
          <w:p w14:paraId="1537669B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Describe how you would address the immediate needs of those involved in the incident</w:t>
            </w:r>
          </w:p>
          <w:p w14:paraId="09680F45" w14:textId="77777777" w:rsidR="00A378E0" w:rsidRPr="00A62FAF" w:rsidRDefault="00A378E0" w:rsidP="00863E42">
            <w:pPr>
              <w:numPr>
                <w:ilvl w:val="0"/>
                <w:numId w:val="28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" w:name="_Ref53407405"/>
            <w:r w:rsidRPr="00A62FAF">
              <w:rPr>
                <w:rFonts w:ascii="Arial" w:hAnsi="Arial" w:cs="Arial"/>
                <w:bCs/>
                <w:sz w:val="22"/>
              </w:rPr>
              <w:t xml:space="preserve">Outline the WHS legislative requirements for your workplace regarding incident response (i.e. duty holders, notification/reporting, </w:t>
            </w:r>
            <w:r>
              <w:rPr>
                <w:rFonts w:ascii="Arial" w:hAnsi="Arial" w:cs="Arial"/>
                <w:bCs/>
                <w:sz w:val="22"/>
              </w:rPr>
              <w:t xml:space="preserve">recordkeeping, </w:t>
            </w:r>
            <w:r w:rsidRPr="00A62FAF">
              <w:rPr>
                <w:rFonts w:ascii="Arial" w:hAnsi="Arial" w:cs="Arial"/>
                <w:bCs/>
                <w:sz w:val="22"/>
              </w:rPr>
              <w:t>preserving incident sites) as outlined in:</w:t>
            </w:r>
            <w:bookmarkEnd w:id="2"/>
          </w:p>
          <w:p w14:paraId="781E7E10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WHS Acts</w:t>
            </w:r>
          </w:p>
          <w:p w14:paraId="44D72E43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WHS Regulations</w:t>
            </w:r>
          </w:p>
          <w:p w14:paraId="0E16A353" w14:textId="77777777" w:rsidR="00A378E0" w:rsidRPr="00A62FAF" w:rsidRDefault="00A378E0" w:rsidP="00863E42">
            <w:pPr>
              <w:numPr>
                <w:ilvl w:val="0"/>
                <w:numId w:val="28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3" w:name="_Ref53407221"/>
            <w:r w:rsidRPr="00A62FAF">
              <w:rPr>
                <w:rFonts w:ascii="Arial" w:hAnsi="Arial" w:cs="Arial"/>
                <w:sz w:val="22"/>
              </w:rPr>
              <w:t xml:space="preserve">Outline your workplace’s requirements regarding incident response </w:t>
            </w:r>
            <w:r>
              <w:rPr>
                <w:rFonts w:ascii="Arial" w:hAnsi="Arial" w:cs="Arial"/>
                <w:sz w:val="22"/>
              </w:rPr>
              <w:t xml:space="preserve">(including consultation requirements) </w:t>
            </w:r>
            <w:r w:rsidRPr="00A62FAF">
              <w:rPr>
                <w:rFonts w:ascii="Arial" w:hAnsi="Arial" w:cs="Arial"/>
                <w:sz w:val="22"/>
              </w:rPr>
              <w:t>as outlined in:</w:t>
            </w:r>
            <w:bookmarkEnd w:id="3"/>
          </w:p>
          <w:p w14:paraId="1584589C" w14:textId="77777777" w:rsidR="00A378E0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Organisational response plan/process</w:t>
            </w:r>
          </w:p>
          <w:p w14:paraId="114807A8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Policies</w:t>
            </w:r>
          </w:p>
          <w:p w14:paraId="135A673D" w14:textId="77777777" w:rsidR="00A378E0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Procedures</w:t>
            </w:r>
          </w:p>
          <w:p w14:paraId="0E375346" w14:textId="77777777" w:rsidR="00A378E0" w:rsidRPr="00546475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Systems</w:t>
            </w:r>
          </w:p>
        </w:tc>
      </w:tr>
    </w:tbl>
    <w:p w14:paraId="53170995" w14:textId="77777777" w:rsidR="00A378E0" w:rsidRPr="00772FB2" w:rsidRDefault="00A378E0" w:rsidP="00A378E0">
      <w:pPr>
        <w:jc w:val="left"/>
        <w:rPr>
          <w:rFonts w:ascii="Arial" w:eastAsia="Calibri" w:hAnsi="Arial" w:cs="Arial"/>
          <w:sz w:val="14"/>
          <w:szCs w:val="14"/>
        </w:rPr>
      </w:pPr>
    </w:p>
    <w:tbl>
      <w:tblPr>
        <w:tblStyle w:val="TableGrid2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249EEE90" w14:textId="77777777" w:rsidTr="00346C89">
        <w:tc>
          <w:tcPr>
            <w:tcW w:w="9016" w:type="dxa"/>
            <w:shd w:val="clear" w:color="auto" w:fill="D9D9D9"/>
          </w:tcPr>
          <w:p w14:paraId="35D76DE0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Ensuring safety and security of site</w:t>
            </w:r>
          </w:p>
        </w:tc>
      </w:tr>
      <w:tr w:rsidR="00A378E0" w:rsidRPr="00424DC8" w14:paraId="4FA5CD59" w14:textId="77777777" w:rsidTr="00346C89">
        <w:trPr>
          <w:trHeight w:val="1629"/>
        </w:trPr>
        <w:tc>
          <w:tcPr>
            <w:tcW w:w="9016" w:type="dxa"/>
          </w:tcPr>
          <w:p w14:paraId="1CC1BE14" w14:textId="14E705CD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249497350" w:edGrp="everyone"/>
            <w:permEnd w:id="249497350"/>
          </w:p>
        </w:tc>
      </w:tr>
    </w:tbl>
    <w:p w14:paraId="26C39F22" w14:textId="77777777" w:rsidR="00A378E0" w:rsidRPr="00772FB2" w:rsidRDefault="00A378E0" w:rsidP="00A378E0">
      <w:pPr>
        <w:rPr>
          <w:sz w:val="16"/>
          <w:szCs w:val="12"/>
        </w:rPr>
      </w:pPr>
    </w:p>
    <w:tbl>
      <w:tblPr>
        <w:tblStyle w:val="TableGrid2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14526F13" w14:textId="77777777" w:rsidTr="00346C89">
        <w:trPr>
          <w:trHeight w:val="77"/>
        </w:trPr>
        <w:tc>
          <w:tcPr>
            <w:tcW w:w="9016" w:type="dxa"/>
            <w:shd w:val="clear" w:color="auto" w:fill="D9D9D9"/>
          </w:tcPr>
          <w:p w14:paraId="39BC9FFD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A378E0" w:rsidRPr="00424DC8" w14:paraId="256F8859" w14:textId="77777777" w:rsidTr="00346C89">
        <w:trPr>
          <w:trHeight w:val="7143"/>
        </w:trPr>
        <w:tc>
          <w:tcPr>
            <w:tcW w:w="9016" w:type="dxa"/>
          </w:tcPr>
          <w:p w14:paraId="39B30FBD" w14:textId="7DD64F27" w:rsidR="00A378E0" w:rsidRPr="00424DC8" w:rsidRDefault="00A378E0" w:rsidP="00424DC8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  <w:permStart w:id="1088357630" w:edGrp="everyone"/>
            <w:permEnd w:id="1088357630"/>
          </w:p>
        </w:tc>
      </w:tr>
      <w:tr w:rsidR="00A378E0" w:rsidRPr="00A62FAF" w14:paraId="08BC782A" w14:textId="77777777" w:rsidTr="00346C89">
        <w:trPr>
          <w:trHeight w:val="70"/>
        </w:trPr>
        <w:tc>
          <w:tcPr>
            <w:tcW w:w="9016" w:type="dxa"/>
            <w:shd w:val="clear" w:color="auto" w:fill="D9D9D9"/>
          </w:tcPr>
          <w:p w14:paraId="42CE8B22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lastRenderedPageBreak/>
              <w:t>WHS Regulations</w:t>
            </w:r>
          </w:p>
        </w:tc>
      </w:tr>
      <w:tr w:rsidR="00A378E0" w:rsidRPr="00424DC8" w14:paraId="52C5AC04" w14:textId="77777777" w:rsidTr="00346C89">
        <w:trPr>
          <w:trHeight w:val="1581"/>
        </w:trPr>
        <w:tc>
          <w:tcPr>
            <w:tcW w:w="9016" w:type="dxa"/>
          </w:tcPr>
          <w:p w14:paraId="0465DC6B" w14:textId="21A78886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07506705" w:edGrp="everyone"/>
            <w:permEnd w:id="107506705"/>
          </w:p>
        </w:tc>
      </w:tr>
    </w:tbl>
    <w:p w14:paraId="046509AC" w14:textId="77777777" w:rsidR="00A378E0" w:rsidRPr="00772FB2" w:rsidRDefault="00A378E0" w:rsidP="00A378E0">
      <w:pPr>
        <w:rPr>
          <w:sz w:val="20"/>
        </w:rPr>
      </w:pPr>
    </w:p>
    <w:tbl>
      <w:tblPr>
        <w:tblStyle w:val="TableGrid2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6E856745" w14:textId="77777777" w:rsidTr="00346C89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3330B465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Response plan/process</w:t>
            </w:r>
          </w:p>
        </w:tc>
      </w:tr>
      <w:tr w:rsidR="00A378E0" w:rsidRPr="00424DC8" w14:paraId="213B836E" w14:textId="77777777" w:rsidTr="00346C89">
        <w:trPr>
          <w:trHeight w:val="2659"/>
        </w:trPr>
        <w:tc>
          <w:tcPr>
            <w:tcW w:w="9016" w:type="dxa"/>
          </w:tcPr>
          <w:p w14:paraId="3A1DB87E" w14:textId="332D522D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480145509" w:edGrp="everyone"/>
            <w:permEnd w:id="480145509"/>
          </w:p>
        </w:tc>
      </w:tr>
      <w:tr w:rsidR="00A378E0" w:rsidRPr="00A62FAF" w14:paraId="115003C3" w14:textId="77777777" w:rsidTr="00346C89">
        <w:trPr>
          <w:trHeight w:val="70"/>
        </w:trPr>
        <w:tc>
          <w:tcPr>
            <w:tcW w:w="9016" w:type="dxa"/>
            <w:shd w:val="clear" w:color="auto" w:fill="D9D9D9"/>
          </w:tcPr>
          <w:p w14:paraId="032DDBA5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Policies</w:t>
            </w:r>
          </w:p>
        </w:tc>
      </w:tr>
      <w:tr w:rsidR="00A378E0" w:rsidRPr="00424DC8" w14:paraId="1CC65C2D" w14:textId="77777777" w:rsidTr="00346C89">
        <w:trPr>
          <w:trHeight w:val="858"/>
        </w:trPr>
        <w:tc>
          <w:tcPr>
            <w:tcW w:w="9016" w:type="dxa"/>
          </w:tcPr>
          <w:p w14:paraId="45AD19DF" w14:textId="6CB6457D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339481954" w:edGrp="everyone"/>
            <w:permEnd w:id="339481954"/>
          </w:p>
        </w:tc>
      </w:tr>
      <w:tr w:rsidR="00A378E0" w:rsidRPr="00A62FAF" w14:paraId="0413DDA7" w14:textId="77777777" w:rsidTr="00346C89">
        <w:trPr>
          <w:trHeight w:val="70"/>
        </w:trPr>
        <w:tc>
          <w:tcPr>
            <w:tcW w:w="9016" w:type="dxa"/>
            <w:shd w:val="clear" w:color="auto" w:fill="D9D9D9"/>
          </w:tcPr>
          <w:p w14:paraId="00CAEDDD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Procedures</w:t>
            </w:r>
          </w:p>
        </w:tc>
      </w:tr>
      <w:tr w:rsidR="00A378E0" w:rsidRPr="00424DC8" w14:paraId="12F7FC32" w14:textId="77777777" w:rsidTr="00346C89">
        <w:trPr>
          <w:trHeight w:val="5198"/>
        </w:trPr>
        <w:tc>
          <w:tcPr>
            <w:tcW w:w="9016" w:type="dxa"/>
          </w:tcPr>
          <w:p w14:paraId="0E9C0852" w14:textId="2794AEA5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412824766" w:edGrp="everyone"/>
            <w:permEnd w:id="412824766"/>
          </w:p>
        </w:tc>
      </w:tr>
      <w:tr w:rsidR="00A378E0" w:rsidRPr="00A62FAF" w14:paraId="70A155CE" w14:textId="77777777" w:rsidTr="00346C89">
        <w:trPr>
          <w:trHeight w:val="70"/>
        </w:trPr>
        <w:tc>
          <w:tcPr>
            <w:tcW w:w="9016" w:type="dxa"/>
            <w:shd w:val="clear" w:color="auto" w:fill="D9D9D9"/>
          </w:tcPr>
          <w:p w14:paraId="4E92CBCD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Systems</w:t>
            </w:r>
          </w:p>
        </w:tc>
      </w:tr>
      <w:tr w:rsidR="00A378E0" w:rsidRPr="00424DC8" w14:paraId="70B64646" w14:textId="77777777" w:rsidTr="00346C89">
        <w:trPr>
          <w:trHeight w:val="854"/>
        </w:trPr>
        <w:tc>
          <w:tcPr>
            <w:tcW w:w="9016" w:type="dxa"/>
          </w:tcPr>
          <w:p w14:paraId="7865B3F9" w14:textId="0DFCA884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557558568" w:edGrp="everyone"/>
            <w:permEnd w:id="1557558568"/>
          </w:p>
        </w:tc>
      </w:tr>
    </w:tbl>
    <w:p w14:paraId="1BB2DE26" w14:textId="77777777" w:rsidR="00A378E0" w:rsidRDefault="00A378E0" w:rsidP="00A378E0">
      <w:pPr>
        <w:jc w:val="left"/>
        <w:rPr>
          <w:rFonts w:ascii="Arial" w:eastAsia="Calibri" w:hAnsi="Arial" w:cs="Arial"/>
          <w:sz w:val="20"/>
        </w:rPr>
      </w:pPr>
    </w:p>
    <w:p w14:paraId="38010EE1" w14:textId="77777777" w:rsidR="00A378E0" w:rsidRPr="00772FB2" w:rsidRDefault="00A378E0" w:rsidP="00A378E0">
      <w:pPr>
        <w:jc w:val="left"/>
        <w:rPr>
          <w:rFonts w:ascii="Arial" w:eastAsia="Calibri" w:hAnsi="Arial" w:cs="Arial"/>
          <w:sz w:val="20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A378E0" w:rsidRPr="00830749" w14:paraId="4FE0DE31" w14:textId="77777777" w:rsidTr="00775048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BA4949F" w14:textId="77777777" w:rsidR="00A378E0" w:rsidRPr="001C4084" w:rsidRDefault="00A378E0" w:rsidP="00346C8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3E66B29" w14:textId="0C11B402" w:rsidR="00A378E0" w:rsidRPr="001C4084" w:rsidRDefault="00A378E0" w:rsidP="00346C8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3812421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9A9BDBE" w14:textId="77777777" w:rsidR="00A378E0" w:rsidRPr="00533511" w:rsidRDefault="00424DC8" w:rsidP="00346C8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38124218"/>
          </w:p>
        </w:tc>
      </w:tr>
    </w:tbl>
    <w:p w14:paraId="00B8D22D" w14:textId="77777777" w:rsidR="00A378E0" w:rsidRPr="00772FB2" w:rsidRDefault="00A378E0" w:rsidP="00A378E0">
      <w:pPr>
        <w:rPr>
          <w:rFonts w:ascii="Arial" w:eastAsia="Calibri" w:hAnsi="Arial" w:cs="Arial"/>
          <w:sz w:val="10"/>
          <w:szCs w:val="10"/>
        </w:rPr>
      </w:pPr>
    </w:p>
    <w:tbl>
      <w:tblPr>
        <w:tblStyle w:val="TableGrid25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0371BEA0" w14:textId="77777777" w:rsidTr="00346C89">
        <w:tc>
          <w:tcPr>
            <w:tcW w:w="9235" w:type="dxa"/>
            <w:shd w:val="clear" w:color="auto" w:fill="232F84"/>
          </w:tcPr>
          <w:p w14:paraId="4D63A9B1" w14:textId="77777777" w:rsidR="00A378E0" w:rsidRPr="00A62FAF" w:rsidRDefault="00A378E0" w:rsidP="00863E42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" w:name="_Ref53407503"/>
          </w:p>
        </w:tc>
        <w:bookmarkEnd w:id="4"/>
      </w:tr>
      <w:tr w:rsidR="00A378E0" w:rsidRPr="00A62FAF" w14:paraId="4A05A9DA" w14:textId="77777777" w:rsidTr="00346C89">
        <w:tc>
          <w:tcPr>
            <w:tcW w:w="9235" w:type="dxa"/>
            <w:shd w:val="clear" w:color="auto" w:fill="A1D7E1"/>
          </w:tcPr>
          <w:p w14:paraId="3DAABE77" w14:textId="77777777" w:rsidR="00A378E0" w:rsidRPr="00A62FAF" w:rsidRDefault="00A378E0" w:rsidP="00346C89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You are required to develop an investigation plan to address the incident:</w:t>
            </w:r>
          </w:p>
          <w:p w14:paraId="5A59B9DD" w14:textId="77777777" w:rsidR="00A378E0" w:rsidRPr="00A62FAF" w:rsidRDefault="00A378E0" w:rsidP="00863E42">
            <w:pPr>
              <w:numPr>
                <w:ilvl w:val="0"/>
                <w:numId w:val="29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" w:name="_Ref53407507"/>
            <w:r w:rsidRPr="00A62FAF">
              <w:rPr>
                <w:rFonts w:ascii="Arial" w:hAnsi="Arial" w:cs="Arial"/>
                <w:sz w:val="22"/>
              </w:rPr>
              <w:t>Define the scope and purpose/objectives of the investigation</w:t>
            </w:r>
            <w:bookmarkEnd w:id="5"/>
          </w:p>
          <w:p w14:paraId="3F3C3CEF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Ensure this reflects the scope and nature of the incident</w:t>
            </w:r>
          </w:p>
          <w:p w14:paraId="04FA7B03" w14:textId="77777777" w:rsidR="00A378E0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 xml:space="preserve">Explain which individuals/parties </w:t>
            </w:r>
            <w:r>
              <w:rPr>
                <w:rFonts w:ascii="Arial" w:hAnsi="Arial" w:cs="Arial"/>
                <w:sz w:val="22"/>
              </w:rPr>
              <w:t>have a duty to be involved/consulted, according to legal and workplace policies, procedures and systems</w:t>
            </w:r>
          </w:p>
          <w:p w14:paraId="184DE1EE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any expert advice that may be required</w:t>
            </w:r>
          </w:p>
          <w:p w14:paraId="7EE13801" w14:textId="77777777" w:rsidR="00A378E0" w:rsidRPr="00A62FAF" w:rsidRDefault="00A378E0" w:rsidP="00863E42">
            <w:pPr>
              <w:numPr>
                <w:ilvl w:val="0"/>
                <w:numId w:val="29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6" w:name="_Ref53407569"/>
            <w:r w:rsidRPr="00A62FAF">
              <w:rPr>
                <w:rFonts w:ascii="Arial" w:hAnsi="Arial" w:cs="Arial"/>
                <w:sz w:val="22"/>
              </w:rPr>
              <w:t>Outline the requirements of the investigation in the form of an action plan</w:t>
            </w:r>
            <w:bookmarkEnd w:id="6"/>
          </w:p>
          <w:p w14:paraId="212E88AF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Identify resourcing requirements, and allocate roles and responsibilities</w:t>
            </w:r>
          </w:p>
          <w:p w14:paraId="113E610B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Prioritise tasks and specify timelines for the investigation</w:t>
            </w:r>
          </w:p>
          <w:p w14:paraId="211D90B4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Identify how the outcomes of the investigation will be documented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</w:rPr>
              <w:t>in order to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meet organisational and legal requirements </w:t>
            </w:r>
          </w:p>
          <w:p w14:paraId="06451B97" w14:textId="77777777" w:rsidR="00A378E0" w:rsidRPr="00A62FAF" w:rsidRDefault="00A378E0" w:rsidP="00863E42">
            <w:pPr>
              <w:numPr>
                <w:ilvl w:val="0"/>
                <w:numId w:val="29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53407656"/>
            <w:r w:rsidRPr="00A62FAF">
              <w:rPr>
                <w:rFonts w:ascii="Arial" w:hAnsi="Arial" w:cs="Arial"/>
                <w:sz w:val="22"/>
              </w:rPr>
              <w:t>Identify factors that may impact on the investigation and how they might be addressed. Consider the impact of:</w:t>
            </w:r>
            <w:bookmarkEnd w:id="7"/>
            <w:r w:rsidRPr="00A62FAF">
              <w:rPr>
                <w:rFonts w:ascii="Arial" w:hAnsi="Arial" w:cs="Arial"/>
                <w:sz w:val="22"/>
              </w:rPr>
              <w:t xml:space="preserve"> </w:t>
            </w:r>
          </w:p>
          <w:p w14:paraId="24402D4C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Workers with specific needs and limitations (e.g. cultural background and diversity, low language, literacy and numeracy levels)</w:t>
            </w:r>
          </w:p>
          <w:p w14:paraId="4D16945A" w14:textId="77777777" w:rsidR="00A378E0" w:rsidRPr="008674D0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Structure and organisation of the workforce (i.e. part time vs casual vs contract workers; shift rosters; geographical location)</w:t>
            </w:r>
          </w:p>
          <w:p w14:paraId="76460F11" w14:textId="77777777" w:rsidR="00A378E0" w:rsidRPr="00416317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Commercial requirements (e.g. need to continue working)</w:t>
            </w:r>
          </w:p>
          <w:p w14:paraId="78BCFF3A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Necessity for ensuring privacy throughout the investigation</w:t>
            </w:r>
          </w:p>
          <w:p w14:paraId="05983E3F" w14:textId="77777777" w:rsidR="00A378E0" w:rsidRPr="00A62FAF" w:rsidRDefault="00A378E0" w:rsidP="00346C89">
            <w:pPr>
              <w:jc w:val="left"/>
              <w:rPr>
                <w:rFonts w:ascii="Arial" w:hAnsi="Arial" w:cs="Arial"/>
                <w:sz w:val="22"/>
              </w:rPr>
            </w:pPr>
          </w:p>
          <w:p w14:paraId="3C98B933" w14:textId="77777777" w:rsidR="00A378E0" w:rsidRPr="00A62FAF" w:rsidRDefault="00A378E0" w:rsidP="00346C89">
            <w:pPr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Ensure that the requirements from Activity 1 are met through your responses to Activity 2.</w:t>
            </w:r>
          </w:p>
        </w:tc>
      </w:tr>
    </w:tbl>
    <w:p w14:paraId="5651DF3E" w14:textId="77777777" w:rsidR="00A378E0" w:rsidRPr="00A62FAF" w:rsidRDefault="00A378E0" w:rsidP="00A378E0">
      <w:pPr>
        <w:jc w:val="left"/>
        <w:rPr>
          <w:rFonts w:ascii="Arial" w:eastAsia="Calibri" w:hAnsi="Arial" w:cs="Arial"/>
          <w:sz w:val="22"/>
          <w:szCs w:val="22"/>
        </w:rPr>
      </w:pPr>
    </w:p>
    <w:p w14:paraId="1DEE3F91" w14:textId="77777777" w:rsidR="00A378E0" w:rsidRPr="00A62FAF" w:rsidRDefault="00A378E0" w:rsidP="00A378E0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7B1BB893" w14:textId="77777777" w:rsidTr="00346C89">
        <w:tc>
          <w:tcPr>
            <w:tcW w:w="9242" w:type="dxa"/>
            <w:shd w:val="clear" w:color="auto" w:fill="D9D9D9"/>
          </w:tcPr>
          <w:p w14:paraId="580962AF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Scope and purpose/objectives of the investigation</w:t>
            </w:r>
          </w:p>
        </w:tc>
      </w:tr>
      <w:tr w:rsidR="00A378E0" w:rsidRPr="00424DC8" w14:paraId="0679034B" w14:textId="77777777" w:rsidTr="00346C89">
        <w:trPr>
          <w:trHeight w:val="2548"/>
        </w:trPr>
        <w:tc>
          <w:tcPr>
            <w:tcW w:w="9242" w:type="dxa"/>
          </w:tcPr>
          <w:p w14:paraId="60D92BFA" w14:textId="73E6B897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2089052533" w:edGrp="everyone"/>
            <w:permEnd w:id="2089052533"/>
          </w:p>
        </w:tc>
      </w:tr>
      <w:tr w:rsidR="00A378E0" w:rsidRPr="00A62FAF" w14:paraId="2BDFDCEC" w14:textId="77777777" w:rsidTr="00346C89">
        <w:tc>
          <w:tcPr>
            <w:tcW w:w="9242" w:type="dxa"/>
            <w:shd w:val="clear" w:color="auto" w:fill="D9D9D9"/>
          </w:tcPr>
          <w:p w14:paraId="6B80162E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Action plan</w:t>
            </w:r>
          </w:p>
        </w:tc>
      </w:tr>
      <w:tr w:rsidR="00A378E0" w:rsidRPr="00424DC8" w14:paraId="2651C44D" w14:textId="77777777" w:rsidTr="00346C89">
        <w:trPr>
          <w:trHeight w:val="3855"/>
        </w:trPr>
        <w:tc>
          <w:tcPr>
            <w:tcW w:w="9242" w:type="dxa"/>
          </w:tcPr>
          <w:p w14:paraId="1022E903" w14:textId="77777777" w:rsidR="00A378E0" w:rsidRPr="00424DC8" w:rsidRDefault="00A378E0" w:rsidP="00424DC8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  <w:permStart w:id="1162024575" w:edGrp="everyone"/>
            <w:permEnd w:id="1162024575"/>
          </w:p>
        </w:tc>
      </w:tr>
      <w:tr w:rsidR="00A378E0" w:rsidRPr="00A62FAF" w14:paraId="3CD84F54" w14:textId="77777777" w:rsidTr="00346C89">
        <w:trPr>
          <w:trHeight w:val="70"/>
        </w:trPr>
        <w:tc>
          <w:tcPr>
            <w:tcW w:w="9242" w:type="dxa"/>
            <w:shd w:val="clear" w:color="auto" w:fill="D9D9D9"/>
          </w:tcPr>
          <w:p w14:paraId="29E477E5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lastRenderedPageBreak/>
              <w:t>Impacting factors</w:t>
            </w:r>
          </w:p>
        </w:tc>
      </w:tr>
      <w:tr w:rsidR="00A378E0" w:rsidRPr="00424DC8" w14:paraId="630DB2B6" w14:textId="77777777" w:rsidTr="00346C89">
        <w:trPr>
          <w:trHeight w:val="6860"/>
        </w:trPr>
        <w:tc>
          <w:tcPr>
            <w:tcW w:w="9242" w:type="dxa"/>
          </w:tcPr>
          <w:p w14:paraId="139F585D" w14:textId="77777777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79766349" w:edGrp="everyone"/>
            <w:permEnd w:id="79766349"/>
          </w:p>
        </w:tc>
      </w:tr>
    </w:tbl>
    <w:p w14:paraId="1F8DE289" w14:textId="77777777" w:rsidR="00A378E0" w:rsidRPr="00A62FAF" w:rsidRDefault="00A378E0" w:rsidP="00A378E0">
      <w:pPr>
        <w:jc w:val="left"/>
        <w:rPr>
          <w:rFonts w:ascii="Arial" w:eastAsia="Calibri" w:hAnsi="Arial" w:cs="Arial"/>
          <w:sz w:val="22"/>
          <w:szCs w:val="22"/>
        </w:rPr>
      </w:pPr>
    </w:p>
    <w:p w14:paraId="21386342" w14:textId="77777777" w:rsidR="00A378E0" w:rsidRPr="00830749" w:rsidRDefault="00A378E0" w:rsidP="00A378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A378E0" w:rsidRPr="00830749" w14:paraId="707B9222" w14:textId="77777777" w:rsidTr="00775048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B44AB61" w14:textId="77777777" w:rsidR="00A378E0" w:rsidRPr="001C4084" w:rsidRDefault="00A378E0" w:rsidP="00346C8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46F57E4" w14:textId="4D0FC32B" w:rsidR="00A378E0" w:rsidRPr="001C4084" w:rsidRDefault="00A378E0" w:rsidP="00346C8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17352509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E8BB3C0" w14:textId="77777777" w:rsidR="00A378E0" w:rsidRPr="00533511" w:rsidRDefault="00424DC8" w:rsidP="00346C8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7352509"/>
          </w:p>
        </w:tc>
      </w:tr>
    </w:tbl>
    <w:p w14:paraId="4FA203D5" w14:textId="77777777" w:rsidR="00A378E0" w:rsidRDefault="00A378E0" w:rsidP="00A378E0">
      <w:pPr>
        <w:rPr>
          <w:rFonts w:ascii="Arial" w:hAnsi="Arial" w:cs="Arial"/>
          <w:sz w:val="22"/>
          <w:szCs w:val="22"/>
        </w:rPr>
      </w:pPr>
    </w:p>
    <w:p w14:paraId="1579E85C" w14:textId="77777777" w:rsidR="00A378E0" w:rsidRPr="00A62FAF" w:rsidRDefault="00A378E0" w:rsidP="00A378E0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6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586ECF21" w14:textId="77777777" w:rsidTr="00346C89">
        <w:tc>
          <w:tcPr>
            <w:tcW w:w="9235" w:type="dxa"/>
            <w:shd w:val="clear" w:color="auto" w:fill="232F84"/>
          </w:tcPr>
          <w:p w14:paraId="00D3CD12" w14:textId="77777777" w:rsidR="00A378E0" w:rsidRPr="00A62FAF" w:rsidRDefault="00A378E0" w:rsidP="00863E42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8" w:name="_Ref53407988"/>
          </w:p>
        </w:tc>
        <w:bookmarkEnd w:id="8"/>
      </w:tr>
      <w:tr w:rsidR="00A378E0" w:rsidRPr="00A62FAF" w14:paraId="0DE92B1C" w14:textId="77777777" w:rsidTr="00346C89">
        <w:tc>
          <w:tcPr>
            <w:tcW w:w="9235" w:type="dxa"/>
            <w:shd w:val="clear" w:color="auto" w:fill="A1D7E1"/>
          </w:tcPr>
          <w:p w14:paraId="2E0D098B" w14:textId="77777777" w:rsidR="00A378E0" w:rsidRPr="00A62FAF" w:rsidRDefault="00A378E0" w:rsidP="00346C89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Consider the collection and analysis of information and data:</w:t>
            </w:r>
          </w:p>
          <w:p w14:paraId="4533F5A8" w14:textId="77777777" w:rsidR="00A378E0" w:rsidRPr="00A62FAF" w:rsidRDefault="00A378E0" w:rsidP="00863E42">
            <w:pPr>
              <w:numPr>
                <w:ilvl w:val="0"/>
                <w:numId w:val="30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9" w:name="_Ref53408189"/>
            <w:r w:rsidRPr="00A62FAF">
              <w:rPr>
                <w:rFonts w:ascii="Arial" w:hAnsi="Arial" w:cs="Arial"/>
                <w:bCs/>
                <w:sz w:val="22"/>
              </w:rPr>
              <w:t>Explain why and how you will inspect the incident site.</w:t>
            </w:r>
            <w:bookmarkEnd w:id="9"/>
            <w:r w:rsidRPr="00A62FAF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756417E7" w14:textId="77777777" w:rsidR="00A378E0" w:rsidRPr="00A62FAF" w:rsidRDefault="00A378E0" w:rsidP="00863E42">
            <w:pPr>
              <w:numPr>
                <w:ilvl w:val="0"/>
                <w:numId w:val="30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0" w:name="_Ref53408191"/>
            <w:r w:rsidRPr="00A62FAF">
              <w:rPr>
                <w:rFonts w:ascii="Arial" w:hAnsi="Arial" w:cs="Arial"/>
                <w:bCs/>
                <w:sz w:val="22"/>
              </w:rPr>
              <w:t>Explain why and how you will inspect the equipment used at the time of the incident.</w:t>
            </w:r>
            <w:bookmarkEnd w:id="10"/>
          </w:p>
          <w:p w14:paraId="1BF5EC03" w14:textId="77777777" w:rsidR="00A378E0" w:rsidRPr="00A62FAF" w:rsidRDefault="00A378E0" w:rsidP="00863E42">
            <w:pPr>
              <w:numPr>
                <w:ilvl w:val="0"/>
                <w:numId w:val="30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1" w:name="_Ref53408194"/>
            <w:r w:rsidRPr="00A62FAF">
              <w:rPr>
                <w:rFonts w:ascii="Arial" w:hAnsi="Arial" w:cs="Arial"/>
                <w:bCs/>
                <w:sz w:val="22"/>
              </w:rPr>
              <w:t>Identify other evidence you would gather regarding the incident.</w:t>
            </w:r>
            <w:bookmarkEnd w:id="11"/>
            <w:r w:rsidRPr="00A62FAF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446BE291" w14:textId="77777777" w:rsidR="00A378E0" w:rsidRPr="00A62FAF" w:rsidRDefault="00A378E0" w:rsidP="00863E42">
            <w:pPr>
              <w:numPr>
                <w:ilvl w:val="0"/>
                <w:numId w:val="30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2" w:name="_Ref53409159"/>
            <w:r w:rsidRPr="00A62FAF">
              <w:rPr>
                <w:rFonts w:ascii="Arial" w:hAnsi="Arial" w:cs="Arial"/>
                <w:bCs/>
                <w:sz w:val="22"/>
              </w:rPr>
              <w:t>Outline how you would gather information and data in ways that ensure objectivity, confidentiality, validity</w:t>
            </w:r>
            <w:r>
              <w:rPr>
                <w:rFonts w:ascii="Arial" w:hAnsi="Arial" w:cs="Arial"/>
                <w:bCs/>
                <w:sz w:val="22"/>
              </w:rPr>
              <w:t>, admissibility</w:t>
            </w:r>
            <w:r w:rsidRPr="00A62FAF">
              <w:rPr>
                <w:rFonts w:ascii="Arial" w:hAnsi="Arial" w:cs="Arial"/>
                <w:bCs/>
                <w:sz w:val="22"/>
              </w:rPr>
              <w:t xml:space="preserve"> and accuracy.</w:t>
            </w:r>
            <w:bookmarkEnd w:id="12"/>
          </w:p>
          <w:p w14:paraId="79DFA658" w14:textId="77777777" w:rsidR="00A378E0" w:rsidRPr="00A62FAF" w:rsidRDefault="00A378E0" w:rsidP="00863E42">
            <w:pPr>
              <w:numPr>
                <w:ilvl w:val="0"/>
                <w:numId w:val="30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3" w:name="_Ref53408331"/>
            <w:r w:rsidRPr="00A62FAF">
              <w:rPr>
                <w:rFonts w:ascii="Arial" w:hAnsi="Arial" w:cs="Arial"/>
                <w:bCs/>
                <w:sz w:val="22"/>
              </w:rPr>
              <w:t xml:space="preserve">What reasoning would you give to the investigation team to justify </w:t>
            </w:r>
            <w:r>
              <w:rPr>
                <w:rFonts w:ascii="Arial" w:hAnsi="Arial" w:cs="Arial"/>
                <w:bCs/>
                <w:sz w:val="22"/>
              </w:rPr>
              <w:t>the following approaches during</w:t>
            </w:r>
            <w:r w:rsidRPr="00A62FAF">
              <w:rPr>
                <w:rFonts w:ascii="Arial" w:hAnsi="Arial" w:cs="Arial"/>
                <w:bCs/>
                <w:sz w:val="22"/>
              </w:rPr>
              <w:t xml:space="preserve"> the analysis:</w:t>
            </w:r>
            <w:bookmarkEnd w:id="13"/>
          </w:p>
          <w:p w14:paraId="13FD7DB9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Adopting an open-minded and objective approach</w:t>
            </w:r>
          </w:p>
          <w:p w14:paraId="7ECCF081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Analysing policies, procedures, processes and systems in place at the time of the incident</w:t>
            </w:r>
          </w:p>
          <w:p w14:paraId="17337DF3" w14:textId="77777777" w:rsidR="00A378E0" w:rsidRDefault="00A378E0" w:rsidP="00863E42">
            <w:pPr>
              <w:numPr>
                <w:ilvl w:val="0"/>
                <w:numId w:val="24"/>
              </w:numPr>
              <w:ind w:left="851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Active listening</w:t>
            </w:r>
          </w:p>
          <w:p w14:paraId="2D739B23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Focussing on the ‘how’, ‘what’ and ‘why’ of the incident</w:t>
            </w:r>
          </w:p>
          <w:p w14:paraId="4713489C" w14:textId="77777777" w:rsidR="00A378E0" w:rsidRPr="00A62FAF" w:rsidRDefault="00A378E0" w:rsidP="00863E42">
            <w:pPr>
              <w:numPr>
                <w:ilvl w:val="0"/>
                <w:numId w:val="24"/>
              </w:numPr>
              <w:ind w:left="851"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Not focussing on individual behaviour or fault</w:t>
            </w:r>
          </w:p>
          <w:p w14:paraId="49D559AB" w14:textId="77777777" w:rsidR="00A378E0" w:rsidRPr="00EA51FF" w:rsidRDefault="00A378E0" w:rsidP="00863E42">
            <w:pPr>
              <w:numPr>
                <w:ilvl w:val="0"/>
                <w:numId w:val="24"/>
              </w:numPr>
              <w:ind w:left="851"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Cs/>
                <w:sz w:val="22"/>
              </w:rPr>
              <w:t>Using applicable models of causation and occurrence</w:t>
            </w:r>
          </w:p>
          <w:p w14:paraId="18DDDC86" w14:textId="77777777" w:rsidR="00A378E0" w:rsidRPr="00EA51FF" w:rsidRDefault="00A378E0" w:rsidP="00863E42">
            <w:pPr>
              <w:pStyle w:val="ListParagraph"/>
              <w:numPr>
                <w:ilvl w:val="0"/>
                <w:numId w:val="30"/>
              </w:numPr>
              <w:ind w:left="455"/>
              <w:jc w:val="left"/>
              <w:rPr>
                <w:rFonts w:ascii="Arial" w:hAnsi="Arial" w:cs="Arial"/>
                <w:sz w:val="22"/>
              </w:rPr>
            </w:pPr>
            <w:bookmarkStart w:id="14" w:name="_Ref53476419"/>
            <w:r>
              <w:rPr>
                <w:rFonts w:ascii="Arial" w:hAnsi="Arial" w:cs="Arial"/>
                <w:sz w:val="22"/>
              </w:rPr>
              <w:t>Identify the benefits of presenting numerical information/data using graphs</w:t>
            </w:r>
            <w:bookmarkEnd w:id="14"/>
          </w:p>
          <w:p w14:paraId="1261CDA2" w14:textId="77777777" w:rsidR="00A378E0" w:rsidRPr="00A62FAF" w:rsidRDefault="00A378E0" w:rsidP="00346C89">
            <w:pPr>
              <w:jc w:val="left"/>
              <w:rPr>
                <w:rFonts w:ascii="Arial" w:hAnsi="Arial" w:cs="Arial"/>
                <w:sz w:val="22"/>
              </w:rPr>
            </w:pPr>
          </w:p>
          <w:p w14:paraId="4D1A883B" w14:textId="77777777" w:rsidR="00A378E0" w:rsidRPr="00A62FAF" w:rsidRDefault="00A378E0" w:rsidP="00346C89">
            <w:pPr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 xml:space="preserve">Ensure that the requirements from Activity 1 are met through your responses to Activity </w:t>
            </w:r>
            <w:r>
              <w:rPr>
                <w:rFonts w:ascii="Arial" w:hAnsi="Arial" w:cs="Arial"/>
                <w:sz w:val="22"/>
              </w:rPr>
              <w:t>3</w:t>
            </w:r>
            <w:r w:rsidRPr="00A62FAF">
              <w:rPr>
                <w:rFonts w:ascii="Arial" w:hAnsi="Arial" w:cs="Arial"/>
                <w:sz w:val="22"/>
              </w:rPr>
              <w:t>.</w:t>
            </w:r>
          </w:p>
        </w:tc>
      </w:tr>
    </w:tbl>
    <w:p w14:paraId="45278552" w14:textId="77777777" w:rsidR="00A378E0" w:rsidRPr="00A62FAF" w:rsidRDefault="00A378E0" w:rsidP="00A378E0">
      <w:pPr>
        <w:jc w:val="left"/>
        <w:rPr>
          <w:rFonts w:ascii="Arial" w:eastAsia="Calibri" w:hAnsi="Arial" w:cs="Arial"/>
          <w:sz w:val="22"/>
          <w:szCs w:val="22"/>
        </w:rPr>
      </w:pPr>
    </w:p>
    <w:p w14:paraId="183284D1" w14:textId="77777777" w:rsidR="00A378E0" w:rsidRPr="00A62FAF" w:rsidRDefault="00A378E0" w:rsidP="00A378E0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4A1554AB" w14:textId="77777777" w:rsidTr="00346C89">
        <w:tc>
          <w:tcPr>
            <w:tcW w:w="9016" w:type="dxa"/>
            <w:shd w:val="clear" w:color="auto" w:fill="D9D9D9"/>
          </w:tcPr>
          <w:p w14:paraId="651DFA39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Inspecting the incident site</w:t>
            </w:r>
          </w:p>
        </w:tc>
      </w:tr>
      <w:tr w:rsidR="00A378E0" w:rsidRPr="00424DC8" w14:paraId="56CB5501" w14:textId="77777777" w:rsidTr="00346C89">
        <w:trPr>
          <w:trHeight w:val="2098"/>
        </w:trPr>
        <w:tc>
          <w:tcPr>
            <w:tcW w:w="9016" w:type="dxa"/>
          </w:tcPr>
          <w:p w14:paraId="44AA5D55" w14:textId="77777777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410453826" w:edGrp="everyone"/>
            <w:permEnd w:id="410453826"/>
          </w:p>
        </w:tc>
      </w:tr>
      <w:tr w:rsidR="00A378E0" w:rsidRPr="00A62FAF" w14:paraId="0A2065FB" w14:textId="77777777" w:rsidTr="00346C89">
        <w:tc>
          <w:tcPr>
            <w:tcW w:w="9016" w:type="dxa"/>
            <w:shd w:val="clear" w:color="auto" w:fill="D9D9D9"/>
          </w:tcPr>
          <w:p w14:paraId="5188DA02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Inspecting equipment</w:t>
            </w:r>
          </w:p>
        </w:tc>
      </w:tr>
      <w:tr w:rsidR="00A378E0" w:rsidRPr="00424DC8" w14:paraId="2167377F" w14:textId="77777777" w:rsidTr="00346C89">
        <w:trPr>
          <w:trHeight w:val="2557"/>
        </w:trPr>
        <w:tc>
          <w:tcPr>
            <w:tcW w:w="9016" w:type="dxa"/>
          </w:tcPr>
          <w:p w14:paraId="7D758B20" w14:textId="77777777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611664756" w:edGrp="everyone"/>
            <w:permEnd w:id="1611664756"/>
          </w:p>
        </w:tc>
      </w:tr>
      <w:tr w:rsidR="00A378E0" w:rsidRPr="00A62FAF" w14:paraId="2764F969" w14:textId="77777777" w:rsidTr="00346C89">
        <w:trPr>
          <w:trHeight w:val="70"/>
        </w:trPr>
        <w:tc>
          <w:tcPr>
            <w:tcW w:w="9016" w:type="dxa"/>
            <w:shd w:val="clear" w:color="auto" w:fill="D9D9D9"/>
          </w:tcPr>
          <w:p w14:paraId="0FC8DA22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Other evidence</w:t>
            </w:r>
          </w:p>
        </w:tc>
      </w:tr>
      <w:tr w:rsidR="00A378E0" w:rsidRPr="00424DC8" w14:paraId="649954C7" w14:textId="77777777" w:rsidTr="00346C89">
        <w:trPr>
          <w:trHeight w:val="1562"/>
        </w:trPr>
        <w:tc>
          <w:tcPr>
            <w:tcW w:w="9016" w:type="dxa"/>
          </w:tcPr>
          <w:p w14:paraId="6E76F4C6" w14:textId="77777777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406744258" w:edGrp="everyone"/>
            <w:permEnd w:id="406744258"/>
          </w:p>
        </w:tc>
      </w:tr>
    </w:tbl>
    <w:p w14:paraId="69563214" w14:textId="77777777" w:rsidR="00A378E0" w:rsidRDefault="00A378E0" w:rsidP="00A378E0">
      <w:r>
        <w:br w:type="page"/>
      </w:r>
    </w:p>
    <w:tbl>
      <w:tblPr>
        <w:tblStyle w:val="TableGrid2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728E32B9" w14:textId="77777777" w:rsidTr="00346C89">
        <w:trPr>
          <w:trHeight w:val="70"/>
        </w:trPr>
        <w:tc>
          <w:tcPr>
            <w:tcW w:w="9016" w:type="dxa"/>
            <w:shd w:val="clear" w:color="auto" w:fill="D9D9D9"/>
          </w:tcPr>
          <w:p w14:paraId="2ACC16AA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lastRenderedPageBreak/>
              <w:t>Process for gathering information and data</w:t>
            </w:r>
          </w:p>
        </w:tc>
      </w:tr>
      <w:tr w:rsidR="00A378E0" w:rsidRPr="00424DC8" w14:paraId="6882594B" w14:textId="77777777" w:rsidTr="00346C89">
        <w:trPr>
          <w:trHeight w:val="4416"/>
        </w:trPr>
        <w:tc>
          <w:tcPr>
            <w:tcW w:w="9016" w:type="dxa"/>
          </w:tcPr>
          <w:p w14:paraId="56F0A1F7" w14:textId="77777777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834366492" w:edGrp="everyone"/>
            <w:permEnd w:id="834366492"/>
          </w:p>
        </w:tc>
      </w:tr>
      <w:tr w:rsidR="00A378E0" w:rsidRPr="00A62FAF" w14:paraId="3B4C6B5E" w14:textId="77777777" w:rsidTr="00346C89">
        <w:trPr>
          <w:trHeight w:val="70"/>
        </w:trPr>
        <w:tc>
          <w:tcPr>
            <w:tcW w:w="9016" w:type="dxa"/>
            <w:shd w:val="clear" w:color="auto" w:fill="D9D9D9"/>
          </w:tcPr>
          <w:p w14:paraId="6BA886E8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Briefing the investigation team</w:t>
            </w:r>
          </w:p>
        </w:tc>
      </w:tr>
      <w:tr w:rsidR="00A378E0" w:rsidRPr="00424DC8" w14:paraId="1126A36E" w14:textId="77777777" w:rsidTr="00346C89">
        <w:trPr>
          <w:trHeight w:val="5093"/>
        </w:trPr>
        <w:tc>
          <w:tcPr>
            <w:tcW w:w="9016" w:type="dxa"/>
          </w:tcPr>
          <w:p w14:paraId="1AFA58A0" w14:textId="77777777" w:rsidR="00A378E0" w:rsidRPr="00424DC8" w:rsidRDefault="00A378E0" w:rsidP="00424DC8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  <w:permStart w:id="798113710" w:edGrp="everyone"/>
            <w:permEnd w:id="798113710"/>
          </w:p>
        </w:tc>
      </w:tr>
      <w:tr w:rsidR="00A378E0" w:rsidRPr="00A62FAF" w14:paraId="675B45F5" w14:textId="77777777" w:rsidTr="00346C89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12587A5F" w14:textId="77777777" w:rsidR="00A378E0" w:rsidRPr="00A62FAF" w:rsidRDefault="00A378E0" w:rsidP="00346C8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Presenting information</w:t>
            </w:r>
          </w:p>
        </w:tc>
      </w:tr>
      <w:tr w:rsidR="00A378E0" w:rsidRPr="00424DC8" w14:paraId="14D6C84B" w14:textId="77777777" w:rsidTr="00346C89">
        <w:trPr>
          <w:trHeight w:val="1134"/>
        </w:trPr>
        <w:tc>
          <w:tcPr>
            <w:tcW w:w="9016" w:type="dxa"/>
          </w:tcPr>
          <w:p w14:paraId="5D8A11B9" w14:textId="77777777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330330139" w:edGrp="everyone"/>
            <w:permEnd w:id="330330139"/>
          </w:p>
        </w:tc>
      </w:tr>
    </w:tbl>
    <w:p w14:paraId="0ECE8FCF" w14:textId="77777777" w:rsidR="00A378E0" w:rsidRPr="00A62FAF" w:rsidRDefault="00A378E0" w:rsidP="00A378E0">
      <w:pPr>
        <w:jc w:val="left"/>
        <w:rPr>
          <w:rFonts w:ascii="Arial" w:eastAsia="Calibri" w:hAnsi="Arial" w:cs="Arial"/>
          <w:sz w:val="22"/>
          <w:szCs w:val="22"/>
        </w:rPr>
      </w:pPr>
    </w:p>
    <w:p w14:paraId="256FB245" w14:textId="77777777" w:rsidR="00A378E0" w:rsidRPr="00830749" w:rsidRDefault="00A378E0" w:rsidP="00A378E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A378E0" w:rsidRPr="00830749" w14:paraId="69FC1A68" w14:textId="77777777" w:rsidTr="00775048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916D223" w14:textId="77777777" w:rsidR="00A378E0" w:rsidRPr="001C4084" w:rsidRDefault="00A378E0" w:rsidP="00346C8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B887716" w14:textId="52BBE4D3" w:rsidR="00A378E0" w:rsidRPr="001C4084" w:rsidRDefault="00A378E0" w:rsidP="00346C8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49971919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D4D4FD3" w14:textId="77777777" w:rsidR="00A378E0" w:rsidRPr="00533511" w:rsidRDefault="00424DC8" w:rsidP="00346C8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899304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49971919"/>
          </w:p>
        </w:tc>
      </w:tr>
    </w:tbl>
    <w:p w14:paraId="078DEFEF" w14:textId="77777777" w:rsidR="00A378E0" w:rsidRDefault="00A378E0" w:rsidP="00A378E0">
      <w:pPr>
        <w:jc w:val="left"/>
        <w:rPr>
          <w:rFonts w:ascii="Arial" w:hAnsi="Arial" w:cs="Arial"/>
          <w:sz w:val="4"/>
          <w:szCs w:val="4"/>
        </w:rPr>
      </w:pPr>
    </w:p>
    <w:p w14:paraId="6B3A69BB" w14:textId="77777777" w:rsidR="00A378E0" w:rsidRPr="00A62FAF" w:rsidRDefault="00A378E0" w:rsidP="00A378E0">
      <w:pPr>
        <w:rPr>
          <w:rFonts w:ascii="Arial" w:eastAsia="Calibri" w:hAnsi="Arial" w:cs="Arial"/>
          <w:sz w:val="22"/>
          <w:szCs w:val="22"/>
        </w:rPr>
      </w:pPr>
      <w:r w:rsidRPr="00A62FAF"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7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3433B26F" w14:textId="77777777" w:rsidTr="00346C89">
        <w:tc>
          <w:tcPr>
            <w:tcW w:w="9235" w:type="dxa"/>
            <w:shd w:val="clear" w:color="auto" w:fill="232F84"/>
          </w:tcPr>
          <w:p w14:paraId="3AF716D5" w14:textId="77777777" w:rsidR="00A378E0" w:rsidRPr="00A62FAF" w:rsidRDefault="00A378E0" w:rsidP="00863E42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5" w:name="_Ref53407262"/>
          </w:p>
        </w:tc>
        <w:bookmarkEnd w:id="15"/>
      </w:tr>
      <w:tr w:rsidR="00A378E0" w:rsidRPr="00A62FAF" w14:paraId="7136B3BA" w14:textId="77777777" w:rsidTr="00346C89">
        <w:tc>
          <w:tcPr>
            <w:tcW w:w="9235" w:type="dxa"/>
            <w:shd w:val="clear" w:color="auto" w:fill="A1D7E1"/>
          </w:tcPr>
          <w:p w14:paraId="3E5129FC" w14:textId="77777777" w:rsidR="00A378E0" w:rsidRPr="00A62FAF" w:rsidRDefault="00A378E0" w:rsidP="00346C89">
            <w:pPr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Complete an investigation report of the identified incident for your PCBU in the following structure:</w:t>
            </w:r>
          </w:p>
          <w:p w14:paraId="4AC48455" w14:textId="77777777" w:rsidR="00A378E0" w:rsidRPr="00A62FAF" w:rsidRDefault="00A378E0" w:rsidP="00346C89">
            <w:pPr>
              <w:jc w:val="left"/>
              <w:rPr>
                <w:rFonts w:ascii="Arial" w:hAnsi="Arial" w:cs="Arial"/>
                <w:sz w:val="22"/>
              </w:rPr>
            </w:pPr>
          </w:p>
          <w:p w14:paraId="70159E46" w14:textId="77777777" w:rsidR="00A378E0" w:rsidRPr="00A62FAF" w:rsidRDefault="00A378E0" w:rsidP="00863E42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6" w:name="_Ref53407544"/>
            <w:r w:rsidRPr="00A62FAF">
              <w:rPr>
                <w:rFonts w:ascii="Arial" w:hAnsi="Arial" w:cs="Arial"/>
                <w:b/>
                <w:sz w:val="22"/>
              </w:rPr>
              <w:t>INTRODUCTION</w:t>
            </w:r>
            <w:bookmarkEnd w:id="16"/>
          </w:p>
          <w:p w14:paraId="0865C4C4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Outline the background of your company, its role and purpose</w:t>
            </w:r>
          </w:p>
          <w:p w14:paraId="433A44E1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Briefly describe the incident that has taken place</w:t>
            </w:r>
          </w:p>
          <w:p w14:paraId="2D7155FD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Define the scope and purpose of the investigation</w:t>
            </w:r>
          </w:p>
          <w:p w14:paraId="6FFC941D" w14:textId="77777777" w:rsidR="00A378E0" w:rsidRPr="00A62FAF" w:rsidRDefault="00A378E0" w:rsidP="00346C89">
            <w:pPr>
              <w:ind w:left="709"/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47CB0822" w14:textId="77777777" w:rsidR="00A378E0" w:rsidRPr="00A62FAF" w:rsidRDefault="00A378E0" w:rsidP="00863E42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7" w:name="_Ref53407277"/>
            <w:r w:rsidRPr="00A62FAF">
              <w:rPr>
                <w:rFonts w:ascii="Arial" w:hAnsi="Arial" w:cs="Arial"/>
                <w:b/>
                <w:sz w:val="22"/>
              </w:rPr>
              <w:t>INVESTIGATION FINDINGS</w:t>
            </w:r>
            <w:bookmarkEnd w:id="17"/>
          </w:p>
          <w:p w14:paraId="5303D3E5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Construct a timeline of events leading up to the incident (e.g. who was involved, what happened, initial responses to meet legislative/organisational requirements)</w:t>
            </w:r>
          </w:p>
          <w:p w14:paraId="54E4E656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Describe the scope of the investigation (e.g. identify investigation team, sources of information and data, site/equipment inspections that took place, other evidence gathered, experts consulted)</w:t>
            </w:r>
          </w:p>
          <w:p w14:paraId="6C654B87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Outline how information and data was gathered using objective, confidential, valid and accurate methods.</w:t>
            </w:r>
          </w:p>
          <w:p w14:paraId="050F7587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Highlight the root causes of the incident:</w:t>
            </w:r>
          </w:p>
          <w:p w14:paraId="3D1C7CB5" w14:textId="77777777" w:rsidR="00A378E0" w:rsidRPr="00A62FAF" w:rsidRDefault="00A378E0" w:rsidP="00863E42">
            <w:pPr>
              <w:numPr>
                <w:ilvl w:val="1"/>
                <w:numId w:val="25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Note the key events, conditions and/or circumstances that together resulted in the incident</w:t>
            </w:r>
          </w:p>
          <w:p w14:paraId="08E8FC3B" w14:textId="77777777" w:rsidR="00A378E0" w:rsidRPr="00A62FAF" w:rsidRDefault="00A378E0" w:rsidP="00863E42">
            <w:pPr>
              <w:numPr>
                <w:ilvl w:val="1"/>
                <w:numId w:val="25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Consider the effectiveness of workplace policies, procedures, processes and systems</w:t>
            </w:r>
          </w:p>
          <w:p w14:paraId="6D211A0E" w14:textId="77777777" w:rsidR="00A378E0" w:rsidRPr="00A62FAF" w:rsidRDefault="00A378E0" w:rsidP="00346C89">
            <w:pPr>
              <w:ind w:left="1074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</w:p>
          <w:p w14:paraId="29F174E3" w14:textId="77777777" w:rsidR="00A378E0" w:rsidRPr="00A62FAF" w:rsidRDefault="00A378E0" w:rsidP="00863E42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8" w:name="_Ref53408509"/>
            <w:r w:rsidRPr="00A62FAF">
              <w:rPr>
                <w:rFonts w:ascii="Arial" w:hAnsi="Arial" w:cs="Arial"/>
                <w:b/>
                <w:sz w:val="22"/>
              </w:rPr>
              <w:t>RECOMMENDED PREVENTION MEASURES</w:t>
            </w:r>
            <w:bookmarkEnd w:id="18"/>
          </w:p>
          <w:p w14:paraId="2F1DEE39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Highlight points at which the incident could have been prevented</w:t>
            </w:r>
          </w:p>
          <w:p w14:paraId="2A48DEAB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Outline actions, interventions and practical measures that would prevent reoccurrence of the incident, which address the root causes identified</w:t>
            </w:r>
          </w:p>
          <w:p w14:paraId="4893176B" w14:textId="77777777" w:rsidR="00A378E0" w:rsidRPr="00A62FAF" w:rsidRDefault="00A378E0" w:rsidP="00863E42">
            <w:pPr>
              <w:numPr>
                <w:ilvl w:val="1"/>
                <w:numId w:val="25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Evaluate between alternative strategies to identify the best option(s) for the workplace, identifying the criteria used for this decision</w:t>
            </w:r>
          </w:p>
          <w:p w14:paraId="4DF640C8" w14:textId="77777777" w:rsidR="00A378E0" w:rsidRPr="00A62FAF" w:rsidRDefault="00A378E0" w:rsidP="00863E42">
            <w:pPr>
              <w:numPr>
                <w:ilvl w:val="1"/>
                <w:numId w:val="25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Identify resourcing requirements, and allocation roles and responsibilities</w:t>
            </w:r>
          </w:p>
          <w:p w14:paraId="7B201B7C" w14:textId="77777777" w:rsidR="00A378E0" w:rsidRPr="00A62FAF" w:rsidRDefault="00A378E0" w:rsidP="00863E42">
            <w:pPr>
              <w:numPr>
                <w:ilvl w:val="1"/>
                <w:numId w:val="25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Prioritise tasks and specify timelines for implementation</w:t>
            </w:r>
          </w:p>
          <w:p w14:paraId="19CB544B" w14:textId="77777777" w:rsidR="00A378E0" w:rsidRPr="00A62FAF" w:rsidRDefault="00A378E0" w:rsidP="00863E42">
            <w:pPr>
              <w:numPr>
                <w:ilvl w:val="1"/>
                <w:numId w:val="25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Outline how the effectiveness of these solutions will be measured and evaluated</w:t>
            </w:r>
          </w:p>
          <w:p w14:paraId="286D789F" w14:textId="77777777" w:rsidR="00A378E0" w:rsidRPr="00A62FAF" w:rsidRDefault="00A378E0" w:rsidP="00346C89">
            <w:p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</w:p>
          <w:p w14:paraId="0AB92828" w14:textId="77777777" w:rsidR="00A378E0" w:rsidRPr="00A62FAF" w:rsidRDefault="00A378E0" w:rsidP="00863E42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CONCLUSION</w:t>
            </w:r>
          </w:p>
          <w:p w14:paraId="7C464970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Explain the importance of WHS to your company, and the value of addressing and avoiding incidents</w:t>
            </w:r>
          </w:p>
          <w:p w14:paraId="2F7C55C2" w14:textId="77777777" w:rsidR="00A378E0" w:rsidRPr="00A62FAF" w:rsidRDefault="00A378E0" w:rsidP="00346C89">
            <w:pPr>
              <w:jc w:val="left"/>
              <w:rPr>
                <w:rFonts w:ascii="Arial" w:hAnsi="Arial" w:cs="Arial"/>
                <w:sz w:val="22"/>
              </w:rPr>
            </w:pPr>
          </w:p>
          <w:p w14:paraId="4FF2C7EC" w14:textId="77777777" w:rsidR="00A378E0" w:rsidRPr="00A62FAF" w:rsidRDefault="00A378E0" w:rsidP="00346C89">
            <w:pPr>
              <w:jc w:val="left"/>
              <w:rPr>
                <w:rFonts w:ascii="Arial" w:hAnsi="Arial" w:cs="Arial"/>
                <w:sz w:val="22"/>
              </w:rPr>
            </w:pPr>
          </w:p>
          <w:p w14:paraId="2FEC7769" w14:textId="77777777" w:rsidR="00A378E0" w:rsidRPr="00A62FAF" w:rsidRDefault="00A378E0" w:rsidP="00346C89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TIPS:</w:t>
            </w:r>
          </w:p>
          <w:p w14:paraId="1DADC659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>Use the report template (below) and elaborate on the points above.</w:t>
            </w:r>
          </w:p>
          <w:p w14:paraId="2E9EF796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 xml:space="preserve">Write in simple English. Remember that people from a range of backgrounds and abilities would be reading this document. </w:t>
            </w:r>
          </w:p>
          <w:p w14:paraId="238CF243" w14:textId="77777777" w:rsidR="00A378E0" w:rsidRPr="00A62FAF" w:rsidRDefault="00A378E0" w:rsidP="00863E42">
            <w:pPr>
              <w:numPr>
                <w:ilvl w:val="0"/>
                <w:numId w:val="25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A62FAF">
              <w:rPr>
                <w:rFonts w:ascii="Arial" w:hAnsi="Arial" w:cs="Arial"/>
                <w:sz w:val="22"/>
              </w:rPr>
              <w:t xml:space="preserve">Be sure to reference evidence to back up your conclusions and recommendations, providing sufficient detail so that the reader can </w:t>
            </w:r>
            <w:proofErr w:type="gramStart"/>
            <w:r w:rsidRPr="00A62FAF">
              <w:rPr>
                <w:rFonts w:ascii="Arial" w:hAnsi="Arial" w:cs="Arial"/>
                <w:sz w:val="22"/>
              </w:rPr>
              <w:t>look into</w:t>
            </w:r>
            <w:proofErr w:type="gramEnd"/>
            <w:r w:rsidRPr="00A62FAF">
              <w:rPr>
                <w:rFonts w:ascii="Arial" w:hAnsi="Arial" w:cs="Arial"/>
                <w:sz w:val="22"/>
              </w:rPr>
              <w:t xml:space="preserve"> it further.  </w:t>
            </w:r>
          </w:p>
        </w:tc>
      </w:tr>
    </w:tbl>
    <w:p w14:paraId="5A99DA09" w14:textId="77777777" w:rsidR="00A378E0" w:rsidRPr="00A62FAF" w:rsidRDefault="00A378E0" w:rsidP="00A378E0">
      <w:pPr>
        <w:jc w:val="left"/>
        <w:rPr>
          <w:rFonts w:ascii="Arial" w:eastAsia="Calibri" w:hAnsi="Arial" w:cs="Arial"/>
          <w:sz w:val="22"/>
          <w:szCs w:val="22"/>
        </w:rPr>
      </w:pPr>
    </w:p>
    <w:p w14:paraId="5B4E61A9" w14:textId="77777777" w:rsidR="00A378E0" w:rsidRPr="00A62FAF" w:rsidRDefault="00A378E0" w:rsidP="00A378E0">
      <w:pPr>
        <w:jc w:val="left"/>
        <w:rPr>
          <w:rFonts w:ascii="Arial" w:eastAsia="Calibri" w:hAnsi="Arial" w:cs="Arial"/>
          <w:sz w:val="22"/>
          <w:szCs w:val="22"/>
        </w:rPr>
      </w:pPr>
      <w:r w:rsidRPr="00A62FAF"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2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378E0" w:rsidRPr="00A62FAF" w14:paraId="124494E4" w14:textId="77777777" w:rsidTr="00346C89">
        <w:tc>
          <w:tcPr>
            <w:tcW w:w="9242" w:type="dxa"/>
            <w:shd w:val="clear" w:color="auto" w:fill="000000"/>
          </w:tcPr>
          <w:p w14:paraId="69057ACA" w14:textId="77777777" w:rsidR="00A378E0" w:rsidRPr="00A62FAF" w:rsidRDefault="00A378E0" w:rsidP="00863E42">
            <w:pPr>
              <w:keepNext/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lastRenderedPageBreak/>
              <w:t>INTRODUCTION</w:t>
            </w:r>
          </w:p>
        </w:tc>
      </w:tr>
      <w:tr w:rsidR="00A378E0" w:rsidRPr="00424DC8" w14:paraId="4DC483D7" w14:textId="77777777" w:rsidTr="00346C89">
        <w:trPr>
          <w:trHeight w:val="3061"/>
        </w:trPr>
        <w:tc>
          <w:tcPr>
            <w:tcW w:w="9242" w:type="dxa"/>
          </w:tcPr>
          <w:p w14:paraId="2CFF008A" w14:textId="77777777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8981520" w:edGrp="everyone"/>
            <w:permEnd w:id="8981520"/>
          </w:p>
        </w:tc>
      </w:tr>
      <w:tr w:rsidR="00A378E0" w:rsidRPr="00A62FAF" w14:paraId="0E63F31B" w14:textId="77777777" w:rsidTr="00346C89">
        <w:tc>
          <w:tcPr>
            <w:tcW w:w="9242" w:type="dxa"/>
            <w:shd w:val="clear" w:color="auto" w:fill="000000"/>
          </w:tcPr>
          <w:p w14:paraId="0702B845" w14:textId="77777777" w:rsidR="00A378E0" w:rsidRPr="00A62FAF" w:rsidRDefault="00A378E0" w:rsidP="00863E42">
            <w:pPr>
              <w:keepNext/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A62FAF">
              <w:rPr>
                <w:rFonts w:ascii="Arial" w:hAnsi="Arial" w:cs="Arial"/>
                <w:b/>
                <w:sz w:val="22"/>
              </w:rPr>
              <w:t>INVESTIGATION FINDINGS</w:t>
            </w:r>
          </w:p>
        </w:tc>
      </w:tr>
      <w:tr w:rsidR="00A378E0" w:rsidRPr="00424DC8" w14:paraId="28C77D15" w14:textId="77777777" w:rsidTr="00346C89">
        <w:trPr>
          <w:trHeight w:val="10148"/>
        </w:trPr>
        <w:tc>
          <w:tcPr>
            <w:tcW w:w="9242" w:type="dxa"/>
          </w:tcPr>
          <w:p w14:paraId="22260CD8" w14:textId="51FFE12D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901878013" w:edGrp="everyone"/>
            <w:permEnd w:id="1901878013"/>
          </w:p>
        </w:tc>
      </w:tr>
      <w:tr w:rsidR="00A378E0" w:rsidRPr="00A62FAF" w14:paraId="5BB317CB" w14:textId="77777777" w:rsidTr="00346C89">
        <w:tc>
          <w:tcPr>
            <w:tcW w:w="9242" w:type="dxa"/>
            <w:shd w:val="clear" w:color="auto" w:fill="000000"/>
          </w:tcPr>
          <w:p w14:paraId="08165477" w14:textId="77777777" w:rsidR="00A378E0" w:rsidRPr="00A62FAF" w:rsidRDefault="00A378E0" w:rsidP="00863E42">
            <w:pPr>
              <w:keepNext/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9" w:name="_Ref53468584"/>
            <w:r w:rsidRPr="00A62FAF">
              <w:rPr>
                <w:rFonts w:ascii="Arial" w:hAnsi="Arial" w:cs="Arial"/>
                <w:b/>
                <w:sz w:val="22"/>
              </w:rPr>
              <w:lastRenderedPageBreak/>
              <w:t>RECOMMENDED PREVENTION MEASURES</w:t>
            </w:r>
            <w:bookmarkEnd w:id="19"/>
          </w:p>
        </w:tc>
      </w:tr>
      <w:tr w:rsidR="00A378E0" w:rsidRPr="00424DC8" w14:paraId="34501EF0" w14:textId="77777777" w:rsidTr="00346C89">
        <w:trPr>
          <w:trHeight w:val="3345"/>
        </w:trPr>
        <w:tc>
          <w:tcPr>
            <w:tcW w:w="9242" w:type="dxa"/>
          </w:tcPr>
          <w:p w14:paraId="45BB0F8B" w14:textId="77777777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80321561" w:edGrp="everyone"/>
            <w:permEnd w:id="180321561"/>
          </w:p>
        </w:tc>
      </w:tr>
      <w:tr w:rsidR="00A378E0" w:rsidRPr="00A62FAF" w14:paraId="55B7FAE5" w14:textId="77777777" w:rsidTr="00346C89">
        <w:tc>
          <w:tcPr>
            <w:tcW w:w="9242" w:type="dxa"/>
            <w:shd w:val="clear" w:color="auto" w:fill="000000"/>
          </w:tcPr>
          <w:p w14:paraId="00BFB60F" w14:textId="77777777" w:rsidR="00A378E0" w:rsidRPr="00A62FAF" w:rsidRDefault="00A378E0" w:rsidP="00863E42">
            <w:pPr>
              <w:keepNext/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0" w:name="_Ref53468609"/>
            <w:r w:rsidRPr="00A62FAF">
              <w:rPr>
                <w:rFonts w:ascii="Arial" w:hAnsi="Arial" w:cs="Arial"/>
                <w:b/>
                <w:sz w:val="22"/>
              </w:rPr>
              <w:t>CONCLUSION</w:t>
            </w:r>
            <w:bookmarkEnd w:id="20"/>
          </w:p>
        </w:tc>
      </w:tr>
      <w:tr w:rsidR="00A378E0" w:rsidRPr="00424DC8" w14:paraId="6672C4F1" w14:textId="77777777" w:rsidTr="00346C89">
        <w:trPr>
          <w:trHeight w:val="2608"/>
        </w:trPr>
        <w:tc>
          <w:tcPr>
            <w:tcW w:w="9242" w:type="dxa"/>
          </w:tcPr>
          <w:p w14:paraId="41E76DF9" w14:textId="77777777" w:rsidR="00A378E0" w:rsidRPr="00424DC8" w:rsidRDefault="00A378E0" w:rsidP="00424DC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771263924" w:edGrp="everyone"/>
            <w:permEnd w:id="1771263924"/>
          </w:p>
        </w:tc>
      </w:tr>
    </w:tbl>
    <w:p w14:paraId="5BFA496F" w14:textId="77777777" w:rsidR="00A378E0" w:rsidRPr="00A62FAF" w:rsidRDefault="00A378E0" w:rsidP="00A378E0">
      <w:pPr>
        <w:jc w:val="left"/>
        <w:rPr>
          <w:rFonts w:ascii="Arial" w:eastAsia="Calibri" w:hAnsi="Arial" w:cs="Arial"/>
          <w:sz w:val="22"/>
          <w:szCs w:val="22"/>
        </w:rPr>
      </w:pPr>
    </w:p>
    <w:p w14:paraId="2BE01924" w14:textId="77777777" w:rsidR="00A378E0" w:rsidRPr="00830749" w:rsidRDefault="00A378E0" w:rsidP="00A378E0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A378E0" w:rsidRPr="00830749" w14:paraId="05FA5E12" w14:textId="77777777" w:rsidTr="00775048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F31508B" w14:textId="77777777" w:rsidR="00A378E0" w:rsidRPr="001C4084" w:rsidRDefault="00A378E0" w:rsidP="00346C8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1EBD5DD" w14:textId="12A464FE" w:rsidR="00A378E0" w:rsidRPr="001C4084" w:rsidRDefault="00A378E0" w:rsidP="00346C8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62844535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F78524E" w14:textId="77777777" w:rsidR="00A378E0" w:rsidRPr="00533511" w:rsidRDefault="00424DC8" w:rsidP="00346C8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09023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2844535"/>
          </w:p>
        </w:tc>
      </w:tr>
    </w:tbl>
    <w:p w14:paraId="70F782F2" w14:textId="77777777" w:rsidR="00A378E0" w:rsidRDefault="00A378E0" w:rsidP="00A378E0">
      <w:pPr>
        <w:rPr>
          <w:rFonts w:ascii="Arial" w:hAnsi="Arial" w:cs="Arial"/>
          <w:sz w:val="22"/>
          <w:szCs w:val="22"/>
        </w:rPr>
      </w:pPr>
    </w:p>
    <w:p w14:paraId="1AC73531" w14:textId="626776C6" w:rsidR="004E206C" w:rsidRPr="00020700" w:rsidRDefault="004E206C" w:rsidP="00A378E0">
      <w:pPr>
        <w:jc w:val="left"/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20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0EDB7A04" w:rsidR="0070031D" w:rsidRPr="004932A4" w:rsidRDefault="00424DC8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378E0">
            <w:rPr>
              <w:szCs w:val="32"/>
            </w:rPr>
            <w:t>BSBWHS515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1263790E" w:rsidR="0070031D" w:rsidRDefault="00424DC8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378E0">
            <w:rPr>
              <w:szCs w:val="32"/>
            </w:rPr>
            <w:t>Lead initial response to and investigate WHS incidents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775048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49260370" w:edGrp="everyone"/>
            <w:permEnd w:id="2049260370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4BD794E6" w:rsidR="0070031D" w:rsidRPr="00750D30" w:rsidRDefault="0070031D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A378E0">
              <w:rPr>
                <w:rFonts w:ascii="Arial" w:hAnsi="Arial" w:cs="Arial"/>
                <w:sz w:val="20"/>
              </w:rPr>
              <w:t>one</w:t>
            </w:r>
            <w:r w:rsidRPr="00A378E0">
              <w:rPr>
                <w:rFonts w:ascii="Arial" w:hAnsi="Arial" w:cs="Arial"/>
                <w:sz w:val="20"/>
              </w:rPr>
              <w:t xml:space="preserve"> (</w:t>
            </w:r>
            <w:r w:rsidR="00A378E0">
              <w:rPr>
                <w:rFonts w:ascii="Arial" w:hAnsi="Arial" w:cs="Arial"/>
                <w:sz w:val="20"/>
              </w:rPr>
              <w:t>1</w:t>
            </w:r>
            <w:r w:rsidRPr="00A378E0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863E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863E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863E4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0A33A88B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21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763CD" w:rsidRPr="00BA4D9F" w14:paraId="1979F3F6" w14:textId="77777777" w:rsidTr="00E5691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278A5B5" w14:textId="77777777" w:rsidR="008763CD" w:rsidRPr="00750D30" w:rsidRDefault="008763CD" w:rsidP="00E56913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22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8763CD" w:rsidRPr="00BA4D9F" w14:paraId="15CEE5A9" w14:textId="77777777" w:rsidTr="00E5691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90EAB9" w14:textId="77777777" w:rsidR="008763CD" w:rsidRPr="00DE303D" w:rsidRDefault="008763CD" w:rsidP="00E56913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089AA8D" w14:textId="77777777" w:rsidR="008763CD" w:rsidRPr="00DE303D" w:rsidRDefault="008763CD" w:rsidP="008763C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C60BA11" w14:textId="77777777" w:rsidR="008763CD" w:rsidRPr="00750D30" w:rsidRDefault="008763CD" w:rsidP="008763CD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8763CD" w:rsidRPr="00BE6808" w14:paraId="5808E4CD" w14:textId="77777777" w:rsidTr="00E56913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4D42CF" w14:textId="77777777" w:rsidR="008763CD" w:rsidRPr="00BE6808" w:rsidRDefault="008763CD" w:rsidP="00E56913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94139085" w:edGrp="everyone"/>
            <w:permEnd w:id="94139085"/>
          </w:p>
        </w:tc>
      </w:tr>
      <w:bookmarkEnd w:id="22"/>
    </w:tbl>
    <w:p w14:paraId="0F85402E" w14:textId="77777777" w:rsidR="00A378E0" w:rsidRPr="00E44BDB" w:rsidRDefault="0070031D" w:rsidP="00A378E0">
      <w:pPr>
        <w:rPr>
          <w:rFonts w:ascii="Arial" w:hAnsi="Arial" w:cs="Arial"/>
          <w:sz w:val="20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  <w:bookmarkEnd w:id="21"/>
    </w:p>
    <w:p w14:paraId="05FBD425" w14:textId="77777777" w:rsidR="00A378E0" w:rsidRPr="00830749" w:rsidRDefault="00A378E0" w:rsidP="00863E42">
      <w:pPr>
        <w:pStyle w:val="11CSTCPLQuestionBullet"/>
        <w:numPr>
          <w:ilvl w:val="0"/>
          <w:numId w:val="7"/>
        </w:numPr>
        <w:ind w:left="709" w:hanging="709"/>
      </w:pPr>
      <w:bookmarkStart w:id="23" w:name="_Ref53402697"/>
      <w:r>
        <w:rPr>
          <w:rFonts w:cs="Arial"/>
        </w:rPr>
        <w:lastRenderedPageBreak/>
        <w:t>Which of the following circumstances are considered as initial responses to incident</w:t>
      </w:r>
      <w:r w:rsidRPr="008D189F">
        <w:rPr>
          <w:rFonts w:cs="Arial"/>
        </w:rPr>
        <w:t>?</w:t>
      </w:r>
      <w:r>
        <w:rPr>
          <w:rFonts w:cs="Arial"/>
        </w:rPr>
        <w:t xml:space="preserve"> </w:t>
      </w:r>
      <w:r>
        <w:t>Tick all that apply.</w:t>
      </w:r>
      <w:bookmarkEnd w:id="23"/>
    </w:p>
    <w:p w14:paraId="29064218" w14:textId="77777777" w:rsidR="00A378E0" w:rsidRPr="00E44BDB" w:rsidRDefault="00A378E0" w:rsidP="00A378E0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378E0" w14:paraId="5831503E" w14:textId="77777777" w:rsidTr="00346C8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226477" w14:textId="77777777" w:rsidR="00A378E0" w:rsidRDefault="00A378E0" w:rsidP="00346C8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750996" w14:textId="77777777" w:rsidR="00A378E0" w:rsidRDefault="00A378E0" w:rsidP="00346C8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EFDB01D" w14:textId="77777777" w:rsidR="00A378E0" w:rsidRDefault="00A378E0" w:rsidP="00346C8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9991665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559FC50" w14:textId="77777777" w:rsidR="00A378E0" w:rsidRPr="00533511" w:rsidRDefault="00424DC8" w:rsidP="00346C8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1339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9916657"/>
          </w:p>
        </w:tc>
      </w:tr>
      <w:tr w:rsidR="004557C6" w14:paraId="3C411528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E049CA" w14:textId="77777777" w:rsidR="004557C6" w:rsidRPr="00FE608E" w:rsidRDefault="004557C6" w:rsidP="004557C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6929086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72794596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7BC079" w14:textId="6EB885F0" w:rsidR="004557C6" w:rsidRPr="00447473" w:rsidRDefault="004557C6" w:rsidP="004557C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2794596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939F9F" w14:textId="77777777" w:rsidR="004557C6" w:rsidRDefault="004557C6" w:rsidP="004557C6">
            <w:pPr>
              <w:jc w:val="center"/>
            </w:pPr>
            <w:r>
              <w:t>First aid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5F8369" w14:textId="77777777" w:rsidR="004557C6" w:rsidRDefault="004557C6" w:rsidP="004557C6">
            <w:pPr>
              <w:ind w:left="993" w:hanging="993"/>
            </w:pPr>
          </w:p>
        </w:tc>
      </w:tr>
      <w:tr w:rsidR="004557C6" w14:paraId="22FC8E0E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D57A59" w14:textId="77777777" w:rsidR="004557C6" w:rsidRPr="00FE608E" w:rsidRDefault="004557C6" w:rsidP="004557C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877820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204611401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C36181" w14:textId="0E032C64" w:rsidR="004557C6" w:rsidRPr="00447473" w:rsidRDefault="004557C6" w:rsidP="004557C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04611401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805C0B" w14:textId="77777777" w:rsidR="004557C6" w:rsidRDefault="004557C6" w:rsidP="004557C6">
            <w:pPr>
              <w:jc w:val="center"/>
            </w:pPr>
            <w:r>
              <w:t>Evaluation of response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57E518" w14:textId="77777777" w:rsidR="004557C6" w:rsidRDefault="004557C6" w:rsidP="004557C6">
            <w:pPr>
              <w:ind w:left="993" w:hanging="993"/>
            </w:pPr>
          </w:p>
        </w:tc>
      </w:tr>
      <w:tr w:rsidR="004557C6" w14:paraId="18E9623F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E27BBD" w14:textId="77777777" w:rsidR="004557C6" w:rsidRPr="00FE608E" w:rsidRDefault="004557C6" w:rsidP="004557C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21006007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667173769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B1D489" w14:textId="7B74BE81" w:rsidR="004557C6" w:rsidRPr="00447473" w:rsidRDefault="004557C6" w:rsidP="004557C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66717376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33B33" w14:textId="77777777" w:rsidR="004557C6" w:rsidRDefault="004557C6" w:rsidP="004557C6">
            <w:pPr>
              <w:jc w:val="center"/>
            </w:pPr>
            <w:r>
              <w:t>Preserving the incident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72EC8C" w14:textId="77777777" w:rsidR="004557C6" w:rsidRDefault="004557C6" w:rsidP="004557C6">
            <w:pPr>
              <w:ind w:left="993" w:hanging="993"/>
            </w:pPr>
          </w:p>
        </w:tc>
      </w:tr>
      <w:tr w:rsidR="004557C6" w14:paraId="68DA54CD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6AC4E1" w14:textId="77777777" w:rsidR="004557C6" w:rsidRPr="00FE608E" w:rsidRDefault="004557C6" w:rsidP="004557C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1343725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63381175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0FDC35" w14:textId="79988605" w:rsidR="004557C6" w:rsidRPr="00447473" w:rsidRDefault="004557C6" w:rsidP="004557C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63381175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7FA961" w14:textId="77777777" w:rsidR="004557C6" w:rsidRPr="00793099" w:rsidRDefault="004557C6" w:rsidP="004557C6">
            <w:pPr>
              <w:jc w:val="center"/>
            </w:pPr>
            <w:r>
              <w:t xml:space="preserve">Evacuation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91DD0F" w14:textId="77777777" w:rsidR="004557C6" w:rsidRDefault="004557C6" w:rsidP="004557C6">
            <w:pPr>
              <w:ind w:left="993" w:hanging="993"/>
            </w:pPr>
          </w:p>
        </w:tc>
      </w:tr>
    </w:tbl>
    <w:p w14:paraId="1AF419D6" w14:textId="77777777" w:rsidR="00A378E0" w:rsidRPr="00E44BDB" w:rsidRDefault="00A378E0" w:rsidP="00A378E0">
      <w:pPr>
        <w:rPr>
          <w:rFonts w:ascii="Arial" w:hAnsi="Arial" w:cs="Arial"/>
          <w:sz w:val="20"/>
        </w:rPr>
      </w:pPr>
    </w:p>
    <w:p w14:paraId="218FE6A9" w14:textId="77777777" w:rsidR="00A378E0" w:rsidRDefault="00A378E0" w:rsidP="00A378E0">
      <w:pPr>
        <w:jc w:val="left"/>
        <w:rPr>
          <w:rFonts w:ascii="Arial" w:hAnsi="Arial"/>
          <w:b/>
        </w:rPr>
      </w:pPr>
    </w:p>
    <w:p w14:paraId="2890928D" w14:textId="77777777" w:rsidR="00A378E0" w:rsidRPr="00830749" w:rsidRDefault="00A378E0" w:rsidP="00863E42">
      <w:pPr>
        <w:pStyle w:val="11CSTCPLQuestionBullet"/>
        <w:numPr>
          <w:ilvl w:val="0"/>
          <w:numId w:val="7"/>
        </w:numPr>
        <w:ind w:left="709" w:hanging="709"/>
      </w:pPr>
      <w:bookmarkStart w:id="24" w:name="_Ref37244576"/>
      <w:r>
        <w:t xml:space="preserve">True or False (Tick your response): </w:t>
      </w:r>
      <w:r w:rsidRPr="00A62FAF">
        <w:t>2.</w:t>
      </w:r>
      <w:r w:rsidRPr="00A62FAF">
        <w:tab/>
        <w:t xml:space="preserve">Under Part 3 of the </w:t>
      </w:r>
      <w:r w:rsidRPr="00A62FAF">
        <w:rPr>
          <w:i/>
          <w:iCs/>
        </w:rPr>
        <w:t>Work Health and Safety Act 2011</w:t>
      </w:r>
      <w:r w:rsidRPr="00A62FAF">
        <w:t xml:space="preserve"> (Qld), a PCBU must notify Work Health and Safety Queensland about all incidents that occur in the workplace, even if there is no injury or damage caused</w:t>
      </w:r>
      <w:r>
        <w:t>.</w:t>
      </w:r>
      <w:bookmarkEnd w:id="24"/>
    </w:p>
    <w:p w14:paraId="4D52E4B1" w14:textId="77777777" w:rsidR="00A378E0" w:rsidRPr="00E44BDB" w:rsidRDefault="00A378E0" w:rsidP="00A378E0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0231B" w14:paraId="1026AF18" w14:textId="77777777" w:rsidTr="0020231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1C405B" w14:textId="77777777" w:rsidR="0020231B" w:rsidRDefault="0020231B" w:rsidP="002023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10138835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9713465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6DDA5AB" w14:textId="6D9F71F0" w:rsidR="0020231B" w:rsidRPr="00B31E17" w:rsidRDefault="0020231B" w:rsidP="0020231B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9713465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297D52" w14:textId="77777777" w:rsidR="0020231B" w:rsidRPr="00FE608E" w:rsidRDefault="0020231B" w:rsidP="0020231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B97FBE" w14:textId="77777777" w:rsidR="0020231B" w:rsidRPr="00E106BF" w:rsidRDefault="0020231B" w:rsidP="0020231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10513384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666468" w14:textId="77777777" w:rsidR="0020231B" w:rsidRPr="00533511" w:rsidRDefault="0020231B" w:rsidP="0020231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33058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0513384"/>
          </w:p>
        </w:tc>
      </w:tr>
      <w:tr w:rsidR="0020231B" w14:paraId="57F2A873" w14:textId="77777777" w:rsidTr="0020231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17DFDF" w14:textId="77777777" w:rsidR="0020231B" w:rsidRPr="00FE608E" w:rsidRDefault="0020231B" w:rsidP="0020231B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3285126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914651064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9F431AC" w14:textId="6F1BF29E" w:rsidR="0020231B" w:rsidRPr="00B31E17" w:rsidRDefault="0020231B" w:rsidP="0020231B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914651064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226E26" w14:textId="77777777" w:rsidR="0020231B" w:rsidRPr="00FE608E" w:rsidRDefault="0020231B" w:rsidP="0020231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E87966" w14:textId="77777777" w:rsidR="0020231B" w:rsidRDefault="0020231B" w:rsidP="0020231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08636D7" w14:textId="77777777" w:rsidR="0020231B" w:rsidRDefault="0020231B" w:rsidP="0020231B">
            <w:pPr>
              <w:ind w:left="993" w:hanging="993"/>
            </w:pPr>
          </w:p>
        </w:tc>
      </w:tr>
    </w:tbl>
    <w:p w14:paraId="13353586" w14:textId="77777777" w:rsidR="00A378E0" w:rsidRDefault="00A378E0" w:rsidP="00A378E0">
      <w:pPr>
        <w:rPr>
          <w:rFonts w:ascii="Arial" w:hAnsi="Arial" w:cs="Arial"/>
          <w:sz w:val="20"/>
        </w:rPr>
      </w:pPr>
    </w:p>
    <w:p w14:paraId="7B52FED0" w14:textId="77777777" w:rsidR="00A378E0" w:rsidRDefault="00A378E0" w:rsidP="00A378E0">
      <w:pPr>
        <w:rPr>
          <w:rFonts w:ascii="Arial" w:hAnsi="Arial" w:cs="Arial"/>
          <w:sz w:val="20"/>
        </w:rPr>
      </w:pPr>
    </w:p>
    <w:p w14:paraId="3A06670D" w14:textId="77777777" w:rsidR="00A378E0" w:rsidRPr="00830749" w:rsidRDefault="00A378E0" w:rsidP="00863E42">
      <w:pPr>
        <w:pStyle w:val="11CSTCPLQuestionBullet"/>
        <w:numPr>
          <w:ilvl w:val="0"/>
          <w:numId w:val="7"/>
        </w:numPr>
        <w:ind w:left="709" w:hanging="709"/>
      </w:pPr>
      <w:r w:rsidRPr="00A62FAF">
        <w:rPr>
          <w:rFonts w:cs="Arial"/>
        </w:rPr>
        <w:tab/>
      </w:r>
      <w:bookmarkStart w:id="25" w:name="_Ref53402760"/>
      <w:r w:rsidRPr="00A62FAF">
        <w:rPr>
          <w:rFonts w:cs="Arial"/>
        </w:rPr>
        <w:t>Which of the following should be considered when developing an investigation plan</w:t>
      </w:r>
      <w:r w:rsidRPr="008D189F">
        <w:rPr>
          <w:rFonts w:cs="Arial"/>
        </w:rPr>
        <w:t>?</w:t>
      </w:r>
      <w:r>
        <w:rPr>
          <w:rFonts w:cs="Arial"/>
        </w:rPr>
        <w:t xml:space="preserve"> </w:t>
      </w:r>
      <w:r>
        <w:t>Tick all that apply.</w:t>
      </w:r>
      <w:bookmarkEnd w:id="25"/>
    </w:p>
    <w:p w14:paraId="22AC305F" w14:textId="77777777" w:rsidR="00A378E0" w:rsidRPr="00E44BDB" w:rsidRDefault="00A378E0" w:rsidP="00A378E0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378E0" w14:paraId="1D200E4D" w14:textId="77777777" w:rsidTr="00346C8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2C86D66" w14:textId="77777777" w:rsidR="00A378E0" w:rsidRDefault="00A378E0" w:rsidP="00346C8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E19C76F" w14:textId="77777777" w:rsidR="00A378E0" w:rsidRDefault="00A378E0" w:rsidP="00346C8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E04BDF2" w14:textId="77777777" w:rsidR="00A378E0" w:rsidRDefault="00A378E0" w:rsidP="00346C8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9872238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6F7D7D5" w14:textId="77777777" w:rsidR="00A378E0" w:rsidRPr="00533511" w:rsidRDefault="00424DC8" w:rsidP="00346C8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0701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8722386"/>
          </w:p>
        </w:tc>
      </w:tr>
      <w:tr w:rsidR="004557C6" w14:paraId="3210E6D4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D166A1" w14:textId="77777777" w:rsidR="004557C6" w:rsidRPr="00FE608E" w:rsidRDefault="004557C6" w:rsidP="004557C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712582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49508219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5B1358" w14:textId="4D740279" w:rsidR="004557C6" w:rsidRPr="00447473" w:rsidRDefault="004557C6" w:rsidP="004557C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49508219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01DD55" w14:textId="77777777" w:rsidR="004557C6" w:rsidRDefault="004557C6" w:rsidP="004557C6">
            <w:pPr>
              <w:jc w:val="center"/>
            </w:pPr>
            <w:r w:rsidRPr="00A62FAF">
              <w:t>WHS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94A880" w14:textId="77777777" w:rsidR="004557C6" w:rsidRDefault="004557C6" w:rsidP="004557C6">
            <w:pPr>
              <w:ind w:left="993" w:hanging="993"/>
            </w:pPr>
          </w:p>
        </w:tc>
      </w:tr>
      <w:tr w:rsidR="004557C6" w14:paraId="4402EF1F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7432EC" w14:textId="77777777" w:rsidR="004557C6" w:rsidRPr="00FE608E" w:rsidRDefault="004557C6" w:rsidP="004557C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016198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29651379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D274C0" w14:textId="55F9D69C" w:rsidR="004557C6" w:rsidRPr="00447473" w:rsidRDefault="004557C6" w:rsidP="004557C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29651379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D5F4F8" w14:textId="77777777" w:rsidR="004557C6" w:rsidRDefault="004557C6" w:rsidP="004557C6">
            <w:pPr>
              <w:jc w:val="center"/>
            </w:pPr>
            <w:r w:rsidRPr="00A62FAF">
              <w:t>Workplace policies, procedures, processes and systems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239473" w14:textId="77777777" w:rsidR="004557C6" w:rsidRDefault="004557C6" w:rsidP="004557C6">
            <w:pPr>
              <w:ind w:left="993" w:hanging="993"/>
            </w:pPr>
          </w:p>
        </w:tc>
      </w:tr>
      <w:tr w:rsidR="004557C6" w14:paraId="1DD8766E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9C4EF4" w14:textId="77777777" w:rsidR="004557C6" w:rsidRPr="00FE608E" w:rsidRDefault="004557C6" w:rsidP="004557C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2137436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81994182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8DC68C" w14:textId="5B2E5387" w:rsidR="004557C6" w:rsidRPr="00447473" w:rsidRDefault="004557C6" w:rsidP="004557C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1994182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06D5E1" w14:textId="77777777" w:rsidR="004557C6" w:rsidRDefault="004557C6" w:rsidP="004557C6">
            <w:pPr>
              <w:jc w:val="center"/>
            </w:pPr>
            <w:r w:rsidRPr="00A62FAF">
              <w:t>Appropriate selection of a team for the scope of the investigation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47FD98" w14:textId="77777777" w:rsidR="004557C6" w:rsidRDefault="004557C6" w:rsidP="004557C6">
            <w:pPr>
              <w:ind w:left="993" w:hanging="993"/>
            </w:pPr>
          </w:p>
        </w:tc>
      </w:tr>
      <w:tr w:rsidR="004557C6" w14:paraId="10C04F68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441502" w14:textId="77777777" w:rsidR="004557C6" w:rsidRPr="00FE608E" w:rsidRDefault="004557C6" w:rsidP="004557C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8967082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77964604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E6A64D" w14:textId="6EE750BF" w:rsidR="004557C6" w:rsidRPr="00447473" w:rsidRDefault="004557C6" w:rsidP="004557C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77964604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8690C5" w14:textId="77777777" w:rsidR="004557C6" w:rsidRPr="00A62FAF" w:rsidRDefault="004557C6" w:rsidP="004557C6">
            <w:pPr>
              <w:jc w:val="center"/>
            </w:pPr>
            <w:r>
              <w:t xml:space="preserve">Delegation of suitable tasks to investigation team members, </w:t>
            </w:r>
            <w:r>
              <w:br/>
              <w:t>based on their background or skills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6CA345" w14:textId="77777777" w:rsidR="004557C6" w:rsidRDefault="004557C6" w:rsidP="004557C6">
            <w:pPr>
              <w:ind w:left="993" w:hanging="993"/>
            </w:pPr>
          </w:p>
        </w:tc>
      </w:tr>
      <w:tr w:rsidR="004557C6" w14:paraId="38DB1061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B30B3E" w14:textId="77777777" w:rsidR="004557C6" w:rsidRPr="00FE608E" w:rsidRDefault="004557C6" w:rsidP="004557C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504707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60518851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C327C9" w14:textId="3B2625C8" w:rsidR="004557C6" w:rsidRPr="00447473" w:rsidRDefault="004557C6" w:rsidP="004557C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60518851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DA10D4" w14:textId="77777777" w:rsidR="004557C6" w:rsidRPr="00793099" w:rsidRDefault="004557C6" w:rsidP="004557C6">
            <w:pPr>
              <w:jc w:val="center"/>
            </w:pPr>
            <w:r w:rsidRPr="00A62FAF">
              <w:t xml:space="preserve">Consultation and participation of individuals/parties with planning </w:t>
            </w:r>
            <w:r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C46171" w14:textId="77777777" w:rsidR="004557C6" w:rsidRDefault="004557C6" w:rsidP="004557C6">
            <w:pPr>
              <w:ind w:left="993" w:hanging="993"/>
            </w:pPr>
          </w:p>
        </w:tc>
      </w:tr>
      <w:tr w:rsidR="004557C6" w14:paraId="5BF9475A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103B78" w14:textId="77777777" w:rsidR="004557C6" w:rsidRPr="00FE608E" w:rsidRDefault="004557C6" w:rsidP="004557C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3078329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05804265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C64974" w14:textId="0423C184" w:rsidR="004557C6" w:rsidRPr="00447473" w:rsidRDefault="004557C6" w:rsidP="004557C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05804265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FCBF55" w14:textId="77777777" w:rsidR="004557C6" w:rsidRDefault="004557C6" w:rsidP="004557C6">
            <w:pPr>
              <w:jc w:val="center"/>
            </w:pPr>
            <w:r w:rsidRPr="00A62FAF">
              <w:t xml:space="preserve">Obtaining necessary resources for investigation, </w:t>
            </w:r>
            <w:r>
              <w:br/>
            </w:r>
            <w:r w:rsidRPr="00A62FAF">
              <w:t>including expert advice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44F1B3" w14:textId="77777777" w:rsidR="004557C6" w:rsidRDefault="004557C6" w:rsidP="004557C6">
            <w:pPr>
              <w:ind w:left="993" w:hanging="993"/>
            </w:pPr>
          </w:p>
        </w:tc>
      </w:tr>
    </w:tbl>
    <w:p w14:paraId="0533340C" w14:textId="77777777" w:rsidR="00A378E0" w:rsidRDefault="00A378E0" w:rsidP="00A378E0">
      <w:pPr>
        <w:rPr>
          <w:rFonts w:ascii="Arial" w:hAnsi="Arial" w:cs="Arial"/>
          <w:sz w:val="20"/>
        </w:rPr>
      </w:pPr>
    </w:p>
    <w:p w14:paraId="18605680" w14:textId="77777777" w:rsidR="00A378E0" w:rsidRDefault="00A378E0" w:rsidP="00A378E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42E3316F" w14:textId="77777777" w:rsidR="00A378E0" w:rsidRPr="00830749" w:rsidRDefault="00A378E0" w:rsidP="00863E42">
      <w:pPr>
        <w:pStyle w:val="11CSTCPLQuestionBullet"/>
        <w:numPr>
          <w:ilvl w:val="0"/>
          <w:numId w:val="7"/>
        </w:numPr>
        <w:ind w:left="709" w:hanging="709"/>
      </w:pPr>
      <w:r w:rsidRPr="00A62FAF">
        <w:rPr>
          <w:rFonts w:cs="Arial"/>
        </w:rPr>
        <w:lastRenderedPageBreak/>
        <w:tab/>
      </w:r>
      <w:bookmarkStart w:id="26" w:name="_Ref53402915"/>
      <w:r w:rsidRPr="00A62FAF">
        <w:rPr>
          <w:rFonts w:cs="Arial"/>
        </w:rPr>
        <w:t>Which of the following factors would be considered barriers to an incident investigation</w:t>
      </w:r>
      <w:r w:rsidRPr="008D189F">
        <w:rPr>
          <w:rFonts w:cs="Arial"/>
        </w:rPr>
        <w:t>?</w:t>
      </w:r>
      <w:r>
        <w:rPr>
          <w:rFonts w:cs="Arial"/>
        </w:rPr>
        <w:t xml:space="preserve"> </w:t>
      </w:r>
      <w:r>
        <w:t>Tick all that apply.</w:t>
      </w:r>
      <w:bookmarkEnd w:id="26"/>
    </w:p>
    <w:p w14:paraId="20EC4D5D" w14:textId="77777777" w:rsidR="00A378E0" w:rsidRPr="00E44BDB" w:rsidRDefault="00A378E0" w:rsidP="00A378E0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378E0" w14:paraId="18C12BA7" w14:textId="77777777" w:rsidTr="00346C8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609AB0" w14:textId="77777777" w:rsidR="00A378E0" w:rsidRDefault="00A378E0" w:rsidP="00346C8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91B2ABB" w14:textId="77777777" w:rsidR="00A378E0" w:rsidRDefault="00A378E0" w:rsidP="00346C8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24304C7" w14:textId="77777777" w:rsidR="00A378E0" w:rsidRDefault="00A378E0" w:rsidP="00346C8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5303644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01B0CA7" w14:textId="77777777" w:rsidR="00A378E0" w:rsidRPr="00533511" w:rsidRDefault="00424DC8" w:rsidP="00346C8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255858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3036441"/>
          </w:p>
        </w:tc>
      </w:tr>
      <w:tr w:rsidR="00197651" w14:paraId="7228AE2F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B455FF" w14:textId="77777777" w:rsidR="00197651" w:rsidRPr="00FE608E" w:rsidRDefault="00197651" w:rsidP="00197651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2653059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4819158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53F78C" w14:textId="1308CAA5" w:rsidR="00197651" w:rsidRPr="00447473" w:rsidRDefault="00197651" w:rsidP="00197651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4819158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4C7C84" w14:textId="77777777" w:rsidR="00197651" w:rsidRDefault="00197651" w:rsidP="00197651">
            <w:pPr>
              <w:jc w:val="center"/>
            </w:pPr>
            <w:r>
              <w:t xml:space="preserve">Availability of witnesses due to organisational structure </w:t>
            </w:r>
          </w:p>
          <w:p w14:paraId="4351B8CF" w14:textId="77777777" w:rsidR="00197651" w:rsidRDefault="00197651" w:rsidP="00197651">
            <w:pPr>
              <w:jc w:val="center"/>
            </w:pPr>
            <w:r>
              <w:t>(e.g. casual employees, shift work)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2BA369" w14:textId="77777777" w:rsidR="00197651" w:rsidRDefault="00197651" w:rsidP="00197651">
            <w:pPr>
              <w:ind w:left="993" w:hanging="993"/>
            </w:pPr>
          </w:p>
        </w:tc>
      </w:tr>
      <w:tr w:rsidR="00197651" w14:paraId="1A11AFF6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AF4660" w14:textId="77777777" w:rsidR="00197651" w:rsidRPr="00FE608E" w:rsidRDefault="00197651" w:rsidP="00197651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4213709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473805599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2B89BE" w14:textId="53197DD1" w:rsidR="00197651" w:rsidRPr="00447473" w:rsidRDefault="00197651" w:rsidP="00197651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47380559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50390E" w14:textId="77777777" w:rsidR="00197651" w:rsidRDefault="00197651" w:rsidP="00197651">
            <w:pPr>
              <w:jc w:val="center"/>
            </w:pPr>
            <w:r w:rsidRPr="00A62FAF">
              <w:t>Differences in understanding due to diversity (e.g. cultural background, low language, literacy and numeracy levels)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A9B1AA" w14:textId="77777777" w:rsidR="00197651" w:rsidRDefault="00197651" w:rsidP="00197651">
            <w:pPr>
              <w:ind w:left="993" w:hanging="993"/>
            </w:pPr>
          </w:p>
        </w:tc>
      </w:tr>
      <w:tr w:rsidR="00197651" w14:paraId="6C827256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9824BE" w14:textId="77777777" w:rsidR="00197651" w:rsidRPr="00FE608E" w:rsidRDefault="00197651" w:rsidP="00197651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2264373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76805356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C66596" w14:textId="35156D1C" w:rsidR="00197651" w:rsidRPr="00447473" w:rsidRDefault="00197651" w:rsidP="00197651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6805356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342028" w14:textId="77777777" w:rsidR="00197651" w:rsidRDefault="00197651" w:rsidP="00197651">
            <w:pPr>
              <w:jc w:val="center"/>
            </w:pPr>
            <w:r w:rsidRPr="00A62FAF">
              <w:t>Attitudes of investigators (e.g. negative views of opposite gender)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C27155" w14:textId="77777777" w:rsidR="00197651" w:rsidRDefault="00197651" w:rsidP="00197651">
            <w:pPr>
              <w:ind w:left="993" w:hanging="993"/>
            </w:pPr>
          </w:p>
        </w:tc>
      </w:tr>
      <w:tr w:rsidR="00197651" w14:paraId="65A6BB34" w14:textId="77777777" w:rsidTr="00346C8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6950BD" w14:textId="77777777" w:rsidR="00197651" w:rsidRPr="00FE608E" w:rsidRDefault="00197651" w:rsidP="00197651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9402120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20789752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4B5A78" w14:textId="3B417C4E" w:rsidR="00197651" w:rsidRPr="00447473" w:rsidRDefault="00197651" w:rsidP="00197651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20789752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DA9872" w14:textId="77777777" w:rsidR="00197651" w:rsidRPr="00793099" w:rsidRDefault="00197651" w:rsidP="00197651">
            <w:pPr>
              <w:jc w:val="center"/>
            </w:pPr>
            <w:r w:rsidRPr="00A62FAF">
              <w:t>An extended time passing since the incident occurred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1701A4" w14:textId="77777777" w:rsidR="00197651" w:rsidRDefault="00197651" w:rsidP="00197651">
            <w:pPr>
              <w:ind w:left="993" w:hanging="993"/>
            </w:pPr>
          </w:p>
        </w:tc>
      </w:tr>
    </w:tbl>
    <w:p w14:paraId="4868B6CC" w14:textId="77777777" w:rsidR="00A378E0" w:rsidRPr="00E44BDB" w:rsidRDefault="00A378E0" w:rsidP="00A378E0">
      <w:pPr>
        <w:rPr>
          <w:rFonts w:ascii="Arial" w:hAnsi="Arial" w:cs="Arial"/>
          <w:sz w:val="20"/>
        </w:rPr>
      </w:pPr>
    </w:p>
    <w:p w14:paraId="74398214" w14:textId="77777777" w:rsidR="00A378E0" w:rsidRDefault="00A378E0" w:rsidP="00A378E0">
      <w:pPr>
        <w:jc w:val="left"/>
        <w:rPr>
          <w:rFonts w:ascii="Arial" w:hAnsi="Arial" w:cs="Arial"/>
          <w:sz w:val="22"/>
          <w:szCs w:val="22"/>
        </w:rPr>
      </w:pPr>
    </w:p>
    <w:p w14:paraId="5D402E87" w14:textId="77777777" w:rsidR="00A378E0" w:rsidRPr="00830749" w:rsidRDefault="00A378E0" w:rsidP="00863E42">
      <w:pPr>
        <w:pStyle w:val="11CSTCPLQuestionBullet"/>
        <w:numPr>
          <w:ilvl w:val="0"/>
          <w:numId w:val="7"/>
        </w:numPr>
        <w:ind w:left="709" w:hanging="709"/>
      </w:pPr>
      <w:bookmarkStart w:id="27" w:name="_Ref411928426"/>
      <w:bookmarkStart w:id="28" w:name="_Ref409526775"/>
      <w:bookmarkStart w:id="29" w:name="_Ref452534460"/>
      <w:r>
        <w:t>Identify</w:t>
      </w:r>
      <w:r w:rsidRPr="00D40436">
        <w:t xml:space="preserve"> two (2) tips for good </w:t>
      </w:r>
      <w:r>
        <w:t>listening.</w:t>
      </w:r>
      <w:bookmarkEnd w:id="27"/>
      <w:r>
        <w:t xml:space="preserve"> </w:t>
      </w:r>
      <w:bookmarkEnd w:id="28"/>
      <w:r>
        <w:t>Tick two (2) that apply.</w:t>
      </w:r>
      <w:bookmarkEnd w:id="29"/>
    </w:p>
    <w:p w14:paraId="0245D53A" w14:textId="77777777" w:rsidR="00A378E0" w:rsidRPr="00830749" w:rsidRDefault="00A378E0" w:rsidP="00A378E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378E0" w14:paraId="4623CDC1" w14:textId="77777777" w:rsidTr="00346C8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C11BFED" w14:textId="77777777" w:rsidR="00A378E0" w:rsidRDefault="00A378E0" w:rsidP="00346C8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FCC73B" w14:textId="77777777" w:rsidR="00A378E0" w:rsidRDefault="00A378E0" w:rsidP="00346C8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F7414FF" w14:textId="77777777" w:rsidR="00A378E0" w:rsidRDefault="00A378E0" w:rsidP="00346C8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490301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356706D" w14:textId="23D36F26" w:rsidR="00A378E0" w:rsidRDefault="004557C6" w:rsidP="00346C89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978722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9030174"/>
          </w:p>
        </w:tc>
      </w:tr>
      <w:tr w:rsidR="00463E39" w14:paraId="348261C6" w14:textId="77777777" w:rsidTr="00346C89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993BE1" w14:textId="77777777" w:rsidR="00463E39" w:rsidRPr="00FE608E" w:rsidRDefault="00463E39" w:rsidP="00463E3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716032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554827902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9B0D9E" w14:textId="62D2431E" w:rsidR="00463E39" w:rsidRPr="00FE608E" w:rsidRDefault="00463E39" w:rsidP="00463E39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554827902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6628F0" w14:textId="77777777" w:rsidR="00463E39" w:rsidRDefault="00463E39" w:rsidP="00463E39">
            <w:pPr>
              <w:jc w:val="center"/>
            </w:pPr>
            <w:r w:rsidRPr="00D40436">
              <w:t>Provide</w:t>
            </w:r>
            <w:r w:rsidRPr="00D40436">
              <w:rPr>
                <w:b/>
                <w:i/>
              </w:rPr>
              <w:t xml:space="preserve"> </w:t>
            </w:r>
            <w:r w:rsidRPr="00D40436">
              <w:t>feedback to show you have interpreted the information correctly when the talker has finished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3D3E0D" w14:textId="77777777" w:rsidR="00463E39" w:rsidRDefault="00463E39" w:rsidP="00463E39">
            <w:pPr>
              <w:ind w:left="993" w:hanging="993"/>
            </w:pPr>
          </w:p>
        </w:tc>
      </w:tr>
      <w:tr w:rsidR="00463E39" w14:paraId="459B3253" w14:textId="77777777" w:rsidTr="00346C89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EDB5BC" w14:textId="77777777" w:rsidR="00463E39" w:rsidRPr="00FE608E" w:rsidRDefault="00463E39" w:rsidP="00463E3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8588409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4412765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61A7BE" w14:textId="0D451E3F" w:rsidR="00463E39" w:rsidRPr="00FE608E" w:rsidRDefault="00463E39" w:rsidP="00463E39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4412765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CF194" w14:textId="77777777" w:rsidR="00463E39" w:rsidRDefault="00463E39" w:rsidP="00463E39">
            <w:pPr>
              <w:jc w:val="center"/>
            </w:pPr>
            <w:r>
              <w:t>Interrupt as you have questions. Do not wait until the end.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7C6E2B" w14:textId="77777777" w:rsidR="00463E39" w:rsidRDefault="00463E39" w:rsidP="00463E39">
            <w:pPr>
              <w:ind w:left="993" w:hanging="993"/>
            </w:pPr>
          </w:p>
        </w:tc>
      </w:tr>
      <w:tr w:rsidR="00463E39" w14:paraId="13F3D60A" w14:textId="77777777" w:rsidTr="00346C89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E677A9" w14:textId="77777777" w:rsidR="00463E39" w:rsidRPr="00FE608E" w:rsidRDefault="00463E39" w:rsidP="00463E3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4656234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5684374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D89829C" w14:textId="4414903A" w:rsidR="00463E39" w:rsidRPr="00FE608E" w:rsidRDefault="00463E39" w:rsidP="00463E39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5684374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46A05" w14:textId="77777777" w:rsidR="00463E39" w:rsidRDefault="00463E39" w:rsidP="00463E39">
            <w:pPr>
              <w:jc w:val="center"/>
            </w:pPr>
            <w:r w:rsidRPr="00D40436">
              <w:t>Take notes if the information is complex or exact details are required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44295E" w14:textId="77777777" w:rsidR="00463E39" w:rsidRDefault="00463E39" w:rsidP="00463E39">
            <w:pPr>
              <w:ind w:left="993" w:hanging="993"/>
            </w:pPr>
          </w:p>
        </w:tc>
      </w:tr>
      <w:tr w:rsidR="00463E39" w14:paraId="5D0F97EA" w14:textId="77777777" w:rsidTr="00346C89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66FDC6" w14:textId="77777777" w:rsidR="00463E39" w:rsidRPr="00FE608E" w:rsidRDefault="00463E39" w:rsidP="00463E3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941919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352781722" w:edGrp="everyone" w:displacedByCustomXml="prev"/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225AFC" w14:textId="56435D37" w:rsidR="00463E39" w:rsidRPr="00FE608E" w:rsidRDefault="00463E39" w:rsidP="00463E39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35278172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096F61" w14:textId="77777777" w:rsidR="00463E39" w:rsidRDefault="00463E39" w:rsidP="00463E39">
            <w:pPr>
              <w:jc w:val="center"/>
            </w:pPr>
            <w:r>
              <w:t>Just listen. Don’t take note of non-verbal cues.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02C36A" w14:textId="77777777" w:rsidR="00463E39" w:rsidRDefault="00463E39" w:rsidP="00463E39">
            <w:pPr>
              <w:ind w:left="993" w:hanging="993"/>
            </w:pPr>
          </w:p>
        </w:tc>
      </w:tr>
    </w:tbl>
    <w:p w14:paraId="3A43E71E" w14:textId="77777777" w:rsidR="00A378E0" w:rsidRDefault="00A378E0" w:rsidP="00A378E0">
      <w:pPr>
        <w:rPr>
          <w:rFonts w:ascii="Arial" w:hAnsi="Arial" w:cs="Arial"/>
          <w:sz w:val="22"/>
          <w:szCs w:val="22"/>
        </w:rPr>
      </w:pPr>
    </w:p>
    <w:p w14:paraId="5A062E15" w14:textId="77777777" w:rsidR="00A378E0" w:rsidRDefault="00A378E0" w:rsidP="00A378E0">
      <w:pPr>
        <w:rPr>
          <w:rFonts w:ascii="Arial" w:hAnsi="Arial" w:cs="Arial"/>
          <w:sz w:val="22"/>
          <w:szCs w:val="22"/>
        </w:rPr>
      </w:pPr>
    </w:p>
    <w:p w14:paraId="3A22C0B5" w14:textId="77777777" w:rsidR="00A378E0" w:rsidRPr="00830749" w:rsidRDefault="00A378E0" w:rsidP="00863E42">
      <w:pPr>
        <w:pStyle w:val="11CSTCPLQuestionBullet"/>
        <w:numPr>
          <w:ilvl w:val="0"/>
          <w:numId w:val="7"/>
        </w:numPr>
        <w:ind w:left="709" w:hanging="709"/>
      </w:pPr>
      <w:bookmarkStart w:id="30" w:name="_Ref53472474"/>
      <w:r>
        <w:t>Match the following causation models and their descriptions by writing the appropriate letter next to each number in the centre column.</w:t>
      </w:r>
      <w:bookmarkEnd w:id="30"/>
    </w:p>
    <w:p w14:paraId="6247BADD" w14:textId="77777777" w:rsidR="00A378E0" w:rsidRPr="00830749" w:rsidRDefault="00A378E0" w:rsidP="00A378E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A378E0" w14:paraId="4A910B1F" w14:textId="77777777" w:rsidTr="0077504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4D8ABB0" w14:textId="77777777" w:rsidR="00A378E0" w:rsidRDefault="00A378E0" w:rsidP="00346C8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3F855C" w14:textId="77777777" w:rsidR="00A378E0" w:rsidRDefault="00A378E0" w:rsidP="00346C89">
            <w:pPr>
              <w:keepNext/>
              <w:ind w:left="993" w:right="82" w:hanging="993"/>
              <w:jc w:val="center"/>
            </w:pPr>
            <w:r>
              <w:t>Causation Model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AEBEF2B" w14:textId="2F106AFA" w:rsidR="00A378E0" w:rsidRPr="00463E39" w:rsidRDefault="00A378E0" w:rsidP="007750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84308CE" w14:textId="77777777" w:rsidR="00A378E0" w:rsidRDefault="00A378E0" w:rsidP="00346C89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50677232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EB5ABE9" w14:textId="77777777" w:rsidR="00A378E0" w:rsidRPr="00533511" w:rsidRDefault="00424DC8" w:rsidP="00346C8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8E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677232"/>
          </w:p>
        </w:tc>
      </w:tr>
      <w:tr w:rsidR="00A378E0" w14:paraId="052D6776" w14:textId="77777777" w:rsidTr="00775048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64794E" w14:textId="77777777" w:rsidR="00A378E0" w:rsidRPr="00FE608E" w:rsidRDefault="00A378E0" w:rsidP="00346C8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8E8564" w14:textId="77777777" w:rsidR="00A378E0" w:rsidRDefault="00A378E0" w:rsidP="00863E42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A0484A" w14:textId="77777777" w:rsidR="00A378E0" w:rsidRDefault="00A378E0" w:rsidP="00346C89">
            <w:pPr>
              <w:ind w:right="82"/>
              <w:jc w:val="center"/>
            </w:pPr>
            <w:r>
              <w:t>Complex linear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C01F521" w14:textId="1781CFFD" w:rsidR="00A378E0" w:rsidRPr="00463E39" w:rsidRDefault="00A378E0" w:rsidP="00775048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463E39">
              <w:rPr>
                <w:color w:val="17365D" w:themeColor="text2" w:themeShade="BF"/>
              </w:rPr>
              <w:t>1 -</w:t>
            </w:r>
            <w:r w:rsidRPr="00463E39">
              <w:rPr>
                <w:rFonts w:ascii="Arial" w:hAnsi="Arial" w:cs="Arial"/>
                <w:color w:val="17365D" w:themeColor="text2" w:themeShade="BF"/>
                <w:sz w:val="22"/>
                <w:szCs w:val="18"/>
              </w:rPr>
              <w:t xml:space="preserve"> </w:t>
            </w:r>
            <w:permStart w:id="80704709" w:edGrp="everyone"/>
            <w:permEnd w:id="80704709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5E050" w14:textId="77777777" w:rsidR="00A378E0" w:rsidRDefault="00A378E0" w:rsidP="00863E42">
            <w:pPr>
              <w:pStyle w:val="ListParagraph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1111" w14:textId="77777777" w:rsidR="00A378E0" w:rsidRDefault="00A378E0" w:rsidP="00346C89">
            <w:pPr>
              <w:ind w:right="82"/>
              <w:jc w:val="center"/>
            </w:pPr>
            <w:r>
              <w:t>Series of events or circumstances which interact sequentially with each other. Incidents are preventable by eliminating one of the causes in the sequence.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6A6EE6" w14:textId="77777777" w:rsidR="00A378E0" w:rsidRDefault="00A378E0" w:rsidP="00346C89">
            <w:pPr>
              <w:ind w:left="993" w:hanging="993"/>
            </w:pPr>
          </w:p>
        </w:tc>
      </w:tr>
      <w:tr w:rsidR="00A378E0" w14:paraId="27E2A5D5" w14:textId="77777777" w:rsidTr="00775048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E6DA02" w14:textId="77777777" w:rsidR="00A378E0" w:rsidRPr="00FE608E" w:rsidRDefault="00A378E0" w:rsidP="00346C8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84644C8" w14:textId="77777777" w:rsidR="00A378E0" w:rsidRDefault="00A378E0" w:rsidP="00863E42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C9A67D" w14:textId="77777777" w:rsidR="00A378E0" w:rsidRDefault="00A378E0" w:rsidP="00346C89">
            <w:pPr>
              <w:ind w:right="82"/>
              <w:jc w:val="center"/>
            </w:pPr>
            <w:r>
              <w:t>Complex non-linear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504F096" w14:textId="3040CEFB" w:rsidR="00A378E0" w:rsidRPr="00463E39" w:rsidRDefault="00A378E0" w:rsidP="00775048">
            <w:pPr>
              <w:ind w:left="161" w:right="82" w:hanging="161"/>
              <w:jc w:val="center"/>
            </w:pPr>
            <w:r w:rsidRPr="00463E39">
              <w:rPr>
                <w:color w:val="17365D" w:themeColor="text2" w:themeShade="BF"/>
              </w:rPr>
              <w:t>2 -</w:t>
            </w:r>
            <w:r w:rsidRPr="00463E39">
              <w:rPr>
                <w:rFonts w:ascii="Arial" w:hAnsi="Arial" w:cs="Arial"/>
                <w:color w:val="17365D" w:themeColor="text2" w:themeShade="BF"/>
                <w:sz w:val="22"/>
                <w:szCs w:val="18"/>
              </w:rPr>
              <w:t xml:space="preserve"> </w:t>
            </w:r>
            <w:permStart w:id="534665269" w:edGrp="everyone"/>
            <w:permEnd w:id="53466526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E88FA" w14:textId="77777777" w:rsidR="00A378E0" w:rsidRDefault="00A378E0" w:rsidP="00863E42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9BA89" w14:textId="77777777" w:rsidR="00A378E0" w:rsidRDefault="00A378E0" w:rsidP="00346C89">
            <w:pPr>
              <w:ind w:right="82"/>
              <w:jc w:val="center"/>
            </w:pPr>
            <w:r>
              <w:t>Incidents are a result of combination of unsafe acts and hazard conditions which sequentially interact.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E5D9D5" w14:textId="77777777" w:rsidR="00A378E0" w:rsidRDefault="00A378E0" w:rsidP="00346C89">
            <w:pPr>
              <w:ind w:left="993" w:hanging="993"/>
            </w:pPr>
          </w:p>
        </w:tc>
      </w:tr>
      <w:tr w:rsidR="00A378E0" w14:paraId="5ED69CC0" w14:textId="77777777" w:rsidTr="00775048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00B3F8" w14:textId="77777777" w:rsidR="00A378E0" w:rsidRPr="00FE608E" w:rsidRDefault="00A378E0" w:rsidP="00346C8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0517E5" w14:textId="77777777" w:rsidR="00A378E0" w:rsidRDefault="00A378E0" w:rsidP="00863E42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728E1F" w14:textId="77777777" w:rsidR="00A378E0" w:rsidRDefault="00A378E0" w:rsidP="00346C89">
            <w:pPr>
              <w:ind w:right="82"/>
              <w:jc w:val="center"/>
            </w:pPr>
            <w:r>
              <w:t>Simple linear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2C3249D" w14:textId="06520676" w:rsidR="00A378E0" w:rsidRPr="00463E39" w:rsidRDefault="00A378E0" w:rsidP="00775048">
            <w:pPr>
              <w:ind w:left="161" w:right="82" w:hanging="161"/>
              <w:jc w:val="center"/>
            </w:pPr>
            <w:r w:rsidRPr="00463E39">
              <w:rPr>
                <w:color w:val="17365D" w:themeColor="text2" w:themeShade="BF"/>
              </w:rPr>
              <w:t>3 -</w:t>
            </w:r>
            <w:r w:rsidRPr="00463E39">
              <w:rPr>
                <w:rFonts w:ascii="Arial" w:hAnsi="Arial" w:cs="Arial"/>
                <w:color w:val="17365D" w:themeColor="text2" w:themeShade="BF"/>
                <w:sz w:val="22"/>
                <w:szCs w:val="18"/>
              </w:rPr>
              <w:t xml:space="preserve"> </w:t>
            </w:r>
            <w:permStart w:id="1307787720" w:edGrp="everyone"/>
            <w:permEnd w:id="130778772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5D5A" w14:textId="77777777" w:rsidR="00A378E0" w:rsidRDefault="00A378E0" w:rsidP="00863E42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EFA8" w14:textId="77777777" w:rsidR="00A378E0" w:rsidRDefault="00A378E0" w:rsidP="00346C89">
            <w:pPr>
              <w:ind w:right="82"/>
              <w:jc w:val="center"/>
            </w:pPr>
            <w:r>
              <w:t>Incidents result from a combination of interacting variables, sometimes seemingly unrelated.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9BE616" w14:textId="77777777" w:rsidR="00A378E0" w:rsidRDefault="00A378E0" w:rsidP="00346C89">
            <w:pPr>
              <w:ind w:left="993" w:hanging="993"/>
            </w:pPr>
          </w:p>
        </w:tc>
      </w:tr>
    </w:tbl>
    <w:p w14:paraId="6A486BE1" w14:textId="77777777" w:rsidR="00A378E0" w:rsidRDefault="00A378E0" w:rsidP="00A378E0">
      <w:pPr>
        <w:rPr>
          <w:rFonts w:ascii="Arial" w:hAnsi="Arial" w:cs="Arial"/>
          <w:sz w:val="22"/>
          <w:szCs w:val="22"/>
        </w:rPr>
      </w:pPr>
    </w:p>
    <w:p w14:paraId="7832591C" w14:textId="12BC9EBC" w:rsidR="0070031D" w:rsidRPr="00A378E0" w:rsidRDefault="0070031D">
      <w:pPr>
        <w:jc w:val="left"/>
        <w:rPr>
          <w:rFonts w:ascii="Arial" w:hAnsi="Arial" w:cs="Arial"/>
          <w:sz w:val="22"/>
          <w:szCs w:val="22"/>
        </w:rPr>
      </w:pPr>
    </w:p>
    <w:p w14:paraId="081C091E" w14:textId="77777777" w:rsidR="00C76B5E" w:rsidRPr="004932A4" w:rsidRDefault="00C76B5E" w:rsidP="005037A0">
      <w:pPr>
        <w:pStyle w:val="02TACheckbox"/>
        <w:sectPr w:rsidR="00C76B5E" w:rsidRPr="004932A4" w:rsidSect="0070031D">
          <w:headerReference w:type="even" r:id="rId21"/>
          <w:headerReference w:type="default" r:id="rId22"/>
          <w:foot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207919D7" w:rsidR="004E699E" w:rsidRPr="004932A4" w:rsidRDefault="00424DC8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378E0">
            <w:rPr>
              <w:szCs w:val="32"/>
            </w:rPr>
            <w:t>BSBWHS515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017085DF" w:rsidR="004E699E" w:rsidRDefault="00424DC8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378E0">
            <w:rPr>
              <w:szCs w:val="32"/>
            </w:rPr>
            <w:t>Lead initial response to and investigate WHS incidents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775048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82862861" w:edGrp="everyone"/>
            <w:permEnd w:id="1182862861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4FA0BD21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863E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863E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863E4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863E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863E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863E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863E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775048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775048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7C1DCE" w:rsidRPr="004932A4" w14:paraId="33EE888A" w14:textId="77777777" w:rsidTr="00775048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132E9AFB" w:rsidR="007C1DCE" w:rsidRPr="00906AB7" w:rsidRDefault="007C1DCE" w:rsidP="007C1DCE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A378E0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454390504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73338BFD" w:rsidR="007C1DCE" w:rsidRPr="00775048" w:rsidRDefault="007C1DCE" w:rsidP="007C1DC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454390504"/>
          </w:p>
        </w:tc>
        <w:permStart w:id="899694713" w:edGrp="everyone"/>
        <w:tc>
          <w:tcPr>
            <w:tcW w:w="1417" w:type="dxa"/>
            <w:vAlign w:val="center"/>
          </w:tcPr>
          <w:p w14:paraId="6901142B" w14:textId="77777777" w:rsidR="007C1DCE" w:rsidRPr="00906AB7" w:rsidRDefault="007C1DCE" w:rsidP="007C1DC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899694713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96F9561" w:rsidR="007C1DCE" w:rsidRPr="00A44CB5" w:rsidRDefault="007C1DCE" w:rsidP="007C1DC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36030305" w:edGrp="everyone"/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136030305"/>
              </w:sdtContent>
            </w:sdt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7C1DCE" w:rsidRPr="00A44CB5" w:rsidRDefault="007C1DCE" w:rsidP="007C1DC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26156282" w:edGrp="everyone"/>
            <w:permEnd w:id="1726156282"/>
          </w:p>
        </w:tc>
        <w:permStart w:id="1480415770" w:edGrp="everyone"/>
        <w:tc>
          <w:tcPr>
            <w:tcW w:w="1287" w:type="dxa"/>
            <w:vAlign w:val="center"/>
          </w:tcPr>
          <w:p w14:paraId="70611D39" w14:textId="5C835E2F" w:rsidR="007C1DCE" w:rsidRPr="00533511" w:rsidRDefault="007C1DCE" w:rsidP="007C1DC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480415770"/>
          </w:p>
        </w:tc>
        <w:permStart w:id="942811132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0CF077AB" w:rsidR="007C1DCE" w:rsidRPr="00533511" w:rsidRDefault="007C1DCE" w:rsidP="007C1DC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42811132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C1E27" w:rsidRPr="00C92642" w14:paraId="7392B06A" w14:textId="77777777" w:rsidTr="00E5691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B6101E7" w14:textId="77777777" w:rsidR="008C1E27" w:rsidRPr="00DE303D" w:rsidRDefault="008C1E27" w:rsidP="00E56913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8C1E27" w:rsidRPr="00C92642" w14:paraId="179C7303" w14:textId="77777777" w:rsidTr="00E56913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86C6DF" w14:textId="77777777" w:rsidR="008C1E27" w:rsidRPr="00DE303D" w:rsidRDefault="008C1E27" w:rsidP="00E56913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688364D" w14:textId="77777777" w:rsidR="008C1E27" w:rsidRPr="00DE303D" w:rsidRDefault="008C1E27" w:rsidP="008C1E2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297E0EC" w14:textId="77777777" w:rsidR="008C1E27" w:rsidRPr="00DE303D" w:rsidRDefault="008C1E27" w:rsidP="008C1E2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8C1E27" w:rsidRPr="009A6C1D" w14:paraId="3B2252A7" w14:textId="77777777" w:rsidTr="00E56913">
        <w:trPr>
          <w:trHeight w:val="5899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F4F32F" w14:textId="77777777" w:rsidR="008C1E27" w:rsidRPr="009A6C1D" w:rsidRDefault="008C1E27" w:rsidP="00E56913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932542546" w:edGrp="everyone"/>
            <w:permEnd w:id="932542546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8C1E27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66118D8" w:rsidR="00E6168D" w:rsidRPr="008C1E27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8C1E27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8C1E27" w:rsidRPr="008C1E27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0676CBC" w14:textId="77777777" w:rsidR="008C1E27" w:rsidRPr="008C1E27" w:rsidRDefault="008C1E27" w:rsidP="008C1E2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50765424" w:edGrp="everyone"/>
                <w:r w:rsidRPr="008C1E27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350765424"/>
              </w:sdtContent>
            </w:sdt>
            <w:r w:rsidRPr="008C1E27">
              <w:rPr>
                <w:rFonts w:ascii="Arial" w:hAnsi="Arial" w:cs="Arial"/>
                <w:szCs w:val="18"/>
              </w:rPr>
              <w:t xml:space="preserve"> </w:t>
            </w:r>
            <w:r w:rsidRPr="008C1E27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1AC32331" w:rsidR="008C1E27" w:rsidRPr="008C1E27" w:rsidRDefault="008C1E27" w:rsidP="008C1E27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17600611" w:edGrp="everyone"/>
                <w:r w:rsidRPr="008C1E27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317600611"/>
              </w:sdtContent>
            </w:sdt>
            <w:r w:rsidRPr="008C1E27">
              <w:rPr>
                <w:rFonts w:ascii="Arial" w:hAnsi="Arial" w:cs="Arial"/>
                <w:szCs w:val="18"/>
              </w:rPr>
              <w:t xml:space="preserve"> </w:t>
            </w:r>
            <w:r w:rsidRPr="008C1E27">
              <w:rPr>
                <w:rFonts w:ascii="Arial" w:hAnsi="Arial" w:cs="Arial"/>
                <w:sz w:val="19"/>
                <w:szCs w:val="19"/>
              </w:rPr>
              <w:t>Multiple students 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18310816" w:edGrp="everyone"/>
                <w:r w:rsidRPr="008C1E2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18310816"/>
              </w:sdtContent>
            </w:sdt>
            <w:r w:rsidRPr="008C1E27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23977849" w:edGrp="everyone"/>
                <w:r w:rsidRPr="008C1E2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23977849"/>
              </w:sdtContent>
            </w:sdt>
            <w:r w:rsidRPr="008C1E27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8C1E27" w:rsidRPr="008C1E27" w14:paraId="52227B5E" w14:textId="3EB974F1" w:rsidTr="00A378E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8C1E27" w:rsidRPr="008C1E27" w:rsidRDefault="008C1E27" w:rsidP="008C1E27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8C1E2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8C1E27" w:rsidRPr="008C1E27" w:rsidRDefault="008C1E27" w:rsidP="008C1E27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8C1E27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8C1E27" w:rsidRPr="008C1E27" w14:paraId="2835A828" w14:textId="77777777" w:rsidTr="00A378E0">
        <w:trPr>
          <w:trHeight w:val="90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696558B8" w:rsidR="008C1E27" w:rsidRPr="008C1E27" w:rsidRDefault="008C1E27" w:rsidP="008C1E2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C1E2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C1E27">
              <w:rPr>
                <w:rFonts w:ascii="Arial" w:hAnsi="Arial" w:cs="Arial"/>
                <w:sz w:val="19"/>
                <w:szCs w:val="19"/>
              </w:rPr>
              <w:instrText xml:space="preserve"> REF _Ref53396722 \r \h </w:instrText>
            </w:r>
            <w:r w:rsidRPr="008C1E27">
              <w:rPr>
                <w:rFonts w:ascii="Arial" w:hAnsi="Arial" w:cs="Arial"/>
                <w:sz w:val="19"/>
                <w:szCs w:val="19"/>
              </w:rPr>
            </w:r>
            <w:r w:rsidRPr="008C1E27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C1E2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C1E27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8C1E27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676AE3A9" w:rsidR="008C1E27" w:rsidRPr="008C1E27" w:rsidRDefault="008C1E27" w:rsidP="008C1E2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C1E27">
              <w:rPr>
                <w:rFonts w:ascii="Arial" w:hAnsi="Arial" w:cs="Arial"/>
                <w:sz w:val="19"/>
                <w:szCs w:val="19"/>
              </w:rPr>
              <w:t xml:space="preserve">Specify incident being responded to: </w:t>
            </w:r>
          </w:p>
          <w:p w14:paraId="0D9BAC82" w14:textId="4D73AD51" w:rsidR="008C1E27" w:rsidRPr="008C1E27" w:rsidRDefault="008C1E27" w:rsidP="008C1E27">
            <w:pPr>
              <w:pStyle w:val="38PASBenchmark"/>
              <w:rPr>
                <w:vanish w:val="0"/>
              </w:rPr>
            </w:pPr>
            <w:permStart w:id="323165846" w:edGrp="everyone"/>
            <w:permEnd w:id="323165846"/>
          </w:p>
        </w:tc>
      </w:tr>
      <w:tr w:rsidR="008C1E27" w:rsidRPr="008C1E27" w14:paraId="473FFD16" w14:textId="2463FF27" w:rsidTr="00A378E0">
        <w:trPr>
          <w:trHeight w:val="130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37B82D96" w:rsidR="008C1E27" w:rsidRPr="008C1E27" w:rsidRDefault="008C1E27" w:rsidP="008C1E2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C1E2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C1E27">
              <w:rPr>
                <w:rFonts w:ascii="Arial" w:hAnsi="Arial" w:cs="Arial"/>
                <w:sz w:val="19"/>
                <w:szCs w:val="19"/>
              </w:rPr>
              <w:instrText xml:space="preserve"> REF _Ref53396905 \r \h </w:instrText>
            </w:r>
            <w:r w:rsidRPr="008C1E27">
              <w:rPr>
                <w:rFonts w:ascii="Arial" w:hAnsi="Arial" w:cs="Arial"/>
                <w:sz w:val="19"/>
                <w:szCs w:val="19"/>
              </w:rPr>
            </w:r>
            <w:r w:rsidRPr="008C1E27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C1E2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C1E27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8C1E27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8C1E2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C1E27">
              <w:rPr>
                <w:rFonts w:ascii="Arial" w:hAnsi="Arial" w:cs="Arial"/>
                <w:sz w:val="19"/>
                <w:szCs w:val="19"/>
              </w:rPr>
              <w:instrText xml:space="preserve"> REF _Ref53396919 \r \h </w:instrText>
            </w:r>
            <w:r w:rsidRPr="008C1E27">
              <w:rPr>
                <w:rFonts w:ascii="Arial" w:hAnsi="Arial" w:cs="Arial"/>
                <w:sz w:val="19"/>
                <w:szCs w:val="19"/>
              </w:rPr>
            </w:r>
            <w:r w:rsidRPr="008C1E27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C1E2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C1E27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8C1E27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8B84D6" w14:textId="77777777" w:rsidR="008C1E27" w:rsidRPr="008C1E27" w:rsidRDefault="008C1E27" w:rsidP="008C1E2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8C1E27">
              <w:rPr>
                <w:rFonts w:ascii="Arial" w:hAnsi="Arial" w:cs="Arial"/>
                <w:sz w:val="19"/>
                <w:szCs w:val="19"/>
              </w:rPr>
              <w:t>Specify (</w:t>
            </w:r>
            <w:r w:rsidRPr="008C1E27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8C1E27">
              <w:rPr>
                <w:rFonts w:ascii="Arial" w:hAnsi="Arial" w:cs="Arial"/>
                <w:sz w:val="19"/>
                <w:szCs w:val="19"/>
              </w:rPr>
              <w:t>) what was documented in investigation plan:</w:t>
            </w:r>
          </w:p>
          <w:p w14:paraId="1D224261" w14:textId="77777777" w:rsidR="008C1E27" w:rsidRPr="008C1E27" w:rsidRDefault="008C1E27" w:rsidP="008C1E2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2967935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74675624" w:edGrp="everyone"/>
                <w:r w:rsidRPr="008C1E2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74675624"/>
              </w:sdtContent>
            </w:sdt>
            <w:r w:rsidRPr="008C1E27">
              <w:rPr>
                <w:rFonts w:ascii="Arial" w:hAnsi="Arial" w:cs="Arial"/>
                <w:sz w:val="19"/>
                <w:szCs w:val="19"/>
              </w:rPr>
              <w:t xml:space="preserve"> Legal requirements of duty holders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689417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04416116" w:edGrp="everyone"/>
                <w:r w:rsidRPr="008C1E2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04416116"/>
              </w:sdtContent>
            </w:sdt>
            <w:r w:rsidRPr="008C1E27">
              <w:rPr>
                <w:rFonts w:ascii="Arial" w:hAnsi="Arial" w:cs="Arial"/>
                <w:sz w:val="19"/>
                <w:szCs w:val="19"/>
              </w:rPr>
              <w:t xml:space="preserve"> Organisational requirements of duty holders </w:t>
            </w:r>
          </w:p>
          <w:p w14:paraId="34FC6638" w14:textId="5286930E" w:rsidR="008C1E27" w:rsidRPr="008C1E27" w:rsidRDefault="008C1E27" w:rsidP="008C1E2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19692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0255896" w:edGrp="everyone"/>
                <w:r w:rsidRPr="008C1E2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0255896"/>
              </w:sdtContent>
            </w:sdt>
            <w:r w:rsidRPr="008C1E27">
              <w:rPr>
                <w:rFonts w:ascii="Arial" w:hAnsi="Arial" w:cs="Arial"/>
                <w:sz w:val="19"/>
                <w:szCs w:val="19"/>
              </w:rPr>
              <w:t xml:space="preserve"> Scope and purpose of investigation </w:t>
            </w:r>
            <w:permStart w:id="92479929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161147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8C1E2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24799299"/>
              </w:sdtContent>
            </w:sdt>
            <w:r w:rsidRPr="008C1E27">
              <w:rPr>
                <w:rFonts w:ascii="Arial" w:hAnsi="Arial" w:cs="Arial"/>
                <w:sz w:val="19"/>
                <w:szCs w:val="19"/>
              </w:rPr>
              <w:t xml:space="preserve"> Resources required </w:t>
            </w:r>
            <w:permStart w:id="61270239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3334248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8C1E2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12702393"/>
              </w:sdtContent>
            </w:sdt>
            <w:r w:rsidRPr="008C1E27">
              <w:rPr>
                <w:rFonts w:ascii="Arial" w:hAnsi="Arial" w:cs="Arial"/>
                <w:sz w:val="19"/>
                <w:szCs w:val="19"/>
              </w:rPr>
              <w:t xml:space="preserve"> Human resources required </w:t>
            </w:r>
          </w:p>
          <w:p w14:paraId="2B404400" w14:textId="2F79E5C2" w:rsidR="008C1E27" w:rsidRPr="008C1E27" w:rsidRDefault="008C1E27" w:rsidP="008C1E2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3076718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88666691" w:edGrp="everyone"/>
                <w:r w:rsidRPr="008C1E2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88666691"/>
              </w:sdtContent>
            </w:sdt>
            <w:r w:rsidRPr="008C1E27">
              <w:rPr>
                <w:rFonts w:ascii="Arial" w:hAnsi="Arial" w:cs="Arial"/>
                <w:sz w:val="19"/>
                <w:szCs w:val="19"/>
              </w:rPr>
              <w:t xml:space="preserve"> How potential barriers will be addressed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51186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64607569" w:edGrp="everyone"/>
                <w:r w:rsidRPr="008C1E2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64607569"/>
              </w:sdtContent>
            </w:sdt>
            <w:r w:rsidRPr="008C1E27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72505456" w:edGrp="everyone"/>
            <w:permEnd w:id="72505456"/>
          </w:p>
        </w:tc>
      </w:tr>
      <w:tr w:rsidR="008C1E27" w:rsidRPr="008C1E27" w14:paraId="66C41C13" w14:textId="77777777" w:rsidTr="00A378E0">
        <w:trPr>
          <w:trHeight w:val="85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4CD462B" w14:textId="2FB9A371" w:rsidR="008C1E27" w:rsidRPr="008C1E27" w:rsidRDefault="008C1E27" w:rsidP="008C1E2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C1E27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8C1E27">
              <w:rPr>
                <w:rFonts w:ascii="Arial" w:hAnsi="Arial" w:cs="Arial"/>
                <w:sz w:val="19"/>
                <w:szCs w:val="19"/>
              </w:rPr>
              <w:instrText xml:space="preserve"> REF _Ref53396947 \r \h </w:instrText>
            </w:r>
            <w:r w:rsidRPr="008C1E27">
              <w:rPr>
                <w:rFonts w:ascii="Arial" w:hAnsi="Arial" w:cs="Arial"/>
                <w:sz w:val="19"/>
                <w:szCs w:val="19"/>
              </w:rPr>
            </w:r>
            <w:r w:rsidRPr="008C1E27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8C1E27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8C1E27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8C1E27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B0C9690" w14:textId="77777777" w:rsidR="008C1E27" w:rsidRPr="008C1E27" w:rsidRDefault="008C1E27" w:rsidP="008C1E2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8C1E27">
              <w:rPr>
                <w:rFonts w:ascii="Arial" w:hAnsi="Arial" w:cs="Arial"/>
                <w:sz w:val="19"/>
                <w:szCs w:val="19"/>
              </w:rPr>
              <w:t>Specify causation model applied:</w:t>
            </w:r>
          </w:p>
          <w:p w14:paraId="2209A322" w14:textId="04CDEE8C" w:rsidR="008C1E27" w:rsidRPr="008C1E27" w:rsidRDefault="008C1E27" w:rsidP="008C1E27">
            <w:pPr>
              <w:pStyle w:val="38PASBenchmark"/>
              <w:rPr>
                <w:vanish w:val="0"/>
              </w:rPr>
            </w:pPr>
            <w:permStart w:id="1391418219" w:edGrp="everyone"/>
            <w:permEnd w:id="1391418219"/>
          </w:p>
        </w:tc>
      </w:tr>
    </w:tbl>
    <w:p w14:paraId="1CA676E3" w14:textId="212BF321" w:rsidR="00A9666F" w:rsidRDefault="00C76B5E" w:rsidP="00A378E0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392BB064" w14:textId="4A0FF520" w:rsidR="00E572E5" w:rsidRPr="00043AB3" w:rsidRDefault="00424DC8" w:rsidP="00775048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378E0">
            <w:rPr>
              <w:rFonts w:ascii="Arial Black" w:hAnsi="Arial Black"/>
            </w:rPr>
            <w:t>BSBWHS515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17274AA8" w:rsidR="00E572E5" w:rsidRPr="00043AB3" w:rsidRDefault="00A378E0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Lead initial response to and investigate WHS incidents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A378E0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A378E0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A378E0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7B6BC6DC" w14:textId="1BB978C7" w:rsidR="00A378E0" w:rsidRDefault="00A378E0" w:rsidP="00A378E0">
            <w:pPr>
              <w:jc w:val="left"/>
              <w:rPr>
                <w:rFonts w:cs="Arial"/>
                <w:sz w:val="20"/>
              </w:rPr>
            </w:pPr>
            <w:r w:rsidRPr="0048632E">
              <w:rPr>
                <w:rFonts w:cs="Arial"/>
                <w:sz w:val="20"/>
              </w:rPr>
              <w:t xml:space="preserve">The participant is to liaise with an investigator (via face-to-face delivery or real-time video, </w:t>
            </w:r>
            <w:r w:rsidR="00E34ABA">
              <w:rPr>
                <w:rFonts w:cs="Arial"/>
                <w:sz w:val="20"/>
              </w:rPr>
              <w:t>in a simulated environment</w:t>
            </w:r>
            <w:r w:rsidRPr="0048632E">
              <w:rPr>
                <w:rFonts w:cs="Arial"/>
                <w:sz w:val="20"/>
              </w:rPr>
              <w:t xml:space="preserve"> arranged with your </w:t>
            </w:r>
            <w:r w:rsidR="00E34ABA">
              <w:rPr>
                <w:rFonts w:cs="Arial"/>
                <w:sz w:val="20"/>
              </w:rPr>
              <w:t>A</w:t>
            </w:r>
            <w:r w:rsidRPr="0048632E">
              <w:rPr>
                <w:rFonts w:cs="Arial"/>
                <w:sz w:val="20"/>
              </w:rPr>
              <w:t xml:space="preserve">ssessor) to plan and </w:t>
            </w:r>
            <w:r>
              <w:rPr>
                <w:rFonts w:cs="Arial"/>
                <w:sz w:val="20"/>
              </w:rPr>
              <w:t xml:space="preserve">lead </w:t>
            </w:r>
            <w:r w:rsidRPr="0048632E">
              <w:rPr>
                <w:rFonts w:cs="Arial"/>
                <w:sz w:val="20"/>
              </w:rPr>
              <w:t xml:space="preserve">an investigation relating to a reportable WHS incident that has resulted in injury/damage. The incident may be </w:t>
            </w:r>
            <w:r>
              <w:rPr>
                <w:rFonts w:cs="Arial"/>
                <w:sz w:val="20"/>
              </w:rPr>
              <w:t>one of the provided</w:t>
            </w:r>
            <w:r w:rsidRPr="0048632E">
              <w:rPr>
                <w:rFonts w:cs="Arial"/>
                <w:sz w:val="20"/>
              </w:rPr>
              <w:t xml:space="preserve"> case stud</w:t>
            </w:r>
            <w:r>
              <w:rPr>
                <w:rFonts w:cs="Arial"/>
                <w:sz w:val="20"/>
              </w:rPr>
              <w:t>ies</w:t>
            </w:r>
            <w:r w:rsidRPr="0048632E">
              <w:rPr>
                <w:rFonts w:cs="Arial"/>
                <w:sz w:val="20"/>
              </w:rPr>
              <w:t xml:space="preserve"> or actual workplace events.</w:t>
            </w:r>
          </w:p>
          <w:p w14:paraId="70B8ED04" w14:textId="77777777" w:rsidR="00A378E0" w:rsidRPr="0048632E" w:rsidRDefault="00A378E0" w:rsidP="00A378E0">
            <w:pPr>
              <w:jc w:val="left"/>
              <w:rPr>
                <w:rFonts w:cs="Arial"/>
                <w:sz w:val="20"/>
              </w:rPr>
            </w:pPr>
          </w:p>
          <w:p w14:paraId="01699F7A" w14:textId="0EF8F5ED" w:rsidR="00A378E0" w:rsidRPr="0048632E" w:rsidRDefault="00A378E0" w:rsidP="00A378E0">
            <w:pPr>
              <w:jc w:val="left"/>
              <w:rPr>
                <w:rFonts w:cs="Arial"/>
                <w:sz w:val="20"/>
              </w:rPr>
            </w:pPr>
            <w:r w:rsidRPr="0048632E">
              <w:rPr>
                <w:rFonts w:cs="Arial"/>
                <w:sz w:val="20"/>
              </w:rPr>
              <w:t>The participant is to collect incident information and data, then work with an investigator to determine causation before offering recommendations. The findings of the investigation are to be documented in a report (Note: This is not part of providing legal advice or preparing for legal proceedings).</w:t>
            </w:r>
          </w:p>
          <w:p w14:paraId="4C17C9E3" w14:textId="77777777" w:rsidR="00A378E0" w:rsidRPr="0048632E" w:rsidRDefault="00A378E0" w:rsidP="00A378E0">
            <w:pPr>
              <w:jc w:val="left"/>
              <w:rPr>
                <w:rFonts w:cs="Arial"/>
                <w:sz w:val="20"/>
              </w:rPr>
            </w:pPr>
          </w:p>
          <w:p w14:paraId="47A8D6A4" w14:textId="77777777" w:rsidR="00A378E0" w:rsidRPr="0048632E" w:rsidRDefault="00A378E0" w:rsidP="00A378E0">
            <w:pPr>
              <w:jc w:val="left"/>
              <w:rPr>
                <w:rFonts w:cs="Arial"/>
                <w:sz w:val="20"/>
              </w:rPr>
            </w:pPr>
            <w:r w:rsidRPr="0048632E">
              <w:rPr>
                <w:rFonts w:cs="Arial"/>
                <w:sz w:val="20"/>
              </w:rPr>
              <w:t>The participant is to submit the following evidence with this Practical Assessment sheet:</w:t>
            </w:r>
          </w:p>
          <w:p w14:paraId="333F3A54" w14:textId="1D89B745" w:rsidR="00A378E0" w:rsidRPr="0048632E" w:rsidRDefault="00A378E0" w:rsidP="00863E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48632E">
              <w:rPr>
                <w:rFonts w:cs="Arial"/>
                <w:sz w:val="20"/>
              </w:rPr>
              <w:t>Internal report form for incident</w:t>
            </w:r>
            <w:r w:rsidR="003F2A77">
              <w:rPr>
                <w:rFonts w:cs="Arial"/>
                <w:sz w:val="20"/>
              </w:rPr>
              <w:t xml:space="preserve"> (HO1)</w:t>
            </w:r>
          </w:p>
          <w:p w14:paraId="1BAD7FCF" w14:textId="655CB8E6" w:rsidR="00A378E0" w:rsidRPr="0048632E" w:rsidRDefault="00A378E0" w:rsidP="00863E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48632E">
              <w:rPr>
                <w:rFonts w:cs="Arial"/>
                <w:sz w:val="20"/>
              </w:rPr>
              <w:t>Regulator report form for incident</w:t>
            </w:r>
            <w:r w:rsidR="003F2A77">
              <w:rPr>
                <w:rFonts w:cs="Arial"/>
                <w:sz w:val="20"/>
              </w:rPr>
              <w:t xml:space="preserve"> (HO2)</w:t>
            </w:r>
          </w:p>
          <w:p w14:paraId="6A0CF320" w14:textId="77777777" w:rsidR="00A378E0" w:rsidRPr="0048632E" w:rsidRDefault="00A378E0" w:rsidP="00863E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48632E">
              <w:rPr>
                <w:rFonts w:cs="Arial"/>
                <w:sz w:val="20"/>
              </w:rPr>
              <w:t>Incident investigation plan</w:t>
            </w:r>
          </w:p>
          <w:p w14:paraId="0DD8050B" w14:textId="77777777" w:rsidR="00A378E0" w:rsidRPr="0048632E" w:rsidRDefault="00A378E0" w:rsidP="00863E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48632E">
              <w:rPr>
                <w:rFonts w:cs="Arial"/>
                <w:sz w:val="20"/>
              </w:rPr>
              <w:t>Investigation report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EE6147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right w:w="57" w:type="dxa"/>
            </w:tcMar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7EBD1C3F" w:rsidR="00FC083A" w:rsidRPr="000861CC" w:rsidRDefault="00A378E0" w:rsidP="00FC083A">
            <w:pPr>
              <w:jc w:val="left"/>
              <w:rPr>
                <w:rFonts w:cs="Arial"/>
                <w:sz w:val="20"/>
              </w:rPr>
            </w:pPr>
            <w:r w:rsidRPr="0048632E">
              <w:rPr>
                <w:rFonts w:cs="Arial"/>
                <w:sz w:val="20"/>
              </w:rPr>
              <w:t>Case studies (if required), computer, workplace documentation (response plan, policies, procedures, processes, systems), Organisation incident report form (HO1), Regulator incident report form (HO2)</w:t>
            </w:r>
            <w:r w:rsidR="003F2A77">
              <w:rPr>
                <w:rFonts w:cs="Arial"/>
                <w:sz w:val="20"/>
              </w:rPr>
              <w:t xml:space="preserve">, </w:t>
            </w:r>
            <w:r w:rsidR="00A67BB1" w:rsidRPr="00A67BB1">
              <w:rPr>
                <w:rFonts w:cs="Arial"/>
                <w:sz w:val="20"/>
              </w:rPr>
              <w:t xml:space="preserve">Case Study Information </w:t>
            </w:r>
            <w:r w:rsidR="002A67AF">
              <w:rPr>
                <w:rFonts w:cs="Arial"/>
                <w:sz w:val="20"/>
              </w:rPr>
              <w:t>(HO3)</w:t>
            </w:r>
            <w:r w:rsidR="00F72005">
              <w:rPr>
                <w:rFonts w:cs="Arial"/>
                <w:sz w:val="20"/>
              </w:rPr>
              <w:t>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789B3327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A378E0">
              <w:t>Initial response and incident investigation plan</w:t>
            </w:r>
          </w:p>
        </w:tc>
      </w:tr>
      <w:tr w:rsidR="003F52DF" w:rsidRPr="00696855" w14:paraId="3E1E16F1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3597156A" w:rsidR="003F52DF" w:rsidRPr="00A378E0" w:rsidRDefault="003F52DF" w:rsidP="003F52DF">
            <w:pPr>
              <w:pStyle w:val="331PASListTask1"/>
            </w:pPr>
            <w:bookmarkStart w:id="31" w:name="_Ref53396722"/>
            <w:r w:rsidRPr="00A378E0">
              <w:t>Identify and implement required initial response to incident according to established organisational response plan and legal requirements (e.g. reporting to emergency services).</w:t>
            </w:r>
            <w:bookmarkEnd w:id="31"/>
            <w:r w:rsidRPr="00A378E0">
              <w:t xml:space="preserve"> </w:t>
            </w:r>
          </w:p>
        </w:tc>
        <w:permStart w:id="1119228483" w:edGrp="everyone" w:displacedByCustomXml="next"/>
        <w:sdt>
          <w:sdtPr>
            <w:rPr>
              <w:rFonts w:cs="Arial"/>
              <w:sz w:val="36"/>
              <w:szCs w:val="36"/>
            </w:rPr>
            <w:id w:val="932551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7C7117D2" w:rsidR="003F52DF" w:rsidRPr="004E1BC5" w:rsidRDefault="003F52DF" w:rsidP="003F52D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9228483" w:displacedByCustomXml="prev"/>
      </w:tr>
      <w:tr w:rsidR="003F52DF" w:rsidRPr="00696855" w14:paraId="2575592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001D454D" w:rsidR="003F52DF" w:rsidRPr="00A378E0" w:rsidRDefault="003F52DF" w:rsidP="003F52DF">
            <w:pPr>
              <w:pStyle w:val="331PASListTask1"/>
            </w:pPr>
            <w:bookmarkStart w:id="32" w:name="_Ref44065605"/>
            <w:r w:rsidRPr="00A378E0">
              <w:t>Document incident according to legal and organisational requirements – using internal and regulator incident report forms.</w:t>
            </w:r>
            <w:bookmarkEnd w:id="32"/>
          </w:p>
        </w:tc>
        <w:permStart w:id="192313495" w:edGrp="everyone" w:displacedByCustomXml="next"/>
        <w:sdt>
          <w:sdtPr>
            <w:rPr>
              <w:rFonts w:cs="Arial"/>
              <w:sz w:val="36"/>
              <w:szCs w:val="36"/>
            </w:rPr>
            <w:id w:val="8613963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57F854A3" w:rsidR="003F52DF" w:rsidRPr="004E1BC5" w:rsidRDefault="003F52DF" w:rsidP="003F52D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2313495" w:displacedByCustomXml="prev"/>
      </w:tr>
      <w:tr w:rsidR="003F52DF" w:rsidRPr="00696855" w14:paraId="2483D26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4A3AEB2D" w14:textId="77777777" w:rsidR="003F52DF" w:rsidRDefault="003F52DF" w:rsidP="003F52DF">
            <w:pPr>
              <w:pStyle w:val="331PASListTask1"/>
            </w:pPr>
            <w:bookmarkStart w:id="33" w:name="_Ref53396905"/>
            <w:r w:rsidRPr="00A378E0">
              <w:t>Document incident investigation plan according to organisational and WHS legislative requirements – documenting</w:t>
            </w:r>
            <w:r>
              <w:t>:</w:t>
            </w:r>
            <w:bookmarkEnd w:id="33"/>
          </w:p>
          <w:p w14:paraId="1224608D" w14:textId="3477D680" w:rsidR="003F52DF" w:rsidRDefault="003F52DF" w:rsidP="003F52DF">
            <w:pPr>
              <w:pStyle w:val="331PASListTask1"/>
              <w:numPr>
                <w:ilvl w:val="0"/>
                <w:numId w:val="32"/>
              </w:numPr>
            </w:pPr>
            <w:r>
              <w:t>Legal and organisational requirements of duty holders</w:t>
            </w:r>
          </w:p>
          <w:p w14:paraId="1898A9E9" w14:textId="1418627F" w:rsidR="003F52DF" w:rsidRDefault="003F52DF" w:rsidP="003F52DF">
            <w:pPr>
              <w:pStyle w:val="331PASListTask1"/>
              <w:numPr>
                <w:ilvl w:val="0"/>
                <w:numId w:val="32"/>
              </w:numPr>
            </w:pPr>
            <w:r>
              <w:t>Scope and purpose of investigation</w:t>
            </w:r>
          </w:p>
          <w:p w14:paraId="33BB1B53" w14:textId="0C0A64D8" w:rsidR="003F52DF" w:rsidRDefault="003F52DF" w:rsidP="003F52DF">
            <w:pPr>
              <w:pStyle w:val="331PASListTask1"/>
              <w:numPr>
                <w:ilvl w:val="0"/>
                <w:numId w:val="32"/>
              </w:numPr>
            </w:pPr>
            <w:r>
              <w:t>Resourcing requirements (including human and other resources, such as experts)</w:t>
            </w:r>
          </w:p>
          <w:p w14:paraId="21EAD3F0" w14:textId="45074BB5" w:rsidR="003F52DF" w:rsidRPr="00486541" w:rsidRDefault="003F52DF" w:rsidP="003F52DF">
            <w:pPr>
              <w:pStyle w:val="331PASListTask1"/>
              <w:numPr>
                <w:ilvl w:val="0"/>
                <w:numId w:val="32"/>
              </w:numPr>
            </w:pPr>
            <w:r>
              <w:t>How potential barriers may be addressed</w:t>
            </w:r>
          </w:p>
        </w:tc>
        <w:permStart w:id="1718760537" w:edGrp="everyone" w:displacedByCustomXml="next"/>
        <w:sdt>
          <w:sdtPr>
            <w:rPr>
              <w:rFonts w:cs="Arial"/>
              <w:sz w:val="36"/>
              <w:szCs w:val="36"/>
            </w:rPr>
            <w:id w:val="17863784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6066B044" w:rsidR="003F52DF" w:rsidRPr="004E1BC5" w:rsidRDefault="003F52DF" w:rsidP="003F52D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18760537" w:displacedByCustomXml="prev"/>
      </w:tr>
      <w:tr w:rsidR="003F52DF" w:rsidRPr="00696855" w14:paraId="620AB71F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02BC934" w14:textId="0D8D1E05" w:rsidR="003F52DF" w:rsidRPr="00486541" w:rsidRDefault="003F52DF" w:rsidP="003F52DF">
            <w:pPr>
              <w:pStyle w:val="331PASListTask1"/>
            </w:pPr>
            <w:bookmarkStart w:id="34" w:name="_Ref53396919"/>
            <w:r w:rsidRPr="00A378E0">
              <w:t>Consult</w:t>
            </w:r>
            <w:r>
              <w:t xml:space="preserve"> with investigator to determine agreed processes for investigation, using appropriate language and non-verbal features.</w:t>
            </w:r>
            <w:bookmarkEnd w:id="34"/>
          </w:p>
        </w:tc>
        <w:permStart w:id="2020430702" w:edGrp="everyone" w:displacedByCustomXml="next"/>
        <w:sdt>
          <w:sdtPr>
            <w:rPr>
              <w:rFonts w:cs="Arial"/>
              <w:sz w:val="36"/>
              <w:szCs w:val="36"/>
            </w:rPr>
            <w:id w:val="-11234578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AD2BF88" w14:textId="3830D0A3" w:rsidR="003F52DF" w:rsidRPr="004E1BC5" w:rsidRDefault="003F52DF" w:rsidP="003F52D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20430702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688F09B4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A378E0" w:rsidRPr="002021E8">
              <w:rPr>
                <w:rFonts w:cs="Arial"/>
                <w:b/>
                <w:sz w:val="20"/>
              </w:rPr>
              <w:t>Collect incident information and data</w:t>
            </w:r>
          </w:p>
        </w:tc>
      </w:tr>
      <w:tr w:rsidR="003F52DF" w:rsidRPr="00696855" w14:paraId="7B32AF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F21AFF" w14:textId="5D5F7DE7" w:rsidR="003F52DF" w:rsidRPr="00A378E0" w:rsidRDefault="003F52DF" w:rsidP="003F52DF">
            <w:pPr>
              <w:pStyle w:val="332PASListTask1"/>
            </w:pPr>
            <w:bookmarkStart w:id="35" w:name="_Ref53396947"/>
            <w:r w:rsidRPr="00A378E0">
              <w:t>Identity and access appropriate sources of incident information and data (i.e. valid, admissible, accurate) – according to legal and organisational requirements and suitable causation model.</w:t>
            </w:r>
            <w:bookmarkEnd w:id="35"/>
            <w:r w:rsidRPr="00A378E0">
              <w:t xml:space="preserve"> </w:t>
            </w:r>
          </w:p>
        </w:tc>
        <w:permStart w:id="14834166" w:edGrp="everyone" w:displacedByCustomXml="next"/>
        <w:sdt>
          <w:sdtPr>
            <w:rPr>
              <w:rFonts w:cs="Arial"/>
              <w:sz w:val="36"/>
              <w:szCs w:val="36"/>
            </w:rPr>
            <w:id w:val="-1300767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7D8B2D52" w:rsidR="003F52DF" w:rsidRPr="004E1BC5" w:rsidRDefault="003F52DF" w:rsidP="003F52D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834166" w:displacedByCustomXml="prev"/>
      </w:tr>
      <w:tr w:rsidR="003F52DF" w:rsidRPr="00696855" w14:paraId="64FF72AB" w14:textId="77777777" w:rsidTr="00A378E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27408A1" w14:textId="336DFD4F" w:rsidR="003F52DF" w:rsidRPr="00A378E0" w:rsidRDefault="003F52DF" w:rsidP="003F52DF">
            <w:pPr>
              <w:pStyle w:val="332PASListTask1"/>
            </w:pPr>
            <w:bookmarkStart w:id="36" w:name="_Ref53396952"/>
            <w:bookmarkStart w:id="37" w:name="_Ref387224637"/>
            <w:r w:rsidRPr="00A378E0">
              <w:t>Inspect incident site, equipment and other evidence according to investigation plan, legal and organisational requirements.</w:t>
            </w:r>
            <w:bookmarkEnd w:id="36"/>
            <w:r w:rsidRPr="00A378E0">
              <w:t xml:space="preserve"> </w:t>
            </w:r>
          </w:p>
        </w:tc>
        <w:permStart w:id="362634172" w:edGrp="everyone" w:displacedByCustomXml="next"/>
        <w:sdt>
          <w:sdtPr>
            <w:rPr>
              <w:rFonts w:cs="Arial"/>
              <w:sz w:val="36"/>
              <w:szCs w:val="36"/>
            </w:rPr>
            <w:id w:val="-10960103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187BEB52" w14:textId="61658771" w:rsidR="003F52DF" w:rsidRPr="004E1BC5" w:rsidRDefault="003F52DF" w:rsidP="003F52D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62634172" w:displacedByCustomXml="prev"/>
      </w:tr>
      <w:tr w:rsidR="003F52DF" w:rsidRPr="00696855" w14:paraId="656CD58E" w14:textId="77777777" w:rsidTr="008E220E">
        <w:trPr>
          <w:trHeight w:val="340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36DEE7B5" w14:textId="1D9B7E57" w:rsidR="003F52DF" w:rsidRPr="00A378E0" w:rsidRDefault="003F52DF" w:rsidP="003F52DF">
            <w:pPr>
              <w:pStyle w:val="332PASListTask1"/>
            </w:pPr>
            <w:bookmarkStart w:id="38" w:name="_Ref53396957"/>
            <w:r w:rsidRPr="00A378E0">
              <w:t>Present collected information and data in required format (e.g. graphs) – considering objectivity, confidentiality, privacy and commercial requirements.</w:t>
            </w:r>
            <w:bookmarkEnd w:id="38"/>
          </w:p>
        </w:tc>
        <w:permStart w:id="490411146" w:edGrp="everyone" w:displacedByCustomXml="next"/>
        <w:sdt>
          <w:sdtPr>
            <w:rPr>
              <w:rFonts w:cs="Arial"/>
              <w:sz w:val="36"/>
              <w:szCs w:val="36"/>
            </w:rPr>
            <w:id w:val="504565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206BDF93" w14:textId="1CD9591A" w:rsidR="003F52DF" w:rsidRPr="004E1BC5" w:rsidRDefault="003F52DF" w:rsidP="003F52D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90411146" w:displacedByCustomXml="prev"/>
      </w:tr>
      <w:bookmarkEnd w:id="37"/>
      <w:tr w:rsidR="004E5C7F" w:rsidRPr="005E24F1" w14:paraId="2FD335BA" w14:textId="77777777" w:rsidTr="008E220E">
        <w:trPr>
          <w:trHeight w:val="306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5CEF414F" w:rsidR="004E5C7F" w:rsidRPr="004E1BC5" w:rsidRDefault="004E5C7F" w:rsidP="008E220E">
            <w:pPr>
              <w:keepNext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A378E0">
              <w:rPr>
                <w:rFonts w:cs="Arial"/>
                <w:b/>
                <w:bCs/>
                <w:sz w:val="20"/>
              </w:rPr>
              <w:t>Investigation and report</w:t>
            </w:r>
          </w:p>
        </w:tc>
      </w:tr>
      <w:tr w:rsidR="003F52DF" w:rsidRPr="00696855" w14:paraId="17FD64FE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5C69C19" w14:textId="77777777" w:rsidR="003F52DF" w:rsidRDefault="003F52DF" w:rsidP="003F52DF">
            <w:pPr>
              <w:pStyle w:val="333PASListTask1"/>
              <w:keepNext/>
            </w:pPr>
            <w:bookmarkStart w:id="39" w:name="_Ref53396991"/>
            <w:r>
              <w:t>In person, or via live stream video, work with the investigation team:</w:t>
            </w:r>
            <w:bookmarkEnd w:id="39"/>
          </w:p>
          <w:p w14:paraId="0F5F48D2" w14:textId="77777777" w:rsidR="003F52DF" w:rsidRDefault="003F52DF" w:rsidP="003F52DF">
            <w:pPr>
              <w:pStyle w:val="ListParagraph"/>
              <w:numPr>
                <w:ilvl w:val="0"/>
                <w:numId w:val="19"/>
              </w:numPr>
              <w:ind w:left="102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</w:t>
            </w:r>
            <w:r w:rsidRPr="0048632E">
              <w:rPr>
                <w:rFonts w:cs="Arial"/>
                <w:sz w:val="20"/>
              </w:rPr>
              <w:t>rief investigation team on investigation requirements and incident causation model</w:t>
            </w:r>
          </w:p>
          <w:p w14:paraId="4A8BBC97" w14:textId="77777777" w:rsidR="003F52DF" w:rsidRDefault="003F52DF" w:rsidP="003F52DF">
            <w:pPr>
              <w:pStyle w:val="ListParagraph"/>
              <w:numPr>
                <w:ilvl w:val="0"/>
                <w:numId w:val="19"/>
              </w:numPr>
              <w:ind w:left="102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Construct and document timeline of events leading up to incident</w:t>
            </w:r>
          </w:p>
          <w:p w14:paraId="54C0FF6E" w14:textId="671FD06C" w:rsidR="003F52DF" w:rsidRPr="00A378E0" w:rsidRDefault="003F52DF" w:rsidP="003F52DF">
            <w:pPr>
              <w:pStyle w:val="ListParagraph"/>
              <w:numPr>
                <w:ilvl w:val="0"/>
                <w:numId w:val="19"/>
              </w:numPr>
              <w:ind w:left="1025"/>
              <w:jc w:val="left"/>
              <w:rPr>
                <w:rFonts w:cs="Arial"/>
                <w:sz w:val="20"/>
              </w:rPr>
            </w:pPr>
            <w:r w:rsidRPr="00A378E0">
              <w:rPr>
                <w:rFonts w:cs="Arial"/>
                <w:sz w:val="20"/>
              </w:rPr>
              <w:t>Coordinate investigation of key events, conditions and/or circumstances that contributed to incident</w:t>
            </w:r>
          </w:p>
        </w:tc>
        <w:permStart w:id="2007846566" w:edGrp="everyone" w:displacedByCustomXml="next"/>
        <w:sdt>
          <w:sdtPr>
            <w:rPr>
              <w:rFonts w:cs="Arial"/>
              <w:sz w:val="36"/>
              <w:szCs w:val="36"/>
            </w:rPr>
            <w:id w:val="14071921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6D9A6D72" w:rsidR="003F52DF" w:rsidRPr="004E1BC5" w:rsidRDefault="003F52DF" w:rsidP="003F52D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07846566" w:displacedByCustomXml="prev"/>
      </w:tr>
      <w:tr w:rsidR="003F52DF" w:rsidRPr="00696855" w14:paraId="5B0A6717" w14:textId="77777777" w:rsidTr="0077504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6F6239A" w14:textId="77777777" w:rsidR="003F52DF" w:rsidRDefault="003F52DF" w:rsidP="003F52DF">
            <w:pPr>
              <w:pStyle w:val="333PASListTask1"/>
            </w:pPr>
            <w:bookmarkStart w:id="40" w:name="_Ref53396860"/>
            <w:r>
              <w:t>Develop and document investigation report for PCBU that meets legal and organisational requirements, outlining:</w:t>
            </w:r>
            <w:bookmarkEnd w:id="40"/>
          </w:p>
          <w:p w14:paraId="1BC0A084" w14:textId="77777777" w:rsidR="003F52DF" w:rsidRDefault="003F52DF" w:rsidP="003F52DF">
            <w:pPr>
              <w:pStyle w:val="ListParagraph"/>
              <w:numPr>
                <w:ilvl w:val="0"/>
                <w:numId w:val="19"/>
              </w:numPr>
              <w:ind w:left="102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Sufficiency and suitability of implemented initial response</w:t>
            </w:r>
          </w:p>
          <w:p w14:paraId="47DAAC10" w14:textId="77777777" w:rsidR="003F52DF" w:rsidRDefault="003F52DF" w:rsidP="003F52DF">
            <w:pPr>
              <w:pStyle w:val="ListParagraph"/>
              <w:numPr>
                <w:ilvl w:val="0"/>
                <w:numId w:val="19"/>
              </w:numPr>
              <w:ind w:left="102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Scope and purpose of investigation</w:t>
            </w:r>
          </w:p>
          <w:p w14:paraId="54A8CDA2" w14:textId="77777777" w:rsidR="003F52DF" w:rsidRDefault="003F52DF" w:rsidP="003F52DF">
            <w:pPr>
              <w:pStyle w:val="ListParagraph"/>
              <w:numPr>
                <w:ilvl w:val="0"/>
                <w:numId w:val="19"/>
              </w:numPr>
              <w:ind w:left="102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Investigation findings, addressing the immediate and underlying causes of the incident – referring to incident information and data</w:t>
            </w:r>
          </w:p>
          <w:p w14:paraId="6F18253C" w14:textId="0E1B9ED3" w:rsidR="003F52DF" w:rsidRPr="00A378E0" w:rsidRDefault="003F52DF" w:rsidP="003F52DF">
            <w:pPr>
              <w:pStyle w:val="ListParagraph"/>
              <w:numPr>
                <w:ilvl w:val="0"/>
                <w:numId w:val="19"/>
              </w:numPr>
              <w:ind w:left="1025"/>
              <w:jc w:val="left"/>
              <w:rPr>
                <w:rFonts w:cs="Arial"/>
                <w:sz w:val="20"/>
              </w:rPr>
            </w:pPr>
            <w:r w:rsidRPr="00A378E0">
              <w:rPr>
                <w:rFonts w:cs="Arial"/>
                <w:sz w:val="20"/>
              </w:rPr>
              <w:t>Evidence-based recommendations, interventions and practical measures</w:t>
            </w:r>
          </w:p>
        </w:tc>
        <w:permStart w:id="838285663" w:edGrp="everyone" w:displacedByCustomXml="next"/>
        <w:sdt>
          <w:sdtPr>
            <w:rPr>
              <w:rFonts w:cs="Arial"/>
              <w:sz w:val="36"/>
              <w:szCs w:val="36"/>
            </w:rPr>
            <w:id w:val="-1328898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0C595B26" w14:textId="0700BBA9" w:rsidR="003F52DF" w:rsidRPr="004E1BC5" w:rsidRDefault="003F52DF" w:rsidP="003F52D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38285663" w:displacedByCustomXml="prev"/>
      </w:tr>
      <w:tr w:rsidR="003F52DF" w:rsidRPr="00696855" w14:paraId="3B1A9D52" w14:textId="77777777" w:rsidTr="0077504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3921D697" w14:textId="1D585FD1" w:rsidR="003F52DF" w:rsidRPr="00486541" w:rsidRDefault="003F52DF" w:rsidP="003F52DF">
            <w:pPr>
              <w:pStyle w:val="333PASListTask1"/>
            </w:pPr>
            <w:bookmarkStart w:id="41" w:name="_Ref53397039"/>
            <w:r>
              <w:t>Implement recordkeeping protocols in relation to investigation report that meets legal and organisational requirements.</w:t>
            </w:r>
            <w:bookmarkEnd w:id="41"/>
          </w:p>
        </w:tc>
        <w:permStart w:id="1129852044" w:edGrp="everyone" w:displacedByCustomXml="next"/>
        <w:sdt>
          <w:sdtPr>
            <w:rPr>
              <w:rFonts w:cs="Arial"/>
              <w:sz w:val="36"/>
              <w:szCs w:val="36"/>
            </w:rPr>
            <w:id w:val="-20746503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623234A6" w14:textId="4B5228B4" w:rsidR="003F52DF" w:rsidRPr="004E1BC5" w:rsidRDefault="003F52DF" w:rsidP="003F52D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29852044" w:displacedByCustomXml="prev"/>
      </w:tr>
    </w:tbl>
    <w:p w14:paraId="29687C40" w14:textId="541741F5" w:rsidR="00A378E0" w:rsidRDefault="00A378E0" w:rsidP="00E572E5"/>
    <w:p w14:paraId="16155AE7" w14:textId="77777777" w:rsidR="00A378E0" w:rsidRDefault="00A378E0" w:rsidP="00A378E0">
      <w:pPr>
        <w:jc w:val="left"/>
        <w:rPr>
          <w:rFonts w:ascii="Arial" w:hAnsi="Arial" w:cs="Arial"/>
          <w:bCs/>
          <w:caps/>
          <w:szCs w:val="24"/>
        </w:rPr>
      </w:pPr>
      <w:r>
        <w:br w:type="page"/>
      </w:r>
    </w:p>
    <w:p w14:paraId="4C4D1527" w14:textId="77777777" w:rsidR="00A378E0" w:rsidRDefault="00A378E0" w:rsidP="00A378E0">
      <w:pPr>
        <w:jc w:val="center"/>
        <w:rPr>
          <w:rFonts w:ascii="Arial Black" w:eastAsiaTheme="minorHAnsi" w:hAnsi="Arial Black" w:cs="Arial"/>
          <w:b/>
          <w:sz w:val="28"/>
          <w:szCs w:val="28"/>
        </w:rPr>
      </w:pPr>
      <w:r>
        <w:rPr>
          <w:rFonts w:ascii="Arial Black" w:eastAsiaTheme="minorHAnsi" w:hAnsi="Arial Black" w:cs="Arial"/>
          <w:b/>
          <w:sz w:val="28"/>
          <w:szCs w:val="28"/>
        </w:rPr>
        <w:lastRenderedPageBreak/>
        <w:t>OPTIONAL CASE STUDIES</w:t>
      </w:r>
    </w:p>
    <w:p w14:paraId="44314CB7" w14:textId="2AB79A0A" w:rsidR="00A378E0" w:rsidRPr="00494BC6" w:rsidRDefault="00A378E0" w:rsidP="00A378E0">
      <w:pPr>
        <w:jc w:val="center"/>
        <w:rPr>
          <w:rFonts w:ascii="Arial" w:eastAsiaTheme="minorHAnsi" w:hAnsi="Arial" w:cs="Arial"/>
          <w:b/>
          <w:i/>
          <w:iCs/>
          <w:szCs w:val="24"/>
        </w:rPr>
      </w:pPr>
      <w:r>
        <w:rPr>
          <w:rFonts w:ascii="Arial" w:eastAsiaTheme="minorHAnsi" w:hAnsi="Arial" w:cs="Arial"/>
          <w:b/>
          <w:i/>
          <w:iCs/>
          <w:szCs w:val="24"/>
        </w:rPr>
        <w:t xml:space="preserve">Refer to </w:t>
      </w:r>
      <w:r w:rsidR="00775048">
        <w:rPr>
          <w:rFonts w:ascii="Arial" w:eastAsiaTheme="minorHAnsi" w:hAnsi="Arial" w:cs="Arial"/>
          <w:b/>
          <w:i/>
          <w:iCs/>
          <w:szCs w:val="24"/>
        </w:rPr>
        <w:t>Handout 3 (</w:t>
      </w:r>
      <w:r>
        <w:rPr>
          <w:rFonts w:ascii="Arial" w:eastAsiaTheme="minorHAnsi" w:hAnsi="Arial" w:cs="Arial"/>
          <w:b/>
          <w:i/>
          <w:iCs/>
          <w:szCs w:val="24"/>
        </w:rPr>
        <w:t>HO3</w:t>
      </w:r>
      <w:r w:rsidR="00775048">
        <w:rPr>
          <w:rFonts w:ascii="Arial" w:eastAsiaTheme="minorHAnsi" w:hAnsi="Arial" w:cs="Arial"/>
          <w:b/>
          <w:i/>
          <w:iCs/>
          <w:szCs w:val="24"/>
        </w:rPr>
        <w:t>)</w:t>
      </w:r>
      <w:r>
        <w:rPr>
          <w:rFonts w:ascii="Arial" w:eastAsiaTheme="minorHAnsi" w:hAnsi="Arial" w:cs="Arial"/>
          <w:b/>
          <w:i/>
          <w:iCs/>
          <w:szCs w:val="24"/>
        </w:rPr>
        <w:t xml:space="preserve"> for additional information</w:t>
      </w:r>
    </w:p>
    <w:p w14:paraId="3258D043" w14:textId="77777777" w:rsidR="00A378E0" w:rsidRPr="003965BC" w:rsidRDefault="00A378E0" w:rsidP="00A378E0">
      <w:pPr>
        <w:jc w:val="left"/>
        <w:rPr>
          <w:rFonts w:ascii="Arial" w:eastAsiaTheme="minorHAnsi" w:hAnsi="Arial" w:cs="Arial"/>
          <w:b/>
          <w:szCs w:val="24"/>
        </w:rPr>
      </w:pPr>
    </w:p>
    <w:p w14:paraId="143A74A2" w14:textId="77777777" w:rsidR="00A378E0" w:rsidRPr="003965BC" w:rsidRDefault="00A378E0" w:rsidP="00A378E0">
      <w:pPr>
        <w:jc w:val="left"/>
        <w:rPr>
          <w:rFonts w:ascii="Arial" w:eastAsiaTheme="minorHAnsi" w:hAnsi="Arial" w:cs="Arial"/>
          <w:b/>
          <w:szCs w:val="24"/>
        </w:rPr>
      </w:pPr>
      <w:r w:rsidRPr="003965BC">
        <w:rPr>
          <w:rFonts w:ascii="Arial" w:eastAsiaTheme="minorHAnsi" w:hAnsi="Arial" w:cs="Arial"/>
          <w:b/>
          <w:szCs w:val="24"/>
        </w:rPr>
        <w:t>CASE STUDY 1</w:t>
      </w:r>
    </w:p>
    <w:p w14:paraId="2199199C" w14:textId="7EC040D0" w:rsidR="00A378E0" w:rsidRPr="003965BC" w:rsidRDefault="00A378E0" w:rsidP="00A378E0">
      <w:pPr>
        <w:jc w:val="left"/>
        <w:rPr>
          <w:rFonts w:cs="Arial"/>
          <w:bCs/>
          <w:caps/>
          <w:sz w:val="20"/>
        </w:rPr>
      </w:pPr>
      <w:r w:rsidRPr="003965BC">
        <w:rPr>
          <w:rFonts w:eastAsiaTheme="minorHAnsi" w:cs="Arial"/>
          <w:b/>
          <w:sz w:val="20"/>
        </w:rPr>
        <w:t xml:space="preserve">Source: </w:t>
      </w:r>
      <w:hyperlink r:id="rId24" w:history="1">
        <w:r w:rsidRPr="00FF6A87">
          <w:rPr>
            <w:rStyle w:val="Hyperlink"/>
            <w:rFonts w:cs="Arial"/>
            <w:sz w:val="20"/>
          </w:rPr>
          <w:t>https://www.storemasta.com.au/</w:t>
        </w:r>
      </w:hyperlink>
      <w:r>
        <w:t xml:space="preserve"> </w:t>
      </w:r>
    </w:p>
    <w:p w14:paraId="09783657" w14:textId="77777777" w:rsidR="00A378E0" w:rsidRDefault="00A378E0" w:rsidP="00A378E0">
      <w:pPr>
        <w:jc w:val="left"/>
        <w:rPr>
          <w:rFonts w:ascii="Arial" w:hAnsi="Arial" w:cs="Arial"/>
          <w:bCs/>
          <w:caps/>
          <w:szCs w:val="24"/>
        </w:rPr>
      </w:pPr>
    </w:p>
    <w:p w14:paraId="63C951B7" w14:textId="77777777" w:rsidR="00A378E0" w:rsidRDefault="00A378E0" w:rsidP="00A378E0">
      <w:pPr>
        <w:jc w:val="left"/>
        <w:rPr>
          <w:rFonts w:ascii="Arial" w:hAnsi="Arial" w:cs="Arial"/>
          <w:bCs/>
          <w:szCs w:val="24"/>
        </w:rPr>
      </w:pPr>
      <w:r w:rsidRPr="00FF6A87">
        <w:rPr>
          <w:rFonts w:ascii="Arial" w:hAnsi="Arial" w:cs="Arial"/>
          <w:bCs/>
          <w:szCs w:val="24"/>
        </w:rPr>
        <w:t>A worker was measuring the inside of a railcar after it had been cleaned. Realising something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was wrong the worker climbed to the top of a ladder inside the railcar and reached to their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co-worker for assistance. Unable to get a solid grip, the worker fell back into the railcar. The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 xml:space="preserve">second worker then entered the railcar to help their </w:t>
      </w:r>
      <w:proofErr w:type="gramStart"/>
      <w:r w:rsidRPr="00FF6A87">
        <w:rPr>
          <w:rFonts w:ascii="Arial" w:hAnsi="Arial" w:cs="Arial"/>
          <w:bCs/>
          <w:szCs w:val="24"/>
        </w:rPr>
        <w:t>workmate, but</w:t>
      </w:r>
      <w:proofErr w:type="gramEnd"/>
      <w:r w:rsidRPr="00FF6A87">
        <w:rPr>
          <w:rFonts w:ascii="Arial" w:hAnsi="Arial" w:cs="Arial"/>
          <w:bCs/>
          <w:szCs w:val="24"/>
        </w:rPr>
        <w:t xml:space="preserve"> was immediately overcome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by the hazardous atmosphere. Both workers died.</w:t>
      </w:r>
    </w:p>
    <w:p w14:paraId="3D50B678" w14:textId="77777777" w:rsidR="00A378E0" w:rsidRDefault="00A378E0" w:rsidP="00A378E0">
      <w:pPr>
        <w:jc w:val="left"/>
        <w:rPr>
          <w:rFonts w:ascii="Arial" w:hAnsi="Arial" w:cs="Arial"/>
          <w:bCs/>
          <w:szCs w:val="24"/>
        </w:rPr>
      </w:pPr>
    </w:p>
    <w:p w14:paraId="5C74DD07" w14:textId="77777777" w:rsidR="00A378E0" w:rsidRDefault="00A378E0" w:rsidP="00A378E0">
      <w:pPr>
        <w:jc w:val="left"/>
        <w:rPr>
          <w:rFonts w:ascii="Arial" w:hAnsi="Arial" w:cs="Arial"/>
          <w:bCs/>
          <w:szCs w:val="24"/>
        </w:rPr>
      </w:pPr>
    </w:p>
    <w:p w14:paraId="0A5041AB" w14:textId="77777777" w:rsidR="00A378E0" w:rsidRPr="003965BC" w:rsidRDefault="00A378E0" w:rsidP="00A378E0">
      <w:pPr>
        <w:jc w:val="left"/>
        <w:rPr>
          <w:rFonts w:ascii="Arial" w:eastAsiaTheme="minorHAnsi" w:hAnsi="Arial" w:cs="Arial"/>
          <w:b/>
          <w:szCs w:val="24"/>
        </w:rPr>
      </w:pPr>
      <w:r w:rsidRPr="003965BC">
        <w:rPr>
          <w:rFonts w:ascii="Arial" w:eastAsiaTheme="minorHAnsi" w:hAnsi="Arial" w:cs="Arial"/>
          <w:b/>
          <w:szCs w:val="24"/>
        </w:rPr>
        <w:t>CASE STUDY 2</w:t>
      </w:r>
    </w:p>
    <w:p w14:paraId="43F3F4B8" w14:textId="3B20A317" w:rsidR="00A378E0" w:rsidRPr="003965BC" w:rsidRDefault="00A378E0" w:rsidP="00A378E0">
      <w:pPr>
        <w:jc w:val="left"/>
        <w:rPr>
          <w:rFonts w:cs="Arial"/>
          <w:bCs/>
          <w:caps/>
          <w:sz w:val="20"/>
        </w:rPr>
      </w:pPr>
      <w:r w:rsidRPr="003965BC">
        <w:rPr>
          <w:rFonts w:eastAsiaTheme="minorHAnsi" w:cs="Arial"/>
          <w:b/>
          <w:sz w:val="20"/>
        </w:rPr>
        <w:t xml:space="preserve">Source: </w:t>
      </w:r>
      <w:hyperlink r:id="rId25" w:history="1">
        <w:r w:rsidRPr="00FF6A87">
          <w:rPr>
            <w:rStyle w:val="Hyperlink"/>
            <w:rFonts w:cs="Arial"/>
            <w:sz w:val="20"/>
          </w:rPr>
          <w:t>https://www.storemasta.com.au/</w:t>
        </w:r>
      </w:hyperlink>
      <w:r>
        <w:t xml:space="preserve"> </w:t>
      </w:r>
    </w:p>
    <w:p w14:paraId="01000825" w14:textId="77777777" w:rsidR="00A378E0" w:rsidRDefault="00A378E0" w:rsidP="00A378E0">
      <w:pPr>
        <w:jc w:val="left"/>
        <w:rPr>
          <w:rFonts w:ascii="Arial" w:hAnsi="Arial" w:cs="Arial"/>
          <w:bCs/>
          <w:szCs w:val="24"/>
        </w:rPr>
      </w:pPr>
    </w:p>
    <w:p w14:paraId="794529FC" w14:textId="77777777" w:rsidR="00A378E0" w:rsidRPr="00FF6A87" w:rsidRDefault="00A378E0" w:rsidP="00A378E0">
      <w:pPr>
        <w:jc w:val="left"/>
        <w:rPr>
          <w:rFonts w:ascii="Arial" w:hAnsi="Arial" w:cs="Arial"/>
          <w:bCs/>
          <w:szCs w:val="24"/>
        </w:rPr>
      </w:pPr>
      <w:r w:rsidRPr="00FF6A87">
        <w:rPr>
          <w:rFonts w:ascii="Arial" w:hAnsi="Arial" w:cs="Arial"/>
          <w:bCs/>
          <w:szCs w:val="24"/>
        </w:rPr>
        <w:t xml:space="preserve">More than 80 cylinders of </w:t>
      </w:r>
      <w:proofErr w:type="spellStart"/>
      <w:r w:rsidRPr="00FF6A87">
        <w:rPr>
          <w:rFonts w:ascii="Arial" w:hAnsi="Arial" w:cs="Arial"/>
          <w:bCs/>
          <w:szCs w:val="24"/>
        </w:rPr>
        <w:t>argonite</w:t>
      </w:r>
      <w:proofErr w:type="spellEnd"/>
      <w:r w:rsidRPr="00FF6A87">
        <w:rPr>
          <w:rFonts w:ascii="Arial" w:hAnsi="Arial" w:cs="Arial"/>
          <w:bCs/>
          <w:szCs w:val="24"/>
        </w:rPr>
        <w:t xml:space="preserve"> were standing in a storeroom at a construction site — the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cylinders were waiting to be fitted to the fire protection system. None of the cylinders had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safety caps in place, and they were not restrained in anyway. There were no warning signs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on the outside of the storeroom. Somehow one of the cylinders fell over and the neck was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shorn off.</w:t>
      </w:r>
    </w:p>
    <w:p w14:paraId="6D68B1BD" w14:textId="77777777" w:rsidR="00A378E0" w:rsidRDefault="00A378E0" w:rsidP="00A378E0">
      <w:pPr>
        <w:jc w:val="left"/>
        <w:rPr>
          <w:rFonts w:ascii="Arial" w:hAnsi="Arial" w:cs="Arial"/>
          <w:bCs/>
          <w:szCs w:val="24"/>
        </w:rPr>
      </w:pPr>
    </w:p>
    <w:p w14:paraId="64779B84" w14:textId="77777777" w:rsidR="00A378E0" w:rsidRPr="00FF6A87" w:rsidRDefault="00A378E0" w:rsidP="00A378E0">
      <w:pPr>
        <w:jc w:val="left"/>
        <w:rPr>
          <w:rFonts w:ascii="Arial" w:hAnsi="Arial" w:cs="Arial"/>
          <w:bCs/>
          <w:szCs w:val="24"/>
        </w:rPr>
      </w:pPr>
      <w:r w:rsidRPr="00FF6A87">
        <w:rPr>
          <w:rFonts w:ascii="Arial" w:hAnsi="Arial" w:cs="Arial"/>
          <w:bCs/>
          <w:szCs w:val="24"/>
        </w:rPr>
        <w:t>The force of the compressed gas suddenly being released from the cylinder launched it into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the air like a torpedo. This set off a chain reaction, and 66 other cylinders were also knocked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over, broken, and launched into the air. Just as this was happening 7 contractors enter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the storeroom.</w:t>
      </w:r>
    </w:p>
    <w:p w14:paraId="5B95FA88" w14:textId="77777777" w:rsidR="00A378E0" w:rsidRDefault="00A378E0" w:rsidP="00A378E0">
      <w:pPr>
        <w:jc w:val="left"/>
        <w:rPr>
          <w:rFonts w:ascii="Arial" w:hAnsi="Arial" w:cs="Arial"/>
          <w:bCs/>
          <w:szCs w:val="24"/>
        </w:rPr>
      </w:pPr>
    </w:p>
    <w:p w14:paraId="23B91C9C" w14:textId="77777777" w:rsidR="00A378E0" w:rsidRDefault="00A378E0" w:rsidP="00A378E0">
      <w:pPr>
        <w:jc w:val="left"/>
        <w:rPr>
          <w:rFonts w:ascii="Arial" w:hAnsi="Arial" w:cs="Arial"/>
          <w:bCs/>
          <w:szCs w:val="24"/>
        </w:rPr>
      </w:pPr>
      <w:r w:rsidRPr="00FF6A87">
        <w:rPr>
          <w:rFonts w:ascii="Arial" w:hAnsi="Arial" w:cs="Arial"/>
          <w:bCs/>
          <w:szCs w:val="24"/>
        </w:rPr>
        <w:t xml:space="preserve">All of them are seriously injured and 1 </w:t>
      </w:r>
      <w:proofErr w:type="gramStart"/>
      <w:r w:rsidRPr="00FF6A87">
        <w:rPr>
          <w:rFonts w:ascii="Arial" w:hAnsi="Arial" w:cs="Arial"/>
          <w:bCs/>
          <w:szCs w:val="24"/>
        </w:rPr>
        <w:t>workers</w:t>
      </w:r>
      <w:proofErr w:type="gramEnd"/>
      <w:r w:rsidRPr="00FF6A87">
        <w:rPr>
          <w:rFonts w:ascii="Arial" w:hAnsi="Arial" w:cs="Arial"/>
          <w:bCs/>
          <w:szCs w:val="24"/>
        </w:rPr>
        <w:t xml:space="preserve"> died at the scene from horrific injuries.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At the same time there was significant property damage. Each of the 66 cylinders were 2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metres high, weighed more than 140kg, and were flying at speeds of more than 170 miles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per hour.</w:t>
      </w:r>
    </w:p>
    <w:p w14:paraId="0F8B410D" w14:textId="77777777" w:rsidR="00A378E0" w:rsidRDefault="00A378E0" w:rsidP="00A378E0">
      <w:pPr>
        <w:jc w:val="left"/>
        <w:rPr>
          <w:rFonts w:ascii="Arial" w:hAnsi="Arial" w:cs="Arial"/>
          <w:bCs/>
          <w:szCs w:val="24"/>
        </w:rPr>
      </w:pPr>
    </w:p>
    <w:p w14:paraId="6C4B41EC" w14:textId="77777777" w:rsidR="00A378E0" w:rsidRDefault="00A378E0" w:rsidP="00A378E0">
      <w:pPr>
        <w:jc w:val="left"/>
        <w:rPr>
          <w:rFonts w:ascii="Arial" w:hAnsi="Arial" w:cs="Arial"/>
          <w:bCs/>
          <w:szCs w:val="24"/>
        </w:rPr>
      </w:pPr>
    </w:p>
    <w:p w14:paraId="1E2CEF66" w14:textId="77777777" w:rsidR="00A378E0" w:rsidRPr="003965BC" w:rsidRDefault="00A378E0" w:rsidP="00A378E0">
      <w:pPr>
        <w:jc w:val="left"/>
        <w:rPr>
          <w:rFonts w:ascii="Arial" w:eastAsiaTheme="minorHAnsi" w:hAnsi="Arial" w:cs="Arial"/>
          <w:b/>
          <w:szCs w:val="24"/>
        </w:rPr>
      </w:pPr>
      <w:r w:rsidRPr="003965BC">
        <w:rPr>
          <w:rFonts w:ascii="Arial" w:eastAsiaTheme="minorHAnsi" w:hAnsi="Arial" w:cs="Arial"/>
          <w:b/>
          <w:szCs w:val="24"/>
        </w:rPr>
        <w:t xml:space="preserve">CASE STUDY </w:t>
      </w:r>
      <w:r>
        <w:rPr>
          <w:rFonts w:ascii="Arial" w:eastAsiaTheme="minorHAnsi" w:hAnsi="Arial" w:cs="Arial"/>
          <w:b/>
          <w:szCs w:val="24"/>
        </w:rPr>
        <w:t>3</w:t>
      </w:r>
    </w:p>
    <w:p w14:paraId="3CE8EEDA" w14:textId="7DA3824E" w:rsidR="00A378E0" w:rsidRPr="003965BC" w:rsidRDefault="00A378E0" w:rsidP="00A378E0">
      <w:pPr>
        <w:jc w:val="left"/>
        <w:rPr>
          <w:rFonts w:cs="Arial"/>
          <w:bCs/>
          <w:caps/>
          <w:sz w:val="20"/>
        </w:rPr>
      </w:pPr>
      <w:r w:rsidRPr="003965BC">
        <w:rPr>
          <w:rFonts w:eastAsiaTheme="minorHAnsi" w:cs="Arial"/>
          <w:b/>
          <w:sz w:val="20"/>
        </w:rPr>
        <w:t xml:space="preserve">Source: </w:t>
      </w:r>
      <w:hyperlink r:id="rId26" w:history="1">
        <w:r w:rsidRPr="00FF6A87">
          <w:rPr>
            <w:rStyle w:val="Hyperlink"/>
            <w:rFonts w:cs="Arial"/>
            <w:sz w:val="20"/>
          </w:rPr>
          <w:t>https://www.storemasta.com.au/</w:t>
        </w:r>
      </w:hyperlink>
      <w:r>
        <w:t xml:space="preserve"> </w:t>
      </w:r>
    </w:p>
    <w:p w14:paraId="4F1FF005" w14:textId="77777777" w:rsidR="00A378E0" w:rsidRDefault="00A378E0" w:rsidP="00A378E0">
      <w:pPr>
        <w:jc w:val="left"/>
        <w:rPr>
          <w:rFonts w:ascii="Arial" w:hAnsi="Arial" w:cs="Arial"/>
          <w:bCs/>
          <w:szCs w:val="24"/>
        </w:rPr>
      </w:pPr>
    </w:p>
    <w:p w14:paraId="1747CCF5" w14:textId="77777777" w:rsidR="00A378E0" w:rsidRPr="003965BC" w:rsidRDefault="00A378E0" w:rsidP="00A378E0">
      <w:pPr>
        <w:jc w:val="left"/>
        <w:rPr>
          <w:rFonts w:ascii="Arial" w:hAnsi="Arial" w:cs="Arial"/>
          <w:bCs/>
          <w:szCs w:val="24"/>
        </w:rPr>
      </w:pPr>
      <w:r w:rsidRPr="00FF6A87">
        <w:rPr>
          <w:rFonts w:ascii="Arial" w:hAnsi="Arial" w:cs="Arial"/>
          <w:bCs/>
          <w:szCs w:val="24"/>
        </w:rPr>
        <w:t>A worker was cleaning the walls of a service pit with a flammable solvent cleaner. The solvent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vapours ignited, causing a flash fire in the service pit which totally engulfed the worker. The</w:t>
      </w:r>
      <w:r>
        <w:rPr>
          <w:rFonts w:ascii="Arial" w:hAnsi="Arial" w:cs="Arial"/>
          <w:bCs/>
          <w:szCs w:val="24"/>
        </w:rPr>
        <w:t xml:space="preserve"> </w:t>
      </w:r>
      <w:r w:rsidRPr="00FF6A87">
        <w:rPr>
          <w:rFonts w:ascii="Arial" w:hAnsi="Arial" w:cs="Arial"/>
          <w:bCs/>
          <w:szCs w:val="24"/>
        </w:rPr>
        <w:t>worker died.</w:t>
      </w:r>
    </w:p>
    <w:p w14:paraId="1B4A3317" w14:textId="388E7E03" w:rsidR="00A378E0" w:rsidRDefault="00A378E0">
      <w:pPr>
        <w:jc w:val="left"/>
      </w:pPr>
    </w:p>
    <w:sectPr w:rsidR="00A378E0" w:rsidSect="008C1E27">
      <w:headerReference w:type="even" r:id="rId27"/>
      <w:headerReference w:type="default" r:id="rId28"/>
      <w:footerReference w:type="default" r:id="rId29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CBDEE78" w:rsidR="006E5B7D" w:rsidRPr="00830749" w:rsidRDefault="00424DC8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E220E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D1E5B8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378E0" w:rsidRPr="00A378E0">
          <w:rPr>
            <w:rFonts w:ascii="Arial" w:hAnsi="Arial" w:cs="Arial"/>
            <w:b/>
            <w:sz w:val="16"/>
            <w:szCs w:val="16"/>
          </w:rPr>
          <w:t>v1-1_</w:t>
        </w:r>
        <w:r w:rsidR="008E220E">
          <w:rPr>
            <w:rFonts w:ascii="Arial" w:hAnsi="Arial" w:cs="Arial"/>
            <w:b/>
            <w:sz w:val="16"/>
            <w:szCs w:val="16"/>
          </w:rPr>
          <w:t>02/08</w:t>
        </w:r>
        <w:r w:rsidR="00A378E0" w:rsidRPr="00A378E0">
          <w:rPr>
            <w:rFonts w:ascii="Arial" w:hAnsi="Arial" w:cs="Arial"/>
            <w:b/>
            <w:sz w:val="16"/>
            <w:szCs w:val="16"/>
          </w:rPr>
          <w:t>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24DC8">
          <w:rPr>
            <w:rFonts w:ascii="Arial" w:hAnsi="Arial" w:cs="Arial"/>
            <w:b/>
            <w:bCs/>
            <w:noProof/>
            <w:sz w:val="16"/>
            <w:szCs w:val="16"/>
          </w:rPr>
          <w:t>12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4CE256B8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E220E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24DC8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171D946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E220E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24DC8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7B050871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BSBWHS515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Lead initial response to and investigate WHS incidents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77EE4D3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378E0" w:rsidRPr="00A378E0">
          <w:rPr>
            <w:rFonts w:ascii="Arial" w:hAnsi="Arial" w:cs="Arial"/>
            <w:b/>
            <w:sz w:val="16"/>
            <w:szCs w:val="16"/>
          </w:rPr>
          <w:t>BSBWHS515</w:t>
        </w:r>
      </w:sdtContent>
    </w:sdt>
    <w:r w:rsidRPr="00A378E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378E0" w:rsidRPr="00A378E0">
          <w:rPr>
            <w:rFonts w:ascii="Arial" w:hAnsi="Arial" w:cs="Arial"/>
            <w:b/>
            <w:sz w:val="16"/>
            <w:szCs w:val="16"/>
          </w:rPr>
          <w:t>Lead initial response to and investigate WHS incidents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1885880E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BSBWHS515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Lead initial response to and investigate WHS incidents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6FD70911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BSBWHS515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Lead initial response to and investigate WHS incidents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6C07EA00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BSBWHS515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Lead initial response to and investigate WHS incidents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2627E2CB" w:rsidR="006E5B7D" w:rsidRDefault="008C1E2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BSBWHS515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Lead initial response to and investigate WHS incidents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650500BA" w:rsidR="006E5B7D" w:rsidRDefault="008C1E27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8C1E27">
      <w:rPr>
        <w:rFonts w:ascii="Arial" w:hAnsi="Arial" w:cs="Arial"/>
        <w:b/>
        <w:sz w:val="16"/>
        <w:szCs w:val="16"/>
      </w:rPr>
      <w:ptab w:relativeTo="margin" w:alignment="right" w:leader="none"/>
    </w:r>
    <w:r w:rsidRPr="008C1E27"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BSBWHS515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378E0">
          <w:rPr>
            <w:rFonts w:ascii="Arial" w:hAnsi="Arial" w:cs="Arial"/>
            <w:b/>
            <w:sz w:val="16"/>
            <w:szCs w:val="16"/>
          </w:rPr>
          <w:t>Lead initial response to and investigate WHS incidents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7C0768"/>
    <w:multiLevelType w:val="hybridMultilevel"/>
    <w:tmpl w:val="C52CD06E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31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BA786A"/>
    <w:multiLevelType w:val="hybridMultilevel"/>
    <w:tmpl w:val="CBB2060A"/>
    <w:lvl w:ilvl="0" w:tplc="E798351E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vanish/>
        <w:color w:val="17365D" w:themeColor="text2" w:themeShade="BF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8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7"/>
  </w:num>
  <w:num w:numId="2" w16cid:durableId="938607714">
    <w:abstractNumId w:val="26"/>
  </w:num>
  <w:num w:numId="3" w16cid:durableId="958145445">
    <w:abstractNumId w:val="13"/>
  </w:num>
  <w:num w:numId="4" w16cid:durableId="1196194321">
    <w:abstractNumId w:val="22"/>
  </w:num>
  <w:num w:numId="5" w16cid:durableId="1867134969">
    <w:abstractNumId w:val="21"/>
  </w:num>
  <w:num w:numId="6" w16cid:durableId="1025326758">
    <w:abstractNumId w:val="38"/>
  </w:num>
  <w:num w:numId="7" w16cid:durableId="1482577371">
    <w:abstractNumId w:val="10"/>
  </w:num>
  <w:num w:numId="8" w16cid:durableId="1085491312">
    <w:abstractNumId w:val="2"/>
  </w:num>
  <w:num w:numId="9" w16cid:durableId="1369525979">
    <w:abstractNumId w:val="19"/>
  </w:num>
  <w:num w:numId="10" w16cid:durableId="744459">
    <w:abstractNumId w:val="16"/>
  </w:num>
  <w:num w:numId="11" w16cid:durableId="255016049">
    <w:abstractNumId w:val="12"/>
  </w:num>
  <w:num w:numId="12" w16cid:durableId="926841987">
    <w:abstractNumId w:val="44"/>
  </w:num>
  <w:num w:numId="13" w16cid:durableId="1303079462">
    <w:abstractNumId w:val="32"/>
  </w:num>
  <w:num w:numId="14" w16cid:durableId="1959607258">
    <w:abstractNumId w:val="0"/>
  </w:num>
  <w:num w:numId="15" w16cid:durableId="788476904">
    <w:abstractNumId w:val="25"/>
  </w:num>
  <w:num w:numId="16" w16cid:durableId="738527274">
    <w:abstractNumId w:val="41"/>
  </w:num>
  <w:num w:numId="17" w16cid:durableId="347292598">
    <w:abstractNumId w:val="31"/>
  </w:num>
  <w:num w:numId="18" w16cid:durableId="775098443">
    <w:abstractNumId w:val="40"/>
  </w:num>
  <w:num w:numId="19" w16cid:durableId="246036738">
    <w:abstractNumId w:val="28"/>
  </w:num>
  <w:num w:numId="20" w16cid:durableId="1151870601">
    <w:abstractNumId w:val="42"/>
  </w:num>
  <w:num w:numId="21" w16cid:durableId="1397627776">
    <w:abstractNumId w:val="39"/>
  </w:num>
  <w:num w:numId="22" w16cid:durableId="519197551">
    <w:abstractNumId w:val="18"/>
  </w:num>
  <w:num w:numId="23" w16cid:durableId="459954404">
    <w:abstractNumId w:val="15"/>
  </w:num>
  <w:num w:numId="24" w16cid:durableId="1636257339">
    <w:abstractNumId w:val="33"/>
  </w:num>
  <w:num w:numId="25" w16cid:durableId="1195267847">
    <w:abstractNumId w:val="7"/>
  </w:num>
  <w:num w:numId="26" w16cid:durableId="2001614847">
    <w:abstractNumId w:val="37"/>
  </w:num>
  <w:num w:numId="27" w16cid:durableId="2042709700">
    <w:abstractNumId w:val="35"/>
  </w:num>
  <w:num w:numId="28" w16cid:durableId="828522998">
    <w:abstractNumId w:val="6"/>
  </w:num>
  <w:num w:numId="29" w16cid:durableId="1014066445">
    <w:abstractNumId w:val="23"/>
  </w:num>
  <w:num w:numId="30" w16cid:durableId="814106689">
    <w:abstractNumId w:val="36"/>
  </w:num>
  <w:num w:numId="31" w16cid:durableId="271087724">
    <w:abstractNumId w:val="34"/>
  </w:num>
  <w:num w:numId="32" w16cid:durableId="1585915808">
    <w:abstractNumId w:val="30"/>
  </w:num>
  <w:num w:numId="33" w16cid:durableId="1348405723">
    <w:abstractNumId w:val="3"/>
  </w:num>
  <w:num w:numId="34" w16cid:durableId="1916239092">
    <w:abstractNumId w:val="8"/>
  </w:num>
  <w:num w:numId="35" w16cid:durableId="1684085007">
    <w:abstractNumId w:val="14"/>
  </w:num>
  <w:num w:numId="36" w16cid:durableId="1886990186">
    <w:abstractNumId w:val="29"/>
  </w:num>
  <w:num w:numId="37" w16cid:durableId="68045481">
    <w:abstractNumId w:val="4"/>
  </w:num>
  <w:num w:numId="38" w16cid:durableId="2005165304">
    <w:abstractNumId w:val="9"/>
  </w:num>
  <w:num w:numId="39" w16cid:durableId="2098860989">
    <w:abstractNumId w:val="43"/>
  </w:num>
  <w:num w:numId="40" w16cid:durableId="1480683044">
    <w:abstractNumId w:val="1"/>
  </w:num>
  <w:num w:numId="41" w16cid:durableId="259026204">
    <w:abstractNumId w:val="5"/>
  </w:num>
  <w:num w:numId="42" w16cid:durableId="2126390434">
    <w:abstractNumId w:val="27"/>
  </w:num>
  <w:num w:numId="43" w16cid:durableId="791437893">
    <w:abstractNumId w:val="24"/>
  </w:num>
  <w:num w:numId="44" w16cid:durableId="146291995">
    <w:abstractNumId w:val="11"/>
  </w:num>
  <w:num w:numId="45" w16cid:durableId="41223316">
    <w:abstractNumId w:val="2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oj19xiQ5nkEDPkIxF7SjZhx1cX2O+YGg+QGoLlNNJYybYOT7vJ3ypcrYxSb+YTa+qscjgKNpVm78uMRZlKgRWw==" w:salt="i4q7i3osqO5+YViXXULu6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4398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06E37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4714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97651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31B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0B27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A67AF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4C3C"/>
    <w:rsid w:val="003D6A86"/>
    <w:rsid w:val="003D6EB8"/>
    <w:rsid w:val="003D7CD7"/>
    <w:rsid w:val="003E1DAB"/>
    <w:rsid w:val="003E41CD"/>
    <w:rsid w:val="003F2A77"/>
    <w:rsid w:val="003F4120"/>
    <w:rsid w:val="003F4E60"/>
    <w:rsid w:val="003F52DF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4DC8"/>
    <w:rsid w:val="004316FB"/>
    <w:rsid w:val="0043335E"/>
    <w:rsid w:val="00433D65"/>
    <w:rsid w:val="00435D5B"/>
    <w:rsid w:val="004403AD"/>
    <w:rsid w:val="004467A9"/>
    <w:rsid w:val="00454B97"/>
    <w:rsid w:val="004557C6"/>
    <w:rsid w:val="004559DC"/>
    <w:rsid w:val="004575AD"/>
    <w:rsid w:val="004624D6"/>
    <w:rsid w:val="0046338F"/>
    <w:rsid w:val="00463E39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174BB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3E6E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48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1DCE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3E42"/>
    <w:rsid w:val="008643F9"/>
    <w:rsid w:val="00864D30"/>
    <w:rsid w:val="00872007"/>
    <w:rsid w:val="008748CE"/>
    <w:rsid w:val="00875329"/>
    <w:rsid w:val="008763CD"/>
    <w:rsid w:val="00881F05"/>
    <w:rsid w:val="00882B9D"/>
    <w:rsid w:val="0088349C"/>
    <w:rsid w:val="008868DF"/>
    <w:rsid w:val="008A082C"/>
    <w:rsid w:val="008A257C"/>
    <w:rsid w:val="008A2F2D"/>
    <w:rsid w:val="008A3A99"/>
    <w:rsid w:val="008B2223"/>
    <w:rsid w:val="008B22FC"/>
    <w:rsid w:val="008B39C9"/>
    <w:rsid w:val="008C1E27"/>
    <w:rsid w:val="008C48F6"/>
    <w:rsid w:val="008D4DE9"/>
    <w:rsid w:val="008E220E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378E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67BB1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717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2A90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3D02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4ABA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E6147"/>
    <w:rsid w:val="00EF2F06"/>
    <w:rsid w:val="00EF3674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236BA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200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8E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24">
    <w:name w:val="Table Grid24"/>
    <w:basedOn w:val="TableNormal"/>
    <w:next w:val="TableGrid"/>
    <w:uiPriority w:val="39"/>
    <w:rsid w:val="00A378E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39"/>
    <w:rsid w:val="00A378E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uiPriority w:val="39"/>
    <w:rsid w:val="00A378E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uiPriority w:val="39"/>
    <w:rsid w:val="00A378E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863E42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63E42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63E42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63E42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63E42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863E42"/>
    <w:pPr>
      <w:numPr>
        <w:numId w:val="33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863E42"/>
    <w:pPr>
      <w:numPr>
        <w:numId w:val="34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863E42"/>
    <w:pPr>
      <w:numPr>
        <w:numId w:val="35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863E42"/>
    <w:pPr>
      <w:numPr>
        <w:numId w:val="36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863E42"/>
    <w:pPr>
      <w:numPr>
        <w:numId w:val="37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863E42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63E42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863E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63E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3E4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diagramColors" Target="diagrams/colors1.xml"/><Relationship Id="rId26" Type="http://schemas.openxmlformats.org/officeDocument/2006/relationships/hyperlink" Target="https://www.storemasta.com.au/" TargetMode="Externa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QuickStyle" Target="diagrams/quickStyle1.xml"/><Relationship Id="rId25" Type="http://schemas.openxmlformats.org/officeDocument/2006/relationships/hyperlink" Target="https://www.storemasta.com.au/" TargetMode="Externa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header" Target="header3.xml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https://www.storemasta.com.au/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footer" Target="footer3.xml"/><Relationship Id="rId28" Type="http://schemas.openxmlformats.org/officeDocument/2006/relationships/header" Target="header7.xml"/><Relationship Id="rId10" Type="http://schemas.openxmlformats.org/officeDocument/2006/relationships/header" Target="header1.xml"/><Relationship Id="rId19" Type="http://schemas.microsoft.com/office/2007/relationships/diagramDrawing" Target="diagrams/drawing1.xml"/><Relationship Id="rId31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header" Target="header5.xml"/><Relationship Id="rId27" Type="http://schemas.openxmlformats.org/officeDocument/2006/relationships/header" Target="header6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gm:t>
    </dgm:pt>
    <dgm:pt modelId="{A1D7833F-8A19-4E59-AC94-D1189CB8BF07}" type="parTrans" cxnId="{B2041979-DD36-4FE5-8A1E-B3014A0B1EF3}">
      <dgm:prSet/>
      <dgm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gm:t>
    </dgm:pt>
    <dgm:pt modelId="{CF70EFC4-84DD-4FAB-9793-D408708B7D2D}" type="parTrans" cxnId="{56FBBFB1-EFAD-42CB-9074-EAA88A25858E}">
      <dgm:prSet/>
      <dgm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gm:t>
    </dgm:pt>
    <dgm:pt modelId="{58CD1DE8-74DF-406D-A545-7E9285F35BD5}" type="parTrans" cxnId="{C0A45420-3AC2-412A-BA83-648BFFD5E43D}">
      <dgm:prSet/>
      <dgm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8CBC956A-5B33-48A0-B5B2-F2A712C261C1}" type="parTrans" cxnId="{BD2031F3-2312-40C1-A46E-A010C9C979FA}">
      <dgm:prSet/>
      <dgm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6DA49E83-DC52-41B9-9858-5CD127C3BC1B}" type="parTrans" cxnId="{D0DCFC61-8712-4208-AA64-263CE6B8D833}">
      <dgm:prSet/>
      <dgm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046FD920-A06E-4FC0-97B3-7EF399712808}" type="parTrans" cxnId="{D21665AF-9060-45B9-BFA2-A6B786BECB33}">
      <dgm:prSet/>
      <dgm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BD7344C19414DE58D3439E867705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FD0915-2FF7-4653-85F7-0891CD152415}"/>
      </w:docPartPr>
      <w:docPartBody>
        <w:p w:rsidR="00DD013D" w:rsidRDefault="00DD013D" w:rsidP="00DD013D">
          <w:pPr>
            <w:pStyle w:val="1BD7344C19414DE58D3439E86770543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51ED8B9903F542CA9AE094885CA82C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29A55-B0CA-4482-ABC5-F0F3B2C78AC4}"/>
      </w:docPartPr>
      <w:docPartBody>
        <w:p w:rsidR="00DD013D" w:rsidRDefault="00DD013D" w:rsidP="00DD013D">
          <w:pPr>
            <w:pStyle w:val="51ED8B9903F542CA9AE094885CA82C8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5034328D5B84526B9F5B22E2E1D2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EEC95-0867-4C21-A493-935589C35AD2}"/>
      </w:docPartPr>
      <w:docPartBody>
        <w:p w:rsidR="00DD013D" w:rsidRDefault="00DD013D" w:rsidP="00DD013D">
          <w:pPr>
            <w:pStyle w:val="D5034328D5B84526B9F5B22E2E1D21E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D1C8402C0D74CF884BC38A05CB26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96B55-357D-4E18-83C2-8F85ECBCC541}"/>
      </w:docPartPr>
      <w:docPartBody>
        <w:p w:rsidR="00DD013D" w:rsidRDefault="00DD013D" w:rsidP="00DD013D">
          <w:pPr>
            <w:pStyle w:val="DD1C8402C0D74CF884BC38A05CB26F13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D67F78C4A0D9488BAEBFE78A685523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1C55EC-CE0F-4099-94B6-057B535A6BDF}"/>
      </w:docPartPr>
      <w:docPartBody>
        <w:p w:rsidR="00DD013D" w:rsidRDefault="00DD013D" w:rsidP="00DD013D">
          <w:pPr>
            <w:pStyle w:val="D67F78C4A0D9488BAEBFE78A6855239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5474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530616"/>
    <w:rsid w:val="005D3BC9"/>
    <w:rsid w:val="006174BB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013D"/>
    <w:rsid w:val="00DD1CB8"/>
    <w:rsid w:val="00E04351"/>
    <w:rsid w:val="00E37314"/>
    <w:rsid w:val="00E45AA5"/>
    <w:rsid w:val="00E94F3E"/>
    <w:rsid w:val="00EA1D00"/>
    <w:rsid w:val="00EC27D2"/>
    <w:rsid w:val="00F21F00"/>
    <w:rsid w:val="00F236BA"/>
    <w:rsid w:val="00F27999"/>
    <w:rsid w:val="00F34F30"/>
    <w:rsid w:val="00F53755"/>
    <w:rsid w:val="00F7628E"/>
    <w:rsid w:val="00FA7C23"/>
    <w:rsid w:val="00FC3B9B"/>
    <w:rsid w:val="00FE0DD2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D013D"/>
    <w:rPr>
      <w:color w:val="808080"/>
    </w:r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72EB2D731E32465583F6D58AD99C2DC5">
    <w:name w:val="72EB2D731E32465583F6D58AD99C2DC5"/>
    <w:rsid w:val="00E37314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1BD7344C19414DE58D3439E867705439">
    <w:name w:val="1BD7344C19414DE58D3439E867705439"/>
    <w:rsid w:val="00DD013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1ED8B9903F542CA9AE094885CA82C8E">
    <w:name w:val="51ED8B9903F542CA9AE094885CA82C8E"/>
    <w:rsid w:val="00DD013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5034328D5B84526B9F5B22E2E1D21E9">
    <w:name w:val="D5034328D5B84526B9F5B22E2E1D21E9"/>
    <w:rsid w:val="00DD013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D1C8402C0D74CF884BC38A05CB26F13">
    <w:name w:val="DD1C8402C0D74CF884BC38A05CB26F13"/>
    <w:rsid w:val="00DD013D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67F78C4A0D9488BAEBFE78A68552397">
    <w:name w:val="D67F78C4A0D9488BAEBFE78A68552397"/>
    <w:rsid w:val="00DD013D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103</TotalTime>
  <Pages>23</Pages>
  <Words>3739</Words>
  <Characters>21314</Characters>
  <Application>Microsoft Office Word</Application>
  <DocSecurity>8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BSBWHS515</vt:lpstr>
    </vt:vector>
  </TitlesOfParts>
  <Company/>
  <LinksUpToDate>false</LinksUpToDate>
  <CharactersWithSpaces>25003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BSBWHS515</dc:title>
  <dc:subject>Lead initial response to and investigate WHS incidents</dc:subject>
  <dc:creator>Author Name</dc:creator>
  <cp:lastModifiedBy>Jonathan Curro</cp:lastModifiedBy>
  <cp:revision>21</cp:revision>
  <cp:lastPrinted>2024-08-21T02:56:00Z</cp:lastPrinted>
  <dcterms:created xsi:type="dcterms:W3CDTF">2024-02-14T00:38:00Z</dcterms:created>
  <dcterms:modified xsi:type="dcterms:W3CDTF">2024-08-22T01:39:00Z</dcterms:modified>
  <cp:contentStatus>v1-1_02/08/2024</cp:contentStatus>
</cp:coreProperties>
</file>