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37ACF077" w:rsidR="00677444" w:rsidRPr="004932A4" w:rsidRDefault="006C3C2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5821">
            <w:rPr>
              <w:szCs w:val="32"/>
            </w:rPr>
            <w:t>RIIQUA401E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769F280" w:rsidR="004C3241" w:rsidRDefault="006C3C2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D5821">
            <w:rPr>
              <w:szCs w:val="32"/>
            </w:rPr>
            <w:t>Apply a quality management system on site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60685FA6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5821">
            <w:rPr>
              <w:rFonts w:ascii="Arial" w:hAnsi="Arial" w:cs="Arial"/>
              <w:i/>
              <w:sz w:val="18"/>
              <w:szCs w:val="18"/>
            </w:rPr>
            <w:t>RIIQUA401E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D5821">
            <w:rPr>
              <w:rFonts w:ascii="Arial" w:hAnsi="Arial" w:cs="Arial"/>
              <w:i/>
              <w:sz w:val="18"/>
              <w:szCs w:val="18"/>
            </w:rPr>
            <w:t>Apply a quality management system on site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32D6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32D6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32D6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05322D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751683" w:edGrp="everyone"/>
            <w:permEnd w:id="107751683"/>
          </w:p>
        </w:tc>
      </w:tr>
      <w:tr w:rsidR="00904C29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904C29" w:rsidRPr="00C15CA8" w:rsidRDefault="00904C29" w:rsidP="00904C29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577510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915A130" w:rsidR="00904C29" w:rsidRPr="0005322D" w:rsidRDefault="00904C29" w:rsidP="00904C29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DD57159" wp14:editId="406A450A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7751011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1264E2BD" w:rsidR="00A4462D" w:rsidRPr="004C3241" w:rsidRDefault="006C3C21" w:rsidP="005D582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5D5821">
              <w:rPr>
                <w:rFonts w:ascii="Arial" w:hAnsi="Arial" w:cs="Arial"/>
                <w:sz w:val="20"/>
              </w:rPr>
              <w:t xml:space="preserve"> </w:t>
            </w:r>
            <w:r w:rsidR="00A4462D" w:rsidRPr="005D5821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5D582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904C29" w:rsidRPr="004C3241" w14:paraId="7F3F0CED" w14:textId="77777777" w:rsidTr="00CE0F95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904C29" w:rsidRPr="00C15CA8" w:rsidRDefault="00904C29" w:rsidP="00904C2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665325319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141B2618" w:rsidR="00904C29" w:rsidRPr="00C15CA8" w:rsidRDefault="00904C29" w:rsidP="00904C2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7BE45077D00431C9E21958566D5F62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65325319"/>
          </w:p>
        </w:tc>
        <w:permStart w:id="918948401" w:edGrp="everyone"/>
        <w:tc>
          <w:tcPr>
            <w:tcW w:w="2095" w:type="dxa"/>
            <w:vAlign w:val="center"/>
          </w:tcPr>
          <w:p w14:paraId="7AEB95E0" w14:textId="1B2EE187" w:rsidR="00904C29" w:rsidRPr="004C3241" w:rsidRDefault="00904C29" w:rsidP="00904C2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18948401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0C138ACE" w:rsidR="00904C29" w:rsidRPr="004C3241" w:rsidRDefault="00904C29" w:rsidP="00904C2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9403558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9403558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4C29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904C29" w:rsidRPr="00C15CA8" w:rsidRDefault="00904C29" w:rsidP="00904C2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35531027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5998C248" w:rsidR="00904C29" w:rsidRPr="00C15CA8" w:rsidRDefault="00904C29" w:rsidP="00904C2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9DB8B50E1A8C462CBCFB312A5A0AA40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5310271"/>
          </w:p>
        </w:tc>
        <w:permStart w:id="1132463509" w:edGrp="everyone"/>
        <w:tc>
          <w:tcPr>
            <w:tcW w:w="2095" w:type="dxa"/>
            <w:vAlign w:val="center"/>
          </w:tcPr>
          <w:p w14:paraId="1708E32B" w14:textId="392808ED" w:rsidR="00904C29" w:rsidRPr="004C3241" w:rsidRDefault="00904C29" w:rsidP="00904C2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32463509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71051EF2" w:rsidR="00904C29" w:rsidRPr="004C3241" w:rsidRDefault="00904C29" w:rsidP="00904C2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75491412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75491412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904C29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EF0FED4" w:rsidR="00904C29" w:rsidRPr="00C15CA8" w:rsidRDefault="00904C29" w:rsidP="00904C2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CF13A5BA0AA4B4CBB93DB025A7EE8D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RIIQUA401E</w:t>
                </w:r>
              </w:sdtContent>
            </w:sdt>
          </w:p>
        </w:tc>
        <w:permStart w:id="776498304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332D94E2" w:rsidR="00904C29" w:rsidRPr="00C15CA8" w:rsidRDefault="00904C29" w:rsidP="00904C2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DED195205BF94B62B2DC2E6670BC1C3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76498304"/>
          </w:p>
        </w:tc>
        <w:permStart w:id="96718381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63A2CAF" w:rsidR="00904C29" w:rsidRPr="004C3241" w:rsidRDefault="00904C29" w:rsidP="00904C2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67183812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53329264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5DE20C8A" w:rsidR="00904C29" w:rsidRPr="004C3241" w:rsidRDefault="00904C29" w:rsidP="00904C2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33292642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61B798C0" w:rsidR="00416046" w:rsidRPr="0025128A" w:rsidRDefault="006C3C2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44182211" w:edGrp="everyone"/>
                <w:r w:rsidR="00416046" w:rsidRPr="0025128A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44182211"/>
              </w:sdtContent>
            </w:sdt>
            <w:r w:rsidR="00416046" w:rsidRPr="0025128A">
              <w:rPr>
                <w:rFonts w:ascii="Arial" w:hAnsi="Arial" w:cs="Arial"/>
                <w:sz w:val="20"/>
              </w:rPr>
              <w:t xml:space="preserve"> </w:t>
            </w:r>
            <w:r w:rsidR="00416046" w:rsidRPr="0025128A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82406657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4A29E9E4" w:rsidR="00416046" w:rsidRPr="0025128A" w:rsidRDefault="006C3C2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25128A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82406657"/>
              </w:sdtContent>
            </w:sdt>
            <w:r w:rsidR="00416046" w:rsidRPr="0025128A">
              <w:rPr>
                <w:rFonts w:ascii="Arial" w:hAnsi="Arial" w:cs="Arial"/>
                <w:sz w:val="20"/>
              </w:rPr>
              <w:t xml:space="preserve"> </w:t>
            </w:r>
            <w:r w:rsidR="00416046" w:rsidRPr="0025128A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05322D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88350266" w:edGrp="everyone"/>
            <w:permEnd w:id="1588350266"/>
          </w:p>
        </w:tc>
      </w:tr>
      <w:tr w:rsidR="00904C29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904C29" w:rsidRPr="00C15CA8" w:rsidRDefault="00904C29" w:rsidP="00904C2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77622593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16074486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1A8F9D9D" w:rsidR="00904C29" w:rsidRPr="0005322D" w:rsidRDefault="00904C29" w:rsidP="00904C29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29E5AE4" wp14:editId="6011A1E9">
                      <wp:extent cx="3913549" cy="360000"/>
                      <wp:effectExtent l="0" t="0" r="0" b="2540"/>
                      <wp:docPr id="190845314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76225930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408FCB9" w:rsidR="00C76B5E" w:rsidRPr="004932A4" w:rsidRDefault="006C3C2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5821">
            <w:rPr>
              <w:szCs w:val="32"/>
            </w:rPr>
            <w:t>RIIQUA401E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3D444EE" w:rsidR="00C76B5E" w:rsidRDefault="006C3C2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D5821">
            <w:rPr>
              <w:szCs w:val="32"/>
            </w:rPr>
            <w:t>Apply a quality management system on site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05322D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83043631" w:edGrp="everyone"/>
            <w:permEnd w:id="158304363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5D5821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32D6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32D6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32D6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64C2892D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904C29" w:rsidRPr="00BA4D9F" w14:paraId="35B60577" w14:textId="77777777" w:rsidTr="00C102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68CE190" w14:textId="77777777" w:rsidR="00904C29" w:rsidRPr="00750D30" w:rsidRDefault="00904C29" w:rsidP="00C1020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904C29" w:rsidRPr="00BA4D9F" w14:paraId="5FC30FEE" w14:textId="77777777" w:rsidTr="00C102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FC69E5" w14:textId="77777777" w:rsidR="00904C29" w:rsidRPr="00DE303D" w:rsidRDefault="00904C29" w:rsidP="00C1020D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8772A7E" w14:textId="77777777" w:rsidR="00904C29" w:rsidRPr="00DE303D" w:rsidRDefault="00904C29" w:rsidP="00904C2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EA5F55F" w14:textId="77777777" w:rsidR="00904C29" w:rsidRPr="00750D30" w:rsidRDefault="00904C29" w:rsidP="00904C29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904C29" w:rsidRPr="00BA4D9F" w14:paraId="172A615D" w14:textId="77777777" w:rsidTr="00C1020D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47162B" w14:textId="77777777" w:rsidR="00904C29" w:rsidRPr="0089432B" w:rsidRDefault="00904C29" w:rsidP="00C1020D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581074365" w:edGrp="everyone"/>
            <w:permEnd w:id="1581074365"/>
          </w:p>
        </w:tc>
      </w:tr>
    </w:tbl>
    <w:p w14:paraId="6CE98A2C" w14:textId="77777777" w:rsidR="005D5821" w:rsidRDefault="00C76B5E" w:rsidP="005D5821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5666B803" w14:textId="77777777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1" w:name="_Ref81393724"/>
      <w:r>
        <w:lastRenderedPageBreak/>
        <w:t>Provide three (3) sources</w:t>
      </w:r>
      <w:r w:rsidRPr="00860FF5">
        <w:t xml:space="preserve"> you access</w:t>
      </w:r>
      <w:r>
        <w:t xml:space="preserve"> for</w:t>
      </w:r>
      <w:r w:rsidRPr="00860FF5">
        <w:t xml:space="preserve"> information on relevant legislation associated with civil works tasks</w:t>
      </w:r>
      <w:r>
        <w:t>.</w:t>
      </w:r>
      <w:bookmarkEnd w:id="1"/>
    </w:p>
    <w:p w14:paraId="3DAE3903" w14:textId="77777777" w:rsidR="005D5821" w:rsidRPr="00F86D61" w:rsidRDefault="005D5821" w:rsidP="005D5821">
      <w:pPr>
        <w:rPr>
          <w:rFonts w:ascii="Arial" w:hAnsi="Arial" w:cs="Arial"/>
          <w:sz w:val="22"/>
          <w:szCs w:val="18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617DADE4" w14:textId="77777777" w:rsidTr="0088036F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CDED79" w14:textId="500C5687" w:rsidR="005D5821" w:rsidRPr="001C4084" w:rsidRDefault="005D5821" w:rsidP="008803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FE1E" w14:textId="38E54C5B" w:rsidR="005D5821" w:rsidRDefault="005D5821" w:rsidP="00432D62">
            <w:pPr>
              <w:pStyle w:val="ListParagraph"/>
              <w:numPr>
                <w:ilvl w:val="0"/>
                <w:numId w:val="24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274027295" w:edGrp="everyone"/>
            <w:permEnd w:id="274027295"/>
          </w:p>
          <w:p w14:paraId="4E66E498" w14:textId="77777777" w:rsidR="0088036F" w:rsidRDefault="0088036F" w:rsidP="0088036F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1B66E666" w14:textId="6C55D818" w:rsidR="0088036F" w:rsidRDefault="0088036F" w:rsidP="00432D62">
            <w:pPr>
              <w:pStyle w:val="ListParagraph"/>
              <w:numPr>
                <w:ilvl w:val="0"/>
                <w:numId w:val="24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2007136196" w:edGrp="everyone"/>
            <w:permEnd w:id="2007136196"/>
          </w:p>
          <w:p w14:paraId="0E371D35" w14:textId="77777777" w:rsidR="0088036F" w:rsidRDefault="0088036F" w:rsidP="0088036F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7A1C1C6F" w14:textId="638842B0" w:rsidR="0088036F" w:rsidRPr="0088036F" w:rsidRDefault="0088036F" w:rsidP="00432D62">
            <w:pPr>
              <w:pStyle w:val="ListParagraph"/>
              <w:numPr>
                <w:ilvl w:val="0"/>
                <w:numId w:val="24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310663504" w:edGrp="everyone"/>
            <w:permEnd w:id="310663504"/>
          </w:p>
        </w:tc>
        <w:permStart w:id="21159104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7BDA98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21610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5910409"/>
          </w:p>
        </w:tc>
      </w:tr>
    </w:tbl>
    <w:p w14:paraId="2D84F845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61352CE1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5007AE52" w14:textId="77777777" w:rsidR="005D5821" w:rsidRDefault="005D5821" w:rsidP="005D5821">
      <w:pPr>
        <w:pStyle w:val="20TAQuestionNumber"/>
        <w:ind w:left="709" w:hanging="709"/>
      </w:pPr>
      <w:bookmarkStart w:id="2" w:name="_Ref81394014"/>
      <w:r>
        <w:t>In the table below, insert two (2) examples of legislation you adhere to when preparing for work tasks and the context this is applied.</w:t>
      </w:r>
      <w:bookmarkEnd w:id="2"/>
    </w:p>
    <w:p w14:paraId="51B75FEC" w14:textId="77777777" w:rsidR="005D5821" w:rsidRPr="00F86D61" w:rsidRDefault="005D5821" w:rsidP="005D5821">
      <w:pPr>
        <w:pStyle w:val="20TAQuestionNumber"/>
        <w:numPr>
          <w:ilvl w:val="0"/>
          <w:numId w:val="0"/>
        </w:numPr>
        <w:ind w:left="709" w:hanging="709"/>
        <w:rPr>
          <w:b w:val="0"/>
          <w:bCs/>
          <w:sz w:val="22"/>
          <w:szCs w:val="18"/>
        </w:rPr>
      </w:pPr>
    </w:p>
    <w:tbl>
      <w:tblPr>
        <w:tblpPr w:leftFromText="180" w:rightFromText="180" w:vertAnchor="text" w:horzAnchor="margin" w:tblpY="36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3"/>
        <w:gridCol w:w="2321"/>
        <w:gridCol w:w="5018"/>
        <w:gridCol w:w="634"/>
      </w:tblGrid>
      <w:tr w:rsidR="005D5821" w14:paraId="3B5A977E" w14:textId="77777777" w:rsidTr="0005322D">
        <w:trPr>
          <w:trHeight w:val="67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E7BC4D" w14:textId="77777777" w:rsidR="005D5821" w:rsidRDefault="005D5821" w:rsidP="0005322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2F881A" w14:textId="77777777" w:rsidR="005D5821" w:rsidRDefault="005D5821" w:rsidP="0005322D">
            <w:pPr>
              <w:keepNext/>
              <w:ind w:left="993" w:hanging="993"/>
              <w:jc w:val="center"/>
            </w:pPr>
            <w:r>
              <w:t>Legislation</w:t>
            </w:r>
          </w:p>
        </w:tc>
        <w:tc>
          <w:tcPr>
            <w:tcW w:w="27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D8514C8" w14:textId="77777777" w:rsidR="005D5821" w:rsidRDefault="005D5821" w:rsidP="0005322D">
            <w:pPr>
              <w:pStyle w:val="TableHeading"/>
              <w:framePr w:hSpace="0" w:wrap="auto" w:vAnchor="margin" w:hAnchor="text" w:yAlign="inline"/>
            </w:pPr>
            <w:r>
              <w:t>Context legislation is applied</w:t>
            </w:r>
          </w:p>
        </w:tc>
        <w:permStart w:id="106046602" w:edGrp="everyone"/>
        <w:tc>
          <w:tcPr>
            <w:tcW w:w="351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57B0423" w14:textId="77777777" w:rsidR="005D5821" w:rsidRPr="00533511" w:rsidRDefault="006C3C21" w:rsidP="0005322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131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046602"/>
          </w:p>
        </w:tc>
      </w:tr>
      <w:tr w:rsidR="005D5821" w14:paraId="303E84CF" w14:textId="77777777" w:rsidTr="0005322D">
        <w:trPr>
          <w:trHeight w:val="685"/>
          <w:hidden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72A261" w14:textId="77777777" w:rsidR="005D5821" w:rsidRPr="00FE608E" w:rsidRDefault="005D5821" w:rsidP="0005322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86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2267" w14:textId="77777777" w:rsidR="005D5821" w:rsidRPr="00D70507" w:rsidRDefault="005D5821" w:rsidP="0005322D">
            <w:pPr>
              <w:pStyle w:val="27TAAnswerGuideVisible"/>
              <w:framePr w:hSpace="0" w:wrap="auto" w:vAnchor="margin" w:hAnchor="text" w:yAlign="inline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D70507">
              <w:rPr>
                <w:i/>
                <w:iCs/>
                <w:color w:val="000000" w:themeColor="text1"/>
                <w:sz w:val="22"/>
                <w:szCs w:val="22"/>
              </w:rPr>
              <w:t>e.g. Mandatory Standards</w:t>
            </w:r>
          </w:p>
        </w:tc>
        <w:tc>
          <w:tcPr>
            <w:tcW w:w="278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50A7FB" w14:textId="77777777" w:rsidR="005D5821" w:rsidRPr="00D70507" w:rsidRDefault="005D5821" w:rsidP="0005322D">
            <w:pPr>
              <w:pStyle w:val="27TAAnswerGuideVisible"/>
              <w:framePr w:hSpace="0" w:wrap="auto" w:vAnchor="margin" w:hAnchor="text" w:yAlign="inline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D70507">
              <w:rPr>
                <w:i/>
                <w:iCs/>
                <w:color w:val="000000" w:themeColor="text1"/>
                <w:sz w:val="22"/>
                <w:szCs w:val="22"/>
              </w:rPr>
              <w:t>To ensure work is conducted compliantly using material to best practice requirements</w:t>
            </w:r>
          </w:p>
        </w:tc>
        <w:tc>
          <w:tcPr>
            <w:tcW w:w="35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49047F" w14:textId="77777777" w:rsidR="005D5821" w:rsidRDefault="005D5821" w:rsidP="0005322D">
            <w:pPr>
              <w:ind w:left="993" w:hanging="993"/>
            </w:pPr>
          </w:p>
        </w:tc>
      </w:tr>
      <w:tr w:rsidR="0005322D" w14:paraId="79CD5DD8" w14:textId="77777777" w:rsidTr="0005322D">
        <w:trPr>
          <w:trHeight w:val="1720"/>
          <w:hidden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79B8A9" w14:textId="77777777" w:rsidR="0005322D" w:rsidRPr="00FE608E" w:rsidRDefault="0005322D" w:rsidP="0005322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86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25D3" w14:textId="195992A8" w:rsidR="0005322D" w:rsidRPr="0088036F" w:rsidRDefault="0005322D" w:rsidP="0088036F">
            <w:pPr>
              <w:rPr>
                <w:rFonts w:ascii="Arial" w:hAnsi="Arial" w:cs="Arial"/>
                <w:sz w:val="22"/>
                <w:szCs w:val="22"/>
              </w:rPr>
            </w:pPr>
            <w:permStart w:id="11880125" w:edGrp="everyone"/>
            <w:permEnd w:id="11880125"/>
          </w:p>
        </w:tc>
        <w:tc>
          <w:tcPr>
            <w:tcW w:w="2780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E0837" w14:textId="50470D07" w:rsidR="0005322D" w:rsidRPr="0088036F" w:rsidRDefault="0005322D" w:rsidP="0088036F">
            <w:pPr>
              <w:rPr>
                <w:rFonts w:ascii="Arial" w:hAnsi="Arial" w:cs="Arial"/>
                <w:sz w:val="22"/>
                <w:szCs w:val="22"/>
              </w:rPr>
            </w:pPr>
            <w:permStart w:id="1542742521" w:edGrp="everyone"/>
            <w:permEnd w:id="1542742521"/>
          </w:p>
        </w:tc>
        <w:tc>
          <w:tcPr>
            <w:tcW w:w="35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BDE37E" w14:textId="77777777" w:rsidR="0005322D" w:rsidRDefault="0005322D" w:rsidP="0005322D">
            <w:pPr>
              <w:ind w:left="993" w:hanging="993"/>
            </w:pPr>
          </w:p>
        </w:tc>
      </w:tr>
      <w:tr w:rsidR="005D5821" w14:paraId="29992E32" w14:textId="77777777" w:rsidTr="0005322D">
        <w:trPr>
          <w:trHeight w:val="1701"/>
          <w:hidden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F37A12" w14:textId="77777777" w:rsidR="005D5821" w:rsidRPr="00FE608E" w:rsidRDefault="005D5821" w:rsidP="0005322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86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CE92" w14:textId="0D854BCC" w:rsidR="005D5821" w:rsidRPr="0088036F" w:rsidRDefault="005D5821" w:rsidP="0088036F">
            <w:pPr>
              <w:rPr>
                <w:rFonts w:ascii="Arial" w:hAnsi="Arial" w:cs="Arial"/>
                <w:sz w:val="22"/>
                <w:szCs w:val="22"/>
              </w:rPr>
            </w:pPr>
            <w:permStart w:id="1257202329" w:edGrp="everyone"/>
            <w:permEnd w:id="1257202329"/>
          </w:p>
        </w:tc>
        <w:tc>
          <w:tcPr>
            <w:tcW w:w="2780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2A768" w14:textId="1C5BEC4F" w:rsidR="005D5821" w:rsidRPr="0088036F" w:rsidRDefault="005D5821" w:rsidP="0088036F">
            <w:pPr>
              <w:rPr>
                <w:rFonts w:ascii="Arial" w:hAnsi="Arial" w:cs="Arial"/>
                <w:sz w:val="22"/>
                <w:szCs w:val="22"/>
              </w:rPr>
            </w:pPr>
            <w:permStart w:id="1453728665" w:edGrp="everyone"/>
            <w:permEnd w:id="1453728665"/>
          </w:p>
        </w:tc>
        <w:tc>
          <w:tcPr>
            <w:tcW w:w="35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1D0D6F" w14:textId="77777777" w:rsidR="005D5821" w:rsidRDefault="005D5821" w:rsidP="0005322D">
            <w:pPr>
              <w:ind w:left="993" w:hanging="993"/>
            </w:pPr>
          </w:p>
        </w:tc>
      </w:tr>
    </w:tbl>
    <w:p w14:paraId="748E09F4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0820D506" w14:textId="77777777" w:rsidR="005D5821" w:rsidRPr="00F86D61" w:rsidRDefault="005D5821" w:rsidP="005D5821">
      <w:pPr>
        <w:jc w:val="left"/>
        <w:rPr>
          <w:rFonts w:ascii="Arial" w:hAnsi="Arial"/>
          <w:bCs/>
          <w:sz w:val="22"/>
          <w:szCs w:val="18"/>
        </w:rPr>
      </w:pPr>
    </w:p>
    <w:p w14:paraId="6E98F290" w14:textId="77777777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3" w:name="_Ref81394359"/>
      <w:r>
        <w:t>In one (1) paragraph, describe processes required by supervisors to ensure legislative, organisational and manufacturer requirements and procedures being used are relevant and current.</w:t>
      </w:r>
      <w:bookmarkEnd w:id="3"/>
    </w:p>
    <w:p w14:paraId="7C9E5EAB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08FA32F1" w14:textId="77777777" w:rsidTr="0088036F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A2B6BD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4ACD" w14:textId="0C95D65E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889675623" w:edGrp="everyone"/>
            <w:permEnd w:id="889675623"/>
          </w:p>
        </w:tc>
        <w:permStart w:id="13904279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C761A7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611852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90427912"/>
          </w:p>
        </w:tc>
      </w:tr>
    </w:tbl>
    <w:p w14:paraId="0180F0FE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4AA9DE8B" w14:textId="77777777" w:rsidR="005D5821" w:rsidRPr="00F86D61" w:rsidRDefault="005D5821" w:rsidP="005D5821">
      <w:pPr>
        <w:jc w:val="left"/>
        <w:rPr>
          <w:rFonts w:ascii="Arial" w:hAnsi="Arial"/>
          <w:bCs/>
          <w:sz w:val="22"/>
          <w:szCs w:val="18"/>
        </w:rPr>
      </w:pPr>
    </w:p>
    <w:p w14:paraId="71CB6305" w14:textId="77777777" w:rsidR="005D5821" w:rsidRPr="00860FF5" w:rsidRDefault="005D5821" w:rsidP="0005322D">
      <w:pPr>
        <w:pStyle w:val="20TAQuestionNumber"/>
        <w:keepNext/>
        <w:ind w:left="709" w:hanging="709"/>
        <w:rPr>
          <w:bCs/>
          <w:sz w:val="22"/>
          <w:szCs w:val="18"/>
        </w:rPr>
      </w:pPr>
      <w:bookmarkStart w:id="4" w:name="_Ref81400015"/>
      <w:r>
        <w:lastRenderedPageBreak/>
        <w:t>Name and describe four (4) tools, systems and/or processes used to effectively implement the organisations quality management system.</w:t>
      </w:r>
      <w:bookmarkEnd w:id="4"/>
    </w:p>
    <w:p w14:paraId="22A2AB08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24033F7B" w14:textId="77777777" w:rsidTr="0088036F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9284A5" w14:textId="575B9CC1" w:rsidR="005D5821" w:rsidRPr="001C4084" w:rsidRDefault="005D5821" w:rsidP="008803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540F" w14:textId="6C41A8D0" w:rsidR="005D5821" w:rsidRDefault="005D5821" w:rsidP="00432D62">
            <w:pPr>
              <w:pStyle w:val="ListParagraph"/>
              <w:numPr>
                <w:ilvl w:val="0"/>
                <w:numId w:val="25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730743232" w:edGrp="everyone"/>
            <w:permEnd w:id="730743232"/>
          </w:p>
          <w:p w14:paraId="783000DC" w14:textId="77777777" w:rsidR="0088036F" w:rsidRDefault="0088036F" w:rsidP="0088036F">
            <w:pPr>
              <w:pStyle w:val="ListParagraph"/>
              <w:ind w:left="278"/>
              <w:rPr>
                <w:rFonts w:ascii="Arial" w:hAnsi="Arial" w:cs="Arial"/>
                <w:sz w:val="22"/>
                <w:szCs w:val="22"/>
              </w:rPr>
            </w:pPr>
          </w:p>
          <w:p w14:paraId="102092B3" w14:textId="44B56741" w:rsidR="0088036F" w:rsidRDefault="0088036F" w:rsidP="00432D62">
            <w:pPr>
              <w:pStyle w:val="ListParagraph"/>
              <w:numPr>
                <w:ilvl w:val="0"/>
                <w:numId w:val="25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1614093252" w:edGrp="everyone"/>
            <w:permEnd w:id="1614093252"/>
          </w:p>
          <w:p w14:paraId="1CFB436B" w14:textId="77777777" w:rsidR="0088036F" w:rsidRDefault="0088036F" w:rsidP="0088036F">
            <w:pPr>
              <w:pStyle w:val="ListParagraph"/>
              <w:ind w:left="278"/>
              <w:rPr>
                <w:rFonts w:ascii="Arial" w:hAnsi="Arial" w:cs="Arial"/>
                <w:sz w:val="22"/>
                <w:szCs w:val="22"/>
              </w:rPr>
            </w:pPr>
          </w:p>
          <w:p w14:paraId="5DDA62B0" w14:textId="124FF5BB" w:rsidR="0088036F" w:rsidRDefault="0088036F" w:rsidP="00432D62">
            <w:pPr>
              <w:pStyle w:val="ListParagraph"/>
              <w:numPr>
                <w:ilvl w:val="0"/>
                <w:numId w:val="25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2098484816" w:edGrp="everyone"/>
            <w:permEnd w:id="2098484816"/>
          </w:p>
          <w:p w14:paraId="430482CA" w14:textId="77777777" w:rsidR="0088036F" w:rsidRDefault="0088036F" w:rsidP="0088036F">
            <w:pPr>
              <w:pStyle w:val="ListParagraph"/>
              <w:ind w:left="278"/>
              <w:rPr>
                <w:rFonts w:ascii="Arial" w:hAnsi="Arial" w:cs="Arial"/>
                <w:sz w:val="22"/>
                <w:szCs w:val="22"/>
              </w:rPr>
            </w:pPr>
          </w:p>
          <w:p w14:paraId="20F77F2A" w14:textId="7BAA8FBE" w:rsidR="0088036F" w:rsidRPr="0088036F" w:rsidRDefault="0088036F" w:rsidP="00432D62">
            <w:pPr>
              <w:pStyle w:val="ListParagraph"/>
              <w:numPr>
                <w:ilvl w:val="0"/>
                <w:numId w:val="25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1965827797" w:edGrp="everyone"/>
            <w:permEnd w:id="1965827797"/>
          </w:p>
        </w:tc>
        <w:permStart w:id="19605314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64433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357617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0531489"/>
          </w:p>
        </w:tc>
      </w:tr>
    </w:tbl>
    <w:p w14:paraId="2BA71B31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44CAE18B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363B7AEC" w14:textId="77777777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5" w:name="_Ref81399033"/>
      <w:r>
        <w:t>In one (1) paragraph describe methods you apply to ensure your crew meet HR management principles for the work activity.</w:t>
      </w:r>
      <w:bookmarkEnd w:id="5"/>
    </w:p>
    <w:p w14:paraId="22E77904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52BBD83C" w14:textId="77777777" w:rsidTr="0088036F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1A5AA8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AE74" w14:textId="3D211409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672812057" w:edGrp="everyone"/>
            <w:permEnd w:id="672812057"/>
          </w:p>
        </w:tc>
        <w:permStart w:id="142065496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7586A9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5885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0654968"/>
          </w:p>
        </w:tc>
      </w:tr>
    </w:tbl>
    <w:p w14:paraId="0B6363A5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7EF26F5A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35A6DBAA" w14:textId="57654A87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6" w:name="_Ref81400981"/>
      <w:r>
        <w:lastRenderedPageBreak/>
        <w:t>You are required to supervise your crew in an activity such as a concrete pour, clarify the activity, what you will discuss during the pre-start meeting and the documents you will use.</w:t>
      </w:r>
      <w:r w:rsidR="0005322D">
        <w:br/>
      </w:r>
      <w:r>
        <w:t>Briefly include a description of how these documents are to be used.</w:t>
      </w:r>
      <w:bookmarkEnd w:id="6"/>
    </w:p>
    <w:p w14:paraId="5D45C7EC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24825D3F" w14:textId="77777777" w:rsidTr="0088036F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13874B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2AED" w14:textId="7CBDF0FA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392843683" w:edGrp="everyone"/>
            <w:permEnd w:id="392843683"/>
          </w:p>
        </w:tc>
        <w:permStart w:id="7724840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8DA868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71793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2484049"/>
          </w:p>
        </w:tc>
      </w:tr>
    </w:tbl>
    <w:p w14:paraId="38400DF5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0C644234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7D4C8254" w14:textId="77777777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7" w:name="_Ref81462358"/>
      <w:r>
        <w:t>Describe a situation where you have applied continuous quality improvement in the workplace.</w:t>
      </w:r>
      <w:bookmarkEnd w:id="7"/>
    </w:p>
    <w:p w14:paraId="7B30CE9E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4223E8AE" w14:textId="77777777" w:rsidTr="0088036F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737837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9059" w14:textId="2B360152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110449916" w:edGrp="everyone"/>
            <w:permEnd w:id="110449916"/>
          </w:p>
        </w:tc>
        <w:permStart w:id="10449769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C99348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6581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4976992"/>
          </w:p>
        </w:tc>
      </w:tr>
    </w:tbl>
    <w:p w14:paraId="76A22589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4587002A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671E2DC9" w14:textId="77777777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8" w:name="_Ref81462361"/>
      <w:r>
        <w:t>Discuss methods and techniques you apply to encourage participation by crew members in a continuous improvement model.</w:t>
      </w:r>
      <w:bookmarkEnd w:id="8"/>
    </w:p>
    <w:p w14:paraId="0BCF72C1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55D6FA4C" w14:textId="77777777" w:rsidTr="001C7CFF">
        <w:trPr>
          <w:trHeight w:val="549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721DD2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D49C" w14:textId="73407ADC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2040296605" w:edGrp="everyone"/>
            <w:permEnd w:id="2040296605"/>
          </w:p>
        </w:tc>
        <w:permStart w:id="9014627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5F3DE9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34050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1462778"/>
          </w:p>
        </w:tc>
      </w:tr>
    </w:tbl>
    <w:p w14:paraId="334D09C1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2D7C0A48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0AA3257B" w14:textId="73D8A88E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9" w:name="_Ref81467361"/>
      <w:r>
        <w:t xml:space="preserve">Describe </w:t>
      </w:r>
      <w:r w:rsidRPr="009015A6">
        <w:t xml:space="preserve">mentoring and coaching </w:t>
      </w:r>
      <w:r>
        <w:t xml:space="preserve">you </w:t>
      </w:r>
      <w:r w:rsidRPr="009015A6">
        <w:t xml:space="preserve">would provide </w:t>
      </w:r>
      <w:r>
        <w:t xml:space="preserve">to </w:t>
      </w:r>
      <w:r w:rsidRPr="009015A6">
        <w:t xml:space="preserve">your team members to ensure they were constantly in the ‘continuous improvement’ headspace </w:t>
      </w:r>
      <w:r w:rsidR="0005322D">
        <w:t>i</w:t>
      </w:r>
      <w:r w:rsidRPr="009015A6">
        <w:t>.e. they identify and action key learnings wherever possible</w:t>
      </w:r>
      <w:r>
        <w:t>.</w:t>
      </w:r>
      <w:bookmarkEnd w:id="9"/>
    </w:p>
    <w:p w14:paraId="2FE19170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32E5586D" w14:textId="77777777" w:rsidTr="001C7CFF">
        <w:trPr>
          <w:trHeight w:val="49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95408A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D995" w14:textId="179514D4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408175327" w:edGrp="everyone"/>
            <w:permEnd w:id="408175327"/>
          </w:p>
        </w:tc>
        <w:permStart w:id="3757845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7CEEE3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22450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5784524"/>
          </w:p>
        </w:tc>
      </w:tr>
    </w:tbl>
    <w:p w14:paraId="237E1F0C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3879D3D8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34C0E00F" w14:textId="047D325F" w:rsidR="005D5821" w:rsidRPr="00416A35" w:rsidRDefault="005D5821" w:rsidP="005D5821">
      <w:pPr>
        <w:pStyle w:val="20TAQuestionNumber"/>
        <w:ind w:left="709" w:hanging="709"/>
      </w:pPr>
      <w:bookmarkStart w:id="10" w:name="_Ref81467254"/>
      <w:r>
        <w:lastRenderedPageBreak/>
        <w:t>Briefly discuss</w:t>
      </w:r>
      <w:r w:rsidRPr="00416A35">
        <w:t xml:space="preserve"> data </w:t>
      </w:r>
      <w:r>
        <w:t xml:space="preserve">that </w:t>
      </w:r>
      <w:r w:rsidRPr="00416A35">
        <w:t>can be used for benchmarking and monitoring performance for continuous improvement at your workplace</w:t>
      </w:r>
      <w:r w:rsidR="0005322D">
        <w:t>.</w:t>
      </w:r>
      <w:r w:rsidR="0005322D">
        <w:br/>
        <w:t>N</w:t>
      </w:r>
      <w:r w:rsidRPr="00416A35">
        <w:t xml:space="preserve">ame </w:t>
      </w:r>
      <w:r>
        <w:t>three (</w:t>
      </w:r>
      <w:r w:rsidRPr="00416A35">
        <w:t>3</w:t>
      </w:r>
      <w:r>
        <w:t>)</w:t>
      </w:r>
      <w:r w:rsidRPr="00416A35">
        <w:t xml:space="preserve"> data sources.</w:t>
      </w:r>
      <w:bookmarkEnd w:id="10"/>
    </w:p>
    <w:p w14:paraId="66606A13" w14:textId="77777777" w:rsidR="005D5821" w:rsidRPr="00050DF8" w:rsidRDefault="005D5821" w:rsidP="005D5821">
      <w:pPr>
        <w:rPr>
          <w:rFonts w:ascii="Arial" w:hAnsi="Arial" w:cs="Arial"/>
          <w:sz w:val="22"/>
          <w:szCs w:val="18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02995249" w14:textId="77777777" w:rsidTr="001C7CFF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D257CF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722B" w14:textId="5B5EEC16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862417368" w:edGrp="everyone"/>
            <w:permEnd w:id="862417368"/>
          </w:p>
        </w:tc>
        <w:permStart w:id="4964512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4BD0E3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3254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6451251"/>
          </w:p>
        </w:tc>
      </w:tr>
    </w:tbl>
    <w:p w14:paraId="4EF66860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5E0F0B02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02263E4C" w14:textId="124ACA80" w:rsidR="005D5821" w:rsidRPr="0042138F" w:rsidRDefault="005D5821" w:rsidP="005D5821">
      <w:pPr>
        <w:pStyle w:val="20TAQuestionNumber"/>
        <w:ind w:left="709" w:hanging="709"/>
      </w:pPr>
      <w:bookmarkStart w:id="11" w:name="_Ref81467427"/>
      <w:r>
        <w:t>O</w:t>
      </w:r>
      <w:r w:rsidRPr="0042138F">
        <w:t>rganisation</w:t>
      </w:r>
      <w:r>
        <w:t>al</w:t>
      </w:r>
      <w:r w:rsidRPr="0042138F">
        <w:t xml:space="preserve"> </w:t>
      </w:r>
      <w:r>
        <w:t xml:space="preserve">safety and </w:t>
      </w:r>
      <w:r w:rsidRPr="0042138F">
        <w:t xml:space="preserve">risk management policies, procedures and programs should be provided to the work </w:t>
      </w:r>
      <w:r>
        <w:t>crew</w:t>
      </w:r>
      <w:r w:rsidRPr="0042138F">
        <w:t xml:space="preserve"> in an accessible manner. </w:t>
      </w:r>
      <w:r>
        <w:t>Discuss</w:t>
      </w:r>
      <w:r w:rsidRPr="0042138F">
        <w:t xml:space="preserve"> processes </w:t>
      </w:r>
      <w:r>
        <w:t>and/</w:t>
      </w:r>
      <w:r w:rsidRPr="0042138F">
        <w:t xml:space="preserve">or documents </w:t>
      </w:r>
      <w:r>
        <w:t>used to share information</w:t>
      </w:r>
      <w:r w:rsidRPr="0042138F">
        <w:t xml:space="preserve"> relating to the organisation's</w:t>
      </w:r>
      <w:r>
        <w:t xml:space="preserve"> safety, emergency and</w:t>
      </w:r>
      <w:r w:rsidRPr="0042138F">
        <w:t xml:space="preserve"> risk management policies, </w:t>
      </w:r>
      <w:r w:rsidR="0005322D" w:rsidRPr="0042138F">
        <w:t>procedures,</w:t>
      </w:r>
      <w:r w:rsidRPr="0042138F">
        <w:t xml:space="preserve"> and programs.</w:t>
      </w:r>
      <w:bookmarkEnd w:id="11"/>
    </w:p>
    <w:p w14:paraId="103092AC" w14:textId="77777777" w:rsidR="005D5821" w:rsidRPr="00050DF8" w:rsidRDefault="005D5821" w:rsidP="005D5821">
      <w:pPr>
        <w:rPr>
          <w:rFonts w:ascii="Arial" w:hAnsi="Arial" w:cs="Arial"/>
          <w:sz w:val="22"/>
          <w:szCs w:val="18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4A1473CD" w14:textId="77777777" w:rsidTr="001C7CFF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798A5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B959" w14:textId="2125A103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1991390517" w:edGrp="everyone"/>
            <w:permEnd w:id="1991390517"/>
          </w:p>
        </w:tc>
        <w:permStart w:id="12006333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FE6924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62829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0633313"/>
          </w:p>
        </w:tc>
      </w:tr>
    </w:tbl>
    <w:p w14:paraId="0DAB64A1" w14:textId="77777777" w:rsidR="005D5821" w:rsidRPr="00050DF8" w:rsidRDefault="005D5821" w:rsidP="005D5821">
      <w:pPr>
        <w:rPr>
          <w:rFonts w:ascii="Arial" w:hAnsi="Arial" w:cs="Arial"/>
          <w:sz w:val="22"/>
          <w:szCs w:val="18"/>
        </w:rPr>
      </w:pPr>
    </w:p>
    <w:p w14:paraId="03403036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5086322D" w14:textId="77777777" w:rsidR="005D5821" w:rsidRPr="00416A35" w:rsidRDefault="005D5821" w:rsidP="00050DF8">
      <w:pPr>
        <w:pStyle w:val="20TAQuestionNumber"/>
        <w:keepNext/>
        <w:keepLines/>
        <w:pageBreakBefore/>
        <w:ind w:left="709" w:hanging="709"/>
      </w:pPr>
      <w:bookmarkStart w:id="12" w:name="_Ref81467302"/>
      <w:r>
        <w:lastRenderedPageBreak/>
        <w:t>How do you respond to issues raised through consultation?</w:t>
      </w:r>
      <w:bookmarkEnd w:id="12"/>
    </w:p>
    <w:p w14:paraId="473FC8C8" w14:textId="77777777" w:rsidR="005D5821" w:rsidRPr="00050DF8" w:rsidRDefault="005D5821" w:rsidP="005D5821">
      <w:pPr>
        <w:rPr>
          <w:rFonts w:ascii="Arial" w:hAnsi="Arial" w:cs="Arial"/>
          <w:sz w:val="22"/>
          <w:szCs w:val="18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0C515E9C" w14:textId="77777777" w:rsidTr="001C7CFF">
        <w:trPr>
          <w:trHeight w:val="49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0688BB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533D" w14:textId="3EB54792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2144753616" w:edGrp="everyone"/>
            <w:permEnd w:id="2144753616"/>
          </w:p>
        </w:tc>
        <w:permStart w:id="5265908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5E14D1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87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6590841"/>
          </w:p>
        </w:tc>
      </w:tr>
    </w:tbl>
    <w:p w14:paraId="28A7417E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338848CE" w14:textId="77777777" w:rsidR="005D5821" w:rsidRPr="00050DF8" w:rsidRDefault="005D5821" w:rsidP="005D5821">
      <w:pPr>
        <w:rPr>
          <w:rFonts w:ascii="Arial" w:hAnsi="Arial" w:cs="Arial"/>
          <w:sz w:val="22"/>
          <w:szCs w:val="18"/>
        </w:rPr>
      </w:pPr>
    </w:p>
    <w:p w14:paraId="0E5DCC00" w14:textId="77777777" w:rsidR="005D5821" w:rsidRPr="00860FF5" w:rsidRDefault="005D5821" w:rsidP="005D5821">
      <w:pPr>
        <w:pStyle w:val="20TAQuestionNumber"/>
        <w:ind w:left="709" w:hanging="709"/>
        <w:rPr>
          <w:bCs/>
          <w:sz w:val="22"/>
          <w:szCs w:val="18"/>
        </w:rPr>
      </w:pPr>
      <w:bookmarkStart w:id="13" w:name="_Ref81467341"/>
      <w:r>
        <w:t>Describe</w:t>
      </w:r>
      <w:r w:rsidRPr="00F522AC">
        <w:t xml:space="preserve"> two</w:t>
      </w:r>
      <w:r>
        <w:t>(2)</w:t>
      </w:r>
      <w:r w:rsidRPr="00F522AC">
        <w:t xml:space="preserve"> types of reports you use to record work performance and describe how the</w:t>
      </w:r>
      <w:r>
        <w:t>se documents</w:t>
      </w:r>
      <w:r w:rsidRPr="00F522AC">
        <w:t xml:space="preserve"> are used to assist in the identification of further opportunities for improvement</w:t>
      </w:r>
      <w:r>
        <w:t>.</w:t>
      </w:r>
      <w:bookmarkEnd w:id="13"/>
    </w:p>
    <w:p w14:paraId="3F67C237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7F9586E1" w14:textId="77777777" w:rsidTr="001C7CFF">
        <w:trPr>
          <w:trHeight w:val="63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46D1FC" w14:textId="54269D0D" w:rsidR="005D5821" w:rsidRPr="00050DF8" w:rsidRDefault="005D5821" w:rsidP="001C7CF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11C7" w14:textId="18D32687" w:rsidR="005D5821" w:rsidRDefault="005D5821" w:rsidP="00432D62">
            <w:pPr>
              <w:pStyle w:val="ListParagraph"/>
              <w:numPr>
                <w:ilvl w:val="0"/>
                <w:numId w:val="26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895051866" w:edGrp="everyone"/>
            <w:permEnd w:id="1895051866"/>
          </w:p>
          <w:p w14:paraId="55610FB4" w14:textId="5C4A2C94" w:rsidR="001C7CFF" w:rsidRDefault="001C7CFF" w:rsidP="001C7CFF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19F29F72" w14:textId="543B1A2F" w:rsidR="001C7CFF" w:rsidRPr="001C7CFF" w:rsidRDefault="001C7CFF" w:rsidP="00432D62">
            <w:pPr>
              <w:pStyle w:val="ListParagraph"/>
              <w:numPr>
                <w:ilvl w:val="0"/>
                <w:numId w:val="26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987004597" w:edGrp="everyone"/>
            <w:permEnd w:id="987004597"/>
          </w:p>
        </w:tc>
        <w:permStart w:id="1940052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DB854D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51834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005290"/>
          </w:p>
        </w:tc>
      </w:tr>
    </w:tbl>
    <w:p w14:paraId="26645083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2B13173D" w14:textId="180B560B" w:rsidR="005D5821" w:rsidRPr="00416A35" w:rsidRDefault="005D5821" w:rsidP="00050DF8">
      <w:pPr>
        <w:pStyle w:val="20TAQuestionNumber"/>
        <w:keepNext/>
        <w:keepLines/>
        <w:ind w:left="709" w:hanging="709"/>
      </w:pPr>
      <w:bookmarkStart w:id="14" w:name="_Ref81467258"/>
      <w:r>
        <w:lastRenderedPageBreak/>
        <w:t>Using a paragraph, discuss w</w:t>
      </w:r>
      <w:r w:rsidRPr="00161DE2">
        <w:t>hy is it important for supervisors and those developing job plans and work schedules to understand the relationship between various areas of civil work and resource requirements</w:t>
      </w:r>
      <w:bookmarkEnd w:id="14"/>
      <w:r w:rsidR="00050DF8">
        <w:t>.</w:t>
      </w:r>
    </w:p>
    <w:p w14:paraId="166F5136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2CB37953" w14:textId="77777777" w:rsidTr="001C7CFF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8B341F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693F" w14:textId="03FA19B2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20868082" w:edGrp="everyone"/>
            <w:permEnd w:id="20868082"/>
          </w:p>
        </w:tc>
        <w:permStart w:id="124604753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E16383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36595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6047533"/>
          </w:p>
        </w:tc>
      </w:tr>
    </w:tbl>
    <w:p w14:paraId="7C422BBB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1194A92F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0F2B3A7B" w14:textId="77777777" w:rsidR="005D5821" w:rsidRPr="00416A35" w:rsidRDefault="005D5821" w:rsidP="005D5821">
      <w:pPr>
        <w:pStyle w:val="20TAQuestionNumber"/>
        <w:ind w:left="709" w:hanging="709"/>
      </w:pPr>
      <w:bookmarkStart w:id="15" w:name="_Ref81470341"/>
      <w:r>
        <w:t>Discuss forms and documents used when making recommendations for improvements, include what should be detailed in these documents.</w:t>
      </w:r>
      <w:bookmarkEnd w:id="15"/>
    </w:p>
    <w:p w14:paraId="086F4253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177963EA" w14:textId="77777777" w:rsidTr="001C7CFF">
        <w:trPr>
          <w:trHeight w:val="595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502220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F367" w14:textId="00862C6C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527650034" w:edGrp="everyone"/>
            <w:permEnd w:id="527650034"/>
          </w:p>
        </w:tc>
        <w:permStart w:id="4898444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3B7EB9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389850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9844446"/>
          </w:p>
        </w:tc>
      </w:tr>
    </w:tbl>
    <w:p w14:paraId="26FAC048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7CAF4D70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6C3AC63C" w14:textId="77777777" w:rsidR="005D5821" w:rsidRPr="00416A35" w:rsidRDefault="005D5821" w:rsidP="005D5821">
      <w:pPr>
        <w:pStyle w:val="20TAQuestionNumber"/>
        <w:ind w:left="709" w:hanging="709"/>
      </w:pPr>
      <w:bookmarkStart w:id="16" w:name="_Ref81471563"/>
      <w:r>
        <w:lastRenderedPageBreak/>
        <w:t>Discuss the importance of informing individuals and crews of savings and productive improvements so that quality requirements can be achieved.</w:t>
      </w:r>
      <w:bookmarkEnd w:id="16"/>
    </w:p>
    <w:p w14:paraId="25D3D213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5435353A" w14:textId="77777777" w:rsidTr="00432D62">
        <w:trPr>
          <w:trHeight w:val="5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2EFA7E" w14:textId="77777777" w:rsidR="005D5821" w:rsidRPr="001C4084" w:rsidRDefault="005D5821" w:rsidP="00636DE1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9A94" w14:textId="61718F1F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1594309991" w:edGrp="everyone"/>
            <w:permEnd w:id="1594309991"/>
          </w:p>
        </w:tc>
        <w:permStart w:id="2736150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D2DB56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06723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3615098"/>
          </w:p>
        </w:tc>
      </w:tr>
    </w:tbl>
    <w:p w14:paraId="1847DABF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179FA1B6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620B922A" w14:textId="77777777" w:rsidR="005D5821" w:rsidRPr="00830749" w:rsidRDefault="005D5821" w:rsidP="00432D62">
      <w:pPr>
        <w:pStyle w:val="11CSTCPLQuestionBullet"/>
        <w:numPr>
          <w:ilvl w:val="0"/>
          <w:numId w:val="7"/>
        </w:numPr>
        <w:ind w:left="709" w:hanging="709"/>
      </w:pPr>
      <w:bookmarkStart w:id="17" w:name="_Ref14349450"/>
      <w:r>
        <w:t>Using a paragraph, discuss why it is vital to maintain accurate records for a successful quality management system.</w:t>
      </w:r>
      <w:bookmarkEnd w:id="17"/>
    </w:p>
    <w:p w14:paraId="70F3474C" w14:textId="77777777" w:rsidR="005D5821" w:rsidRPr="00830749" w:rsidRDefault="005D5821" w:rsidP="005D582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41A6F72F" w14:textId="77777777" w:rsidTr="00432D62">
        <w:trPr>
          <w:trHeight w:val="555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0319FB" w14:textId="77777777" w:rsidR="005D5821" w:rsidRPr="001C4084" w:rsidRDefault="005D5821" w:rsidP="00636D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9743" w14:textId="1307B476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42805984" w:edGrp="everyone"/>
            <w:permEnd w:id="42805984"/>
          </w:p>
        </w:tc>
        <w:permStart w:id="2388272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9FC074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55407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8827263"/>
          </w:p>
        </w:tc>
      </w:tr>
    </w:tbl>
    <w:p w14:paraId="3D65A622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34193287" w14:textId="77777777" w:rsidR="005D5821" w:rsidRPr="00416A35" w:rsidRDefault="005D5821" w:rsidP="005D5821">
      <w:pPr>
        <w:pStyle w:val="20TAQuestionNumber"/>
        <w:ind w:left="709" w:hanging="709"/>
      </w:pPr>
      <w:bookmarkStart w:id="18" w:name="_Ref81473807"/>
      <w:r>
        <w:lastRenderedPageBreak/>
        <w:t>Describe four (4) different document control procedures that are applied in civil construction organisations.</w:t>
      </w:r>
      <w:bookmarkEnd w:id="18"/>
    </w:p>
    <w:p w14:paraId="45B42C00" w14:textId="77777777" w:rsidR="005D5821" w:rsidRPr="00860FF5" w:rsidRDefault="005D5821" w:rsidP="005D5821">
      <w:pPr>
        <w:rPr>
          <w:rFonts w:ascii="Arial" w:hAnsi="Arial" w:cs="Arial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10DE38ED" w14:textId="77777777" w:rsidTr="00432D62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6FC027" w14:textId="33D53A2C" w:rsidR="005D5821" w:rsidRPr="00E72875" w:rsidRDefault="005D5821" w:rsidP="00432D6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2036" w14:textId="7AF298D8" w:rsidR="005D5821" w:rsidRDefault="005D5821" w:rsidP="00432D62">
            <w:pPr>
              <w:pStyle w:val="ListParagraph"/>
              <w:numPr>
                <w:ilvl w:val="0"/>
                <w:numId w:val="27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701377959" w:edGrp="everyone"/>
            <w:permEnd w:id="701377959"/>
          </w:p>
          <w:p w14:paraId="6444A2D2" w14:textId="77777777" w:rsidR="00432D62" w:rsidRDefault="00432D62" w:rsidP="00432D62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342D294C" w14:textId="42441819" w:rsidR="00432D62" w:rsidRDefault="00432D62" w:rsidP="00432D62">
            <w:pPr>
              <w:pStyle w:val="ListParagraph"/>
              <w:numPr>
                <w:ilvl w:val="0"/>
                <w:numId w:val="27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634076414" w:edGrp="everyone"/>
            <w:permEnd w:id="1634076414"/>
          </w:p>
          <w:p w14:paraId="01CFDA8C" w14:textId="77777777" w:rsidR="00432D62" w:rsidRDefault="00432D62" w:rsidP="00432D62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5AEA7E5A" w14:textId="0225D8BA" w:rsidR="00432D62" w:rsidRDefault="00432D62" w:rsidP="00432D62">
            <w:pPr>
              <w:pStyle w:val="ListParagraph"/>
              <w:numPr>
                <w:ilvl w:val="0"/>
                <w:numId w:val="27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306000575" w:edGrp="everyone"/>
            <w:permEnd w:id="306000575"/>
          </w:p>
          <w:p w14:paraId="53B29E62" w14:textId="71F8786E" w:rsidR="00432D62" w:rsidRDefault="00432D62" w:rsidP="00432D62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2E2B863D" w14:textId="00D4EB98" w:rsidR="00432D62" w:rsidRPr="00432D62" w:rsidRDefault="00432D62" w:rsidP="00432D62">
            <w:pPr>
              <w:pStyle w:val="ListParagraph"/>
              <w:numPr>
                <w:ilvl w:val="0"/>
                <w:numId w:val="27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736049863" w:edGrp="everyone"/>
            <w:permEnd w:id="736049863"/>
          </w:p>
        </w:tc>
        <w:permStart w:id="16157487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C9A57B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28286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5748794"/>
          </w:p>
        </w:tc>
      </w:tr>
    </w:tbl>
    <w:p w14:paraId="383A9C63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3B8E55F6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5E848998" w14:textId="4475DD0E" w:rsidR="005D5821" w:rsidRPr="00830749" w:rsidRDefault="005D5821" w:rsidP="00432D62">
      <w:pPr>
        <w:pStyle w:val="11CSTCPLQuestionBullet"/>
        <w:numPr>
          <w:ilvl w:val="0"/>
          <w:numId w:val="7"/>
        </w:numPr>
        <w:ind w:left="709" w:hanging="709"/>
      </w:pPr>
      <w:bookmarkStart w:id="19" w:name="_Ref81475075"/>
      <w:r>
        <w:t>What different signs and barriers are placed to alert others of exclusion zones? Provide three (3)</w:t>
      </w:r>
      <w:bookmarkEnd w:id="19"/>
      <w:r w:rsidR="00050DF8">
        <w:t xml:space="preserve"> examples</w:t>
      </w:r>
      <w:r>
        <w:t>.</w:t>
      </w:r>
    </w:p>
    <w:p w14:paraId="1D9F7426" w14:textId="77777777" w:rsidR="005D5821" w:rsidRPr="00830749" w:rsidRDefault="005D5821" w:rsidP="005D582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03152989" w14:textId="77777777" w:rsidTr="00432D62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3B8519" w14:textId="777FA1E9" w:rsidR="00904C29" w:rsidRPr="00EC7239" w:rsidRDefault="005D5821" w:rsidP="00904C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  <w:p w14:paraId="70584CBF" w14:textId="746A2D6E" w:rsidR="005D5821" w:rsidRPr="00EC7239" w:rsidRDefault="005D5821" w:rsidP="00636DE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5068" w14:textId="5730DE06" w:rsidR="005D5821" w:rsidRDefault="005D5821" w:rsidP="00432D62">
            <w:pPr>
              <w:pStyle w:val="ListParagraph"/>
              <w:numPr>
                <w:ilvl w:val="0"/>
                <w:numId w:val="28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2032866451" w:edGrp="everyone"/>
            <w:permEnd w:id="2032866451"/>
          </w:p>
          <w:p w14:paraId="0433E832" w14:textId="77777777" w:rsidR="00432D62" w:rsidRDefault="00432D62" w:rsidP="00432D62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36000CBE" w14:textId="2AD6222A" w:rsidR="00432D62" w:rsidRDefault="00432D62" w:rsidP="00432D62">
            <w:pPr>
              <w:pStyle w:val="ListParagraph"/>
              <w:numPr>
                <w:ilvl w:val="0"/>
                <w:numId w:val="28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928279346" w:edGrp="everyone"/>
            <w:permEnd w:id="928279346"/>
          </w:p>
          <w:p w14:paraId="3A515D9E" w14:textId="77777777" w:rsidR="00432D62" w:rsidRDefault="00432D62" w:rsidP="00432D62">
            <w:pPr>
              <w:pStyle w:val="ListParagraph"/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068536AF" w14:textId="5FBCFD0F" w:rsidR="00432D62" w:rsidRPr="00432D62" w:rsidRDefault="00432D62" w:rsidP="00432D62">
            <w:pPr>
              <w:pStyle w:val="ListParagraph"/>
              <w:numPr>
                <w:ilvl w:val="0"/>
                <w:numId w:val="28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649089293" w:edGrp="everyone"/>
            <w:permEnd w:id="649089293"/>
          </w:p>
        </w:tc>
        <w:permStart w:id="6034861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8F9A09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565167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3486119"/>
          </w:p>
        </w:tc>
      </w:tr>
    </w:tbl>
    <w:p w14:paraId="5DE70D36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03F2C36A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133F681E" w14:textId="77777777" w:rsidR="005D5821" w:rsidRPr="00830749" w:rsidRDefault="005D5821" w:rsidP="00432D62">
      <w:pPr>
        <w:pStyle w:val="11CSTCPLQuestionBullet"/>
        <w:numPr>
          <w:ilvl w:val="0"/>
          <w:numId w:val="7"/>
        </w:numPr>
        <w:ind w:left="709" w:hanging="709"/>
      </w:pPr>
      <w:bookmarkStart w:id="20" w:name="_Ref81475078"/>
      <w:r>
        <w:t>How do you communicate levels to plant operators during setting out procedures?</w:t>
      </w:r>
      <w:bookmarkEnd w:id="20"/>
    </w:p>
    <w:p w14:paraId="0289F9A1" w14:textId="77777777" w:rsidR="005D5821" w:rsidRPr="00830749" w:rsidRDefault="005D5821" w:rsidP="005D582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5821" w:rsidRPr="00830749" w14:paraId="73E037B1" w14:textId="77777777" w:rsidTr="00432D62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3A47D8" w14:textId="77777777" w:rsidR="005D5821" w:rsidRPr="001C4084" w:rsidRDefault="005D5821" w:rsidP="00636DE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DF59" w14:textId="02B34B36" w:rsidR="005D5821" w:rsidRPr="001C4084" w:rsidRDefault="005D5821" w:rsidP="00636DE1">
            <w:pPr>
              <w:rPr>
                <w:rFonts w:ascii="Arial" w:hAnsi="Arial" w:cs="Arial"/>
                <w:sz w:val="22"/>
                <w:szCs w:val="22"/>
              </w:rPr>
            </w:pPr>
            <w:permStart w:id="1729113957" w:edGrp="everyone"/>
            <w:permEnd w:id="1729113957"/>
          </w:p>
        </w:tc>
        <w:permStart w:id="17673163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9F1472" w14:textId="77777777" w:rsidR="005D5821" w:rsidRPr="00533511" w:rsidRDefault="006C3C21" w:rsidP="00636DE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120573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5821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7316313"/>
          </w:p>
        </w:tc>
      </w:tr>
    </w:tbl>
    <w:p w14:paraId="7BC5669A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p w14:paraId="5EFE11F6" w14:textId="77777777" w:rsidR="005D5821" w:rsidRDefault="005D5821" w:rsidP="005D5821">
      <w:pPr>
        <w:rPr>
          <w:rFonts w:ascii="Arial" w:hAnsi="Arial" w:cs="Arial"/>
          <w:sz w:val="22"/>
          <w:szCs w:val="22"/>
        </w:rPr>
      </w:pPr>
    </w:p>
    <w:bookmarkEnd w:id="0"/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C7010EF" w:rsidR="004E699E" w:rsidRPr="004932A4" w:rsidRDefault="006C3C2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5821">
            <w:rPr>
              <w:szCs w:val="32"/>
            </w:rPr>
            <w:t>RIIQUA401E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3989AD8" w:rsidR="004E699E" w:rsidRDefault="006C3C2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D5821">
            <w:rPr>
              <w:szCs w:val="32"/>
            </w:rPr>
            <w:t>Apply a quality management system on site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050DF8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46595129" w:edGrp="everyone"/>
            <w:permEnd w:id="1546595129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21CB443D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personnel, unless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32D6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32D6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32D6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32D6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32D6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32D6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276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050DF8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050DF8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6B5563" w:rsidRPr="004932A4" w14:paraId="33EE888A" w14:textId="77777777" w:rsidTr="00050DF8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6B5563" w:rsidRPr="005D5821" w:rsidRDefault="006B5563" w:rsidP="006B5563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D5821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992165806" w:edGrp="everyone"/>
        <w:tc>
          <w:tcPr>
            <w:tcW w:w="1276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3077D1A6" w:rsidR="006B5563" w:rsidRPr="00050DF8" w:rsidRDefault="006B5563" w:rsidP="006B55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992165806"/>
          </w:p>
        </w:tc>
        <w:permStart w:id="1422590420" w:edGrp="everyone"/>
        <w:tc>
          <w:tcPr>
            <w:tcW w:w="1417" w:type="dxa"/>
            <w:vAlign w:val="center"/>
          </w:tcPr>
          <w:p w14:paraId="2DFC030E" w14:textId="77777777" w:rsidR="006B5563" w:rsidRPr="00906AB7" w:rsidRDefault="006B5563" w:rsidP="006B556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22590420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436875133" w:edGrp="everyone"/>
          <w:p w14:paraId="2E502A3F" w14:textId="380DFB77" w:rsidR="006B5563" w:rsidRPr="00A44CB5" w:rsidRDefault="006B5563" w:rsidP="006B556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36875133"/>
            <w:r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521" w:type="dxa"/>
            <w:vAlign w:val="center"/>
          </w:tcPr>
          <w:p w14:paraId="413EA5E3" w14:textId="77777777" w:rsidR="006B5563" w:rsidRPr="00A44CB5" w:rsidRDefault="006B5563" w:rsidP="006B556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02518405" w:edGrp="everyone"/>
            <w:permEnd w:id="802518405"/>
          </w:p>
        </w:tc>
        <w:permStart w:id="872553451" w:edGrp="everyone"/>
        <w:tc>
          <w:tcPr>
            <w:tcW w:w="1287" w:type="dxa"/>
            <w:vAlign w:val="center"/>
          </w:tcPr>
          <w:p w14:paraId="70611D39" w14:textId="76A665F8" w:rsidR="006B5563" w:rsidRPr="00533511" w:rsidRDefault="006B5563" w:rsidP="006B556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72553451"/>
          </w:p>
        </w:tc>
        <w:permStart w:id="483935934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DE12563" w:rsidR="006B5563" w:rsidRPr="00533511" w:rsidRDefault="006B5563" w:rsidP="006B556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83935934"/>
          </w:p>
        </w:tc>
      </w:tr>
      <w:tr w:rsidR="006B5563" w:rsidRPr="004932A4" w14:paraId="4C05266E" w14:textId="77777777" w:rsidTr="0019329A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6B5563" w:rsidRPr="005D5821" w:rsidRDefault="006B5563" w:rsidP="006B5563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D5821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02849989" w:edGrp="everyone"/>
        <w:tc>
          <w:tcPr>
            <w:tcW w:w="1276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F8D96B" w14:textId="51CBCC9B" w:rsidR="006B5563" w:rsidRPr="00050DF8" w:rsidRDefault="006B5563" w:rsidP="006B5563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6722279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2849989"/>
          </w:p>
        </w:tc>
        <w:permStart w:id="115161234" w:edGrp="everyone"/>
        <w:tc>
          <w:tcPr>
            <w:tcW w:w="1417" w:type="dxa"/>
            <w:vAlign w:val="center"/>
          </w:tcPr>
          <w:p w14:paraId="6D5BEC0F" w14:textId="77777777" w:rsidR="006B5563" w:rsidRPr="00906AB7" w:rsidRDefault="006B5563" w:rsidP="006B556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43343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15161234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313882779" w:edGrp="everyone"/>
          <w:p w14:paraId="208A2BC4" w14:textId="7A7BF6C7" w:rsidR="006B5563" w:rsidRPr="00162AE6" w:rsidRDefault="006B5563" w:rsidP="006B556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841578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13882779"/>
            <w:r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521" w:type="dxa"/>
            <w:vAlign w:val="center"/>
          </w:tcPr>
          <w:p w14:paraId="3B1B0C2F" w14:textId="77777777" w:rsidR="006B5563" w:rsidRPr="00162AE6" w:rsidRDefault="006B5563" w:rsidP="006B556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0370531" w:edGrp="everyone"/>
            <w:permEnd w:id="1710370531"/>
          </w:p>
        </w:tc>
        <w:permStart w:id="1908619316" w:edGrp="everyone"/>
        <w:tc>
          <w:tcPr>
            <w:tcW w:w="1287" w:type="dxa"/>
            <w:vAlign w:val="center"/>
          </w:tcPr>
          <w:p w14:paraId="45B9BC0E" w14:textId="268BCCDA" w:rsidR="006B5563" w:rsidRPr="00533511" w:rsidRDefault="006B5563" w:rsidP="006B556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4935331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08619316"/>
          </w:p>
        </w:tc>
        <w:permStart w:id="26066687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BBD0496" w:rsidR="006B5563" w:rsidRPr="00533511" w:rsidRDefault="006B5563" w:rsidP="006B556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9018970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60666879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C5742" w:rsidRPr="00C92642" w14:paraId="0FACB446" w14:textId="77777777" w:rsidTr="00C102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61BB2F2" w14:textId="77777777" w:rsidR="00FC5742" w:rsidRPr="00DE303D" w:rsidRDefault="00FC5742" w:rsidP="00C1020D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FC5742" w:rsidRPr="00C92642" w14:paraId="260A2E33" w14:textId="77777777" w:rsidTr="00C102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8CAA68" w14:textId="77777777" w:rsidR="00FC5742" w:rsidRPr="00DE303D" w:rsidRDefault="00FC5742" w:rsidP="00C1020D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27254D7" w14:textId="77777777" w:rsidR="00FC5742" w:rsidRPr="00DE303D" w:rsidRDefault="00FC5742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72D75B9" w14:textId="77777777" w:rsidR="00FC5742" w:rsidRPr="00DE303D" w:rsidRDefault="00FC5742" w:rsidP="00432D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FC5742" w:rsidRPr="00BA4D9F" w14:paraId="2EF2DA4E" w14:textId="77777777" w:rsidTr="001C7CFF">
        <w:trPr>
          <w:trHeight w:val="204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9B2BF9" w14:textId="77777777" w:rsidR="00FC5742" w:rsidRPr="005F7334" w:rsidRDefault="00FC5742" w:rsidP="00C1020D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983524279" w:edGrp="everyone"/>
            <w:permEnd w:id="983524279"/>
          </w:p>
        </w:tc>
      </w:tr>
    </w:tbl>
    <w:p w14:paraId="0DBD8463" w14:textId="77777777" w:rsidR="00FC5742" w:rsidRDefault="00FC574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8412"/>
      </w:tblGrid>
      <w:tr w:rsidR="00E6168D" w:rsidRPr="004F6D3B" w14:paraId="788D9B59" w14:textId="34CD404B" w:rsidTr="005D5821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8677F8D" w:rsidR="00E6168D" w:rsidRPr="004F6D3B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permStart w:id="1917202364" w:edGrp="everyone"/>
      <w:tr w:rsidR="0088036F" w:rsidRPr="004F6D3B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0CEC3DB" w14:textId="77777777" w:rsidR="0088036F" w:rsidRPr="004F6D3B" w:rsidRDefault="0088036F" w:rsidP="008803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17202364"/>
            <w:r w:rsidRPr="004F6D3B">
              <w:rPr>
                <w:rFonts w:ascii="Arial" w:hAnsi="Arial" w:cs="Arial"/>
                <w:szCs w:val="18"/>
              </w:rPr>
              <w:t xml:space="preserve"> </w:t>
            </w:r>
            <w:r w:rsidRPr="004F6D3B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312230743" w:edGrp="everyone"/>
          <w:p w14:paraId="788D64E4" w14:textId="573C71EA" w:rsidR="0088036F" w:rsidRPr="004F6D3B" w:rsidRDefault="0088036F" w:rsidP="008803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312230743"/>
            <w:r w:rsidRPr="004F6D3B">
              <w:rPr>
                <w:rFonts w:ascii="Arial" w:hAnsi="Arial" w:cs="Arial"/>
                <w:szCs w:val="18"/>
              </w:rPr>
              <w:t xml:space="preserve"> </w:t>
            </w:r>
            <w:r w:rsidRPr="004F6D3B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18123120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81231208"/>
            <w:r w:rsidRPr="004F6D3B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13968644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39686441"/>
            <w:r w:rsidRPr="004F6D3B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88036F" w:rsidRPr="004F6D3B" w14:paraId="52227B5E" w14:textId="3EB974F1" w:rsidTr="00603CC3">
        <w:trPr>
          <w:trHeight w:val="75"/>
        </w:trPr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88036F" w:rsidRPr="004F6D3B" w:rsidRDefault="0088036F" w:rsidP="0088036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F6D3B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88036F" w:rsidRPr="004F6D3B" w:rsidRDefault="0088036F" w:rsidP="0088036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F6D3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88036F" w:rsidRPr="004F6D3B" w14:paraId="2DE563B6" w14:textId="77777777" w:rsidTr="00603CC3">
        <w:trPr>
          <w:trHeight w:val="1020"/>
        </w:trPr>
        <w:tc>
          <w:tcPr>
            <w:tcW w:w="66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B58E6" w14:textId="6A771F02" w:rsidR="0088036F" w:rsidRPr="004F6D3B" w:rsidRDefault="0088036F" w:rsidP="0088036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REF _Ref150849169 \r \h </w:instrText>
            </w:r>
            <w:r w:rsidRPr="004F6D3B">
              <w:rPr>
                <w:rFonts w:ascii="Arial" w:hAnsi="Arial" w:cs="Arial"/>
                <w:sz w:val="19"/>
                <w:szCs w:val="19"/>
              </w:rPr>
            </w:r>
            <w:r w:rsidR="004F6D3B" w:rsidRPr="004F6D3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F6D3B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1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628E21" w14:textId="77777777" w:rsidR="0088036F" w:rsidRPr="004F6D3B" w:rsidRDefault="0088036F" w:rsidP="0088036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t>Specify (</w:t>
            </w:r>
            <w:r w:rsidRPr="004F6D3B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F6D3B">
              <w:rPr>
                <w:rFonts w:ascii="Arial" w:hAnsi="Arial" w:cs="Arial"/>
                <w:sz w:val="19"/>
                <w:szCs w:val="19"/>
              </w:rPr>
              <w:t>) documents collected and checked for currency and compliance:</w:t>
            </w:r>
          </w:p>
          <w:p w14:paraId="159D7255" w14:textId="6DDBF4B7" w:rsidR="0088036F" w:rsidRPr="004F6D3B" w:rsidRDefault="0088036F" w:rsidP="0088036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1040676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43130045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43130045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Instructions </w:t>
            </w:r>
            <w:permStart w:id="143885340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9711309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38853401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Plans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129901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15952315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15952315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909979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61449999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1449999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SWMS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4277645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75220415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75220415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JSEA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231342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52928685" w:edGrp="everyone"/>
                <w:r w:rsid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52928685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permStart w:id="10252902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728852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2529028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Manuals </w:t>
            </w:r>
            <w:permStart w:id="13733004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8480206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7330042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TCP </w:t>
            </w:r>
          </w:p>
          <w:p w14:paraId="1D71D580" w14:textId="77777777" w:rsidR="0088036F" w:rsidRDefault="0088036F" w:rsidP="0088036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254176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10343795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10343795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Delivery/procurement docs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357786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3870811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3870811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Training records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3795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56623118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56623118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Calibration records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919457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6147718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147718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</w:p>
          <w:p w14:paraId="126E55FC" w14:textId="6F05D07C" w:rsidR="004F6D3B" w:rsidRPr="004F6D3B" w:rsidRDefault="004F6D3B" w:rsidP="0088036F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873006511" w:edGrp="everyone"/>
            <w:permEnd w:id="873006511"/>
          </w:p>
        </w:tc>
      </w:tr>
      <w:tr w:rsidR="0088036F" w:rsidRPr="004F6D3B" w14:paraId="2835A828" w14:textId="77777777" w:rsidTr="00603CC3">
        <w:trPr>
          <w:trHeight w:val="850"/>
        </w:trPr>
        <w:tc>
          <w:tcPr>
            <w:tcW w:w="66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76ED86C9" w:rsidR="0088036F" w:rsidRPr="004F6D3B" w:rsidRDefault="0088036F" w:rsidP="0088036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REF _Ref150849238 \r \h </w:instrText>
            </w:r>
            <w:r w:rsidRPr="004F6D3B">
              <w:rPr>
                <w:rFonts w:ascii="Arial" w:hAnsi="Arial" w:cs="Arial"/>
                <w:sz w:val="19"/>
                <w:szCs w:val="19"/>
              </w:rPr>
            </w:r>
            <w:r w:rsidR="004F6D3B" w:rsidRPr="004F6D3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F6D3B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1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11968F43" w:rsidR="0088036F" w:rsidRPr="004F6D3B" w:rsidRDefault="0088036F" w:rsidP="0088036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t xml:space="preserve">Specify safety requirements implemented: </w:t>
            </w:r>
          </w:p>
          <w:p w14:paraId="0D9BAC82" w14:textId="4CF856B0" w:rsidR="0088036F" w:rsidRPr="004F6D3B" w:rsidRDefault="0088036F" w:rsidP="0088036F">
            <w:pPr>
              <w:pStyle w:val="38PASBenchmark"/>
              <w:rPr>
                <w:vanish w:val="0"/>
              </w:rPr>
            </w:pPr>
            <w:permStart w:id="1480880848" w:edGrp="everyone"/>
            <w:permEnd w:id="1480880848"/>
          </w:p>
        </w:tc>
      </w:tr>
      <w:tr w:rsidR="0088036F" w:rsidRPr="004F6D3B" w14:paraId="473FFD16" w14:textId="2463FF27" w:rsidTr="00603CC3">
        <w:trPr>
          <w:trHeight w:val="850"/>
        </w:trPr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A3B41" w14:textId="1158BEEA" w:rsidR="0088036F" w:rsidRPr="004F6D3B" w:rsidRDefault="0088036F" w:rsidP="0088036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REF _Ref150849324 \r \h </w:instrText>
            </w:r>
            <w:r w:rsidRPr="004F6D3B">
              <w:rPr>
                <w:rFonts w:ascii="Arial" w:hAnsi="Arial" w:cs="Arial"/>
                <w:sz w:val="19"/>
                <w:szCs w:val="19"/>
              </w:rPr>
            </w:r>
            <w:r w:rsidR="004F6D3B" w:rsidRPr="004F6D3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F6D3B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9C0DA77" w14:textId="45963524" w:rsidR="0088036F" w:rsidRPr="004F6D3B" w:rsidRDefault="0088036F" w:rsidP="0088036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t xml:space="preserve">Specify improvements put forward: </w:t>
            </w:r>
          </w:p>
          <w:p w14:paraId="2B404400" w14:textId="533AE75B" w:rsidR="0088036F" w:rsidRPr="004F6D3B" w:rsidRDefault="0088036F" w:rsidP="0088036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705895473" w:edGrp="everyone"/>
            <w:permEnd w:id="705895473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8412"/>
      </w:tblGrid>
      <w:tr w:rsidR="001B28E5" w:rsidRPr="004F6D3B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871C69B" w:rsidR="001B28E5" w:rsidRPr="004F6D3B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permStart w:id="883697814" w:edGrp="everyone"/>
      <w:tr w:rsidR="004F6D3B" w:rsidRPr="004F6D3B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565FE4C" w14:textId="77777777" w:rsidR="004F6D3B" w:rsidRPr="004F6D3B" w:rsidRDefault="004F6D3B" w:rsidP="004F6D3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2404080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883697814"/>
            <w:r w:rsidRPr="004F6D3B">
              <w:rPr>
                <w:rFonts w:ascii="Arial" w:hAnsi="Arial" w:cs="Arial"/>
                <w:szCs w:val="18"/>
              </w:rPr>
              <w:t xml:space="preserve"> </w:t>
            </w:r>
            <w:r w:rsidRPr="004F6D3B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150309883" w:edGrp="everyone"/>
          <w:p w14:paraId="536794F6" w14:textId="74D985FE" w:rsidR="004F6D3B" w:rsidRPr="004F6D3B" w:rsidRDefault="004F6D3B" w:rsidP="004F6D3B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784160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150309883"/>
            <w:r w:rsidRPr="004F6D3B">
              <w:rPr>
                <w:rFonts w:ascii="Arial" w:hAnsi="Arial" w:cs="Arial"/>
                <w:szCs w:val="18"/>
              </w:rPr>
              <w:t xml:space="preserve"> </w:t>
            </w:r>
            <w:r w:rsidRPr="004F6D3B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211465479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6751108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114654792"/>
            <w:r w:rsidRPr="004F6D3B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43694765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9804996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36947653"/>
            <w:r w:rsidRPr="004F6D3B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4F6D3B" w:rsidRPr="004F6D3B" w14:paraId="01376C10" w14:textId="77777777" w:rsidTr="00603CC3">
        <w:trPr>
          <w:trHeight w:val="75"/>
        </w:trPr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4F6D3B" w:rsidRPr="004F6D3B" w:rsidRDefault="004F6D3B" w:rsidP="004F6D3B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F6D3B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4F6D3B" w:rsidRPr="004F6D3B" w:rsidRDefault="004F6D3B" w:rsidP="004F6D3B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F6D3B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4F6D3B" w:rsidRPr="004F6D3B" w14:paraId="62CDF865" w14:textId="77777777" w:rsidTr="00603CC3">
        <w:trPr>
          <w:trHeight w:val="1020"/>
        </w:trPr>
        <w:tc>
          <w:tcPr>
            <w:tcW w:w="66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54AC0AE1" w:rsidR="004F6D3B" w:rsidRPr="004F6D3B" w:rsidRDefault="004F6D3B" w:rsidP="004F6D3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REF _Ref150849169 \r \h </w:instrText>
            </w:r>
            <w:r w:rsidRPr="004F6D3B">
              <w:rPr>
                <w:rFonts w:ascii="Arial" w:hAnsi="Arial" w:cs="Arial"/>
                <w:sz w:val="19"/>
                <w:szCs w:val="19"/>
              </w:rPr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F6D3B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1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068AA4" w14:textId="77777777" w:rsidR="004F6D3B" w:rsidRPr="004F6D3B" w:rsidRDefault="004F6D3B" w:rsidP="004F6D3B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t>Specify (</w:t>
            </w:r>
            <w:r w:rsidRPr="004F6D3B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F6D3B">
              <w:rPr>
                <w:rFonts w:ascii="Arial" w:hAnsi="Arial" w:cs="Arial"/>
                <w:sz w:val="19"/>
                <w:szCs w:val="19"/>
              </w:rPr>
              <w:t>) documents collected and checked for currency and compliance:</w:t>
            </w:r>
          </w:p>
          <w:p w14:paraId="624C09BC" w14:textId="77777777" w:rsidR="004F6D3B" w:rsidRPr="004F6D3B" w:rsidRDefault="004F6D3B" w:rsidP="004F6D3B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174688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74562099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4562099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Instructions </w:t>
            </w:r>
            <w:permStart w:id="212195215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35663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21952156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Plans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741757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11655676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11655676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714163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04904222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04904222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SWMS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28991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17998005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17998005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JSEA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983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46480604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46480604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Schedule </w:t>
            </w:r>
            <w:permStart w:id="185041394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93174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50413943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Manuals </w:t>
            </w:r>
            <w:permStart w:id="21184467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944738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1844674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TCP </w:t>
            </w:r>
          </w:p>
          <w:p w14:paraId="1A1E63B7" w14:textId="77777777" w:rsidR="004F6D3B" w:rsidRDefault="004F6D3B" w:rsidP="004F6D3B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68301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45322036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45322036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Delivery/procurement docs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4515138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61932699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61932699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Training records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98629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56623927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56623927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Calibration records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511581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30850496" w:edGrp="everyone"/>
                <w:r w:rsidRPr="004F6D3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30850496"/>
              </w:sdtContent>
            </w:sdt>
            <w:r w:rsidRPr="004F6D3B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</w:p>
          <w:p w14:paraId="21AC1C7F" w14:textId="2A302CD7" w:rsidR="004F6D3B" w:rsidRPr="004F6D3B" w:rsidRDefault="004F6D3B" w:rsidP="004F6D3B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7087278" w:edGrp="everyone"/>
            <w:permEnd w:id="1877087278"/>
          </w:p>
        </w:tc>
      </w:tr>
      <w:tr w:rsidR="004F6D3B" w:rsidRPr="004F6D3B" w14:paraId="46529716" w14:textId="77777777" w:rsidTr="00603CC3">
        <w:trPr>
          <w:trHeight w:val="850"/>
        </w:trPr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672A4F39" w:rsidR="004F6D3B" w:rsidRPr="004F6D3B" w:rsidRDefault="004F6D3B" w:rsidP="004F6D3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REF _Ref150849238 \r \h </w:instrText>
            </w:r>
            <w:r w:rsidRPr="004F6D3B">
              <w:rPr>
                <w:rFonts w:ascii="Arial" w:hAnsi="Arial" w:cs="Arial"/>
                <w:sz w:val="19"/>
                <w:szCs w:val="19"/>
              </w:rPr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F6D3B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22DAC1" w14:textId="77777777" w:rsidR="004F6D3B" w:rsidRPr="004F6D3B" w:rsidRDefault="004F6D3B" w:rsidP="004F6D3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t xml:space="preserve">Specify safety requirements implemented: </w:t>
            </w:r>
          </w:p>
          <w:p w14:paraId="4A3DF7A7" w14:textId="46A84485" w:rsidR="004F6D3B" w:rsidRPr="004F6D3B" w:rsidRDefault="004F6D3B" w:rsidP="004F6D3B">
            <w:pPr>
              <w:pStyle w:val="38PASBenchmark"/>
              <w:rPr>
                <w:vanish w:val="0"/>
              </w:rPr>
            </w:pPr>
            <w:permStart w:id="1052001722" w:edGrp="everyone"/>
            <w:permEnd w:id="1052001722"/>
          </w:p>
        </w:tc>
      </w:tr>
      <w:tr w:rsidR="004F6D3B" w:rsidRPr="004F6D3B" w14:paraId="40D7592D" w14:textId="77777777" w:rsidTr="00603CC3">
        <w:trPr>
          <w:trHeight w:val="850"/>
        </w:trPr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7B0387" w14:textId="5D2E36B7" w:rsidR="004F6D3B" w:rsidRPr="004F6D3B" w:rsidRDefault="004F6D3B" w:rsidP="004F6D3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REF _Ref150849324 \r \h </w:instrText>
            </w:r>
            <w:r w:rsidRPr="004F6D3B">
              <w:rPr>
                <w:rFonts w:ascii="Arial" w:hAnsi="Arial" w:cs="Arial"/>
                <w:sz w:val="19"/>
                <w:szCs w:val="19"/>
              </w:rPr>
            </w:r>
            <w:r w:rsidRPr="004F6D3B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4F6D3B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 w:rsidRPr="004F6D3B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56F7BE4" w14:textId="77777777" w:rsidR="004F6D3B" w:rsidRPr="004F6D3B" w:rsidRDefault="004F6D3B" w:rsidP="004F6D3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6D3B">
              <w:rPr>
                <w:rFonts w:ascii="Arial" w:hAnsi="Arial" w:cs="Arial"/>
                <w:sz w:val="19"/>
                <w:szCs w:val="19"/>
              </w:rPr>
              <w:t xml:space="preserve">Specify improvements put forward: </w:t>
            </w:r>
          </w:p>
          <w:p w14:paraId="2F433865" w14:textId="253C79E3" w:rsidR="004F6D3B" w:rsidRPr="004F6D3B" w:rsidRDefault="004F6D3B" w:rsidP="004F6D3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29515335" w:edGrp="everyone"/>
            <w:permEnd w:id="229515335"/>
          </w:p>
        </w:tc>
      </w:tr>
    </w:tbl>
    <w:p w14:paraId="193F09C6" w14:textId="61D4CBC7" w:rsidR="00A9666F" w:rsidRPr="00BF7956" w:rsidRDefault="006C3C21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D5821">
            <w:rPr>
              <w:rFonts w:ascii="Arial Black" w:hAnsi="Arial Black"/>
            </w:rPr>
            <w:t>RIIQUA401E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155D3808" w:rsidR="00A9666F" w:rsidRPr="00BF7956" w:rsidRDefault="005D5821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a quality management system on site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D5821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52572803" w14:textId="77777777" w:rsidR="00603CC3" w:rsidRDefault="00603CC3" w:rsidP="00603CC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supervising a crew during work activities on two (2) occasions and must demonstrate all of the following on each of the two (2) occasions:</w:t>
            </w:r>
          </w:p>
          <w:p w14:paraId="74A6D5D3" w14:textId="77777777" w:rsidR="00603CC3" w:rsidRDefault="00603CC3" w:rsidP="00603CC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Implementing quality processes</w:t>
            </w:r>
          </w:p>
          <w:p w14:paraId="3F65FE95" w14:textId="3CAF34A8" w:rsidR="00603CC3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Collect all required documents, confirming these are current and checking required resources including human resources against documentation.</w:t>
            </w:r>
          </w:p>
          <w:p w14:paraId="46E46894" w14:textId="45A06F27" w:rsidR="00603CC3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Confirming and applying all site safety, traffic management and environmental protection requirements.</w:t>
            </w:r>
          </w:p>
          <w:p w14:paraId="438CD66C" w14:textId="722C113B" w:rsidR="00603CC3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Lead the team pre-start meeting, collaborating with crew members to ensure understanding and participation.</w:t>
            </w:r>
          </w:p>
          <w:p w14:paraId="0D0AD337" w14:textId="391EC3C6" w:rsidR="00603CC3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Share information and documents adhering to site safety and quality requirements and informing crew of </w:t>
            </w:r>
            <w:r w:rsidRPr="004A33FE">
              <w:rPr>
                <w:rFonts w:cs="Arial"/>
                <w:sz w:val="20"/>
              </w:rPr>
              <w:t>savings and productivity improvements</w:t>
            </w:r>
            <w:r>
              <w:rPr>
                <w:rFonts w:cs="Arial"/>
                <w:sz w:val="20"/>
              </w:rPr>
              <w:t xml:space="preserve"> to apply to achieve quality standards.</w:t>
            </w:r>
          </w:p>
          <w:p w14:paraId="7355A09F" w14:textId="1DD4228A" w:rsidR="00603CC3" w:rsidRPr="00B91548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Mentor and support individuals to ensure safety and compliance with requirements.</w:t>
            </w:r>
          </w:p>
          <w:p w14:paraId="36FFE415" w14:textId="77777777" w:rsidR="00603CC3" w:rsidRDefault="00603CC3" w:rsidP="00603CC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work processes and systems</w:t>
            </w:r>
          </w:p>
          <w:p w14:paraId="11DDB7E6" w14:textId="2DAEE78A" w:rsidR="00603CC3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 w:rsidRPr="00830A23">
              <w:rPr>
                <w:rFonts w:cs="Arial"/>
                <w:sz w:val="20"/>
              </w:rPr>
              <w:t xml:space="preserve">Identify ways in which </w:t>
            </w:r>
            <w:proofErr w:type="gramStart"/>
            <w:r w:rsidRPr="00830A23">
              <w:rPr>
                <w:rFonts w:cs="Arial"/>
                <w:sz w:val="20"/>
              </w:rPr>
              <w:t>planning</w:t>
            </w:r>
            <w:proofErr w:type="gramEnd"/>
            <w:r w:rsidRPr="00830A23">
              <w:rPr>
                <w:rFonts w:cs="Arial"/>
                <w:sz w:val="20"/>
              </w:rPr>
              <w:t xml:space="preserve"> and operations could be improved</w:t>
            </w:r>
            <w:r>
              <w:rPr>
                <w:rFonts w:cs="Arial"/>
                <w:sz w:val="20"/>
              </w:rPr>
              <w:t>.</w:t>
            </w:r>
          </w:p>
          <w:p w14:paraId="01E4A3DD" w14:textId="4BEA6F5C" w:rsidR="00603CC3" w:rsidRPr="004A33FE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 w:rsidRPr="004A33FE">
              <w:rPr>
                <w:rFonts w:cs="Arial"/>
                <w:sz w:val="20"/>
              </w:rPr>
              <w:t>Use available technology to adhere to quality improvement processes and techniques</w:t>
            </w:r>
            <w:r>
              <w:rPr>
                <w:rFonts w:cs="Arial"/>
                <w:sz w:val="20"/>
              </w:rPr>
              <w:t>.</w:t>
            </w:r>
          </w:p>
          <w:p w14:paraId="3B6EF654" w14:textId="212D8525" w:rsidR="00603CC3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Make </w:t>
            </w:r>
            <w:r w:rsidRPr="004A33FE">
              <w:rPr>
                <w:rFonts w:cs="Arial"/>
                <w:sz w:val="20"/>
              </w:rPr>
              <w:t>recommend</w:t>
            </w:r>
            <w:r>
              <w:rPr>
                <w:rFonts w:cs="Arial"/>
                <w:sz w:val="20"/>
              </w:rPr>
              <w:t>ations for</w:t>
            </w:r>
            <w:r w:rsidRPr="004A33FE">
              <w:rPr>
                <w:rFonts w:cs="Arial"/>
                <w:sz w:val="20"/>
              </w:rPr>
              <w:t xml:space="preserve"> improvements to the quality management plan to relevant personnel according to workplace procedures</w:t>
            </w:r>
            <w:r>
              <w:rPr>
                <w:rFonts w:cs="Arial"/>
                <w:sz w:val="20"/>
              </w:rPr>
              <w:t>.</w:t>
            </w:r>
          </w:p>
          <w:p w14:paraId="2AECD254" w14:textId="77777777" w:rsidR="00603CC3" w:rsidRDefault="00603CC3" w:rsidP="00603CC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Consolidate opportunities for further development</w:t>
            </w:r>
          </w:p>
          <w:p w14:paraId="5A4DBAE1" w14:textId="59D7BFFC" w:rsidR="00603CC3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 w:rsidRPr="004A33FE">
              <w:rPr>
                <w:rFonts w:cs="Arial"/>
                <w:sz w:val="20"/>
              </w:rPr>
              <w:t>Document work performance and use the information to identify opportunities</w:t>
            </w:r>
            <w:r>
              <w:rPr>
                <w:rFonts w:cs="Arial"/>
                <w:sz w:val="20"/>
              </w:rPr>
              <w:t xml:space="preserve"> to</w:t>
            </w:r>
            <w:r w:rsidRPr="004A33FE">
              <w:rPr>
                <w:rFonts w:cs="Arial"/>
                <w:sz w:val="20"/>
              </w:rPr>
              <w:t xml:space="preserve"> improve quality</w:t>
            </w:r>
            <w:r>
              <w:rPr>
                <w:rFonts w:cs="Arial"/>
                <w:sz w:val="20"/>
              </w:rPr>
              <w:t>.</w:t>
            </w:r>
          </w:p>
          <w:p w14:paraId="730725D3" w14:textId="7FD2DE6A" w:rsidR="00603CC3" w:rsidRPr="004A33FE" w:rsidRDefault="00603CC3" w:rsidP="00432D62">
            <w:pPr>
              <w:pStyle w:val="ListParagraph"/>
              <w:numPr>
                <w:ilvl w:val="0"/>
                <w:numId w:val="2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Complete, store and share reports, </w:t>
            </w:r>
            <w:proofErr w:type="gramStart"/>
            <w:r>
              <w:rPr>
                <w:rFonts w:cs="Arial"/>
                <w:sz w:val="20"/>
              </w:rPr>
              <w:t>recommendations</w:t>
            </w:r>
            <w:proofErr w:type="gramEnd"/>
            <w:r>
              <w:rPr>
                <w:rFonts w:cs="Arial"/>
                <w:sz w:val="20"/>
              </w:rPr>
              <w:t xml:space="preserve"> and records according to the workplace quality management plan and procedures.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330496E7" w:rsidR="00A9666F" w:rsidRPr="000861CC" w:rsidRDefault="00603CC3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Human resources (work crew/team), </w:t>
            </w:r>
            <w:r w:rsidRPr="00A85387">
              <w:rPr>
                <w:rFonts w:cs="Arial"/>
                <w:sz w:val="20"/>
              </w:rPr>
              <w:t>work instructions</w:t>
            </w:r>
            <w:r>
              <w:rPr>
                <w:rFonts w:cs="Arial"/>
                <w:sz w:val="20"/>
              </w:rPr>
              <w:t xml:space="preserve">, site safety and </w:t>
            </w:r>
            <w:r w:rsidRPr="00A85387">
              <w:rPr>
                <w:rFonts w:cs="Arial"/>
                <w:sz w:val="20"/>
              </w:rPr>
              <w:t>emergency procedures</w:t>
            </w:r>
            <w:r>
              <w:rPr>
                <w:rFonts w:cs="Arial"/>
                <w:sz w:val="20"/>
              </w:rPr>
              <w:t xml:space="preserve">, </w:t>
            </w:r>
            <w:r w:rsidRPr="00A85387">
              <w:rPr>
                <w:rFonts w:cs="Arial"/>
                <w:sz w:val="20"/>
              </w:rPr>
              <w:t>permit requirements</w:t>
            </w:r>
            <w:r>
              <w:rPr>
                <w:rFonts w:cs="Arial"/>
                <w:sz w:val="20"/>
              </w:rPr>
              <w:t xml:space="preserve"> as required, relevant plans, drawings, </w:t>
            </w:r>
            <w:r w:rsidRPr="00A85387">
              <w:rPr>
                <w:rFonts w:cs="Arial"/>
                <w:sz w:val="20"/>
              </w:rPr>
              <w:t>product specifications</w:t>
            </w:r>
            <w:r>
              <w:rPr>
                <w:rFonts w:cs="Arial"/>
                <w:sz w:val="20"/>
              </w:rPr>
              <w:t xml:space="preserve">, </w:t>
            </w:r>
            <w:r w:rsidRPr="00A85387">
              <w:rPr>
                <w:rFonts w:cs="Arial"/>
                <w:sz w:val="20"/>
              </w:rPr>
              <w:t>delivery standards</w:t>
            </w:r>
            <w:r>
              <w:rPr>
                <w:rFonts w:cs="Arial"/>
                <w:sz w:val="20"/>
              </w:rPr>
              <w:t>, workplace forms and storage facilities. Work site with all safety, traffic management and environmental protection requirements to safe</w:t>
            </w:r>
            <w:r w:rsidR="008818D2">
              <w:rPr>
                <w:rFonts w:cs="Arial"/>
                <w:sz w:val="20"/>
              </w:rPr>
              <w:t>l</w:t>
            </w:r>
            <w:r>
              <w:rPr>
                <w:rFonts w:cs="Arial"/>
                <w:sz w:val="20"/>
              </w:rPr>
              <w:t>y and compliantly complete work tasks. Quality documentation.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5BD76CCD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5D5821" w:rsidRPr="005D5821">
              <w:rPr>
                <w:rFonts w:cs="Arial"/>
                <w:b/>
                <w:sz w:val="20"/>
              </w:rPr>
              <w:t>Implement quality processes</w:t>
            </w:r>
          </w:p>
        </w:tc>
      </w:tr>
      <w:tr w:rsidR="0088036F" w:rsidRPr="00696855" w14:paraId="4ACB551B" w14:textId="77777777" w:rsidTr="00034E0E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62884312" w:rsidR="0088036F" w:rsidRPr="00603CC3" w:rsidRDefault="0088036F" w:rsidP="0088036F">
            <w:pPr>
              <w:pStyle w:val="331PASListTask1"/>
            </w:pPr>
            <w:bookmarkStart w:id="21" w:name="_Ref150849169"/>
            <w:r w:rsidRPr="00603CC3">
              <w:t xml:space="preserve">Collect documents required to achieve work task, </w:t>
            </w:r>
            <w:proofErr w:type="gramStart"/>
            <w:r w:rsidRPr="00603CC3">
              <w:t>read</w:t>
            </w:r>
            <w:proofErr w:type="gramEnd"/>
            <w:r w:rsidRPr="00603CC3">
              <w:t xml:space="preserve"> and confirm currency</w:t>
            </w:r>
            <w:r>
              <w:t xml:space="preserve"> and compliance</w:t>
            </w:r>
            <w:r w:rsidRPr="00603CC3">
              <w:t>.</w:t>
            </w:r>
            <w:bookmarkEnd w:id="21"/>
          </w:p>
        </w:tc>
        <w:permStart w:id="1309682065" w:edGrp="everyone" w:displacedByCustomXml="next"/>
        <w:sdt>
          <w:sdtPr>
            <w:rPr>
              <w:rFonts w:cs="Arial"/>
              <w:sz w:val="36"/>
              <w:szCs w:val="36"/>
            </w:rPr>
            <w:id w:val="1563301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08D990D" w14:textId="6F34B745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9682065" w:displacedByCustomXml="prev"/>
        <w:permStart w:id="422206006" w:edGrp="everyone" w:displacedByCustomXml="next"/>
        <w:sdt>
          <w:sdtPr>
            <w:rPr>
              <w:rFonts w:cs="Arial"/>
              <w:sz w:val="36"/>
              <w:szCs w:val="36"/>
            </w:rPr>
            <w:id w:val="366113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33531FC" w14:textId="253573A5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2206006" w:displacedByCustomXml="prev"/>
      </w:tr>
      <w:tr w:rsidR="0088036F" w:rsidRPr="00696855" w14:paraId="73A7F198" w14:textId="77777777" w:rsidTr="00034E0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01390D0B" w:rsidR="0088036F" w:rsidRPr="00486541" w:rsidRDefault="0088036F" w:rsidP="0088036F">
            <w:pPr>
              <w:pStyle w:val="331PASListTask1"/>
            </w:pPr>
            <w:bookmarkStart w:id="22" w:name="_Ref81481058"/>
            <w:bookmarkStart w:id="23" w:name="_Ref150850725"/>
            <w:r>
              <w:t>Complete and have authorised required documentation such as permits</w:t>
            </w:r>
            <w:bookmarkEnd w:id="22"/>
            <w:r>
              <w:t>.</w:t>
            </w:r>
            <w:bookmarkEnd w:id="23"/>
          </w:p>
        </w:tc>
        <w:permStart w:id="768087165" w:edGrp="everyone" w:displacedByCustomXml="next"/>
        <w:sdt>
          <w:sdtPr>
            <w:rPr>
              <w:rFonts w:cs="Arial"/>
              <w:sz w:val="36"/>
              <w:szCs w:val="36"/>
            </w:rPr>
            <w:id w:val="-1462873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5D5B2A8" w14:textId="06EDE90B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8087165" w:displacedByCustomXml="prev"/>
        <w:permStart w:id="371095873" w:edGrp="everyone" w:displacedByCustomXml="next"/>
        <w:sdt>
          <w:sdtPr>
            <w:rPr>
              <w:rFonts w:cs="Arial"/>
              <w:sz w:val="36"/>
              <w:szCs w:val="36"/>
            </w:rPr>
            <w:id w:val="490997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233AE05" w14:textId="373F71A6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71095873" w:displacedByCustomXml="prev"/>
      </w:tr>
      <w:tr w:rsidR="0088036F" w:rsidRPr="00696855" w14:paraId="42C4F2E6" w14:textId="77777777" w:rsidTr="00034E0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EC571F" w14:textId="2C894E5C" w:rsidR="0088036F" w:rsidRPr="00486541" w:rsidRDefault="0088036F" w:rsidP="0088036F">
            <w:pPr>
              <w:pStyle w:val="331PASListTask1"/>
            </w:pPr>
            <w:bookmarkStart w:id="24" w:name="_Ref81481075"/>
            <w:r>
              <w:t>Discuss work requirements and schedule with crew using approved documents according to workplace quality and compliance requirements.</w:t>
            </w:r>
            <w:bookmarkEnd w:id="24"/>
          </w:p>
        </w:tc>
        <w:permStart w:id="1510104502" w:edGrp="everyone" w:displacedByCustomXml="next"/>
        <w:sdt>
          <w:sdtPr>
            <w:rPr>
              <w:rFonts w:cs="Arial"/>
              <w:sz w:val="36"/>
              <w:szCs w:val="36"/>
            </w:rPr>
            <w:id w:val="-534512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1D70053" w14:textId="57109745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10104502" w:displacedByCustomXml="prev"/>
        <w:permStart w:id="444228021" w:edGrp="everyone" w:displacedByCustomXml="next"/>
        <w:sdt>
          <w:sdtPr>
            <w:rPr>
              <w:rFonts w:cs="Arial"/>
              <w:sz w:val="36"/>
              <w:szCs w:val="36"/>
            </w:rPr>
            <w:id w:val="80420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034559C" w14:textId="790E12B2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44228021" w:displacedByCustomXml="prev"/>
      </w:tr>
      <w:tr w:rsidR="0088036F" w:rsidRPr="00696855" w14:paraId="62A97FA6" w14:textId="77777777" w:rsidTr="00034E0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18A7485C" w14:textId="2A8FDCB7" w:rsidR="0088036F" w:rsidRPr="00486541" w:rsidRDefault="0088036F" w:rsidP="0088036F">
            <w:pPr>
              <w:pStyle w:val="331PASListTask1"/>
            </w:pPr>
            <w:bookmarkStart w:id="25" w:name="_Ref81481090"/>
            <w:r>
              <w:t>Collaborate with crew and contractors to confirm schedule and work requirements.</w:t>
            </w:r>
            <w:bookmarkEnd w:id="25"/>
          </w:p>
        </w:tc>
        <w:permStart w:id="703792815" w:edGrp="everyone" w:displacedByCustomXml="next"/>
        <w:sdt>
          <w:sdtPr>
            <w:rPr>
              <w:rFonts w:cs="Arial"/>
              <w:sz w:val="36"/>
              <w:szCs w:val="36"/>
            </w:rPr>
            <w:id w:val="16955030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48FACFD" w14:textId="0DC98C39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03792815" w:displacedByCustomXml="prev"/>
        <w:permStart w:id="1527279135" w:edGrp="everyone" w:displacedByCustomXml="next"/>
        <w:sdt>
          <w:sdtPr>
            <w:rPr>
              <w:rFonts w:cs="Arial"/>
              <w:sz w:val="36"/>
              <w:szCs w:val="36"/>
            </w:rPr>
            <w:id w:val="1474260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6EC4F42" w14:textId="1A088266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27279135" w:displacedByCustomXml="prev"/>
      </w:tr>
      <w:tr w:rsidR="0088036F" w:rsidRPr="00696855" w14:paraId="176063AB" w14:textId="77777777" w:rsidTr="00034E0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B92FA12" w14:textId="0BAD2B12" w:rsidR="0088036F" w:rsidRPr="00486541" w:rsidRDefault="0088036F" w:rsidP="0088036F">
            <w:pPr>
              <w:pStyle w:val="331PASListTask1"/>
            </w:pPr>
            <w:bookmarkStart w:id="26" w:name="_Ref81481112"/>
            <w:r>
              <w:t>Encourage and support crew members during discussion to ensure understanding of requirements.</w:t>
            </w:r>
            <w:bookmarkEnd w:id="26"/>
          </w:p>
        </w:tc>
        <w:permStart w:id="1371810627" w:edGrp="everyone" w:displacedByCustomXml="next"/>
        <w:sdt>
          <w:sdtPr>
            <w:rPr>
              <w:rFonts w:cs="Arial"/>
              <w:sz w:val="36"/>
              <w:szCs w:val="36"/>
            </w:rPr>
            <w:id w:val="271209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0903431" w14:textId="13988F5B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1810627" w:displacedByCustomXml="prev"/>
        <w:permStart w:id="1592281184" w:edGrp="everyone" w:displacedByCustomXml="next"/>
        <w:sdt>
          <w:sdtPr>
            <w:rPr>
              <w:rFonts w:cs="Arial"/>
              <w:sz w:val="36"/>
              <w:szCs w:val="36"/>
            </w:rPr>
            <w:id w:val="-1493325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72F29B8" w14:textId="3D71FEA2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2281184" w:displacedByCustomXml="prev"/>
      </w:tr>
      <w:tr w:rsidR="0088036F" w:rsidRPr="00696855" w14:paraId="22FE5021" w14:textId="77777777" w:rsidTr="00034E0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7DC5935" w14:textId="0D5A16B4" w:rsidR="0088036F" w:rsidRPr="00486541" w:rsidRDefault="0088036F" w:rsidP="0088036F">
            <w:pPr>
              <w:pStyle w:val="331PASListTask1"/>
            </w:pPr>
            <w:bookmarkStart w:id="27" w:name="_Ref81481115"/>
            <w:r>
              <w:t>Communicate information clearly to ensure understanding.</w:t>
            </w:r>
            <w:bookmarkEnd w:id="27"/>
          </w:p>
        </w:tc>
        <w:permStart w:id="1039294208" w:edGrp="everyone" w:displacedByCustomXml="next"/>
        <w:sdt>
          <w:sdtPr>
            <w:rPr>
              <w:rFonts w:cs="Arial"/>
              <w:sz w:val="36"/>
              <w:szCs w:val="36"/>
            </w:rPr>
            <w:id w:val="-1115742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B57280A" w14:textId="3B9769D7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9294208" w:displacedByCustomXml="prev"/>
        <w:permStart w:id="75245510" w:edGrp="everyone" w:displacedByCustomXml="next"/>
        <w:sdt>
          <w:sdtPr>
            <w:rPr>
              <w:rFonts w:cs="Arial"/>
              <w:sz w:val="36"/>
              <w:szCs w:val="36"/>
            </w:rPr>
            <w:id w:val="-12999882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9A7BCAF" w14:textId="34DEF187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5245510" w:displacedByCustomXml="prev"/>
      </w:tr>
      <w:tr w:rsidR="0088036F" w:rsidRPr="00696855" w14:paraId="54783AF6" w14:textId="77777777" w:rsidTr="00034E0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154D191" w14:textId="54259D9A" w:rsidR="0088036F" w:rsidRPr="00486541" w:rsidRDefault="0088036F" w:rsidP="0088036F">
            <w:pPr>
              <w:pStyle w:val="331PASListTask1"/>
            </w:pPr>
            <w:bookmarkStart w:id="28" w:name="_Ref81481160"/>
            <w:r>
              <w:t>Apply active listening techniques to enable inclusivity.</w:t>
            </w:r>
            <w:bookmarkEnd w:id="28"/>
          </w:p>
        </w:tc>
        <w:permStart w:id="1522431953" w:edGrp="everyone" w:displacedByCustomXml="next"/>
        <w:sdt>
          <w:sdtPr>
            <w:rPr>
              <w:rFonts w:cs="Arial"/>
              <w:sz w:val="36"/>
              <w:szCs w:val="36"/>
            </w:rPr>
            <w:id w:val="1971790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DF85767" w14:textId="70F925E3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22431953" w:displacedByCustomXml="prev"/>
        <w:permStart w:id="1256655240" w:edGrp="everyone" w:displacedByCustomXml="next"/>
        <w:sdt>
          <w:sdtPr>
            <w:rPr>
              <w:rFonts w:cs="Arial"/>
              <w:sz w:val="36"/>
              <w:szCs w:val="36"/>
            </w:rPr>
            <w:id w:val="-8089408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B3DFF4F" w14:textId="54EB4C8B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56655240" w:displacedByCustomXml="prev"/>
      </w:tr>
      <w:tr w:rsidR="0088036F" w:rsidRPr="00696855" w14:paraId="28591755" w14:textId="77777777" w:rsidTr="0088036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237AD13A" w14:textId="421C0F36" w:rsidR="0088036F" w:rsidRPr="00486541" w:rsidRDefault="0088036F" w:rsidP="0088036F">
            <w:pPr>
              <w:pStyle w:val="331PASListTask1"/>
            </w:pPr>
            <w:bookmarkStart w:id="29" w:name="_Ref81481244"/>
            <w:r>
              <w:t>Apply mentoring techniques to support worker participation.</w:t>
            </w:r>
            <w:bookmarkEnd w:id="29"/>
          </w:p>
        </w:tc>
        <w:permStart w:id="790395339" w:edGrp="everyone" w:displacedByCustomXml="next"/>
        <w:sdt>
          <w:sdtPr>
            <w:rPr>
              <w:rFonts w:cs="Arial"/>
              <w:sz w:val="36"/>
              <w:szCs w:val="36"/>
            </w:rPr>
            <w:id w:val="11134839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39B95A17" w14:textId="70F56F8D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90395339" w:displacedByCustomXml="prev"/>
        <w:permStart w:id="877866911" w:edGrp="everyone" w:displacedByCustomXml="next"/>
        <w:sdt>
          <w:sdtPr>
            <w:rPr>
              <w:rFonts w:cs="Arial"/>
              <w:sz w:val="36"/>
              <w:szCs w:val="36"/>
            </w:rPr>
            <w:id w:val="-1010360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16C1EACA" w14:textId="0B536092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77866911" w:displacedByCustomXml="prev"/>
      </w:tr>
      <w:tr w:rsidR="0088036F" w:rsidRPr="00696855" w14:paraId="1E2A3066" w14:textId="77777777" w:rsidTr="0088036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CE0EA72" w14:textId="6ED6FD3F" w:rsidR="0088036F" w:rsidRPr="00486541" w:rsidRDefault="0088036F" w:rsidP="0088036F">
            <w:pPr>
              <w:pStyle w:val="331PASListTask1"/>
            </w:pPr>
            <w:bookmarkStart w:id="30" w:name="_Ref81481257"/>
            <w:bookmarkStart w:id="31" w:name="_Ref150850670"/>
            <w:r>
              <w:t>Clarify and confirm crew/contractor understanding of safety and emergency procedures</w:t>
            </w:r>
            <w:bookmarkEnd w:id="30"/>
            <w:r>
              <w:t>.</w:t>
            </w:r>
            <w:bookmarkEnd w:id="31"/>
          </w:p>
        </w:tc>
        <w:permStart w:id="801584822" w:edGrp="everyone" w:displacedByCustomXml="next"/>
        <w:sdt>
          <w:sdtPr>
            <w:rPr>
              <w:rFonts w:cs="Arial"/>
              <w:sz w:val="36"/>
              <w:szCs w:val="36"/>
            </w:rPr>
            <w:id w:val="629831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5B8F1E0F" w14:textId="2E897FB9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1584822" w:displacedByCustomXml="prev"/>
        <w:permStart w:id="839471660" w:edGrp="everyone" w:displacedByCustomXml="next"/>
        <w:sdt>
          <w:sdtPr>
            <w:rPr>
              <w:rFonts w:cs="Arial"/>
              <w:sz w:val="36"/>
              <w:szCs w:val="36"/>
            </w:rPr>
            <w:id w:val="8278740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  <w:vAlign w:val="center"/>
              </w:tcPr>
              <w:p w14:paraId="1C810F07" w14:textId="3B1F833A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9471660" w:displacedByCustomXml="prev"/>
      </w:tr>
      <w:tr w:rsidR="0088036F" w:rsidRPr="00696855" w14:paraId="2E7186DE" w14:textId="77777777" w:rsidTr="0088036F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538F7D04" w14:textId="2FE31C9D" w:rsidR="0088036F" w:rsidRPr="00486541" w:rsidRDefault="0088036F" w:rsidP="0088036F">
            <w:pPr>
              <w:pStyle w:val="331PASListTask1"/>
            </w:pPr>
            <w:bookmarkStart w:id="32" w:name="_Ref150849238"/>
            <w:r>
              <w:lastRenderedPageBreak/>
              <w:t>Implement and ensure crew implementation of site safety requirements.</w:t>
            </w:r>
            <w:bookmarkEnd w:id="32"/>
          </w:p>
        </w:tc>
        <w:permStart w:id="1905398760" w:edGrp="everyone" w:displacedByCustomXml="next"/>
        <w:sdt>
          <w:sdtPr>
            <w:rPr>
              <w:rFonts w:cs="Arial"/>
              <w:sz w:val="36"/>
              <w:szCs w:val="36"/>
            </w:rPr>
            <w:id w:val="-672490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12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2BBD2A0" w14:textId="417628D8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5398760" w:displacedByCustomXml="prev"/>
        <w:permStart w:id="219352304" w:edGrp="everyone" w:displacedByCustomXml="next"/>
        <w:sdt>
          <w:sdtPr>
            <w:rPr>
              <w:rFonts w:cs="Arial"/>
              <w:sz w:val="36"/>
              <w:szCs w:val="36"/>
            </w:rPr>
            <w:id w:val="-2047664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12" w:space="0" w:color="000000"/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3A8C2B9A" w14:textId="3413E90C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9352304" w:displacedByCustomXml="prev"/>
      </w:tr>
      <w:tr w:rsidR="0088036F" w:rsidRPr="00696855" w14:paraId="31C58ACE" w14:textId="77777777" w:rsidTr="0088036F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73281E3E" w14:textId="5C88968E" w:rsidR="0088036F" w:rsidRPr="00486541" w:rsidRDefault="0088036F" w:rsidP="0088036F">
            <w:pPr>
              <w:pStyle w:val="331PASListTask1"/>
            </w:pPr>
            <w:bookmarkStart w:id="33" w:name="_Ref81481262"/>
            <w:bookmarkStart w:id="34" w:name="_Ref150850806"/>
            <w:r>
              <w:t>Install and monitor installation of signage and barriers to indicate work area and exclusion zones</w:t>
            </w:r>
            <w:bookmarkEnd w:id="33"/>
            <w:r>
              <w:t>.</w:t>
            </w:r>
            <w:bookmarkEnd w:id="34"/>
          </w:p>
        </w:tc>
        <w:permStart w:id="921572801" w:edGrp="everyone" w:displacedByCustomXml="next"/>
        <w:sdt>
          <w:sdtPr>
            <w:rPr>
              <w:rFonts w:cs="Arial"/>
              <w:sz w:val="36"/>
              <w:szCs w:val="36"/>
            </w:rPr>
            <w:id w:val="-6363330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51D30CC" w14:textId="03450BFC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1572801" w:displacedByCustomXml="prev"/>
        <w:permStart w:id="905936762" w:edGrp="everyone" w:displacedByCustomXml="next"/>
        <w:sdt>
          <w:sdtPr>
            <w:rPr>
              <w:rFonts w:cs="Arial"/>
              <w:sz w:val="36"/>
              <w:szCs w:val="36"/>
            </w:rPr>
            <w:id w:val="-1720268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2BE6011D" w14:textId="26120814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5936762" w:displacedByCustomXml="prev"/>
      </w:tr>
      <w:tr w:rsidR="0088036F" w:rsidRPr="00696855" w14:paraId="46FAC191" w14:textId="77777777" w:rsidTr="0088036F">
        <w:trPr>
          <w:trHeight w:val="25"/>
        </w:trPr>
        <w:tc>
          <w:tcPr>
            <w:tcW w:w="6096" w:type="dxa"/>
            <w:tcBorders>
              <w:top w:val="single" w:sz="4" w:space="0" w:color="auto"/>
              <w:left w:val="single" w:sz="12" w:space="0" w:color="000000"/>
            </w:tcBorders>
          </w:tcPr>
          <w:p w14:paraId="026ACF71" w14:textId="36D3787A" w:rsidR="0088036F" w:rsidRPr="00486541" w:rsidRDefault="0088036F" w:rsidP="0088036F">
            <w:pPr>
              <w:pStyle w:val="331PASListTask1"/>
            </w:pPr>
            <w:bookmarkStart w:id="35" w:name="_Ref81481264"/>
            <w:bookmarkStart w:id="36" w:name="_Ref150850853"/>
            <w:r>
              <w:t>Prepare wash down area and/or appropriate environmental controls according to site, quality and EMP requirements</w:t>
            </w:r>
            <w:bookmarkEnd w:id="35"/>
            <w:r>
              <w:t>.</w:t>
            </w:r>
            <w:bookmarkEnd w:id="36"/>
          </w:p>
        </w:tc>
        <w:permStart w:id="559033520" w:edGrp="everyone" w:displacedByCustomXml="next"/>
        <w:sdt>
          <w:sdtPr>
            <w:rPr>
              <w:rFonts w:cs="Arial"/>
              <w:sz w:val="36"/>
              <w:szCs w:val="36"/>
            </w:rPr>
            <w:id w:val="-1235004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4" w:space="0" w:color="auto"/>
                  <w:right w:val="single" w:sz="4" w:space="0" w:color="auto"/>
                </w:tcBorders>
                <w:vAlign w:val="center"/>
              </w:tcPr>
              <w:p w14:paraId="56A4C3EB" w14:textId="07A76CE7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9033520" w:displacedByCustomXml="prev"/>
        <w:permStart w:id="868224598" w:edGrp="everyone" w:displacedByCustomXml="next"/>
        <w:sdt>
          <w:sdtPr>
            <w:rPr>
              <w:rFonts w:cs="Arial"/>
              <w:sz w:val="36"/>
              <w:szCs w:val="36"/>
            </w:rPr>
            <w:id w:val="20480247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4" w:space="0" w:color="auto"/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9FCEC1D" w14:textId="7D1CF6B9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8224598" w:displacedByCustomXml="prev"/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0E02656A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5D5821" w:rsidRPr="005D5821">
              <w:rPr>
                <w:rFonts w:cs="Arial"/>
                <w:b/>
                <w:sz w:val="20"/>
              </w:rPr>
              <w:t>Make recommendations based on performance that has been monitored and reported on</w:t>
            </w:r>
          </w:p>
        </w:tc>
      </w:tr>
      <w:tr w:rsidR="0088036F" w:rsidRPr="00696855" w14:paraId="4C52CBAC" w14:textId="77777777" w:rsidTr="00483BF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3026C0E0" w:rsidR="0088036F" w:rsidRPr="00603CC3" w:rsidRDefault="0088036F" w:rsidP="0088036F">
            <w:pPr>
              <w:pStyle w:val="332PASListTask1"/>
            </w:pPr>
            <w:bookmarkStart w:id="37" w:name="_Ref81482460"/>
            <w:bookmarkStart w:id="38" w:name="_Ref150850704"/>
            <w:r w:rsidRPr="00603CC3">
              <w:t>Check digital or other technology to confirm KPIs against quality targets</w:t>
            </w:r>
            <w:bookmarkEnd w:id="37"/>
            <w:r w:rsidRPr="00603CC3">
              <w:t>.</w:t>
            </w:r>
            <w:bookmarkEnd w:id="38"/>
          </w:p>
        </w:tc>
        <w:permStart w:id="1568934060" w:edGrp="everyone" w:displacedByCustomXml="next"/>
        <w:sdt>
          <w:sdtPr>
            <w:rPr>
              <w:rFonts w:cs="Arial"/>
              <w:sz w:val="36"/>
              <w:szCs w:val="36"/>
            </w:rPr>
            <w:id w:val="1557119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4AAA7A6" w14:textId="5E79804B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68934060" w:displacedByCustomXml="prev"/>
        <w:permStart w:id="1641966831" w:edGrp="everyone" w:displacedByCustomXml="next"/>
        <w:sdt>
          <w:sdtPr>
            <w:rPr>
              <w:rFonts w:cs="Arial"/>
              <w:sz w:val="36"/>
              <w:szCs w:val="36"/>
            </w:rPr>
            <w:id w:val="-811480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1EE417B" w14:textId="57389A92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41966831" w:displacedByCustomXml="prev"/>
      </w:tr>
      <w:tr w:rsidR="0088036F" w:rsidRPr="00696855" w14:paraId="5F585CCB" w14:textId="77777777" w:rsidTr="00483BF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5C63F9" w14:textId="2ADD82DF" w:rsidR="0088036F" w:rsidRPr="00603CC3" w:rsidRDefault="0088036F" w:rsidP="0088036F">
            <w:pPr>
              <w:pStyle w:val="332PASListTask1"/>
            </w:pPr>
            <w:bookmarkStart w:id="39" w:name="_Ref81482489"/>
            <w:bookmarkStart w:id="40" w:name="_Ref150850858"/>
            <w:r w:rsidRPr="00603CC3">
              <w:t>Check and monitor to ensure safety targets are met</w:t>
            </w:r>
            <w:bookmarkEnd w:id="39"/>
            <w:r w:rsidRPr="00603CC3">
              <w:t>.</w:t>
            </w:r>
            <w:bookmarkEnd w:id="40"/>
          </w:p>
        </w:tc>
        <w:permStart w:id="1655989236" w:edGrp="everyone" w:displacedByCustomXml="next"/>
        <w:sdt>
          <w:sdtPr>
            <w:rPr>
              <w:rFonts w:cs="Arial"/>
              <w:sz w:val="36"/>
              <w:szCs w:val="36"/>
            </w:rPr>
            <w:id w:val="-327757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673FCCF" w14:textId="5275BB6F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55989236" w:displacedByCustomXml="prev"/>
        <w:permStart w:id="995044462" w:edGrp="everyone" w:displacedByCustomXml="next"/>
        <w:sdt>
          <w:sdtPr>
            <w:rPr>
              <w:rFonts w:cs="Arial"/>
              <w:sz w:val="36"/>
              <w:szCs w:val="36"/>
            </w:rPr>
            <w:id w:val="1662817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AB65144" w14:textId="7CB9BC90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95044462" w:displacedByCustomXml="prev"/>
      </w:tr>
      <w:tr w:rsidR="0088036F" w:rsidRPr="00696855" w14:paraId="103A7D73" w14:textId="77777777" w:rsidTr="00483BF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10805658" w:rsidR="0088036F" w:rsidRPr="00603CC3" w:rsidRDefault="0088036F" w:rsidP="0088036F">
            <w:pPr>
              <w:pStyle w:val="332PASListTask1"/>
            </w:pPr>
            <w:bookmarkStart w:id="41" w:name="_Ref81482491"/>
            <w:bookmarkStart w:id="42" w:name="_Ref150850712"/>
            <w:r w:rsidRPr="00603CC3">
              <w:t>Monitor schedule including any milestones/inspections/hold points to achieve specified timeframes</w:t>
            </w:r>
            <w:bookmarkEnd w:id="41"/>
            <w:r w:rsidRPr="00603CC3">
              <w:t>.</w:t>
            </w:r>
            <w:bookmarkEnd w:id="42"/>
          </w:p>
        </w:tc>
        <w:permStart w:id="1889086195" w:edGrp="everyone" w:displacedByCustomXml="next"/>
        <w:sdt>
          <w:sdtPr>
            <w:rPr>
              <w:rFonts w:cs="Arial"/>
              <w:sz w:val="36"/>
              <w:szCs w:val="36"/>
            </w:rPr>
            <w:id w:val="323487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20F5D0C" w14:textId="6718A1C8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89086195" w:displacedByCustomXml="prev"/>
        <w:permStart w:id="1713248389" w:edGrp="everyone" w:displacedByCustomXml="next"/>
        <w:sdt>
          <w:sdtPr>
            <w:rPr>
              <w:rFonts w:cs="Arial"/>
              <w:sz w:val="36"/>
              <w:szCs w:val="36"/>
            </w:rPr>
            <w:id w:val="-116993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27150ED" w14:textId="57C16C52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3248389" w:displacedByCustomXml="prev"/>
      </w:tr>
      <w:tr w:rsidR="0088036F" w:rsidRPr="00696855" w14:paraId="7451C504" w14:textId="77777777" w:rsidTr="00483BF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7C043AB0" w:rsidR="0088036F" w:rsidRPr="00603CC3" w:rsidRDefault="0088036F" w:rsidP="0088036F">
            <w:pPr>
              <w:pStyle w:val="332PASListTask1"/>
            </w:pPr>
            <w:bookmarkStart w:id="43" w:name="_Ref81482496"/>
            <w:bookmarkStart w:id="44" w:name="_Ref150850743"/>
            <w:r w:rsidRPr="00603CC3">
              <w:t>Keep records of KPIs, measurements, test results</w:t>
            </w:r>
            <w:bookmarkEnd w:id="43"/>
            <w:r w:rsidRPr="00603CC3">
              <w:t>.</w:t>
            </w:r>
            <w:bookmarkEnd w:id="44"/>
          </w:p>
        </w:tc>
        <w:permStart w:id="1294860362" w:edGrp="everyone" w:displacedByCustomXml="next"/>
        <w:sdt>
          <w:sdtPr>
            <w:rPr>
              <w:rFonts w:cs="Arial"/>
              <w:sz w:val="36"/>
              <w:szCs w:val="36"/>
            </w:rPr>
            <w:id w:val="18458996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7DEADAE" w14:textId="297EFA5E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4860362" w:displacedByCustomXml="prev"/>
        <w:permStart w:id="578487763" w:edGrp="everyone" w:displacedByCustomXml="next"/>
        <w:sdt>
          <w:sdtPr>
            <w:rPr>
              <w:rFonts w:cs="Arial"/>
              <w:sz w:val="36"/>
              <w:szCs w:val="36"/>
            </w:rPr>
            <w:id w:val="1691020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4B9BB42" w14:textId="6E2882AC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78487763" w:displacedByCustomXml="prev"/>
      </w:tr>
      <w:tr w:rsidR="0088036F" w:rsidRPr="00696855" w14:paraId="5960B030" w14:textId="77777777" w:rsidTr="00483BF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0015D4" w14:textId="518317A2" w:rsidR="0088036F" w:rsidRPr="00603CC3" w:rsidRDefault="0088036F" w:rsidP="0088036F">
            <w:pPr>
              <w:pStyle w:val="332PASListTask1"/>
            </w:pPr>
            <w:bookmarkStart w:id="45" w:name="_Ref81482475"/>
            <w:bookmarkStart w:id="46" w:name="_Ref150849324"/>
            <w:r w:rsidRPr="00603CC3">
              <w:t>Offer improvements to quality processes/procedures to relevant personnel</w:t>
            </w:r>
            <w:bookmarkEnd w:id="45"/>
            <w:r w:rsidRPr="00603CC3">
              <w:t>.</w:t>
            </w:r>
            <w:bookmarkEnd w:id="46"/>
          </w:p>
        </w:tc>
        <w:permStart w:id="1233334943" w:edGrp="everyone" w:displacedByCustomXml="next"/>
        <w:sdt>
          <w:sdtPr>
            <w:rPr>
              <w:rFonts w:cs="Arial"/>
              <w:sz w:val="36"/>
              <w:szCs w:val="36"/>
            </w:rPr>
            <w:id w:val="246387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E5224BC" w14:textId="5BC27445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3334943" w:displacedByCustomXml="prev"/>
        <w:permStart w:id="549084280" w:edGrp="everyone" w:displacedByCustomXml="next"/>
        <w:sdt>
          <w:sdtPr>
            <w:rPr>
              <w:rFonts w:cs="Arial"/>
              <w:sz w:val="36"/>
              <w:szCs w:val="36"/>
            </w:rPr>
            <w:id w:val="1179857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057F50C" w14:textId="37CEE8EB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9084280" w:displacedByCustomXml="prev"/>
      </w:tr>
      <w:tr w:rsidR="0088036F" w:rsidRPr="00696855" w14:paraId="5ECA287C" w14:textId="77777777" w:rsidTr="00483BF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5411AD" w14:textId="4B865EC7" w:rsidR="0088036F" w:rsidRPr="00603CC3" w:rsidRDefault="0088036F" w:rsidP="0088036F">
            <w:pPr>
              <w:pStyle w:val="332PASListTask1"/>
            </w:pPr>
            <w:bookmarkStart w:id="47" w:name="_Ref81482533"/>
            <w:bookmarkStart w:id="48" w:name="_Ref150850756"/>
            <w:r w:rsidRPr="00603CC3">
              <w:t xml:space="preserve">Complete appropriate monitoring and measuring </w:t>
            </w:r>
            <w:bookmarkEnd w:id="47"/>
            <w:r w:rsidRPr="00603CC3">
              <w:t>documents.</w:t>
            </w:r>
            <w:bookmarkEnd w:id="48"/>
          </w:p>
        </w:tc>
        <w:permStart w:id="2135964475" w:edGrp="everyone" w:displacedByCustomXml="next"/>
        <w:sdt>
          <w:sdtPr>
            <w:rPr>
              <w:rFonts w:cs="Arial"/>
              <w:sz w:val="36"/>
              <w:szCs w:val="36"/>
            </w:rPr>
            <w:id w:val="-16794175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D371DCC" w14:textId="64B82A70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5964475" w:displacedByCustomXml="prev"/>
        <w:permStart w:id="1723417213" w:edGrp="everyone" w:displacedByCustomXml="next"/>
        <w:sdt>
          <w:sdtPr>
            <w:rPr>
              <w:rFonts w:cs="Arial"/>
              <w:sz w:val="36"/>
              <w:szCs w:val="36"/>
            </w:rPr>
            <w:id w:val="798263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67EF001" w14:textId="26E3B3EC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23417213" w:displacedByCustomXml="prev"/>
      </w:tr>
      <w:tr w:rsidR="0088036F" w:rsidRPr="00696855" w14:paraId="3293EE25" w14:textId="77777777" w:rsidTr="00483BF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7FF9E3" w14:textId="7595AA1D" w:rsidR="0088036F" w:rsidRPr="00603CC3" w:rsidRDefault="0088036F" w:rsidP="0088036F">
            <w:pPr>
              <w:pStyle w:val="332PASListTask1"/>
            </w:pPr>
            <w:bookmarkStart w:id="49" w:name="_Ref81482537"/>
            <w:bookmarkStart w:id="50" w:name="_Ref150850758"/>
            <w:r w:rsidRPr="00603CC3">
              <w:t>Complete recommendation for improvement documentation according to workplace requirements</w:t>
            </w:r>
            <w:bookmarkEnd w:id="49"/>
            <w:r w:rsidRPr="00603CC3">
              <w:t>.</w:t>
            </w:r>
            <w:bookmarkEnd w:id="50"/>
          </w:p>
        </w:tc>
        <w:permStart w:id="629882621" w:edGrp="everyone" w:displacedByCustomXml="next"/>
        <w:sdt>
          <w:sdtPr>
            <w:rPr>
              <w:rFonts w:cs="Arial"/>
              <w:sz w:val="36"/>
              <w:szCs w:val="36"/>
            </w:rPr>
            <w:id w:val="2769227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4A22EF7" w14:textId="0A187872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9882621" w:displacedByCustomXml="prev"/>
        <w:permStart w:id="1264938710" w:edGrp="everyone" w:displacedByCustomXml="next"/>
        <w:sdt>
          <w:sdtPr>
            <w:rPr>
              <w:rFonts w:cs="Arial"/>
              <w:sz w:val="36"/>
              <w:szCs w:val="36"/>
            </w:rPr>
            <w:id w:val="284467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CF087BA" w14:textId="391D26D7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64938710" w:displacedByCustomXml="prev"/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514673C4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5D5821" w:rsidRPr="005D5821">
              <w:rPr>
                <w:rFonts w:cs="Arial"/>
                <w:b/>
                <w:sz w:val="20"/>
              </w:rPr>
              <w:t>Consolidate opportunities for further development</w:t>
            </w:r>
          </w:p>
        </w:tc>
      </w:tr>
      <w:tr w:rsidR="0088036F" w:rsidRPr="00696855" w14:paraId="6ADBB981" w14:textId="77777777" w:rsidTr="00DC2E48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7F659718" w14:textId="005AEE68" w:rsidR="0088036F" w:rsidRPr="00486541" w:rsidRDefault="0088036F" w:rsidP="0088036F">
            <w:pPr>
              <w:pStyle w:val="333PASListTask1"/>
            </w:pPr>
            <w:bookmarkStart w:id="51" w:name="_Ref81482539"/>
            <w:bookmarkStart w:id="52" w:name="_Ref150850763"/>
            <w:r>
              <w:t>Keep clear records of work performance</w:t>
            </w:r>
            <w:bookmarkEnd w:id="51"/>
            <w:r>
              <w:t xml:space="preserve"> achieved</w:t>
            </w:r>
            <w:bookmarkEnd w:id="52"/>
          </w:p>
        </w:tc>
        <w:permStart w:id="1304710170" w:edGrp="everyone" w:displacedByCustomXml="next"/>
        <w:sdt>
          <w:sdtPr>
            <w:rPr>
              <w:rFonts w:cs="Arial"/>
              <w:sz w:val="36"/>
              <w:szCs w:val="36"/>
            </w:rPr>
            <w:id w:val="677765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77626768" w14:textId="0AC2B390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4710170" w:displacedByCustomXml="prev"/>
        <w:permStart w:id="551122638" w:edGrp="everyone" w:displacedByCustomXml="next"/>
        <w:sdt>
          <w:sdtPr>
            <w:rPr>
              <w:rFonts w:cs="Arial"/>
              <w:sz w:val="36"/>
              <w:szCs w:val="36"/>
            </w:rPr>
            <w:id w:val="1526974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  <w:vAlign w:val="center"/>
              </w:tcPr>
              <w:p w14:paraId="1525EC02" w14:textId="66949B3A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1122638" w:displacedByCustomXml="prev"/>
      </w:tr>
      <w:tr w:rsidR="0088036F" w:rsidRPr="00696855" w14:paraId="34E06BA6" w14:textId="77777777" w:rsidTr="00DC2E48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A686D39" w14:textId="3B78B6DE" w:rsidR="0088036F" w:rsidRPr="00486541" w:rsidRDefault="0088036F" w:rsidP="0088036F">
            <w:pPr>
              <w:pStyle w:val="333PASListTask1"/>
            </w:pPr>
            <w:bookmarkStart w:id="53" w:name="_Ref81482546"/>
            <w:r w:rsidRPr="0074078A">
              <w:t>Manage records, reports, recommendations</w:t>
            </w:r>
            <w:r>
              <w:t xml:space="preserve"> storage</w:t>
            </w:r>
            <w:r w:rsidRPr="0074078A">
              <w:t xml:space="preserve"> </w:t>
            </w:r>
            <w:r>
              <w:t>in accordance with workplace procedures and quality management requirements</w:t>
            </w:r>
            <w:bookmarkEnd w:id="53"/>
          </w:p>
        </w:tc>
        <w:permStart w:id="582093307" w:edGrp="everyone" w:displacedByCustomXml="next"/>
        <w:sdt>
          <w:sdtPr>
            <w:rPr>
              <w:rFonts w:cs="Arial"/>
              <w:sz w:val="36"/>
              <w:szCs w:val="36"/>
            </w:rPr>
            <w:id w:val="-723674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6332D1C9" w14:textId="341F3D5C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2093307" w:displacedByCustomXml="prev"/>
        <w:permStart w:id="1149582428" w:edGrp="everyone" w:displacedByCustomXml="next"/>
        <w:sdt>
          <w:sdtPr>
            <w:rPr>
              <w:rFonts w:cs="Arial"/>
              <w:sz w:val="36"/>
              <w:szCs w:val="36"/>
            </w:rPr>
            <w:id w:val="-6014838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  <w:vAlign w:val="center"/>
              </w:tcPr>
              <w:p w14:paraId="2FA7010F" w14:textId="710C5AD2" w:rsidR="0088036F" w:rsidRPr="004E1BC5" w:rsidRDefault="0088036F" w:rsidP="0088036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9582428" w:displacedByCustomXml="prev"/>
      </w:tr>
    </w:tbl>
    <w:p w14:paraId="1200A142" w14:textId="77777777" w:rsidR="005227F4" w:rsidRPr="00FF75BE" w:rsidRDefault="005227F4" w:rsidP="0088036F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88036F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3A84E63" w:rsidR="006E5B7D" w:rsidRPr="00830749" w:rsidRDefault="006C3C2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v1-1_14/11/2023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6C4689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D5821" w:rsidRPr="005D5821">
          <w:rPr>
            <w:rFonts w:ascii="Arial" w:hAnsi="Arial" w:cs="Arial"/>
            <w:b/>
            <w:sz w:val="16"/>
            <w:szCs w:val="16"/>
          </w:rPr>
          <w:t>v1-1_14/11/2023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C3C2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6DA798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v1-1_14/11/2023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C3C21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FC42AFC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v1-1_14/11/2023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C3C21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193776B1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RIIQUA401E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Apply a quality management system on site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2B49048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D5821" w:rsidRPr="005D5821">
          <w:rPr>
            <w:rFonts w:ascii="Arial" w:hAnsi="Arial" w:cs="Arial"/>
            <w:b/>
            <w:sz w:val="16"/>
            <w:szCs w:val="16"/>
          </w:rPr>
          <w:t>RIIQUA401E</w:t>
        </w:r>
      </w:sdtContent>
    </w:sdt>
    <w:r w:rsidRPr="005D582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D5821" w:rsidRPr="005D5821">
          <w:rPr>
            <w:rFonts w:ascii="Arial" w:hAnsi="Arial" w:cs="Arial"/>
            <w:b/>
            <w:sz w:val="16"/>
            <w:szCs w:val="16"/>
          </w:rPr>
          <w:t>Apply a quality management system on site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613A1" w14:textId="75BBDAF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RIIQUA401E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Apply a quality management system on site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1CD122EE" w:rsidR="006E5B7D" w:rsidRDefault="0088036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RIIQUA401E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Apply a quality management system on site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6D8DF07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88036F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RIIQUA401E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D5821">
          <w:rPr>
            <w:rFonts w:ascii="Arial" w:hAnsi="Arial" w:cs="Arial"/>
            <w:b/>
            <w:sz w:val="16"/>
            <w:szCs w:val="16"/>
          </w:rPr>
          <w:t>Apply a quality management system on site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528D"/>
    <w:multiLevelType w:val="hybridMultilevel"/>
    <w:tmpl w:val="1062CEE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EFE55D6"/>
    <w:multiLevelType w:val="hybridMultilevel"/>
    <w:tmpl w:val="80BAFDA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B7863"/>
    <w:multiLevelType w:val="hybridMultilevel"/>
    <w:tmpl w:val="64988CD4"/>
    <w:lvl w:ilvl="0" w:tplc="354888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B65D3"/>
    <w:multiLevelType w:val="hybridMultilevel"/>
    <w:tmpl w:val="1062CEE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61624B"/>
    <w:multiLevelType w:val="hybridMultilevel"/>
    <w:tmpl w:val="8EDCF2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27" w15:restartNumberingAfterBreak="0">
    <w:nsid w:val="7E4B53A3"/>
    <w:multiLevelType w:val="hybridMultilevel"/>
    <w:tmpl w:val="D58ABF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196601">
    <w:abstractNumId w:val="9"/>
  </w:num>
  <w:num w:numId="2" w16cid:durableId="938607714">
    <w:abstractNumId w:val="15"/>
  </w:num>
  <w:num w:numId="3" w16cid:durableId="958145445">
    <w:abstractNumId w:val="6"/>
  </w:num>
  <w:num w:numId="4" w16cid:durableId="1196194321">
    <w:abstractNumId w:val="13"/>
  </w:num>
  <w:num w:numId="5" w16cid:durableId="1867134969">
    <w:abstractNumId w:val="12"/>
  </w:num>
  <w:num w:numId="6" w16cid:durableId="1025326758">
    <w:abstractNumId w:val="20"/>
  </w:num>
  <w:num w:numId="7" w16cid:durableId="1482577371">
    <w:abstractNumId w:val="4"/>
  </w:num>
  <w:num w:numId="8" w16cid:durableId="1085491312">
    <w:abstractNumId w:val="2"/>
  </w:num>
  <w:num w:numId="9" w16cid:durableId="1369525979">
    <w:abstractNumId w:val="11"/>
  </w:num>
  <w:num w:numId="10" w16cid:durableId="744459">
    <w:abstractNumId w:val="7"/>
  </w:num>
  <w:num w:numId="11" w16cid:durableId="255016049">
    <w:abstractNumId w:val="5"/>
  </w:num>
  <w:num w:numId="12" w16cid:durableId="926841987">
    <w:abstractNumId w:val="26"/>
  </w:num>
  <w:num w:numId="13" w16cid:durableId="1303079462">
    <w:abstractNumId w:val="18"/>
  </w:num>
  <w:num w:numId="14" w16cid:durableId="1959607258">
    <w:abstractNumId w:val="0"/>
  </w:num>
  <w:num w:numId="15" w16cid:durableId="788476904">
    <w:abstractNumId w:val="14"/>
  </w:num>
  <w:num w:numId="16" w16cid:durableId="738527274">
    <w:abstractNumId w:val="23"/>
  </w:num>
  <w:num w:numId="17" w16cid:durableId="347292598">
    <w:abstractNumId w:val="17"/>
  </w:num>
  <w:num w:numId="18" w16cid:durableId="775098443">
    <w:abstractNumId w:val="22"/>
  </w:num>
  <w:num w:numId="19" w16cid:durableId="246036738">
    <w:abstractNumId w:val="16"/>
  </w:num>
  <w:num w:numId="20" w16cid:durableId="1151870601">
    <w:abstractNumId w:val="24"/>
  </w:num>
  <w:num w:numId="21" w16cid:durableId="1397627776">
    <w:abstractNumId w:val="21"/>
  </w:num>
  <w:num w:numId="22" w16cid:durableId="519197551">
    <w:abstractNumId w:val="10"/>
  </w:num>
  <w:num w:numId="23" w16cid:durableId="157425845">
    <w:abstractNumId w:val="27"/>
  </w:num>
  <w:num w:numId="24" w16cid:durableId="1779716796">
    <w:abstractNumId w:val="8"/>
  </w:num>
  <w:num w:numId="25" w16cid:durableId="763065693">
    <w:abstractNumId w:val="3"/>
  </w:num>
  <w:num w:numId="26" w16cid:durableId="538975519">
    <w:abstractNumId w:val="25"/>
  </w:num>
  <w:num w:numId="27" w16cid:durableId="1030111553">
    <w:abstractNumId w:val="1"/>
  </w:num>
  <w:num w:numId="28" w16cid:durableId="494154372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9o/M3t8ohe2Ngcpl1QA1fFvBD/cAlDUcG23G8Nf+JctpUYH0GT4tbjzieydassi9Jj98akX4FMFSgjuKbmLig==" w:salt="AEQ3xYRWSdcwG+6Yh47j/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0DF8"/>
    <w:rsid w:val="00052041"/>
    <w:rsid w:val="0005322D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16CE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C7CFF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128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2D62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6D3B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5821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3CC3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563"/>
    <w:rsid w:val="006B5A1A"/>
    <w:rsid w:val="006B6115"/>
    <w:rsid w:val="006B7CFD"/>
    <w:rsid w:val="006C1A6C"/>
    <w:rsid w:val="006C212E"/>
    <w:rsid w:val="006C26ED"/>
    <w:rsid w:val="006C3C21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036F"/>
    <w:rsid w:val="008818D2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4C29"/>
    <w:rsid w:val="009055FD"/>
    <w:rsid w:val="009056E2"/>
    <w:rsid w:val="00906AB7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0A36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315A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944"/>
    <w:rsid w:val="00FB4E1E"/>
    <w:rsid w:val="00FB5100"/>
    <w:rsid w:val="00FB5C12"/>
    <w:rsid w:val="00FC083A"/>
    <w:rsid w:val="00FC2BA4"/>
    <w:rsid w:val="00FC4794"/>
    <w:rsid w:val="00FC5742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D3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5D5821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5D5821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D5821"/>
    <w:rPr>
      <w:rFonts w:ascii="Arial" w:eastAsiaTheme="minorHAnsi" w:hAnsi="Arial" w:cs="Arial"/>
      <w:vanish/>
      <w:color w:val="00206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7BE45077D00431C9E21958566D5F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9C2BF-19AC-4B20-85E4-132685E90D69}"/>
      </w:docPartPr>
      <w:docPartBody>
        <w:p w:rsidR="003211FB" w:rsidRDefault="003211FB" w:rsidP="003211FB">
          <w:pPr>
            <w:pStyle w:val="37BE45077D00431C9E21958566D5F62A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9DB8B50E1A8C462CBCFB312A5A0AA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EB4A2-E940-416B-80F7-E9DED0235BD2}"/>
      </w:docPartPr>
      <w:docPartBody>
        <w:p w:rsidR="003211FB" w:rsidRDefault="003211FB" w:rsidP="003211FB">
          <w:pPr>
            <w:pStyle w:val="9DB8B50E1A8C462CBCFB312A5A0AA403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  <w:docPart>
      <w:docPartPr>
        <w:name w:val="FCF13A5BA0AA4B4CBB93DB025A7E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3902C-8D25-44BB-BFF1-AE9A04984BB7}"/>
      </w:docPartPr>
      <w:docPartBody>
        <w:p w:rsidR="003211FB" w:rsidRDefault="003211FB" w:rsidP="003211FB">
          <w:pPr>
            <w:pStyle w:val="FCF13A5BA0AA4B4CBB93DB025A7EE8D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DED195205BF94B62B2DC2E6670BC1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70E57-BF2D-4C52-83B3-F915FC0FDB58}"/>
      </w:docPartPr>
      <w:docPartBody>
        <w:p w:rsidR="003211FB" w:rsidRDefault="003211FB" w:rsidP="003211FB">
          <w:pPr>
            <w:pStyle w:val="DED195205BF94B62B2DC2E6670BC1C33"/>
          </w:pPr>
          <w:r w:rsidRPr="004936E4">
            <w:rPr>
              <w:rStyle w:val="PlaceholderText"/>
              <w:color w:val="808080" w:themeColor="background1" w:themeShade="80"/>
              <w:sz w:val="2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211FB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04180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11FB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876E7705EB9417CBDABF845782967E0">
    <w:name w:val="3876E7705EB9417CBDABF845782967E0"/>
    <w:rsid w:val="0098441D"/>
    <w:pPr>
      <w:spacing w:after="160" w:line="259" w:lineRule="auto"/>
    </w:pPr>
  </w:style>
  <w:style w:type="paragraph" w:customStyle="1" w:styleId="37BE45077D00431C9E21958566D5F62A">
    <w:name w:val="37BE45077D00431C9E21958566D5F62A"/>
    <w:rsid w:val="003211F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DB8B50E1A8C462CBCFB312A5A0AA403">
    <w:name w:val="9DB8B50E1A8C462CBCFB312A5A0AA403"/>
    <w:rsid w:val="003211F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CF13A5BA0AA4B4CBB93DB025A7EE8DC">
    <w:name w:val="FCF13A5BA0AA4B4CBB93DB025A7EE8DC"/>
    <w:rsid w:val="003211F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ED195205BF94B62B2DC2E6670BC1C33">
    <w:name w:val="DED195205BF94B62B2DC2E6670BC1C33"/>
    <w:rsid w:val="003211FB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60</TotalTime>
  <Pages>18</Pages>
  <Words>2452</Words>
  <Characters>13980</Characters>
  <Application>Microsoft Office Word</Application>
  <DocSecurity>8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RIIQUA401E</vt:lpstr>
    </vt:vector>
  </TitlesOfParts>
  <Company/>
  <LinksUpToDate>false</LinksUpToDate>
  <CharactersWithSpaces>16400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RIIQUA401E</dc:title>
  <dc:subject>Apply a quality management system on site</dc:subject>
  <dc:creator>Author Name</dc:creator>
  <cp:lastModifiedBy>Jonathan Curro</cp:lastModifiedBy>
  <cp:revision>15</cp:revision>
  <cp:lastPrinted>2021-09-20T03:02:00Z</cp:lastPrinted>
  <dcterms:created xsi:type="dcterms:W3CDTF">2023-11-14T00:47:00Z</dcterms:created>
  <dcterms:modified xsi:type="dcterms:W3CDTF">2024-03-08T02:19:00Z</dcterms:modified>
  <cp:contentStatus>v1-1_14/11/2023</cp:contentStatus>
</cp:coreProperties>
</file>