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FA20F5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FA20F5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5B3FA9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FA20F5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1901807" w:edGrp="everyone"/>
            <w:r>
              <w:rPr>
                <w:rFonts w:ascii="Arial" w:hAnsi="Arial" w:cs="Arial"/>
                <w:sz w:val="22"/>
                <w:szCs w:val="22"/>
              </w:rPr>
              <w:t>Ravenska Isabella</w:t>
            </w:r>
            <w:permEnd w:id="121901807"/>
          </w:p>
        </w:tc>
      </w:tr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0614905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FA20F5" w:rsidP="005B3FA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951230" cy="820435"/>
                      <wp:effectExtent l="0" t="0" r="127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1230" cy="8204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06149056" w:displacedByCustomXml="prev"/>
        <w:bookmarkStart w:id="2" w:name="_GoBack"/>
        <w:bookmarkEnd w:id="2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D66906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07857432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407857432"/>
          </w:p>
        </w:tc>
      </w:tr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8211748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5B3FA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2117481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5B3FA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5B3FA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54671777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5B3FA9" w:rsidP="005B3FA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654671777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5B3FA9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5B3FA9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60733899" w:edGrp="everyone"/>
            <w:permEnd w:id="1960733899"/>
          </w:p>
        </w:tc>
        <w:tc>
          <w:tcPr>
            <w:tcW w:w="1272" w:type="dxa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5B3FA9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5B3FA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1519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162BE7" w:rsidRPr="00DD7A44" w:rsidRDefault="00162BE7" w:rsidP="005B3FA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519249" w:displacedByCustomXml="prev"/>
        <w:permStart w:id="1185802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162BE7" w:rsidRPr="00DD7A44" w:rsidRDefault="00162BE7" w:rsidP="005B3FA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58027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5B3FA9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5B3FA9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5B3FA9">
        <w:trPr>
          <w:trHeight w:val="13602"/>
        </w:trPr>
        <w:tc>
          <w:tcPr>
            <w:tcW w:w="9016" w:type="dxa"/>
          </w:tcPr>
          <w:p w:rsidR="00162BE7" w:rsidRPr="00DD7A44" w:rsidRDefault="00162BE7" w:rsidP="005B3FA9">
            <w:pPr>
              <w:rPr>
                <w:rFonts w:ascii="Arial" w:hAnsi="Arial" w:cs="Arial"/>
                <w:szCs w:val="24"/>
              </w:rPr>
            </w:pPr>
            <w:permStart w:id="8733289" w:edGrp="everyone"/>
            <w:permEnd w:id="8733289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8591912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9191280" w:displacedByCustomXml="prev"/>
      </w:tr>
      <w:tr w:rsidR="00037D85" w:rsidTr="005B3FA9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91521383" w:edGrp="everyone"/>
            <w:r w:rsidR="005B3FA9">
              <w:rPr>
                <w:rFonts w:ascii="Arial" w:hAnsi="Arial" w:cs="Arial"/>
                <w:sz w:val="22"/>
                <w:szCs w:val="22"/>
              </w:rPr>
              <w:t>A</w:t>
            </w:r>
            <w:permEnd w:id="129152138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5B3FA9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57652398" w:edGrp="everyone"/>
            <w:r w:rsidR="005B3FA9">
              <w:rPr>
                <w:rFonts w:ascii="Arial" w:hAnsi="Arial" w:cs="Arial"/>
                <w:sz w:val="22"/>
                <w:szCs w:val="22"/>
              </w:rPr>
              <w:t>B</w:t>
            </w:r>
            <w:permEnd w:id="105765239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5B3FA9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692588969" w:edGrp="everyone"/>
            <w:r w:rsidR="005B3FA9">
              <w:rPr>
                <w:rFonts w:ascii="Arial" w:hAnsi="Arial" w:cs="Arial"/>
                <w:sz w:val="22"/>
                <w:szCs w:val="22"/>
              </w:rPr>
              <w:t>C</w:t>
            </w:r>
            <w:permEnd w:id="69258896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4" w:name="_Ref2931697"/>
      <w:r>
        <w:t>Which sheet number of Drawing WD 9733 identifies the storm water drainage for the proposed structure? Tick your response.</w:t>
      </w:r>
      <w:bookmarkEnd w:id="4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899093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9909323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3834879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B4D56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348797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2806444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06444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2967232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B4D56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967232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5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5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5B3FA9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5B3FA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5B3FA9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5B3FA9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5B3FA9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5B3FA9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5B3FA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826EB6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97232124" w:edGrp="everyone"/>
            <w:r>
              <w:rPr>
                <w:rFonts w:ascii="Arial" w:hAnsi="Arial" w:cs="Arial"/>
                <w:sz w:val="22"/>
                <w:szCs w:val="22"/>
              </w:rPr>
              <w:t>Volume 2, Part 3.1.3.5</w:t>
            </w:r>
            <w:permEnd w:id="297232124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826EB6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769938088" w:edGrp="everyone"/>
            <w:r>
              <w:rPr>
                <w:rFonts w:ascii="Arial" w:hAnsi="Arial" w:cs="Arial"/>
                <w:sz w:val="22"/>
                <w:szCs w:val="22"/>
              </w:rPr>
              <w:t>Volume 1, F1.1</w:t>
            </w:r>
            <w:permEnd w:id="7699380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5B3FA9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6" w:name="_Ref2931928"/>
      <w:r>
        <w:t>Which Australian Standard is referenced in the NCC with regards to storm water drainage?</w:t>
      </w:r>
      <w:bookmarkEnd w:id="6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826EB6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830288259" w:edGrp="everyone"/>
            <w:r>
              <w:rPr>
                <w:rFonts w:ascii="Arial" w:hAnsi="Arial" w:cs="Arial"/>
                <w:sz w:val="22"/>
                <w:szCs w:val="22"/>
              </w:rPr>
              <w:t>AS/NZS 3500.3</w:t>
            </w:r>
            <w:permEnd w:id="830288259"/>
          </w:p>
        </w:tc>
        <w:permStart w:id="1094453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4453723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7" w:name="_Ref2931799"/>
      <w:r>
        <w:t>What is the area of the verandah? Tick your response.</w:t>
      </w:r>
      <w:bookmarkEnd w:id="7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64315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4315825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080764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0807645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119782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94529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19782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63355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63355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178442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178442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471533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471533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8" w:name="_Ref2931800"/>
      <w:r>
        <w:t>What is the pitch of the verandah roof?</w:t>
      </w:r>
      <w:bookmarkEnd w:id="8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94529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570191722" w:edGrp="everyone"/>
            <w:r>
              <w:rPr>
                <w:rFonts w:ascii="Arial" w:hAnsi="Arial" w:cs="Arial"/>
                <w:sz w:val="22"/>
                <w:szCs w:val="22"/>
              </w:rPr>
              <w:t>15 degree</w:t>
            </w:r>
            <w:permEnd w:id="1570191722"/>
          </w:p>
        </w:tc>
        <w:permStart w:id="6477154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7715426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9" w:name="_Ref2931802"/>
      <w:r>
        <w:t>What size are the verandah beams?</w:t>
      </w:r>
      <w:bookmarkEnd w:id="9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5B3FA9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94529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054617203" w:edGrp="everyone"/>
            <w:r>
              <w:rPr>
                <w:rFonts w:ascii="Arial" w:hAnsi="Arial" w:cs="Arial"/>
                <w:sz w:val="22"/>
                <w:szCs w:val="22"/>
              </w:rPr>
              <w:t>150x50</w:t>
            </w:r>
            <w:permEnd w:id="1054617203"/>
          </w:p>
        </w:tc>
        <w:permStart w:id="283007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3007148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0" w:name="_Ref2931702"/>
      <w:r>
        <w:t>Which of the following Jamb Studs are to be used for both the upper and lower storeys? Tick all that apply.</w:t>
      </w:r>
      <w:bookmarkEnd w:id="10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526130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2613062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204447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2D0AD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044475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857521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2D0AD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57521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072050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72050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1" w:name="_Ref2941075"/>
      <w:r>
        <w:t>Identify three (3) subcontractors that may work on this construction project.</w:t>
      </w:r>
      <w:bookmarkEnd w:id="11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2D0AD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829043192" w:edGrp="everyone"/>
            <w:r>
              <w:rPr>
                <w:rFonts w:ascii="Arial" w:hAnsi="Arial" w:cs="Arial"/>
                <w:sz w:val="22"/>
                <w:szCs w:val="22"/>
              </w:rPr>
              <w:t>Carpenter, Concreter, Steel fixer</w:t>
            </w:r>
            <w:permEnd w:id="829043192"/>
          </w:p>
        </w:tc>
        <w:permStart w:id="6346609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4660900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2" w:name="_Ref2949683"/>
      <w:r>
        <w:t>Identify three (3) items of plant and/or equipment that may be used on this construction project.</w:t>
      </w:r>
      <w:bookmarkEnd w:id="12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5B3FA9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F7648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837064220" w:edGrp="everyone"/>
            <w:r>
              <w:rPr>
                <w:rFonts w:ascii="Arial" w:hAnsi="Arial" w:cs="Arial"/>
                <w:sz w:val="22"/>
                <w:szCs w:val="22"/>
              </w:rPr>
              <w:t>Excavator, Gantry Crane, Telehandler</w:t>
            </w:r>
            <w:permEnd w:id="1837064220"/>
          </w:p>
        </w:tc>
        <w:permStart w:id="8031702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3170261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3" w:name="_Ref2931930"/>
      <w:r>
        <w:t>Identify the Volume and Part of the NCC that outlines the requirements for the timber weatherboards identified in Sheet 5.</w:t>
      </w:r>
      <w:bookmarkEnd w:id="13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9C7B89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812083324" w:edGrp="everyone"/>
            <w:r>
              <w:rPr>
                <w:rFonts w:ascii="Arial" w:hAnsi="Arial" w:cs="Arial"/>
                <w:sz w:val="22"/>
                <w:szCs w:val="22"/>
              </w:rPr>
              <w:t>Volume 2, Part 3.5.4.2</w:t>
            </w:r>
            <w:permEnd w:id="812083324"/>
          </w:p>
        </w:tc>
        <w:permStart w:id="8238010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3801096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4" w:name="_Ref2931932"/>
      <w:r>
        <w:t>Which Australian Standard is referenced in the NCC with regards to timber structures?</w:t>
      </w:r>
      <w:bookmarkEnd w:id="14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FF5F93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1949440227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1949440227"/>
          </w:p>
        </w:tc>
        <w:permStart w:id="929134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9134124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3"/>
      <w:r>
        <w:t>What is the datum reading at the tip of the pit?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5B3FA9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F7648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371569005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371569005"/>
          </w:p>
        </w:tc>
        <w:permStart w:id="1066751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6751490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5B3FA9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F7648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724240531" w:edGrp="everyone"/>
            <w:r>
              <w:rPr>
                <w:rFonts w:ascii="Arial" w:hAnsi="Arial" w:cs="Arial"/>
                <w:sz w:val="22"/>
                <w:szCs w:val="22"/>
              </w:rPr>
              <w:t>0.79</w:t>
            </w:r>
            <w:permEnd w:id="724240531"/>
          </w:p>
        </w:tc>
        <w:permStart w:id="18448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4809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28907"/>
      <w:r>
        <w:t>True or False (Tick your response): The lowest point on the site is found at the northernmost point.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220196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201962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326596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2659662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492087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F7648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92087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7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7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718867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F7648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718867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37584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7584176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824800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8248009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8" w:name="_Ref2942366"/>
      <w:r>
        <w:t>Identify labour that may be required for non-contract elements of a construction project.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F76485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2132429555" w:edGrp="everyone"/>
            <w:r>
              <w:rPr>
                <w:rFonts w:ascii="Arial" w:hAnsi="Arial" w:cs="Arial"/>
                <w:sz w:val="22"/>
                <w:szCs w:val="22"/>
              </w:rPr>
              <w:t>Office administration staff</w:t>
            </w:r>
            <w:permEnd w:id="2132429555"/>
          </w:p>
        </w:tc>
        <w:permStart w:id="18510780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1078084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9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14718214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1821425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76485" w:rsidRPr="00F76485" w:rsidRDefault="00F76485" w:rsidP="00F76485">
            <w:pPr>
              <w:jc w:val="left"/>
              <w:rPr>
                <w:rFonts w:ascii="Arial" w:hAnsi="Arial" w:cs="Arial"/>
                <w:sz w:val="22"/>
              </w:rPr>
            </w:pPr>
            <w:permStart w:id="1963873124" w:edGrp="everyone"/>
            <w:r w:rsidRPr="00F76485">
              <w:rPr>
                <w:rFonts w:ascii="Arial" w:hAnsi="Arial" w:cs="Arial"/>
                <w:sz w:val="22"/>
              </w:rPr>
              <w:t>labour on an hourly basis (e.g. $70 per hour) for a particular job without specifying the time to complete the job. This charge covers the overheads and profit in running their business.</w:t>
            </w:r>
          </w:p>
          <w:permEnd w:id="1963873124"/>
          <w:p w:rsidR="00661A32" w:rsidRPr="007C3634" w:rsidRDefault="00661A32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76485" w:rsidRPr="00F76485" w:rsidRDefault="00F76485" w:rsidP="00F76485">
            <w:pPr>
              <w:jc w:val="left"/>
              <w:rPr>
                <w:rFonts w:ascii="Arial" w:hAnsi="Arial" w:cs="Arial"/>
                <w:sz w:val="22"/>
              </w:rPr>
            </w:pPr>
            <w:permStart w:id="1035559963" w:edGrp="everyone"/>
            <w:r w:rsidRPr="00F76485">
              <w:rPr>
                <w:rFonts w:ascii="Arial" w:hAnsi="Arial" w:cs="Arial"/>
                <w:sz w:val="22"/>
              </w:rPr>
              <w:t>installation of doors is usually quoted per unit</w:t>
            </w:r>
            <w:r w:rsidR="00FD1F72">
              <w:rPr>
                <w:rFonts w:ascii="Arial" w:hAnsi="Arial" w:cs="Arial"/>
                <w:sz w:val="22"/>
              </w:rPr>
              <w:t xml:space="preserve"> (eg cost per door installed)</w:t>
            </w:r>
          </w:p>
          <w:permEnd w:id="1035559963"/>
          <w:p w:rsidR="00661A32" w:rsidRPr="007C3634" w:rsidRDefault="00661A32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F8213A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669523543" w:edGrp="everyone"/>
            <w:r>
              <w:rPr>
                <w:rFonts w:ascii="Arial" w:hAnsi="Arial" w:cs="Arial"/>
                <w:sz w:val="22"/>
              </w:rPr>
              <w:t>Labour is quoted per lineal metre or square metre installed</w:t>
            </w:r>
            <w:permEnd w:id="6695235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20" w:name="_Ref2946715"/>
      <w:r>
        <w:t>Which of the following documents may you refer to when establishing material quantities for a construction project? Tick all that apply.</w:t>
      </w:r>
      <w:bookmarkEnd w:id="20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28033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803312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878973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7648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78973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286160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4853C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86160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56793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4853C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6793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739496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D1F7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739496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1" w:name="_Ref2950210"/>
      <w:r>
        <w:t>True or False (Tick your response): The fast way to locate suppliers, such as manufacturers and wholesalers, is to find them online.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36248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4853C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624874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32843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284371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085684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85684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2" w:name="_Ref2950211"/>
      <w:r>
        <w:rPr>
          <w:rFonts w:ascii="Arial" w:hAnsi="Arial"/>
          <w:b/>
        </w:rPr>
        <w:t>Explain how each of the following factors affects supplier selection.</w:t>
      </w:r>
      <w:bookmarkEnd w:id="22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4184759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8475915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853C2" w:rsidRPr="004853C2" w:rsidRDefault="004853C2" w:rsidP="00FD1F72">
            <w:pPr>
              <w:jc w:val="left"/>
              <w:rPr>
                <w:rFonts w:ascii="Arial" w:hAnsi="Arial" w:cs="Arial"/>
                <w:sz w:val="22"/>
              </w:rPr>
            </w:pPr>
            <w:permStart w:id="1093349233" w:edGrp="everyone"/>
            <w:r w:rsidRPr="004853C2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1093349233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853C2" w:rsidRPr="004853C2" w:rsidRDefault="004853C2" w:rsidP="00FD1F72">
            <w:pPr>
              <w:jc w:val="left"/>
              <w:rPr>
                <w:rFonts w:ascii="Arial" w:hAnsi="Arial" w:cs="Arial"/>
                <w:sz w:val="22"/>
              </w:rPr>
            </w:pPr>
            <w:permStart w:id="1861766288" w:edGrp="everyone"/>
            <w:r w:rsidRPr="004853C2">
              <w:rPr>
                <w:rFonts w:ascii="Arial" w:hAnsi="Arial" w:cs="Arial"/>
                <w:sz w:val="22"/>
              </w:rPr>
              <w:t>Affordability is a key factor, but cheap does not always equate with quality.</w:t>
            </w:r>
          </w:p>
          <w:permEnd w:id="1861766288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853C2" w:rsidRPr="004853C2" w:rsidRDefault="004853C2" w:rsidP="00FD1F72">
            <w:pPr>
              <w:jc w:val="left"/>
              <w:rPr>
                <w:rFonts w:ascii="Arial" w:hAnsi="Arial" w:cs="Arial"/>
                <w:sz w:val="22"/>
              </w:rPr>
            </w:pPr>
            <w:permStart w:id="2051433281" w:edGrp="everyone"/>
            <w:r w:rsidRPr="004853C2">
              <w:rPr>
                <w:rFonts w:ascii="Arial" w:hAnsi="Arial" w:cs="Arial"/>
                <w:sz w:val="22"/>
              </w:rPr>
              <w:t>Suppliers should be able to delivery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4853C2">
              <w:rPr>
                <w:rFonts w:ascii="Arial" w:hAnsi="Arial" w:cs="Arial"/>
                <w:sz w:val="22"/>
              </w:rPr>
              <w:t xml:space="preserve">the right goods and on time. </w:t>
            </w:r>
          </w:p>
          <w:permEnd w:id="2051433281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4853C2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088234999" w:edGrp="everyone"/>
            <w:r w:rsidRPr="004853C2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10882349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853C2" w:rsidRPr="004853C2" w:rsidRDefault="004853C2" w:rsidP="00FD1F72">
            <w:pPr>
              <w:jc w:val="left"/>
              <w:rPr>
                <w:rFonts w:ascii="Arial" w:hAnsi="Arial" w:cs="Arial"/>
                <w:sz w:val="22"/>
              </w:rPr>
            </w:pPr>
            <w:permStart w:id="784736899" w:edGrp="everyone"/>
            <w:r w:rsidRPr="004853C2">
              <w:rPr>
                <w:rFonts w:ascii="Arial" w:hAnsi="Arial" w:cs="Arial"/>
                <w:sz w:val="22"/>
              </w:rPr>
              <w:t xml:space="preserve">While using a single supplier has its advantages, it also has risks. It might be better to use a carefully selected group of suppliers as insurance against any problems occurring. </w:t>
            </w:r>
          </w:p>
          <w:permEnd w:id="784736899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AF1B52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493882799" w:edGrp="everyone"/>
            <w:r>
              <w:rPr>
                <w:rFonts w:ascii="Arial" w:hAnsi="Arial" w:cs="Arial"/>
                <w:sz w:val="22"/>
                <w:szCs w:val="22"/>
              </w:rPr>
              <w:t xml:space="preserve">2 sides @ 6.0m </w:t>
            </w:r>
            <w:r w:rsidRPr="00AF1B52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6.0 x 2 = 12.00m</w:t>
            </w:r>
          </w:p>
          <w:p w:rsidR="00EB646E" w:rsidRDefault="00AF1B52" w:rsidP="005B3F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sides @ 2.5m </w:t>
            </w:r>
            <w:r w:rsidRPr="00AF1B52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2.5 x 2 = 5.00m</w:t>
            </w:r>
          </w:p>
          <w:p w:rsidR="00EB646E" w:rsidRDefault="00AF1B52" w:rsidP="005B3F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Overlap for each 2.5m length = 0.025 x 2 = 0.05m</w:t>
            </w:r>
          </w:p>
          <w:p w:rsidR="00EB646E" w:rsidRDefault="00AF1B52" w:rsidP="005B3F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Two pieces with overlap </w:t>
            </w:r>
            <w:r w:rsidRPr="00AF1B52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0.05 x 2 = 0.1m</w:t>
            </w:r>
          </w:p>
          <w:p w:rsidR="00EB646E" w:rsidRDefault="00EB646E" w:rsidP="005B3FA9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AF1B52" w:rsidP="005B3F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 </w:t>
            </w:r>
            <w:r w:rsidRPr="00AF1B52">
              <w:rPr>
                <w:rFonts w:ascii="Arial" w:hAnsi="Arial" w:cs="Arial"/>
                <w:sz w:val="22"/>
                <w:szCs w:val="22"/>
              </w:rPr>
              <w:sym w:font="Wingdings" w:char="F0E0"/>
            </w:r>
            <w:r>
              <w:rPr>
                <w:rFonts w:ascii="Arial" w:hAnsi="Arial" w:cs="Arial"/>
                <w:sz w:val="22"/>
                <w:szCs w:val="22"/>
              </w:rPr>
              <w:t xml:space="preserve"> 12 + 5 + 0.1 = 17.10m</w:t>
            </w:r>
            <w:permEnd w:id="493882799"/>
          </w:p>
        </w:tc>
        <w:permStart w:id="700061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006150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5B3FA9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2C4946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733483019" w:edGrp="everyone"/>
            <w:r>
              <w:rPr>
                <w:rFonts w:ascii="Arial" w:hAnsi="Arial" w:cs="Arial"/>
                <w:sz w:val="22"/>
                <w:szCs w:val="22"/>
              </w:rPr>
              <w:t>17.10 x 2.50 = $42.75</w:t>
            </w:r>
            <w:permEnd w:id="733483019"/>
          </w:p>
        </w:tc>
        <w:permStart w:id="1297096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709679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2C4946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399012595" w:edGrp="everyone"/>
            <w:r>
              <w:rPr>
                <w:rFonts w:ascii="Arial" w:hAnsi="Arial" w:cs="Arial"/>
                <w:sz w:val="22"/>
                <w:szCs w:val="22"/>
              </w:rPr>
              <w:t>Volume = L x W x D = 6.00 x 2.50 x 0.15 = 2.25m3</w:t>
            </w:r>
            <w:permEnd w:id="399012595"/>
          </w:p>
        </w:tc>
        <w:permStart w:id="21032714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3271416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CD228C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367348707" w:edGrp="everyone"/>
            <w:r>
              <w:rPr>
                <w:rFonts w:ascii="Arial" w:hAnsi="Arial" w:cs="Arial"/>
                <w:sz w:val="22"/>
                <w:szCs w:val="22"/>
              </w:rPr>
              <w:t>2.25m3 x $50.00</w:t>
            </w:r>
            <w:r w:rsidR="00975DC3">
              <w:rPr>
                <w:rFonts w:ascii="Arial" w:hAnsi="Arial" w:cs="Arial"/>
                <w:sz w:val="22"/>
                <w:szCs w:val="22"/>
              </w:rPr>
              <w:t xml:space="preserve"> = $112.50 + 10% x (0.1) = $112.50 + $11.25 = $123.75</w:t>
            </w:r>
            <w:permEnd w:id="1367348707"/>
          </w:p>
        </w:tc>
        <w:permStart w:id="7940461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4046194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CD228C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611953285" w:edGrp="everyone"/>
            <w:r>
              <w:rPr>
                <w:rFonts w:ascii="Arial" w:hAnsi="Arial" w:cs="Arial"/>
                <w:sz w:val="22"/>
                <w:szCs w:val="22"/>
              </w:rPr>
              <w:t>6.5 x 49.50 = $321.75</w:t>
            </w:r>
            <w:permEnd w:id="1611953285"/>
          </w:p>
        </w:tc>
        <w:permStart w:id="533727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3727633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CD228C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660301233" w:edGrp="everyone"/>
            <w:r>
              <w:rPr>
                <w:rFonts w:ascii="Arial" w:hAnsi="Arial" w:cs="Arial"/>
                <w:sz w:val="22"/>
                <w:szCs w:val="22"/>
              </w:rPr>
              <w:t>42.75 + 123.75 + 321.75 = $488.25</w:t>
            </w:r>
            <w:permEnd w:id="1660301233"/>
          </w:p>
        </w:tc>
        <w:permStart w:id="20192473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9247378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065557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5557492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264BA7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293831311" w:edGrp="everyone"/>
            <w:r>
              <w:rPr>
                <w:rFonts w:ascii="Arial" w:hAnsi="Arial" w:cs="Arial"/>
                <w:sz w:val="22"/>
              </w:rPr>
              <w:t>2</w:t>
            </w:r>
            <w:r w:rsidR="00163352">
              <w:rPr>
                <w:rFonts w:ascii="Arial" w:hAnsi="Arial" w:cs="Arial"/>
                <w:sz w:val="22"/>
              </w:rPr>
              <w:t>6</w:t>
            </w:r>
            <w:permEnd w:id="129383131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163352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38760783" w:edGrp="everyone"/>
            <w:r>
              <w:rPr>
                <w:rFonts w:ascii="Arial" w:hAnsi="Arial" w:cs="Arial"/>
                <w:sz w:val="22"/>
              </w:rPr>
              <w:t>1</w:t>
            </w:r>
            <w:permEnd w:id="23876078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51206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924935395" w:edGrp="everyone"/>
            <w:r>
              <w:rPr>
                <w:rFonts w:ascii="Arial" w:hAnsi="Arial" w:cs="Arial"/>
                <w:sz w:val="22"/>
              </w:rPr>
              <w:t>1</w:t>
            </w:r>
            <w:permEnd w:id="192493539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51206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23699651" w:edGrp="everyone"/>
            <w:r>
              <w:rPr>
                <w:rFonts w:ascii="Arial" w:hAnsi="Arial" w:cs="Arial"/>
                <w:sz w:val="22"/>
              </w:rPr>
              <w:t>3</w:t>
            </w:r>
            <w:permEnd w:id="2236996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851206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746725031" w:edGrp="everyone"/>
            <w:r>
              <w:rPr>
                <w:rFonts w:ascii="Arial" w:hAnsi="Arial" w:cs="Arial"/>
                <w:sz w:val="22"/>
              </w:rPr>
              <w:t>2</w:t>
            </w:r>
            <w:permEnd w:id="7467250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9876079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7607923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850537378" w:edGrp="everyone"/>
            <w:r>
              <w:rPr>
                <w:rFonts w:ascii="Arial" w:hAnsi="Arial" w:cs="Arial"/>
                <w:sz w:val="22"/>
              </w:rPr>
              <w:t>$1274</w:t>
            </w:r>
            <w:permEnd w:id="85053737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23932892" w:edGrp="everyone"/>
            <w:r>
              <w:rPr>
                <w:rFonts w:ascii="Arial" w:hAnsi="Arial" w:cs="Arial"/>
                <w:sz w:val="22"/>
              </w:rPr>
              <w:t>$59</w:t>
            </w:r>
            <w:permEnd w:id="12393289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497892142" w:edGrp="everyone"/>
            <w:r>
              <w:rPr>
                <w:rFonts w:ascii="Arial" w:hAnsi="Arial" w:cs="Arial"/>
                <w:sz w:val="22"/>
              </w:rPr>
              <w:t>$82</w:t>
            </w:r>
            <w:permEnd w:id="14978921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39219367" w:edGrp="everyone"/>
            <w:r>
              <w:rPr>
                <w:rFonts w:ascii="Arial" w:hAnsi="Arial" w:cs="Arial"/>
                <w:sz w:val="22"/>
              </w:rPr>
              <w:t>$87</w:t>
            </w:r>
            <w:permEnd w:id="392193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60657247" w:edGrp="everyone"/>
            <w:r>
              <w:rPr>
                <w:rFonts w:ascii="Arial" w:hAnsi="Arial" w:cs="Arial"/>
                <w:sz w:val="22"/>
              </w:rPr>
              <w:t>$78</w:t>
            </w:r>
            <w:permEnd w:id="26065724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1C36B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717236767" w:edGrp="everyone"/>
            <w:r>
              <w:rPr>
                <w:rFonts w:ascii="Arial" w:hAnsi="Arial" w:cs="Arial"/>
                <w:sz w:val="22"/>
              </w:rPr>
              <w:t>$1580</w:t>
            </w:r>
            <w:permEnd w:id="7172367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5B3FA9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EE4761" w:rsidP="005B3FA9">
            <w:pPr>
              <w:rPr>
                <w:rFonts w:ascii="Arial" w:hAnsi="Arial" w:cs="Arial"/>
                <w:sz w:val="22"/>
                <w:szCs w:val="22"/>
              </w:rPr>
            </w:pPr>
            <w:permStart w:id="1272661535" w:edGrp="everyone"/>
            <w:r>
              <w:rPr>
                <w:rFonts w:ascii="Arial" w:hAnsi="Arial" w:cs="Arial"/>
                <w:sz w:val="22"/>
                <w:szCs w:val="22"/>
              </w:rPr>
              <w:t>Safe Work (NSW)</w:t>
            </w:r>
            <w:permEnd w:id="1272661535"/>
          </w:p>
        </w:tc>
        <w:permStart w:id="13957894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5789429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35051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505181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195665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264BA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956658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094230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264BA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94230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101447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264BA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01447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3045731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264BA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045731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5B3FA9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BA7" w:rsidRPr="00264BA7" w:rsidRDefault="00264BA7" w:rsidP="00264BA7">
            <w:pPr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permStart w:id="37373646" w:edGrp="everyone"/>
            <w:r w:rsidRPr="00264BA7">
              <w:rPr>
                <w:rFonts w:ascii="Arial" w:hAnsi="Arial" w:cs="Arial"/>
                <w:sz w:val="22"/>
                <w:szCs w:val="22"/>
              </w:rPr>
              <w:t>Required licences (e.g. high risk building work, electrical workers, asbestos handling)</w:t>
            </w:r>
          </w:p>
          <w:p w:rsidR="00264BA7" w:rsidRPr="00264BA7" w:rsidRDefault="00264BA7" w:rsidP="00264BA7">
            <w:pPr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264BA7">
              <w:rPr>
                <w:rFonts w:ascii="Arial" w:hAnsi="Arial" w:cs="Arial"/>
                <w:sz w:val="22"/>
                <w:szCs w:val="22"/>
              </w:rPr>
              <w:t>Registration of vehicles (e.g. plant, work vehicles)</w:t>
            </w:r>
          </w:p>
          <w:p w:rsidR="00264BA7" w:rsidRPr="00264BA7" w:rsidRDefault="00264BA7" w:rsidP="00264BA7">
            <w:pPr>
              <w:numPr>
                <w:ilvl w:val="0"/>
                <w:numId w:val="47"/>
              </w:numPr>
              <w:rPr>
                <w:rFonts w:ascii="Arial" w:hAnsi="Arial" w:cs="Arial"/>
                <w:sz w:val="22"/>
                <w:szCs w:val="22"/>
              </w:rPr>
            </w:pPr>
            <w:r w:rsidRPr="00264BA7">
              <w:rPr>
                <w:rFonts w:ascii="Arial" w:hAnsi="Arial" w:cs="Arial"/>
                <w:sz w:val="22"/>
                <w:szCs w:val="22"/>
              </w:rPr>
              <w:t>Training for Health and Safety Representatives</w:t>
            </w:r>
          </w:p>
          <w:permEnd w:id="37373646"/>
          <w:p w:rsidR="002E3F66" w:rsidRPr="00DD7A44" w:rsidRDefault="002E3F66" w:rsidP="005B3F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74207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5B3FA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4207272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5B3FA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5B3FA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5B3FA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5B3FA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625956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2595688" w:displacedByCustomXml="prev"/>
      </w:tr>
      <w:tr w:rsidR="00F924BC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8436487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364879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5320670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8279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20670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862809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8279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62809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7419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820C36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74190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897238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9723803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1111725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1117256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35220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220126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556484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737498611" w:edGrp="everyone"/>
            <w:r>
              <w:rPr>
                <w:rFonts w:ascii="Arial" w:hAnsi="Arial" w:cs="Arial"/>
                <w:sz w:val="22"/>
              </w:rPr>
              <w:t>Rent, water bills</w:t>
            </w:r>
            <w:permEnd w:id="17374986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556484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241861193" w:edGrp="everyone"/>
            <w:r>
              <w:rPr>
                <w:rFonts w:ascii="Arial" w:hAnsi="Arial" w:cs="Arial"/>
                <w:sz w:val="22"/>
              </w:rPr>
              <w:t>Legal consultant</w:t>
            </w:r>
            <w:permEnd w:id="12418611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20C36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204166042" w:edGrp="everyone"/>
            <w:r>
              <w:rPr>
                <w:rFonts w:ascii="Arial" w:hAnsi="Arial" w:cs="Arial"/>
                <w:sz w:val="22"/>
              </w:rPr>
              <w:t>Fuel</w:t>
            </w:r>
            <w:r w:rsidR="00556484">
              <w:rPr>
                <w:rFonts w:ascii="Arial" w:hAnsi="Arial" w:cs="Arial"/>
                <w:sz w:val="22"/>
              </w:rPr>
              <w:t>, parking fees</w:t>
            </w:r>
            <w:permEnd w:id="2041660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556484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511276891" w:edGrp="everyone"/>
            <w:r>
              <w:rPr>
                <w:rFonts w:ascii="Arial" w:hAnsi="Arial" w:cs="Arial"/>
                <w:sz w:val="22"/>
              </w:rPr>
              <w:t>Taxes, bad debts</w:t>
            </w:r>
            <w:permEnd w:id="5112768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A9" w:rsidRPr="00820C36" w:rsidRDefault="00820C3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551636917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Materials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ab/>
                            </w:r>
                            <w:permEnd w:id="55163691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5B3FA9" w:rsidRPr="00820C36" w:rsidRDefault="00820C3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551636917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Materials</w:t>
                      </w:r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ab/>
                      </w:r>
                      <w:permEnd w:id="551636917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A9" w:rsidRPr="00820C36" w:rsidRDefault="00820C3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1359941524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Plant and Equipment</w:t>
                            </w:r>
                            <w:permEnd w:id="135994152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5B3FA9" w:rsidRPr="00820C36" w:rsidRDefault="00820C3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1359941524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Plant and Equipment</w:t>
                      </w:r>
                      <w:permEnd w:id="1359941524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A9" w:rsidRPr="00820C36" w:rsidRDefault="00820C3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919430915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Direct costs</w:t>
                            </w:r>
                            <w:permEnd w:id="91943091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5B3FA9" w:rsidRPr="00820C36" w:rsidRDefault="00820C3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919430915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Direct costs</w:t>
                      </w:r>
                      <w:permEnd w:id="919430915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A9" w:rsidRPr="00820C36" w:rsidRDefault="00820C3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420154802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Builder’s total cost</w:t>
                            </w:r>
                            <w:permEnd w:id="42015480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5B3FA9" w:rsidRPr="00820C36" w:rsidRDefault="00820C3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420154802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Builder’s total cost</w:t>
                      </w:r>
                      <w:permEnd w:id="420154802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A9" w:rsidRPr="00820C36" w:rsidRDefault="00820C36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1977382959" w:edGrp="everyone"/>
                            <w:r w:rsidRPr="00062F1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Company overheads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ab/>
                            </w:r>
                            <w:permEnd w:id="197738295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5B3FA9" w:rsidRPr="00820C36" w:rsidRDefault="00820C36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1977382959" w:edGrp="everyone"/>
                      <w:r w:rsidRPr="00062F10">
                        <w:rPr>
                          <w:rFonts w:ascii="Arial" w:hAnsi="Arial" w:cs="Arial"/>
                          <w:sz w:val="18"/>
                          <w:szCs w:val="18"/>
                        </w:rPr>
                        <w:t>Company overheads</w:t>
                      </w:r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ab/>
                      </w:r>
                      <w:permEnd w:id="1977382959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5B3FA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9025084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2508407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5B3FA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5B3FA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5B3FA9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5B3FA9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460768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6076889" w:displacedByCustomXml="prev"/>
      </w:tr>
      <w:tr w:rsidR="00D6567F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306368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820C36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063685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7692936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160712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92936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3081612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820C36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081612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5B3FA9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9080879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820C36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80879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F94" w:rsidRDefault="00BD4F94" w:rsidP="00A67754">
      <w:r>
        <w:separator/>
      </w:r>
    </w:p>
  </w:endnote>
  <w:endnote w:type="continuationSeparator" w:id="0">
    <w:p w:rsidR="00BD4F94" w:rsidRDefault="00BD4F9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FA9" w:rsidRPr="00830749" w:rsidRDefault="005B3FA9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5B3FA9" w:rsidRPr="00830749" w:rsidRDefault="00FA20F5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EndPr/>
          <w:sdtContent>
            <w:r w:rsidR="005B3FA9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B3FA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5B3FA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5B3FA9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5B3FA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5B3FA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5B3FA9">
      <w:rPr>
        <w:rFonts w:ascii="Arial" w:hAnsi="Arial" w:cs="Arial"/>
        <w:b/>
        <w:sz w:val="16"/>
        <w:szCs w:val="16"/>
      </w:rPr>
      <w:ptab w:relativeTo="margin" w:alignment="right" w:leader="none"/>
    </w:r>
    <w:r w:rsidR="005B3FA9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B3F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FA9" w:rsidRPr="00830749" w:rsidRDefault="005B3FA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B3FA9" w:rsidRPr="00830749" w:rsidRDefault="005B3FA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A20F5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F94" w:rsidRDefault="00BD4F94" w:rsidP="00A67754">
      <w:r>
        <w:separator/>
      </w:r>
    </w:p>
  </w:footnote>
  <w:footnote w:type="continuationSeparator" w:id="0">
    <w:p w:rsidR="00BD4F94" w:rsidRDefault="00BD4F9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FA9" w:rsidRDefault="005B3FA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5B3FA9" w:rsidRPr="00830749" w:rsidRDefault="005B3FA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FA9" w:rsidRDefault="005B3FA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5B3FA9" w:rsidRPr="00830749" w:rsidRDefault="005B3FA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221C6"/>
    <w:multiLevelType w:val="hybridMultilevel"/>
    <w:tmpl w:val="B6B600EA"/>
    <w:lvl w:ilvl="0" w:tplc="72F6D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9CD3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680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6808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D49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FAE0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41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2668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8089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18A33E3"/>
    <w:multiLevelType w:val="hybridMultilevel"/>
    <w:tmpl w:val="83B2DCB4"/>
    <w:lvl w:ilvl="0" w:tplc="6FB85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2468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F4CD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A240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16EA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FEB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34D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EAA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AA2F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865EF1"/>
    <w:multiLevelType w:val="hybridMultilevel"/>
    <w:tmpl w:val="0D0602E2"/>
    <w:lvl w:ilvl="0" w:tplc="0EDC88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6CAC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9C6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9630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70C0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C8F0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5621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EC06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66C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72EF1"/>
    <w:multiLevelType w:val="hybridMultilevel"/>
    <w:tmpl w:val="2BA82BC4"/>
    <w:lvl w:ilvl="0" w:tplc="460CB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02AF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A45A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B226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E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DA32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E7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86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B863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C245DE8"/>
    <w:multiLevelType w:val="hybridMultilevel"/>
    <w:tmpl w:val="2C32F0D0"/>
    <w:lvl w:ilvl="0" w:tplc="CC12853E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03377C"/>
    <w:multiLevelType w:val="hybridMultilevel"/>
    <w:tmpl w:val="A2DAF830"/>
    <w:lvl w:ilvl="0" w:tplc="07DCF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386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F8B4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683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FADE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805E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440B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D26C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389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36"/>
  </w:num>
  <w:num w:numId="5">
    <w:abstractNumId w:val="6"/>
  </w:num>
  <w:num w:numId="6">
    <w:abstractNumId w:val="20"/>
  </w:num>
  <w:num w:numId="7">
    <w:abstractNumId w:val="29"/>
  </w:num>
  <w:num w:numId="8">
    <w:abstractNumId w:val="16"/>
  </w:num>
  <w:num w:numId="9">
    <w:abstractNumId w:val="18"/>
  </w:num>
  <w:num w:numId="10">
    <w:abstractNumId w:val="13"/>
  </w:num>
  <w:num w:numId="11">
    <w:abstractNumId w:val="12"/>
  </w:num>
  <w:num w:numId="12">
    <w:abstractNumId w:val="2"/>
  </w:num>
  <w:num w:numId="13">
    <w:abstractNumId w:val="8"/>
  </w:num>
  <w:num w:numId="14">
    <w:abstractNumId w:val="30"/>
  </w:num>
  <w:num w:numId="15">
    <w:abstractNumId w:val="45"/>
  </w:num>
  <w:num w:numId="16">
    <w:abstractNumId w:val="35"/>
  </w:num>
  <w:num w:numId="17">
    <w:abstractNumId w:val="21"/>
  </w:num>
  <w:num w:numId="18">
    <w:abstractNumId w:val="5"/>
  </w:num>
  <w:num w:numId="19">
    <w:abstractNumId w:val="1"/>
  </w:num>
  <w:num w:numId="20">
    <w:abstractNumId w:val="10"/>
  </w:num>
  <w:num w:numId="21">
    <w:abstractNumId w:val="44"/>
  </w:num>
  <w:num w:numId="22">
    <w:abstractNumId w:val="28"/>
  </w:num>
  <w:num w:numId="23">
    <w:abstractNumId w:val="27"/>
  </w:num>
  <w:num w:numId="24">
    <w:abstractNumId w:val="43"/>
  </w:num>
  <w:num w:numId="25">
    <w:abstractNumId w:val="33"/>
  </w:num>
  <w:num w:numId="26">
    <w:abstractNumId w:val="42"/>
  </w:num>
  <w:num w:numId="27">
    <w:abstractNumId w:val="14"/>
  </w:num>
  <w:num w:numId="28">
    <w:abstractNumId w:val="26"/>
  </w:num>
  <w:num w:numId="29">
    <w:abstractNumId w:val="22"/>
  </w:num>
  <w:num w:numId="30">
    <w:abstractNumId w:val="0"/>
  </w:num>
  <w:num w:numId="31">
    <w:abstractNumId w:val="15"/>
  </w:num>
  <w:num w:numId="32">
    <w:abstractNumId w:val="34"/>
  </w:num>
  <w:num w:numId="33">
    <w:abstractNumId w:val="46"/>
  </w:num>
  <w:num w:numId="34">
    <w:abstractNumId w:val="23"/>
  </w:num>
  <w:num w:numId="35">
    <w:abstractNumId w:val="11"/>
  </w:num>
  <w:num w:numId="36">
    <w:abstractNumId w:val="24"/>
  </w:num>
  <w:num w:numId="37">
    <w:abstractNumId w:val="38"/>
  </w:num>
  <w:num w:numId="38">
    <w:abstractNumId w:val="32"/>
  </w:num>
  <w:num w:numId="39">
    <w:abstractNumId w:val="39"/>
  </w:num>
  <w:num w:numId="40">
    <w:abstractNumId w:val="37"/>
  </w:num>
  <w:num w:numId="41">
    <w:abstractNumId w:val="7"/>
  </w:num>
  <w:num w:numId="42">
    <w:abstractNumId w:val="31"/>
  </w:num>
  <w:num w:numId="43">
    <w:abstractNumId w:val="47"/>
  </w:num>
  <w:num w:numId="44">
    <w:abstractNumId w:val="3"/>
  </w:num>
  <w:num w:numId="45">
    <w:abstractNumId w:val="25"/>
  </w:num>
  <w:num w:numId="46">
    <w:abstractNumId w:val="19"/>
  </w:num>
  <w:num w:numId="47">
    <w:abstractNumId w:val="40"/>
  </w:num>
  <w:num w:numId="48">
    <w:abstractNumId w:val="4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76DDE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0712"/>
    <w:rsid w:val="00162BE7"/>
    <w:rsid w:val="00163352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36B1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4BA7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946"/>
    <w:rsid w:val="002C4D10"/>
    <w:rsid w:val="002C66FA"/>
    <w:rsid w:val="002D0AD5"/>
    <w:rsid w:val="002D1837"/>
    <w:rsid w:val="002D3E2B"/>
    <w:rsid w:val="002D4C72"/>
    <w:rsid w:val="002D545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2FAB"/>
    <w:rsid w:val="003548CB"/>
    <w:rsid w:val="00354A90"/>
    <w:rsid w:val="003572A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853C2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56484"/>
    <w:rsid w:val="00573A05"/>
    <w:rsid w:val="00573C4A"/>
    <w:rsid w:val="00582ADB"/>
    <w:rsid w:val="00583840"/>
    <w:rsid w:val="005868D2"/>
    <w:rsid w:val="00587772"/>
    <w:rsid w:val="005948F5"/>
    <w:rsid w:val="005A327B"/>
    <w:rsid w:val="005B3783"/>
    <w:rsid w:val="005B3D52"/>
    <w:rsid w:val="005B3FA9"/>
    <w:rsid w:val="005B4B3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0C36"/>
    <w:rsid w:val="00822686"/>
    <w:rsid w:val="008264AD"/>
    <w:rsid w:val="00826EB6"/>
    <w:rsid w:val="00830749"/>
    <w:rsid w:val="00833553"/>
    <w:rsid w:val="00835B05"/>
    <w:rsid w:val="00842927"/>
    <w:rsid w:val="00843997"/>
    <w:rsid w:val="00847C7B"/>
    <w:rsid w:val="00851206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F0BA8"/>
    <w:rsid w:val="008F464C"/>
    <w:rsid w:val="009013F5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295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75DC3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C7B89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1B52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79B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4F94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228C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906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4ACC"/>
    <w:rsid w:val="00EA4C21"/>
    <w:rsid w:val="00EA5ACC"/>
    <w:rsid w:val="00EB0AA2"/>
    <w:rsid w:val="00EB100E"/>
    <w:rsid w:val="00EB2F5E"/>
    <w:rsid w:val="00EB4D56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761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485"/>
    <w:rsid w:val="00F7673C"/>
    <w:rsid w:val="00F769F2"/>
    <w:rsid w:val="00F76DDE"/>
    <w:rsid w:val="00F8213A"/>
    <w:rsid w:val="00F82D78"/>
    <w:rsid w:val="00F84646"/>
    <w:rsid w:val="00F8647F"/>
    <w:rsid w:val="00F8706B"/>
    <w:rsid w:val="00F924BC"/>
    <w:rsid w:val="00F92F09"/>
    <w:rsid w:val="00F97200"/>
    <w:rsid w:val="00F97320"/>
    <w:rsid w:val="00FA20F5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1F72"/>
    <w:rsid w:val="00FD51DF"/>
    <w:rsid w:val="00FD7558"/>
    <w:rsid w:val="00FE0C68"/>
    <w:rsid w:val="00FE33FB"/>
    <w:rsid w:val="00FE6885"/>
    <w:rsid w:val="00FE7B0E"/>
    <w:rsid w:val="00FF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82D2A40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9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70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032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34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97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750003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14182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2833">
          <w:marLeft w:val="187"/>
          <w:marRight w:val="0"/>
          <w:marTop w:val="55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C47F6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25942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F8AF2C4-5931-4BDD-A730-1A52315C9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2593</TotalTime>
  <Pages>17</Pages>
  <Words>1493</Words>
  <Characters>8515</Characters>
  <Application>Microsoft Office Word</Application>
  <DocSecurity>8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Ravenska Isabella</cp:lastModifiedBy>
  <cp:revision>118</cp:revision>
  <cp:lastPrinted>2019-03-08T04:29:00Z</cp:lastPrinted>
  <dcterms:created xsi:type="dcterms:W3CDTF">2015-02-26T05:16:00Z</dcterms:created>
  <dcterms:modified xsi:type="dcterms:W3CDTF">2019-07-16T00:11:00Z</dcterms:modified>
  <cp:contentStatus>v1-3_02/05/2019</cp:contentStatus>
</cp:coreProperties>
</file>