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28C277" w14:textId="7758F4D4" w:rsidR="00C76B5E" w:rsidRPr="007674DB" w:rsidRDefault="005D1E87" w:rsidP="005D1E87">
      <w:pPr>
        <w:pStyle w:val="01CSTCPLHeading1"/>
        <w:spacing w:before="240"/>
        <w:rPr>
          <w:caps w:val="0"/>
          <w:szCs w:val="32"/>
        </w:rPr>
      </w:pPr>
      <w:r w:rsidRPr="005D1E87">
        <w:rPr>
          <w:caps w:val="0"/>
          <w:szCs w:val="32"/>
        </w:rPr>
        <w:t xml:space="preserve">Contractor </w:t>
      </w:r>
      <w:r>
        <w:rPr>
          <w:caps w:val="0"/>
          <w:szCs w:val="32"/>
        </w:rPr>
        <w:t>L</w:t>
      </w:r>
      <w:r w:rsidRPr="005D1E87">
        <w:rPr>
          <w:caps w:val="0"/>
          <w:szCs w:val="32"/>
        </w:rPr>
        <w:t xml:space="preserve">ist </w:t>
      </w:r>
      <w:r>
        <w:rPr>
          <w:caps w:val="0"/>
          <w:szCs w:val="32"/>
        </w:rPr>
        <w:t>T</w:t>
      </w:r>
      <w:r w:rsidRPr="005D1E87">
        <w:rPr>
          <w:caps w:val="0"/>
          <w:szCs w:val="32"/>
        </w:rPr>
        <w:t>emplate</w:t>
      </w:r>
    </w:p>
    <w:p w14:paraId="65B959B2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2B2F548" w14:textId="2BFCDAE5" w:rsidR="00D7254C" w:rsidRDefault="00F607A0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Nominated </w:t>
      </w:r>
      <w:r w:rsidR="00BF09D0">
        <w:rPr>
          <w:rFonts w:ascii="Arial" w:hAnsi="Arial" w:cs="Arial"/>
          <w:b/>
          <w:bCs/>
          <w:sz w:val="22"/>
          <w:szCs w:val="22"/>
        </w:rPr>
        <w:t>Contractors</w:t>
      </w:r>
    </w:p>
    <w:p w14:paraId="0AA6FDA8" w14:textId="77777777" w:rsidR="00F607A0" w:rsidRPr="00F607A0" w:rsidRDefault="00F607A0" w:rsidP="00C76B5E">
      <w:pPr>
        <w:ind w:left="709" w:right="-24" w:hanging="709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420"/>
        <w:gridCol w:w="4725"/>
        <w:gridCol w:w="4725"/>
        <w:gridCol w:w="4726"/>
      </w:tblGrid>
      <w:tr w:rsidR="00BF09D0" w14:paraId="4B8EA2F9" w14:textId="77777777" w:rsidTr="003E3F38">
        <w:tc>
          <w:tcPr>
            <w:tcW w:w="420" w:type="dxa"/>
          </w:tcPr>
          <w:p w14:paraId="72860EB4" w14:textId="017CF3D7" w:rsidR="00BF09D0" w:rsidRDefault="00BF09D0" w:rsidP="00C76B5E">
            <w:pPr>
              <w:ind w:right="-2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4725" w:type="dxa"/>
            <w:vAlign w:val="center"/>
          </w:tcPr>
          <w:p w14:paraId="1BEEFFEF" w14:textId="2E35B1C7" w:rsidR="00BF09D0" w:rsidRDefault="00BF09D0" w:rsidP="00F607A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Contractor name</w:t>
            </w:r>
          </w:p>
        </w:tc>
        <w:tc>
          <w:tcPr>
            <w:tcW w:w="4725" w:type="dxa"/>
            <w:vAlign w:val="center"/>
          </w:tcPr>
          <w:p w14:paraId="3ADD4712" w14:textId="66717D7B" w:rsidR="00BF09D0" w:rsidRDefault="00BF09D0" w:rsidP="00F607A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Labour provided</w:t>
            </w:r>
          </w:p>
        </w:tc>
        <w:tc>
          <w:tcPr>
            <w:tcW w:w="4726" w:type="dxa"/>
            <w:vAlign w:val="center"/>
          </w:tcPr>
          <w:p w14:paraId="55FC4FCF" w14:textId="05493EE0" w:rsidR="00BF09D0" w:rsidRDefault="00BF09D0" w:rsidP="00F607A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Contact information</w:t>
            </w:r>
          </w:p>
        </w:tc>
      </w:tr>
      <w:tr w:rsidR="00BF09D0" w14:paraId="3AB150EF" w14:textId="77777777" w:rsidTr="003E3F38">
        <w:trPr>
          <w:trHeight w:val="794"/>
        </w:trPr>
        <w:tc>
          <w:tcPr>
            <w:tcW w:w="420" w:type="dxa"/>
          </w:tcPr>
          <w:p w14:paraId="3A0EFE14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6C361403" w14:textId="2540BD86" w:rsidR="00BF09D0" w:rsidRPr="00F607A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TK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Formbuild</w:t>
            </w:r>
            <w:proofErr w:type="spellEnd"/>
          </w:p>
        </w:tc>
        <w:tc>
          <w:tcPr>
            <w:tcW w:w="4725" w:type="dxa"/>
          </w:tcPr>
          <w:p w14:paraId="71AAB39E" w14:textId="66334D39" w:rsidR="00BF09D0" w:rsidRPr="00F607A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 man on site</w:t>
            </w:r>
          </w:p>
        </w:tc>
        <w:tc>
          <w:tcPr>
            <w:tcW w:w="4726" w:type="dxa"/>
          </w:tcPr>
          <w:p w14:paraId="1AF80D54" w14:textId="77777777" w:rsidR="00BF09D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Chase Sneddon</w:t>
            </w:r>
          </w:p>
          <w:p w14:paraId="3CB9B068" w14:textId="374B6829" w:rsidR="006E50CB" w:rsidRPr="00F607A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5399166</w:t>
            </w:r>
          </w:p>
        </w:tc>
      </w:tr>
      <w:tr w:rsidR="00BF09D0" w14:paraId="6491058A" w14:textId="77777777" w:rsidTr="003E3F38">
        <w:trPr>
          <w:trHeight w:val="794"/>
        </w:trPr>
        <w:tc>
          <w:tcPr>
            <w:tcW w:w="420" w:type="dxa"/>
          </w:tcPr>
          <w:p w14:paraId="3F7AC1C8" w14:textId="39240E75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6368F124" w14:textId="302F277B" w:rsidR="00BF09D0" w:rsidRPr="00F607A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Shadforth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Civil</w:t>
            </w:r>
          </w:p>
        </w:tc>
        <w:tc>
          <w:tcPr>
            <w:tcW w:w="4725" w:type="dxa"/>
          </w:tcPr>
          <w:p w14:paraId="4BF7E9F7" w14:textId="1C0A58BD" w:rsidR="00BF09D0" w:rsidRPr="00F607A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 man on site</w:t>
            </w:r>
          </w:p>
        </w:tc>
        <w:tc>
          <w:tcPr>
            <w:tcW w:w="4726" w:type="dxa"/>
          </w:tcPr>
          <w:p w14:paraId="00D77430" w14:textId="53FB0B96" w:rsidR="00BF09D0" w:rsidRPr="00F607A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07 5442 3955</w:t>
            </w:r>
          </w:p>
        </w:tc>
      </w:tr>
      <w:tr w:rsidR="00BF09D0" w14:paraId="33967B5C" w14:textId="77777777" w:rsidTr="003E3F38">
        <w:trPr>
          <w:trHeight w:val="794"/>
        </w:trPr>
        <w:tc>
          <w:tcPr>
            <w:tcW w:w="420" w:type="dxa"/>
          </w:tcPr>
          <w:p w14:paraId="20B5F094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7EDB1AAE" w14:textId="3901AC10" w:rsidR="00BF09D0" w:rsidRPr="00F607A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Caporn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Piling</w:t>
            </w:r>
          </w:p>
        </w:tc>
        <w:tc>
          <w:tcPr>
            <w:tcW w:w="4725" w:type="dxa"/>
          </w:tcPr>
          <w:p w14:paraId="369B78E7" w14:textId="1032B104" w:rsidR="00BF09D0" w:rsidRPr="00F607A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 man on site</w:t>
            </w:r>
          </w:p>
        </w:tc>
        <w:tc>
          <w:tcPr>
            <w:tcW w:w="4726" w:type="dxa"/>
          </w:tcPr>
          <w:p w14:paraId="0579FAC8" w14:textId="67EB35F8" w:rsidR="00BF09D0" w:rsidRPr="00F607A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Craig</w:t>
            </w:r>
          </w:p>
        </w:tc>
      </w:tr>
      <w:tr w:rsidR="00BF09D0" w14:paraId="0AA40719" w14:textId="77777777" w:rsidTr="003E3F38">
        <w:trPr>
          <w:trHeight w:val="794"/>
        </w:trPr>
        <w:tc>
          <w:tcPr>
            <w:tcW w:w="420" w:type="dxa"/>
          </w:tcPr>
          <w:p w14:paraId="2F0754CF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474D619D" w14:textId="341699EB" w:rsidR="00BF09D0" w:rsidRPr="00F607A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Fitout glass</w:t>
            </w:r>
          </w:p>
        </w:tc>
        <w:tc>
          <w:tcPr>
            <w:tcW w:w="4725" w:type="dxa"/>
          </w:tcPr>
          <w:p w14:paraId="7EA6AAC2" w14:textId="55718914" w:rsidR="00BF09D0" w:rsidRPr="00F607A0" w:rsidRDefault="006E50CB" w:rsidP="006E50C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man onsite</w:t>
            </w:r>
          </w:p>
        </w:tc>
        <w:tc>
          <w:tcPr>
            <w:tcW w:w="4726" w:type="dxa"/>
          </w:tcPr>
          <w:p w14:paraId="6DB471D0" w14:textId="77777777" w:rsidR="00BF09D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Ashley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Cadlow</w:t>
            </w:r>
            <w:proofErr w:type="spellEnd"/>
          </w:p>
          <w:p w14:paraId="5AF1D5CD" w14:textId="2EA96BDF" w:rsidR="006E50CB" w:rsidRPr="00F607A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0467 407 555</w:t>
            </w:r>
          </w:p>
        </w:tc>
      </w:tr>
      <w:tr w:rsidR="00BF09D0" w14:paraId="77A7F55D" w14:textId="77777777" w:rsidTr="003E3F38">
        <w:trPr>
          <w:trHeight w:val="794"/>
        </w:trPr>
        <w:tc>
          <w:tcPr>
            <w:tcW w:w="420" w:type="dxa"/>
          </w:tcPr>
          <w:p w14:paraId="51B0F397" w14:textId="3E7F2489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0C7DD9D3" w14:textId="2AD1B917" w:rsidR="00BF09D0" w:rsidRPr="00F607A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Able Civil</w:t>
            </w:r>
          </w:p>
        </w:tc>
        <w:tc>
          <w:tcPr>
            <w:tcW w:w="4725" w:type="dxa"/>
          </w:tcPr>
          <w:p w14:paraId="531A31B1" w14:textId="4AB66C97" w:rsidR="00BF09D0" w:rsidRPr="00F607A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man and trucks</w:t>
            </w:r>
          </w:p>
        </w:tc>
        <w:tc>
          <w:tcPr>
            <w:tcW w:w="4726" w:type="dxa"/>
          </w:tcPr>
          <w:p w14:paraId="2EF13C6D" w14:textId="252C2734" w:rsidR="00BF09D0" w:rsidRPr="00F607A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Craig</w:t>
            </w:r>
          </w:p>
        </w:tc>
      </w:tr>
      <w:tr w:rsidR="00BF09D0" w14:paraId="31DB39DF" w14:textId="77777777" w:rsidTr="003E3F38">
        <w:trPr>
          <w:trHeight w:val="794"/>
        </w:trPr>
        <w:tc>
          <w:tcPr>
            <w:tcW w:w="420" w:type="dxa"/>
          </w:tcPr>
          <w:p w14:paraId="2A8E7081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357EBCFC" w14:textId="346B5A78" w:rsidR="00BF09D0" w:rsidRPr="00F607A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Atco Site Sheds</w:t>
            </w:r>
          </w:p>
        </w:tc>
        <w:tc>
          <w:tcPr>
            <w:tcW w:w="4725" w:type="dxa"/>
          </w:tcPr>
          <w:p w14:paraId="5A24EB42" w14:textId="17D008D4" w:rsidR="00BF09D0" w:rsidRPr="00F607A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  <w:tc>
          <w:tcPr>
            <w:tcW w:w="4726" w:type="dxa"/>
          </w:tcPr>
          <w:p w14:paraId="55622967" w14:textId="5535C95B" w:rsidR="00BF09D0" w:rsidRPr="00F607A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1800 707 077</w:t>
            </w:r>
          </w:p>
        </w:tc>
      </w:tr>
      <w:tr w:rsidR="00BF09D0" w14:paraId="0404C29C" w14:textId="77777777" w:rsidTr="003E3F38">
        <w:trPr>
          <w:trHeight w:val="794"/>
        </w:trPr>
        <w:tc>
          <w:tcPr>
            <w:tcW w:w="420" w:type="dxa"/>
          </w:tcPr>
          <w:p w14:paraId="4247F79A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5DF2B5BF" w14:textId="506713A2" w:rsidR="00BF09D0" w:rsidRPr="00F607A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McNab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Labour</w:t>
            </w:r>
          </w:p>
        </w:tc>
        <w:tc>
          <w:tcPr>
            <w:tcW w:w="4725" w:type="dxa"/>
          </w:tcPr>
          <w:p w14:paraId="43334251" w14:textId="1D69181A" w:rsidR="00BF09D0" w:rsidRPr="00F607A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 man</w:t>
            </w:r>
          </w:p>
        </w:tc>
        <w:tc>
          <w:tcPr>
            <w:tcW w:w="4726" w:type="dxa"/>
          </w:tcPr>
          <w:p w14:paraId="208406C7" w14:textId="63CE66A6" w:rsidR="00BF09D0" w:rsidRPr="00F607A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0421 618 310</w:t>
            </w:r>
          </w:p>
        </w:tc>
      </w:tr>
      <w:tr w:rsidR="00BF09D0" w14:paraId="3DB8CDDC" w14:textId="77777777" w:rsidTr="003E3F38">
        <w:trPr>
          <w:trHeight w:val="794"/>
        </w:trPr>
        <w:tc>
          <w:tcPr>
            <w:tcW w:w="420" w:type="dxa"/>
          </w:tcPr>
          <w:p w14:paraId="45AA84A2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39AF09E7" w14:textId="6C684676" w:rsidR="00BF09D0" w:rsidRPr="00F607A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Kone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lifts</w:t>
            </w:r>
          </w:p>
        </w:tc>
        <w:tc>
          <w:tcPr>
            <w:tcW w:w="4725" w:type="dxa"/>
          </w:tcPr>
          <w:p w14:paraId="0B1BAE99" w14:textId="77640B03" w:rsidR="00BF09D0" w:rsidRPr="00F607A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man</w:t>
            </w:r>
          </w:p>
        </w:tc>
        <w:tc>
          <w:tcPr>
            <w:tcW w:w="4726" w:type="dxa"/>
          </w:tcPr>
          <w:p w14:paraId="4005E897" w14:textId="49A8A6F6" w:rsidR="00BF09D0" w:rsidRPr="00F607A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Daniel 0457 336 258</w:t>
            </w:r>
          </w:p>
        </w:tc>
      </w:tr>
      <w:tr w:rsidR="00BF09D0" w14:paraId="3770B0A3" w14:textId="77777777" w:rsidTr="003E3F38">
        <w:trPr>
          <w:trHeight w:val="794"/>
        </w:trPr>
        <w:tc>
          <w:tcPr>
            <w:tcW w:w="420" w:type="dxa"/>
          </w:tcPr>
          <w:p w14:paraId="75BE4510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1F6C7658" w14:textId="6353B3FA" w:rsidR="00BF09D0" w:rsidRPr="00F607A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ASP sheet Piling</w:t>
            </w:r>
          </w:p>
        </w:tc>
        <w:tc>
          <w:tcPr>
            <w:tcW w:w="4725" w:type="dxa"/>
          </w:tcPr>
          <w:p w14:paraId="1F04C771" w14:textId="1D2C58DC" w:rsidR="00BF09D0" w:rsidRPr="00F607A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 man</w:t>
            </w:r>
          </w:p>
        </w:tc>
        <w:tc>
          <w:tcPr>
            <w:tcW w:w="4726" w:type="dxa"/>
          </w:tcPr>
          <w:p w14:paraId="1563F9BE" w14:textId="005FF6D5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09D0" w14:paraId="3B32AD7F" w14:textId="77777777" w:rsidTr="003E3F38">
        <w:trPr>
          <w:trHeight w:val="794"/>
        </w:trPr>
        <w:tc>
          <w:tcPr>
            <w:tcW w:w="420" w:type="dxa"/>
          </w:tcPr>
          <w:p w14:paraId="7935230B" w14:textId="77777777" w:rsidR="00BF09D0" w:rsidRPr="00F607A0" w:rsidRDefault="00BF09D0" w:rsidP="00F607A0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5" w:type="dxa"/>
          </w:tcPr>
          <w:p w14:paraId="068E684B" w14:textId="740B6709" w:rsidR="00BF09D0" w:rsidRPr="00F607A0" w:rsidRDefault="006E50C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Nothing else contracted yet, new project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4725" w:type="dxa"/>
          </w:tcPr>
          <w:p w14:paraId="2043AC23" w14:textId="77777777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26" w:type="dxa"/>
          </w:tcPr>
          <w:p w14:paraId="5F2F789B" w14:textId="4651C04E" w:rsidR="00BF09D0" w:rsidRPr="00F607A0" w:rsidRDefault="00BF09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76EAF8A" w14:textId="435DBAD2" w:rsidR="00F607A0" w:rsidRDefault="00F607A0" w:rsidP="00C76B5E">
      <w:pPr>
        <w:ind w:left="709" w:right="-24" w:hanging="709"/>
        <w:rPr>
          <w:rFonts w:ascii="Arial" w:hAnsi="Arial" w:cs="Arial"/>
          <w:b/>
          <w:bCs/>
          <w:sz w:val="16"/>
          <w:szCs w:val="16"/>
        </w:rPr>
      </w:pPr>
    </w:p>
    <w:p w14:paraId="7DD4EB3E" w14:textId="77777777" w:rsidR="00F607A0" w:rsidRPr="00F607A0" w:rsidRDefault="00F607A0" w:rsidP="00C76B5E">
      <w:pPr>
        <w:ind w:left="709" w:right="-24" w:hanging="709"/>
        <w:rPr>
          <w:rFonts w:ascii="Arial" w:hAnsi="Arial" w:cs="Arial"/>
          <w:b/>
          <w:bCs/>
          <w:sz w:val="16"/>
          <w:szCs w:val="16"/>
        </w:rPr>
      </w:pPr>
    </w:p>
    <w:p w14:paraId="761F64E3" w14:textId="72B01862" w:rsidR="0061068B" w:rsidRDefault="00F607A0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Approved </w:t>
      </w:r>
      <w:r w:rsidR="00BF09D0">
        <w:rPr>
          <w:rFonts w:ascii="Arial" w:hAnsi="Arial" w:cs="Arial"/>
          <w:b/>
          <w:bCs/>
          <w:sz w:val="22"/>
          <w:szCs w:val="22"/>
        </w:rPr>
        <w:t>Contractors</w:t>
      </w:r>
    </w:p>
    <w:p w14:paraId="1428537A" w14:textId="77777777" w:rsidR="00F607A0" w:rsidRPr="00F607A0" w:rsidRDefault="00F607A0" w:rsidP="00C76B5E">
      <w:pPr>
        <w:ind w:left="709" w:right="-24" w:hanging="709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"/>
        <w:tblW w:w="13745" w:type="dxa"/>
        <w:tblLook w:val="04A0" w:firstRow="1" w:lastRow="0" w:firstColumn="1" w:lastColumn="0" w:noHBand="0" w:noVBand="1"/>
      </w:tblPr>
      <w:tblGrid>
        <w:gridCol w:w="420"/>
        <w:gridCol w:w="3544"/>
        <w:gridCol w:w="4536"/>
        <w:gridCol w:w="5245"/>
      </w:tblGrid>
      <w:tr w:rsidR="00BF09D0" w14:paraId="2AD001AB" w14:textId="77777777" w:rsidTr="005D1E87">
        <w:tc>
          <w:tcPr>
            <w:tcW w:w="420" w:type="dxa"/>
          </w:tcPr>
          <w:p w14:paraId="2D27001B" w14:textId="77777777" w:rsidR="00BF09D0" w:rsidRDefault="00BF09D0" w:rsidP="00EF69F0">
            <w:pPr>
              <w:ind w:right="-2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3544" w:type="dxa"/>
            <w:vAlign w:val="center"/>
          </w:tcPr>
          <w:p w14:paraId="4C3BCD5F" w14:textId="688303AE" w:rsidR="00BF09D0" w:rsidRDefault="00BF09D0" w:rsidP="00EF69F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Contractor name</w:t>
            </w:r>
          </w:p>
        </w:tc>
        <w:tc>
          <w:tcPr>
            <w:tcW w:w="4536" w:type="dxa"/>
            <w:vAlign w:val="center"/>
          </w:tcPr>
          <w:p w14:paraId="2D428CE1" w14:textId="32C968D7" w:rsidR="00BF09D0" w:rsidRDefault="00BF09D0" w:rsidP="00EF69F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Labour provided</w:t>
            </w:r>
          </w:p>
        </w:tc>
        <w:tc>
          <w:tcPr>
            <w:tcW w:w="5245" w:type="dxa"/>
            <w:vAlign w:val="center"/>
          </w:tcPr>
          <w:p w14:paraId="01FEE626" w14:textId="77777777" w:rsidR="00BF09D0" w:rsidRDefault="00BF09D0" w:rsidP="00EF69F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Contact information</w:t>
            </w:r>
          </w:p>
        </w:tc>
      </w:tr>
      <w:tr w:rsidR="00BF09D0" w14:paraId="56A6C537" w14:textId="77777777" w:rsidTr="005D1E87">
        <w:trPr>
          <w:trHeight w:val="794"/>
        </w:trPr>
        <w:tc>
          <w:tcPr>
            <w:tcW w:w="420" w:type="dxa"/>
          </w:tcPr>
          <w:p w14:paraId="08DCCA01" w14:textId="77777777" w:rsidR="00BF09D0" w:rsidRPr="00F607A0" w:rsidRDefault="00BF09D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193E3A6B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0353DB3D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AAF6AF4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09D0" w14:paraId="33B1BF53" w14:textId="77777777" w:rsidTr="005D1E87">
        <w:trPr>
          <w:trHeight w:val="794"/>
        </w:trPr>
        <w:tc>
          <w:tcPr>
            <w:tcW w:w="420" w:type="dxa"/>
          </w:tcPr>
          <w:p w14:paraId="56E8C01F" w14:textId="77777777" w:rsidR="00BF09D0" w:rsidRPr="00F607A0" w:rsidRDefault="00BF09D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A1F49BE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5D5CC7C0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70D843E6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09D0" w14:paraId="741D98B6" w14:textId="77777777" w:rsidTr="005D1E87">
        <w:trPr>
          <w:trHeight w:val="794"/>
        </w:trPr>
        <w:tc>
          <w:tcPr>
            <w:tcW w:w="420" w:type="dxa"/>
          </w:tcPr>
          <w:p w14:paraId="450594DD" w14:textId="77777777" w:rsidR="00BF09D0" w:rsidRPr="00F607A0" w:rsidRDefault="00BF09D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022CC798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0AF1B583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5B01EE3E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09D0" w14:paraId="4AAB27EE" w14:textId="77777777" w:rsidTr="005D1E87">
        <w:trPr>
          <w:trHeight w:val="794"/>
        </w:trPr>
        <w:tc>
          <w:tcPr>
            <w:tcW w:w="420" w:type="dxa"/>
          </w:tcPr>
          <w:p w14:paraId="2E78764E" w14:textId="77777777" w:rsidR="00BF09D0" w:rsidRPr="00F607A0" w:rsidRDefault="00BF09D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5E5F4F4C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097202F6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698C6929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09D0" w14:paraId="50CB2E20" w14:textId="77777777" w:rsidTr="005D1E87">
        <w:trPr>
          <w:trHeight w:val="794"/>
        </w:trPr>
        <w:tc>
          <w:tcPr>
            <w:tcW w:w="420" w:type="dxa"/>
          </w:tcPr>
          <w:p w14:paraId="2327ADBB" w14:textId="77777777" w:rsidR="00BF09D0" w:rsidRPr="00F607A0" w:rsidRDefault="00BF09D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4440915C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7C1559A0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0830BCE4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09D0" w14:paraId="49B1D1BD" w14:textId="77777777" w:rsidTr="005D1E87">
        <w:trPr>
          <w:trHeight w:val="794"/>
        </w:trPr>
        <w:tc>
          <w:tcPr>
            <w:tcW w:w="420" w:type="dxa"/>
          </w:tcPr>
          <w:p w14:paraId="1DB55D6A" w14:textId="77777777" w:rsidR="00BF09D0" w:rsidRPr="00F607A0" w:rsidRDefault="00BF09D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51CD728A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51AFF977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57E6BB71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09D0" w14:paraId="5C0232CC" w14:textId="77777777" w:rsidTr="005D1E87">
        <w:trPr>
          <w:trHeight w:val="794"/>
        </w:trPr>
        <w:tc>
          <w:tcPr>
            <w:tcW w:w="420" w:type="dxa"/>
          </w:tcPr>
          <w:p w14:paraId="45C82AE2" w14:textId="77777777" w:rsidR="00BF09D0" w:rsidRPr="00F607A0" w:rsidRDefault="00BF09D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2B21F72B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51140902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0CB6CDCF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09D0" w14:paraId="517EB475" w14:textId="77777777" w:rsidTr="005D1E87">
        <w:trPr>
          <w:trHeight w:val="794"/>
        </w:trPr>
        <w:tc>
          <w:tcPr>
            <w:tcW w:w="420" w:type="dxa"/>
          </w:tcPr>
          <w:p w14:paraId="5B63A994" w14:textId="77777777" w:rsidR="00BF09D0" w:rsidRPr="00F607A0" w:rsidRDefault="00BF09D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196D7B12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18170F06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672E9C4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09D0" w14:paraId="7F5A1198" w14:textId="77777777" w:rsidTr="005D1E87">
        <w:trPr>
          <w:trHeight w:val="794"/>
        </w:trPr>
        <w:tc>
          <w:tcPr>
            <w:tcW w:w="420" w:type="dxa"/>
          </w:tcPr>
          <w:p w14:paraId="04DDC573" w14:textId="77777777" w:rsidR="00BF09D0" w:rsidRPr="00F607A0" w:rsidRDefault="00BF09D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4AEC7131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6BBF4947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3BA68C1D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09D0" w14:paraId="72498DA1" w14:textId="77777777" w:rsidTr="005D1E87">
        <w:trPr>
          <w:trHeight w:val="794"/>
        </w:trPr>
        <w:tc>
          <w:tcPr>
            <w:tcW w:w="420" w:type="dxa"/>
          </w:tcPr>
          <w:p w14:paraId="3D61E4FC" w14:textId="77777777" w:rsidR="00BF09D0" w:rsidRPr="00F607A0" w:rsidRDefault="00BF09D0" w:rsidP="00F607A0">
            <w:pPr>
              <w:pStyle w:val="ListParagraph"/>
              <w:numPr>
                <w:ilvl w:val="0"/>
                <w:numId w:val="103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6F9A7F9F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151EDC11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3803510F" w14:textId="77777777" w:rsidR="00BF09D0" w:rsidRPr="00F607A0" w:rsidRDefault="00BF09D0" w:rsidP="00EF69F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92E6C8D" w14:textId="77777777" w:rsidR="00951F2F" w:rsidRDefault="00951F2F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sectPr w:rsidR="00951F2F" w:rsidSect="00F607A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85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F6D1F7" w14:textId="77777777" w:rsidR="00DD4D2E" w:rsidRDefault="00DD4D2E" w:rsidP="00A67754">
      <w:r>
        <w:separator/>
      </w:r>
    </w:p>
  </w:endnote>
  <w:endnote w:type="continuationSeparator" w:id="0">
    <w:p w14:paraId="6507D379" w14:textId="77777777" w:rsidR="00DD4D2E" w:rsidRDefault="00DD4D2E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169A6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45ECC1C" w14:textId="52AFF597" w:rsidR="00951F2F" w:rsidRPr="00951F2F" w:rsidRDefault="00DD4D2E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0C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0C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CE01B2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C23EBD1" w14:textId="5BE9D96B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6E50CB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6E50CB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40F1D" w14:textId="77777777" w:rsidR="005D1E87" w:rsidRDefault="005D1E8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4F811C" w14:textId="77777777" w:rsidR="00DD4D2E" w:rsidRDefault="00DD4D2E" w:rsidP="00A67754">
      <w:r>
        <w:separator/>
      </w:r>
    </w:p>
  </w:footnote>
  <w:footnote w:type="continuationSeparator" w:id="0">
    <w:p w14:paraId="56718628" w14:textId="77777777" w:rsidR="00DD4D2E" w:rsidRDefault="00DD4D2E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347A15" w14:textId="1FACFC6B" w:rsidR="00DE7FB5" w:rsidRDefault="00DD4D2E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id w:val="123806032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5D1E87">
          <w:rPr>
            <w:rFonts w:ascii="Arial" w:hAnsi="Arial" w:cs="Arial"/>
            <w:b/>
            <w:sz w:val="16"/>
            <w:szCs w:val="16"/>
          </w:rPr>
          <w:t>Handout 3</w:t>
        </w:r>
      </w:sdtContent>
    </w:sdt>
    <w:r w:rsidR="005D1E87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D1E87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453C4F38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9DB35F" w14:textId="49213EFB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id w:val="19798472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5D1E87">
          <w:rPr>
            <w:rFonts w:ascii="Arial" w:hAnsi="Arial" w:cs="Arial"/>
            <w:b/>
            <w:sz w:val="16"/>
            <w:szCs w:val="16"/>
          </w:rPr>
          <w:t>Handout 3</w:t>
        </w:r>
      </w:sdtContent>
    </w:sdt>
    <w:r w:rsidR="005D1E87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D1E87" w:rsidRPr="005D1E87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32F72CDD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EED4EC" w14:textId="77777777" w:rsidR="005D1E87" w:rsidRDefault="005D1E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A1CC3"/>
    <w:multiLevelType w:val="hybridMultilevel"/>
    <w:tmpl w:val="D48CA7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3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2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8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3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6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9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3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47D5DCA"/>
    <w:multiLevelType w:val="hybridMultilevel"/>
    <w:tmpl w:val="D48CA76E"/>
    <w:lvl w:ilvl="0" w:tplc="B38EDF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8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90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5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6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9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12"/>
  </w:num>
  <w:num w:numId="2">
    <w:abstractNumId w:val="22"/>
  </w:num>
  <w:num w:numId="3">
    <w:abstractNumId w:val="38"/>
  </w:num>
  <w:num w:numId="4">
    <w:abstractNumId w:val="79"/>
  </w:num>
  <w:num w:numId="5">
    <w:abstractNumId w:val="16"/>
  </w:num>
  <w:num w:numId="6">
    <w:abstractNumId w:val="44"/>
  </w:num>
  <w:num w:numId="7">
    <w:abstractNumId w:val="68"/>
  </w:num>
  <w:num w:numId="8">
    <w:abstractNumId w:val="37"/>
  </w:num>
  <w:num w:numId="9">
    <w:abstractNumId w:val="39"/>
  </w:num>
  <w:num w:numId="10">
    <w:abstractNumId w:val="62"/>
  </w:num>
  <w:num w:numId="11">
    <w:abstractNumId w:val="59"/>
  </w:num>
  <w:num w:numId="12">
    <w:abstractNumId w:val="93"/>
  </w:num>
  <w:num w:numId="13">
    <w:abstractNumId w:val="26"/>
  </w:num>
  <w:num w:numId="14">
    <w:abstractNumId w:val="9"/>
  </w:num>
  <w:num w:numId="15">
    <w:abstractNumId w:val="55"/>
  </w:num>
  <w:num w:numId="16">
    <w:abstractNumId w:val="43"/>
  </w:num>
  <w:num w:numId="17">
    <w:abstractNumId w:val="24"/>
  </w:num>
  <w:num w:numId="18">
    <w:abstractNumId w:val="100"/>
  </w:num>
  <w:num w:numId="19">
    <w:abstractNumId w:val="7"/>
  </w:num>
  <w:num w:numId="20">
    <w:abstractNumId w:val="2"/>
  </w:num>
  <w:num w:numId="21">
    <w:abstractNumId w:val="25"/>
  </w:num>
  <w:num w:numId="22">
    <w:abstractNumId w:val="19"/>
  </w:num>
  <w:num w:numId="23">
    <w:abstractNumId w:val="70"/>
  </w:num>
  <w:num w:numId="24">
    <w:abstractNumId w:val="51"/>
  </w:num>
  <w:num w:numId="25">
    <w:abstractNumId w:val="72"/>
  </w:num>
  <w:num w:numId="26">
    <w:abstractNumId w:val="15"/>
  </w:num>
  <w:num w:numId="27">
    <w:abstractNumId w:val="88"/>
  </w:num>
  <w:num w:numId="28">
    <w:abstractNumId w:val="84"/>
  </w:num>
  <w:num w:numId="29">
    <w:abstractNumId w:val="71"/>
  </w:num>
  <w:num w:numId="30">
    <w:abstractNumId w:val="91"/>
  </w:num>
  <w:num w:numId="31">
    <w:abstractNumId w:val="18"/>
  </w:num>
  <w:num w:numId="32">
    <w:abstractNumId w:val="77"/>
  </w:num>
  <w:num w:numId="33">
    <w:abstractNumId w:val="65"/>
  </w:num>
  <w:num w:numId="34">
    <w:abstractNumId w:val="23"/>
  </w:num>
  <w:num w:numId="35">
    <w:abstractNumId w:val="60"/>
  </w:num>
  <w:num w:numId="36">
    <w:abstractNumId w:val="73"/>
  </w:num>
  <w:num w:numId="37">
    <w:abstractNumId w:val="17"/>
  </w:num>
  <w:num w:numId="38">
    <w:abstractNumId w:val="36"/>
  </w:num>
  <w:num w:numId="39">
    <w:abstractNumId w:val="102"/>
  </w:num>
  <w:num w:numId="40">
    <w:abstractNumId w:val="42"/>
  </w:num>
  <w:num w:numId="41">
    <w:abstractNumId w:val="5"/>
  </w:num>
  <w:num w:numId="42">
    <w:abstractNumId w:val="57"/>
  </w:num>
  <w:num w:numId="43">
    <w:abstractNumId w:val="46"/>
  </w:num>
  <w:num w:numId="44">
    <w:abstractNumId w:val="89"/>
  </w:num>
  <w:num w:numId="45">
    <w:abstractNumId w:val="32"/>
  </w:num>
  <w:num w:numId="46">
    <w:abstractNumId w:val="83"/>
  </w:num>
  <w:num w:numId="47">
    <w:abstractNumId w:val="1"/>
  </w:num>
  <w:num w:numId="48">
    <w:abstractNumId w:val="67"/>
  </w:num>
  <w:num w:numId="49">
    <w:abstractNumId w:val="96"/>
  </w:num>
  <w:num w:numId="50">
    <w:abstractNumId w:val="81"/>
  </w:num>
  <w:num w:numId="51">
    <w:abstractNumId w:val="94"/>
  </w:num>
  <w:num w:numId="52">
    <w:abstractNumId w:val="35"/>
  </w:num>
  <w:num w:numId="53">
    <w:abstractNumId w:val="40"/>
  </w:num>
  <w:num w:numId="54">
    <w:abstractNumId w:val="85"/>
  </w:num>
  <w:num w:numId="55">
    <w:abstractNumId w:val="6"/>
  </w:num>
  <w:num w:numId="56">
    <w:abstractNumId w:val="54"/>
  </w:num>
  <w:num w:numId="57">
    <w:abstractNumId w:val="90"/>
  </w:num>
  <w:num w:numId="58">
    <w:abstractNumId w:val="30"/>
  </w:num>
  <w:num w:numId="59">
    <w:abstractNumId w:val="53"/>
  </w:num>
  <w:num w:numId="60">
    <w:abstractNumId w:val="13"/>
  </w:num>
  <w:num w:numId="61">
    <w:abstractNumId w:val="74"/>
  </w:num>
  <w:num w:numId="62">
    <w:abstractNumId w:val="11"/>
  </w:num>
  <w:num w:numId="63">
    <w:abstractNumId w:val="80"/>
  </w:num>
  <w:num w:numId="64">
    <w:abstractNumId w:val="27"/>
  </w:num>
  <w:num w:numId="65">
    <w:abstractNumId w:val="29"/>
  </w:num>
  <w:num w:numId="66">
    <w:abstractNumId w:val="56"/>
  </w:num>
  <w:num w:numId="67">
    <w:abstractNumId w:val="61"/>
  </w:num>
  <w:num w:numId="68">
    <w:abstractNumId w:val="75"/>
  </w:num>
  <w:num w:numId="69">
    <w:abstractNumId w:val="92"/>
  </w:num>
  <w:num w:numId="70">
    <w:abstractNumId w:val="66"/>
  </w:num>
  <w:num w:numId="71">
    <w:abstractNumId w:val="41"/>
  </w:num>
  <w:num w:numId="72">
    <w:abstractNumId w:val="63"/>
  </w:num>
  <w:num w:numId="73">
    <w:abstractNumId w:val="101"/>
  </w:num>
  <w:num w:numId="74">
    <w:abstractNumId w:val="4"/>
  </w:num>
  <w:num w:numId="75">
    <w:abstractNumId w:val="48"/>
  </w:num>
  <w:num w:numId="76">
    <w:abstractNumId w:val="69"/>
  </w:num>
  <w:num w:numId="77">
    <w:abstractNumId w:val="99"/>
  </w:num>
  <w:num w:numId="78">
    <w:abstractNumId w:val="28"/>
  </w:num>
  <w:num w:numId="79">
    <w:abstractNumId w:val="10"/>
  </w:num>
  <w:num w:numId="80">
    <w:abstractNumId w:val="31"/>
  </w:num>
  <w:num w:numId="81">
    <w:abstractNumId w:val="52"/>
  </w:num>
  <w:num w:numId="82">
    <w:abstractNumId w:val="21"/>
  </w:num>
  <w:num w:numId="83">
    <w:abstractNumId w:val="50"/>
  </w:num>
  <w:num w:numId="84">
    <w:abstractNumId w:val="58"/>
  </w:num>
  <w:num w:numId="85">
    <w:abstractNumId w:val="20"/>
  </w:num>
  <w:num w:numId="86">
    <w:abstractNumId w:val="82"/>
  </w:num>
  <w:num w:numId="87">
    <w:abstractNumId w:val="97"/>
  </w:num>
  <w:num w:numId="88">
    <w:abstractNumId w:val="33"/>
  </w:num>
  <w:num w:numId="89">
    <w:abstractNumId w:val="34"/>
  </w:num>
  <w:num w:numId="90">
    <w:abstractNumId w:val="14"/>
  </w:num>
  <w:num w:numId="91">
    <w:abstractNumId w:val="49"/>
  </w:num>
  <w:num w:numId="92">
    <w:abstractNumId w:val="95"/>
  </w:num>
  <w:num w:numId="93">
    <w:abstractNumId w:val="47"/>
  </w:num>
  <w:num w:numId="94">
    <w:abstractNumId w:val="78"/>
  </w:num>
  <w:num w:numId="95">
    <w:abstractNumId w:val="64"/>
  </w:num>
  <w:num w:numId="96">
    <w:abstractNumId w:val="3"/>
  </w:num>
  <w:num w:numId="97">
    <w:abstractNumId w:val="98"/>
  </w:num>
  <w:num w:numId="98">
    <w:abstractNumId w:val="8"/>
  </w:num>
  <w:num w:numId="99">
    <w:abstractNumId w:val="87"/>
  </w:num>
  <w:num w:numId="100">
    <w:abstractNumId w:val="76"/>
  </w:num>
  <w:num w:numId="101">
    <w:abstractNumId w:val="45"/>
  </w:num>
  <w:num w:numId="102">
    <w:abstractNumId w:val="86"/>
  </w:num>
  <w:num w:numId="103">
    <w:abstractNumId w:val="0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922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512F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3F38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1E87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8B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E50CB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0922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C1775"/>
    <w:rsid w:val="00BD1359"/>
    <w:rsid w:val="00BD1B83"/>
    <w:rsid w:val="00BD2445"/>
    <w:rsid w:val="00BD4B75"/>
    <w:rsid w:val="00BD5D83"/>
    <w:rsid w:val="00BE1F60"/>
    <w:rsid w:val="00BE5659"/>
    <w:rsid w:val="00BF09D0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4D2E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031E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07A0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665E46"/>
  <w15:docId w15:val="{43308B10-689F-443E-A630-3D114799F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07A0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78167B7-FD83-4A33-ACA7-DBA5B6B66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PORTRAIT_1-1.dotx</Template>
  <TotalTime>0</TotalTime>
  <Pages>2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/>
  <LinksUpToDate>false</LinksUpToDate>
  <CharactersWithSpaces>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Heidi Newton</dc:creator>
  <cp:lastModifiedBy>Ric Henderson</cp:lastModifiedBy>
  <cp:revision>2</cp:revision>
  <cp:lastPrinted>2014-09-18T04:01:00Z</cp:lastPrinted>
  <dcterms:created xsi:type="dcterms:W3CDTF">2024-02-08T22:29:00Z</dcterms:created>
  <dcterms:modified xsi:type="dcterms:W3CDTF">2024-02-08T22:29:00Z</dcterms:modified>
  <cp:category>Handout 3</cp:category>
  <cp:contentStatus>v1-1_13/04/2023</cp:contentStatus>
</cp:coreProperties>
</file>