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B72CD" w14:textId="18B82573" w:rsidR="00677444" w:rsidRPr="004932A4" w:rsidRDefault="00000000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5631EF">
            <w:rPr>
              <w:szCs w:val="32"/>
            </w:rPr>
            <w:t>CPCCBC4014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255BE5D9" w:rsidR="004C3241" w:rsidRDefault="00000000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5631EF">
            <w:rPr>
              <w:szCs w:val="32"/>
            </w:rPr>
            <w:t>Prepare simple building sketches and drawings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1711519B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5631EF">
            <w:rPr>
              <w:rFonts w:ascii="Arial" w:hAnsi="Arial" w:cs="Arial"/>
              <w:i/>
              <w:sz w:val="18"/>
              <w:szCs w:val="18"/>
            </w:rPr>
            <w:t>CPCCBC4014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5631EF">
            <w:rPr>
              <w:rFonts w:ascii="Arial" w:hAnsi="Arial" w:cs="Arial"/>
              <w:i/>
              <w:sz w:val="18"/>
              <w:szCs w:val="18"/>
            </w:rPr>
            <w:t>Prepare simple building sketches and drawings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FD7386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FD7386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7F7BB5CA" w:rsidR="00DE303D" w:rsidRPr="00C15CA8" w:rsidRDefault="00DE303D" w:rsidP="00FD7386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26624716" w14:textId="22D9488F" w:rsidR="00750D30" w:rsidRPr="00C15CA8" w:rsidRDefault="00750D30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52"/>
      </w:tblGrid>
      <w:tr w:rsidR="00750D30" w:rsidRPr="007956AF" w14:paraId="1B13DFB1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B97F1E" w14:textId="77777777" w:rsidR="00750D30" w:rsidRPr="00C15CA8" w:rsidRDefault="00750D30" w:rsidP="00902BF8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7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4E620A" w14:textId="4031D7AE" w:rsidR="00750D30" w:rsidRPr="00D558C7" w:rsidRDefault="00D8703B" w:rsidP="00C15CA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64683890" w:edGrp="everyone"/>
            <w:r>
              <w:rPr>
                <w:rFonts w:ascii="Arial" w:hAnsi="Arial" w:cs="Arial"/>
                <w:sz w:val="22"/>
                <w:szCs w:val="22"/>
              </w:rPr>
              <w:t>Michael Trott</w:t>
            </w:r>
            <w:permEnd w:id="764683890"/>
          </w:p>
        </w:tc>
      </w:tr>
      <w:tr w:rsidR="00D558C7" w:rsidRPr="007956AF" w14:paraId="65CFCF6E" w14:textId="77777777" w:rsidTr="00902BF8">
        <w:trPr>
          <w:trHeight w:val="567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795CC5" w14:textId="77777777" w:rsidR="00D558C7" w:rsidRPr="00C15CA8" w:rsidRDefault="00D558C7" w:rsidP="00D558C7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17330617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437142053"/>
            <w:picture/>
          </w:sdtPr>
          <w:sdtContent>
            <w:tc>
              <w:tcPr>
                <w:tcW w:w="7152" w:type="dxa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FFFFFF" w:themeFill="background1"/>
                <w:vAlign w:val="center"/>
              </w:tcPr>
              <w:p w14:paraId="1EE8D8BF" w14:textId="29D7AA28" w:rsidR="00D558C7" w:rsidRPr="00C15CA8" w:rsidRDefault="00215988" w:rsidP="00D558C7">
                <w:pPr>
                  <w:ind w:right="390"/>
                  <w:jc w:val="left"/>
                  <w:rPr>
                    <w:rFonts w:ascii="Arial" w:hAnsi="Arial" w:cs="Arial"/>
                    <w:sz w:val="18"/>
                    <w:szCs w:val="18"/>
                  </w:rPr>
                </w:pPr>
                <w:r w:rsidRPr="00215988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51A784A4" wp14:editId="229865B1">
                      <wp:extent cx="1381125" cy="466725"/>
                      <wp:effectExtent l="0" t="0" r="9525" b="9525"/>
                      <wp:docPr id="1800356738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800356738" name=""/>
                              <pic:cNvPicPr/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381125" cy="46672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73306170" w:displacedByCustomXml="prev"/>
      </w:tr>
    </w:tbl>
    <w:p w14:paraId="3ACED535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6E5B7D" w:rsidRPr="004C3241" w14:paraId="56E43B1A" w14:textId="77777777" w:rsidTr="00C15CA8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C5AF55" w14:textId="5593681B" w:rsidR="006E5B7D" w:rsidRPr="00C15CA8" w:rsidRDefault="006E5B7D" w:rsidP="006E5B7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 xml:space="preserve"> to be achieved 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and authenticated 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>prior to undertaking assessment</w:t>
            </w:r>
          </w:p>
        </w:tc>
      </w:tr>
      <w:tr w:rsidR="00A4462D" w:rsidRPr="004C3241" w14:paraId="32269386" w14:textId="77777777" w:rsidTr="00E90CAF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0A7B3C" w14:textId="4F9E04F8" w:rsidR="00A4462D" w:rsidRPr="004C3241" w:rsidRDefault="00000000" w:rsidP="00942B7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D558C7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="00A4462D" w:rsidRPr="005631EF">
              <w:rPr>
                <w:rFonts w:ascii="Arial" w:hAnsi="Arial" w:cs="Arial"/>
                <w:sz w:val="20"/>
              </w:rPr>
              <w:t xml:space="preserve"> </w:t>
            </w:r>
            <w:r w:rsidR="00A4462D" w:rsidRPr="005631EF">
              <w:rPr>
                <w:rFonts w:ascii="Arial" w:hAnsi="Arial" w:cs="Arial"/>
                <w:sz w:val="18"/>
                <w:szCs w:val="18"/>
              </w:rPr>
              <w:t>Not applicable</w:t>
            </w:r>
            <w:r w:rsidR="00416046" w:rsidRPr="005631EF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61C014AA" w14:textId="77777777" w:rsidR="006E5B7D" w:rsidRPr="00C15CA8" w:rsidRDefault="006E5B7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C26A87" w:rsidRPr="004C3241" w14:paraId="2710E898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F5433DC" w14:textId="77777777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5A2C373F" w14:textId="11BDBFC4" w:rsidR="00C26A87" w:rsidRPr="00C15CA8" w:rsidRDefault="00C26A87" w:rsidP="00C26A8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56553D" w14:textId="72EF1CAE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D558C7" w:rsidRPr="004C3241" w14:paraId="7F3F0CED" w14:textId="77777777" w:rsidTr="00C54D37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CEC87" w14:textId="77777777" w:rsidR="00D558C7" w:rsidRPr="00C15CA8" w:rsidRDefault="00D558C7" w:rsidP="00D558C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permStart w:id="895882712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B7C41E" w14:textId="4037F1BE" w:rsidR="00D558C7" w:rsidRPr="00C15CA8" w:rsidRDefault="00000000" w:rsidP="00D558C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952596246"/>
                <w:placeholder>
                  <w:docPart w:val="32F38A9B31E84D2E85E8CBE927B00731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D558C7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895882712"/>
          </w:p>
        </w:tc>
        <w:permStart w:id="335493811" w:edGrp="everyone"/>
        <w:tc>
          <w:tcPr>
            <w:tcW w:w="2095" w:type="dxa"/>
            <w:vAlign w:val="center"/>
          </w:tcPr>
          <w:p w14:paraId="7AEB95E0" w14:textId="4239D56A" w:rsidR="00D558C7" w:rsidRPr="004C3241" w:rsidRDefault="00000000" w:rsidP="00D558C7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378511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558C7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335493811"/>
              </w:sdtContent>
            </w:sdt>
            <w:r w:rsidR="00D558C7" w:rsidRPr="004C3241">
              <w:rPr>
                <w:rFonts w:ascii="Arial" w:hAnsi="Arial" w:cs="Arial"/>
                <w:sz w:val="20"/>
              </w:rPr>
              <w:t xml:space="preserve"> </w:t>
            </w:r>
            <w:r w:rsidR="00D558C7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3AE1B08E" w14:textId="008F4B06" w:rsidR="00D558C7" w:rsidRPr="004C3241" w:rsidRDefault="00000000" w:rsidP="00D558C7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45573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309352000" w:edGrp="everyone"/>
                <w:r w:rsidR="00D558C7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309352000"/>
            <w:r w:rsidR="00D558C7" w:rsidRPr="004C3241">
              <w:rPr>
                <w:rFonts w:ascii="Arial" w:hAnsi="Arial" w:cs="Arial"/>
                <w:sz w:val="20"/>
              </w:rPr>
              <w:t xml:space="preserve"> </w:t>
            </w:r>
            <w:r w:rsidR="00D558C7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D558C7" w:rsidRPr="004C3241" w14:paraId="4DCEBD54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F5C2F" w14:textId="6F30508D" w:rsidR="00D558C7" w:rsidRPr="00C15CA8" w:rsidRDefault="00D558C7" w:rsidP="00D558C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permStart w:id="624497725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DFDC08" w14:textId="42A4D131" w:rsidR="00D558C7" w:rsidRPr="00C15CA8" w:rsidRDefault="00000000" w:rsidP="00D558C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910520"/>
                <w:placeholder>
                  <w:docPart w:val="D42C3621075444579CE1A999A6015169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D558C7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624497725"/>
          </w:p>
        </w:tc>
        <w:permStart w:id="143224926" w:edGrp="everyone"/>
        <w:tc>
          <w:tcPr>
            <w:tcW w:w="2095" w:type="dxa"/>
            <w:vAlign w:val="center"/>
          </w:tcPr>
          <w:p w14:paraId="1708E32B" w14:textId="168E4FF9" w:rsidR="00D558C7" w:rsidRPr="004C3241" w:rsidRDefault="00000000" w:rsidP="00D558C7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558C7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43224926"/>
              </w:sdtContent>
            </w:sdt>
            <w:r w:rsidR="00D558C7" w:rsidRPr="004C3241">
              <w:rPr>
                <w:rFonts w:ascii="Arial" w:hAnsi="Arial" w:cs="Arial"/>
                <w:sz w:val="20"/>
              </w:rPr>
              <w:t xml:space="preserve"> </w:t>
            </w:r>
            <w:r w:rsidR="00D558C7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4AFFAE4E" w14:textId="14E480DA" w:rsidR="00D558C7" w:rsidRPr="004C3241" w:rsidRDefault="00000000" w:rsidP="00D558C7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938417838" w:edGrp="everyone"/>
                <w:r w:rsidR="00D558C7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938417838"/>
            <w:r w:rsidR="00D558C7" w:rsidRPr="004C3241">
              <w:rPr>
                <w:rFonts w:ascii="Arial" w:hAnsi="Arial" w:cs="Arial"/>
                <w:sz w:val="20"/>
              </w:rPr>
              <w:t xml:space="preserve"> </w:t>
            </w:r>
            <w:r w:rsidR="00D558C7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D558C7" w:rsidRPr="004C3241" w14:paraId="2DB15691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F4214F0" w14:textId="1DD505FD" w:rsidR="00D558C7" w:rsidRPr="00C15CA8" w:rsidRDefault="00D558C7" w:rsidP="00D558C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02E2AD54B5C749AD904A00A4D7E17E7B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CPCCBC4014</w:t>
                </w:r>
              </w:sdtContent>
            </w:sdt>
          </w:p>
        </w:tc>
        <w:permStart w:id="1366236463" w:edGrp="everyone"/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5E2891D" w14:textId="453E1CBD" w:rsidR="00D558C7" w:rsidRPr="00C15CA8" w:rsidRDefault="00000000" w:rsidP="00D558C7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67435053"/>
                <w:placeholder>
                  <w:docPart w:val="B7749293759B467B8CEBE2B55B20EDAF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D558C7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366236463"/>
          </w:p>
        </w:tc>
        <w:permStart w:id="352453592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529F15C" w14:textId="166554E3" w:rsidR="00D558C7" w:rsidRPr="004C3241" w:rsidRDefault="00000000" w:rsidP="00D558C7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558C7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352453592"/>
              </w:sdtContent>
            </w:sdt>
            <w:r w:rsidR="00D558C7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D558C7"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2143977263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1D3CC6" w14:textId="3ED35CD7" w:rsidR="00D558C7" w:rsidRPr="004C3241" w:rsidRDefault="00000000" w:rsidP="00D558C7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558C7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2143977263"/>
              </w:sdtContent>
            </w:sdt>
            <w:r w:rsidR="00D558C7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D558C7"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0752BBF7" w14:textId="3EE13645" w:rsidR="00622B2F" w:rsidRPr="00C15CA8" w:rsidRDefault="00622B2F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54"/>
        <w:gridCol w:w="5042"/>
      </w:tblGrid>
      <w:tr w:rsidR="00A4462D" w:rsidRPr="004C3241" w14:paraId="65B9A09E" w14:textId="77777777" w:rsidTr="004A219C">
        <w:trPr>
          <w:trHeight w:val="283"/>
        </w:trPr>
        <w:tc>
          <w:tcPr>
            <w:tcW w:w="899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EB30BC" w14:textId="6EC96160" w:rsidR="00A4462D" w:rsidRPr="00C15CA8" w:rsidRDefault="00A827C6" w:rsidP="00F52EC8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</w:t>
            </w:r>
            <w:r w:rsidR="00416046" w:rsidRPr="00C15CA8">
              <w:rPr>
                <w:rFonts w:ascii="Arial" w:hAnsi="Arial" w:cs="Arial"/>
                <w:b/>
                <w:sz w:val="18"/>
                <w:szCs w:val="18"/>
              </w:rPr>
              <w:t>requirements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D1A3B"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tr w:rsidR="00416046" w:rsidRPr="004C3241" w14:paraId="142DA14B" w14:textId="77777777" w:rsidTr="004A219C">
        <w:trPr>
          <w:trHeight w:val="454"/>
        </w:trPr>
        <w:tc>
          <w:tcPr>
            <w:tcW w:w="3954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081C5202" w14:textId="1262826A" w:rsidR="00416046" w:rsidRDefault="00000000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7104748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150091441" w:edGrp="everyone"/>
                <w:r w:rsidR="00D558C7" w:rsidRPr="00D9769C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150091441"/>
            <w:r w:rsidR="00416046" w:rsidRPr="0041445E">
              <w:rPr>
                <w:rFonts w:ascii="Arial" w:hAnsi="Arial" w:cs="Arial"/>
                <w:sz w:val="20"/>
              </w:rPr>
              <w:t xml:space="preserve"> </w:t>
            </w:r>
            <w:r w:rsidR="00416046" w:rsidRPr="0041445E">
              <w:rPr>
                <w:rFonts w:ascii="Arial" w:hAnsi="Arial" w:cs="Arial"/>
                <w:sz w:val="18"/>
                <w:szCs w:val="18"/>
              </w:rPr>
              <w:t>Theory Exam</w:t>
            </w:r>
          </w:p>
          <w:p w14:paraId="4C764BAE" w14:textId="14BD7AE0" w:rsidR="007B20D7" w:rsidRPr="007B20D7" w:rsidRDefault="00000000" w:rsidP="007B20D7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6861356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584820667" w:edGrp="everyone"/>
                <w:r w:rsidR="00D558C7" w:rsidRPr="00D9769C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584820667"/>
            <w:r w:rsidR="007B20D7" w:rsidRPr="007B20D7">
              <w:rPr>
                <w:rFonts w:ascii="Arial" w:hAnsi="Arial" w:cs="Arial"/>
                <w:sz w:val="20"/>
              </w:rPr>
              <w:t xml:space="preserve"> </w:t>
            </w:r>
            <w:r w:rsidR="007B20D7" w:rsidRPr="007B20D7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  <w:p w14:paraId="31F60E55" w14:textId="1DE17FF7" w:rsidR="007B20D7" w:rsidRPr="007B20D7" w:rsidRDefault="00000000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3958634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717049941" w:edGrp="everyone"/>
                <w:r w:rsidR="00D558C7" w:rsidRPr="00D9769C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717049941"/>
            <w:r w:rsidR="007B20D7" w:rsidRPr="007B20D7">
              <w:rPr>
                <w:rFonts w:ascii="Arial" w:hAnsi="Arial" w:cs="Arial"/>
                <w:sz w:val="20"/>
              </w:rPr>
              <w:t xml:space="preserve"> </w:t>
            </w:r>
            <w:r w:rsidR="007B20D7" w:rsidRPr="007B20D7">
              <w:rPr>
                <w:rFonts w:ascii="Arial" w:hAnsi="Arial" w:cs="Arial"/>
                <w:sz w:val="18"/>
                <w:szCs w:val="18"/>
              </w:rPr>
              <w:t>Com</w:t>
            </w:r>
            <w:r w:rsidR="007B20D7">
              <w:rPr>
                <w:rFonts w:ascii="Arial" w:hAnsi="Arial" w:cs="Arial"/>
                <w:sz w:val="18"/>
                <w:szCs w:val="18"/>
              </w:rPr>
              <w:t>pliance review</w:t>
            </w:r>
          </w:p>
        </w:tc>
        <w:tc>
          <w:tcPr>
            <w:tcW w:w="5042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1BBFD85" w14:textId="1D50DBAF" w:rsidR="00416046" w:rsidRDefault="00000000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00450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716064436" w:edGrp="everyone"/>
                <w:r w:rsidR="00D558C7" w:rsidRPr="00D9769C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716064436"/>
            <w:r w:rsidR="00416046" w:rsidRPr="007B20D7">
              <w:rPr>
                <w:rFonts w:ascii="Arial" w:hAnsi="Arial" w:cs="Arial"/>
                <w:sz w:val="20"/>
              </w:rPr>
              <w:t xml:space="preserve"> </w:t>
            </w:r>
            <w:r w:rsidR="007B20D7" w:rsidRPr="007B20D7">
              <w:rPr>
                <w:rFonts w:ascii="Arial" w:hAnsi="Arial" w:cs="Arial"/>
                <w:sz w:val="18"/>
                <w:szCs w:val="18"/>
              </w:rPr>
              <w:t>Planning sheet</w:t>
            </w:r>
          </w:p>
          <w:p w14:paraId="798A2395" w14:textId="78A0F33B" w:rsidR="007B20D7" w:rsidRPr="004A219C" w:rsidRDefault="00000000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301129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764753787" w:edGrp="everyone"/>
                <w:r w:rsidR="00D558C7" w:rsidRPr="00D9769C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764753787"/>
            <w:r w:rsidR="007B20D7" w:rsidRPr="00C749FE">
              <w:rPr>
                <w:rFonts w:ascii="Arial" w:hAnsi="Arial" w:cs="Arial"/>
                <w:sz w:val="20"/>
              </w:rPr>
              <w:t xml:space="preserve"> </w:t>
            </w:r>
            <w:r w:rsidR="004A219C" w:rsidRPr="004A219C">
              <w:rPr>
                <w:rFonts w:ascii="Arial" w:hAnsi="Arial" w:cs="Arial"/>
                <w:sz w:val="18"/>
                <w:szCs w:val="18"/>
              </w:rPr>
              <w:t>Sketch/drawing of 1 structural component</w:t>
            </w:r>
          </w:p>
          <w:p w14:paraId="4790AC45" w14:textId="6EF4D471" w:rsidR="004A219C" w:rsidRPr="00A4462D" w:rsidRDefault="00000000" w:rsidP="00FD1A3B">
            <w:pPr>
              <w:jc w:val="left"/>
              <w:rPr>
                <w:rFonts w:ascii="Arial" w:hAnsi="Arial" w:cs="Arial"/>
                <w:sz w:val="20"/>
                <w:highlight w:val="yellow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42145052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793551006" w:edGrp="everyone"/>
                <w:r w:rsidR="00D558C7" w:rsidRPr="00D9769C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793551006"/>
            <w:r w:rsidR="004A219C" w:rsidRPr="00C749FE">
              <w:rPr>
                <w:rFonts w:ascii="Arial" w:hAnsi="Arial" w:cs="Arial"/>
                <w:sz w:val="20"/>
              </w:rPr>
              <w:t xml:space="preserve"> </w:t>
            </w:r>
            <w:r w:rsidR="004A219C" w:rsidRPr="004A219C">
              <w:rPr>
                <w:rFonts w:ascii="Arial" w:hAnsi="Arial" w:cs="Arial"/>
                <w:sz w:val="18"/>
                <w:szCs w:val="18"/>
              </w:rPr>
              <w:t>Sketch/drawing of 1 non-structural component</w:t>
            </w:r>
          </w:p>
        </w:tc>
      </w:tr>
    </w:tbl>
    <w:p w14:paraId="0C01AA8E" w14:textId="77777777" w:rsidR="003430D8" w:rsidRPr="00C15CA8" w:rsidRDefault="003430D8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68"/>
      </w:tblGrid>
      <w:tr w:rsidR="00622B2F" w:rsidRPr="004C3241" w14:paraId="15080E66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F8C96D" w14:textId="4F1D03EA" w:rsidR="00622B2F" w:rsidRPr="00C15CA8" w:rsidRDefault="00622B2F" w:rsidP="00101E9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 w:rsidR="00902BF8">
              <w:rPr>
                <w:rFonts w:ascii="Arial" w:hAnsi="Arial" w:cs="Arial"/>
                <w:sz w:val="18"/>
                <w:szCs w:val="18"/>
              </w:rPr>
              <w:t>n</w:t>
            </w:r>
            <w:r w:rsidRPr="00C15CA8">
              <w:rPr>
                <w:rFonts w:ascii="Arial" w:hAnsi="Arial" w:cs="Arial"/>
                <w:sz w:val="18"/>
                <w:szCs w:val="18"/>
              </w:rPr>
              <w:t>ame</w:t>
            </w:r>
          </w:p>
        </w:tc>
        <w:tc>
          <w:tcPr>
            <w:tcW w:w="716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1542B26" w14:textId="77777777" w:rsidR="00622B2F" w:rsidRPr="00D558C7" w:rsidRDefault="00622B2F" w:rsidP="00E0429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22419934" w:edGrp="everyone"/>
            <w:permEnd w:id="622419934"/>
          </w:p>
        </w:tc>
      </w:tr>
      <w:tr w:rsidR="00D558C7" w:rsidRPr="004C3241" w14:paraId="28FD1891" w14:textId="77777777" w:rsidTr="00902BF8">
        <w:trPr>
          <w:trHeight w:val="567"/>
        </w:trPr>
        <w:tc>
          <w:tcPr>
            <w:tcW w:w="182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1D1E5E" w14:textId="78B705D6" w:rsidR="00D558C7" w:rsidRPr="00C15CA8" w:rsidRDefault="00D558C7" w:rsidP="00D558C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C15CA8">
              <w:rPr>
                <w:rFonts w:ascii="Arial" w:hAnsi="Arial" w:cs="Arial"/>
                <w:sz w:val="18"/>
                <w:szCs w:val="18"/>
              </w:rPr>
              <w:t>ignature</w:t>
            </w:r>
          </w:p>
        </w:tc>
        <w:permStart w:id="2090161807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192144470"/>
            <w:showingPlcHdr/>
            <w:picture/>
          </w:sdtPr>
          <w:sdtContent>
            <w:tc>
              <w:tcPr>
                <w:tcW w:w="7168" w:type="dxa"/>
                <w:tcBorders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0522F426" w14:textId="3F5DF13E" w:rsidR="00D558C7" w:rsidRPr="004C3241" w:rsidRDefault="00D558C7" w:rsidP="00D558C7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11FCBD0E" wp14:editId="27ED7A49">
                      <wp:extent cx="3913549" cy="360000"/>
                      <wp:effectExtent l="0" t="0" r="0" b="2540"/>
                      <wp:docPr id="2099553391" name="Picture 209955339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090161807" w:displacedByCustomXml="prev"/>
      </w:tr>
    </w:tbl>
    <w:p w14:paraId="3AD079C1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1"/>
          <w:headerReference w:type="default" r:id="rId12"/>
          <w:footerReference w:type="even" r:id="rId13"/>
          <w:footerReference w:type="default" r:id="rId14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ADBBDA6" w14:textId="2C2729CA" w:rsidR="00C76B5E" w:rsidRPr="004932A4" w:rsidRDefault="00000000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5631EF">
            <w:rPr>
              <w:szCs w:val="32"/>
            </w:rPr>
            <w:t>CPCCBC4014</w:t>
          </w:r>
        </w:sdtContent>
      </w:sdt>
      <w:r w:rsidR="00C76B5E" w:rsidRPr="004932A4">
        <w:rPr>
          <w:szCs w:val="32"/>
        </w:rPr>
        <w:t xml:space="preserve"> </w:t>
      </w:r>
    </w:p>
    <w:p w14:paraId="0B076FA9" w14:textId="46F18BC7" w:rsidR="00C76B5E" w:rsidRDefault="00000000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5631EF">
            <w:rPr>
              <w:szCs w:val="32"/>
            </w:rPr>
            <w:t>Prepare simple building sketches and drawings</w:t>
          </w:r>
        </w:sdtContent>
      </w:sdt>
    </w:p>
    <w:p w14:paraId="558E37C6" w14:textId="77777777" w:rsidR="002D0927" w:rsidRPr="002D0927" w:rsidRDefault="002D0927" w:rsidP="002D0927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4BFE9C7E" w14:textId="271D0217" w:rsidR="002D0927" w:rsidRPr="004932A4" w:rsidRDefault="002D0927" w:rsidP="002D0927">
      <w:pPr>
        <w:pStyle w:val="01BoldTitleUnitCodeandName"/>
        <w:rPr>
          <w:szCs w:val="32"/>
        </w:rPr>
      </w:pPr>
      <w:r>
        <w:rPr>
          <w:szCs w:val="32"/>
        </w:rPr>
        <w:t>THEORY EXAM</w:t>
      </w:r>
    </w:p>
    <w:p w14:paraId="14638969" w14:textId="43334579" w:rsidR="00C76B5E" w:rsidRPr="00750D30" w:rsidRDefault="00C76B5E" w:rsidP="00C76B5E">
      <w:pPr>
        <w:ind w:left="709" w:right="-24" w:hanging="709"/>
        <w:rPr>
          <w:rFonts w:ascii="Arial" w:hAnsi="Arial" w:cs="Arial"/>
          <w:sz w:val="20"/>
        </w:rPr>
      </w:pPr>
    </w:p>
    <w:p w14:paraId="20FD17BD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50D30" w:rsidRPr="00750D30" w14:paraId="3F6088CB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EFA9BD" w14:textId="77777777" w:rsidR="00750D30" w:rsidRPr="00750D30" w:rsidRDefault="00750D30" w:rsidP="00902BF8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4F6EF5" w14:textId="338973FF" w:rsidR="00750D30" w:rsidRPr="00A52922" w:rsidRDefault="00C459DB" w:rsidP="008B3F47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93581902" w:edGrp="everyone"/>
            <w:r>
              <w:rPr>
                <w:rFonts w:ascii="Arial" w:hAnsi="Arial" w:cs="Arial"/>
                <w:sz w:val="22"/>
                <w:szCs w:val="22"/>
              </w:rPr>
              <w:t>Michael Trott</w:t>
            </w:r>
            <w:permEnd w:id="593581902"/>
          </w:p>
        </w:tc>
      </w:tr>
    </w:tbl>
    <w:p w14:paraId="47BC3409" w14:textId="486D7D08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p w14:paraId="2B6269AF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BE2234" w:rsidRPr="00750D30" w14:paraId="60B51E9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01069BD" w14:textId="5E7CB340" w:rsidR="00BE2234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994CC6" w:rsidRPr="00750D30" w14:paraId="22FAE44C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26B8C86" w14:textId="11A8BC4C" w:rsidR="00994CC6" w:rsidRPr="00750D30" w:rsidRDefault="00994CC6" w:rsidP="00994CC6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C76B5E" w:rsidRPr="00750D30" w14:paraId="6F4837BB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EE41E75" w14:textId="01B0F131" w:rsidR="00BE2234" w:rsidRPr="00750D30" w:rsidRDefault="002D0927" w:rsidP="00FD738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questions as outlined on the following pages. </w:t>
            </w:r>
            <w:r w:rsidR="00BE2234" w:rsidRPr="00750D30">
              <w:rPr>
                <w:rFonts w:ascii="Arial" w:hAnsi="Arial" w:cs="Arial"/>
                <w:sz w:val="20"/>
              </w:rPr>
              <w:t xml:space="preserve">You must </w:t>
            </w:r>
            <w:r w:rsidR="007956AF" w:rsidRPr="00750D30">
              <w:rPr>
                <w:rFonts w:ascii="Arial" w:hAnsi="Arial" w:cs="Arial"/>
                <w:sz w:val="20"/>
              </w:rPr>
              <w:t xml:space="preserve">attempt all questions and </w:t>
            </w:r>
            <w:r w:rsidR="00BE2234" w:rsidRPr="00750D30">
              <w:rPr>
                <w:rFonts w:ascii="Arial" w:hAnsi="Arial" w:cs="Arial"/>
                <w:sz w:val="20"/>
              </w:rPr>
              <w:t xml:space="preserve">provide enough detail in </w:t>
            </w:r>
            <w:r w:rsidR="00994CC6" w:rsidRPr="00750D30">
              <w:rPr>
                <w:rFonts w:ascii="Arial" w:hAnsi="Arial" w:cs="Arial"/>
                <w:sz w:val="20"/>
              </w:rPr>
              <w:t>your</w:t>
            </w:r>
            <w:r w:rsidR="00BE2234" w:rsidRPr="00750D30">
              <w:rPr>
                <w:rFonts w:ascii="Arial" w:hAnsi="Arial" w:cs="Arial"/>
                <w:sz w:val="20"/>
              </w:rPr>
              <w:t xml:space="preserve"> responses to demonstrate your knowledge.</w:t>
            </w:r>
          </w:p>
          <w:p w14:paraId="399D6E87" w14:textId="3D1FAE8D" w:rsidR="002D0927" w:rsidRPr="00750D30" w:rsidRDefault="00BE2234" w:rsidP="00FD738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within </w:t>
            </w:r>
            <w:r w:rsidRPr="00965F24">
              <w:rPr>
                <w:rFonts w:ascii="Arial" w:hAnsi="Arial" w:cs="Arial"/>
                <w:sz w:val="20"/>
              </w:rPr>
              <w:t>two (2) hours,</w:t>
            </w:r>
            <w:r w:rsidRPr="00750D30">
              <w:rPr>
                <w:rFonts w:ascii="Arial" w:hAnsi="Arial" w:cs="Arial"/>
                <w:sz w:val="20"/>
              </w:rPr>
              <w:t xml:space="preserve"> but additional time may be allowed upon negotiation with the Assessor.</w:t>
            </w:r>
          </w:p>
          <w:p w14:paraId="15975E44" w14:textId="1E5AFB10" w:rsidR="00BE2234" w:rsidRPr="00750D30" w:rsidRDefault="002D0927" w:rsidP="00FD738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</w:t>
            </w:r>
            <w:r w:rsidR="00BE2234" w:rsidRPr="00750D30">
              <w:rPr>
                <w:rFonts w:ascii="Arial" w:hAnsi="Arial" w:cs="Arial"/>
                <w:sz w:val="20"/>
              </w:rPr>
              <w:t>correctly</w:t>
            </w:r>
            <w:r w:rsidRPr="00750D30">
              <w:rPr>
                <w:rFonts w:ascii="Arial" w:hAnsi="Arial" w:cs="Arial"/>
                <w:sz w:val="20"/>
              </w:rPr>
              <w:t xml:space="preserve"> for a ‘Satisfactory’ assessment outcome to be awarded. </w:t>
            </w:r>
          </w:p>
          <w:p w14:paraId="10C6261F" w14:textId="7E884972" w:rsidR="00BE2234" w:rsidRPr="00750D30" w:rsidRDefault="00BE2234" w:rsidP="00FD738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2E541EE" w14:textId="423ECBC7" w:rsidR="004C6B3F" w:rsidRPr="00750D30" w:rsidRDefault="00994CC6" w:rsidP="00FD738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</w:t>
            </w:r>
            <w:r w:rsidR="002D0927" w:rsidRPr="00750D30">
              <w:rPr>
                <w:rFonts w:ascii="Arial" w:hAnsi="Arial" w:cs="Arial"/>
                <w:sz w:val="20"/>
              </w:rPr>
              <w:t xml:space="preserve">ny written questions that are incomplete, or </w:t>
            </w:r>
            <w:r w:rsidRPr="00750D30">
              <w:rPr>
                <w:rFonts w:ascii="Arial" w:hAnsi="Arial" w:cs="Arial"/>
                <w:sz w:val="20"/>
              </w:rPr>
              <w:t>not answered satisfactorily</w:t>
            </w:r>
            <w:r w:rsidR="002D0927" w:rsidRPr="00750D30">
              <w:rPr>
                <w:rFonts w:ascii="Arial" w:hAnsi="Arial" w:cs="Arial"/>
                <w:sz w:val="20"/>
              </w:rPr>
              <w:t xml:space="preserve"> will need to be completed again after further training support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  <w:p w14:paraId="2948F769" w14:textId="7AE81E67" w:rsidR="00C76B5E" w:rsidRPr="00750D30" w:rsidRDefault="00994CC6" w:rsidP="00FD7386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</w:tc>
      </w:tr>
      <w:tr w:rsidR="00BE2234" w:rsidRPr="00750D30" w14:paraId="0ED45623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C90BBD" w14:textId="6F226146" w:rsidR="00BE2234" w:rsidRPr="00750D30" w:rsidRDefault="00BE2234" w:rsidP="00BE2234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BE2234" w:rsidRPr="00750D30" w14:paraId="3144CBA0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F00EB05" w14:textId="411CD725" w:rsidR="00BE2234" w:rsidRPr="00750D30" w:rsidRDefault="00BE2234" w:rsidP="007956AF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289C5E0D" w14:textId="4B6B73B6" w:rsidR="008A2F2D" w:rsidRPr="00750D30" w:rsidRDefault="008A2F2D" w:rsidP="00C76B5E">
      <w:pPr>
        <w:ind w:right="-24"/>
        <w:rPr>
          <w:rFonts w:ascii="Arial" w:hAnsi="Arial" w:cs="Arial"/>
          <w:sz w:val="20"/>
        </w:rPr>
      </w:pPr>
    </w:p>
    <w:p w14:paraId="7442D9FE" w14:textId="77777777" w:rsidR="00750D30" w:rsidRPr="00750D30" w:rsidRDefault="00750D30" w:rsidP="00C76B5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A2F2D" w:rsidRPr="00750D30" w14:paraId="0FA78E6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7D41E9F" w14:textId="5E3C99F3" w:rsidR="008A2F2D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8A2F2D" w:rsidRPr="00750D30" w14:paraId="414B985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A0FF58B" w14:textId="45D372DB" w:rsidR="008A2F2D" w:rsidRPr="00750D30" w:rsidRDefault="008A2F2D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8A2F2D" w:rsidRPr="00750D30" w14:paraId="228FFF62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84C0074" w14:textId="3FDBB76D" w:rsidR="007956AF" w:rsidRPr="00750D30" w:rsidRDefault="007956AF" w:rsidP="00FD738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0306E30C" w14:textId="56F32E39" w:rsidR="008A2F2D" w:rsidRPr="00750D30" w:rsidRDefault="008A2F2D" w:rsidP="00FD738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55F5EDC2" w14:textId="108623A9" w:rsidR="008A2F2D" w:rsidRPr="00750D30" w:rsidRDefault="008A2F2D" w:rsidP="00FD738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E991A3B" w14:textId="1A9E235A" w:rsidR="008A2F2D" w:rsidRPr="00750D30" w:rsidRDefault="008A2F2D" w:rsidP="00FD738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</w:t>
            </w:r>
            <w:r w:rsidR="00EF7575" w:rsidRPr="00750D30">
              <w:rPr>
                <w:rFonts w:ascii="Arial" w:hAnsi="Arial" w:cs="Arial"/>
                <w:sz w:val="20"/>
              </w:rPr>
              <w:t xml:space="preserve">verbatim </w:t>
            </w:r>
            <w:r w:rsidRPr="00750D30">
              <w:rPr>
                <w:rFonts w:ascii="Arial" w:hAnsi="Arial" w:cs="Arial"/>
                <w:sz w:val="20"/>
              </w:rPr>
              <w:t xml:space="preserve">and put your initials next to the written change. </w:t>
            </w:r>
          </w:p>
        </w:tc>
      </w:tr>
    </w:tbl>
    <w:p w14:paraId="6CDAD581" w14:textId="77777777" w:rsidR="00E42AA6" w:rsidRDefault="00E42AA6">
      <w:pPr>
        <w:jc w:val="left"/>
        <w:rPr>
          <w:rFonts w:ascii="Arial" w:hAnsi="Arial" w:cs="Arial"/>
          <w:sz w:val="19"/>
          <w:szCs w:val="19"/>
        </w:rPr>
      </w:pPr>
      <w:bookmarkStart w:id="0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B5463F" w:rsidRPr="00BA4D9F" w14:paraId="026683DD" w14:textId="77777777" w:rsidTr="003735B7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B727E5D" w14:textId="77777777" w:rsidR="00B5463F" w:rsidRPr="00750D30" w:rsidRDefault="00B5463F" w:rsidP="003735B7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1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B5463F" w:rsidRPr="00BA4D9F" w14:paraId="10A753B1" w14:textId="77777777" w:rsidTr="003735B7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1DD731A" w14:textId="77777777" w:rsidR="00B5463F" w:rsidRPr="00DE303D" w:rsidRDefault="00B5463F" w:rsidP="003735B7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179580AB" w14:textId="77777777" w:rsidR="00B5463F" w:rsidRPr="00DE303D" w:rsidRDefault="00B5463F" w:rsidP="00B5463F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5D75F0E4" w14:textId="77777777" w:rsidR="00B5463F" w:rsidRPr="00750D30" w:rsidRDefault="00B5463F" w:rsidP="00B5463F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B5463F" w:rsidRPr="004936E4" w14:paraId="537364DF" w14:textId="77777777" w:rsidTr="003735B7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426040" w14:textId="77777777" w:rsidR="00B5463F" w:rsidRPr="004936E4" w:rsidRDefault="00B5463F" w:rsidP="003735B7">
            <w:pPr>
              <w:rPr>
                <w:rFonts w:ascii="Arial" w:hAnsi="Arial" w:cs="Arial"/>
                <w:bCs/>
                <w:sz w:val="22"/>
                <w:szCs w:val="22"/>
              </w:rPr>
            </w:pPr>
            <w:permStart w:id="70660912" w:edGrp="everyone"/>
            <w:permEnd w:id="70660912"/>
          </w:p>
        </w:tc>
      </w:tr>
      <w:bookmarkEnd w:id="1"/>
    </w:tbl>
    <w:p w14:paraId="5FE3AA0D" w14:textId="77777777" w:rsidR="00315ECF" w:rsidRDefault="00C76B5E" w:rsidP="00315ECF">
      <w:pPr>
        <w:rPr>
          <w:rFonts w:ascii="Arial" w:hAnsi="Arial" w:cs="Arial"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3BFFA74A" w14:textId="51BF8D0C" w:rsidR="00315ECF" w:rsidRPr="00830749" w:rsidRDefault="00315ECF" w:rsidP="00315ECF">
      <w:pPr>
        <w:pStyle w:val="20TAQuestionNumber"/>
        <w:ind w:left="709" w:hanging="709"/>
      </w:pPr>
      <w:bookmarkStart w:id="2" w:name="_Ref128478397"/>
      <w:r>
        <w:rPr>
          <w:rFonts w:cstheme="minorHAnsi"/>
          <w:color w:val="262626" w:themeColor="text1" w:themeTint="D9"/>
          <w:szCs w:val="24"/>
        </w:rPr>
        <w:lastRenderedPageBreak/>
        <w:t>Describe each of the following types of plans and explain what they are used for</w:t>
      </w:r>
      <w:r>
        <w:t>.</w:t>
      </w:r>
      <w:bookmarkEnd w:id="2"/>
    </w:p>
    <w:p w14:paraId="59C1914E" w14:textId="77777777" w:rsidR="00315ECF" w:rsidRPr="00830749" w:rsidRDefault="00315ECF" w:rsidP="00315EC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5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95"/>
        <w:gridCol w:w="1713"/>
        <w:gridCol w:w="2825"/>
        <w:gridCol w:w="2828"/>
        <w:gridCol w:w="610"/>
      </w:tblGrid>
      <w:tr w:rsidR="00315ECF" w14:paraId="43B2D840" w14:textId="77777777" w:rsidTr="00315ECF">
        <w:tc>
          <w:tcPr>
            <w:tcW w:w="60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1F04BDA" w14:textId="77777777" w:rsidR="00315ECF" w:rsidRDefault="00315ECF" w:rsidP="00315EC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94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A9AE754" w14:textId="2DB799A7" w:rsidR="00315ECF" w:rsidRDefault="00315ECF" w:rsidP="00315ECF">
            <w:pPr>
              <w:keepNext/>
              <w:jc w:val="center"/>
            </w:pPr>
            <w:r>
              <w:t>Type of plan</w:t>
            </w:r>
          </w:p>
        </w:tc>
        <w:tc>
          <w:tcPr>
            <w:tcW w:w="155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3A9422F" w14:textId="4E953C41" w:rsidR="00315ECF" w:rsidRDefault="00315ECF" w:rsidP="00315ECF">
            <w:pPr>
              <w:pStyle w:val="TableHeading"/>
              <w:framePr w:hSpace="0" w:wrap="auto" w:vAnchor="margin" w:hAnchor="text" w:yAlign="inline"/>
            </w:pPr>
            <w:r>
              <w:t>Description</w:t>
            </w:r>
          </w:p>
        </w:tc>
        <w:tc>
          <w:tcPr>
            <w:tcW w:w="1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F5CAF2F" w14:textId="1D856947" w:rsidR="00315ECF" w:rsidRDefault="00315ECF" w:rsidP="00315ECF">
            <w:pPr>
              <w:pStyle w:val="TableHeading"/>
              <w:framePr w:hSpace="0" w:wrap="auto" w:vAnchor="margin" w:hAnchor="text" w:yAlign="inline"/>
            </w:pPr>
            <w:r>
              <w:t>Use</w:t>
            </w:r>
          </w:p>
        </w:tc>
        <w:permStart w:id="1869035586" w:edGrp="everyone"/>
        <w:tc>
          <w:tcPr>
            <w:tcW w:w="336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01B97B10" w14:textId="77777777" w:rsidR="00315ECF" w:rsidRPr="00533511" w:rsidRDefault="00000000" w:rsidP="00315EC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221854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315EC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69035586"/>
          </w:p>
        </w:tc>
      </w:tr>
      <w:tr w:rsidR="00315ECF" w14:paraId="6C9CDEA7" w14:textId="77777777" w:rsidTr="004B356B">
        <w:trPr>
          <w:trHeight w:val="2948"/>
          <w:hidden/>
        </w:trPr>
        <w:tc>
          <w:tcPr>
            <w:tcW w:w="60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F1ED503" w14:textId="77777777" w:rsidR="00315ECF" w:rsidRPr="00FE608E" w:rsidRDefault="00315ECF" w:rsidP="00315E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4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EA2B1" w14:textId="5A5F905D" w:rsidR="00315ECF" w:rsidRPr="00447473" w:rsidRDefault="00315ECF" w:rsidP="00315ECF">
            <w:pPr>
              <w:jc w:val="center"/>
            </w:pPr>
            <w:r>
              <w:t>Presentation drawings</w:t>
            </w:r>
          </w:p>
        </w:tc>
        <w:tc>
          <w:tcPr>
            <w:tcW w:w="1557" w:type="pct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4142889" w14:textId="1B2B4A94" w:rsidR="00315ECF" w:rsidRPr="00B5463F" w:rsidRDefault="00DD438B" w:rsidP="004B356B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1078357821" w:edGrp="everyone"/>
            <w:r>
              <w:rPr>
                <w:rFonts w:ascii="Arial" w:eastAsiaTheme="minorHAnsi" w:hAnsi="Arial" w:cs="Arial"/>
                <w:sz w:val="22"/>
                <w:szCs w:val="22"/>
                <w:lang w:val="en-US"/>
              </w:rPr>
              <w:t>These include</w:t>
            </w:r>
            <w:r w:rsidR="006C3379">
              <w:rPr>
                <w:rFonts w:ascii="Arial" w:eastAsiaTheme="minorHAnsi" w:hAnsi="Arial" w:cs="Arial"/>
                <w:sz w:val="22"/>
                <w:szCs w:val="22"/>
                <w:lang w:val="en-US"/>
              </w:rPr>
              <w:t xml:space="preserve"> tones and/or hatches to represent different materials. They are diagrams</w:t>
            </w:r>
            <w:r w:rsidR="005137E2">
              <w:rPr>
                <w:rFonts w:ascii="Arial" w:eastAsiaTheme="minorHAnsi" w:hAnsi="Arial" w:cs="Arial"/>
                <w:sz w:val="22"/>
                <w:szCs w:val="22"/>
                <w:lang w:val="en-US"/>
              </w:rPr>
              <w:t xml:space="preserve"> and are </w:t>
            </w:r>
            <w:proofErr w:type="spellStart"/>
            <w:r w:rsidR="005137E2">
              <w:rPr>
                <w:rFonts w:ascii="Arial" w:eastAsiaTheme="minorHAnsi" w:hAnsi="Arial" w:cs="Arial"/>
                <w:sz w:val="22"/>
                <w:szCs w:val="22"/>
                <w:lang w:val="en-US"/>
              </w:rPr>
              <w:t>nit</w:t>
            </w:r>
            <w:proofErr w:type="spellEnd"/>
            <w:r w:rsidR="005137E2">
              <w:rPr>
                <w:rFonts w:ascii="Arial" w:eastAsiaTheme="minorHAnsi" w:hAnsi="Arial" w:cs="Arial"/>
                <w:sz w:val="22"/>
                <w:szCs w:val="22"/>
                <w:lang w:val="en-US"/>
              </w:rPr>
              <w:t xml:space="preserve"> intended to appear realistic.</w:t>
            </w:r>
            <w:permEnd w:id="1078357821"/>
          </w:p>
        </w:tc>
        <w:tc>
          <w:tcPr>
            <w:tcW w:w="155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463C724" w14:textId="68C4A862" w:rsidR="00315ECF" w:rsidRPr="00B5463F" w:rsidRDefault="00E33FB8" w:rsidP="004B356B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1874671321" w:edGrp="everyone"/>
            <w:r>
              <w:rPr>
                <w:rFonts w:ascii="Arial" w:eastAsiaTheme="minorHAnsi" w:hAnsi="Arial" w:cs="Arial"/>
                <w:sz w:val="22"/>
                <w:szCs w:val="22"/>
                <w:lang w:val="en-US"/>
              </w:rPr>
              <w:t>To explain a scheme and highlight its features, describe the design</w:t>
            </w:r>
            <w:r w:rsidR="000E114A">
              <w:rPr>
                <w:rFonts w:ascii="Arial" w:eastAsiaTheme="minorHAnsi" w:hAnsi="Arial" w:cs="Arial"/>
                <w:sz w:val="22"/>
                <w:szCs w:val="22"/>
                <w:lang w:val="en-US"/>
              </w:rPr>
              <w:t xml:space="preserve"> and for presenting to clients during the design process</w:t>
            </w:r>
            <w:permEnd w:id="1874671321"/>
          </w:p>
        </w:tc>
        <w:tc>
          <w:tcPr>
            <w:tcW w:w="336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2DB92D5" w14:textId="77777777" w:rsidR="00315ECF" w:rsidRDefault="00315ECF" w:rsidP="00315ECF">
            <w:pPr>
              <w:ind w:left="993" w:hanging="993"/>
            </w:pPr>
          </w:p>
        </w:tc>
      </w:tr>
      <w:tr w:rsidR="00315ECF" w14:paraId="293B777F" w14:textId="77777777" w:rsidTr="004B356B">
        <w:trPr>
          <w:trHeight w:val="2948"/>
          <w:hidden/>
        </w:trPr>
        <w:tc>
          <w:tcPr>
            <w:tcW w:w="60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3253F1" w14:textId="77777777" w:rsidR="00315ECF" w:rsidRPr="00FE608E" w:rsidRDefault="00315ECF" w:rsidP="00315E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4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B2C08" w14:textId="71B13FB5" w:rsidR="00315ECF" w:rsidRDefault="00315ECF" w:rsidP="00315ECF">
            <w:pPr>
              <w:jc w:val="center"/>
            </w:pPr>
            <w:r>
              <w:t>Isometric drawings</w:t>
            </w:r>
          </w:p>
        </w:tc>
        <w:tc>
          <w:tcPr>
            <w:tcW w:w="1557" w:type="pc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E64DC76" w14:textId="662EF7ED" w:rsidR="00315ECF" w:rsidRPr="00B5463F" w:rsidRDefault="00C85E3F" w:rsidP="004B356B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1298232346" w:edGrp="everyone"/>
            <w:r>
              <w:rPr>
                <w:rFonts w:ascii="Arial" w:eastAsiaTheme="minorHAnsi" w:hAnsi="Arial" w:cs="Arial"/>
                <w:sz w:val="22"/>
                <w:szCs w:val="22"/>
                <w:lang w:val="en-US"/>
              </w:rPr>
              <w:t>This a</w:t>
            </w:r>
            <w:r w:rsidR="00E15E83">
              <w:rPr>
                <w:rFonts w:ascii="Arial" w:eastAsiaTheme="minorHAnsi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15E83">
              <w:rPr>
                <w:rFonts w:ascii="Arial" w:eastAsiaTheme="minorHAnsi" w:hAnsi="Arial" w:cs="Arial"/>
                <w:sz w:val="22"/>
                <w:szCs w:val="22"/>
                <w:lang w:val="en-US"/>
              </w:rPr>
              <w:t>a</w:t>
            </w:r>
            <w:proofErr w:type="spellEnd"/>
            <w:r w:rsidR="00E15E83">
              <w:rPr>
                <w:rFonts w:ascii="Arial" w:eastAsiaTheme="minorHAnsi" w:hAnsi="Arial" w:cs="Arial"/>
                <w:sz w:val="22"/>
                <w:szCs w:val="22"/>
                <w:lang w:val="en-US"/>
              </w:rPr>
              <w:t xml:space="preserve"> type of 3D drawing set out using 30-degree</w:t>
            </w:r>
            <w:r w:rsidR="00154D90">
              <w:rPr>
                <w:rFonts w:ascii="Arial" w:eastAsiaTheme="minorHAnsi" w:hAnsi="Arial" w:cs="Arial"/>
                <w:sz w:val="22"/>
                <w:szCs w:val="22"/>
                <w:lang w:val="en-US"/>
              </w:rPr>
              <w:t xml:space="preserve"> angles.</w:t>
            </w:r>
            <w:permEnd w:id="1298232346"/>
          </w:p>
        </w:tc>
        <w:tc>
          <w:tcPr>
            <w:tcW w:w="15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E6A857D" w14:textId="6021A8C0" w:rsidR="00315ECF" w:rsidRPr="00B5463F" w:rsidRDefault="00813092" w:rsidP="004B356B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472870432" w:edGrp="everyone"/>
            <w:r>
              <w:rPr>
                <w:rFonts w:ascii="Arial" w:eastAsiaTheme="minorHAnsi" w:hAnsi="Arial" w:cs="Arial"/>
                <w:sz w:val="22"/>
                <w:szCs w:val="22"/>
                <w:lang w:val="en-US"/>
              </w:rPr>
              <w:t>To provide a 3D representation of an object on a 2D surface</w:t>
            </w:r>
            <w:permEnd w:id="472870432"/>
          </w:p>
        </w:tc>
        <w:tc>
          <w:tcPr>
            <w:tcW w:w="336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78FF875" w14:textId="77777777" w:rsidR="00315ECF" w:rsidRDefault="00315ECF" w:rsidP="00315ECF">
            <w:pPr>
              <w:ind w:left="993" w:hanging="993"/>
            </w:pPr>
          </w:p>
        </w:tc>
      </w:tr>
      <w:tr w:rsidR="00315ECF" w14:paraId="51A2A4AC" w14:textId="77777777" w:rsidTr="004B356B">
        <w:trPr>
          <w:trHeight w:val="2948"/>
          <w:hidden/>
        </w:trPr>
        <w:tc>
          <w:tcPr>
            <w:tcW w:w="60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99B8FBA" w14:textId="77777777" w:rsidR="00315ECF" w:rsidRPr="00FE608E" w:rsidRDefault="00315ECF" w:rsidP="00315E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44" w:type="pct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5AAD6" w14:textId="1BC01939" w:rsidR="00315ECF" w:rsidRDefault="00315ECF" w:rsidP="00315ECF">
            <w:pPr>
              <w:jc w:val="center"/>
            </w:pPr>
            <w:r>
              <w:t>Orthographic drawings</w:t>
            </w:r>
          </w:p>
        </w:tc>
        <w:tc>
          <w:tcPr>
            <w:tcW w:w="1557" w:type="pct"/>
            <w:tcBorders>
              <w:top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8D7AC88" w14:textId="55D9DF61" w:rsidR="00315ECF" w:rsidRPr="00B5463F" w:rsidRDefault="00475B7D" w:rsidP="004B356B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424151350" w:edGrp="everyone"/>
            <w:r>
              <w:rPr>
                <w:rFonts w:ascii="Arial" w:eastAsiaTheme="minorHAnsi" w:hAnsi="Arial" w:cs="Arial"/>
                <w:sz w:val="22"/>
                <w:szCs w:val="22"/>
                <w:lang w:val="en-US"/>
              </w:rPr>
              <w:t>This a 2D drawing with the object viewed on parallel lines</w:t>
            </w:r>
            <w:r w:rsidR="00A32BCD">
              <w:rPr>
                <w:rFonts w:ascii="Arial" w:eastAsiaTheme="minorHAnsi" w:hAnsi="Arial" w:cs="Arial"/>
                <w:sz w:val="22"/>
                <w:szCs w:val="22"/>
                <w:lang w:val="en-US"/>
              </w:rPr>
              <w:t xml:space="preserve"> that are perpendicular to the plane of the drawing </w:t>
            </w:r>
            <w:permEnd w:id="424151350"/>
          </w:p>
        </w:tc>
        <w:tc>
          <w:tcPr>
            <w:tcW w:w="1559" w:type="pct"/>
            <w:tcBorders>
              <w:top w:val="single" w:sz="6" w:space="0" w:color="auto"/>
              <w:left w:val="single" w:sz="6" w:space="0" w:color="auto"/>
              <w:bottom w:val="single" w:sz="8" w:space="0" w:color="auto"/>
            </w:tcBorders>
            <w:vAlign w:val="center"/>
          </w:tcPr>
          <w:p w14:paraId="4502C09C" w14:textId="66D9D9CC" w:rsidR="00315ECF" w:rsidRPr="00B5463F" w:rsidRDefault="00C35C4F" w:rsidP="004B356B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209418765" w:edGrp="everyone"/>
            <w:r>
              <w:rPr>
                <w:rFonts w:ascii="Arial" w:eastAsiaTheme="minorHAnsi" w:hAnsi="Arial" w:cs="Arial"/>
                <w:sz w:val="22"/>
                <w:szCs w:val="22"/>
                <w:lang w:val="en-US"/>
              </w:rPr>
              <w:t>Used so builders can get an idea of the object from every angle</w:t>
            </w:r>
            <w:r w:rsidR="00F822B3">
              <w:rPr>
                <w:rFonts w:ascii="Arial" w:eastAsiaTheme="minorHAnsi" w:hAnsi="Arial" w:cs="Arial"/>
                <w:sz w:val="22"/>
                <w:szCs w:val="22"/>
                <w:lang w:val="en-US"/>
              </w:rPr>
              <w:t xml:space="preserve"> to plan the construction</w:t>
            </w:r>
            <w:permEnd w:id="209418765"/>
          </w:p>
        </w:tc>
        <w:tc>
          <w:tcPr>
            <w:tcW w:w="336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5A40D65" w14:textId="77777777" w:rsidR="00315ECF" w:rsidRDefault="00315ECF" w:rsidP="00315ECF">
            <w:pPr>
              <w:ind w:left="993" w:hanging="993"/>
            </w:pPr>
          </w:p>
        </w:tc>
      </w:tr>
      <w:tr w:rsidR="00315ECF" w14:paraId="5320E80E" w14:textId="77777777" w:rsidTr="004B356B">
        <w:trPr>
          <w:trHeight w:val="2948"/>
          <w:hidden/>
        </w:trPr>
        <w:tc>
          <w:tcPr>
            <w:tcW w:w="60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9168E73" w14:textId="77777777" w:rsidR="00315ECF" w:rsidRPr="00FE608E" w:rsidRDefault="00315ECF" w:rsidP="00315E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44" w:type="pct"/>
            <w:tcBorders>
              <w:top w:val="single" w:sz="8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3AD44" w14:textId="442533EA" w:rsidR="00315ECF" w:rsidRPr="001E6E92" w:rsidRDefault="00315ECF" w:rsidP="00315ECF">
            <w:pPr>
              <w:jc w:val="center"/>
            </w:pPr>
            <w:r>
              <w:t>Perspective drawings</w:t>
            </w:r>
          </w:p>
        </w:tc>
        <w:tc>
          <w:tcPr>
            <w:tcW w:w="1557" w:type="pc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FADB39" w14:textId="75C69351" w:rsidR="00315ECF" w:rsidRPr="00B5463F" w:rsidRDefault="008C1269" w:rsidP="004B356B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40308479" w:edGrp="everyone"/>
            <w:r>
              <w:rPr>
                <w:rFonts w:ascii="Arial" w:eastAsiaTheme="minorHAnsi" w:hAnsi="Arial" w:cs="Arial"/>
                <w:sz w:val="22"/>
                <w:szCs w:val="22"/>
                <w:lang w:val="en-US"/>
              </w:rPr>
              <w:t xml:space="preserve">These approximate representations of a flat surface of an </w:t>
            </w:r>
            <w:r w:rsidR="00B87EBA">
              <w:rPr>
                <w:rFonts w:ascii="Arial" w:eastAsiaTheme="minorHAnsi" w:hAnsi="Arial" w:cs="Arial"/>
                <w:sz w:val="22"/>
                <w:szCs w:val="22"/>
                <w:lang w:val="en-US"/>
              </w:rPr>
              <w:t xml:space="preserve">object seen with the eye </w:t>
            </w:r>
            <w:permEnd w:id="40308479"/>
          </w:p>
        </w:tc>
        <w:tc>
          <w:tcPr>
            <w:tcW w:w="1559" w:type="pc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FBEA38" w14:textId="37926EFD" w:rsidR="00315ECF" w:rsidRPr="00B5463F" w:rsidRDefault="001D06BB" w:rsidP="004B356B">
            <w:pPr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809201752" w:edGrp="everyone"/>
            <w:r>
              <w:rPr>
                <w:rFonts w:ascii="Arial" w:eastAsiaTheme="minorHAnsi" w:hAnsi="Arial" w:cs="Arial"/>
                <w:sz w:val="22"/>
                <w:szCs w:val="22"/>
                <w:lang w:val="en-US"/>
              </w:rPr>
              <w:t>To depict depth or perspective</w:t>
            </w:r>
            <w:r w:rsidR="00B7782A">
              <w:rPr>
                <w:rFonts w:ascii="Arial" w:eastAsiaTheme="minorHAnsi" w:hAnsi="Arial" w:cs="Arial"/>
                <w:sz w:val="22"/>
                <w:szCs w:val="22"/>
                <w:lang w:val="en-US"/>
              </w:rPr>
              <w:t xml:space="preserve"> and to depict 3D objects onto a 2D plane</w:t>
            </w:r>
            <w:permEnd w:id="809201752"/>
          </w:p>
        </w:tc>
        <w:tc>
          <w:tcPr>
            <w:tcW w:w="336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1555EC1" w14:textId="77777777" w:rsidR="00315ECF" w:rsidRDefault="00315ECF" w:rsidP="00315ECF">
            <w:pPr>
              <w:ind w:left="993" w:hanging="993"/>
            </w:pPr>
          </w:p>
        </w:tc>
      </w:tr>
    </w:tbl>
    <w:p w14:paraId="3073480A" w14:textId="77777777" w:rsidR="00315ECF" w:rsidRDefault="00315ECF" w:rsidP="00315ECF">
      <w:pPr>
        <w:rPr>
          <w:rFonts w:ascii="Arial" w:hAnsi="Arial" w:cs="Arial"/>
          <w:sz w:val="22"/>
          <w:szCs w:val="22"/>
        </w:rPr>
      </w:pPr>
    </w:p>
    <w:p w14:paraId="69641849" w14:textId="519F7123" w:rsidR="00C76B5E" w:rsidRPr="000E310E" w:rsidRDefault="00C76B5E" w:rsidP="00C76B5E">
      <w:pPr>
        <w:jc w:val="left"/>
        <w:rPr>
          <w:rFonts w:ascii="Arial" w:hAnsi="Arial"/>
          <w:bCs/>
          <w:sz w:val="22"/>
          <w:szCs w:val="22"/>
        </w:rPr>
      </w:pPr>
    </w:p>
    <w:p w14:paraId="4004923E" w14:textId="3C0ED0A0" w:rsidR="00B115D7" w:rsidRPr="00830749" w:rsidRDefault="000E0CD5" w:rsidP="00136E8C">
      <w:pPr>
        <w:pStyle w:val="20TAQuestionNumber"/>
        <w:ind w:left="709" w:hanging="709"/>
      </w:pPr>
      <w:bookmarkStart w:id="3" w:name="_Ref130992849"/>
      <w:bookmarkEnd w:id="0"/>
      <w:r>
        <w:lastRenderedPageBreak/>
        <w:t>A client doesn’t understand where or how two (2) wall inserts would look beside a window in the designated living room</w:t>
      </w:r>
      <w:r w:rsidR="00B115D7">
        <w:t>.</w:t>
      </w:r>
      <w:r>
        <w:t xml:space="preserve"> What type of drawing could you draw to assist in their understanding?</w:t>
      </w:r>
      <w:bookmarkEnd w:id="3"/>
    </w:p>
    <w:p w14:paraId="0A6B39AE" w14:textId="77777777" w:rsidR="00B115D7" w:rsidRPr="00830749" w:rsidRDefault="00B115D7" w:rsidP="00B115D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115D7" w:rsidRPr="00830749" w14:paraId="5C7B9C57" w14:textId="77777777" w:rsidTr="0063783B">
        <w:trPr>
          <w:trHeight w:val="187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9083EE" w14:textId="77777777" w:rsidR="00B115D7" w:rsidRPr="001C4084" w:rsidRDefault="00B115D7" w:rsidP="002D67B4">
            <w:pPr>
              <w:pStyle w:val="AnswerHeading"/>
            </w:pPr>
            <w:bookmarkStart w:id="4" w:name="_Hlk85785851"/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21263" w14:textId="583F13AC" w:rsidR="00B115D7" w:rsidRPr="001C4084" w:rsidRDefault="00285DF8" w:rsidP="00677444">
            <w:pPr>
              <w:rPr>
                <w:rFonts w:ascii="Arial" w:hAnsi="Arial" w:cs="Arial"/>
                <w:sz w:val="22"/>
                <w:szCs w:val="22"/>
              </w:rPr>
            </w:pPr>
            <w:permStart w:id="1197091997" w:edGrp="everyone"/>
            <w:r>
              <w:rPr>
                <w:rFonts w:ascii="Arial" w:hAnsi="Arial" w:cs="Arial"/>
                <w:sz w:val="22"/>
                <w:szCs w:val="22"/>
              </w:rPr>
              <w:t>Isometric drawing</w:t>
            </w:r>
            <w:permEnd w:id="1197091997"/>
          </w:p>
        </w:tc>
        <w:permStart w:id="128414491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281A09" w14:textId="1466E8B0" w:rsidR="00B115D7" w:rsidRPr="00533511" w:rsidRDefault="00000000" w:rsidP="0067744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495073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6094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84144915"/>
          </w:p>
        </w:tc>
      </w:tr>
      <w:bookmarkEnd w:id="4"/>
    </w:tbl>
    <w:p w14:paraId="0D29A3FA" w14:textId="189E958D" w:rsidR="00B115D7" w:rsidRDefault="00B115D7" w:rsidP="00B115D7">
      <w:pPr>
        <w:rPr>
          <w:rFonts w:ascii="Arial" w:hAnsi="Arial" w:cs="Arial"/>
          <w:sz w:val="22"/>
          <w:szCs w:val="22"/>
        </w:rPr>
      </w:pPr>
    </w:p>
    <w:p w14:paraId="4112CB3E" w14:textId="77777777" w:rsidR="00315ECF" w:rsidRPr="000E310E" w:rsidRDefault="00315ECF" w:rsidP="00315ECF">
      <w:pPr>
        <w:jc w:val="left"/>
        <w:rPr>
          <w:rFonts w:ascii="Arial" w:hAnsi="Arial"/>
          <w:bCs/>
          <w:sz w:val="22"/>
          <w:szCs w:val="22"/>
        </w:rPr>
      </w:pPr>
    </w:p>
    <w:p w14:paraId="090BCE03" w14:textId="04EC0A6A" w:rsidR="00315ECF" w:rsidRPr="00830749" w:rsidRDefault="00B25CA4" w:rsidP="00315ECF">
      <w:pPr>
        <w:pStyle w:val="20TAQuestionNumber"/>
        <w:ind w:left="709" w:hanging="709"/>
      </w:pPr>
      <w:bookmarkStart w:id="5" w:name="_Ref130993108"/>
      <w:r>
        <w:t>What type of drawing would you need to present to builders or contractors to give a visual aid of all angles of the building?</w:t>
      </w:r>
      <w:bookmarkEnd w:id="5"/>
    </w:p>
    <w:p w14:paraId="24EAFD51" w14:textId="77777777" w:rsidR="00315ECF" w:rsidRPr="00830749" w:rsidRDefault="00315ECF" w:rsidP="00315ECF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315ECF" w:rsidRPr="00830749" w14:paraId="04B341C5" w14:textId="77777777" w:rsidTr="0063783B">
        <w:trPr>
          <w:trHeight w:val="141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604D70D" w14:textId="77777777" w:rsidR="00315ECF" w:rsidRPr="001C4084" w:rsidRDefault="00315ECF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B0AA0" w14:textId="2DAD7840" w:rsidR="00315ECF" w:rsidRPr="001C4084" w:rsidRDefault="008B411A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1861103371" w:edGrp="everyone"/>
            <w:r>
              <w:rPr>
                <w:rFonts w:ascii="Arial" w:hAnsi="Arial" w:cs="Arial"/>
                <w:sz w:val="22"/>
                <w:szCs w:val="22"/>
              </w:rPr>
              <w:t>Orthographic drawing</w:t>
            </w:r>
            <w:permEnd w:id="1861103371"/>
          </w:p>
        </w:tc>
        <w:permStart w:id="214586910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C939476" w14:textId="77777777" w:rsidR="00315ECF" w:rsidRPr="00533511" w:rsidRDefault="00000000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44342830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315EC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45869106"/>
          </w:p>
        </w:tc>
      </w:tr>
    </w:tbl>
    <w:p w14:paraId="6BEEE04E" w14:textId="77777777" w:rsidR="00315ECF" w:rsidRDefault="00315ECF" w:rsidP="00315ECF">
      <w:pPr>
        <w:rPr>
          <w:rFonts w:ascii="Arial" w:hAnsi="Arial" w:cs="Arial"/>
          <w:sz w:val="22"/>
          <w:szCs w:val="22"/>
        </w:rPr>
      </w:pPr>
    </w:p>
    <w:p w14:paraId="1BEEE180" w14:textId="77777777" w:rsidR="00B25CA4" w:rsidRPr="000E310E" w:rsidRDefault="00B25CA4" w:rsidP="00B25CA4">
      <w:pPr>
        <w:jc w:val="left"/>
        <w:rPr>
          <w:rFonts w:ascii="Arial" w:hAnsi="Arial"/>
          <w:bCs/>
          <w:sz w:val="22"/>
          <w:szCs w:val="22"/>
        </w:rPr>
      </w:pPr>
    </w:p>
    <w:p w14:paraId="5E034A05" w14:textId="3EE0EBD2" w:rsidR="00B25CA4" w:rsidRPr="004B356B" w:rsidRDefault="00B25CA4" w:rsidP="000E49F2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6" w:name="_Ref130993266"/>
      <w:r>
        <w:t>What type of drawings are used to demonstrate landscape features such as trees, rocks and shrubs?</w:t>
      </w:r>
      <w:bookmarkEnd w:id="6"/>
      <w:r>
        <w:t xml:space="preserve"> </w:t>
      </w:r>
    </w:p>
    <w:p w14:paraId="5132BC95" w14:textId="77777777" w:rsidR="004B356B" w:rsidRPr="00B25CA4" w:rsidRDefault="004B356B" w:rsidP="004B356B">
      <w:pPr>
        <w:pStyle w:val="20TAQuestionNumber"/>
        <w:numPr>
          <w:ilvl w:val="0"/>
          <w:numId w:val="0"/>
        </w:numPr>
        <w:ind w:left="360" w:hanging="360"/>
        <w:rPr>
          <w:rFonts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25CA4" w:rsidRPr="00830749" w14:paraId="6C896E24" w14:textId="77777777" w:rsidTr="0063783B">
        <w:trPr>
          <w:trHeight w:val="141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F3B9655" w14:textId="77777777" w:rsidR="00B25CA4" w:rsidRPr="001C4084" w:rsidRDefault="00B25CA4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2FFA9" w14:textId="3A59D075" w:rsidR="00B25CA4" w:rsidRPr="001C4084" w:rsidRDefault="008B411A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1541567681" w:edGrp="everyone"/>
            <w:r>
              <w:rPr>
                <w:rFonts w:ascii="Arial" w:hAnsi="Arial" w:cs="Arial"/>
                <w:sz w:val="22"/>
                <w:szCs w:val="22"/>
              </w:rPr>
              <w:t>Presentation drawing</w:t>
            </w:r>
            <w:permEnd w:id="1541567681"/>
          </w:p>
        </w:tc>
        <w:permStart w:id="69155421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A16ECDB" w14:textId="77777777" w:rsidR="00B25CA4" w:rsidRPr="00533511" w:rsidRDefault="00000000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607444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B25CA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91554219"/>
          </w:p>
        </w:tc>
      </w:tr>
    </w:tbl>
    <w:p w14:paraId="6F533A16" w14:textId="77777777" w:rsidR="00B25CA4" w:rsidRDefault="00B25CA4" w:rsidP="00B25CA4">
      <w:pPr>
        <w:rPr>
          <w:rFonts w:ascii="Arial" w:hAnsi="Arial" w:cs="Arial"/>
          <w:sz w:val="22"/>
          <w:szCs w:val="22"/>
        </w:rPr>
      </w:pPr>
    </w:p>
    <w:p w14:paraId="51FF0B0C" w14:textId="77777777" w:rsidR="00D36ADD" w:rsidRPr="000E310E" w:rsidRDefault="00D36ADD" w:rsidP="00D36ADD">
      <w:pPr>
        <w:jc w:val="left"/>
        <w:rPr>
          <w:rFonts w:ascii="Arial" w:hAnsi="Arial"/>
          <w:bCs/>
          <w:sz w:val="22"/>
          <w:szCs w:val="22"/>
        </w:rPr>
      </w:pPr>
    </w:p>
    <w:p w14:paraId="4057B5D5" w14:textId="5BCEF5AE" w:rsidR="00D36ADD" w:rsidRPr="00D36ADD" w:rsidRDefault="00D36ADD" w:rsidP="00D36ADD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7" w:name="_Ref130993728"/>
      <w:r>
        <w:t>What type of information can you interpret from a site plan?</w:t>
      </w:r>
      <w:bookmarkEnd w:id="7"/>
      <w:r>
        <w:t xml:space="preserve"> </w:t>
      </w:r>
    </w:p>
    <w:p w14:paraId="2DB406ED" w14:textId="77777777" w:rsidR="00D36ADD" w:rsidRPr="00B25CA4" w:rsidRDefault="00D36ADD" w:rsidP="00D36ADD">
      <w:pPr>
        <w:pStyle w:val="20TAQuestionNumber"/>
        <w:numPr>
          <w:ilvl w:val="0"/>
          <w:numId w:val="0"/>
        </w:numPr>
        <w:rPr>
          <w:rFonts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36ADD" w:rsidRPr="00830749" w14:paraId="32B75633" w14:textId="77777777" w:rsidTr="0063783B">
        <w:trPr>
          <w:trHeight w:val="391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FE78A7C" w14:textId="77777777" w:rsidR="00D36ADD" w:rsidRPr="001C4084" w:rsidRDefault="00D36ADD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8BCA4" w14:textId="460F3488" w:rsidR="00D36ADD" w:rsidRPr="001C4084" w:rsidRDefault="000B0F78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503268747" w:edGrp="everyone"/>
            <w:r>
              <w:rPr>
                <w:rFonts w:ascii="Arial" w:hAnsi="Arial" w:cs="Arial"/>
                <w:sz w:val="22"/>
                <w:szCs w:val="22"/>
              </w:rPr>
              <w:t xml:space="preserve">From a site plan you </w:t>
            </w:r>
            <w:r w:rsidR="00445CC3">
              <w:rPr>
                <w:rFonts w:ascii="Arial" w:hAnsi="Arial" w:cs="Arial"/>
                <w:sz w:val="22"/>
                <w:szCs w:val="22"/>
              </w:rPr>
              <w:t>can identify adjacent roads</w:t>
            </w:r>
            <w:r w:rsidR="00074F79">
              <w:rPr>
                <w:rFonts w:ascii="Arial" w:hAnsi="Arial" w:cs="Arial"/>
                <w:sz w:val="22"/>
                <w:szCs w:val="22"/>
              </w:rPr>
              <w:t>, location of the project, determine structures to be retained/demolished</w:t>
            </w:r>
            <w:r w:rsidR="00C95AC1">
              <w:rPr>
                <w:rFonts w:ascii="Arial" w:hAnsi="Arial" w:cs="Arial"/>
                <w:sz w:val="22"/>
                <w:szCs w:val="22"/>
              </w:rPr>
              <w:t xml:space="preserve"> and building layout and orientation</w:t>
            </w:r>
            <w:r w:rsidR="002459D3">
              <w:rPr>
                <w:rFonts w:ascii="Arial" w:hAnsi="Arial" w:cs="Arial"/>
                <w:sz w:val="22"/>
                <w:szCs w:val="22"/>
              </w:rPr>
              <w:t>.</w:t>
            </w:r>
            <w:r w:rsidR="00230CBD">
              <w:rPr>
                <w:rFonts w:ascii="Arial" w:hAnsi="Arial" w:cs="Arial"/>
                <w:sz w:val="22"/>
                <w:szCs w:val="22"/>
              </w:rPr>
              <w:t xml:space="preserve"> You can also gain the entire scope of works</w:t>
            </w:r>
            <w:r w:rsidR="00262F9D">
              <w:rPr>
                <w:rFonts w:ascii="Arial" w:hAnsi="Arial" w:cs="Arial"/>
                <w:sz w:val="22"/>
                <w:szCs w:val="22"/>
              </w:rPr>
              <w:t xml:space="preserve"> involved in the project and elements considers in the construction of the building.</w:t>
            </w:r>
            <w:permEnd w:id="503268747"/>
          </w:p>
        </w:tc>
        <w:permStart w:id="69621545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29DAAF" w14:textId="77777777" w:rsidR="00D36ADD" w:rsidRPr="00533511" w:rsidRDefault="00000000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784255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36AD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96215456"/>
          </w:p>
        </w:tc>
      </w:tr>
    </w:tbl>
    <w:p w14:paraId="3E72A849" w14:textId="77777777" w:rsidR="00D36ADD" w:rsidRDefault="00D36ADD" w:rsidP="00D36ADD">
      <w:pPr>
        <w:rPr>
          <w:rFonts w:ascii="Arial" w:hAnsi="Arial" w:cs="Arial"/>
          <w:sz w:val="22"/>
          <w:szCs w:val="22"/>
        </w:rPr>
      </w:pPr>
    </w:p>
    <w:p w14:paraId="3101C37C" w14:textId="77777777" w:rsidR="00D36ADD" w:rsidRPr="00830749" w:rsidRDefault="00D36ADD" w:rsidP="00D36ADD">
      <w:pPr>
        <w:pStyle w:val="20TAQuestionNumber"/>
        <w:ind w:left="709" w:hanging="709"/>
      </w:pPr>
      <w:bookmarkStart w:id="8" w:name="_Ref130975341"/>
      <w:r>
        <w:lastRenderedPageBreak/>
        <w:t>What is building information modelling (BIM)?</w:t>
      </w:r>
      <w:bookmarkEnd w:id="8"/>
    </w:p>
    <w:p w14:paraId="2BB53015" w14:textId="77777777" w:rsidR="00D36ADD" w:rsidRPr="00830749" w:rsidRDefault="00D36ADD" w:rsidP="00D36AD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36ADD" w:rsidRPr="00830749" w14:paraId="2B7BE1A5" w14:textId="77777777" w:rsidTr="0063783B">
        <w:trPr>
          <w:trHeight w:val="2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026CC5" w14:textId="77777777" w:rsidR="00D36ADD" w:rsidRPr="001C4084" w:rsidRDefault="00D36ADD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3EAF" w14:textId="76018D4F" w:rsidR="00D36ADD" w:rsidRDefault="00FB6020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1630476144" w:edGrp="everyone"/>
            <w:r>
              <w:rPr>
                <w:rFonts w:ascii="Arial" w:hAnsi="Arial" w:cs="Arial"/>
                <w:sz w:val="22"/>
                <w:szCs w:val="22"/>
              </w:rPr>
              <w:t xml:space="preserve">BIM is a computer modelling process for the building and construction industry to allow professionals to collaborate during building lifecycle. </w:t>
            </w:r>
          </w:p>
          <w:p w14:paraId="3513A4EC" w14:textId="3C48D529" w:rsidR="00D36ADD" w:rsidRPr="001C4084" w:rsidRDefault="00FB6020" w:rsidP="00E20D1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BIM is used to design and document building and infrastructure designs </w:t>
            </w:r>
            <w:permEnd w:id="1630476144"/>
          </w:p>
        </w:tc>
        <w:permStart w:id="116320206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DAAC607" w14:textId="77777777" w:rsidR="00D36ADD" w:rsidRPr="00533511" w:rsidRDefault="00000000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710302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36AD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63202061"/>
          </w:p>
        </w:tc>
      </w:tr>
    </w:tbl>
    <w:p w14:paraId="4A8C4E62" w14:textId="77777777" w:rsidR="00D36ADD" w:rsidRDefault="00D36ADD" w:rsidP="00D36ADD">
      <w:pPr>
        <w:rPr>
          <w:rFonts w:ascii="Arial" w:hAnsi="Arial" w:cs="Arial"/>
          <w:sz w:val="22"/>
          <w:szCs w:val="22"/>
        </w:rPr>
      </w:pPr>
    </w:p>
    <w:p w14:paraId="03A7DE78" w14:textId="77777777" w:rsidR="00D36ADD" w:rsidRDefault="00D36ADD" w:rsidP="00D36ADD">
      <w:pPr>
        <w:rPr>
          <w:rFonts w:ascii="Arial" w:hAnsi="Arial" w:cs="Arial"/>
          <w:sz w:val="22"/>
          <w:szCs w:val="22"/>
        </w:rPr>
      </w:pPr>
    </w:p>
    <w:p w14:paraId="5A0E6567" w14:textId="77777777" w:rsidR="00D36ADD" w:rsidRPr="00830749" w:rsidRDefault="00D36ADD" w:rsidP="00D36ADD">
      <w:pPr>
        <w:pStyle w:val="20TAQuestionNumber"/>
        <w:ind w:left="709" w:hanging="709"/>
      </w:pPr>
      <w:bookmarkStart w:id="9" w:name="_Ref130890045"/>
      <w:r>
        <w:rPr>
          <w:rStyle w:val="normaltextrun"/>
        </w:rPr>
        <w:t>Explain how the NCC is relevant to construction drawings</w:t>
      </w:r>
      <w:r>
        <w:t>.</w:t>
      </w:r>
      <w:bookmarkEnd w:id="9"/>
    </w:p>
    <w:p w14:paraId="75550904" w14:textId="77777777" w:rsidR="00D36ADD" w:rsidRPr="00830749" w:rsidRDefault="00D36ADD" w:rsidP="00D36AD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36ADD" w:rsidRPr="00830749" w14:paraId="3CB1522A" w14:textId="77777777" w:rsidTr="0063783B">
        <w:trPr>
          <w:trHeight w:val="311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A47CE2C" w14:textId="77777777" w:rsidR="00D36ADD" w:rsidRPr="001C4084" w:rsidRDefault="00D36ADD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D413C" w14:textId="2F64DAB0" w:rsidR="00D36ADD" w:rsidRPr="001C4084" w:rsidRDefault="00B16255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13326358" w:edGrp="everyone"/>
            <w:r>
              <w:rPr>
                <w:rFonts w:ascii="Arial" w:hAnsi="Arial" w:cs="Arial"/>
                <w:sz w:val="22"/>
                <w:szCs w:val="22"/>
              </w:rPr>
              <w:t xml:space="preserve">It is relevant because the NCC </w:t>
            </w:r>
            <w:r w:rsidR="00320329">
              <w:rPr>
                <w:rFonts w:ascii="Arial" w:hAnsi="Arial" w:cs="Arial"/>
                <w:sz w:val="22"/>
                <w:szCs w:val="22"/>
              </w:rPr>
              <w:t>sets out the technical provisions for design, construction</w:t>
            </w:r>
            <w:r w:rsidR="00317436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320329">
              <w:rPr>
                <w:rFonts w:ascii="Arial" w:hAnsi="Arial" w:cs="Arial"/>
                <w:sz w:val="22"/>
                <w:szCs w:val="22"/>
              </w:rPr>
              <w:t>performance of buildings</w:t>
            </w:r>
            <w:r w:rsidR="00650DE9">
              <w:rPr>
                <w:rFonts w:ascii="Arial" w:hAnsi="Arial" w:cs="Arial"/>
                <w:sz w:val="22"/>
                <w:szCs w:val="22"/>
              </w:rPr>
              <w:t xml:space="preserve"> and plumbing and drainage systems and therefore these must be reflected in any construction drawings</w:t>
            </w:r>
            <w:r w:rsidR="00317436">
              <w:rPr>
                <w:rFonts w:ascii="Arial" w:hAnsi="Arial" w:cs="Arial"/>
                <w:sz w:val="22"/>
                <w:szCs w:val="22"/>
              </w:rPr>
              <w:t>.</w:t>
            </w:r>
            <w:permEnd w:id="13326358"/>
          </w:p>
        </w:tc>
        <w:permStart w:id="139487043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A7C46B4" w14:textId="77777777" w:rsidR="00D36ADD" w:rsidRPr="00533511" w:rsidRDefault="00000000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129783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36AD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94870437"/>
          </w:p>
        </w:tc>
      </w:tr>
    </w:tbl>
    <w:p w14:paraId="79A9E8E0" w14:textId="77777777" w:rsidR="00D36ADD" w:rsidRDefault="00D36ADD" w:rsidP="00D36ADD">
      <w:pPr>
        <w:rPr>
          <w:rFonts w:ascii="Arial" w:hAnsi="Arial" w:cs="Arial"/>
          <w:sz w:val="22"/>
          <w:szCs w:val="22"/>
        </w:rPr>
      </w:pPr>
    </w:p>
    <w:p w14:paraId="0657CE7E" w14:textId="77777777" w:rsidR="00D36ADD" w:rsidRDefault="00D36ADD" w:rsidP="00D36ADD">
      <w:pPr>
        <w:rPr>
          <w:rFonts w:ascii="Arial" w:hAnsi="Arial" w:cs="Arial"/>
          <w:sz w:val="22"/>
          <w:szCs w:val="22"/>
        </w:rPr>
      </w:pPr>
    </w:p>
    <w:p w14:paraId="719967A6" w14:textId="77777777" w:rsidR="00D36ADD" w:rsidRPr="00830749" w:rsidRDefault="00D36ADD" w:rsidP="00D36ADD">
      <w:pPr>
        <w:pStyle w:val="20TAQuestionNumber"/>
        <w:ind w:left="709" w:hanging="709"/>
      </w:pPr>
      <w:bookmarkStart w:id="10" w:name="_Ref130890248"/>
      <w:r>
        <w:t xml:space="preserve">Discuss </w:t>
      </w:r>
      <w:r>
        <w:rPr>
          <w:rFonts w:cstheme="minorHAnsi"/>
          <w:color w:val="262626" w:themeColor="text1" w:themeTint="D9"/>
          <w:szCs w:val="24"/>
        </w:rPr>
        <w:t>the importance of complying with standards during a building and construction project</w:t>
      </w:r>
      <w:r>
        <w:t>.</w:t>
      </w:r>
      <w:bookmarkEnd w:id="10"/>
    </w:p>
    <w:p w14:paraId="252A4E22" w14:textId="77777777" w:rsidR="00D36ADD" w:rsidRPr="00830749" w:rsidRDefault="00D36ADD" w:rsidP="00D36AD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36ADD" w:rsidRPr="00830749" w14:paraId="4C135427" w14:textId="77777777" w:rsidTr="0063783B">
        <w:trPr>
          <w:trHeight w:val="487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3042785" w14:textId="77777777" w:rsidR="00D36ADD" w:rsidRPr="001C4084" w:rsidRDefault="00D36ADD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D09DC" w14:textId="516756F4" w:rsidR="00D36ADD" w:rsidRPr="001C4084" w:rsidRDefault="00AF3554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1585067784" w:edGrp="everyone"/>
            <w:r>
              <w:rPr>
                <w:rFonts w:ascii="Arial" w:hAnsi="Arial" w:cs="Arial"/>
                <w:sz w:val="22"/>
                <w:szCs w:val="22"/>
              </w:rPr>
              <w:t xml:space="preserve">It is </w:t>
            </w:r>
            <w:r w:rsidR="00722ADC">
              <w:rPr>
                <w:rFonts w:ascii="Arial" w:hAnsi="Arial" w:cs="Arial"/>
                <w:sz w:val="22"/>
                <w:szCs w:val="22"/>
              </w:rPr>
              <w:t xml:space="preserve">important </w:t>
            </w:r>
            <w:r>
              <w:rPr>
                <w:rFonts w:ascii="Arial" w:hAnsi="Arial" w:cs="Arial"/>
                <w:sz w:val="22"/>
                <w:szCs w:val="22"/>
              </w:rPr>
              <w:t xml:space="preserve">because complying with this </w:t>
            </w:r>
            <w:r w:rsidR="00E972F8">
              <w:rPr>
                <w:rFonts w:ascii="Arial" w:hAnsi="Arial" w:cs="Arial"/>
                <w:sz w:val="22"/>
                <w:szCs w:val="22"/>
              </w:rPr>
              <w:t xml:space="preserve">during the building and construction phase </w:t>
            </w:r>
            <w:r w:rsidR="00544104">
              <w:rPr>
                <w:rFonts w:ascii="Arial" w:hAnsi="Arial" w:cs="Arial"/>
                <w:sz w:val="22"/>
                <w:szCs w:val="22"/>
              </w:rPr>
              <w:t>helps achieve compliance with requirements</w:t>
            </w:r>
            <w:r w:rsidR="00380EDC">
              <w:rPr>
                <w:rFonts w:ascii="Arial" w:hAnsi="Arial" w:cs="Arial"/>
                <w:sz w:val="22"/>
                <w:szCs w:val="22"/>
              </w:rPr>
              <w:t xml:space="preserve"> and helps with best practice with what needs to be done</w:t>
            </w:r>
            <w:r w:rsidR="00566923">
              <w:rPr>
                <w:rFonts w:ascii="Arial" w:hAnsi="Arial" w:cs="Arial"/>
                <w:sz w:val="22"/>
                <w:szCs w:val="22"/>
              </w:rPr>
              <w:t xml:space="preserve"> in a building and construction project. Complying with the standards also helps</w:t>
            </w:r>
            <w:r w:rsidR="00DC5CF6">
              <w:rPr>
                <w:rFonts w:ascii="Arial" w:hAnsi="Arial" w:cs="Arial"/>
                <w:sz w:val="22"/>
                <w:szCs w:val="22"/>
              </w:rPr>
              <w:t xml:space="preserve"> and achieves a greater chance of passing building assessments</w:t>
            </w:r>
            <w:r w:rsidR="00E647EF">
              <w:rPr>
                <w:rFonts w:ascii="Arial" w:hAnsi="Arial" w:cs="Arial"/>
                <w:sz w:val="22"/>
                <w:szCs w:val="22"/>
              </w:rPr>
              <w:t xml:space="preserve"> and helps the construction work with greater efficiency and </w:t>
            </w:r>
            <w:r w:rsidR="003B650D">
              <w:rPr>
                <w:rFonts w:ascii="Arial" w:hAnsi="Arial" w:cs="Arial"/>
                <w:sz w:val="22"/>
                <w:szCs w:val="22"/>
              </w:rPr>
              <w:t>cut costs in its day to day running.</w:t>
            </w:r>
            <w:permEnd w:id="1585067784"/>
          </w:p>
        </w:tc>
        <w:permStart w:id="146952794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F201005" w14:textId="77777777" w:rsidR="00D36ADD" w:rsidRPr="00533511" w:rsidRDefault="00000000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0537496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36AD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69527942"/>
          </w:p>
        </w:tc>
      </w:tr>
    </w:tbl>
    <w:p w14:paraId="1C9028D2" w14:textId="77777777" w:rsidR="00D36ADD" w:rsidRDefault="00D36ADD" w:rsidP="00D36ADD">
      <w:pPr>
        <w:rPr>
          <w:rFonts w:ascii="Arial" w:hAnsi="Arial" w:cs="Arial"/>
          <w:sz w:val="22"/>
          <w:szCs w:val="22"/>
        </w:rPr>
      </w:pPr>
    </w:p>
    <w:p w14:paraId="3565CEC7" w14:textId="0B0B3761" w:rsidR="00181A76" w:rsidRPr="00181A76" w:rsidRDefault="00181A76" w:rsidP="00181A76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11" w:name="_Ref130994354"/>
      <w:r>
        <w:lastRenderedPageBreak/>
        <w:t>Why is it important to c</w:t>
      </w:r>
      <w:r w:rsidRPr="00181A76">
        <w:t xml:space="preserve">onfirm </w:t>
      </w:r>
      <w:r>
        <w:t>that c</w:t>
      </w:r>
      <w:r w:rsidRPr="00181A76">
        <w:t>onstruction plan information complies with building and construction regulations</w:t>
      </w:r>
      <w:r>
        <w:t>.</w:t>
      </w:r>
      <w:bookmarkEnd w:id="11"/>
    </w:p>
    <w:p w14:paraId="48582941" w14:textId="77777777" w:rsidR="00181A76" w:rsidRPr="00B25CA4" w:rsidRDefault="00181A76" w:rsidP="00181A76">
      <w:pPr>
        <w:pStyle w:val="20TAQuestionNumber"/>
        <w:numPr>
          <w:ilvl w:val="0"/>
          <w:numId w:val="0"/>
        </w:numPr>
        <w:rPr>
          <w:rFonts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81A76" w:rsidRPr="00830749" w14:paraId="374BA265" w14:textId="77777777" w:rsidTr="0063783B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DBA7ACB" w14:textId="77777777" w:rsidR="00181A76" w:rsidRPr="001C4084" w:rsidRDefault="00181A76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570B3" w14:textId="75AE0E0F" w:rsidR="00181A76" w:rsidRPr="001C4084" w:rsidRDefault="00BC37EA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2047571695" w:edGrp="everyone"/>
            <w:r>
              <w:rPr>
                <w:rFonts w:ascii="Arial" w:hAnsi="Arial" w:cs="Arial"/>
                <w:sz w:val="22"/>
                <w:szCs w:val="22"/>
              </w:rPr>
              <w:t xml:space="preserve">It is important because </w:t>
            </w:r>
            <w:r w:rsidR="007C3663">
              <w:rPr>
                <w:rFonts w:ascii="Arial" w:hAnsi="Arial" w:cs="Arial"/>
                <w:sz w:val="22"/>
                <w:szCs w:val="22"/>
              </w:rPr>
              <w:t>failure to do so can cause delays to the project, safety issues</w:t>
            </w:r>
            <w:r w:rsidR="0022692A">
              <w:rPr>
                <w:rFonts w:ascii="Arial" w:hAnsi="Arial" w:cs="Arial"/>
                <w:sz w:val="22"/>
                <w:szCs w:val="22"/>
              </w:rPr>
              <w:t>, possible fines and the possibility of the construction plans to be rejected by the authorities</w:t>
            </w:r>
            <w:r w:rsidR="00706A86">
              <w:rPr>
                <w:rFonts w:ascii="Arial" w:hAnsi="Arial" w:cs="Arial"/>
                <w:sz w:val="22"/>
                <w:szCs w:val="22"/>
              </w:rPr>
              <w:t>.</w:t>
            </w:r>
            <w:permEnd w:id="2047571695"/>
          </w:p>
        </w:tc>
        <w:permStart w:id="156651051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9C14A48" w14:textId="77777777" w:rsidR="00181A76" w:rsidRPr="00533511" w:rsidRDefault="00000000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704304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81A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66510516"/>
          </w:p>
        </w:tc>
      </w:tr>
    </w:tbl>
    <w:p w14:paraId="6BA1C84B" w14:textId="77777777" w:rsidR="00181A76" w:rsidRDefault="00181A76" w:rsidP="00181A76">
      <w:pPr>
        <w:rPr>
          <w:rFonts w:ascii="Arial" w:hAnsi="Arial" w:cs="Arial"/>
          <w:sz w:val="22"/>
          <w:szCs w:val="22"/>
        </w:rPr>
      </w:pPr>
    </w:p>
    <w:p w14:paraId="6454E729" w14:textId="77777777" w:rsidR="00181A76" w:rsidRDefault="00181A76" w:rsidP="00181A76">
      <w:pPr>
        <w:rPr>
          <w:rFonts w:ascii="Arial" w:hAnsi="Arial" w:cs="Arial"/>
          <w:sz w:val="22"/>
          <w:szCs w:val="22"/>
        </w:rPr>
      </w:pPr>
    </w:p>
    <w:p w14:paraId="28350E4D" w14:textId="57F85A4E" w:rsidR="00181A76" w:rsidRPr="00D54973" w:rsidRDefault="00181A76" w:rsidP="00181A76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12" w:name="_Ref131053198"/>
      <w:r>
        <w:t>Wh</w:t>
      </w:r>
      <w:r w:rsidR="006943B1">
        <w:t>en selecting information from plans to present to others, what will determine the format of the information you wish to present?</w:t>
      </w:r>
      <w:bookmarkEnd w:id="12"/>
    </w:p>
    <w:p w14:paraId="6DAD5653" w14:textId="77777777" w:rsidR="00D54973" w:rsidRPr="00B25CA4" w:rsidRDefault="00D54973" w:rsidP="00D54973">
      <w:pPr>
        <w:pStyle w:val="20TAQuestionNumber"/>
        <w:numPr>
          <w:ilvl w:val="0"/>
          <w:numId w:val="0"/>
        </w:numPr>
        <w:rPr>
          <w:rFonts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81A76" w:rsidRPr="00830749" w14:paraId="15AC5141" w14:textId="77777777" w:rsidTr="0063783B">
        <w:trPr>
          <w:trHeight w:val="379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67263DC" w14:textId="77777777" w:rsidR="00181A76" w:rsidRPr="001C4084" w:rsidRDefault="00181A76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DB821" w14:textId="4BF8B3DB" w:rsidR="00181A76" w:rsidRPr="001C4084" w:rsidRDefault="00AD2CF1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241111187" w:edGrp="everyone"/>
            <w:r>
              <w:rPr>
                <w:rFonts w:ascii="Arial" w:hAnsi="Arial" w:cs="Arial"/>
                <w:sz w:val="22"/>
                <w:szCs w:val="22"/>
              </w:rPr>
              <w:t>The format will</w:t>
            </w:r>
            <w:r w:rsidR="004D14C4">
              <w:rPr>
                <w:rFonts w:ascii="Arial" w:hAnsi="Arial" w:cs="Arial"/>
                <w:sz w:val="22"/>
                <w:szCs w:val="22"/>
              </w:rPr>
              <w:t xml:space="preserve"> be</w:t>
            </w:r>
            <w:r>
              <w:rPr>
                <w:rFonts w:ascii="Arial" w:hAnsi="Arial" w:cs="Arial"/>
                <w:sz w:val="22"/>
                <w:szCs w:val="22"/>
              </w:rPr>
              <w:t xml:space="preserve"> determined by</w:t>
            </w:r>
            <w:r w:rsidR="00231E16">
              <w:rPr>
                <w:rFonts w:ascii="Arial" w:hAnsi="Arial" w:cs="Arial"/>
                <w:sz w:val="22"/>
                <w:szCs w:val="22"/>
              </w:rPr>
              <w:t xml:space="preserve"> who is asking for the information and who needs to see the information</w:t>
            </w:r>
            <w:r w:rsidR="00126AA3">
              <w:rPr>
                <w:rFonts w:ascii="Arial" w:hAnsi="Arial" w:cs="Arial"/>
                <w:sz w:val="22"/>
                <w:szCs w:val="22"/>
              </w:rPr>
              <w:t xml:space="preserve">, also what is the </w:t>
            </w:r>
            <w:r w:rsidR="00A56E0C">
              <w:rPr>
                <w:rFonts w:ascii="Arial" w:hAnsi="Arial" w:cs="Arial"/>
                <w:sz w:val="22"/>
                <w:szCs w:val="22"/>
              </w:rPr>
              <w:t>appropriate way to present</w:t>
            </w:r>
            <w:r w:rsidR="00E42772">
              <w:rPr>
                <w:rFonts w:ascii="Arial" w:hAnsi="Arial" w:cs="Arial"/>
                <w:sz w:val="22"/>
                <w:szCs w:val="22"/>
              </w:rPr>
              <w:t xml:space="preserve"> the information so they can properly understand it</w:t>
            </w:r>
            <w:r w:rsidR="000320CF">
              <w:rPr>
                <w:rFonts w:ascii="Arial" w:hAnsi="Arial" w:cs="Arial"/>
                <w:sz w:val="22"/>
                <w:szCs w:val="22"/>
              </w:rPr>
              <w:t>. It may also be good to consider if the audience has a prefer</w:t>
            </w:r>
            <w:r w:rsidR="00371684">
              <w:rPr>
                <w:rFonts w:ascii="Arial" w:hAnsi="Arial" w:cs="Arial"/>
                <w:sz w:val="22"/>
                <w:szCs w:val="22"/>
              </w:rPr>
              <w:t xml:space="preserve">red mode of presentation </w:t>
            </w:r>
            <w:permEnd w:id="241111187"/>
          </w:p>
        </w:tc>
        <w:permStart w:id="136540329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3D8F39" w14:textId="77777777" w:rsidR="00181A76" w:rsidRPr="00533511" w:rsidRDefault="00000000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631978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81A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65403293"/>
          </w:p>
        </w:tc>
      </w:tr>
    </w:tbl>
    <w:p w14:paraId="0EB5F266" w14:textId="77777777" w:rsidR="00181A76" w:rsidRDefault="00181A76" w:rsidP="00181A76">
      <w:pPr>
        <w:rPr>
          <w:rFonts w:ascii="Arial" w:hAnsi="Arial" w:cs="Arial"/>
          <w:sz w:val="22"/>
          <w:szCs w:val="22"/>
        </w:rPr>
      </w:pPr>
    </w:p>
    <w:p w14:paraId="33D6F395" w14:textId="77777777" w:rsidR="00181A76" w:rsidRDefault="00181A76" w:rsidP="00181A76">
      <w:pPr>
        <w:rPr>
          <w:rFonts w:ascii="Arial" w:hAnsi="Arial" w:cs="Arial"/>
          <w:sz w:val="22"/>
          <w:szCs w:val="22"/>
        </w:rPr>
      </w:pPr>
    </w:p>
    <w:p w14:paraId="584B5AAB" w14:textId="2EA5D98D" w:rsidR="00181A76" w:rsidRPr="00D54973" w:rsidRDefault="00181A76" w:rsidP="00181A76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13" w:name="_Ref131054043"/>
      <w:r>
        <w:t xml:space="preserve">What </w:t>
      </w:r>
      <w:r w:rsidR="00D54973">
        <w:t>is involved when inspecting drawing equipment for serviceability?</w:t>
      </w:r>
      <w:bookmarkEnd w:id="13"/>
    </w:p>
    <w:p w14:paraId="2B97B7DD" w14:textId="77777777" w:rsidR="00D54973" w:rsidRPr="00B25CA4" w:rsidRDefault="00D54973" w:rsidP="00D54973">
      <w:pPr>
        <w:pStyle w:val="20TAQuestionNumber"/>
        <w:numPr>
          <w:ilvl w:val="0"/>
          <w:numId w:val="0"/>
        </w:numPr>
        <w:rPr>
          <w:rFonts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81A76" w:rsidRPr="00830749" w14:paraId="56774AA6" w14:textId="77777777" w:rsidTr="0063783B">
        <w:trPr>
          <w:trHeight w:val="413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DE22D28" w14:textId="77777777" w:rsidR="00181A76" w:rsidRPr="001C4084" w:rsidRDefault="00181A76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3BC5A" w14:textId="4FFAD86E" w:rsidR="00AB0FA5" w:rsidRDefault="00AB0FA5" w:rsidP="00AB0FA5">
            <w:pPr>
              <w:rPr>
                <w:rFonts w:ascii="Arial" w:hAnsi="Arial" w:cs="Arial"/>
                <w:sz w:val="22"/>
                <w:szCs w:val="22"/>
              </w:rPr>
            </w:pPr>
            <w:permStart w:id="443052700" w:edGrp="everyone"/>
            <w:r>
              <w:rPr>
                <w:rFonts w:ascii="Arial" w:hAnsi="Arial" w:cs="Arial"/>
                <w:sz w:val="22"/>
                <w:szCs w:val="22"/>
              </w:rPr>
              <w:t>The below is involved:</w:t>
            </w:r>
          </w:p>
          <w:p w14:paraId="11C5AF0C" w14:textId="706E43DA" w:rsidR="00AB0FA5" w:rsidRPr="00AB0FA5" w:rsidRDefault="00AB0FA5" w:rsidP="00AB0FA5">
            <w:pPr>
              <w:rPr>
                <w:rFonts w:ascii="Arial" w:hAnsi="Arial" w:cs="Arial"/>
                <w:sz w:val="22"/>
                <w:szCs w:val="22"/>
              </w:rPr>
            </w:pPr>
            <w:r w:rsidRPr="00AB0FA5">
              <w:rPr>
                <w:rFonts w:ascii="Arial" w:hAnsi="Arial" w:cs="Arial"/>
                <w:sz w:val="22"/>
                <w:szCs w:val="22"/>
              </w:rPr>
              <w:t>Check for faults or jams in manual tools, such as cracks, dents, chips,</w:t>
            </w:r>
          </w:p>
          <w:p w14:paraId="67D92A36" w14:textId="77777777" w:rsidR="00AB0FA5" w:rsidRPr="00AB0FA5" w:rsidRDefault="00AB0FA5" w:rsidP="00AB0FA5">
            <w:pPr>
              <w:rPr>
                <w:rFonts w:ascii="Arial" w:hAnsi="Arial" w:cs="Arial"/>
                <w:sz w:val="22"/>
                <w:szCs w:val="22"/>
              </w:rPr>
            </w:pPr>
            <w:r w:rsidRPr="00AB0FA5">
              <w:rPr>
                <w:rFonts w:ascii="Arial" w:hAnsi="Arial" w:cs="Arial"/>
                <w:sz w:val="22"/>
                <w:szCs w:val="22"/>
              </w:rPr>
              <w:t>Check maintenance logs on equipment (e.g. computer, printers) to determine the last time it was serviced.</w:t>
            </w:r>
          </w:p>
          <w:p w14:paraId="11354511" w14:textId="77777777" w:rsidR="00AB0FA5" w:rsidRPr="00AB0FA5" w:rsidRDefault="00AB0FA5" w:rsidP="00AB0FA5">
            <w:pPr>
              <w:rPr>
                <w:rFonts w:ascii="Arial" w:hAnsi="Arial" w:cs="Arial"/>
                <w:sz w:val="22"/>
                <w:szCs w:val="22"/>
              </w:rPr>
            </w:pPr>
            <w:r w:rsidRPr="00AB0FA5">
              <w:rPr>
                <w:rFonts w:ascii="Arial" w:hAnsi="Arial" w:cs="Arial"/>
                <w:sz w:val="22"/>
                <w:szCs w:val="22"/>
              </w:rPr>
              <w:t>Check if all software to be used is up to date.</w:t>
            </w:r>
          </w:p>
          <w:p w14:paraId="48EB4BF8" w14:textId="43A762C9" w:rsidR="00181A76" w:rsidRPr="001C4084" w:rsidRDefault="00AB0FA5" w:rsidP="00E20D1D">
            <w:pPr>
              <w:rPr>
                <w:rFonts w:ascii="Arial" w:hAnsi="Arial" w:cs="Arial"/>
                <w:sz w:val="22"/>
                <w:szCs w:val="22"/>
              </w:rPr>
            </w:pPr>
            <w:r w:rsidRPr="00AB0FA5">
              <w:rPr>
                <w:rFonts w:ascii="Arial" w:hAnsi="Arial" w:cs="Arial"/>
                <w:sz w:val="22"/>
                <w:szCs w:val="22"/>
              </w:rPr>
              <w:t>Conduct a test or pre-start check on the tools or equipment. Document identified faults and issues.</w:t>
            </w:r>
            <w:permEnd w:id="443052700"/>
          </w:p>
        </w:tc>
        <w:permStart w:id="21161596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5CE4D47" w14:textId="77777777" w:rsidR="00181A76" w:rsidRPr="00533511" w:rsidRDefault="00000000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5148512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81A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1615963"/>
          </w:p>
        </w:tc>
      </w:tr>
    </w:tbl>
    <w:p w14:paraId="3977A270" w14:textId="77777777" w:rsidR="00181A76" w:rsidRDefault="00181A76" w:rsidP="00181A76">
      <w:pPr>
        <w:rPr>
          <w:rFonts w:ascii="Arial" w:hAnsi="Arial" w:cs="Arial"/>
          <w:sz w:val="22"/>
          <w:szCs w:val="22"/>
        </w:rPr>
      </w:pPr>
    </w:p>
    <w:p w14:paraId="33FB8603" w14:textId="77777777" w:rsidR="00B139F7" w:rsidRDefault="00B139F7" w:rsidP="00B139F7">
      <w:pPr>
        <w:rPr>
          <w:rFonts w:ascii="Arial" w:hAnsi="Arial" w:cs="Arial"/>
          <w:sz w:val="22"/>
          <w:szCs w:val="22"/>
        </w:rPr>
      </w:pPr>
    </w:p>
    <w:p w14:paraId="5350F2FC" w14:textId="6263F779" w:rsidR="00B139F7" w:rsidRPr="00830749" w:rsidRDefault="00B139F7" w:rsidP="00B139F7">
      <w:pPr>
        <w:pStyle w:val="20TAQuestionNumber"/>
        <w:ind w:left="709" w:hanging="709"/>
      </w:pPr>
      <w:bookmarkStart w:id="14" w:name="_Ref131054548"/>
      <w:r>
        <w:lastRenderedPageBreak/>
        <w:t>Listed below are common drawing conventions. Provide a brief explanation of each.</w:t>
      </w:r>
      <w:bookmarkEnd w:id="14"/>
    </w:p>
    <w:p w14:paraId="63869BD7" w14:textId="77777777" w:rsidR="00B139F7" w:rsidRPr="00830749" w:rsidRDefault="00B139F7" w:rsidP="00B139F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2435"/>
        <w:gridCol w:w="4934"/>
        <w:gridCol w:w="609"/>
      </w:tblGrid>
      <w:tr w:rsidR="00B139F7" w14:paraId="29AB591E" w14:textId="77777777" w:rsidTr="00BE163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E156F55" w14:textId="77777777" w:rsidR="00B139F7" w:rsidRDefault="00B139F7" w:rsidP="00BE163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75CDCC1" w14:textId="0F0ABFFA" w:rsidR="00B139F7" w:rsidRDefault="00B139F7" w:rsidP="00BE163A">
            <w:pPr>
              <w:keepNext/>
              <w:jc w:val="center"/>
            </w:pPr>
            <w:r>
              <w:t>Drawing convention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08DBFE4" w14:textId="7E644E83" w:rsidR="00B139F7" w:rsidRDefault="00B139F7" w:rsidP="00BE163A">
            <w:pPr>
              <w:pStyle w:val="TableHeading"/>
              <w:framePr w:hSpace="0" w:wrap="auto" w:vAnchor="margin" w:hAnchor="text" w:yAlign="inline"/>
            </w:pPr>
            <w:r>
              <w:t>Explanation</w:t>
            </w:r>
          </w:p>
        </w:tc>
        <w:permStart w:id="895310134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79075741" w14:textId="77777777" w:rsidR="00B139F7" w:rsidRPr="00533511" w:rsidRDefault="00000000" w:rsidP="00BE163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295499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B139F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95310134"/>
          </w:p>
        </w:tc>
      </w:tr>
      <w:tr w:rsidR="00B139F7" w14:paraId="5D7E8D7C" w14:textId="77777777" w:rsidTr="00BE163A">
        <w:trPr>
          <w:trHeight w:val="170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D869B28" w14:textId="77777777" w:rsidR="00B139F7" w:rsidRPr="00FE608E" w:rsidRDefault="00B139F7" w:rsidP="00BE163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B1D68" w14:textId="1E43937D" w:rsidR="00B139F7" w:rsidRPr="00447473" w:rsidRDefault="00B139F7" w:rsidP="00BE163A">
            <w:pPr>
              <w:jc w:val="center"/>
            </w:pPr>
            <w:r>
              <w:t>Sheet layout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A3EA61" w14:textId="76A4D16C" w:rsidR="00B139F7" w:rsidRPr="0063783B" w:rsidRDefault="00FD5E96" w:rsidP="00BE163A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1511860428" w:edGrp="everyone"/>
            <w:r>
              <w:rPr>
                <w:rFonts w:ascii="Arial" w:eastAsiaTheme="minorHAnsi" w:hAnsi="Arial" w:cs="Arial"/>
                <w:sz w:val="22"/>
                <w:szCs w:val="22"/>
                <w:lang w:val="en-US"/>
              </w:rPr>
              <w:t>This refers to the arrangement of all drawings, including the title block</w:t>
            </w:r>
            <w:permEnd w:id="151186042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E639601" w14:textId="77777777" w:rsidR="00B139F7" w:rsidRDefault="00B139F7" w:rsidP="00BE163A">
            <w:pPr>
              <w:ind w:left="993" w:hanging="993"/>
            </w:pPr>
          </w:p>
        </w:tc>
      </w:tr>
      <w:tr w:rsidR="00B139F7" w14:paraId="2549DEEB" w14:textId="77777777" w:rsidTr="00BE163A">
        <w:trPr>
          <w:trHeight w:val="170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E2CCEE7" w14:textId="77777777" w:rsidR="00B139F7" w:rsidRPr="00FE608E" w:rsidRDefault="00B139F7" w:rsidP="00BE163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A3B79" w14:textId="323E04A6" w:rsidR="00B139F7" w:rsidRPr="00447473" w:rsidRDefault="00B139F7" w:rsidP="00BE163A">
            <w:pPr>
              <w:jc w:val="center"/>
            </w:pPr>
            <w:r>
              <w:t>Title Block</w:t>
            </w:r>
          </w:p>
        </w:tc>
        <w:tc>
          <w:tcPr>
            <w:tcW w:w="2715" w:type="pct"/>
            <w:tcBorders>
              <w:top w:val="single" w:sz="6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987CB5" w14:textId="52F03F07" w:rsidR="00B139F7" w:rsidRPr="0063783B" w:rsidRDefault="008D2A43" w:rsidP="00BE163A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1731741192" w:edGrp="everyone"/>
            <w:r>
              <w:rPr>
                <w:rFonts w:ascii="Arial" w:eastAsiaTheme="minorHAnsi" w:hAnsi="Arial" w:cs="Arial"/>
                <w:sz w:val="22"/>
                <w:szCs w:val="22"/>
                <w:lang w:val="en-US"/>
              </w:rPr>
              <w:t xml:space="preserve">You will find this on the bottom </w:t>
            </w:r>
            <w:proofErr w:type="gramStart"/>
            <w:r>
              <w:rPr>
                <w:rFonts w:ascii="Arial" w:eastAsiaTheme="minorHAnsi" w:hAnsi="Arial" w:cs="Arial"/>
                <w:sz w:val="22"/>
                <w:szCs w:val="22"/>
                <w:lang w:val="en-US"/>
              </w:rPr>
              <w:t>right</w:t>
            </w:r>
            <w:r w:rsidR="00517B00">
              <w:rPr>
                <w:rFonts w:ascii="Arial" w:eastAsiaTheme="minorHAnsi" w:hAnsi="Arial" w:cs="Arial"/>
                <w:sz w:val="22"/>
                <w:szCs w:val="22"/>
                <w:lang w:val="en-US"/>
              </w:rPr>
              <w:t xml:space="preserve"> hand</w:t>
            </w:r>
            <w:proofErr w:type="gramEnd"/>
            <w:r w:rsidR="00517B00">
              <w:rPr>
                <w:rFonts w:ascii="Arial" w:eastAsiaTheme="minorHAnsi" w:hAnsi="Arial" w:cs="Arial"/>
                <w:sz w:val="22"/>
                <w:szCs w:val="22"/>
                <w:lang w:val="en-US"/>
              </w:rPr>
              <w:t xml:space="preserve"> corner</w:t>
            </w:r>
            <w:r w:rsidR="005350FF">
              <w:rPr>
                <w:rFonts w:ascii="Arial" w:eastAsiaTheme="minorHAnsi" w:hAnsi="Arial" w:cs="Arial"/>
                <w:sz w:val="22"/>
                <w:szCs w:val="22"/>
                <w:lang w:val="en-US"/>
              </w:rPr>
              <w:t xml:space="preserve"> (usually)</w:t>
            </w:r>
            <w:r w:rsidR="00517B00">
              <w:rPr>
                <w:rFonts w:ascii="Arial" w:eastAsiaTheme="minorHAnsi" w:hAnsi="Arial" w:cs="Arial"/>
                <w:sz w:val="22"/>
                <w:szCs w:val="22"/>
                <w:lang w:val="en-US"/>
              </w:rPr>
              <w:t xml:space="preserve"> of a drawing and this provides vital information to assist in reading and understanding the document</w:t>
            </w:r>
            <w:permEnd w:id="173174119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3F4E6DF" w14:textId="77777777" w:rsidR="00B139F7" w:rsidRDefault="00B139F7" w:rsidP="00BE163A">
            <w:pPr>
              <w:ind w:left="993" w:hanging="993"/>
            </w:pPr>
          </w:p>
        </w:tc>
      </w:tr>
      <w:tr w:rsidR="00B139F7" w14:paraId="23366AF8" w14:textId="77777777" w:rsidTr="00BE163A">
        <w:trPr>
          <w:trHeight w:val="170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692090A" w14:textId="77777777" w:rsidR="00B139F7" w:rsidRPr="00FE608E" w:rsidRDefault="00B139F7" w:rsidP="00BE163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174CF" w14:textId="45A2BBA7" w:rsidR="00B139F7" w:rsidRPr="00447473" w:rsidRDefault="0024732A" w:rsidP="00BE163A">
            <w:pPr>
              <w:jc w:val="center"/>
            </w:pPr>
            <w:r>
              <w:t>Line types</w:t>
            </w:r>
          </w:p>
        </w:tc>
        <w:tc>
          <w:tcPr>
            <w:tcW w:w="2715" w:type="pct"/>
            <w:tcBorders>
              <w:top w:val="single" w:sz="6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A9B2189" w14:textId="5225BC5B" w:rsidR="00B139F7" w:rsidRPr="0063783B" w:rsidRDefault="00280801" w:rsidP="00BE163A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684602091" w:edGrp="everyone"/>
            <w:r>
              <w:rPr>
                <w:rFonts w:ascii="Arial" w:eastAsiaTheme="minorHAnsi" w:hAnsi="Arial" w:cs="Arial"/>
                <w:sz w:val="22"/>
                <w:szCs w:val="22"/>
                <w:lang w:val="en-US"/>
              </w:rPr>
              <w:t>Line types</w:t>
            </w:r>
            <w:r w:rsidR="00011C49">
              <w:rPr>
                <w:rFonts w:ascii="Arial" w:eastAsiaTheme="minorHAnsi" w:hAnsi="Arial" w:cs="Arial"/>
                <w:sz w:val="22"/>
                <w:szCs w:val="22"/>
                <w:lang w:val="en-US"/>
              </w:rPr>
              <w:t xml:space="preserve"> </w:t>
            </w:r>
            <w:r w:rsidR="00011C49" w:rsidRPr="00011C49">
              <w:rPr>
                <w:rFonts w:ascii="Arial" w:eastAsiaTheme="minorHAnsi" w:hAnsi="Arial" w:cs="Arial"/>
                <w:sz w:val="22"/>
                <w:szCs w:val="22"/>
                <w:lang w:val="en-US"/>
              </w:rPr>
              <w:t>serve the purpose of conveying certain information or differentiating between various components within a drawing.</w:t>
            </w:r>
            <w:permEnd w:id="68460209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C6253D2" w14:textId="77777777" w:rsidR="00B139F7" w:rsidRDefault="00B139F7" w:rsidP="00BE163A">
            <w:pPr>
              <w:ind w:left="993" w:hanging="993"/>
            </w:pPr>
          </w:p>
        </w:tc>
      </w:tr>
      <w:tr w:rsidR="00B139F7" w14:paraId="73A94A5D" w14:textId="77777777" w:rsidTr="00BE163A">
        <w:trPr>
          <w:trHeight w:val="170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DC6DFE6" w14:textId="77777777" w:rsidR="00B139F7" w:rsidRPr="00FE608E" w:rsidRDefault="00B139F7" w:rsidP="00BE163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84EC6" w14:textId="619EB771" w:rsidR="00B139F7" w:rsidRPr="00447473" w:rsidRDefault="0024732A" w:rsidP="00BE163A">
            <w:pPr>
              <w:jc w:val="center"/>
            </w:pPr>
            <w:r>
              <w:t>Symbols</w:t>
            </w:r>
          </w:p>
        </w:tc>
        <w:tc>
          <w:tcPr>
            <w:tcW w:w="2715" w:type="pct"/>
            <w:tcBorders>
              <w:top w:val="single" w:sz="6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42E211" w14:textId="32752BD7" w:rsidR="00B139F7" w:rsidRPr="0063783B" w:rsidRDefault="00CE0AA0" w:rsidP="00BE163A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1393514126" w:edGrp="everyone"/>
            <w:r>
              <w:rPr>
                <w:rFonts w:ascii="Arial" w:eastAsiaTheme="minorHAnsi" w:hAnsi="Arial" w:cs="Arial"/>
                <w:sz w:val="22"/>
                <w:szCs w:val="22"/>
                <w:lang w:val="en-US"/>
              </w:rPr>
              <w:t>Thee refer to icons that are comm</w:t>
            </w:r>
            <w:r w:rsidR="00BD6CF2">
              <w:rPr>
                <w:rFonts w:ascii="Arial" w:eastAsiaTheme="minorHAnsi" w:hAnsi="Arial" w:cs="Arial"/>
                <w:sz w:val="22"/>
                <w:szCs w:val="22"/>
                <w:lang w:val="en-US"/>
              </w:rPr>
              <w:t>only used in building and construction to show information such as location of components</w:t>
            </w:r>
            <w:r w:rsidR="00D069AF">
              <w:rPr>
                <w:rFonts w:ascii="Arial" w:eastAsiaTheme="minorHAnsi" w:hAnsi="Arial" w:cs="Arial"/>
                <w:sz w:val="22"/>
                <w:szCs w:val="22"/>
                <w:lang w:val="en-US"/>
              </w:rPr>
              <w:t xml:space="preserve"> and others to the end users </w:t>
            </w:r>
            <w:permEnd w:id="139351412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1E75B61" w14:textId="77777777" w:rsidR="00B139F7" w:rsidRDefault="00B139F7" w:rsidP="00BE163A">
            <w:pPr>
              <w:ind w:left="993" w:hanging="993"/>
            </w:pPr>
          </w:p>
        </w:tc>
      </w:tr>
      <w:tr w:rsidR="00B139F7" w14:paraId="7CFA4C0E" w14:textId="77777777" w:rsidTr="00BE163A">
        <w:trPr>
          <w:trHeight w:val="170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B06C82E" w14:textId="77777777" w:rsidR="00B139F7" w:rsidRPr="00FE608E" w:rsidRDefault="00B139F7" w:rsidP="00BE163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A6966" w14:textId="42EC62D9" w:rsidR="00B139F7" w:rsidRPr="001E6E92" w:rsidRDefault="0024732A" w:rsidP="00BE163A">
            <w:pPr>
              <w:jc w:val="center"/>
            </w:pPr>
            <w:r>
              <w:t>Dimensions</w:t>
            </w:r>
          </w:p>
        </w:tc>
        <w:tc>
          <w:tcPr>
            <w:tcW w:w="271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EA3BFC" w14:textId="5E4EAA92" w:rsidR="00B139F7" w:rsidRPr="0063783B" w:rsidRDefault="000D7B49" w:rsidP="00BE163A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532629132" w:edGrp="everyone"/>
            <w:r w:rsidRPr="000D7B49">
              <w:rPr>
                <w:rFonts w:ascii="Arial" w:eastAsiaTheme="minorHAnsi" w:hAnsi="Arial" w:cs="Arial"/>
                <w:sz w:val="22"/>
                <w:szCs w:val="22"/>
                <w:lang w:val="en-US"/>
              </w:rPr>
              <w:t>Dimensions are numerical values expressed in units of measurement, which are important in defining the size and other measurements of an object, including length, width, height, thickness, and the like.</w:t>
            </w:r>
            <w:permEnd w:id="53262913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20BE26D" w14:textId="77777777" w:rsidR="00B139F7" w:rsidRDefault="00B139F7" w:rsidP="00BE163A">
            <w:pPr>
              <w:ind w:left="993" w:hanging="993"/>
            </w:pPr>
          </w:p>
        </w:tc>
      </w:tr>
      <w:tr w:rsidR="0024732A" w14:paraId="2F2C5F60" w14:textId="77777777" w:rsidTr="00BE163A">
        <w:trPr>
          <w:trHeight w:val="170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652D429" w14:textId="77777777" w:rsidR="0024732A" w:rsidRPr="00FE608E" w:rsidRDefault="0024732A" w:rsidP="00BE163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1C9DD" w14:textId="63CC822C" w:rsidR="0024732A" w:rsidRDefault="0024732A" w:rsidP="00BE163A">
            <w:pPr>
              <w:jc w:val="center"/>
            </w:pPr>
            <w:r>
              <w:t>Dimension lines</w:t>
            </w:r>
          </w:p>
        </w:tc>
        <w:tc>
          <w:tcPr>
            <w:tcW w:w="271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C9FA22" w14:textId="59893CDF" w:rsidR="0024732A" w:rsidRPr="0063783B" w:rsidRDefault="00CA1436" w:rsidP="00BE163A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522148043" w:edGrp="everyone"/>
            <w:r>
              <w:rPr>
                <w:rFonts w:ascii="Arial" w:eastAsiaTheme="minorHAnsi" w:hAnsi="Arial" w:cs="Arial"/>
                <w:sz w:val="22"/>
                <w:szCs w:val="22"/>
                <w:lang w:val="en-US"/>
              </w:rPr>
              <w:t xml:space="preserve">These indicate the main </w:t>
            </w:r>
            <w:r w:rsidR="00C52896">
              <w:rPr>
                <w:rFonts w:ascii="Arial" w:eastAsiaTheme="minorHAnsi" w:hAnsi="Arial" w:cs="Arial"/>
                <w:sz w:val="22"/>
                <w:szCs w:val="22"/>
                <w:lang w:val="en-US"/>
              </w:rPr>
              <w:t>objects measurements and are often characterized by light, fine solid lines with terminators on each end</w:t>
            </w:r>
            <w:r w:rsidR="001E15E3">
              <w:rPr>
                <w:rFonts w:ascii="Arial" w:eastAsiaTheme="minorHAnsi" w:hAnsi="Arial" w:cs="Arial"/>
                <w:sz w:val="22"/>
                <w:szCs w:val="22"/>
                <w:lang w:val="en-US"/>
              </w:rPr>
              <w:t xml:space="preserve">, these can be arrows, slash, thick dots, </w:t>
            </w:r>
            <w:proofErr w:type="spellStart"/>
            <w:r w:rsidR="001E15E3">
              <w:rPr>
                <w:rFonts w:ascii="Arial" w:eastAsiaTheme="minorHAnsi" w:hAnsi="Arial" w:cs="Arial"/>
                <w:sz w:val="22"/>
                <w:szCs w:val="22"/>
                <w:lang w:val="en-US"/>
              </w:rPr>
              <w:t>etc</w:t>
            </w:r>
            <w:permEnd w:id="522148043"/>
            <w:proofErr w:type="spellEnd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68D8B78" w14:textId="77777777" w:rsidR="0024732A" w:rsidRDefault="0024732A" w:rsidP="00BE163A">
            <w:pPr>
              <w:ind w:left="993" w:hanging="993"/>
            </w:pPr>
          </w:p>
        </w:tc>
      </w:tr>
      <w:tr w:rsidR="0024732A" w14:paraId="01912743" w14:textId="77777777" w:rsidTr="00BE163A">
        <w:trPr>
          <w:trHeight w:val="170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119D8EC" w14:textId="77777777" w:rsidR="0024732A" w:rsidRPr="00FE608E" w:rsidRDefault="0024732A" w:rsidP="00BE163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3A5FB" w14:textId="118FB397" w:rsidR="0024732A" w:rsidRDefault="0024732A" w:rsidP="00BE163A">
            <w:pPr>
              <w:jc w:val="center"/>
            </w:pPr>
            <w:r>
              <w:t>Abbreviations</w:t>
            </w:r>
          </w:p>
        </w:tc>
        <w:tc>
          <w:tcPr>
            <w:tcW w:w="2715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237CA0" w14:textId="38FA8BD0" w:rsidR="0024732A" w:rsidRPr="0063783B" w:rsidRDefault="00AA0292" w:rsidP="00BE163A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1043097978" w:edGrp="everyone"/>
            <w:r>
              <w:rPr>
                <w:rFonts w:ascii="Arial" w:eastAsiaTheme="minorHAnsi" w:hAnsi="Arial" w:cs="Arial"/>
                <w:sz w:val="22"/>
                <w:szCs w:val="22"/>
                <w:lang w:val="en-US"/>
              </w:rPr>
              <w:t>These are shortened forms of commo</w:t>
            </w:r>
            <w:r w:rsidR="005E5531">
              <w:rPr>
                <w:rFonts w:ascii="Arial" w:eastAsiaTheme="minorHAnsi" w:hAnsi="Arial" w:cs="Arial"/>
                <w:sz w:val="22"/>
                <w:szCs w:val="22"/>
                <w:lang w:val="en-US"/>
              </w:rPr>
              <w:t>n construction terms that can be used to represent key information in your drawings</w:t>
            </w:r>
            <w:permEnd w:id="104309797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870FC70" w14:textId="77777777" w:rsidR="0024732A" w:rsidRDefault="0024732A" w:rsidP="00BE163A">
            <w:pPr>
              <w:ind w:left="993" w:hanging="993"/>
            </w:pPr>
          </w:p>
        </w:tc>
      </w:tr>
    </w:tbl>
    <w:p w14:paraId="2944BAD6" w14:textId="77777777" w:rsidR="00B139F7" w:rsidRDefault="00B139F7" w:rsidP="00B139F7">
      <w:pPr>
        <w:rPr>
          <w:rFonts w:ascii="Arial" w:hAnsi="Arial" w:cs="Arial"/>
          <w:sz w:val="22"/>
          <w:szCs w:val="22"/>
        </w:rPr>
      </w:pPr>
    </w:p>
    <w:p w14:paraId="2CE1C10E" w14:textId="343FFE68" w:rsidR="00181A76" w:rsidRPr="00D54973" w:rsidRDefault="00BC4435" w:rsidP="00181A76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15" w:name="_Ref131056132"/>
      <w:r>
        <w:lastRenderedPageBreak/>
        <w:t>Explain w</w:t>
      </w:r>
      <w:r w:rsidR="00181A76">
        <w:t xml:space="preserve">hat </w:t>
      </w:r>
      <w:r>
        <w:t>is learned and confirmed by reading AS 1100.101.</w:t>
      </w:r>
      <w:bookmarkEnd w:id="15"/>
    </w:p>
    <w:p w14:paraId="3CE00FDF" w14:textId="77777777" w:rsidR="00D54973" w:rsidRPr="00B25CA4" w:rsidRDefault="00D54973" w:rsidP="00D54973">
      <w:pPr>
        <w:pStyle w:val="20TAQuestionNumber"/>
        <w:numPr>
          <w:ilvl w:val="0"/>
          <w:numId w:val="0"/>
        </w:numPr>
        <w:rPr>
          <w:rFonts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81A76" w:rsidRPr="00830749" w14:paraId="13F5F498" w14:textId="77777777" w:rsidTr="0063783B">
        <w:trPr>
          <w:trHeight w:val="391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B81086" w14:textId="77777777" w:rsidR="00181A76" w:rsidRPr="001C4084" w:rsidRDefault="00181A76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EC7BD" w14:textId="0873FFF8" w:rsidR="00181A76" w:rsidRPr="001C4084" w:rsidRDefault="001430D7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1195386930" w:edGrp="everyone"/>
            <w:r>
              <w:rPr>
                <w:rFonts w:ascii="Arial" w:hAnsi="Arial" w:cs="Arial"/>
                <w:sz w:val="22"/>
                <w:szCs w:val="22"/>
              </w:rPr>
              <w:t xml:space="preserve">By confirming and reading AS 1100.101 </w:t>
            </w:r>
            <w:r w:rsidR="00831FB8">
              <w:rPr>
                <w:rFonts w:ascii="Arial" w:hAnsi="Arial" w:cs="Arial"/>
                <w:sz w:val="22"/>
                <w:szCs w:val="22"/>
              </w:rPr>
              <w:t xml:space="preserve">you </w:t>
            </w:r>
            <w:r w:rsidR="00294F21">
              <w:rPr>
                <w:rFonts w:ascii="Arial" w:hAnsi="Arial" w:cs="Arial"/>
                <w:sz w:val="22"/>
                <w:szCs w:val="22"/>
              </w:rPr>
              <w:t>can require the skills to understand the Australian standard for technical drawings</w:t>
            </w:r>
            <w:r w:rsidR="00667E29">
              <w:rPr>
                <w:rFonts w:ascii="Arial" w:hAnsi="Arial" w:cs="Arial"/>
                <w:sz w:val="22"/>
                <w:szCs w:val="22"/>
              </w:rPr>
              <w:t xml:space="preserve"> including both mechanical and architectural designs.</w:t>
            </w:r>
            <w:r w:rsidR="004F6164">
              <w:rPr>
                <w:rFonts w:ascii="Arial" w:hAnsi="Arial" w:cs="Arial"/>
                <w:sz w:val="22"/>
                <w:szCs w:val="22"/>
              </w:rPr>
              <w:t xml:space="preserve"> These contain attributes that are universal around Australia</w:t>
            </w:r>
            <w:r w:rsidR="001260D8">
              <w:rPr>
                <w:rFonts w:ascii="Arial" w:hAnsi="Arial" w:cs="Arial"/>
                <w:sz w:val="22"/>
                <w:szCs w:val="22"/>
              </w:rPr>
              <w:t>.</w:t>
            </w:r>
            <w:permEnd w:id="1195386930"/>
          </w:p>
        </w:tc>
        <w:permStart w:id="39263753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221563B" w14:textId="77777777" w:rsidR="00181A76" w:rsidRPr="00533511" w:rsidRDefault="00000000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312482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81A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92637539"/>
          </w:p>
        </w:tc>
      </w:tr>
    </w:tbl>
    <w:p w14:paraId="5DB538EB" w14:textId="77777777" w:rsidR="00181A76" w:rsidRDefault="00181A76" w:rsidP="00181A76">
      <w:pPr>
        <w:rPr>
          <w:rFonts w:ascii="Arial" w:hAnsi="Arial" w:cs="Arial"/>
          <w:sz w:val="22"/>
          <w:szCs w:val="22"/>
        </w:rPr>
      </w:pPr>
    </w:p>
    <w:p w14:paraId="022FE06D" w14:textId="77777777" w:rsidR="00BC4435" w:rsidRDefault="00BC4435" w:rsidP="00BC4435">
      <w:pPr>
        <w:rPr>
          <w:rFonts w:ascii="Arial" w:hAnsi="Arial" w:cs="Arial"/>
          <w:sz w:val="22"/>
          <w:szCs w:val="22"/>
        </w:rPr>
      </w:pPr>
    </w:p>
    <w:p w14:paraId="01C16196" w14:textId="3E5FA11C" w:rsidR="00BC4435" w:rsidRPr="00830749" w:rsidRDefault="00BC4435" w:rsidP="00BC4435">
      <w:pPr>
        <w:pStyle w:val="20TAQuestionNumber"/>
        <w:ind w:left="709" w:hanging="709"/>
      </w:pPr>
      <w:bookmarkStart w:id="16" w:name="_Ref131056529"/>
      <w:r>
        <w:t>Provide a brief explanation for the following building and construction methods.</w:t>
      </w:r>
      <w:bookmarkEnd w:id="16"/>
    </w:p>
    <w:p w14:paraId="72C95C82" w14:textId="77777777" w:rsidR="00BC4435" w:rsidRPr="00830749" w:rsidRDefault="00BC4435" w:rsidP="00BC443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2435"/>
        <w:gridCol w:w="4934"/>
        <w:gridCol w:w="609"/>
      </w:tblGrid>
      <w:tr w:rsidR="00BC4435" w14:paraId="344C35EB" w14:textId="77777777" w:rsidTr="00E20D1D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1EECDBA" w14:textId="77777777" w:rsidR="00BC4435" w:rsidRDefault="00BC4435" w:rsidP="00E20D1D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1571723" w14:textId="6AB917D1" w:rsidR="00BC4435" w:rsidRDefault="00AA1DC0" w:rsidP="00E20D1D">
            <w:pPr>
              <w:keepNext/>
              <w:jc w:val="center"/>
            </w:pPr>
            <w:r>
              <w:t>Methods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51F66E3" w14:textId="77777777" w:rsidR="00BC4435" w:rsidRDefault="00BC4435" w:rsidP="00E20D1D">
            <w:pPr>
              <w:pStyle w:val="TableHeading"/>
              <w:framePr w:hSpace="0" w:wrap="auto" w:vAnchor="margin" w:hAnchor="text" w:yAlign="inline"/>
            </w:pPr>
            <w:r>
              <w:t>Explanation</w:t>
            </w:r>
          </w:p>
        </w:tc>
        <w:permStart w:id="366150449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50BB161D" w14:textId="77777777" w:rsidR="00BC4435" w:rsidRPr="00533511" w:rsidRDefault="00000000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82960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BC443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66150449"/>
          </w:p>
        </w:tc>
      </w:tr>
      <w:tr w:rsidR="00BC4435" w14:paraId="6A4054B2" w14:textId="77777777" w:rsidTr="00E20D1D">
        <w:trPr>
          <w:trHeight w:val="170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ABD5AF9" w14:textId="77777777" w:rsidR="00BC4435" w:rsidRPr="00FE608E" w:rsidRDefault="00BC4435" w:rsidP="00E20D1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80428" w14:textId="464011F4" w:rsidR="00BC4435" w:rsidRPr="00447473" w:rsidRDefault="00AA1DC0" w:rsidP="00E20D1D">
            <w:pPr>
              <w:jc w:val="center"/>
            </w:pPr>
            <w:r>
              <w:t>Solid brick construction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A45C7B" w14:textId="199C6E97" w:rsidR="00BC4435" w:rsidRPr="0063783B" w:rsidRDefault="000B4363" w:rsidP="00BE163A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1898847252" w:edGrp="everyone"/>
            <w:r>
              <w:rPr>
                <w:rFonts w:ascii="Arial" w:eastAsiaTheme="minorHAnsi" w:hAnsi="Arial" w:cs="Arial"/>
                <w:sz w:val="22"/>
                <w:szCs w:val="22"/>
                <w:lang w:val="en-US"/>
              </w:rPr>
              <w:t xml:space="preserve">This is </w:t>
            </w:r>
            <w:r w:rsidRPr="000B4363">
              <w:rPr>
                <w:rFonts w:ascii="Arial" w:eastAsiaTheme="minorHAnsi" w:hAnsi="Arial" w:cs="Arial"/>
                <w:sz w:val="22"/>
                <w:szCs w:val="22"/>
                <w:lang w:val="en-US"/>
              </w:rPr>
              <w:t xml:space="preserve">masonry construction that </w:t>
            </w:r>
            <w:proofErr w:type="spellStart"/>
            <w:r w:rsidRPr="000B4363">
              <w:rPr>
                <w:rFonts w:ascii="Arial" w:eastAsiaTheme="minorHAnsi" w:hAnsi="Arial" w:cs="Arial"/>
                <w:sz w:val="22"/>
                <w:szCs w:val="22"/>
                <w:lang w:val="en-US"/>
              </w:rPr>
              <w:t>utilises</w:t>
            </w:r>
            <w:proofErr w:type="spellEnd"/>
            <w:r w:rsidRPr="000B4363">
              <w:rPr>
                <w:rFonts w:ascii="Arial" w:eastAsiaTheme="minorHAnsi" w:hAnsi="Arial" w:cs="Arial"/>
                <w:sz w:val="22"/>
                <w:szCs w:val="22"/>
                <w:lang w:val="en-US"/>
              </w:rPr>
              <w:t xml:space="preserve"> layers, referred to as wythes, of brick with header bricks to hold them together</w:t>
            </w:r>
            <w:permEnd w:id="189884725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07CAE88" w14:textId="77777777" w:rsidR="00BC4435" w:rsidRDefault="00BC4435" w:rsidP="00E20D1D">
            <w:pPr>
              <w:ind w:left="993" w:hanging="993"/>
            </w:pPr>
          </w:p>
        </w:tc>
      </w:tr>
      <w:tr w:rsidR="00BC4435" w14:paraId="45D25CD8" w14:textId="77777777" w:rsidTr="00E20D1D">
        <w:trPr>
          <w:trHeight w:val="170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0FE20D5" w14:textId="77777777" w:rsidR="00BC4435" w:rsidRPr="00FE608E" w:rsidRDefault="00BC4435" w:rsidP="00E20D1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E61FE" w14:textId="28DFBEAE" w:rsidR="00BC4435" w:rsidRPr="00447473" w:rsidRDefault="00AA1DC0" w:rsidP="00E20D1D">
            <w:pPr>
              <w:jc w:val="center"/>
            </w:pPr>
            <w:r>
              <w:t>Brick veneer construction</w:t>
            </w:r>
          </w:p>
        </w:tc>
        <w:tc>
          <w:tcPr>
            <w:tcW w:w="2715" w:type="pct"/>
            <w:tcBorders>
              <w:top w:val="single" w:sz="6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424C94" w14:textId="2D7255E8" w:rsidR="00BC4435" w:rsidRPr="0063783B" w:rsidRDefault="00676089" w:rsidP="00BE163A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85095151" w:edGrp="everyone"/>
            <w:r>
              <w:rPr>
                <w:rFonts w:ascii="Arial" w:eastAsiaTheme="minorHAnsi" w:hAnsi="Arial" w:cs="Arial"/>
                <w:sz w:val="22"/>
                <w:szCs w:val="22"/>
                <w:lang w:val="en-US"/>
              </w:rPr>
              <w:t xml:space="preserve">This is the </w:t>
            </w:r>
            <w:r w:rsidRPr="00676089">
              <w:rPr>
                <w:rFonts w:ascii="Arial" w:eastAsiaTheme="minorHAnsi" w:hAnsi="Arial" w:cs="Arial"/>
                <w:sz w:val="22"/>
                <w:szCs w:val="22"/>
                <w:lang w:val="en-US"/>
              </w:rPr>
              <w:t>method wherein a wooden or steel frame is concealed with a single layer of bricks as the exterior layer.</w:t>
            </w:r>
            <w:permEnd w:id="8509515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E80949F" w14:textId="77777777" w:rsidR="00BC4435" w:rsidRDefault="00BC4435" w:rsidP="00E20D1D">
            <w:pPr>
              <w:ind w:left="993" w:hanging="993"/>
            </w:pPr>
          </w:p>
        </w:tc>
      </w:tr>
      <w:tr w:rsidR="00BC4435" w14:paraId="06A4B35E" w14:textId="77777777" w:rsidTr="00AA1DC0">
        <w:trPr>
          <w:trHeight w:val="170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240B671" w14:textId="77777777" w:rsidR="00BC4435" w:rsidRPr="00FE608E" w:rsidRDefault="00BC4435" w:rsidP="00E20D1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3DD12" w14:textId="2BFCAEC9" w:rsidR="00BC4435" w:rsidRPr="00447473" w:rsidRDefault="00AA1DC0" w:rsidP="00E20D1D">
            <w:pPr>
              <w:jc w:val="center"/>
            </w:pPr>
            <w:r>
              <w:t>Framing</w:t>
            </w:r>
          </w:p>
        </w:tc>
        <w:tc>
          <w:tcPr>
            <w:tcW w:w="2715" w:type="pct"/>
            <w:tcBorders>
              <w:top w:val="single" w:sz="6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64FB71" w14:textId="68DDC559" w:rsidR="00BC4435" w:rsidRPr="0063783B" w:rsidRDefault="00CB37FD" w:rsidP="00BE163A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148316558" w:edGrp="everyone"/>
            <w:r>
              <w:rPr>
                <w:rFonts w:ascii="Arial" w:eastAsiaTheme="minorHAnsi" w:hAnsi="Arial" w:cs="Arial"/>
                <w:sz w:val="22"/>
                <w:szCs w:val="22"/>
                <w:lang w:val="en-US"/>
              </w:rPr>
              <w:t xml:space="preserve">This is </w:t>
            </w:r>
            <w:r w:rsidRPr="00CB37FD">
              <w:rPr>
                <w:rFonts w:ascii="Arial" w:eastAsiaTheme="minorHAnsi" w:hAnsi="Arial" w:cs="Arial"/>
                <w:sz w:val="22"/>
                <w:szCs w:val="22"/>
                <w:lang w:val="en-US"/>
              </w:rPr>
              <w:t>the method of fitting together separate structural pieces or components to give a structure support and shape.</w:t>
            </w:r>
            <w:permEnd w:id="14831655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10EFA4A" w14:textId="77777777" w:rsidR="00BC4435" w:rsidRDefault="00BC4435" w:rsidP="00E20D1D">
            <w:pPr>
              <w:ind w:left="993" w:hanging="993"/>
            </w:pPr>
          </w:p>
        </w:tc>
      </w:tr>
      <w:tr w:rsidR="00BC4435" w14:paraId="5BBE8274" w14:textId="77777777" w:rsidTr="00AA1DC0">
        <w:trPr>
          <w:trHeight w:val="170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781BF63" w14:textId="77777777" w:rsidR="00BC4435" w:rsidRPr="00FE608E" w:rsidRDefault="00BC4435" w:rsidP="00E20D1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8398B" w14:textId="7027B927" w:rsidR="00BC4435" w:rsidRPr="00447473" w:rsidRDefault="00AA1DC0" w:rsidP="00E20D1D">
            <w:pPr>
              <w:jc w:val="center"/>
            </w:pPr>
            <w:r>
              <w:t>Post and beam construction</w:t>
            </w:r>
          </w:p>
        </w:tc>
        <w:tc>
          <w:tcPr>
            <w:tcW w:w="2715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D9204A" w14:textId="71907B95" w:rsidR="00EE0732" w:rsidRPr="00EE0732" w:rsidRDefault="00EE0732" w:rsidP="00EE0732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1327986013" w:edGrp="everyone"/>
            <w:r w:rsidRPr="00EE0732">
              <w:rPr>
                <w:rFonts w:ascii="Arial" w:eastAsiaTheme="minorHAnsi" w:hAnsi="Arial" w:cs="Arial"/>
                <w:sz w:val="22"/>
                <w:szCs w:val="22"/>
                <w:lang w:val="en-US"/>
              </w:rPr>
              <w:t>Thi</w:t>
            </w:r>
            <w:r>
              <w:rPr>
                <w:rFonts w:ascii="Arial" w:eastAsiaTheme="minorHAnsi" w:hAnsi="Arial" w:cs="Arial"/>
                <w:sz w:val="22"/>
                <w:szCs w:val="22"/>
                <w:lang w:val="en-US"/>
              </w:rPr>
              <w:t xml:space="preserve">s is the </w:t>
            </w:r>
            <w:r w:rsidRPr="00EE0732">
              <w:rPr>
                <w:rFonts w:ascii="Arial" w:eastAsiaTheme="minorHAnsi" w:hAnsi="Arial" w:cs="Arial"/>
                <w:sz w:val="22"/>
                <w:szCs w:val="22"/>
                <w:lang w:val="en-US"/>
              </w:rPr>
              <w:t xml:space="preserve">method of using heavy timbers instead of dimensional lumber. </w:t>
            </w:r>
          </w:p>
          <w:p w14:paraId="35E457A6" w14:textId="4FB87825" w:rsidR="00BC4435" w:rsidRPr="0063783B" w:rsidRDefault="00EE0732" w:rsidP="00BE163A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r w:rsidRPr="00EE0732">
              <w:rPr>
                <w:rFonts w:ascii="Arial" w:eastAsiaTheme="minorHAnsi" w:hAnsi="Arial" w:cs="Arial"/>
                <w:sz w:val="22"/>
                <w:szCs w:val="22"/>
                <w:lang w:val="en-US"/>
              </w:rPr>
              <w:t>Connections in this method are usually made with plates or bolts.</w:t>
            </w:r>
            <w:permEnd w:id="132798601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4034018" w14:textId="77777777" w:rsidR="00BC4435" w:rsidRDefault="00BC4435" w:rsidP="00E20D1D">
            <w:pPr>
              <w:ind w:left="993" w:hanging="993"/>
            </w:pPr>
          </w:p>
        </w:tc>
      </w:tr>
    </w:tbl>
    <w:p w14:paraId="667DA942" w14:textId="77777777" w:rsidR="00BC4435" w:rsidRDefault="00BC4435" w:rsidP="00BC4435">
      <w:pPr>
        <w:rPr>
          <w:rFonts w:ascii="Arial" w:hAnsi="Arial" w:cs="Arial"/>
          <w:sz w:val="22"/>
          <w:szCs w:val="22"/>
        </w:rPr>
      </w:pPr>
    </w:p>
    <w:p w14:paraId="7B5441A4" w14:textId="77777777" w:rsidR="00AA1DC0" w:rsidRDefault="00AA1DC0" w:rsidP="00AA1DC0">
      <w:pPr>
        <w:rPr>
          <w:rFonts w:ascii="Arial" w:hAnsi="Arial" w:cs="Arial"/>
          <w:sz w:val="22"/>
          <w:szCs w:val="22"/>
        </w:rPr>
      </w:pPr>
    </w:p>
    <w:p w14:paraId="6A671D12" w14:textId="05FD3CD5" w:rsidR="00AA1DC0" w:rsidRPr="00830749" w:rsidRDefault="00AA1DC0" w:rsidP="00AA1DC0">
      <w:pPr>
        <w:pStyle w:val="20TAQuestionNumber"/>
        <w:ind w:left="709" w:hanging="709"/>
      </w:pPr>
      <w:bookmarkStart w:id="17" w:name="_Ref131056986"/>
      <w:r>
        <w:lastRenderedPageBreak/>
        <w:t>Define the following construction terminology.</w:t>
      </w:r>
      <w:bookmarkEnd w:id="17"/>
    </w:p>
    <w:p w14:paraId="10D33C58" w14:textId="77777777" w:rsidR="00AA1DC0" w:rsidRPr="00830749" w:rsidRDefault="00AA1DC0" w:rsidP="00AA1DC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2435"/>
        <w:gridCol w:w="4934"/>
        <w:gridCol w:w="609"/>
      </w:tblGrid>
      <w:tr w:rsidR="00AA1DC0" w14:paraId="2D1FE33B" w14:textId="77777777" w:rsidTr="00E20D1D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2BEB8AA" w14:textId="77777777" w:rsidR="00AA1DC0" w:rsidRDefault="00AA1DC0" w:rsidP="00E20D1D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9BF0A2E" w14:textId="4E5F9973" w:rsidR="00AA1DC0" w:rsidRDefault="00AA1DC0" w:rsidP="00E20D1D">
            <w:pPr>
              <w:keepNext/>
              <w:jc w:val="center"/>
            </w:pPr>
            <w:r>
              <w:t>Term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0F657EE" w14:textId="31F90B51" w:rsidR="00AA1DC0" w:rsidRDefault="00AA1DC0" w:rsidP="00E20D1D">
            <w:pPr>
              <w:pStyle w:val="TableHeading"/>
              <w:framePr w:hSpace="0" w:wrap="auto" w:vAnchor="margin" w:hAnchor="text" w:yAlign="inline"/>
            </w:pPr>
            <w:r>
              <w:t>Definition</w:t>
            </w:r>
          </w:p>
        </w:tc>
        <w:permStart w:id="1235906942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359841C5" w14:textId="77777777" w:rsidR="00AA1DC0" w:rsidRPr="00533511" w:rsidRDefault="00000000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7627636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A1DC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35906942"/>
          </w:p>
        </w:tc>
      </w:tr>
      <w:tr w:rsidR="00AA1DC0" w14:paraId="11CD30BA" w14:textId="77777777" w:rsidTr="00E20D1D">
        <w:trPr>
          <w:trHeight w:val="170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B5D1EE8" w14:textId="77777777" w:rsidR="00AA1DC0" w:rsidRPr="00FE608E" w:rsidRDefault="00AA1DC0" w:rsidP="00E20D1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78744" w14:textId="0446B91A" w:rsidR="00AA1DC0" w:rsidRPr="00447473" w:rsidRDefault="00AA1DC0" w:rsidP="00E20D1D">
            <w:pPr>
              <w:jc w:val="center"/>
            </w:pPr>
            <w:r w:rsidRPr="00DC5701">
              <w:t>Nogging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A8D2580" w14:textId="09A24DA9" w:rsidR="0063783B" w:rsidRPr="0063783B" w:rsidRDefault="0036573D" w:rsidP="00BE163A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147482607" w:edGrp="everyone"/>
            <w:r>
              <w:rPr>
                <w:rFonts w:ascii="Arial" w:eastAsiaTheme="minorHAnsi" w:hAnsi="Arial" w:cs="Arial"/>
                <w:sz w:val="22"/>
                <w:szCs w:val="22"/>
                <w:lang w:val="en-US"/>
              </w:rPr>
              <w:t>A horizontal piece of timber fixed between two studs</w:t>
            </w:r>
            <w:r w:rsidR="002B52D0">
              <w:rPr>
                <w:rFonts w:ascii="Arial" w:eastAsiaTheme="minorHAnsi" w:hAnsi="Arial" w:cs="Arial"/>
                <w:sz w:val="22"/>
                <w:szCs w:val="22"/>
                <w:lang w:val="en-US"/>
              </w:rPr>
              <w:t xml:space="preserve"> in a framed wall</w:t>
            </w:r>
            <w:permEnd w:id="14748260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3E48BA0" w14:textId="77777777" w:rsidR="00AA1DC0" w:rsidRDefault="00AA1DC0" w:rsidP="00E20D1D">
            <w:pPr>
              <w:ind w:left="993" w:hanging="993"/>
            </w:pPr>
          </w:p>
        </w:tc>
      </w:tr>
      <w:tr w:rsidR="00AA1DC0" w14:paraId="7DB3B76D" w14:textId="77777777" w:rsidTr="00E20D1D">
        <w:trPr>
          <w:trHeight w:val="170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D2FA82" w14:textId="77777777" w:rsidR="00AA1DC0" w:rsidRPr="00FE608E" w:rsidRDefault="00AA1DC0" w:rsidP="00E20D1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103C6" w14:textId="32022A19" w:rsidR="00AA1DC0" w:rsidRPr="00447473" w:rsidRDefault="00AA1DC0" w:rsidP="00E20D1D">
            <w:pPr>
              <w:jc w:val="center"/>
            </w:pPr>
            <w:r w:rsidRPr="00DC5701">
              <w:t>Pilot hole</w:t>
            </w:r>
          </w:p>
        </w:tc>
        <w:tc>
          <w:tcPr>
            <w:tcW w:w="2715" w:type="pct"/>
            <w:tcBorders>
              <w:top w:val="single" w:sz="6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5AA5C3" w14:textId="1DBE0F2A" w:rsidR="00AA1DC0" w:rsidRPr="0063783B" w:rsidRDefault="002B52D0" w:rsidP="00BE163A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1425685693" w:edGrp="everyone"/>
            <w:r>
              <w:rPr>
                <w:rFonts w:ascii="Arial" w:eastAsiaTheme="minorHAnsi" w:hAnsi="Arial" w:cs="Arial"/>
                <w:sz w:val="22"/>
                <w:szCs w:val="22"/>
                <w:lang w:val="en-US"/>
              </w:rPr>
              <w:t xml:space="preserve">A hole </w:t>
            </w:r>
            <w:proofErr w:type="gramStart"/>
            <w:r>
              <w:rPr>
                <w:rFonts w:ascii="Arial" w:eastAsiaTheme="minorHAnsi" w:hAnsi="Arial" w:cs="Arial"/>
                <w:sz w:val="22"/>
                <w:szCs w:val="22"/>
                <w:lang w:val="en-US"/>
              </w:rPr>
              <w:t>pre drilled</w:t>
            </w:r>
            <w:proofErr w:type="gramEnd"/>
            <w:r>
              <w:rPr>
                <w:rFonts w:ascii="Arial" w:eastAsiaTheme="minorHAnsi" w:hAnsi="Arial" w:cs="Arial"/>
                <w:sz w:val="22"/>
                <w:szCs w:val="22"/>
                <w:lang w:val="en-US"/>
              </w:rPr>
              <w:t xml:space="preserve"> to receive a screw or a nail</w:t>
            </w:r>
            <w:permEnd w:id="142568569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295F3B7" w14:textId="77777777" w:rsidR="00AA1DC0" w:rsidRDefault="00AA1DC0" w:rsidP="00E20D1D">
            <w:pPr>
              <w:ind w:left="993" w:hanging="993"/>
            </w:pPr>
          </w:p>
        </w:tc>
      </w:tr>
      <w:tr w:rsidR="00AA1DC0" w14:paraId="60CC74CD" w14:textId="77777777" w:rsidTr="00E20D1D">
        <w:trPr>
          <w:trHeight w:val="170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290CBDA" w14:textId="77777777" w:rsidR="00AA1DC0" w:rsidRPr="00FE608E" w:rsidRDefault="00AA1DC0" w:rsidP="00E20D1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962C1" w14:textId="6A1BC3EE" w:rsidR="00AA1DC0" w:rsidRPr="00447473" w:rsidRDefault="00AA1DC0" w:rsidP="00E20D1D">
            <w:pPr>
              <w:jc w:val="center"/>
            </w:pPr>
            <w:r w:rsidRPr="00DC5701">
              <w:t>Masonry</w:t>
            </w:r>
          </w:p>
        </w:tc>
        <w:tc>
          <w:tcPr>
            <w:tcW w:w="2715" w:type="pct"/>
            <w:tcBorders>
              <w:top w:val="single" w:sz="6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7E69FF" w14:textId="084E477D" w:rsidR="00AA1DC0" w:rsidRPr="0063783B" w:rsidRDefault="00820E33" w:rsidP="00BE163A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1391026050" w:edGrp="everyone"/>
            <w:r>
              <w:rPr>
                <w:rFonts w:ascii="Arial" w:eastAsiaTheme="minorHAnsi" w:hAnsi="Arial" w:cs="Arial"/>
                <w:sz w:val="22"/>
                <w:szCs w:val="22"/>
                <w:lang w:val="en-US"/>
              </w:rPr>
              <w:t xml:space="preserve">This means brick, stone, concrete, artificial </w:t>
            </w:r>
            <w:proofErr w:type="gramStart"/>
            <w:r>
              <w:rPr>
                <w:rFonts w:ascii="Arial" w:eastAsiaTheme="minorHAnsi" w:hAnsi="Arial" w:cs="Arial"/>
                <w:sz w:val="22"/>
                <w:szCs w:val="22"/>
                <w:lang w:val="en-US"/>
              </w:rPr>
              <w:t>stone</w:t>
            </w:r>
            <w:proofErr w:type="gramEnd"/>
            <w:r w:rsidR="00C54FC0">
              <w:rPr>
                <w:rFonts w:ascii="Arial" w:eastAsiaTheme="minorHAnsi" w:hAnsi="Arial" w:cs="Arial"/>
                <w:sz w:val="22"/>
                <w:szCs w:val="22"/>
                <w:lang w:val="en-US"/>
              </w:rPr>
              <w:t xml:space="preserve"> or terra cotta laid in mortar </w:t>
            </w:r>
            <w:permEnd w:id="139102605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FB513FB" w14:textId="77777777" w:rsidR="00AA1DC0" w:rsidRDefault="00AA1DC0" w:rsidP="00E20D1D">
            <w:pPr>
              <w:ind w:left="993" w:hanging="993"/>
            </w:pPr>
          </w:p>
        </w:tc>
      </w:tr>
      <w:tr w:rsidR="00AA1DC0" w14:paraId="7DC2935B" w14:textId="77777777" w:rsidTr="00E20D1D">
        <w:trPr>
          <w:trHeight w:val="170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EA9B69D" w14:textId="77777777" w:rsidR="00AA1DC0" w:rsidRPr="00FE608E" w:rsidRDefault="00AA1DC0" w:rsidP="00E20D1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F6C37" w14:textId="41DC85E4" w:rsidR="00AA1DC0" w:rsidRPr="00447473" w:rsidRDefault="00BB4FBB" w:rsidP="00E20D1D">
            <w:pPr>
              <w:jc w:val="center"/>
            </w:pPr>
            <w:r w:rsidRPr="00DC5701">
              <w:t>Admixture</w:t>
            </w:r>
          </w:p>
        </w:tc>
        <w:tc>
          <w:tcPr>
            <w:tcW w:w="2715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776941" w14:textId="79BEF82F" w:rsidR="00AA1DC0" w:rsidRPr="0063783B" w:rsidRDefault="00BE1259" w:rsidP="00BE163A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1837061351" w:edGrp="everyone"/>
            <w:r w:rsidRPr="00BE1259">
              <w:rPr>
                <w:rFonts w:ascii="Arial" w:eastAsiaTheme="minorHAnsi" w:hAnsi="Arial" w:cs="Arial"/>
                <w:sz w:val="22"/>
                <w:szCs w:val="22"/>
                <w:lang w:val="en-US"/>
              </w:rPr>
              <w:t xml:space="preserve">These are materials added to mortar or concrete to achieve </w:t>
            </w:r>
            <w:proofErr w:type="gramStart"/>
            <w:r w:rsidRPr="00BE1259">
              <w:rPr>
                <w:rFonts w:ascii="Arial" w:eastAsiaTheme="minorHAnsi" w:hAnsi="Arial" w:cs="Arial"/>
                <w:sz w:val="22"/>
                <w:szCs w:val="22"/>
                <w:lang w:val="en-US"/>
              </w:rPr>
              <w:t>particular modifications</w:t>
            </w:r>
            <w:proofErr w:type="gramEnd"/>
            <w:r w:rsidRPr="00BE1259">
              <w:rPr>
                <w:rFonts w:ascii="Arial" w:eastAsiaTheme="minorHAnsi" w:hAnsi="Arial" w:cs="Arial"/>
                <w:sz w:val="22"/>
                <w:szCs w:val="22"/>
                <w:lang w:val="en-US"/>
              </w:rPr>
              <w:t xml:space="preserve"> to the normal properties of the basic material.</w:t>
            </w:r>
            <w:permEnd w:id="183706135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70D8C0D" w14:textId="77777777" w:rsidR="00AA1DC0" w:rsidRDefault="00AA1DC0" w:rsidP="00E20D1D">
            <w:pPr>
              <w:ind w:left="993" w:hanging="993"/>
            </w:pPr>
          </w:p>
        </w:tc>
      </w:tr>
    </w:tbl>
    <w:p w14:paraId="2C9BF296" w14:textId="77777777" w:rsidR="00AA1DC0" w:rsidRDefault="00AA1DC0" w:rsidP="00AA1DC0">
      <w:pPr>
        <w:rPr>
          <w:rFonts w:ascii="Arial" w:hAnsi="Arial" w:cs="Arial"/>
          <w:sz w:val="22"/>
          <w:szCs w:val="22"/>
        </w:rPr>
      </w:pPr>
    </w:p>
    <w:p w14:paraId="2AAE97E1" w14:textId="77777777" w:rsidR="00181A76" w:rsidRDefault="00181A76" w:rsidP="00181A76">
      <w:pPr>
        <w:rPr>
          <w:rFonts w:ascii="Arial" w:hAnsi="Arial" w:cs="Arial"/>
          <w:sz w:val="22"/>
          <w:szCs w:val="22"/>
        </w:rPr>
      </w:pPr>
    </w:p>
    <w:p w14:paraId="07056683" w14:textId="7BEE0C9E" w:rsidR="00181A76" w:rsidRPr="00E04D94" w:rsidRDefault="00E04D94" w:rsidP="00181A76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18" w:name="_Ref131058922"/>
      <w:r>
        <w:t>Discuss what different types of information you must gather to create effective sectional drawings and sketches from building plans.</w:t>
      </w:r>
      <w:bookmarkEnd w:id="18"/>
      <w:r w:rsidR="00181A76">
        <w:t xml:space="preserve"> </w:t>
      </w:r>
    </w:p>
    <w:p w14:paraId="16D11088" w14:textId="77777777" w:rsidR="00E04D94" w:rsidRPr="00B25CA4" w:rsidRDefault="00E04D94" w:rsidP="00E04D94">
      <w:pPr>
        <w:pStyle w:val="20TAQuestionNumber"/>
        <w:numPr>
          <w:ilvl w:val="0"/>
          <w:numId w:val="0"/>
        </w:numPr>
        <w:rPr>
          <w:rFonts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81A76" w:rsidRPr="00830749" w14:paraId="2E0D5AA4" w14:textId="77777777" w:rsidTr="0063783B">
        <w:trPr>
          <w:trHeight w:val="436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53A65E9" w14:textId="77777777" w:rsidR="00181A76" w:rsidRPr="001C4084" w:rsidRDefault="00181A76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48FEF" w14:textId="08D9FBC9" w:rsidR="00181A76" w:rsidRPr="001C4084" w:rsidRDefault="002B499F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1411388655" w:edGrp="everyone"/>
            <w:r>
              <w:rPr>
                <w:rFonts w:ascii="Arial" w:hAnsi="Arial" w:cs="Arial"/>
                <w:sz w:val="22"/>
                <w:szCs w:val="22"/>
              </w:rPr>
              <w:t>You must gather certain dimensions and measurements including</w:t>
            </w:r>
            <w:r w:rsidR="006614BC">
              <w:rPr>
                <w:rFonts w:ascii="Arial" w:hAnsi="Arial" w:cs="Arial"/>
                <w:sz w:val="22"/>
                <w:szCs w:val="22"/>
              </w:rPr>
              <w:t xml:space="preserve"> variations in the elevations of a single floor level, floor to height ceiling, building height, roof height</w:t>
            </w:r>
            <w:r w:rsidR="007037F3">
              <w:rPr>
                <w:rFonts w:ascii="Arial" w:hAnsi="Arial" w:cs="Arial"/>
                <w:sz w:val="22"/>
                <w:szCs w:val="22"/>
              </w:rPr>
              <w:t xml:space="preserve">, dimensions of doors, windows and other openings and dimensions of fixtures, </w:t>
            </w:r>
            <w:proofErr w:type="gramStart"/>
            <w:r w:rsidR="007037F3">
              <w:rPr>
                <w:rFonts w:ascii="Arial" w:hAnsi="Arial" w:cs="Arial"/>
                <w:sz w:val="22"/>
                <w:szCs w:val="22"/>
              </w:rPr>
              <w:t>furniture</w:t>
            </w:r>
            <w:proofErr w:type="gramEnd"/>
            <w:r w:rsidR="007037F3">
              <w:rPr>
                <w:rFonts w:ascii="Arial" w:hAnsi="Arial" w:cs="Arial"/>
                <w:sz w:val="22"/>
                <w:szCs w:val="22"/>
              </w:rPr>
              <w:t xml:space="preserve"> and equipment </w:t>
            </w:r>
            <w:permEnd w:id="1411388655"/>
          </w:p>
        </w:tc>
        <w:permStart w:id="67274935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8F29A12" w14:textId="77777777" w:rsidR="00181A76" w:rsidRPr="00533511" w:rsidRDefault="00000000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8474388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81A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72749350"/>
          </w:p>
        </w:tc>
      </w:tr>
    </w:tbl>
    <w:p w14:paraId="515AFE99" w14:textId="77777777" w:rsidR="00181A76" w:rsidRDefault="00181A76" w:rsidP="00181A76">
      <w:pPr>
        <w:rPr>
          <w:rFonts w:ascii="Arial" w:hAnsi="Arial" w:cs="Arial"/>
          <w:sz w:val="22"/>
          <w:szCs w:val="22"/>
        </w:rPr>
      </w:pPr>
    </w:p>
    <w:p w14:paraId="27BD1CC1" w14:textId="222891B2" w:rsidR="00181A76" w:rsidRPr="00E04D94" w:rsidRDefault="00181A76" w:rsidP="00181A76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19" w:name="_Ref131059321"/>
      <w:r>
        <w:lastRenderedPageBreak/>
        <w:t xml:space="preserve">What </w:t>
      </w:r>
      <w:r w:rsidR="00E04D94">
        <w:t xml:space="preserve">type of information might you need </w:t>
      </w:r>
      <w:r w:rsidR="006A2099">
        <w:t>to effectively draw bracing details for a wall adjacent to ceiling joists?</w:t>
      </w:r>
      <w:bookmarkEnd w:id="19"/>
    </w:p>
    <w:p w14:paraId="360867F4" w14:textId="77777777" w:rsidR="00E04D94" w:rsidRPr="00B25CA4" w:rsidRDefault="00E04D94" w:rsidP="00E04D94">
      <w:pPr>
        <w:pStyle w:val="20TAQuestionNumber"/>
        <w:numPr>
          <w:ilvl w:val="0"/>
          <w:numId w:val="0"/>
        </w:numPr>
        <w:rPr>
          <w:rFonts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81A76" w:rsidRPr="00830749" w14:paraId="50571202" w14:textId="77777777" w:rsidTr="0063783B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D04CD3D" w14:textId="77777777" w:rsidR="00181A76" w:rsidRPr="001C4084" w:rsidRDefault="00181A76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26EAE" w14:textId="463A778D" w:rsidR="00181A76" w:rsidRPr="001C4084" w:rsidRDefault="009374E7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1160528341" w:edGrp="everyone"/>
            <w:r>
              <w:rPr>
                <w:rFonts w:ascii="Arial" w:hAnsi="Arial" w:cs="Arial"/>
                <w:sz w:val="22"/>
                <w:szCs w:val="22"/>
              </w:rPr>
              <w:t>You would need to know</w:t>
            </w:r>
            <w:r w:rsidR="00740A1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0010D">
              <w:rPr>
                <w:rFonts w:ascii="Arial" w:hAnsi="Arial" w:cs="Arial"/>
                <w:sz w:val="22"/>
                <w:szCs w:val="22"/>
              </w:rPr>
              <w:t>all the different elements that make up the wall and ceiling</w:t>
            </w:r>
            <w:r w:rsidR="00F523C7">
              <w:rPr>
                <w:rFonts w:ascii="Arial" w:hAnsi="Arial" w:cs="Arial"/>
                <w:sz w:val="22"/>
                <w:szCs w:val="22"/>
              </w:rPr>
              <w:t xml:space="preserve"> including measurements</w:t>
            </w:r>
            <w:r w:rsidR="00940D32">
              <w:rPr>
                <w:rFonts w:ascii="Arial" w:hAnsi="Arial" w:cs="Arial"/>
                <w:sz w:val="22"/>
                <w:szCs w:val="22"/>
              </w:rPr>
              <w:t>.</w:t>
            </w:r>
            <w:r w:rsidR="00F0010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40D32">
              <w:rPr>
                <w:rFonts w:ascii="Arial" w:hAnsi="Arial" w:cs="Arial"/>
                <w:sz w:val="22"/>
                <w:szCs w:val="22"/>
              </w:rPr>
              <w:t xml:space="preserve">You would also need to know </w:t>
            </w:r>
            <w:r w:rsidR="00F0010D">
              <w:rPr>
                <w:rFonts w:ascii="Arial" w:hAnsi="Arial" w:cs="Arial"/>
                <w:sz w:val="22"/>
                <w:szCs w:val="22"/>
              </w:rPr>
              <w:t>where</w:t>
            </w:r>
            <w:r w:rsidR="00740A11">
              <w:rPr>
                <w:rFonts w:ascii="Arial" w:hAnsi="Arial" w:cs="Arial"/>
                <w:sz w:val="22"/>
                <w:szCs w:val="22"/>
              </w:rPr>
              <w:t xml:space="preserve"> you would apply fixings</w:t>
            </w:r>
            <w:r w:rsidR="00635C27">
              <w:rPr>
                <w:rFonts w:ascii="Arial" w:hAnsi="Arial" w:cs="Arial"/>
                <w:sz w:val="22"/>
                <w:szCs w:val="22"/>
              </w:rPr>
              <w:t xml:space="preserve"> and sizes of long blocks</w:t>
            </w:r>
            <w:r w:rsidR="00F523C7">
              <w:rPr>
                <w:rFonts w:ascii="Arial" w:hAnsi="Arial" w:cs="Arial"/>
                <w:sz w:val="22"/>
                <w:szCs w:val="22"/>
              </w:rPr>
              <w:t>.</w:t>
            </w:r>
            <w:permEnd w:id="1160528341"/>
          </w:p>
        </w:tc>
        <w:permStart w:id="142517370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B9CFB06" w14:textId="77777777" w:rsidR="00181A76" w:rsidRPr="00533511" w:rsidRDefault="00000000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623938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81A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25173706"/>
          </w:p>
        </w:tc>
      </w:tr>
    </w:tbl>
    <w:p w14:paraId="375AC83E" w14:textId="77777777" w:rsidR="00181A76" w:rsidRDefault="00181A76" w:rsidP="00181A76">
      <w:pPr>
        <w:rPr>
          <w:rFonts w:ascii="Arial" w:hAnsi="Arial" w:cs="Arial"/>
          <w:sz w:val="22"/>
          <w:szCs w:val="22"/>
        </w:rPr>
      </w:pPr>
    </w:p>
    <w:p w14:paraId="39805F50" w14:textId="77777777" w:rsidR="00181A76" w:rsidRDefault="00181A76" w:rsidP="00181A76">
      <w:pPr>
        <w:rPr>
          <w:rFonts w:ascii="Arial" w:hAnsi="Arial" w:cs="Arial"/>
          <w:sz w:val="22"/>
          <w:szCs w:val="22"/>
        </w:rPr>
      </w:pPr>
    </w:p>
    <w:p w14:paraId="0CD55C61" w14:textId="573F665B" w:rsidR="00181A76" w:rsidRPr="00E04D94" w:rsidRDefault="006A2099" w:rsidP="00181A76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20" w:name="_Ref131059730"/>
      <w:r>
        <w:t>Discuss the importance of adding labels to the</w:t>
      </w:r>
      <w:r w:rsidR="00181A76">
        <w:t xml:space="preserve"> </w:t>
      </w:r>
      <w:r w:rsidRPr="006A2099">
        <w:t xml:space="preserve">drawing </w:t>
      </w:r>
      <w:r>
        <w:t xml:space="preserve">discussed in </w:t>
      </w:r>
      <w:r>
        <w:fldChar w:fldCharType="begin"/>
      </w:r>
      <w:r>
        <w:instrText xml:space="preserve"> REF _Ref131059321 \r \h </w:instrText>
      </w:r>
      <w:r>
        <w:fldChar w:fldCharType="separate"/>
      </w:r>
      <w:r w:rsidR="004B356B">
        <w:t xml:space="preserve">Q17. </w:t>
      </w:r>
      <w:r>
        <w:fldChar w:fldCharType="end"/>
      </w:r>
      <w:bookmarkEnd w:id="20"/>
    </w:p>
    <w:p w14:paraId="33FD19DF" w14:textId="77777777" w:rsidR="00E04D94" w:rsidRPr="00B25CA4" w:rsidRDefault="00E04D94" w:rsidP="00E04D94">
      <w:pPr>
        <w:pStyle w:val="20TAQuestionNumber"/>
        <w:numPr>
          <w:ilvl w:val="0"/>
          <w:numId w:val="0"/>
        </w:numPr>
        <w:rPr>
          <w:rFonts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81A76" w:rsidRPr="00830749" w14:paraId="24D02835" w14:textId="77777777" w:rsidTr="0063783B">
        <w:trPr>
          <w:trHeight w:val="334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045A052" w14:textId="77777777" w:rsidR="00181A76" w:rsidRPr="001C4084" w:rsidRDefault="00181A76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454A3" w14:textId="32C7C5E7" w:rsidR="00181A76" w:rsidRPr="001C4084" w:rsidRDefault="008B2948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2109476427" w:edGrp="everyone"/>
            <w:r>
              <w:rPr>
                <w:rFonts w:ascii="Arial" w:hAnsi="Arial" w:cs="Arial"/>
                <w:sz w:val="22"/>
                <w:szCs w:val="22"/>
              </w:rPr>
              <w:t xml:space="preserve">It is important </w:t>
            </w:r>
            <w:r w:rsidR="008D3A72">
              <w:rPr>
                <w:rFonts w:ascii="Arial" w:hAnsi="Arial" w:cs="Arial"/>
                <w:sz w:val="22"/>
                <w:szCs w:val="22"/>
              </w:rPr>
              <w:t>adding labels to the drawing because it describes</w:t>
            </w:r>
            <w:r w:rsidR="003F09C6">
              <w:rPr>
                <w:rFonts w:ascii="Arial" w:hAnsi="Arial" w:cs="Arial"/>
                <w:sz w:val="22"/>
                <w:szCs w:val="22"/>
              </w:rPr>
              <w:t xml:space="preserve"> concisely</w:t>
            </w:r>
            <w:r w:rsidR="001C35AE">
              <w:rPr>
                <w:rFonts w:ascii="Arial" w:hAnsi="Arial" w:cs="Arial"/>
                <w:sz w:val="22"/>
                <w:szCs w:val="22"/>
              </w:rPr>
              <w:t xml:space="preserve"> important part to the drawing and</w:t>
            </w:r>
            <w:r w:rsidR="003F09C6">
              <w:rPr>
                <w:rFonts w:ascii="Arial" w:hAnsi="Arial" w:cs="Arial"/>
                <w:sz w:val="22"/>
                <w:szCs w:val="22"/>
              </w:rPr>
              <w:t xml:space="preserve"> how to achieve the works in clear format</w:t>
            </w:r>
            <w:r w:rsidR="0072485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="00724855">
              <w:rPr>
                <w:rFonts w:ascii="Arial" w:hAnsi="Arial" w:cs="Arial"/>
                <w:sz w:val="22"/>
                <w:szCs w:val="22"/>
              </w:rPr>
              <w:t>and also</w:t>
            </w:r>
            <w:proofErr w:type="gramEnd"/>
            <w:r w:rsidR="00724855">
              <w:rPr>
                <w:rFonts w:ascii="Arial" w:hAnsi="Arial" w:cs="Arial"/>
                <w:sz w:val="22"/>
                <w:szCs w:val="22"/>
              </w:rPr>
              <w:t xml:space="preserve"> provides what element goes where in the structure</w:t>
            </w:r>
            <w:permEnd w:id="2109476427"/>
          </w:p>
        </w:tc>
        <w:permStart w:id="119381165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ECFCBF5" w14:textId="77777777" w:rsidR="00181A76" w:rsidRPr="00533511" w:rsidRDefault="00000000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0331663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81A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93811657"/>
          </w:p>
        </w:tc>
      </w:tr>
    </w:tbl>
    <w:p w14:paraId="60A3478D" w14:textId="77777777" w:rsidR="00181A76" w:rsidRDefault="00181A76" w:rsidP="00181A76">
      <w:pPr>
        <w:rPr>
          <w:rFonts w:ascii="Arial" w:hAnsi="Arial" w:cs="Arial"/>
          <w:sz w:val="22"/>
          <w:szCs w:val="22"/>
        </w:rPr>
      </w:pPr>
    </w:p>
    <w:p w14:paraId="76631553" w14:textId="77777777" w:rsidR="00CC6B47" w:rsidRDefault="00CC6B47" w:rsidP="00CC6B47">
      <w:pPr>
        <w:rPr>
          <w:rFonts w:ascii="Arial" w:hAnsi="Arial" w:cs="Arial"/>
          <w:sz w:val="22"/>
          <w:szCs w:val="22"/>
        </w:rPr>
      </w:pPr>
    </w:p>
    <w:p w14:paraId="5235F867" w14:textId="400F1F1E" w:rsidR="00CC6B47" w:rsidRPr="00E04D94" w:rsidRDefault="00CC6B47" w:rsidP="00CC6B47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21" w:name="_Ref131060368"/>
      <w:r>
        <w:t>Why should the drawing be created ‘to scale’?</w:t>
      </w:r>
      <w:bookmarkEnd w:id="21"/>
    </w:p>
    <w:p w14:paraId="7B876CF1" w14:textId="77777777" w:rsidR="00CC6B47" w:rsidRPr="00B25CA4" w:rsidRDefault="00CC6B47" w:rsidP="00CC6B47">
      <w:pPr>
        <w:pStyle w:val="20TAQuestionNumber"/>
        <w:numPr>
          <w:ilvl w:val="0"/>
          <w:numId w:val="0"/>
        </w:numPr>
        <w:rPr>
          <w:rFonts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C6B47" w:rsidRPr="00830749" w14:paraId="51CC54ED" w14:textId="77777777" w:rsidTr="0063783B">
        <w:trPr>
          <w:trHeight w:val="476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56B5E7A" w14:textId="77777777" w:rsidR="00CC6B47" w:rsidRPr="001C4084" w:rsidRDefault="00CC6B47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52048" w14:textId="1CF67B93" w:rsidR="00CC6B47" w:rsidRDefault="001C56C9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538590872" w:edGrp="everyone"/>
            <w:r>
              <w:rPr>
                <w:rFonts w:ascii="Arial" w:hAnsi="Arial" w:cs="Arial"/>
                <w:sz w:val="22"/>
                <w:szCs w:val="22"/>
              </w:rPr>
              <w:t xml:space="preserve">It should be created to scale so </w:t>
            </w:r>
            <w:r w:rsidR="00E815F7">
              <w:rPr>
                <w:rFonts w:ascii="Arial" w:hAnsi="Arial" w:cs="Arial"/>
                <w:sz w:val="22"/>
                <w:szCs w:val="22"/>
              </w:rPr>
              <w:t xml:space="preserve">you can determine the actual size of the elements </w:t>
            </w:r>
            <w:r w:rsidR="00B26D95">
              <w:rPr>
                <w:rFonts w:ascii="Arial" w:hAnsi="Arial" w:cs="Arial"/>
                <w:sz w:val="22"/>
                <w:szCs w:val="22"/>
              </w:rPr>
              <w:t>and</w:t>
            </w:r>
            <w:r w:rsidR="00F61C0F">
              <w:rPr>
                <w:rFonts w:ascii="Arial" w:hAnsi="Arial" w:cs="Arial"/>
                <w:sz w:val="22"/>
                <w:szCs w:val="22"/>
              </w:rPr>
              <w:t xml:space="preserve"> set outs</w:t>
            </w:r>
            <w:r w:rsidR="00B26D95">
              <w:rPr>
                <w:rFonts w:ascii="Arial" w:hAnsi="Arial" w:cs="Arial"/>
                <w:sz w:val="22"/>
                <w:szCs w:val="22"/>
              </w:rPr>
              <w:t xml:space="preserve"> it also gives you the chance to examine the intrica</w:t>
            </w:r>
            <w:r w:rsidR="001034B4">
              <w:rPr>
                <w:rFonts w:ascii="Arial" w:hAnsi="Arial" w:cs="Arial"/>
                <w:sz w:val="22"/>
                <w:szCs w:val="22"/>
              </w:rPr>
              <w:t>te details of the component better.</w:t>
            </w:r>
          </w:p>
          <w:p w14:paraId="53142AC9" w14:textId="20522E16" w:rsidR="00CC6B47" w:rsidRPr="001C4084" w:rsidRDefault="00123FB8" w:rsidP="00E20D1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It also should be created to scale as it can give you </w:t>
            </w:r>
            <w:r w:rsidR="001A3E0C">
              <w:rPr>
                <w:rFonts w:ascii="Arial" w:hAnsi="Arial" w:cs="Arial"/>
                <w:sz w:val="22"/>
                <w:szCs w:val="22"/>
              </w:rPr>
              <w:t xml:space="preserve">the necessary sizing of materials </w:t>
            </w:r>
            <w:r w:rsidR="00F61C0F">
              <w:rPr>
                <w:rFonts w:ascii="Arial" w:hAnsi="Arial" w:cs="Arial"/>
                <w:sz w:val="22"/>
                <w:szCs w:val="22"/>
              </w:rPr>
              <w:t>to be ordered to achieve the job</w:t>
            </w:r>
            <w:r w:rsidR="00064D33">
              <w:rPr>
                <w:rFonts w:ascii="Arial" w:hAnsi="Arial" w:cs="Arial"/>
                <w:sz w:val="22"/>
                <w:szCs w:val="22"/>
              </w:rPr>
              <w:t>.</w:t>
            </w:r>
            <w:r w:rsidR="00F61C0F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538590872"/>
          </w:p>
        </w:tc>
        <w:permStart w:id="65695283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7BA5143" w14:textId="77777777" w:rsidR="00CC6B47" w:rsidRPr="00533511" w:rsidRDefault="00000000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0647213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CC6B4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56952836"/>
          </w:p>
        </w:tc>
      </w:tr>
    </w:tbl>
    <w:p w14:paraId="26E2DCEB" w14:textId="77777777" w:rsidR="00CC6B47" w:rsidRDefault="00CC6B47" w:rsidP="00CC6B47">
      <w:pPr>
        <w:rPr>
          <w:rFonts w:ascii="Arial" w:hAnsi="Arial" w:cs="Arial"/>
          <w:sz w:val="22"/>
          <w:szCs w:val="22"/>
        </w:rPr>
      </w:pPr>
    </w:p>
    <w:p w14:paraId="113471A9" w14:textId="77777777" w:rsidR="001E66F4" w:rsidRDefault="001E66F4" w:rsidP="001E66F4">
      <w:pPr>
        <w:rPr>
          <w:rFonts w:ascii="Arial" w:hAnsi="Arial" w:cs="Arial"/>
          <w:sz w:val="22"/>
          <w:szCs w:val="22"/>
        </w:rPr>
      </w:pPr>
    </w:p>
    <w:p w14:paraId="23F9167F" w14:textId="38BA0002" w:rsidR="001E66F4" w:rsidRPr="00E04D94" w:rsidRDefault="001E66F4" w:rsidP="001E66F4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22" w:name="_Ref131060863"/>
      <w:r>
        <w:lastRenderedPageBreak/>
        <w:t>When using symbols and abbreviations, how can you ensure that each reader of the plans understand what they mean?</w:t>
      </w:r>
      <w:bookmarkEnd w:id="22"/>
    </w:p>
    <w:p w14:paraId="25E0BF29" w14:textId="77777777" w:rsidR="001E66F4" w:rsidRPr="00B25CA4" w:rsidRDefault="001E66F4" w:rsidP="001E66F4">
      <w:pPr>
        <w:pStyle w:val="20TAQuestionNumber"/>
        <w:numPr>
          <w:ilvl w:val="0"/>
          <w:numId w:val="0"/>
        </w:numPr>
        <w:rPr>
          <w:rFonts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E66F4" w:rsidRPr="00830749" w14:paraId="1C18442F" w14:textId="77777777" w:rsidTr="0063783B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A124423" w14:textId="77777777" w:rsidR="001E66F4" w:rsidRPr="001C4084" w:rsidRDefault="001E66F4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CCE0D" w14:textId="711FBD2C" w:rsidR="001E66F4" w:rsidRPr="001C4084" w:rsidRDefault="00E06899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943981402" w:edGrp="everyone"/>
            <w:r>
              <w:rPr>
                <w:rFonts w:ascii="Arial" w:hAnsi="Arial" w:cs="Arial"/>
                <w:sz w:val="22"/>
                <w:szCs w:val="22"/>
              </w:rPr>
              <w:t>You can ensure this</w:t>
            </w:r>
            <w:r w:rsidR="003A1532">
              <w:rPr>
                <w:rFonts w:ascii="Arial" w:hAnsi="Arial" w:cs="Arial"/>
                <w:sz w:val="22"/>
                <w:szCs w:val="22"/>
              </w:rPr>
              <w:t xml:space="preserve"> by adding a symbol</w:t>
            </w:r>
            <w:r w:rsidR="00706E12">
              <w:rPr>
                <w:rFonts w:ascii="Arial" w:hAnsi="Arial" w:cs="Arial"/>
                <w:sz w:val="22"/>
                <w:szCs w:val="22"/>
              </w:rPr>
              <w:t>/abbreviation</w:t>
            </w:r>
            <w:r w:rsidR="003A1532">
              <w:rPr>
                <w:rFonts w:ascii="Arial" w:hAnsi="Arial" w:cs="Arial"/>
                <w:sz w:val="22"/>
                <w:szCs w:val="22"/>
              </w:rPr>
              <w:t xml:space="preserve"> legend to the drawings which gives the </w:t>
            </w:r>
            <w:r w:rsidR="00FF5B11">
              <w:rPr>
                <w:rFonts w:ascii="Arial" w:hAnsi="Arial" w:cs="Arial"/>
                <w:sz w:val="22"/>
                <w:szCs w:val="22"/>
              </w:rPr>
              <w:t>reader clear indications of what each symbol means</w:t>
            </w:r>
            <w:permEnd w:id="943981402"/>
          </w:p>
        </w:tc>
        <w:permStart w:id="35554604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09B2AB" w14:textId="77777777" w:rsidR="001E66F4" w:rsidRPr="00533511" w:rsidRDefault="00000000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4986093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E66F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55546048"/>
          </w:p>
        </w:tc>
      </w:tr>
    </w:tbl>
    <w:p w14:paraId="69FC6E80" w14:textId="77777777" w:rsidR="001E66F4" w:rsidRDefault="001E66F4" w:rsidP="001E66F4">
      <w:pPr>
        <w:rPr>
          <w:rFonts w:ascii="Arial" w:hAnsi="Arial" w:cs="Arial"/>
          <w:sz w:val="22"/>
          <w:szCs w:val="22"/>
        </w:rPr>
      </w:pPr>
    </w:p>
    <w:p w14:paraId="1B7ED32B" w14:textId="77777777" w:rsidR="0097597C" w:rsidRDefault="0097597C" w:rsidP="0097597C">
      <w:pPr>
        <w:rPr>
          <w:rFonts w:ascii="Arial" w:hAnsi="Arial" w:cs="Arial"/>
          <w:sz w:val="22"/>
          <w:szCs w:val="22"/>
        </w:rPr>
      </w:pPr>
    </w:p>
    <w:p w14:paraId="6B77C6C6" w14:textId="2E840BC1" w:rsidR="0097597C" w:rsidRPr="00E04D94" w:rsidRDefault="0097597C" w:rsidP="0097597C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23" w:name="_Ref131063017"/>
      <w:r>
        <w:t>Discuss the sheet layout and information included to present elevation drawings to the local council for approval.</w:t>
      </w:r>
      <w:bookmarkEnd w:id="23"/>
    </w:p>
    <w:p w14:paraId="6D1195EF" w14:textId="77777777" w:rsidR="0097597C" w:rsidRPr="00B25CA4" w:rsidRDefault="0097597C" w:rsidP="0097597C">
      <w:pPr>
        <w:pStyle w:val="20TAQuestionNumber"/>
        <w:numPr>
          <w:ilvl w:val="0"/>
          <w:numId w:val="0"/>
        </w:numPr>
        <w:rPr>
          <w:rFonts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7597C" w:rsidRPr="00830749" w14:paraId="445A6FE3" w14:textId="77777777" w:rsidTr="0063783B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B1E357" w14:textId="77777777" w:rsidR="0097597C" w:rsidRPr="001C4084" w:rsidRDefault="0097597C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B61A4" w14:textId="01C074D4" w:rsidR="0097597C" w:rsidRPr="001C4084" w:rsidRDefault="002B496F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1529314811" w:edGrp="everyone"/>
            <w:r>
              <w:br/>
            </w:r>
            <w:r>
              <w:rPr>
                <w:rFonts w:ascii="Segoe UI" w:hAnsi="Segoe UI" w:cs="Segoe UI"/>
                <w:color w:val="374151"/>
              </w:rPr>
              <w:t>When submitting elevation drawings to the local council for approval, it's essential to ensure that the drawings are clear, comprehensive, and compliant with local regulations. The elevation drawings provide a visual representation of how the proposed structure will look from different perspectives</w:t>
            </w:r>
            <w:permEnd w:id="1529314811"/>
          </w:p>
        </w:tc>
        <w:permStart w:id="84449740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F8D8CAD" w14:textId="77777777" w:rsidR="0097597C" w:rsidRPr="00533511" w:rsidRDefault="00000000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160558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97597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44497403"/>
          </w:p>
        </w:tc>
      </w:tr>
    </w:tbl>
    <w:p w14:paraId="5C832ECB" w14:textId="77777777" w:rsidR="0097597C" w:rsidRDefault="0097597C" w:rsidP="0097597C">
      <w:pPr>
        <w:rPr>
          <w:rFonts w:ascii="Arial" w:hAnsi="Arial" w:cs="Arial"/>
          <w:sz w:val="22"/>
          <w:szCs w:val="22"/>
        </w:rPr>
      </w:pPr>
    </w:p>
    <w:p w14:paraId="739F5970" w14:textId="77777777" w:rsidR="00315ECF" w:rsidRDefault="00315ECF" w:rsidP="00315ECF">
      <w:pPr>
        <w:rPr>
          <w:rFonts w:ascii="Arial" w:hAnsi="Arial" w:cs="Arial"/>
          <w:sz w:val="22"/>
          <w:szCs w:val="22"/>
        </w:rPr>
      </w:pPr>
    </w:p>
    <w:p w14:paraId="43370709" w14:textId="7DCA649A" w:rsidR="00315ECF" w:rsidRPr="00830749" w:rsidRDefault="0097597C" w:rsidP="00315ECF">
      <w:pPr>
        <w:pStyle w:val="20TAQuestionNumber"/>
        <w:ind w:left="709" w:hanging="709"/>
      </w:pPr>
      <w:bookmarkStart w:id="24" w:name="_Ref128474348"/>
      <w:r>
        <w:t>What format would you produce construction plans to present to each of the following recipients?</w:t>
      </w:r>
      <w:bookmarkEnd w:id="24"/>
    </w:p>
    <w:p w14:paraId="3115CD18" w14:textId="77777777" w:rsidR="00315ECF" w:rsidRPr="00830749" w:rsidRDefault="00315ECF" w:rsidP="00315EC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2435"/>
        <w:gridCol w:w="4934"/>
        <w:gridCol w:w="609"/>
      </w:tblGrid>
      <w:tr w:rsidR="00315ECF" w14:paraId="2905CA37" w14:textId="77777777" w:rsidTr="0097597C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C69EFFB" w14:textId="77777777" w:rsidR="00315ECF" w:rsidRDefault="00315ECF" w:rsidP="0097597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72836FD" w14:textId="0B3BAF2B" w:rsidR="00315ECF" w:rsidRDefault="0097597C" w:rsidP="0097597C">
            <w:pPr>
              <w:keepNext/>
              <w:jc w:val="center"/>
            </w:pPr>
            <w:r>
              <w:t>Recipients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CD27AB3" w14:textId="483249DA" w:rsidR="00315ECF" w:rsidRDefault="0097597C" w:rsidP="0097597C">
            <w:pPr>
              <w:pStyle w:val="TableHeading"/>
              <w:framePr w:hSpace="0" w:wrap="auto" w:vAnchor="margin" w:hAnchor="text" w:yAlign="inline"/>
            </w:pPr>
            <w:r>
              <w:t>Format (hard copy/ digital)</w:t>
            </w:r>
          </w:p>
        </w:tc>
        <w:permStart w:id="1904228488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11BA095C" w14:textId="77777777" w:rsidR="00315ECF" w:rsidRPr="00533511" w:rsidRDefault="00000000" w:rsidP="0097597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849251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315EC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04228488"/>
          </w:p>
        </w:tc>
      </w:tr>
      <w:tr w:rsidR="00315ECF" w14:paraId="26C0618D" w14:textId="77777777" w:rsidTr="00BE163A">
        <w:trPr>
          <w:trHeight w:val="907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E2B77DF" w14:textId="77777777" w:rsidR="00315ECF" w:rsidRPr="00FE608E" w:rsidRDefault="00315ECF" w:rsidP="0097597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28253" w14:textId="52CA8D43" w:rsidR="00315ECF" w:rsidRPr="00447473" w:rsidRDefault="0097597C" w:rsidP="0097597C">
            <w:pPr>
              <w:jc w:val="center"/>
            </w:pPr>
            <w:r>
              <w:t>Client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96E7B9A" w14:textId="2C6E8132" w:rsidR="00315ECF" w:rsidRPr="0063783B" w:rsidRDefault="001D2BFB" w:rsidP="0063783B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2091740120" w:edGrp="everyone"/>
            <w:r>
              <w:rPr>
                <w:rFonts w:ascii="Arial" w:eastAsiaTheme="minorHAnsi" w:hAnsi="Arial" w:cs="Arial"/>
                <w:sz w:val="22"/>
                <w:szCs w:val="22"/>
                <w:lang w:val="en-US"/>
              </w:rPr>
              <w:t>Digital</w:t>
            </w:r>
            <w:permEnd w:id="209174012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E88876F" w14:textId="77777777" w:rsidR="00315ECF" w:rsidRDefault="00315ECF" w:rsidP="0097597C">
            <w:pPr>
              <w:ind w:left="993" w:hanging="993"/>
            </w:pPr>
          </w:p>
        </w:tc>
      </w:tr>
      <w:tr w:rsidR="0097597C" w14:paraId="1A5B9840" w14:textId="77777777" w:rsidTr="00BE163A">
        <w:trPr>
          <w:trHeight w:val="907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056C193" w14:textId="77777777" w:rsidR="0097597C" w:rsidRPr="00FE608E" w:rsidRDefault="0097597C" w:rsidP="0097597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CF46D" w14:textId="09C710B6" w:rsidR="0097597C" w:rsidRPr="00447473" w:rsidRDefault="0097597C" w:rsidP="0097597C">
            <w:pPr>
              <w:jc w:val="center"/>
            </w:pPr>
            <w:r>
              <w:t>Builder</w:t>
            </w:r>
            <w:r w:rsidR="004D09B5">
              <w:t>/ Contractor</w:t>
            </w:r>
          </w:p>
        </w:tc>
        <w:tc>
          <w:tcPr>
            <w:tcW w:w="271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49D323" w14:textId="6B47B73D" w:rsidR="0097597C" w:rsidRPr="0063783B" w:rsidRDefault="0095751E" w:rsidP="0063783B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2028097494" w:edGrp="everyone"/>
            <w:r>
              <w:rPr>
                <w:rFonts w:ascii="Arial" w:eastAsiaTheme="minorHAnsi" w:hAnsi="Arial" w:cs="Arial"/>
                <w:sz w:val="22"/>
                <w:szCs w:val="22"/>
                <w:lang w:val="en-US"/>
              </w:rPr>
              <w:t>Hard copy</w:t>
            </w:r>
            <w:permEnd w:id="202809749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535C1E1" w14:textId="77777777" w:rsidR="0097597C" w:rsidRDefault="0097597C" w:rsidP="0097597C">
            <w:pPr>
              <w:ind w:left="993" w:hanging="993"/>
            </w:pPr>
          </w:p>
        </w:tc>
      </w:tr>
      <w:tr w:rsidR="00315ECF" w14:paraId="30E0BBDB" w14:textId="77777777" w:rsidTr="00BE163A">
        <w:trPr>
          <w:trHeight w:val="907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D6B28DA" w14:textId="77777777" w:rsidR="00315ECF" w:rsidRPr="00FE608E" w:rsidRDefault="00315ECF" w:rsidP="0097597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B09BD" w14:textId="631F4560" w:rsidR="00315ECF" w:rsidRPr="001E6E92" w:rsidRDefault="004D09B5" w:rsidP="0097597C">
            <w:pPr>
              <w:jc w:val="center"/>
            </w:pPr>
            <w:r>
              <w:t>Local Council</w:t>
            </w:r>
          </w:p>
        </w:tc>
        <w:tc>
          <w:tcPr>
            <w:tcW w:w="2715" w:type="pct"/>
            <w:tcBorders>
              <w:top w:val="single" w:sz="6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8169A1" w14:textId="2B6BAA1A" w:rsidR="00315ECF" w:rsidRPr="0063783B" w:rsidRDefault="00735ECE" w:rsidP="0063783B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2113884685" w:edGrp="everyone"/>
            <w:r>
              <w:rPr>
                <w:rFonts w:ascii="Arial" w:eastAsiaTheme="minorHAnsi" w:hAnsi="Arial" w:cs="Arial"/>
                <w:sz w:val="22"/>
                <w:szCs w:val="22"/>
                <w:lang w:val="en-US"/>
              </w:rPr>
              <w:t>Hard copy</w:t>
            </w:r>
            <w:permEnd w:id="211388468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4BE3AC1" w14:textId="77777777" w:rsidR="00315ECF" w:rsidRDefault="00315ECF" w:rsidP="0097597C">
            <w:pPr>
              <w:ind w:left="993" w:hanging="993"/>
            </w:pPr>
          </w:p>
        </w:tc>
      </w:tr>
    </w:tbl>
    <w:p w14:paraId="38938DCF" w14:textId="4EB6BBD7" w:rsidR="00315ECF" w:rsidRDefault="00315ECF" w:rsidP="00315ECF">
      <w:pPr>
        <w:rPr>
          <w:rFonts w:ascii="Arial" w:hAnsi="Arial" w:cs="Arial"/>
          <w:sz w:val="22"/>
          <w:szCs w:val="22"/>
        </w:rPr>
      </w:pPr>
    </w:p>
    <w:p w14:paraId="2A32C90B" w14:textId="1A877E08" w:rsidR="004E67D0" w:rsidRDefault="004E67D0" w:rsidP="004E67D0">
      <w:pPr>
        <w:jc w:val="left"/>
        <w:rPr>
          <w:rFonts w:ascii="Arial" w:hAnsi="Arial"/>
          <w:b/>
        </w:rPr>
      </w:pPr>
    </w:p>
    <w:p w14:paraId="29FDC08B" w14:textId="33D3806F" w:rsidR="00C76B5E" w:rsidRPr="004932A4" w:rsidRDefault="00C76B5E" w:rsidP="005037A0">
      <w:pPr>
        <w:pStyle w:val="02TACheckbox"/>
        <w:sectPr w:rsidR="00C76B5E" w:rsidRPr="004932A4" w:rsidSect="00101E97">
          <w:headerReference w:type="default" r:id="rId15"/>
          <w:footerReference w:type="default" r:id="rId16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07FB969D" w:rsidR="004E699E" w:rsidRPr="004932A4" w:rsidRDefault="00000000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5631EF">
            <w:rPr>
              <w:szCs w:val="32"/>
            </w:rPr>
            <w:t>CPCCBC4014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40AC1D79" w:rsidR="004E699E" w:rsidRDefault="00000000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5631EF">
            <w:rPr>
              <w:szCs w:val="32"/>
            </w:rPr>
            <w:t>Prepare simple building sketches and drawings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109ADFA8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902BF8" w:rsidRPr="00750D30" w14:paraId="61E94F7A" w14:textId="77777777" w:rsidTr="00AA576C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82EC0D" w14:textId="77777777" w:rsidR="00902BF8" w:rsidRPr="00750D30" w:rsidRDefault="00902BF8" w:rsidP="00AA576C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9A67527" w14:textId="6304E30C" w:rsidR="00902BF8" w:rsidRPr="0063783B" w:rsidRDefault="00735ECE" w:rsidP="00AA576C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639857398" w:edGrp="everyone"/>
            <w:r>
              <w:rPr>
                <w:rFonts w:ascii="Arial" w:hAnsi="Arial" w:cs="Arial"/>
                <w:sz w:val="22"/>
                <w:szCs w:val="22"/>
              </w:rPr>
              <w:t>Michael Trott</w:t>
            </w:r>
            <w:permEnd w:id="1639857398"/>
          </w:p>
        </w:tc>
      </w:tr>
    </w:tbl>
    <w:p w14:paraId="4E9AF441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p w14:paraId="7E42C2A0" w14:textId="20EE2081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FD738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workplace or a simulated activity set by your Assessor/Observer. </w:t>
            </w:r>
          </w:p>
          <w:p w14:paraId="7FFF2AB1" w14:textId="02B4B578" w:rsidR="00D82F1D" w:rsidRPr="00750D30" w:rsidRDefault="00D82F1D" w:rsidP="00FD738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22671D0D" w:rsidR="00BE45C9" w:rsidRPr="00750D30" w:rsidRDefault="00BE45C9" w:rsidP="00FD738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personnel, unless the steps note this assistance. </w:t>
            </w:r>
          </w:p>
          <w:p w14:paraId="53A2FB28" w14:textId="515DA76C" w:rsidR="004E699E" w:rsidRPr="00750D30" w:rsidRDefault="004E699E" w:rsidP="00FD738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FD738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FD738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FD738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FD7386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FD738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FD738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FD738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FD738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1261"/>
        <w:gridCol w:w="1417"/>
        <w:gridCol w:w="2521"/>
        <w:gridCol w:w="1287"/>
        <w:gridCol w:w="1287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57509D" w:rsidRPr="004932A4" w14:paraId="70AC8A23" w14:textId="77777777" w:rsidTr="00C32E13">
        <w:trPr>
          <w:trHeight w:val="217"/>
          <w:jc w:val="center"/>
        </w:trPr>
        <w:tc>
          <w:tcPr>
            <w:tcW w:w="1276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261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521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C32E13">
        <w:trPr>
          <w:cantSplit/>
          <w:jc w:val="center"/>
        </w:trPr>
        <w:tc>
          <w:tcPr>
            <w:tcW w:w="1276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61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521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4E2EB5" w:rsidRPr="004932A4" w14:paraId="33EE888A" w14:textId="77777777" w:rsidTr="00C32E13">
        <w:trPr>
          <w:cantSplit/>
          <w:jc w:val="center"/>
        </w:trPr>
        <w:tc>
          <w:tcPr>
            <w:tcW w:w="1276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664D9002" w14:textId="7F8C222B" w:rsidR="004E2EB5" w:rsidRPr="005631EF" w:rsidRDefault="004E2EB5" w:rsidP="004E2EB5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631EF">
              <w:rPr>
                <w:rFonts w:ascii="Arial" w:hAnsi="Arial" w:cs="Arial"/>
                <w:sz w:val="19"/>
                <w:szCs w:val="19"/>
              </w:rPr>
              <w:t>Task 1 (Occasion 1)</w:t>
            </w:r>
          </w:p>
        </w:tc>
        <w:permStart w:id="418780074" w:edGrp="everyone"/>
        <w:tc>
          <w:tcPr>
            <w:tcW w:w="1261" w:type="dxa"/>
            <w:tcBorders>
              <w:top w:val="single" w:sz="4" w:space="0" w:color="auto"/>
            </w:tcBorders>
            <w:vAlign w:val="center"/>
          </w:tcPr>
          <w:p w14:paraId="013F31AB" w14:textId="38816561" w:rsidR="004E2EB5" w:rsidRPr="00906AB7" w:rsidRDefault="00000000" w:rsidP="004E2EB5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34612543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4E2EB5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418780074"/>
          </w:p>
        </w:tc>
        <w:permStart w:id="287521896" w:edGrp="everyone"/>
        <w:tc>
          <w:tcPr>
            <w:tcW w:w="1417" w:type="dxa"/>
            <w:vAlign w:val="center"/>
          </w:tcPr>
          <w:p w14:paraId="1956589E" w14:textId="77777777" w:rsidR="004E2EB5" w:rsidRPr="00906AB7" w:rsidRDefault="00000000" w:rsidP="004E2EB5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E2EB5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287521896"/>
            <w:r w:rsidR="004E2EB5" w:rsidRPr="00D06775">
              <w:rPr>
                <w:rFonts w:ascii="Arial" w:hAnsi="Arial" w:cs="Arial"/>
                <w:sz w:val="28"/>
              </w:rPr>
              <w:t xml:space="preserve"> </w:t>
            </w:r>
            <w:r w:rsidR="004E2EB5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 w14:paraId="2E502A3F" w14:textId="2AC2359D" w:rsidR="004E2EB5" w:rsidRPr="00A44CB5" w:rsidRDefault="00000000" w:rsidP="004E2EB5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permStart w:id="1514411598" w:edGrp="everyone"/>
                <w:r w:rsidR="00C74C45">
                  <w:rPr>
                    <w:rFonts w:ascii="Arial" w:hAnsi="Arial" w:cs="Arial"/>
                    <w:sz w:val="28"/>
                    <w:szCs w:val="28"/>
                  </w:rPr>
                  <w:sym w:font="Wingdings" w:char="F0FE"/>
                </w:r>
                <w:permEnd w:id="1514411598"/>
              </w:sdtContent>
            </w:sdt>
            <w:r w:rsidR="004E2EB5" w:rsidRPr="00D06775">
              <w:rPr>
                <w:rFonts w:ascii="Arial" w:hAnsi="Arial" w:cs="Arial"/>
                <w:sz w:val="28"/>
              </w:rPr>
              <w:t xml:space="preserve"> </w:t>
            </w:r>
            <w:r w:rsidR="004E2EB5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521" w:type="dxa"/>
            <w:vAlign w:val="center"/>
          </w:tcPr>
          <w:p w14:paraId="413EA5E3" w14:textId="77777777" w:rsidR="004E2EB5" w:rsidRPr="00A44CB5" w:rsidRDefault="004E2EB5" w:rsidP="004E2EB5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43763629" w:edGrp="everyone"/>
            <w:permEnd w:id="543763629"/>
          </w:p>
        </w:tc>
        <w:permStart w:id="596199746" w:edGrp="everyone"/>
        <w:tc>
          <w:tcPr>
            <w:tcW w:w="1287" w:type="dxa"/>
            <w:vAlign w:val="center"/>
          </w:tcPr>
          <w:p w14:paraId="70611D39" w14:textId="7CDE086B" w:rsidR="004E2EB5" w:rsidRPr="00533511" w:rsidRDefault="00000000" w:rsidP="004E2EB5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46864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E2EB5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596199746"/>
          </w:p>
        </w:tc>
        <w:permStart w:id="2081775024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58AB0513" w14:textId="78B9B6A8" w:rsidR="004E2EB5" w:rsidRPr="00533511" w:rsidRDefault="00000000" w:rsidP="004E2EB5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-2576738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E2EB5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2081775024"/>
          </w:p>
        </w:tc>
      </w:tr>
      <w:tr w:rsidR="004E2EB5" w:rsidRPr="004932A4" w14:paraId="4C05266E" w14:textId="77777777" w:rsidTr="00C32E13">
        <w:trPr>
          <w:cantSplit/>
          <w:trHeight w:val="313"/>
          <w:jc w:val="center"/>
        </w:trPr>
        <w:tc>
          <w:tcPr>
            <w:tcW w:w="1276" w:type="dxa"/>
            <w:tcBorders>
              <w:left w:val="single" w:sz="12" w:space="0" w:color="auto"/>
            </w:tcBorders>
            <w:vAlign w:val="center"/>
          </w:tcPr>
          <w:p w14:paraId="6D836AA5" w14:textId="72169492" w:rsidR="004E2EB5" w:rsidRPr="005631EF" w:rsidRDefault="004E2EB5" w:rsidP="004E2EB5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631EF">
              <w:rPr>
                <w:rFonts w:ascii="Arial" w:hAnsi="Arial" w:cs="Arial"/>
                <w:sz w:val="19"/>
                <w:szCs w:val="19"/>
              </w:rPr>
              <w:t>Task 1 (Occasion 2)</w:t>
            </w:r>
          </w:p>
        </w:tc>
        <w:permStart w:id="2013595550" w:edGrp="everyone"/>
        <w:tc>
          <w:tcPr>
            <w:tcW w:w="1261" w:type="dxa"/>
            <w:tcBorders>
              <w:top w:val="single" w:sz="4" w:space="0" w:color="auto"/>
            </w:tcBorders>
            <w:vAlign w:val="center"/>
          </w:tcPr>
          <w:p w14:paraId="60F8D96B" w14:textId="1A1174C2" w:rsidR="004E2EB5" w:rsidRPr="00906AB7" w:rsidRDefault="00000000" w:rsidP="004E2EB5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372224701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4E2EB5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2013595550"/>
          </w:p>
        </w:tc>
        <w:permStart w:id="1976584162" w:edGrp="everyone"/>
        <w:tc>
          <w:tcPr>
            <w:tcW w:w="1417" w:type="dxa"/>
            <w:vAlign w:val="center"/>
          </w:tcPr>
          <w:p w14:paraId="29B7396E" w14:textId="77777777" w:rsidR="004E2EB5" w:rsidRPr="00906AB7" w:rsidRDefault="00000000" w:rsidP="004E2EB5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71917067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E2EB5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976584162"/>
            <w:r w:rsidR="004E2EB5" w:rsidRPr="00D06775">
              <w:rPr>
                <w:rFonts w:ascii="Arial" w:hAnsi="Arial" w:cs="Arial"/>
                <w:sz w:val="28"/>
              </w:rPr>
              <w:t xml:space="preserve"> </w:t>
            </w:r>
            <w:r w:rsidR="004E2EB5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 w14:paraId="208A2BC4" w14:textId="49AB05B5" w:rsidR="004E2EB5" w:rsidRPr="00162AE6" w:rsidRDefault="00000000" w:rsidP="004E2EB5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88806629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permStart w:id="678694149" w:edGrp="everyone"/>
                <w:r w:rsidR="00C74C45">
                  <w:rPr>
                    <w:rFonts w:ascii="Arial" w:hAnsi="Arial" w:cs="Arial"/>
                    <w:sz w:val="28"/>
                    <w:szCs w:val="28"/>
                  </w:rPr>
                  <w:sym w:font="Wingdings" w:char="F0FE"/>
                </w:r>
                <w:permEnd w:id="678694149"/>
              </w:sdtContent>
            </w:sdt>
            <w:r w:rsidR="004E2EB5" w:rsidRPr="00D06775">
              <w:rPr>
                <w:rFonts w:ascii="Arial" w:hAnsi="Arial" w:cs="Arial"/>
                <w:sz w:val="28"/>
              </w:rPr>
              <w:t xml:space="preserve"> </w:t>
            </w:r>
            <w:r w:rsidR="004E2EB5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521" w:type="dxa"/>
            <w:vAlign w:val="center"/>
          </w:tcPr>
          <w:p w14:paraId="3B1B0C2F" w14:textId="77777777" w:rsidR="004E2EB5" w:rsidRPr="00162AE6" w:rsidRDefault="004E2EB5" w:rsidP="004E2EB5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52067260" w:edGrp="everyone"/>
            <w:permEnd w:id="1852067260"/>
          </w:p>
        </w:tc>
        <w:permStart w:id="311386045" w:edGrp="everyone"/>
        <w:tc>
          <w:tcPr>
            <w:tcW w:w="1287" w:type="dxa"/>
            <w:vAlign w:val="center"/>
          </w:tcPr>
          <w:p w14:paraId="45B9BC0E" w14:textId="1B623C7F" w:rsidR="004E2EB5" w:rsidRPr="00533511" w:rsidRDefault="00000000" w:rsidP="004E2EB5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6381032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E2EB5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311386045"/>
          </w:p>
        </w:tc>
        <w:permStart w:id="351884874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01704B4B" w14:textId="399205C9" w:rsidR="004E2EB5" w:rsidRPr="00533511" w:rsidRDefault="00000000" w:rsidP="004E2EB5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-15618636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E2EB5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351884874"/>
          </w:p>
        </w:tc>
      </w:tr>
    </w:tbl>
    <w:p w14:paraId="3D3CC559" w14:textId="77777777" w:rsidR="001B28E5" w:rsidRDefault="001B28E5" w:rsidP="001B28E5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DA6C59" w:rsidRPr="00C92642" w14:paraId="5BB2CAE3" w14:textId="77777777" w:rsidTr="003735B7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D46AEF5" w14:textId="77777777" w:rsidR="00DA6C59" w:rsidRPr="00DE303D" w:rsidRDefault="00DA6C59" w:rsidP="003735B7">
            <w:pPr>
              <w:jc w:val="lef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ASSESSOR </w:t>
            </w:r>
            <w:r w:rsidRPr="00DE303D">
              <w:rPr>
                <w:rFonts w:ascii="Arial" w:hAnsi="Arial" w:cs="Arial"/>
                <w:b/>
                <w:sz w:val="20"/>
              </w:rPr>
              <w:t>COMMENTS</w:t>
            </w:r>
            <w:r>
              <w:rPr>
                <w:rFonts w:ascii="Arial" w:hAnsi="Arial" w:cs="Arial"/>
                <w:b/>
                <w:sz w:val="20"/>
              </w:rPr>
              <w:t>: GENERAL</w:t>
            </w:r>
          </w:p>
        </w:tc>
      </w:tr>
      <w:tr w:rsidR="00DA6C59" w:rsidRPr="00C92642" w14:paraId="5839DAD6" w14:textId="77777777" w:rsidTr="003735B7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51E5727" w14:textId="77777777" w:rsidR="00DA6C59" w:rsidRPr="00DE303D" w:rsidRDefault="00DA6C59" w:rsidP="003735B7">
            <w:pPr>
              <w:ind w:right="390"/>
              <w:rPr>
                <w:rFonts w:ascii="Arial" w:hAnsi="Arial" w:cs="Arial"/>
                <w:b/>
                <w:bCs/>
                <w:spacing w:val="-2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2"/>
                <w:sz w:val="20"/>
              </w:rPr>
              <w:t>As necessary, outline:</w:t>
            </w:r>
          </w:p>
          <w:p w14:paraId="28027A91" w14:textId="77777777" w:rsidR="00DA6C59" w:rsidRPr="00DE303D" w:rsidRDefault="00DA6C59" w:rsidP="00DA6C59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2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Details on reattempts, alternative arrangements or reasonable adjustments made.</w:t>
            </w:r>
          </w:p>
          <w:p w14:paraId="0224C8D9" w14:textId="77777777" w:rsidR="00DA6C59" w:rsidRPr="00DE303D" w:rsidRDefault="00DA6C59" w:rsidP="00DA6C59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Where a Participant is deemed ‘Not Satisfactory’, provide recommendations for future training.</w:t>
            </w:r>
          </w:p>
        </w:tc>
      </w:tr>
      <w:tr w:rsidR="00DA6C59" w:rsidRPr="00BA4D9F" w14:paraId="49BCE2E3" w14:textId="77777777" w:rsidTr="00DA6C59">
        <w:trPr>
          <w:trHeight w:val="2860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E8D31D1" w14:textId="77777777" w:rsidR="00DA6C59" w:rsidRPr="002373CE" w:rsidRDefault="00DA6C59" w:rsidP="003735B7">
            <w:pPr>
              <w:rPr>
                <w:rFonts w:ascii="Arial" w:hAnsi="Arial" w:cs="Arial"/>
                <w:bCs/>
                <w:sz w:val="22"/>
                <w:szCs w:val="22"/>
              </w:rPr>
            </w:pPr>
            <w:permStart w:id="459689669" w:edGrp="everyone"/>
            <w:permEnd w:id="459689669"/>
          </w:p>
        </w:tc>
      </w:tr>
    </w:tbl>
    <w:p w14:paraId="4777924F" w14:textId="77777777" w:rsidR="00DA6C59" w:rsidRDefault="00DA6C59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8401"/>
      </w:tblGrid>
      <w:tr w:rsidR="00E6168D" w:rsidRPr="00BA4D9F" w14:paraId="788D9B59" w14:textId="34CD404B" w:rsidTr="001B28E5">
        <w:trPr>
          <w:trHeight w:val="47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12842DB" w14:textId="2B075AA6" w:rsidR="00E6168D" w:rsidRPr="0011416F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ASSESSOR COMMENTS: PRACTICAL </w:t>
            </w:r>
            <w:r w:rsidRPr="005631EF">
              <w:rPr>
                <w:rFonts w:ascii="Arial" w:hAnsi="Arial" w:cs="Arial"/>
                <w:b/>
                <w:bCs/>
                <w:spacing w:val="-2"/>
                <w:sz w:val="20"/>
              </w:rPr>
              <w:t>TASK 1: OCCASION 1</w:t>
            </w:r>
            <w:r w:rsidR="00F802F0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 S</w:t>
            </w:r>
            <w:r w:rsidR="00F802F0" w:rsidRPr="00F802F0">
              <w:rPr>
                <w:rFonts w:ascii="Arial" w:hAnsi="Arial" w:cs="Arial"/>
                <w:b/>
                <w:bCs/>
                <w:spacing w:val="-2"/>
                <w:sz w:val="20"/>
              </w:rPr>
              <w:t>tructural component</w:t>
            </w:r>
          </w:p>
        </w:tc>
      </w:tr>
      <w:permStart w:id="966530857" w:edGrp="everyone"/>
      <w:tr w:rsidR="00AC0794" w:rsidRPr="00BA4D9F" w14:paraId="63646E18" w14:textId="77777777" w:rsidTr="005B26D6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0F7E67DE" w14:textId="77777777" w:rsidR="00AC0794" w:rsidRDefault="00000000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C0794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966530857"/>
            <w:r w:rsidR="00AC0794" w:rsidRPr="006C1A6C">
              <w:rPr>
                <w:rFonts w:ascii="Arial" w:hAnsi="Arial" w:cs="Arial"/>
                <w:szCs w:val="18"/>
              </w:rPr>
              <w:t xml:space="preserve"> </w:t>
            </w:r>
            <w:r w:rsidR="00AC0794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ermStart w:id="1577330762" w:edGrp="everyone"/>
          <w:p w14:paraId="788D64E4" w14:textId="7B817FDF" w:rsidR="00AC0794" w:rsidRDefault="00000000" w:rsidP="0011416F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04D34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577330762"/>
            <w:r w:rsidR="00AC0794" w:rsidRPr="006C1A6C">
              <w:rPr>
                <w:rFonts w:ascii="Arial" w:hAnsi="Arial" w:cs="Arial"/>
                <w:szCs w:val="18"/>
              </w:rPr>
              <w:t xml:space="preserve"> </w:t>
            </w:r>
            <w:r w:rsidR="00AC0794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AC0794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584F56">
              <w:rPr>
                <w:rFonts w:ascii="Arial" w:hAnsi="Arial" w:cs="Arial"/>
                <w:sz w:val="19"/>
                <w:szCs w:val="19"/>
              </w:rPr>
              <w:t>[</w:t>
            </w:r>
            <w:permStart w:id="659707516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04D34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659707516"/>
            <w:r w:rsidR="002908D0" w:rsidRPr="002908D0">
              <w:rPr>
                <w:rFonts w:ascii="Arial" w:hAnsi="Arial" w:cs="Arial"/>
                <w:sz w:val="19"/>
                <w:szCs w:val="19"/>
              </w:rPr>
              <w:t xml:space="preserve"> All from </w:t>
            </w:r>
            <w:r w:rsidR="00AC0794" w:rsidRPr="002908D0">
              <w:rPr>
                <w:rFonts w:ascii="Arial" w:hAnsi="Arial" w:cs="Arial"/>
                <w:sz w:val="19"/>
                <w:szCs w:val="19"/>
              </w:rPr>
              <w:t xml:space="preserve">Attendance Report, </w:t>
            </w:r>
            <w:permStart w:id="1306797016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2908D0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306797016"/>
            <w:r w:rsidR="002908D0" w:rsidRPr="002908D0">
              <w:rPr>
                <w:rFonts w:ascii="Arial" w:hAnsi="Arial" w:cs="Arial"/>
                <w:sz w:val="19"/>
                <w:szCs w:val="19"/>
              </w:rPr>
              <w:t xml:space="preserve"> Specific </w:t>
            </w:r>
            <w:r w:rsidR="006C1A6C" w:rsidRPr="002908D0">
              <w:rPr>
                <w:rFonts w:ascii="Arial" w:hAnsi="Arial" w:cs="Arial"/>
                <w:sz w:val="19"/>
                <w:szCs w:val="19"/>
              </w:rPr>
              <w:t>student</w:t>
            </w:r>
            <w:r w:rsidR="006C1A6C">
              <w:rPr>
                <w:rFonts w:ascii="Arial" w:hAnsi="Arial" w:cs="Arial"/>
                <w:sz w:val="19"/>
                <w:szCs w:val="19"/>
              </w:rPr>
              <w:t>s involved</w:t>
            </w:r>
            <w:r w:rsidR="002908D0">
              <w:rPr>
                <w:rFonts w:ascii="Arial" w:hAnsi="Arial" w:cs="Arial"/>
                <w:sz w:val="19"/>
                <w:szCs w:val="19"/>
              </w:rPr>
              <w:t xml:space="preserve"> – </w:t>
            </w:r>
            <w:r w:rsidR="00584F56">
              <w:rPr>
                <w:rFonts w:ascii="Arial" w:hAnsi="Arial" w:cs="Arial"/>
                <w:sz w:val="19"/>
                <w:szCs w:val="19"/>
              </w:rPr>
              <w:t>identify students]</w:t>
            </w:r>
          </w:p>
        </w:tc>
      </w:tr>
      <w:tr w:rsidR="00AC0794" w:rsidRPr="00BA4D9F" w14:paraId="52227B5E" w14:textId="3EB974F1" w:rsidTr="00F802F0">
        <w:trPr>
          <w:trHeight w:val="75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A88A" w14:textId="3C2B3A9B" w:rsidR="00AC0794" w:rsidRPr="00BD2F22" w:rsidRDefault="0000720C" w:rsidP="00AC0794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="00AC0794"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C80ECD" w14:textId="6960B3ED" w:rsidR="00AC0794" w:rsidRPr="00BD2F22" w:rsidRDefault="00795D87" w:rsidP="00AC0794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F802F0" w:rsidRPr="00BA4D9F" w14:paraId="2835A828" w14:textId="77777777" w:rsidTr="00F802F0">
        <w:trPr>
          <w:trHeight w:val="1020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CA7D754" w14:textId="70F9838A" w:rsidR="00F802F0" w:rsidRDefault="00F802F0" w:rsidP="00F802F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F802F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F802F0">
              <w:rPr>
                <w:rFonts w:ascii="Arial" w:hAnsi="Arial" w:cs="Arial"/>
                <w:sz w:val="19"/>
                <w:szCs w:val="19"/>
              </w:rPr>
              <w:instrText xml:space="preserve"> REF _Ref131074589 \r \h </w:instrText>
            </w:r>
            <w:r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F802F0">
              <w:rPr>
                <w:rFonts w:ascii="Arial" w:hAnsi="Arial" w:cs="Arial"/>
                <w:sz w:val="19"/>
                <w:szCs w:val="19"/>
              </w:rPr>
            </w:r>
            <w:r w:rsidRPr="00F802F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B356B">
              <w:rPr>
                <w:rFonts w:ascii="Arial" w:hAnsi="Arial" w:cs="Arial"/>
                <w:sz w:val="19"/>
                <w:szCs w:val="19"/>
              </w:rPr>
              <w:t xml:space="preserve">1.2B. </w:t>
            </w:r>
            <w:r w:rsidRPr="00F802F0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F802F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F802F0">
              <w:rPr>
                <w:rFonts w:ascii="Arial" w:hAnsi="Arial" w:cs="Arial"/>
                <w:sz w:val="19"/>
                <w:szCs w:val="19"/>
              </w:rPr>
              <w:instrText xml:space="preserve"> REF _Ref131074591 \r \h </w:instrText>
            </w:r>
            <w:r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F802F0">
              <w:rPr>
                <w:rFonts w:ascii="Arial" w:hAnsi="Arial" w:cs="Arial"/>
                <w:sz w:val="19"/>
                <w:szCs w:val="19"/>
              </w:rPr>
            </w:r>
            <w:r w:rsidRPr="00F802F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B356B">
              <w:rPr>
                <w:rFonts w:ascii="Arial" w:hAnsi="Arial" w:cs="Arial"/>
                <w:sz w:val="19"/>
                <w:szCs w:val="19"/>
              </w:rPr>
              <w:t xml:space="preserve">1.2C. </w:t>
            </w:r>
            <w:r w:rsidRPr="00F802F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  <w:p w14:paraId="013FF4B6" w14:textId="1CB786C4" w:rsidR="00F802F0" w:rsidRPr="005631EF" w:rsidRDefault="00F802F0" w:rsidP="00F802F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_Ref131074748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B356B">
              <w:rPr>
                <w:rFonts w:ascii="Arial" w:hAnsi="Arial" w:cs="Arial"/>
                <w:sz w:val="19"/>
                <w:szCs w:val="19"/>
              </w:rPr>
              <w:t xml:space="preserve">1.3B.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5676247" w14:textId="77777777" w:rsidR="00F802F0" w:rsidRPr="00DD27EA" w:rsidRDefault="00F802F0" w:rsidP="00DD27EA">
            <w:pPr>
              <w:pStyle w:val="38PASBenchmark"/>
              <w:rPr>
                <w:vanish w:val="0"/>
                <w:color w:val="auto"/>
              </w:rPr>
            </w:pPr>
            <w:r w:rsidRPr="00DD27EA">
              <w:rPr>
                <w:vanish w:val="0"/>
                <w:color w:val="auto"/>
              </w:rPr>
              <w:t xml:space="preserve">Specify Standard drawing conventions applied: </w:t>
            </w:r>
          </w:p>
          <w:p w14:paraId="0D9BAC82" w14:textId="54637F45" w:rsidR="00F802F0" w:rsidRPr="00DD27EA" w:rsidRDefault="001575D6" w:rsidP="00DD27EA">
            <w:pPr>
              <w:pStyle w:val="38PASBenchmark"/>
              <w:rPr>
                <w:vanish w:val="0"/>
                <w:color w:val="auto"/>
              </w:rPr>
            </w:pPr>
            <w:permStart w:id="597435681" w:edGrp="everyone"/>
            <w:r>
              <w:rPr>
                <w:vanish w:val="0"/>
                <w:color w:val="auto"/>
              </w:rPr>
              <w:t>2D DRAWINGS</w:t>
            </w:r>
            <w:permEnd w:id="597435681"/>
          </w:p>
        </w:tc>
      </w:tr>
      <w:tr w:rsidR="005631EF" w:rsidRPr="00BA4D9F" w14:paraId="7B5F9647" w14:textId="77777777" w:rsidTr="00F802F0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B116380" w14:textId="2072A469" w:rsidR="005631EF" w:rsidRPr="005631EF" w:rsidRDefault="00F802F0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_Ref131074782 \r \h </w:instrText>
            </w:r>
            <w:r w:rsidR="00DD27EA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B356B">
              <w:rPr>
                <w:rFonts w:ascii="Arial" w:hAnsi="Arial" w:cs="Arial"/>
                <w:sz w:val="19"/>
                <w:szCs w:val="19"/>
              </w:rPr>
              <w:t xml:space="preserve">1.3C.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1487FE6" w14:textId="77777777" w:rsidR="005631EF" w:rsidRPr="00DD27EA" w:rsidRDefault="00F802F0" w:rsidP="00DD27EA">
            <w:pPr>
              <w:pStyle w:val="38PASBenchmark"/>
              <w:rPr>
                <w:vanish w:val="0"/>
                <w:color w:val="auto"/>
              </w:rPr>
            </w:pPr>
            <w:r w:rsidRPr="00DD27EA">
              <w:rPr>
                <w:vanish w:val="0"/>
                <w:color w:val="auto"/>
              </w:rPr>
              <w:t>Specify form created for presentation:</w:t>
            </w:r>
          </w:p>
          <w:p w14:paraId="15230410" w14:textId="30D655A8" w:rsidR="00F802F0" w:rsidRPr="00DD27EA" w:rsidRDefault="001575D6" w:rsidP="00DD27EA">
            <w:pPr>
              <w:pStyle w:val="38PASBenchmark"/>
              <w:rPr>
                <w:vanish w:val="0"/>
                <w:color w:val="auto"/>
              </w:rPr>
            </w:pPr>
            <w:permStart w:id="1120236056" w:edGrp="everyone"/>
            <w:r>
              <w:rPr>
                <w:vanish w:val="0"/>
                <w:color w:val="auto"/>
              </w:rPr>
              <w:t>Structural component</w:t>
            </w:r>
            <w:permEnd w:id="1120236056"/>
          </w:p>
        </w:tc>
      </w:tr>
    </w:tbl>
    <w:p w14:paraId="333B5F02" w14:textId="77777777" w:rsidR="00AC0794" w:rsidRDefault="00AC0794" w:rsidP="00AC0794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8401"/>
      </w:tblGrid>
      <w:tr w:rsidR="001B28E5" w:rsidRPr="00BA4D9F" w14:paraId="4DF58365" w14:textId="77777777" w:rsidTr="001B28E5">
        <w:trPr>
          <w:trHeight w:val="47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07B88C92" w14:textId="1CB93B2D" w:rsidR="001B28E5" w:rsidRPr="0011416F" w:rsidRDefault="001B28E5" w:rsidP="001B28E5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ASSESSOR COMMENTS: PRACTICAL </w:t>
            </w:r>
            <w:r w:rsidRPr="003D6A86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TASK </w:t>
            </w:r>
            <w:r w:rsidRPr="005631EF">
              <w:rPr>
                <w:rFonts w:ascii="Arial" w:hAnsi="Arial" w:cs="Arial"/>
                <w:b/>
                <w:bCs/>
                <w:spacing w:val="-2"/>
                <w:sz w:val="20"/>
              </w:rPr>
              <w:t>1: OCCASION 2</w:t>
            </w:r>
            <w:r w:rsidR="00F802F0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  Non-</w:t>
            </w:r>
            <w:r w:rsidR="00F802F0" w:rsidRPr="00F802F0">
              <w:rPr>
                <w:rFonts w:ascii="Arial" w:hAnsi="Arial" w:cs="Arial"/>
                <w:b/>
                <w:bCs/>
                <w:spacing w:val="-2"/>
                <w:sz w:val="20"/>
              </w:rPr>
              <w:t>structural component</w:t>
            </w:r>
          </w:p>
        </w:tc>
      </w:tr>
      <w:permStart w:id="1221600820" w:edGrp="everyone"/>
      <w:tr w:rsidR="00302EDC" w:rsidRPr="00BA4D9F" w14:paraId="47CA8146" w14:textId="77777777" w:rsidTr="00350C80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4726D2F1" w14:textId="77777777" w:rsidR="00302EDC" w:rsidRDefault="00000000" w:rsidP="00302EDC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109516521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302EDC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221600820"/>
            <w:r w:rsidR="00302EDC" w:rsidRPr="006C1A6C">
              <w:rPr>
                <w:rFonts w:ascii="Arial" w:hAnsi="Arial" w:cs="Arial"/>
                <w:szCs w:val="18"/>
              </w:rPr>
              <w:t xml:space="preserve"> </w:t>
            </w:r>
            <w:r w:rsidR="00302EDC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ermStart w:id="522196463" w:edGrp="everyone"/>
          <w:p w14:paraId="536794F6" w14:textId="37774B48" w:rsidR="00302EDC" w:rsidRDefault="00000000" w:rsidP="00302EDC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94776599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302ED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522196463"/>
            <w:r w:rsidR="00302EDC" w:rsidRPr="006C1A6C">
              <w:rPr>
                <w:rFonts w:ascii="Arial" w:hAnsi="Arial" w:cs="Arial"/>
                <w:szCs w:val="18"/>
              </w:rPr>
              <w:t xml:space="preserve"> </w:t>
            </w:r>
            <w:r w:rsidR="00302EDC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302EDC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302EDC">
              <w:rPr>
                <w:rFonts w:ascii="Arial" w:hAnsi="Arial" w:cs="Arial"/>
                <w:sz w:val="19"/>
                <w:szCs w:val="19"/>
              </w:rPr>
              <w:t>[</w:t>
            </w:r>
            <w:permStart w:id="747520892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228422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302EDC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747520892"/>
            <w:r w:rsidR="00302EDC" w:rsidRPr="002908D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permStart w:id="1980857451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37188174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302EDC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980857451"/>
            <w:r w:rsidR="00302EDC" w:rsidRPr="002908D0">
              <w:rPr>
                <w:rFonts w:ascii="Arial" w:hAnsi="Arial" w:cs="Arial"/>
                <w:sz w:val="19"/>
                <w:szCs w:val="19"/>
              </w:rPr>
              <w:t xml:space="preserve"> Specific student</w:t>
            </w:r>
            <w:r w:rsidR="00302EDC">
              <w:rPr>
                <w:rFonts w:ascii="Arial" w:hAnsi="Arial" w:cs="Arial"/>
                <w:sz w:val="19"/>
                <w:szCs w:val="19"/>
              </w:rPr>
              <w:t>s involved – identify students]</w:t>
            </w:r>
          </w:p>
        </w:tc>
      </w:tr>
      <w:tr w:rsidR="00302EDC" w:rsidRPr="00BA4D9F" w14:paraId="01376C10" w14:textId="77777777" w:rsidTr="00F802F0">
        <w:trPr>
          <w:trHeight w:val="75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ECE4773" w14:textId="60553B14" w:rsidR="00302EDC" w:rsidRPr="00BD2F22" w:rsidRDefault="00302EDC" w:rsidP="00302EDC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A97EBA2" w14:textId="60E46A10" w:rsidR="00302EDC" w:rsidRPr="00BD2F22" w:rsidRDefault="00302EDC" w:rsidP="00302EDC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Details</w:t>
            </w:r>
          </w:p>
        </w:tc>
      </w:tr>
      <w:tr w:rsidR="00302EDC" w:rsidRPr="00BA4D9F" w14:paraId="62CDF865" w14:textId="77777777" w:rsidTr="00F802F0">
        <w:trPr>
          <w:trHeight w:val="1020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38FE0A2" w14:textId="79B85F59" w:rsidR="00302EDC" w:rsidRDefault="00302EDC" w:rsidP="00302ED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F802F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F802F0">
              <w:rPr>
                <w:rFonts w:ascii="Arial" w:hAnsi="Arial" w:cs="Arial"/>
                <w:sz w:val="19"/>
                <w:szCs w:val="19"/>
              </w:rPr>
              <w:instrText xml:space="preserve"> REF _Ref131074589 \r \h </w:instrText>
            </w:r>
            <w:r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F802F0">
              <w:rPr>
                <w:rFonts w:ascii="Arial" w:hAnsi="Arial" w:cs="Arial"/>
                <w:sz w:val="19"/>
                <w:szCs w:val="19"/>
              </w:rPr>
            </w:r>
            <w:r w:rsidRPr="00F802F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1.2B. </w:t>
            </w:r>
            <w:r w:rsidRPr="00F802F0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F802F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F802F0">
              <w:rPr>
                <w:rFonts w:ascii="Arial" w:hAnsi="Arial" w:cs="Arial"/>
                <w:sz w:val="19"/>
                <w:szCs w:val="19"/>
              </w:rPr>
              <w:instrText xml:space="preserve"> REF _Ref131074591 \r \h </w:instrText>
            </w:r>
            <w:r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F802F0">
              <w:rPr>
                <w:rFonts w:ascii="Arial" w:hAnsi="Arial" w:cs="Arial"/>
                <w:sz w:val="19"/>
                <w:szCs w:val="19"/>
              </w:rPr>
            </w:r>
            <w:r w:rsidRPr="00F802F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1.2C. </w:t>
            </w:r>
            <w:r w:rsidRPr="00F802F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  <w:p w14:paraId="46395CDB" w14:textId="249C4D06" w:rsidR="00302EDC" w:rsidRPr="00F802F0" w:rsidRDefault="00302EDC" w:rsidP="00302ED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_Ref131074746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1.3A.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_Ref131074748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1.3B.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70D88C5" w14:textId="066B3277" w:rsidR="00302EDC" w:rsidRPr="00725BD8" w:rsidRDefault="00302EDC" w:rsidP="00302EDC">
            <w:pPr>
              <w:pStyle w:val="38PASBenchmark"/>
              <w:rPr>
                <w:vanish w:val="0"/>
                <w:color w:val="auto"/>
              </w:rPr>
            </w:pPr>
            <w:r w:rsidRPr="00725BD8">
              <w:rPr>
                <w:vanish w:val="0"/>
                <w:color w:val="auto"/>
              </w:rPr>
              <w:t xml:space="preserve">Specify Standard drawing conventions applied: </w:t>
            </w:r>
          </w:p>
          <w:p w14:paraId="21AC1C7F" w14:textId="3313037D" w:rsidR="00302EDC" w:rsidRPr="00725BD8" w:rsidRDefault="001575D6" w:rsidP="00302EDC">
            <w:pPr>
              <w:pStyle w:val="38PASBenchmark"/>
              <w:rPr>
                <w:vanish w:val="0"/>
                <w:color w:val="auto"/>
              </w:rPr>
            </w:pPr>
            <w:permStart w:id="2026399413" w:edGrp="everyone"/>
            <w:r>
              <w:rPr>
                <w:vanish w:val="0"/>
                <w:color w:val="auto"/>
              </w:rPr>
              <w:t>2D DRAWINGS</w:t>
            </w:r>
            <w:permEnd w:id="2026399413"/>
          </w:p>
        </w:tc>
      </w:tr>
      <w:tr w:rsidR="00302EDC" w:rsidRPr="00BA4D9F" w14:paraId="555A13BD" w14:textId="77777777" w:rsidTr="00F802F0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7AC619D0" w14:textId="2B5DBA25" w:rsidR="00302EDC" w:rsidRPr="005631EF" w:rsidRDefault="00302EDC" w:rsidP="00302EDC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_Ref131074782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1.3C.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750EDC8" w14:textId="77777777" w:rsidR="00302EDC" w:rsidRDefault="00302EDC" w:rsidP="00302ED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form created for presentation:</w:t>
            </w:r>
          </w:p>
          <w:p w14:paraId="1CD93F32" w14:textId="23F95D2F" w:rsidR="00302EDC" w:rsidRPr="00725BD8" w:rsidRDefault="001575D6" w:rsidP="00302EDC">
            <w:pPr>
              <w:pStyle w:val="38PASBenchmark"/>
              <w:rPr>
                <w:vanish w:val="0"/>
                <w:color w:val="auto"/>
              </w:rPr>
            </w:pPr>
            <w:permStart w:id="876242665" w:edGrp="everyone"/>
            <w:proofErr w:type="spellStart"/>
            <w:r>
              <w:rPr>
                <w:vanish w:val="0"/>
                <w:color w:val="auto"/>
              </w:rPr>
              <w:t>Non structural</w:t>
            </w:r>
            <w:proofErr w:type="spellEnd"/>
            <w:r>
              <w:rPr>
                <w:vanish w:val="0"/>
                <w:color w:val="auto"/>
              </w:rPr>
              <w:t xml:space="preserve"> component</w:t>
            </w:r>
            <w:permEnd w:id="876242665"/>
          </w:p>
        </w:tc>
      </w:tr>
    </w:tbl>
    <w:p w14:paraId="799E2FD9" w14:textId="77777777" w:rsidR="00F802F0" w:rsidRDefault="00F802F0">
      <w:r>
        <w:br w:type="page"/>
      </w:r>
    </w:p>
    <w:p w14:paraId="74F82739" w14:textId="2168998A" w:rsidR="00FC083A" w:rsidRPr="00BF7956" w:rsidRDefault="00000000" w:rsidP="00FC083A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-728684688"/>
          <w:placeholder>
            <w:docPart w:val="696ED913DD914085BEA781096DA96B48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5631EF">
            <w:rPr>
              <w:rFonts w:ascii="Arial Black" w:hAnsi="Arial Black"/>
            </w:rPr>
            <w:t>CPCCBC4014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173453010"/>
        <w:placeholder>
          <w:docPart w:val="453F67D637E945B0AE9214EC705285D0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p w14:paraId="6F05B562" w14:textId="09FF4296" w:rsidR="00FC083A" w:rsidRPr="00BF7956" w:rsidRDefault="005631EF" w:rsidP="00FC083A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Prepare simple building sketches and drawings</w:t>
          </w:r>
        </w:p>
      </w:sdtContent>
    </w:sdt>
    <w:p w14:paraId="490C5E39" w14:textId="77777777" w:rsidR="00FC083A" w:rsidRDefault="00FC083A" w:rsidP="00FC083A"/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98"/>
        <w:gridCol w:w="6474"/>
      </w:tblGrid>
      <w:tr w:rsidR="00FC083A" w:rsidRPr="00683908" w14:paraId="3B5F7F9A" w14:textId="77777777" w:rsidTr="00A80ACC">
        <w:trPr>
          <w:trHeight w:val="567"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7A8780A7" w14:textId="77777777" w:rsidR="00FC083A" w:rsidRPr="00696855" w:rsidRDefault="00FC083A" w:rsidP="00A80ACC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5631EF">
              <w:rPr>
                <w:rFonts w:cs="Arial"/>
                <w:b/>
                <w:sz w:val="28"/>
                <w:szCs w:val="28"/>
              </w:rPr>
              <w:t>Practical Task 1 (2X)</w:t>
            </w:r>
          </w:p>
        </w:tc>
      </w:tr>
      <w:tr w:rsidR="00FC083A" w:rsidRPr="000559FC" w14:paraId="64EBEA44" w14:textId="77777777" w:rsidTr="00A80ACC">
        <w:trPr>
          <w:trHeight w:val="50"/>
        </w:trPr>
        <w:tc>
          <w:tcPr>
            <w:tcW w:w="9072" w:type="dxa"/>
            <w:gridSpan w:val="2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59AF1760" w14:textId="77777777" w:rsidR="00FC083A" w:rsidRPr="0047390E" w:rsidRDefault="00FC083A" w:rsidP="00A80ACC">
            <w:pPr>
              <w:jc w:val="left"/>
              <w:rPr>
                <w:rFonts w:cs="Arial"/>
                <w:b/>
                <w:sz w:val="20"/>
              </w:rPr>
            </w:pPr>
            <w:r w:rsidRPr="0047390E">
              <w:rPr>
                <w:rFonts w:cs="Arial"/>
                <w:b/>
                <w:sz w:val="20"/>
              </w:rPr>
              <w:t>Description of task:</w:t>
            </w:r>
          </w:p>
          <w:p w14:paraId="3B409C18" w14:textId="2E58CD57" w:rsidR="009602B2" w:rsidRDefault="004D09B5" w:rsidP="00FC083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The participant must demonstrate the skills and knowledge to produce and prepare two (2) simple sketches of different components of the fabric of a building from a set of construction plans</w:t>
            </w:r>
            <w:r w:rsidR="0078431B">
              <w:rPr>
                <w:rFonts w:cs="Arial"/>
                <w:sz w:val="20"/>
              </w:rPr>
              <w:t xml:space="preserve"> (HO3- CSTC RTO facility plans)</w:t>
            </w:r>
            <w:r w:rsidR="00FC083A" w:rsidRPr="004D09B5">
              <w:rPr>
                <w:rFonts w:cs="Arial"/>
                <w:sz w:val="20"/>
              </w:rPr>
              <w:t>.</w:t>
            </w:r>
            <w:r>
              <w:rPr>
                <w:rFonts w:cs="Arial"/>
                <w:sz w:val="20"/>
              </w:rPr>
              <w:t xml:space="preserve"> The sketches must be of one (1) structural component (Occasion 1</w:t>
            </w:r>
            <w:r w:rsidR="00A55651">
              <w:rPr>
                <w:rFonts w:cs="Arial"/>
                <w:sz w:val="20"/>
              </w:rPr>
              <w:t>- typical wall detail</w:t>
            </w:r>
            <w:r>
              <w:rPr>
                <w:rFonts w:cs="Arial"/>
                <w:sz w:val="20"/>
              </w:rPr>
              <w:t>) and one (1) non-structural component (Occasion 2</w:t>
            </w:r>
            <w:r w:rsidR="00A55651">
              <w:rPr>
                <w:rFonts w:cs="Arial"/>
                <w:sz w:val="20"/>
              </w:rPr>
              <w:t xml:space="preserve"> – shower base detail</w:t>
            </w:r>
            <w:r>
              <w:rPr>
                <w:rFonts w:cs="Arial"/>
                <w:sz w:val="20"/>
              </w:rPr>
              <w:t>)</w:t>
            </w:r>
            <w:r w:rsidR="009602B2">
              <w:rPr>
                <w:rFonts w:cs="Arial"/>
                <w:sz w:val="20"/>
              </w:rPr>
              <w:t>. During the demonstration, the assessor will be checking for evidence of:</w:t>
            </w:r>
          </w:p>
          <w:p w14:paraId="4B05A8A5" w14:textId="1A6373BD" w:rsidR="009602B2" w:rsidRDefault="009602B2" w:rsidP="00FD7386">
            <w:pPr>
              <w:pStyle w:val="ListParagraph"/>
              <w:numPr>
                <w:ilvl w:val="0"/>
                <w:numId w:val="28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Prepare to make sketches and drawings</w:t>
            </w:r>
            <w:r w:rsidR="005B4BEC">
              <w:rPr>
                <w:rFonts w:cs="Arial"/>
                <w:sz w:val="20"/>
              </w:rPr>
              <w:t>.</w:t>
            </w:r>
          </w:p>
          <w:p w14:paraId="7CFE57B1" w14:textId="6E821B73" w:rsidR="009602B2" w:rsidRDefault="003334B5" w:rsidP="00FD7386">
            <w:pPr>
              <w:pStyle w:val="ListParagraph"/>
              <w:numPr>
                <w:ilvl w:val="1"/>
                <w:numId w:val="28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Determine the </w:t>
            </w:r>
            <w:r w:rsidRPr="003334B5">
              <w:rPr>
                <w:rFonts w:cs="Arial"/>
                <w:sz w:val="20"/>
              </w:rPr>
              <w:t>relevant information from construction plans</w:t>
            </w:r>
            <w:r w:rsidR="00965F24">
              <w:rPr>
                <w:rFonts w:cs="Arial"/>
                <w:sz w:val="20"/>
              </w:rPr>
              <w:t xml:space="preserve"> that is</w:t>
            </w:r>
            <w:r w:rsidRPr="003334B5">
              <w:rPr>
                <w:rFonts w:cs="Arial"/>
                <w:sz w:val="20"/>
              </w:rPr>
              <w:t xml:space="preserve"> required for sketching or drawing.</w:t>
            </w:r>
            <w:r w:rsidR="00250EBB" w:rsidRPr="00250EBB">
              <w:rPr>
                <w:rFonts w:cs="Arial"/>
                <w:i/>
                <w:iCs/>
                <w:sz w:val="20"/>
              </w:rPr>
              <w:t xml:space="preserve"> (Template available for use- HO</w:t>
            </w:r>
            <w:r w:rsidR="00250EBB">
              <w:rPr>
                <w:rFonts w:cs="Arial"/>
                <w:i/>
                <w:iCs/>
                <w:sz w:val="20"/>
              </w:rPr>
              <w:t>2</w:t>
            </w:r>
            <w:r w:rsidR="00250EBB" w:rsidRPr="00250EBB">
              <w:rPr>
                <w:rFonts w:cs="Arial"/>
                <w:i/>
                <w:iCs/>
                <w:sz w:val="20"/>
              </w:rPr>
              <w:t>-</w:t>
            </w:r>
            <w:r w:rsidR="00250EBB">
              <w:rPr>
                <w:rFonts w:cs="Arial"/>
                <w:i/>
                <w:iCs/>
                <w:sz w:val="20"/>
              </w:rPr>
              <w:t>Planning sheet)</w:t>
            </w:r>
            <w:r w:rsidR="00250EBB" w:rsidRPr="00250EBB">
              <w:rPr>
                <w:rFonts w:cs="Arial"/>
                <w:i/>
                <w:iCs/>
                <w:sz w:val="20"/>
              </w:rPr>
              <w:t>)</w:t>
            </w:r>
          </w:p>
          <w:p w14:paraId="1E2FC167" w14:textId="11998B0B" w:rsidR="003334B5" w:rsidRDefault="005B4BEC" w:rsidP="00FD7386">
            <w:pPr>
              <w:pStyle w:val="ListParagraph"/>
              <w:numPr>
                <w:ilvl w:val="1"/>
                <w:numId w:val="28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Check construction plan information against building and construction regulations, standards and codes for compliance</w:t>
            </w:r>
            <w:r w:rsidR="00965F24">
              <w:rPr>
                <w:rFonts w:cs="Arial"/>
                <w:sz w:val="20"/>
              </w:rPr>
              <w:t>, including safety and the environment</w:t>
            </w:r>
            <w:r>
              <w:rPr>
                <w:rFonts w:cs="Arial"/>
                <w:sz w:val="20"/>
              </w:rPr>
              <w:t>.</w:t>
            </w:r>
            <w:r w:rsidR="00250EBB">
              <w:rPr>
                <w:rFonts w:cs="Arial"/>
                <w:sz w:val="20"/>
              </w:rPr>
              <w:t xml:space="preserve"> </w:t>
            </w:r>
            <w:r w:rsidR="00250EBB" w:rsidRPr="00250EBB">
              <w:rPr>
                <w:rFonts w:cs="Arial"/>
                <w:i/>
                <w:iCs/>
                <w:sz w:val="20"/>
              </w:rPr>
              <w:t>(Template available for use- HO1-Compliance review)</w:t>
            </w:r>
          </w:p>
          <w:p w14:paraId="3C2FC11B" w14:textId="77C42AD7" w:rsidR="005B4BEC" w:rsidRDefault="005B4BEC" w:rsidP="00FD7386">
            <w:pPr>
              <w:pStyle w:val="ListParagraph"/>
              <w:numPr>
                <w:ilvl w:val="1"/>
                <w:numId w:val="28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Consider the intended audience and purpose of drawings to determine appropriate presentation method.</w:t>
            </w:r>
            <w:r w:rsidR="00FD7386" w:rsidRPr="00250EBB">
              <w:rPr>
                <w:rFonts w:cs="Arial"/>
                <w:i/>
                <w:iCs/>
                <w:sz w:val="20"/>
              </w:rPr>
              <w:t xml:space="preserve"> (Template available for use- HO</w:t>
            </w:r>
            <w:r w:rsidR="00FD7386">
              <w:rPr>
                <w:rFonts w:cs="Arial"/>
                <w:i/>
                <w:iCs/>
                <w:sz w:val="20"/>
              </w:rPr>
              <w:t>2</w:t>
            </w:r>
            <w:r w:rsidR="00FD7386" w:rsidRPr="00250EBB">
              <w:rPr>
                <w:rFonts w:cs="Arial"/>
                <w:i/>
                <w:iCs/>
                <w:sz w:val="20"/>
              </w:rPr>
              <w:t>-</w:t>
            </w:r>
            <w:r w:rsidR="00FD7386">
              <w:rPr>
                <w:rFonts w:cs="Arial"/>
                <w:i/>
                <w:iCs/>
                <w:sz w:val="20"/>
              </w:rPr>
              <w:t>Planning sheet)</w:t>
            </w:r>
            <w:r w:rsidR="00FD7386" w:rsidRPr="00250EBB">
              <w:rPr>
                <w:rFonts w:cs="Arial"/>
                <w:i/>
                <w:iCs/>
                <w:sz w:val="20"/>
              </w:rPr>
              <w:t>)</w:t>
            </w:r>
          </w:p>
          <w:p w14:paraId="22E6E5C0" w14:textId="6ECBDAC7" w:rsidR="005B4BEC" w:rsidRPr="00FD7386" w:rsidRDefault="00250EBB" w:rsidP="00FD7386">
            <w:pPr>
              <w:pStyle w:val="ListParagraph"/>
              <w:numPr>
                <w:ilvl w:val="1"/>
                <w:numId w:val="28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Determine the most suitable format for the information and select and check availability of all materials, tools and equipment and check for serviceability before use.</w:t>
            </w:r>
            <w:r w:rsidR="00FD7386" w:rsidRPr="00250EBB">
              <w:rPr>
                <w:rFonts w:cs="Arial"/>
                <w:i/>
                <w:iCs/>
                <w:sz w:val="20"/>
              </w:rPr>
              <w:t xml:space="preserve"> (Template available for use- HO</w:t>
            </w:r>
            <w:r w:rsidR="00FD7386">
              <w:rPr>
                <w:rFonts w:cs="Arial"/>
                <w:i/>
                <w:iCs/>
                <w:sz w:val="20"/>
              </w:rPr>
              <w:t>2</w:t>
            </w:r>
            <w:r w:rsidR="00FD7386" w:rsidRPr="00250EBB">
              <w:rPr>
                <w:rFonts w:cs="Arial"/>
                <w:i/>
                <w:iCs/>
                <w:sz w:val="20"/>
              </w:rPr>
              <w:t>-</w:t>
            </w:r>
            <w:r w:rsidR="00FD7386">
              <w:rPr>
                <w:rFonts w:cs="Arial"/>
                <w:i/>
                <w:iCs/>
                <w:sz w:val="20"/>
              </w:rPr>
              <w:t>Planning sheet)</w:t>
            </w:r>
            <w:r w:rsidR="00FD7386" w:rsidRPr="00250EBB">
              <w:rPr>
                <w:rFonts w:cs="Arial"/>
                <w:i/>
                <w:iCs/>
                <w:sz w:val="20"/>
              </w:rPr>
              <w:t>)</w:t>
            </w:r>
          </w:p>
          <w:p w14:paraId="1D94F896" w14:textId="793A93D5" w:rsidR="00FD7386" w:rsidRDefault="004A219C" w:rsidP="00FD7386">
            <w:pPr>
              <w:pStyle w:val="ListParagraph"/>
              <w:numPr>
                <w:ilvl w:val="0"/>
                <w:numId w:val="28"/>
              </w:numPr>
              <w:jc w:val="left"/>
              <w:rPr>
                <w:rFonts w:cs="Arial"/>
                <w:sz w:val="20"/>
              </w:rPr>
            </w:pPr>
            <w:r w:rsidRPr="004A219C">
              <w:rPr>
                <w:rFonts w:cs="Arial"/>
                <w:sz w:val="20"/>
              </w:rPr>
              <w:t>Create simple sketches and drawings</w:t>
            </w:r>
            <w:r>
              <w:rPr>
                <w:rFonts w:cs="Arial"/>
                <w:sz w:val="20"/>
              </w:rPr>
              <w:t>.</w:t>
            </w:r>
          </w:p>
          <w:p w14:paraId="57465221" w14:textId="50E582CE" w:rsidR="004A219C" w:rsidRPr="004A219C" w:rsidRDefault="004A219C" w:rsidP="004A219C">
            <w:pPr>
              <w:pStyle w:val="ListParagraph"/>
              <w:numPr>
                <w:ilvl w:val="1"/>
                <w:numId w:val="28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Determine and </w:t>
            </w:r>
            <w:r w:rsidRPr="004A219C">
              <w:rPr>
                <w:rFonts w:cs="Arial"/>
                <w:sz w:val="20"/>
              </w:rPr>
              <w:t>record measurements, information and details required for drawing and sketches.</w:t>
            </w:r>
            <w:r>
              <w:rPr>
                <w:rFonts w:cs="Arial"/>
                <w:sz w:val="20"/>
              </w:rPr>
              <w:t xml:space="preserve"> </w:t>
            </w:r>
            <w:r w:rsidRPr="00250EBB">
              <w:rPr>
                <w:rFonts w:cs="Arial"/>
                <w:i/>
                <w:iCs/>
                <w:sz w:val="20"/>
              </w:rPr>
              <w:t>(Template available for use- HO</w:t>
            </w:r>
            <w:r>
              <w:rPr>
                <w:rFonts w:cs="Arial"/>
                <w:i/>
                <w:iCs/>
                <w:sz w:val="20"/>
              </w:rPr>
              <w:t>2</w:t>
            </w:r>
            <w:r w:rsidRPr="00250EBB">
              <w:rPr>
                <w:rFonts w:cs="Arial"/>
                <w:i/>
                <w:iCs/>
                <w:sz w:val="20"/>
              </w:rPr>
              <w:t>-</w:t>
            </w:r>
            <w:r>
              <w:rPr>
                <w:rFonts w:cs="Arial"/>
                <w:i/>
                <w:iCs/>
                <w:sz w:val="20"/>
              </w:rPr>
              <w:t>Planning sheet)</w:t>
            </w:r>
          </w:p>
          <w:p w14:paraId="658D479F" w14:textId="1F50485C" w:rsidR="004A219C" w:rsidRDefault="004A219C" w:rsidP="004A219C">
            <w:pPr>
              <w:pStyle w:val="ListParagraph"/>
              <w:numPr>
                <w:ilvl w:val="1"/>
                <w:numId w:val="28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Using all the gathered information </w:t>
            </w:r>
            <w:bookmarkStart w:id="25" w:name="_Hlk135296544"/>
            <w:r>
              <w:rPr>
                <w:rFonts w:cs="Arial"/>
                <w:sz w:val="20"/>
              </w:rPr>
              <w:t xml:space="preserve">create </w:t>
            </w:r>
            <w:r w:rsidRPr="004A219C">
              <w:rPr>
                <w:rFonts w:cs="Arial"/>
                <w:sz w:val="20"/>
              </w:rPr>
              <w:t>two-dimensional and three-dimensional</w:t>
            </w:r>
            <w:r>
              <w:rPr>
                <w:rFonts w:cs="Arial"/>
                <w:sz w:val="20"/>
              </w:rPr>
              <w:t xml:space="preserve"> sketches/drawings of </w:t>
            </w:r>
            <w:r w:rsidRPr="004A219C">
              <w:rPr>
                <w:rFonts w:cs="Arial"/>
                <w:sz w:val="20"/>
              </w:rPr>
              <w:t xml:space="preserve">one structural </w:t>
            </w:r>
            <w:r w:rsidR="0078431B" w:rsidRPr="0078431B">
              <w:rPr>
                <w:rFonts w:cs="Arial"/>
                <w:sz w:val="20"/>
              </w:rPr>
              <w:t>section</w:t>
            </w:r>
            <w:r w:rsidR="0078431B">
              <w:rPr>
                <w:rFonts w:cs="Arial"/>
                <w:sz w:val="20"/>
              </w:rPr>
              <w:t xml:space="preserve"> of a </w:t>
            </w:r>
            <w:r w:rsidR="0078431B" w:rsidRPr="0078431B">
              <w:rPr>
                <w:rFonts w:cs="Arial"/>
                <w:sz w:val="20"/>
              </w:rPr>
              <w:t xml:space="preserve">typical wall detail </w:t>
            </w:r>
            <w:r w:rsidRPr="004A219C">
              <w:rPr>
                <w:rFonts w:cs="Arial"/>
                <w:sz w:val="20"/>
              </w:rPr>
              <w:t>and one non-structural</w:t>
            </w:r>
            <w:r>
              <w:rPr>
                <w:rFonts w:cs="Arial"/>
                <w:sz w:val="20"/>
              </w:rPr>
              <w:t xml:space="preserve"> </w:t>
            </w:r>
            <w:r w:rsidRPr="004A219C">
              <w:rPr>
                <w:rFonts w:cs="Arial"/>
                <w:sz w:val="20"/>
              </w:rPr>
              <w:t>sectional drawing</w:t>
            </w:r>
            <w:r w:rsidR="0078431B">
              <w:rPr>
                <w:rFonts w:cs="Arial"/>
                <w:sz w:val="20"/>
              </w:rPr>
              <w:t xml:space="preserve"> of the </w:t>
            </w:r>
            <w:r w:rsidR="0078431B" w:rsidRPr="0078431B">
              <w:rPr>
                <w:rFonts w:cs="Arial"/>
                <w:sz w:val="20"/>
              </w:rPr>
              <w:t xml:space="preserve">shower base detail </w:t>
            </w:r>
            <w:r w:rsidRPr="004A219C">
              <w:rPr>
                <w:rFonts w:cs="Arial"/>
                <w:sz w:val="20"/>
              </w:rPr>
              <w:t>using standard drawing convention</w:t>
            </w:r>
            <w:r>
              <w:rPr>
                <w:rFonts w:cs="Arial"/>
                <w:sz w:val="20"/>
              </w:rPr>
              <w:t>.</w:t>
            </w:r>
          </w:p>
          <w:bookmarkEnd w:id="25"/>
          <w:p w14:paraId="29C62C29" w14:textId="1EAB90B2" w:rsidR="004A219C" w:rsidRDefault="004A219C" w:rsidP="004A219C">
            <w:pPr>
              <w:pStyle w:val="ListParagraph"/>
              <w:numPr>
                <w:ilvl w:val="1"/>
                <w:numId w:val="28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</w:t>
            </w:r>
            <w:r w:rsidRPr="004A219C">
              <w:rPr>
                <w:rFonts w:cs="Arial"/>
                <w:sz w:val="20"/>
              </w:rPr>
              <w:t>learly identify and label</w:t>
            </w:r>
            <w:r>
              <w:rPr>
                <w:rFonts w:cs="Arial"/>
                <w:sz w:val="20"/>
              </w:rPr>
              <w:t xml:space="preserve"> the</w:t>
            </w:r>
            <w:r w:rsidRPr="004A219C">
              <w:rPr>
                <w:rFonts w:cs="Arial"/>
                <w:sz w:val="20"/>
              </w:rPr>
              <w:t xml:space="preserve"> elements and components</w:t>
            </w:r>
            <w:r>
              <w:rPr>
                <w:rFonts w:cs="Arial"/>
                <w:sz w:val="20"/>
              </w:rPr>
              <w:t xml:space="preserve"> in the sectional drawings.</w:t>
            </w:r>
          </w:p>
          <w:p w14:paraId="5B329706" w14:textId="66844F6E" w:rsidR="004A219C" w:rsidRPr="004A219C" w:rsidRDefault="004A219C" w:rsidP="004A219C">
            <w:pPr>
              <w:pStyle w:val="ListParagraph"/>
              <w:numPr>
                <w:ilvl w:val="0"/>
                <w:numId w:val="28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Notate and process drawings.</w:t>
            </w:r>
          </w:p>
          <w:p w14:paraId="58E9A2A9" w14:textId="162C0C5E" w:rsidR="004A219C" w:rsidRPr="004A219C" w:rsidRDefault="004A219C" w:rsidP="004A219C">
            <w:pPr>
              <w:pStyle w:val="ListParagraph"/>
              <w:numPr>
                <w:ilvl w:val="1"/>
                <w:numId w:val="28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Include all</w:t>
            </w:r>
            <w:r w:rsidRPr="004A219C">
              <w:rPr>
                <w:rFonts w:cs="Arial"/>
                <w:sz w:val="20"/>
              </w:rPr>
              <w:t xml:space="preserve"> essential information to the drawing</w:t>
            </w:r>
            <w:r>
              <w:rPr>
                <w:rFonts w:cs="Arial"/>
                <w:sz w:val="20"/>
              </w:rPr>
              <w:t>s</w:t>
            </w:r>
            <w:r w:rsidRPr="004A219C">
              <w:rPr>
                <w:rFonts w:cs="Arial"/>
                <w:sz w:val="20"/>
              </w:rPr>
              <w:t xml:space="preserve"> using dimension lines, symbols and abbreviations following standard drawing conventions.</w:t>
            </w:r>
          </w:p>
          <w:p w14:paraId="15F1DE98" w14:textId="53AA2559" w:rsidR="004A219C" w:rsidRPr="004A219C" w:rsidRDefault="004A219C" w:rsidP="004A219C">
            <w:pPr>
              <w:pStyle w:val="ListParagraph"/>
              <w:numPr>
                <w:ilvl w:val="1"/>
                <w:numId w:val="28"/>
              </w:numPr>
              <w:jc w:val="left"/>
              <w:rPr>
                <w:rFonts w:cs="Arial"/>
                <w:sz w:val="20"/>
              </w:rPr>
            </w:pPr>
            <w:r w:rsidRPr="004A219C">
              <w:rPr>
                <w:rFonts w:cs="Arial"/>
                <w:sz w:val="20"/>
              </w:rPr>
              <w:t>Include drawing and job tile, date, scale and sheet number in the title block.</w:t>
            </w:r>
          </w:p>
          <w:p w14:paraId="25741118" w14:textId="50A39123" w:rsidR="004A219C" w:rsidRDefault="004A219C" w:rsidP="004A219C">
            <w:pPr>
              <w:pStyle w:val="ListParagraph"/>
              <w:numPr>
                <w:ilvl w:val="1"/>
                <w:numId w:val="28"/>
              </w:numPr>
              <w:jc w:val="left"/>
              <w:rPr>
                <w:rFonts w:cs="Arial"/>
                <w:sz w:val="20"/>
              </w:rPr>
            </w:pPr>
            <w:r w:rsidRPr="004A219C">
              <w:rPr>
                <w:rFonts w:cs="Arial"/>
                <w:sz w:val="20"/>
              </w:rPr>
              <w:t>Produce</w:t>
            </w:r>
            <w:r w:rsidR="00965F24">
              <w:rPr>
                <w:rFonts w:cs="Arial"/>
                <w:sz w:val="20"/>
              </w:rPr>
              <w:t xml:space="preserve"> </w:t>
            </w:r>
            <w:r w:rsidR="00965F24" w:rsidRPr="00965F24">
              <w:rPr>
                <w:rFonts w:cs="Arial"/>
                <w:sz w:val="20"/>
              </w:rPr>
              <w:t>clear and descriptive</w:t>
            </w:r>
            <w:r w:rsidRPr="004A219C">
              <w:rPr>
                <w:rFonts w:cs="Arial"/>
                <w:sz w:val="20"/>
              </w:rPr>
              <w:t xml:space="preserve"> completed drawings in an appropriate form for presentation.</w:t>
            </w:r>
          </w:p>
          <w:p w14:paraId="2151E707" w14:textId="2714C9C7" w:rsidR="004A219C" w:rsidRPr="009602B2" w:rsidRDefault="004A219C" w:rsidP="004A219C">
            <w:pPr>
              <w:pStyle w:val="ListParagraph"/>
              <w:numPr>
                <w:ilvl w:val="1"/>
                <w:numId w:val="28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Submit completed drawings with name and date attached to assessor as evidence.</w:t>
            </w:r>
          </w:p>
          <w:p w14:paraId="5AD88611" w14:textId="77777777" w:rsidR="00FC083A" w:rsidRPr="004B356B" w:rsidRDefault="00FC083A" w:rsidP="00A80ACC">
            <w:pPr>
              <w:jc w:val="left"/>
              <w:rPr>
                <w:rFonts w:cs="Arial"/>
                <w:sz w:val="10"/>
                <w:szCs w:val="10"/>
              </w:rPr>
            </w:pPr>
          </w:p>
          <w:p w14:paraId="3F9C295F" w14:textId="5A7BCABF" w:rsidR="00041FA8" w:rsidRPr="0047390E" w:rsidRDefault="00FC083A" w:rsidP="00041FA8">
            <w:pPr>
              <w:jc w:val="left"/>
              <w:rPr>
                <w:rFonts w:cs="Arial"/>
                <w:sz w:val="20"/>
              </w:rPr>
            </w:pPr>
            <w:r w:rsidRPr="00FC083A">
              <w:rPr>
                <w:rFonts w:cs="Arial"/>
                <w:sz w:val="20"/>
              </w:rPr>
              <w:t xml:space="preserve">These tasks may be simulated or real. The </w:t>
            </w:r>
            <w:r w:rsidR="00750D30">
              <w:rPr>
                <w:rFonts w:cs="Arial"/>
                <w:sz w:val="20"/>
              </w:rPr>
              <w:t>Participant</w:t>
            </w:r>
            <w:r w:rsidRPr="00FC083A">
              <w:rPr>
                <w:rFonts w:cs="Arial"/>
                <w:sz w:val="20"/>
              </w:rPr>
              <w:t xml:space="preserve"> is to gather evidence of how they have completed each component of the Practical Task, which is to be submitted with this Practical Assessment sheet. The </w:t>
            </w:r>
            <w:r w:rsidR="00BE45C9">
              <w:rPr>
                <w:rFonts w:cs="Arial"/>
                <w:sz w:val="20"/>
              </w:rPr>
              <w:t>O</w:t>
            </w:r>
            <w:r w:rsidRPr="00FC083A">
              <w:rPr>
                <w:rFonts w:cs="Arial"/>
                <w:sz w:val="20"/>
              </w:rPr>
              <w:t xml:space="preserve">bserver is to provide detailed comments on the tasks completed by the </w:t>
            </w:r>
            <w:r w:rsidR="00BE45C9">
              <w:rPr>
                <w:rFonts w:cs="Arial"/>
                <w:sz w:val="20"/>
              </w:rPr>
              <w:t>P</w:t>
            </w:r>
            <w:r w:rsidRPr="00FC083A">
              <w:rPr>
                <w:rFonts w:cs="Arial"/>
                <w:sz w:val="20"/>
              </w:rPr>
              <w:t>articipant</w:t>
            </w:r>
            <w:r w:rsidR="00041FA8">
              <w:rPr>
                <w:rFonts w:cs="Arial"/>
                <w:sz w:val="20"/>
              </w:rPr>
              <w:t xml:space="preserve"> (on the Observer Comments, overleaf)</w:t>
            </w:r>
            <w:r w:rsidRPr="00FC083A">
              <w:rPr>
                <w:rFonts w:cs="Arial"/>
                <w:sz w:val="20"/>
              </w:rPr>
              <w:t xml:space="preserve">. The </w:t>
            </w:r>
            <w:r w:rsidR="00BE45C9">
              <w:rPr>
                <w:rFonts w:cs="Arial"/>
                <w:sz w:val="20"/>
              </w:rPr>
              <w:t>A</w:t>
            </w:r>
            <w:r w:rsidRPr="00FC083A">
              <w:rPr>
                <w:rFonts w:cs="Arial"/>
                <w:sz w:val="20"/>
              </w:rPr>
              <w:t xml:space="preserve">ssessor is to verify the </w:t>
            </w:r>
            <w:r w:rsidR="00BE45C9">
              <w:rPr>
                <w:rFonts w:cs="Arial"/>
                <w:sz w:val="20"/>
              </w:rPr>
              <w:t>O</w:t>
            </w:r>
            <w:r w:rsidRPr="00FC083A">
              <w:rPr>
                <w:rFonts w:cs="Arial"/>
                <w:sz w:val="20"/>
              </w:rPr>
              <w:t>bserver’s comments</w:t>
            </w:r>
            <w:r w:rsidR="00041FA8">
              <w:rPr>
                <w:rFonts w:cs="Arial"/>
                <w:sz w:val="20"/>
              </w:rPr>
              <w:t>, noting their findings</w:t>
            </w:r>
            <w:r w:rsidRPr="00FC083A">
              <w:rPr>
                <w:rFonts w:cs="Arial"/>
                <w:sz w:val="20"/>
              </w:rPr>
              <w:t xml:space="preserve"> in the Assessor Comments </w:t>
            </w:r>
            <w:r w:rsidR="00041FA8">
              <w:rPr>
                <w:rFonts w:cs="Arial"/>
                <w:sz w:val="20"/>
              </w:rPr>
              <w:t>(on the back of the Practical Assessment cover page) and provide the assessment outcome</w:t>
            </w:r>
            <w:r w:rsidR="00041FA8" w:rsidRPr="00703DE3">
              <w:rPr>
                <w:rFonts w:cs="Arial"/>
                <w:sz w:val="20"/>
              </w:rPr>
              <w:t>.</w:t>
            </w:r>
          </w:p>
        </w:tc>
      </w:tr>
      <w:tr w:rsidR="00FC083A" w:rsidRPr="000559FC" w14:paraId="1E5E0621" w14:textId="77777777" w:rsidTr="00A80ACC">
        <w:trPr>
          <w:trHeight w:val="70"/>
        </w:trPr>
        <w:tc>
          <w:tcPr>
            <w:tcW w:w="9072" w:type="dxa"/>
            <w:gridSpan w:val="2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9871ADA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5F1E0977" w14:textId="2E7835DB" w:rsidR="00FC083A" w:rsidRPr="000861CC" w:rsidRDefault="00F802F0" w:rsidP="00F802F0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</w:t>
            </w:r>
            <w:r w:rsidRPr="00F802F0">
              <w:rPr>
                <w:rFonts w:cs="Arial"/>
                <w:sz w:val="20"/>
              </w:rPr>
              <w:t>onstruction plans and specifications</w:t>
            </w:r>
            <w:r>
              <w:rPr>
                <w:rFonts w:cs="Arial"/>
                <w:sz w:val="20"/>
              </w:rPr>
              <w:t xml:space="preserve">; Access to </w:t>
            </w:r>
            <w:r w:rsidRPr="00F802F0">
              <w:rPr>
                <w:rFonts w:cs="Arial"/>
                <w:sz w:val="20"/>
              </w:rPr>
              <w:t>current building and construction codes and standards</w:t>
            </w:r>
            <w:r>
              <w:rPr>
                <w:rFonts w:cs="Arial"/>
                <w:sz w:val="20"/>
              </w:rPr>
              <w:t xml:space="preserve">, </w:t>
            </w:r>
            <w:r w:rsidRPr="00F802F0">
              <w:rPr>
                <w:rFonts w:cs="Arial"/>
                <w:sz w:val="20"/>
              </w:rPr>
              <w:t>the NCC</w:t>
            </w:r>
            <w:r>
              <w:rPr>
                <w:rFonts w:cs="Arial"/>
                <w:sz w:val="20"/>
              </w:rPr>
              <w:t xml:space="preserve">, </w:t>
            </w:r>
            <w:r w:rsidRPr="00F802F0">
              <w:rPr>
                <w:rFonts w:cs="Arial"/>
                <w:sz w:val="20"/>
              </w:rPr>
              <w:t>workplace procedures and other quality documentation</w:t>
            </w:r>
            <w:r>
              <w:rPr>
                <w:rFonts w:cs="Arial"/>
                <w:sz w:val="20"/>
              </w:rPr>
              <w:t>; H</w:t>
            </w:r>
            <w:r w:rsidRPr="00F802F0">
              <w:rPr>
                <w:rFonts w:cs="Arial"/>
                <w:sz w:val="20"/>
              </w:rPr>
              <w:t>and drawing</w:t>
            </w:r>
            <w:r>
              <w:rPr>
                <w:rFonts w:cs="Arial"/>
                <w:sz w:val="20"/>
              </w:rPr>
              <w:t xml:space="preserve"> materials, tools and</w:t>
            </w:r>
            <w:r w:rsidRPr="00F802F0">
              <w:rPr>
                <w:rFonts w:cs="Arial"/>
                <w:sz w:val="20"/>
              </w:rPr>
              <w:t xml:space="preserve"> equipment</w:t>
            </w:r>
            <w:r>
              <w:rPr>
                <w:rFonts w:cs="Arial"/>
                <w:sz w:val="20"/>
              </w:rPr>
              <w:t>; PC</w:t>
            </w:r>
            <w:r w:rsidRPr="00F802F0">
              <w:rPr>
                <w:rFonts w:cs="Arial"/>
                <w:sz w:val="20"/>
              </w:rPr>
              <w:t>, applications and software to access drawings and other relevant information.</w:t>
            </w:r>
          </w:p>
        </w:tc>
      </w:tr>
      <w:tr w:rsidR="00FC083A" w:rsidRPr="00683908" w14:paraId="4E8228A8" w14:textId="77777777" w:rsidTr="00A80ACC">
        <w:trPr>
          <w:trHeight w:val="567"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181DE90C" w14:textId="7F6C132E" w:rsidR="00FC083A" w:rsidRPr="00696855" w:rsidRDefault="00162AE6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Observer details</w:t>
            </w:r>
          </w:p>
        </w:tc>
      </w:tr>
      <w:tr w:rsidR="00B5463F" w:rsidRPr="00683908" w14:paraId="18151E20" w14:textId="77777777" w:rsidTr="00A80ACC">
        <w:trPr>
          <w:trHeight w:val="454"/>
        </w:trPr>
        <w:tc>
          <w:tcPr>
            <w:tcW w:w="2598" w:type="dxa"/>
            <w:tcBorders>
              <w:top w:val="single" w:sz="12" w:space="0" w:color="auto"/>
              <w:left w:val="single" w:sz="12" w:space="0" w:color="000000"/>
              <w:right w:val="single" w:sz="4" w:space="0" w:color="000000"/>
            </w:tcBorders>
            <w:vAlign w:val="center"/>
          </w:tcPr>
          <w:p w14:paraId="725E90D1" w14:textId="12122B17" w:rsidR="00B5463F" w:rsidRPr="00696855" w:rsidRDefault="00B5463F" w:rsidP="00B5463F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4" w:type="dxa"/>
            <w:tcBorders>
              <w:top w:val="single" w:sz="12" w:space="0" w:color="auto"/>
              <w:left w:val="single" w:sz="4" w:space="0" w:color="000000"/>
              <w:right w:val="single" w:sz="12" w:space="0" w:color="000000"/>
            </w:tcBorders>
            <w:vAlign w:val="center"/>
          </w:tcPr>
          <w:p w14:paraId="30E68F53" w14:textId="331EE4AF" w:rsidR="00B5463F" w:rsidRPr="00DE6B06" w:rsidRDefault="008948F5" w:rsidP="00B5463F">
            <w:pPr>
              <w:jc w:val="left"/>
              <w:rPr>
                <w:rFonts w:ascii="Arial" w:hAnsi="Arial" w:cs="Arial"/>
                <w:sz w:val="22"/>
              </w:rPr>
            </w:pPr>
            <w:permStart w:id="2024495502" w:edGrp="everyone"/>
            <w:r>
              <w:rPr>
                <w:rFonts w:ascii="Arial" w:hAnsi="Arial" w:cs="Arial"/>
                <w:sz w:val="22"/>
              </w:rPr>
              <w:t>Bruce Davie</w:t>
            </w:r>
            <w:permEnd w:id="2024495502"/>
          </w:p>
        </w:tc>
      </w:tr>
      <w:tr w:rsidR="00B5463F" w:rsidRPr="00683908" w14:paraId="47E71B4B" w14:textId="77777777" w:rsidTr="00A80ACC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191D8FEA" w14:textId="77777777" w:rsidR="00B5463F" w:rsidRDefault="00B5463F" w:rsidP="00B5463F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Role of observer </w:t>
            </w:r>
          </w:p>
          <w:p w14:paraId="1E26B098" w14:textId="77777777" w:rsidR="00B5463F" w:rsidRPr="00696855" w:rsidRDefault="00B5463F" w:rsidP="00B5463F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(Confirm suitability to sign)</w:t>
            </w:r>
          </w:p>
        </w:tc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4D516D9E" w14:textId="6D338BA7" w:rsidR="00B5463F" w:rsidRPr="00DE6B06" w:rsidRDefault="008948F5" w:rsidP="00B5463F">
            <w:pPr>
              <w:jc w:val="left"/>
              <w:rPr>
                <w:rFonts w:ascii="Arial" w:hAnsi="Arial" w:cs="Arial"/>
                <w:sz w:val="22"/>
              </w:rPr>
            </w:pPr>
            <w:permStart w:id="400437244" w:edGrp="everyone"/>
            <w:r>
              <w:rPr>
                <w:rFonts w:ascii="Arial" w:hAnsi="Arial" w:cs="Arial"/>
                <w:sz w:val="22"/>
              </w:rPr>
              <w:t>General Manager</w:t>
            </w:r>
            <w:permEnd w:id="400437244"/>
          </w:p>
        </w:tc>
      </w:tr>
      <w:tr w:rsidR="00B5463F" w:rsidRPr="00683908" w14:paraId="637AD768" w14:textId="77777777" w:rsidTr="00A80ACC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080EDE5F" w14:textId="77777777" w:rsidR="00B5463F" w:rsidRDefault="00B5463F" w:rsidP="00B5463F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Email address of observer</w:t>
            </w:r>
          </w:p>
        </w:tc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3D7598FC" w14:textId="68CA49F6" w:rsidR="00B5463F" w:rsidRPr="00DE6B06" w:rsidRDefault="008948F5" w:rsidP="00B5463F">
            <w:pPr>
              <w:jc w:val="left"/>
              <w:rPr>
                <w:rFonts w:ascii="Arial" w:hAnsi="Arial" w:cs="Arial"/>
                <w:sz w:val="22"/>
              </w:rPr>
            </w:pPr>
            <w:permStart w:id="593656410" w:edGrp="everyone"/>
            <w:r>
              <w:rPr>
                <w:rFonts w:ascii="Arial" w:hAnsi="Arial" w:cs="Arial"/>
                <w:sz w:val="22"/>
              </w:rPr>
              <w:t>bdavie@core4service.com</w:t>
            </w:r>
            <w:permEnd w:id="593656410"/>
          </w:p>
        </w:tc>
      </w:tr>
      <w:tr w:rsidR="00B5463F" w:rsidRPr="00683908" w14:paraId="1BEE3403" w14:textId="77777777" w:rsidTr="00847495">
        <w:trPr>
          <w:trHeight w:val="794"/>
        </w:trPr>
        <w:tc>
          <w:tcPr>
            <w:tcW w:w="2598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6A524" w14:textId="77777777" w:rsidR="00B5463F" w:rsidRPr="00696855" w:rsidRDefault="00B5463F" w:rsidP="00B5463F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Signature of 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permStart w:id="24571175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048728312"/>
            <w:picture/>
          </w:sdtPr>
          <w:sdtContent>
            <w:tc>
              <w:tcPr>
                <w:tcW w:w="6474" w:type="dxa"/>
                <w:tcBorders>
                  <w:left w:val="single" w:sz="4" w:space="0" w:color="000000"/>
                  <w:right w:val="single" w:sz="12" w:space="0" w:color="000000"/>
                </w:tcBorders>
                <w:vAlign w:val="center"/>
              </w:tcPr>
              <w:p w14:paraId="661A59A6" w14:textId="0560D0D3" w:rsidR="00B5463F" w:rsidRPr="00DE6B06" w:rsidRDefault="00B5463F" w:rsidP="00B5463F">
                <w:pPr>
                  <w:jc w:val="left"/>
                  <w:rPr>
                    <w:rFonts w:ascii="Arial" w:hAnsi="Arial" w:cs="Arial"/>
                    <w:sz w:val="22"/>
                  </w:rPr>
                </w:pPr>
                <w:r w:rsidRPr="002373CE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6E37F528" wp14:editId="3978716F">
                      <wp:extent cx="1266429" cy="360000"/>
                      <wp:effectExtent l="0" t="0" r="0" b="2540"/>
                      <wp:docPr id="1798193978" name="Picture 179819397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98193978" name="Picture 1798193978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42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45711759" w:displacedByCustomXml="prev"/>
      </w:tr>
      <w:tr w:rsidR="00B5463F" w:rsidRPr="00683908" w14:paraId="6BD19315" w14:textId="77777777" w:rsidTr="00847495">
        <w:trPr>
          <w:trHeight w:val="454"/>
        </w:trPr>
        <w:tc>
          <w:tcPr>
            <w:tcW w:w="2598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1C4E107D" w14:textId="77777777" w:rsidR="00B5463F" w:rsidRPr="00696855" w:rsidRDefault="00B5463F" w:rsidP="00B5463F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Date:</w:t>
            </w:r>
          </w:p>
        </w:tc>
        <w:permStart w:id="1490577186" w:edGrp="everyone"/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79DB4421" w14:textId="1827C23D" w:rsidR="00B5463F" w:rsidRPr="00DE6B06" w:rsidRDefault="00000000" w:rsidP="00B5463F">
            <w:pPr>
              <w:jc w:val="left"/>
              <w:rPr>
                <w:rFonts w:ascii="Arial" w:hAnsi="Arial" w:cs="Arial"/>
                <w:sz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51086215"/>
                <w:placeholder>
                  <w:docPart w:val="D8CCF4BF84C34833A22FFDE523C45C09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B5463F" w:rsidRPr="00B04CDC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1490577186"/>
          </w:p>
        </w:tc>
      </w:tr>
    </w:tbl>
    <w:p w14:paraId="521FB641" w14:textId="77777777" w:rsidR="004C68EC" w:rsidRPr="004B356B" w:rsidRDefault="004C68EC">
      <w:pPr>
        <w:rPr>
          <w:sz w:val="4"/>
          <w:szCs w:val="4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096"/>
        <w:gridCol w:w="1488"/>
        <w:gridCol w:w="1488"/>
      </w:tblGrid>
      <w:tr w:rsidR="00FC083A" w:rsidRPr="00683908" w14:paraId="387DBEB9" w14:textId="77777777" w:rsidTr="004C68EC">
        <w:trPr>
          <w:tblHeader/>
        </w:trPr>
        <w:tc>
          <w:tcPr>
            <w:tcW w:w="6096" w:type="dxa"/>
            <w:vMerge w:val="restart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62047873" w14:textId="4870D474" w:rsidR="00FC083A" w:rsidRPr="0019760F" w:rsidRDefault="00FC083A" w:rsidP="00A80ACC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lastRenderedPageBreak/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2976" w:type="dxa"/>
            <w:gridSpan w:val="2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608DBC4D" w14:textId="77777777" w:rsidR="00FC083A" w:rsidRPr="00696855" w:rsidRDefault="00FC083A" w:rsidP="00A80ACC">
            <w:pPr>
              <w:jc w:val="center"/>
              <w:rPr>
                <w:rFonts w:cs="Arial"/>
                <w:sz w:val="20"/>
              </w:rPr>
            </w:pPr>
            <w:r w:rsidRPr="004B0BF6">
              <w:rPr>
                <w:rFonts w:cs="Arial"/>
                <w:b/>
                <w:sz w:val="20"/>
              </w:rPr>
              <w:t xml:space="preserve">Tick if satisfactorily completed. </w:t>
            </w:r>
            <w:r w:rsidRPr="004B0BF6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FC083A" w:rsidRPr="00683908" w14:paraId="0169FC31" w14:textId="77777777" w:rsidTr="004C68EC">
        <w:trPr>
          <w:trHeight w:val="233"/>
          <w:tblHeader/>
        </w:trPr>
        <w:tc>
          <w:tcPr>
            <w:tcW w:w="6096" w:type="dxa"/>
            <w:vMerge/>
            <w:tcBorders>
              <w:left w:val="single" w:sz="12" w:space="0" w:color="000000"/>
            </w:tcBorders>
            <w:shd w:val="clear" w:color="auto" w:fill="F2F2F2"/>
          </w:tcPr>
          <w:p w14:paraId="4B0A9680" w14:textId="77777777" w:rsidR="00FC083A" w:rsidRPr="00696855" w:rsidRDefault="00FC083A" w:rsidP="00A80ACC">
            <w:pPr>
              <w:jc w:val="left"/>
              <w:rPr>
                <w:rFonts w:cs="Arial"/>
                <w:sz w:val="20"/>
              </w:rPr>
            </w:pPr>
          </w:p>
        </w:tc>
        <w:tc>
          <w:tcPr>
            <w:tcW w:w="1488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F2F2F2"/>
          </w:tcPr>
          <w:p w14:paraId="703C776D" w14:textId="77777777" w:rsidR="00FC083A" w:rsidRDefault="00FC083A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1</w:t>
            </w:r>
            <w:r w:rsidRPr="002301A4">
              <w:rPr>
                <w:rFonts w:cs="Arial"/>
                <w:b/>
                <w:sz w:val="20"/>
                <w:vertAlign w:val="superscript"/>
              </w:rPr>
              <w:t>st</w:t>
            </w:r>
          </w:p>
          <w:p w14:paraId="5ABE8303" w14:textId="77777777" w:rsidR="00FC083A" w:rsidRPr="00696855" w:rsidRDefault="00FC083A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  <w:tc>
          <w:tcPr>
            <w:tcW w:w="1488" w:type="dxa"/>
            <w:tcBorders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F2F2F2"/>
          </w:tcPr>
          <w:p w14:paraId="59B4F204" w14:textId="77777777" w:rsidR="00FC083A" w:rsidRDefault="00FC083A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2</w:t>
            </w:r>
            <w:r w:rsidRPr="002301A4">
              <w:rPr>
                <w:rFonts w:cs="Arial"/>
                <w:b/>
                <w:sz w:val="20"/>
                <w:vertAlign w:val="superscript"/>
              </w:rPr>
              <w:t>nd</w:t>
            </w:r>
          </w:p>
          <w:p w14:paraId="0DB55AD3" w14:textId="77777777" w:rsidR="00FC083A" w:rsidRPr="00696855" w:rsidRDefault="00FC083A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</w:tr>
      <w:tr w:rsidR="00FC083A" w:rsidRPr="00696855" w14:paraId="47954F60" w14:textId="77777777" w:rsidTr="00BE45C9">
        <w:trPr>
          <w:trHeight w:val="283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59FC855E" w14:textId="54050D5A" w:rsidR="00FC083A" w:rsidRPr="005A68BC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1 </w:t>
            </w:r>
            <w:r w:rsidR="005631EF" w:rsidRPr="005631EF">
              <w:rPr>
                <w:rFonts w:cs="Arial"/>
                <w:b/>
                <w:sz w:val="20"/>
              </w:rPr>
              <w:t>Prepare to make sketches and drawings.</w:t>
            </w:r>
          </w:p>
        </w:tc>
      </w:tr>
      <w:tr w:rsidR="00B5463F" w:rsidRPr="00696855" w14:paraId="65B19E1E" w14:textId="77777777" w:rsidTr="00AE549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4612EE37" w14:textId="442894C7" w:rsidR="00B5463F" w:rsidRPr="00931795" w:rsidRDefault="00B5463F" w:rsidP="00B5463F">
            <w:pPr>
              <w:pStyle w:val="331PASListTask1"/>
            </w:pPr>
            <w:bookmarkStart w:id="26" w:name="_Ref131077206"/>
            <w:r w:rsidRPr="00232000">
              <w:t>Determine the relevant information from construction plans required for sketching or drawing.</w:t>
            </w:r>
            <w:r w:rsidRPr="00232000">
              <w:rPr>
                <w:i/>
                <w:iCs/>
              </w:rPr>
              <w:t xml:space="preserve"> (Template available for use- HO2-Planning sheet))</w:t>
            </w:r>
            <w:bookmarkEnd w:id="26"/>
          </w:p>
        </w:tc>
        <w:permStart w:id="772697643" w:edGrp="everyone" w:displacedByCustomXml="next"/>
        <w:sdt>
          <w:sdtPr>
            <w:rPr>
              <w:rFonts w:cs="Arial"/>
              <w:sz w:val="36"/>
              <w:szCs w:val="36"/>
            </w:rPr>
            <w:id w:val="45075199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5F4993BD" w14:textId="55A9CC39" w:rsidR="00B5463F" w:rsidRPr="004E1BC5" w:rsidRDefault="00C74C45" w:rsidP="00B5463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772697643" w:displacedByCustomXml="prev"/>
        <w:permStart w:id="1345851007" w:edGrp="everyone" w:displacedByCustomXml="next"/>
        <w:sdt>
          <w:sdtPr>
            <w:rPr>
              <w:rFonts w:cs="Arial"/>
              <w:sz w:val="36"/>
              <w:szCs w:val="36"/>
            </w:rPr>
            <w:id w:val="104641408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24B598BF" w14:textId="0EBDA91A" w:rsidR="00B5463F" w:rsidRPr="004E1BC5" w:rsidRDefault="00C74C45" w:rsidP="00B5463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1345851007" w:displacedByCustomXml="prev"/>
      </w:tr>
      <w:tr w:rsidR="00B5463F" w:rsidRPr="00696855" w14:paraId="3EBDCDF5" w14:textId="77777777" w:rsidTr="00AE549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A0BD0B8" w14:textId="3CFA2B89" w:rsidR="00B5463F" w:rsidRPr="00931795" w:rsidRDefault="00B5463F" w:rsidP="00B5463F">
            <w:pPr>
              <w:pStyle w:val="331PASListTask1"/>
            </w:pPr>
            <w:bookmarkStart w:id="27" w:name="_Ref131077214"/>
            <w:r w:rsidRPr="00232000">
              <w:t>Check construction plan information against building and construction regulations, standards and codes for compliance</w:t>
            </w:r>
            <w:r>
              <w:t>, including safety and the environment</w:t>
            </w:r>
            <w:r w:rsidRPr="00232000">
              <w:t xml:space="preserve">. </w:t>
            </w:r>
            <w:r w:rsidRPr="00232000">
              <w:rPr>
                <w:i/>
                <w:iCs/>
              </w:rPr>
              <w:t>(Template available for use- HO1-Compliance review)</w:t>
            </w:r>
            <w:bookmarkEnd w:id="27"/>
          </w:p>
        </w:tc>
        <w:permStart w:id="1840336613" w:edGrp="everyone" w:displacedByCustomXml="next"/>
        <w:sdt>
          <w:sdtPr>
            <w:rPr>
              <w:rFonts w:cs="Arial"/>
              <w:sz w:val="36"/>
              <w:szCs w:val="36"/>
            </w:rPr>
            <w:id w:val="-88648399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62530B4B" w14:textId="1F93E82B" w:rsidR="00B5463F" w:rsidRPr="004E1BC5" w:rsidRDefault="00C74C45" w:rsidP="00B5463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1840336613" w:displacedByCustomXml="prev"/>
        <w:permStart w:id="79058005" w:edGrp="everyone" w:displacedByCustomXml="next"/>
        <w:sdt>
          <w:sdtPr>
            <w:rPr>
              <w:rFonts w:cs="Arial"/>
              <w:sz w:val="36"/>
              <w:szCs w:val="36"/>
            </w:rPr>
            <w:id w:val="180242004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26E51E08" w14:textId="505E2208" w:rsidR="00B5463F" w:rsidRPr="004E1BC5" w:rsidRDefault="00C74C45" w:rsidP="00B5463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79058005" w:displacedByCustomXml="prev"/>
      </w:tr>
      <w:tr w:rsidR="00B5463F" w:rsidRPr="00696855" w14:paraId="38820D79" w14:textId="77777777" w:rsidTr="00AE549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3B99E77A" w14:textId="31663A9D" w:rsidR="00B5463F" w:rsidRPr="00931795" w:rsidRDefault="00B5463F" w:rsidP="00B5463F">
            <w:pPr>
              <w:pStyle w:val="331PASListTask1"/>
            </w:pPr>
            <w:bookmarkStart w:id="28" w:name="_Ref131077320"/>
            <w:r w:rsidRPr="00232000">
              <w:t>Consider the intended audience and purpose of drawings to determine appropriate presentation method.</w:t>
            </w:r>
            <w:r w:rsidRPr="00232000">
              <w:rPr>
                <w:i/>
                <w:iCs/>
              </w:rPr>
              <w:t xml:space="preserve"> (Template available for use- HO2-Planning sheet))</w:t>
            </w:r>
            <w:bookmarkEnd w:id="28"/>
          </w:p>
        </w:tc>
        <w:permStart w:id="962748166" w:edGrp="everyone" w:displacedByCustomXml="next"/>
        <w:sdt>
          <w:sdtPr>
            <w:rPr>
              <w:rFonts w:cs="Arial"/>
              <w:sz w:val="36"/>
              <w:szCs w:val="36"/>
            </w:rPr>
            <w:id w:val="-86119949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1A520B83" w14:textId="7B2E8DF3" w:rsidR="00B5463F" w:rsidRPr="004E1BC5" w:rsidRDefault="00C74C45" w:rsidP="00B5463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962748166" w:displacedByCustomXml="prev"/>
        <w:permStart w:id="804412636" w:edGrp="everyone" w:displacedByCustomXml="next"/>
        <w:sdt>
          <w:sdtPr>
            <w:rPr>
              <w:rFonts w:cs="Arial"/>
              <w:sz w:val="36"/>
              <w:szCs w:val="36"/>
            </w:rPr>
            <w:id w:val="148242256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58907269" w14:textId="61C084F6" w:rsidR="00B5463F" w:rsidRPr="004E1BC5" w:rsidRDefault="00C74C45" w:rsidP="00B5463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804412636" w:displacedByCustomXml="prev"/>
      </w:tr>
      <w:tr w:rsidR="00B5463F" w:rsidRPr="00696855" w14:paraId="2EF54375" w14:textId="77777777" w:rsidTr="00AE549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292FA90" w14:textId="39E3751F" w:rsidR="00B5463F" w:rsidRPr="00931795" w:rsidRDefault="00B5463F" w:rsidP="00B5463F">
            <w:pPr>
              <w:pStyle w:val="331PASListTask1"/>
            </w:pPr>
            <w:bookmarkStart w:id="29" w:name="_Ref131077328"/>
            <w:r w:rsidRPr="00232000">
              <w:t>Determine the most suitable format for the information and select and check availability of all materials, tools and equipment and check for serviceability before use.</w:t>
            </w:r>
            <w:r w:rsidRPr="00232000">
              <w:rPr>
                <w:i/>
                <w:iCs/>
              </w:rPr>
              <w:t xml:space="preserve"> (Template available for use- HO2-Planning sheet))</w:t>
            </w:r>
            <w:bookmarkEnd w:id="29"/>
          </w:p>
        </w:tc>
        <w:permStart w:id="542393849" w:edGrp="everyone" w:displacedByCustomXml="next"/>
        <w:sdt>
          <w:sdtPr>
            <w:rPr>
              <w:rFonts w:cs="Arial"/>
              <w:sz w:val="36"/>
              <w:szCs w:val="36"/>
            </w:rPr>
            <w:id w:val="-158737463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2BA30F86" w14:textId="263587DE" w:rsidR="00B5463F" w:rsidRPr="004E1BC5" w:rsidRDefault="00C74C45" w:rsidP="00B5463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542393849" w:displacedByCustomXml="prev"/>
        <w:permStart w:id="1923418248" w:edGrp="everyone" w:displacedByCustomXml="next"/>
        <w:sdt>
          <w:sdtPr>
            <w:rPr>
              <w:rFonts w:cs="Arial"/>
              <w:sz w:val="36"/>
              <w:szCs w:val="36"/>
            </w:rPr>
            <w:id w:val="-150427257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29975DC6" w14:textId="7D665142" w:rsidR="00B5463F" w:rsidRPr="004E1BC5" w:rsidRDefault="00C74C45" w:rsidP="00B5463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1923418248" w:displacedByCustomXml="prev"/>
      </w:tr>
      <w:tr w:rsidR="00FC083A" w:rsidRPr="00696855" w14:paraId="6209610F" w14:textId="77777777" w:rsidTr="00BE45C9">
        <w:trPr>
          <w:trHeight w:val="283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1229A0C5" w14:textId="7D439A76" w:rsidR="00FC083A" w:rsidRPr="004E1BC5" w:rsidRDefault="00FC083A" w:rsidP="005631EF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2 </w:t>
            </w:r>
            <w:r w:rsidR="005631EF" w:rsidRPr="005631EF">
              <w:rPr>
                <w:rFonts w:cs="Arial"/>
                <w:b/>
                <w:sz w:val="20"/>
              </w:rPr>
              <w:t>Create simple sketches and drawings.</w:t>
            </w:r>
          </w:p>
        </w:tc>
      </w:tr>
      <w:tr w:rsidR="00B5463F" w:rsidRPr="00696855" w14:paraId="60E3723C" w14:textId="77777777" w:rsidTr="00872A13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CDD5ED5" w14:textId="01D18D2C" w:rsidR="00B5463F" w:rsidRPr="00931795" w:rsidRDefault="00B5463F" w:rsidP="00B5463F">
            <w:pPr>
              <w:pStyle w:val="332PASListTask1"/>
            </w:pPr>
            <w:bookmarkStart w:id="30" w:name="_Ref131077335"/>
            <w:r w:rsidRPr="00001396">
              <w:t xml:space="preserve">Determine and record measurements, information and details required for drawing and sketches. </w:t>
            </w:r>
            <w:r w:rsidRPr="00001396">
              <w:rPr>
                <w:i/>
                <w:iCs/>
              </w:rPr>
              <w:t>(Template available for use- HO2-Planning sheet)</w:t>
            </w:r>
            <w:bookmarkEnd w:id="30"/>
          </w:p>
        </w:tc>
        <w:permStart w:id="360666184" w:edGrp="everyone" w:displacedByCustomXml="next"/>
        <w:sdt>
          <w:sdtPr>
            <w:rPr>
              <w:rFonts w:cs="Arial"/>
              <w:sz w:val="36"/>
              <w:szCs w:val="36"/>
            </w:rPr>
            <w:id w:val="27606787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738BD7CF" w14:textId="0DD83017" w:rsidR="00B5463F" w:rsidRPr="004E1BC5" w:rsidRDefault="00C74C45" w:rsidP="00B5463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360666184" w:displacedByCustomXml="prev"/>
        <w:permStart w:id="1638087332" w:edGrp="everyone" w:displacedByCustomXml="next"/>
        <w:sdt>
          <w:sdtPr>
            <w:rPr>
              <w:rFonts w:cs="Arial"/>
              <w:sz w:val="36"/>
              <w:szCs w:val="36"/>
            </w:rPr>
            <w:id w:val="-18298578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56E31683" w14:textId="03E69D3B" w:rsidR="00B5463F" w:rsidRPr="004E1BC5" w:rsidRDefault="00C74C45" w:rsidP="00B5463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1638087332" w:displacedByCustomXml="prev"/>
      </w:tr>
      <w:tr w:rsidR="00B5463F" w:rsidRPr="00696855" w14:paraId="7854F013" w14:textId="77777777" w:rsidTr="00872A13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0A24F0D" w14:textId="5A07F2F4" w:rsidR="00B5463F" w:rsidRPr="00931795" w:rsidRDefault="00B5463F" w:rsidP="00B5463F">
            <w:pPr>
              <w:pStyle w:val="332PASListTask1"/>
            </w:pPr>
            <w:bookmarkStart w:id="31" w:name="_Ref131074589"/>
            <w:r w:rsidRPr="00001396">
              <w:t xml:space="preserve">Using all the gathered information create two-dimensional and three-dimensional sketches/drawings of one structural </w:t>
            </w:r>
            <w:r w:rsidRPr="0078431B">
              <w:t>section</w:t>
            </w:r>
            <w:r>
              <w:t xml:space="preserve"> of </w:t>
            </w:r>
            <w:r w:rsidRPr="0078431B">
              <w:rPr>
                <w:u w:val="single"/>
              </w:rPr>
              <w:t>a typical wall detail</w:t>
            </w:r>
            <w:r w:rsidRPr="0078431B">
              <w:t xml:space="preserve"> </w:t>
            </w:r>
            <w:r>
              <w:t>(Occasion 1)</w:t>
            </w:r>
            <w:r w:rsidRPr="004A219C">
              <w:t>and one non-structural</w:t>
            </w:r>
            <w:r>
              <w:t xml:space="preserve"> </w:t>
            </w:r>
            <w:r w:rsidRPr="004A219C">
              <w:t>sectional drawing</w:t>
            </w:r>
            <w:r>
              <w:t xml:space="preserve"> of the </w:t>
            </w:r>
            <w:r w:rsidRPr="0078431B">
              <w:rPr>
                <w:u w:val="single"/>
              </w:rPr>
              <w:t>shower base detail</w:t>
            </w:r>
            <w:r>
              <w:rPr>
                <w:u w:val="single"/>
              </w:rPr>
              <w:t xml:space="preserve"> </w:t>
            </w:r>
            <w:r w:rsidRPr="00A55651">
              <w:t xml:space="preserve">(Occasion 2) </w:t>
            </w:r>
            <w:r w:rsidRPr="004A219C">
              <w:t>using standard drawing convention</w:t>
            </w:r>
            <w:r w:rsidRPr="00001396">
              <w:t>.</w:t>
            </w:r>
            <w:bookmarkEnd w:id="31"/>
          </w:p>
        </w:tc>
        <w:permStart w:id="584325622" w:edGrp="everyone" w:displacedByCustomXml="next"/>
        <w:sdt>
          <w:sdtPr>
            <w:rPr>
              <w:rFonts w:cs="Arial"/>
              <w:sz w:val="36"/>
              <w:szCs w:val="36"/>
            </w:rPr>
            <w:id w:val="-106248901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3DBF64BD" w14:textId="0C4A1738" w:rsidR="00B5463F" w:rsidRPr="004E1BC5" w:rsidRDefault="00C74C45" w:rsidP="00B5463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584325622" w:displacedByCustomXml="prev"/>
        <w:permStart w:id="2077955846" w:edGrp="everyone" w:displacedByCustomXml="next"/>
        <w:sdt>
          <w:sdtPr>
            <w:rPr>
              <w:rFonts w:cs="Arial"/>
              <w:sz w:val="36"/>
              <w:szCs w:val="36"/>
            </w:rPr>
            <w:id w:val="79703423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72887748" w14:textId="09D36A3C" w:rsidR="00B5463F" w:rsidRPr="004E1BC5" w:rsidRDefault="00C74C45" w:rsidP="00B5463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2077955846" w:displacedByCustomXml="prev"/>
      </w:tr>
      <w:tr w:rsidR="00B5463F" w:rsidRPr="00696855" w14:paraId="238C5FFB" w14:textId="77777777" w:rsidTr="00872A13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D8B10E5" w14:textId="263399E7" w:rsidR="00B5463F" w:rsidRPr="00931795" w:rsidRDefault="00B5463F" w:rsidP="00B5463F">
            <w:pPr>
              <w:pStyle w:val="332PASListTask1"/>
            </w:pPr>
            <w:bookmarkStart w:id="32" w:name="_Ref131074591"/>
            <w:r w:rsidRPr="00001396">
              <w:t>Clearly identify and label the elements and components in the sectional drawings.</w:t>
            </w:r>
            <w:bookmarkEnd w:id="32"/>
          </w:p>
        </w:tc>
        <w:permStart w:id="935153650" w:edGrp="everyone" w:displacedByCustomXml="next"/>
        <w:sdt>
          <w:sdtPr>
            <w:rPr>
              <w:rFonts w:cs="Arial"/>
              <w:sz w:val="36"/>
              <w:szCs w:val="36"/>
            </w:rPr>
            <w:id w:val="141628007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0B14151C" w14:textId="0FE8706D" w:rsidR="00B5463F" w:rsidRPr="004E1BC5" w:rsidRDefault="00C74C45" w:rsidP="00B5463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935153650" w:displacedByCustomXml="prev"/>
        <w:permStart w:id="431564726" w:edGrp="everyone" w:displacedByCustomXml="next"/>
        <w:sdt>
          <w:sdtPr>
            <w:rPr>
              <w:rFonts w:cs="Arial"/>
              <w:sz w:val="36"/>
              <w:szCs w:val="36"/>
            </w:rPr>
            <w:id w:val="94403578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1C7A86A6" w14:textId="759AD918" w:rsidR="00B5463F" w:rsidRPr="004E1BC5" w:rsidRDefault="00C74C45" w:rsidP="00B5463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431564726" w:displacedByCustomXml="prev"/>
      </w:tr>
      <w:tr w:rsidR="00FC083A" w:rsidRPr="00696855" w14:paraId="60958CD7" w14:textId="77777777" w:rsidTr="00BE45C9">
        <w:trPr>
          <w:trHeight w:val="283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5B4AD335" w14:textId="749B0C4E" w:rsidR="00FC083A" w:rsidRPr="004E1BC5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3 </w:t>
            </w:r>
            <w:r w:rsidR="005631EF" w:rsidRPr="005631EF">
              <w:rPr>
                <w:rFonts w:cs="Arial"/>
                <w:b/>
                <w:sz w:val="20"/>
              </w:rPr>
              <w:t>Notate and process drawings.</w:t>
            </w:r>
          </w:p>
        </w:tc>
      </w:tr>
      <w:tr w:rsidR="00B5463F" w:rsidRPr="00696855" w14:paraId="688A7305" w14:textId="77777777" w:rsidTr="007A67B3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4490638" w14:textId="21F2FD6C" w:rsidR="00B5463F" w:rsidRPr="00931795" w:rsidRDefault="00B5463F" w:rsidP="00B5463F">
            <w:pPr>
              <w:pStyle w:val="333PASListTask1"/>
            </w:pPr>
            <w:bookmarkStart w:id="33" w:name="_Ref131074746"/>
            <w:r w:rsidRPr="000553AB">
              <w:t>Include all essential information to the drawings using dimension lines, symbols and abbreviations following standard drawing conventions.</w:t>
            </w:r>
            <w:bookmarkEnd w:id="33"/>
          </w:p>
        </w:tc>
        <w:permStart w:id="345642752" w:edGrp="everyone" w:displacedByCustomXml="next"/>
        <w:sdt>
          <w:sdtPr>
            <w:rPr>
              <w:rFonts w:cs="Arial"/>
              <w:sz w:val="36"/>
              <w:szCs w:val="36"/>
            </w:rPr>
            <w:id w:val="-212900257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608084AF" w14:textId="05BC58BC" w:rsidR="00B5463F" w:rsidRPr="004E1BC5" w:rsidRDefault="00C74C45" w:rsidP="00B5463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345642752" w:displacedByCustomXml="prev"/>
        <w:permStart w:id="1544037243" w:edGrp="everyone" w:displacedByCustomXml="next"/>
        <w:sdt>
          <w:sdtPr>
            <w:rPr>
              <w:rFonts w:cs="Arial"/>
              <w:sz w:val="36"/>
              <w:szCs w:val="36"/>
            </w:rPr>
            <w:id w:val="8958482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3D6F0E75" w14:textId="220B60E1" w:rsidR="00B5463F" w:rsidRPr="004E1BC5" w:rsidRDefault="00C74C45" w:rsidP="00B5463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1544037243" w:displacedByCustomXml="prev"/>
      </w:tr>
      <w:tr w:rsidR="00B5463F" w:rsidRPr="00696855" w14:paraId="50303B58" w14:textId="77777777" w:rsidTr="007A67B3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226B82D3" w14:textId="01F0DEDB" w:rsidR="00B5463F" w:rsidRPr="00931795" w:rsidRDefault="00B5463F" w:rsidP="00B5463F">
            <w:pPr>
              <w:pStyle w:val="333PASListTask1"/>
            </w:pPr>
            <w:bookmarkStart w:id="34" w:name="_Ref131074748"/>
            <w:r w:rsidRPr="000553AB">
              <w:t>Include drawing and job tile, date, scale and sheet number in the title block.</w:t>
            </w:r>
            <w:bookmarkEnd w:id="34"/>
          </w:p>
        </w:tc>
        <w:permStart w:id="270141767" w:edGrp="everyone" w:displacedByCustomXml="next"/>
        <w:sdt>
          <w:sdtPr>
            <w:rPr>
              <w:rFonts w:cs="Arial"/>
              <w:sz w:val="36"/>
              <w:szCs w:val="36"/>
            </w:rPr>
            <w:id w:val="165973415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1186A3BC" w14:textId="7374B157" w:rsidR="00B5463F" w:rsidRPr="004E1BC5" w:rsidRDefault="00C74C45" w:rsidP="00B5463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270141767" w:displacedByCustomXml="prev"/>
        <w:permStart w:id="1824090775" w:edGrp="everyone" w:displacedByCustomXml="next"/>
        <w:sdt>
          <w:sdtPr>
            <w:rPr>
              <w:rFonts w:cs="Arial"/>
              <w:sz w:val="36"/>
              <w:szCs w:val="36"/>
            </w:rPr>
            <w:id w:val="191789922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754416EB" w14:textId="3500F66A" w:rsidR="00B5463F" w:rsidRPr="004E1BC5" w:rsidRDefault="00C74C45" w:rsidP="00B5463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1824090775" w:displacedByCustomXml="prev"/>
      </w:tr>
      <w:tr w:rsidR="00B5463F" w:rsidRPr="00696855" w14:paraId="3F7EF81F" w14:textId="77777777" w:rsidTr="007A67B3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4" w:space="0" w:color="000000"/>
            </w:tcBorders>
          </w:tcPr>
          <w:p w14:paraId="6561701D" w14:textId="6435E4D5" w:rsidR="00B5463F" w:rsidRPr="00931795" w:rsidRDefault="00B5463F" w:rsidP="00B5463F">
            <w:pPr>
              <w:pStyle w:val="333PASListTask1"/>
            </w:pPr>
            <w:bookmarkStart w:id="35" w:name="_Ref131074782"/>
            <w:r w:rsidRPr="000553AB">
              <w:t>Produce</w:t>
            </w:r>
            <w:r>
              <w:t xml:space="preserve"> clear and descriptive</w:t>
            </w:r>
            <w:r w:rsidRPr="000553AB">
              <w:t xml:space="preserve"> completed drawings in an appropriate form for presentation.</w:t>
            </w:r>
            <w:bookmarkEnd w:id="35"/>
          </w:p>
        </w:tc>
        <w:permStart w:id="83717911" w:edGrp="everyone" w:displacedByCustomXml="next"/>
        <w:sdt>
          <w:sdtPr>
            <w:rPr>
              <w:rFonts w:cs="Arial"/>
              <w:sz w:val="36"/>
              <w:szCs w:val="36"/>
            </w:rPr>
            <w:id w:val="56361023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bottom w:val="single" w:sz="4" w:space="0" w:color="000000"/>
                  <w:right w:val="single" w:sz="4" w:space="0" w:color="auto"/>
                </w:tcBorders>
                <w:vAlign w:val="center"/>
              </w:tcPr>
              <w:p w14:paraId="6616FDDF" w14:textId="3846592C" w:rsidR="00B5463F" w:rsidRPr="004E1BC5" w:rsidRDefault="00C74C45" w:rsidP="00B5463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83717911" w:displacedByCustomXml="prev"/>
        <w:permStart w:id="511792551" w:edGrp="everyone" w:displacedByCustomXml="next"/>
        <w:sdt>
          <w:sdtPr>
            <w:rPr>
              <w:rFonts w:cs="Arial"/>
              <w:sz w:val="36"/>
              <w:szCs w:val="36"/>
            </w:rPr>
            <w:id w:val="66929479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1B163F16" w14:textId="56AE801F" w:rsidR="00B5463F" w:rsidRPr="004E1BC5" w:rsidRDefault="00C74C45" w:rsidP="00B5463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511792551" w:displacedByCustomXml="prev"/>
      </w:tr>
      <w:tr w:rsidR="00B5463F" w:rsidRPr="00696855" w14:paraId="4A9C9C4E" w14:textId="77777777" w:rsidTr="007A67B3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12" w:space="0" w:color="000000"/>
            </w:tcBorders>
          </w:tcPr>
          <w:p w14:paraId="0501A1E5" w14:textId="35759B3F" w:rsidR="00B5463F" w:rsidRPr="00931795" w:rsidRDefault="00B5463F" w:rsidP="00B5463F">
            <w:pPr>
              <w:pStyle w:val="333PASListTask1"/>
            </w:pPr>
            <w:bookmarkStart w:id="36" w:name="_Ref131077438"/>
            <w:r w:rsidRPr="000553AB">
              <w:t>Submit completed drawings with name and date attached to assessor as evidence.</w:t>
            </w:r>
            <w:bookmarkEnd w:id="36"/>
          </w:p>
        </w:tc>
        <w:permStart w:id="907429930" w:edGrp="everyone" w:displacedByCustomXml="next"/>
        <w:sdt>
          <w:sdtPr>
            <w:rPr>
              <w:rFonts w:cs="Arial"/>
              <w:sz w:val="36"/>
              <w:szCs w:val="36"/>
            </w:rPr>
            <w:id w:val="-202808995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bottom w:val="single" w:sz="12" w:space="0" w:color="000000"/>
                  <w:right w:val="single" w:sz="4" w:space="0" w:color="auto"/>
                </w:tcBorders>
                <w:vAlign w:val="center"/>
              </w:tcPr>
              <w:p w14:paraId="2AAC7F7F" w14:textId="2B921E57" w:rsidR="00B5463F" w:rsidRPr="004E1BC5" w:rsidRDefault="00C74C45" w:rsidP="00B5463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907429930" w:displacedByCustomXml="prev"/>
        <w:permStart w:id="427705488" w:edGrp="everyone" w:displacedByCustomXml="next"/>
        <w:sdt>
          <w:sdtPr>
            <w:rPr>
              <w:rFonts w:cs="Arial"/>
              <w:sz w:val="36"/>
              <w:szCs w:val="36"/>
            </w:rPr>
            <w:id w:val="127212932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bottom w:val="single" w:sz="12" w:space="0" w:color="000000"/>
                  <w:right w:val="single" w:sz="12" w:space="0" w:color="000000"/>
                </w:tcBorders>
                <w:vAlign w:val="center"/>
              </w:tcPr>
              <w:p w14:paraId="36A3F28B" w14:textId="5CCEE053" w:rsidR="00B5463F" w:rsidRPr="004E1BC5" w:rsidRDefault="00C74C45" w:rsidP="00B5463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427705488" w:displacedByCustomXml="prev"/>
      </w:tr>
    </w:tbl>
    <w:p w14:paraId="66B0C917" w14:textId="77777777" w:rsidR="00FC083A" w:rsidRDefault="00FC083A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71F772F" w14:textId="77777777" w:rsidR="00FC083A" w:rsidRDefault="00FC083A" w:rsidP="00FC083A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B5463F" w:rsidRPr="00BA4D9F" w14:paraId="5AAD034D" w14:textId="77777777" w:rsidTr="003735B7">
        <w:tc>
          <w:tcPr>
            <w:tcW w:w="9072" w:type="dxa"/>
          </w:tcPr>
          <w:p w14:paraId="5688D700" w14:textId="77777777" w:rsidR="00B5463F" w:rsidRPr="00BA4D9F" w:rsidRDefault="00B5463F" w:rsidP="003735B7">
            <w:pPr>
              <w:jc w:val="left"/>
              <w:rPr>
                <w:rFonts w:ascii="Arial Black" w:hAnsi="Arial Black"/>
                <w:b/>
                <w:sz w:val="28"/>
                <w:szCs w:val="28"/>
              </w:rPr>
            </w:pPr>
            <w:r w:rsidRPr="00E24691">
              <w:rPr>
                <w:rFonts w:cs="Arial"/>
                <w:b/>
                <w:szCs w:val="22"/>
              </w:rPr>
              <w:t>Observer comments:</w:t>
            </w:r>
          </w:p>
        </w:tc>
      </w:tr>
      <w:tr w:rsidR="00B5463F" w:rsidRPr="00BA4D9F" w14:paraId="3AE25995" w14:textId="77777777" w:rsidTr="003735B7">
        <w:trPr>
          <w:trHeight w:val="13030"/>
        </w:trPr>
        <w:tc>
          <w:tcPr>
            <w:tcW w:w="9072" w:type="dxa"/>
          </w:tcPr>
          <w:p w14:paraId="3A6474D1" w14:textId="77777777" w:rsidR="00B5463F" w:rsidRPr="009D6038" w:rsidRDefault="00B5463F" w:rsidP="003735B7">
            <w:pPr>
              <w:rPr>
                <w:rFonts w:ascii="Arial" w:hAnsi="Arial" w:cs="Arial"/>
                <w:bCs/>
                <w:sz w:val="22"/>
                <w:szCs w:val="22"/>
              </w:rPr>
            </w:pPr>
            <w:permStart w:id="1052275957" w:edGrp="everyone"/>
            <w:permEnd w:id="1052275957"/>
          </w:p>
        </w:tc>
      </w:tr>
    </w:tbl>
    <w:p w14:paraId="1200A142" w14:textId="77777777" w:rsidR="005227F4" w:rsidRPr="00FF75BE" w:rsidRDefault="005227F4" w:rsidP="00D558C7">
      <w:pPr>
        <w:jc w:val="left"/>
        <w:rPr>
          <w:rFonts w:ascii="Arial" w:hAnsi="Arial" w:cs="Arial"/>
          <w:sz w:val="22"/>
          <w:szCs w:val="22"/>
        </w:rPr>
      </w:pPr>
    </w:p>
    <w:sectPr w:rsidR="005227F4" w:rsidRPr="00FF75BE" w:rsidSect="00D558C7">
      <w:headerReference w:type="even" r:id="rId18"/>
      <w:headerReference w:type="default" r:id="rId19"/>
      <w:footerReference w:type="default" r:id="rId20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DC15F0" w14:textId="77777777" w:rsidR="002613DF" w:rsidRDefault="002613DF" w:rsidP="00A67754">
      <w:r>
        <w:separator/>
      </w:r>
    </w:p>
    <w:p w14:paraId="26427134" w14:textId="77777777" w:rsidR="002613DF" w:rsidRDefault="002613DF"/>
    <w:p w14:paraId="5DFDA9A3" w14:textId="77777777" w:rsidR="002613DF" w:rsidRDefault="002613DF"/>
  </w:endnote>
  <w:endnote w:type="continuationSeparator" w:id="0">
    <w:p w14:paraId="2A0C7B82" w14:textId="77777777" w:rsidR="002613DF" w:rsidRDefault="002613DF" w:rsidP="00A67754">
      <w:r>
        <w:continuationSeparator/>
      </w:r>
    </w:p>
    <w:p w14:paraId="3BEAF65B" w14:textId="77777777" w:rsidR="002613DF" w:rsidRDefault="002613DF"/>
    <w:p w14:paraId="3FF9C984" w14:textId="77777777" w:rsidR="002613DF" w:rsidRDefault="002613D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60D371F8" w:rsidR="006E5B7D" w:rsidRPr="00830749" w:rsidRDefault="00000000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575D6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11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BE163A">
          <w:rPr>
            <w:rFonts w:ascii="Arial" w:hAnsi="Arial" w:cs="Arial"/>
            <w:b/>
            <w:sz w:val="16"/>
            <w:szCs w:val="16"/>
          </w:rPr>
          <w:t>v1-0_18/05/2023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53BB8FF7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BE163A">
          <w:rPr>
            <w:rFonts w:ascii="Arial" w:hAnsi="Arial" w:cs="Arial"/>
            <w:b/>
            <w:sz w:val="16"/>
            <w:szCs w:val="16"/>
          </w:rPr>
          <w:t>v1-0_18/05/2023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1575D6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13171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7C27C7C" w14:textId="5D2979DA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5631EF">
          <w:rPr>
            <w:rFonts w:ascii="Arial" w:hAnsi="Arial" w:cs="Arial"/>
            <w:b/>
            <w:sz w:val="16"/>
            <w:szCs w:val="16"/>
          </w:rPr>
          <w:t>v1-0_</w:t>
        </w:r>
        <w:r w:rsidR="00BE163A">
          <w:rPr>
            <w:rFonts w:ascii="Arial" w:hAnsi="Arial" w:cs="Arial"/>
            <w:b/>
            <w:sz w:val="16"/>
            <w:szCs w:val="16"/>
          </w:rPr>
          <w:t>18</w:t>
        </w:r>
        <w:r w:rsidR="005631EF">
          <w:rPr>
            <w:rFonts w:ascii="Arial" w:hAnsi="Arial" w:cs="Arial"/>
            <w:b/>
            <w:sz w:val="16"/>
            <w:szCs w:val="16"/>
          </w:rPr>
          <w:t>/0</w:t>
        </w:r>
        <w:r w:rsidR="00BE163A">
          <w:rPr>
            <w:rFonts w:ascii="Arial" w:hAnsi="Arial" w:cs="Arial"/>
            <w:b/>
            <w:sz w:val="16"/>
            <w:szCs w:val="16"/>
          </w:rPr>
          <w:t>5</w:t>
        </w:r>
        <w:r w:rsidR="005631EF">
          <w:rPr>
            <w:rFonts w:ascii="Arial" w:hAnsi="Arial" w:cs="Arial"/>
            <w:b/>
            <w:sz w:val="16"/>
            <w:szCs w:val="16"/>
          </w:rPr>
          <w:t>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1575D6">
          <w:rPr>
            <w:rFonts w:ascii="Arial" w:hAnsi="Arial" w:cs="Arial"/>
            <w:b/>
            <w:bCs/>
            <w:noProof/>
            <w:sz w:val="16"/>
            <w:szCs w:val="16"/>
          </w:rPr>
          <w:t>11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1B8909C8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BE163A">
          <w:rPr>
            <w:rFonts w:ascii="Arial" w:hAnsi="Arial" w:cs="Arial"/>
            <w:b/>
            <w:sz w:val="16"/>
            <w:szCs w:val="16"/>
          </w:rPr>
          <w:t>v1-0_18/05/2023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1575D6">
      <w:rPr>
        <w:rFonts w:ascii="Arial" w:hAnsi="Arial" w:cs="Arial"/>
        <w:b/>
        <w:noProof/>
        <w:sz w:val="16"/>
        <w:szCs w:val="16"/>
      </w:rPr>
      <w:t>5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BBC2A3" w14:textId="77777777" w:rsidR="002613DF" w:rsidRDefault="002613DF" w:rsidP="00A67754">
      <w:r>
        <w:separator/>
      </w:r>
    </w:p>
    <w:p w14:paraId="78269465" w14:textId="77777777" w:rsidR="002613DF" w:rsidRDefault="002613DF"/>
    <w:p w14:paraId="7B17D4D6" w14:textId="77777777" w:rsidR="002613DF" w:rsidRDefault="002613DF"/>
  </w:footnote>
  <w:footnote w:type="continuationSeparator" w:id="0">
    <w:p w14:paraId="12169045" w14:textId="77777777" w:rsidR="002613DF" w:rsidRDefault="002613DF" w:rsidP="00A67754">
      <w:r>
        <w:continuationSeparator/>
      </w:r>
    </w:p>
    <w:p w14:paraId="06A96B68" w14:textId="77777777" w:rsidR="002613DF" w:rsidRDefault="002613DF"/>
    <w:p w14:paraId="2C8A1B12" w14:textId="77777777" w:rsidR="002613DF" w:rsidRDefault="002613D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A409D" w14:textId="2E61C1AB" w:rsidR="006E5B7D" w:rsidRDefault="006E5B7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5631EF">
          <w:rPr>
            <w:rFonts w:ascii="Arial" w:hAnsi="Arial" w:cs="Arial"/>
            <w:b/>
            <w:sz w:val="16"/>
            <w:szCs w:val="16"/>
          </w:rPr>
          <w:t>CPCCBC4014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5631EF"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DFCBC" w14:textId="3BDAA465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5631EF" w:rsidRPr="005631EF">
          <w:rPr>
            <w:rFonts w:ascii="Arial" w:hAnsi="Arial" w:cs="Arial"/>
            <w:b/>
            <w:sz w:val="16"/>
            <w:szCs w:val="16"/>
          </w:rPr>
          <w:t>CPCCBC4014</w:t>
        </w:r>
      </w:sdtContent>
    </w:sdt>
    <w:r w:rsidRPr="005631EF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5631EF" w:rsidRPr="005631EF"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613A1" w14:textId="3F51BAD5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5631EF">
          <w:rPr>
            <w:rFonts w:ascii="Arial" w:hAnsi="Arial" w:cs="Arial"/>
            <w:b/>
            <w:sz w:val="16"/>
            <w:szCs w:val="16"/>
          </w:rPr>
          <w:t>CPCCBC4014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5631EF"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</w:p>
  <w:p w14:paraId="532BC78D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56D05" w14:textId="47189E07" w:rsidR="006E5B7D" w:rsidRDefault="00D558C7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Practical Assessment </w:t>
    </w:r>
    <w:r w:rsidR="006E5B7D"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5631EF">
          <w:rPr>
            <w:rFonts w:ascii="Arial" w:hAnsi="Arial" w:cs="Arial"/>
            <w:b/>
            <w:sz w:val="16"/>
            <w:szCs w:val="16"/>
          </w:rPr>
          <w:t>CPCCBC4014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5631EF"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</w:p>
  <w:p w14:paraId="70245558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7DE3C" w14:textId="5AC2640E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D558C7" w:rsidRPr="000C7FA2">
      <w:rPr>
        <w:rFonts w:ascii="Arial" w:hAnsi="Arial" w:cs="Arial"/>
        <w:b/>
        <w:sz w:val="16"/>
        <w:szCs w:val="16"/>
      </w:rPr>
      <w:t xml:space="preserve">Practical Assessment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5631EF">
          <w:rPr>
            <w:rFonts w:ascii="Arial" w:hAnsi="Arial" w:cs="Arial"/>
            <w:b/>
            <w:sz w:val="16"/>
            <w:szCs w:val="16"/>
          </w:rPr>
          <w:t>CPCCBC4014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5631EF"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2" w15:restartNumberingAfterBreak="0">
    <w:nsid w:val="1A5C759A"/>
    <w:multiLevelType w:val="hybridMultilevel"/>
    <w:tmpl w:val="A96E641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97C31B8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6" w15:restartNumberingAfterBreak="0">
    <w:nsid w:val="2A6B02B6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7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8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11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16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CB5733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20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num w:numId="1" w16cid:durableId="1430196601">
    <w:abstractNumId w:val="9"/>
  </w:num>
  <w:num w:numId="2" w16cid:durableId="938607714">
    <w:abstractNumId w:val="15"/>
  </w:num>
  <w:num w:numId="3" w16cid:durableId="958145445">
    <w:abstractNumId w:val="7"/>
  </w:num>
  <w:num w:numId="4" w16cid:durableId="1196194321">
    <w:abstractNumId w:val="13"/>
  </w:num>
  <w:num w:numId="5" w16cid:durableId="1867134969">
    <w:abstractNumId w:val="12"/>
  </w:num>
  <w:num w:numId="6" w16cid:durableId="1025326758">
    <w:abstractNumId w:val="20"/>
  </w:num>
  <w:num w:numId="7" w16cid:durableId="1482577371">
    <w:abstractNumId w:val="3"/>
  </w:num>
  <w:num w:numId="8" w16cid:durableId="1085491312">
    <w:abstractNumId w:val="1"/>
  </w:num>
  <w:num w:numId="9" w16cid:durableId="1369525979">
    <w:abstractNumId w:val="11"/>
  </w:num>
  <w:num w:numId="10" w16cid:durableId="744459">
    <w:abstractNumId w:val="8"/>
  </w:num>
  <w:num w:numId="11" w16cid:durableId="255016049">
    <w:abstractNumId w:val="5"/>
  </w:num>
  <w:num w:numId="12" w16cid:durableId="926841987">
    <w:abstractNumId w:val="25"/>
  </w:num>
  <w:num w:numId="13" w16cid:durableId="1303079462">
    <w:abstractNumId w:val="18"/>
  </w:num>
  <w:num w:numId="14" w16cid:durableId="1959607258">
    <w:abstractNumId w:val="0"/>
  </w:num>
  <w:num w:numId="15" w16cid:durableId="788476904">
    <w:abstractNumId w:val="14"/>
  </w:num>
  <w:num w:numId="16" w16cid:durableId="738527274">
    <w:abstractNumId w:val="23"/>
  </w:num>
  <w:num w:numId="17" w16cid:durableId="347292598">
    <w:abstractNumId w:val="17"/>
  </w:num>
  <w:num w:numId="18" w16cid:durableId="775098443">
    <w:abstractNumId w:val="22"/>
  </w:num>
  <w:num w:numId="19" w16cid:durableId="246036738">
    <w:abstractNumId w:val="16"/>
  </w:num>
  <w:num w:numId="20" w16cid:durableId="1151870601">
    <w:abstractNumId w:val="24"/>
  </w:num>
  <w:num w:numId="21" w16cid:durableId="1397627776">
    <w:abstractNumId w:val="21"/>
  </w:num>
  <w:num w:numId="22" w16cid:durableId="1861820168">
    <w:abstractNumId w:val="6"/>
  </w:num>
  <w:num w:numId="23" w16cid:durableId="431824439">
    <w:abstractNumId w:val="4"/>
  </w:num>
  <w:num w:numId="24" w16cid:durableId="260532433">
    <w:abstractNumId w:val="19"/>
  </w:num>
  <w:num w:numId="25" w16cid:durableId="519197551">
    <w:abstractNumId w:val="10"/>
  </w:num>
  <w:num w:numId="26" w16cid:durableId="98843741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00778451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6466769">
    <w:abstractNumId w:val="2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/LoqyELiyjvsZC0l2/Kbkxf5OsKdgR+5wmqJL7odOhG+vdysXxu+cEn5B50YS9q2cciV+n7WiE2iD/DhF6i3gQ==" w:salt="jM3H+yMkqR137o7U3Qgl2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0720C"/>
    <w:rsid w:val="00010145"/>
    <w:rsid w:val="00010AAE"/>
    <w:rsid w:val="00011C49"/>
    <w:rsid w:val="00020BB6"/>
    <w:rsid w:val="00024F65"/>
    <w:rsid w:val="00027B47"/>
    <w:rsid w:val="000320CF"/>
    <w:rsid w:val="00035243"/>
    <w:rsid w:val="00041FA8"/>
    <w:rsid w:val="0004368E"/>
    <w:rsid w:val="00043AB3"/>
    <w:rsid w:val="0004675B"/>
    <w:rsid w:val="00052041"/>
    <w:rsid w:val="00054D7B"/>
    <w:rsid w:val="00061726"/>
    <w:rsid w:val="000636A4"/>
    <w:rsid w:val="00064D33"/>
    <w:rsid w:val="000653FD"/>
    <w:rsid w:val="000672EE"/>
    <w:rsid w:val="00067A5F"/>
    <w:rsid w:val="00074457"/>
    <w:rsid w:val="00074F79"/>
    <w:rsid w:val="00076AD6"/>
    <w:rsid w:val="0008468E"/>
    <w:rsid w:val="00090D03"/>
    <w:rsid w:val="00091491"/>
    <w:rsid w:val="0009164E"/>
    <w:rsid w:val="000A2303"/>
    <w:rsid w:val="000A78D0"/>
    <w:rsid w:val="000A7B07"/>
    <w:rsid w:val="000B0F78"/>
    <w:rsid w:val="000B346C"/>
    <w:rsid w:val="000B4363"/>
    <w:rsid w:val="000B7B64"/>
    <w:rsid w:val="000C233D"/>
    <w:rsid w:val="000C4F46"/>
    <w:rsid w:val="000C5322"/>
    <w:rsid w:val="000C6FB4"/>
    <w:rsid w:val="000C7FA2"/>
    <w:rsid w:val="000D7B49"/>
    <w:rsid w:val="000E0CD5"/>
    <w:rsid w:val="000E114A"/>
    <w:rsid w:val="000E310E"/>
    <w:rsid w:val="000E680F"/>
    <w:rsid w:val="000F0FCA"/>
    <w:rsid w:val="000F6AFC"/>
    <w:rsid w:val="00101E97"/>
    <w:rsid w:val="001034B4"/>
    <w:rsid w:val="00103A5E"/>
    <w:rsid w:val="00106585"/>
    <w:rsid w:val="0011218C"/>
    <w:rsid w:val="0011416F"/>
    <w:rsid w:val="001157AF"/>
    <w:rsid w:val="00116C30"/>
    <w:rsid w:val="00123FB8"/>
    <w:rsid w:val="0012562F"/>
    <w:rsid w:val="001260D8"/>
    <w:rsid w:val="001266C6"/>
    <w:rsid w:val="00126AA3"/>
    <w:rsid w:val="00126C85"/>
    <w:rsid w:val="00132977"/>
    <w:rsid w:val="00133A08"/>
    <w:rsid w:val="00136E8C"/>
    <w:rsid w:val="00142DA8"/>
    <w:rsid w:val="001430D7"/>
    <w:rsid w:val="001457FC"/>
    <w:rsid w:val="00152592"/>
    <w:rsid w:val="00154A40"/>
    <w:rsid w:val="00154D90"/>
    <w:rsid w:val="00154DAE"/>
    <w:rsid w:val="0015733E"/>
    <w:rsid w:val="001575D6"/>
    <w:rsid w:val="001578F8"/>
    <w:rsid w:val="00162AE6"/>
    <w:rsid w:val="00166E7F"/>
    <w:rsid w:val="001709EB"/>
    <w:rsid w:val="00175F6C"/>
    <w:rsid w:val="00181A76"/>
    <w:rsid w:val="00184237"/>
    <w:rsid w:val="0018673D"/>
    <w:rsid w:val="00187D1C"/>
    <w:rsid w:val="00191E86"/>
    <w:rsid w:val="0019250A"/>
    <w:rsid w:val="001A3E0C"/>
    <w:rsid w:val="001A77CF"/>
    <w:rsid w:val="001B0445"/>
    <w:rsid w:val="001B09BC"/>
    <w:rsid w:val="001B28E5"/>
    <w:rsid w:val="001B7AB3"/>
    <w:rsid w:val="001C0B34"/>
    <w:rsid w:val="001C35AE"/>
    <w:rsid w:val="001C4084"/>
    <w:rsid w:val="001C56C9"/>
    <w:rsid w:val="001D01D1"/>
    <w:rsid w:val="001D06BB"/>
    <w:rsid w:val="001D2BFB"/>
    <w:rsid w:val="001E05E8"/>
    <w:rsid w:val="001E15E3"/>
    <w:rsid w:val="001E600A"/>
    <w:rsid w:val="001E66F4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5988"/>
    <w:rsid w:val="002168EB"/>
    <w:rsid w:val="00220F44"/>
    <w:rsid w:val="0022264D"/>
    <w:rsid w:val="00222B64"/>
    <w:rsid w:val="0022692A"/>
    <w:rsid w:val="00230CBD"/>
    <w:rsid w:val="00231E16"/>
    <w:rsid w:val="00233402"/>
    <w:rsid w:val="002337BA"/>
    <w:rsid w:val="002342BE"/>
    <w:rsid w:val="002459D3"/>
    <w:rsid w:val="0024732A"/>
    <w:rsid w:val="00250EBB"/>
    <w:rsid w:val="00252300"/>
    <w:rsid w:val="00252494"/>
    <w:rsid w:val="00257541"/>
    <w:rsid w:val="0025778A"/>
    <w:rsid w:val="002613DF"/>
    <w:rsid w:val="00262F9D"/>
    <w:rsid w:val="00265A8F"/>
    <w:rsid w:val="0026676B"/>
    <w:rsid w:val="00267C62"/>
    <w:rsid w:val="00271B12"/>
    <w:rsid w:val="0027392A"/>
    <w:rsid w:val="002762BF"/>
    <w:rsid w:val="00280801"/>
    <w:rsid w:val="00281347"/>
    <w:rsid w:val="00281ED1"/>
    <w:rsid w:val="00282382"/>
    <w:rsid w:val="002824BE"/>
    <w:rsid w:val="00282828"/>
    <w:rsid w:val="00285DF8"/>
    <w:rsid w:val="00287CC3"/>
    <w:rsid w:val="002908D0"/>
    <w:rsid w:val="00294162"/>
    <w:rsid w:val="00294F21"/>
    <w:rsid w:val="002A1EB3"/>
    <w:rsid w:val="002A316B"/>
    <w:rsid w:val="002A35D4"/>
    <w:rsid w:val="002A4B14"/>
    <w:rsid w:val="002B03AC"/>
    <w:rsid w:val="002B2600"/>
    <w:rsid w:val="002B3B34"/>
    <w:rsid w:val="002B496F"/>
    <w:rsid w:val="002B499F"/>
    <w:rsid w:val="002B52D0"/>
    <w:rsid w:val="002B6786"/>
    <w:rsid w:val="002B7054"/>
    <w:rsid w:val="002C4301"/>
    <w:rsid w:val="002C66FA"/>
    <w:rsid w:val="002D0927"/>
    <w:rsid w:val="002D1837"/>
    <w:rsid w:val="002D3E2B"/>
    <w:rsid w:val="002D4C72"/>
    <w:rsid w:val="002D67B4"/>
    <w:rsid w:val="002E052A"/>
    <w:rsid w:val="002F683E"/>
    <w:rsid w:val="00301207"/>
    <w:rsid w:val="00301C4E"/>
    <w:rsid w:val="00302EDC"/>
    <w:rsid w:val="00304897"/>
    <w:rsid w:val="003050B6"/>
    <w:rsid w:val="00305282"/>
    <w:rsid w:val="00311E5D"/>
    <w:rsid w:val="00314915"/>
    <w:rsid w:val="00315805"/>
    <w:rsid w:val="00315AAA"/>
    <w:rsid w:val="00315ECF"/>
    <w:rsid w:val="00317391"/>
    <w:rsid w:val="00317404"/>
    <w:rsid w:val="00317436"/>
    <w:rsid w:val="00320329"/>
    <w:rsid w:val="00324DB2"/>
    <w:rsid w:val="00325791"/>
    <w:rsid w:val="003259FD"/>
    <w:rsid w:val="003334B5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6573D"/>
    <w:rsid w:val="00371684"/>
    <w:rsid w:val="00374DDE"/>
    <w:rsid w:val="003758B4"/>
    <w:rsid w:val="00376162"/>
    <w:rsid w:val="00380EDC"/>
    <w:rsid w:val="00385CB2"/>
    <w:rsid w:val="0039160D"/>
    <w:rsid w:val="00396581"/>
    <w:rsid w:val="003A1532"/>
    <w:rsid w:val="003B0094"/>
    <w:rsid w:val="003B0DC7"/>
    <w:rsid w:val="003B5C02"/>
    <w:rsid w:val="003B650D"/>
    <w:rsid w:val="003C173C"/>
    <w:rsid w:val="003C33FB"/>
    <w:rsid w:val="003C3E0C"/>
    <w:rsid w:val="003C6A1A"/>
    <w:rsid w:val="003D2DB8"/>
    <w:rsid w:val="003D337A"/>
    <w:rsid w:val="003D3B69"/>
    <w:rsid w:val="003D6A86"/>
    <w:rsid w:val="003D6EB8"/>
    <w:rsid w:val="003D7CD7"/>
    <w:rsid w:val="003E1DAB"/>
    <w:rsid w:val="003E41CD"/>
    <w:rsid w:val="003F09C6"/>
    <w:rsid w:val="003F4120"/>
    <w:rsid w:val="003F4E60"/>
    <w:rsid w:val="00400774"/>
    <w:rsid w:val="00401C9F"/>
    <w:rsid w:val="00402AD2"/>
    <w:rsid w:val="00402F76"/>
    <w:rsid w:val="00410BC8"/>
    <w:rsid w:val="00410EFE"/>
    <w:rsid w:val="0041445E"/>
    <w:rsid w:val="00416046"/>
    <w:rsid w:val="004163B0"/>
    <w:rsid w:val="00417106"/>
    <w:rsid w:val="00420D74"/>
    <w:rsid w:val="004316FB"/>
    <w:rsid w:val="0043335E"/>
    <w:rsid w:val="00433D65"/>
    <w:rsid w:val="00435D5B"/>
    <w:rsid w:val="004403AD"/>
    <w:rsid w:val="00445CC3"/>
    <w:rsid w:val="004467A9"/>
    <w:rsid w:val="00454B97"/>
    <w:rsid w:val="004559DC"/>
    <w:rsid w:val="004575AD"/>
    <w:rsid w:val="004624D6"/>
    <w:rsid w:val="0046338F"/>
    <w:rsid w:val="00466598"/>
    <w:rsid w:val="004676B1"/>
    <w:rsid w:val="00467952"/>
    <w:rsid w:val="0047240D"/>
    <w:rsid w:val="00475B7D"/>
    <w:rsid w:val="004768EA"/>
    <w:rsid w:val="00482720"/>
    <w:rsid w:val="00486541"/>
    <w:rsid w:val="00494241"/>
    <w:rsid w:val="004A219C"/>
    <w:rsid w:val="004A3499"/>
    <w:rsid w:val="004A4DF2"/>
    <w:rsid w:val="004B007F"/>
    <w:rsid w:val="004B0525"/>
    <w:rsid w:val="004B2531"/>
    <w:rsid w:val="004B356B"/>
    <w:rsid w:val="004B42E2"/>
    <w:rsid w:val="004B6B29"/>
    <w:rsid w:val="004B7C32"/>
    <w:rsid w:val="004C3241"/>
    <w:rsid w:val="004C48E0"/>
    <w:rsid w:val="004C56C5"/>
    <w:rsid w:val="004C68EC"/>
    <w:rsid w:val="004C6B3F"/>
    <w:rsid w:val="004C72F3"/>
    <w:rsid w:val="004D0680"/>
    <w:rsid w:val="004D09B5"/>
    <w:rsid w:val="004D14C4"/>
    <w:rsid w:val="004D18D8"/>
    <w:rsid w:val="004D7CCC"/>
    <w:rsid w:val="004E1BC5"/>
    <w:rsid w:val="004E2EB5"/>
    <w:rsid w:val="004E3FB7"/>
    <w:rsid w:val="004E5C7F"/>
    <w:rsid w:val="004E6613"/>
    <w:rsid w:val="004E67D0"/>
    <w:rsid w:val="004E699E"/>
    <w:rsid w:val="004E7502"/>
    <w:rsid w:val="004E79AD"/>
    <w:rsid w:val="004F06CC"/>
    <w:rsid w:val="004F6164"/>
    <w:rsid w:val="0050226B"/>
    <w:rsid w:val="005025D4"/>
    <w:rsid w:val="005037A0"/>
    <w:rsid w:val="00503E80"/>
    <w:rsid w:val="005054E9"/>
    <w:rsid w:val="005075AF"/>
    <w:rsid w:val="005102BD"/>
    <w:rsid w:val="00512B1D"/>
    <w:rsid w:val="0051331A"/>
    <w:rsid w:val="005137E2"/>
    <w:rsid w:val="00517B00"/>
    <w:rsid w:val="005227F4"/>
    <w:rsid w:val="00531973"/>
    <w:rsid w:val="00532738"/>
    <w:rsid w:val="005334E1"/>
    <w:rsid w:val="00533511"/>
    <w:rsid w:val="005350FF"/>
    <w:rsid w:val="005362A7"/>
    <w:rsid w:val="00536B74"/>
    <w:rsid w:val="00536CB1"/>
    <w:rsid w:val="00543100"/>
    <w:rsid w:val="00544104"/>
    <w:rsid w:val="00544F28"/>
    <w:rsid w:val="00545C50"/>
    <w:rsid w:val="005539E1"/>
    <w:rsid w:val="00555130"/>
    <w:rsid w:val="00555943"/>
    <w:rsid w:val="005631EF"/>
    <w:rsid w:val="00566923"/>
    <w:rsid w:val="00573C4A"/>
    <w:rsid w:val="0057509D"/>
    <w:rsid w:val="00583840"/>
    <w:rsid w:val="00584F56"/>
    <w:rsid w:val="005868D2"/>
    <w:rsid w:val="005948F5"/>
    <w:rsid w:val="005A435B"/>
    <w:rsid w:val="005B3783"/>
    <w:rsid w:val="005B3D52"/>
    <w:rsid w:val="005B424E"/>
    <w:rsid w:val="005B4B38"/>
    <w:rsid w:val="005B4BEC"/>
    <w:rsid w:val="005B4F95"/>
    <w:rsid w:val="005B7523"/>
    <w:rsid w:val="005C1FB7"/>
    <w:rsid w:val="005C20EC"/>
    <w:rsid w:val="005C48AD"/>
    <w:rsid w:val="005D0D43"/>
    <w:rsid w:val="005D6DBE"/>
    <w:rsid w:val="005E26ED"/>
    <w:rsid w:val="005E2B40"/>
    <w:rsid w:val="005E2C83"/>
    <w:rsid w:val="005E5531"/>
    <w:rsid w:val="005F3093"/>
    <w:rsid w:val="005F48A3"/>
    <w:rsid w:val="005F55E6"/>
    <w:rsid w:val="005F56A8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204"/>
    <w:rsid w:val="00621440"/>
    <w:rsid w:val="00622B2F"/>
    <w:rsid w:val="00625D42"/>
    <w:rsid w:val="00625E7C"/>
    <w:rsid w:val="00626283"/>
    <w:rsid w:val="00627CAE"/>
    <w:rsid w:val="006302E6"/>
    <w:rsid w:val="00632918"/>
    <w:rsid w:val="00633CAE"/>
    <w:rsid w:val="0063511D"/>
    <w:rsid w:val="00635C27"/>
    <w:rsid w:val="0063783B"/>
    <w:rsid w:val="00640395"/>
    <w:rsid w:val="006407D6"/>
    <w:rsid w:val="00640DDA"/>
    <w:rsid w:val="006420A5"/>
    <w:rsid w:val="00650C50"/>
    <w:rsid w:val="00650DE9"/>
    <w:rsid w:val="0065179C"/>
    <w:rsid w:val="00651B97"/>
    <w:rsid w:val="00652FA9"/>
    <w:rsid w:val="00653936"/>
    <w:rsid w:val="006555C5"/>
    <w:rsid w:val="00655694"/>
    <w:rsid w:val="00655F6F"/>
    <w:rsid w:val="0065692C"/>
    <w:rsid w:val="006614BC"/>
    <w:rsid w:val="00666379"/>
    <w:rsid w:val="0066767E"/>
    <w:rsid w:val="00667E29"/>
    <w:rsid w:val="00672D43"/>
    <w:rsid w:val="00672FAE"/>
    <w:rsid w:val="00674DE6"/>
    <w:rsid w:val="00675E17"/>
    <w:rsid w:val="00676089"/>
    <w:rsid w:val="00677444"/>
    <w:rsid w:val="006774E6"/>
    <w:rsid w:val="00680BFE"/>
    <w:rsid w:val="0068582E"/>
    <w:rsid w:val="006862FA"/>
    <w:rsid w:val="00691ED4"/>
    <w:rsid w:val="006923AD"/>
    <w:rsid w:val="006943B1"/>
    <w:rsid w:val="006945E0"/>
    <w:rsid w:val="00697DC1"/>
    <w:rsid w:val="00697EDC"/>
    <w:rsid w:val="006A2099"/>
    <w:rsid w:val="006A4B4A"/>
    <w:rsid w:val="006A4B98"/>
    <w:rsid w:val="006A4E12"/>
    <w:rsid w:val="006A5F08"/>
    <w:rsid w:val="006A6387"/>
    <w:rsid w:val="006B065A"/>
    <w:rsid w:val="006B2FB9"/>
    <w:rsid w:val="006B5A1A"/>
    <w:rsid w:val="006B6115"/>
    <w:rsid w:val="006B7CFD"/>
    <w:rsid w:val="006C1A6C"/>
    <w:rsid w:val="006C212E"/>
    <w:rsid w:val="006C26ED"/>
    <w:rsid w:val="006C3379"/>
    <w:rsid w:val="006C509B"/>
    <w:rsid w:val="006C5BB4"/>
    <w:rsid w:val="006C6778"/>
    <w:rsid w:val="006C7661"/>
    <w:rsid w:val="006D4449"/>
    <w:rsid w:val="006D4794"/>
    <w:rsid w:val="006E0BDE"/>
    <w:rsid w:val="006E5B7D"/>
    <w:rsid w:val="006F01CB"/>
    <w:rsid w:val="006F1570"/>
    <w:rsid w:val="006F1E14"/>
    <w:rsid w:val="006F5046"/>
    <w:rsid w:val="006F5707"/>
    <w:rsid w:val="006F7D66"/>
    <w:rsid w:val="00702F50"/>
    <w:rsid w:val="007037F3"/>
    <w:rsid w:val="00703DE3"/>
    <w:rsid w:val="007045DB"/>
    <w:rsid w:val="00704D34"/>
    <w:rsid w:val="00705F9B"/>
    <w:rsid w:val="00706A86"/>
    <w:rsid w:val="00706E12"/>
    <w:rsid w:val="007070CF"/>
    <w:rsid w:val="00707741"/>
    <w:rsid w:val="00711477"/>
    <w:rsid w:val="007128AF"/>
    <w:rsid w:val="00714EB8"/>
    <w:rsid w:val="00720E1B"/>
    <w:rsid w:val="0072118A"/>
    <w:rsid w:val="0072174F"/>
    <w:rsid w:val="0072177C"/>
    <w:rsid w:val="00722ADC"/>
    <w:rsid w:val="00724855"/>
    <w:rsid w:val="00725BD8"/>
    <w:rsid w:val="007317A7"/>
    <w:rsid w:val="00732F50"/>
    <w:rsid w:val="007339D1"/>
    <w:rsid w:val="00734157"/>
    <w:rsid w:val="00734580"/>
    <w:rsid w:val="00735ECE"/>
    <w:rsid w:val="00740A11"/>
    <w:rsid w:val="00740FE9"/>
    <w:rsid w:val="00743307"/>
    <w:rsid w:val="00743AEF"/>
    <w:rsid w:val="00747137"/>
    <w:rsid w:val="00750D30"/>
    <w:rsid w:val="007518B1"/>
    <w:rsid w:val="00754C46"/>
    <w:rsid w:val="00757B27"/>
    <w:rsid w:val="00760942"/>
    <w:rsid w:val="00761876"/>
    <w:rsid w:val="007626F8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8431B"/>
    <w:rsid w:val="007914F3"/>
    <w:rsid w:val="00791658"/>
    <w:rsid w:val="007956AF"/>
    <w:rsid w:val="00795D87"/>
    <w:rsid w:val="007A1BB4"/>
    <w:rsid w:val="007A5008"/>
    <w:rsid w:val="007B20D7"/>
    <w:rsid w:val="007B48B1"/>
    <w:rsid w:val="007C1D61"/>
    <w:rsid w:val="007C3663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5DEF"/>
    <w:rsid w:val="007E72A0"/>
    <w:rsid w:val="007E7CAC"/>
    <w:rsid w:val="007F1F7F"/>
    <w:rsid w:val="007F575E"/>
    <w:rsid w:val="008121F4"/>
    <w:rsid w:val="00813092"/>
    <w:rsid w:val="008133D3"/>
    <w:rsid w:val="00817A2D"/>
    <w:rsid w:val="00820E33"/>
    <w:rsid w:val="00823CB3"/>
    <w:rsid w:val="008264AD"/>
    <w:rsid w:val="00827AA9"/>
    <w:rsid w:val="0083003D"/>
    <w:rsid w:val="00830749"/>
    <w:rsid w:val="00831FB8"/>
    <w:rsid w:val="00833553"/>
    <w:rsid w:val="00835B05"/>
    <w:rsid w:val="00842AE4"/>
    <w:rsid w:val="00843997"/>
    <w:rsid w:val="00847C7B"/>
    <w:rsid w:val="00855F97"/>
    <w:rsid w:val="00860534"/>
    <w:rsid w:val="00860AFB"/>
    <w:rsid w:val="008643F9"/>
    <w:rsid w:val="00864D30"/>
    <w:rsid w:val="00872007"/>
    <w:rsid w:val="008748CE"/>
    <w:rsid w:val="00875329"/>
    <w:rsid w:val="00881F05"/>
    <w:rsid w:val="00882B9D"/>
    <w:rsid w:val="0088349C"/>
    <w:rsid w:val="008868DF"/>
    <w:rsid w:val="008948F5"/>
    <w:rsid w:val="008A082C"/>
    <w:rsid w:val="008A0965"/>
    <w:rsid w:val="008A257C"/>
    <w:rsid w:val="008A2F2D"/>
    <w:rsid w:val="008A3A99"/>
    <w:rsid w:val="008B22FC"/>
    <w:rsid w:val="008B2948"/>
    <w:rsid w:val="008B39C9"/>
    <w:rsid w:val="008B411A"/>
    <w:rsid w:val="008C1269"/>
    <w:rsid w:val="008C48F6"/>
    <w:rsid w:val="008D2A43"/>
    <w:rsid w:val="008D3A72"/>
    <w:rsid w:val="008D4226"/>
    <w:rsid w:val="008D4DE9"/>
    <w:rsid w:val="008F0BA8"/>
    <w:rsid w:val="008F464C"/>
    <w:rsid w:val="00901593"/>
    <w:rsid w:val="009025D4"/>
    <w:rsid w:val="00902BF8"/>
    <w:rsid w:val="009030D3"/>
    <w:rsid w:val="009046CD"/>
    <w:rsid w:val="009055FD"/>
    <w:rsid w:val="009056E2"/>
    <w:rsid w:val="00906AB7"/>
    <w:rsid w:val="00914CA4"/>
    <w:rsid w:val="00917FD2"/>
    <w:rsid w:val="00921288"/>
    <w:rsid w:val="0092374B"/>
    <w:rsid w:val="00925912"/>
    <w:rsid w:val="009304CA"/>
    <w:rsid w:val="0093060F"/>
    <w:rsid w:val="0093095D"/>
    <w:rsid w:val="00931795"/>
    <w:rsid w:val="009324BA"/>
    <w:rsid w:val="00936180"/>
    <w:rsid w:val="009374E7"/>
    <w:rsid w:val="00940D32"/>
    <w:rsid w:val="00942B7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5751E"/>
    <w:rsid w:val="009602B2"/>
    <w:rsid w:val="009606F6"/>
    <w:rsid w:val="00961ADD"/>
    <w:rsid w:val="00965F24"/>
    <w:rsid w:val="00966633"/>
    <w:rsid w:val="00970B74"/>
    <w:rsid w:val="00971AC8"/>
    <w:rsid w:val="0097597C"/>
    <w:rsid w:val="0098186A"/>
    <w:rsid w:val="00986974"/>
    <w:rsid w:val="00986BC7"/>
    <w:rsid w:val="00992E1E"/>
    <w:rsid w:val="00993997"/>
    <w:rsid w:val="00994CC6"/>
    <w:rsid w:val="00996BEA"/>
    <w:rsid w:val="009A34C4"/>
    <w:rsid w:val="009A4937"/>
    <w:rsid w:val="009B2C5D"/>
    <w:rsid w:val="009B750D"/>
    <w:rsid w:val="009C22FD"/>
    <w:rsid w:val="009C7961"/>
    <w:rsid w:val="009D06DA"/>
    <w:rsid w:val="009D1E85"/>
    <w:rsid w:val="009E08FC"/>
    <w:rsid w:val="009E3CED"/>
    <w:rsid w:val="009E4376"/>
    <w:rsid w:val="009E78AF"/>
    <w:rsid w:val="009F34EB"/>
    <w:rsid w:val="00A07F94"/>
    <w:rsid w:val="00A102EC"/>
    <w:rsid w:val="00A16E79"/>
    <w:rsid w:val="00A2147E"/>
    <w:rsid w:val="00A25B81"/>
    <w:rsid w:val="00A2624A"/>
    <w:rsid w:val="00A265D7"/>
    <w:rsid w:val="00A32BCD"/>
    <w:rsid w:val="00A33567"/>
    <w:rsid w:val="00A34BA9"/>
    <w:rsid w:val="00A36B30"/>
    <w:rsid w:val="00A406B8"/>
    <w:rsid w:val="00A41676"/>
    <w:rsid w:val="00A42D15"/>
    <w:rsid w:val="00A43D76"/>
    <w:rsid w:val="00A44580"/>
    <w:rsid w:val="00A4462D"/>
    <w:rsid w:val="00A44CB5"/>
    <w:rsid w:val="00A526B7"/>
    <w:rsid w:val="00A528DB"/>
    <w:rsid w:val="00A52922"/>
    <w:rsid w:val="00A52BAB"/>
    <w:rsid w:val="00A52C7C"/>
    <w:rsid w:val="00A55651"/>
    <w:rsid w:val="00A56E0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7C6"/>
    <w:rsid w:val="00A8283F"/>
    <w:rsid w:val="00A86913"/>
    <w:rsid w:val="00A877AF"/>
    <w:rsid w:val="00A93221"/>
    <w:rsid w:val="00A93CB5"/>
    <w:rsid w:val="00A93E84"/>
    <w:rsid w:val="00A9666F"/>
    <w:rsid w:val="00A96EE8"/>
    <w:rsid w:val="00AA0292"/>
    <w:rsid w:val="00AA1DC0"/>
    <w:rsid w:val="00AA212D"/>
    <w:rsid w:val="00AA517E"/>
    <w:rsid w:val="00AA653D"/>
    <w:rsid w:val="00AB0FA5"/>
    <w:rsid w:val="00AB15C0"/>
    <w:rsid w:val="00AB3FCA"/>
    <w:rsid w:val="00AB5FF9"/>
    <w:rsid w:val="00AC0794"/>
    <w:rsid w:val="00AC6BE2"/>
    <w:rsid w:val="00AC79B9"/>
    <w:rsid w:val="00AD147B"/>
    <w:rsid w:val="00AD2C30"/>
    <w:rsid w:val="00AD2CF1"/>
    <w:rsid w:val="00AD390C"/>
    <w:rsid w:val="00AD7FAE"/>
    <w:rsid w:val="00AE25FB"/>
    <w:rsid w:val="00AE2D04"/>
    <w:rsid w:val="00AE7E0E"/>
    <w:rsid w:val="00AF272A"/>
    <w:rsid w:val="00AF28A2"/>
    <w:rsid w:val="00AF3554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39F7"/>
    <w:rsid w:val="00B141EE"/>
    <w:rsid w:val="00B16255"/>
    <w:rsid w:val="00B21A3B"/>
    <w:rsid w:val="00B21CC5"/>
    <w:rsid w:val="00B23004"/>
    <w:rsid w:val="00B23116"/>
    <w:rsid w:val="00B24E19"/>
    <w:rsid w:val="00B25CA4"/>
    <w:rsid w:val="00B26D95"/>
    <w:rsid w:val="00B370F6"/>
    <w:rsid w:val="00B37A11"/>
    <w:rsid w:val="00B44885"/>
    <w:rsid w:val="00B45123"/>
    <w:rsid w:val="00B46CA0"/>
    <w:rsid w:val="00B50D23"/>
    <w:rsid w:val="00B5463F"/>
    <w:rsid w:val="00B60A8E"/>
    <w:rsid w:val="00B61114"/>
    <w:rsid w:val="00B63435"/>
    <w:rsid w:val="00B64BF7"/>
    <w:rsid w:val="00B65524"/>
    <w:rsid w:val="00B7782A"/>
    <w:rsid w:val="00B80970"/>
    <w:rsid w:val="00B84397"/>
    <w:rsid w:val="00B856DA"/>
    <w:rsid w:val="00B876C2"/>
    <w:rsid w:val="00B87EBA"/>
    <w:rsid w:val="00B91399"/>
    <w:rsid w:val="00B9239D"/>
    <w:rsid w:val="00B930C4"/>
    <w:rsid w:val="00B93C88"/>
    <w:rsid w:val="00B96243"/>
    <w:rsid w:val="00B9778C"/>
    <w:rsid w:val="00BA235F"/>
    <w:rsid w:val="00BA45C3"/>
    <w:rsid w:val="00BA7A93"/>
    <w:rsid w:val="00BA7D5F"/>
    <w:rsid w:val="00BB14F2"/>
    <w:rsid w:val="00BB3713"/>
    <w:rsid w:val="00BB4FBB"/>
    <w:rsid w:val="00BC37EA"/>
    <w:rsid w:val="00BC4435"/>
    <w:rsid w:val="00BD1359"/>
    <w:rsid w:val="00BD2445"/>
    <w:rsid w:val="00BD2F22"/>
    <w:rsid w:val="00BD4B75"/>
    <w:rsid w:val="00BD5D83"/>
    <w:rsid w:val="00BD6CF2"/>
    <w:rsid w:val="00BE1259"/>
    <w:rsid w:val="00BE163A"/>
    <w:rsid w:val="00BE1F60"/>
    <w:rsid w:val="00BE2234"/>
    <w:rsid w:val="00BE45C9"/>
    <w:rsid w:val="00BE5659"/>
    <w:rsid w:val="00BF15FF"/>
    <w:rsid w:val="00BF51EE"/>
    <w:rsid w:val="00BF721E"/>
    <w:rsid w:val="00C01EED"/>
    <w:rsid w:val="00C02070"/>
    <w:rsid w:val="00C05340"/>
    <w:rsid w:val="00C0790A"/>
    <w:rsid w:val="00C116AB"/>
    <w:rsid w:val="00C145EE"/>
    <w:rsid w:val="00C1477C"/>
    <w:rsid w:val="00C15CA8"/>
    <w:rsid w:val="00C17076"/>
    <w:rsid w:val="00C21B79"/>
    <w:rsid w:val="00C25494"/>
    <w:rsid w:val="00C26A87"/>
    <w:rsid w:val="00C320F8"/>
    <w:rsid w:val="00C32E13"/>
    <w:rsid w:val="00C35C4F"/>
    <w:rsid w:val="00C35DC9"/>
    <w:rsid w:val="00C3636D"/>
    <w:rsid w:val="00C373BC"/>
    <w:rsid w:val="00C41923"/>
    <w:rsid w:val="00C42B32"/>
    <w:rsid w:val="00C459DB"/>
    <w:rsid w:val="00C478B5"/>
    <w:rsid w:val="00C52896"/>
    <w:rsid w:val="00C53DA4"/>
    <w:rsid w:val="00C547D1"/>
    <w:rsid w:val="00C54FC0"/>
    <w:rsid w:val="00C55618"/>
    <w:rsid w:val="00C55A27"/>
    <w:rsid w:val="00C60356"/>
    <w:rsid w:val="00C61F92"/>
    <w:rsid w:val="00C65EC9"/>
    <w:rsid w:val="00C731E3"/>
    <w:rsid w:val="00C7472B"/>
    <w:rsid w:val="00C749FE"/>
    <w:rsid w:val="00C74C45"/>
    <w:rsid w:val="00C76B5E"/>
    <w:rsid w:val="00C804A2"/>
    <w:rsid w:val="00C806B2"/>
    <w:rsid w:val="00C82BD7"/>
    <w:rsid w:val="00C83199"/>
    <w:rsid w:val="00C85E3F"/>
    <w:rsid w:val="00C87078"/>
    <w:rsid w:val="00C92642"/>
    <w:rsid w:val="00C931D7"/>
    <w:rsid w:val="00C9350D"/>
    <w:rsid w:val="00C95773"/>
    <w:rsid w:val="00C95AC1"/>
    <w:rsid w:val="00C963C2"/>
    <w:rsid w:val="00C963E0"/>
    <w:rsid w:val="00C97C42"/>
    <w:rsid w:val="00CA0F42"/>
    <w:rsid w:val="00CA1436"/>
    <w:rsid w:val="00CA78C3"/>
    <w:rsid w:val="00CB37FD"/>
    <w:rsid w:val="00CB5ADD"/>
    <w:rsid w:val="00CB7163"/>
    <w:rsid w:val="00CB7187"/>
    <w:rsid w:val="00CC2593"/>
    <w:rsid w:val="00CC3D35"/>
    <w:rsid w:val="00CC5E27"/>
    <w:rsid w:val="00CC6B47"/>
    <w:rsid w:val="00CD0491"/>
    <w:rsid w:val="00CD1A72"/>
    <w:rsid w:val="00CE0AA0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6775"/>
    <w:rsid w:val="00D069AF"/>
    <w:rsid w:val="00D07170"/>
    <w:rsid w:val="00D073B1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36ADD"/>
    <w:rsid w:val="00D402D1"/>
    <w:rsid w:val="00D41220"/>
    <w:rsid w:val="00D4352D"/>
    <w:rsid w:val="00D44406"/>
    <w:rsid w:val="00D445AA"/>
    <w:rsid w:val="00D448E3"/>
    <w:rsid w:val="00D44AC7"/>
    <w:rsid w:val="00D51F14"/>
    <w:rsid w:val="00D521B0"/>
    <w:rsid w:val="00D52AE9"/>
    <w:rsid w:val="00D54973"/>
    <w:rsid w:val="00D558C7"/>
    <w:rsid w:val="00D60606"/>
    <w:rsid w:val="00D612CD"/>
    <w:rsid w:val="00D644BC"/>
    <w:rsid w:val="00D72E53"/>
    <w:rsid w:val="00D74F43"/>
    <w:rsid w:val="00D762CD"/>
    <w:rsid w:val="00D82F1D"/>
    <w:rsid w:val="00D8703B"/>
    <w:rsid w:val="00D936AE"/>
    <w:rsid w:val="00D952D8"/>
    <w:rsid w:val="00D95463"/>
    <w:rsid w:val="00D95679"/>
    <w:rsid w:val="00DA162F"/>
    <w:rsid w:val="00DA2CF0"/>
    <w:rsid w:val="00DA34F5"/>
    <w:rsid w:val="00DA44D3"/>
    <w:rsid w:val="00DA6C59"/>
    <w:rsid w:val="00DA7219"/>
    <w:rsid w:val="00DB20FD"/>
    <w:rsid w:val="00DB24CF"/>
    <w:rsid w:val="00DB572F"/>
    <w:rsid w:val="00DB5E55"/>
    <w:rsid w:val="00DB6169"/>
    <w:rsid w:val="00DB620A"/>
    <w:rsid w:val="00DC123B"/>
    <w:rsid w:val="00DC25CE"/>
    <w:rsid w:val="00DC54AD"/>
    <w:rsid w:val="00DC5CF6"/>
    <w:rsid w:val="00DC763D"/>
    <w:rsid w:val="00DD0BB5"/>
    <w:rsid w:val="00DD27EA"/>
    <w:rsid w:val="00DD438B"/>
    <w:rsid w:val="00DD533D"/>
    <w:rsid w:val="00DD571C"/>
    <w:rsid w:val="00DE18C7"/>
    <w:rsid w:val="00DE303D"/>
    <w:rsid w:val="00DE37A3"/>
    <w:rsid w:val="00DE52AD"/>
    <w:rsid w:val="00DF0328"/>
    <w:rsid w:val="00DF5671"/>
    <w:rsid w:val="00DF71FB"/>
    <w:rsid w:val="00E015C8"/>
    <w:rsid w:val="00E0429C"/>
    <w:rsid w:val="00E04D94"/>
    <w:rsid w:val="00E06899"/>
    <w:rsid w:val="00E06C7B"/>
    <w:rsid w:val="00E07F3E"/>
    <w:rsid w:val="00E106BF"/>
    <w:rsid w:val="00E14FDF"/>
    <w:rsid w:val="00E15E83"/>
    <w:rsid w:val="00E20A05"/>
    <w:rsid w:val="00E22A41"/>
    <w:rsid w:val="00E264E3"/>
    <w:rsid w:val="00E26E31"/>
    <w:rsid w:val="00E3181C"/>
    <w:rsid w:val="00E33FB8"/>
    <w:rsid w:val="00E36EDD"/>
    <w:rsid w:val="00E377ED"/>
    <w:rsid w:val="00E42772"/>
    <w:rsid w:val="00E42AA6"/>
    <w:rsid w:val="00E42E04"/>
    <w:rsid w:val="00E441DD"/>
    <w:rsid w:val="00E50AAD"/>
    <w:rsid w:val="00E51079"/>
    <w:rsid w:val="00E51C4F"/>
    <w:rsid w:val="00E548A5"/>
    <w:rsid w:val="00E572E5"/>
    <w:rsid w:val="00E6168D"/>
    <w:rsid w:val="00E62A2B"/>
    <w:rsid w:val="00E647EF"/>
    <w:rsid w:val="00E7090F"/>
    <w:rsid w:val="00E77A19"/>
    <w:rsid w:val="00E815F7"/>
    <w:rsid w:val="00E83A7C"/>
    <w:rsid w:val="00E85228"/>
    <w:rsid w:val="00E909B8"/>
    <w:rsid w:val="00E90CAF"/>
    <w:rsid w:val="00E91CA9"/>
    <w:rsid w:val="00E930E5"/>
    <w:rsid w:val="00E972F8"/>
    <w:rsid w:val="00EA2593"/>
    <w:rsid w:val="00EA4ACC"/>
    <w:rsid w:val="00EA4C21"/>
    <w:rsid w:val="00EA5ACC"/>
    <w:rsid w:val="00EA7937"/>
    <w:rsid w:val="00EB0AA2"/>
    <w:rsid w:val="00EB100E"/>
    <w:rsid w:val="00EB2F5E"/>
    <w:rsid w:val="00EB5CE4"/>
    <w:rsid w:val="00EB7E28"/>
    <w:rsid w:val="00EE0732"/>
    <w:rsid w:val="00EE0EDC"/>
    <w:rsid w:val="00EE235C"/>
    <w:rsid w:val="00EE272B"/>
    <w:rsid w:val="00EE4CDC"/>
    <w:rsid w:val="00EF2F06"/>
    <w:rsid w:val="00EF529A"/>
    <w:rsid w:val="00EF69A4"/>
    <w:rsid w:val="00EF7575"/>
    <w:rsid w:val="00F0010D"/>
    <w:rsid w:val="00F01B45"/>
    <w:rsid w:val="00F023CE"/>
    <w:rsid w:val="00F03457"/>
    <w:rsid w:val="00F04BBE"/>
    <w:rsid w:val="00F06E9D"/>
    <w:rsid w:val="00F07185"/>
    <w:rsid w:val="00F212C3"/>
    <w:rsid w:val="00F21DF2"/>
    <w:rsid w:val="00F22B42"/>
    <w:rsid w:val="00F23659"/>
    <w:rsid w:val="00F30473"/>
    <w:rsid w:val="00F308B1"/>
    <w:rsid w:val="00F3545B"/>
    <w:rsid w:val="00F425D4"/>
    <w:rsid w:val="00F4286F"/>
    <w:rsid w:val="00F43825"/>
    <w:rsid w:val="00F46E9C"/>
    <w:rsid w:val="00F4706B"/>
    <w:rsid w:val="00F47987"/>
    <w:rsid w:val="00F523C7"/>
    <w:rsid w:val="00F56D33"/>
    <w:rsid w:val="00F61C0F"/>
    <w:rsid w:val="00F715C5"/>
    <w:rsid w:val="00F7213B"/>
    <w:rsid w:val="00F72340"/>
    <w:rsid w:val="00F739DD"/>
    <w:rsid w:val="00F73AD5"/>
    <w:rsid w:val="00F76535"/>
    <w:rsid w:val="00F7673C"/>
    <w:rsid w:val="00F769F2"/>
    <w:rsid w:val="00F802F0"/>
    <w:rsid w:val="00F822B3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B6020"/>
    <w:rsid w:val="00FC083A"/>
    <w:rsid w:val="00FC2BA4"/>
    <w:rsid w:val="00FC4794"/>
    <w:rsid w:val="00FC73DB"/>
    <w:rsid w:val="00FD01E7"/>
    <w:rsid w:val="00FD095A"/>
    <w:rsid w:val="00FD1A3B"/>
    <w:rsid w:val="00FD51DF"/>
    <w:rsid w:val="00FD5E96"/>
    <w:rsid w:val="00FD7386"/>
    <w:rsid w:val="00FE33FB"/>
    <w:rsid w:val="00FE5ACC"/>
    <w:rsid w:val="00FE5B94"/>
    <w:rsid w:val="00FF0FC5"/>
    <w:rsid w:val="00FF5B11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20D7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1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Normal"/>
    <w:qFormat/>
    <w:rsid w:val="009C22FD"/>
    <w:pPr>
      <w:jc w:val="left"/>
    </w:pPr>
    <w:rPr>
      <w:rFonts w:ascii="Arial" w:hAnsi="Arial" w:cs="Arial"/>
      <w:vanish/>
      <w:color w:val="17365D" w:themeColor="text2" w:themeShade="BF"/>
      <w:sz w:val="19"/>
      <w:szCs w:val="19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2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18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B25CA4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val="en-US"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B25CA4"/>
    <w:rPr>
      <w:rFonts w:ascii="Arial" w:eastAsiaTheme="minorHAnsi" w:hAnsi="Arial" w:cs="Arial"/>
      <w:vanish/>
      <w:color w:val="002060"/>
      <w:sz w:val="22"/>
      <w:szCs w:val="22"/>
      <w:lang w:val="en-US"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5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0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1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1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18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18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character" w:customStyle="1" w:styleId="normaltextrun">
    <w:name w:val="normaltextrun"/>
    <w:basedOn w:val="DefaultParagraphFont"/>
    <w:rsid w:val="00D36ADD"/>
  </w:style>
  <w:style w:type="character" w:customStyle="1" w:styleId="ListParagraphChar">
    <w:name w:val="List Paragraph Char"/>
    <w:basedOn w:val="DefaultParagraphFont"/>
    <w:link w:val="ListParagraph"/>
    <w:uiPriority w:val="34"/>
    <w:rsid w:val="00D54973"/>
    <w:rPr>
      <w:rFonts w:ascii="Arial Narrow" w:hAnsi="Arial Narrow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9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9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eader" Target="header4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header" Target="header5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Relationship Id="rId22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pPr>
            <w:pStyle w:val="4CAF7092A45A4C2BA9D45B8E381B042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pPr>
            <w:pStyle w:val="F081F68F18CE4C7DA827ED806257937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696ED913DD914085BEA781096DA96B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1FE878-BCB4-4273-8F04-AB8EE0BDAC47}"/>
      </w:docPartPr>
      <w:docPartBody>
        <w:p w:rsidR="007F5DDF" w:rsidRDefault="00C86AC1" w:rsidP="00C86AC1">
          <w:pPr>
            <w:pStyle w:val="696ED913DD914085BEA781096DA96B48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53F67D637E945B0AE9214EC705285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0F23B2-50E1-4593-B875-4C1A4DB685FF}"/>
      </w:docPartPr>
      <w:docPartBody>
        <w:p w:rsidR="007F5DDF" w:rsidRDefault="00C86AC1" w:rsidP="00C86AC1">
          <w:pPr>
            <w:pStyle w:val="453F67D637E945B0AE9214EC705285D0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32F38A9B31E84D2E85E8CBE927B007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72AB00-FF62-4B2E-9CEA-BB69F3632E4D}"/>
      </w:docPartPr>
      <w:docPartBody>
        <w:p w:rsidR="00134807" w:rsidRDefault="000172E1" w:rsidP="000172E1">
          <w:pPr>
            <w:pStyle w:val="32F38A9B31E84D2E85E8CBE927B00731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D42C3621075444579CE1A999A60151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EDB432-81B8-4E9C-8593-C0F121D2D3D9}"/>
      </w:docPartPr>
      <w:docPartBody>
        <w:p w:rsidR="00134807" w:rsidRDefault="000172E1" w:rsidP="000172E1">
          <w:pPr>
            <w:pStyle w:val="D42C3621075444579CE1A999A6015169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02E2AD54B5C749AD904A00A4D7E17E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6DF118-7788-4DA5-9390-9A00F512C44B}"/>
      </w:docPartPr>
      <w:docPartBody>
        <w:p w:rsidR="00134807" w:rsidRDefault="000172E1" w:rsidP="000172E1">
          <w:pPr>
            <w:pStyle w:val="02E2AD54B5C749AD904A00A4D7E17E7B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B7749293759B467B8CEBE2B55B20ED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EB907F-540B-47AD-AB6F-112D433071B6}"/>
      </w:docPartPr>
      <w:docPartBody>
        <w:p w:rsidR="00134807" w:rsidRDefault="000172E1" w:rsidP="000172E1">
          <w:pPr>
            <w:pStyle w:val="B7749293759B467B8CEBE2B55B20EDAF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D8CCF4BF84C34833A22FFDE523C45C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D5FDD6-5C3C-471A-B959-701C810FFCA3}"/>
      </w:docPartPr>
      <w:docPartBody>
        <w:p w:rsidR="00134807" w:rsidRDefault="000172E1" w:rsidP="000172E1">
          <w:pPr>
            <w:pStyle w:val="D8CCF4BF84C34833A22FFDE523C45C09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E1"/>
    <w:rsid w:val="00036030"/>
    <w:rsid w:val="00106BC6"/>
    <w:rsid w:val="001125F5"/>
    <w:rsid w:val="00122786"/>
    <w:rsid w:val="00134807"/>
    <w:rsid w:val="00152532"/>
    <w:rsid w:val="00155DCA"/>
    <w:rsid w:val="00181DB6"/>
    <w:rsid w:val="001E4222"/>
    <w:rsid w:val="001F2D33"/>
    <w:rsid w:val="00213613"/>
    <w:rsid w:val="00216485"/>
    <w:rsid w:val="00217293"/>
    <w:rsid w:val="00247826"/>
    <w:rsid w:val="0026412C"/>
    <w:rsid w:val="002A67A7"/>
    <w:rsid w:val="003D7AF8"/>
    <w:rsid w:val="00530616"/>
    <w:rsid w:val="005D3BC9"/>
    <w:rsid w:val="006206DC"/>
    <w:rsid w:val="00645E48"/>
    <w:rsid w:val="00654A91"/>
    <w:rsid w:val="00667F7A"/>
    <w:rsid w:val="006A5ED9"/>
    <w:rsid w:val="00776B89"/>
    <w:rsid w:val="007C130D"/>
    <w:rsid w:val="007E2E66"/>
    <w:rsid w:val="007F5DDF"/>
    <w:rsid w:val="00834F76"/>
    <w:rsid w:val="00854CEF"/>
    <w:rsid w:val="008946ED"/>
    <w:rsid w:val="008A49B9"/>
    <w:rsid w:val="008C1EB3"/>
    <w:rsid w:val="008E6DF9"/>
    <w:rsid w:val="008F3A83"/>
    <w:rsid w:val="009133ED"/>
    <w:rsid w:val="0092096F"/>
    <w:rsid w:val="00955000"/>
    <w:rsid w:val="009662BC"/>
    <w:rsid w:val="0098441D"/>
    <w:rsid w:val="009A5338"/>
    <w:rsid w:val="009A7ADB"/>
    <w:rsid w:val="009B3343"/>
    <w:rsid w:val="009D1912"/>
    <w:rsid w:val="00A12C05"/>
    <w:rsid w:val="00A8521E"/>
    <w:rsid w:val="00B06821"/>
    <w:rsid w:val="00B4136F"/>
    <w:rsid w:val="00B4478C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538D7"/>
    <w:rsid w:val="00DC0AEB"/>
    <w:rsid w:val="00DC549C"/>
    <w:rsid w:val="00DD1CB8"/>
    <w:rsid w:val="00DD51CE"/>
    <w:rsid w:val="00E04351"/>
    <w:rsid w:val="00E2098D"/>
    <w:rsid w:val="00E45AA5"/>
    <w:rsid w:val="00E94F3E"/>
    <w:rsid w:val="00EA1D00"/>
    <w:rsid w:val="00EC1A4A"/>
    <w:rsid w:val="00EC27D2"/>
    <w:rsid w:val="00F21F00"/>
    <w:rsid w:val="00F275D7"/>
    <w:rsid w:val="00F27999"/>
    <w:rsid w:val="00F34F30"/>
    <w:rsid w:val="00F53755"/>
    <w:rsid w:val="00FA7C23"/>
    <w:rsid w:val="00FC3B9B"/>
    <w:rsid w:val="00FD444E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172E1"/>
    <w:rPr>
      <w:color w:val="808080"/>
    </w:r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696ED913DD914085BEA781096DA96B48">
    <w:name w:val="696ED913DD914085BEA781096DA96B48"/>
    <w:rsid w:val="00C86AC1"/>
    <w:pPr>
      <w:spacing w:after="160" w:line="259" w:lineRule="auto"/>
    </w:pPr>
  </w:style>
  <w:style w:type="paragraph" w:customStyle="1" w:styleId="453F67D637E945B0AE9214EC705285D0">
    <w:name w:val="453F67D637E945B0AE9214EC705285D0"/>
    <w:rsid w:val="00C86AC1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32F38A9B31E84D2E85E8CBE927B00731">
    <w:name w:val="32F38A9B31E84D2E85E8CBE927B00731"/>
    <w:rsid w:val="000172E1"/>
    <w:pPr>
      <w:spacing w:after="160" w:line="259" w:lineRule="auto"/>
    </w:pPr>
    <w:rPr>
      <w:kern w:val="2"/>
      <w14:ligatures w14:val="standardContextual"/>
    </w:rPr>
  </w:style>
  <w:style w:type="paragraph" w:customStyle="1" w:styleId="D42C3621075444579CE1A999A6015169">
    <w:name w:val="D42C3621075444579CE1A999A6015169"/>
    <w:rsid w:val="000172E1"/>
    <w:pPr>
      <w:spacing w:after="160" w:line="259" w:lineRule="auto"/>
    </w:pPr>
    <w:rPr>
      <w:kern w:val="2"/>
      <w14:ligatures w14:val="standardContextual"/>
    </w:rPr>
  </w:style>
  <w:style w:type="paragraph" w:customStyle="1" w:styleId="02E2AD54B5C749AD904A00A4D7E17E7B">
    <w:name w:val="02E2AD54B5C749AD904A00A4D7E17E7B"/>
    <w:rsid w:val="000172E1"/>
    <w:pPr>
      <w:spacing w:after="160" w:line="259" w:lineRule="auto"/>
    </w:pPr>
    <w:rPr>
      <w:kern w:val="2"/>
      <w14:ligatures w14:val="standardContextual"/>
    </w:rPr>
  </w:style>
  <w:style w:type="paragraph" w:customStyle="1" w:styleId="B7749293759B467B8CEBE2B55B20EDAF">
    <w:name w:val="B7749293759B467B8CEBE2B55B20EDAF"/>
    <w:rsid w:val="000172E1"/>
    <w:pPr>
      <w:spacing w:after="160" w:line="259" w:lineRule="auto"/>
    </w:pPr>
    <w:rPr>
      <w:kern w:val="2"/>
      <w14:ligatures w14:val="standardContextual"/>
    </w:rPr>
  </w:style>
  <w:style w:type="paragraph" w:customStyle="1" w:styleId="D8CCF4BF84C34833A22FFDE523C45C09">
    <w:name w:val="D8CCF4BF84C34833A22FFDE523C45C09"/>
    <w:rsid w:val="000172E1"/>
    <w:pPr>
      <w:spacing w:after="160" w:line="259" w:lineRule="auto"/>
    </w:pPr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118</TotalTime>
  <Pages>19</Pages>
  <Words>3450</Words>
  <Characters>19671</Characters>
  <Application>Microsoft Office Word</Application>
  <DocSecurity>8</DocSecurity>
  <Lines>163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CPCCBC4014</vt:lpstr>
    </vt:vector>
  </TitlesOfParts>
  <Company/>
  <LinksUpToDate>false</LinksUpToDate>
  <CharactersWithSpaces>23075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CPCCBC4014</dc:title>
  <dc:subject>Prepare simple building sketches and drawings</dc:subject>
  <dc:creator>Author Name</dc:creator>
  <cp:lastModifiedBy>Michael Trott</cp:lastModifiedBy>
  <cp:revision>9</cp:revision>
  <cp:lastPrinted>2021-09-20T03:02:00Z</cp:lastPrinted>
  <dcterms:created xsi:type="dcterms:W3CDTF">2023-12-14T04:19:00Z</dcterms:created>
  <dcterms:modified xsi:type="dcterms:W3CDTF">2023-12-22T01:26:00Z</dcterms:modified>
  <cp:contentStatus>v1-0_18/05/2023</cp:contentStatus>
</cp:coreProperties>
</file>