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371546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2A3CBA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371546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A3CBA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203882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91272190" w:edGrp="everyone"/>
            <w:r>
              <w:rPr>
                <w:rFonts w:ascii="Arial" w:hAnsi="Arial" w:cs="Arial"/>
                <w:sz w:val="22"/>
                <w:szCs w:val="22"/>
              </w:rPr>
              <w:t>Steven Hong</w:t>
            </w:r>
            <w:permEnd w:id="199127219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E82D5B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2" w:name="_GoBack"/>
            <w:bookmarkEnd w:id="2"/>
            <w:permStart w:id="423367634" w:edGrp="everyone"/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18132</wp:posOffset>
                      </wp:positionH>
                      <wp:positionV relativeFrom="paragraph">
                        <wp:posOffset>-386388</wp:posOffset>
                      </wp:positionV>
                      <wp:extent cx="2488565" cy="1478280"/>
                      <wp:effectExtent l="57150" t="57150" r="64135" b="64770"/>
                      <wp:wrapNone/>
                      <wp:docPr id="5" name="Ink 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488565" cy="14782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AD896E4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" o:spid="_x0000_s1026" type="#_x0000_t75" style="position:absolute;margin-left:.05pt;margin-top:-31.8pt;width:198.75pt;height:119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">
                      <v:imagedata r:id="rId10" o:title=""/>
                    </v:shape>
                  </w:pict>
                </mc:Fallback>
              </mc:AlternateContent>
            </w:r>
            <w:r w:rsidR="002A3CBA">
              <w:rPr>
                <w:noProof/>
              </w:rPr>
              <w:drawing>
                <wp:inline distT="0" distB="0" distL="0" distR="0">
                  <wp:extent cx="2330927" cy="951230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3451" cy="95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423367634"/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32870222" w:edGrp="everyone"/>
            <w:permEnd w:id="103287022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06539657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065396573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6139632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2A3CB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216139632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98757259" w:edGrp="everyone"/>
            <w:permEnd w:id="498757259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8767534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6753437" w:displacedByCustomXml="prev"/>
        <w:permStart w:id="1045489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54897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335954651" w:edGrp="everyone"/>
            <w:permEnd w:id="1335954651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0725923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2592354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12566271" w:edGrp="everyone"/>
            <w:r w:rsidR="00633D6F">
              <w:rPr>
                <w:rFonts w:ascii="Arial" w:hAnsi="Arial" w:cs="Arial"/>
                <w:sz w:val="22"/>
              </w:rPr>
              <w:t xml:space="preserve"> F </w:t>
            </w:r>
            <w:permEnd w:id="141256627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82286772" w:edGrp="everyone"/>
            <w:r w:rsidR="00633D6F">
              <w:rPr>
                <w:rFonts w:ascii="Arial" w:hAnsi="Arial" w:cs="Arial"/>
                <w:sz w:val="22"/>
              </w:rPr>
              <w:t xml:space="preserve"> E </w:t>
            </w:r>
            <w:permEnd w:id="38228677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95929100" w:edGrp="everyone"/>
            <w:r w:rsidR="00633D6F">
              <w:rPr>
                <w:rFonts w:ascii="Arial" w:hAnsi="Arial" w:cs="Arial"/>
                <w:sz w:val="22"/>
              </w:rPr>
              <w:t xml:space="preserve"> A </w:t>
            </w:r>
            <w:permEnd w:id="129592910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42194625" w:edGrp="everyone"/>
            <w:r w:rsidR="00633D6F">
              <w:rPr>
                <w:rFonts w:ascii="Arial" w:hAnsi="Arial" w:cs="Arial"/>
                <w:sz w:val="22"/>
              </w:rPr>
              <w:t xml:space="preserve"> D </w:t>
            </w:r>
            <w:permEnd w:id="154219462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380007888" w:edGrp="everyone"/>
            <w:r w:rsidR="003736FF">
              <w:rPr>
                <w:rFonts w:ascii="Arial" w:hAnsi="Arial" w:cs="Arial"/>
                <w:sz w:val="22"/>
              </w:rPr>
              <w:t xml:space="preserve"> C </w:t>
            </w:r>
            <w:permEnd w:id="138000788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24774608" w:edGrp="everyone"/>
            <w:r w:rsidR="00633D6F">
              <w:rPr>
                <w:rFonts w:ascii="Arial" w:hAnsi="Arial" w:cs="Arial"/>
                <w:sz w:val="22"/>
              </w:rPr>
              <w:t xml:space="preserve"> B </w:t>
            </w:r>
            <w:permEnd w:id="142477460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3" w:name="_Ref424210309"/>
      <w:bookmarkStart w:id="4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3"/>
      <w:r w:rsidRPr="00553DDB">
        <w:br/>
      </w:r>
      <w:bookmarkEnd w:id="4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1863367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6336723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C12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7239084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Chemical Burns</w:t>
            </w:r>
            <w:permEnd w:id="372390849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C12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8393073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Gloves</w:t>
            </w:r>
            <w:permEnd w:id="20839307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C12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68213930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168213930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C12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1220168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PPE: Hearing Protection</w:t>
            </w:r>
            <w:permEnd w:id="8122016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C12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8683298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386832981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8C12EC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2577038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Using lifting equipment</w:t>
            </w:r>
            <w:permEnd w:id="7257703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5" w:name="_Ref415045277"/>
      <w:r w:rsidRPr="00553DDB">
        <w:t>Who should you speak to if you find problems (e.g. hazards, accidents and emergencies)?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8C12E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573599968" w:edGrp="everyone"/>
            <w:r>
              <w:rPr>
                <w:rFonts w:ascii="Arial" w:hAnsi="Arial" w:cs="Arial"/>
                <w:sz w:val="22"/>
                <w:szCs w:val="22"/>
              </w:rPr>
              <w:t>Supervisor / Site Manager</w:t>
            </w:r>
            <w:permEnd w:id="1573599968"/>
          </w:p>
        </w:tc>
        <w:permStart w:id="8544639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446391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6" w:name="_Ref406591713"/>
      <w:r w:rsidRPr="00553DDB">
        <w:t>What should you do if you discover a fault with plant, tools or equipment?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8C12EC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71526967" w:edGrp="everyone"/>
            <w:r>
              <w:rPr>
                <w:rFonts w:ascii="Arial" w:hAnsi="Arial" w:cs="Arial"/>
                <w:sz w:val="22"/>
                <w:szCs w:val="22"/>
              </w:rPr>
              <w:t>STRR: Stop, Tag, Report and Record</w:t>
            </w:r>
            <w:permEnd w:id="371526967"/>
          </w:p>
        </w:tc>
        <w:permStart w:id="929706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970631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7" w:name="_Ref424211517"/>
      <w:r w:rsidRPr="00553DDB">
        <w:t>Which legislation relates to safety in the workplace? Tick your response.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801291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0129146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8884484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888448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3197396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8C12E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319739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04985659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498565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5809202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580920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2"/>
      <w:r w:rsidRPr="00553DDB">
        <w:t>True or False (Tick your response): Employers are required by legislation to implement safety measures which are reasonably practicable.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7929638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C12E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792963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17755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775542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17082992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17082992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4954941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8C12EC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4954941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77668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7668298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2291424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2291424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24213216"/>
      <w:r w:rsidRPr="00553DDB">
        <w:lastRenderedPageBreak/>
        <w:t>The following symbols appear under the heading ‘Required PPE’ on an SDS. What do the symbols represent?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417371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4173718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C12E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52134465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1521344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C12E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98386009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7983860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C12E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15760531" w:edGrp="everyone"/>
            <w:r>
              <w:rPr>
                <w:rFonts w:ascii="Arial" w:hAnsi="Arial" w:cs="Arial"/>
                <w:sz w:val="22"/>
                <w:szCs w:val="22"/>
              </w:rPr>
              <w:t>Safety goggles</w:t>
            </w:r>
            <w:permEnd w:id="20157605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8C12EC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86698159" w:edGrp="everyone"/>
            <w:r>
              <w:rPr>
                <w:rFonts w:ascii="Arial" w:hAnsi="Arial" w:cs="Arial"/>
                <w:sz w:val="22"/>
                <w:szCs w:val="22"/>
              </w:rPr>
              <w:t>Breathing Apparatus</w:t>
            </w:r>
            <w:permEnd w:id="68669815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209094"/>
      <w:r w:rsidRPr="00553DDB">
        <w:t>Describe the meaning and use of the signs displayed below.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579419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9419239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8C12EC" w:rsidP="005F203A">
            <w:pPr>
              <w:rPr>
                <w:rFonts w:ascii="Arial" w:hAnsi="Arial" w:cs="Arial"/>
                <w:sz w:val="22"/>
              </w:rPr>
            </w:pPr>
            <w:permStart w:id="2130666272" w:edGrp="everyone"/>
            <w:r>
              <w:rPr>
                <w:rFonts w:ascii="Arial" w:hAnsi="Arial" w:cs="Arial"/>
                <w:sz w:val="22"/>
              </w:rPr>
              <w:t>First Aid</w:t>
            </w:r>
            <w:permEnd w:id="213066627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28C5" w:rsidRPr="005E28C5" w:rsidRDefault="005E28C5" w:rsidP="005E28C5">
            <w:pPr>
              <w:rPr>
                <w:rFonts w:ascii="Arial" w:hAnsi="Arial" w:cs="Arial"/>
                <w:sz w:val="22"/>
              </w:rPr>
            </w:pPr>
            <w:permStart w:id="539904462" w:edGrp="everyone"/>
            <w:r w:rsidRPr="005E28C5">
              <w:rPr>
                <w:rFonts w:ascii="Arial" w:hAnsi="Arial" w:cs="Arial"/>
                <w:sz w:val="22"/>
              </w:rPr>
              <w:t>Warns off unauthorised persons from entering area</w:t>
            </w:r>
          </w:p>
          <w:permEnd w:id="539904462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28C5" w:rsidRPr="005E28C5" w:rsidRDefault="005E28C5" w:rsidP="005E28C5">
            <w:pPr>
              <w:rPr>
                <w:rFonts w:ascii="Arial" w:hAnsi="Arial" w:cs="Arial"/>
                <w:sz w:val="22"/>
              </w:rPr>
            </w:pPr>
            <w:permStart w:id="1498231242" w:edGrp="everyone"/>
            <w:r w:rsidRPr="005E28C5">
              <w:rPr>
                <w:rFonts w:ascii="Arial" w:hAnsi="Arial" w:cs="Arial"/>
                <w:sz w:val="22"/>
              </w:rPr>
              <w:t xml:space="preserve">Location of </w:t>
            </w:r>
            <w:proofErr w:type="spellStart"/>
            <w:r w:rsidRPr="005E28C5">
              <w:rPr>
                <w:rFonts w:ascii="Arial" w:hAnsi="Arial" w:cs="Arial"/>
                <w:sz w:val="22"/>
              </w:rPr>
              <w:t>fire fighting</w:t>
            </w:r>
            <w:proofErr w:type="spellEnd"/>
            <w:r w:rsidRPr="005E28C5">
              <w:rPr>
                <w:rFonts w:ascii="Arial" w:hAnsi="Arial" w:cs="Arial"/>
                <w:sz w:val="22"/>
              </w:rPr>
              <w:t xml:space="preserve"> facilities</w:t>
            </w:r>
          </w:p>
          <w:permEnd w:id="1498231242"/>
          <w:p w:rsidR="005F203A" w:rsidRPr="00ED59C9" w:rsidRDefault="005F203A" w:rsidP="005F203A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83"/>
      <w:r w:rsidRPr="00553DDB">
        <w:t>Which rating is designated for the highest risk and which rating is used for the lowest risk?</w:t>
      </w:r>
      <w:bookmarkEnd w:id="12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9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3736FF" w:rsidRPr="006215FC" w:rsidRDefault="003736FF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90596748" w:edGrp="everyone"/>
                                  <w:r w:rsidR="005E28C5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="00531F27">
                                    <w:rPr>
                                      <w:vanish w:val="0"/>
                                    </w:rPr>
                                    <w:t>Extreme (A1</w:t>
                                  </w:r>
                                  <w:permEnd w:id="1990596748"/>
                                </w:p>
                                <w:p w:rsidR="003736FF" w:rsidRPr="006215FC" w:rsidRDefault="003736FF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6016369" w:edGrp="everyone"/>
                                  <w:r w:rsidR="005E28C5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r w:rsidR="00531F27">
                                    <w:rPr>
                                      <w:vanish w:val="0"/>
                                    </w:rPr>
                                    <w:t>Low (</w:t>
                                  </w:r>
                                  <w:r>
                                    <w:rPr>
                                      <w:vanish w:val="0"/>
                                    </w:rPr>
                                    <w:t>E5</w:t>
                                  </w:r>
                                  <w:r w:rsidR="00531F27">
                                    <w:rPr>
                                      <w:vanish w:val="0"/>
                                    </w:rPr>
                                    <w:t>)</w:t>
                                  </w:r>
                                  <w:r w:rsidR="005E28C5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End w:id="1460163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20" o:title="" recolor="t" rotate="t" type="tile"/>
                      <v:textbox inset="0,0,0,0">
                        <w:txbxContent>
                          <w:p w:rsidR="003736FF" w:rsidRPr="006215FC" w:rsidRDefault="003736FF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90596748" w:edGrp="everyone"/>
                            <w:r w:rsidR="005E28C5">
                              <w:rPr>
                                <w:vanish w:val="0"/>
                              </w:rPr>
                              <w:t xml:space="preserve"> </w:t>
                            </w:r>
                            <w:r w:rsidR="00531F27">
                              <w:rPr>
                                <w:vanish w:val="0"/>
                              </w:rPr>
                              <w:t>Extreme (A1</w:t>
                            </w:r>
                            <w:permEnd w:id="1990596748"/>
                          </w:p>
                          <w:p w:rsidR="003736FF" w:rsidRPr="006215FC" w:rsidRDefault="003736FF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6016369" w:edGrp="everyone"/>
                            <w:r w:rsidR="005E28C5">
                              <w:rPr>
                                <w:vanish w:val="0"/>
                              </w:rPr>
                              <w:t xml:space="preserve"> </w:t>
                            </w:r>
                            <w:r w:rsidR="00531F27">
                              <w:rPr>
                                <w:vanish w:val="0"/>
                              </w:rPr>
                              <w:t>Low (</w:t>
                            </w:r>
                            <w:r>
                              <w:rPr>
                                <w:vanish w:val="0"/>
                              </w:rPr>
                              <w:t>E5</w:t>
                            </w:r>
                            <w:r w:rsidR="00531F27">
                              <w:rPr>
                                <w:vanish w:val="0"/>
                              </w:rPr>
                              <w:t>)</w:t>
                            </w:r>
                            <w:r w:rsidR="005E28C5">
                              <w:rPr>
                                <w:vanish w:val="0"/>
                              </w:rPr>
                              <w:t xml:space="preserve"> </w:t>
                            </w:r>
                            <w:permEnd w:id="14601636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5238548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3854865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65"/>
      <w:r w:rsidRPr="00553DDB">
        <w:t xml:space="preserve">What is the risk rating for the following circumstances: An event which is possible and would require low-level hospital </w:t>
      </w:r>
      <w:bookmarkEnd w:id="13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C12E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416434293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1416434293"/>
          </w:p>
        </w:tc>
        <w:permStart w:id="318442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8442700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4" w:name="_Ref408921287"/>
      <w:bookmarkStart w:id="15" w:name="_Ref412797660"/>
      <w:r w:rsidRPr="00553DDB">
        <w:t>What are the factors that would lead to a risk rating of E: Extreme</w:t>
      </w:r>
      <w:bookmarkEnd w:id="14"/>
      <w:r w:rsidRPr="00553DDB">
        <w:t>?</w:t>
      </w:r>
      <w:bookmarkEnd w:id="1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8C12E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02584459" w:edGrp="everyone"/>
            <w:r>
              <w:rPr>
                <w:rFonts w:ascii="Arial" w:hAnsi="Arial" w:cs="Arial"/>
                <w:sz w:val="22"/>
                <w:szCs w:val="22"/>
              </w:rPr>
              <w:t>1. The situation is very likely and could cause death, permanent disability or serious injury</w:t>
            </w:r>
          </w:p>
          <w:p w:rsidR="005F203A" w:rsidRPr="00ED59C9" w:rsidRDefault="008C12EC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 The situation is likely and could cause death or permanent disability.</w:t>
            </w:r>
            <w:permEnd w:id="302584459"/>
          </w:p>
        </w:tc>
        <w:permStart w:id="1673342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334224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24212548"/>
      <w:r w:rsidRPr="00553DDB">
        <w:t>When should safety checks be undertaken on machinery and equipment? Tick your response.</w:t>
      </w:r>
      <w:bookmarkEnd w:id="1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22950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2950185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99842051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984205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5607412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25607412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78929227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C12EC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7892922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27"/>
      <w:r w:rsidRPr="00553DDB">
        <w:t>Order the elements of the hierarchy of control, from 1 to 6 (i.e. most effective to least effective).</w:t>
      </w:r>
      <w:bookmarkEnd w:id="17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5028085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2808570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75463601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8C12EC">
              <w:rPr>
                <w:rFonts w:ascii="Arial" w:hAnsi="Arial" w:cs="Arial"/>
                <w:sz w:val="22"/>
              </w:rPr>
              <w:t>3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37546360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56511902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8C12EC">
              <w:rPr>
                <w:rFonts w:ascii="Arial" w:hAnsi="Arial" w:cs="Arial"/>
                <w:sz w:val="22"/>
              </w:rPr>
              <w:t>6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75651190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2280701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8C12EC">
              <w:rPr>
                <w:rFonts w:ascii="Arial" w:hAnsi="Arial" w:cs="Arial"/>
                <w:sz w:val="22"/>
              </w:rPr>
              <w:t>1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7622807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61873701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8C12EC">
              <w:rPr>
                <w:rFonts w:ascii="Arial" w:hAnsi="Arial" w:cs="Arial"/>
                <w:sz w:val="22"/>
              </w:rPr>
              <w:t>4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6618737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94244342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8C12EC">
              <w:rPr>
                <w:rFonts w:ascii="Arial" w:hAnsi="Arial" w:cs="Arial"/>
                <w:sz w:val="22"/>
              </w:rPr>
              <w:t>5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89424434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71873282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8C12EC">
              <w:rPr>
                <w:rFonts w:ascii="Arial" w:hAnsi="Arial" w:cs="Arial"/>
                <w:sz w:val="22"/>
              </w:rPr>
              <w:t>2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47187328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0"/>
      <w:r w:rsidRPr="00553DDB">
        <w:t>Why is elimination the best method of hazard control and PPE considered the least effective?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5E28C5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2071163894" w:edGrp="everyone"/>
            <w:r>
              <w:rPr>
                <w:rFonts w:ascii="Arial" w:hAnsi="Arial" w:cs="Arial"/>
                <w:sz w:val="22"/>
                <w:szCs w:val="22"/>
              </w:rPr>
              <w:t xml:space="preserve">Because the Elimination method eliminates the hazard completely while the PPE method </w:t>
            </w:r>
            <w:r w:rsidRPr="005E28C5">
              <w:rPr>
                <w:rFonts w:ascii="Arial" w:hAnsi="Arial" w:cs="Arial"/>
                <w:sz w:val="22"/>
                <w:szCs w:val="22"/>
              </w:rPr>
              <w:t>relies on human behaviour</w:t>
            </w:r>
            <w:permEnd w:id="2071163894"/>
          </w:p>
        </w:tc>
        <w:permStart w:id="16305481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054816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9" w:name="_Ref408921432"/>
      <w:r w:rsidRPr="00553DDB">
        <w:t>If you were to replace a flammable solvent with a water-based solvent, what category of control measure would that be under the hierarchy of control?</w:t>
      </w:r>
      <w:bookmarkEnd w:id="1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256773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561852115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561852115"/>
          </w:p>
        </w:tc>
        <w:permStart w:id="13198580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985806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20" w:name="_Ref401921251"/>
      <w:bookmarkStart w:id="21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20"/>
      <w:bookmarkEnd w:id="22"/>
      <w:r w:rsidRPr="00553DDB">
        <w:t xml:space="preserve"> </w:t>
      </w:r>
      <w:bookmarkEnd w:id="21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6FF" w:rsidRPr="00441559" w:rsidRDefault="003736F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3736FF" w:rsidRPr="00441559" w:rsidRDefault="003736F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6FF" w:rsidRPr="00441559" w:rsidRDefault="003736F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3736FF" w:rsidRPr="00441559" w:rsidRDefault="003736F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6FF" w:rsidRPr="00441559" w:rsidRDefault="003736F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3736FF" w:rsidRPr="00441559" w:rsidRDefault="003736F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6FF" w:rsidRPr="00441559" w:rsidRDefault="003736F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3736FF" w:rsidRPr="00441559" w:rsidRDefault="003736F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6FF" w:rsidRPr="00441559" w:rsidRDefault="003736F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3736FF" w:rsidRPr="00441559" w:rsidRDefault="003736F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6FF" w:rsidRPr="00441559" w:rsidRDefault="003736FF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3736FF" w:rsidRPr="00441559" w:rsidRDefault="003736FF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880387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038733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76568742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256773">
              <w:rPr>
                <w:rFonts w:ascii="Arial" w:hAnsi="Arial" w:cs="Arial"/>
                <w:sz w:val="22"/>
              </w:rPr>
              <w:t>D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67656874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32665819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256773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73266581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83057567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256773">
              <w:rPr>
                <w:rFonts w:ascii="Arial" w:hAnsi="Arial" w:cs="Arial"/>
                <w:sz w:val="22"/>
              </w:rPr>
              <w:t>F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9830575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83958138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256773">
              <w:rPr>
                <w:rFonts w:ascii="Arial" w:hAnsi="Arial" w:cs="Arial"/>
                <w:sz w:val="22"/>
              </w:rPr>
              <w:t>B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8395813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4847267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256773">
              <w:rPr>
                <w:rFonts w:ascii="Arial" w:hAnsi="Arial" w:cs="Arial"/>
                <w:sz w:val="22"/>
              </w:rPr>
              <w:t>E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448472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5E28C5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01451015" w:edGrp="everyone"/>
            <w:r>
              <w:rPr>
                <w:rFonts w:ascii="Arial" w:hAnsi="Arial" w:cs="Arial"/>
                <w:sz w:val="22"/>
              </w:rPr>
              <w:t xml:space="preserve"> </w:t>
            </w:r>
            <w:r w:rsidR="00256773">
              <w:rPr>
                <w:rFonts w:ascii="Arial" w:hAnsi="Arial" w:cs="Arial"/>
                <w:sz w:val="22"/>
              </w:rPr>
              <w:t>C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40145101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3" w:name="_Ref415049799"/>
      <w:bookmarkStart w:id="24" w:name="_Ref421093133"/>
      <w:r w:rsidRPr="00553DDB">
        <w:t>In a medical emergency, what is the first step in the DRSABCD action plan that you need to follow</w:t>
      </w:r>
      <w:bookmarkEnd w:id="23"/>
      <w:r w:rsidRPr="00553DDB">
        <w:t>?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256773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77893305" w:edGrp="everyone"/>
            <w:r>
              <w:rPr>
                <w:rFonts w:ascii="Arial" w:hAnsi="Arial" w:cs="Arial"/>
                <w:sz w:val="22"/>
                <w:szCs w:val="22"/>
              </w:rPr>
              <w:t>Danger – you need to ensure that the area is safe for yourself, others</w:t>
            </w:r>
            <w:permEnd w:id="1877893305"/>
          </w:p>
        </w:tc>
        <w:permStart w:id="285228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5228292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8079076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7907687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25677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7514722" w:edGrp="everyone"/>
            <w:r>
              <w:rPr>
                <w:rFonts w:ascii="Arial" w:hAnsi="Arial" w:cs="Arial"/>
                <w:sz w:val="22"/>
              </w:rPr>
              <w:t>Remove people from immediate dange</w:t>
            </w:r>
            <w:r w:rsidR="005E28C5">
              <w:rPr>
                <w:rFonts w:ascii="Arial" w:hAnsi="Arial" w:cs="Arial"/>
                <w:sz w:val="22"/>
              </w:rPr>
              <w:t>r</w:t>
            </w:r>
            <w:permEnd w:id="1375147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256773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16954837" w:edGrp="everyone"/>
            <w:r>
              <w:rPr>
                <w:rFonts w:ascii="Arial" w:hAnsi="Arial" w:cs="Arial"/>
                <w:sz w:val="22"/>
              </w:rPr>
              <w:t>Alert people in case of emergency</w:t>
            </w:r>
            <w:permEnd w:id="5169548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E28C5" w:rsidRPr="005E28C5" w:rsidRDefault="005E28C5" w:rsidP="005E28C5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66280918" w:edGrp="everyone"/>
            <w:r w:rsidRPr="005E28C5">
              <w:rPr>
                <w:rFonts w:ascii="Arial" w:hAnsi="Arial" w:cs="Arial"/>
                <w:sz w:val="22"/>
              </w:rPr>
              <w:t>Confine fire and smoke</w:t>
            </w:r>
          </w:p>
          <w:permEnd w:id="966280918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E28C5" w:rsidRPr="005E28C5" w:rsidRDefault="005E28C5" w:rsidP="005E28C5">
            <w:pPr>
              <w:ind w:right="82"/>
              <w:rPr>
                <w:rFonts w:ascii="Arial" w:hAnsi="Arial" w:cs="Arial"/>
                <w:sz w:val="22"/>
              </w:rPr>
            </w:pPr>
            <w:permStart w:id="678577931" w:edGrp="everyone"/>
            <w:r w:rsidRPr="005E28C5">
              <w:rPr>
                <w:rFonts w:ascii="Arial" w:hAnsi="Arial" w:cs="Arial"/>
                <w:sz w:val="22"/>
              </w:rPr>
              <w:t>Evacuate to the assembly area</w:t>
            </w:r>
          </w:p>
          <w:permEnd w:id="678577931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14952615"/>
      <w:r w:rsidRPr="00553DDB">
        <w:t>What should you do as part of the clean up process? Tick all that apply.</w:t>
      </w:r>
      <w:bookmarkEnd w:id="26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500586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0586124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4759231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475923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7085864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5677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7085864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6143496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5677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6143496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51468617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5677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1468617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7398250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56773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739825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08921186"/>
      <w:r w:rsidRPr="00553DDB">
        <w:t>Read the scenario below and complete the Hazard Report Form.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736FF" w:rsidRPr="00DE05E2" w:rsidRDefault="003736FF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3736FF" w:rsidRPr="00D94A32" w:rsidRDefault="003736FF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3736FF" w:rsidRPr="00D94A32" w:rsidRDefault="003736FF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3736FF" w:rsidRPr="00D94A32" w:rsidRDefault="003736FF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3736FF" w:rsidRPr="00DE05E2" w:rsidRDefault="003736FF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3736FF" w:rsidRPr="00D94A32" w:rsidRDefault="003736FF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3736FF" w:rsidRPr="00D94A32" w:rsidRDefault="003736FF" w:rsidP="00DC153B">
                      <w:pPr>
                        <w:rPr>
                          <w:sz w:val="22"/>
                        </w:rPr>
                      </w:pPr>
                    </w:p>
                    <w:p w:rsidR="003736FF" w:rsidRPr="00D94A32" w:rsidRDefault="003736FF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8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3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4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9717D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9672235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379672235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531F27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33912713" w:edGrp="everyone"/>
            <w:r>
              <w:rPr>
                <w:rFonts w:ascii="Arial" w:hAnsi="Arial" w:cs="Arial"/>
                <w:sz w:val="22"/>
                <w:szCs w:val="22"/>
              </w:rPr>
              <w:t>Steven Hong</w:t>
            </w:r>
            <w:permEnd w:id="933912713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256773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08822516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408822516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657280" w:rsidRDefault="009717D1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54821758" w:edGrp="everyone"/>
            <w:r>
              <w:rPr>
                <w:rFonts w:ascii="Arial" w:hAnsi="Arial" w:cs="Arial"/>
                <w:sz w:val="22"/>
                <w:szCs w:val="22"/>
              </w:rPr>
              <w:t xml:space="preserve">A delivery truck backed into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 number of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drums of diesel. One drum was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pierced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its contents erupted from the container. The diesel spill, measuring 3m x 4m. </w:t>
            </w:r>
            <w:permEnd w:id="1754821758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37154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56308393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856308393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37154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0094934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00094934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37154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958733908" w:edGrp="everyone"/>
                <w:r w:rsidR="00CB7F7D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95873390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37154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69600818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46960081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CB7F7D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5266953" w:edGrp="everyone"/>
            <w:r>
              <w:rPr>
                <w:rFonts w:ascii="Arial" w:hAnsi="Arial" w:cs="Arial"/>
                <w:sz w:val="22"/>
                <w:szCs w:val="22"/>
              </w:rPr>
              <w:t>Lock entry to car park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CB7F7D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</w:t>
            </w:r>
          </w:p>
          <w:p w:rsidR="00DC153B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Pr="00657280" w:rsidRDefault="00CB7F7D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</w:t>
            </w:r>
            <w:r w:rsidR="009717D1">
              <w:rPr>
                <w:rFonts w:ascii="Arial" w:hAnsi="Arial" w:cs="Arial"/>
                <w:sz w:val="22"/>
                <w:szCs w:val="22"/>
              </w:rPr>
              <w:t xml:space="preserve"> fire to start</w:t>
            </w:r>
            <w:permEnd w:id="225266953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5E28C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10204344" w:edGrp="everyone"/>
            <w:r>
              <w:rPr>
                <w:rFonts w:ascii="Arial" w:hAnsi="Arial" w:cs="Arial"/>
                <w:sz w:val="22"/>
                <w:szCs w:val="22"/>
              </w:rPr>
              <w:t>Safety Officer</w:t>
            </w:r>
            <w:permEnd w:id="2010204344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37154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73501675" w:edGrp="everyone"/>
                <w:r w:rsidR="005E28C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27350167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37154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0456367" w:edGrp="everyone"/>
                <w:r w:rsidR="005E28C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1960456367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371546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3789336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83789336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lastRenderedPageBreak/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588817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8881727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69"/>
      <w:r w:rsidRPr="00553DDB">
        <w:t>Who would you submit a hazard report form to?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B7F7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091931823" w:edGrp="everyone"/>
            <w:r>
              <w:rPr>
                <w:rFonts w:ascii="Arial" w:hAnsi="Arial" w:cs="Arial"/>
                <w:sz w:val="22"/>
                <w:szCs w:val="22"/>
              </w:rPr>
              <w:t>PCBU, Supervisor health and Safety Representative</w:t>
            </w:r>
            <w:permEnd w:id="2091931823"/>
          </w:p>
        </w:tc>
        <w:permStart w:id="1644957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495754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12803089"/>
      <w:r w:rsidRPr="00553DDB">
        <w:t>Who would approve proposed risk controls and organise the required resources for implementation of the risk control?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B7F7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364803866" w:edGrp="everyone"/>
            <w:r>
              <w:rPr>
                <w:rFonts w:ascii="Arial" w:hAnsi="Arial" w:cs="Arial"/>
                <w:sz w:val="22"/>
                <w:szCs w:val="22"/>
              </w:rPr>
              <w:t>PCBU, Supervisor health and Safety Representative</w:t>
            </w:r>
            <w:permEnd w:id="1364803866"/>
          </w:p>
        </w:tc>
        <w:permStart w:id="7388147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881471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30" w:name="_Ref424215038"/>
      <w:r w:rsidRPr="00553DDB">
        <w:t>Identify one (1) way you can assess if risk controls have been effective.</w:t>
      </w:r>
      <w:bookmarkEnd w:id="3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CB7F7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49908536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 / safety data</w:t>
            </w:r>
            <w:permEnd w:id="449908536"/>
          </w:p>
        </w:tc>
        <w:permStart w:id="20659863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5986340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35"/>
      <w:headerReference w:type="default" r:id="rId36"/>
      <w:footerReference w:type="even" r:id="rId37"/>
      <w:footerReference w:type="default" r:id="rId38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546" w:rsidRDefault="00371546" w:rsidP="00A67754">
      <w:r>
        <w:separator/>
      </w:r>
    </w:p>
  </w:endnote>
  <w:endnote w:type="continuationSeparator" w:id="0">
    <w:p w:rsidR="00371546" w:rsidRDefault="0037154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6FF" w:rsidRPr="00830749" w:rsidRDefault="003736FF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36FF" w:rsidRDefault="003736FF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82D5B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6FF" w:rsidRPr="00830749" w:rsidRDefault="003736FF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3736FF" w:rsidRPr="00830749" w:rsidRDefault="003736FF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82D5B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546" w:rsidRDefault="00371546" w:rsidP="00A67754">
      <w:r>
        <w:separator/>
      </w:r>
    </w:p>
  </w:footnote>
  <w:footnote w:type="continuationSeparator" w:id="0">
    <w:p w:rsidR="00371546" w:rsidRDefault="0037154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6FF" w:rsidRDefault="003736FF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736FF" w:rsidRPr="00830749" w:rsidRDefault="003736F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6FF" w:rsidRDefault="003736FF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3736FF" w:rsidRPr="00830749" w:rsidRDefault="003736FF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2491343"/>
    <w:multiLevelType w:val="hybridMultilevel"/>
    <w:tmpl w:val="52805C6A"/>
    <w:lvl w:ilvl="0" w:tplc="C24679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C69C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44CF2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F669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02DC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F8F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0682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004F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8818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091AA6"/>
    <w:multiLevelType w:val="hybridMultilevel"/>
    <w:tmpl w:val="11067F7C"/>
    <w:lvl w:ilvl="0" w:tplc="464C3B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DD247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DC3E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AC3E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70CC6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F929B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F48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E30C8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A0D2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4BE845E8"/>
    <w:multiLevelType w:val="hybridMultilevel"/>
    <w:tmpl w:val="9A2E854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3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7"/>
  </w:num>
  <w:num w:numId="4">
    <w:abstractNumId w:val="35"/>
  </w:num>
  <w:num w:numId="5">
    <w:abstractNumId w:val="7"/>
  </w:num>
  <w:num w:numId="6">
    <w:abstractNumId w:val="20"/>
  </w:num>
  <w:num w:numId="7">
    <w:abstractNumId w:val="29"/>
  </w:num>
  <w:num w:numId="8">
    <w:abstractNumId w:val="16"/>
  </w:num>
  <w:num w:numId="9">
    <w:abstractNumId w:val="18"/>
  </w:num>
  <w:num w:numId="10">
    <w:abstractNumId w:val="27"/>
  </w:num>
  <w:num w:numId="11">
    <w:abstractNumId w:val="26"/>
  </w:num>
  <w:num w:numId="12">
    <w:abstractNumId w:val="43"/>
  </w:num>
  <w:num w:numId="13">
    <w:abstractNumId w:val="13"/>
  </w:num>
  <w:num w:numId="14">
    <w:abstractNumId w:val="3"/>
  </w:num>
  <w:num w:numId="15">
    <w:abstractNumId w:val="23"/>
  </w:num>
  <w:num w:numId="16">
    <w:abstractNumId w:val="19"/>
  </w:num>
  <w:num w:numId="17">
    <w:abstractNumId w:val="10"/>
  </w:num>
  <w:num w:numId="18">
    <w:abstractNumId w:val="48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30"/>
  </w:num>
  <w:num w:numId="24">
    <w:abstractNumId w:val="12"/>
  </w:num>
  <w:num w:numId="25">
    <w:abstractNumId w:val="22"/>
  </w:num>
  <w:num w:numId="26">
    <w:abstractNumId w:val="32"/>
  </w:num>
  <w:num w:numId="27">
    <w:abstractNumId w:val="6"/>
  </w:num>
  <w:num w:numId="28">
    <w:abstractNumId w:val="40"/>
  </w:num>
  <w:num w:numId="29">
    <w:abstractNumId w:val="36"/>
  </w:num>
  <w:num w:numId="30">
    <w:abstractNumId w:val="31"/>
  </w:num>
  <w:num w:numId="31">
    <w:abstractNumId w:val="42"/>
  </w:num>
  <w:num w:numId="32">
    <w:abstractNumId w:val="49"/>
  </w:num>
  <w:num w:numId="33">
    <w:abstractNumId w:val="46"/>
  </w:num>
  <w:num w:numId="34">
    <w:abstractNumId w:val="1"/>
  </w:num>
  <w:num w:numId="35">
    <w:abstractNumId w:val="47"/>
  </w:num>
  <w:num w:numId="36">
    <w:abstractNumId w:val="33"/>
  </w:num>
  <w:num w:numId="37">
    <w:abstractNumId w:val="39"/>
  </w:num>
  <w:num w:numId="38">
    <w:abstractNumId w:val="38"/>
  </w:num>
  <w:num w:numId="39">
    <w:abstractNumId w:val="21"/>
  </w:num>
  <w:num w:numId="40">
    <w:abstractNumId w:val="37"/>
  </w:num>
  <w:num w:numId="41">
    <w:abstractNumId w:val="15"/>
  </w:num>
  <w:num w:numId="42">
    <w:abstractNumId w:val="34"/>
  </w:num>
  <w:num w:numId="43">
    <w:abstractNumId w:val="25"/>
  </w:num>
  <w:num w:numId="44">
    <w:abstractNumId w:val="45"/>
  </w:num>
  <w:num w:numId="45">
    <w:abstractNumId w:val="44"/>
  </w:num>
  <w:num w:numId="46">
    <w:abstractNumId w:val="41"/>
  </w:num>
  <w:num w:numId="47">
    <w:abstractNumId w:val="5"/>
  </w:num>
  <w:num w:numId="48">
    <w:abstractNumId w:val="28"/>
  </w:num>
  <w:num w:numId="49">
    <w:abstractNumId w:val="24"/>
  </w:num>
  <w:num w:numId="50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38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6773"/>
    <w:rsid w:val="00257541"/>
    <w:rsid w:val="0025778A"/>
    <w:rsid w:val="00261C61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3CBA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2F3D43"/>
    <w:rsid w:val="002F50E7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1546"/>
    <w:rsid w:val="003736FF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F27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8C5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3D6F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2CDA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12EC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3D97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7D1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B7F7D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2D5B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34"/>
    <w:rsid w:val="00FE33FB"/>
    <w:rsid w:val="00FE7B0E"/>
    <w:rsid w:val="00FF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3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7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8.jpeg"/><Relationship Id="rId26" Type="http://schemas.openxmlformats.org/officeDocument/2006/relationships/image" Target="media/image11.jpeg"/><Relationship Id="rId39" Type="http://schemas.openxmlformats.org/officeDocument/2006/relationships/fontTable" Target="fontTable.xml"/><Relationship Id="rId21" Type="http://schemas.openxmlformats.org/officeDocument/2006/relationships/diagramData" Target="diagrams/data1.xml"/><Relationship Id="rId34" Type="http://schemas.openxmlformats.org/officeDocument/2006/relationships/image" Target="media/image110.png"/><Relationship Id="rId7" Type="http://schemas.openxmlformats.org/officeDocument/2006/relationships/footnotes" Target="footnotes.xml"/><Relationship Id="rId12" Type="http://schemas.openxmlformats.org/officeDocument/2006/relationships/image" Target="media/image3.svg"/><Relationship Id="rId17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5" Type="http://schemas.microsoft.com/office/2007/relationships/diagramDrawing" Target="diagrams/drawing1.xml"/><Relationship Id="rId33" Type="http://schemas.openxmlformats.org/officeDocument/2006/relationships/image" Target="media/image100.jpeg"/><Relationship Id="rId38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diagramColors" Target="diagrams/colors1.xml"/><Relationship Id="rId37" Type="http://schemas.openxmlformats.org/officeDocument/2006/relationships/footer" Target="footer1.xml"/><Relationship Id="rId40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diagramQuickStyle" Target="diagrams/quickStyle1.xml"/><Relationship Id="rId28" Type="http://schemas.openxmlformats.org/officeDocument/2006/relationships/image" Target="media/image13.png"/><Relationship Id="rId36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image" Target="media/image5.png"/><Relationship Id="rId22" Type="http://schemas.openxmlformats.org/officeDocument/2006/relationships/diagramLayout" Target="diagrams/layout1.xml"/><Relationship Id="rId27" Type="http://schemas.openxmlformats.org/officeDocument/2006/relationships/image" Target="media/image12.jpeg"/><Relationship Id="rId35" Type="http://schemas.openxmlformats.org/officeDocument/2006/relationships/header" Target="header1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656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0020D"/>
    <w:rsid w:val="00454E36"/>
    <w:rsid w:val="004F426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7E7663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71EC1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B3C99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19-01-05T12:21:34.863"/>
    </inkml:context>
    <inkml:brush xml:id="br0">
      <inkml:brushProperty name="width" value="0.1" units="cm"/>
      <inkml:brushProperty name="height" value="0.1" units="cm"/>
    </inkml:brush>
  </inkml:definitions>
  <inkml:trace contextRef="#ctx0" brushRef="#br0">1848 1336 6480 0 0,'21'-18'173'0'0,"0"1"-54"0"0,1 1-45 0 0,-1 1-35 0 0,3-2-38 0 0,0-1 0 0 0,-2-1 0 0 0,3-3-1 0 0,-23 21 31 0 0,1 1 0 0 0,-1-1 0 0 0,1 0 0 0 0,-1 1 0 0 0,1-1 0 0 0,-1-1 0 0 0,1 1 0 0 0,0-1-31 0 0,3-2 126 0 0,-1 0-1 0 0,0 0 1 0 0,0-1 0 0 0,3-3-126 0 0,-4 4 119 0 0,0-1-1 0 0,1 1 1 0 0,0 0 0 0 0,0 0-1 0 0,4-1-118 0 0,-7 3 38 0 0,1 1-1 0 0,-1 0 0 0 0,1 0 0 0 0,-1 0 1 0 0,1 0-1 0 0,0 1 0 0 0,0-1 0 0 0,0 1 1 0 0,1-1-38 0 0,1-7 206 0 0,2 1-36 0 0,-1 4-74 0 0,-1 0-1 0 0,0 1 0 0 0,1 0 1 0 0,5-2-96 0 0,-6 2 91 0 0,1 0 0 0 0,-1 0 1 0 0,0 0-1 0 0,5-4-91 0 0,0-4 249 0 0,-6-5 83 0 0,-4 16-323 0 0,1-1 0 0 0,0 1 0 0 0,-1 0 0 0 0,1-1 0 0 0,0 1 0 0 0,-1-1 0 0 0,1 1 0 0 0,0-1 0 0 0,0 0 0 0 0,-1 1 0 0 0,1-1 0 0 0,0 0 0 0 0,0 0 0 0 0,0 1 0 0 0,0-1 0 0 0,0 0 0 0 0,-1 0 0 0 0,1 0 0 0 0,0 0 1 0 0,0 0-1 0 0,0 0 0 0 0,0 0 0 0 0,0 0 0 0 0,0-1-9 0 0,-1 1 7 0 0,1 0 1 0 0,0-1 0 0 0,-1 1 0 0 0,1 0-1 0 0,0-1 1 0 0,-1 1 0 0 0,1-1 0 0 0,-1 1-1 0 0,1-1 1 0 0,-1 0 0 0 0,1 1 0 0 0,-1-1-1 0 0,0 1 1 0 0,1-1 0 0 0,-1 0 0 0 0,0 1-1 0 0,1-1 1 0 0,-1 0 0 0 0,0 1 0 0 0,0-1-8 0 0,0 1 2 0 0,0-1 1 0 0,1 1-1 0 0,-1 0 1 0 0,0-1-1 0 0,0 1 0 0 0,0 0 1 0 0,0-1-1 0 0,0 1 1 0 0,0 0-1 0 0,0-1 1 0 0,0 1-1 0 0,0 0 1 0 0,0-1-1 0 0,0 1 1 0 0,0 0-1 0 0,0-1 1 0 0,0 1-1 0 0,0 0 1 0 0,-1-1-1 0 0,1 1 1 0 0,0 0-1 0 0,0-1 1 0 0,0 1-1 0 0,0 0 1 0 0,-1 0-1 0 0,1-1 1 0 0,0 1-1 0 0,0 0 1 0 0,-1 0-1 0 0,1-1 1 0 0,0 1-3 0 0,-1 0-1 0 0,0 0 0 0 0,0 0 0 0 0,0 1 0 0 0,1-1 1 0 0,-1 0-1 0 0,0 0 0 0 0,0 1 0 0 0,1-1 1 0 0,-1 1-1 0 0,0-1 0 0 0,0 0 0 0 0,1 1 1 0 0,-1 0-1 0 0,0-1 0 0 0,1 1 0 0 0,-1-1 1 0 0,1 1-1 0 0,-1 0 0 0 0,1-1 0 0 0,-1 1 0 0 0,1 0 1 0 0,-1 0 0 0 0,-2 0 0 0 0,-1-1 0 0 0,1 2 0 0 0,-1-1 0 0 0,1 0 0 0 0,-1 1 0 0 0,1-1 0 0 0,0 1 0 0 0,0 0 0 0 0,0 0 0 0 0,0 0 0 0 0,0 1 0 0 0,1-1 0 0 0,-1 1 0 0 0,0 0 0 0 0,1-1 0 0 0,0 2 0 0 0,-1-1 0 0 0,1 0 0 0 0,-1-1 0 0 0,1 1 0 0 0,-1 0 0 0 0,0-1 0 0 0,0 1 0 0 0,0-1 0 0 0,-1 0 0 0 0,1 0 0 0 0,0 0 0 0 0,-1-1 0 0 0,1 1 0 0 0,-1-1 0 0 0,1 0 0 0 0,-1 0 0 0 0,0 0 0 0 0,-3 0 0 0 0,-119 76 376 0 0,44-23-77 0 0,32-19-70 0 0,0 2 45 0 0,3 3 56 0 0,0 1 66 0 0,-3-4-29 0 0,2 0-70 0 0,-1 1-62 0 0,1 1-53 0 0,-8 8-21 0 0,0 1-46 0 0,-111 97 103 0 0,109-94-130 0 0,0 0 36 0 0,-20 16 127 0 0,12-12 62 0 0,33-27-114 0 0,0-1 35 0 0,0 2-70 0 0,1-1 62 0 0,1 0 40 0 0,-1 0 34 0 0,-68 66 762 0 0,58-53-643 0 0,0 3-63 0 0,2 1-110 0 0,40-45-245 0 0,-1 0-1 0 0,1 0 0 0 0,0 0 0 0 0,0 1 0 0 0,-1-1 0 0 0,1 0 0 0 0,0 1 0 0 0,0-1 0 0 0,0 0 0 0 0,-1 0 1 0 0,1 1-1 0 0,0-1 0 0 0,0 0 0 0 0,0 1 0 0 0,0-1 0 0 0,0 0 0 0 0,0 1 0 0 0,0-1 0 0 0,0 1 0 0 0,0-1 1 0 0,0 0-1 0 0,0 1 0 0 0,0-1 0 0 0,0 0 0 0 0,0 1 0 0 0,0-1 0 0 0,0 0 0 0 0,0 1 0 0 0,0-1 0 0 0,0 0 1 0 0,0 1-1 0 0,0-1 0 0 0,1 0 0 0 0,-1 1 0 0 0,0-1 0 0 0,0 0 0 0 0,0 0 0 0 0,1 1 0 0 0,-1-1 0 0 0,0 0 1 0 0,0 0-1 0 0,1 1 0 0 0,0-1 0 0 0,0 0-1 0 0,0 1 1 0 0,0-1 0 0 0,1 0 0 0 0,-1 0 0 0 0,0 0 0 0 0,0 0 0 0 0,0 0-1 0 0,1 0 1 0 0,-1 0 0 0 0,0 0 0 0 0,0 0 0 0 0,0-1 0 0 0,1 1 0 0 0,0-1-3 0 0,0 1 0 0 0,0-1 0 0 0,0 0 0 0 0,0 0 0 0 0,-1 0 0 0 0,1 0 0 0 0,0 0 0 0 0,0 0 0 0 0,0-1 3 0 0,-1 1-3 0 0,0 1 0 0 0,-1-1 0 0 0,1 1 0 0 0,-1-1 0 0 0,0 1 1 0 0,1-1-1 0 0,-1 0 0 0 0,1 1 0 0 0,-1-1 0 0 0,0 1 0 0 0,1-1 1 0 0,-1 0-1 0 0,0 1 0 0 0,0-1 0 0 0,1 0 0 0 0,-1 0 0 0 0,0 1 0 0 0,0-1 1 0 0,0 0-1 0 0,0 1 0 0 0,0-1 0 0 0,0 0 0 0 0,0 0 0 0 0,0 1 0 0 0,0-2 3 0 0,72-38-188 0 0,-1-3 0 0 0,41-34 188 0 0,-17 11-54 0 0,-46 35 68 0 0,0 1 34 0 0,-26 13-52 0 0,0 1-37 0 0,52-32-194 0 0,-42 28 164 0 0,9-2 78 0 0,-41 22-7 0 0,-1 0 0 0 0,1 0 0 0 0,-1 0 0 0 0,1 0 0 0 0,-1 0 0 0 0,1 0 0 0 0,0 0 0 0 0,-1 0 0 0 0,1 0 0 0 0,-1-1 0 0 0,1 1 0 0 0,-1 0 0 0 0,1 0 0 0 0,-1-1 0 0 0,1 1 0 0 0,-1 0 0 0 0,1-1 0 0 0,-1 1 0 0 0,8-9-47 0 0,-8 8 42 0 0,0 1 1 0 0,0-1-1 0 0,0 1 1 0 0,1-1-1 0 0,-1 0 1 0 0,0 1-1 0 0,1-1 1 0 0,-1 1-1 0 0,0 0 0 0 0,1-1 1 0 0,-1 1-1 0 0,0-1 1 0 0,1 1-1 0 0,-1-1 1 0 0,1 1-1 0 0,-1 0 1 0 0,1 0-1 0 0,-1-1 1 0 0,1 1-1 0 0,-1 0 1 0 0,1-1-1 0 0,-1 1 1 0 0,1 0-1 0 0,0 0 1 0 0,-1 0-1 0 0,1 0 1 0 0,-1 0-1 0 0,1 0 1 0 0,0 0-1 0 0,-1 0 1 0 0,1 0-1 0 0,-1 0 1 0 0,1 0-1 0 0,-1 0 1 0 0,1 0-1 0 0,0 0 1 0 0,-1 0-1 0 0,1 1 0 0 0,-1-1 5 0 0,-27 35-219 0 0,-2 3 67 0 0,0-2 68 0 0,12-16 58 0 0,-1-2 0 0 0,0 0 0 0 0,-2-1-1 0 0,-18 12 27 0 0,33-21 0 0 0,-1-1 0 0 0,0 0-1 0 0,0 0 1 0 0,-1-1-1 0 0,0 1 1 0 0,0-2-1 0 0,0 1 1 0 0,-1-1-1 0 0,1 0 1 0 0,-1 0 0 0 0,-5 1 0 0 0,-32 22 12 0 0,40-23-2 0 0,-1-1-1 0 0,0 1 0 0 0,1 0 1 0 0,0 0-1 0 0,0 1 0 0 0,0 1-9 0 0,-16 11 8 0 0,0-1 62 0 0,0 1 51 0 0,0-1 39 0 0,-50 43 532 0 0,40-34-420 0 0,8-7-120 0 0,1 1-51 0 0,48-26-24 0 0,-1-3-34 0 0,-5 0-43 0 0,1-2 1 0 0,6-5-1 0 0,21-11-24 0 0,-12 12 39 0 0,-10-2 12 0 0,1 1-52 0 0,1 2-43 0 0,0 1-35 0 0,-7 4-36 0 0,-1-1 0 0 0,0 0 0 0 0,-1-2 0 0 0,0 0 0 0 0,14-13 139 0 0,-17 22-64 0 0,-13 0-27 0 0,-9 7-2 0 0,0 8 69 0 0,5-10 16 0 0,0 0 0 0 0,0 0 0 0 0,0 1 0 0 0,-1-1 0 0 0,1 0 0 0 0,-1 0 0 0 0,0 0 0 0 0,1 0 0 0 0,-1-1-1 0 0,0 1 1 0 0,0 0 0 0 0,0-1 0 0 0,0 1 0 0 0,0-1 0 0 0,-1 0 0 0 0,1 1 0 0 0,0-1 0 0 0,-3 0 8 0 0,3 0-3 0 0,-1 0 1 0 0,1 0-1 0 0,0 0 1 0 0,-1 1 0 0 0,1-1-1 0 0,0 1 1 0 0,0-1-1 0 0,0 1 1 0 0,0 0-1 0 0,0 0 1 0 0,0 0 0 0 0,0 0-1 0 0,1 0 1 0 0,-1 0-1 0 0,1 0 1 0 0,-1 0-1 0 0,1 1 1 0 0,0-1-1 0 0,-1 3 3 0 0,-10 4-2 0 0,1 0 0 0 0,0 0-1 0 0,0 2 1 0 0,-3 4 2 0 0,-11 10 18 0 0,-3-1 53 0 0,8-11 20 0 0,-2-3 42 0 0,7 4-1 0 0,-2-1-36 0 0,-17 12 12 0 0,13-11-69 0 0,-16 16-39 0 0,30-23 6 0 0,0-1 0 0 0,1 1 0 0 0,-4 5-6 0 0,-5 14 39 0 0,7-18-37 0 0,0 0-1 0 0,0 1 1 0 0,1 0-1 0 0,0 0 0 0 0,0 1 1 0 0,1-1-1 0 0,1 1 0 0 0,-2 5-1 0 0,-8 11 40 0 0,0-1 37 0 0,11-17-10 0 0,-3 1-34 0 0,6-7-34 0 0,-1-1 1 0 0,1 1 0 0 0,0 0 0 0 0,0-1 0 0 0,0 1 0 0 0,-1 0 0 0 0,2 0 0 0 0,-1 0-1 0 0,0 1 1 0 0,1-3 0 0 0,0 0-1 0 0,0 0 0 0 0,0 1 1 0 0,0-1-1 0 0,0 0 0 0 0,0 1 1 0 0,0-1-1 0 0,0 0 0 0 0,0 1 1 0 0,0-1-1 0 0,0 0 0 0 0,0 0 0 0 0,0 1 1 0 0,0-1-1 0 0,1 0 0 0 0,-1 0 1 0 0,0 1-1 0 0,0-1 0 0 0,0 0 1 0 0,0 0-1 0 0,1 1 0 0 0,-1-1 1 0 0,0 0-1 0 0,0 0 0 0 0,1 1 1 0 0,12 3-17 0 0,-10-4 17 0 0,-1 0 0 0 0,1 0 0 0 0,-1 0 0 0 0,1 0 0 0 0,0 0 0 0 0,-1-1 0 0 0,1 1 0 0 0,-1-1 0 0 0,1 1 0 0 0,-1-1 0 0 0,1 0 0 0 0,-1 0 0 0 0,0 0 0 0 0,1 0 0 0 0,-1-1 0 0 0,0 1 0 0 0,0 0 0 0 0,1-1 0 0 0,-1 0 0 0 0,0 1 0 0 0,0-1 0 0 0,0 1 0 0 0,0 0 0 0 0,0 0 0 0 0,0 0 0 0 0,0 0 0 0 0,1 0 0 0 0,-1 0 0 0 0,0 1 0 0 0,1-1 0 0 0,-1 1 0 0 0,0 0 0 0 0,1 0 0 0 0,-1 0 0 0 0,1 0 0 0 0,0 0 0 0 0,66-28-101 0 0,-2 1-76 0 0,-36 10 31 0 0,-3-4-54 0 0,-25 21 181 0 0,-1-1-1 0 0,1 1 0 0 0,-1-1 1 0 0,1 0-1 0 0,0 0 0 0 0,-1 0 0 0 0,0-1 1 0 0,2 0 19 0 0,1-1-73 0 0,1-2 1 0 0,-1 1 0 0 0,0-1 0 0 0,2-2 72 0 0,-2 2-65 0 0,-1 1 0 0 0,1-1 0 0 0,0 1 1 0 0,0 1-1 0 0,3-3 65 0 0,-5 4-20 0 0,-1 1 0 0 0,1 0-1 0 0,0 0 1 0 0,-1 0 0 0 0,1 0 0 0 0,0 1 0 0 0,0-1 0 0 0,0 1-1 0 0,1 0 21 0 0,0-3-26 0 0,33-22-529 0 0,8-1 555 0 0,0 4-210 0 0,-23 15 155 0 0,1 1 46 0 0,25-18-2 0 0,-26 16 30 0 0,-7 2 33 0 0,1 1 48 0 0,-15-4 18 0 0,1 8-13 0 0,1 15 55 0 0,-3-13-152 0 0,0 1-1 0 0,0-1 0 0 0,0 0 0 0 0,-1 1 0 0 0,1-1 0 0 0,0 0 0 0 0,0 0 0 0 0,-1 1 0 0 0,1-1 0 0 0,-1 0 1 0 0,0 1-8 0 0,1-1-1 0 0,0-1 1 0 0,0 0-1 0 0,-1 0 1 0 0,1 1-1 0 0,0-1 0 0 0,-1 0 1 0 0,1 0-1 0 0,0 1 1 0 0,-1-1-1 0 0,1 0 1 0 0,0 0-1 0 0,-1 0 1 0 0,1 0-1 0 0,0 0 1 0 0,-1 0-1 0 0,1 0 1 0 0,0 0-1 0 0,-1 0 1 0 0,1 0-1 0 0,-1 0 1 0 0,1 0-1 0 0,0 0 1 0 0,-1 0-1 0 0,1 0 0 0 0,0 0 1 0 0,-1 0-1 0 0,1 0 1 0 0,0 0-1 0 0,-1 0 1 0 0,1 0-1 0 0,0-1 1 0 0,-1 1-1 0 0,1 0 1 0 0,0 0-1 0 0,-1 0 1 0 0,1-1-1 0 0,0 1 1 0 0,-1 0-1 0 0,1-1 1 0 0,0 1-1 0 0,0 0 1 0 0,0-1-1 0 0,0 2 1 0 0,0 0 0 0 0,0-1 0 0 0,0 1 0 0 0,0-1 0 0 0,0 1 0 0 0,0-1 0 0 0,0 1 0 0 0,0 0 0 0 0,0-1 0 0 0,-1 1 0 0 0,1-1 0 0 0,0 1 0 0 0,0-1 0 0 0,0 1 0 0 0,-1-1 0 0 0,1 1 0 0 0,0-1 0 0 0,0 1 0 0 0,-1-1 0 0 0,1 1 0 0 0,0-1 0 0 0,-1 0 0 0 0,1 1 0 0 0,-1 0 1 0 0,-14 8-1 0 0,-5 5 0 0 0,19-14 0 0 0,1 1 0 0 0,-1 0 0 0 0,1 0 0 0 0,-1-1 0 0 0,1 1 0 0 0,-1 0 0 0 0,1 0 0 0 0,-1 0 0 0 0,1 0 0 0 0,0 0 0 0 0,0 0 0 0 0,-1-1 0 0 0,1 1 0 0 0,0 0 0 0 0,0 0 0 0 0,0 0 0 0 0,0 0 0 0 0,0 0 0 0 0,0 0 0 0 0,0 0 0 0 0,1 0 0 0 0,-1 0 0 0 0,0 0 0 0 0,0 0 0 0 0,-9-2 24 0 0,1 4 42 0 0,-5 12 134 0 0,0 1 14 0 0,12-16-210 0 0,1 0 0 0 0,-1 1 0 0 0,0-1 0 0 0,1 0 0 0 0,-1 0 0 0 0,1 0 0 0 0,-1 1 0 0 0,0-1 0 0 0,1 0 0 0 0,-1 0 0 0 0,0 0 0 0 0,1 0 0 0 0,-1 0 0 0 0,0 0 0 0 0,1 0 0 0 0,-1 0 0 0 0,0 0-1 0 0,0-1-3 0 0,-12 15 309 0 0,-1 0-54 0 0,0 0-50 0 0,1 0-44 0 0,0 0-41 0 0,-1 0-35 0 0,-12 15-3 0 0,2-3-85 0 0,-46 47-153 0 0,39-43 134 0 0,1-4 84 0 0,0-1 112 0 0,0 10-106 0 0,-2-2 0 0 0,-1-1 0 0 0,-8 5-68 0 0,13-14 51 0 0,1 2-1 0 0,1 1 0 0 0,1 1 1 0 0,2 2-1 0 0,-14 20-50 0 0,-97 115 356 0 0,28-35-54 0 0,38-41-56 0 0,9-20-22 0 0,4 2 35 0 0,-12 26 171 0 0,14-13 30 0 0,27-40-187 0 0,1 0 33 0 0,24-38-266 0 0,-1 0 0 0 0,0 0 0 0 0,0 0 0 0 0,0 0 0 0 0,-2 3-40 0 0,0-3 57 0 0,1 2 1 0 0,0-1-1 0 0,1 0 0 0 0,-1 0 0 0 0,1 1 0 0 0,1 0-57 0 0,0-7 10 0 0,1 1-1 0 0,0 0 0 0 0,0-1 0 0 0,0 1 0 0 0,0 0 0 0 0,0-1 0 0 0,0 1 0 0 0,0 0 0 0 0,1-1 0 0 0,-1 1 0 0 0,0 0 0 0 0,0-1 0 0 0,0 1 1 0 0,1 0-1 0 0,-1-1 0 0 0,0 1 0 0 0,1-1 0 0 0,-1 1 0 0 0,0 0 0 0 0,1-1 0 0 0,-1 1 0 0 0,1-1-9 0 0,0 1 13 0 0,0-1 0 0 0,0 1 0 0 0,0-1 0 0 0,0 1 1 0 0,0-1-1 0 0,1 1 0 0 0,-1-1 0 0 0,0 0 0 0 0,0 0 0 0 0,0 0 0 0 0,1 0 0 0 0,-1 1 0 0 0,0-2 0 0 0,0 1 0 0 0,0 0 0 0 0,2 0-13 0 0,28-15 82 0 0,-1-1-1 0 0,6-6-81 0 0,3-4 101 0 0,11-11-101 0 0,116-108 78 0 0,-87 72-68 0 0,31-18-10 0 0,36-41 66 0 0,83-51-50 0 0,-84 69-26 0 0,106-109 10 0 0,-45 47-37 0 0,836-690-54 0 0,-946 789 91 0 0,63-66 0 0 0,2-1 0 0 0,-111 103 0 0 0,3 3 0 0 0,23-13 0 0 0,53-51 21 0 0,63-54-40 0 0,5-5-5 0 0,-64 56 37 0 0,-19 20 34 0 0,2 4 43 0 0,-89 59-135 0 0,1 0 42 0 0,1 1 39 0 0,-1 0 33 0 0,13-9 78 0 0,0-1 43 0 0,-8 4 145 0 0,-1-1 0 0 0,16-18-335 0 0,-59 49-171 0 0,2 4 49 0 0,-7 13-23 0 0,14-16 125 0 0,-1-1 1 0 0,0 1-1 0 0,0 0 0 0 0,-1-1 1 0 0,1 1-1 0 0,-1-1 0 0 0,-2 2 20 0 0,-11 2-96 0 0,-157 99-430 0 0,-1-1 74 0 0,-36 22 3 0 0,3 3 100 0 0,5 7 98 0 0,8 12 94 0 0,-51 21 92 0 0,-29 40 65 0 0,-49 35 1 0 0,222-162-58 0 0,-2-3 95 0 0,-5 4 91 0 0,2 2 81 0 0,4 5 67 0 0,6 8 54 0 0,52-50-189 0 0,-44 50 581 0 0,-31 47-723 0 0,75-80 142 0 0,4 3-36 0 0,6 2-46 0 0,6 5-57 0 0,29-74-15 0 0,0 0 0 0 0,-1 0 0 0 0,1 0 0 0 0,0 0 0 0 0,0 1 0 0 0,0-1 1 0 0,0 0-1 0 0,1 0 0 0 0,-1 0 0 0 0,1 1 0 0 0,-1-1 0 0 0,1 0 0 0 0,0 0 0 0 0,0 0 0 0 0,-1 0 0 0 0,1 0 0 0 0,1 0 0 0 0,-1 0 0 0 0,0-1 0 0 0,0 1 0 0 0,1 0 12 0 0,0 0-16 0 0,0-1 1 0 0,1 0-1 0 0,-1 1 0 0 0,0-1 0 0 0,1 0 1 0 0,-1 0-1 0 0,0 0 0 0 0,1 0 1 0 0,-1-1-1 0 0,1 1 0 0 0,0-1 0 0 0,-1 1 1 0 0,1-1-1 0 0,-1 0 0 0 0,3 0 16 0 0,6-1-49 0 0,0 0 0 0 0,-1 0 0 0 0,1-1 1 0 0,2-1 48 0 0,44-13-132 0 0,-23 6 90 0 0,-12 4 1 0 0,0-1 0 0 0,2-1 41 0 0,41-21-46 0 0,58-42 15 0 0,1 0-10 0 0,-59 27-38 0 0,62-30 79 0 0,13-8-65 0 0,-109 62 62 0 0,-1-2 1 0 0,-2 0-1 0 0,12-14 3 0 0,-34 34 0 0 0,0 0 0 0 0,-1-1 0 0 0,1 0 0 0 0,-1 0 0 0 0,0-1 0 0 0,1 1 0 0 0,-2-1 0 0 0,1 0 0 0 0,0-1 0 0 0,-1 1 0 0 0,0-1 0 0 0,0 0 0 0 0,0 0 0 0 0,0 1 0 0 0,-1 0 0 0 0,2 0 0 0 0,-1 0 0 0 0,0 0 0 0 0,1 1 0 0 0,-1-1 0 0 0,1 1 0 0 0,0 1 0 0 0,0-1 0 0 0,1 0 0 0 0,-1 1 0 0 0,0 0 0 0 0,1 1 0 0 0,1-1 0 0 0,-2-1 3 0 0,-1 1-1 0 0,0-1 0 0 0,0 0 1 0 0,0 0-1 0 0,0 0 0 0 0,0-1 0 0 0,-1 1 1 0 0,3-4-3 0 0,23-20 52 0 0,-27 26-52 0 0,0 0 0 0 0,0-1 1 0 0,0 1-1 0 0,1 0 0 0 0,-1 0 0 0 0,0 0 0 0 0,1 1 0 0 0,-1-1 0 0 0,0 1 0 0 0,1-1 0 0 0,-1 1 0 0 0,1 0 0 0 0,-1 0 0 0 0,1 0 0 0 0,-1 0 0 0 0,-1-12-8 0 0,-2 24-79 0 0,1-11 80 0 0,-1 0-1 0 0,1 1 1 0 0,0-1 0 0 0,-1 0-1 0 0,1 0 1 0 0,-1 0 0 0 0,1 1-1 0 0,-1-1 1 0 0,1 0 0 0 0,-1 0-1 0 0,0 0 1 0 0,1 0 0 0 0,-1 0-1 0 0,0 0 1 0 0,0 0 0 0 0,0 0 7 0 0,0-1-2 0 0,0 1 0 0 0,1-1 1 0 0,-1 0-1 0 0,0 0 0 0 0,0 1 1 0 0,1-1-1 0 0,-1 0 0 0 0,0 0 1 0 0,0 0-1 0 0,1 0 0 0 0,-1 0 0 0 0,0 0 1 0 0,0 0-1 0 0,1 0 0 0 0,-1 0 1 0 0,0 0-1 0 0,0 0 0 0 0,1-1 1 0 0,-1 1-1 0 0,0 0 0 0 0,0-1 2 0 0,-25 26-197 0 0,0 0 68 0 0,0-1 59 0 0,0 0 52 0 0,-3 3 48 0 0,-1 1 42 0 0,-105 102 430 0 0,94-89-425 0 0,0 1-104 0 0,24-22 93 0 0,-4-4-64 0 0,-2 4-61 0 0,19-17 38 0 0,1 1 0 0 0,-1 0 0 0 0,1-1 0 0 0,1 1 0 0 0,-3 3 21 0 0,5-6-1 0 0,-1-1 1 0 0,0 0-1 0 0,1 1 0 0 0,-1-1 0 0 0,1 1 0 0 0,0-1 0 0 0,-1 0 0 0 0,1 1 0 0 0,-1-1 0 0 0,1 1 1 0 0,0 0-1 0 0,-1-1 0 0 0,1 1 0 0 0,0-1 0 0 0,0 1 0 0 0,-1-1 0 0 0,1 1 0 0 0,0 0 0 0 0,0-1 1 0 0,0 1-1 0 0,0-1 0 0 0,0 1 0 0 0,0 0 0 0 0,0-1 0 0 0,0 1 0 0 0,0 0 0 0 0,0-1 0 0 0,0 1 1 0 0,0-1-1 0 0,0 1 0 0 0,0 0 1 0 0,1-1 0 0 0,0 1 0 0 0,0-1 1 0 0,0 1-1 0 0,-1-1 0 0 0,1 1 1 0 0,0-1-1 0 0,0 0 0 0 0,0 1 0 0 0,0-1 1 0 0,0 0-1 0 0,0 0 0 0 0,0 0 1 0 0,0 0-1 0 0,0 0 0 0 0,0 0 1 0 0,0 0-1 0 0,-1 0 0 0 0,1 0 0 0 0,2 0 6 0 0,0 0 0 0 0,0-1 1 0 0,0 1-1 0 0,0-1 0 0 0,0 1 0 0 0,0-1 0 0 0,-1 0 0 0 0,1 0 1 0 0,0 0-1 0 0,0 0 0 0 0,-1-1 0 0 0,1 1 0 0 0,-1-1 0 0 0,1 0-6 0 0,42-26 21 0 0,-2-5-100 0 0,-12 9-29 0 0,1 3-34 0 0,-24 15 84 0 0,1 1 0 0 0,0 1 0 0 0,0-1 0 0 0,0 2 0 0 0,0-1 0 0 0,4 0 58 0 0,-15 9-25 0 0,-1-1 0 0 0,1 0 0 0 0,-1 0-1 0 0,1 0 1 0 0,-1-1 0 0 0,-1 1 25 0 0,-19 19-72 0 0,16-17 56 0 0,0 0 1 0 0,1 0-1 0 0,0 1 0 0 0,-2 2 16 0 0,6-5-14 0 0,-1 0 1 0 0,1 0-1 0 0,0 0 1 0 0,0 0-1 0 0,1 0 0 0 0,-2 4 14 0 0,1-4 0 0 0,1 0-1 0 0,-1 0 0 0 0,-1 0 0 0 0,1 0 1 0 0,0-1-1 0 0,-1 1 0 0 0,0-1 0 0 0,0 1 0 0 0,0-1 1 0 0,0 0-1 0 0,0 0 0 0 0,-1 0 0 0 0,-2 1 1 0 0,1 0 6 0 0,0 0 0 0 0,0 1 0 0 0,0-1 0 0 0,1 1 0 0 0,-2 1-6 0 0,5-3 14 0 0,-1-1-1 0 0,1 1 1 0 0,-1-1-1 0 0,1 1 1 0 0,0 0-1 0 0,0-1 1 0 0,0 1-1 0 0,0 3-13 0 0,-14 17 211 0 0,11-19-166 0 0,0 1 1 0 0,0 1-1 0 0,1-1 0 0 0,0 0 1 0 0,0 1-46 0 0,3-6 6 0 0,-1 1 1 0 0,1-1 0 0 0,0 0-1 0 0,0 1 1 0 0,0-1 0 0 0,0 1-1 0 0,0-1 1 0 0,0 0 0 0 0,0 1 0 0 0,0-1-1 0 0,0 1 1 0 0,0-1 0 0 0,0 0-1 0 0,0 1 1 0 0,0-1 0 0 0,0 1-1 0 0,0-1 1 0 0,0 0 0 0 0,0 1 0 0 0,0-1-1 0 0,1 1 1 0 0,-1-1 0 0 0,0 0-1 0 0,0 1 1 0 0,1-1-7 0 0,-1 1 14 0 0,1-1 0 0 0,0 0 0 0 0,-1 1-1 0 0,1-1 1 0 0,0 0 0 0 0,0 1 0 0 0,0-1 0 0 0,-1 0 0 0 0,1 0-1 0 0,0 0 1 0 0,0 0 0 0 0,0 0 0 0 0,-1 0 0 0 0,1 0 0 0 0,0 0-1 0 0,0 0 1 0 0,1 0-14 0 0,-2-1 5 0 0,0 0 0 0 0,1 1 0 0 0,-1-1-1 0 0,1 1 1 0 0,0-1 0 0 0,-1 1 0 0 0,1-1-1 0 0,-1 1 1 0 0,1-1 0 0 0,0 1 0 0 0,-1 0-1 0 0,1-1 1 0 0,0 1 0 0 0,-1 0 0 0 0,1-1-1 0 0,0 1 1 0 0,0 0 0 0 0,-1 0 0 0 0,1 0-5 0 0,16 0 24 0 0,-16 0-24 0 0,0 1-1 0 0,1-1 1 0 0,-1 0 0 0 0,0 1-1 0 0,0-1 1 0 0,0 0-1 0 0,1 0 1 0 0,-1 0 0 0 0,0 0-1 0 0,0-1 1 0 0,1 1 0 0 0,-1 0-1 0 0,0 0 1 0 0,0-1-1 0 0,0 1 1 0 0,0 0 0 0 0,1-1-1 0 0,-1 1 1 0 0,0-1 0 0 0,0 0-1 0 0,0 1 1 0 0,0-1 0 0 0,0 0-1 0 0,0 0 1 0 0,-1 0-1 0 0,1 1 1 0 0,0-1 0 0 0,0 0-1 0 0,0-1 1 0 0,17-3 10 0 0,-1 1 0 0 0,9-5-10 0 0,32-18-42 0 0,-1-4-51 0 0,-1-3-39 0 0,-4 2-261 0 0,27-11 393 0 0,-68 39-160 0 0,-1 0 87 0 0,15-3-36 0 0,-9 4-34 0 0,-9 2 34 0 0,0 0-38 0 0,0 0-44 0 0,0 0-53 0 0,5 3-226 0 0,-8 5 79 0 0,-5 5 81 0 0,-4 2 79 0 0,-4 1 81 0 0,-1-1 82 0 0,-1-2 81 0 0,1-5 82 0 0,8-6-102 0 0,0 0 0 0 0,0 0 0 0 0,0 1 0 0 0,0-1-1 0 0,1 1 1 0 0,-1-1 0 0 0,0 1 0 0 0,1 0 0 0 0,0-1 0 0 0,-2 2 7 0 0,-9 19-27 0 0,12-19 27 0 0,-1-1 1 0 0,0 1-1 0 0,0-1 0 0 0,0 0 0 0 0,0 0 0 0 0,-1 1 0 0 0,1-1 0 0 0,-1 0 0 0 0,1 0 0 0 0,-1 0 0 0 0,0-1 1 0 0,0 1-1 0 0,0 0 0 0 0,0-1 0 0 0,0 1 0 0 0,0-1 0 0 0,0 1 0 0 0,0-1 0 0 0,0 0 0 0 0,-1 0 0 0 0,-1 0 0 0 0,-36 47 85 0 0,-15 18 83 0 0,20-20-93 0 0,33-42-35 0 0,-1 3 50 0 0,4-9-84 0 0,10-10-115 0 0,-10 11 103 0 0,0 1 1 0 0,-1-1-1 0 0,1 1 0 0 0,-1-1 1 0 0,1 1-1 0 0,-1 0 1 0 0,1-1-1 0 0,0 1 1 0 0,-1 0-1 0 0,1-1 1 0 0,0 1-1 0 0,0 0 0 0 0,-1 0 1 0 0,1 0-1 0 0,0-1 1 0 0,-1 1-1 0 0,1 0 1 0 0,0 0-1 0 0,0 0 1 0 0,-1 0-1 0 0,1 0 0 0 0,1 1 6 0 0,55-23-209 0 0,-46 19 174 0 0,0-1-1 0 0,0 0 1 0 0,-1 0 0 0 0,0-1-1 0 0,1 0 1 0 0,-2-1-1 0 0,1 0 1 0 0,-1-1-1 0 0,7-5 36 0 0,-13 12-9 0 0,-1 0 0 0 0,1 0 0 0 0,0-1 0 0 0,0 1 0 0 0,0-1 0 0 0,-1 1 0 0 0,1-1 0 0 0,0 0 0 0 0,0 0-1 0 0,0-1 10 0 0,2-1-46 0 0,1 0-1 0 0,-1 0 0 0 0,0-1 1 0 0,-1 0-1 0 0,1 0 0 0 0,1-2 47 0 0,-1 1-75 0 0,0 0 0 0 0,1 1 0 0 0,-1-1 0 0 0,6-2 75 0 0,-8 5-21 0 0,0 1 0 0 0,0 0 0 0 0,0 0 0 0 0,0 0 0 0 0,0 0 0 0 0,0 0 0 0 0,0 1-1 0 0,1-1 22 0 0,11-13-170 0 0,1 4 57 0 0,6 2 33 0 0,12-1 21 0 0,0 0-7 0 0,-24 7 64 0 0,-11 5 2 0 0,-18 12 11 0 0,15-12 0 0 0,0-1-1 0 0,1 1 1 0 0,-1 0-1 0 0,1 0 1 0 0,0 0-1 0 0,-2 2-10 0 0,-3 6 45 0 0,0 0-1 0 0,0 0 1 0 0,-1-1-1 0 0,-1 0 0 0 0,0-1 1 0 0,0 0-1 0 0,-11 7-44 0 0,-20 18 184 0 0,33-26-106 0 0,0-1 0 0 0,1 1-1 0 0,-6 9-77 0 0,-22 27 195 0 0,3 2 39 0 0,-21 26 216 0 0,40-56-276 0 0,0-1 0 0 0,-1-1-1 0 0,-8 6-173 0 0,20-14 14 0 0,-4 0 73 0 0,-1 2 61 0 0,-2 1 49 0 0,-3 2 110 0 0,-1 4 213 0 0,13-15-506 0 0,0 0 0 0 0,0 0 0 0 0,0 0 0 0 0,-1 1 0 0 0,1-1 0 0 0,0 0 0 0 0,0 0 0 0 0,0 1 0 0 0,0-1 0 0 0,0 0 0 0 0,0 0 0 0 0,0 1 0 0 0,0-1 0 0 0,0 0 0 0 0,0 0 0 0 0,0 1 0 0 0,0-1 0 0 0,0 0 0 0 0,0 1 0 0 0,0-1 0 0 0,0 0 0 0 0,0 0 0 0 0,0 1 0 0 0,0-1 0 0 0,0 0 0 0 0,0 0 0 0 0,0 1 0 0 0,0-1 0 0 0,0 0 0 0 0,1 0 0 0 0,-1 1-14 0 0,1-1 26 0 0,-1 0-1 0 0,1 1 1 0 0,0-1-1 0 0,0 0 0 0 0,0 0 1 0 0,-1 1-1 0 0,1-1 1 0 0,0 0-1 0 0,0 0 0 0 0,0 0 1 0 0,0 0-1 0 0,0 0 1 0 0,-1 0-1 0 0,1 0 0 0 0,1 0-25 0 0,58-29 308 0 0,-1-4-69 0 0,-2-1-58 0 0,-2-3-47 0 0,32-26 7 0 0,40-35-14 0 0,0 0 23 0 0,-40 35 34 0 0,133-104 21 0 0,5 5-61 0 0,1 2-49 0 0,1 2-38 0 0,658-478 34 0 0,-690 483-63 0 0,250-212-171 0 0,-306 250 131 0 0,0 0 57 0 0,1 1 80 0 0,2 2 104 0 0,98-91 157 0 0,-160 133-314 0 0,1 1-74 0 0,2 2-102 0 0,-41 34 6 0 0,2 1-36 0 0,-3-6-149 0 0,6-2 283 0 0,-9 8-238 0 0,29-31 238 0 0,-57 52-16 0 0,0-1 0 0 0,-1 0 0 0 0,0 0 1 0 0,-1 0-1 0 0,0-1 0 0 0,-1-1 0 0 0,-1 1 0 0 0,1-4 16 0 0,-35 20-194 0 0,0 1 51 0 0,-13 7 6 0 0,0 4 60 0 0,-39 20-32 0 0,28-8-42 0 0,26-14 22 0 0,1 0-51 0 0,-107 52-385 0 0,1 0 106 0 0,1 1 97 0 0,1 1 86 0 0,1 2 78 0 0,0 2 66 0 0,1 1 57 0 0,1 4 46 0 0,-170 107-97 0 0,5 3 38 0 0,6 11 62 0 0,10 14 82 0 0,169-124-114 0 0,1 0 107 0 0,2 2 92 0 0,1 1 79 0 0,-18 21 126 0 0,2 2 66 0 0,-219 243 966 0 0,306-314-1327 0 0,1-3 11 0 0,1 2-1 0 0,2 1 1 0 0,-7 19-62 0 0,26-45 32 0 0,1 1 0 0 0,1 0-1 0 0,0 0 1 0 0,-2 17-32 0 0,5-20 32 0 0,1 0-1 0 0,1 0 1 0 0,0 0-1 0 0,1 1 1 0 0,1-1-1 0 0,2 11-31 0 0,-3-23 3 0 0,1 0-1 0 0,0 0 1 0 0,-1 0-1 0 0,1 0 1 0 0,0 0-1 0 0,0 0 1 0 0,1-1-1 0 0,-1 1 1 0 0,0 0-3 0 0,13 7-25 0 0,-10-8 9 0 0,0 0 0 0 0,0 0 0 0 0,0-1 0 0 0,1 1 0 0 0,-1-1 0 0 0,0 0-1 0 0,2-1 17 0 0,26 3-68 0 0,-11 5 75 0 0,50-23-50 0 0,-2-2 0 0 0,26-12 43 0 0,-1-6-85 0 0,-2-4 0 0 0,54-33 85 0 0,88-65-294 0 0,51-49 294 0 0,-214 138-34 0 0,-30 22 155 0 0,1 2-65 0 0,-8 5-80 0 0,-2-1-78 0 0,-1-2-96 0 0,-2-3-111 0 0,-59 37 121 0 0,2 5 63 0 0,2 5 53 0 0,0 2 45 0 0,-9 8 45 0 0,28-25-2 0 0,-1-1 1 0 0,0 0-1 0 0,0 0 1 0 0,0 0-1 0 0,0-1 0 0 0,-3 1-16 0 0,-7 12 60 0 0,0-1-1 0 0,-14 8-59 0 0,-43 27 58 0 0,-6 4-69 0 0,62-41-20 0 0,2 0 0 0 0,-1 2-1 0 0,-2 5 32 0 0,-15 9 15 0 0,-21 6-74 0 0,35-24 24 0 0,2 1 0 0 0,-5 4 35 0 0,16-11 4 0 0,1 1 1 0 0,0-1 0 0 0,0 2-1 0 0,-2 2-4 0 0,-15 7-82 0 0,-1 1 39 0 0,-22 20 57 0 0,2 2 112 0 0,0 1 83 0 0,-2 0 66 0 0,-1 1 426 0 0,-16 8-701 0 0,65-49 3 0 0,-1-1 0 0 0,0 1 0 0 0,1 0 0 0 0,-1 0 0 0 0,0-1-1 0 0,0 1 1 0 0,0 0 0 0 0,0 0 0 0 0,0 0 0 0 0,0-1 0 0 0,0 1 0 0 0,0 0-1 0 0,0 0 1 0 0,0 0 0 0 0,0-1 0 0 0,-1 1 0 0 0,1 0 0 0 0,0 0 0 0 0,-1-1-1 0 0,1 1 1 0 0,0 0 0 0 0,-1 0 0 0 0,1-1 0 0 0,-1 1 0 0 0,1-1 0 0 0,-1 1-1 0 0,1 0-2 0 0,-1-1 12 0 0,-1 1 0 0 0,1-1-1 0 0,0 1 1 0 0,0-1-1 0 0,-1 0 1 0 0,1 0-1 0 0,0 1 1 0 0,0-1-1 0 0,-1 0 1 0 0,1 0-1 0 0,0 0 1 0 0,-1 0-12 0 0,-11 2 131 0 0,13-2-127 0 0,0 0-1 0 0,0 1 1 0 0,-1-1-1 0 0,1 1 1 0 0,0-1-1 0 0,0 1 0 0 0,-1-1 1 0 0,1 1-1 0 0,0-1 1 0 0,0 1-1 0 0,0-1 1 0 0,0 1-1 0 0,0-1 1 0 0,0 1-1 0 0,0-1 1 0 0,0 1-1 0 0,0-1 1 0 0,0 1-1 0 0,0-1 1 0 0,0 0-1 0 0,0 1 1 0 0,0-1-1 0 0,1 1 1 0 0,-1-1-1 0 0,0 1 1 0 0,0-1-1 0 0,0 1 1 0 0,1-1-1 0 0,-1 1-3 0 0,28-19 169 0 0,5-2-64 0 0,0-1-75 0 0,67-47-102 0 0,-93 65 56 0 0,0 1-1 0 0,0-1 1 0 0,0 0-1 0 0,0-1 1 0 0,-1 0 0 0 0,1 0-1 0 0,-1 0 1 0 0,0-1-1 0 0,-1 0 1 0 0,1 0-1 0 0,2-3 17 0 0,-3 3-13 0 0,0 0 0 0 0,1 0-1 0 0,0 0 1 0 0,0 1-1 0 0,0-1 1 0 0,1 1 0 0 0,-1 1-1 0 0,1-1 1 0 0,0 1 0 0 0,0 1-1 0 0,3-2 14 0 0,-2-3-15 0 0,1 1-1 0 0,0-1 0 0 0,1 2 1 0 0,-1-1-1 0 0,1 1 0 0 0,1 0 1 0 0,-1 1-1 0 0,5-1 16 0 0,28-13-75 0 0,-43 19 74 0 0,0-1-1 0 0,0 1 0 0 0,0 0 0 0 0,0-1 1 0 0,0 1-1 0 0,0-1 0 0 0,0 1 1 0 0,0 0-1 0 0,0-1 0 0 0,1 1 1 0 0,-1-1-1 0 0,0 1 0 0 0,0-1 0 0 0,1 1 1 0 0,-1-1-1 0 0,0 1 0 0 0,1-1 1 0 0,-1 1-1 0 0,1-1 0 0 0,-1 1 0 0 0,0-1 1 0 0,1 1-1 0 0,-1-1 0 0 0,1 0 1 0 0,-1 1-1 0 0,1-1 0 0 0,0 0 0 0 0,-1 0 1 0 0,1 1-1 0 0,-1-1 0 0 0,1 0 1 0 0,-1 0-1 0 0,1 0 0 0 0,0 0 0 0 0,-1 1 1 0 0,1-1-1 0 0,-1 0 0 0 0,1 0 1 0 0,0 0-1 0 0,-1 0 0 0 0,1-1 0 0 0,-1 1 1 0 0,1 0-1 0 0,0 0 0 0 0,-1 0 1 0 0,1 0-1 0 0,-1-1 2 0 0,10 2-58 0 0,-10 0 55 0 0,0-1 1 0 0,0 1 0 0 0,1-1 0 0 0,-1 1 0 0 0,0-1-1 0 0,0 1 1 0 0,0-1 0 0 0,0 1 0 0 0,0 0-1 0 0,0-1 1 0 0,0 1 0 0 0,-1-1 0 0 0,1 1 0 0 0,0-1-1 0 0,0 1 1 0 0,0-1 0 0 0,0 1 0 0 0,-1-1-1 0 0,1 0 1 0 0,0 1 0 0 0,-1-1 0 0 0,1 1 0 0 0,0-1-1 0 0,-1 1 3 0 0,-17 33-71 0 0,-43 71-314 0 0,30-63 265 0 0,21-23 117 0 0,-1 0 0 0 0,-1-1 0 0 0,-3 2 3 0 0,-22 27 38 0 0,5-7 60 0 0,2 2 87 0 0,29-41-175 0 0,0 1 0 0 0,0-1-1 0 0,0 1 1 0 0,1-1 0 0 0,-1 1-1 0 0,1-1 1 0 0,-1 1 0 0 0,1 0 0 0 0,0-1-1 0 0,-1 1 1 0 0,1 0 0 0 0,0-1-1 0 0,0 1 1 0 0,0 0 0 0 0,0-1-1 0 0,1 1 1 0 0,-1 0 0 0 0,0-1-1 0 0,1 1 1 0 0,-1-1 0 0 0,1 1-1 0 0,-1 0 1 0 0,1 0-10 0 0,0-1 8 0 0,0 1 0 0 0,0-1 0 0 0,0 0 1 0 0,0 1-1 0 0,0-1 0 0 0,0 0 0 0 0,0 1 0 0 0,1-1 0 0 0,-1 0 0 0 0,0 0 0 0 0,1 0 0 0 0,-1 0 0 0 0,2 0-8 0 0,-2 0 4 0 0,0-1-1 0 0,1 1 0 0 0,-1-1 1 0 0,0 1-1 0 0,1-1 0 0 0,-1 0 0 0 0,1 0 1 0 0,-1 1-1 0 0,0-1 0 0 0,1 0 1 0 0,-1 0-1 0 0,1-1 0 0 0,0 1-3 0 0,0 0-1 0 0,0-1 1 0 0,0 0-1 0 0,-1 1 0 0 0,1-1 0 0 0,0 0 0 0 0,-1 0 0 0 0,1 0 1 0 0,0 0-1 0 0,-1 0 0 0 0,1 0 0 0 0,-1 0 0 0 0,0-1 0 0 0,1 1 1 0 0,-2 1 4 0 0,1 1-1 0 0,0-1 0 0 0,0 0 0 0 0,0 0 1 0 0,0 0-1 0 0,0 0 0 0 0,0 0 1 0 0,0 0-1 0 0,0 0 0 0 0,0 0 0 0 0,0 0 1 0 0,0 0-1 0 0,0-1 0 0 0,0 1 1 0 0,0 0-1 0 0,-1 0 0 0 0,2-1-3 0 0,12-10 18 0 0,-13 10-18 0 0,0-1 0 0 0,0 1 0 0 0,0 0 0 0 0,0 0 0 0 0,0 0 0 0 0,0 0 0 0 0,0 0 0 0 0,0 1 0 0 0,1-1 0 0 0,-1 0 0 0 0,0 0 0 0 0,1 1-1 0 0,-1-1 1 0 0,0 1 0 0 0,1-1 0 0 0,-1 1 0 0 0,1 0 0 0 0,-1 0 0 0 0,1-1 0 0 0,-1 1 0 0 0,0 0 0 0 0,1 0 0 0 0,-1 0 0 0 0,1 1 0 0 0,-1-1-1 0 0,1 0 1 0 0,-1 0 0 0 0,2 1 0 0 0,48-17 84 0 0,0 0-70 0 0,1-2-75 0 0,-1-1-83 0 0,-1-2-91 0 0,0-2-96 0 0,-2-3-105 0 0,-2-2-111 0 0,-42 25 482 0 0,1 0-1 0 0,0 1 0 0 0,-1-1 0 0 0,1 1 0 0 0,0 0 0 0 0,0 0 1 0 0,2 0 65 0 0,-7 2-8 0 0,1 0 1 0 0,0 0-1 0 0,-1 0 1 0 0,1 0-1 0 0,0 0 1 0 0,-1 0 0 0 0,1 0-1 0 0,0 0 1 0 0,0 0-1 0 0,-1 0 1 0 0,1 0-1 0 0,0 0 1 0 0,-1 1-1 0 0,1-1 1 0 0,0 0 0 0 0,-1 0-1 0 0,1 1 1 0 0,0-1-1 0 0,-1 0 1 0 0,1 1-1 0 0,-1-1 1 0 0,1 1-1 0 0,0 0 8 0 0,3 8-40 0 0,-5 8 40 0 0,-1 0 43 0 0,2 0 100 0 0,0-1 50 0 0,-3 8 149 0 0,2-22-300 0 0,0 0-1 0 0,1 0 0 0 0,-1 1 1 0 0,0-1-1 0 0,0 0 1 0 0,-1 0-1 0 0,1 0 0 0 0,-1 1-41 0 0,-11 9 172 0 0,13 2-59 0 0,-12 3 145 0 0,11-15-218 0 0,-1 0 0 0 0,0 1-1 0 0,1-1 1 0 0,-1 0 0 0 0,1 1-1 0 0,0-1 1 0 0,-1 3-40 0 0,1-4 9 0 0,1 1 1 0 0,0-1-1 0 0,0 0 0 0 0,0 1 1 0 0,-1-1-1 0 0,1 1 1 0 0,0-1-1 0 0,1 1 1 0 0,-1-1-1 0 0,0 1 0 0 0,1 0-9 0 0,-8 14 121 0 0,3 10-70 0 0,4-24-50 0 0,0 1 1 0 0,0-1-1 0 0,0 0 0 0 0,0 1 0 0 0,0-1 0 0 0,1 1 0 0 0,-1-1 1 0 0,2 2-2 0 0,-2-4-1 0 0,0 1 1 0 0,0-1 0 0 0,0 1 0 0 0,1-1 0 0 0,-1 0 0 0 0,0 1-1 0 0,0-1 1 0 0,1 1 0 0 0,-1-1 0 0 0,0 1 0 0 0,1-1 0 0 0,-1 0-1 0 0,0 1 1 0 0,1-1 0 0 0,-1 0 0 0 0,1 0 0 0 0,-1 1 0 0 0,1-1 0 0 0,-1 0-1 0 0,1 0 1 0 0,-1 0 0 0 0,0 1 0 0 0,1-1 0 0 0,-1 0 0 0 0,1 0-1 0 0,-1 0 1 0 0,1 0 0 0 0,-1 0 0 0 0,1 0 0 0 0,0 0 0 0 0,-1 0-1 0 0,1 0 1 0 0,-1 0 0 0 0,0 0 0 0 0,0 1 0 0 0,0 0 0 0 0,0-1 0 0 0,0 1 0 0 0,0-1 0 0 0,0 1 0 0 0,0-1 0 0 0,0 1 0 0 0,0 0 0 0 0,1-1 0 0 0,-1 1 0 0 0,0-1 0 0 0,0 1 0 0 0,1-1 0 0 0,-1 1 0 0 0,0-1 0 0 0,1 1 0 0 0,-1-1 0 0 0,0 1 0 0 0,1-1 0 0 0,-1 1 0 0 0,0-1 0 0 0,1 0 0 0 0,-1 1 0 0 0,1-1 0 0 0,-1 0 0 0 0,1 1 0 0 0,-1-1 0 0 0,1 0 0 0 0,-1 0 0 0 0,1 1 0 0 0,0-1 0 0 0,-1 0 0 0 0,1 0 0 0 0,-1 0 0 0 0,1 0 0 0 0,28-2 0 0 0,3-2 0 0 0,-29 3 261 0 0,0 1-45 0 0,1-1-43 0 0,-1 0-42 0 0,0 1-40 0 0,0-1-40 0 0,0 0-39 0 0,0 1-36 0 0,3-1-96 0 0,-1 0-93 0 0,0 0-90 0 0,1-1-82 0 0,-1 1-78 0 0,0 0-73 0 0,1 0-67 0 0,-1-1-62 0 0,2 1-206 0 0,-1-1-72 0 0,0 0-62 0 0,1 0-54 0 0,1-1-268 0 0,-1 0-47 0 0,17-8-2869 0 0</inkml:trace>
  <inkml:trace contextRef="#ctx0" brushRef="#br0" timeOffset="437.493">5290 3171 23023 0 0,'1'7'394'0'0,"-1"0"-37"0"0,0 8 259 0 0,-1 0-117 0 0,0 1-100 0 0,-1-4-139 0 0,1 0-43 0 0,1 12 121 0 0,0-21-295 0 0,1 0-1 0 0,-1 0 0 0 0,1 0 1 0 0,-1 0-1 0 0,1 0 1 0 0,0 0-1 0 0,0 0 1 0 0,0-1-1 0 0,1 1 1 0 0,-1 0-1 0 0,1-1 1 0 0,-1 1-1 0 0,3 1-42 0 0,-4-3 305 0 0,1 0-85 0 0,0 0-84 0 0,-1 0-82 0 0,0 0-83 0 0,1 0-81 0 0,-1 1-81 0 0,0-1-78 0 0,0 0-80 0 0,0 0-78 0 0,0 1-76 0 0,0-1-77 0 0,0 1-75 0 0,0-1-74 0 0,0 0-74 0 0,0 1-73 0 0,0-1 237 0 0,0 0-33 0 0,-1 1-771 0 0,1 0-129 0 0,0 0-127 0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D121A2DD-3871-42AB-99B2-77E4A6B68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351</TotalTime>
  <Pages>1</Pages>
  <Words>1166</Words>
  <Characters>6649</Characters>
  <Application>Microsoft Office Word</Application>
  <DocSecurity>8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Steven Hong</cp:lastModifiedBy>
  <cp:revision>5</cp:revision>
  <cp:lastPrinted>2014-09-18T04:01:00Z</cp:lastPrinted>
  <dcterms:created xsi:type="dcterms:W3CDTF">2015-02-26T05:16:00Z</dcterms:created>
  <dcterms:modified xsi:type="dcterms:W3CDTF">2019-01-05T12:21:00Z</dcterms:modified>
  <cp:contentStatus>v1-0_29/09/2017</cp:contentStatus>
</cp:coreProperties>
</file>