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7E4C4294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F40C7">
            <w:rPr>
              <w:szCs w:val="32"/>
            </w:rPr>
            <w:t>BSBWHS415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E220B55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6F40C7">
            <w:rPr>
              <w:szCs w:val="32"/>
            </w:rPr>
            <w:t>Contribute to implementing WHS management systems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8BF37AD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F40C7">
            <w:rPr>
              <w:rFonts w:ascii="Arial" w:hAnsi="Arial" w:cs="Arial"/>
              <w:i/>
              <w:sz w:val="18"/>
              <w:szCs w:val="18"/>
            </w:rPr>
            <w:t>BSBWHS415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6F40C7">
            <w:rPr>
              <w:rFonts w:ascii="Arial" w:hAnsi="Arial" w:cs="Arial"/>
              <w:i/>
              <w:sz w:val="18"/>
              <w:szCs w:val="18"/>
            </w:rPr>
            <w:t>Contribute to implementing WHS management systems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7917A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7917A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7917A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22758CF" w:rsidR="00750D30" w:rsidRPr="006959B9" w:rsidRDefault="00A70A1F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54972899" w:edGrp="everyone"/>
            <w:r>
              <w:rPr>
                <w:rFonts w:ascii="Arial" w:hAnsi="Arial" w:cs="Arial"/>
                <w:sz w:val="22"/>
                <w:szCs w:val="22"/>
              </w:rPr>
              <w:t>Eliza Grunwald</w:t>
            </w:r>
            <w:permEnd w:id="454972899"/>
          </w:p>
        </w:tc>
      </w:tr>
      <w:tr w:rsidR="00086CCD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086CCD" w:rsidRPr="00C15CA8" w:rsidRDefault="00086CCD" w:rsidP="00086CCD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49497212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231D9399" w:rsidR="00086CCD" w:rsidRPr="006959B9" w:rsidRDefault="00086CCD" w:rsidP="00086CCD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0B41745" wp14:editId="39547311">
                      <wp:extent cx="723829" cy="360000"/>
                      <wp:effectExtent l="0" t="0" r="635" b="2540"/>
                      <wp:docPr id="1909287940" name="Picture 19092879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09287940" name="Picture 190928794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382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94972125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5DABE81B" w:rsidR="00A4462D" w:rsidRPr="004C3241" w:rsidRDefault="00000000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F1AE0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6F40C7">
              <w:rPr>
                <w:rFonts w:ascii="Arial" w:hAnsi="Arial" w:cs="Arial"/>
                <w:sz w:val="20"/>
              </w:rPr>
              <w:t xml:space="preserve"> </w:t>
            </w:r>
            <w:r w:rsidR="00A4462D" w:rsidRPr="006F40C7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6F40C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086CCD" w:rsidRPr="004C3241" w14:paraId="7F3F0CED" w14:textId="77777777" w:rsidTr="00FA1A41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086CCD" w:rsidRPr="00C15CA8" w:rsidRDefault="00086CCD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94761094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52BAA44C" w:rsidR="00086CCD" w:rsidRPr="00C15CA8" w:rsidRDefault="00000000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A25A701F3A9E40D2AA6C94E44100A2E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086CC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47610944"/>
          </w:p>
        </w:tc>
        <w:permStart w:id="312307539" w:edGrp="everyone"/>
        <w:tc>
          <w:tcPr>
            <w:tcW w:w="2095" w:type="dxa"/>
            <w:vAlign w:val="center"/>
          </w:tcPr>
          <w:p w14:paraId="7AEB95E0" w14:textId="57C8F7CE" w:rsidR="00086CCD" w:rsidRPr="004C3241" w:rsidRDefault="00000000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86CC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12307539"/>
              </w:sdtContent>
            </w:sdt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0B33DAA5" w:rsidR="00086CCD" w:rsidRPr="004C3241" w:rsidRDefault="00000000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72195775" w:edGrp="everyone"/>
                <w:r w:rsidR="00086CC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72195775"/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86CCD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086CCD" w:rsidRPr="00C15CA8" w:rsidRDefault="00086CCD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11636463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6D9827B1" w:rsidR="00086CCD" w:rsidRPr="00C15CA8" w:rsidRDefault="00000000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2D01EACDA8AE477988FCF2F38819B81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086CC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116364630"/>
          </w:p>
        </w:tc>
        <w:permStart w:id="674323105" w:edGrp="everyone"/>
        <w:tc>
          <w:tcPr>
            <w:tcW w:w="2095" w:type="dxa"/>
            <w:vAlign w:val="center"/>
          </w:tcPr>
          <w:p w14:paraId="3387724F" w14:textId="0EFD4322" w:rsidR="00086CCD" w:rsidRDefault="00000000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86CC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74323105"/>
              </w:sdtContent>
            </w:sdt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07004685" w:rsidR="00086CCD" w:rsidRDefault="00000000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64134858" w:edGrp="everyone"/>
                <w:r w:rsidR="00086CC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64134858"/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86CCD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086CCD" w:rsidRPr="00C15CA8" w:rsidRDefault="00086CCD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97237007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6256292" w:rsidR="00086CCD" w:rsidRPr="00C15CA8" w:rsidRDefault="00000000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34665C33D572495990A626BDB5BDE88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086CC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972370077"/>
          </w:p>
        </w:tc>
        <w:permStart w:id="736178366" w:edGrp="everyone"/>
        <w:tc>
          <w:tcPr>
            <w:tcW w:w="2095" w:type="dxa"/>
            <w:vAlign w:val="center"/>
          </w:tcPr>
          <w:p w14:paraId="1708E32B" w14:textId="7F0FFF9A" w:rsidR="00086CCD" w:rsidRPr="004C3241" w:rsidRDefault="00000000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86CC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36178366"/>
              </w:sdtContent>
            </w:sdt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71A82D05" w:rsidR="00086CCD" w:rsidRPr="004C3241" w:rsidRDefault="00000000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06519230" w:edGrp="everyone"/>
                <w:r w:rsidR="00086CC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06519230"/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86CCD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4365069F" w:rsidR="00086CCD" w:rsidRPr="00C15CA8" w:rsidRDefault="00086CCD" w:rsidP="00086CC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C3928008FBED48B4B6600526FAC8E694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BSBWHS415</w:t>
                </w:r>
              </w:sdtContent>
            </w:sdt>
          </w:p>
        </w:tc>
        <w:permStart w:id="1893227475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76D7FEE" w:rsidR="00086CCD" w:rsidRPr="00C15CA8" w:rsidRDefault="00000000" w:rsidP="00086CCD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56FAAF035E0D42389546FCCCE859309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086CC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893227475"/>
          </w:p>
        </w:tc>
        <w:permStart w:id="1127618479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5CD14E8" w:rsidR="00086CCD" w:rsidRPr="004C3241" w:rsidRDefault="00000000" w:rsidP="00086CC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86CC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127618479"/>
              </w:sdtContent>
            </w:sdt>
            <w:r w:rsidR="00086CCD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49199602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6B8E39B9" w:rsidR="00086CCD" w:rsidRPr="004C3241" w:rsidRDefault="00000000" w:rsidP="00086CC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86CC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91996024"/>
              </w:sdtContent>
            </w:sdt>
            <w:r w:rsidR="00086CCD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1"/>
        <w:gridCol w:w="5325"/>
      </w:tblGrid>
      <w:tr w:rsidR="00A4462D" w:rsidRPr="004C3241" w14:paraId="65B9A09E" w14:textId="77777777" w:rsidTr="007917A2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7917A2">
        <w:trPr>
          <w:trHeight w:val="454"/>
        </w:trPr>
        <w:tc>
          <w:tcPr>
            <w:tcW w:w="3671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8F6132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55610545" w:edGrp="everyone"/>
                <w:r w:rsidR="00416046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55610545"/>
              </w:sdtContent>
            </w:sdt>
            <w:r w:rsidR="00416046" w:rsidRPr="008F6132">
              <w:rPr>
                <w:rFonts w:ascii="Arial" w:hAnsi="Arial" w:cs="Arial"/>
                <w:sz w:val="20"/>
              </w:rPr>
              <w:t xml:space="preserve"> </w:t>
            </w:r>
            <w:r w:rsidR="00BC0661" w:rsidRPr="008F6132">
              <w:rPr>
                <w:rFonts w:ascii="Arial" w:hAnsi="Arial" w:cs="Arial"/>
                <w:sz w:val="18"/>
                <w:szCs w:val="18"/>
              </w:rPr>
              <w:t>Quiz</w:t>
            </w:r>
          </w:p>
          <w:permStart w:id="1249838541" w:edGrp="everyone"/>
          <w:p w14:paraId="40FD2B60" w14:textId="77777777" w:rsidR="00630215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30215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49838541"/>
            <w:r w:rsidR="00630215" w:rsidRPr="008F6132">
              <w:rPr>
                <w:rFonts w:ascii="Arial" w:hAnsi="Arial" w:cs="Arial"/>
                <w:sz w:val="20"/>
              </w:rPr>
              <w:t xml:space="preserve"> </w:t>
            </w:r>
            <w:r w:rsidR="00630215" w:rsidRPr="008F6132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21E8B69B" w:rsidR="008F6132" w:rsidRPr="008F6132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439629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39889168" w:edGrp="everyone"/>
                <w:r w:rsidR="008F6132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39889168"/>
              </w:sdtContent>
            </w:sdt>
            <w:r w:rsidR="008F6132" w:rsidRPr="008F6132">
              <w:rPr>
                <w:rFonts w:ascii="Arial" w:hAnsi="Arial" w:cs="Arial"/>
                <w:sz w:val="20"/>
              </w:rPr>
              <w:t xml:space="preserve"> </w:t>
            </w:r>
            <w:r w:rsidR="008F6132" w:rsidRPr="008F6132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5325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2263B4" w14:textId="78751936" w:rsidR="0086002B" w:rsidRPr="007917A2" w:rsidRDefault="00000000" w:rsidP="0086002B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078658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04080042" w:edGrp="everyone"/>
                <w:r w:rsidR="006959B9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04080042"/>
              </w:sdtContent>
            </w:sdt>
            <w:r w:rsidR="00416046" w:rsidRPr="007917A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917A2" w:rsidRPr="007917A2">
              <w:rPr>
                <w:rFonts w:ascii="Arial" w:hAnsi="Arial" w:cs="Arial"/>
                <w:sz w:val="18"/>
                <w:szCs w:val="18"/>
              </w:rPr>
              <w:t>Adjusted Work Health and Safety (WHS) Management Plan (i.e. completed Handout 2</w:t>
            </w:r>
            <w:r w:rsidR="007917A2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7F41C7B5" w14:textId="723C5566" w:rsidR="00416046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16047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8659327" w:edGrp="everyone"/>
                <w:r w:rsidR="006959B9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8659327"/>
              </w:sdtContent>
            </w:sdt>
            <w:r w:rsidR="00416046" w:rsidRPr="007917A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917A2" w:rsidRPr="007917A2">
              <w:rPr>
                <w:rFonts w:ascii="Arial" w:hAnsi="Arial" w:cs="Arial"/>
                <w:sz w:val="18"/>
                <w:szCs w:val="18"/>
              </w:rPr>
              <w:t>Presentation materials (e.g. PowerPoint) for PCBU</w:t>
            </w:r>
          </w:p>
          <w:p w14:paraId="4790AC45" w14:textId="0E63A636" w:rsidR="008F6132" w:rsidRPr="008F6132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2943387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85905797" w:edGrp="everyone"/>
                <w:r w:rsidR="006959B9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85905797"/>
              </w:sdtContent>
            </w:sdt>
            <w:r w:rsidR="008F6132" w:rsidRPr="007917A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917A2" w:rsidRPr="007917A2">
              <w:rPr>
                <w:rFonts w:ascii="Arial" w:hAnsi="Arial" w:cs="Arial"/>
                <w:sz w:val="18"/>
                <w:szCs w:val="18"/>
              </w:rPr>
              <w:t>WHSMS evaluation checklist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6959B9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67560340" w:edGrp="everyone"/>
            <w:permEnd w:id="1267560340"/>
          </w:p>
        </w:tc>
      </w:tr>
      <w:tr w:rsidR="00086CCD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086CCD" w:rsidRPr="00C15CA8" w:rsidRDefault="00086CCD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95797890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847099242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644FC3EC" w:rsidR="00086CCD" w:rsidRPr="006959B9" w:rsidRDefault="00086CCD" w:rsidP="00086CCD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31C1D68" wp14:editId="48A11578">
                      <wp:extent cx="3913549" cy="360000"/>
                      <wp:effectExtent l="0" t="0" r="0" b="2540"/>
                      <wp:docPr id="222578136" name="Picture 222578136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57978901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4F8812CD" w:rsidR="00787509" w:rsidRPr="004932A4" w:rsidRDefault="00000000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F40C7">
            <w:rPr>
              <w:szCs w:val="32"/>
            </w:rPr>
            <w:t>BSBWHS415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2ADA2B91" w:rsidR="00787509" w:rsidRDefault="00000000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6F40C7">
            <w:rPr>
              <w:szCs w:val="32"/>
            </w:rPr>
            <w:t>Contribute to implementing WHS management systems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522B2B4A" w:rsidR="00787509" w:rsidRPr="006959B9" w:rsidRDefault="0082696D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7347241" w:edGrp="everyone"/>
            <w:r>
              <w:rPr>
                <w:rFonts w:ascii="Arial" w:hAnsi="Arial" w:cs="Arial"/>
                <w:sz w:val="22"/>
                <w:szCs w:val="22"/>
              </w:rPr>
              <w:t xml:space="preserve">Eliza Grunwald </w:t>
            </w:r>
            <w:permEnd w:id="437347241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7917A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28DCA55D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86CCD" w:rsidRPr="00BA4D9F" w14:paraId="4377ECB7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4E94138" w14:textId="77777777" w:rsidR="00086CCD" w:rsidRPr="00750D30" w:rsidRDefault="00086CCD" w:rsidP="00EF0E0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086CCD" w:rsidRPr="00BA4D9F" w14:paraId="62C30569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C10D7B" w14:textId="77777777" w:rsidR="00086CCD" w:rsidRPr="00DE303D" w:rsidRDefault="00086CCD" w:rsidP="00EF0E0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B2F2232" w14:textId="77777777" w:rsidR="00086CCD" w:rsidRPr="00DE303D" w:rsidRDefault="00086CCD" w:rsidP="00086CC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A3F8AF8" w14:textId="77777777" w:rsidR="00086CCD" w:rsidRPr="00750D30" w:rsidRDefault="00086CCD" w:rsidP="00086CCD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086CCD" w:rsidRPr="00BA4D9F" w14:paraId="790043FA" w14:textId="77777777" w:rsidTr="00EF0E07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38B9F" w14:textId="77777777" w:rsidR="00086CCD" w:rsidRPr="0089432B" w:rsidRDefault="00086CCD" w:rsidP="00EF0E07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100963647" w:edGrp="everyone"/>
            <w:permEnd w:id="1100963647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0A3EA06D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5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403FCC92" w14:textId="77777777" w:rsidR="006F40C7" w:rsidRPr="0076313E" w:rsidRDefault="006F40C7" w:rsidP="006F40C7">
      <w:pPr>
        <w:rPr>
          <w:rFonts w:ascii="Arial" w:hAnsi="Arial" w:cs="Arial"/>
          <w:sz w:val="22"/>
          <w:szCs w:val="22"/>
        </w:rPr>
      </w:pPr>
    </w:p>
    <w:p w14:paraId="6A97E4E3" w14:textId="77777777" w:rsidR="006F40C7" w:rsidRPr="0076313E" w:rsidRDefault="006F40C7" w:rsidP="006F40C7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>For the following activities, you will assume the role of a workgroup supervisor in a workplace of your choosing (see example organisational chart below).</w:t>
      </w:r>
    </w:p>
    <w:p w14:paraId="6034CF39" w14:textId="77777777" w:rsidR="006F40C7" w:rsidRPr="0076313E" w:rsidRDefault="006F40C7" w:rsidP="006F40C7">
      <w:pPr>
        <w:jc w:val="center"/>
        <w:rPr>
          <w:rFonts w:ascii="Arial" w:hAnsi="Arial" w:cs="Arial"/>
          <w:sz w:val="22"/>
          <w:szCs w:val="22"/>
        </w:rPr>
      </w:pPr>
    </w:p>
    <w:p w14:paraId="64FEBA16" w14:textId="77777777" w:rsidR="006F40C7" w:rsidRPr="0076313E" w:rsidRDefault="006F40C7" w:rsidP="006F40C7">
      <w:pPr>
        <w:jc w:val="center"/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4173BAC5" wp14:editId="0FD0EAF7">
            <wp:extent cx="4774019" cy="2243469"/>
            <wp:effectExtent l="0" t="0" r="0" b="23495"/>
            <wp:docPr id="292522399" name="Diagram 29252239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1B35CBEA" w14:textId="77777777" w:rsidR="006F40C7" w:rsidRPr="0076313E" w:rsidRDefault="006F40C7" w:rsidP="006F40C7">
      <w:pPr>
        <w:jc w:val="center"/>
        <w:rPr>
          <w:rFonts w:ascii="Arial" w:hAnsi="Arial" w:cs="Arial"/>
          <w:sz w:val="22"/>
          <w:szCs w:val="22"/>
        </w:rPr>
      </w:pPr>
    </w:p>
    <w:p w14:paraId="79DC9563" w14:textId="77777777" w:rsidR="006F40C7" w:rsidRPr="0076313E" w:rsidRDefault="006F40C7" w:rsidP="006F40C7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 xml:space="preserve">Name a workplace and workgroup that you are (or hypothetically are) the supervisor for: </w:t>
      </w:r>
    </w:p>
    <w:p w14:paraId="1E5BFED0" w14:textId="77777777" w:rsidR="006F40C7" w:rsidRPr="0076313E" w:rsidRDefault="006F40C7" w:rsidP="006F40C7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6F40C7" w:rsidRPr="0076313E" w14:paraId="42320603" w14:textId="77777777" w:rsidTr="001E0B9F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A4B312D" w14:textId="77777777" w:rsidR="006F40C7" w:rsidRPr="0076313E" w:rsidRDefault="006F40C7" w:rsidP="001E0B9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41AA6D5B" w14:textId="3245B7C1" w:rsidR="006F40C7" w:rsidRPr="004D7438" w:rsidRDefault="00047759" w:rsidP="004D743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06382334" w:edGrp="everyone"/>
            <w:r>
              <w:rPr>
                <w:rFonts w:ascii="Arial" w:hAnsi="Arial" w:cs="Arial"/>
                <w:sz w:val="22"/>
                <w:szCs w:val="22"/>
              </w:rPr>
              <w:t>QTMP TORBANLEA</w:t>
            </w:r>
            <w:permEnd w:id="1906382334"/>
          </w:p>
        </w:tc>
      </w:tr>
      <w:tr w:rsidR="006F40C7" w:rsidRPr="0076313E" w14:paraId="5BA2EE1B" w14:textId="77777777" w:rsidTr="001E0B9F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141D85A6" w14:textId="77777777" w:rsidR="006F40C7" w:rsidRPr="0076313E" w:rsidRDefault="006F40C7" w:rsidP="001E0B9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Workgroup</w:t>
            </w:r>
          </w:p>
        </w:tc>
        <w:tc>
          <w:tcPr>
            <w:tcW w:w="6830" w:type="dxa"/>
            <w:vAlign w:val="center"/>
          </w:tcPr>
          <w:p w14:paraId="4B9CDBA4" w14:textId="7C1997BF" w:rsidR="006F40C7" w:rsidRPr="004D7438" w:rsidRDefault="003C045F" w:rsidP="004D743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24255842" w:edGrp="everyone"/>
            <w:r>
              <w:rPr>
                <w:rFonts w:ascii="Arial" w:hAnsi="Arial" w:cs="Arial"/>
                <w:sz w:val="22"/>
                <w:szCs w:val="22"/>
              </w:rPr>
              <w:t>CREW A</w:t>
            </w:r>
            <w:permEnd w:id="1724255842"/>
          </w:p>
        </w:tc>
      </w:tr>
    </w:tbl>
    <w:p w14:paraId="14955F3F" w14:textId="77777777" w:rsidR="006F40C7" w:rsidRPr="0076313E" w:rsidRDefault="006F40C7" w:rsidP="006F40C7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3"/>
        <w:tblW w:w="9235" w:type="dxa"/>
        <w:shd w:val="clear" w:color="auto" w:fill="F7CAAC"/>
        <w:tblLook w:val="04A0" w:firstRow="1" w:lastRow="0" w:firstColumn="1" w:lastColumn="0" w:noHBand="0" w:noVBand="1"/>
      </w:tblPr>
      <w:tblGrid>
        <w:gridCol w:w="9235"/>
      </w:tblGrid>
      <w:tr w:rsidR="006F40C7" w:rsidRPr="00A27F39" w14:paraId="706AA4C4" w14:textId="77777777" w:rsidTr="006F40C7">
        <w:tc>
          <w:tcPr>
            <w:tcW w:w="9235" w:type="dxa"/>
            <w:shd w:val="clear" w:color="auto" w:fill="232F84"/>
          </w:tcPr>
          <w:p w14:paraId="12A8CA6E" w14:textId="77777777" w:rsidR="006F40C7" w:rsidRPr="00A27F39" w:rsidRDefault="006F40C7" w:rsidP="007917A2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7237267"/>
          </w:p>
        </w:tc>
        <w:bookmarkEnd w:id="0"/>
      </w:tr>
      <w:tr w:rsidR="006F40C7" w:rsidRPr="00A27F39" w14:paraId="7C1D4E1C" w14:textId="77777777" w:rsidTr="006F40C7">
        <w:tc>
          <w:tcPr>
            <w:tcW w:w="9235" w:type="dxa"/>
            <w:shd w:val="clear" w:color="auto" w:fill="A1D7E1"/>
          </w:tcPr>
          <w:p w14:paraId="463FE5FE" w14:textId="77777777" w:rsidR="006F40C7" w:rsidRPr="00A27F3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A27F39">
              <w:rPr>
                <w:rFonts w:ascii="Arial" w:hAnsi="Arial" w:cs="Arial"/>
                <w:sz w:val="22"/>
              </w:rPr>
              <w:t xml:space="preserve">There are various legislative documents, standards and guidance documents to assist with the development </w:t>
            </w:r>
            <w:r>
              <w:rPr>
                <w:rFonts w:ascii="Arial" w:hAnsi="Arial" w:cs="Arial"/>
                <w:sz w:val="22"/>
              </w:rPr>
              <w:t xml:space="preserve">and implementation </w:t>
            </w:r>
            <w:r w:rsidRPr="00A27F39">
              <w:rPr>
                <w:rFonts w:ascii="Arial" w:hAnsi="Arial" w:cs="Arial"/>
                <w:sz w:val="22"/>
              </w:rPr>
              <w:t xml:space="preserve">of a WHSMS. </w:t>
            </w:r>
          </w:p>
          <w:p w14:paraId="1C67259B" w14:textId="77777777" w:rsidR="006F40C7" w:rsidRPr="00A27F3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</w:p>
          <w:p w14:paraId="3C1A671A" w14:textId="77777777" w:rsidR="006F40C7" w:rsidRPr="00A27F3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A27F39">
              <w:rPr>
                <w:rFonts w:ascii="Arial" w:hAnsi="Arial" w:cs="Arial"/>
                <w:sz w:val="22"/>
              </w:rPr>
              <w:t>Summarise what the following documents address (e.g. duties) with respect to a WHSMS:</w:t>
            </w:r>
          </w:p>
          <w:p w14:paraId="5BF22856" w14:textId="77777777" w:rsidR="006F40C7" w:rsidRPr="0022594D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i/>
                <w:iCs/>
                <w:sz w:val="22"/>
              </w:rPr>
              <w:t xml:space="preserve">Work Health and Safety Act 2011 </w:t>
            </w:r>
            <w:r>
              <w:rPr>
                <w:rFonts w:ascii="Arial" w:hAnsi="Arial" w:cs="Arial"/>
                <w:sz w:val="22"/>
              </w:rPr>
              <w:t>(Cth)</w:t>
            </w:r>
          </w:p>
          <w:p w14:paraId="7402478D" w14:textId="77777777" w:rsidR="006F40C7" w:rsidRPr="00A27F39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A27F39">
              <w:rPr>
                <w:rFonts w:ascii="Arial" w:hAnsi="Arial" w:cs="Arial"/>
                <w:i/>
                <w:sz w:val="22"/>
              </w:rPr>
              <w:t>Work Health and Safety Act 2011</w:t>
            </w:r>
            <w:r w:rsidRPr="00A27F39">
              <w:rPr>
                <w:rFonts w:ascii="Arial" w:hAnsi="Arial" w:cs="Arial"/>
                <w:sz w:val="22"/>
              </w:rPr>
              <w:t xml:space="preserve"> (Qld)</w:t>
            </w:r>
          </w:p>
          <w:p w14:paraId="167FE409" w14:textId="77777777" w:rsidR="006F40C7" w:rsidRPr="00682C44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682C44">
              <w:rPr>
                <w:rFonts w:ascii="Arial" w:hAnsi="Arial" w:cs="Arial"/>
                <w:i/>
                <w:sz w:val="22"/>
              </w:rPr>
              <w:t>Work Health and Safety Regulations 2011</w:t>
            </w:r>
            <w:r w:rsidRPr="00682C44">
              <w:rPr>
                <w:rFonts w:ascii="Arial" w:hAnsi="Arial" w:cs="Arial"/>
                <w:sz w:val="22"/>
              </w:rPr>
              <w:t xml:space="preserve"> (Qld) </w:t>
            </w:r>
          </w:p>
          <w:p w14:paraId="435BF1D4" w14:textId="77777777" w:rsidR="006F40C7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1" w:name="_Ref37240751"/>
            <w:r w:rsidRPr="00A27F39">
              <w:rPr>
                <w:rFonts w:ascii="Arial" w:hAnsi="Arial" w:cs="Arial"/>
                <w:sz w:val="22"/>
              </w:rPr>
              <w:t>A code of practice relevant to your chosen workplace</w:t>
            </w:r>
            <w:r w:rsidRPr="00682C44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regarding risk assessment</w:t>
            </w:r>
            <w:bookmarkEnd w:id="1"/>
          </w:p>
          <w:p w14:paraId="39593393" w14:textId="77777777" w:rsidR="006F40C7" w:rsidRPr="00682C44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2" w:name="_Ref37238701"/>
            <w:r w:rsidRPr="00682C44">
              <w:rPr>
                <w:rFonts w:ascii="Arial" w:hAnsi="Arial" w:cs="Arial"/>
                <w:sz w:val="22"/>
              </w:rPr>
              <w:t>Australian Standard AS/NZS ISO 45001:2018</w:t>
            </w:r>
            <w:bookmarkEnd w:id="2"/>
            <w:r w:rsidRPr="00682C44">
              <w:rPr>
                <w:rFonts w:ascii="Arial" w:hAnsi="Arial" w:cs="Arial"/>
                <w:sz w:val="22"/>
              </w:rPr>
              <w:t xml:space="preserve"> </w:t>
            </w:r>
          </w:p>
          <w:p w14:paraId="2E1C54E9" w14:textId="77777777" w:rsidR="006F40C7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3" w:name="_Ref37238640"/>
            <w:r>
              <w:rPr>
                <w:rFonts w:ascii="Arial" w:hAnsi="Arial" w:cs="Arial"/>
                <w:sz w:val="22"/>
              </w:rPr>
              <w:t>The ‘Safety Management System Audit Report’ from the Queensland Regulator, Workplace Health and Safety Queensland (refer to Handout 1)</w:t>
            </w:r>
            <w:bookmarkEnd w:id="3"/>
          </w:p>
          <w:p w14:paraId="0FF24591" w14:textId="77777777" w:rsidR="006F40C7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4" w:name="_Ref37237767"/>
            <w:bookmarkStart w:id="5" w:name="_Ref37238317"/>
            <w:r>
              <w:rPr>
                <w:rFonts w:ascii="Arial" w:hAnsi="Arial" w:cs="Arial"/>
                <w:sz w:val="22"/>
              </w:rPr>
              <w:t>Organisational polic</w:t>
            </w:r>
            <w:bookmarkEnd w:id="4"/>
            <w:r>
              <w:rPr>
                <w:rFonts w:ascii="Arial" w:hAnsi="Arial" w:cs="Arial"/>
                <w:sz w:val="22"/>
              </w:rPr>
              <w:t>ies regarding return-to-work and injury management</w:t>
            </w:r>
            <w:bookmarkEnd w:id="5"/>
          </w:p>
          <w:p w14:paraId="5C6373C3" w14:textId="77777777" w:rsidR="006F40C7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6" w:name="_Ref37237769"/>
            <w:bookmarkStart w:id="7" w:name="_Ref37238320"/>
            <w:r>
              <w:rPr>
                <w:rFonts w:ascii="Arial" w:hAnsi="Arial" w:cs="Arial"/>
                <w:sz w:val="22"/>
              </w:rPr>
              <w:t>Organisational procedure</w:t>
            </w:r>
            <w:bookmarkEnd w:id="6"/>
            <w:r>
              <w:rPr>
                <w:rFonts w:ascii="Arial" w:hAnsi="Arial" w:cs="Arial"/>
                <w:sz w:val="22"/>
              </w:rPr>
              <w:t>s regarding return-to-work and injury management</w:t>
            </w:r>
            <w:bookmarkEnd w:id="7"/>
          </w:p>
          <w:p w14:paraId="6E5CE07F" w14:textId="77777777" w:rsidR="006F40C7" w:rsidRPr="00A27F39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Organisational process regarding return-to-work and injury management</w:t>
            </w:r>
          </w:p>
        </w:tc>
      </w:tr>
    </w:tbl>
    <w:p w14:paraId="13E7E05A" w14:textId="77777777" w:rsidR="006F40C7" w:rsidRDefault="006F40C7"/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2097"/>
        <w:gridCol w:w="6919"/>
      </w:tblGrid>
      <w:tr w:rsidR="006F40C7" w:rsidRPr="00A27F39" w14:paraId="75F7F628" w14:textId="77777777" w:rsidTr="001E0B9F">
        <w:trPr>
          <w:trHeight w:val="227"/>
        </w:trPr>
        <w:tc>
          <w:tcPr>
            <w:tcW w:w="2097" w:type="dxa"/>
            <w:shd w:val="clear" w:color="auto" w:fill="D9D9D9"/>
          </w:tcPr>
          <w:p w14:paraId="22607375" w14:textId="77777777" w:rsidR="006F40C7" w:rsidRPr="00A27F3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6919" w:type="dxa"/>
            <w:shd w:val="clear" w:color="auto" w:fill="D9D9D9"/>
          </w:tcPr>
          <w:p w14:paraId="693A2059" w14:textId="77777777" w:rsidR="006F40C7" w:rsidRPr="00A27F39" w:rsidRDefault="006F40C7" w:rsidP="001E0B9F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>Summary of contents</w:t>
            </w:r>
          </w:p>
        </w:tc>
      </w:tr>
      <w:tr w:rsidR="006F40C7" w:rsidRPr="00A27F39" w14:paraId="43AC0B6B" w14:textId="77777777" w:rsidTr="001E0B9F">
        <w:trPr>
          <w:trHeight w:val="6803"/>
        </w:trPr>
        <w:tc>
          <w:tcPr>
            <w:tcW w:w="2097" w:type="dxa"/>
            <w:shd w:val="clear" w:color="auto" w:fill="D9D9D9"/>
          </w:tcPr>
          <w:p w14:paraId="44AB5817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i/>
                <w:sz w:val="22"/>
              </w:rPr>
            </w:pPr>
            <w:r w:rsidRPr="00A27F39">
              <w:rPr>
                <w:rFonts w:ascii="Arial" w:hAnsi="Arial" w:cs="Arial"/>
                <w:b/>
                <w:i/>
                <w:sz w:val="22"/>
              </w:rPr>
              <w:t>Work Health and Safety Act 2011</w:t>
            </w:r>
            <w:r w:rsidRPr="00A27F39">
              <w:rPr>
                <w:rFonts w:ascii="Arial" w:hAnsi="Arial" w:cs="Arial"/>
                <w:b/>
                <w:sz w:val="22"/>
              </w:rPr>
              <w:t xml:space="preserve"> (</w:t>
            </w:r>
            <w:r>
              <w:rPr>
                <w:rFonts w:ascii="Arial" w:hAnsi="Arial" w:cs="Arial"/>
                <w:b/>
                <w:sz w:val="22"/>
              </w:rPr>
              <w:t>Cth</w:t>
            </w:r>
            <w:r w:rsidRPr="00A27F39">
              <w:rPr>
                <w:rFonts w:ascii="Arial" w:hAnsi="Arial" w:cs="Arial"/>
                <w:b/>
                <w:sz w:val="22"/>
              </w:rPr>
              <w:t>)</w:t>
            </w:r>
          </w:p>
        </w:tc>
        <w:tc>
          <w:tcPr>
            <w:tcW w:w="6919" w:type="dxa"/>
          </w:tcPr>
          <w:p w14:paraId="512B61C2" w14:textId="77777777" w:rsidR="007204B5" w:rsidRDefault="00E659F0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205728407" w:edGrp="everyone"/>
            <w:r w:rsidRPr="007204B5">
              <w:rPr>
                <w:rFonts w:ascii="Arial" w:hAnsi="Arial" w:cs="Arial"/>
                <w:sz w:val="22"/>
              </w:rPr>
              <w:t>Establishes the legal framework for work health and safety at the national level</w:t>
            </w:r>
            <w:r w:rsidR="007204B5">
              <w:rPr>
                <w:rFonts w:ascii="Arial" w:hAnsi="Arial" w:cs="Arial"/>
                <w:sz w:val="22"/>
              </w:rPr>
              <w:t>.</w:t>
            </w:r>
          </w:p>
          <w:p w14:paraId="51B30530" w14:textId="77777777" w:rsid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1B40188F" w14:textId="16994209" w:rsid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</w:t>
            </w:r>
            <w:r w:rsidR="00E659F0" w:rsidRPr="007204B5">
              <w:rPr>
                <w:rFonts w:ascii="Arial" w:hAnsi="Arial" w:cs="Arial"/>
                <w:sz w:val="22"/>
              </w:rPr>
              <w:t>uties of employers (PCBU – Person Conducting a Business or Undertaking), workers, and others in the workplace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42661944" w14:textId="77777777" w:rsid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5FF10F57" w14:textId="77777777" w:rsidR="007204B5" w:rsidRDefault="00DA3E7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>O</w:t>
            </w:r>
            <w:r w:rsidR="00E659F0" w:rsidRPr="007204B5">
              <w:rPr>
                <w:rFonts w:ascii="Arial" w:hAnsi="Arial" w:cs="Arial"/>
                <w:sz w:val="22"/>
              </w:rPr>
              <w:t>bligations for hazard identification, risk management, and incident reportin</w:t>
            </w:r>
            <w:r w:rsidR="007204B5">
              <w:rPr>
                <w:rFonts w:ascii="Arial" w:hAnsi="Arial" w:cs="Arial"/>
                <w:sz w:val="22"/>
              </w:rPr>
              <w:t>g.</w:t>
            </w:r>
          </w:p>
          <w:p w14:paraId="447A85F2" w14:textId="77777777" w:rsid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4D471483" w14:textId="467C98AF" w:rsidR="007204B5" w:rsidRP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>Provides enforcement mechanisms, penalties, and regulatory oversight.</w:t>
            </w:r>
          </w:p>
          <w:p w14:paraId="1F4F6395" w14:textId="3A9DC75F" w:rsidR="006F40C7" w:rsidRPr="004D7438" w:rsidRDefault="007204B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 xml:space="preserve"> </w:t>
            </w:r>
            <w:permEnd w:id="205728407"/>
          </w:p>
        </w:tc>
      </w:tr>
      <w:tr w:rsidR="006F40C7" w:rsidRPr="00A27F39" w14:paraId="0BEC0146" w14:textId="77777777" w:rsidTr="001E0B9F">
        <w:trPr>
          <w:trHeight w:val="6803"/>
        </w:trPr>
        <w:tc>
          <w:tcPr>
            <w:tcW w:w="2097" w:type="dxa"/>
            <w:shd w:val="clear" w:color="auto" w:fill="D9D9D9"/>
          </w:tcPr>
          <w:p w14:paraId="3A3EDBDE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i/>
                <w:sz w:val="22"/>
              </w:rPr>
              <w:t>Work Health and Safety Act 2011</w:t>
            </w:r>
            <w:r w:rsidRPr="00A27F39">
              <w:rPr>
                <w:rFonts w:ascii="Arial" w:hAnsi="Arial" w:cs="Arial"/>
                <w:b/>
                <w:sz w:val="22"/>
              </w:rPr>
              <w:t xml:space="preserve"> (Qld)</w:t>
            </w:r>
          </w:p>
        </w:tc>
        <w:tc>
          <w:tcPr>
            <w:tcW w:w="6919" w:type="dxa"/>
          </w:tcPr>
          <w:p w14:paraId="6671BF5B" w14:textId="77777777" w:rsidR="007204B5" w:rsidRP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393063512" w:edGrp="everyone"/>
            <w:r w:rsidRPr="007204B5">
              <w:rPr>
                <w:rFonts w:ascii="Arial" w:hAnsi="Arial" w:cs="Arial"/>
                <w:sz w:val="22"/>
              </w:rPr>
              <w:t xml:space="preserve">Mirrors the national WHS Act but applies specifically to Queensland. </w:t>
            </w:r>
          </w:p>
          <w:p w14:paraId="608C47F2" w14:textId="77777777" w:rsidR="007204B5" w:rsidRDefault="007204B5" w:rsidP="007204B5">
            <w:pPr>
              <w:pStyle w:val="ListParagraph"/>
              <w:ind w:left="780" w:right="390"/>
              <w:jc w:val="left"/>
              <w:rPr>
                <w:rFonts w:ascii="Arial" w:hAnsi="Arial" w:cs="Arial"/>
                <w:sz w:val="22"/>
              </w:rPr>
            </w:pPr>
          </w:p>
          <w:p w14:paraId="0219D41A" w14:textId="77777777" w:rsidR="007204B5" w:rsidRP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>Details specific duties for PCBUs, officers, workers, and others regarding workplace safety.</w:t>
            </w:r>
          </w:p>
          <w:p w14:paraId="2588BD5A" w14:textId="77777777" w:rsidR="007204B5" w:rsidRDefault="007204B5" w:rsidP="007204B5">
            <w:pPr>
              <w:pStyle w:val="ListParagraph"/>
              <w:ind w:left="780" w:right="390"/>
              <w:jc w:val="left"/>
              <w:rPr>
                <w:rFonts w:ascii="Arial" w:hAnsi="Arial" w:cs="Arial"/>
                <w:sz w:val="22"/>
              </w:rPr>
            </w:pPr>
          </w:p>
          <w:p w14:paraId="283AA34F" w14:textId="77777777" w:rsidR="007204B5" w:rsidRP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>Covers consultation, cooperation, and coordination requirements.</w:t>
            </w:r>
          </w:p>
          <w:p w14:paraId="214A2291" w14:textId="77777777" w:rsidR="007204B5" w:rsidRDefault="007204B5" w:rsidP="007204B5">
            <w:pPr>
              <w:pStyle w:val="ListParagraph"/>
              <w:ind w:left="780" w:right="390"/>
              <w:jc w:val="left"/>
              <w:rPr>
                <w:rFonts w:ascii="Arial" w:hAnsi="Arial" w:cs="Arial"/>
                <w:sz w:val="22"/>
              </w:rPr>
            </w:pPr>
          </w:p>
          <w:p w14:paraId="1564B877" w14:textId="71320D71" w:rsidR="007204B5" w:rsidRP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>Establishes penalties for non-compliance and the role of Workplace Health and Safety Queensland (WHSQ) in enforcement.</w:t>
            </w:r>
          </w:p>
          <w:p w14:paraId="39A7AB8A" w14:textId="77777777" w:rsidR="007204B5" w:rsidRDefault="007204B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68A4BB94" w14:textId="77777777" w:rsidR="007204B5" w:rsidRDefault="007204B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612963F1" w14:textId="55A9A827" w:rsidR="006F40C7" w:rsidRPr="004D7438" w:rsidRDefault="007204B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 xml:space="preserve"> </w:t>
            </w:r>
            <w:permEnd w:id="1393063512"/>
          </w:p>
        </w:tc>
      </w:tr>
      <w:tr w:rsidR="006F40C7" w:rsidRPr="00A27F39" w14:paraId="3F2C8946" w14:textId="77777777" w:rsidTr="001E0B9F">
        <w:trPr>
          <w:trHeight w:val="2551"/>
        </w:trPr>
        <w:tc>
          <w:tcPr>
            <w:tcW w:w="2097" w:type="dxa"/>
            <w:shd w:val="clear" w:color="auto" w:fill="D9D9D9"/>
          </w:tcPr>
          <w:p w14:paraId="77F9A368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i/>
                <w:sz w:val="22"/>
              </w:rPr>
              <w:lastRenderedPageBreak/>
              <w:t xml:space="preserve">Work Health and Safety Regulations 2011 </w:t>
            </w:r>
            <w:r w:rsidRPr="00A27F39">
              <w:rPr>
                <w:rFonts w:ascii="Arial" w:hAnsi="Arial" w:cs="Arial"/>
                <w:b/>
                <w:sz w:val="22"/>
              </w:rPr>
              <w:t>(Qld)</w:t>
            </w:r>
          </w:p>
        </w:tc>
        <w:tc>
          <w:tcPr>
            <w:tcW w:w="6919" w:type="dxa"/>
          </w:tcPr>
          <w:p w14:paraId="625962C1" w14:textId="77777777" w:rsid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641275842" w:edGrp="everyone"/>
            <w:r w:rsidRPr="007204B5">
              <w:rPr>
                <w:rFonts w:ascii="Arial" w:hAnsi="Arial" w:cs="Arial"/>
                <w:sz w:val="22"/>
              </w:rPr>
              <w:t>Provides detailed requirements to support the WHS Act 2011 (Qld)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2A4899BB" w14:textId="77777777" w:rsid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012F8F86" w14:textId="6C7F1519" w:rsid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>Specifies obligations for hazard management, training, licensing (e.g., high-risk work), and emergency procedures.</w:t>
            </w:r>
          </w:p>
          <w:p w14:paraId="10C4AFCA" w14:textId="77777777" w:rsidR="007204B5" w:rsidRP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42EAA79A" w14:textId="18A1BA7C" w:rsidR="006F40C7" w:rsidRPr="004D7438" w:rsidRDefault="007204B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>Sets out compliance expectations for hazardous substances, plant and equipment, and manual handling.</w:t>
            </w:r>
            <w:permEnd w:id="641275842"/>
          </w:p>
        </w:tc>
      </w:tr>
      <w:tr w:rsidR="006F40C7" w:rsidRPr="00A27F39" w14:paraId="70C6E973" w14:textId="77777777" w:rsidTr="001E0B9F">
        <w:trPr>
          <w:trHeight w:val="1531"/>
        </w:trPr>
        <w:tc>
          <w:tcPr>
            <w:tcW w:w="2097" w:type="dxa"/>
            <w:shd w:val="clear" w:color="auto" w:fill="D9D9D9"/>
          </w:tcPr>
          <w:p w14:paraId="2A9B2377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>Code of practice</w:t>
            </w:r>
          </w:p>
        </w:tc>
        <w:tc>
          <w:tcPr>
            <w:tcW w:w="6919" w:type="dxa"/>
            <w:shd w:val="clear" w:color="auto" w:fill="auto"/>
          </w:tcPr>
          <w:p w14:paraId="3DFF5759" w14:textId="77777777" w:rsid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004616662" w:edGrp="everyone"/>
            <w:r w:rsidRPr="007204B5">
              <w:rPr>
                <w:rFonts w:ascii="Arial" w:hAnsi="Arial" w:cs="Arial"/>
                <w:sz w:val="22"/>
              </w:rPr>
              <w:t>Provides practical guidance on how to comply with WHS laws regarding risk assessment.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3F51C447" w14:textId="77777777" w:rsid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59F9F00B" w14:textId="4604C04B" w:rsid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>Outlines methodologies for identifying, assessing, and controlling workplace hazards.</w:t>
            </w:r>
          </w:p>
          <w:p w14:paraId="6A8239C4" w14:textId="77777777" w:rsidR="007204B5" w:rsidRPr="007204B5" w:rsidRDefault="007204B5" w:rsidP="007204B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1EC7C46A" w14:textId="647AAABD" w:rsidR="006F40C7" w:rsidRPr="004D7438" w:rsidRDefault="007204B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204B5">
              <w:rPr>
                <w:rFonts w:ascii="Arial" w:hAnsi="Arial" w:cs="Arial"/>
                <w:sz w:val="22"/>
              </w:rPr>
              <w:t>Offers industry-specific examples and best practices for ensuring a safe working environment.</w:t>
            </w:r>
            <w:permEnd w:id="1004616662"/>
          </w:p>
        </w:tc>
      </w:tr>
      <w:tr w:rsidR="006F40C7" w:rsidRPr="00A27F39" w14:paraId="78B125FB" w14:textId="77777777" w:rsidTr="001E0B9F">
        <w:trPr>
          <w:trHeight w:val="3061"/>
        </w:trPr>
        <w:tc>
          <w:tcPr>
            <w:tcW w:w="2097" w:type="dxa"/>
            <w:shd w:val="clear" w:color="auto" w:fill="D9D9D9"/>
          </w:tcPr>
          <w:p w14:paraId="19F6E3E8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 xml:space="preserve">AS/NZS </w:t>
            </w:r>
            <w:r>
              <w:rPr>
                <w:rFonts w:ascii="Arial" w:hAnsi="Arial" w:cs="Arial"/>
                <w:b/>
                <w:sz w:val="22"/>
              </w:rPr>
              <w:t>ISO 45001:2018</w:t>
            </w:r>
          </w:p>
        </w:tc>
        <w:tc>
          <w:tcPr>
            <w:tcW w:w="6919" w:type="dxa"/>
            <w:shd w:val="clear" w:color="auto" w:fill="auto"/>
          </w:tcPr>
          <w:p w14:paraId="0C88C83B" w14:textId="77777777" w:rsidR="00140775" w:rsidRDefault="00140775" w:rsidP="0014077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040599890" w:edGrp="everyone"/>
            <w:r w:rsidRPr="00140775">
              <w:rPr>
                <w:rFonts w:ascii="Arial" w:hAnsi="Arial" w:cs="Arial"/>
                <w:sz w:val="22"/>
              </w:rPr>
              <w:t>An international standard for occupational health and safety management systems.</w:t>
            </w:r>
          </w:p>
          <w:p w14:paraId="7E73D61D" w14:textId="77777777" w:rsidR="00140775" w:rsidRPr="00140775" w:rsidRDefault="00140775" w:rsidP="0014077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76762592" w14:textId="77777777" w:rsidR="00140775" w:rsidRDefault="00140775" w:rsidP="0014077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140775">
              <w:rPr>
                <w:rFonts w:ascii="Arial" w:hAnsi="Arial" w:cs="Arial"/>
                <w:sz w:val="22"/>
              </w:rPr>
              <w:t>Focuses on risk-based thinking and continuous improvement.</w:t>
            </w:r>
          </w:p>
          <w:p w14:paraId="7898509A" w14:textId="286A4FAA" w:rsidR="00140775" w:rsidRPr="00140775" w:rsidRDefault="00140775" w:rsidP="0014077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2D8C3D56" w14:textId="77777777" w:rsidR="00140775" w:rsidRDefault="00140775" w:rsidP="0014077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140775">
              <w:rPr>
                <w:rFonts w:ascii="Arial" w:hAnsi="Arial" w:cs="Arial"/>
                <w:sz w:val="22"/>
              </w:rPr>
              <w:t>Defines requirements for leadership commitment, worker participation, and systematic hazard management.</w:t>
            </w:r>
          </w:p>
          <w:p w14:paraId="15C58434" w14:textId="77777777" w:rsidR="00140775" w:rsidRPr="00140775" w:rsidRDefault="00140775" w:rsidP="00140775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40AAEF75" w14:textId="7819EA46" w:rsidR="006F40C7" w:rsidRPr="004D7438" w:rsidRDefault="0014077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140775">
              <w:rPr>
                <w:rFonts w:ascii="Arial" w:hAnsi="Arial" w:cs="Arial"/>
                <w:sz w:val="22"/>
              </w:rPr>
              <w:t>Aims to integrate WHSMS into overall business processes for improved safety culture.</w:t>
            </w:r>
            <w:permEnd w:id="1040599890"/>
          </w:p>
        </w:tc>
      </w:tr>
      <w:tr w:rsidR="006F40C7" w:rsidRPr="00A27F39" w14:paraId="3244ABCF" w14:textId="77777777" w:rsidTr="001E0B9F">
        <w:trPr>
          <w:trHeight w:val="2324"/>
        </w:trPr>
        <w:tc>
          <w:tcPr>
            <w:tcW w:w="2097" w:type="dxa"/>
            <w:shd w:val="clear" w:color="auto" w:fill="D9D9D9"/>
          </w:tcPr>
          <w:p w14:paraId="3F0B1428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>Guidance material</w:t>
            </w:r>
            <w:r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  <w:tc>
          <w:tcPr>
            <w:tcW w:w="6919" w:type="dxa"/>
          </w:tcPr>
          <w:p w14:paraId="454C65E6" w14:textId="77777777" w:rsidR="006F40C7" w:rsidRDefault="0014077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201939633" w:edGrp="everyone"/>
            <w:r>
              <w:rPr>
                <w:rFonts w:ascii="Arial" w:hAnsi="Arial" w:cs="Arial"/>
                <w:sz w:val="22"/>
              </w:rPr>
              <w:t>For assessing the standard of the health and safety management within X company.</w:t>
            </w:r>
          </w:p>
          <w:p w14:paraId="27325066" w14:textId="77777777" w:rsidR="006F40C7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3CD21243" w14:textId="77777777" w:rsidR="00140775" w:rsidRDefault="0014077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With regards to the</w:t>
            </w:r>
            <w:r>
              <w:t xml:space="preserve"> </w:t>
            </w:r>
            <w:r w:rsidRPr="00140775">
              <w:rPr>
                <w:rFonts w:ascii="Arial" w:hAnsi="Arial" w:cs="Arial"/>
                <w:sz w:val="22"/>
              </w:rPr>
              <w:t>AS/NZS ISO 45001:2018</w:t>
            </w:r>
            <w:r>
              <w:rPr>
                <w:rFonts w:ascii="Arial" w:hAnsi="Arial" w:cs="Arial"/>
                <w:sz w:val="22"/>
              </w:rPr>
              <w:t>, ensuring workplaces are following this document.</w:t>
            </w:r>
          </w:p>
          <w:p w14:paraId="04173B89" w14:textId="77777777" w:rsidR="00140775" w:rsidRDefault="0014077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0A351A75" w14:textId="126AF69B" w:rsidR="006F40C7" w:rsidRPr="004D7438" w:rsidRDefault="00140775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permEnd w:id="1201939633"/>
          </w:p>
        </w:tc>
      </w:tr>
      <w:tr w:rsidR="006F40C7" w:rsidRPr="00A27F39" w14:paraId="5AFC5139" w14:textId="77777777" w:rsidTr="001E0B9F">
        <w:trPr>
          <w:trHeight w:val="1531"/>
        </w:trPr>
        <w:tc>
          <w:tcPr>
            <w:tcW w:w="2097" w:type="dxa"/>
            <w:shd w:val="clear" w:color="auto" w:fill="D9D9D9"/>
          </w:tcPr>
          <w:p w14:paraId="0F7FEB9C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Organisational policy</w:t>
            </w:r>
          </w:p>
        </w:tc>
        <w:tc>
          <w:tcPr>
            <w:tcW w:w="6919" w:type="dxa"/>
            <w:shd w:val="clear" w:color="auto" w:fill="auto"/>
          </w:tcPr>
          <w:p w14:paraId="73D10CDE" w14:textId="16A237F9" w:rsid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038504970" w:edGrp="everyone"/>
            <w:r w:rsidRPr="00785B37">
              <w:rPr>
                <w:rFonts w:ascii="Arial" w:hAnsi="Arial" w:cs="Arial"/>
                <w:sz w:val="22"/>
              </w:rPr>
              <w:t>Establish the framework for supporting injured workers to return to wo</w:t>
            </w:r>
            <w:r w:rsidR="00216455">
              <w:rPr>
                <w:rFonts w:ascii="Arial" w:hAnsi="Arial" w:cs="Arial"/>
                <w:sz w:val="22"/>
              </w:rPr>
              <w:t>rk.</w:t>
            </w:r>
          </w:p>
          <w:p w14:paraId="2A7C94C3" w14:textId="77777777" w:rsidR="00785B37" w:rsidRP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35E78B59" w14:textId="77777777" w:rsid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85B37">
              <w:rPr>
                <w:rFonts w:ascii="Arial" w:hAnsi="Arial" w:cs="Arial"/>
                <w:sz w:val="22"/>
              </w:rPr>
              <w:t>Define employer and worker responsibilities in the rehabilitation process.</w:t>
            </w:r>
          </w:p>
          <w:p w14:paraId="247F13BA" w14:textId="77777777" w:rsidR="00785B37" w:rsidRP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57F13147" w14:textId="263274E3" w:rsidR="006F40C7" w:rsidRPr="004D7438" w:rsidRDefault="00785B3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85B37">
              <w:rPr>
                <w:rFonts w:ascii="Arial" w:hAnsi="Arial" w:cs="Arial"/>
                <w:sz w:val="22"/>
              </w:rPr>
              <w:t>Ensure compliance with legal obligations regarding workers compensation and duty of care.</w:t>
            </w:r>
            <w:permEnd w:id="1038504970"/>
          </w:p>
        </w:tc>
      </w:tr>
      <w:tr w:rsidR="006F40C7" w:rsidRPr="00A27F39" w14:paraId="2A5425D2" w14:textId="77777777" w:rsidTr="001E0B9F">
        <w:trPr>
          <w:trHeight w:val="2041"/>
        </w:trPr>
        <w:tc>
          <w:tcPr>
            <w:tcW w:w="2097" w:type="dxa"/>
            <w:shd w:val="clear" w:color="auto" w:fill="D9D9D9"/>
          </w:tcPr>
          <w:p w14:paraId="1CC4EF25" w14:textId="77777777" w:rsidR="006F40C7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8" w:name="_Ref37239430"/>
            <w:r>
              <w:rPr>
                <w:rFonts w:ascii="Arial" w:hAnsi="Arial" w:cs="Arial"/>
                <w:b/>
                <w:sz w:val="22"/>
              </w:rPr>
              <w:lastRenderedPageBreak/>
              <w:t>Organisational procedure</w:t>
            </w:r>
            <w:bookmarkEnd w:id="8"/>
          </w:p>
        </w:tc>
        <w:tc>
          <w:tcPr>
            <w:tcW w:w="6919" w:type="dxa"/>
            <w:shd w:val="clear" w:color="auto" w:fill="auto"/>
          </w:tcPr>
          <w:p w14:paraId="038C0270" w14:textId="77777777" w:rsid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937828908" w:edGrp="everyone"/>
            <w:r w:rsidRPr="00785B37">
              <w:rPr>
                <w:rFonts w:ascii="Arial" w:hAnsi="Arial" w:cs="Arial"/>
                <w:sz w:val="22"/>
              </w:rPr>
              <w:t>Detail step-by-step processes for managing workplace injuries and rehabilitation.</w:t>
            </w:r>
          </w:p>
          <w:p w14:paraId="4922FEEB" w14:textId="77777777" w:rsidR="00785B37" w:rsidRP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2D46266E" w14:textId="77777777" w:rsidR="00785B37" w:rsidRP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85B37">
              <w:rPr>
                <w:rFonts w:ascii="Arial" w:hAnsi="Arial" w:cs="Arial"/>
                <w:sz w:val="22"/>
              </w:rPr>
              <w:t>Outline how to initiate, monitor, and adjust return-to-work plans.</w:t>
            </w:r>
          </w:p>
          <w:p w14:paraId="3912124B" w14:textId="77777777" w:rsidR="00785B37" w:rsidRDefault="00785B3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3868DF88" w14:textId="7AD784E4" w:rsidR="006F40C7" w:rsidRPr="004D7438" w:rsidRDefault="00785B3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85B37">
              <w:rPr>
                <w:rFonts w:ascii="Arial" w:hAnsi="Arial" w:cs="Arial"/>
                <w:sz w:val="22"/>
              </w:rPr>
              <w:t>Specify reporting, documentation, and communication requirements.</w:t>
            </w:r>
            <w:permEnd w:id="937828908"/>
          </w:p>
        </w:tc>
      </w:tr>
      <w:tr w:rsidR="006F40C7" w:rsidRPr="00A27F39" w14:paraId="29E63713" w14:textId="77777777" w:rsidTr="001E0B9F">
        <w:trPr>
          <w:trHeight w:val="2551"/>
        </w:trPr>
        <w:tc>
          <w:tcPr>
            <w:tcW w:w="2097" w:type="dxa"/>
            <w:shd w:val="clear" w:color="auto" w:fill="D9D9D9"/>
          </w:tcPr>
          <w:p w14:paraId="793BB2B7" w14:textId="77777777" w:rsidR="006F40C7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9" w:name="_Ref37239395"/>
            <w:r>
              <w:rPr>
                <w:rFonts w:ascii="Arial" w:hAnsi="Arial" w:cs="Arial"/>
                <w:b/>
                <w:sz w:val="22"/>
              </w:rPr>
              <w:t>Organisational process</w:t>
            </w:r>
            <w:bookmarkEnd w:id="9"/>
          </w:p>
        </w:tc>
        <w:tc>
          <w:tcPr>
            <w:tcW w:w="6919" w:type="dxa"/>
            <w:shd w:val="clear" w:color="auto" w:fill="auto"/>
          </w:tcPr>
          <w:p w14:paraId="2FEE4572" w14:textId="77777777" w:rsid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719538668" w:edGrp="everyone"/>
            <w:r w:rsidRPr="00785B37">
              <w:rPr>
                <w:rFonts w:ascii="Arial" w:hAnsi="Arial" w:cs="Arial"/>
                <w:sz w:val="22"/>
              </w:rPr>
              <w:t>Describes the workflow for handling return-to-work cases.</w:t>
            </w:r>
          </w:p>
          <w:p w14:paraId="619EB86E" w14:textId="77777777" w:rsidR="00785B37" w:rsidRP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62EAEAAC" w14:textId="2406FC33" w:rsid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85B37">
              <w:rPr>
                <w:rFonts w:ascii="Arial" w:hAnsi="Arial" w:cs="Arial"/>
                <w:sz w:val="22"/>
              </w:rPr>
              <w:t>Includes roles and responsibilities of key stakeholders (e.g</w:t>
            </w:r>
            <w:r w:rsidR="00216455">
              <w:rPr>
                <w:rFonts w:ascii="Arial" w:hAnsi="Arial" w:cs="Arial"/>
                <w:sz w:val="22"/>
              </w:rPr>
              <w:t xml:space="preserve">. </w:t>
            </w:r>
            <w:r w:rsidRPr="00785B37">
              <w:rPr>
                <w:rFonts w:ascii="Arial" w:hAnsi="Arial" w:cs="Arial"/>
                <w:sz w:val="22"/>
              </w:rPr>
              <w:t xml:space="preserve"> managers, HR, rehabilitation coordinators).</w:t>
            </w:r>
          </w:p>
          <w:p w14:paraId="795822A4" w14:textId="77777777" w:rsidR="00785B37" w:rsidRPr="00785B37" w:rsidRDefault="00785B37" w:rsidP="00785B37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15AD06AF" w14:textId="73060750" w:rsidR="006F40C7" w:rsidRPr="004D7438" w:rsidRDefault="00785B3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785B37">
              <w:rPr>
                <w:rFonts w:ascii="Arial" w:hAnsi="Arial" w:cs="Arial"/>
                <w:sz w:val="22"/>
              </w:rPr>
              <w:t>Ensures consistency and compliance with WHS and workers compensation requirements</w:t>
            </w:r>
            <w:permEnd w:id="1719538668"/>
          </w:p>
        </w:tc>
      </w:tr>
    </w:tbl>
    <w:p w14:paraId="35BEEE18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1D94E416" w14:textId="77777777" w:rsidR="006F40C7" w:rsidRPr="00830749" w:rsidRDefault="006F40C7" w:rsidP="00920F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1133F5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3C2E4349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2809968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000000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28099687"/>
          </w:p>
        </w:tc>
      </w:tr>
    </w:tbl>
    <w:p w14:paraId="6E71D88A" w14:textId="77777777" w:rsidR="0086002B" w:rsidRDefault="0086002B" w:rsidP="004E206C">
      <w:pPr>
        <w:jc w:val="left"/>
        <w:rPr>
          <w:rFonts w:ascii="Arial" w:hAnsi="Arial" w:cs="Arial"/>
          <w:sz w:val="22"/>
          <w:szCs w:val="22"/>
        </w:rPr>
      </w:pPr>
    </w:p>
    <w:p w14:paraId="7DCCC94B" w14:textId="72DB9F0E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4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50C89ACF" w14:textId="77777777" w:rsidTr="001E0B9F">
        <w:tc>
          <w:tcPr>
            <w:tcW w:w="9235" w:type="dxa"/>
            <w:shd w:val="clear" w:color="auto" w:fill="232F84"/>
          </w:tcPr>
          <w:p w14:paraId="02CB6AB0" w14:textId="77777777" w:rsidR="006F40C7" w:rsidRPr="000732D9" w:rsidRDefault="006F40C7" w:rsidP="007917A2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0" w:name="_Ref37237300"/>
          </w:p>
        </w:tc>
        <w:bookmarkEnd w:id="10"/>
      </w:tr>
      <w:tr w:rsidR="006F40C7" w:rsidRPr="000732D9" w14:paraId="67721B34" w14:textId="77777777" w:rsidTr="001E0B9F">
        <w:tc>
          <w:tcPr>
            <w:tcW w:w="9235" w:type="dxa"/>
            <w:shd w:val="clear" w:color="auto" w:fill="A1D7E1"/>
          </w:tcPr>
          <w:p w14:paraId="3AE7CBDF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Explain your involvement, as a workgroup supervisor, with </w:t>
            </w:r>
            <w:r>
              <w:rPr>
                <w:rFonts w:ascii="Arial" w:hAnsi="Arial" w:cs="Arial"/>
                <w:sz w:val="22"/>
              </w:rPr>
              <w:t>implementing the following elements of a WHSMS plan:</w:t>
            </w:r>
          </w:p>
          <w:p w14:paraId="6984FE3B" w14:textId="77777777" w:rsidR="006F40C7" w:rsidRPr="000732D9" w:rsidRDefault="006F40C7" w:rsidP="007917A2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Injury management </w:t>
            </w:r>
          </w:p>
          <w:p w14:paraId="2E19FD91" w14:textId="77777777" w:rsidR="006F40C7" w:rsidRPr="000732D9" w:rsidRDefault="006F40C7" w:rsidP="007917A2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Return-to-work </w:t>
            </w:r>
          </w:p>
          <w:p w14:paraId="36217F3D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</w:p>
          <w:p w14:paraId="3E1B1FA7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>In particular:</w:t>
            </w:r>
          </w:p>
          <w:p w14:paraId="319A1100" w14:textId="77777777" w:rsidR="006F40C7" w:rsidRPr="000732D9" w:rsidRDefault="006F40C7" w:rsidP="007917A2">
            <w:pPr>
              <w:numPr>
                <w:ilvl w:val="0"/>
                <w:numId w:val="28"/>
              </w:numPr>
              <w:jc w:val="left"/>
              <w:rPr>
                <w:rFonts w:ascii="Arial" w:hAnsi="Arial" w:cs="Arial"/>
                <w:sz w:val="22"/>
              </w:rPr>
            </w:pPr>
            <w:bookmarkStart w:id="11" w:name="_Ref37237344"/>
            <w:r>
              <w:rPr>
                <w:rFonts w:ascii="Arial" w:hAnsi="Arial" w:cs="Arial"/>
                <w:sz w:val="22"/>
              </w:rPr>
              <w:t>Use examples to explain how you would c</w:t>
            </w:r>
            <w:r w:rsidRPr="000732D9">
              <w:rPr>
                <w:rFonts w:ascii="Arial" w:hAnsi="Arial" w:cs="Arial"/>
                <w:sz w:val="22"/>
              </w:rPr>
              <w:t xml:space="preserve">ontribute to the planning, development and </w:t>
            </w:r>
            <w:r>
              <w:rPr>
                <w:rFonts w:ascii="Arial" w:hAnsi="Arial" w:cs="Arial"/>
                <w:sz w:val="22"/>
              </w:rPr>
              <w:t>implementation</w:t>
            </w:r>
            <w:r w:rsidRPr="000732D9">
              <w:rPr>
                <w:rFonts w:ascii="Arial" w:hAnsi="Arial" w:cs="Arial"/>
                <w:sz w:val="22"/>
              </w:rPr>
              <w:t xml:space="preserve"> of </w:t>
            </w:r>
            <w:r>
              <w:rPr>
                <w:rFonts w:ascii="Arial" w:hAnsi="Arial" w:cs="Arial"/>
                <w:sz w:val="22"/>
              </w:rPr>
              <w:t>each elements, as relevant to your own workgroup</w:t>
            </w:r>
            <w:bookmarkEnd w:id="11"/>
          </w:p>
          <w:p w14:paraId="7E8B03D7" w14:textId="77777777" w:rsidR="006F40C7" w:rsidRPr="000732D9" w:rsidRDefault="006F40C7" w:rsidP="007917A2">
            <w:pPr>
              <w:numPr>
                <w:ilvl w:val="0"/>
                <w:numId w:val="28"/>
              </w:numPr>
              <w:jc w:val="left"/>
              <w:rPr>
                <w:rFonts w:ascii="Arial" w:hAnsi="Arial" w:cs="Arial"/>
                <w:sz w:val="22"/>
              </w:rPr>
            </w:pPr>
            <w:bookmarkStart w:id="12" w:name="_Ref37237328"/>
            <w:r>
              <w:rPr>
                <w:rFonts w:ascii="Arial" w:hAnsi="Arial" w:cs="Arial"/>
                <w:sz w:val="22"/>
              </w:rPr>
              <w:t>Explain how you would s</w:t>
            </w:r>
            <w:r w:rsidRPr="000732D9">
              <w:rPr>
                <w:rFonts w:ascii="Arial" w:hAnsi="Arial" w:cs="Arial"/>
                <w:sz w:val="22"/>
              </w:rPr>
              <w:t xml:space="preserve">eek the contribution and support of others in the planning, development and </w:t>
            </w:r>
            <w:r>
              <w:rPr>
                <w:rFonts w:ascii="Arial" w:hAnsi="Arial" w:cs="Arial"/>
                <w:sz w:val="22"/>
              </w:rPr>
              <w:t>implementation</w:t>
            </w:r>
            <w:r w:rsidRPr="000732D9">
              <w:rPr>
                <w:rFonts w:ascii="Arial" w:hAnsi="Arial" w:cs="Arial"/>
                <w:sz w:val="22"/>
              </w:rPr>
              <w:t xml:space="preserve"> of </w:t>
            </w:r>
            <w:r>
              <w:rPr>
                <w:rFonts w:ascii="Arial" w:hAnsi="Arial" w:cs="Arial"/>
                <w:sz w:val="22"/>
              </w:rPr>
              <w:t>each element</w:t>
            </w:r>
            <w:bookmarkEnd w:id="12"/>
            <w:r w:rsidRPr="000732D9">
              <w:rPr>
                <w:rFonts w:ascii="Arial" w:hAnsi="Arial" w:cs="Arial"/>
                <w:sz w:val="22"/>
              </w:rPr>
              <w:t xml:space="preserve"> </w:t>
            </w:r>
          </w:p>
          <w:p w14:paraId="361F3CF4" w14:textId="0BE90094" w:rsidR="006F40C7" w:rsidRPr="000732D9" w:rsidRDefault="00340902" w:rsidP="007917A2">
            <w:pPr>
              <w:numPr>
                <w:ilvl w:val="0"/>
                <w:numId w:val="28"/>
              </w:numPr>
              <w:jc w:val="left"/>
              <w:rPr>
                <w:rFonts w:ascii="Arial" w:hAnsi="Arial" w:cs="Arial"/>
                <w:sz w:val="22"/>
              </w:rPr>
            </w:pPr>
            <w:bookmarkStart w:id="13" w:name="_Ref37237333"/>
            <w:r>
              <w:rPr>
                <w:rFonts w:ascii="Arial" w:hAnsi="Arial" w:cs="Arial"/>
                <w:sz w:val="22"/>
              </w:rPr>
              <w:t>Provide two (2) examples/methods of</w:t>
            </w:r>
            <w:r w:rsidR="006F40C7" w:rsidRPr="006F40C7">
              <w:rPr>
                <w:rFonts w:ascii="Arial" w:hAnsi="Arial" w:cs="Arial"/>
                <w:sz w:val="22"/>
              </w:rPr>
              <w:t xml:space="preserve"> how you would </w:t>
            </w:r>
            <w:r w:rsidR="006F40C7">
              <w:rPr>
                <w:rFonts w:ascii="Arial" w:hAnsi="Arial" w:cs="Arial"/>
                <w:sz w:val="22"/>
              </w:rPr>
              <w:t>c</w:t>
            </w:r>
            <w:r w:rsidR="006F40C7" w:rsidRPr="000732D9">
              <w:rPr>
                <w:rFonts w:ascii="Arial" w:hAnsi="Arial" w:cs="Arial"/>
                <w:sz w:val="22"/>
              </w:rPr>
              <w:t xml:space="preserve">ommunicate to </w:t>
            </w:r>
            <w:r w:rsidR="006F40C7">
              <w:rPr>
                <w:rFonts w:ascii="Arial" w:hAnsi="Arial" w:cs="Arial"/>
                <w:sz w:val="22"/>
              </w:rPr>
              <w:t>workgroup members</w:t>
            </w:r>
            <w:r w:rsidR="006F40C7" w:rsidRPr="000732D9">
              <w:rPr>
                <w:rFonts w:ascii="Arial" w:hAnsi="Arial" w:cs="Arial"/>
                <w:sz w:val="22"/>
              </w:rPr>
              <w:t xml:space="preserve"> about the importance and application of </w:t>
            </w:r>
            <w:r w:rsidR="006F40C7">
              <w:rPr>
                <w:rFonts w:ascii="Arial" w:hAnsi="Arial" w:cs="Arial"/>
                <w:sz w:val="22"/>
              </w:rPr>
              <w:t>each element</w:t>
            </w:r>
            <w:bookmarkEnd w:id="13"/>
            <w:r w:rsidR="006F40C7">
              <w:rPr>
                <w:rFonts w:ascii="Arial" w:hAnsi="Arial" w:cs="Arial"/>
                <w:sz w:val="22"/>
              </w:rPr>
              <w:t xml:space="preserve"> in terms of meeting WHS policy</w:t>
            </w:r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4FC296D2" w14:textId="77777777" w:rsidTr="001E0B9F">
        <w:trPr>
          <w:tblHeader/>
        </w:trPr>
        <w:tc>
          <w:tcPr>
            <w:tcW w:w="9016" w:type="dxa"/>
            <w:shd w:val="clear" w:color="auto" w:fill="000000"/>
          </w:tcPr>
          <w:p w14:paraId="0502995F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>Injury management</w:t>
            </w:r>
          </w:p>
        </w:tc>
      </w:tr>
      <w:tr w:rsidR="006F40C7" w:rsidRPr="000732D9" w14:paraId="40F7327F" w14:textId="77777777" w:rsidTr="001E0B9F">
        <w:tc>
          <w:tcPr>
            <w:tcW w:w="9016" w:type="dxa"/>
            <w:shd w:val="clear" w:color="auto" w:fill="D9D9D9"/>
          </w:tcPr>
          <w:p w14:paraId="7720D0CD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 xml:space="preserve">Contributing to planning, development and </w:t>
            </w:r>
            <w:r>
              <w:rPr>
                <w:rFonts w:ascii="Arial" w:hAnsi="Arial" w:cs="Arial"/>
                <w:b/>
                <w:sz w:val="22"/>
              </w:rPr>
              <w:t>implementation</w:t>
            </w:r>
          </w:p>
        </w:tc>
      </w:tr>
      <w:tr w:rsidR="006F40C7" w:rsidRPr="000732D9" w14:paraId="3A605FBB" w14:textId="77777777" w:rsidTr="001E0B9F">
        <w:trPr>
          <w:trHeight w:val="6350"/>
        </w:trPr>
        <w:tc>
          <w:tcPr>
            <w:tcW w:w="9016" w:type="dxa"/>
          </w:tcPr>
          <w:p w14:paraId="5C9FABCD" w14:textId="77777777" w:rsidR="006921DA" w:rsidRDefault="006921DA" w:rsidP="006921DA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905410809" w:edGrp="everyone"/>
            <w:r w:rsidRPr="006921DA">
              <w:rPr>
                <w:rFonts w:ascii="Arial" w:hAnsi="Arial" w:cs="Arial"/>
                <w:sz w:val="22"/>
              </w:rPr>
              <w:t>Planning: I ensure that an injury management process is in place by identifying potential workplace hazards and implementing control measures to prevent injuries.</w:t>
            </w:r>
          </w:p>
          <w:p w14:paraId="70AB4655" w14:textId="77777777" w:rsidR="00291356" w:rsidRPr="006921DA" w:rsidRDefault="00291356" w:rsidP="006921DA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748EB61B" w14:textId="77777777" w:rsidR="006921DA" w:rsidRDefault="006921DA" w:rsidP="006921DA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6921DA">
              <w:rPr>
                <w:rFonts w:ascii="Arial" w:hAnsi="Arial" w:cs="Arial"/>
                <w:sz w:val="22"/>
              </w:rPr>
              <w:t>Development: I work with the WHS team to develop procedures, such as incident reporting protocols and first-aid response plans.</w:t>
            </w:r>
          </w:p>
          <w:p w14:paraId="316B3CC0" w14:textId="77777777" w:rsidR="00291356" w:rsidRPr="006921DA" w:rsidRDefault="00291356" w:rsidP="006921DA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21ED1376" w14:textId="77777777" w:rsidR="006921DA" w:rsidRDefault="006921DA" w:rsidP="006921DA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6921DA">
              <w:rPr>
                <w:rFonts w:ascii="Arial" w:hAnsi="Arial" w:cs="Arial"/>
                <w:sz w:val="22"/>
              </w:rPr>
              <w:t>Implementation: I ensure that all incidents are reported promptly and that injured employees receive immediate medical attention. I also facilitate investigations to identify causes and prevent recurrence.</w:t>
            </w:r>
          </w:p>
          <w:p w14:paraId="291E1FB2" w14:textId="77777777" w:rsidR="00FD5B7E" w:rsidRPr="006921DA" w:rsidRDefault="00FD5B7E" w:rsidP="006921DA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1F104DD7" w14:textId="77777777" w:rsidR="006921DA" w:rsidRPr="006921DA" w:rsidRDefault="006921DA" w:rsidP="006921DA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6921DA">
              <w:rPr>
                <w:rFonts w:ascii="Arial" w:hAnsi="Arial" w:cs="Arial"/>
                <w:sz w:val="22"/>
              </w:rPr>
              <w:t>Example: If a worker in my team suffers a back injury due to poor manual handling practices, I would ensure they receive appropriate medical care and work with the WHS team to introduce safer lifting techniques and ergonomic training.</w:t>
            </w:r>
          </w:p>
          <w:p w14:paraId="4F86FEE1" w14:textId="77777777" w:rsidR="006921DA" w:rsidRPr="006921DA" w:rsidRDefault="006921DA" w:rsidP="006921DA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7C3B5C0D" w14:textId="77777777" w:rsidR="00FB280E" w:rsidRPr="006921DA" w:rsidRDefault="00FB280E" w:rsidP="006921DA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ermEnd w:id="905410809"/>
          <w:p w14:paraId="3FB914D1" w14:textId="36C657B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6F40C7" w:rsidRPr="000732D9" w14:paraId="666F7D29" w14:textId="77777777" w:rsidTr="001E0B9F">
        <w:tc>
          <w:tcPr>
            <w:tcW w:w="9016" w:type="dxa"/>
            <w:shd w:val="clear" w:color="auto" w:fill="D9D9D9"/>
          </w:tcPr>
          <w:p w14:paraId="1E455F8E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lastRenderedPageBreak/>
              <w:t>Seek</w:t>
            </w:r>
            <w:r>
              <w:rPr>
                <w:rFonts w:ascii="Arial" w:hAnsi="Arial" w:cs="Arial"/>
                <w:b/>
                <w:sz w:val="22"/>
              </w:rPr>
              <w:t>ing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contribution and support in planning, development and </w:t>
            </w:r>
            <w:r>
              <w:rPr>
                <w:rFonts w:ascii="Arial" w:hAnsi="Arial" w:cs="Arial"/>
                <w:b/>
                <w:sz w:val="22"/>
              </w:rPr>
              <w:t>implementation</w:t>
            </w:r>
          </w:p>
        </w:tc>
      </w:tr>
      <w:tr w:rsidR="006F40C7" w:rsidRPr="004D7438" w14:paraId="20F877F0" w14:textId="77777777" w:rsidTr="001E0B9F">
        <w:trPr>
          <w:trHeight w:val="4309"/>
        </w:trPr>
        <w:tc>
          <w:tcPr>
            <w:tcW w:w="9016" w:type="dxa"/>
          </w:tcPr>
          <w:p w14:paraId="0C608C1F" w14:textId="77777777" w:rsidR="00CA0AD3" w:rsidRPr="00CA0AD3" w:rsidRDefault="00CA0AD3" w:rsidP="00CA0AD3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400051225" w:edGrp="everyone"/>
            <w:r w:rsidRPr="00CA0AD3">
              <w:rPr>
                <w:rFonts w:ascii="Arial" w:hAnsi="Arial" w:cs="Arial"/>
                <w:sz w:val="22"/>
              </w:rPr>
              <w:t>Collaborate with the WHS officer to develop injury prevention strategies.</w:t>
            </w:r>
          </w:p>
          <w:p w14:paraId="6EEC3256" w14:textId="77777777" w:rsidR="00CA0AD3" w:rsidRPr="00CA0AD3" w:rsidRDefault="00CA0AD3" w:rsidP="00CA0AD3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CA0AD3">
              <w:rPr>
                <w:rFonts w:ascii="Arial" w:hAnsi="Arial" w:cs="Arial"/>
                <w:sz w:val="22"/>
              </w:rPr>
              <w:t>Involve team members in safety meetings to discuss injury risks and prevention.</w:t>
            </w:r>
          </w:p>
          <w:p w14:paraId="0F0DD6DC" w14:textId="76540C78" w:rsidR="006F40C7" w:rsidRPr="004D7438" w:rsidRDefault="00CA0AD3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CA0AD3">
              <w:rPr>
                <w:rFonts w:ascii="Arial" w:hAnsi="Arial" w:cs="Arial"/>
                <w:sz w:val="22"/>
              </w:rPr>
              <w:t>Engage management to ensure adequate resources for safety equipment and training.</w:t>
            </w:r>
            <w:permEnd w:id="400051225"/>
          </w:p>
        </w:tc>
      </w:tr>
      <w:tr w:rsidR="006F40C7" w:rsidRPr="000732D9" w14:paraId="5125DABF" w14:textId="77777777" w:rsidTr="001E0B9F">
        <w:tc>
          <w:tcPr>
            <w:tcW w:w="9016" w:type="dxa"/>
            <w:shd w:val="clear" w:color="auto" w:fill="D9D9D9"/>
          </w:tcPr>
          <w:p w14:paraId="771DE6A2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>Communicat</w:t>
            </w:r>
            <w:r>
              <w:rPr>
                <w:rFonts w:ascii="Arial" w:hAnsi="Arial" w:cs="Arial"/>
                <w:b/>
                <w:sz w:val="22"/>
              </w:rPr>
              <w:t>ing about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WHSMS</w:t>
            </w:r>
            <w:r>
              <w:rPr>
                <w:rFonts w:ascii="Arial" w:hAnsi="Arial" w:cs="Arial"/>
                <w:b/>
                <w:sz w:val="22"/>
              </w:rPr>
              <w:t xml:space="preserve"> element</w:t>
            </w:r>
          </w:p>
        </w:tc>
      </w:tr>
      <w:tr w:rsidR="006F40C7" w:rsidRPr="004D7438" w14:paraId="33BC4F4F" w14:textId="77777777" w:rsidTr="001E0B9F">
        <w:trPr>
          <w:trHeight w:val="3572"/>
        </w:trPr>
        <w:tc>
          <w:tcPr>
            <w:tcW w:w="9016" w:type="dxa"/>
          </w:tcPr>
          <w:p w14:paraId="5CA3283A" w14:textId="13AA3582" w:rsidR="00CA0AD3" w:rsidRDefault="00CA0AD3" w:rsidP="00CA0AD3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835785139" w:edGrp="everyone"/>
            <w:r w:rsidRPr="00CA0AD3">
              <w:rPr>
                <w:rFonts w:ascii="Arial" w:hAnsi="Arial" w:cs="Arial"/>
                <w:sz w:val="22"/>
              </w:rPr>
              <w:t>Toolbox Talks – Conduct regular safety meetings to discuss the importance of injury prevention, first aid procedures, and reporting mechanisms.</w:t>
            </w:r>
          </w:p>
          <w:p w14:paraId="74C721AB" w14:textId="77777777" w:rsidR="00C50D7C" w:rsidRPr="00CA0AD3" w:rsidRDefault="00C50D7C" w:rsidP="00CA0AD3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3AD26011" w14:textId="7A4B1AEC" w:rsidR="006F40C7" w:rsidRPr="004D7438" w:rsidRDefault="00CA0AD3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CA0AD3">
              <w:rPr>
                <w:rFonts w:ascii="Arial" w:hAnsi="Arial" w:cs="Arial"/>
                <w:sz w:val="22"/>
              </w:rPr>
              <w:t>Posters &amp; Digital Notices – Display key injury management protocols and emergency contact details in work areas.</w:t>
            </w:r>
            <w:permEnd w:id="835785139"/>
          </w:p>
        </w:tc>
      </w:tr>
    </w:tbl>
    <w:p w14:paraId="571B1E95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50F642B3" w14:textId="77777777" w:rsidTr="001E0B9F">
        <w:trPr>
          <w:tblHeader/>
        </w:trPr>
        <w:tc>
          <w:tcPr>
            <w:tcW w:w="9016" w:type="dxa"/>
            <w:shd w:val="clear" w:color="auto" w:fill="000000"/>
          </w:tcPr>
          <w:p w14:paraId="22E89DB1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 xml:space="preserve">Return-to-work </w:t>
            </w:r>
          </w:p>
        </w:tc>
      </w:tr>
      <w:tr w:rsidR="006F40C7" w:rsidRPr="000732D9" w14:paraId="7DAE7C3A" w14:textId="77777777" w:rsidTr="001E0B9F">
        <w:tc>
          <w:tcPr>
            <w:tcW w:w="9016" w:type="dxa"/>
            <w:shd w:val="clear" w:color="auto" w:fill="D9D9D9"/>
          </w:tcPr>
          <w:p w14:paraId="1269BE19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 xml:space="preserve">Contributing to planning, development and </w:t>
            </w:r>
            <w:r>
              <w:rPr>
                <w:rFonts w:ascii="Arial" w:hAnsi="Arial" w:cs="Arial"/>
                <w:b/>
                <w:sz w:val="22"/>
              </w:rPr>
              <w:t>implementation</w:t>
            </w:r>
          </w:p>
        </w:tc>
      </w:tr>
      <w:tr w:rsidR="006F40C7" w:rsidRPr="004D7438" w14:paraId="6D5E6F54" w14:textId="77777777" w:rsidTr="001E0B9F">
        <w:trPr>
          <w:trHeight w:val="4365"/>
        </w:trPr>
        <w:tc>
          <w:tcPr>
            <w:tcW w:w="9016" w:type="dxa"/>
          </w:tcPr>
          <w:p w14:paraId="7B5A6DB7" w14:textId="77777777" w:rsidR="00C50D7C" w:rsidRDefault="00C50D7C" w:rsidP="00C50D7C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992565051" w:edGrp="everyone"/>
            <w:r w:rsidRPr="00C50D7C">
              <w:rPr>
                <w:rFonts w:ascii="Arial" w:hAnsi="Arial" w:cs="Arial"/>
                <w:sz w:val="22"/>
              </w:rPr>
              <w:t>Planning: Identifying suitable modified duties for injured workers in consultation with medical professionals and WHS officers.</w:t>
            </w:r>
          </w:p>
          <w:p w14:paraId="5C9EDD42" w14:textId="77777777" w:rsidR="00C50D7C" w:rsidRPr="00C50D7C" w:rsidRDefault="00C50D7C" w:rsidP="00C50D7C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572FF606" w14:textId="77777777" w:rsidR="00C50D7C" w:rsidRDefault="00C50D7C" w:rsidP="00C50D7C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C50D7C">
              <w:rPr>
                <w:rFonts w:ascii="Arial" w:hAnsi="Arial" w:cs="Arial"/>
                <w:sz w:val="22"/>
              </w:rPr>
              <w:t>Development: Assisting in creating individualized return-to-work plans that accommodate medical restrictions while ensuring productive work engagement.</w:t>
            </w:r>
          </w:p>
          <w:p w14:paraId="5BC617FA" w14:textId="77777777" w:rsidR="00C50D7C" w:rsidRPr="00C50D7C" w:rsidRDefault="00C50D7C" w:rsidP="00C50D7C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65FE176C" w14:textId="77777777" w:rsidR="00C50D7C" w:rsidRDefault="00C50D7C" w:rsidP="00C50D7C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C50D7C">
              <w:rPr>
                <w:rFonts w:ascii="Arial" w:hAnsi="Arial" w:cs="Arial"/>
                <w:sz w:val="22"/>
              </w:rPr>
              <w:t>Implementation: Monitoring the progress of returning employees, providing necessary workplace adjustments, and ensuring compliance with medical advice.</w:t>
            </w:r>
          </w:p>
          <w:p w14:paraId="06843217" w14:textId="77777777" w:rsidR="00C50D7C" w:rsidRPr="00C50D7C" w:rsidRDefault="00C50D7C" w:rsidP="00C50D7C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12F8C9B2" w14:textId="5FD582DE" w:rsidR="006F40C7" w:rsidRPr="004D7438" w:rsidRDefault="00C50D7C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C50D7C">
              <w:rPr>
                <w:rFonts w:ascii="Arial" w:hAnsi="Arial" w:cs="Arial"/>
                <w:sz w:val="22"/>
              </w:rPr>
              <w:t>Example: If a worker with a back injury is unable to perform heavy lifting, I would assign them to administrative tasks or light-duty work until they recover.</w:t>
            </w:r>
            <w:permEnd w:id="992565051"/>
          </w:p>
        </w:tc>
      </w:tr>
      <w:tr w:rsidR="006F40C7" w:rsidRPr="000732D9" w14:paraId="24E1CB6C" w14:textId="77777777" w:rsidTr="001E0B9F">
        <w:tc>
          <w:tcPr>
            <w:tcW w:w="9016" w:type="dxa"/>
            <w:shd w:val="clear" w:color="auto" w:fill="D9D9D9"/>
          </w:tcPr>
          <w:p w14:paraId="5AE1D629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lastRenderedPageBreak/>
              <w:t>Seek</w:t>
            </w:r>
            <w:r>
              <w:rPr>
                <w:rFonts w:ascii="Arial" w:hAnsi="Arial" w:cs="Arial"/>
                <w:b/>
                <w:sz w:val="22"/>
              </w:rPr>
              <w:t>ing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contribution and support in planning, development and </w:t>
            </w:r>
            <w:r>
              <w:rPr>
                <w:rFonts w:ascii="Arial" w:hAnsi="Arial" w:cs="Arial"/>
                <w:b/>
                <w:sz w:val="22"/>
              </w:rPr>
              <w:t>implementation</w:t>
            </w:r>
          </w:p>
        </w:tc>
      </w:tr>
      <w:tr w:rsidR="006F40C7" w:rsidRPr="004D7438" w14:paraId="31C3A9BB" w14:textId="77777777" w:rsidTr="001E0B9F">
        <w:trPr>
          <w:trHeight w:val="5102"/>
        </w:trPr>
        <w:tc>
          <w:tcPr>
            <w:tcW w:w="9016" w:type="dxa"/>
          </w:tcPr>
          <w:p w14:paraId="520D0B88" w14:textId="52E4F389" w:rsidR="00E439BD" w:rsidRPr="00244C58" w:rsidRDefault="00E439BD" w:rsidP="00244C58">
            <w:pPr>
              <w:pStyle w:val="ListParagraph"/>
              <w:keepNext/>
              <w:numPr>
                <w:ilvl w:val="0"/>
                <w:numId w:val="48"/>
              </w:num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600535841" w:edGrp="everyone"/>
            <w:r w:rsidRPr="00244C58">
              <w:rPr>
                <w:rFonts w:ascii="Arial" w:hAnsi="Arial" w:cs="Arial"/>
                <w:sz w:val="22"/>
              </w:rPr>
              <w:t>Collaborate with HR and the RTW coordinator to ensure appropriate job modifications and compliance with WHS regulations.</w:t>
            </w:r>
          </w:p>
          <w:p w14:paraId="2610680A" w14:textId="77777777" w:rsidR="00E439BD" w:rsidRPr="00E439BD" w:rsidRDefault="00E439BD" w:rsidP="00E439BD">
            <w:pPr>
              <w:pStyle w:val="ListParagraph"/>
              <w:keepNext/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505371D8" w14:textId="41896648" w:rsidR="00244C58" w:rsidRDefault="00244C58" w:rsidP="00244C58">
            <w:pPr>
              <w:pStyle w:val="ListParagraph"/>
              <w:keepNext/>
              <w:numPr>
                <w:ilvl w:val="0"/>
                <w:numId w:val="48"/>
              </w:num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244C58">
              <w:rPr>
                <w:rFonts w:ascii="Arial" w:hAnsi="Arial" w:cs="Arial"/>
                <w:sz w:val="22"/>
              </w:rPr>
              <w:t>Engage team members to foster a supportive environment that helps ease the transition back to work.</w:t>
            </w:r>
          </w:p>
          <w:p w14:paraId="5AD54BC4" w14:textId="77777777" w:rsidR="00244C58" w:rsidRPr="00244C58" w:rsidRDefault="00244C58" w:rsidP="00244C58">
            <w:pPr>
              <w:pStyle w:val="ListParagraph"/>
              <w:rPr>
                <w:rFonts w:ascii="Arial" w:hAnsi="Arial" w:cs="Arial"/>
                <w:sz w:val="22"/>
              </w:rPr>
            </w:pPr>
          </w:p>
          <w:p w14:paraId="1D7B7A1A" w14:textId="48AA823E" w:rsidR="00E439BD" w:rsidRPr="00244C58" w:rsidRDefault="00E439BD" w:rsidP="00244C58">
            <w:pPr>
              <w:pStyle w:val="ListParagraph"/>
              <w:keepNext/>
              <w:numPr>
                <w:ilvl w:val="0"/>
                <w:numId w:val="48"/>
              </w:num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244C58">
              <w:rPr>
                <w:rFonts w:ascii="Arial" w:hAnsi="Arial" w:cs="Arial"/>
                <w:sz w:val="22"/>
              </w:rPr>
              <w:t>Work closely with the injured employee to address their concerns and provide moral and professional support.</w:t>
            </w:r>
          </w:p>
          <w:p w14:paraId="0805EFFA" w14:textId="77777777" w:rsidR="00244C58" w:rsidRDefault="00244C58" w:rsidP="004D7438">
            <w:pPr>
              <w:keepNext/>
              <w:ind w:right="390"/>
              <w:jc w:val="left"/>
              <w:rPr>
                <w:rFonts w:ascii="Arial" w:hAnsi="Arial" w:cs="Arial"/>
                <w:sz w:val="22"/>
              </w:rPr>
            </w:pPr>
          </w:p>
          <w:permEnd w:id="1600535841"/>
          <w:p w14:paraId="1FBD0709" w14:textId="4D16884E" w:rsidR="006F40C7" w:rsidRPr="004D7438" w:rsidRDefault="006F40C7" w:rsidP="004D7438">
            <w:pPr>
              <w:keepNext/>
              <w:ind w:right="390"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6F40C7" w:rsidRPr="000732D9" w14:paraId="23F2FA9A" w14:textId="77777777" w:rsidTr="001E0B9F">
        <w:tc>
          <w:tcPr>
            <w:tcW w:w="9016" w:type="dxa"/>
            <w:shd w:val="clear" w:color="auto" w:fill="D9D9D9"/>
          </w:tcPr>
          <w:p w14:paraId="3A532D05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>Communicat</w:t>
            </w:r>
            <w:r>
              <w:rPr>
                <w:rFonts w:ascii="Arial" w:hAnsi="Arial" w:cs="Arial"/>
                <w:b/>
                <w:sz w:val="22"/>
              </w:rPr>
              <w:t>ing about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WHSMS</w:t>
            </w:r>
            <w:r>
              <w:rPr>
                <w:rFonts w:ascii="Arial" w:hAnsi="Arial" w:cs="Arial"/>
                <w:b/>
                <w:sz w:val="22"/>
              </w:rPr>
              <w:t xml:space="preserve"> element</w:t>
            </w:r>
          </w:p>
        </w:tc>
      </w:tr>
      <w:tr w:rsidR="006F40C7" w:rsidRPr="004D7438" w14:paraId="517246CD" w14:textId="77777777" w:rsidTr="001E0B9F">
        <w:trPr>
          <w:trHeight w:val="3345"/>
        </w:trPr>
        <w:tc>
          <w:tcPr>
            <w:tcW w:w="9016" w:type="dxa"/>
          </w:tcPr>
          <w:p w14:paraId="2A7099A1" w14:textId="77777777" w:rsidR="00C90513" w:rsidRDefault="00C90513" w:rsidP="00C90513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466487726" w:edGrp="everyone"/>
            <w:r w:rsidRPr="00C90513">
              <w:rPr>
                <w:rFonts w:ascii="Arial" w:hAnsi="Arial" w:cs="Arial"/>
                <w:sz w:val="22"/>
              </w:rPr>
              <w:t>Team Meetings: Discuss the benefits of RTW programs, emphasizing that a supportive approach leads to faster recovery, reduced costs, and better workplace morale.</w:t>
            </w:r>
          </w:p>
          <w:p w14:paraId="4C2E94F3" w14:textId="77777777" w:rsidR="00C90513" w:rsidRPr="00C90513" w:rsidRDefault="00C90513" w:rsidP="00C90513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 w14:paraId="163D870A" w14:textId="3CC27687" w:rsidR="006F40C7" w:rsidRPr="004D7438" w:rsidRDefault="00C90513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C90513">
              <w:rPr>
                <w:rFonts w:ascii="Arial" w:hAnsi="Arial" w:cs="Arial"/>
                <w:sz w:val="22"/>
              </w:rPr>
              <w:t>Training Sessions: Conduct training on RTW policies, ensuring that employees understand their rights and responsibilities regarding workplace rehabilitation.</w:t>
            </w:r>
            <w:permEnd w:id="466487726"/>
          </w:p>
        </w:tc>
      </w:tr>
    </w:tbl>
    <w:p w14:paraId="5E507044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EEFD837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086DCC5" w14:textId="77777777" w:rsidTr="001133F5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5723F287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3419810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000000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4198101"/>
          </w:p>
        </w:tc>
      </w:tr>
    </w:tbl>
    <w:p w14:paraId="454F4A9A" w14:textId="77777777" w:rsidR="00515252" w:rsidRDefault="00515252" w:rsidP="004E206C">
      <w:pPr>
        <w:rPr>
          <w:rFonts w:ascii="Arial" w:hAnsi="Arial" w:cs="Arial"/>
          <w:sz w:val="22"/>
          <w:szCs w:val="22"/>
        </w:rPr>
      </w:pPr>
    </w:p>
    <w:p w14:paraId="5B401D7E" w14:textId="77777777" w:rsidR="006F40C7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5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4DE17685" w14:textId="77777777" w:rsidTr="001E0B9F">
        <w:tc>
          <w:tcPr>
            <w:tcW w:w="9235" w:type="dxa"/>
            <w:shd w:val="clear" w:color="auto" w:fill="232F84"/>
          </w:tcPr>
          <w:p w14:paraId="45B86402" w14:textId="77777777" w:rsidR="006F40C7" w:rsidRPr="000732D9" w:rsidRDefault="006F40C7" w:rsidP="007917A2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4" w:name="_Ref37237390"/>
          </w:p>
        </w:tc>
        <w:bookmarkEnd w:id="14"/>
      </w:tr>
      <w:tr w:rsidR="006F40C7" w:rsidRPr="000732D9" w14:paraId="73E2ED49" w14:textId="77777777" w:rsidTr="001E0B9F">
        <w:tc>
          <w:tcPr>
            <w:tcW w:w="9235" w:type="dxa"/>
            <w:shd w:val="clear" w:color="auto" w:fill="A1D7E1"/>
          </w:tcPr>
          <w:p w14:paraId="5D8CA554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You are required, as a workgroup supervisor, to contribute to </w:t>
            </w:r>
            <w:r>
              <w:rPr>
                <w:rFonts w:ascii="Arial" w:hAnsi="Arial" w:cs="Arial"/>
                <w:sz w:val="22"/>
              </w:rPr>
              <w:t>reviewing the elements of the WHSMS plan addressed in Activity 2</w:t>
            </w:r>
            <w:r w:rsidRPr="000732D9">
              <w:rPr>
                <w:rFonts w:ascii="Arial" w:hAnsi="Arial" w:cs="Arial"/>
                <w:sz w:val="22"/>
              </w:rPr>
              <w:t>:</w:t>
            </w:r>
          </w:p>
          <w:p w14:paraId="77AF7F9F" w14:textId="77777777" w:rsidR="006F40C7" w:rsidRPr="000732D9" w:rsidRDefault="006F40C7" w:rsidP="007917A2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Injury management </w:t>
            </w:r>
          </w:p>
          <w:p w14:paraId="22BFFD7C" w14:textId="77777777" w:rsidR="006F40C7" w:rsidRPr="000732D9" w:rsidRDefault="006F40C7" w:rsidP="007917A2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Return-to-work </w:t>
            </w:r>
          </w:p>
          <w:p w14:paraId="3A6C484D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</w:p>
          <w:p w14:paraId="671E8C09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</w:t>
            </w:r>
            <w:r w:rsidRPr="000732D9">
              <w:rPr>
                <w:rFonts w:ascii="Arial" w:hAnsi="Arial" w:cs="Arial"/>
                <w:sz w:val="22"/>
              </w:rPr>
              <w:t>xplain how you would:</w:t>
            </w:r>
          </w:p>
          <w:p w14:paraId="19EF1BD9" w14:textId="77777777" w:rsidR="006F40C7" w:rsidRDefault="006F40C7" w:rsidP="007917A2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5" w:name="_Ref37237392"/>
            <w:r>
              <w:rPr>
                <w:rFonts w:ascii="Arial" w:hAnsi="Arial" w:cs="Arial"/>
                <w:sz w:val="22"/>
              </w:rPr>
              <w:t>Monitor each of these elements, to ensure they are effective and providing safe systems of work</w:t>
            </w:r>
            <w:bookmarkEnd w:id="15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050C20DD" w14:textId="77777777" w:rsidR="006F40C7" w:rsidRDefault="006F40C7" w:rsidP="007917A2">
            <w:pPr>
              <w:numPr>
                <w:ilvl w:val="0"/>
                <w:numId w:val="29"/>
              </w:numPr>
              <w:ind w:left="709"/>
              <w:jc w:val="left"/>
              <w:rPr>
                <w:rFonts w:ascii="Arial" w:hAnsi="Arial" w:cs="Arial"/>
                <w:sz w:val="22"/>
              </w:rPr>
            </w:pPr>
            <w:bookmarkStart w:id="16" w:name="_Ref37237406"/>
            <w:r w:rsidRPr="000732D9">
              <w:rPr>
                <w:rFonts w:ascii="Arial" w:hAnsi="Arial" w:cs="Arial"/>
                <w:sz w:val="22"/>
              </w:rPr>
              <w:t xml:space="preserve">For each </w:t>
            </w:r>
            <w:r>
              <w:rPr>
                <w:rFonts w:ascii="Arial" w:hAnsi="Arial" w:cs="Arial"/>
                <w:sz w:val="22"/>
              </w:rPr>
              <w:t>element</w:t>
            </w:r>
            <w:r w:rsidRPr="000732D9">
              <w:rPr>
                <w:rFonts w:ascii="Arial" w:hAnsi="Arial" w:cs="Arial"/>
                <w:sz w:val="22"/>
              </w:rPr>
              <w:t>, provide one (1) example of a</w:t>
            </w:r>
            <w:r>
              <w:rPr>
                <w:rFonts w:ascii="Arial" w:hAnsi="Arial" w:cs="Arial"/>
                <w:sz w:val="22"/>
              </w:rPr>
              <w:t xml:space="preserve">n implementation </w:t>
            </w:r>
            <w:r w:rsidRPr="000732D9">
              <w:rPr>
                <w:rFonts w:ascii="Arial" w:hAnsi="Arial" w:cs="Arial"/>
                <w:sz w:val="22"/>
              </w:rPr>
              <w:t>limitation that might be identified through the evaluation</w:t>
            </w:r>
            <w:bookmarkEnd w:id="16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3D556745" w14:textId="77777777" w:rsidR="006F40C7" w:rsidRDefault="006F40C7" w:rsidP="007917A2">
            <w:pPr>
              <w:numPr>
                <w:ilvl w:val="0"/>
                <w:numId w:val="29"/>
              </w:numPr>
              <w:ind w:left="709"/>
              <w:jc w:val="left"/>
              <w:rPr>
                <w:rFonts w:ascii="Arial" w:hAnsi="Arial" w:cs="Arial"/>
                <w:sz w:val="22"/>
              </w:rPr>
            </w:pPr>
            <w:bookmarkStart w:id="17" w:name="_Ref37240039"/>
            <w:bookmarkStart w:id="18" w:name="_Ref37237408"/>
            <w:bookmarkStart w:id="19" w:name="_Ref37238036"/>
            <w:r>
              <w:rPr>
                <w:rFonts w:ascii="Arial" w:hAnsi="Arial" w:cs="Arial"/>
                <w:sz w:val="22"/>
              </w:rPr>
              <w:t xml:space="preserve">Propose </w:t>
            </w:r>
            <w:r w:rsidRPr="008F7EE4">
              <w:rPr>
                <w:rFonts w:ascii="Arial" w:hAnsi="Arial" w:cs="Arial"/>
                <w:sz w:val="22"/>
              </w:rPr>
              <w:t>two (2) adjustments to</w:t>
            </w:r>
            <w:r>
              <w:rPr>
                <w:rFonts w:ascii="Arial" w:hAnsi="Arial" w:cs="Arial"/>
                <w:sz w:val="22"/>
              </w:rPr>
              <w:t xml:space="preserve"> improve the WHSMS implementation plan to address each limitation, identifying the preferred option after considering time and resource constraints that may exist</w:t>
            </w:r>
            <w:bookmarkEnd w:id="17"/>
          </w:p>
          <w:p w14:paraId="1067A99F" w14:textId="77777777" w:rsidR="006F40C7" w:rsidRPr="000732D9" w:rsidRDefault="006F40C7" w:rsidP="007917A2">
            <w:pPr>
              <w:numPr>
                <w:ilvl w:val="0"/>
                <w:numId w:val="29"/>
              </w:numPr>
              <w:ind w:left="709"/>
              <w:jc w:val="left"/>
              <w:rPr>
                <w:rFonts w:ascii="Arial" w:hAnsi="Arial" w:cs="Arial"/>
                <w:sz w:val="22"/>
              </w:rPr>
            </w:pPr>
            <w:bookmarkStart w:id="20" w:name="_Ref37239984"/>
            <w:r>
              <w:rPr>
                <w:rFonts w:ascii="Arial" w:hAnsi="Arial" w:cs="Arial"/>
                <w:sz w:val="22"/>
              </w:rPr>
              <w:t>Explain how you would document and distribute the details of the adjusted plan</w:t>
            </w:r>
            <w:bookmarkEnd w:id="18"/>
            <w:r>
              <w:rPr>
                <w:rFonts w:ascii="Arial" w:hAnsi="Arial" w:cs="Arial"/>
                <w:sz w:val="22"/>
              </w:rPr>
              <w:t xml:space="preserve">, considering </w:t>
            </w:r>
            <w:r w:rsidRPr="008F7EE4">
              <w:rPr>
                <w:rFonts w:ascii="Arial" w:hAnsi="Arial" w:cs="Arial"/>
                <w:sz w:val="22"/>
              </w:rPr>
              <w:t>required training and induction requirements</w:t>
            </w:r>
            <w:bookmarkEnd w:id="19"/>
            <w:bookmarkEnd w:id="20"/>
          </w:p>
        </w:tc>
      </w:tr>
    </w:tbl>
    <w:p w14:paraId="46BDAED8" w14:textId="53BED6B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10D6F526" w14:textId="77777777" w:rsidTr="001E0B9F">
        <w:trPr>
          <w:tblHeader/>
        </w:trPr>
        <w:tc>
          <w:tcPr>
            <w:tcW w:w="9016" w:type="dxa"/>
            <w:shd w:val="clear" w:color="auto" w:fill="000000"/>
          </w:tcPr>
          <w:p w14:paraId="1AD5A2E5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Injury management</w:t>
            </w:r>
          </w:p>
        </w:tc>
      </w:tr>
      <w:tr w:rsidR="006F40C7" w:rsidRPr="000732D9" w14:paraId="6406B755" w14:textId="77777777" w:rsidTr="001E0B9F">
        <w:tc>
          <w:tcPr>
            <w:tcW w:w="9016" w:type="dxa"/>
            <w:shd w:val="clear" w:color="auto" w:fill="D9D9D9"/>
          </w:tcPr>
          <w:p w14:paraId="218770FF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Monitoring effectiveness</w:t>
            </w:r>
          </w:p>
        </w:tc>
      </w:tr>
      <w:tr w:rsidR="006F40C7" w:rsidRPr="004D7438" w14:paraId="14E4C528" w14:textId="77777777" w:rsidTr="001E0B9F">
        <w:trPr>
          <w:trHeight w:val="1077"/>
        </w:trPr>
        <w:tc>
          <w:tcPr>
            <w:tcW w:w="9016" w:type="dxa"/>
          </w:tcPr>
          <w:p w14:paraId="74BAEBD4" w14:textId="77777777" w:rsidR="008753EB" w:rsidRPr="008753EB" w:rsidRDefault="008753EB" w:rsidP="008753EB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855460642" w:edGrp="everyone"/>
            <w:r w:rsidRPr="008753EB">
              <w:rPr>
                <w:rFonts w:ascii="Arial" w:hAnsi="Arial" w:cs="Arial"/>
                <w:sz w:val="22"/>
              </w:rPr>
              <w:t>Conduct regular audits and inspections to ensure compliance with injury management protocols.</w:t>
            </w:r>
          </w:p>
          <w:p w14:paraId="41F60F77" w14:textId="77777777" w:rsidR="008753EB" w:rsidRPr="008753EB" w:rsidRDefault="008753EB" w:rsidP="008753EB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8753EB">
              <w:rPr>
                <w:rFonts w:ascii="Arial" w:hAnsi="Arial" w:cs="Arial"/>
                <w:sz w:val="22"/>
              </w:rPr>
              <w:t>Review incident reports and conduct root cause analyses to identify patterns and prevent recurrence.</w:t>
            </w:r>
          </w:p>
          <w:p w14:paraId="17BC0DFE" w14:textId="77777777" w:rsidR="008753EB" w:rsidRPr="008753EB" w:rsidRDefault="008753EB" w:rsidP="008753EB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8753EB">
              <w:rPr>
                <w:rFonts w:ascii="Arial" w:hAnsi="Arial" w:cs="Arial"/>
                <w:sz w:val="22"/>
              </w:rPr>
              <w:t>Engage with employees to gather feedback on the effectiveness of first aid and medical response procedures.</w:t>
            </w:r>
          </w:p>
          <w:p w14:paraId="431AEA65" w14:textId="77777777" w:rsidR="008753EB" w:rsidRDefault="008753EB" w:rsidP="008753EB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  <w:permEnd w:id="1855460642"/>
          <w:p w14:paraId="5ADE1552" w14:textId="7B4088CA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6F40C7" w:rsidRPr="000732D9" w14:paraId="7FA9B184" w14:textId="77777777" w:rsidTr="001E0B9F">
        <w:tc>
          <w:tcPr>
            <w:tcW w:w="9016" w:type="dxa"/>
            <w:shd w:val="clear" w:color="auto" w:fill="D9D9D9" w:themeFill="background1" w:themeFillShade="D9"/>
          </w:tcPr>
          <w:p w14:paraId="276C4542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 xml:space="preserve">Example limitation </w:t>
            </w:r>
          </w:p>
        </w:tc>
      </w:tr>
      <w:tr w:rsidR="006F40C7" w:rsidRPr="004D7438" w14:paraId="5569B6F0" w14:textId="77777777" w:rsidTr="001E0B9F">
        <w:trPr>
          <w:trHeight w:val="1077"/>
        </w:trPr>
        <w:tc>
          <w:tcPr>
            <w:tcW w:w="9016" w:type="dxa"/>
          </w:tcPr>
          <w:p w14:paraId="005A3BA4" w14:textId="77777777" w:rsidR="006103AA" w:rsidRDefault="006103AA" w:rsidP="006103AA">
            <w:pPr>
              <w:keepNext/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491892737" w:edGrp="everyone"/>
            <w:r w:rsidRPr="006103AA">
              <w:rPr>
                <w:rFonts w:ascii="Arial" w:hAnsi="Arial" w:cs="Arial"/>
                <w:sz w:val="22"/>
              </w:rPr>
              <w:t>Limitation: Inconsistent reporting of minor injuries due to fear of repercussions or lack of awareness.</w:t>
            </w:r>
          </w:p>
          <w:p w14:paraId="25A705F4" w14:textId="77777777" w:rsidR="00893281" w:rsidRPr="006103AA" w:rsidRDefault="00893281" w:rsidP="006103AA">
            <w:pPr>
              <w:keepNext/>
              <w:ind w:right="390"/>
              <w:jc w:val="left"/>
              <w:rPr>
                <w:rFonts w:ascii="Arial" w:hAnsi="Arial" w:cs="Arial"/>
                <w:sz w:val="22"/>
              </w:rPr>
            </w:pPr>
          </w:p>
          <w:permEnd w:id="1491892737"/>
          <w:p w14:paraId="36C8EE46" w14:textId="03B9C8B7" w:rsidR="006F40C7" w:rsidRPr="004D7438" w:rsidRDefault="006F40C7" w:rsidP="004D7438">
            <w:pPr>
              <w:keepNext/>
              <w:ind w:right="390"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6F40C7" w:rsidRPr="000732D9" w14:paraId="23F665A2" w14:textId="77777777" w:rsidTr="001E0B9F">
        <w:trPr>
          <w:trHeight w:val="255"/>
        </w:trPr>
        <w:tc>
          <w:tcPr>
            <w:tcW w:w="9016" w:type="dxa"/>
            <w:shd w:val="clear" w:color="auto" w:fill="D9D9D9" w:themeFill="background1" w:themeFillShade="D9"/>
          </w:tcPr>
          <w:p w14:paraId="539C0847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Adjustments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6F40C7" w:rsidRPr="004D7438" w14:paraId="198381B3" w14:textId="77777777" w:rsidTr="001E0B9F">
        <w:trPr>
          <w:trHeight w:val="2551"/>
        </w:trPr>
        <w:tc>
          <w:tcPr>
            <w:tcW w:w="9016" w:type="dxa"/>
            <w:shd w:val="clear" w:color="auto" w:fill="auto"/>
          </w:tcPr>
          <w:p w14:paraId="1BD1F75E" w14:textId="77777777" w:rsidR="0095481E" w:rsidRDefault="0095481E" w:rsidP="0095481E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  <w:permStart w:id="1799368342" w:edGrp="everyone"/>
            <w:r w:rsidRPr="0095481E">
              <w:rPr>
                <w:rFonts w:ascii="Arial" w:eastAsia="Times New Roman" w:hAnsi="Arial" w:cs="Arial"/>
                <w:sz w:val="22"/>
              </w:rPr>
              <w:t>Option 1: Implement an anonymous injury reporting system to encourage honest reporting.</w:t>
            </w:r>
          </w:p>
          <w:p w14:paraId="1F639B7C" w14:textId="77777777" w:rsidR="00513D66" w:rsidRPr="0095481E" w:rsidRDefault="00513D66" w:rsidP="0095481E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</w:p>
          <w:p w14:paraId="610B88BE" w14:textId="77777777" w:rsidR="0095481E" w:rsidRDefault="0095481E" w:rsidP="0095481E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  <w:r w:rsidRPr="0095481E">
              <w:rPr>
                <w:rFonts w:ascii="Arial" w:eastAsia="Times New Roman" w:hAnsi="Arial" w:cs="Arial"/>
                <w:sz w:val="22"/>
              </w:rPr>
              <w:t>Option 2: Conduct mandatory training on the importance of reporting injuries without fear of consequences (Preferred option, as training improves long-term awareness and compliance).</w:t>
            </w:r>
          </w:p>
          <w:p w14:paraId="1F54C8F2" w14:textId="77777777" w:rsidR="0095481E" w:rsidRPr="0095481E" w:rsidRDefault="0095481E" w:rsidP="0095481E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</w:p>
          <w:permEnd w:id="1799368342"/>
          <w:p w14:paraId="46A09511" w14:textId="6AF12D7C" w:rsidR="006F40C7" w:rsidRPr="004D7438" w:rsidRDefault="006F40C7" w:rsidP="004D7438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</w:p>
        </w:tc>
      </w:tr>
      <w:tr w:rsidR="006F40C7" w:rsidRPr="000732D9" w14:paraId="333C24C7" w14:textId="77777777" w:rsidTr="001E0B9F">
        <w:tc>
          <w:tcPr>
            <w:tcW w:w="9016" w:type="dxa"/>
            <w:shd w:val="clear" w:color="auto" w:fill="D9D9D9"/>
          </w:tcPr>
          <w:p w14:paraId="65135F4E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Communicating adjustments</w:t>
            </w:r>
          </w:p>
        </w:tc>
      </w:tr>
      <w:tr w:rsidR="006F40C7" w:rsidRPr="004D7438" w14:paraId="39B12CAC" w14:textId="77777777" w:rsidTr="00515252">
        <w:trPr>
          <w:trHeight w:val="1768"/>
        </w:trPr>
        <w:tc>
          <w:tcPr>
            <w:tcW w:w="9016" w:type="dxa"/>
            <w:shd w:val="clear" w:color="auto" w:fill="auto"/>
          </w:tcPr>
          <w:p w14:paraId="7EB52C00" w14:textId="77777777" w:rsidR="003E52B0" w:rsidRPr="003E52B0" w:rsidRDefault="003E52B0" w:rsidP="003E52B0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985365209" w:edGrp="everyone"/>
            <w:r w:rsidRPr="003E52B0">
              <w:rPr>
                <w:rFonts w:ascii="Arial" w:hAnsi="Arial" w:cs="Arial"/>
                <w:sz w:val="22"/>
              </w:rPr>
              <w:t>Inform employees through toolbox talks, emails, and noticeboards.</w:t>
            </w:r>
          </w:p>
          <w:p w14:paraId="0765E9A0" w14:textId="77777777" w:rsidR="003E52B0" w:rsidRPr="003E52B0" w:rsidRDefault="003E52B0" w:rsidP="003E52B0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3E52B0">
              <w:rPr>
                <w:rFonts w:ascii="Arial" w:hAnsi="Arial" w:cs="Arial"/>
                <w:sz w:val="22"/>
              </w:rPr>
              <w:t>Provide updated training sessions and integrate changes into onboarding for new staff.</w:t>
            </w:r>
          </w:p>
          <w:p w14:paraId="47A2555A" w14:textId="6BC048B5" w:rsidR="006F40C7" w:rsidRPr="004D7438" w:rsidRDefault="003E52B0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3E52B0">
              <w:rPr>
                <w:rFonts w:ascii="Arial" w:hAnsi="Arial" w:cs="Arial"/>
                <w:sz w:val="22"/>
              </w:rPr>
              <w:t>Ensure supervisors are trained on the revised processes to effectively implement the plan.</w:t>
            </w:r>
            <w:permEnd w:id="985365209"/>
          </w:p>
        </w:tc>
      </w:tr>
    </w:tbl>
    <w:p w14:paraId="59D27C97" w14:textId="77777777" w:rsidR="006F40C7" w:rsidRDefault="006F40C7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2CDD92FF" w14:textId="77777777" w:rsidTr="001E0B9F">
        <w:tc>
          <w:tcPr>
            <w:tcW w:w="9016" w:type="dxa"/>
            <w:shd w:val="clear" w:color="auto" w:fill="000000"/>
          </w:tcPr>
          <w:p w14:paraId="531A23D5" w14:textId="77777777" w:rsidR="006F40C7" w:rsidRPr="000732D9" w:rsidRDefault="006F40C7" w:rsidP="0034090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Return-to-work</w:t>
            </w:r>
          </w:p>
        </w:tc>
      </w:tr>
      <w:tr w:rsidR="006F40C7" w:rsidRPr="000732D9" w14:paraId="4DD62B9B" w14:textId="77777777" w:rsidTr="001E0B9F">
        <w:tc>
          <w:tcPr>
            <w:tcW w:w="9016" w:type="dxa"/>
            <w:shd w:val="clear" w:color="auto" w:fill="D9D9D9"/>
          </w:tcPr>
          <w:p w14:paraId="4B5D1AB3" w14:textId="77777777" w:rsidR="006F40C7" w:rsidRPr="000732D9" w:rsidRDefault="006F40C7" w:rsidP="0034090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Monitoring effectiveness</w:t>
            </w:r>
          </w:p>
        </w:tc>
      </w:tr>
      <w:tr w:rsidR="006F40C7" w:rsidRPr="004D7438" w14:paraId="541DD8AB" w14:textId="77777777" w:rsidTr="001E0B9F">
        <w:trPr>
          <w:trHeight w:val="1077"/>
        </w:trPr>
        <w:tc>
          <w:tcPr>
            <w:tcW w:w="9016" w:type="dxa"/>
          </w:tcPr>
          <w:p w14:paraId="533FFAA8" w14:textId="77777777" w:rsidR="002636F4" w:rsidRPr="008753EB" w:rsidRDefault="002636F4" w:rsidP="002636F4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422069643" w:edGrp="everyone"/>
            <w:r w:rsidRPr="008753EB">
              <w:rPr>
                <w:rFonts w:ascii="Arial" w:hAnsi="Arial" w:cs="Arial"/>
                <w:sz w:val="22"/>
              </w:rPr>
              <w:t>Track return-to-work success rates, including time taken to return and job modifications required.</w:t>
            </w:r>
          </w:p>
          <w:p w14:paraId="587FDC2A" w14:textId="77777777" w:rsidR="002636F4" w:rsidRPr="008753EB" w:rsidRDefault="002636F4" w:rsidP="002636F4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8753EB">
              <w:rPr>
                <w:rFonts w:ascii="Arial" w:hAnsi="Arial" w:cs="Arial"/>
                <w:sz w:val="22"/>
              </w:rPr>
              <w:t>Conduct regular meetings with injured workers, supervisors, and health professionals to assess progress.</w:t>
            </w:r>
          </w:p>
          <w:p w14:paraId="2D208868" w14:textId="3C2E2EFE" w:rsidR="006F40C7" w:rsidRPr="004D7438" w:rsidRDefault="002636F4" w:rsidP="004D743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753EB">
              <w:rPr>
                <w:rFonts w:ascii="Arial" w:hAnsi="Arial" w:cs="Arial"/>
                <w:sz w:val="22"/>
              </w:rPr>
              <w:t>Evaluate whether RTW plans align with workers physical capabilities and workplace requirements.</w:t>
            </w:r>
            <w:permEnd w:id="422069643"/>
          </w:p>
        </w:tc>
      </w:tr>
      <w:tr w:rsidR="006F40C7" w:rsidRPr="000732D9" w14:paraId="6BEE062E" w14:textId="77777777" w:rsidTr="001E0B9F">
        <w:tc>
          <w:tcPr>
            <w:tcW w:w="9016" w:type="dxa"/>
            <w:shd w:val="clear" w:color="auto" w:fill="D9D9D9"/>
          </w:tcPr>
          <w:p w14:paraId="180DFEA0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>Example limitation</w:t>
            </w:r>
          </w:p>
        </w:tc>
      </w:tr>
      <w:tr w:rsidR="006F40C7" w:rsidRPr="004D7438" w14:paraId="73389CB7" w14:textId="77777777" w:rsidTr="001E0B9F">
        <w:trPr>
          <w:trHeight w:val="1077"/>
        </w:trPr>
        <w:tc>
          <w:tcPr>
            <w:tcW w:w="9016" w:type="dxa"/>
          </w:tcPr>
          <w:p w14:paraId="0A04BFA4" w14:textId="52E7E988" w:rsidR="006F40C7" w:rsidRPr="004D7438" w:rsidRDefault="002636F4" w:rsidP="004D743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684805602" w:edGrp="everyone"/>
            <w:r w:rsidRPr="006103AA">
              <w:rPr>
                <w:rFonts w:ascii="Arial" w:hAnsi="Arial" w:cs="Arial"/>
                <w:sz w:val="22"/>
              </w:rPr>
              <w:t>Limitation: Limited availability of suitable light-duty roles for returning employees.</w:t>
            </w:r>
            <w:permEnd w:id="684805602"/>
          </w:p>
        </w:tc>
      </w:tr>
      <w:tr w:rsidR="006F40C7" w:rsidRPr="000732D9" w14:paraId="1C5AC755" w14:textId="77777777" w:rsidTr="001E0B9F">
        <w:tc>
          <w:tcPr>
            <w:tcW w:w="9016" w:type="dxa"/>
            <w:shd w:val="clear" w:color="auto" w:fill="D9D9D9"/>
          </w:tcPr>
          <w:p w14:paraId="5DE103C7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Adjustments</w:t>
            </w:r>
          </w:p>
        </w:tc>
      </w:tr>
      <w:tr w:rsidR="006F40C7" w:rsidRPr="004D7438" w14:paraId="0C4DEAC8" w14:textId="77777777" w:rsidTr="001E0B9F">
        <w:trPr>
          <w:trHeight w:val="2835"/>
        </w:trPr>
        <w:tc>
          <w:tcPr>
            <w:tcW w:w="9016" w:type="dxa"/>
            <w:shd w:val="clear" w:color="auto" w:fill="auto"/>
          </w:tcPr>
          <w:p w14:paraId="0A34D647" w14:textId="77777777" w:rsidR="002636F4" w:rsidRDefault="002636F4" w:rsidP="002636F4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  <w:permStart w:id="125766265" w:edGrp="everyone"/>
            <w:r w:rsidRPr="0095481E">
              <w:rPr>
                <w:rFonts w:ascii="Arial" w:eastAsia="Times New Roman" w:hAnsi="Arial" w:cs="Arial"/>
                <w:sz w:val="22"/>
              </w:rPr>
              <w:t>Option 1: Establish a cross-departmental light-duty pool for returning employees.</w:t>
            </w:r>
          </w:p>
          <w:p w14:paraId="7D8DDE17" w14:textId="77777777" w:rsidR="002636F4" w:rsidRPr="0095481E" w:rsidRDefault="002636F4" w:rsidP="002636F4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</w:p>
          <w:p w14:paraId="14729F17" w14:textId="280D2814" w:rsidR="006F40C7" w:rsidRPr="004D7438" w:rsidRDefault="002636F4" w:rsidP="004D7438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  <w:r w:rsidRPr="0095481E">
              <w:rPr>
                <w:rFonts w:ascii="Arial" w:eastAsia="Times New Roman" w:hAnsi="Arial" w:cs="Arial"/>
                <w:sz w:val="22"/>
              </w:rPr>
              <w:t>Option 2: Develop partnerships with external organizations to provide temporary modified roles (Preferred option, as it offers more flexibility and does not strain internal resources).</w:t>
            </w:r>
            <w:permEnd w:id="125766265"/>
          </w:p>
        </w:tc>
      </w:tr>
      <w:tr w:rsidR="006F40C7" w:rsidRPr="000732D9" w14:paraId="16F75E46" w14:textId="77777777" w:rsidTr="001E0B9F">
        <w:tc>
          <w:tcPr>
            <w:tcW w:w="9016" w:type="dxa"/>
            <w:shd w:val="clear" w:color="auto" w:fill="D9D9D9" w:themeFill="background1" w:themeFillShade="D9"/>
          </w:tcPr>
          <w:p w14:paraId="2434C1B1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Communicating adjustments</w:t>
            </w:r>
          </w:p>
        </w:tc>
      </w:tr>
      <w:tr w:rsidR="006F40C7" w:rsidRPr="004D7438" w14:paraId="5F605910" w14:textId="77777777" w:rsidTr="00246DDA">
        <w:trPr>
          <w:trHeight w:val="1171"/>
        </w:trPr>
        <w:tc>
          <w:tcPr>
            <w:tcW w:w="9016" w:type="dxa"/>
            <w:shd w:val="clear" w:color="auto" w:fill="auto"/>
          </w:tcPr>
          <w:p w14:paraId="3F75556D" w14:textId="77777777" w:rsidR="003E52B0" w:rsidRPr="003E52B0" w:rsidRDefault="003E52B0" w:rsidP="003E52B0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002851220" w:edGrp="everyone"/>
            <w:r w:rsidRPr="003E52B0">
              <w:rPr>
                <w:rFonts w:ascii="Arial" w:hAnsi="Arial" w:cs="Arial"/>
                <w:sz w:val="22"/>
              </w:rPr>
              <w:t>Inform employees through toolbox talks, emails, and noticeboards.</w:t>
            </w:r>
          </w:p>
          <w:p w14:paraId="135B0892" w14:textId="77777777" w:rsidR="003E52B0" w:rsidRPr="003E52B0" w:rsidRDefault="003E52B0" w:rsidP="003E52B0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3E52B0">
              <w:rPr>
                <w:rFonts w:ascii="Arial" w:hAnsi="Arial" w:cs="Arial"/>
                <w:sz w:val="22"/>
              </w:rPr>
              <w:t>Provide updated training sessions and integrate changes into onboarding for new staff.</w:t>
            </w:r>
          </w:p>
          <w:p w14:paraId="28A1B9C4" w14:textId="266497F1" w:rsidR="006F40C7" w:rsidRPr="004D7438" w:rsidRDefault="003E52B0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r w:rsidRPr="003E52B0">
              <w:rPr>
                <w:rFonts w:ascii="Arial" w:hAnsi="Arial" w:cs="Arial"/>
                <w:sz w:val="22"/>
              </w:rPr>
              <w:t>Ensure supervisors are trained on the revised processes to effectively implement the plan.</w:t>
            </w:r>
            <w:permEnd w:id="1002851220"/>
          </w:p>
        </w:tc>
      </w:tr>
    </w:tbl>
    <w:p w14:paraId="410AD33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3F72159" w14:textId="77777777" w:rsidTr="001133F5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2CBE0EAD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4996529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37BF6A40" w:rsidR="004E206C" w:rsidRPr="00533511" w:rsidRDefault="00000000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133F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9965290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21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0B4F6821" w:rsidR="0070031D" w:rsidRPr="004932A4" w:rsidRDefault="00000000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F40C7">
            <w:rPr>
              <w:szCs w:val="32"/>
            </w:rPr>
            <w:t>BSBWHS415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0268253C" w:rsidR="0070031D" w:rsidRDefault="00000000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6F40C7">
            <w:rPr>
              <w:szCs w:val="32"/>
            </w:rPr>
            <w:t>Contribute to implementing WHS management systems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AB91F83" w:rsidR="0070031D" w:rsidRPr="001133F5" w:rsidRDefault="00B307BF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4097761" w:edGrp="everyone"/>
            <w:r>
              <w:rPr>
                <w:rFonts w:ascii="Arial" w:hAnsi="Arial" w:cs="Arial"/>
                <w:sz w:val="22"/>
                <w:szCs w:val="22"/>
              </w:rPr>
              <w:t>Eliza Grunwald</w:t>
            </w:r>
            <w:permEnd w:id="1364097761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49E06200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6F40C7">
              <w:rPr>
                <w:rFonts w:ascii="Arial" w:hAnsi="Arial" w:cs="Arial"/>
                <w:sz w:val="20"/>
              </w:rPr>
              <w:t>one</w:t>
            </w:r>
            <w:r w:rsidRPr="006F40C7">
              <w:rPr>
                <w:rFonts w:ascii="Arial" w:hAnsi="Arial" w:cs="Arial"/>
                <w:sz w:val="20"/>
              </w:rPr>
              <w:t xml:space="preserve"> (</w:t>
            </w:r>
            <w:r w:rsidR="006F40C7">
              <w:rPr>
                <w:rFonts w:ascii="Arial" w:hAnsi="Arial" w:cs="Arial"/>
                <w:sz w:val="20"/>
              </w:rPr>
              <w:t>1</w:t>
            </w:r>
            <w:r w:rsidRPr="006F40C7">
              <w:rPr>
                <w:rFonts w:ascii="Arial" w:hAnsi="Arial" w:cs="Arial"/>
                <w:sz w:val="20"/>
              </w:rPr>
              <w:t>) hour,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4B109D63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7917A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3D4030AB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21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33842" w:rsidRPr="00BA4D9F" w14:paraId="5785B614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B3DA8E9" w14:textId="77777777" w:rsidR="00433842" w:rsidRPr="00750D30" w:rsidRDefault="00433842" w:rsidP="00EF0E07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22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433842" w:rsidRPr="00BA4D9F" w14:paraId="197A989B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A70963" w14:textId="77777777" w:rsidR="00433842" w:rsidRPr="00DE303D" w:rsidRDefault="00433842" w:rsidP="00EF0E0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61FF8EE" w14:textId="77777777" w:rsidR="00433842" w:rsidRPr="00DE303D" w:rsidRDefault="00433842" w:rsidP="004338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39D6D66" w14:textId="77777777" w:rsidR="00433842" w:rsidRPr="00750D30" w:rsidRDefault="00433842" w:rsidP="00433842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433842" w:rsidRPr="00BE6808" w14:paraId="3938522C" w14:textId="77777777" w:rsidTr="00EF0E07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3D2EC7" w14:textId="77777777" w:rsidR="00433842" w:rsidRPr="00BE6808" w:rsidRDefault="00433842" w:rsidP="00EF0E07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921472320" w:edGrp="everyone"/>
            <w:permEnd w:id="1921472320"/>
          </w:p>
        </w:tc>
      </w:tr>
      <w:bookmarkEnd w:id="22"/>
    </w:tbl>
    <w:p w14:paraId="0C5C02A5" w14:textId="77777777" w:rsidR="006F40C7" w:rsidRDefault="0070031D" w:rsidP="006F40C7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DE3A00" w14:textId="77777777" w:rsidR="006F40C7" w:rsidRPr="00830749" w:rsidRDefault="006F40C7" w:rsidP="007917A2">
      <w:pPr>
        <w:pStyle w:val="11CSTCPLQuestionBullet"/>
        <w:numPr>
          <w:ilvl w:val="0"/>
          <w:numId w:val="7"/>
        </w:numPr>
        <w:ind w:left="709" w:hanging="709"/>
      </w:pPr>
      <w:bookmarkStart w:id="23" w:name="_Ref37244537"/>
      <w:r w:rsidRPr="00DE1C0D">
        <w:rPr>
          <w:rFonts w:cs="Arial"/>
        </w:rPr>
        <w:lastRenderedPageBreak/>
        <w:t xml:space="preserve">Which of the following </w:t>
      </w:r>
      <w:r>
        <w:rPr>
          <w:rFonts w:cs="Arial"/>
        </w:rPr>
        <w:t>are elements that may be included in a WHSMS</w:t>
      </w:r>
      <w:r w:rsidRPr="00832717">
        <w:t>?</w:t>
      </w:r>
      <w:r>
        <w:t xml:space="preserve"> Tick all that apply.</w:t>
      </w:r>
      <w:bookmarkEnd w:id="23"/>
    </w:p>
    <w:p w14:paraId="2863E579" w14:textId="77777777" w:rsidR="006F40C7" w:rsidRPr="00F728BC" w:rsidRDefault="006F40C7" w:rsidP="006F40C7">
      <w:pPr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F40C7" w14:paraId="7C3CF7FF" w14:textId="77777777" w:rsidTr="001E0B9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6713C6" w14:textId="77777777" w:rsidR="006F40C7" w:rsidRDefault="006F40C7" w:rsidP="001E0B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C6E4AFA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E3F2D91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4023975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8C3D7DD" w14:textId="77777777" w:rsidR="006F40C7" w:rsidRPr="00533511" w:rsidRDefault="00000000" w:rsidP="001E0B9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10671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40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0239751"/>
          </w:p>
        </w:tc>
      </w:tr>
      <w:tr w:rsidR="00F728BC" w14:paraId="7B1D4D3C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02F31D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7936679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3119804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357494" w14:textId="392031C9" w:rsidR="00F728BC" w:rsidRPr="00447473" w:rsidRDefault="00696B6E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36679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C631D4" w14:textId="77777777" w:rsidR="00F728BC" w:rsidRDefault="00F728BC" w:rsidP="00F728BC">
            <w:pPr>
              <w:jc w:val="center"/>
            </w:pPr>
            <w:r>
              <w:t>Duty holders and their responsibility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724066" w14:textId="77777777" w:rsidR="00F728BC" w:rsidRDefault="00F728BC" w:rsidP="00F728BC">
            <w:pPr>
              <w:ind w:left="993" w:hanging="993"/>
            </w:pPr>
          </w:p>
        </w:tc>
      </w:tr>
      <w:tr w:rsidR="00F728BC" w14:paraId="10B17741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29023D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3307734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75134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47B958" w14:textId="1FA1F24E" w:rsidR="00F728BC" w:rsidRPr="00447473" w:rsidRDefault="00696B6E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07734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9E6758" w14:textId="77777777" w:rsidR="00F728BC" w:rsidRDefault="00F728BC" w:rsidP="00F728BC">
            <w:pPr>
              <w:jc w:val="center"/>
            </w:pPr>
            <w:r>
              <w:t xml:space="preserve">Injury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EF76E8" w14:textId="77777777" w:rsidR="00F728BC" w:rsidRDefault="00F728BC" w:rsidP="00F728BC">
            <w:pPr>
              <w:ind w:left="993" w:hanging="993"/>
            </w:pPr>
          </w:p>
        </w:tc>
      </w:tr>
      <w:tr w:rsidR="00F728BC" w14:paraId="06601D16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38AB58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7940612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34982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120152" w14:textId="218202B2" w:rsidR="00F728BC" w:rsidRPr="00447473" w:rsidRDefault="003D49CF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40612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C98307" w14:textId="77777777" w:rsidR="00F728BC" w:rsidRDefault="00F728BC" w:rsidP="00F728BC">
            <w:pPr>
              <w:jc w:val="center"/>
            </w:pPr>
            <w:r>
              <w:t>Policies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B48506" w14:textId="77777777" w:rsidR="00F728BC" w:rsidRDefault="00F728BC" w:rsidP="00F728BC">
            <w:pPr>
              <w:ind w:left="993" w:hanging="993"/>
            </w:pPr>
          </w:p>
        </w:tc>
      </w:tr>
      <w:tr w:rsidR="00F728BC" w14:paraId="2F817692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4889AB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962386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79819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D63332" w14:textId="74CAEAA3" w:rsidR="00F728BC" w:rsidRPr="00447473" w:rsidRDefault="003D49CF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2386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76E958" w14:textId="77777777" w:rsidR="00F728BC" w:rsidRPr="00793099" w:rsidRDefault="00F728BC" w:rsidP="00F728BC">
            <w:pPr>
              <w:jc w:val="center"/>
            </w:pPr>
            <w:r>
              <w:t>Return-to-work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E2A930" w14:textId="77777777" w:rsidR="00F728BC" w:rsidRDefault="00F728BC" w:rsidP="00F728BC">
            <w:pPr>
              <w:ind w:left="993" w:hanging="993"/>
            </w:pPr>
          </w:p>
        </w:tc>
      </w:tr>
      <w:tr w:rsidR="00F728BC" w14:paraId="7F74FEDF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AE9A9B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728701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023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6DDE70" w14:textId="6F5015B4" w:rsidR="00F728BC" w:rsidRPr="00447473" w:rsidRDefault="003D49CF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87018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FB3605" w14:textId="77777777" w:rsidR="00F728BC" w:rsidRDefault="00F728BC" w:rsidP="00F728BC">
            <w:pPr>
              <w:jc w:val="center"/>
            </w:pPr>
            <w:r>
              <w:t>Risk assessment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5434A8" w14:textId="77777777" w:rsidR="00F728BC" w:rsidRDefault="00F728BC" w:rsidP="00F728BC">
            <w:pPr>
              <w:ind w:left="993" w:hanging="993"/>
            </w:pPr>
          </w:p>
        </w:tc>
      </w:tr>
      <w:tr w:rsidR="00F728BC" w14:paraId="0EDCF06C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2BC4E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36974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23159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DEC996" w14:textId="58128E47" w:rsidR="00F728BC" w:rsidRPr="00447473" w:rsidRDefault="003D49CF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974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E863C0" w14:textId="77777777" w:rsidR="00F728BC" w:rsidRDefault="00F728BC" w:rsidP="00F728BC">
            <w:pPr>
              <w:jc w:val="center"/>
            </w:pPr>
            <w:r>
              <w:t>Training and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77193" w14:textId="77777777" w:rsidR="00F728BC" w:rsidRDefault="00F728BC" w:rsidP="00F728BC">
            <w:pPr>
              <w:ind w:left="993" w:hanging="993"/>
            </w:pPr>
          </w:p>
        </w:tc>
      </w:tr>
    </w:tbl>
    <w:p w14:paraId="4D000573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p w14:paraId="14DDD8AF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p w14:paraId="1DCE6521" w14:textId="77777777" w:rsidR="006F40C7" w:rsidRPr="00830749" w:rsidRDefault="006F40C7" w:rsidP="007917A2">
      <w:pPr>
        <w:pStyle w:val="11CSTCPLQuestionBullet"/>
        <w:numPr>
          <w:ilvl w:val="0"/>
          <w:numId w:val="7"/>
        </w:numPr>
        <w:ind w:left="709" w:hanging="709"/>
      </w:pPr>
      <w:bookmarkStart w:id="24" w:name="_Ref37244662"/>
      <w:r w:rsidRPr="00DE1C0D">
        <w:rPr>
          <w:rFonts w:cs="Arial"/>
        </w:rPr>
        <w:t xml:space="preserve">Which of the following </w:t>
      </w:r>
      <w:r>
        <w:rPr>
          <w:rFonts w:cs="Arial"/>
        </w:rPr>
        <w:t>tools may be referred to when undertaking WHSMS planning, implementation and review</w:t>
      </w:r>
      <w:r w:rsidRPr="00832717">
        <w:t>?</w:t>
      </w:r>
      <w:r>
        <w:t xml:space="preserve"> Tick all that apply.</w:t>
      </w:r>
      <w:bookmarkEnd w:id="24"/>
    </w:p>
    <w:p w14:paraId="120A5545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F40C7" w14:paraId="1DEB36AC" w14:textId="77777777" w:rsidTr="001E0B9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75E6F9" w14:textId="77777777" w:rsidR="006F40C7" w:rsidRDefault="006F40C7" w:rsidP="001E0B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32AAD0F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73DE0AE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60198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BE150F2" w14:textId="77777777" w:rsidR="006F40C7" w:rsidRPr="00533511" w:rsidRDefault="00000000" w:rsidP="001E0B9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408402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40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601985"/>
          </w:p>
        </w:tc>
      </w:tr>
      <w:tr w:rsidR="00F728BC" w14:paraId="076626B3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9D2765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6875473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26073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FD2F66" w14:textId="1ADBF6F5" w:rsidR="00F728BC" w:rsidRPr="00447473" w:rsidRDefault="00BB4CBB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75473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0307F" w14:textId="77777777" w:rsidR="00F728BC" w:rsidRDefault="00F728BC" w:rsidP="00F728BC">
            <w:pPr>
              <w:jc w:val="center"/>
            </w:pPr>
            <w:r>
              <w:t>Audit checklists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216D2C" w14:textId="77777777" w:rsidR="00F728BC" w:rsidRDefault="00F728BC" w:rsidP="00F728BC">
            <w:pPr>
              <w:ind w:left="993" w:hanging="993"/>
            </w:pPr>
          </w:p>
        </w:tc>
      </w:tr>
      <w:tr w:rsidR="00F728BC" w14:paraId="2CFAB290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E76249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6132941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0304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292BD" w14:textId="40CC2016" w:rsidR="00F728BC" w:rsidRPr="00447473" w:rsidRDefault="00F22365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132941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B43F31" w14:textId="77777777" w:rsidR="00F728BC" w:rsidRDefault="00F728BC" w:rsidP="00F728BC">
            <w:pPr>
              <w:jc w:val="center"/>
            </w:pPr>
            <w:r>
              <w:t>Cost analysis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E90F3E" w14:textId="77777777" w:rsidR="00F728BC" w:rsidRDefault="00F728BC" w:rsidP="00F728BC">
            <w:pPr>
              <w:ind w:left="993" w:hanging="993"/>
            </w:pPr>
          </w:p>
        </w:tc>
      </w:tr>
      <w:tr w:rsidR="00F728BC" w14:paraId="2FB94124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A10D83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4121606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41720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903434" w14:textId="04B7242B" w:rsidR="00F728BC" w:rsidRPr="00447473" w:rsidRDefault="00BB4CBB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21606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2F9205" w14:textId="77777777" w:rsidR="00F728BC" w:rsidRPr="00793099" w:rsidRDefault="00F728BC" w:rsidP="00F728BC">
            <w:pPr>
              <w:jc w:val="center"/>
            </w:pPr>
            <w:r w:rsidRPr="00DE1C0D">
              <w:t>Return to work checklists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01AF91" w14:textId="77777777" w:rsidR="00F728BC" w:rsidRDefault="00F728BC" w:rsidP="00F728BC">
            <w:pPr>
              <w:ind w:left="993" w:hanging="993"/>
            </w:pPr>
          </w:p>
        </w:tc>
      </w:tr>
      <w:tr w:rsidR="00F728BC" w14:paraId="0B66461B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04D865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5361107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782784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EE7E1F" w14:textId="69B51648" w:rsidR="00F728BC" w:rsidRPr="00447473" w:rsidRDefault="00BB4CBB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61107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69469A" w14:textId="77777777" w:rsidR="00F728BC" w:rsidRDefault="00F728BC" w:rsidP="00F728BC">
            <w:pPr>
              <w:jc w:val="center"/>
            </w:pPr>
            <w:r>
              <w:t>Risk registers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C64589" w14:textId="77777777" w:rsidR="00F728BC" w:rsidRDefault="00F728BC" w:rsidP="00F728BC">
            <w:pPr>
              <w:ind w:left="993" w:hanging="993"/>
            </w:pPr>
          </w:p>
        </w:tc>
      </w:tr>
    </w:tbl>
    <w:p w14:paraId="6D9C292A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p w14:paraId="1AE4194D" w14:textId="77777777" w:rsidR="006F40C7" w:rsidRPr="00F728BC" w:rsidRDefault="006F40C7" w:rsidP="006F40C7">
      <w:pPr>
        <w:ind w:right="-24"/>
        <w:rPr>
          <w:rFonts w:ascii="Arial" w:hAnsi="Arial" w:cs="Arial"/>
          <w:sz w:val="18"/>
          <w:szCs w:val="18"/>
        </w:rPr>
      </w:pPr>
    </w:p>
    <w:p w14:paraId="3BAB5CA4" w14:textId="77777777" w:rsidR="006F40C7" w:rsidRPr="00830749" w:rsidRDefault="006F40C7" w:rsidP="007917A2">
      <w:pPr>
        <w:pStyle w:val="11CSTCPLQuestionBullet"/>
        <w:numPr>
          <w:ilvl w:val="0"/>
          <w:numId w:val="7"/>
        </w:numPr>
        <w:ind w:left="709" w:hanging="709"/>
      </w:pPr>
      <w:bookmarkStart w:id="25" w:name="_Ref37244576"/>
      <w:r>
        <w:t xml:space="preserve">True or False (Tick your response): </w:t>
      </w:r>
      <w:r w:rsidRPr="00DE1C0D">
        <w:t xml:space="preserve">It is best practice to communicate with others in the planning, implementation and review of </w:t>
      </w:r>
      <w:r>
        <w:t xml:space="preserve">a </w:t>
      </w:r>
      <w:r w:rsidRPr="00DE1C0D">
        <w:t>WHSMS</w:t>
      </w:r>
      <w:r>
        <w:t>.</w:t>
      </w:r>
      <w:bookmarkEnd w:id="25"/>
    </w:p>
    <w:p w14:paraId="380DC5DD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F728BC" w14:paraId="1089B546" w14:textId="77777777" w:rsidTr="00F728BC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36C714D" w14:textId="77777777" w:rsidR="00F728BC" w:rsidRDefault="00F728BC" w:rsidP="00F728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372096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9932212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2434B6B" w14:textId="30BA59EC" w:rsidR="00F728BC" w:rsidRPr="00B31E17" w:rsidRDefault="00284778" w:rsidP="00F728B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3720969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B14DC5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0148D3" w14:textId="77777777" w:rsidR="00F728BC" w:rsidRPr="00E106BF" w:rsidRDefault="00F728BC" w:rsidP="00F728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7866557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537A5B" w14:textId="77777777" w:rsidR="00F728BC" w:rsidRPr="00533511" w:rsidRDefault="00000000" w:rsidP="00F728B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33058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728B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8665578"/>
          </w:p>
        </w:tc>
      </w:tr>
      <w:tr w:rsidR="00F728BC" w14:paraId="192867E3" w14:textId="77777777" w:rsidTr="00F728BC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FC0B76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3702560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20504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95056DB" w14:textId="6FC3B124" w:rsidR="00F728BC" w:rsidRPr="00B31E17" w:rsidRDefault="00F728BC" w:rsidP="00F728B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02560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20D0BF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F50A47" w14:textId="77777777" w:rsidR="00F728BC" w:rsidRDefault="00F728BC" w:rsidP="00F728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E9805EF" w14:textId="77777777" w:rsidR="00F728BC" w:rsidRDefault="00F728BC" w:rsidP="00F728BC">
            <w:pPr>
              <w:ind w:left="993" w:hanging="993"/>
            </w:pPr>
          </w:p>
        </w:tc>
      </w:tr>
    </w:tbl>
    <w:p w14:paraId="3E261C92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p w14:paraId="5722F437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p w14:paraId="72FFC063" w14:textId="77777777" w:rsidR="006F40C7" w:rsidRPr="00830749" w:rsidRDefault="006F40C7" w:rsidP="007917A2">
      <w:pPr>
        <w:pStyle w:val="11CSTCPLQuestionBullet"/>
        <w:numPr>
          <w:ilvl w:val="0"/>
          <w:numId w:val="7"/>
        </w:numPr>
        <w:ind w:left="709" w:hanging="709"/>
      </w:pPr>
      <w:bookmarkStart w:id="26" w:name="_Ref35417543"/>
      <w:r w:rsidRPr="00DE1C0D">
        <w:rPr>
          <w:rFonts w:cs="Arial"/>
        </w:rPr>
        <w:t>Which of the following are types of evaluation processes for monitoring WHS performance</w:t>
      </w:r>
      <w:r w:rsidRPr="00832717">
        <w:t>?</w:t>
      </w:r>
      <w:r>
        <w:t xml:space="preserve"> Tick all that apply.</w:t>
      </w:r>
      <w:bookmarkEnd w:id="26"/>
    </w:p>
    <w:p w14:paraId="58849112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F40C7" w14:paraId="52A0747A" w14:textId="77777777" w:rsidTr="001E0B9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BE4A29" w14:textId="77777777" w:rsidR="006F40C7" w:rsidRDefault="006F40C7" w:rsidP="001E0B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2FF2F1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D87DEB0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2421987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0770FA7" w14:textId="77777777" w:rsidR="006F40C7" w:rsidRPr="00533511" w:rsidRDefault="00000000" w:rsidP="001E0B9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F40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4219879"/>
          </w:p>
        </w:tc>
      </w:tr>
      <w:tr w:rsidR="00F728BC" w14:paraId="3B8504F4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A13AFE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9373110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1205034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6117D5" w14:textId="137F7018" w:rsidR="00F728BC" w:rsidRPr="00447473" w:rsidRDefault="00B60CD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373110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C466E" w14:textId="77777777" w:rsidR="00F728BC" w:rsidRDefault="00F728BC" w:rsidP="00F728BC">
            <w:pPr>
              <w:jc w:val="center"/>
            </w:pPr>
            <w:r w:rsidRPr="00DE1C0D">
              <w:t>Worker health surveillance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86D422" w14:textId="77777777" w:rsidR="00F728BC" w:rsidRDefault="00F728BC" w:rsidP="00F728BC">
            <w:pPr>
              <w:ind w:left="993" w:hanging="993"/>
            </w:pPr>
          </w:p>
        </w:tc>
      </w:tr>
      <w:tr w:rsidR="00F728BC" w14:paraId="75CC2CB7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1BCDFE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3242838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83856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A82CF" w14:textId="30B8BCDA" w:rsidR="00F728BC" w:rsidRPr="00447473" w:rsidRDefault="00B60CD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42838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390AA7" w14:textId="77777777" w:rsidR="00F728BC" w:rsidRDefault="00F728BC" w:rsidP="00F728BC">
            <w:pPr>
              <w:jc w:val="center"/>
            </w:pPr>
            <w:r w:rsidRPr="00DE1C0D">
              <w:t>Writing policies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5A7F23" w14:textId="77777777" w:rsidR="00F728BC" w:rsidRDefault="00F728BC" w:rsidP="00F728BC">
            <w:pPr>
              <w:ind w:left="993" w:hanging="993"/>
            </w:pPr>
          </w:p>
        </w:tc>
      </w:tr>
      <w:tr w:rsidR="00F728BC" w14:paraId="70979FFD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DC61DE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9607630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76575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A33F05" w14:textId="750F2C99" w:rsidR="00F728BC" w:rsidRPr="00447473" w:rsidRDefault="00284778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07630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B54D39" w14:textId="77777777" w:rsidR="00F728BC" w:rsidRDefault="00F728BC" w:rsidP="00F728BC">
            <w:pPr>
              <w:jc w:val="center"/>
            </w:pPr>
            <w:r w:rsidRPr="00DE1C0D">
              <w:t>Monitoring effectiveness of risk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607C91" w14:textId="77777777" w:rsidR="00F728BC" w:rsidRDefault="00F728BC" w:rsidP="00F728BC">
            <w:pPr>
              <w:ind w:left="993" w:hanging="993"/>
            </w:pPr>
          </w:p>
        </w:tc>
      </w:tr>
      <w:tr w:rsidR="00F728BC" w14:paraId="19D50688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E19A89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9151859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62287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F2235C" w14:textId="4CBC2765" w:rsidR="00F728BC" w:rsidRPr="00447473" w:rsidRDefault="00284778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51859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32CA1" w14:textId="77777777" w:rsidR="00F728BC" w:rsidRPr="00793099" w:rsidRDefault="00F728BC" w:rsidP="00F728BC">
            <w:pPr>
              <w:jc w:val="center"/>
            </w:pPr>
            <w:r w:rsidRPr="00DE1C0D">
              <w:t>Auditing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13FCC7" w14:textId="77777777" w:rsidR="00F728BC" w:rsidRDefault="00F728BC" w:rsidP="00F728BC">
            <w:pPr>
              <w:ind w:left="993" w:hanging="993"/>
            </w:pPr>
          </w:p>
        </w:tc>
      </w:tr>
      <w:bookmarkEnd w:id="21"/>
    </w:tbl>
    <w:p w14:paraId="081C091E" w14:textId="77777777" w:rsidR="00C76B5E" w:rsidRPr="00F728BC" w:rsidRDefault="00C76B5E" w:rsidP="005037A0">
      <w:pPr>
        <w:pStyle w:val="02TACheckbox"/>
        <w:rPr>
          <w:sz w:val="14"/>
          <w:szCs w:val="14"/>
        </w:rPr>
        <w:sectPr w:rsidR="00C76B5E" w:rsidRPr="00F728BC" w:rsidSect="0070031D">
          <w:headerReference w:type="even" r:id="rId22"/>
          <w:headerReference w:type="default" r:id="rId23"/>
          <w:footerReference w:type="default" r:id="rId24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24E13578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F40C7">
            <w:rPr>
              <w:szCs w:val="32"/>
            </w:rPr>
            <w:t>BSBWHS415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5E29679B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6F40C7">
            <w:rPr>
              <w:szCs w:val="32"/>
            </w:rPr>
            <w:t>Contribute to implementing WHS management systems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6228636F" w:rsidR="00902BF8" w:rsidRPr="001133F5" w:rsidRDefault="008727DA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1477132" w:edGrp="everyone"/>
            <w:r>
              <w:rPr>
                <w:rFonts w:ascii="Arial" w:hAnsi="Arial" w:cs="Arial"/>
                <w:sz w:val="22"/>
                <w:szCs w:val="22"/>
              </w:rPr>
              <w:t xml:space="preserve">Eliza Grunwald </w:t>
            </w:r>
            <w:permEnd w:id="371477132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7FF458C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7917A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9"/>
        <w:gridCol w:w="1560"/>
        <w:gridCol w:w="1417"/>
        <w:gridCol w:w="2379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F25286">
        <w:trPr>
          <w:trHeight w:val="217"/>
          <w:jc w:val="center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37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595849">
        <w:trPr>
          <w:cantSplit/>
          <w:jc w:val="center"/>
        </w:trPr>
        <w:tc>
          <w:tcPr>
            <w:tcW w:w="1119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79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F25286" w:rsidRPr="004932A4" w14:paraId="33EE888A" w14:textId="77777777" w:rsidTr="005375FC">
        <w:trPr>
          <w:cantSplit/>
          <w:jc w:val="center"/>
        </w:trPr>
        <w:tc>
          <w:tcPr>
            <w:tcW w:w="11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64D9002" w14:textId="2DB3EAB7" w:rsidR="00F25286" w:rsidRPr="00906AB7" w:rsidRDefault="00F25286" w:rsidP="00F25286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6F40C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704216857" w:edGrp="everyone"/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13F31AB" w14:textId="02D3662E" w:rsidR="00F25286" w:rsidRPr="001133F5" w:rsidRDefault="00000000" w:rsidP="00F2528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25286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704216857"/>
          </w:p>
        </w:tc>
        <w:permStart w:id="1034632510" w:edGrp="everyone"/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DADB677" w14:textId="77777777" w:rsidR="00F25286" w:rsidRPr="00906AB7" w:rsidRDefault="00000000" w:rsidP="00F2528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528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34632510"/>
            <w:r w:rsidR="00F25286" w:rsidRPr="00D06775">
              <w:rPr>
                <w:rFonts w:ascii="Arial" w:hAnsi="Arial" w:cs="Arial"/>
                <w:sz w:val="28"/>
              </w:rPr>
              <w:t xml:space="preserve"> </w:t>
            </w:r>
            <w:r w:rsidR="00F25286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C3DE1BF" w:rsidR="00F25286" w:rsidRPr="00A44CB5" w:rsidRDefault="00000000" w:rsidP="00F2528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93685228" w:edGrp="everyone"/>
                <w:r w:rsidR="00F2528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293685228"/>
              </w:sdtContent>
            </w:sdt>
            <w:r w:rsidR="00F25286" w:rsidRPr="00D06775">
              <w:rPr>
                <w:rFonts w:ascii="Arial" w:hAnsi="Arial" w:cs="Arial"/>
                <w:sz w:val="28"/>
              </w:rPr>
              <w:t xml:space="preserve"> </w:t>
            </w:r>
            <w:r w:rsidR="00F25286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37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13EA5E3" w14:textId="77777777" w:rsidR="00F25286" w:rsidRPr="00A44CB5" w:rsidRDefault="00F25286" w:rsidP="00F2528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34572777" w:edGrp="everyone"/>
            <w:permEnd w:id="1234572777"/>
          </w:p>
        </w:tc>
        <w:permStart w:id="666513688" w:edGrp="everyone"/>
        <w:tc>
          <w:tcPr>
            <w:tcW w:w="128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0611D39" w14:textId="397FFE05" w:rsidR="00F25286" w:rsidRPr="00533511" w:rsidRDefault="00000000" w:rsidP="00F2528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5286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66513688"/>
          </w:p>
        </w:tc>
        <w:permStart w:id="905778805" w:edGrp="everyone"/>
        <w:tc>
          <w:tcPr>
            <w:tcW w:w="128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AB0513" w14:textId="59860D20" w:rsidR="00F25286" w:rsidRPr="00533511" w:rsidRDefault="00000000" w:rsidP="00F2528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5286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0577880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34546" w:rsidRPr="00F23186" w14:paraId="51191D89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044473BF" w14:textId="56989712" w:rsidR="00134546" w:rsidRPr="00AA3134" w:rsidRDefault="00134546" w:rsidP="00EF0E07">
            <w:pPr>
              <w:rPr>
                <w:rFonts w:ascii="Arial" w:hAnsi="Arial" w:cs="Arial"/>
                <w:b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sz w:val="20"/>
                <w:szCs w:val="16"/>
              </w:rPr>
              <w:t>ASSESSOR COMMENTS</w:t>
            </w:r>
            <w:r w:rsidR="00DA48A9" w:rsidRPr="00AA3134">
              <w:rPr>
                <w:rFonts w:ascii="Arial" w:hAnsi="Arial" w:cs="Arial"/>
                <w:b/>
                <w:sz w:val="20"/>
                <w:szCs w:val="16"/>
              </w:rPr>
              <w:t>: GENERAL</w:t>
            </w:r>
          </w:p>
        </w:tc>
      </w:tr>
      <w:tr w:rsidR="00134546" w:rsidRPr="00F23186" w14:paraId="16239035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B8EDE9F" w14:textId="77777777" w:rsidR="00134546" w:rsidRPr="00AA3134" w:rsidRDefault="00134546" w:rsidP="00EF0E07">
            <w:pPr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bCs/>
                <w:sz w:val="20"/>
                <w:szCs w:val="16"/>
              </w:rPr>
              <w:t>As necessary, outline:</w:t>
            </w:r>
          </w:p>
          <w:p w14:paraId="42FF4909" w14:textId="77777777" w:rsidR="00134546" w:rsidRPr="00AA3134" w:rsidRDefault="00134546" w:rsidP="00134546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Details on reattempts, alternative arrangements or reasonable adjustments made.</w:t>
            </w:r>
          </w:p>
          <w:p w14:paraId="56A1BEDA" w14:textId="77777777" w:rsidR="00134546" w:rsidRPr="00AA3134" w:rsidRDefault="00134546" w:rsidP="00134546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Where a Participant is deemed ‘Not Satisfactory’, provide recommendations for future training.</w:t>
            </w:r>
          </w:p>
        </w:tc>
      </w:tr>
      <w:tr w:rsidR="00134546" w:rsidRPr="00F23186" w14:paraId="1713E666" w14:textId="77777777" w:rsidTr="00EF0E07">
        <w:trPr>
          <w:trHeight w:val="6236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00104" w14:textId="77777777" w:rsidR="00134546" w:rsidRPr="00F23186" w:rsidRDefault="00134546" w:rsidP="00EF0E07">
            <w:pPr>
              <w:rPr>
                <w:bCs/>
              </w:rPr>
            </w:pPr>
            <w:permStart w:id="251428355" w:edGrp="everyone"/>
            <w:permEnd w:id="251428355"/>
          </w:p>
        </w:tc>
      </w:tr>
    </w:tbl>
    <w:p w14:paraId="04A22ECA" w14:textId="77777777" w:rsidR="00134546" w:rsidRDefault="00134546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134546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B11AB78" w:rsidR="00E6168D" w:rsidRPr="00134546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134546" w:rsidRPr="00134546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C184446" w14:textId="77777777" w:rsidR="00134546" w:rsidRDefault="00000000" w:rsidP="0013454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30806864" w:edGrp="everyone"/>
                <w:r w:rsidR="00134546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30806864"/>
              </w:sdtContent>
            </w:sdt>
            <w:r w:rsidR="00134546" w:rsidRPr="006C1A6C">
              <w:rPr>
                <w:rFonts w:ascii="Arial" w:hAnsi="Arial" w:cs="Arial"/>
                <w:szCs w:val="18"/>
              </w:rPr>
              <w:t xml:space="preserve"> </w:t>
            </w:r>
            <w:r w:rsidR="00134546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0A0017B6" w:rsidR="00134546" w:rsidRPr="00134546" w:rsidRDefault="00000000" w:rsidP="00134546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99751564" w:edGrp="everyone"/>
                <w:r w:rsidR="00134546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599751564"/>
              </w:sdtContent>
            </w:sdt>
            <w:r w:rsidR="00134546" w:rsidRPr="006C1A6C">
              <w:rPr>
                <w:rFonts w:ascii="Arial" w:hAnsi="Arial" w:cs="Arial"/>
                <w:szCs w:val="18"/>
              </w:rPr>
              <w:t xml:space="preserve"> </w:t>
            </w:r>
            <w:r w:rsidR="00134546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134546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134546">
              <w:rPr>
                <w:rFonts w:ascii="Arial" w:hAnsi="Arial" w:cs="Arial"/>
                <w:sz w:val="19"/>
                <w:szCs w:val="19"/>
              </w:rPr>
              <w:t>[</w:t>
            </w:r>
            <w:permStart w:id="188706620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34546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87066200"/>
              </w:sdtContent>
            </w:sdt>
            <w:r w:rsidR="00134546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31700547" w:edGrp="everyone"/>
                <w:r w:rsidR="0013454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31700547"/>
              </w:sdtContent>
            </w:sdt>
            <w:r w:rsidR="00134546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134546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134546" w:rsidRPr="00134546" w14:paraId="52227B5E" w14:textId="3EB974F1" w:rsidTr="00134546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134546" w:rsidRPr="00134546" w:rsidRDefault="00134546" w:rsidP="00134546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34546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134546" w:rsidRPr="00134546" w:rsidRDefault="00134546" w:rsidP="00134546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34546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134546" w:rsidRPr="00134546" w14:paraId="2835A828" w14:textId="77777777" w:rsidTr="00134546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52200010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34546">
              <w:rPr>
                <w:rFonts w:ascii="Arial" w:hAnsi="Arial" w:cs="Arial"/>
                <w:sz w:val="19"/>
                <w:szCs w:val="19"/>
              </w:rPr>
              <w:instrText xml:space="preserve"> REF _Ref37248230 \r \h  \* MERGEFORMAT </w:instrText>
            </w:r>
            <w:r w:rsidRPr="00134546">
              <w:rPr>
                <w:rFonts w:ascii="Arial" w:hAnsi="Arial" w:cs="Arial"/>
                <w:sz w:val="19"/>
                <w:szCs w:val="19"/>
              </w:rPr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34546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2DA48013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t xml:space="preserve">Specify business that WHSMS is planned for: </w:t>
            </w:r>
          </w:p>
          <w:p w14:paraId="0D9BAC82" w14:textId="5F5E008C" w:rsidR="00134546" w:rsidRPr="00134546" w:rsidRDefault="00134546" w:rsidP="00134546">
            <w:pPr>
              <w:pStyle w:val="38PASBenchmark"/>
              <w:rPr>
                <w:vanish w:val="0"/>
              </w:rPr>
            </w:pPr>
            <w:permStart w:id="1003378975" w:edGrp="everyone"/>
            <w:permEnd w:id="1003378975"/>
          </w:p>
        </w:tc>
      </w:tr>
      <w:tr w:rsidR="00134546" w:rsidRPr="00134546" w14:paraId="473FFD16" w14:textId="2463FF27" w:rsidTr="00134546">
        <w:trPr>
          <w:trHeight w:val="85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4EFB91E6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34546">
              <w:rPr>
                <w:rFonts w:ascii="Arial" w:hAnsi="Arial" w:cs="Arial"/>
                <w:sz w:val="19"/>
                <w:szCs w:val="19"/>
              </w:rPr>
              <w:instrText xml:space="preserve"> REF _Ref37248237 \r \h  \* MERGEFORMAT </w:instrText>
            </w:r>
            <w:r w:rsidRPr="00134546">
              <w:rPr>
                <w:rFonts w:ascii="Arial" w:hAnsi="Arial" w:cs="Arial"/>
                <w:sz w:val="19"/>
                <w:szCs w:val="19"/>
              </w:rPr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34546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34546">
              <w:rPr>
                <w:rFonts w:ascii="Arial" w:hAnsi="Arial" w:cs="Arial"/>
                <w:sz w:val="19"/>
                <w:szCs w:val="19"/>
              </w:rPr>
              <w:instrText xml:space="preserve"> REF _Ref37248265 \r \h  \* MERGEFORMAT </w:instrText>
            </w:r>
            <w:r w:rsidRPr="00134546">
              <w:rPr>
                <w:rFonts w:ascii="Arial" w:hAnsi="Arial" w:cs="Arial"/>
                <w:sz w:val="19"/>
                <w:szCs w:val="19"/>
              </w:rPr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34546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55989C" w14:textId="77777777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t>Specify method applied to deliver presentation to PCBU:</w:t>
            </w:r>
          </w:p>
          <w:p w14:paraId="2B404400" w14:textId="577F1263" w:rsidR="00134546" w:rsidRPr="00134546" w:rsidRDefault="00134546" w:rsidP="00134546">
            <w:pPr>
              <w:pStyle w:val="38PASBenchmark"/>
              <w:rPr>
                <w:vanish w:val="0"/>
              </w:rPr>
            </w:pPr>
            <w:permStart w:id="340872203" w:edGrp="everyone"/>
            <w:permEnd w:id="340872203"/>
          </w:p>
        </w:tc>
      </w:tr>
      <w:tr w:rsidR="00134546" w:rsidRPr="00134546" w14:paraId="564248C2" w14:textId="07D8BF3B" w:rsidTr="00134546">
        <w:trPr>
          <w:trHeight w:val="85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24190404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34546">
              <w:rPr>
                <w:rFonts w:ascii="Arial" w:hAnsi="Arial" w:cs="Arial"/>
                <w:sz w:val="19"/>
                <w:szCs w:val="19"/>
              </w:rPr>
              <w:instrText xml:space="preserve"> REF _Ref37248298 \r \h  \* MERGEFORMAT </w:instrText>
            </w:r>
            <w:r w:rsidRPr="00134546">
              <w:rPr>
                <w:rFonts w:ascii="Arial" w:hAnsi="Arial" w:cs="Arial"/>
                <w:sz w:val="19"/>
                <w:szCs w:val="19"/>
              </w:rPr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34546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B92E3FA" w14:textId="77777777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t>Specify adjustments made to draft plan.</w:t>
            </w:r>
          </w:p>
          <w:p w14:paraId="212CFDF2" w14:textId="3FADEAEA" w:rsidR="00134546" w:rsidRPr="00134546" w:rsidRDefault="00134546" w:rsidP="00134546">
            <w:pPr>
              <w:pStyle w:val="38PASBenchmark"/>
              <w:rPr>
                <w:vanish w:val="0"/>
              </w:rPr>
            </w:pPr>
            <w:permStart w:id="2057963806" w:edGrp="everyone"/>
            <w:permEnd w:id="2057963806"/>
          </w:p>
        </w:tc>
      </w:tr>
    </w:tbl>
    <w:p w14:paraId="45FB30B5" w14:textId="77777777" w:rsidR="00134546" w:rsidRDefault="00134546">
      <w:pPr>
        <w:jc w:val="left"/>
      </w:pPr>
      <w:r>
        <w:br w:type="page"/>
      </w:r>
    </w:p>
    <w:p w14:paraId="392BB064" w14:textId="6EC5F405" w:rsidR="00E572E5" w:rsidRPr="00043AB3" w:rsidRDefault="00000000" w:rsidP="004D7438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F40C7">
            <w:rPr>
              <w:rFonts w:ascii="Arial Black" w:hAnsi="Arial Black"/>
            </w:rPr>
            <w:t>BSBWHS415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5C1AC292" w14:textId="70FFB8B5" w:rsidR="00E572E5" w:rsidRPr="00043AB3" w:rsidRDefault="006F40C7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implementing WHS management systems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12D53FE4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F40C7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6F40C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6F40C7">
              <w:rPr>
                <w:rFonts w:cs="Arial"/>
                <w:b/>
                <w:sz w:val="28"/>
                <w:szCs w:val="28"/>
              </w:rPr>
              <w:t>1</w:t>
            </w:r>
            <w:r w:rsidR="00433842">
              <w:rPr>
                <w:rFonts w:cs="Arial"/>
                <w:b/>
                <w:sz w:val="28"/>
                <w:szCs w:val="28"/>
              </w:rPr>
              <w:t xml:space="preserve"> 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18441A7E" w14:textId="3C91CBB0" w:rsidR="008F6132" w:rsidRDefault="008F6132" w:rsidP="008F613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to complete the Handout 2 template to plan the implementation of a work health and safety management system (WHSMS). As part of implementing the developed plan, the participant is required to: </w:t>
            </w:r>
          </w:p>
          <w:p w14:paraId="07B9217A" w14:textId="6CB04FD3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F45037">
              <w:rPr>
                <w:rFonts w:cs="Arial"/>
                <w:sz w:val="20"/>
              </w:rPr>
              <w:t xml:space="preserve">evelop and deliver a short presentation (e.g. PowerPoint presentation slides with accompanying face-to-face delivery or real-time video, </w:t>
            </w:r>
            <w:r w:rsidR="00340902">
              <w:rPr>
                <w:rFonts w:cs="Arial"/>
                <w:sz w:val="20"/>
              </w:rPr>
              <w:t>in a simulated environment</w:t>
            </w:r>
            <w:r w:rsidRPr="00F45037">
              <w:rPr>
                <w:rFonts w:cs="Arial"/>
                <w:sz w:val="20"/>
              </w:rPr>
              <w:t xml:space="preserve"> arranged with your </w:t>
            </w:r>
            <w:r w:rsidR="00340902">
              <w:rPr>
                <w:rFonts w:cs="Arial"/>
                <w:sz w:val="20"/>
              </w:rPr>
              <w:t>A</w:t>
            </w:r>
            <w:r w:rsidRPr="00F45037">
              <w:rPr>
                <w:rFonts w:cs="Arial"/>
                <w:sz w:val="20"/>
              </w:rPr>
              <w:t xml:space="preserve">ssessor) for the PCBU regarding the WHSMS implementation plan </w:t>
            </w:r>
          </w:p>
          <w:p w14:paraId="644606A8" w14:textId="77777777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Offer adjustments to the WHSMS implementation plan, in response to the PCBU’s (i.e. assessor’s) identified limitations for each WHSMS element</w:t>
            </w:r>
          </w:p>
          <w:p w14:paraId="6D7A43DA" w14:textId="77777777" w:rsidR="008F6132" w:rsidRDefault="008F6132" w:rsidP="008F6132">
            <w:pPr>
              <w:jc w:val="left"/>
              <w:rPr>
                <w:rFonts w:cs="Arial"/>
                <w:sz w:val="20"/>
              </w:rPr>
            </w:pPr>
          </w:p>
          <w:p w14:paraId="068A06D2" w14:textId="77777777" w:rsidR="008F6132" w:rsidRPr="00B00C1A" w:rsidRDefault="008F6132" w:rsidP="008F613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After the presentation, you are required to submit the following to the PCBU:</w:t>
            </w:r>
          </w:p>
          <w:p w14:paraId="78346D3E" w14:textId="77777777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adjusted WHSMS implementation plan</w:t>
            </w:r>
          </w:p>
          <w:p w14:paraId="0E4FE441" w14:textId="77777777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 WHSMS checklist to monitor and evaluate the WHSMS plan’s implementation</w:t>
            </w:r>
          </w:p>
          <w:p w14:paraId="29F4477D" w14:textId="77777777" w:rsidR="008F6132" w:rsidRPr="001133F5" w:rsidRDefault="008F6132" w:rsidP="001133F5">
            <w:pPr>
              <w:jc w:val="left"/>
              <w:rPr>
                <w:rFonts w:cs="Arial"/>
                <w:sz w:val="20"/>
              </w:rPr>
            </w:pPr>
          </w:p>
          <w:p w14:paraId="1B6750E4" w14:textId="3788863F" w:rsidR="008F6132" w:rsidRDefault="008F6132" w:rsidP="008F6132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</w:t>
            </w:r>
            <w:r w:rsidR="00C95A0E">
              <w:rPr>
                <w:rFonts w:cs="Arial"/>
                <w:sz w:val="20"/>
              </w:rPr>
              <w:t>t</w:t>
            </w:r>
            <w:r>
              <w:rPr>
                <w:rFonts w:cs="Arial"/>
                <w:sz w:val="20"/>
              </w:rPr>
              <w:t>:</w:t>
            </w:r>
          </w:p>
          <w:p w14:paraId="6597036F" w14:textId="77777777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Health and Safety (WHS) Management Plan (i.e. completed Handout 2)</w:t>
            </w:r>
          </w:p>
          <w:p w14:paraId="6D6B9389" w14:textId="77777777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(e.g. PowerPoint) </w:t>
            </w:r>
            <w:r>
              <w:rPr>
                <w:rFonts w:cs="Arial"/>
                <w:sz w:val="20"/>
              </w:rPr>
              <w:t>for PCBU</w:t>
            </w:r>
          </w:p>
          <w:p w14:paraId="5307E348" w14:textId="5AD3CD10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WHSMS evaluation checklist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419D7AF3" w:rsidR="00FC083A" w:rsidRPr="000861CC" w:rsidRDefault="008F6132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Computer, Handout 2.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595849" w:rsidRPr="00683908" w14:paraId="4AB18B23" w14:textId="77777777" w:rsidTr="00595849">
        <w:trPr>
          <w:trHeight w:val="381"/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595849" w:rsidRPr="0019760F" w:rsidRDefault="0059584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595849" w:rsidRPr="00696855" w:rsidRDefault="00595849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473F10" w:rsidRPr="00683908" w14:paraId="6BBFDCB5" w14:textId="77777777" w:rsidTr="00085C23">
        <w:trPr>
          <w:trHeight w:val="30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A8141A3" w14:textId="71532FBF" w:rsidR="00473F10" w:rsidRDefault="00473F10" w:rsidP="00473F10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73F10">
              <w:rPr>
                <w:rFonts w:cs="Arial"/>
                <w:b/>
                <w:sz w:val="20"/>
              </w:rPr>
              <w:t>1 Develop and implement WHSMS plan</w:t>
            </w:r>
          </w:p>
        </w:tc>
      </w:tr>
      <w:tr w:rsidR="00C95A0E" w:rsidRPr="00696855" w14:paraId="3E1E16F1" w14:textId="7B393DDB" w:rsidTr="00595849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390D066A" w:rsidR="00C95A0E" w:rsidRPr="00486541" w:rsidRDefault="00C95A0E" w:rsidP="00C95A0E">
            <w:pPr>
              <w:pStyle w:val="331PASListTask1"/>
            </w:pPr>
            <w:bookmarkStart w:id="27" w:name="_Ref37248230"/>
            <w:r>
              <w:t>Complete WHSMS plan, after referring to WHS laws and organisational policies and procedures.</w:t>
            </w:r>
            <w:bookmarkEnd w:id="27"/>
          </w:p>
        </w:tc>
        <w:permStart w:id="545718505" w:edGrp="everyone" w:displacedByCustomXml="next"/>
        <w:sdt>
          <w:sdtPr>
            <w:rPr>
              <w:rFonts w:cs="Arial"/>
              <w:sz w:val="36"/>
              <w:szCs w:val="36"/>
            </w:rPr>
            <w:id w:val="-1006042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left w:val="single" w:sz="4" w:space="0" w:color="000000"/>
                  <w:right w:val="single" w:sz="12" w:space="0" w:color="000000"/>
                </w:tcBorders>
              </w:tcPr>
              <w:p w14:paraId="5E06EBB3" w14:textId="258E1DA3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45718505" w:displacedByCustomXml="prev"/>
      </w:tr>
      <w:tr w:rsidR="00C95A0E" w:rsidRPr="00696855" w14:paraId="2575592D" w14:textId="4A8D16A8" w:rsidTr="00595849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8619469" w14:textId="77777777" w:rsidR="00C95A0E" w:rsidRDefault="00C95A0E" w:rsidP="00C95A0E">
            <w:pPr>
              <w:pStyle w:val="331PASListTask1"/>
            </w:pPr>
            <w:bookmarkStart w:id="28" w:name="_Ref37248211"/>
            <w:r>
              <w:t>Develop a presentation for the PCBU which:</w:t>
            </w:r>
            <w:bookmarkEnd w:id="28"/>
          </w:p>
          <w:p w14:paraId="328763E0" w14:textId="77777777" w:rsidR="00C95A0E" w:rsidRDefault="00C95A0E" w:rsidP="00EC368A">
            <w:pPr>
              <w:pStyle w:val="331PASListTask1"/>
              <w:numPr>
                <w:ilvl w:val="0"/>
                <w:numId w:val="30"/>
              </w:numPr>
              <w:ind w:left="1025"/>
            </w:pPr>
            <w:r>
              <w:t>Identifies duties, rights and obligations, as per legal and organisational requirements</w:t>
            </w:r>
          </w:p>
          <w:p w14:paraId="2362FA56" w14:textId="41FEDD71" w:rsidR="00C95A0E" w:rsidRPr="00486541" w:rsidRDefault="00C95A0E" w:rsidP="00EC368A">
            <w:pPr>
              <w:pStyle w:val="331PASListTask1"/>
              <w:numPr>
                <w:ilvl w:val="0"/>
                <w:numId w:val="30"/>
              </w:numPr>
              <w:ind w:left="1025"/>
            </w:pPr>
            <w:r w:rsidRPr="00F45037">
              <w:t>Highlight</w:t>
            </w:r>
            <w:r>
              <w:t>s</w:t>
            </w:r>
            <w:r w:rsidRPr="00F45037">
              <w:t xml:space="preserve"> key elements of the plan regarding </w:t>
            </w:r>
            <w:r>
              <w:t xml:space="preserve">return-to-work and </w:t>
            </w:r>
            <w:r w:rsidRPr="00F45037">
              <w:t>injury management</w:t>
            </w:r>
            <w:r>
              <w:t>, plus another two (2) elements of their choice</w:t>
            </w:r>
            <w:r w:rsidR="00EC368A">
              <w:t>.</w:t>
            </w:r>
          </w:p>
        </w:tc>
        <w:permStart w:id="957289237" w:edGrp="everyone" w:displacedByCustomXml="next"/>
        <w:sdt>
          <w:sdtPr>
            <w:rPr>
              <w:rFonts w:cs="Arial"/>
              <w:sz w:val="36"/>
              <w:szCs w:val="36"/>
            </w:rPr>
            <w:id w:val="-1339682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left w:val="single" w:sz="4" w:space="0" w:color="000000"/>
                  <w:right w:val="single" w:sz="12" w:space="0" w:color="000000"/>
                </w:tcBorders>
              </w:tcPr>
              <w:p w14:paraId="21AB02B3" w14:textId="33B287FD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7289237" w:displacedByCustomXml="prev"/>
      </w:tr>
      <w:tr w:rsidR="00C95A0E" w:rsidRPr="00696855" w14:paraId="2483D269" w14:textId="3893546F" w:rsidTr="0059584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5ADBD94D" w:rsidR="00C95A0E" w:rsidRPr="00486541" w:rsidRDefault="00C95A0E" w:rsidP="00C95A0E">
            <w:pPr>
              <w:pStyle w:val="331PASListTask1"/>
            </w:pPr>
            <w:bookmarkStart w:id="29" w:name="_Ref37248237"/>
            <w:r>
              <w:t>Deliver presentation (in person/via live stream video) and listen to PCBU to respond appropriately to any questions.</w:t>
            </w:r>
            <w:bookmarkEnd w:id="29"/>
          </w:p>
        </w:tc>
        <w:permStart w:id="758265049" w:edGrp="everyone" w:displacedByCustomXml="next"/>
        <w:sdt>
          <w:sdtPr>
            <w:rPr>
              <w:rFonts w:cs="Arial"/>
              <w:sz w:val="36"/>
              <w:szCs w:val="36"/>
            </w:rPr>
            <w:id w:val="-970046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left w:val="single" w:sz="4" w:space="0" w:color="000000"/>
                  <w:right w:val="single" w:sz="12" w:space="0" w:color="000000"/>
                </w:tcBorders>
              </w:tcPr>
              <w:p w14:paraId="071B0423" w14:textId="180968EA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58265049" w:displacedByCustomXml="prev"/>
      </w:tr>
      <w:tr w:rsidR="00C95A0E" w:rsidRPr="00696855" w14:paraId="620AB71F" w14:textId="327A7614" w:rsidTr="00595849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02BC934" w14:textId="6E77606F" w:rsidR="00C95A0E" w:rsidRPr="00486541" w:rsidRDefault="00C95A0E" w:rsidP="00C95A0E">
            <w:pPr>
              <w:pStyle w:val="331PASListTask1"/>
            </w:pPr>
            <w:bookmarkStart w:id="30" w:name="_Ref37248265"/>
            <w:r>
              <w:t>Seek PCBU feedback about limitations to WHMS implementation plan.</w:t>
            </w:r>
            <w:bookmarkEnd w:id="30"/>
          </w:p>
        </w:tc>
        <w:permStart w:id="1038563666" w:edGrp="everyone" w:displacedByCustomXml="next"/>
        <w:sdt>
          <w:sdtPr>
            <w:rPr>
              <w:rFonts w:cs="Arial"/>
              <w:sz w:val="36"/>
              <w:szCs w:val="36"/>
            </w:rPr>
            <w:id w:val="20146403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left w:val="single" w:sz="4" w:space="0" w:color="000000"/>
                  <w:right w:val="single" w:sz="12" w:space="0" w:color="000000"/>
                </w:tcBorders>
              </w:tcPr>
              <w:p w14:paraId="1F109C0F" w14:textId="1A56B023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8563666" w:displacedByCustomXml="prev"/>
      </w:tr>
      <w:tr w:rsidR="00C95A0E" w:rsidRPr="00696855" w14:paraId="34E88E26" w14:textId="5B3FA72A" w:rsidTr="00595849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01FFD9F" w14:textId="4D638BA3" w:rsidR="00C95A0E" w:rsidRPr="00486541" w:rsidRDefault="00C95A0E" w:rsidP="00C95A0E">
            <w:pPr>
              <w:pStyle w:val="331PASListTask1"/>
              <w:jc w:val="left"/>
            </w:pPr>
            <w:bookmarkStart w:id="31" w:name="_Ref37248298"/>
            <w:r>
              <w:t>Offer adjustments to WHMS implementation plan in response to identified limitations.</w:t>
            </w:r>
            <w:bookmarkEnd w:id="31"/>
          </w:p>
        </w:tc>
        <w:permStart w:id="338193058" w:edGrp="everyone" w:displacedByCustomXml="next"/>
        <w:sdt>
          <w:sdtPr>
            <w:rPr>
              <w:rFonts w:cs="Arial"/>
              <w:sz w:val="36"/>
              <w:szCs w:val="36"/>
            </w:rPr>
            <w:id w:val="3585610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left w:val="single" w:sz="4" w:space="0" w:color="000000"/>
                  <w:right w:val="single" w:sz="12" w:space="0" w:color="000000"/>
                </w:tcBorders>
              </w:tcPr>
              <w:p w14:paraId="33FCED8B" w14:textId="656A2A55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8193058" w:displacedByCustomXml="prev"/>
      </w:tr>
      <w:tr w:rsidR="00473F10" w:rsidRPr="005E24F1" w14:paraId="12CB5E6C" w14:textId="0931CDEF" w:rsidTr="008616AD">
        <w:trPr>
          <w:trHeight w:val="30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B5F488" w14:textId="0FAD87C7" w:rsidR="00473F10" w:rsidRPr="004E1BC5" w:rsidRDefault="00473F10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>
              <w:rPr>
                <w:rFonts w:cs="Arial"/>
                <w:b/>
                <w:sz w:val="20"/>
              </w:rPr>
              <w:t>Reviewing WHSMS implementation plan</w:t>
            </w:r>
          </w:p>
        </w:tc>
      </w:tr>
      <w:tr w:rsidR="00C95A0E" w:rsidRPr="00696855" w14:paraId="7B32AF17" w14:textId="1D72F3C7" w:rsidTr="0059584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EF21AFF" w14:textId="3AC9DC8B" w:rsidR="00C95A0E" w:rsidRPr="008F6132" w:rsidRDefault="00C95A0E" w:rsidP="00C95A0E">
            <w:pPr>
              <w:pStyle w:val="332PASListTask1"/>
            </w:pPr>
            <w:bookmarkStart w:id="32" w:name="_Ref37248302"/>
            <w:r w:rsidRPr="008F6132">
              <w:t>Distribute adjusted WHSMS plan to PCBU.</w:t>
            </w:r>
            <w:bookmarkEnd w:id="32"/>
          </w:p>
        </w:tc>
        <w:permStart w:id="1159417906" w:edGrp="everyone" w:displacedByCustomXml="next"/>
        <w:sdt>
          <w:sdtPr>
            <w:rPr>
              <w:rFonts w:cs="Arial"/>
              <w:sz w:val="36"/>
              <w:szCs w:val="36"/>
            </w:rPr>
            <w:id w:val="-17866411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</w:tcPr>
              <w:p w14:paraId="5DFEE21F" w14:textId="6C2CC712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59417906" w:displacedByCustomXml="prev"/>
      </w:tr>
      <w:tr w:rsidR="00C95A0E" w:rsidRPr="00696855" w14:paraId="64FF72AB" w14:textId="1635AE62" w:rsidTr="0059584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627408A1" w14:textId="7270874D" w:rsidR="00C95A0E" w:rsidRPr="008F6132" w:rsidRDefault="00C95A0E" w:rsidP="00C95A0E">
            <w:pPr>
              <w:pStyle w:val="332PASListTask1"/>
            </w:pPr>
            <w:bookmarkStart w:id="33" w:name="_Ref36811105"/>
            <w:r w:rsidRPr="008F6132">
              <w:t>Outline plan for monitoring and evaluate WHSMS implementation (i.e. using checklist).</w:t>
            </w:r>
            <w:bookmarkEnd w:id="33"/>
          </w:p>
        </w:tc>
        <w:permStart w:id="329599357" w:edGrp="everyone" w:displacedByCustomXml="next"/>
        <w:sdt>
          <w:sdtPr>
            <w:rPr>
              <w:rFonts w:cs="Arial"/>
              <w:sz w:val="36"/>
              <w:szCs w:val="36"/>
            </w:rPr>
            <w:id w:val="4317160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1" w:type="dxa"/>
                <w:tcBorders>
                  <w:left w:val="single" w:sz="4" w:space="0" w:color="000000"/>
                  <w:bottom w:val="single" w:sz="12" w:space="0" w:color="000000"/>
                  <w:right w:val="single" w:sz="12" w:space="0" w:color="000000"/>
                </w:tcBorders>
              </w:tcPr>
              <w:p w14:paraId="246FA764" w14:textId="6008C02F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9599357" w:displacedByCustomXml="prev"/>
      </w:tr>
    </w:tbl>
    <w:p w14:paraId="1200A142" w14:textId="218E2ED1" w:rsidR="0039623A" w:rsidRDefault="0039623A" w:rsidP="00086CCD">
      <w:pPr>
        <w:rPr>
          <w:rFonts w:ascii="Arial" w:hAnsi="Arial" w:cs="Arial"/>
          <w:sz w:val="22"/>
          <w:szCs w:val="22"/>
        </w:rPr>
      </w:pPr>
    </w:p>
    <w:sectPr w:rsidR="0039623A" w:rsidSect="00086CCD">
      <w:headerReference w:type="even" r:id="rId25"/>
      <w:headerReference w:type="default" r:id="rId26"/>
      <w:footerReference w:type="default" r:id="rId2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513AC" w14:textId="77777777" w:rsidR="00F64457" w:rsidRDefault="00F64457" w:rsidP="00A67754">
      <w:r>
        <w:separator/>
      </w:r>
    </w:p>
    <w:p w14:paraId="4CF0B0E8" w14:textId="77777777" w:rsidR="00F64457" w:rsidRDefault="00F64457"/>
    <w:p w14:paraId="48BFA533" w14:textId="77777777" w:rsidR="00F64457" w:rsidRDefault="00F64457"/>
  </w:endnote>
  <w:endnote w:type="continuationSeparator" w:id="0">
    <w:p w14:paraId="31006C8A" w14:textId="77777777" w:rsidR="00F64457" w:rsidRDefault="00F64457" w:rsidP="00A67754">
      <w:r>
        <w:continuationSeparator/>
      </w:r>
    </w:p>
    <w:p w14:paraId="7850B8BB" w14:textId="77777777" w:rsidR="00F64457" w:rsidRDefault="00F64457"/>
    <w:p w14:paraId="4BCBCC87" w14:textId="77777777" w:rsidR="00F64457" w:rsidRDefault="00F644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07F9089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727D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3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DE56B7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7836EFF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6F40C7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F40C7" w:rsidRPr="006F40C7">
          <w:rPr>
            <w:rFonts w:ascii="Arial" w:hAnsi="Arial" w:cs="Arial"/>
            <w:b/>
            <w:sz w:val="16"/>
            <w:szCs w:val="16"/>
          </w:rPr>
          <w:t>v1-1_</w:t>
        </w:r>
        <w:r w:rsidR="00DE56B7">
          <w:rPr>
            <w:rFonts w:ascii="Arial" w:hAnsi="Arial" w:cs="Arial"/>
            <w:b/>
            <w:sz w:val="16"/>
            <w:szCs w:val="16"/>
          </w:rPr>
          <w:t>02/08</w:t>
        </w:r>
        <w:r w:rsidR="006F40C7" w:rsidRPr="006F40C7">
          <w:rPr>
            <w:rFonts w:ascii="Arial" w:hAnsi="Arial" w:cs="Arial"/>
            <w:b/>
            <w:sz w:val="16"/>
            <w:szCs w:val="16"/>
          </w:rPr>
          <w:t>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727DA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7AC0F232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DE56B7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727DA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5A63DC8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DE56B7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727DA">
      <w:rPr>
        <w:rFonts w:ascii="Arial" w:hAnsi="Arial" w:cs="Arial"/>
        <w:b/>
        <w:noProof/>
        <w:sz w:val="16"/>
        <w:szCs w:val="16"/>
      </w:rPr>
      <w:t>3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67E7F" w14:textId="77777777" w:rsidR="00F64457" w:rsidRDefault="00F64457" w:rsidP="00A67754">
      <w:r>
        <w:separator/>
      </w:r>
    </w:p>
    <w:p w14:paraId="2BEFCABE" w14:textId="77777777" w:rsidR="00F64457" w:rsidRDefault="00F64457"/>
    <w:p w14:paraId="2941B790" w14:textId="77777777" w:rsidR="00F64457" w:rsidRDefault="00F64457"/>
  </w:footnote>
  <w:footnote w:type="continuationSeparator" w:id="0">
    <w:p w14:paraId="00BC9B76" w14:textId="77777777" w:rsidR="00F64457" w:rsidRDefault="00F64457" w:rsidP="00A67754">
      <w:r>
        <w:continuationSeparator/>
      </w:r>
    </w:p>
    <w:p w14:paraId="5EA4B337" w14:textId="77777777" w:rsidR="00F64457" w:rsidRDefault="00F64457"/>
    <w:p w14:paraId="6F7C2B68" w14:textId="77777777" w:rsidR="00F64457" w:rsidRDefault="00F644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299889EF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65B9C8B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F40C7" w:rsidRP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Pr="006F40C7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F40C7" w:rsidRP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7A36C1E7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F7934" w14:textId="7363311C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97335" w14:textId="13A77416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665AA2BE" w:rsidR="006E5B7D" w:rsidRDefault="00043FF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45E93BC1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043FF2" w:rsidRPr="000C7FA2"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01DA6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9579DA"/>
    <w:multiLevelType w:val="hybridMultilevel"/>
    <w:tmpl w:val="480C6D52"/>
    <w:lvl w:ilvl="0" w:tplc="B2DC380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9E78BE"/>
    <w:multiLevelType w:val="hybridMultilevel"/>
    <w:tmpl w:val="DEFE693A"/>
    <w:lvl w:ilvl="0" w:tplc="A6B0475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C1BF5"/>
    <w:multiLevelType w:val="hybridMultilevel"/>
    <w:tmpl w:val="70E453FA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7966F3"/>
    <w:multiLevelType w:val="hybridMultilevel"/>
    <w:tmpl w:val="E0ACBE84"/>
    <w:lvl w:ilvl="0" w:tplc="68A8871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3E411527"/>
    <w:multiLevelType w:val="hybridMultilevel"/>
    <w:tmpl w:val="07D260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C949EE"/>
    <w:multiLevelType w:val="hybridMultilevel"/>
    <w:tmpl w:val="CBDA169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747BEA"/>
    <w:multiLevelType w:val="hybridMultilevel"/>
    <w:tmpl w:val="86866BF8"/>
    <w:lvl w:ilvl="0" w:tplc="5260B90A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  <w:i w:val="0"/>
        <w:iCs/>
      </w:rPr>
    </w:lvl>
    <w:lvl w:ilvl="1" w:tplc="5A8053F4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D672FF2"/>
    <w:multiLevelType w:val="hybridMultilevel"/>
    <w:tmpl w:val="2E9ED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614060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02C4B"/>
    <w:multiLevelType w:val="hybridMultilevel"/>
    <w:tmpl w:val="9C666994"/>
    <w:lvl w:ilvl="0" w:tplc="F198EE60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E5F3059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8B0501"/>
    <w:multiLevelType w:val="hybridMultilevel"/>
    <w:tmpl w:val="3FF2B3D8"/>
    <w:lvl w:ilvl="0" w:tplc="B2DC380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8"/>
  </w:num>
  <w:num w:numId="2" w16cid:durableId="938607714">
    <w:abstractNumId w:val="30"/>
  </w:num>
  <w:num w:numId="3" w16cid:durableId="958145445">
    <w:abstractNumId w:val="12"/>
  </w:num>
  <w:num w:numId="4" w16cid:durableId="1196194321">
    <w:abstractNumId w:val="26"/>
  </w:num>
  <w:num w:numId="5" w16cid:durableId="1867134969">
    <w:abstractNumId w:val="24"/>
  </w:num>
  <w:num w:numId="6" w16cid:durableId="1025326758">
    <w:abstractNumId w:val="41"/>
  </w:num>
  <w:num w:numId="7" w16cid:durableId="1482577371">
    <w:abstractNumId w:val="9"/>
  </w:num>
  <w:num w:numId="8" w16cid:durableId="1085491312">
    <w:abstractNumId w:val="2"/>
  </w:num>
  <w:num w:numId="9" w16cid:durableId="1369525979">
    <w:abstractNumId w:val="23"/>
  </w:num>
  <w:num w:numId="10" w16cid:durableId="744459">
    <w:abstractNumId w:val="17"/>
  </w:num>
  <w:num w:numId="11" w16cid:durableId="255016049">
    <w:abstractNumId w:val="11"/>
  </w:num>
  <w:num w:numId="12" w16cid:durableId="926841987">
    <w:abstractNumId w:val="47"/>
  </w:num>
  <w:num w:numId="13" w16cid:durableId="1303079462">
    <w:abstractNumId w:val="36"/>
  </w:num>
  <w:num w:numId="14" w16cid:durableId="1959607258">
    <w:abstractNumId w:val="0"/>
  </w:num>
  <w:num w:numId="15" w16cid:durableId="788476904">
    <w:abstractNumId w:val="29"/>
  </w:num>
  <w:num w:numId="16" w16cid:durableId="738527274">
    <w:abstractNumId w:val="44"/>
  </w:num>
  <w:num w:numId="17" w16cid:durableId="347292598">
    <w:abstractNumId w:val="35"/>
  </w:num>
  <w:num w:numId="18" w16cid:durableId="775098443">
    <w:abstractNumId w:val="43"/>
  </w:num>
  <w:num w:numId="19" w16cid:durableId="246036738">
    <w:abstractNumId w:val="33"/>
  </w:num>
  <w:num w:numId="20" w16cid:durableId="1151870601">
    <w:abstractNumId w:val="45"/>
  </w:num>
  <w:num w:numId="21" w16cid:durableId="1397627776">
    <w:abstractNumId w:val="42"/>
  </w:num>
  <w:num w:numId="22" w16cid:durableId="519197551">
    <w:abstractNumId w:val="20"/>
  </w:num>
  <w:num w:numId="23" w16cid:durableId="459954404">
    <w:abstractNumId w:val="15"/>
  </w:num>
  <w:num w:numId="24" w16cid:durableId="1636257339">
    <w:abstractNumId w:val="39"/>
  </w:num>
  <w:num w:numId="25" w16cid:durableId="1547058043">
    <w:abstractNumId w:val="38"/>
  </w:num>
  <w:num w:numId="26" w16cid:durableId="574823222">
    <w:abstractNumId w:val="25"/>
  </w:num>
  <w:num w:numId="27" w16cid:durableId="21826996">
    <w:abstractNumId w:val="37"/>
  </w:num>
  <w:num w:numId="28" w16cid:durableId="673068365">
    <w:abstractNumId w:val="8"/>
  </w:num>
  <w:num w:numId="29" w16cid:durableId="757797910">
    <w:abstractNumId w:val="32"/>
  </w:num>
  <w:num w:numId="30" w16cid:durableId="909775396">
    <w:abstractNumId w:val="16"/>
  </w:num>
  <w:num w:numId="31" w16cid:durableId="1645814932">
    <w:abstractNumId w:val="3"/>
  </w:num>
  <w:num w:numId="32" w16cid:durableId="1020549529">
    <w:abstractNumId w:val="6"/>
  </w:num>
  <w:num w:numId="33" w16cid:durableId="6254306">
    <w:abstractNumId w:val="13"/>
  </w:num>
  <w:num w:numId="34" w16cid:durableId="2007778512">
    <w:abstractNumId w:val="34"/>
  </w:num>
  <w:num w:numId="35" w16cid:durableId="1379276187">
    <w:abstractNumId w:val="4"/>
  </w:num>
  <w:num w:numId="36" w16cid:durableId="2118208272">
    <w:abstractNumId w:val="7"/>
  </w:num>
  <w:num w:numId="37" w16cid:durableId="2120837347">
    <w:abstractNumId w:val="46"/>
  </w:num>
  <w:num w:numId="38" w16cid:durableId="1098866316">
    <w:abstractNumId w:val="1"/>
  </w:num>
  <w:num w:numId="39" w16cid:durableId="2118406854">
    <w:abstractNumId w:val="5"/>
  </w:num>
  <w:num w:numId="40" w16cid:durableId="534078293">
    <w:abstractNumId w:val="31"/>
  </w:num>
  <w:num w:numId="41" w16cid:durableId="1704745259">
    <w:abstractNumId w:val="27"/>
  </w:num>
  <w:num w:numId="42" w16cid:durableId="424770463">
    <w:abstractNumId w:val="10"/>
  </w:num>
  <w:num w:numId="43" w16cid:durableId="980621545">
    <w:abstractNumId w:val="40"/>
  </w:num>
  <w:num w:numId="44" w16cid:durableId="1522813444">
    <w:abstractNumId w:val="28"/>
  </w:num>
  <w:num w:numId="45" w16cid:durableId="513493285">
    <w:abstractNumId w:val="22"/>
  </w:num>
  <w:num w:numId="46" w16cid:durableId="814838404">
    <w:abstractNumId w:val="21"/>
  </w:num>
  <w:num w:numId="47" w16cid:durableId="1624768893">
    <w:abstractNumId w:val="14"/>
  </w:num>
  <w:num w:numId="48" w16cid:durableId="1121655373">
    <w:abstractNumId w:val="1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attachedTemplate r:id="rId1"/>
  <w:documentProtection w:edit="readOnly" w:enforcement="1" w:cryptProviderType="rsaAES" w:cryptAlgorithmClass="hash" w:cryptAlgorithmType="typeAny" w:cryptAlgorithmSid="14" w:cryptSpinCount="100000" w:hash="pZ6qyCM7M1CxPLnMJN6N/tZYdKLx28m0HJJPsK4DnUwO17g0u70hH4DDSNEKe911P77zbSXS+FJdecT4DOPoNA==" w:salt="pW2XAdlGogJeACRtejn1B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3FF2"/>
    <w:rsid w:val="0004675B"/>
    <w:rsid w:val="00047759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86CCD"/>
    <w:rsid w:val="00090D03"/>
    <w:rsid w:val="00091491"/>
    <w:rsid w:val="0009164E"/>
    <w:rsid w:val="000A2303"/>
    <w:rsid w:val="000A7B07"/>
    <w:rsid w:val="000B14B9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33F5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4546"/>
    <w:rsid w:val="00136E8C"/>
    <w:rsid w:val="00140775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769B7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0BF9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455"/>
    <w:rsid w:val="002168EB"/>
    <w:rsid w:val="00220F44"/>
    <w:rsid w:val="0022264D"/>
    <w:rsid w:val="00222B64"/>
    <w:rsid w:val="00233402"/>
    <w:rsid w:val="002337BA"/>
    <w:rsid w:val="002342BE"/>
    <w:rsid w:val="00244C58"/>
    <w:rsid w:val="00246DDA"/>
    <w:rsid w:val="00252300"/>
    <w:rsid w:val="00252494"/>
    <w:rsid w:val="00257541"/>
    <w:rsid w:val="0025778A"/>
    <w:rsid w:val="002636F4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4778"/>
    <w:rsid w:val="00287CC3"/>
    <w:rsid w:val="002908D0"/>
    <w:rsid w:val="00291356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27A"/>
    <w:rsid w:val="002D1837"/>
    <w:rsid w:val="002D3E2B"/>
    <w:rsid w:val="002D4C72"/>
    <w:rsid w:val="002D67B4"/>
    <w:rsid w:val="002E052A"/>
    <w:rsid w:val="002F1AE0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902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0E65"/>
    <w:rsid w:val="00374DDE"/>
    <w:rsid w:val="003758B4"/>
    <w:rsid w:val="00376162"/>
    <w:rsid w:val="0039160D"/>
    <w:rsid w:val="003942E6"/>
    <w:rsid w:val="0039623A"/>
    <w:rsid w:val="00396581"/>
    <w:rsid w:val="003B0094"/>
    <w:rsid w:val="003B0DC7"/>
    <w:rsid w:val="003B5C02"/>
    <w:rsid w:val="003C045F"/>
    <w:rsid w:val="003C173C"/>
    <w:rsid w:val="003C29B9"/>
    <w:rsid w:val="003C33FB"/>
    <w:rsid w:val="003C3E0C"/>
    <w:rsid w:val="003C6A1A"/>
    <w:rsid w:val="003D2DB8"/>
    <w:rsid w:val="003D337A"/>
    <w:rsid w:val="003D3B69"/>
    <w:rsid w:val="003D49CF"/>
    <w:rsid w:val="003D6A86"/>
    <w:rsid w:val="003D6EB8"/>
    <w:rsid w:val="003D7CD7"/>
    <w:rsid w:val="003E1DAB"/>
    <w:rsid w:val="003E41CD"/>
    <w:rsid w:val="003E425A"/>
    <w:rsid w:val="003E52B0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842"/>
    <w:rsid w:val="00433D65"/>
    <w:rsid w:val="00435D5B"/>
    <w:rsid w:val="004403AD"/>
    <w:rsid w:val="004467A9"/>
    <w:rsid w:val="00454B97"/>
    <w:rsid w:val="004559DC"/>
    <w:rsid w:val="004569E4"/>
    <w:rsid w:val="004575AD"/>
    <w:rsid w:val="004624D6"/>
    <w:rsid w:val="0046338F"/>
    <w:rsid w:val="00466598"/>
    <w:rsid w:val="004676B1"/>
    <w:rsid w:val="00467952"/>
    <w:rsid w:val="00473F10"/>
    <w:rsid w:val="004768EA"/>
    <w:rsid w:val="00482720"/>
    <w:rsid w:val="00486541"/>
    <w:rsid w:val="00494241"/>
    <w:rsid w:val="004A3499"/>
    <w:rsid w:val="004A5331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43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08A0"/>
    <w:rsid w:val="0050226B"/>
    <w:rsid w:val="005025D4"/>
    <w:rsid w:val="005037A0"/>
    <w:rsid w:val="00503E80"/>
    <w:rsid w:val="005054E9"/>
    <w:rsid w:val="005075AF"/>
    <w:rsid w:val="005076EB"/>
    <w:rsid w:val="005102BD"/>
    <w:rsid w:val="00512B1D"/>
    <w:rsid w:val="0051331A"/>
    <w:rsid w:val="00513D66"/>
    <w:rsid w:val="00515252"/>
    <w:rsid w:val="005227F4"/>
    <w:rsid w:val="00531973"/>
    <w:rsid w:val="00532738"/>
    <w:rsid w:val="005334E1"/>
    <w:rsid w:val="00533511"/>
    <w:rsid w:val="005362A7"/>
    <w:rsid w:val="00536B74"/>
    <w:rsid w:val="00536CB1"/>
    <w:rsid w:val="005375FC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95849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2EF1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03AA"/>
    <w:rsid w:val="0061118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456E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1DA"/>
    <w:rsid w:val="006923AD"/>
    <w:rsid w:val="0069390E"/>
    <w:rsid w:val="006959B9"/>
    <w:rsid w:val="00696B6E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1FE7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40C7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4B5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75F8E"/>
    <w:rsid w:val="007830B6"/>
    <w:rsid w:val="00785B37"/>
    <w:rsid w:val="00786A6F"/>
    <w:rsid w:val="00787509"/>
    <w:rsid w:val="00791658"/>
    <w:rsid w:val="007917A2"/>
    <w:rsid w:val="007956AF"/>
    <w:rsid w:val="00795D87"/>
    <w:rsid w:val="007A1BB4"/>
    <w:rsid w:val="007A3796"/>
    <w:rsid w:val="007A5008"/>
    <w:rsid w:val="007B48B1"/>
    <w:rsid w:val="007C1D61"/>
    <w:rsid w:val="007C4FE0"/>
    <w:rsid w:val="007C52E8"/>
    <w:rsid w:val="007C63F4"/>
    <w:rsid w:val="007C6AC1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696D"/>
    <w:rsid w:val="00827AA9"/>
    <w:rsid w:val="0083003D"/>
    <w:rsid w:val="00830749"/>
    <w:rsid w:val="00833553"/>
    <w:rsid w:val="00835B05"/>
    <w:rsid w:val="00841B5C"/>
    <w:rsid w:val="00842AE4"/>
    <w:rsid w:val="00843997"/>
    <w:rsid w:val="00847C7B"/>
    <w:rsid w:val="00855F97"/>
    <w:rsid w:val="0086002B"/>
    <w:rsid w:val="00860AFB"/>
    <w:rsid w:val="008643F9"/>
    <w:rsid w:val="00864D30"/>
    <w:rsid w:val="00872007"/>
    <w:rsid w:val="008727DA"/>
    <w:rsid w:val="008748CE"/>
    <w:rsid w:val="00875329"/>
    <w:rsid w:val="008753EB"/>
    <w:rsid w:val="00881F05"/>
    <w:rsid w:val="00882B9D"/>
    <w:rsid w:val="0088349C"/>
    <w:rsid w:val="008868DF"/>
    <w:rsid w:val="00893281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8F6132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3493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566"/>
    <w:rsid w:val="0095160D"/>
    <w:rsid w:val="00951B1D"/>
    <w:rsid w:val="00951DE8"/>
    <w:rsid w:val="0095201F"/>
    <w:rsid w:val="00954532"/>
    <w:rsid w:val="0095481E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0A1F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3134"/>
    <w:rsid w:val="00AA517E"/>
    <w:rsid w:val="00AA653D"/>
    <w:rsid w:val="00AB0849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2DD7"/>
    <w:rsid w:val="00AE498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07BF"/>
    <w:rsid w:val="00B370F6"/>
    <w:rsid w:val="00B37A11"/>
    <w:rsid w:val="00B44885"/>
    <w:rsid w:val="00B45123"/>
    <w:rsid w:val="00B46CA0"/>
    <w:rsid w:val="00B47A29"/>
    <w:rsid w:val="00B50D23"/>
    <w:rsid w:val="00B60A8E"/>
    <w:rsid w:val="00B60CDC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B4CBB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3DE4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0D7C"/>
    <w:rsid w:val="00C53DA4"/>
    <w:rsid w:val="00C547D1"/>
    <w:rsid w:val="00C55618"/>
    <w:rsid w:val="00C55A27"/>
    <w:rsid w:val="00C60356"/>
    <w:rsid w:val="00C6260F"/>
    <w:rsid w:val="00C63D5B"/>
    <w:rsid w:val="00C65EC9"/>
    <w:rsid w:val="00C72EC6"/>
    <w:rsid w:val="00C731E3"/>
    <w:rsid w:val="00C7472B"/>
    <w:rsid w:val="00C76B5E"/>
    <w:rsid w:val="00C804A2"/>
    <w:rsid w:val="00C806B2"/>
    <w:rsid w:val="00C82BD7"/>
    <w:rsid w:val="00C83199"/>
    <w:rsid w:val="00C85730"/>
    <w:rsid w:val="00C90513"/>
    <w:rsid w:val="00C92642"/>
    <w:rsid w:val="00C931D7"/>
    <w:rsid w:val="00C9350D"/>
    <w:rsid w:val="00C95773"/>
    <w:rsid w:val="00C95A0E"/>
    <w:rsid w:val="00C963C2"/>
    <w:rsid w:val="00C963E0"/>
    <w:rsid w:val="00C97C42"/>
    <w:rsid w:val="00CA0AD3"/>
    <w:rsid w:val="00CA0F42"/>
    <w:rsid w:val="00CA78C3"/>
    <w:rsid w:val="00CB7163"/>
    <w:rsid w:val="00CB7187"/>
    <w:rsid w:val="00CC2593"/>
    <w:rsid w:val="00CC3D35"/>
    <w:rsid w:val="00CC5E27"/>
    <w:rsid w:val="00CD0491"/>
    <w:rsid w:val="00CD4E8F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24DF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3E75"/>
    <w:rsid w:val="00DA44D3"/>
    <w:rsid w:val="00DA48A9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E56B7"/>
    <w:rsid w:val="00DE6B4E"/>
    <w:rsid w:val="00DF0328"/>
    <w:rsid w:val="00DF2ADE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39BD"/>
    <w:rsid w:val="00E441DD"/>
    <w:rsid w:val="00E50AAD"/>
    <w:rsid w:val="00E51079"/>
    <w:rsid w:val="00E51C4F"/>
    <w:rsid w:val="00E548A5"/>
    <w:rsid w:val="00E572E5"/>
    <w:rsid w:val="00E6168D"/>
    <w:rsid w:val="00E62A2B"/>
    <w:rsid w:val="00E659F0"/>
    <w:rsid w:val="00E7090F"/>
    <w:rsid w:val="00E72F08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0291"/>
    <w:rsid w:val="00EC368A"/>
    <w:rsid w:val="00EE0EDC"/>
    <w:rsid w:val="00EE235C"/>
    <w:rsid w:val="00EE272B"/>
    <w:rsid w:val="00EE4CDC"/>
    <w:rsid w:val="00EE7DC2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365"/>
    <w:rsid w:val="00F22B42"/>
    <w:rsid w:val="00F23659"/>
    <w:rsid w:val="00F25286"/>
    <w:rsid w:val="00F30473"/>
    <w:rsid w:val="00F3545B"/>
    <w:rsid w:val="00F425D4"/>
    <w:rsid w:val="00F4286F"/>
    <w:rsid w:val="00F46E9C"/>
    <w:rsid w:val="00F4706B"/>
    <w:rsid w:val="00F47987"/>
    <w:rsid w:val="00F56D33"/>
    <w:rsid w:val="00F64457"/>
    <w:rsid w:val="00F715C5"/>
    <w:rsid w:val="00F7213B"/>
    <w:rsid w:val="00F72340"/>
    <w:rsid w:val="00F728BC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A58D7"/>
    <w:rsid w:val="00FA7DCF"/>
    <w:rsid w:val="00FB203E"/>
    <w:rsid w:val="00FB280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D5B7E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132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13">
    <w:name w:val="Table Grid13"/>
    <w:basedOn w:val="TableNormal"/>
    <w:next w:val="TableGrid"/>
    <w:uiPriority w:val="39"/>
    <w:rsid w:val="006F40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6F40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6F40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8F6132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F6132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F6132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F6132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F6132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8F6132"/>
    <w:pPr>
      <w:numPr>
        <w:numId w:val="3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8F6132"/>
    <w:pPr>
      <w:numPr>
        <w:numId w:val="3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8F6132"/>
    <w:pPr>
      <w:numPr>
        <w:numId w:val="3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8F6132"/>
    <w:pPr>
      <w:numPr>
        <w:numId w:val="3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8F6132"/>
    <w:pPr>
      <w:numPr>
        <w:numId w:val="35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8F6132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F6132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diagramQuickStyle" Target="diagrams/quickStyle1.xml"/><Relationship Id="rId26" Type="http://schemas.openxmlformats.org/officeDocument/2006/relationships/header" Target="header7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diagramLayout" Target="diagrams/layout1.xml"/><Relationship Id="rId25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https://www.worksafe.qld.gov.au/" TargetMode="External"/><Relationship Id="rId23" Type="http://schemas.openxmlformats.org/officeDocument/2006/relationships/header" Target="header5.xm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diagramColors" Target="diagrams/colors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header" Target="header4.xml"/><Relationship Id="rId27" Type="http://schemas.openxmlformats.org/officeDocument/2006/relationships/footer" Target="footer4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gm:t>
    </dgm:pt>
    <dgm:pt modelId="{A1D7833F-8A19-4E59-AC94-D1189CB8BF07}" type="parTrans" cxnId="{B2041979-DD36-4FE5-8A1E-B3014A0B1EF3}">
      <dgm:prSet/>
      <dgm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gm:t>
    </dgm:pt>
    <dgm:pt modelId="{CF70EFC4-84DD-4FAB-9793-D408708B7D2D}" type="parTrans" cxnId="{56FBBFB1-EFAD-42CB-9074-EAA88A25858E}">
      <dgm:prSet/>
      <dgm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gm:t>
    </dgm:pt>
    <dgm:pt modelId="{58CD1DE8-74DF-406D-A545-7E9285F35BD5}" type="parTrans" cxnId="{C0A45420-3AC2-412A-BA83-648BFFD5E43D}">
      <dgm:prSet/>
      <dgm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8CBC956A-5B33-48A0-B5B2-F2A712C261C1}" type="parTrans" cxnId="{BD2031F3-2312-40C1-A46E-A010C9C979FA}">
      <dgm:prSet/>
      <dgm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6DA49E83-DC52-41B9-9858-5CD127C3BC1B}" type="parTrans" cxnId="{D0DCFC61-8712-4208-AA64-263CE6B8D833}">
      <dgm:prSet/>
      <dgm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046FD920-A06E-4FC0-97B3-7EF399712808}" type="parTrans" cxnId="{D21665AF-9060-45B9-BFA2-A6B786BECB33}">
      <dgm:prSet/>
      <dgm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5A701F3A9E40D2AA6C94E44100A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2574C-1B9E-4E17-9249-F5F2F7C09108}"/>
      </w:docPartPr>
      <w:docPartBody>
        <w:p w:rsidR="00E7098A" w:rsidRDefault="00E7098A" w:rsidP="00E7098A">
          <w:pPr>
            <w:pStyle w:val="A25A701F3A9E40D2AA6C94E44100A2E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D01EACDA8AE477988FCF2F38819B8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FFF20-7E27-4901-BBAC-CD328DABE9CC}"/>
      </w:docPartPr>
      <w:docPartBody>
        <w:p w:rsidR="00E7098A" w:rsidRDefault="00E7098A" w:rsidP="00E7098A">
          <w:pPr>
            <w:pStyle w:val="2D01EACDA8AE477988FCF2F38819B81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4665C33D572495990A626BDB5BDE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A9594C-14F0-4685-936B-B3B700A81281}"/>
      </w:docPartPr>
      <w:docPartBody>
        <w:p w:rsidR="00E7098A" w:rsidRDefault="00E7098A" w:rsidP="00E7098A">
          <w:pPr>
            <w:pStyle w:val="34665C33D572495990A626BDB5BDE88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3928008FBED48B4B6600526FAC8E6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F9EFF-32E9-4E5F-B102-45AB25B87654}"/>
      </w:docPartPr>
      <w:docPartBody>
        <w:p w:rsidR="00E7098A" w:rsidRDefault="00E7098A" w:rsidP="00E7098A">
          <w:pPr>
            <w:pStyle w:val="C3928008FBED48B4B6600526FAC8E694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56FAAF035E0D42389546FCCCE8593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B7F7D5-2CF6-4C7D-B70D-C44A4E15B66C}"/>
      </w:docPartPr>
      <w:docPartBody>
        <w:p w:rsidR="00E7098A" w:rsidRDefault="00E7098A" w:rsidP="00E7098A">
          <w:pPr>
            <w:pStyle w:val="56FAAF035E0D42389546FCCCE859309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50BA"/>
    <w:rsid w:val="002A67A7"/>
    <w:rsid w:val="002F5445"/>
    <w:rsid w:val="0034134F"/>
    <w:rsid w:val="00370E65"/>
    <w:rsid w:val="003D7AF8"/>
    <w:rsid w:val="003E425A"/>
    <w:rsid w:val="004C5BF3"/>
    <w:rsid w:val="005076EB"/>
    <w:rsid w:val="00530616"/>
    <w:rsid w:val="005317BB"/>
    <w:rsid w:val="005D3BC9"/>
    <w:rsid w:val="005F4A7E"/>
    <w:rsid w:val="006206DC"/>
    <w:rsid w:val="00645E48"/>
    <w:rsid w:val="00654A91"/>
    <w:rsid w:val="0069390E"/>
    <w:rsid w:val="006A5ED9"/>
    <w:rsid w:val="00776B89"/>
    <w:rsid w:val="007B3916"/>
    <w:rsid w:val="007C130D"/>
    <w:rsid w:val="007E2E66"/>
    <w:rsid w:val="007F5DDF"/>
    <w:rsid w:val="00834F76"/>
    <w:rsid w:val="00841B5C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1566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639DF"/>
    <w:rsid w:val="00B92AE2"/>
    <w:rsid w:val="00BA6924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7098A"/>
    <w:rsid w:val="00E94F3E"/>
    <w:rsid w:val="00EA1D00"/>
    <w:rsid w:val="00EC0291"/>
    <w:rsid w:val="00EC27D2"/>
    <w:rsid w:val="00F21F00"/>
    <w:rsid w:val="00F27999"/>
    <w:rsid w:val="00F34F30"/>
    <w:rsid w:val="00F53755"/>
    <w:rsid w:val="00F7628E"/>
    <w:rsid w:val="00FA58D7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7098A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A25A701F3A9E40D2AA6C94E44100A2EC">
    <w:name w:val="A25A701F3A9E40D2AA6C94E44100A2EC"/>
    <w:rsid w:val="00E7098A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D01EACDA8AE477988FCF2F38819B813">
    <w:name w:val="2D01EACDA8AE477988FCF2F38819B813"/>
    <w:rsid w:val="00E7098A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4665C33D572495990A626BDB5BDE882">
    <w:name w:val="34665C33D572495990A626BDB5BDE882"/>
    <w:rsid w:val="00E7098A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3928008FBED48B4B6600526FAC8E694">
    <w:name w:val="C3928008FBED48B4B6600526FAC8E694"/>
    <w:rsid w:val="00E7098A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6FAAF035E0D42389546FCCCE859309D">
    <w:name w:val="56FAAF035E0D42389546FCCCE859309D"/>
    <w:rsid w:val="00E7098A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162</TotalTime>
  <Pages>21</Pages>
  <Words>3594</Words>
  <Characters>20488</Characters>
  <Application>Microsoft Office Word</Application>
  <DocSecurity>8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BSBWHS415</vt:lpstr>
    </vt:vector>
  </TitlesOfParts>
  <Company/>
  <LinksUpToDate>false</LinksUpToDate>
  <CharactersWithSpaces>24034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BSBWHS415</dc:title>
  <dc:subject>Contribute to implementing WHS management systems</dc:subject>
  <dc:creator>Author Name</dc:creator>
  <cp:lastModifiedBy>Eliza Grunwald</cp:lastModifiedBy>
  <cp:revision>47</cp:revision>
  <cp:lastPrinted>2024-08-09T03:29:00Z</cp:lastPrinted>
  <dcterms:created xsi:type="dcterms:W3CDTF">2024-12-10T01:46:00Z</dcterms:created>
  <dcterms:modified xsi:type="dcterms:W3CDTF">2025-03-16T03:20:00Z</dcterms:modified>
  <cp:contentStatus>v1-1_02/08/2024</cp:contentStatus>
</cp:coreProperties>
</file>