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2B72CD" w14:textId="6685FEB6" w:rsidR="00677444" w:rsidRPr="004932A4" w:rsidRDefault="00D3291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13FCCC6" w:rsidR="004C3241" w:rsidRDefault="00D3291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066008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" w:hAnsi="Arial" w:cs="Arial"/>
              <w:i/>
              <w:sz w:val="18"/>
              <w:szCs w:val="18"/>
            </w:rPr>
            <w:t>RIICOM301E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rFonts w:ascii="Arial" w:hAnsi="Arial" w:cs="Arial"/>
              <w:i/>
              <w:sz w:val="18"/>
              <w:szCs w:val="18"/>
            </w:rPr>
            <w:t>Communicate information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001293BB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BF25F8" w:rsidRPr="007956AF" w14:paraId="56285FEF" w14:textId="77777777" w:rsidTr="006C2B0F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BA1AF0" w14:textId="77777777" w:rsidR="00BF25F8" w:rsidRPr="00C15CA8" w:rsidRDefault="00BF25F8" w:rsidP="006C2B0F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A85741" w14:textId="0D9AE8AE" w:rsidR="00BF25F8" w:rsidRPr="00F540A5" w:rsidRDefault="006C2B0F" w:rsidP="006C2B0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423458847" w:edGrp="everyone"/>
            <w:r>
              <w:rPr>
                <w:rFonts w:ascii="Arial" w:hAnsi="Arial" w:cs="Arial"/>
                <w:sz w:val="20"/>
              </w:rPr>
              <w:t xml:space="preserve">Chris </w:t>
            </w:r>
            <w:proofErr w:type="spellStart"/>
            <w:r>
              <w:rPr>
                <w:rFonts w:ascii="Arial" w:hAnsi="Arial" w:cs="Arial"/>
                <w:sz w:val="20"/>
              </w:rPr>
              <w:t>Gwilliams</w:t>
            </w:r>
            <w:permEnd w:id="423458847"/>
            <w:proofErr w:type="spellEnd"/>
          </w:p>
        </w:tc>
      </w:tr>
      <w:tr w:rsidR="00BF25F8" w:rsidRPr="007956AF" w14:paraId="207BD6BB" w14:textId="77777777" w:rsidTr="006C2B0F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52F76" w14:textId="77777777" w:rsidR="00BF25F8" w:rsidRPr="00C15CA8" w:rsidRDefault="00BF25F8" w:rsidP="006C2B0F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623210530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2AA154" w14:textId="77777777" w:rsidR="00BF25F8" w:rsidRPr="00C15CA8" w:rsidRDefault="00D32910" w:rsidP="006C2B0F">
            <w:pPr>
              <w:ind w:right="-5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picture/>
              </w:sdtPr>
              <w:sdtEndPr/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583A391" wp14:editId="5D4A0A74">
                      <wp:extent cx="2160986" cy="432197"/>
                      <wp:effectExtent l="0" t="0" r="0" b="6350"/>
                      <wp:docPr id="9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60986" cy="4321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623210530"/>
          </w:p>
        </w:tc>
      </w:tr>
    </w:tbl>
    <w:p w14:paraId="49E974C9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F25F8" w:rsidRPr="004C3241" w14:paraId="4C025924" w14:textId="77777777" w:rsidTr="006C2B0F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1C322D58" w14:textId="77777777" w:rsidR="00BF25F8" w:rsidRPr="00C15CA8" w:rsidRDefault="00BF25F8" w:rsidP="006C2B0F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BF25F8" w:rsidRPr="004C3241" w14:paraId="789C9881" w14:textId="77777777" w:rsidTr="006C2B0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22A18F" w14:textId="77777777" w:rsidR="00BF25F8" w:rsidRPr="004C3241" w:rsidRDefault="00D32910" w:rsidP="006C2B0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BF25F8" w:rsidRPr="00EA4901">
              <w:rPr>
                <w:rFonts w:ascii="Arial" w:hAnsi="Arial" w:cs="Arial"/>
                <w:sz w:val="20"/>
              </w:rPr>
              <w:t xml:space="preserve"> </w:t>
            </w:r>
            <w:r w:rsidR="00BF25F8"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2A93777D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BF25F8" w:rsidRPr="004C3241" w14:paraId="118C1641" w14:textId="77777777" w:rsidTr="006C2B0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65BBC2A" w14:textId="77777777" w:rsidR="00BF25F8" w:rsidRPr="00C15CA8" w:rsidRDefault="00BF25F8" w:rsidP="006C2B0F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384E9B95" w14:textId="77777777" w:rsidR="00BF25F8" w:rsidRPr="00C15CA8" w:rsidRDefault="00BF25F8" w:rsidP="006C2B0F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AB37494" w14:textId="77777777" w:rsidR="00BF25F8" w:rsidRPr="00C15CA8" w:rsidRDefault="00BF25F8" w:rsidP="006C2B0F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BF25F8" w:rsidRPr="004C3241" w14:paraId="70A7AB2A" w14:textId="77777777" w:rsidTr="006C2B0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E6FD7" w14:textId="77777777" w:rsidR="00BF25F8" w:rsidRPr="00C15CA8" w:rsidRDefault="00BF25F8" w:rsidP="006C2B0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555BB" w14:textId="77777777" w:rsidR="00BF25F8" w:rsidRPr="00C15CA8" w:rsidRDefault="00D32910" w:rsidP="006C2B0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15455729A4124D58819B1B9FD22503B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440040723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440040723"/>
              </w:sdtContent>
            </w:sdt>
          </w:p>
        </w:tc>
        <w:permStart w:id="2021000091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38C6E3D7" w14:textId="77777777" w:rsidR="00BF25F8" w:rsidRPr="004C3241" w:rsidRDefault="00D32910" w:rsidP="006C2B0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2100009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22946731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11F8114" w14:textId="77777777" w:rsidR="00BF25F8" w:rsidRPr="004C3241" w:rsidRDefault="00D32910" w:rsidP="006C2B0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294673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17A9A18E" w14:textId="77777777" w:rsidTr="006C2B0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E4E5C" w14:textId="77777777" w:rsidR="00BF25F8" w:rsidRPr="00C15CA8" w:rsidRDefault="00BF25F8" w:rsidP="006C2B0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F1130A" w14:textId="77777777" w:rsidR="00BF25F8" w:rsidRPr="00C15CA8" w:rsidRDefault="00D32910" w:rsidP="006C2B0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236532645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236532645"/>
              </w:sdtContent>
            </w:sdt>
          </w:p>
        </w:tc>
        <w:permStart w:id="7150089" w:edGrp="everyone"/>
        <w:tc>
          <w:tcPr>
            <w:tcW w:w="2095" w:type="dxa"/>
            <w:vAlign w:val="center"/>
          </w:tcPr>
          <w:p w14:paraId="0A74249A" w14:textId="77777777" w:rsidR="00BF25F8" w:rsidRPr="004C3241" w:rsidRDefault="00D32910" w:rsidP="006C2B0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15008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886523949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24ACE3BD" w14:textId="77777777" w:rsidR="00BF25F8" w:rsidRPr="004C3241" w:rsidRDefault="00D32910" w:rsidP="006C2B0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8652394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201D46AE" w14:textId="77777777" w:rsidTr="006C2B0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1A77A88" w14:textId="3C0A20BC" w:rsidR="00BF25F8" w:rsidRPr="00C15CA8" w:rsidRDefault="00BF25F8" w:rsidP="006C2B0F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RIICOM301E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114AB37" w14:textId="77777777" w:rsidR="00BF25F8" w:rsidRPr="00C15CA8" w:rsidRDefault="00D32910" w:rsidP="006C2B0F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896471101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896471101"/>
              </w:sdtContent>
            </w:sdt>
          </w:p>
        </w:tc>
        <w:permStart w:id="121996175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40F947D4" w14:textId="77777777" w:rsidR="00BF25F8" w:rsidRPr="004C3241" w:rsidRDefault="00D32910" w:rsidP="006C2B0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219961756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79032611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6456AC1" w14:textId="77777777" w:rsidR="00BF25F8" w:rsidRPr="004C3241" w:rsidRDefault="00D32910" w:rsidP="006C2B0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790326119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1E2D4F83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F25F8" w:rsidRPr="004C3241" w14:paraId="5D00EFEB" w14:textId="77777777" w:rsidTr="006C2B0F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50274F" w14:textId="77777777" w:rsidR="00BF25F8" w:rsidRPr="00C15CA8" w:rsidRDefault="00BF25F8" w:rsidP="006C2B0F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87531304" w:edGrp="everyone"/>
      <w:tr w:rsidR="00BF25F8" w:rsidRPr="004C3241" w14:paraId="1780E4BB" w14:textId="77777777" w:rsidTr="006C2B0F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0800EBA2" w14:textId="77777777" w:rsidR="00BF25F8" w:rsidRPr="00D26D47" w:rsidRDefault="00D32910" w:rsidP="006C2B0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87531304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2451533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5C507D" w14:textId="77777777" w:rsidR="00BF25F8" w:rsidRPr="00D26D47" w:rsidRDefault="00D32910" w:rsidP="006C2B0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2451533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277770120" w:edGrp="everyone"/>
          <w:p w14:paraId="3E888C73" w14:textId="57F36734" w:rsidR="00BF25F8" w:rsidRPr="00D26D47" w:rsidRDefault="00D32910" w:rsidP="006C2B0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77770120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>
              <w:rPr>
                <w:rFonts w:ascii="Arial" w:hAnsi="Arial" w:cs="Arial"/>
                <w:sz w:val="18"/>
                <w:szCs w:val="18"/>
              </w:rPr>
              <w:t>Emails to supervisor (2X)</w:t>
            </w:r>
          </w:p>
        </w:tc>
      </w:tr>
    </w:tbl>
    <w:p w14:paraId="46D3A250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7"/>
        <w:gridCol w:w="5378"/>
      </w:tblGrid>
      <w:tr w:rsidR="00BF25F8" w:rsidRPr="004C3241" w14:paraId="107F6F3A" w14:textId="77777777" w:rsidTr="006C2B0F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6C2BC" w14:textId="77777777" w:rsidR="00BF25F8" w:rsidRPr="00C15CA8" w:rsidRDefault="00BF25F8" w:rsidP="006C2B0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E6980CF" w14:textId="77777777" w:rsidR="00BF25F8" w:rsidRPr="004C3241" w:rsidRDefault="00BF25F8" w:rsidP="006C2B0F">
            <w:pPr>
              <w:jc w:val="left"/>
              <w:rPr>
                <w:rFonts w:ascii="Arial" w:hAnsi="Arial" w:cs="Arial"/>
                <w:sz w:val="20"/>
              </w:rPr>
            </w:pPr>
            <w:permStart w:id="849755040" w:edGrp="everyone"/>
            <w:permEnd w:id="849755040"/>
          </w:p>
        </w:tc>
      </w:tr>
      <w:tr w:rsidR="00BF25F8" w:rsidRPr="004C3241" w14:paraId="408B9298" w14:textId="77777777" w:rsidTr="006C2B0F">
        <w:trPr>
          <w:trHeight w:val="73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DAB860" w14:textId="77777777" w:rsidR="00BF25F8" w:rsidRPr="00C15CA8" w:rsidRDefault="00BF25F8" w:rsidP="006C2B0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372790671" w:edGrp="everyone"/>
        <w:permStart w:id="190586281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8DFE61B" w14:textId="77777777" w:rsidR="00BF25F8" w:rsidRPr="004C3241" w:rsidRDefault="00D32910" w:rsidP="006C2B0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EndPr/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72F9195" wp14:editId="76F0F69D">
                      <wp:extent cx="3278038" cy="431792"/>
                      <wp:effectExtent l="0" t="0" r="0" b="6985"/>
                      <wp:docPr id="20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07103" cy="4356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372790671"/>
            <w:permEnd w:id="190586281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07550AA" w:rsidR="00C76B5E" w:rsidRPr="004932A4" w:rsidRDefault="00D3291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9B966E1" w:rsidR="00C76B5E" w:rsidRDefault="00D3291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6C2B0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52A85EFC" w:rsidR="00750D30" w:rsidRPr="00750D30" w:rsidRDefault="006C2B0F" w:rsidP="006C2B0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75412995" w:edGrp="everyone"/>
            <w:r>
              <w:rPr>
                <w:rFonts w:ascii="Arial" w:hAnsi="Arial" w:cs="Arial"/>
                <w:sz w:val="20"/>
              </w:rPr>
              <w:t xml:space="preserve">Chris </w:t>
            </w:r>
            <w:proofErr w:type="spellStart"/>
            <w:r>
              <w:rPr>
                <w:rFonts w:ascii="Arial" w:hAnsi="Arial" w:cs="Arial"/>
                <w:sz w:val="20"/>
              </w:rPr>
              <w:t>Gwilliams</w:t>
            </w:r>
            <w:permEnd w:id="375412995"/>
            <w:proofErr w:type="spellEnd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1D0874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1D0874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1D0874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1D0874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1D0874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1D0874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1D0874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1D0874">
              <w:rPr>
                <w:rFonts w:ascii="Arial" w:hAnsi="Arial" w:cs="Arial"/>
                <w:sz w:val="20"/>
              </w:rPr>
              <w:t>your</w:t>
            </w:r>
            <w:r w:rsidR="00BE2234" w:rsidRPr="001D0874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1D0874" w:rsidRDefault="00BE2234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It is anticipated that you should complete this assessment within two (2) hours, but additional time may be allowed upon negotiation with the Assessor.</w:t>
            </w:r>
          </w:p>
          <w:p w14:paraId="15975E44" w14:textId="1E5AFB10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1D0874">
              <w:rPr>
                <w:rFonts w:ascii="Arial" w:hAnsi="Arial" w:cs="Arial"/>
                <w:sz w:val="20"/>
              </w:rPr>
              <w:t>correctly</w:t>
            </w:r>
            <w:r w:rsidRPr="001D0874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1D0874" w:rsidRDefault="00BE2234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1D0874" w:rsidRDefault="00994CC6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A</w:t>
            </w:r>
            <w:r w:rsidR="002D0927" w:rsidRPr="001D0874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1D0874">
              <w:rPr>
                <w:rFonts w:ascii="Arial" w:hAnsi="Arial" w:cs="Arial"/>
                <w:sz w:val="20"/>
              </w:rPr>
              <w:t>not answered satisfactorily</w:t>
            </w:r>
            <w:r w:rsidR="002D0927" w:rsidRPr="001D0874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1D0874" w:rsidRDefault="00994CC6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012E5F6F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6C2B0F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F7F7E" w:rsidRPr="00BA4D9F" w14:paraId="5EC95FB3" w14:textId="77777777" w:rsidTr="006C2B0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B142482" w14:textId="77777777" w:rsidR="001F7F7E" w:rsidRPr="00750D30" w:rsidRDefault="001F7F7E" w:rsidP="006C2B0F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1F7F7E" w:rsidRPr="00BA4D9F" w14:paraId="121FC375" w14:textId="77777777" w:rsidTr="006C2B0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693303" w14:textId="77777777" w:rsidR="001F7F7E" w:rsidRPr="00DE303D" w:rsidRDefault="001F7F7E" w:rsidP="006C2B0F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4D6E3E3" w14:textId="77777777" w:rsidR="001F7F7E" w:rsidRPr="00DE303D" w:rsidRDefault="001F7F7E" w:rsidP="001F7F7E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2F16796" w14:textId="77777777" w:rsidR="001F7F7E" w:rsidRPr="00750D30" w:rsidRDefault="001F7F7E" w:rsidP="001F7F7E">
            <w:pPr>
              <w:numPr>
                <w:ilvl w:val="0"/>
                <w:numId w:val="24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1F7F7E" w:rsidRPr="00BA4D9F" w14:paraId="1B8F479A" w14:textId="77777777" w:rsidTr="006C2B0F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79A0A70" w14:textId="77777777" w:rsidR="001F7F7E" w:rsidRPr="006614E5" w:rsidRDefault="001F7F7E" w:rsidP="006C2B0F">
            <w:pPr>
              <w:rPr>
                <w:rFonts w:ascii="Arial" w:hAnsi="Arial" w:cs="Arial"/>
                <w:bCs/>
                <w:szCs w:val="24"/>
              </w:rPr>
            </w:pPr>
            <w:permStart w:id="555447457" w:edGrp="everyone"/>
            <w:permEnd w:id="555447457"/>
          </w:p>
        </w:tc>
      </w:tr>
      <w:bookmarkEnd w:id="1"/>
    </w:tbl>
    <w:p w14:paraId="69641849" w14:textId="77777777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429586A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" w:name="_Ref94861761"/>
      <w:bookmarkEnd w:id="0"/>
      <w:r>
        <w:lastRenderedPageBreak/>
        <w:t>Which of the following should be considered when planning and preparing to communicate information? Tick all that apply.</w:t>
      </w:r>
      <w:bookmarkEnd w:id="2"/>
    </w:p>
    <w:p w14:paraId="0131BE17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5B6248" w14:paraId="2EDF5E4A" w14:textId="77777777" w:rsidTr="006C2B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C563B30" w14:textId="77777777" w:rsidR="005B6248" w:rsidRDefault="005B6248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329A18A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270F50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177582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8834449" w14:textId="77777777" w:rsidR="005B6248" w:rsidRDefault="00D32910" w:rsidP="006C2B0F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05689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1775821"/>
          </w:p>
        </w:tc>
      </w:tr>
      <w:tr w:rsidR="0074046B" w14:paraId="169FA43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31187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599547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A5E7" w14:textId="6EE1366E" w:rsidR="0074046B" w:rsidRPr="00A66205" w:rsidRDefault="00D3291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9861612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20599547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07C9D" w14:textId="77777777" w:rsidR="0074046B" w:rsidRDefault="0074046B" w:rsidP="0074046B">
            <w:pPr>
              <w:jc w:val="center"/>
            </w:pPr>
            <w:r>
              <w:t>Your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3969E0" w14:textId="77777777" w:rsidR="0074046B" w:rsidRDefault="0074046B" w:rsidP="0074046B">
            <w:pPr>
              <w:ind w:left="993" w:hanging="993"/>
            </w:pPr>
          </w:p>
        </w:tc>
      </w:tr>
      <w:tr w:rsidR="0074046B" w14:paraId="7C06A3F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6BDD2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840426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D3DE" w14:textId="71BA7C3F" w:rsidR="0074046B" w:rsidRPr="00A66205" w:rsidRDefault="00D3291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85145815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7840426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E2AAD0" w14:textId="77777777" w:rsidR="0074046B" w:rsidRDefault="0074046B" w:rsidP="0074046B">
            <w:pPr>
              <w:jc w:val="center"/>
            </w:pPr>
            <w:r>
              <w:t>Potential barriers to communicating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BFCC1E" w14:textId="77777777" w:rsidR="0074046B" w:rsidRDefault="0074046B" w:rsidP="0074046B">
            <w:pPr>
              <w:ind w:left="993" w:hanging="993"/>
            </w:pPr>
          </w:p>
        </w:tc>
      </w:tr>
      <w:tr w:rsidR="0074046B" w14:paraId="781CA2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CC36E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5571431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3555" w14:textId="444249AF" w:rsidR="0074046B" w:rsidRPr="00A66205" w:rsidRDefault="00D3291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110623424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75571431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5ED4CB" w14:textId="77777777" w:rsidR="0074046B" w:rsidRDefault="0074046B" w:rsidP="0074046B">
            <w:pPr>
              <w:jc w:val="center"/>
            </w:pPr>
            <w:r>
              <w:t>Means of communication available to share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16648F" w14:textId="77777777" w:rsidR="0074046B" w:rsidRDefault="0074046B" w:rsidP="0074046B">
            <w:pPr>
              <w:ind w:left="993" w:hanging="993"/>
            </w:pPr>
          </w:p>
        </w:tc>
      </w:tr>
      <w:tr w:rsidR="0074046B" w14:paraId="392B9CB4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9DA2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9018908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0E92" w14:textId="46A8EE4E" w:rsidR="0074046B" w:rsidRPr="00A66205" w:rsidRDefault="00D3291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38810071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89018908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62A905" w14:textId="77777777" w:rsidR="0074046B" w:rsidRDefault="0074046B" w:rsidP="0074046B">
            <w:pPr>
              <w:jc w:val="center"/>
            </w:pPr>
            <w:r>
              <w:t>What needs to be communicated (i.e. context)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FADE36" w14:textId="77777777" w:rsidR="0074046B" w:rsidRDefault="0074046B" w:rsidP="0074046B">
            <w:pPr>
              <w:ind w:left="993" w:hanging="993"/>
            </w:pPr>
          </w:p>
        </w:tc>
      </w:tr>
      <w:tr w:rsidR="0074046B" w14:paraId="406D63C6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276C1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8610218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CD15" w14:textId="0EA7D7B1" w:rsidR="0074046B" w:rsidRPr="00A66205" w:rsidRDefault="00D3291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8340622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18610218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A78714" w14:textId="77777777" w:rsidR="0074046B" w:rsidRDefault="0074046B" w:rsidP="0074046B">
            <w:pPr>
              <w:jc w:val="center"/>
            </w:pPr>
            <w:r>
              <w:t>Achieving effective listening and audience participation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5EC0C" w14:textId="77777777" w:rsidR="0074046B" w:rsidRDefault="0074046B" w:rsidP="0074046B">
            <w:pPr>
              <w:ind w:left="993" w:hanging="993"/>
            </w:pPr>
          </w:p>
        </w:tc>
      </w:tr>
    </w:tbl>
    <w:p w14:paraId="3F996D7C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C09FD9E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265392DB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" w:name="_Ref409525321"/>
      <w:bookmarkStart w:id="4" w:name="_Ref10198502"/>
      <w:r w:rsidRPr="00B52E6D">
        <w:t>What is the importance of knowing and understanding site policies and procedures</w:t>
      </w:r>
      <w:r>
        <w:t xml:space="preserve"> with regards to communication? Tick your response</w:t>
      </w:r>
      <w:bookmarkEnd w:id="3"/>
      <w:r>
        <w:t>.</w:t>
      </w:r>
      <w:bookmarkEnd w:id="4"/>
    </w:p>
    <w:p w14:paraId="6F35AA2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5B6248" w14:paraId="76FB025B" w14:textId="77777777" w:rsidTr="006C2B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CDAF1F" w14:textId="77777777" w:rsidR="005B6248" w:rsidRDefault="005B6248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C43C5D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44C7840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187919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4AE1F7F" w14:textId="77777777" w:rsidR="005B6248" w:rsidRDefault="00D32910" w:rsidP="006C2B0F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85599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1879192"/>
          </w:p>
        </w:tc>
      </w:tr>
      <w:tr w:rsidR="0074046B" w14:paraId="666409A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6583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921719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0DAE" w14:textId="7F3A37FF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8529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6620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921719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D86CF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 xml:space="preserve">Because </w:t>
            </w:r>
            <w:r>
              <w:rPr>
                <w:rFonts w:cs="Arial"/>
                <w:szCs w:val="22"/>
              </w:rPr>
              <w:t>site policies and procedures are found in the 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396852" w14:textId="77777777" w:rsidR="0074046B" w:rsidRDefault="0074046B" w:rsidP="0074046B">
            <w:pPr>
              <w:ind w:left="993" w:hanging="993"/>
            </w:pPr>
          </w:p>
        </w:tc>
      </w:tr>
      <w:tr w:rsidR="0074046B" w14:paraId="7984228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FD4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5926160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4971" w14:textId="004BB734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79777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926160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733F0E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there will be random tests of your knowledge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46CF1C" w14:textId="77777777" w:rsidR="0074046B" w:rsidRDefault="0074046B" w:rsidP="0074046B">
            <w:pPr>
              <w:ind w:left="993" w:hanging="993"/>
            </w:pPr>
          </w:p>
        </w:tc>
      </w:tr>
      <w:tr w:rsidR="0074046B" w14:paraId="20E7CEBE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2DD8E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3250833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0EED" w14:textId="2D498F54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10875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3250833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34815A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you will be required to induct others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5318B6" w14:textId="77777777" w:rsidR="0074046B" w:rsidRDefault="0074046B" w:rsidP="0074046B">
            <w:pPr>
              <w:ind w:left="993" w:hanging="993"/>
            </w:pPr>
          </w:p>
        </w:tc>
      </w:tr>
      <w:tr w:rsidR="0074046B" w14:paraId="27877D1D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3139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909919134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1CB0" w14:textId="693CDAD1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2140566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09919134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05299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>Every site is different and has different rules and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5D7613" w14:textId="77777777" w:rsidR="0074046B" w:rsidRDefault="0074046B" w:rsidP="0074046B">
            <w:pPr>
              <w:ind w:left="993" w:hanging="993"/>
            </w:pPr>
          </w:p>
        </w:tc>
      </w:tr>
    </w:tbl>
    <w:p w14:paraId="13D78815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4E8C54D9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89FE866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5" w:name="_Ref409526114"/>
      <w:r w:rsidRPr="00826C57">
        <w:t xml:space="preserve">Identify one </w:t>
      </w:r>
      <w:r>
        <w:t xml:space="preserve">(1) </w:t>
      </w:r>
      <w:r w:rsidRPr="00826C57">
        <w:t>example of when verbal communication is an appropriate method to communicate a message</w:t>
      </w:r>
      <w:r>
        <w:t>.</w:t>
      </w:r>
      <w:bookmarkEnd w:id="5"/>
    </w:p>
    <w:p w14:paraId="29A3983A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4FFDB0E6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13B6A0" w14:textId="77777777" w:rsidR="005B6248" w:rsidRPr="001C4084" w:rsidRDefault="005B6248" w:rsidP="006C2B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51CB88" w14:textId="795045C5" w:rsidR="005B6248" w:rsidRPr="001C4084" w:rsidRDefault="00B9537D" w:rsidP="006C2B0F">
            <w:pPr>
              <w:rPr>
                <w:rFonts w:ascii="Arial" w:hAnsi="Arial" w:cs="Arial"/>
                <w:sz w:val="22"/>
                <w:szCs w:val="22"/>
              </w:rPr>
            </w:pPr>
            <w:permStart w:id="1285029889" w:edGrp="everyone"/>
            <w:r>
              <w:rPr>
                <w:rFonts w:ascii="Arial" w:hAnsi="Arial" w:cs="Arial"/>
                <w:sz w:val="22"/>
                <w:szCs w:val="22"/>
              </w:rPr>
              <w:t>When the message is simple enough and does not require a diagram.</w:t>
            </w:r>
            <w:bookmarkStart w:id="6" w:name="_GoBack"/>
            <w:bookmarkEnd w:id="6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285029889"/>
          </w:p>
        </w:tc>
        <w:permStart w:id="222248296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F9C4BE" w14:textId="77777777" w:rsidR="005B6248" w:rsidRPr="00E106BF" w:rsidRDefault="00D32910" w:rsidP="006C2B0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7791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2248296"/>
          </w:p>
        </w:tc>
      </w:tr>
    </w:tbl>
    <w:p w14:paraId="52784C7B" w14:textId="77777777" w:rsidR="005B6248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6C1AFE38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6297ADF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7" w:name="_Ref409525322"/>
      <w:bookmarkStart w:id="8" w:name="_Ref10198524"/>
      <w:r>
        <w:rPr>
          <w:rFonts w:cs="Arial"/>
          <w:szCs w:val="22"/>
        </w:rPr>
        <w:t>Which of the following would be best expressed verbally with all workers present</w:t>
      </w:r>
      <w:r>
        <w:t>? Tick your response</w:t>
      </w:r>
      <w:bookmarkEnd w:id="7"/>
      <w:r>
        <w:t>.</w:t>
      </w:r>
      <w:bookmarkEnd w:id="8"/>
    </w:p>
    <w:p w14:paraId="6FFAC8A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5B6248" w14:paraId="1B83B23A" w14:textId="77777777" w:rsidTr="006C2B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F0B7A4" w14:textId="77777777" w:rsidR="005B6248" w:rsidRDefault="005B6248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C1C38D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F77E22D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459257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52C9CB0" w14:textId="77777777" w:rsidR="005B6248" w:rsidRDefault="00D32910" w:rsidP="006C2B0F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72163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5925774"/>
          </w:p>
        </w:tc>
      </w:tr>
      <w:tr w:rsidR="0074046B" w14:paraId="54A4029A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592DF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560333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4C58" w14:textId="36660797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77850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60333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31A4FC" w14:textId="77777777" w:rsidR="0074046B" w:rsidRDefault="0074046B" w:rsidP="0074046B">
            <w:pPr>
              <w:jc w:val="center"/>
            </w:pPr>
            <w:r>
              <w:t>Details of an employment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93294C" w14:textId="77777777" w:rsidR="0074046B" w:rsidRDefault="0074046B" w:rsidP="0074046B">
            <w:pPr>
              <w:ind w:left="993" w:hanging="993"/>
            </w:pPr>
          </w:p>
        </w:tc>
      </w:tr>
      <w:tr w:rsidR="0074046B" w14:paraId="2E013A3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04BE6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660400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B4A2" w14:textId="3E5ADE34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8787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60400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6399AD" w14:textId="77777777" w:rsidR="0074046B" w:rsidRDefault="0074046B" w:rsidP="0074046B">
            <w:pPr>
              <w:jc w:val="center"/>
            </w:pPr>
            <w:r>
              <w:t>Personal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0B27C4" w14:textId="77777777" w:rsidR="0074046B" w:rsidRDefault="0074046B" w:rsidP="0074046B">
            <w:pPr>
              <w:ind w:left="993" w:hanging="993"/>
            </w:pPr>
          </w:p>
        </w:tc>
      </w:tr>
      <w:tr w:rsidR="0074046B" w14:paraId="77D9B89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23D3D6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11059146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6984" w14:textId="400B4EF0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693231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1059146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16F6AD" w14:textId="77777777" w:rsidR="0074046B" w:rsidRDefault="0074046B" w:rsidP="0074046B">
            <w:pPr>
              <w:jc w:val="center"/>
            </w:pPr>
            <w:r>
              <w:t>Site rules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02072A" w14:textId="77777777" w:rsidR="0074046B" w:rsidRDefault="0074046B" w:rsidP="0074046B">
            <w:pPr>
              <w:ind w:left="993" w:hanging="993"/>
            </w:pPr>
          </w:p>
        </w:tc>
      </w:tr>
    </w:tbl>
    <w:p w14:paraId="768A5223" w14:textId="77777777" w:rsidR="005B6248" w:rsidRPr="00B9461B" w:rsidRDefault="005B6248" w:rsidP="005B6248">
      <w:pPr>
        <w:jc w:val="left"/>
        <w:rPr>
          <w:rFonts w:ascii="Arial" w:hAnsi="Arial"/>
          <w:bCs/>
          <w:sz w:val="20"/>
          <w:szCs w:val="16"/>
        </w:rPr>
      </w:pPr>
    </w:p>
    <w:p w14:paraId="044E7AF3" w14:textId="77777777" w:rsidR="005B6248" w:rsidRPr="00DC1AC3" w:rsidRDefault="005B6248" w:rsidP="005B6248">
      <w:pPr>
        <w:pStyle w:val="11CSTCPLQuestionBullet"/>
        <w:numPr>
          <w:ilvl w:val="0"/>
          <w:numId w:val="7"/>
        </w:numPr>
        <w:ind w:left="709" w:hanging="709"/>
        <w:rPr>
          <w:rFonts w:cs="Arial"/>
          <w:sz w:val="22"/>
          <w:szCs w:val="22"/>
        </w:rPr>
      </w:pPr>
      <w:bookmarkStart w:id="9" w:name="_Ref403383689"/>
      <w:r>
        <w:t xml:space="preserve">Match the following message types with the most appropriate communication type by </w:t>
      </w:r>
      <w:r w:rsidRPr="001D2A26">
        <w:t>writing the appropriate letter next to each number in the centre column</w:t>
      </w:r>
      <w:r>
        <w:t>.</w:t>
      </w:r>
      <w:bookmarkEnd w:id="9"/>
    </w:p>
    <w:p w14:paraId="51CF7C91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6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27"/>
        <w:gridCol w:w="432"/>
        <w:gridCol w:w="2601"/>
        <w:gridCol w:w="1294"/>
        <w:gridCol w:w="472"/>
        <w:gridCol w:w="2906"/>
        <w:gridCol w:w="625"/>
      </w:tblGrid>
      <w:tr w:rsidR="005B6248" w14:paraId="46031C81" w14:textId="77777777" w:rsidTr="00453F36"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EA9AAC" w14:textId="77777777" w:rsidR="005B6248" w:rsidRDefault="005B6248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619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63C83B7" w14:textId="77777777" w:rsidR="005B6248" w:rsidRDefault="005B6248" w:rsidP="006C2B0F">
            <w:pPr>
              <w:keepNext/>
              <w:ind w:left="993" w:right="82" w:hanging="993"/>
              <w:jc w:val="center"/>
            </w:pPr>
            <w:r>
              <w:t>Message type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A95C50B" w14:textId="25EA3B8F" w:rsidR="005B6248" w:rsidRPr="00FE5B94" w:rsidRDefault="005B6248" w:rsidP="00453F36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79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EB50E5D" w14:textId="77777777" w:rsidR="005B6248" w:rsidRDefault="005B6248" w:rsidP="006C2B0F">
            <w:pPr>
              <w:keepNext/>
              <w:ind w:left="993" w:right="82" w:hanging="993"/>
              <w:jc w:val="center"/>
            </w:pPr>
            <w:r>
              <w:t>Communication method</w:t>
            </w:r>
          </w:p>
        </w:tc>
        <w:permStart w:id="660955590" w:edGrp="everyone"/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2F4D7AF" w14:textId="77777777" w:rsidR="005B6248" w:rsidRDefault="00D32910" w:rsidP="006C2B0F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475809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0955590"/>
          </w:p>
        </w:tc>
      </w:tr>
      <w:tr w:rsidR="005B6248" w14:paraId="57F56254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696918" w14:textId="77777777" w:rsidR="005B6248" w:rsidRPr="00FE608E" w:rsidRDefault="005B6248" w:rsidP="006C2B0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F1643B" w14:textId="77777777" w:rsidR="005B6248" w:rsidRDefault="005B6248" w:rsidP="006C2B0F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39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9F1336" w14:textId="77777777" w:rsidR="005B6248" w:rsidRDefault="005B6248" w:rsidP="006C2B0F">
            <w:pPr>
              <w:ind w:right="82"/>
              <w:jc w:val="center"/>
            </w:pPr>
            <w:r>
              <w:t>Short message within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2B0D66F" w14:textId="0212A8BB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1 - </w:t>
            </w:r>
            <w:permStart w:id="1847001110" w:edGrp="everyone"/>
            <w:r w:rsidR="0050590A">
              <w:rPr>
                <w:color w:val="17365D" w:themeColor="text2" w:themeShade="BF"/>
              </w:rPr>
              <w:t>B</w:t>
            </w:r>
            <w:permEnd w:id="1847001110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35AA" w14:textId="77777777" w:rsidR="005B6248" w:rsidRDefault="005B6248" w:rsidP="006C2B0F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AB6B0" w14:textId="6BB3884A" w:rsidR="005B6248" w:rsidRDefault="005B6248" w:rsidP="006C2B0F">
            <w:pPr>
              <w:ind w:right="82"/>
              <w:jc w:val="center"/>
            </w:pPr>
            <w:r>
              <w:t>Two way radio</w:t>
            </w:r>
            <w:r w:rsidR="00E160E5">
              <w:t xml:space="preserve"> or telephone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1F686A" w14:textId="77777777" w:rsidR="005B6248" w:rsidRDefault="005B6248" w:rsidP="006C2B0F">
            <w:pPr>
              <w:ind w:left="993" w:hanging="993"/>
            </w:pPr>
          </w:p>
        </w:tc>
      </w:tr>
      <w:tr w:rsidR="005B6248" w14:paraId="44B5D317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CA16B7" w14:textId="77777777" w:rsidR="005B6248" w:rsidRPr="00FE608E" w:rsidRDefault="005B6248" w:rsidP="006C2B0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2D66165" w14:textId="77777777" w:rsidR="005B6248" w:rsidRDefault="005B6248" w:rsidP="006C2B0F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631D5B" w14:textId="77777777" w:rsidR="005B6248" w:rsidRDefault="005B6248" w:rsidP="006C2B0F">
            <w:pPr>
              <w:ind w:right="82"/>
              <w:jc w:val="center"/>
            </w:pPr>
            <w:r>
              <w:t>Planning with multiple team members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66A18B5" w14:textId="20DFC708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2 - </w:t>
            </w:r>
            <w:permStart w:id="655384609" w:edGrp="everyone"/>
            <w:r w:rsidR="0050590A">
              <w:rPr>
                <w:color w:val="17365D" w:themeColor="text2" w:themeShade="BF"/>
              </w:rPr>
              <w:t>C</w:t>
            </w:r>
            <w:permEnd w:id="65538460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99C4" w14:textId="77777777" w:rsidR="005B6248" w:rsidRDefault="005B6248" w:rsidP="006C2B0F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CF05" w14:textId="77777777" w:rsidR="005B6248" w:rsidRDefault="005B6248" w:rsidP="006C2B0F">
            <w:pPr>
              <w:ind w:right="82"/>
              <w:jc w:val="center"/>
            </w:pPr>
            <w:r>
              <w:t>Hand signals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3FABFD" w14:textId="77777777" w:rsidR="005B6248" w:rsidRDefault="005B6248" w:rsidP="006C2B0F">
            <w:pPr>
              <w:ind w:left="993" w:hanging="993"/>
            </w:pPr>
          </w:p>
        </w:tc>
      </w:tr>
      <w:tr w:rsidR="005B6248" w14:paraId="5695EB0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6FEC74" w14:textId="77777777" w:rsidR="005B6248" w:rsidRPr="00FE608E" w:rsidRDefault="005B6248" w:rsidP="006C2B0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6CEE279" w14:textId="77777777" w:rsidR="005B6248" w:rsidRDefault="005B6248" w:rsidP="006C2B0F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9D32EF8" w14:textId="77777777" w:rsidR="005B6248" w:rsidRDefault="005B6248" w:rsidP="006C2B0F">
            <w:pPr>
              <w:ind w:right="82"/>
              <w:jc w:val="center"/>
            </w:pPr>
            <w:r>
              <w:t>Information required, no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5BDD967" w14:textId="43E3411F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3 - </w:t>
            </w:r>
            <w:permStart w:id="1404061332" w:edGrp="everyone"/>
            <w:r w:rsidR="0050590A">
              <w:rPr>
                <w:color w:val="17365D" w:themeColor="text2" w:themeShade="BF"/>
              </w:rPr>
              <w:t>A</w:t>
            </w:r>
            <w:permEnd w:id="1404061332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2141" w14:textId="77777777" w:rsidR="005B6248" w:rsidRDefault="005B6248" w:rsidP="006C2B0F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9679" w14:textId="77777777" w:rsidR="005B6248" w:rsidRDefault="005B6248" w:rsidP="006C2B0F">
            <w:pPr>
              <w:ind w:right="82"/>
              <w:jc w:val="center"/>
            </w:pPr>
            <w:r>
              <w:t>Team meeting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9B9452" w14:textId="77777777" w:rsidR="005B6248" w:rsidRDefault="005B6248" w:rsidP="006C2B0F">
            <w:pPr>
              <w:ind w:left="993" w:hanging="993"/>
            </w:pPr>
          </w:p>
        </w:tc>
      </w:tr>
      <w:tr w:rsidR="00522301" w14:paraId="1C15AD6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500C0B" w14:textId="77777777" w:rsidR="00522301" w:rsidRPr="00FE608E" w:rsidRDefault="00522301" w:rsidP="0052230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EB014E" w14:textId="2AA6AEF8" w:rsidR="00522301" w:rsidRDefault="00522301" w:rsidP="00522301">
            <w:pPr>
              <w:ind w:left="161" w:right="82" w:hanging="161"/>
              <w:jc w:val="center"/>
            </w:pPr>
            <w:r>
              <w:t>4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69DB1C0" w14:textId="2D32E6DE" w:rsidR="00522301" w:rsidRDefault="00522301" w:rsidP="00522301">
            <w:pPr>
              <w:ind w:right="82"/>
              <w:jc w:val="center"/>
            </w:pPr>
            <w:r>
              <w:t>Time needed to consider detailed message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AB8F73B" w14:textId="00460A1F" w:rsidR="00522301" w:rsidRPr="00755BFB" w:rsidRDefault="00522301" w:rsidP="00453F36">
            <w:pPr>
              <w:ind w:left="161" w:right="82" w:hanging="161"/>
              <w:jc w:val="center"/>
              <w:rPr>
                <w:rFonts w:ascii="Arial" w:hAnsi="Arial" w:cs="Arial"/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326BF4">
              <w:rPr>
                <w:color w:val="17365D" w:themeColor="text2" w:themeShade="BF"/>
              </w:rPr>
              <w:t xml:space="preserve"> - </w:t>
            </w:r>
            <w:permStart w:id="780733971" w:edGrp="everyone"/>
            <w:r w:rsidR="0050590A">
              <w:rPr>
                <w:color w:val="17365D" w:themeColor="text2" w:themeShade="BF"/>
              </w:rPr>
              <w:t>D</w:t>
            </w:r>
            <w:permEnd w:id="78073397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5C2A" w14:textId="585AEF56" w:rsidR="00522301" w:rsidRDefault="00522301" w:rsidP="00522301">
            <w:pPr>
              <w:ind w:left="161" w:right="82" w:hanging="161"/>
              <w:jc w:val="center"/>
            </w:pPr>
            <w:r>
              <w:t>D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86E9" w14:textId="2AFAE41A" w:rsidR="00522301" w:rsidRDefault="00522301" w:rsidP="00522301">
            <w:pPr>
              <w:ind w:right="82"/>
              <w:jc w:val="center"/>
            </w:pPr>
            <w:r>
              <w:t>Email with attachments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694F58" w14:textId="77777777" w:rsidR="00522301" w:rsidRDefault="00522301" w:rsidP="00522301">
            <w:pPr>
              <w:ind w:left="993" w:hanging="993"/>
            </w:pPr>
          </w:p>
        </w:tc>
      </w:tr>
    </w:tbl>
    <w:p w14:paraId="50653757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p w14:paraId="4B958465" w14:textId="77777777" w:rsidR="003538FC" w:rsidRPr="001F7F7E" w:rsidRDefault="003538FC" w:rsidP="003538FC">
      <w:pPr>
        <w:jc w:val="left"/>
        <w:rPr>
          <w:rFonts w:ascii="Arial" w:hAnsi="Arial" w:cs="Arial"/>
          <w:sz w:val="20"/>
        </w:rPr>
      </w:pPr>
    </w:p>
    <w:p w14:paraId="42050416" w14:textId="1A8EB5DE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10" w:name="_Ref59439111"/>
      <w:r>
        <w:t>Which of the following should occur when preparing to communicate information? Tick all that apply.</w:t>
      </w:r>
      <w:bookmarkEnd w:id="10"/>
    </w:p>
    <w:p w14:paraId="12502875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3538FC" w14:paraId="54A483F5" w14:textId="77777777" w:rsidTr="006C2B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2CB97E" w14:textId="77777777" w:rsidR="003538FC" w:rsidRDefault="003538FC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D4D7F6" w14:textId="77777777" w:rsidR="003538FC" w:rsidRDefault="003538FC" w:rsidP="006C2B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DD341" w14:textId="77777777" w:rsidR="003538FC" w:rsidRDefault="003538FC" w:rsidP="006C2B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256563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64E4B1E" w14:textId="77777777" w:rsidR="003538FC" w:rsidRDefault="00D32910" w:rsidP="006C2B0F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1679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38F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5656328"/>
          </w:p>
        </w:tc>
      </w:tr>
      <w:tr w:rsidR="001F7F7E" w14:paraId="0F2C3B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67217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214567652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C0621" w14:textId="67028987" w:rsidR="001F7F7E" w:rsidRPr="00FE608E" w:rsidRDefault="00D3291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37903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4567652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0424C4" w14:textId="2CD9E554" w:rsidR="001F7F7E" w:rsidRDefault="001F7F7E" w:rsidP="001F7F7E">
            <w:pPr>
              <w:jc w:val="center"/>
            </w:pPr>
            <w:r>
              <w:t xml:space="preserve">Confirm the purpose of the communication in relation to the work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032196" w14:textId="77777777" w:rsidR="001F7F7E" w:rsidRDefault="001F7F7E" w:rsidP="001F7F7E">
            <w:pPr>
              <w:ind w:left="993" w:hanging="993"/>
            </w:pPr>
          </w:p>
        </w:tc>
      </w:tr>
      <w:tr w:rsidR="001F7F7E" w14:paraId="167224BD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FA40ED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367759909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9F36" w14:textId="5F257ED3" w:rsidR="001F7F7E" w:rsidRPr="00FE608E" w:rsidRDefault="00D3291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513699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A245C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367759909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DAFAA" w14:textId="77777777" w:rsidR="001F7F7E" w:rsidRDefault="001F7F7E" w:rsidP="001F7F7E">
            <w:pPr>
              <w:jc w:val="center"/>
            </w:pPr>
            <w:r>
              <w:t>Identify who you are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8C674" w14:textId="77777777" w:rsidR="001F7F7E" w:rsidRDefault="001F7F7E" w:rsidP="001F7F7E">
            <w:pPr>
              <w:ind w:left="993" w:hanging="993"/>
            </w:pPr>
          </w:p>
        </w:tc>
      </w:tr>
      <w:tr w:rsidR="001F7F7E" w14:paraId="7384DAFF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F81CE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480815185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D9A" w14:textId="5A7CFC96" w:rsidR="001F7F7E" w:rsidRPr="00FE608E" w:rsidRDefault="00D3291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2994769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80815185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37374E" w14:textId="77777777" w:rsidR="001F7F7E" w:rsidRDefault="001F7F7E" w:rsidP="001F7F7E">
            <w:pPr>
              <w:jc w:val="center"/>
            </w:pPr>
            <w:r>
              <w:t>Organise information in a logical and structured manner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51ADC9" w14:textId="77777777" w:rsidR="001F7F7E" w:rsidRDefault="001F7F7E" w:rsidP="001F7F7E">
            <w:pPr>
              <w:ind w:left="993" w:hanging="993"/>
            </w:pPr>
          </w:p>
        </w:tc>
      </w:tr>
    </w:tbl>
    <w:p w14:paraId="4AD266D1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p w14:paraId="3011B0DF" w14:textId="77777777" w:rsidR="003538FC" w:rsidRPr="001F7F7E" w:rsidRDefault="003538FC" w:rsidP="003538FC">
      <w:pPr>
        <w:rPr>
          <w:sz w:val="22"/>
          <w:szCs w:val="18"/>
        </w:rPr>
      </w:pPr>
    </w:p>
    <w:p w14:paraId="31BB365A" w14:textId="77777777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11" w:name="_Ref10204880"/>
      <w:r>
        <w:t>True or False (Tick your response): To avoid overloading the audience with information your presentation should come back to your main points to help prioritise, focus and sequence the information.</w:t>
      </w:r>
      <w:bookmarkEnd w:id="11"/>
    </w:p>
    <w:p w14:paraId="7620DE47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92"/>
        <w:gridCol w:w="1297"/>
        <w:gridCol w:w="2026"/>
        <w:gridCol w:w="2453"/>
        <w:gridCol w:w="624"/>
      </w:tblGrid>
      <w:tr w:rsidR="001F7F7E" w14:paraId="6E75231E" w14:textId="77777777" w:rsidTr="001F7F7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FC43D9" w14:textId="77777777" w:rsidR="001F7F7E" w:rsidRDefault="001F7F7E" w:rsidP="001F7F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1704836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C3D7FE" w14:textId="6ABE975C" w:rsidR="001F7F7E" w:rsidRDefault="00D32910" w:rsidP="001F7F7E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445416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1704836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41DDE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EB9ED8" w14:textId="77777777" w:rsidR="001F7F7E" w:rsidRPr="00E106BF" w:rsidRDefault="001F7F7E" w:rsidP="001F7F7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504228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39A4D3" w14:textId="77777777" w:rsidR="001F7F7E" w:rsidRDefault="00D32910" w:rsidP="001F7F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1853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7F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042289"/>
          </w:p>
        </w:tc>
      </w:tr>
      <w:tr w:rsidR="001F7F7E" w14:paraId="76624957" w14:textId="77777777" w:rsidTr="001F7F7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D12877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7703424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0A2CBA" w14:textId="7F48F273" w:rsidR="001F7F7E" w:rsidRDefault="00D32910" w:rsidP="001F7F7E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301670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7F7E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03424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2D10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AFF18" w14:textId="77777777" w:rsidR="001F7F7E" w:rsidRDefault="001F7F7E" w:rsidP="001F7F7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319230D" w14:textId="77777777" w:rsidR="001F7F7E" w:rsidRDefault="001F7F7E" w:rsidP="001F7F7E">
            <w:pPr>
              <w:ind w:left="993" w:hanging="993"/>
            </w:pPr>
          </w:p>
        </w:tc>
      </w:tr>
    </w:tbl>
    <w:p w14:paraId="6DD0A233" w14:textId="49CB1020" w:rsidR="00D67BB3" w:rsidRPr="001F7F7E" w:rsidRDefault="00D67BB3" w:rsidP="00D67BB3">
      <w:pPr>
        <w:jc w:val="left"/>
        <w:rPr>
          <w:rFonts w:ascii="Arial" w:hAnsi="Arial" w:cs="Arial"/>
          <w:sz w:val="20"/>
        </w:rPr>
      </w:pPr>
    </w:p>
    <w:p w14:paraId="0E367A1D" w14:textId="77777777" w:rsidR="0078434B" w:rsidRPr="001F7F7E" w:rsidRDefault="0078434B" w:rsidP="00D67BB3">
      <w:pPr>
        <w:jc w:val="left"/>
        <w:rPr>
          <w:rFonts w:ascii="Arial" w:hAnsi="Arial" w:cs="Arial"/>
          <w:sz w:val="20"/>
        </w:rPr>
      </w:pPr>
    </w:p>
    <w:p w14:paraId="77EB6061" w14:textId="318BF892" w:rsidR="00D67BB3" w:rsidRPr="00830749" w:rsidRDefault="00C923C7" w:rsidP="00D67BB3">
      <w:pPr>
        <w:pStyle w:val="11CSTCPLQuestionBullet"/>
        <w:numPr>
          <w:ilvl w:val="0"/>
          <w:numId w:val="7"/>
        </w:numPr>
        <w:ind w:left="709" w:hanging="709"/>
      </w:pPr>
      <w:bookmarkStart w:id="12" w:name="_Ref10202035"/>
      <w:r>
        <w:t>Identify two (2) communication aids or media resource you might use to assist with delivering a presentation. For each resource, identify the benefit it offers to your presentation</w:t>
      </w:r>
      <w:r w:rsidR="00D67BB3">
        <w:t>.</w:t>
      </w:r>
      <w:bookmarkEnd w:id="12"/>
    </w:p>
    <w:p w14:paraId="4FF1D0A1" w14:textId="77777777" w:rsidR="00C923C7" w:rsidRPr="001F7F7E" w:rsidRDefault="00C923C7" w:rsidP="00C923C7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89"/>
        <w:gridCol w:w="2976"/>
        <w:gridCol w:w="4617"/>
        <w:gridCol w:w="623"/>
      </w:tblGrid>
      <w:tr w:rsidR="00C923C7" w14:paraId="7F2ED9A6" w14:textId="77777777" w:rsidTr="00B9461B"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DDA023" w14:textId="77777777" w:rsidR="00C923C7" w:rsidRDefault="00C923C7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599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55048D" w14:textId="1E5D5701" w:rsidR="00C923C7" w:rsidRDefault="00C923C7" w:rsidP="00B9461B">
            <w:pPr>
              <w:keepNext/>
              <w:ind w:left="993" w:right="82" w:hanging="993"/>
              <w:jc w:val="center"/>
            </w:pPr>
            <w:r>
              <w:t>Aid / Resource</w:t>
            </w:r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9C8B03" w14:textId="0AADE2C7" w:rsidR="00C923C7" w:rsidRDefault="00C923C7" w:rsidP="00B9461B">
            <w:pPr>
              <w:keepNext/>
              <w:ind w:left="993" w:right="82" w:hanging="993"/>
              <w:jc w:val="center"/>
            </w:pPr>
            <w:r>
              <w:t>Benefit</w:t>
            </w:r>
          </w:p>
        </w:tc>
        <w:permStart w:id="210062781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38DBA3F" w14:textId="77777777" w:rsidR="00C923C7" w:rsidRPr="00533511" w:rsidRDefault="00D32910" w:rsidP="00B9461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10211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23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0627812"/>
          </w:p>
        </w:tc>
      </w:tr>
      <w:tr w:rsidR="00C923C7" w14:paraId="312E7E3D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60C28B" w14:textId="77777777" w:rsidR="00C923C7" w:rsidRPr="00FE608E" w:rsidRDefault="00C923C7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3778" w14:textId="2C0AF931" w:rsidR="00C923C7" w:rsidRPr="001F7F7E" w:rsidRDefault="0050590A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799388597" w:edGrp="everyone"/>
            <w:r>
              <w:rPr>
                <w:vanish w:val="0"/>
              </w:rPr>
              <w:t>Hand outs</w:t>
            </w:r>
            <w:permEnd w:id="1799388597"/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A0E2CB" w14:textId="7B9326C1" w:rsidR="00C923C7" w:rsidRPr="001F7F7E" w:rsidRDefault="0050590A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35768838" w:edGrp="everyone"/>
            <w:r>
              <w:rPr>
                <w:vanish w:val="0"/>
              </w:rPr>
              <w:t>Can take information home with them which can be referred to at a later date</w:t>
            </w:r>
            <w:permEnd w:id="14357688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294450" w14:textId="77777777" w:rsidR="00C923C7" w:rsidRDefault="00C923C7" w:rsidP="00B9461B">
            <w:pPr>
              <w:ind w:left="993" w:hanging="993"/>
            </w:pPr>
          </w:p>
        </w:tc>
      </w:tr>
      <w:tr w:rsidR="00732A65" w14:paraId="57F405AC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ADC772" w14:textId="77777777" w:rsidR="00732A65" w:rsidRPr="00FE608E" w:rsidRDefault="00732A65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C93FB9" w14:textId="1DD5B729" w:rsidR="00732A65" w:rsidRPr="001F7F7E" w:rsidRDefault="0050590A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45025753" w:edGrp="everyone"/>
            <w:r>
              <w:rPr>
                <w:vanish w:val="0"/>
              </w:rPr>
              <w:t>Reports</w:t>
            </w:r>
            <w:permEnd w:id="1445025753"/>
          </w:p>
        </w:tc>
        <w:tc>
          <w:tcPr>
            <w:tcW w:w="248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9E77D8" w14:textId="1693B6F2" w:rsidR="00732A65" w:rsidRPr="001F7F7E" w:rsidRDefault="0050590A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506474349" w:edGrp="everyone"/>
            <w:r>
              <w:rPr>
                <w:vanish w:val="0"/>
              </w:rPr>
              <w:t>Can provide statistics helping to strengthen your point</w:t>
            </w:r>
            <w:permEnd w:id="5064743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6878EE" w14:textId="77777777" w:rsidR="00732A65" w:rsidRDefault="00732A65" w:rsidP="00B9461B">
            <w:pPr>
              <w:ind w:left="993" w:hanging="993"/>
            </w:pPr>
          </w:p>
        </w:tc>
      </w:tr>
    </w:tbl>
    <w:p w14:paraId="20859C1E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p w14:paraId="40C30124" w14:textId="1852179F" w:rsidR="0060042C" w:rsidRPr="00830749" w:rsidRDefault="0060042C" w:rsidP="0060042C">
      <w:pPr>
        <w:pStyle w:val="11CSTCPLQuestionBullet"/>
        <w:numPr>
          <w:ilvl w:val="0"/>
          <w:numId w:val="7"/>
        </w:numPr>
        <w:ind w:left="709" w:hanging="709"/>
      </w:pPr>
      <w:bookmarkStart w:id="13" w:name="_Ref59438164"/>
      <w:r>
        <w:t xml:space="preserve">True or False (Tick your response): </w:t>
      </w:r>
      <w:r w:rsidR="004E0DC6">
        <w:t>Before presenting, y</w:t>
      </w:r>
      <w:r>
        <w:t>ou should check the venue to determine whether equipment is available and functioning, or whether you need to bring your own equipment.</w:t>
      </w:r>
      <w:bookmarkEnd w:id="13"/>
    </w:p>
    <w:p w14:paraId="140F9E8B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93"/>
        <w:gridCol w:w="1297"/>
        <w:gridCol w:w="2026"/>
        <w:gridCol w:w="2453"/>
        <w:gridCol w:w="623"/>
      </w:tblGrid>
      <w:tr w:rsidR="0074046B" w14:paraId="68F57799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41F384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774117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27F190" w14:textId="5545C834" w:rsidR="0074046B" w:rsidRDefault="00D3291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4051827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2774117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6AD64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AB9878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99365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050749" w14:textId="77777777" w:rsidR="0074046B" w:rsidRDefault="00D3291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866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993657"/>
          </w:p>
        </w:tc>
      </w:tr>
      <w:tr w:rsidR="0074046B" w14:paraId="21FA24D2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A20F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42660005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08624" w14:textId="313F35BE" w:rsidR="0074046B" w:rsidRDefault="00D3291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8136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660005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6F31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977A70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40FB6B" w14:textId="77777777" w:rsidR="0074046B" w:rsidRDefault="0074046B" w:rsidP="0074046B">
            <w:pPr>
              <w:ind w:left="993" w:hanging="993"/>
            </w:pPr>
          </w:p>
        </w:tc>
      </w:tr>
    </w:tbl>
    <w:p w14:paraId="146343D0" w14:textId="77777777" w:rsidR="0060042C" w:rsidRPr="0074046B" w:rsidRDefault="0060042C" w:rsidP="0060042C">
      <w:pPr>
        <w:jc w:val="left"/>
        <w:rPr>
          <w:rFonts w:ascii="Arial" w:hAnsi="Arial" w:cs="Arial"/>
          <w:sz w:val="20"/>
        </w:rPr>
      </w:pPr>
    </w:p>
    <w:p w14:paraId="24884889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p w14:paraId="1B537B86" w14:textId="77777777" w:rsidR="00975F94" w:rsidRPr="00830749" w:rsidRDefault="00975F94" w:rsidP="00975F94">
      <w:pPr>
        <w:pStyle w:val="11CSTCPLQuestionBullet"/>
        <w:numPr>
          <w:ilvl w:val="0"/>
          <w:numId w:val="7"/>
        </w:numPr>
        <w:ind w:left="709" w:hanging="709"/>
      </w:pPr>
      <w:bookmarkStart w:id="14" w:name="_Ref409526157"/>
      <w:bookmarkStart w:id="15" w:name="_Ref411927530"/>
      <w:r w:rsidRPr="00591F36">
        <w:rPr>
          <w:rFonts w:cs="Arial"/>
          <w:szCs w:val="22"/>
        </w:rPr>
        <w:t>Identify two (2) tips for good verbal communication</w:t>
      </w:r>
      <w:r>
        <w:t>. Tick all that apply</w:t>
      </w:r>
      <w:bookmarkEnd w:id="14"/>
      <w:r>
        <w:t>.</w:t>
      </w:r>
      <w:bookmarkEnd w:id="15"/>
    </w:p>
    <w:p w14:paraId="6CB68FA8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975F94" w14:paraId="24E56BA6" w14:textId="77777777" w:rsidTr="006C2B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B200EA" w14:textId="77777777" w:rsidR="00975F94" w:rsidRDefault="00975F94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1D9E599" w14:textId="77777777" w:rsidR="00975F94" w:rsidRDefault="00975F94" w:rsidP="006C2B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F4A218E" w14:textId="77777777" w:rsidR="00975F94" w:rsidRDefault="00975F94" w:rsidP="006C2B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636636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9F631E7" w14:textId="77777777" w:rsidR="00975F94" w:rsidRDefault="00D32910" w:rsidP="006C2B0F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6420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75F9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6366364"/>
          </w:p>
        </w:tc>
      </w:tr>
      <w:tr w:rsidR="0074046B" w14:paraId="2948B90D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5F7508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3920065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7073" w14:textId="15DA5015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9058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920065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FBBCA1" w14:textId="77777777" w:rsidR="0074046B" w:rsidRDefault="0074046B" w:rsidP="0074046B">
            <w:pPr>
              <w:jc w:val="center"/>
            </w:pPr>
            <w:r>
              <w:t>Provide instruction once only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801F98" w14:textId="77777777" w:rsidR="0074046B" w:rsidRDefault="0074046B" w:rsidP="0074046B">
            <w:pPr>
              <w:ind w:left="993" w:hanging="993"/>
            </w:pPr>
          </w:p>
        </w:tc>
      </w:tr>
      <w:tr w:rsidR="0074046B" w14:paraId="193A169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EFEF5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168015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4269" w14:textId="5589E5DD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279730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68015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069381" w14:textId="77777777" w:rsidR="0074046B" w:rsidRDefault="0074046B" w:rsidP="0074046B">
            <w:pPr>
              <w:jc w:val="center"/>
            </w:pPr>
            <w:r>
              <w:t>Use technical language at all times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55A224" w14:textId="77777777" w:rsidR="0074046B" w:rsidRDefault="0074046B" w:rsidP="0074046B">
            <w:pPr>
              <w:ind w:left="993" w:hanging="993"/>
            </w:pPr>
          </w:p>
        </w:tc>
      </w:tr>
      <w:tr w:rsidR="0074046B" w14:paraId="38C9807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81A50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3837928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C9C6" w14:textId="42DABDE5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942872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4DE5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33837928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3A99E7" w14:textId="77777777" w:rsidR="0074046B" w:rsidRDefault="0074046B" w:rsidP="0074046B">
            <w:pPr>
              <w:jc w:val="center"/>
            </w:pPr>
            <w:r>
              <w:t>Use short, simple sentences and words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2F1F1D" w14:textId="77777777" w:rsidR="0074046B" w:rsidRDefault="0074046B" w:rsidP="0074046B">
            <w:pPr>
              <w:ind w:left="993" w:hanging="993"/>
            </w:pPr>
          </w:p>
        </w:tc>
      </w:tr>
      <w:tr w:rsidR="0074046B" w14:paraId="646ECD1B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52226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709477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CD11" w14:textId="3113C362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9353139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709477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DE47B" w14:textId="77777777" w:rsidR="0074046B" w:rsidRDefault="0074046B" w:rsidP="0074046B">
            <w:pPr>
              <w:jc w:val="center"/>
            </w:pPr>
            <w:r>
              <w:t>Speak clearly and not too fast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0344AF" w14:textId="77777777" w:rsidR="0074046B" w:rsidRDefault="0074046B" w:rsidP="0074046B">
            <w:pPr>
              <w:ind w:left="993" w:hanging="993"/>
            </w:pPr>
          </w:p>
        </w:tc>
      </w:tr>
      <w:tr w:rsidR="0074046B" w14:paraId="24C4470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BF755B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64020158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D0CB" w14:textId="27799A84" w:rsidR="0074046B" w:rsidRPr="00797B0D" w:rsidRDefault="00D32910" w:rsidP="0074046B">
            <w:pPr>
              <w:ind w:left="993" w:hanging="993"/>
              <w:jc w:val="center"/>
              <w:rPr>
                <w:vanish/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353972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6402015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27C015" w14:textId="77777777" w:rsidR="0074046B" w:rsidRDefault="0074046B" w:rsidP="0074046B">
            <w:pPr>
              <w:jc w:val="center"/>
            </w:pPr>
            <w:r>
              <w:t>Consider the target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0B248" w14:textId="77777777" w:rsidR="0074046B" w:rsidRDefault="0074046B" w:rsidP="0074046B">
            <w:pPr>
              <w:ind w:left="993" w:hanging="993"/>
            </w:pPr>
          </w:p>
        </w:tc>
      </w:tr>
    </w:tbl>
    <w:p w14:paraId="61D1C327" w14:textId="77777777" w:rsidR="00C923C7" w:rsidRPr="0074046B" w:rsidRDefault="00C923C7" w:rsidP="00C923C7">
      <w:pPr>
        <w:rPr>
          <w:rFonts w:ascii="Arial" w:hAnsi="Arial" w:cs="Arial"/>
          <w:sz w:val="20"/>
        </w:rPr>
      </w:pPr>
    </w:p>
    <w:p w14:paraId="11011362" w14:textId="7EE70487" w:rsidR="00732A65" w:rsidRPr="0074046B" w:rsidRDefault="00732A65">
      <w:pPr>
        <w:jc w:val="left"/>
        <w:rPr>
          <w:rFonts w:ascii="Arial" w:hAnsi="Arial" w:cs="Arial"/>
          <w:sz w:val="20"/>
        </w:rPr>
      </w:pPr>
    </w:p>
    <w:p w14:paraId="7151631A" w14:textId="690DAABC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6" w:name="_Ref409526831"/>
      <w:r w:rsidRPr="007E408E">
        <w:t xml:space="preserve">When speaking to someone, how do you </w:t>
      </w:r>
      <w:r>
        <w:t xml:space="preserve">find out that they </w:t>
      </w:r>
      <w:r w:rsidRPr="007E408E">
        <w:t xml:space="preserve">have understood you correctly? </w:t>
      </w:r>
      <w:r>
        <w:t>Tick the</w:t>
      </w:r>
      <w:r w:rsidRPr="007E408E">
        <w:t xml:space="preserve"> two </w:t>
      </w:r>
      <w:r>
        <w:t xml:space="preserve">(2) best </w:t>
      </w:r>
      <w:r w:rsidRPr="007E408E">
        <w:t>ways</w:t>
      </w:r>
      <w:r>
        <w:t>.</w:t>
      </w:r>
      <w:bookmarkEnd w:id="16"/>
    </w:p>
    <w:p w14:paraId="5A53C7BE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5B6248" w14:paraId="4A6A37C9" w14:textId="77777777" w:rsidTr="006C2B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22A20F" w14:textId="77777777" w:rsidR="005B6248" w:rsidRDefault="005B6248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AAFF1B7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D8D246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0400423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B078445" w14:textId="77777777" w:rsidR="005B6248" w:rsidRDefault="00D32910" w:rsidP="006C2B0F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777996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4004233"/>
          </w:p>
        </w:tc>
      </w:tr>
      <w:tr w:rsidR="0074046B" w14:paraId="77145C35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EB095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63862105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0B7A" w14:textId="38220B4A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83114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862105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6C273B" w14:textId="77777777" w:rsidR="0074046B" w:rsidRDefault="0074046B" w:rsidP="0074046B">
            <w:pPr>
              <w:jc w:val="center"/>
            </w:pPr>
            <w:r>
              <w:t>Observe that they will remain silent as you speak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29C917" w14:textId="77777777" w:rsidR="0074046B" w:rsidRDefault="0074046B" w:rsidP="0074046B">
            <w:pPr>
              <w:ind w:left="993" w:hanging="993"/>
            </w:pPr>
          </w:p>
        </w:tc>
      </w:tr>
      <w:tr w:rsidR="0074046B" w14:paraId="0C0E427C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249F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0101753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C4E0" w14:textId="0621C535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187963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101753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99A30A" w14:textId="77777777" w:rsidR="0074046B" w:rsidRDefault="0074046B" w:rsidP="0074046B">
            <w:pPr>
              <w:jc w:val="center"/>
            </w:pPr>
            <w:r w:rsidRPr="007E408E">
              <w:t>Get that person to acknowledge and repeat the statement back to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06C0F" w14:textId="77777777" w:rsidR="0074046B" w:rsidRDefault="0074046B" w:rsidP="0074046B">
            <w:pPr>
              <w:ind w:left="993" w:hanging="993"/>
            </w:pPr>
          </w:p>
        </w:tc>
      </w:tr>
      <w:tr w:rsidR="0074046B" w14:paraId="534BA8FF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194A0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007878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536B" w14:textId="78206F89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38000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007878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421327" w14:textId="77777777" w:rsidR="0074046B" w:rsidRDefault="0074046B" w:rsidP="0074046B">
            <w:pPr>
              <w:jc w:val="center"/>
            </w:pPr>
            <w:r>
              <w:t xml:space="preserve">Ask them questions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58C7E" w14:textId="77777777" w:rsidR="0074046B" w:rsidRDefault="0074046B" w:rsidP="0074046B">
            <w:pPr>
              <w:ind w:left="993" w:hanging="993"/>
            </w:pPr>
          </w:p>
        </w:tc>
      </w:tr>
    </w:tbl>
    <w:p w14:paraId="189F15C8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2A1356A6" w14:textId="77777777" w:rsidR="005B6248" w:rsidRPr="0074046B" w:rsidRDefault="005B6248" w:rsidP="005B6248">
      <w:pPr>
        <w:ind w:right="-24"/>
        <w:rPr>
          <w:rFonts w:ascii="Arial" w:hAnsi="Arial" w:cs="Arial"/>
          <w:sz w:val="20"/>
        </w:rPr>
      </w:pPr>
    </w:p>
    <w:p w14:paraId="42EFF299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7" w:name="_Ref409526832"/>
      <w:bookmarkStart w:id="18" w:name="_Ref411928889"/>
      <w:r>
        <w:rPr>
          <w:rFonts w:cs="Arial"/>
          <w:szCs w:val="22"/>
        </w:rPr>
        <w:t>Which of the following</w:t>
      </w:r>
      <w:r w:rsidRPr="0089764B">
        <w:rPr>
          <w:rFonts w:cs="Arial"/>
          <w:szCs w:val="22"/>
        </w:rPr>
        <w:t xml:space="preserve"> question</w:t>
      </w:r>
      <w:r>
        <w:rPr>
          <w:rFonts w:cs="Arial"/>
          <w:szCs w:val="22"/>
        </w:rPr>
        <w:t>s</w:t>
      </w:r>
      <w:r w:rsidRPr="0089764B">
        <w:rPr>
          <w:rFonts w:cs="Arial"/>
          <w:szCs w:val="22"/>
        </w:rPr>
        <w:t xml:space="preserve"> will produce the most detailed response</w:t>
      </w:r>
      <w:r>
        <w:rPr>
          <w:rFonts w:cs="Arial"/>
          <w:szCs w:val="22"/>
        </w:rPr>
        <w:t>?</w:t>
      </w:r>
      <w:r>
        <w:t xml:space="preserve"> Tick your response</w:t>
      </w:r>
      <w:bookmarkEnd w:id="17"/>
      <w:r>
        <w:t>.</w:t>
      </w:r>
      <w:bookmarkEnd w:id="18"/>
    </w:p>
    <w:p w14:paraId="0A3ABEB0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5B6248" w14:paraId="021CA861" w14:textId="77777777" w:rsidTr="006C2B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B21705" w14:textId="77777777" w:rsidR="005B6248" w:rsidRDefault="005B6248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29CD51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7B68699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087290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0568442" w14:textId="77777777" w:rsidR="005B6248" w:rsidRDefault="00D32910" w:rsidP="006C2B0F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88951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8729028"/>
          </w:p>
        </w:tc>
      </w:tr>
      <w:tr w:rsidR="0074046B" w14:paraId="6DAC1DB6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7440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6750277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58C1" w14:textId="2819575B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74890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750277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B9A24" w14:textId="77777777" w:rsidR="0074046B" w:rsidRDefault="0074046B" w:rsidP="0074046B">
            <w:pPr>
              <w:jc w:val="center"/>
            </w:pPr>
            <w:r>
              <w:t>Did you understand a lot of what was said?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350921" w14:textId="77777777" w:rsidR="0074046B" w:rsidRDefault="0074046B" w:rsidP="0074046B">
            <w:pPr>
              <w:ind w:left="993" w:hanging="993"/>
            </w:pPr>
          </w:p>
        </w:tc>
      </w:tr>
      <w:tr w:rsidR="0074046B" w14:paraId="1FAF37A0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FCD07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8577289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6CAC" w14:textId="3A48CBE0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8415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28577289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B6D26E" w14:textId="77777777" w:rsidR="0074046B" w:rsidRDefault="0074046B" w:rsidP="0074046B">
            <w:pPr>
              <w:jc w:val="center"/>
            </w:pPr>
            <w:r>
              <w:t>Explain to me what you understood.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B3BEE6" w14:textId="77777777" w:rsidR="0074046B" w:rsidRDefault="0074046B" w:rsidP="0074046B">
            <w:pPr>
              <w:ind w:left="993" w:hanging="993"/>
            </w:pPr>
          </w:p>
        </w:tc>
      </w:tr>
      <w:tr w:rsidR="0074046B" w14:paraId="1925392E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F5C633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330232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5A89" w14:textId="5EA024D1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95254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30232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BB029A" w14:textId="77777777" w:rsidR="0074046B" w:rsidRDefault="0074046B" w:rsidP="0074046B">
            <w:pPr>
              <w:jc w:val="center"/>
            </w:pPr>
            <w:r>
              <w:t xml:space="preserve">Nod if you understood.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5F96B4" w14:textId="77777777" w:rsidR="0074046B" w:rsidRDefault="0074046B" w:rsidP="0074046B">
            <w:pPr>
              <w:ind w:left="993" w:hanging="993"/>
            </w:pPr>
          </w:p>
        </w:tc>
      </w:tr>
      <w:tr w:rsidR="0074046B" w14:paraId="756F97A8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0F5F9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1756933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1C4C" w14:textId="712663ED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242275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75693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E58AB" w14:textId="77777777" w:rsidR="0074046B" w:rsidRDefault="0074046B" w:rsidP="0074046B">
            <w:pPr>
              <w:jc w:val="center"/>
            </w:pPr>
            <w:r>
              <w:t>Did you understand?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AC4F6C" w14:textId="77777777" w:rsidR="0074046B" w:rsidRDefault="0074046B" w:rsidP="0074046B">
            <w:pPr>
              <w:ind w:left="993" w:hanging="993"/>
            </w:pPr>
          </w:p>
        </w:tc>
      </w:tr>
    </w:tbl>
    <w:p w14:paraId="5FE937EE" w14:textId="53FAE097" w:rsidR="00975F94" w:rsidRPr="0074046B" w:rsidRDefault="00975F94">
      <w:pPr>
        <w:jc w:val="left"/>
        <w:rPr>
          <w:sz w:val="20"/>
        </w:rPr>
      </w:pPr>
    </w:p>
    <w:p w14:paraId="11137D6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9" w:name="_Ref406480518"/>
      <w:r>
        <w:t>A new worker on site is having difficulty understanding verbal and non-verbal instructions. Why might this be the case? Tick all that apply.</w:t>
      </w:r>
      <w:bookmarkEnd w:id="19"/>
      <w:r>
        <w:t xml:space="preserve"> </w:t>
      </w:r>
    </w:p>
    <w:p w14:paraId="33BFA1E1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5B6248" w14:paraId="282342E8" w14:textId="77777777" w:rsidTr="006C2B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B20210" w14:textId="77777777" w:rsidR="005B6248" w:rsidRDefault="005B6248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060B0A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E22F57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3695651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F3ED2A0" w14:textId="77777777" w:rsidR="005B6248" w:rsidRDefault="00D32910" w:rsidP="006C2B0F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9976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6956513"/>
          </w:p>
        </w:tc>
      </w:tr>
      <w:tr w:rsidR="0074046B" w14:paraId="2E3DC355" w14:textId="77777777" w:rsidTr="006C2B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CA7EA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990306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95AE7" w14:textId="4B43E843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0974332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36990306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D13D8A" w14:textId="77777777" w:rsidR="0074046B" w:rsidRDefault="0074046B" w:rsidP="0074046B">
            <w:pPr>
              <w:jc w:val="center"/>
            </w:pPr>
            <w:r w:rsidRPr="001B43B2">
              <w:t>They have a different skill 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32A702" w14:textId="77777777" w:rsidR="0074046B" w:rsidRDefault="0074046B" w:rsidP="0074046B">
            <w:pPr>
              <w:ind w:left="993" w:hanging="993"/>
            </w:pPr>
          </w:p>
        </w:tc>
      </w:tr>
      <w:tr w:rsidR="0074046B" w14:paraId="1825CC06" w14:textId="77777777" w:rsidTr="006C2B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7B51E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3409057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8D7F" w14:textId="6101CE55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633971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340905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FB14E9" w14:textId="77777777" w:rsidR="0074046B" w:rsidRDefault="0074046B" w:rsidP="0074046B">
            <w:pPr>
              <w:jc w:val="center"/>
            </w:pPr>
            <w:r w:rsidRPr="001B43B2">
              <w:t>They have a different cultural background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5DE4F7" w14:textId="77777777" w:rsidR="0074046B" w:rsidRDefault="0074046B" w:rsidP="0074046B">
            <w:pPr>
              <w:ind w:left="993" w:hanging="993"/>
            </w:pPr>
          </w:p>
        </w:tc>
      </w:tr>
      <w:tr w:rsidR="0074046B" w14:paraId="5B73A6EC" w14:textId="77777777" w:rsidTr="006C2B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10B20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541835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C5EA" w14:textId="753924F2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44927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0541835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45B2F" w14:textId="77777777" w:rsidR="0074046B" w:rsidRDefault="0074046B" w:rsidP="0074046B">
            <w:pPr>
              <w:jc w:val="center"/>
            </w:pPr>
            <w:r w:rsidRPr="001B43B2">
              <w:t>They have problems understanding English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ABDE4" w14:textId="77777777" w:rsidR="0074046B" w:rsidRDefault="0074046B" w:rsidP="0074046B">
            <w:pPr>
              <w:ind w:left="993" w:hanging="993"/>
            </w:pPr>
          </w:p>
        </w:tc>
      </w:tr>
      <w:tr w:rsidR="0074046B" w14:paraId="72648230" w14:textId="77777777" w:rsidTr="006C2B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D7A1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2250263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AB931" w14:textId="76600527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928149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059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2250263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4F4EF6" w14:textId="77777777" w:rsidR="0074046B" w:rsidRDefault="0074046B" w:rsidP="0074046B">
            <w:pPr>
              <w:jc w:val="center"/>
            </w:pPr>
            <w:r>
              <w:t>Varying physical and/</w:t>
            </w:r>
            <w:r w:rsidRPr="001B43B2">
              <w:t>or mental 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951C1F" w14:textId="77777777" w:rsidR="0074046B" w:rsidRDefault="0074046B" w:rsidP="0074046B">
            <w:pPr>
              <w:ind w:left="993" w:hanging="993"/>
            </w:pPr>
          </w:p>
        </w:tc>
      </w:tr>
    </w:tbl>
    <w:p w14:paraId="14E35CBB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71693DFC" w14:textId="77777777" w:rsidR="005B6248" w:rsidRPr="0074046B" w:rsidRDefault="005B6248" w:rsidP="005B6248">
      <w:pPr>
        <w:jc w:val="left"/>
        <w:rPr>
          <w:rFonts w:ascii="Arial" w:hAnsi="Arial" w:cs="Arial"/>
          <w:sz w:val="20"/>
        </w:rPr>
      </w:pPr>
    </w:p>
    <w:p w14:paraId="6D7BD465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0" w:name="_Ref411928426"/>
      <w:bookmarkStart w:id="21" w:name="_Ref409526775"/>
      <w:bookmarkStart w:id="22" w:name="_Ref10198960"/>
      <w:r>
        <w:t>Identify</w:t>
      </w:r>
      <w:r w:rsidRPr="00D40436">
        <w:t xml:space="preserve"> two (2) tips for good </w:t>
      </w:r>
      <w:r>
        <w:t>listening.</w:t>
      </w:r>
      <w:bookmarkEnd w:id="20"/>
      <w:r>
        <w:t xml:space="preserve"> </w:t>
      </w:r>
      <w:bookmarkEnd w:id="21"/>
      <w:r>
        <w:t>Tick all that apply.</w:t>
      </w:r>
      <w:bookmarkEnd w:id="22"/>
    </w:p>
    <w:p w14:paraId="42901D9A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5B6248" w14:paraId="631E91FA" w14:textId="77777777" w:rsidTr="006C2B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CC80FA" w14:textId="77777777" w:rsidR="005B6248" w:rsidRDefault="005B6248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97CBD1B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16F76D2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8375921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C2E311B" w14:textId="77777777" w:rsidR="005B6248" w:rsidRDefault="00D32910" w:rsidP="006C2B0F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02222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3759215"/>
          </w:p>
        </w:tc>
      </w:tr>
      <w:tr w:rsidR="0074046B" w14:paraId="70A34D79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145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29031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06E2" w14:textId="1B9FC921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7574919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79B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729031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31D070" w14:textId="77777777" w:rsidR="0074046B" w:rsidRDefault="0074046B" w:rsidP="0074046B">
            <w:pPr>
              <w:jc w:val="center"/>
            </w:pPr>
            <w:r w:rsidRPr="00D40436">
              <w:t>Provide</w:t>
            </w:r>
            <w:r w:rsidRPr="00D40436">
              <w:rPr>
                <w:b/>
                <w:i/>
              </w:rPr>
              <w:t xml:space="preserve"> </w:t>
            </w:r>
            <w:r w:rsidRPr="00D40436">
              <w:t>feedback to show you have interpreted the information correctly when the talker has finished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162557" w14:textId="77777777" w:rsidR="0074046B" w:rsidRDefault="0074046B" w:rsidP="0074046B">
            <w:pPr>
              <w:ind w:left="993" w:hanging="993"/>
            </w:pPr>
          </w:p>
        </w:tc>
      </w:tr>
      <w:tr w:rsidR="0074046B" w14:paraId="2436DC73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E0171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543100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8CA1" w14:textId="59D56FCB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640900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543100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96AED7" w14:textId="77777777" w:rsidR="0074046B" w:rsidRDefault="0074046B" w:rsidP="0074046B">
            <w:pPr>
              <w:jc w:val="center"/>
            </w:pPr>
            <w:r>
              <w:t>Interrupt as you have questions. Do not wait until the end.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BE4A58" w14:textId="77777777" w:rsidR="0074046B" w:rsidRDefault="0074046B" w:rsidP="0074046B">
            <w:pPr>
              <w:ind w:left="993" w:hanging="993"/>
            </w:pPr>
          </w:p>
        </w:tc>
      </w:tr>
      <w:tr w:rsidR="0074046B" w14:paraId="153193B2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B3F06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68926902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9B9D0" w14:textId="30634BEF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561411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79B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68926902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FA5513" w14:textId="77777777" w:rsidR="0074046B" w:rsidRDefault="0074046B" w:rsidP="0074046B">
            <w:pPr>
              <w:jc w:val="center"/>
            </w:pPr>
            <w:r w:rsidRPr="00D40436">
              <w:t>Take notes if the information is complex or exact details are required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9EA520" w14:textId="77777777" w:rsidR="0074046B" w:rsidRDefault="0074046B" w:rsidP="0074046B">
            <w:pPr>
              <w:ind w:left="993" w:hanging="993"/>
            </w:pPr>
          </w:p>
        </w:tc>
      </w:tr>
      <w:tr w:rsidR="0074046B" w14:paraId="6BDDF9A2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FBC9B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50775500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3D5A" w14:textId="4B4E54F6" w:rsidR="0074046B" w:rsidRPr="00FE608E" w:rsidRDefault="00D3291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1709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077550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F8C6D" w14:textId="77777777" w:rsidR="0074046B" w:rsidRDefault="0074046B" w:rsidP="0074046B">
            <w:pPr>
              <w:jc w:val="center"/>
            </w:pPr>
            <w:r>
              <w:t>Just listen. Don’t take note of non-verbal cues.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7AE633" w14:textId="77777777" w:rsidR="0074046B" w:rsidRDefault="0074046B" w:rsidP="0074046B">
            <w:pPr>
              <w:ind w:left="993" w:hanging="993"/>
            </w:pPr>
          </w:p>
        </w:tc>
      </w:tr>
    </w:tbl>
    <w:p w14:paraId="3DBEA427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55AC4003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4C2096BE" w14:textId="74CF8764" w:rsidR="005B6248" w:rsidRPr="00830749" w:rsidRDefault="00EE21C9" w:rsidP="005B6248">
      <w:pPr>
        <w:pStyle w:val="11CSTCPLQuestionBullet"/>
        <w:numPr>
          <w:ilvl w:val="0"/>
          <w:numId w:val="7"/>
        </w:numPr>
        <w:ind w:left="709" w:hanging="709"/>
      </w:pPr>
      <w:bookmarkStart w:id="23" w:name="_Ref409525324"/>
      <w:r>
        <w:t>Match the document type and purpose by writing the appropriate letter next to each number in the centre column</w:t>
      </w:r>
      <w:r w:rsidR="005B6248">
        <w:t>.</w:t>
      </w:r>
      <w:bookmarkEnd w:id="23"/>
    </w:p>
    <w:p w14:paraId="32F1F064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7"/>
        <w:gridCol w:w="416"/>
        <w:gridCol w:w="2137"/>
        <w:gridCol w:w="1400"/>
        <w:gridCol w:w="435"/>
        <w:gridCol w:w="3285"/>
        <w:gridCol w:w="623"/>
      </w:tblGrid>
      <w:tr w:rsidR="00EE21C9" w:rsidRPr="00EE21C9" w14:paraId="137AE1CF" w14:textId="77777777" w:rsidTr="00453F3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A003C6" w14:textId="77777777" w:rsidR="00EE21C9" w:rsidRPr="00EE21C9" w:rsidRDefault="00EE21C9" w:rsidP="00EE21C9">
            <w:pPr>
              <w:keepNext/>
              <w:ind w:left="993" w:hanging="993"/>
            </w:pPr>
            <w:r w:rsidRPr="00EE21C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BD756E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64EE722" w14:textId="1D80661C" w:rsidR="00EE21C9" w:rsidRPr="0074046B" w:rsidRDefault="00EE21C9" w:rsidP="00453F3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C05EBF4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Definitions</w:t>
            </w:r>
          </w:p>
        </w:tc>
        <w:permStart w:id="937235478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A39B8FE" w14:textId="77777777" w:rsidR="00EE21C9" w:rsidRPr="00EE21C9" w:rsidRDefault="00D32910" w:rsidP="00EE21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E21C9" w:rsidRPr="00EE21C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7235478"/>
          </w:p>
        </w:tc>
      </w:tr>
      <w:tr w:rsidR="00EE21C9" w:rsidRPr="00EE21C9" w14:paraId="76BFFFB4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ADCE0A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6C64B8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4B1644" w14:textId="32D9B865" w:rsidR="00EE21C9" w:rsidRPr="00EE21C9" w:rsidRDefault="003B3E0A" w:rsidP="00EE21C9">
            <w:pPr>
              <w:ind w:right="82"/>
              <w:jc w:val="center"/>
            </w:pPr>
            <w:r>
              <w:t>Logbook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BA1DAFC" w14:textId="5C7CB44A" w:rsidR="00EE21C9" w:rsidRPr="0074046B" w:rsidRDefault="00EE21C9" w:rsidP="00453F36">
            <w:pPr>
              <w:ind w:right="82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1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586105490" w:edGrp="everyone"/>
            <w:r w:rsidR="001879BD">
              <w:rPr>
                <w:color w:val="17365D" w:themeColor="text2" w:themeShade="BF"/>
              </w:rPr>
              <w:t>B</w:t>
            </w:r>
            <w:permEnd w:id="586105490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DCCC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71E0" w14:textId="1BC49736" w:rsidR="00EE21C9" w:rsidRPr="00EE21C9" w:rsidRDefault="003B3E0A" w:rsidP="00EE21C9">
            <w:pPr>
              <w:ind w:right="82"/>
              <w:jc w:val="center"/>
            </w:pPr>
            <w:r>
              <w:t xml:space="preserve">A summary of what has occurred </w:t>
            </w:r>
            <w:r w:rsidR="00522301">
              <w:t>during the work period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7E6A46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308B2F77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C19B65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4734709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78F9D6" w14:textId="2CF0DE06" w:rsidR="00EE21C9" w:rsidRPr="00EE21C9" w:rsidRDefault="003B3E0A" w:rsidP="00EE21C9">
            <w:pPr>
              <w:ind w:right="82"/>
              <w:jc w:val="center"/>
            </w:pPr>
            <w:r>
              <w:t>Report form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D157137" w14:textId="3AF4CD81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2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397512399" w:edGrp="everyone"/>
            <w:r w:rsidR="001879BD">
              <w:rPr>
                <w:color w:val="17365D" w:themeColor="text2" w:themeShade="BF"/>
              </w:rPr>
              <w:t>C</w:t>
            </w:r>
            <w:permEnd w:id="139751239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2929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1676" w14:textId="310668E2" w:rsidR="00EE21C9" w:rsidRPr="00EE21C9" w:rsidRDefault="003B3E0A" w:rsidP="00EE21C9">
            <w:pPr>
              <w:ind w:right="82"/>
              <w:jc w:val="center"/>
            </w:pPr>
            <w:r>
              <w:t>Documenting machinery use and issues, including maintenance undertaken or required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F7D6B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C2C334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A8A78B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306BFD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ABC9B7" w14:textId="692F1326" w:rsidR="00EE21C9" w:rsidRPr="00EE21C9" w:rsidRDefault="003B3E0A" w:rsidP="00EE21C9">
            <w:pPr>
              <w:ind w:right="82"/>
              <w:jc w:val="center"/>
            </w:pPr>
            <w:r>
              <w:t>Shift report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C662E3F" w14:textId="75F7B557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3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992635348" w:edGrp="everyone"/>
            <w:r w:rsidR="001879BD">
              <w:rPr>
                <w:color w:val="17365D" w:themeColor="text2" w:themeShade="BF"/>
              </w:rPr>
              <w:t>A</w:t>
            </w:r>
            <w:permEnd w:id="1992635348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0CA4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BCD5" w14:textId="32A860C6" w:rsidR="00EE21C9" w:rsidRPr="00EE21C9" w:rsidRDefault="00EE21C9" w:rsidP="00EE21C9">
            <w:pPr>
              <w:ind w:right="82"/>
              <w:jc w:val="center"/>
            </w:pPr>
            <w:r>
              <w:t>Can be used to identify hazards and incidents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F6F545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8220FB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B720A1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6B761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9D18C7" w14:textId="45B02BC2" w:rsidR="00EE21C9" w:rsidRPr="00EE21C9" w:rsidRDefault="003B3E0A" w:rsidP="00EE21C9">
            <w:pPr>
              <w:ind w:right="82"/>
              <w:jc w:val="center"/>
            </w:pPr>
            <w:r>
              <w:t>SWMS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0CC89C0" w14:textId="6C64E6D0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867020021" w:edGrp="everyone"/>
            <w:r w:rsidR="001879BD">
              <w:rPr>
                <w:color w:val="17365D" w:themeColor="text2" w:themeShade="BF"/>
              </w:rPr>
              <w:t>D</w:t>
            </w:r>
            <w:permEnd w:id="186702002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3D1B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EAB0" w14:textId="1F9949D8" w:rsidR="00EE21C9" w:rsidRPr="00EE21C9" w:rsidRDefault="003B3E0A" w:rsidP="00EE21C9">
            <w:pPr>
              <w:ind w:right="82"/>
              <w:jc w:val="center"/>
            </w:pPr>
            <w:r>
              <w:t>Provides methods for undertaking high risk work safely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1060D" w14:textId="77777777" w:rsidR="00EE21C9" w:rsidRPr="00EE21C9" w:rsidRDefault="00EE21C9" w:rsidP="00EE21C9">
            <w:pPr>
              <w:ind w:left="993" w:hanging="993"/>
            </w:pPr>
          </w:p>
        </w:tc>
      </w:tr>
    </w:tbl>
    <w:p w14:paraId="2DC0D397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p w14:paraId="6010D5A2" w14:textId="77777777" w:rsidR="00A714F7" w:rsidRPr="0074046B" w:rsidRDefault="00A714F7" w:rsidP="00A714F7">
      <w:pPr>
        <w:rPr>
          <w:rFonts w:ascii="Arial" w:hAnsi="Arial" w:cs="Arial"/>
          <w:b/>
          <w:sz w:val="20"/>
        </w:rPr>
      </w:pPr>
    </w:p>
    <w:p w14:paraId="00E09FBE" w14:textId="59A5664B" w:rsidR="00A714F7" w:rsidRPr="00830749" w:rsidRDefault="00A714F7" w:rsidP="00A714F7">
      <w:pPr>
        <w:pStyle w:val="11CSTCPLQuestionBullet"/>
        <w:numPr>
          <w:ilvl w:val="0"/>
          <w:numId w:val="7"/>
        </w:numPr>
        <w:ind w:left="709" w:hanging="709"/>
      </w:pPr>
      <w:bookmarkStart w:id="24" w:name="_Ref95216581"/>
      <w:r>
        <w:t>What is the purpose of a shift report?</w:t>
      </w:r>
      <w:bookmarkEnd w:id="24"/>
      <w:r>
        <w:t xml:space="preserve"> </w:t>
      </w:r>
    </w:p>
    <w:p w14:paraId="445CE11D" w14:textId="77777777" w:rsidR="00A714F7" w:rsidRPr="0074046B" w:rsidRDefault="00A714F7" w:rsidP="00A714F7">
      <w:pPr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714F7" w:rsidRPr="00830749" w14:paraId="7404189F" w14:textId="77777777" w:rsidTr="00B9461B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34EC01" w14:textId="77777777" w:rsidR="00A714F7" w:rsidRPr="001C4084" w:rsidRDefault="00A714F7" w:rsidP="006C2B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4EB8D5" w14:textId="5BECD29F" w:rsidR="00A714F7" w:rsidRPr="001C4084" w:rsidRDefault="001879BD" w:rsidP="006C2B0F">
            <w:pPr>
              <w:rPr>
                <w:rFonts w:ascii="Arial" w:hAnsi="Arial" w:cs="Arial"/>
                <w:sz w:val="22"/>
                <w:szCs w:val="22"/>
              </w:rPr>
            </w:pPr>
            <w:permStart w:id="1041718586" w:edGrp="everyone"/>
            <w:r>
              <w:rPr>
                <w:rFonts w:ascii="Arial" w:hAnsi="Arial" w:cs="Arial"/>
                <w:sz w:val="22"/>
                <w:szCs w:val="22"/>
              </w:rPr>
              <w:t>A summary of what has occurred during a shift report. Can be referred to by the next person on that s</w:t>
            </w:r>
            <w:r w:rsidR="00234DE5">
              <w:rPr>
                <w:rFonts w:ascii="Arial" w:hAnsi="Arial" w:cs="Arial"/>
                <w:sz w:val="22"/>
                <w:szCs w:val="22"/>
              </w:rPr>
              <w:t>hi</w:t>
            </w:r>
            <w:r>
              <w:rPr>
                <w:rFonts w:ascii="Arial" w:hAnsi="Arial" w:cs="Arial"/>
                <w:sz w:val="22"/>
                <w:szCs w:val="22"/>
              </w:rPr>
              <w:t>ft or if there is an issue further down the track that record can be accessed</w:t>
            </w:r>
            <w:r w:rsidR="00234DE5">
              <w:rPr>
                <w:rFonts w:ascii="Arial" w:hAnsi="Arial" w:cs="Arial"/>
                <w:sz w:val="22"/>
                <w:szCs w:val="22"/>
              </w:rPr>
              <w:t>. Creates a good flow for between interchanging shifts.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41718586"/>
          </w:p>
        </w:tc>
        <w:permStart w:id="156317680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8E62" w14:textId="77777777" w:rsidR="00A714F7" w:rsidRPr="00E106BF" w:rsidRDefault="00D32910" w:rsidP="006C2B0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690629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714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3176801"/>
          </w:p>
        </w:tc>
      </w:tr>
    </w:tbl>
    <w:p w14:paraId="5E94AE73" w14:textId="77777777" w:rsidR="002F04A9" w:rsidRPr="0074046B" w:rsidRDefault="002F04A9" w:rsidP="002F04A9">
      <w:pPr>
        <w:rPr>
          <w:rFonts w:ascii="Arial" w:hAnsi="Arial" w:cs="Arial"/>
          <w:bCs/>
          <w:sz w:val="22"/>
          <w:szCs w:val="22"/>
        </w:rPr>
      </w:pPr>
    </w:p>
    <w:p w14:paraId="08F558A8" w14:textId="4EB94E28" w:rsidR="002F04A9" w:rsidRPr="00830749" w:rsidRDefault="002F04A9" w:rsidP="002F04A9">
      <w:pPr>
        <w:pStyle w:val="11CSTCPLQuestionBullet"/>
        <w:numPr>
          <w:ilvl w:val="0"/>
          <w:numId w:val="7"/>
        </w:numPr>
        <w:ind w:left="709" w:hanging="709"/>
      </w:pPr>
      <w:bookmarkStart w:id="25" w:name="_Ref59450016"/>
      <w:r>
        <w:t>What is the purpose of using dot points in written communication</w:t>
      </w:r>
      <w:r w:rsidR="00C7142E">
        <w:t>s, such as shift reports</w:t>
      </w:r>
      <w:r w:rsidR="00391534">
        <w:t xml:space="preserve"> or emails</w:t>
      </w:r>
      <w:r>
        <w:t>?</w:t>
      </w:r>
      <w:bookmarkEnd w:id="25"/>
    </w:p>
    <w:p w14:paraId="4756E791" w14:textId="77777777" w:rsidR="002F04A9" w:rsidRPr="00830749" w:rsidRDefault="002F04A9" w:rsidP="002F04A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04E637BE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FE8AE7" w14:textId="77777777" w:rsidR="002F04A9" w:rsidRPr="001C4084" w:rsidRDefault="002F04A9" w:rsidP="006C2B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23A8F8" w14:textId="59B07E1F" w:rsidR="002F04A9" w:rsidRPr="001C4084" w:rsidRDefault="001879BD" w:rsidP="006C2B0F">
            <w:pPr>
              <w:rPr>
                <w:rFonts w:ascii="Arial" w:hAnsi="Arial" w:cs="Arial"/>
                <w:sz w:val="22"/>
                <w:szCs w:val="22"/>
              </w:rPr>
            </w:pPr>
            <w:permStart w:id="95969656" w:edGrp="everyone"/>
            <w:r>
              <w:rPr>
                <w:rFonts w:ascii="Arial" w:hAnsi="Arial" w:cs="Arial"/>
                <w:sz w:val="22"/>
                <w:szCs w:val="22"/>
              </w:rPr>
              <w:t>Makes documents easy to read and reduces unnecessary information</w:t>
            </w:r>
            <w:r w:rsidR="00234DE5">
              <w:rPr>
                <w:rFonts w:ascii="Arial" w:hAnsi="Arial" w:cs="Arial"/>
                <w:sz w:val="22"/>
                <w:szCs w:val="22"/>
              </w:rPr>
              <w:t>. This method helps draw attention.</w:t>
            </w:r>
            <w:permEnd w:id="95969656"/>
          </w:p>
        </w:tc>
        <w:permStart w:id="34593085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FF0C" w14:textId="77777777" w:rsidR="002F04A9" w:rsidRPr="00E106BF" w:rsidRDefault="00D32910" w:rsidP="006C2B0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16229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04A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5930850"/>
          </w:p>
        </w:tc>
      </w:tr>
    </w:tbl>
    <w:p w14:paraId="70A54C64" w14:textId="68645728" w:rsidR="002F04A9" w:rsidRDefault="002F04A9" w:rsidP="002F04A9"/>
    <w:p w14:paraId="6C707BE9" w14:textId="77777777" w:rsidR="00A714F7" w:rsidRDefault="00A714F7" w:rsidP="002F04A9"/>
    <w:p w14:paraId="1070825B" w14:textId="34C122BD" w:rsidR="002F04A9" w:rsidRPr="00830749" w:rsidRDefault="00B9461B" w:rsidP="002F04A9">
      <w:pPr>
        <w:pStyle w:val="20TAQuestionNumber"/>
        <w:spacing w:line="360" w:lineRule="auto"/>
        <w:ind w:left="709" w:hanging="709"/>
      </w:pPr>
      <w:bookmarkStart w:id="26" w:name="_Ref524681818"/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BA0828" wp14:editId="286C795C">
                <wp:simplePos x="0" y="0"/>
                <wp:positionH relativeFrom="column">
                  <wp:posOffset>2790825</wp:posOffset>
                </wp:positionH>
                <wp:positionV relativeFrom="paragraph">
                  <wp:posOffset>447675</wp:posOffset>
                </wp:positionV>
                <wp:extent cx="873125" cy="377825"/>
                <wp:effectExtent l="0" t="0" r="0" b="31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7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13E72D" w14:textId="35C846B3" w:rsidR="00AA245C" w:rsidRPr="0074046B" w:rsidRDefault="00AA245C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32964987" w:edGrp="everyone"/>
                            <w:proofErr w:type="gramStart"/>
                            <w:r>
                              <w:rPr>
                                <w:color w:val="17365D" w:themeColor="text2" w:themeShade="BF"/>
                              </w:rPr>
                              <w:t>following</w:t>
                            </w:r>
                            <w:permEnd w:id="32964987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19.75pt;margin-top:35.25pt;width:68.75pt;height:29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" filled="f" stroked="f" strokeweight=".5pt">
                <v:textbox>
                  <w:txbxContent>
                    <w:p w14:paraId="5013E72D" w14:textId="35C846B3" w:rsidR="00AA245C" w:rsidRPr="0074046B" w:rsidRDefault="00AA245C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32964987" w:edGrp="everyone"/>
                      <w:proofErr w:type="gramStart"/>
                      <w:r>
                        <w:rPr>
                          <w:color w:val="17365D" w:themeColor="text2" w:themeShade="BF"/>
                        </w:rPr>
                        <w:t>following</w:t>
                      </w:r>
                      <w:permEnd w:id="32964987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B371CF" wp14:editId="35C10741">
                <wp:simplePos x="0" y="0"/>
                <wp:positionH relativeFrom="column">
                  <wp:posOffset>1234440</wp:posOffset>
                </wp:positionH>
                <wp:positionV relativeFrom="paragraph">
                  <wp:posOffset>175895</wp:posOffset>
                </wp:positionV>
                <wp:extent cx="873125" cy="3683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22F6F" w14:textId="51E0EAFB" w:rsidR="00AA245C" w:rsidRPr="0074046B" w:rsidRDefault="00AA245C" w:rsidP="002F04A9">
                            <w:pPr>
                              <w:pStyle w:val="28TAHiddenFillintheblank"/>
                              <w:rPr>
                                <w:vanish w:val="0"/>
                              </w:rPr>
                            </w:pPr>
                            <w:permStart w:id="151551981" w:edGrp="everyone"/>
                            <w:proofErr w:type="gramStart"/>
                            <w:r>
                              <w:rPr>
                                <w:vanish w:val="0"/>
                              </w:rPr>
                              <w:t>capture</w:t>
                            </w:r>
                            <w:permEnd w:id="151551981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left:0;text-align:left;margin-left:97.2pt;margin-top:13.85pt;width:68.75pt;height:2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" filled="f" stroked="f" strokeweight=".5pt">
                <v:textbox>
                  <w:txbxContent>
                    <w:p w14:paraId="47A22F6F" w14:textId="51E0EAFB" w:rsidR="00AA245C" w:rsidRPr="0074046B" w:rsidRDefault="00AA245C" w:rsidP="002F04A9">
                      <w:pPr>
                        <w:pStyle w:val="28TAHiddenFillintheblank"/>
                        <w:rPr>
                          <w:vanish w:val="0"/>
                        </w:rPr>
                      </w:pPr>
                      <w:permStart w:id="151551981" w:edGrp="everyone"/>
                      <w:proofErr w:type="gramStart"/>
                      <w:r>
                        <w:rPr>
                          <w:vanish w:val="0"/>
                        </w:rPr>
                        <w:t>capture</w:t>
                      </w:r>
                      <w:permEnd w:id="151551981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4046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1DCA41" wp14:editId="3331E315">
                <wp:simplePos x="0" y="0"/>
                <wp:positionH relativeFrom="column">
                  <wp:posOffset>3727450</wp:posOffset>
                </wp:positionH>
                <wp:positionV relativeFrom="paragraph">
                  <wp:posOffset>168910</wp:posOffset>
                </wp:positionV>
                <wp:extent cx="873125" cy="3683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989BEA" w14:textId="0E733E92" w:rsidR="00AA245C" w:rsidRPr="0074046B" w:rsidRDefault="00AA245C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1596999326" w:edGrp="everyone"/>
                            <w:proofErr w:type="gramStart"/>
                            <w:r>
                              <w:rPr>
                                <w:color w:val="17365D" w:themeColor="text2" w:themeShade="BF"/>
                              </w:rPr>
                              <w:t>attention</w:t>
                            </w:r>
                            <w:permEnd w:id="1596999326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28" type="#_x0000_t202" style="position:absolute;left:0;text-align:left;margin-left:293.5pt;margin-top:13.3pt;width:68.75pt;height:2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" filled="f" stroked="f" strokeweight=".5pt">
                <v:textbox>
                  <w:txbxContent>
                    <w:p w14:paraId="26989BEA" w14:textId="0E733E92" w:rsidR="00AA245C" w:rsidRPr="0074046B" w:rsidRDefault="00AA245C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1596999326" w:edGrp="everyone"/>
                      <w:proofErr w:type="gramStart"/>
                      <w:r>
                        <w:rPr>
                          <w:color w:val="17365D" w:themeColor="text2" w:themeShade="BF"/>
                        </w:rPr>
                        <w:t>attention</w:t>
                      </w:r>
                      <w:permEnd w:id="1596999326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F04A9">
        <w:t>Fill in the blanks: Sub</w:t>
      </w:r>
      <w:r w:rsidR="00C7142E">
        <w:t>-</w:t>
      </w:r>
      <w:r w:rsidR="002F04A9">
        <w:t>headings are often seen in informational text and used to _________________ the reader</w:t>
      </w:r>
      <w:r>
        <w:t>’</w:t>
      </w:r>
      <w:r w:rsidR="002F04A9">
        <w:t>s _________________ to keep them reading down the page _________________ each sub-heading.</w:t>
      </w:r>
      <w:bookmarkEnd w:id="26"/>
      <w:r w:rsidR="002F04A9" w:rsidRPr="005C2954">
        <w:rPr>
          <w:noProof/>
          <w:lang w:eastAsia="en-AU"/>
        </w:rPr>
        <w:t xml:space="preserve"> </w:t>
      </w:r>
    </w:p>
    <w:p w14:paraId="4745916F" w14:textId="77777777" w:rsidR="002F04A9" w:rsidRPr="00C01CC2" w:rsidRDefault="002F04A9" w:rsidP="002F04A9">
      <w:pPr>
        <w:jc w:val="left"/>
        <w:rPr>
          <w:rFonts w:ascii="Arial" w:hAnsi="Arial"/>
          <w:b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4A7085F9" w14:textId="77777777" w:rsidTr="006C2B0F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2E927E3" w14:textId="77777777" w:rsidR="002F04A9" w:rsidRPr="001C4084" w:rsidRDefault="002F04A9" w:rsidP="006C2B0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5AC2421" w14:textId="77777777" w:rsidR="002F04A9" w:rsidRPr="001C4084" w:rsidRDefault="002F04A9" w:rsidP="006C2B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EA56A96" wp14:editId="5AF6F26E">
                      <wp:extent cx="4614530" cy="323850"/>
                      <wp:effectExtent l="0" t="0" r="0" b="0"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238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4027D7B" w14:textId="0EB66461" w:rsidR="00AA245C" w:rsidRPr="00B203AA" w:rsidRDefault="00AA245C" w:rsidP="002F04A9">
                                  <w:pPr>
                                    <w:pStyle w:val="29TAChooseFrom"/>
                                    <w:rPr>
                                      <w:vanish w:val="0"/>
                                    </w:rPr>
                                  </w:pPr>
                                  <w:r w:rsidRPr="00B203AA">
                                    <w:rPr>
                                      <w:vanish w:val="0"/>
                                    </w:rPr>
                                    <w:t>|  attention  |  highlight  |  capture  |  following  |  opinion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r w:rsidRPr="00B203AA">
                                    <w:rPr>
                                      <w:vanish w:val="0"/>
                                    </w:rPr>
                                    <w:t xml:space="preserve"> |  fact  |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Text Box 12" o:spid="_x0000_s1029" type="#_x0000_t202" style="width:363.35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Im19/5djwAAAAAAAAAAAOA+a2be6xEAAAAAAAAAAADc&#10;Z83M33oEAAAAAAAAAAAA93nOOfUGAAAAAAAAAAAALvSqBwAAAAAAAAAAAHAn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CJtff+UY8AAAAAAAAA&#10;AADgPmtmPusRAAAAAAAAAAAA3MeFKAAAAAAAAAAAAIk1M7/qEQAAAAAAAAAAANznOefUGwAAAAAA&#10;AAAAALiQC1E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+/9px4BAAAAAAAAAADAfdbMvNUjAAAAAAAAAAAAuM+ama96BAAA&#10;AAAAAAAAAPd5zjn1BgAAAAAAAAAAAC70qgcAAAAAAAAAAABwJw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ibX3/qhHAAAAAAAAAAAAcJ81Mz/r&#10;EQAAAAAAAAAAANxnzcy/egQAAAAAAAAAAAD3ec459QYAAAAAAAAAAAAu9KoHAAAAAAAAAAAAcCc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/Gfv&#10;jokqAKIgCL5PXQ5mQA8mIOZ0QIoVbB0yJrhuBStgqhZ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rL33Sz0CAAAAAAAAAACA+6yZ+a5HAAAA&#10;AAAAAAAAcB8XogAAAAAAAAAAACTWzHzVIwAAAAAAAAAAALjP45xTbwAAAAAAAAAAAOBCLkQB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rL33Zz0CAAAAAAAAAACA+6yZea1HAAAAAAAAAAAAcJ81M3/1CAAAAAAAAAAAAO7zOOfU&#10;GwAAAAAAAAAAALjQUz0AAAAAAAAAAACAOwn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Oi05RMAACAASURB&#10;V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Ky991s9AgAAAAAAAAAAgPusmfmo&#10;RwAAAAAAAAAAAHAfF6IAAAAAAAAAAAAk1sy81yMAAAAAAAAAAAC4z+OcU28AAAAAAAAAAADgQi5E&#10;AQ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Ky99089AgAAAAAAAAAAgPusmXmuRwAAAAAAAAAAAHCfNTO/9QgAAAAAAAAAAADu&#10;8zjn1BsAAAAAAAAAAAC40FM9AAAAAAAAAAAAgDsJ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Phn746JKgCi&#10;IAi+T50FfBDhBAJ8EJFwJpCEFGwcMia4bgUrYKo2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sfbe7/UIAAAAAAAAAAAA7rNm5q0eAQAAAAAAAAAAwH3WzPzVIwAAAAAAAAAAALjP&#10;45xTbwAAAAAAAAAAAOBCT/UAAAAAAAAAAAAA7iR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LH23s/1CAAAAAAAAAAAAO6zZuanHgEAAAAAAAAA&#10;AMB9XIgCAAAAAAAAAACQWDPzXY8AAAAAAAAAAADgPo9zTr0BAAAAAAAAAACAC7kQBQ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l/1CAAAAAAAAAAAAO6zZualHgEAAAAAAAAAAMB91sz81iMAAAAAAAAAAAC4z+OcU28AAAAA&#10;AAAAAADgQk/1AAAAAAAAAAAAAO4k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Cx9t6v9QgAAAAAAAAAAADus2bmsx4BAAAAAAAAAADAfVyIAgAA&#10;AAAAAAAAkFgz81G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OOfvTsmigWIoij4dmtyou8DKeRI&#10;IWFMEP0AKajBxiDjBNOt4Ao4VRc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Cx9t7/6xEAAAAAAAAAAADcZ83MSz0CAAAA&#10;AAAAAACA+6yZ+a5HAAAAAAAAAAAAcJ/HOafeAAAAAAAAAAAAwIWe9QAAAAAAAAAAAADuJG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xklq4AAAIABJREFU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sfbe7/UIAAAAAAAAAAAA7rNm5q0eAQAAAAAAAAAAwH3WzPzWIwAAAAAAAAAAALjP45xT&#10;bwAAAAAAAAAAAOBCz3oAAAAAAAAAAAAAdxK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Fh773/1CAAAAAAAAAAAAO6zZuarHgEAAAAAAAAAAMB9&#10;XIgCAAAAAAAAAACQWDPzWY8AAAAAAAAAAADgPo9zTr0BAAAAAAAAAACAC7kQBQ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LH2&#10;3h/1CAAAAAAAAAAAAO6zZua1HgEAAAAAAAAAAMB91sz81CMAAAAAAAAAAAC4z+OcU28AAAAAAAAA&#10;AADgQs96AAAAAAAAAAAAAHcS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F/7N0xUQVAFATB96mLsIAUTBCD&#10;CXKic4AEcIaTQ8YE161gBUzVAg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Yu29&#10;X+sRAAAAAAAAAAAA3GfNzGc9AgAAAAAAAAAAgPu4EAUAAAAAAAAAACCxZua9HgEAAAAAAAAAAMB9&#10;HuecegMAAAAAAAAAAAAXciEK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Yu29f+sRAAAAAAAAAAAA3GfNzHM9AgAAAAAAAAAA&#10;gPusmfmpRwAAAAAAAAAAAHCfxzmn3gAAAAAAAAAAAMCFnu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T/qEQAAAAAA&#10;AAAAANxnzcxbPQIAAAAAAAAAAID7rJn5q0cAAAAAAAAAAABwn8c5p94AAAAAAAAAAADAhZ7qAQAA&#10;AAAAAAAAANxJ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i7b1f6hEAAAAAAAAAAADcZ83Mdz0CAAAAAAAAAACA+7gQBQAAAAAAAAAAILFm5qse&#10;AQAAAAAAAAAAwH0e55x6AwAAAAAAAAAAABdyIQoAAAAAAAAAAEBbrNqvAAAgAElEQVR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/+zdMZFVQRRF0ft+dTQWcICFcYAE&#10;MhxMTtQOyCcaJ0jBSSNjB72WgiNgVx0AAAAAAAAAICFgAwAAAAAAAAAAICFgAwAAAAAAAAAAICFg&#10;AwAAAAAAAAAAICFgAwAAAAAAAAAAICFgAwAAAAAAAAAAICFgAwAAAAAAAAAAICFgAwAAAAAAAAAA&#10;ICFgAwAAAAAAAAAAICFgAwAAAAAAAAAAICFgAwAAAAAAAAAAILH23rseAQAAAAAAAAAAwH3WzHyv&#10;RwAAAAAAAAAAAHCfNTN/6xEAAAAAAAAAAADc5znn1BsAAAAAAAAAAAC40KseAAAAAAAAAAAAwJ0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TW&#10;3vu9HgEAAAAAAAAAAMB91sx81CMAAAAAAAAAAAC4jwtRAAAAAAAAAAAAEmtmftYjAAAAAAAAAAAA&#10;uM9zzqk3AAAAAAAAAAAAcCEXog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TW3vurHgEAAAAAAAAAAMB91sy81SMAAAAAAAAA&#10;AAC4z5qZz3oEAAAAAAAAAAAA93nOOfUGAAAAAAAAAAAALvSqBwAAAAAAAAAAAHAn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CJtff+VY8AAAAA&#10;AAAAAADgPmtmftQjAAAAAAAAAAAAuM+amX/1CAAAAAAAAAAAAO7znHPqDQAAAAAAAAAAAFzoVQ8A&#10;AAAAAAAAAADgT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mvv/a0eAQAAAAAAAAAAwH3WzPypRwAAAAAAAAAAAHAfF6IAAAAAAAAAAAAk1sz8&#10;rkcAAAAAAAAAAABwn+ecU28AAAAAAAAAAADgQi5EAQAAAAAAAP6zdwdVlQVBFATr/dOYGRWsccEa&#10;Fa2DPSbGDE4aGbnoCAVXQJ4q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++96xEAAAAAAAAAAADcZ83Mv3oEAAAAAAAAAAAA91kz878e&#10;AQAAAAAAAAAAwH2ec069AQAAAAAAAAAAgAu96gEAAAAAAAAAAADcSc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jsr2q0AACAASURBVM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Yu293+sR&#10;AAAAAAAAAAAA3GfNzFc9AgAAAAAAAAAAgPt4IQoAAAAAAAAAAEDiOefUGwAAAAAAAAAAALiQC2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1t77px4BAAAAAAAAAADAfdbMvNUjAAAAAAAAAAAAuM+ame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qxHAAAAAAAAAAAAcJ81&#10;Mx/1CAAAAAAAAAAAAO6zZua3HgEAAAAAAAAAAMB9nnNOvQEAAAAAAAAAAIALveoBAAAAAAAAAAAA&#10;3En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/LF3x0QRAEEUBeeuFhXE+MAPMQI2ISbB&#10;AiYQt8h4wXYr+AJezU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i7b1f6xEAAAAAAAAAAADcZ83M&#10;dz0CAAAAAAAAAACA+3ghCgAAAAAAAAAAQGLNzGc9AgAAAAAAAAAAgPs8zjn1BgAAAAAAAAAAAC7k&#10;hSg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CJtff+qkcAAAAAAAAAAABwnzUzb/UIAAAAAAAAAAAA7rNm5q8eAQAAAAAAAAAA&#10;wH0e55x6AwAAAAAAAAAAABd61gMAAAAAAAAAAAC4k4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hI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hI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hI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hI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xNp7v9cjAAAAAAAAAAAAuM+amY96BAAAAAAA&#10;AAAAAPfxQhQAAAAAAAAAAIDE45xTbwAAAAAAAAAAAOBCLr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WHvv33oEAAAAAAAAAAAA91kz81KPAAAAAAAAAAAA4D5rZn7qEQAAAAAAAAAAANzncc6pNwAAAAAA&#10;AAAAAHChZz0AAAAAAAAAAACAOwn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" stroked="f" strokeweight=".5pt">
                      <v:fill r:id="rId17" o:title="" recolor="t" rotate="t" type="tile"/>
                      <v:textbox inset="0,0,0,0">
                        <w:txbxContent>
                          <w:p w14:paraId="34027D7B" w14:textId="0EB66461" w:rsidR="00AA245C" w:rsidRPr="00B203AA" w:rsidRDefault="00AA245C" w:rsidP="002F04A9">
                            <w:pPr>
                              <w:pStyle w:val="29TAChooseFrom"/>
                              <w:rPr>
                                <w:vanish w:val="0"/>
                              </w:rPr>
                            </w:pPr>
                            <w:r w:rsidRPr="00B203AA">
                              <w:rPr>
                                <w:vanish w:val="0"/>
                              </w:rPr>
                              <w:t>|  attention  |  highlight  |  capture  |  following  |  opinion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r w:rsidRPr="00B203AA">
                              <w:rPr>
                                <w:vanish w:val="0"/>
                              </w:rPr>
                              <w:t xml:space="preserve"> |  fact  |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93808856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7F2D8B5" w14:textId="77777777" w:rsidR="002F04A9" w:rsidRPr="00533511" w:rsidRDefault="00D32910" w:rsidP="006C2B0F">
            <w:pPr>
              <w:pStyle w:val="02TACheckbox"/>
            </w:pPr>
            <w:sdt>
              <w:sdtPr>
                <w:id w:val="6245132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04A9">
                  <w:sym w:font="Wingdings" w:char="F0A8"/>
                </w:r>
              </w:sdtContent>
            </w:sdt>
            <w:permEnd w:id="938088560"/>
          </w:p>
        </w:tc>
      </w:tr>
    </w:tbl>
    <w:p w14:paraId="59D082B6" w14:textId="77777777" w:rsidR="002F04A9" w:rsidRDefault="002F04A9" w:rsidP="002F04A9">
      <w:pPr>
        <w:jc w:val="left"/>
        <w:rPr>
          <w:rFonts w:ascii="Arial" w:hAnsi="Arial"/>
          <w:b/>
        </w:rPr>
      </w:pPr>
    </w:p>
    <w:p w14:paraId="612FBC63" w14:textId="77777777" w:rsidR="00871A55" w:rsidRDefault="00871A55" w:rsidP="00871A55">
      <w:pPr>
        <w:jc w:val="left"/>
        <w:rPr>
          <w:rFonts w:ascii="Arial" w:hAnsi="Arial" w:cs="Arial"/>
          <w:sz w:val="22"/>
          <w:szCs w:val="22"/>
        </w:rPr>
      </w:pPr>
    </w:p>
    <w:p w14:paraId="7F5B0CA9" w14:textId="70BB08B3" w:rsidR="00871A55" w:rsidRPr="00830749" w:rsidRDefault="00871A55" w:rsidP="00871A55">
      <w:pPr>
        <w:pStyle w:val="11CSTCPLQuestionBullet"/>
        <w:numPr>
          <w:ilvl w:val="0"/>
          <w:numId w:val="7"/>
        </w:numPr>
        <w:ind w:left="709" w:hanging="709"/>
      </w:pPr>
      <w:bookmarkStart w:id="27" w:name="_Ref59196461"/>
      <w:r>
        <w:t xml:space="preserve">True or False (Tick your response): Site procedures may require you to </w:t>
      </w:r>
      <w:r w:rsidR="00DC7A8D">
        <w:t>use specified communication templates when preparing documentation (e.g. letterhead).</w:t>
      </w:r>
      <w:bookmarkEnd w:id="27"/>
    </w:p>
    <w:p w14:paraId="43AC4A5C" w14:textId="77777777" w:rsidR="00DC7A8D" w:rsidRPr="00830749" w:rsidRDefault="00DC7A8D" w:rsidP="00DC7A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93"/>
        <w:gridCol w:w="1297"/>
        <w:gridCol w:w="2026"/>
        <w:gridCol w:w="2453"/>
        <w:gridCol w:w="623"/>
      </w:tblGrid>
      <w:tr w:rsidR="0074046B" w14:paraId="4AF0AC6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AD7CD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3836807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9C3B7E" w14:textId="2C5D04B3" w:rsidR="0074046B" w:rsidRDefault="00D3291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44964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79B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13836807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A351B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831746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53951442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20B5F0" w14:textId="77777777" w:rsidR="0074046B" w:rsidRDefault="00D3291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08917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3951442"/>
          </w:p>
        </w:tc>
      </w:tr>
      <w:tr w:rsidR="0074046B" w14:paraId="2225112C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12BAB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1544726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0F8E1" w14:textId="48706D81" w:rsidR="0074046B" w:rsidRDefault="00D3291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3531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544726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A8D51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04794D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AE48A0" w14:textId="77777777" w:rsidR="0074046B" w:rsidRDefault="0074046B" w:rsidP="0074046B">
            <w:pPr>
              <w:ind w:left="993" w:hanging="993"/>
            </w:pPr>
          </w:p>
        </w:tc>
      </w:tr>
    </w:tbl>
    <w:p w14:paraId="03107FF5" w14:textId="77777777" w:rsidR="00DC7A8D" w:rsidRDefault="00DC7A8D" w:rsidP="00DC7A8D">
      <w:pPr>
        <w:jc w:val="left"/>
        <w:rPr>
          <w:rFonts w:ascii="Arial" w:hAnsi="Arial" w:cs="Arial"/>
          <w:sz w:val="22"/>
          <w:szCs w:val="22"/>
        </w:rPr>
      </w:pPr>
    </w:p>
    <w:p w14:paraId="3777F2D6" w14:textId="15A9A862" w:rsidR="009E0C54" w:rsidRDefault="009E0C54">
      <w:pPr>
        <w:jc w:val="left"/>
        <w:rPr>
          <w:rFonts w:ascii="Arial" w:hAnsi="Arial" w:cs="Arial"/>
          <w:sz w:val="22"/>
          <w:szCs w:val="22"/>
        </w:rPr>
      </w:pPr>
    </w:p>
    <w:p w14:paraId="0FABDD01" w14:textId="1B7E317A" w:rsidR="005B6248" w:rsidRPr="00830749" w:rsidRDefault="006A1D68" w:rsidP="005B6248">
      <w:pPr>
        <w:pStyle w:val="11CSTCPLQuestionBullet"/>
        <w:numPr>
          <w:ilvl w:val="0"/>
          <w:numId w:val="7"/>
        </w:numPr>
        <w:ind w:left="709" w:hanging="709"/>
      </w:pPr>
      <w:bookmarkStart w:id="28" w:name="_Ref59442384"/>
      <w:r>
        <w:t xml:space="preserve">True or False (Tick your response): It is good practice to set aside time during a presentation </w:t>
      </w:r>
      <w:r w:rsidR="00F5249E">
        <w:t xml:space="preserve">to accept and respond to </w:t>
      </w:r>
      <w:r>
        <w:t>audience questions</w:t>
      </w:r>
      <w:r w:rsidR="005B6248">
        <w:t>.</w:t>
      </w:r>
      <w:bookmarkEnd w:id="28"/>
    </w:p>
    <w:p w14:paraId="12F50954" w14:textId="77777777" w:rsidR="006A1D68" w:rsidRPr="00830749" w:rsidRDefault="006A1D68" w:rsidP="006A1D68">
      <w:pPr>
        <w:rPr>
          <w:rFonts w:ascii="Arial" w:hAnsi="Arial" w:cs="Arial"/>
          <w:sz w:val="22"/>
          <w:szCs w:val="22"/>
        </w:rPr>
      </w:pPr>
      <w:bookmarkStart w:id="29" w:name="_Hlk95212406"/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93"/>
        <w:gridCol w:w="1297"/>
        <w:gridCol w:w="2026"/>
        <w:gridCol w:w="2453"/>
        <w:gridCol w:w="623"/>
      </w:tblGrid>
      <w:tr w:rsidR="0074046B" w14:paraId="18FF411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738E3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261880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4B93D" w14:textId="6759D7DF" w:rsidR="0074046B" w:rsidRDefault="00D3291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083748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79B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261880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E3356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845489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377634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BD460" w14:textId="77777777" w:rsidR="0074046B" w:rsidRDefault="00D3291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1555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73776347"/>
          </w:p>
        </w:tc>
      </w:tr>
      <w:tr w:rsidR="0074046B" w14:paraId="4A1634C8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70DD8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90350103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EE8902" w14:textId="2E638F8B" w:rsidR="0074046B" w:rsidRDefault="00D3291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3727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90350103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0B083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45FA04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9570D3" w14:textId="77777777" w:rsidR="0074046B" w:rsidRDefault="0074046B" w:rsidP="0074046B">
            <w:pPr>
              <w:ind w:left="993" w:hanging="993"/>
            </w:pPr>
          </w:p>
        </w:tc>
      </w:tr>
    </w:tbl>
    <w:p w14:paraId="50F3A63C" w14:textId="77777777" w:rsidR="006A1D68" w:rsidRDefault="006A1D68" w:rsidP="006A1D68">
      <w:pPr>
        <w:jc w:val="left"/>
        <w:rPr>
          <w:rFonts w:ascii="Arial" w:hAnsi="Arial" w:cs="Arial"/>
          <w:sz w:val="22"/>
          <w:szCs w:val="22"/>
        </w:rPr>
      </w:pPr>
    </w:p>
    <w:bookmarkEnd w:id="29"/>
    <w:p w14:paraId="60A325B1" w14:textId="77777777" w:rsidR="005B6248" w:rsidRPr="00255865" w:rsidRDefault="005B6248" w:rsidP="005B6248">
      <w:pPr>
        <w:rPr>
          <w:rFonts w:ascii="Arial" w:hAnsi="Arial" w:cs="Arial"/>
          <w:sz w:val="22"/>
          <w:szCs w:val="22"/>
        </w:rPr>
      </w:pPr>
    </w:p>
    <w:p w14:paraId="6DE9E777" w14:textId="5EFBB21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0" w:name="_Ref59443169"/>
      <w:r>
        <w:t>Describe how you might follow up on questions</w:t>
      </w:r>
      <w:r w:rsidR="00F5249E">
        <w:t>, if unable to address them during a meeting</w:t>
      </w:r>
      <w:r>
        <w:t>.</w:t>
      </w:r>
      <w:bookmarkEnd w:id="30"/>
    </w:p>
    <w:p w14:paraId="4161BD36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65EAE573" w14:textId="77777777" w:rsidTr="00B9461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A4998E" w14:textId="77777777" w:rsidR="005B6248" w:rsidRPr="001C4084" w:rsidRDefault="005B6248" w:rsidP="006C2B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A3CDBB" w14:textId="5FBB9F2C" w:rsidR="005B6248" w:rsidRPr="001C4084" w:rsidRDefault="001879BD" w:rsidP="006C2B0F">
            <w:pPr>
              <w:rPr>
                <w:rFonts w:ascii="Arial" w:hAnsi="Arial" w:cs="Arial"/>
                <w:sz w:val="22"/>
                <w:szCs w:val="22"/>
              </w:rPr>
            </w:pPr>
            <w:permStart w:id="1699505794" w:edGrp="everyone"/>
            <w:r>
              <w:rPr>
                <w:rFonts w:ascii="Arial" w:hAnsi="Arial" w:cs="Arial"/>
                <w:sz w:val="22"/>
                <w:szCs w:val="22"/>
              </w:rPr>
              <w:t>Research if necessary and respond to the person via face to face or email.</w:t>
            </w:r>
            <w:permEnd w:id="1699505794"/>
          </w:p>
        </w:tc>
        <w:permStart w:id="78829803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183D0D" w14:textId="77777777" w:rsidR="005B6248" w:rsidRPr="00E106BF" w:rsidRDefault="00D32910" w:rsidP="006C2B0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352045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8298030"/>
          </w:p>
        </w:tc>
      </w:tr>
    </w:tbl>
    <w:p w14:paraId="7F7162C9" w14:textId="77777777" w:rsidR="005B6248" w:rsidRPr="00F169CA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18F28507" w14:textId="4B55F282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AE62A7F" w14:textId="7AA01256" w:rsidR="00F95E6F" w:rsidRPr="00830749" w:rsidRDefault="00F5249E" w:rsidP="00F95E6F">
      <w:pPr>
        <w:pStyle w:val="11CSTCPLQuestionBullet"/>
        <w:numPr>
          <w:ilvl w:val="0"/>
          <w:numId w:val="7"/>
        </w:numPr>
        <w:ind w:left="709" w:hanging="709"/>
      </w:pPr>
      <w:bookmarkStart w:id="31" w:name="_Ref59443152"/>
      <w:r>
        <w:lastRenderedPageBreak/>
        <w:t>Identify two (2) methods that you might use to establish if your presentation goals have been met</w:t>
      </w:r>
      <w:r w:rsidR="00484026">
        <w:t>, to aid with future presentations</w:t>
      </w:r>
      <w:r w:rsidR="00F95E6F">
        <w:t>.</w:t>
      </w:r>
      <w:bookmarkEnd w:id="31"/>
    </w:p>
    <w:p w14:paraId="5AF91284" w14:textId="77777777" w:rsidR="00F95E6F" w:rsidRPr="00830749" w:rsidRDefault="00F95E6F" w:rsidP="00F95E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95E6F" w:rsidRPr="00830749" w14:paraId="07103ED4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483DA1" w14:textId="77777777" w:rsidR="00F95E6F" w:rsidRPr="001C4084" w:rsidRDefault="00F95E6F" w:rsidP="006C2B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079C4A" w14:textId="77777777" w:rsidR="00F95E6F" w:rsidRDefault="001879BD" w:rsidP="006C2B0F">
            <w:pPr>
              <w:rPr>
                <w:rFonts w:ascii="Arial" w:hAnsi="Arial" w:cs="Arial"/>
                <w:sz w:val="22"/>
                <w:szCs w:val="22"/>
              </w:rPr>
            </w:pPr>
            <w:permStart w:id="527130100" w:edGrp="everyone"/>
            <w:r>
              <w:rPr>
                <w:rFonts w:ascii="Arial" w:hAnsi="Arial" w:cs="Arial"/>
                <w:sz w:val="22"/>
                <w:szCs w:val="22"/>
              </w:rPr>
              <w:t>-Seek audience feedback</w:t>
            </w:r>
          </w:p>
          <w:p w14:paraId="0E70FDA4" w14:textId="455CBC09" w:rsidR="00F95E6F" w:rsidRPr="001C4084" w:rsidRDefault="001879BD" w:rsidP="006C2B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-Record meeting outcomes</w:t>
            </w:r>
            <w:permEnd w:id="527130100"/>
          </w:p>
        </w:tc>
        <w:permStart w:id="213302917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BF403E" w14:textId="77777777" w:rsidR="00F95E6F" w:rsidRPr="00E106BF" w:rsidRDefault="00D32910" w:rsidP="006C2B0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644457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5E6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3029171"/>
          </w:p>
        </w:tc>
      </w:tr>
    </w:tbl>
    <w:p w14:paraId="1546F641" w14:textId="5D940C8A" w:rsidR="00F95E6F" w:rsidRDefault="00F95E6F" w:rsidP="00F95E6F">
      <w:pPr>
        <w:rPr>
          <w:rFonts w:ascii="Arial" w:hAnsi="Arial" w:cs="Arial"/>
          <w:sz w:val="22"/>
          <w:szCs w:val="22"/>
        </w:rPr>
      </w:pPr>
    </w:p>
    <w:p w14:paraId="13B1F4D5" w14:textId="77777777" w:rsidR="00A714F7" w:rsidRDefault="00A714F7" w:rsidP="00F95E6F">
      <w:pPr>
        <w:rPr>
          <w:rFonts w:ascii="Arial" w:hAnsi="Arial" w:cs="Arial"/>
          <w:sz w:val="22"/>
          <w:szCs w:val="22"/>
        </w:rPr>
      </w:pPr>
    </w:p>
    <w:p w14:paraId="29FBB82A" w14:textId="2ABCA405" w:rsidR="00676A3E" w:rsidRPr="00830749" w:rsidRDefault="00676A3E" w:rsidP="00676A3E">
      <w:pPr>
        <w:pStyle w:val="11CSTCPLQuestionBullet"/>
        <w:numPr>
          <w:ilvl w:val="0"/>
          <w:numId w:val="7"/>
        </w:numPr>
        <w:ind w:left="709" w:hanging="709"/>
      </w:pPr>
      <w:bookmarkStart w:id="32" w:name="_Ref95215037"/>
      <w:r>
        <w:t xml:space="preserve">Which of the following are potential sources of workplace conflict? </w:t>
      </w:r>
      <w:r>
        <w:br/>
        <w:t>Tick all that apply.</w:t>
      </w:r>
      <w:bookmarkEnd w:id="32"/>
    </w:p>
    <w:p w14:paraId="38D4EEB6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676A3E" w14:paraId="77B4731C" w14:textId="77777777" w:rsidTr="006C2B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D69295" w14:textId="77777777" w:rsidR="00676A3E" w:rsidRDefault="00676A3E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C24F7F" w14:textId="77777777" w:rsidR="00676A3E" w:rsidRDefault="00676A3E" w:rsidP="006C2B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708E29" w14:textId="77777777" w:rsidR="00676A3E" w:rsidRDefault="00676A3E" w:rsidP="006C2B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6715146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70A7843" w14:textId="77777777" w:rsidR="00676A3E" w:rsidRDefault="00D32910" w:rsidP="006C2B0F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4263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7151460"/>
          </w:p>
        </w:tc>
      </w:tr>
      <w:tr w:rsidR="00B9461B" w14:paraId="1ADF641E" w14:textId="77777777" w:rsidTr="006C2B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B0F208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210418168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F64B" w14:textId="2544E25A" w:rsidR="00B9461B" w:rsidRPr="00FE608E" w:rsidRDefault="00D3291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42152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79B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0418168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928FD6" w14:textId="2788531A" w:rsidR="00B9461B" w:rsidRDefault="00B9461B" w:rsidP="00B9461B">
            <w:pPr>
              <w:jc w:val="center"/>
            </w:pPr>
            <w:r>
              <w:t>Differences in personality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A4D07F" w14:textId="77777777" w:rsidR="00B9461B" w:rsidRDefault="00B9461B" w:rsidP="00B9461B">
            <w:pPr>
              <w:ind w:left="993" w:hanging="993"/>
            </w:pPr>
          </w:p>
        </w:tc>
      </w:tr>
      <w:tr w:rsidR="00B9461B" w14:paraId="75F1B7C1" w14:textId="77777777" w:rsidTr="006C2B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108D6C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4348174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E1664" w14:textId="12F9A7E9" w:rsidR="00B9461B" w:rsidRPr="00FE608E" w:rsidRDefault="00D3291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20817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79B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348174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7DCFF9" w14:textId="401A2BB6" w:rsidR="00B9461B" w:rsidRDefault="00B9461B" w:rsidP="00B9461B">
            <w:pPr>
              <w:jc w:val="center"/>
            </w:pPr>
            <w:r>
              <w:t>Poor communication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A04E89" w14:textId="77777777" w:rsidR="00B9461B" w:rsidRDefault="00B9461B" w:rsidP="00B9461B">
            <w:pPr>
              <w:ind w:left="993" w:hanging="993"/>
            </w:pPr>
          </w:p>
        </w:tc>
      </w:tr>
      <w:tr w:rsidR="00B9461B" w14:paraId="09CE063E" w14:textId="77777777" w:rsidTr="006C2B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36D1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90997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B624" w14:textId="5B662457" w:rsidR="00B9461B" w:rsidRPr="00FE608E" w:rsidRDefault="00D3291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0062866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79B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90997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84520E" w14:textId="41183760" w:rsidR="00B9461B" w:rsidRDefault="00B9461B" w:rsidP="00B9461B">
            <w:pPr>
              <w:jc w:val="center"/>
            </w:pPr>
            <w:r>
              <w:t>Resistance to change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4CA7CC" w14:textId="77777777" w:rsidR="00B9461B" w:rsidRDefault="00B9461B" w:rsidP="00B9461B">
            <w:pPr>
              <w:ind w:left="993" w:hanging="993"/>
            </w:pPr>
          </w:p>
        </w:tc>
      </w:tr>
      <w:tr w:rsidR="00B9461B" w14:paraId="051A3FC8" w14:textId="77777777" w:rsidTr="006C2B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D236C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1071980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BB0C" w14:textId="52D28406" w:rsidR="00B9461B" w:rsidRPr="00FE608E" w:rsidRDefault="00D3291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4596372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79B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1071980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F0A920" w14:textId="11153F9A" w:rsidR="00B9461B" w:rsidRDefault="00B9461B" w:rsidP="00B9461B">
            <w:pPr>
              <w:jc w:val="center"/>
            </w:pPr>
            <w:r>
              <w:t>Unclear job expectations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9534DF" w14:textId="77777777" w:rsidR="00B9461B" w:rsidRDefault="00B9461B" w:rsidP="00B9461B">
            <w:pPr>
              <w:ind w:left="993" w:hanging="993"/>
            </w:pPr>
          </w:p>
        </w:tc>
      </w:tr>
    </w:tbl>
    <w:p w14:paraId="5B0D9D4B" w14:textId="77777777" w:rsidR="00676A3E" w:rsidRDefault="00676A3E" w:rsidP="00676A3E">
      <w:pPr>
        <w:ind w:right="-24"/>
        <w:rPr>
          <w:rFonts w:ascii="Arial" w:hAnsi="Arial" w:cs="Arial"/>
          <w:sz w:val="22"/>
          <w:szCs w:val="22"/>
        </w:rPr>
      </w:pPr>
    </w:p>
    <w:p w14:paraId="104DAF92" w14:textId="34582495" w:rsidR="00F5249E" w:rsidRDefault="00F5249E">
      <w:pPr>
        <w:jc w:val="left"/>
        <w:rPr>
          <w:rFonts w:ascii="Arial" w:hAnsi="Arial" w:cs="Arial"/>
          <w:sz w:val="22"/>
          <w:szCs w:val="22"/>
        </w:rPr>
      </w:pPr>
    </w:p>
    <w:p w14:paraId="0F552246" w14:textId="21D8D1A9" w:rsidR="009E0C54" w:rsidRPr="00830749" w:rsidRDefault="00676A3E" w:rsidP="009E0C54">
      <w:pPr>
        <w:pStyle w:val="11CSTCPLQuestionBullet"/>
        <w:numPr>
          <w:ilvl w:val="0"/>
          <w:numId w:val="7"/>
        </w:numPr>
        <w:ind w:left="709" w:hanging="709"/>
      </w:pPr>
      <w:bookmarkStart w:id="33" w:name="_Ref406480417"/>
      <w:r>
        <w:t>Order the following steps from 1 to 5 to explain how to best address conflict.</w:t>
      </w:r>
      <w:bookmarkEnd w:id="33"/>
    </w:p>
    <w:p w14:paraId="67B14F2B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61"/>
        <w:gridCol w:w="2040"/>
        <w:gridCol w:w="5481"/>
        <w:gridCol w:w="623"/>
      </w:tblGrid>
      <w:tr w:rsidR="00676A3E" w14:paraId="1FF04775" w14:textId="77777777" w:rsidTr="006C2B0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83719F6" w14:textId="77777777" w:rsidR="00676A3E" w:rsidRDefault="00676A3E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EBB714" w14:textId="77777777" w:rsidR="00676A3E" w:rsidRDefault="00676A3E" w:rsidP="006C2B0F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1DB4366" w14:textId="77777777" w:rsidR="00676A3E" w:rsidRDefault="00676A3E" w:rsidP="006C2B0F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4005609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3B55E52" w14:textId="77777777" w:rsidR="00676A3E" w:rsidRPr="00533511" w:rsidRDefault="00D32910" w:rsidP="006C2B0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812843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00560946"/>
          </w:p>
        </w:tc>
      </w:tr>
      <w:tr w:rsidR="00676A3E" w14:paraId="1DBAC6C5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F21AE9" w14:textId="77777777" w:rsidR="00676A3E" w:rsidRPr="00FE608E" w:rsidRDefault="00676A3E" w:rsidP="006C2B0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3A74" w14:textId="07B03053" w:rsidR="00676A3E" w:rsidRPr="00B9461B" w:rsidRDefault="00656CA0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08891737" w:edGrp="everyone"/>
            <w:r>
              <w:rPr>
                <w:vanish w:val="0"/>
                <w:color w:val="auto"/>
              </w:rPr>
              <w:t>1</w:t>
            </w:r>
            <w:permEnd w:id="190889173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725DDE" w14:textId="322E9C3D" w:rsidR="00676A3E" w:rsidRPr="00ED4D6F" w:rsidRDefault="00676A3E" w:rsidP="006C2B0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Establish each conflicting party’s view / priority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87CC70" w14:textId="77777777" w:rsidR="00676A3E" w:rsidRDefault="00676A3E" w:rsidP="006C2B0F">
            <w:pPr>
              <w:ind w:left="993" w:hanging="993"/>
            </w:pPr>
          </w:p>
        </w:tc>
      </w:tr>
      <w:tr w:rsidR="00676A3E" w14:paraId="69DC3BB1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68447E" w14:textId="77777777" w:rsidR="00676A3E" w:rsidRPr="00FE608E" w:rsidRDefault="00676A3E" w:rsidP="006C2B0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184FD8" w14:textId="192D70F5" w:rsidR="00676A3E" w:rsidRPr="00B9461B" w:rsidRDefault="00656CA0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74873185" w:edGrp="everyone"/>
            <w:r>
              <w:rPr>
                <w:vanish w:val="0"/>
                <w:color w:val="auto"/>
              </w:rPr>
              <w:t>3</w:t>
            </w:r>
            <w:permEnd w:id="11748731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BBE28B" w14:textId="780E075E" w:rsidR="00676A3E" w:rsidRPr="00ED4D6F" w:rsidRDefault="000752C9" w:rsidP="006C2B0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Negotiate any applicable timelines according to agreed priorities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EEB681" w14:textId="77777777" w:rsidR="00676A3E" w:rsidRDefault="00676A3E" w:rsidP="006C2B0F">
            <w:pPr>
              <w:ind w:left="993" w:hanging="993"/>
            </w:pPr>
          </w:p>
        </w:tc>
      </w:tr>
      <w:tr w:rsidR="00676A3E" w14:paraId="4A4DD3E2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AE46B" w14:textId="77777777" w:rsidR="00676A3E" w:rsidRPr="00FE608E" w:rsidRDefault="00676A3E" w:rsidP="006C2B0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49C506" w14:textId="7F533766" w:rsidR="00676A3E" w:rsidRPr="00B9461B" w:rsidRDefault="00656CA0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51341098" w:edGrp="everyone"/>
            <w:r>
              <w:rPr>
                <w:vanish w:val="0"/>
                <w:color w:val="auto"/>
              </w:rPr>
              <w:t>4</w:t>
            </w:r>
            <w:permEnd w:id="19513410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183D17" w14:textId="422A1D3C" w:rsidR="00676A3E" w:rsidRPr="00ED4D6F" w:rsidRDefault="000752C9" w:rsidP="006C2B0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Ensure that both parties understand and agree with the negotiated outcome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EC60E4" w14:textId="77777777" w:rsidR="00676A3E" w:rsidRDefault="00676A3E" w:rsidP="006C2B0F">
            <w:pPr>
              <w:ind w:left="993" w:hanging="993"/>
            </w:pPr>
          </w:p>
        </w:tc>
      </w:tr>
      <w:tr w:rsidR="00676A3E" w14:paraId="7C3E8498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E82A59" w14:textId="77777777" w:rsidR="00676A3E" w:rsidRPr="00FE608E" w:rsidRDefault="00676A3E" w:rsidP="006C2B0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AD65A9" w14:textId="36814070" w:rsidR="00676A3E" w:rsidRPr="00B9461B" w:rsidRDefault="00656CA0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68917206" w:edGrp="everyone"/>
            <w:r>
              <w:rPr>
                <w:vanish w:val="0"/>
                <w:color w:val="auto"/>
              </w:rPr>
              <w:t>5</w:t>
            </w:r>
            <w:permEnd w:id="11689172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21C941" w14:textId="1EA1EF92" w:rsidR="00676A3E" w:rsidRPr="00ED4D6F" w:rsidRDefault="000752C9" w:rsidP="006C2B0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Monitor the situation to avoid further issues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3299AE" w14:textId="77777777" w:rsidR="00676A3E" w:rsidRDefault="00676A3E" w:rsidP="006C2B0F">
            <w:pPr>
              <w:ind w:left="993" w:hanging="993"/>
            </w:pPr>
          </w:p>
        </w:tc>
      </w:tr>
      <w:tr w:rsidR="00676A3E" w14:paraId="1A2C899A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71BA00" w14:textId="77777777" w:rsidR="00676A3E" w:rsidRPr="00FE608E" w:rsidRDefault="00676A3E" w:rsidP="00676A3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F9525C" w14:textId="0D3A85D8" w:rsidR="00676A3E" w:rsidRPr="00B9461B" w:rsidRDefault="00656CA0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791283946" w:edGrp="everyone"/>
            <w:r>
              <w:rPr>
                <w:vanish w:val="0"/>
                <w:color w:val="auto"/>
              </w:rPr>
              <w:t>2</w:t>
            </w:r>
            <w:permEnd w:id="79128394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D994BF" w14:textId="590512A9" w:rsidR="00676A3E" w:rsidRPr="00ED4D6F" w:rsidRDefault="00676A3E" w:rsidP="00676A3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Discuss and agree on an approach which will meet most of both parties’ needs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2C5102" w14:textId="77777777" w:rsidR="00676A3E" w:rsidRDefault="00676A3E" w:rsidP="00676A3E">
            <w:pPr>
              <w:ind w:left="993" w:hanging="993"/>
            </w:pPr>
          </w:p>
        </w:tc>
      </w:tr>
    </w:tbl>
    <w:p w14:paraId="39A7A48C" w14:textId="77777777" w:rsidR="00676A3E" w:rsidRDefault="00676A3E" w:rsidP="00676A3E">
      <w:pPr>
        <w:rPr>
          <w:rFonts w:ascii="Arial" w:hAnsi="Arial" w:cs="Arial"/>
          <w:sz w:val="22"/>
          <w:szCs w:val="22"/>
        </w:rPr>
      </w:pPr>
    </w:p>
    <w:p w14:paraId="496A4737" w14:textId="77777777" w:rsidR="005B6248" w:rsidRDefault="005B6248" w:rsidP="005B6248"/>
    <w:p w14:paraId="0D3AE73E" w14:textId="6E789258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4" w:name="_Ref10205741"/>
      <w:r>
        <w:t xml:space="preserve">True or False (Tick your response): </w:t>
      </w:r>
      <w:r w:rsidR="000C46E3">
        <w:t>During conflict resolution, t</w:t>
      </w:r>
      <w:r>
        <w:t>he most promising way to gain commitment to a final agreement and ensure compliance is mutual satisfaction of interests.</w:t>
      </w:r>
      <w:bookmarkEnd w:id="34"/>
    </w:p>
    <w:p w14:paraId="27C5FC55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93"/>
        <w:gridCol w:w="1297"/>
        <w:gridCol w:w="2026"/>
        <w:gridCol w:w="2453"/>
        <w:gridCol w:w="623"/>
      </w:tblGrid>
      <w:tr w:rsidR="00B9461B" w14:paraId="76ACC14C" w14:textId="77777777" w:rsidTr="00B9461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6E154E" w14:textId="77777777" w:rsidR="00B9461B" w:rsidRDefault="00B9461B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896339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435AB" w14:textId="3D94CDC1" w:rsidR="00B9461B" w:rsidRDefault="00D32910" w:rsidP="00B9461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524169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79B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7896339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B9CF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C274C6" w14:textId="77777777" w:rsidR="00B9461B" w:rsidRPr="00E106BF" w:rsidRDefault="00B9461B" w:rsidP="00B9461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522275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0681C2" w14:textId="77777777" w:rsidR="00B9461B" w:rsidRDefault="00D32910" w:rsidP="00B9461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813542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222759"/>
          </w:p>
        </w:tc>
      </w:tr>
      <w:tr w:rsidR="00B9461B" w14:paraId="5E50E7DE" w14:textId="77777777" w:rsidTr="00B9461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8067E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62916790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0283F" w14:textId="1E083D78" w:rsidR="00B9461B" w:rsidRDefault="00D32910" w:rsidP="00B9461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7942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916790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4CC5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10A63D" w14:textId="77777777" w:rsidR="00B9461B" w:rsidRDefault="00B9461B" w:rsidP="00B9461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5C62A48" w14:textId="77777777" w:rsidR="00B9461B" w:rsidRDefault="00B9461B" w:rsidP="00B9461B">
            <w:pPr>
              <w:ind w:left="993" w:hanging="993"/>
            </w:pPr>
          </w:p>
        </w:tc>
      </w:tr>
    </w:tbl>
    <w:p w14:paraId="60DC1613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647BC5A" w14:textId="3D0D5FAC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911C6A7" w14:textId="6C60C99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5" w:name="_Ref10205901"/>
      <w:r>
        <w:lastRenderedPageBreak/>
        <w:t xml:space="preserve">Which of the following </w:t>
      </w:r>
      <w:r w:rsidR="005C7F25">
        <w:t xml:space="preserve">should </w:t>
      </w:r>
      <w:r>
        <w:t>occur after conflict resolution negotiations? Tick all that apply.</w:t>
      </w:r>
      <w:bookmarkEnd w:id="35"/>
    </w:p>
    <w:p w14:paraId="79FEB52E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5B6248" w14:paraId="354044FB" w14:textId="77777777" w:rsidTr="006C2B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B798E9C" w14:textId="77777777" w:rsidR="005B6248" w:rsidRDefault="005B6248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60DBE6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BE0EF9B" w14:textId="77777777" w:rsidR="005B6248" w:rsidRDefault="005B6248" w:rsidP="006C2B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2133334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F54DA1C" w14:textId="77777777" w:rsidR="005B6248" w:rsidRDefault="00D32910" w:rsidP="006C2B0F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9261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1333340"/>
          </w:p>
        </w:tc>
      </w:tr>
      <w:tr w:rsidR="00B9461B" w14:paraId="6A1F93BB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A31EBB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52967468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EC0F" w14:textId="4CE3BF3D" w:rsidR="00B9461B" w:rsidRPr="00FE608E" w:rsidRDefault="00D3291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44886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967468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12ECAB" w14:textId="77777777" w:rsidR="00B9461B" w:rsidRDefault="00B9461B" w:rsidP="00B9461B">
            <w:pPr>
              <w:jc w:val="center"/>
            </w:pPr>
            <w:r>
              <w:t>Seeking legal approval of outcomes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0E2147" w14:textId="77777777" w:rsidR="00B9461B" w:rsidRDefault="00B9461B" w:rsidP="00B9461B">
            <w:pPr>
              <w:ind w:left="993" w:hanging="993"/>
            </w:pPr>
          </w:p>
        </w:tc>
      </w:tr>
      <w:tr w:rsidR="00B9461B" w14:paraId="747D02C9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735F33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0901431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80171" w14:textId="4FEEC645" w:rsidR="00B9461B" w:rsidRPr="00FE608E" w:rsidRDefault="00D3291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495014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6CA0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0901431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FC24B0" w14:textId="77777777" w:rsidR="00B9461B" w:rsidRDefault="00B9461B" w:rsidP="00B9461B">
            <w:pPr>
              <w:jc w:val="center"/>
            </w:pPr>
            <w:r>
              <w:t>Monitoring performance of agreed actions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86F91" w14:textId="77777777" w:rsidR="00B9461B" w:rsidRDefault="00B9461B" w:rsidP="00B9461B">
            <w:pPr>
              <w:ind w:left="993" w:hanging="993"/>
            </w:pPr>
          </w:p>
        </w:tc>
      </w:tr>
      <w:tr w:rsidR="00B9461B" w14:paraId="3855ED9E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E0D59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7160875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37AA" w14:textId="2988AEC3" w:rsidR="00B9461B" w:rsidRPr="00FE608E" w:rsidRDefault="00D3291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300664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6CA0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7160875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1434D2" w14:textId="77777777" w:rsidR="00B9461B" w:rsidRDefault="00B9461B" w:rsidP="00B9461B">
            <w:pPr>
              <w:jc w:val="center"/>
            </w:pPr>
            <w:r>
              <w:t>Re-negotiation if unforeseen events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3B41BD" w14:textId="77777777" w:rsidR="00B9461B" w:rsidRDefault="00B9461B" w:rsidP="00B9461B">
            <w:pPr>
              <w:ind w:left="993" w:hanging="993"/>
            </w:pPr>
          </w:p>
        </w:tc>
      </w:tr>
    </w:tbl>
    <w:p w14:paraId="5F7931DB" w14:textId="439EF329" w:rsidR="007E33A7" w:rsidRDefault="007E33A7" w:rsidP="007E33A7">
      <w:pPr>
        <w:jc w:val="left"/>
        <w:rPr>
          <w:rFonts w:ascii="Arial" w:hAnsi="Arial" w:cs="Arial"/>
          <w:sz w:val="22"/>
          <w:szCs w:val="22"/>
        </w:rPr>
      </w:pPr>
    </w:p>
    <w:p w14:paraId="43E33DDE" w14:textId="77777777" w:rsidR="00A714F7" w:rsidRPr="00255865" w:rsidRDefault="00A714F7" w:rsidP="007E33A7">
      <w:pPr>
        <w:jc w:val="left"/>
        <w:rPr>
          <w:rFonts w:ascii="Arial" w:hAnsi="Arial" w:cs="Arial"/>
          <w:sz w:val="22"/>
          <w:szCs w:val="22"/>
        </w:rPr>
      </w:pPr>
    </w:p>
    <w:p w14:paraId="477A95D8" w14:textId="64755B11" w:rsidR="007E33A7" w:rsidRPr="00830749" w:rsidRDefault="007E33A7" w:rsidP="007E33A7">
      <w:pPr>
        <w:pStyle w:val="11CSTCPLQuestionBullet"/>
        <w:numPr>
          <w:ilvl w:val="0"/>
          <w:numId w:val="7"/>
        </w:numPr>
        <w:ind w:left="709" w:hanging="709"/>
      </w:pPr>
      <w:bookmarkStart w:id="36" w:name="_Ref95216101"/>
      <w:r>
        <w:t>Which of the following points may need to be documented following conflict resolution negotiations? Tick all that apply.</w:t>
      </w:r>
      <w:bookmarkEnd w:id="36"/>
    </w:p>
    <w:p w14:paraId="44D35FE7" w14:textId="77777777" w:rsidR="007E33A7" w:rsidRPr="00830749" w:rsidRDefault="007E33A7" w:rsidP="007E33A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7E33A7" w14:paraId="5EBDF0AB" w14:textId="77777777" w:rsidTr="006C2B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12F1FD" w14:textId="77777777" w:rsidR="007E33A7" w:rsidRDefault="007E33A7" w:rsidP="006C2B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DA6547" w14:textId="77777777" w:rsidR="007E33A7" w:rsidRDefault="007E33A7" w:rsidP="006C2B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C4410" w14:textId="77777777" w:rsidR="007E33A7" w:rsidRDefault="007E33A7" w:rsidP="006C2B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804385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A7BE99C" w14:textId="77777777" w:rsidR="007E33A7" w:rsidRDefault="00D32910" w:rsidP="006C2B0F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21207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33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8043850"/>
          </w:p>
        </w:tc>
      </w:tr>
      <w:tr w:rsidR="00B9461B" w14:paraId="74CBEEDB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C6B8A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47514209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7AB1" w14:textId="580694BD" w:rsidR="00B9461B" w:rsidRPr="00FE608E" w:rsidRDefault="00D3291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63253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6CA0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47514209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DAF97" w14:textId="072DDE3F" w:rsidR="00B9461B" w:rsidRDefault="00B9461B" w:rsidP="00B9461B">
            <w:pPr>
              <w:jc w:val="center"/>
            </w:pPr>
            <w:r>
              <w:t>Circumstances under which the agreement can be modified/changed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062526" w14:textId="77777777" w:rsidR="00B9461B" w:rsidRDefault="00B9461B" w:rsidP="00B9461B">
            <w:pPr>
              <w:ind w:left="993" w:hanging="993"/>
            </w:pPr>
          </w:p>
        </w:tc>
      </w:tr>
      <w:tr w:rsidR="00B9461B" w14:paraId="65FC8F61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972F69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65469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9FB2" w14:textId="256459FC" w:rsidR="00B9461B" w:rsidRPr="00FE608E" w:rsidRDefault="00D3291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46024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6CA0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65469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52D42" w14:textId="695F1C66" w:rsidR="00B9461B" w:rsidRDefault="00B9461B" w:rsidP="00B9461B">
            <w:pPr>
              <w:jc w:val="center"/>
            </w:pPr>
            <w:r>
              <w:t>Deadlines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95FC4B" w14:textId="77777777" w:rsidR="00B9461B" w:rsidRDefault="00B9461B" w:rsidP="00B9461B">
            <w:pPr>
              <w:ind w:left="993" w:hanging="993"/>
            </w:pPr>
          </w:p>
        </w:tc>
      </w:tr>
      <w:tr w:rsidR="00B9461B" w14:paraId="5DE85BFA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1556A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9405772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0DE7" w14:textId="7D4CCAAA" w:rsidR="00B9461B" w:rsidRPr="00FE608E" w:rsidRDefault="00D3291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326093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6CA0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405772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4135B4" w14:textId="382C1CA0" w:rsidR="00B9461B" w:rsidRDefault="00B9461B" w:rsidP="00B9461B">
            <w:pPr>
              <w:jc w:val="center"/>
            </w:pPr>
            <w:r>
              <w:t>Length of the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B60B9D" w14:textId="77777777" w:rsidR="00B9461B" w:rsidRDefault="00B9461B" w:rsidP="00B9461B">
            <w:pPr>
              <w:ind w:left="993" w:hanging="993"/>
            </w:pPr>
          </w:p>
        </w:tc>
      </w:tr>
      <w:tr w:rsidR="00B9461B" w14:paraId="495FA03F" w14:textId="77777777" w:rsidTr="006C2B0F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1D6CC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82016822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B170" w14:textId="0F100AD1" w:rsidR="00B9461B" w:rsidRPr="00FE608E" w:rsidRDefault="00D3291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368000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6CA0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8201682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BDD06F" w14:textId="03F513FA" w:rsidR="00B9461B" w:rsidRDefault="00B9461B" w:rsidP="00B9461B">
            <w:pPr>
              <w:jc w:val="center"/>
            </w:pPr>
            <w:r>
              <w:t>What needs to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F1F562" w14:textId="77777777" w:rsidR="00B9461B" w:rsidRDefault="00B9461B" w:rsidP="00B9461B">
            <w:pPr>
              <w:ind w:left="993" w:hanging="993"/>
            </w:pPr>
          </w:p>
        </w:tc>
      </w:tr>
    </w:tbl>
    <w:p w14:paraId="2A32C90B" w14:textId="4D41D0DB" w:rsidR="004E67D0" w:rsidRDefault="004E67D0" w:rsidP="004E67D0">
      <w:pPr>
        <w:jc w:val="left"/>
        <w:rPr>
          <w:rFonts w:ascii="Arial" w:hAnsi="Arial"/>
          <w:b/>
        </w:rPr>
      </w:pPr>
    </w:p>
    <w:p w14:paraId="70F63FBE" w14:textId="77777777" w:rsidR="007E33A7" w:rsidRDefault="007E33A7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38PASBenchmark"/>
        <w:sectPr w:rsidR="00C76B5E" w:rsidRPr="004932A4" w:rsidSect="00101E97">
          <w:headerReference w:type="default" r:id="rId18"/>
          <w:footerReference w:type="default" r:id="rId19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6B303517" w:rsidR="004E699E" w:rsidRPr="004932A4" w:rsidRDefault="00D3291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EDB9E8E" w:rsidR="004E699E" w:rsidRDefault="00D3291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6C2B0F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6C2B0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634249EA" w:rsidR="00750D30" w:rsidRPr="00750D30" w:rsidRDefault="00656CA0" w:rsidP="006C2B0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17479064" w:edGrp="everyone"/>
            <w:r>
              <w:rPr>
                <w:rFonts w:ascii="Arial" w:hAnsi="Arial" w:cs="Arial"/>
                <w:sz w:val="20"/>
              </w:rPr>
              <w:t>Chris Gwilliams</w:t>
            </w:r>
            <w:permEnd w:id="317479064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226DE5B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6C2B0F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6C2B0F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6C2B0F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6C2B0F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A330FD" w:rsidRPr="004932A4" w14:paraId="09B8EBC6" w14:textId="77777777" w:rsidTr="006C2B0F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325BC62" w14:textId="77777777" w:rsidR="00A330FD" w:rsidRPr="00906AB7" w:rsidRDefault="00A330FD" w:rsidP="006C2B0F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A330FD" w:rsidRPr="004932A4" w14:paraId="4A9460F5" w14:textId="77777777" w:rsidTr="006C2B0F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1639BB43" w14:textId="77777777" w:rsidR="00A330FD" w:rsidRPr="00906AB7" w:rsidRDefault="00A330FD" w:rsidP="006C2B0F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FD1B2E3" w14:textId="77777777" w:rsidR="00A330FD" w:rsidRPr="00906AB7" w:rsidRDefault="00A330FD" w:rsidP="006C2B0F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6AC8751F" w14:textId="77777777" w:rsidR="00A330FD" w:rsidRPr="00906AB7" w:rsidRDefault="00A330FD" w:rsidP="006C2B0F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27420B1E" w14:textId="77777777" w:rsidR="00A330FD" w:rsidRPr="00906AB7" w:rsidRDefault="00A330FD" w:rsidP="006C2B0F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2BB14442" w14:textId="77777777" w:rsidR="00A330FD" w:rsidRPr="00906AB7" w:rsidRDefault="00A330FD" w:rsidP="006C2B0F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A330FD" w:rsidRPr="004932A4" w14:paraId="0C82DAA3" w14:textId="77777777" w:rsidTr="006C2B0F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9586DB2" w14:textId="77777777" w:rsidR="00A330FD" w:rsidRPr="00906AB7" w:rsidRDefault="00A330FD" w:rsidP="006C2B0F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10752593" w14:textId="77777777" w:rsidR="00A330FD" w:rsidRPr="00906AB7" w:rsidRDefault="00A330FD" w:rsidP="006C2B0F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792F3F0E" w14:textId="77777777" w:rsidR="00A330FD" w:rsidRPr="00906AB7" w:rsidRDefault="00A330FD" w:rsidP="006C2B0F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2493074E" w14:textId="77777777" w:rsidR="00A330FD" w:rsidRPr="00906AB7" w:rsidRDefault="00A330FD" w:rsidP="006C2B0F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378C01B2" w14:textId="77777777" w:rsidR="00A330FD" w:rsidRPr="00906AB7" w:rsidRDefault="00A330FD" w:rsidP="006C2B0F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129D2A6" w14:textId="77777777" w:rsidR="00A330FD" w:rsidRPr="00906AB7" w:rsidRDefault="00A330FD" w:rsidP="006C2B0F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330FD" w:rsidRPr="004932A4" w14:paraId="0E0F9BE7" w14:textId="77777777" w:rsidTr="006C2B0F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30A58C3" w14:textId="25935938" w:rsidR="00A330FD" w:rsidRPr="004B2057" w:rsidRDefault="00A330FD" w:rsidP="006C2B0F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2007196247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FBF780" w14:textId="77777777" w:rsidR="00A330FD" w:rsidRPr="006614E5" w:rsidRDefault="00D32910" w:rsidP="006C2B0F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2007196247"/>
              </w:sdtContent>
            </w:sdt>
          </w:p>
        </w:tc>
        <w:permStart w:id="418998716" w:edGrp="everyone"/>
        <w:tc>
          <w:tcPr>
            <w:tcW w:w="1417" w:type="dxa"/>
            <w:vAlign w:val="center"/>
          </w:tcPr>
          <w:p w14:paraId="7352A7FD" w14:textId="77777777" w:rsidR="00A330FD" w:rsidRPr="00906AB7" w:rsidRDefault="00D32910" w:rsidP="006C2B0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418998716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454192338" w:edGrp="everyone"/>
          <w:p w14:paraId="4503817B" w14:textId="77777777" w:rsidR="00A330FD" w:rsidRPr="00A44CB5" w:rsidRDefault="00D32910" w:rsidP="006C2B0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54192338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28B2D2B" w14:textId="77777777" w:rsidR="00A330FD" w:rsidRPr="00A44CB5" w:rsidRDefault="00A330FD" w:rsidP="006C2B0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64670298" w:edGrp="everyone"/>
            <w:permEnd w:id="1164670298"/>
          </w:p>
        </w:tc>
        <w:permStart w:id="336808815" w:edGrp="everyone"/>
        <w:tc>
          <w:tcPr>
            <w:tcW w:w="1287" w:type="dxa"/>
            <w:vAlign w:val="center"/>
          </w:tcPr>
          <w:p w14:paraId="20508A2A" w14:textId="77777777" w:rsidR="00A330FD" w:rsidRPr="00533511" w:rsidRDefault="00D32910" w:rsidP="006C2B0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36808815"/>
          </w:p>
        </w:tc>
        <w:permStart w:id="208301678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4CD121EF" w14:textId="77777777" w:rsidR="00A330FD" w:rsidRPr="00533511" w:rsidRDefault="00D32910" w:rsidP="006C2B0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83016788"/>
          </w:p>
        </w:tc>
      </w:tr>
      <w:tr w:rsidR="00A330FD" w:rsidRPr="004932A4" w14:paraId="7114587B" w14:textId="77777777" w:rsidTr="006C2B0F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07DCAABD" w14:textId="66C3EE5D" w:rsidR="00A330FD" w:rsidRPr="004B2057" w:rsidRDefault="00A330FD" w:rsidP="006C2B0F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2</w:t>
            </w:r>
          </w:p>
        </w:tc>
        <w:permStart w:id="1355308987" w:edGrp="everyone"/>
        <w:tc>
          <w:tcPr>
            <w:tcW w:w="1261" w:type="dxa"/>
            <w:tcMar>
              <w:left w:w="28" w:type="dxa"/>
              <w:right w:w="28" w:type="dxa"/>
            </w:tcMar>
            <w:vAlign w:val="center"/>
          </w:tcPr>
          <w:p w14:paraId="378EC284" w14:textId="77777777" w:rsidR="00A330FD" w:rsidRPr="006614E5" w:rsidRDefault="00D32910" w:rsidP="006C2B0F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083115885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355308987"/>
              </w:sdtContent>
            </w:sdt>
          </w:p>
        </w:tc>
        <w:permStart w:id="327894894" w:edGrp="everyone"/>
        <w:tc>
          <w:tcPr>
            <w:tcW w:w="1417" w:type="dxa"/>
            <w:vAlign w:val="center"/>
          </w:tcPr>
          <w:p w14:paraId="7AC92215" w14:textId="77777777" w:rsidR="00A330FD" w:rsidRPr="00906AB7" w:rsidRDefault="00D32910" w:rsidP="006C2B0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2789489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867674764" w:edGrp="everyone"/>
          <w:p w14:paraId="112D818F" w14:textId="77777777" w:rsidR="00A330FD" w:rsidRPr="00162AE6" w:rsidRDefault="00D32910" w:rsidP="006C2B0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86767476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19CFFD3B" w14:textId="77777777" w:rsidR="00A330FD" w:rsidRPr="00162AE6" w:rsidRDefault="00A330FD" w:rsidP="006C2B0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9190125" w:edGrp="everyone"/>
            <w:permEnd w:id="1389190125"/>
          </w:p>
        </w:tc>
        <w:permStart w:id="443698251" w:edGrp="everyone"/>
        <w:tc>
          <w:tcPr>
            <w:tcW w:w="1287" w:type="dxa"/>
            <w:vAlign w:val="center"/>
          </w:tcPr>
          <w:p w14:paraId="5B326F56" w14:textId="77777777" w:rsidR="00A330FD" w:rsidRPr="00533511" w:rsidRDefault="00D32910" w:rsidP="006C2B0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5362685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443698251"/>
          </w:p>
        </w:tc>
        <w:permStart w:id="1614494856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38E62B35" w14:textId="77777777" w:rsidR="00A330FD" w:rsidRPr="00533511" w:rsidRDefault="00D32910" w:rsidP="006C2B0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593830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14494856"/>
          </w:p>
        </w:tc>
      </w:tr>
    </w:tbl>
    <w:p w14:paraId="43DD0A4F" w14:textId="77777777" w:rsidR="00A330FD" w:rsidRDefault="00A330FD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330FD" w:rsidRPr="00C92642" w14:paraId="3E8A5D74" w14:textId="77777777" w:rsidTr="006C2B0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D3B1465" w14:textId="77777777" w:rsidR="00A330FD" w:rsidRPr="00DE303D" w:rsidRDefault="00A330FD" w:rsidP="006C2B0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A330FD" w:rsidRPr="00C92642" w14:paraId="62AE7229" w14:textId="77777777" w:rsidTr="006C2B0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00128" w14:textId="77777777" w:rsidR="00A330FD" w:rsidRPr="00DE303D" w:rsidRDefault="00A330FD" w:rsidP="006C2B0F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5A94974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1A73AC87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A330FD" w:rsidRPr="00BA4D9F" w14:paraId="17B39126" w14:textId="77777777" w:rsidTr="006C2B0F">
        <w:trPr>
          <w:trHeight w:val="243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5E74CC" w14:textId="77777777" w:rsidR="00A330FD" w:rsidRPr="006614E5" w:rsidRDefault="00A330FD" w:rsidP="006C2B0F">
            <w:pPr>
              <w:rPr>
                <w:rFonts w:ascii="Arial" w:hAnsi="Arial" w:cs="Arial"/>
                <w:bCs/>
                <w:szCs w:val="24"/>
              </w:rPr>
            </w:pPr>
            <w:permStart w:id="1035023688" w:edGrp="everyone"/>
            <w:permEnd w:id="1035023688"/>
          </w:p>
        </w:tc>
      </w:tr>
    </w:tbl>
    <w:p w14:paraId="76F6A902" w14:textId="177147F2" w:rsidR="00BD2F22" w:rsidRPr="00A330FD" w:rsidRDefault="00BD2F22">
      <w:pPr>
        <w:rPr>
          <w:rFonts w:ascii="Arial" w:hAnsi="Arial" w:cs="Arial"/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7E52D1B8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1D0874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2088920754" w:edGrp="everyone"/>
      <w:tr w:rsidR="00AC0794" w:rsidRPr="00BA4D9F" w14:paraId="63646E18" w14:textId="77777777" w:rsidTr="006C2B0F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D32910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2088920754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247743628" w:edGrp="everyone"/>
          <w:p w14:paraId="788D64E4" w14:textId="067891F9" w:rsidR="00AC0794" w:rsidRDefault="00D32910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47743628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105409557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54095575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52934626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29346269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795D87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622DBDA" w:rsidR="00795D87" w:rsidRPr="004229D8" w:rsidRDefault="0037192E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_Ref94872718 \r \h </w:instrText>
            </w:r>
            <w:r w:rsidR="00A330F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584273" w14:textId="57A234F6" w:rsidR="00795D87" w:rsidRDefault="00B3220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="00795D87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135F6CA1" w14:textId="77777777" w:rsidR="00453F36" w:rsidRPr="00005FF5" w:rsidRDefault="00453F36" w:rsidP="00795D87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0D9BAC82" w14:textId="1B51E346" w:rsidR="004229D8" w:rsidRPr="00A330FD" w:rsidRDefault="004229D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355551166" w:edGrp="everyone"/>
            <w:permEnd w:id="1355551166"/>
          </w:p>
        </w:tc>
      </w:tr>
      <w:tr w:rsidR="004229D8" w:rsidRPr="00BA4D9F" w14:paraId="0A439338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6E6C37" w14:textId="10D93DC9" w:rsidR="004229D8" w:rsidRPr="004229D8" w:rsidRDefault="0037192E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_Ref94873325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08EB9D" w14:textId="77777777" w:rsidR="004229D8" w:rsidRDefault="00B3220B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="004229D8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5CD36CE" w14:textId="77777777" w:rsidR="00453F36" w:rsidRDefault="00453F36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B3A650D" w14:textId="335CAFB3" w:rsidR="00A330FD" w:rsidRPr="004229D8" w:rsidRDefault="00A330FD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445149368" w:edGrp="everyone"/>
            <w:permEnd w:id="1445149368"/>
          </w:p>
        </w:tc>
      </w:tr>
      <w:tr w:rsidR="00B3220B" w:rsidRPr="00BA4D9F" w14:paraId="564248C2" w14:textId="07D8BF3B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733AB6E7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_Ref94873560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21A448" w14:textId="77777777" w:rsidR="00B3220B" w:rsidRDefault="00B3220B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visual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2F1561BC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12CFDF2" w14:textId="3D16CF24" w:rsidR="00A330FD" w:rsidRPr="004229D8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48474910" w:edGrp="everyone"/>
            <w:permEnd w:id="348474910"/>
          </w:p>
        </w:tc>
      </w:tr>
      <w:tr w:rsidR="00B3220B" w:rsidRPr="00BA4D9F" w14:paraId="7801C32C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6AC9F6" w14:textId="268E16ED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_Ref10109015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088A61" w14:textId="77777777" w:rsidR="00B3220B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0B1C4349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1D29DF0" w14:textId="2A8D55AB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92552079" w:edGrp="everyone"/>
            <w:permEnd w:id="1692552079"/>
          </w:p>
        </w:tc>
      </w:tr>
      <w:tr w:rsidR="0037192E" w:rsidRPr="00BA4D9F" w14:paraId="70959763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6743D24" w14:textId="3DB74ADF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_Ref94875176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D6A557A" w14:textId="77777777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0405B7BA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45A8B10" w14:textId="50C08045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88099848" w:edGrp="everyone"/>
            <w:permEnd w:id="988099848"/>
          </w:p>
        </w:tc>
      </w:tr>
    </w:tbl>
    <w:p w14:paraId="057DCCC3" w14:textId="4A15003D" w:rsidR="0037192E" w:rsidRPr="00A330FD" w:rsidRDefault="0037192E" w:rsidP="0037192E">
      <w:pPr>
        <w:jc w:val="left"/>
        <w:rPr>
          <w:rFonts w:ascii="Arial" w:hAnsi="Arial" w:cs="Arial"/>
          <w:sz w:val="8"/>
          <w:szCs w:val="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37192E" w:rsidRPr="00BA4D9F" w14:paraId="1491EA8D" w14:textId="77777777" w:rsidTr="006C2B0F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6250086" w14:textId="663574B5" w:rsidR="0037192E" w:rsidRPr="0011416F" w:rsidRDefault="0037192E" w:rsidP="006C2B0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416170234" w:edGrp="everyone"/>
      <w:tr w:rsidR="0037192E" w:rsidRPr="00BA4D9F" w14:paraId="64313173" w14:textId="77777777" w:rsidTr="006C2B0F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CDFDCD8" w14:textId="77777777" w:rsidR="0037192E" w:rsidRDefault="00D32910" w:rsidP="006C2B0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567578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416170234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682119253" w:edGrp="everyone"/>
          <w:p w14:paraId="73281817" w14:textId="546DC3A3" w:rsidR="0037192E" w:rsidRDefault="00D32910" w:rsidP="006C2B0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490799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82119253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7192E">
              <w:rPr>
                <w:rFonts w:ascii="Arial" w:hAnsi="Arial" w:cs="Arial"/>
                <w:sz w:val="19"/>
                <w:szCs w:val="19"/>
              </w:rPr>
              <w:t>[</w:t>
            </w:r>
            <w:permStart w:id="12575870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219280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57587057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6297558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6937319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29755829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7192E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7192E" w:rsidRPr="00BA4D9F" w14:paraId="19F304F1" w14:textId="77777777" w:rsidTr="006C2B0F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42F5CC" w14:textId="77777777" w:rsidR="0037192E" w:rsidRPr="00BD2F22" w:rsidRDefault="0037192E" w:rsidP="006C2B0F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DC77F6" w14:textId="77777777" w:rsidR="0037192E" w:rsidRPr="00BD2F22" w:rsidRDefault="0037192E" w:rsidP="006C2B0F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37192E" w:rsidRPr="00BA4D9F" w14:paraId="649E016B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114CAC" w14:textId="354C77D6" w:rsidR="0037192E" w:rsidRPr="004229D8" w:rsidRDefault="0037192E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_Ref94876349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B72207" w14:textId="77777777" w:rsidR="0037192E" w:rsidRDefault="0037192E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7843BA66" w14:textId="77777777" w:rsidR="00453F36" w:rsidRPr="00005FF5" w:rsidRDefault="00453F36" w:rsidP="006C2B0F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69A11B37" w14:textId="521B9125" w:rsidR="0037192E" w:rsidRPr="00A330FD" w:rsidRDefault="0037192E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783962040" w:edGrp="everyone"/>
            <w:permEnd w:id="1783962040"/>
          </w:p>
        </w:tc>
      </w:tr>
      <w:tr w:rsidR="0037192E" w:rsidRPr="00BA4D9F" w14:paraId="11F1021F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A9610E" w14:textId="375E204A" w:rsidR="0037192E" w:rsidRPr="004229D8" w:rsidRDefault="0037192E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_Ref94876433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ADC7C1" w14:textId="77777777" w:rsidR="0037192E" w:rsidRDefault="0037192E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60C77DAC" w14:textId="77777777" w:rsidR="00453F36" w:rsidRDefault="00453F36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8FD213E" w14:textId="6AC9F4F6" w:rsidR="00A330FD" w:rsidRPr="004229D8" w:rsidRDefault="00A330FD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28649034" w:edGrp="everyone"/>
            <w:permEnd w:id="928649034"/>
          </w:p>
        </w:tc>
      </w:tr>
      <w:tr w:rsidR="0037192E" w:rsidRPr="00BA4D9F" w14:paraId="4BFED9EB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BE25C1" w14:textId="56AB9EC2" w:rsidR="0037192E" w:rsidRPr="004229D8" w:rsidRDefault="0037192E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2B0F1B" w14:textId="77777777" w:rsidR="0037192E" w:rsidRDefault="0037192E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5C3B2BE6" w14:textId="77777777" w:rsidR="00453F36" w:rsidRDefault="00453F36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9BB281D" w14:textId="2A5A1097" w:rsidR="00A330FD" w:rsidRDefault="00A330FD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7908547" w:edGrp="everyone"/>
            <w:permEnd w:id="37908547"/>
          </w:p>
        </w:tc>
      </w:tr>
      <w:tr w:rsidR="0037192E" w:rsidRPr="00BA4D9F" w14:paraId="5D61C4D7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AFAF01B" w14:textId="55F73121" w:rsidR="0037192E" w:rsidRDefault="0037192E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_Ref94876529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C9E354" w14:textId="77777777" w:rsidR="0037192E" w:rsidRDefault="0037192E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7F8D809D" w14:textId="77777777" w:rsidR="00453F36" w:rsidRDefault="00453F36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7D9E638" w14:textId="3B88861B" w:rsidR="00A330FD" w:rsidRDefault="00A330FD" w:rsidP="006C2B0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876167519" w:edGrp="everyone"/>
            <w:permEnd w:id="1876167519"/>
          </w:p>
        </w:tc>
      </w:tr>
    </w:tbl>
    <w:p w14:paraId="0AC9456C" w14:textId="77777777" w:rsidR="0037192E" w:rsidRDefault="0037192E" w:rsidP="0037192E"/>
    <w:p w14:paraId="53347A3B" w14:textId="77777777" w:rsidR="0037192E" w:rsidRDefault="0037192E">
      <w:pPr>
        <w:jc w:val="left"/>
        <w:rPr>
          <w:rFonts w:ascii="Arial" w:hAnsi="Arial"/>
          <w:b/>
          <w:caps/>
          <w:sz w:val="28"/>
        </w:rPr>
      </w:pPr>
      <w:r>
        <w:br w:type="page"/>
      </w:r>
    </w:p>
    <w:p w14:paraId="392BB064" w14:textId="249069B8" w:rsidR="00E572E5" w:rsidRPr="00043AB3" w:rsidRDefault="002B6786" w:rsidP="002B6786">
      <w:pPr>
        <w:pStyle w:val="30PASIndividualTaskUnitCodeandTItle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7F933D18" w:rsidR="00E572E5" w:rsidRPr="00043AB3" w:rsidRDefault="003C0AE4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904C62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904C62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904C62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904C62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553550E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670A34CF" w14:textId="2636AED5" w:rsidR="006900C8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prepare and deliver a </w:t>
            </w:r>
            <w:r w:rsidR="00016336">
              <w:rPr>
                <w:rFonts w:cs="Arial"/>
                <w:sz w:val="20"/>
              </w:rPr>
              <w:t>toolbox ta</w:t>
            </w:r>
            <w:r w:rsidR="00AE652C">
              <w:rPr>
                <w:rFonts w:cs="Arial"/>
                <w:sz w:val="20"/>
              </w:rPr>
              <w:t>lk presentation</w:t>
            </w:r>
            <w:r>
              <w:rPr>
                <w:rFonts w:cs="Arial"/>
                <w:sz w:val="20"/>
              </w:rPr>
              <w:t xml:space="preserve">, </w:t>
            </w:r>
            <w:r w:rsidR="003C1A84">
              <w:rPr>
                <w:rFonts w:cs="Arial"/>
                <w:sz w:val="20"/>
              </w:rPr>
              <w:t xml:space="preserve">providing instruction on how to use a two-way radio during work tasks. </w:t>
            </w:r>
            <w:r>
              <w:rPr>
                <w:rFonts w:cs="Arial"/>
                <w:sz w:val="20"/>
              </w:rPr>
              <w:t>The presentation requires the participant to</w:t>
            </w:r>
            <w:r w:rsidR="006900C8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 xml:space="preserve"> </w:t>
            </w:r>
          </w:p>
          <w:p w14:paraId="3D4ED0A4" w14:textId="6A5607DF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</w:t>
            </w:r>
            <w:r w:rsidR="00904C62" w:rsidRPr="002B2084">
              <w:rPr>
                <w:rFonts w:cs="Arial"/>
                <w:sz w:val="20"/>
              </w:rPr>
              <w:t>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4A5777BC" w14:textId="74606879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 (e.g. notes on a whiteboard)</w:t>
            </w:r>
          </w:p>
          <w:p w14:paraId="01CEA829" w14:textId="5EFCB58C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Demonstrate two-way radio use</w:t>
            </w:r>
            <w:r w:rsidR="00645F2B" w:rsidRPr="002B2084">
              <w:rPr>
                <w:rFonts w:cs="Arial"/>
                <w:sz w:val="20"/>
              </w:rPr>
              <w:t>, including dealing with issues</w:t>
            </w:r>
          </w:p>
          <w:p w14:paraId="6B016B09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30742451" w14:textId="3587F867" w:rsidR="00904C62" w:rsidRDefault="00BB6A9F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To ensure all workers are provided with the presentation notes, including those not in attendance at the meeting, </w:t>
            </w:r>
            <w:r w:rsidR="00904C62">
              <w:rPr>
                <w:rFonts w:cs="Arial"/>
                <w:sz w:val="20"/>
              </w:rPr>
              <w:t xml:space="preserve">the participant must </w:t>
            </w:r>
            <w:r w:rsidR="006900C8">
              <w:rPr>
                <w:rFonts w:cs="Arial"/>
                <w:sz w:val="20"/>
              </w:rPr>
              <w:t>email the Assessor a copy of their visual notes (e.g. photograph of whiteboard or PowerPoint presentation)</w:t>
            </w:r>
            <w:r w:rsidR="00904C62">
              <w:rPr>
                <w:rFonts w:cs="Arial"/>
                <w:sz w:val="20"/>
              </w:rPr>
              <w:t xml:space="preserve">, using </w:t>
            </w:r>
            <w:r w:rsidR="006900C8">
              <w:rPr>
                <w:rFonts w:cs="Arial"/>
                <w:sz w:val="20"/>
              </w:rPr>
              <w:t xml:space="preserve">an </w:t>
            </w:r>
            <w:r w:rsidR="00904C62">
              <w:rPr>
                <w:rFonts w:cs="Arial"/>
                <w:sz w:val="20"/>
              </w:rPr>
              <w:t xml:space="preserve">appropriate subject line and </w:t>
            </w:r>
            <w:r w:rsidR="00F65989">
              <w:rPr>
                <w:rFonts w:cs="Arial"/>
                <w:sz w:val="20"/>
              </w:rPr>
              <w:t xml:space="preserve">providing a </w:t>
            </w:r>
            <w:r w:rsidR="00904C62">
              <w:rPr>
                <w:rFonts w:cs="Arial"/>
                <w:sz w:val="20"/>
              </w:rPr>
              <w:t>short description of the email attachment. The email must include the participant’s name, unit code and unit name.</w:t>
            </w:r>
          </w:p>
          <w:p w14:paraId="72A20E91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10D947A1" w14:textId="4E15B408" w:rsidR="00904C62" w:rsidRPr="000861CC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904C62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2B2A5F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6303695" w14:textId="146EE963" w:rsidR="003224F6" w:rsidRPr="00B36EE4" w:rsidRDefault="003224F6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Two-way radio</w:t>
            </w:r>
          </w:p>
          <w:p w14:paraId="1AA0B355" w14:textId="6A31ED1F" w:rsidR="00904C62" w:rsidRPr="000861CC" w:rsidRDefault="00904C62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 w:rsidR="003224F6"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34E88E26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EC9C3A" w14:textId="77777777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7" w:name="_Ref94872384"/>
            <w:bookmarkStart w:id="38" w:name="_Ref59455359"/>
            <w:r w:rsidRPr="000A2707">
              <w:rPr>
                <w:rFonts w:cs="Arial"/>
                <w:sz w:val="20"/>
              </w:rPr>
              <w:t>Refer to relevant documentation, including:</w:t>
            </w:r>
            <w:bookmarkEnd w:id="37"/>
          </w:p>
          <w:p w14:paraId="769EE963" w14:textId="77777777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Workplace policies and procedures</w:t>
            </w:r>
          </w:p>
          <w:p w14:paraId="501FFD9F" w14:textId="00346F4F" w:rsidR="00005FF5" w:rsidRPr="000A2707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Two-way radio manufacturer information</w:t>
            </w:r>
            <w:bookmarkEnd w:id="38"/>
          </w:p>
        </w:tc>
        <w:permStart w:id="113333088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651A309" w14:textId="3794E729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4394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3330887"/>
          </w:p>
        </w:tc>
      </w:tr>
      <w:tr w:rsidR="00005FF5" w:rsidRPr="00696855" w14:paraId="2417B26D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9EC363" w14:textId="685A261D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9" w:name="_Ref59456549"/>
            <w:bookmarkStart w:id="40" w:name="_Ref94872718"/>
            <w:r>
              <w:rPr>
                <w:rFonts w:cs="Arial"/>
                <w:sz w:val="20"/>
              </w:rPr>
              <w:t>Prepare appropriate communication methods and media resources for presentation (e.g. whiteboard)</w:t>
            </w:r>
            <w:bookmarkEnd w:id="39"/>
            <w:r>
              <w:rPr>
                <w:rFonts w:cs="Arial"/>
                <w:sz w:val="20"/>
              </w:rPr>
              <w:t>.</w:t>
            </w:r>
            <w:bookmarkEnd w:id="40"/>
          </w:p>
        </w:tc>
        <w:permStart w:id="101962878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3BA7B45" w14:textId="37D7B0BF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71218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9628780"/>
          </w:p>
        </w:tc>
      </w:tr>
      <w:tr w:rsidR="00005FF5" w:rsidRPr="00696855" w14:paraId="4173713B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4D58BA" w14:textId="48973D44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1" w:name="_Ref59456553"/>
            <w:bookmarkStart w:id="42" w:name="_Ref94873365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41"/>
            <w:r w:rsidRPr="000A2707">
              <w:rPr>
                <w:rFonts w:cs="Arial"/>
                <w:sz w:val="20"/>
              </w:rPr>
              <w:t>.</w:t>
            </w:r>
            <w:bookmarkEnd w:id="42"/>
          </w:p>
        </w:tc>
        <w:permStart w:id="36727827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A51DC0B" w14:textId="7C7269BC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83874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7278273"/>
          </w:p>
        </w:tc>
      </w:tr>
      <w:tr w:rsidR="00005FF5" w:rsidRPr="00696855" w14:paraId="520E104A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BFBC52B" w14:textId="608443E4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3" w:name="_Ref94873070"/>
            <w:r>
              <w:rPr>
                <w:rFonts w:cs="Arial"/>
                <w:sz w:val="20"/>
              </w:rPr>
              <w:t>Logically sequence and demonstrate process on how to use a two-way radio, including addressing common issues.</w:t>
            </w:r>
            <w:bookmarkEnd w:id="43"/>
            <w:r>
              <w:rPr>
                <w:rFonts w:cs="Arial"/>
                <w:sz w:val="20"/>
              </w:rPr>
              <w:t xml:space="preserve"> </w:t>
            </w:r>
          </w:p>
        </w:tc>
        <w:permStart w:id="131631030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4C7DA4A" w14:textId="1945F56E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34462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6310306"/>
          </w:p>
        </w:tc>
      </w:tr>
      <w:tr w:rsidR="00005FF5" w:rsidRPr="00696855" w14:paraId="631524F3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45F23CC" w14:textId="5C90BA4B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4" w:name="_Ref94873325"/>
            <w:r>
              <w:rPr>
                <w:rFonts w:cs="Arial"/>
                <w:sz w:val="20"/>
              </w:rPr>
              <w:t>Appropriately communicate verbally during presentation – clearly speaking and using simple English.</w:t>
            </w:r>
            <w:bookmarkEnd w:id="44"/>
            <w:r>
              <w:rPr>
                <w:rFonts w:cs="Arial"/>
                <w:sz w:val="20"/>
              </w:rPr>
              <w:t xml:space="preserve"> </w:t>
            </w:r>
          </w:p>
        </w:tc>
        <w:permStart w:id="41204655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ED1A42" w14:textId="509B481B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28662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2046555"/>
          </w:p>
        </w:tc>
      </w:tr>
      <w:tr w:rsidR="00005FF5" w:rsidRPr="00696855" w14:paraId="49CFAC4E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F650B59" w14:textId="4C32219F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5" w:name="_Ref59525708"/>
            <w:bookmarkStart w:id="46" w:name="_Ref94873560"/>
            <w:r>
              <w:rPr>
                <w:rFonts w:cs="Arial"/>
                <w:sz w:val="20"/>
              </w:rPr>
              <w:t>Appropriately communicate visually during presentation – using supportive aids (e.g. whiteboard)</w:t>
            </w:r>
            <w:bookmarkEnd w:id="45"/>
            <w:r w:rsidRPr="003F5916">
              <w:rPr>
                <w:rFonts w:cs="Arial"/>
                <w:sz w:val="20"/>
              </w:rPr>
              <w:t>.</w:t>
            </w:r>
            <w:bookmarkEnd w:id="46"/>
          </w:p>
        </w:tc>
        <w:permStart w:id="80815402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271261C" w14:textId="2E7DBB35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14195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8154020"/>
          </w:p>
        </w:tc>
      </w:tr>
      <w:tr w:rsidR="00005FF5" w:rsidRPr="00696855" w14:paraId="29F105FB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67C682" w14:textId="634727F2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7" w:name="_Ref409526501"/>
            <w:bookmarkStart w:id="48" w:name="_Ref10109015"/>
            <w:r w:rsidRPr="003F5916">
              <w:rPr>
                <w:rFonts w:cs="Arial"/>
                <w:sz w:val="20"/>
              </w:rPr>
              <w:t>Use targeted questioning techniques to check the understanding of</w:t>
            </w:r>
            <w:bookmarkEnd w:id="47"/>
            <w:r>
              <w:rPr>
                <w:rFonts w:cs="Arial"/>
                <w:sz w:val="20"/>
              </w:rPr>
              <w:t xml:space="preserve"> audience members</w:t>
            </w:r>
            <w:r w:rsidRPr="003F5916">
              <w:rPr>
                <w:rFonts w:cs="Arial"/>
                <w:sz w:val="20"/>
              </w:rPr>
              <w:t>.</w:t>
            </w:r>
            <w:bookmarkEnd w:id="48"/>
          </w:p>
        </w:tc>
        <w:permStart w:id="1251173574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3770D9" w14:textId="40AEE04E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94627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1173574"/>
          </w:p>
        </w:tc>
      </w:tr>
      <w:tr w:rsidR="00005FF5" w:rsidRPr="00696855" w14:paraId="2D73AA70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9CE6E3C" w14:textId="551C490A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9" w:name="_Ref10109021"/>
            <w:r w:rsidRPr="003F5916">
              <w:rPr>
                <w:rFonts w:cs="Arial"/>
                <w:sz w:val="20"/>
              </w:rPr>
              <w:t>Provide appropriate responses to the reactions and feedback from the audience.</w:t>
            </w:r>
            <w:bookmarkEnd w:id="49"/>
          </w:p>
        </w:tc>
        <w:permStart w:id="199880123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F67D56D" w14:textId="3F469F6D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326238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8801237"/>
          </w:p>
        </w:tc>
      </w:tr>
      <w:tr w:rsidR="00005FF5" w:rsidRPr="00696855" w14:paraId="6896E4BF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18576FFA" w14:textId="11111252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50" w:name="_Ref10109602"/>
            <w:bookmarkStart w:id="51" w:name="_Ref94875176"/>
            <w:r w:rsidRPr="003F5916">
              <w:rPr>
                <w:rFonts w:cs="Arial"/>
                <w:sz w:val="20"/>
              </w:rPr>
              <w:t>Evaluate the outcomes of the presentation</w:t>
            </w:r>
            <w:bookmarkEnd w:id="50"/>
            <w:r>
              <w:rPr>
                <w:rFonts w:cs="Arial"/>
                <w:sz w:val="20"/>
              </w:rPr>
              <w:t xml:space="preserve"> with supervisor.</w:t>
            </w:r>
            <w:bookmarkEnd w:id="51"/>
          </w:p>
        </w:tc>
        <w:permStart w:id="505901717" w:edGrp="everyone"/>
        <w:tc>
          <w:tcPr>
            <w:tcW w:w="1706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6D6F798C" w14:textId="7FD09A4B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99526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5901717"/>
          </w:p>
        </w:tc>
      </w:tr>
      <w:tr w:rsidR="00005FF5" w:rsidRPr="00696855" w14:paraId="32B810D2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465D99D8" w14:textId="004D4CE9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52" w:name="_Ref94874143"/>
            <w:bookmarkStart w:id="53" w:name="_Ref94874576"/>
            <w:r>
              <w:rPr>
                <w:rFonts w:cs="Arial"/>
                <w:sz w:val="20"/>
              </w:rPr>
              <w:t>Email presentation notes to supervisor</w:t>
            </w:r>
            <w:bookmarkEnd w:id="52"/>
            <w:r>
              <w:rPr>
                <w:rFonts w:cs="Arial"/>
                <w:sz w:val="20"/>
              </w:rPr>
              <w:t xml:space="preserve"> to ensure all workers receive notes.</w:t>
            </w:r>
            <w:bookmarkEnd w:id="53"/>
            <w:r>
              <w:rPr>
                <w:rFonts w:cs="Arial"/>
                <w:sz w:val="20"/>
              </w:rPr>
              <w:t xml:space="preserve"> </w:t>
            </w:r>
          </w:p>
        </w:tc>
        <w:permStart w:id="382685893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FE3D6E7" w14:textId="2638B1BB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6827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2685893"/>
          </w:p>
        </w:tc>
      </w:tr>
    </w:tbl>
    <w:p w14:paraId="29687C40" w14:textId="77777777" w:rsidR="00D95679" w:rsidRDefault="00D95679" w:rsidP="00E572E5"/>
    <w:p w14:paraId="28736EB4" w14:textId="77777777" w:rsidR="00B91399" w:rsidRDefault="00A406B8" w:rsidP="007E57E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F6AC5DB" w14:textId="599AD479" w:rsidR="00DB5E55" w:rsidRPr="0000698A" w:rsidRDefault="00D32910" w:rsidP="00DB5E55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617098856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6218087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E3553EC" w14:textId="18560FF1" w:rsidR="00DB5E55" w:rsidRPr="0000698A" w:rsidRDefault="003C0AE4" w:rsidP="00DB5E5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EE17E32" w14:textId="77777777" w:rsidR="00DB5E55" w:rsidRDefault="00DB5E55" w:rsidP="00DB5E5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B5E55" w:rsidRPr="00683908" w14:paraId="1E5CC306" w14:textId="77777777" w:rsidTr="0011218C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BB30892" w14:textId="77777777" w:rsidR="00DB5E55" w:rsidRPr="00696855" w:rsidRDefault="00DB5E55" w:rsidP="00DB5E55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41B7F">
              <w:rPr>
                <w:rFonts w:cs="Arial"/>
                <w:b/>
                <w:sz w:val="28"/>
                <w:szCs w:val="28"/>
              </w:rPr>
              <w:t>Practical Task 2</w:t>
            </w:r>
          </w:p>
        </w:tc>
      </w:tr>
      <w:tr w:rsidR="00FC083A" w:rsidRPr="000559FC" w14:paraId="2A081A2C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7B28BED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00F4F1B8" w14:textId="56D9052B" w:rsidR="000073B9" w:rsidRDefault="003D4B24" w:rsidP="003D4B2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is required to </w:t>
            </w:r>
            <w:r w:rsidR="00B36C1F">
              <w:rPr>
                <w:rFonts w:cs="Arial"/>
                <w:sz w:val="20"/>
              </w:rPr>
              <w:t xml:space="preserve">conduct on a </w:t>
            </w:r>
            <w:r w:rsidR="00AE652C">
              <w:rPr>
                <w:rFonts w:cs="Arial"/>
                <w:sz w:val="20"/>
              </w:rPr>
              <w:t xml:space="preserve">toolbox talk </w:t>
            </w:r>
            <w:r w:rsidR="00B36C1F">
              <w:rPr>
                <w:rFonts w:cs="Arial"/>
                <w:sz w:val="20"/>
              </w:rPr>
              <w:t xml:space="preserve">presentation on how to effectively handle and resolve </w:t>
            </w:r>
            <w:r w:rsidR="000073B9">
              <w:rPr>
                <w:rFonts w:cs="Arial"/>
                <w:sz w:val="20"/>
              </w:rPr>
              <w:t xml:space="preserve">workplace </w:t>
            </w:r>
            <w:r w:rsidR="00B36C1F">
              <w:rPr>
                <w:rFonts w:cs="Arial"/>
                <w:sz w:val="20"/>
              </w:rPr>
              <w:t>conflict</w:t>
            </w:r>
            <w:r w:rsidR="000073B9">
              <w:rPr>
                <w:rFonts w:cs="Arial"/>
                <w:sz w:val="20"/>
              </w:rPr>
              <w:t>s</w:t>
            </w:r>
            <w:r w:rsidR="00CC124D">
              <w:rPr>
                <w:rFonts w:cs="Arial"/>
                <w:sz w:val="20"/>
              </w:rPr>
              <w:t>, according to workplace policies and procedures</w:t>
            </w:r>
            <w:r w:rsidR="00B36C1F">
              <w:rPr>
                <w:rFonts w:cs="Arial"/>
                <w:sz w:val="20"/>
              </w:rPr>
              <w:t xml:space="preserve">. </w:t>
            </w:r>
            <w:r w:rsidR="000073B9">
              <w:rPr>
                <w:rFonts w:cs="Arial"/>
                <w:sz w:val="20"/>
              </w:rPr>
              <w:t>Two (2) scenarios must be addressed:</w:t>
            </w:r>
          </w:p>
          <w:p w14:paraId="41C40A33" w14:textId="297062DA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Face-to-face conflict</w:t>
            </w:r>
          </w:p>
          <w:p w14:paraId="0E8110FE" w14:textId="0D1771C6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Conflict arising during a telephone call</w:t>
            </w:r>
          </w:p>
          <w:p w14:paraId="02F5D311" w14:textId="77777777" w:rsidR="000073B9" w:rsidRDefault="000073B9" w:rsidP="000073B9">
            <w:pPr>
              <w:jc w:val="left"/>
              <w:rPr>
                <w:rFonts w:cs="Arial"/>
                <w:sz w:val="20"/>
              </w:rPr>
            </w:pPr>
          </w:p>
          <w:p w14:paraId="1C8FE187" w14:textId="39325CD9" w:rsidR="00645F2B" w:rsidRDefault="00CC124D" w:rsidP="00645F2B">
            <w:pPr>
              <w:jc w:val="left"/>
              <w:rPr>
                <w:rFonts w:cs="Arial"/>
                <w:sz w:val="20"/>
              </w:rPr>
            </w:pPr>
            <w:r w:rsidRPr="000073B9">
              <w:rPr>
                <w:rFonts w:cs="Arial"/>
                <w:sz w:val="20"/>
              </w:rPr>
              <w:t>The scenario</w:t>
            </w:r>
            <w:r w:rsidR="000073B9">
              <w:rPr>
                <w:rFonts w:cs="Arial"/>
                <w:sz w:val="20"/>
              </w:rPr>
              <w:t>s</w:t>
            </w:r>
            <w:r w:rsidRPr="000073B9">
              <w:rPr>
                <w:rFonts w:cs="Arial"/>
                <w:sz w:val="20"/>
              </w:rPr>
              <w:t xml:space="preserve"> responded to can be up to the participant, but the </w:t>
            </w:r>
            <w:r w:rsidR="003D4B24" w:rsidRPr="000073B9">
              <w:rPr>
                <w:rFonts w:cs="Arial"/>
                <w:sz w:val="20"/>
              </w:rPr>
              <w:t>situation</w:t>
            </w:r>
            <w:r w:rsidR="00645F2B">
              <w:rPr>
                <w:rFonts w:cs="Arial"/>
                <w:sz w:val="20"/>
              </w:rPr>
              <w:t>s</w:t>
            </w:r>
            <w:r w:rsidR="003D4B24" w:rsidRPr="000073B9">
              <w:rPr>
                <w:rFonts w:cs="Arial"/>
                <w:sz w:val="20"/>
              </w:rPr>
              <w:t xml:space="preserve"> must be realistic</w:t>
            </w:r>
            <w:r w:rsidR="00B36C1F" w:rsidRPr="000073B9">
              <w:rPr>
                <w:rFonts w:cs="Arial"/>
                <w:sz w:val="20"/>
              </w:rPr>
              <w:t xml:space="preserve"> (</w:t>
            </w:r>
            <w:r w:rsidR="003D4B24" w:rsidRPr="000073B9">
              <w:rPr>
                <w:rFonts w:cs="Arial"/>
                <w:sz w:val="20"/>
              </w:rPr>
              <w:t xml:space="preserve">e.g. contractor conflict; conflict over supplies). </w:t>
            </w:r>
            <w:r w:rsidR="002B2084">
              <w:rPr>
                <w:rFonts w:cs="Arial"/>
                <w:sz w:val="20"/>
              </w:rPr>
              <w:t>Conflict resolution strategies must address:</w:t>
            </w:r>
          </w:p>
          <w:p w14:paraId="59430025" w14:textId="18E683A7" w:rsidR="00955493" w:rsidRDefault="00955493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19B95CB" w14:textId="413CEC53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08CE5787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6F009428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16BA165E" w14:textId="5FA2F34D" w:rsidR="00CC124D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how resolution methods can be monitored for effectiveness</w:t>
            </w:r>
          </w:p>
          <w:p w14:paraId="095CC9B0" w14:textId="77777777" w:rsidR="002B2084" w:rsidRDefault="002B2084" w:rsidP="002B2084">
            <w:pPr>
              <w:jc w:val="left"/>
              <w:rPr>
                <w:rFonts w:cs="Arial"/>
                <w:sz w:val="20"/>
              </w:rPr>
            </w:pPr>
          </w:p>
          <w:p w14:paraId="789C15B9" w14:textId="77777777" w:rsidR="00CC124D" w:rsidRDefault="00CC124D" w:rsidP="00CC124D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presentation requires the participant to: </w:t>
            </w:r>
          </w:p>
          <w:p w14:paraId="16FA5338" w14:textId="2D3F94E0" w:rsidR="00CC124D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7EB6A6C2" w14:textId="0B9CEFE7" w:rsidR="00387E21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visually, demonstrating how to take notes in a shift report on how the conflict was handled and resolved, plus recommendations to avoid future incidents</w:t>
            </w:r>
          </w:p>
          <w:p w14:paraId="69B71B2A" w14:textId="3FB0DA62" w:rsidR="00F65989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 xml:space="preserve">Demonstrate </w:t>
            </w:r>
            <w:r w:rsidR="00F65989" w:rsidRPr="002B2084">
              <w:rPr>
                <w:rFonts w:cs="Arial"/>
                <w:sz w:val="20"/>
              </w:rPr>
              <w:t xml:space="preserve">emailing of </w:t>
            </w:r>
            <w:r w:rsidR="00645F2B" w:rsidRPr="002B2084">
              <w:rPr>
                <w:rFonts w:cs="Arial"/>
                <w:sz w:val="20"/>
              </w:rPr>
              <w:t xml:space="preserve">shift </w:t>
            </w:r>
            <w:r w:rsidR="00F65989" w:rsidRPr="002B2084">
              <w:rPr>
                <w:rFonts w:cs="Arial"/>
                <w:sz w:val="20"/>
              </w:rPr>
              <w:t>report</w:t>
            </w:r>
            <w:r w:rsidR="00645F2B" w:rsidRPr="002B2084">
              <w:rPr>
                <w:rFonts w:cs="Arial"/>
                <w:sz w:val="20"/>
              </w:rPr>
              <w:t xml:space="preserve"> notes</w:t>
            </w:r>
            <w:r w:rsidR="00F65989" w:rsidRPr="002B2084">
              <w:rPr>
                <w:rFonts w:cs="Arial"/>
                <w:sz w:val="20"/>
              </w:rPr>
              <w:t xml:space="preserve"> to supervisor (i.e. Assessor)</w:t>
            </w:r>
            <w:r w:rsidR="00645F2B" w:rsidRPr="002B2084">
              <w:rPr>
                <w:rFonts w:cs="Arial"/>
                <w:sz w:val="20"/>
              </w:rPr>
              <w:t>, with appropriate subject line and short message (including unit code and name)</w:t>
            </w:r>
          </w:p>
          <w:p w14:paraId="5D43993D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2FA6B8B1" w14:textId="44F5C9C5" w:rsidR="003D4B24" w:rsidRPr="000861CC" w:rsidRDefault="00584F56" w:rsidP="003D4B24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62A12332" w14:textId="77777777" w:rsidTr="00C76B5E">
        <w:trPr>
          <w:trHeight w:val="64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3E0C27C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029E0AD9" w14:textId="75C29D16" w:rsidR="00AE652C" w:rsidRPr="00AE652C" w:rsidRDefault="00AE652C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AE652C">
              <w:rPr>
                <w:rFonts w:cs="Arial"/>
                <w:sz w:val="20"/>
              </w:rPr>
              <w:t>Pen and paper</w:t>
            </w:r>
          </w:p>
          <w:p w14:paraId="3091C0E0" w14:textId="425CF133" w:rsidR="00FC083A" w:rsidRPr="000861CC" w:rsidRDefault="00F65989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7DAF4927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B5E55" w:rsidRPr="00683908" w14:paraId="2D417C7E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436EB2EF" w14:textId="7E8D7A67" w:rsidR="00DB5E55" w:rsidRPr="0019760F" w:rsidRDefault="00DB5E55" w:rsidP="00DB5E55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08D34D19" w14:textId="77777777" w:rsidR="00DB5E55" w:rsidRPr="00696855" w:rsidRDefault="00545C50" w:rsidP="00DB5E55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22629D40" w14:textId="77777777" w:rsidTr="006C2B0F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8B7DB39" w14:textId="432284A3" w:rsidR="00005FF5" w:rsidRPr="003E2E93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4" w:name="_Ref94875497"/>
            <w:r w:rsidRPr="000A2707">
              <w:rPr>
                <w:rFonts w:cs="Arial"/>
                <w:sz w:val="20"/>
              </w:rPr>
              <w:t>Refer to relevant documentation, including</w:t>
            </w:r>
            <w:r>
              <w:rPr>
                <w:rFonts w:cs="Arial"/>
                <w:sz w:val="20"/>
              </w:rPr>
              <w:t xml:space="preserve"> w</w:t>
            </w:r>
            <w:r w:rsidRPr="003E2E93">
              <w:rPr>
                <w:rFonts w:cs="Arial"/>
                <w:sz w:val="20"/>
              </w:rPr>
              <w:t>orkplace policies and procedures</w:t>
            </w:r>
            <w:r>
              <w:rPr>
                <w:rFonts w:cs="Arial"/>
                <w:sz w:val="20"/>
              </w:rPr>
              <w:t>.</w:t>
            </w:r>
            <w:bookmarkEnd w:id="54"/>
          </w:p>
        </w:tc>
        <w:permStart w:id="214528429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061C8D6" w14:textId="3DC27126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98435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5284293"/>
          </w:p>
        </w:tc>
      </w:tr>
      <w:tr w:rsidR="00005FF5" w:rsidRPr="00696855" w14:paraId="54855D05" w14:textId="77777777" w:rsidTr="006C2B0F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4C40168" w14:textId="468D0C5A" w:rsidR="00005FF5" w:rsidRPr="000A2707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5" w:name="_Ref94876349"/>
            <w:r>
              <w:rPr>
                <w:rFonts w:cs="Arial"/>
                <w:sz w:val="20"/>
              </w:rPr>
              <w:t>Prepare communication methods and media resources for presentation (e.g. shift report, pen).</w:t>
            </w:r>
            <w:bookmarkEnd w:id="55"/>
          </w:p>
        </w:tc>
        <w:permStart w:id="18200844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E76F442" w14:textId="197FC553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2734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0084418"/>
          </w:p>
        </w:tc>
      </w:tr>
      <w:tr w:rsidR="00005FF5" w:rsidRPr="00696855" w14:paraId="4EA9EFAB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C375C1E" w14:textId="62A8F4B9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6" w:name="_Ref10109039"/>
            <w:bookmarkStart w:id="57" w:name="_Ref94876573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56"/>
            <w:r>
              <w:rPr>
                <w:rFonts w:cs="Arial"/>
                <w:sz w:val="20"/>
              </w:rPr>
              <w:t>.</w:t>
            </w:r>
            <w:bookmarkEnd w:id="57"/>
          </w:p>
        </w:tc>
        <w:permStart w:id="170429401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2D5C9C2" w14:textId="57F12C6A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175408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4294016"/>
          </w:p>
        </w:tc>
      </w:tr>
      <w:tr w:rsidR="00005FF5" w:rsidRPr="00696855" w14:paraId="146B0414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C6E4A20" w14:textId="67B41CA8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8" w:name="_Ref94876389"/>
            <w:r>
              <w:rPr>
                <w:rFonts w:cs="Arial"/>
                <w:sz w:val="20"/>
              </w:rPr>
              <w:t>Logically address face-to-face conflict and telephone-based conflict:</w:t>
            </w:r>
            <w:bookmarkEnd w:id="58"/>
          </w:p>
          <w:p w14:paraId="7EDD380D" w14:textId="1FF5CA49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2613B0D" w14:textId="0535DFF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18F5214B" w14:textId="721D073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5EAA5A83" w14:textId="07DD5AA8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7D046620" w14:textId="1DF9453C" w:rsidR="00005FF5" w:rsidRPr="003C1EF9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how resolution methods can be monitored for effectiveness</w:t>
            </w:r>
            <w:r w:rsidR="00A66205">
              <w:rPr>
                <w:rFonts w:cs="Arial"/>
                <w:sz w:val="20"/>
              </w:rPr>
              <w:t>.</w:t>
            </w:r>
          </w:p>
        </w:tc>
        <w:permStart w:id="3808142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CCECBBE" w14:textId="38C51046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6528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081423"/>
          </w:p>
        </w:tc>
      </w:tr>
      <w:tr w:rsidR="00005FF5" w:rsidRPr="00696855" w14:paraId="0D3A55BA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685C44F1" w14:textId="342C9B06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9" w:name="_Ref59536220"/>
            <w:bookmarkStart w:id="60" w:name="_Ref59538109"/>
            <w:bookmarkStart w:id="61" w:name="_Ref94876433"/>
            <w:r>
              <w:rPr>
                <w:rFonts w:cs="Arial"/>
                <w:sz w:val="20"/>
              </w:rPr>
              <w:lastRenderedPageBreak/>
              <w:t>Appropriately communicate verbally during presentation – clearly speaking and using simple English</w:t>
            </w:r>
            <w:bookmarkEnd w:id="59"/>
            <w:bookmarkEnd w:id="60"/>
            <w:r>
              <w:rPr>
                <w:rFonts w:cs="Arial"/>
                <w:sz w:val="20"/>
              </w:rPr>
              <w:t>.</w:t>
            </w:r>
            <w:bookmarkEnd w:id="61"/>
          </w:p>
        </w:tc>
        <w:permStart w:id="3692455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6CDB8E1" w14:textId="0F14BCEA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9493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9245518"/>
          </w:p>
        </w:tc>
      </w:tr>
      <w:tr w:rsidR="00005FF5" w:rsidRPr="00696855" w14:paraId="0D5253A5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15976BE6" w14:textId="05B0824B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2" w:name="_Ref94876413"/>
            <w:r>
              <w:rPr>
                <w:rFonts w:cs="Arial"/>
                <w:sz w:val="20"/>
              </w:rPr>
              <w:t>Effectively demonstrate how to take notes in a shift report on how conflict was handled and resolved, plus recommendations to avoid future events – using simple language and dot points.</w:t>
            </w:r>
            <w:bookmarkEnd w:id="62"/>
          </w:p>
        </w:tc>
        <w:permStart w:id="198281394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D130276" w14:textId="3224FAFC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967030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2813946"/>
          </w:p>
        </w:tc>
      </w:tr>
      <w:tr w:rsidR="00005FF5" w:rsidRPr="00696855" w14:paraId="4914F2CF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03BB9F3E" w14:textId="5A3B49F3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3" w:name="_Ref94876418"/>
            <w:r>
              <w:rPr>
                <w:rFonts w:cs="Arial"/>
                <w:sz w:val="20"/>
              </w:rPr>
              <w:t>Demonstrate effectively emailing of shift notes to supervisor.</w:t>
            </w:r>
            <w:bookmarkEnd w:id="63"/>
          </w:p>
        </w:tc>
        <w:permStart w:id="145674750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FD8BE9A" w14:textId="4BE6A85A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193714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6747505"/>
          </w:p>
        </w:tc>
      </w:tr>
      <w:tr w:rsidR="00005FF5" w:rsidRPr="00696855" w14:paraId="757E5C73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EC46624" w14:textId="1589DF3C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4" w:name="_Ref94876448"/>
            <w:r>
              <w:rPr>
                <w:rFonts w:cs="Arial"/>
                <w:sz w:val="20"/>
              </w:rPr>
              <w:t>Use targeted questioning techniques to check the understanding of audience members.</w:t>
            </w:r>
            <w:bookmarkEnd w:id="64"/>
          </w:p>
        </w:tc>
        <w:permStart w:id="86888514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F8F3F5B" w14:textId="0B660173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03330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8885143"/>
          </w:p>
        </w:tc>
      </w:tr>
      <w:tr w:rsidR="00005FF5" w:rsidRPr="00696855" w14:paraId="13F9A68A" w14:textId="77777777" w:rsidTr="006C2B0F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CA1BC87" w14:textId="17693995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5" w:name="_Ref94876449"/>
            <w:r>
              <w:rPr>
                <w:rFonts w:cs="Arial"/>
                <w:sz w:val="20"/>
              </w:rPr>
              <w:t>Provide appropriate responses to the reactions and feedback from the audience.</w:t>
            </w:r>
            <w:bookmarkEnd w:id="65"/>
          </w:p>
        </w:tc>
        <w:permStart w:id="168768452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3CA53B2" w14:textId="7471AF86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623419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7684525"/>
          </w:p>
        </w:tc>
      </w:tr>
      <w:tr w:rsidR="00005FF5" w:rsidRPr="00696855" w14:paraId="38F98F5E" w14:textId="77777777" w:rsidTr="009A605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B6AC480" w14:textId="70E4B41F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6" w:name="_Ref94876529"/>
            <w:r>
              <w:rPr>
                <w:rFonts w:cs="Arial"/>
                <w:sz w:val="20"/>
              </w:rPr>
              <w:t>Evaluate the outcomes of the presentation with supervisor.</w:t>
            </w:r>
            <w:bookmarkEnd w:id="66"/>
          </w:p>
        </w:tc>
        <w:permStart w:id="1063419296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1A01251D" w14:textId="4A51C89C" w:rsidR="00005FF5" w:rsidRPr="004E1BC5" w:rsidRDefault="00D3291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655098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3419296"/>
          </w:p>
        </w:tc>
      </w:tr>
    </w:tbl>
    <w:p w14:paraId="04F03B66" w14:textId="77777777" w:rsidR="00C1629B" w:rsidRPr="00C1629B" w:rsidRDefault="00C1629B" w:rsidP="00A66205">
      <w:pPr>
        <w:pStyle w:val="30PASIndividualTaskUnitCodeandTItle"/>
        <w:tabs>
          <w:tab w:val="center" w:pos="4513"/>
          <w:tab w:val="left" w:pos="6615"/>
        </w:tabs>
        <w:rPr>
          <w:rFonts w:cs="Arial"/>
          <w:sz w:val="22"/>
          <w:szCs w:val="22"/>
        </w:rPr>
      </w:pPr>
    </w:p>
    <w:sectPr w:rsidR="00C1629B" w:rsidRPr="00C1629B" w:rsidSect="00A66205">
      <w:headerReference w:type="even" r:id="rId20"/>
      <w:headerReference w:type="default" r:id="rId21"/>
      <w:footerReference w:type="default" r:id="rId22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8546C3" w14:textId="77777777" w:rsidR="00D32910" w:rsidRDefault="00D32910" w:rsidP="00A67754">
      <w:r>
        <w:separator/>
      </w:r>
    </w:p>
    <w:p w14:paraId="70F8560B" w14:textId="77777777" w:rsidR="00D32910" w:rsidRDefault="00D32910"/>
    <w:p w14:paraId="0209CE79" w14:textId="77777777" w:rsidR="00D32910" w:rsidRDefault="00D32910"/>
  </w:endnote>
  <w:endnote w:type="continuationSeparator" w:id="0">
    <w:p w14:paraId="1418F796" w14:textId="77777777" w:rsidR="00D32910" w:rsidRDefault="00D32910" w:rsidP="00A67754">
      <w:r>
        <w:continuationSeparator/>
      </w:r>
    </w:p>
    <w:p w14:paraId="1CDEE1DA" w14:textId="77777777" w:rsidR="00D32910" w:rsidRDefault="00D32910"/>
    <w:p w14:paraId="2D8B300E" w14:textId="77777777" w:rsidR="00D32910" w:rsidRDefault="00D329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charset w:val="00"/>
    <w:family w:val="swiss"/>
    <w:pitch w:val="variable"/>
    <w:sig w:usb0="00000001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76C43D" w14:textId="77777777" w:rsidR="00AA245C" w:rsidRPr="00830749" w:rsidRDefault="00AA245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40115EB2" w:rsidR="00AA245C" w:rsidRPr="00830749" w:rsidRDefault="00D3291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AA245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A245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A245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A245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953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AA245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A245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A245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A245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A245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953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AA245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A245C">
      <w:rPr>
        <w:rFonts w:ascii="Arial" w:hAnsi="Arial" w:cs="Arial"/>
        <w:b/>
        <w:sz w:val="16"/>
        <w:szCs w:val="16"/>
      </w:rPr>
      <w:ptab w:relativeTo="margin" w:alignment="right" w:leader="none"/>
    </w:r>
    <w:r w:rsidR="00AA245C" w:rsidRPr="00B115D7">
      <w:rPr>
        <w:rFonts w:ascii="Arial" w:hAnsi="Arial" w:cs="Arial"/>
        <w:b/>
        <w:sz w:val="16"/>
        <w:szCs w:val="16"/>
      </w:rPr>
      <w:t>CSTC Pty Ltd_</w:t>
    </w:r>
    <w:r w:rsidR="00AA245C">
      <w:rPr>
        <w:rFonts w:ascii="Arial" w:hAnsi="Arial" w:cs="Arial"/>
        <w:b/>
        <w:sz w:val="16"/>
        <w:szCs w:val="16"/>
      </w:rPr>
      <w:t>RTO#</w:t>
    </w:r>
    <w:r w:rsidR="00AA245C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A245C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F502E" w14:textId="77777777" w:rsidR="00AA245C" w:rsidRPr="00830749" w:rsidRDefault="00AA245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56EFC534" w:rsidR="00AA245C" w:rsidRPr="00830749" w:rsidRDefault="00AA245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1D0874"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1D0874">
          <w:rPr>
            <w:rFonts w:ascii="Arial" w:hAnsi="Arial" w:cs="Arial"/>
            <w:b/>
            <w:sz w:val="16"/>
            <w:szCs w:val="16"/>
          </w:rPr>
          <w:t>v3-0_0</w:t>
        </w:r>
        <w:r>
          <w:rPr>
            <w:rFonts w:ascii="Arial" w:hAnsi="Arial" w:cs="Arial"/>
            <w:b/>
            <w:sz w:val="16"/>
            <w:szCs w:val="16"/>
          </w:rPr>
          <w:t>8</w:t>
        </w:r>
        <w:r w:rsidRPr="001D0874">
          <w:rPr>
            <w:rFonts w:ascii="Arial" w:hAnsi="Arial" w:cs="Arial"/>
            <w:b/>
            <w:sz w:val="16"/>
            <w:szCs w:val="16"/>
          </w:rPr>
          <w:t>/02/2022</w:t>
        </w:r>
      </w:sdtContent>
    </w:sdt>
    <w:r w:rsidRPr="001D0874">
      <w:rPr>
        <w:rFonts w:ascii="Arial" w:hAnsi="Arial" w:cs="Arial"/>
        <w:b/>
        <w:sz w:val="16"/>
        <w:szCs w:val="16"/>
      </w:rPr>
      <w:t xml:space="preserve"> </w:t>
    </w:r>
    <w:r w:rsidRPr="001D0874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1D087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9537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sz w:val="16"/>
            <w:szCs w:val="16"/>
          </w:rPr>
          <w:fldChar w:fldCharType="end"/>
        </w:r>
        <w:r w:rsidRPr="001D087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9537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B13171" w14:textId="77777777" w:rsidR="00AA245C" w:rsidRPr="00830749" w:rsidRDefault="00AA245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300DF78E" w:rsidR="00AA245C" w:rsidRPr="00830749" w:rsidRDefault="00AA245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9537D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9537D">
          <w:rPr>
            <w:rFonts w:ascii="Arial" w:hAnsi="Arial" w:cs="Arial"/>
            <w:b/>
            <w:bCs/>
            <w:noProof/>
            <w:sz w:val="16"/>
            <w:szCs w:val="16"/>
          </w:rPr>
          <w:t>10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818C6C" w14:textId="77777777" w:rsidR="00AA245C" w:rsidRPr="00830749" w:rsidRDefault="00AA245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DB220A5" w:rsidR="00AA245C" w:rsidRPr="004C68EC" w:rsidRDefault="00AA245C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B9537D"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9537D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43FF62" w14:textId="77777777" w:rsidR="00D32910" w:rsidRDefault="00D32910" w:rsidP="00A67754">
      <w:r>
        <w:separator/>
      </w:r>
    </w:p>
    <w:p w14:paraId="40A9392E" w14:textId="77777777" w:rsidR="00D32910" w:rsidRDefault="00D32910"/>
    <w:p w14:paraId="370366D0" w14:textId="77777777" w:rsidR="00D32910" w:rsidRDefault="00D32910"/>
  </w:footnote>
  <w:footnote w:type="continuationSeparator" w:id="0">
    <w:p w14:paraId="504A0E2B" w14:textId="77777777" w:rsidR="00D32910" w:rsidRDefault="00D32910" w:rsidP="00A67754">
      <w:r>
        <w:continuationSeparator/>
      </w:r>
    </w:p>
    <w:p w14:paraId="440E62E2" w14:textId="77777777" w:rsidR="00D32910" w:rsidRDefault="00D32910"/>
    <w:p w14:paraId="76F45B14" w14:textId="77777777" w:rsidR="00D32910" w:rsidRDefault="00D3291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9A409D" w14:textId="1A275BFE" w:rsidR="00AA245C" w:rsidRDefault="00AA245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0ADA500" w14:textId="77777777" w:rsidR="00AA245C" w:rsidRPr="00830749" w:rsidRDefault="00AA245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2DFCBC" w14:textId="2938D01B" w:rsidR="00AA245C" w:rsidRDefault="00AA245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3C0AE4">
      <w:rPr>
        <w:rFonts w:ascii="Arial" w:hAnsi="Arial" w:cs="Arial"/>
        <w:b/>
        <w:sz w:val="16"/>
        <w:szCs w:val="16"/>
      </w:rPr>
      <w:ptab w:relativeTo="margin" w:alignment="right" w:leader="none"/>
    </w:r>
    <w:r w:rsidRPr="003C0AE4">
      <w:rPr>
        <w:rFonts w:ascii="Arial" w:hAnsi="Arial" w:cs="Arial"/>
        <w:b/>
        <w:sz w:val="16"/>
        <w:szCs w:val="16"/>
      </w:rPr>
      <w:t xml:space="preserve">Assessment Summary –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D459B21" w14:textId="77777777" w:rsidR="00AA245C" w:rsidRPr="00830749" w:rsidRDefault="00AA245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0613A1" w14:textId="766518DD" w:rsidR="00AA245C" w:rsidRDefault="00AA245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532BC78D" w14:textId="77777777" w:rsidR="00AA245C" w:rsidRPr="00830749" w:rsidRDefault="00AA245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B56D05" w14:textId="17E53453" w:rsidR="00AA245C" w:rsidRDefault="00AA245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70245558" w14:textId="77777777" w:rsidR="00AA245C" w:rsidRPr="00830749" w:rsidRDefault="00AA245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57DE3C" w14:textId="5331195A" w:rsidR="00AA245C" w:rsidRDefault="00AA245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65F566A2" w14:textId="77777777" w:rsidR="00AA245C" w:rsidRPr="00830749" w:rsidRDefault="00AA245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>
    <w:nsid w:val="0C9618A0"/>
    <w:multiLevelType w:val="hybridMultilevel"/>
    <w:tmpl w:val="DE922024"/>
    <w:lvl w:ilvl="0" w:tplc="B4362F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4">
    <w:nsid w:val="0F3044B1"/>
    <w:multiLevelType w:val="hybridMultilevel"/>
    <w:tmpl w:val="3760D18A"/>
    <w:lvl w:ilvl="0" w:tplc="4D2A9FA6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1543AF"/>
    <w:multiLevelType w:val="hybridMultilevel"/>
    <w:tmpl w:val="211EE7FC"/>
    <w:lvl w:ilvl="0" w:tplc="1BDE5D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928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5EB51DC"/>
    <w:multiLevelType w:val="hybridMultilevel"/>
    <w:tmpl w:val="27880A50"/>
    <w:lvl w:ilvl="0" w:tplc="83304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9A7B80"/>
    <w:multiLevelType w:val="hybridMultilevel"/>
    <w:tmpl w:val="1B2837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D35AC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A553D17"/>
    <w:multiLevelType w:val="singleLevel"/>
    <w:tmpl w:val="F8846304"/>
    <w:lvl w:ilvl="0">
      <w:start w:val="1"/>
      <w:numFmt w:val="upperLetter"/>
      <w:pStyle w:val="321PASListTask1"/>
      <w:lvlText w:val="3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>
    <w:nsid w:val="2C451707"/>
    <w:multiLevelType w:val="hybridMultilevel"/>
    <w:tmpl w:val="E052236E"/>
    <w:lvl w:ilvl="0" w:tplc="6D92DF9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5B2CA0"/>
    <w:multiLevelType w:val="hybridMultilevel"/>
    <w:tmpl w:val="E7A65478"/>
    <w:lvl w:ilvl="0" w:tplc="213C7982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772FBC"/>
    <w:multiLevelType w:val="singleLevel"/>
    <w:tmpl w:val="D37CCE2C"/>
    <w:lvl w:ilvl="0">
      <w:start w:val="1"/>
      <w:numFmt w:val="upperLetter"/>
      <w:pStyle w:val="331PASListTask1"/>
      <w:lvlText w:val="1.%1. "/>
      <w:lvlJc w:val="left"/>
      <w:pPr>
        <w:ind w:left="720" w:hanging="360"/>
      </w:pPr>
      <w:rPr>
        <w:rFonts w:hint="default"/>
      </w:rPr>
    </w:lvl>
  </w:abstractNum>
  <w:abstractNum w:abstractNumId="18">
    <w:nsid w:val="3DBC1CB4"/>
    <w:multiLevelType w:val="multilevel"/>
    <w:tmpl w:val="319817D8"/>
    <w:lvl w:ilvl="0">
      <w:start w:val="1"/>
      <w:numFmt w:val="upperLetter"/>
      <w:pStyle w:val="PAStask3"/>
      <w:lvlText w:val="3.1%1. 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FC11E3C"/>
    <w:multiLevelType w:val="singleLevel"/>
    <w:tmpl w:val="DF542998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abstractNum w:abstractNumId="2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26">
    <w:nsid w:val="51057B20"/>
    <w:multiLevelType w:val="hybridMultilevel"/>
    <w:tmpl w:val="BDCE18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2B75B4"/>
    <w:multiLevelType w:val="hybridMultilevel"/>
    <w:tmpl w:val="F52C5790"/>
    <w:lvl w:ilvl="0" w:tplc="C5DAAE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66E0BB1"/>
    <w:multiLevelType w:val="hybridMultilevel"/>
    <w:tmpl w:val="6590E4B8"/>
    <w:lvl w:ilvl="0" w:tplc="E0D61630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43299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1A42BBE"/>
    <w:multiLevelType w:val="hybridMultilevel"/>
    <w:tmpl w:val="AEFC751E"/>
    <w:lvl w:ilvl="0" w:tplc="FC9207E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9D67B2"/>
    <w:multiLevelType w:val="hybridMultilevel"/>
    <w:tmpl w:val="E45C61D8"/>
    <w:lvl w:ilvl="0" w:tplc="1A825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C67F99"/>
    <w:multiLevelType w:val="hybridMultilevel"/>
    <w:tmpl w:val="A4BC3328"/>
    <w:lvl w:ilvl="0" w:tplc="F5D44F6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2AMGNumberingLevel2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461939"/>
    <w:multiLevelType w:val="hybridMultilevel"/>
    <w:tmpl w:val="CA6040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>
    <w:abstractNumId w:val="15"/>
  </w:num>
  <w:num w:numId="2">
    <w:abstractNumId w:val="24"/>
  </w:num>
  <w:num w:numId="3">
    <w:abstractNumId w:val="12"/>
  </w:num>
  <w:num w:numId="4">
    <w:abstractNumId w:val="22"/>
  </w:num>
  <w:num w:numId="5">
    <w:abstractNumId w:val="21"/>
  </w:num>
  <w:num w:numId="6">
    <w:abstractNumId w:val="37"/>
  </w:num>
  <w:num w:numId="7">
    <w:abstractNumId w:val="6"/>
  </w:num>
  <w:num w:numId="8">
    <w:abstractNumId w:val="1"/>
  </w:num>
  <w:num w:numId="9">
    <w:abstractNumId w:val="20"/>
  </w:num>
  <w:num w:numId="10">
    <w:abstractNumId w:val="14"/>
  </w:num>
  <w:num w:numId="11">
    <w:abstractNumId w:val="19"/>
  </w:num>
  <w:num w:numId="12">
    <w:abstractNumId w:val="25"/>
  </w:num>
  <w:num w:numId="13">
    <w:abstractNumId w:val="3"/>
  </w:num>
  <w:num w:numId="14">
    <w:abstractNumId w:val="34"/>
  </w:num>
  <w:num w:numId="15">
    <w:abstractNumId w:val="11"/>
  </w:num>
  <w:num w:numId="16">
    <w:abstractNumId w:val="43"/>
  </w:num>
  <w:num w:numId="17">
    <w:abstractNumId w:val="31"/>
  </w:num>
  <w:num w:numId="18">
    <w:abstractNumId w:val="0"/>
  </w:num>
  <w:num w:numId="19">
    <w:abstractNumId w:val="23"/>
  </w:num>
  <w:num w:numId="20">
    <w:abstractNumId w:val="40"/>
  </w:num>
  <w:num w:numId="21">
    <w:abstractNumId w:val="30"/>
  </w:num>
  <w:num w:numId="22">
    <w:abstractNumId w:val="39"/>
  </w:num>
  <w:num w:numId="23">
    <w:abstractNumId w:val="10"/>
  </w:num>
  <w:num w:numId="24">
    <w:abstractNumId w:val="28"/>
  </w:num>
  <w:num w:numId="25">
    <w:abstractNumId w:val="42"/>
  </w:num>
  <w:num w:numId="26">
    <w:abstractNumId w:val="38"/>
  </w:num>
  <w:num w:numId="27">
    <w:abstractNumId w:val="17"/>
  </w:num>
  <w:num w:numId="28">
    <w:abstractNumId w:val="41"/>
  </w:num>
  <w:num w:numId="29">
    <w:abstractNumId w:val="18"/>
  </w:num>
  <w:num w:numId="30">
    <w:abstractNumId w:val="32"/>
  </w:num>
  <w:num w:numId="31">
    <w:abstractNumId w:val="2"/>
  </w:num>
  <w:num w:numId="32">
    <w:abstractNumId w:val="5"/>
  </w:num>
  <w:num w:numId="33">
    <w:abstractNumId w:val="13"/>
  </w:num>
  <w:num w:numId="34">
    <w:abstractNumId w:val="29"/>
  </w:num>
  <w:num w:numId="35">
    <w:abstractNumId w:val="4"/>
  </w:num>
  <w:num w:numId="36">
    <w:abstractNumId w:val="16"/>
  </w:num>
  <w:num w:numId="37">
    <w:abstractNumId w:val="35"/>
  </w:num>
  <w:num w:numId="38">
    <w:abstractNumId w:val="8"/>
  </w:num>
  <w:num w:numId="39">
    <w:abstractNumId w:val="26"/>
  </w:num>
  <w:num w:numId="40">
    <w:abstractNumId w:val="17"/>
  </w:num>
  <w:num w:numId="41">
    <w:abstractNumId w:val="33"/>
  </w:num>
  <w:num w:numId="42">
    <w:abstractNumId w:val="36"/>
  </w:num>
  <w:num w:numId="43">
    <w:abstractNumId w:val="27"/>
  </w:num>
  <w:num w:numId="44">
    <w:abstractNumId w:val="7"/>
  </w:num>
  <w:num w:numId="45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kxYuSizFXUYa6r5+arfBYk81hPiif40uBwmBa+34+hV3ZSa5Xaf/YIBhJlf6o/gWS0xFi0Pr6QUiPAnxlwsJQQ==" w:salt="cJiMalOfdUfynEAv0Abu4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C50"/>
    <w:rsid w:val="00004086"/>
    <w:rsid w:val="000058E5"/>
    <w:rsid w:val="00005FF5"/>
    <w:rsid w:val="0000698A"/>
    <w:rsid w:val="0000720C"/>
    <w:rsid w:val="000073B9"/>
    <w:rsid w:val="00010145"/>
    <w:rsid w:val="00010AAE"/>
    <w:rsid w:val="00016336"/>
    <w:rsid w:val="00020BB6"/>
    <w:rsid w:val="00024F65"/>
    <w:rsid w:val="00027B47"/>
    <w:rsid w:val="00035243"/>
    <w:rsid w:val="00041FA8"/>
    <w:rsid w:val="0004368E"/>
    <w:rsid w:val="00043AB3"/>
    <w:rsid w:val="00045282"/>
    <w:rsid w:val="0004675B"/>
    <w:rsid w:val="00052041"/>
    <w:rsid w:val="00053F29"/>
    <w:rsid w:val="00054D7B"/>
    <w:rsid w:val="00061726"/>
    <w:rsid w:val="000636A4"/>
    <w:rsid w:val="000653FD"/>
    <w:rsid w:val="000672EE"/>
    <w:rsid w:val="00067A5F"/>
    <w:rsid w:val="00074457"/>
    <w:rsid w:val="000752C9"/>
    <w:rsid w:val="00076AD6"/>
    <w:rsid w:val="0008468E"/>
    <w:rsid w:val="00090D03"/>
    <w:rsid w:val="00091491"/>
    <w:rsid w:val="0009164E"/>
    <w:rsid w:val="000A2303"/>
    <w:rsid w:val="000A2707"/>
    <w:rsid w:val="000A7B07"/>
    <w:rsid w:val="000B1906"/>
    <w:rsid w:val="000B346C"/>
    <w:rsid w:val="000B7B64"/>
    <w:rsid w:val="000C233D"/>
    <w:rsid w:val="000C46E3"/>
    <w:rsid w:val="000C4F46"/>
    <w:rsid w:val="000C5322"/>
    <w:rsid w:val="000C6FB4"/>
    <w:rsid w:val="000C7FA2"/>
    <w:rsid w:val="000E680F"/>
    <w:rsid w:val="000F0FCA"/>
    <w:rsid w:val="000F6AFC"/>
    <w:rsid w:val="001013CE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9BD"/>
    <w:rsid w:val="00187D1C"/>
    <w:rsid w:val="00191E86"/>
    <w:rsid w:val="0019250A"/>
    <w:rsid w:val="001A77CF"/>
    <w:rsid w:val="001B0445"/>
    <w:rsid w:val="001B09BC"/>
    <w:rsid w:val="001B28E5"/>
    <w:rsid w:val="001B34C7"/>
    <w:rsid w:val="001C0B34"/>
    <w:rsid w:val="001C4084"/>
    <w:rsid w:val="001D01D1"/>
    <w:rsid w:val="001D0874"/>
    <w:rsid w:val="001E05E8"/>
    <w:rsid w:val="001E600A"/>
    <w:rsid w:val="001F3555"/>
    <w:rsid w:val="001F5D6D"/>
    <w:rsid w:val="001F6FA5"/>
    <w:rsid w:val="001F7F7E"/>
    <w:rsid w:val="00201769"/>
    <w:rsid w:val="00201E01"/>
    <w:rsid w:val="00202782"/>
    <w:rsid w:val="00202788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34DE5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13D"/>
    <w:rsid w:val="002B03AC"/>
    <w:rsid w:val="002B2084"/>
    <w:rsid w:val="002B2600"/>
    <w:rsid w:val="002B3B34"/>
    <w:rsid w:val="002B6786"/>
    <w:rsid w:val="002B7054"/>
    <w:rsid w:val="002C0669"/>
    <w:rsid w:val="002C4301"/>
    <w:rsid w:val="002C66FA"/>
    <w:rsid w:val="002D0927"/>
    <w:rsid w:val="002D1837"/>
    <w:rsid w:val="002D3E2B"/>
    <w:rsid w:val="002D4C72"/>
    <w:rsid w:val="002D67B4"/>
    <w:rsid w:val="002E052A"/>
    <w:rsid w:val="002F04A9"/>
    <w:rsid w:val="00301207"/>
    <w:rsid w:val="00301C4E"/>
    <w:rsid w:val="00304008"/>
    <w:rsid w:val="00304897"/>
    <w:rsid w:val="003050B6"/>
    <w:rsid w:val="00305282"/>
    <w:rsid w:val="003079BB"/>
    <w:rsid w:val="00311E5D"/>
    <w:rsid w:val="00314915"/>
    <w:rsid w:val="00315805"/>
    <w:rsid w:val="00315AAA"/>
    <w:rsid w:val="00317391"/>
    <w:rsid w:val="00317404"/>
    <w:rsid w:val="003224F6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38FC"/>
    <w:rsid w:val="00354498"/>
    <w:rsid w:val="003548CB"/>
    <w:rsid w:val="00355EEC"/>
    <w:rsid w:val="003614DC"/>
    <w:rsid w:val="00361CE5"/>
    <w:rsid w:val="00362760"/>
    <w:rsid w:val="0037192E"/>
    <w:rsid w:val="00374DDE"/>
    <w:rsid w:val="003758B4"/>
    <w:rsid w:val="00376162"/>
    <w:rsid w:val="00387E21"/>
    <w:rsid w:val="00391534"/>
    <w:rsid w:val="0039160D"/>
    <w:rsid w:val="00396581"/>
    <w:rsid w:val="003A3B25"/>
    <w:rsid w:val="003B0094"/>
    <w:rsid w:val="003B0DC7"/>
    <w:rsid w:val="003B3E0A"/>
    <w:rsid w:val="003B5C02"/>
    <w:rsid w:val="003C0AE4"/>
    <w:rsid w:val="003C173C"/>
    <w:rsid w:val="003C1A84"/>
    <w:rsid w:val="003C1EF9"/>
    <w:rsid w:val="003C33FB"/>
    <w:rsid w:val="003C3E0C"/>
    <w:rsid w:val="003C6A1A"/>
    <w:rsid w:val="003D2DB8"/>
    <w:rsid w:val="003D337A"/>
    <w:rsid w:val="003D3B69"/>
    <w:rsid w:val="003D4B24"/>
    <w:rsid w:val="003D6A86"/>
    <w:rsid w:val="003D6EB8"/>
    <w:rsid w:val="003D7CD7"/>
    <w:rsid w:val="003E1DAB"/>
    <w:rsid w:val="003E2E93"/>
    <w:rsid w:val="003E41CD"/>
    <w:rsid w:val="003F4120"/>
    <w:rsid w:val="003F4E60"/>
    <w:rsid w:val="003F5916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29D8"/>
    <w:rsid w:val="004316FB"/>
    <w:rsid w:val="004317B4"/>
    <w:rsid w:val="0043335E"/>
    <w:rsid w:val="00433D65"/>
    <w:rsid w:val="00435D5B"/>
    <w:rsid w:val="004403AD"/>
    <w:rsid w:val="0044358F"/>
    <w:rsid w:val="004467A9"/>
    <w:rsid w:val="00453F36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026"/>
    <w:rsid w:val="00486541"/>
    <w:rsid w:val="0049116C"/>
    <w:rsid w:val="00494241"/>
    <w:rsid w:val="004A3499"/>
    <w:rsid w:val="004B007F"/>
    <w:rsid w:val="004B0525"/>
    <w:rsid w:val="004B42E2"/>
    <w:rsid w:val="004B6B29"/>
    <w:rsid w:val="004B7234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0DC6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590A"/>
    <w:rsid w:val="005075AF"/>
    <w:rsid w:val="005102BD"/>
    <w:rsid w:val="00512B1D"/>
    <w:rsid w:val="0051331A"/>
    <w:rsid w:val="00514569"/>
    <w:rsid w:val="00522301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39E1"/>
    <w:rsid w:val="00555130"/>
    <w:rsid w:val="00555943"/>
    <w:rsid w:val="005635DB"/>
    <w:rsid w:val="00573C4A"/>
    <w:rsid w:val="0057509D"/>
    <w:rsid w:val="00575ED1"/>
    <w:rsid w:val="00577A52"/>
    <w:rsid w:val="00583840"/>
    <w:rsid w:val="00584F56"/>
    <w:rsid w:val="005868D2"/>
    <w:rsid w:val="005948F5"/>
    <w:rsid w:val="005963F5"/>
    <w:rsid w:val="005A435B"/>
    <w:rsid w:val="005A48CB"/>
    <w:rsid w:val="005B3783"/>
    <w:rsid w:val="005B3D52"/>
    <w:rsid w:val="005B424E"/>
    <w:rsid w:val="005B4B38"/>
    <w:rsid w:val="005B4F95"/>
    <w:rsid w:val="005B5012"/>
    <w:rsid w:val="005B6248"/>
    <w:rsid w:val="005B7523"/>
    <w:rsid w:val="005C1DC4"/>
    <w:rsid w:val="005C1FB7"/>
    <w:rsid w:val="005C20EC"/>
    <w:rsid w:val="005C48AD"/>
    <w:rsid w:val="005C7F25"/>
    <w:rsid w:val="005D0D43"/>
    <w:rsid w:val="005D6DBE"/>
    <w:rsid w:val="005E26ED"/>
    <w:rsid w:val="005E2B40"/>
    <w:rsid w:val="005E2C83"/>
    <w:rsid w:val="005F3093"/>
    <w:rsid w:val="005F320F"/>
    <w:rsid w:val="005F48A3"/>
    <w:rsid w:val="005F55E6"/>
    <w:rsid w:val="005F56A8"/>
    <w:rsid w:val="0060042C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1B7F"/>
    <w:rsid w:val="006420A5"/>
    <w:rsid w:val="00645F2B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56CA0"/>
    <w:rsid w:val="00666379"/>
    <w:rsid w:val="0066767E"/>
    <w:rsid w:val="00672D43"/>
    <w:rsid w:val="00672FAE"/>
    <w:rsid w:val="00674DE6"/>
    <w:rsid w:val="00675E17"/>
    <w:rsid w:val="00676A3E"/>
    <w:rsid w:val="00677444"/>
    <w:rsid w:val="006774E6"/>
    <w:rsid w:val="00680BFE"/>
    <w:rsid w:val="0068582E"/>
    <w:rsid w:val="006862FA"/>
    <w:rsid w:val="006900C8"/>
    <w:rsid w:val="00691ED4"/>
    <w:rsid w:val="006923AD"/>
    <w:rsid w:val="00697DC1"/>
    <w:rsid w:val="00697EDC"/>
    <w:rsid w:val="006A1D68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2B0F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53FB"/>
    <w:rsid w:val="007317A7"/>
    <w:rsid w:val="00732A65"/>
    <w:rsid w:val="00732F50"/>
    <w:rsid w:val="007339D1"/>
    <w:rsid w:val="00734157"/>
    <w:rsid w:val="00734580"/>
    <w:rsid w:val="0074046B"/>
    <w:rsid w:val="00740FE9"/>
    <w:rsid w:val="00743307"/>
    <w:rsid w:val="00743AEF"/>
    <w:rsid w:val="00747137"/>
    <w:rsid w:val="00750D30"/>
    <w:rsid w:val="007518B1"/>
    <w:rsid w:val="00754C46"/>
    <w:rsid w:val="00755BFB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3D6A"/>
    <w:rsid w:val="0078434B"/>
    <w:rsid w:val="00791658"/>
    <w:rsid w:val="007956AF"/>
    <w:rsid w:val="00795D87"/>
    <w:rsid w:val="007A1BB4"/>
    <w:rsid w:val="007A5008"/>
    <w:rsid w:val="007B1E3F"/>
    <w:rsid w:val="007B48B1"/>
    <w:rsid w:val="007C1D61"/>
    <w:rsid w:val="007C4FE0"/>
    <w:rsid w:val="007C52E8"/>
    <w:rsid w:val="007C63F4"/>
    <w:rsid w:val="007D165C"/>
    <w:rsid w:val="007D3292"/>
    <w:rsid w:val="007D3954"/>
    <w:rsid w:val="007D3BDB"/>
    <w:rsid w:val="007E0151"/>
    <w:rsid w:val="007E2C77"/>
    <w:rsid w:val="007E33A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1A55"/>
    <w:rsid w:val="00872007"/>
    <w:rsid w:val="008748CE"/>
    <w:rsid w:val="00881F05"/>
    <w:rsid w:val="00882B9D"/>
    <w:rsid w:val="0088349C"/>
    <w:rsid w:val="008868DF"/>
    <w:rsid w:val="00893FA4"/>
    <w:rsid w:val="008A082C"/>
    <w:rsid w:val="008A257C"/>
    <w:rsid w:val="008A2F2D"/>
    <w:rsid w:val="008A3A99"/>
    <w:rsid w:val="008B22FC"/>
    <w:rsid w:val="008B39C9"/>
    <w:rsid w:val="008C48F6"/>
    <w:rsid w:val="008D2D9C"/>
    <w:rsid w:val="008D4DE9"/>
    <w:rsid w:val="008F0BA8"/>
    <w:rsid w:val="008F464C"/>
    <w:rsid w:val="00901593"/>
    <w:rsid w:val="009025D4"/>
    <w:rsid w:val="009030D3"/>
    <w:rsid w:val="009046CD"/>
    <w:rsid w:val="00904C62"/>
    <w:rsid w:val="009055FD"/>
    <w:rsid w:val="009056E2"/>
    <w:rsid w:val="00906AB7"/>
    <w:rsid w:val="00913E89"/>
    <w:rsid w:val="00914CA4"/>
    <w:rsid w:val="00917FD2"/>
    <w:rsid w:val="00921288"/>
    <w:rsid w:val="00924C6F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5493"/>
    <w:rsid w:val="0095645B"/>
    <w:rsid w:val="009606F6"/>
    <w:rsid w:val="00961ADD"/>
    <w:rsid w:val="00966633"/>
    <w:rsid w:val="00970A31"/>
    <w:rsid w:val="00970B74"/>
    <w:rsid w:val="00971AC8"/>
    <w:rsid w:val="009759FC"/>
    <w:rsid w:val="00975F94"/>
    <w:rsid w:val="0098186A"/>
    <w:rsid w:val="00984164"/>
    <w:rsid w:val="00984193"/>
    <w:rsid w:val="00986974"/>
    <w:rsid w:val="00986BC7"/>
    <w:rsid w:val="00993997"/>
    <w:rsid w:val="00994CC6"/>
    <w:rsid w:val="00996BEA"/>
    <w:rsid w:val="009A34C4"/>
    <w:rsid w:val="009A4937"/>
    <w:rsid w:val="009A605C"/>
    <w:rsid w:val="009B2C5D"/>
    <w:rsid w:val="009B750D"/>
    <w:rsid w:val="009C4FE5"/>
    <w:rsid w:val="009C7961"/>
    <w:rsid w:val="009D06DA"/>
    <w:rsid w:val="009D1E85"/>
    <w:rsid w:val="009E08FC"/>
    <w:rsid w:val="009E0C54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0FD"/>
    <w:rsid w:val="00A33567"/>
    <w:rsid w:val="00A34BA9"/>
    <w:rsid w:val="00A36B30"/>
    <w:rsid w:val="00A40075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848"/>
    <w:rsid w:val="00A61D78"/>
    <w:rsid w:val="00A66205"/>
    <w:rsid w:val="00A67415"/>
    <w:rsid w:val="00A67754"/>
    <w:rsid w:val="00A706D2"/>
    <w:rsid w:val="00A714F7"/>
    <w:rsid w:val="00A7628D"/>
    <w:rsid w:val="00A763CE"/>
    <w:rsid w:val="00A76EA1"/>
    <w:rsid w:val="00A773FD"/>
    <w:rsid w:val="00A80ACC"/>
    <w:rsid w:val="00A81096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245C"/>
    <w:rsid w:val="00AA517E"/>
    <w:rsid w:val="00AA653D"/>
    <w:rsid w:val="00AB15C0"/>
    <w:rsid w:val="00AB3214"/>
    <w:rsid w:val="00AB3FCA"/>
    <w:rsid w:val="00AB5FF9"/>
    <w:rsid w:val="00AC0794"/>
    <w:rsid w:val="00AC151A"/>
    <w:rsid w:val="00AC6BE2"/>
    <w:rsid w:val="00AC79B9"/>
    <w:rsid w:val="00AD147B"/>
    <w:rsid w:val="00AD2C30"/>
    <w:rsid w:val="00AD390C"/>
    <w:rsid w:val="00AD7FAE"/>
    <w:rsid w:val="00AE25FB"/>
    <w:rsid w:val="00AE2D04"/>
    <w:rsid w:val="00AE652C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03AA"/>
    <w:rsid w:val="00B21A3B"/>
    <w:rsid w:val="00B21CC5"/>
    <w:rsid w:val="00B23004"/>
    <w:rsid w:val="00B23116"/>
    <w:rsid w:val="00B24E19"/>
    <w:rsid w:val="00B3220B"/>
    <w:rsid w:val="00B32DF1"/>
    <w:rsid w:val="00B36C1F"/>
    <w:rsid w:val="00B36EE4"/>
    <w:rsid w:val="00B370F6"/>
    <w:rsid w:val="00B37A11"/>
    <w:rsid w:val="00B44885"/>
    <w:rsid w:val="00B45123"/>
    <w:rsid w:val="00B46CA0"/>
    <w:rsid w:val="00B50D23"/>
    <w:rsid w:val="00B60A8E"/>
    <w:rsid w:val="00B61114"/>
    <w:rsid w:val="00B62298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461B"/>
    <w:rsid w:val="00B9537D"/>
    <w:rsid w:val="00B96243"/>
    <w:rsid w:val="00B9778C"/>
    <w:rsid w:val="00BA235F"/>
    <w:rsid w:val="00BA30EE"/>
    <w:rsid w:val="00BA45C3"/>
    <w:rsid w:val="00BA7D5F"/>
    <w:rsid w:val="00BB14F2"/>
    <w:rsid w:val="00BB3713"/>
    <w:rsid w:val="00BB6A9F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25F8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629B"/>
    <w:rsid w:val="00C17076"/>
    <w:rsid w:val="00C21B79"/>
    <w:rsid w:val="00C25494"/>
    <w:rsid w:val="00C26A87"/>
    <w:rsid w:val="00C27235"/>
    <w:rsid w:val="00C320F8"/>
    <w:rsid w:val="00C35DC9"/>
    <w:rsid w:val="00C3636D"/>
    <w:rsid w:val="00C373BC"/>
    <w:rsid w:val="00C41923"/>
    <w:rsid w:val="00C42B32"/>
    <w:rsid w:val="00C44A7D"/>
    <w:rsid w:val="00C478B5"/>
    <w:rsid w:val="00C53DA4"/>
    <w:rsid w:val="00C547D1"/>
    <w:rsid w:val="00C55618"/>
    <w:rsid w:val="00C55A27"/>
    <w:rsid w:val="00C60356"/>
    <w:rsid w:val="00C64734"/>
    <w:rsid w:val="00C65EC9"/>
    <w:rsid w:val="00C7142E"/>
    <w:rsid w:val="00C731E3"/>
    <w:rsid w:val="00C7472B"/>
    <w:rsid w:val="00C76B5E"/>
    <w:rsid w:val="00C804A2"/>
    <w:rsid w:val="00C806B2"/>
    <w:rsid w:val="00C82BD7"/>
    <w:rsid w:val="00C83199"/>
    <w:rsid w:val="00C923C7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5C13"/>
    <w:rsid w:val="00CB7163"/>
    <w:rsid w:val="00CB7187"/>
    <w:rsid w:val="00CC124D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2910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6080"/>
    <w:rsid w:val="00D612CD"/>
    <w:rsid w:val="00D644BC"/>
    <w:rsid w:val="00D67BB3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C7A8D"/>
    <w:rsid w:val="00DD0BB5"/>
    <w:rsid w:val="00DD533D"/>
    <w:rsid w:val="00DD571C"/>
    <w:rsid w:val="00DE18C7"/>
    <w:rsid w:val="00DE303D"/>
    <w:rsid w:val="00DE37A3"/>
    <w:rsid w:val="00DE3AA4"/>
    <w:rsid w:val="00DE52AD"/>
    <w:rsid w:val="00DF0328"/>
    <w:rsid w:val="00DF5671"/>
    <w:rsid w:val="00DF6E04"/>
    <w:rsid w:val="00DF71FB"/>
    <w:rsid w:val="00E015C8"/>
    <w:rsid w:val="00E0429C"/>
    <w:rsid w:val="00E06C7B"/>
    <w:rsid w:val="00E07F3E"/>
    <w:rsid w:val="00E106BF"/>
    <w:rsid w:val="00E11F66"/>
    <w:rsid w:val="00E14FDF"/>
    <w:rsid w:val="00E160E5"/>
    <w:rsid w:val="00E20A05"/>
    <w:rsid w:val="00E264E3"/>
    <w:rsid w:val="00E26E31"/>
    <w:rsid w:val="00E3181C"/>
    <w:rsid w:val="00E36EDD"/>
    <w:rsid w:val="00E42AA6"/>
    <w:rsid w:val="00E42AFF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1C9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249E"/>
    <w:rsid w:val="00F56D33"/>
    <w:rsid w:val="00F6552D"/>
    <w:rsid w:val="00F65989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87172"/>
    <w:rsid w:val="00F904BC"/>
    <w:rsid w:val="00F92D00"/>
    <w:rsid w:val="00F92F09"/>
    <w:rsid w:val="00F95E6F"/>
    <w:rsid w:val="00F95FCD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DFFF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/>
    <w:lsdException w:name="Default Paragraph Font" w:uiPriority="1"/>
    <w:lsdException w:name="Body Text" w:uiPriority="0"/>
    <w:lsdException w:name="Subtitle" w:semiHidden="0" w:uiPriority="0" w:unhideWhenUsed="0"/>
    <w:lsdException w:name="Strong" w:semiHidden="0" w:uiPriority="0" w:unhideWhenUsed="0"/>
    <w:lsdException w:name="Emphasis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3A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5"/>
      </w:numPr>
      <w:jc w:val="left"/>
    </w:pPr>
    <w:rPr>
      <w:rFonts w:cs="Arial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904C62"/>
    <w:rPr>
      <w:rFonts w:ascii="Arial Narrow" w:hAnsi="Arial Narrow"/>
      <w:sz w:val="24"/>
      <w:lang w:eastAsia="en-US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6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2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5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6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8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9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0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2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ind w:left="1080" w:hanging="360"/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1D0874"/>
    <w:pPr>
      <w:ind w:left="360" w:hanging="360"/>
      <w:jc w:val="left"/>
    </w:pPr>
    <w:rPr>
      <w:rFonts w:ascii="Arial" w:hAnsi="Arial"/>
      <w:b/>
    </w:rPr>
  </w:style>
  <w:style w:type="paragraph" w:customStyle="1" w:styleId="hiddentick">
    <w:name w:val="hidden tick"/>
    <w:basedOn w:val="Normal"/>
    <w:link w:val="hiddentickChar"/>
    <w:qFormat/>
    <w:rsid w:val="001D087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hiddentickChar">
    <w:name w:val="hidden tick Char"/>
    <w:basedOn w:val="DefaultParagraphFont"/>
    <w:link w:val="hiddentick"/>
    <w:rsid w:val="001D087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7BAnswer">
    <w:name w:val="7B Answer"/>
    <w:link w:val="7BAnswerChar"/>
    <w:autoRedefine/>
    <w:qFormat/>
    <w:rsid w:val="001D087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1D0874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PAStask3">
    <w:name w:val="PAS task 3"/>
    <w:basedOn w:val="ListParagraph"/>
    <w:link w:val="PAStask3Char"/>
    <w:qFormat/>
    <w:rsid w:val="00904C62"/>
    <w:pPr>
      <w:numPr>
        <w:numId w:val="29"/>
      </w:numPr>
      <w:ind w:left="1455" w:hanging="1095"/>
    </w:pPr>
  </w:style>
  <w:style w:type="character" w:customStyle="1" w:styleId="PAStask3Char">
    <w:name w:val="PAS task 3 Char"/>
    <w:basedOn w:val="ListParagraphChar"/>
    <w:link w:val="PAStask3"/>
    <w:rsid w:val="00904C62"/>
    <w:rPr>
      <w:rFonts w:ascii="Arial Narrow" w:hAnsi="Arial Narrow"/>
      <w:sz w:val="24"/>
      <w:lang w:eastAsia="en-US"/>
    </w:rPr>
  </w:style>
  <w:style w:type="paragraph" w:customStyle="1" w:styleId="01CSTCPLHeading1">
    <w:name w:val="(01) CSTC P/L Heading 1"/>
    <w:basedOn w:val="Normal"/>
    <w:next w:val="Normal"/>
    <w:qFormat/>
    <w:rsid w:val="0049116C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49116C"/>
    <w:pPr>
      <w:ind w:left="1800" w:hanging="36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PASbenchmarkexample">
    <w:name w:val="PAS benchmark example"/>
    <w:link w:val="PASbenchmarkexampleChar"/>
    <w:autoRedefine/>
    <w:qFormat/>
    <w:rsid w:val="0049116C"/>
    <w:pPr>
      <w:ind w:left="604"/>
      <w:contextualSpacing/>
      <w:jc w:val="both"/>
    </w:pPr>
    <w:rPr>
      <w:rFonts w:ascii="Arial Narrow" w:eastAsiaTheme="minorHAnsi" w:hAnsi="Arial Narrow" w:cs="Arial"/>
      <w:i/>
      <w:iCs/>
      <w:vanish/>
      <w:color w:val="002060"/>
      <w:lang w:eastAsia="en-US"/>
    </w:rPr>
  </w:style>
  <w:style w:type="character" w:customStyle="1" w:styleId="PASbenchmarkexampleChar">
    <w:name w:val="PAS benchmark example Char"/>
    <w:basedOn w:val="DefaultParagraphFont"/>
    <w:link w:val="PASbenchmarkexample"/>
    <w:rsid w:val="0049116C"/>
    <w:rPr>
      <w:rFonts w:ascii="Arial Narrow" w:eastAsiaTheme="minorHAnsi" w:hAnsi="Arial Narrow" w:cs="Arial"/>
      <w:i/>
      <w:iCs/>
      <w:vanish/>
      <w:color w:val="002060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49116C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49116C"/>
    <w:rPr>
      <w:rFonts w:eastAsiaTheme="minorHAnsi" w:cstheme="minorBidi"/>
      <w:noProof/>
      <w:sz w:val="24"/>
      <w:szCs w:val="22"/>
    </w:rPr>
  </w:style>
  <w:style w:type="paragraph" w:customStyle="1" w:styleId="Default">
    <w:name w:val="Default"/>
    <w:rsid w:val="004911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hiddenanswer">
    <w:name w:val="hidden answer"/>
    <w:basedOn w:val="PASbenchmarkexample"/>
    <w:link w:val="hiddenanswerChar"/>
    <w:qFormat/>
    <w:rsid w:val="0049116C"/>
    <w:rPr>
      <w:rFonts w:ascii="Arial" w:hAnsi="Arial"/>
      <w:sz w:val="22"/>
    </w:rPr>
  </w:style>
  <w:style w:type="character" w:customStyle="1" w:styleId="hiddenanswerChar">
    <w:name w:val="hidden answer Char"/>
    <w:basedOn w:val="PASbenchmarkexampleChar"/>
    <w:link w:val="hiddenanswer"/>
    <w:rsid w:val="0049116C"/>
    <w:rPr>
      <w:rFonts w:ascii="Arial" w:eastAsiaTheme="minorHAnsi" w:hAnsi="Arial" w:cs="Arial"/>
      <w:i/>
      <w:iCs/>
      <w:vanish/>
      <w:color w:val="002060"/>
      <w:sz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C16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/>
    <w:lsdException w:name="Default Paragraph Font" w:uiPriority="1"/>
    <w:lsdException w:name="Body Text" w:uiPriority="0"/>
    <w:lsdException w:name="Subtitle" w:semiHidden="0" w:uiPriority="0" w:unhideWhenUsed="0"/>
    <w:lsdException w:name="Strong" w:semiHidden="0" w:uiPriority="0" w:unhideWhenUsed="0"/>
    <w:lsdException w:name="Emphasis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3A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5"/>
      </w:numPr>
      <w:jc w:val="left"/>
    </w:pPr>
    <w:rPr>
      <w:rFonts w:cs="Arial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904C62"/>
    <w:rPr>
      <w:rFonts w:ascii="Arial Narrow" w:hAnsi="Arial Narrow"/>
      <w:sz w:val="24"/>
      <w:lang w:eastAsia="en-US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6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2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5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6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8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9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0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2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ind w:left="1080" w:hanging="360"/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1D0874"/>
    <w:pPr>
      <w:ind w:left="360" w:hanging="360"/>
      <w:jc w:val="left"/>
    </w:pPr>
    <w:rPr>
      <w:rFonts w:ascii="Arial" w:hAnsi="Arial"/>
      <w:b/>
    </w:rPr>
  </w:style>
  <w:style w:type="paragraph" w:customStyle="1" w:styleId="hiddentick">
    <w:name w:val="hidden tick"/>
    <w:basedOn w:val="Normal"/>
    <w:link w:val="hiddentickChar"/>
    <w:qFormat/>
    <w:rsid w:val="001D087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hiddentickChar">
    <w:name w:val="hidden tick Char"/>
    <w:basedOn w:val="DefaultParagraphFont"/>
    <w:link w:val="hiddentick"/>
    <w:rsid w:val="001D087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7BAnswer">
    <w:name w:val="7B Answer"/>
    <w:link w:val="7BAnswerChar"/>
    <w:autoRedefine/>
    <w:qFormat/>
    <w:rsid w:val="001D087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1D0874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PAStask3">
    <w:name w:val="PAS task 3"/>
    <w:basedOn w:val="ListParagraph"/>
    <w:link w:val="PAStask3Char"/>
    <w:qFormat/>
    <w:rsid w:val="00904C62"/>
    <w:pPr>
      <w:numPr>
        <w:numId w:val="29"/>
      </w:numPr>
      <w:ind w:left="1455" w:hanging="1095"/>
    </w:pPr>
  </w:style>
  <w:style w:type="character" w:customStyle="1" w:styleId="PAStask3Char">
    <w:name w:val="PAS task 3 Char"/>
    <w:basedOn w:val="ListParagraphChar"/>
    <w:link w:val="PAStask3"/>
    <w:rsid w:val="00904C62"/>
    <w:rPr>
      <w:rFonts w:ascii="Arial Narrow" w:hAnsi="Arial Narrow"/>
      <w:sz w:val="24"/>
      <w:lang w:eastAsia="en-US"/>
    </w:rPr>
  </w:style>
  <w:style w:type="paragraph" w:customStyle="1" w:styleId="01CSTCPLHeading1">
    <w:name w:val="(01) CSTC P/L Heading 1"/>
    <w:basedOn w:val="Normal"/>
    <w:next w:val="Normal"/>
    <w:qFormat/>
    <w:rsid w:val="0049116C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49116C"/>
    <w:pPr>
      <w:ind w:left="1800" w:hanging="36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PASbenchmarkexample">
    <w:name w:val="PAS benchmark example"/>
    <w:link w:val="PASbenchmarkexampleChar"/>
    <w:autoRedefine/>
    <w:qFormat/>
    <w:rsid w:val="0049116C"/>
    <w:pPr>
      <w:ind w:left="604"/>
      <w:contextualSpacing/>
      <w:jc w:val="both"/>
    </w:pPr>
    <w:rPr>
      <w:rFonts w:ascii="Arial Narrow" w:eastAsiaTheme="minorHAnsi" w:hAnsi="Arial Narrow" w:cs="Arial"/>
      <w:i/>
      <w:iCs/>
      <w:vanish/>
      <w:color w:val="002060"/>
      <w:lang w:eastAsia="en-US"/>
    </w:rPr>
  </w:style>
  <w:style w:type="character" w:customStyle="1" w:styleId="PASbenchmarkexampleChar">
    <w:name w:val="PAS benchmark example Char"/>
    <w:basedOn w:val="DefaultParagraphFont"/>
    <w:link w:val="PASbenchmarkexample"/>
    <w:rsid w:val="0049116C"/>
    <w:rPr>
      <w:rFonts w:ascii="Arial Narrow" w:eastAsiaTheme="minorHAnsi" w:hAnsi="Arial Narrow" w:cs="Arial"/>
      <w:i/>
      <w:iCs/>
      <w:vanish/>
      <w:color w:val="002060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49116C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49116C"/>
    <w:rPr>
      <w:rFonts w:eastAsiaTheme="minorHAnsi" w:cstheme="minorBidi"/>
      <w:noProof/>
      <w:sz w:val="24"/>
      <w:szCs w:val="22"/>
    </w:rPr>
  </w:style>
  <w:style w:type="paragraph" w:customStyle="1" w:styleId="Default">
    <w:name w:val="Default"/>
    <w:rsid w:val="004911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hiddenanswer">
    <w:name w:val="hidden answer"/>
    <w:basedOn w:val="PASbenchmarkexample"/>
    <w:link w:val="hiddenanswerChar"/>
    <w:qFormat/>
    <w:rsid w:val="0049116C"/>
    <w:rPr>
      <w:rFonts w:ascii="Arial" w:hAnsi="Arial"/>
      <w:sz w:val="22"/>
    </w:rPr>
  </w:style>
  <w:style w:type="character" w:customStyle="1" w:styleId="hiddenanswerChar">
    <w:name w:val="hidden answer Char"/>
    <w:basedOn w:val="PASbenchmarkexampleChar"/>
    <w:link w:val="hiddenanswer"/>
    <w:rsid w:val="0049116C"/>
    <w:rPr>
      <w:rFonts w:ascii="Arial" w:eastAsiaTheme="minorHAnsi" w:hAnsi="Arial" w:cs="Arial"/>
      <w:i/>
      <w:iCs/>
      <w:vanish/>
      <w:color w:val="002060"/>
      <w:sz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C16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header" Target="header5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glossaryDocument" Target="glossary/document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charset w:val="00"/>
    <w:family w:val="swiss"/>
    <w:pitch w:val="variable"/>
    <w:sig w:usb0="00000001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A55AE"/>
    <w:rsid w:val="001E4222"/>
    <w:rsid w:val="001F2D33"/>
    <w:rsid w:val="00216485"/>
    <w:rsid w:val="00217293"/>
    <w:rsid w:val="00247826"/>
    <w:rsid w:val="0026412C"/>
    <w:rsid w:val="002A67A7"/>
    <w:rsid w:val="0039211A"/>
    <w:rsid w:val="003D7AF8"/>
    <w:rsid w:val="0052261B"/>
    <w:rsid w:val="00530616"/>
    <w:rsid w:val="005D3BC9"/>
    <w:rsid w:val="006206DC"/>
    <w:rsid w:val="00645E48"/>
    <w:rsid w:val="00654A91"/>
    <w:rsid w:val="006A5ED9"/>
    <w:rsid w:val="00776B89"/>
    <w:rsid w:val="007A2201"/>
    <w:rsid w:val="007C130D"/>
    <w:rsid w:val="007E2E66"/>
    <w:rsid w:val="007E7B21"/>
    <w:rsid w:val="007F5DDF"/>
    <w:rsid w:val="00834F76"/>
    <w:rsid w:val="00854CEF"/>
    <w:rsid w:val="00864456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9E475B"/>
    <w:rsid w:val="00A12C05"/>
    <w:rsid w:val="00A8521E"/>
    <w:rsid w:val="00B06821"/>
    <w:rsid w:val="00B4136F"/>
    <w:rsid w:val="00B44362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55AE"/>
    <w:rPr>
      <w:color w:val="808080"/>
    </w:r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82181A956D384639A708DE8152747E7C">
    <w:name w:val="82181A956D384639A708DE8152747E7C"/>
    <w:rsid w:val="001A55AE"/>
    <w:pPr>
      <w:spacing w:after="160" w:line="259" w:lineRule="auto"/>
    </w:pPr>
  </w:style>
  <w:style w:type="paragraph" w:customStyle="1" w:styleId="DB445DB0581A45B39DAC4652EEA5C758">
    <w:name w:val="DB445DB0581A45B39DAC4652EEA5C758"/>
    <w:rsid w:val="001A55AE"/>
    <w:pPr>
      <w:spacing w:after="160" w:line="259" w:lineRule="auto"/>
    </w:pPr>
  </w:style>
  <w:style w:type="paragraph" w:customStyle="1" w:styleId="4B626ADD057643D4B84815130A0C14C5">
    <w:name w:val="4B626ADD057643D4B84815130A0C14C5"/>
    <w:rsid w:val="001A55AE"/>
    <w:pPr>
      <w:spacing w:after="160" w:line="259" w:lineRule="auto"/>
    </w:pPr>
  </w:style>
  <w:style w:type="paragraph" w:customStyle="1" w:styleId="73E1CAC596994D1FB2704C0859757829">
    <w:name w:val="73E1CAC596994D1FB2704C0859757829"/>
    <w:rsid w:val="001A55AE"/>
    <w:pPr>
      <w:spacing w:after="160" w:line="259" w:lineRule="auto"/>
    </w:pPr>
  </w:style>
  <w:style w:type="paragraph" w:customStyle="1" w:styleId="15455729A4124D58819B1B9FD22503B4">
    <w:name w:val="15455729A4124D58819B1B9FD22503B4"/>
    <w:rsid w:val="001A55AE"/>
    <w:pPr>
      <w:spacing w:after="160" w:line="259" w:lineRule="auto"/>
    </w:pPr>
  </w:style>
  <w:style w:type="paragraph" w:customStyle="1" w:styleId="C51F9FB17F6C45B191F1F6D4E902C9CD">
    <w:name w:val="C51F9FB17F6C45B191F1F6D4E902C9CD"/>
    <w:rsid w:val="001A55AE"/>
    <w:pPr>
      <w:spacing w:after="160" w:line="259" w:lineRule="auto"/>
    </w:pPr>
  </w:style>
  <w:style w:type="paragraph" w:customStyle="1" w:styleId="F2E8DDF6F2D84F6EADD994E269F37463">
    <w:name w:val="F2E8DDF6F2D84F6EADD994E269F37463"/>
    <w:rsid w:val="001A55AE"/>
    <w:pPr>
      <w:spacing w:after="160" w:line="259" w:lineRule="auto"/>
    </w:pPr>
  </w:style>
  <w:style w:type="paragraph" w:customStyle="1" w:styleId="675CEDE0155A4DAE8BC7F56CA4AF8716">
    <w:name w:val="675CEDE0155A4DAE8BC7F56CA4AF8716"/>
    <w:rsid w:val="001A55AE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55AE"/>
    <w:rPr>
      <w:color w:val="808080"/>
    </w:r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82181A956D384639A708DE8152747E7C">
    <w:name w:val="82181A956D384639A708DE8152747E7C"/>
    <w:rsid w:val="001A55AE"/>
    <w:pPr>
      <w:spacing w:after="160" w:line="259" w:lineRule="auto"/>
    </w:pPr>
  </w:style>
  <w:style w:type="paragraph" w:customStyle="1" w:styleId="DB445DB0581A45B39DAC4652EEA5C758">
    <w:name w:val="DB445DB0581A45B39DAC4652EEA5C758"/>
    <w:rsid w:val="001A55AE"/>
    <w:pPr>
      <w:spacing w:after="160" w:line="259" w:lineRule="auto"/>
    </w:pPr>
  </w:style>
  <w:style w:type="paragraph" w:customStyle="1" w:styleId="4B626ADD057643D4B84815130A0C14C5">
    <w:name w:val="4B626ADD057643D4B84815130A0C14C5"/>
    <w:rsid w:val="001A55AE"/>
    <w:pPr>
      <w:spacing w:after="160" w:line="259" w:lineRule="auto"/>
    </w:pPr>
  </w:style>
  <w:style w:type="paragraph" w:customStyle="1" w:styleId="73E1CAC596994D1FB2704C0859757829">
    <w:name w:val="73E1CAC596994D1FB2704C0859757829"/>
    <w:rsid w:val="001A55AE"/>
    <w:pPr>
      <w:spacing w:after="160" w:line="259" w:lineRule="auto"/>
    </w:pPr>
  </w:style>
  <w:style w:type="paragraph" w:customStyle="1" w:styleId="15455729A4124D58819B1B9FD22503B4">
    <w:name w:val="15455729A4124D58819B1B9FD22503B4"/>
    <w:rsid w:val="001A55AE"/>
    <w:pPr>
      <w:spacing w:after="160" w:line="259" w:lineRule="auto"/>
    </w:pPr>
  </w:style>
  <w:style w:type="paragraph" w:customStyle="1" w:styleId="C51F9FB17F6C45B191F1F6D4E902C9CD">
    <w:name w:val="C51F9FB17F6C45B191F1F6D4E902C9CD"/>
    <w:rsid w:val="001A55AE"/>
    <w:pPr>
      <w:spacing w:after="160" w:line="259" w:lineRule="auto"/>
    </w:pPr>
  </w:style>
  <w:style w:type="paragraph" w:customStyle="1" w:styleId="F2E8DDF6F2D84F6EADD994E269F37463">
    <w:name w:val="F2E8DDF6F2D84F6EADD994E269F37463"/>
    <w:rsid w:val="001A55AE"/>
    <w:pPr>
      <w:spacing w:after="160" w:line="259" w:lineRule="auto"/>
    </w:pPr>
  </w:style>
  <w:style w:type="paragraph" w:customStyle="1" w:styleId="675CEDE0155A4DAE8BC7F56CA4AF8716">
    <w:name w:val="675CEDE0155A4DAE8BC7F56CA4AF8716"/>
    <w:rsid w:val="001A55A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CA274001-E927-41A0-9192-0CF51255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3377</TotalTime>
  <Pages>18</Pages>
  <Words>3242</Words>
  <Characters>18481</Characters>
  <Application>Microsoft Office Word</Application>
  <DocSecurity>8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RIICOM301E</vt:lpstr>
    </vt:vector>
  </TitlesOfParts>
  <Company/>
  <LinksUpToDate>false</LinksUpToDate>
  <CharactersWithSpaces>21680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RIICOM301E</dc:title>
  <dc:subject>Communicate information</dc:subject>
  <dc:creator>Author Name</dc:creator>
  <cp:lastModifiedBy>Chris Gwilliams</cp:lastModifiedBy>
  <cp:revision>46</cp:revision>
  <cp:lastPrinted>2022-02-09T05:17:00Z</cp:lastPrinted>
  <dcterms:created xsi:type="dcterms:W3CDTF">2021-10-21T23:03:00Z</dcterms:created>
  <dcterms:modified xsi:type="dcterms:W3CDTF">2025-11-23T23:38:00Z</dcterms:modified>
  <cp:contentStatus>v3-0_08/02/2022</cp:contentStatus>
</cp:coreProperties>
</file>