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6157EA5F" w:rsidR="00677444" w:rsidRPr="004932A4" w:rsidRDefault="00344294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C3A7A">
            <w:rPr>
              <w:szCs w:val="32"/>
            </w:rPr>
            <w:t>CPCCBC4003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536EB7FC" w:rsidR="004C3241" w:rsidRDefault="00344294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C3A7A">
            <w:rPr>
              <w:szCs w:val="32"/>
            </w:rPr>
            <w:t>Select, prepare and administer a construction contract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F31E174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C3A7A">
            <w:rPr>
              <w:rFonts w:ascii="Arial" w:hAnsi="Arial" w:cs="Arial"/>
              <w:i/>
              <w:sz w:val="18"/>
              <w:szCs w:val="18"/>
            </w:rPr>
            <w:t>CPCCBC4003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C3A7A">
            <w:rPr>
              <w:rFonts w:ascii="Arial" w:hAnsi="Arial" w:cs="Arial"/>
              <w:i/>
              <w:sz w:val="18"/>
              <w:szCs w:val="18"/>
            </w:rPr>
            <w:t>Select, prepare and administer a construction contract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D6415B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D6415B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D6415B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7D74F9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89699880" w:edGrp="everyone"/>
            <w:permEnd w:id="389699880"/>
          </w:p>
        </w:tc>
      </w:tr>
      <w:tr w:rsidR="000B1923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0B1923" w:rsidRPr="00C15CA8" w:rsidRDefault="000B1923" w:rsidP="000B1923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97998769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49B02D01" w:rsidR="000B1923" w:rsidRPr="007D74F9" w:rsidRDefault="000B1923" w:rsidP="000B1923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6BB4C9E" wp14:editId="5A77074A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79987697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7C419776" w:rsidR="00A4462D" w:rsidRPr="004C3241" w:rsidRDefault="00344294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3A7A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AC3A7A">
              <w:rPr>
                <w:rFonts w:ascii="Arial" w:hAnsi="Arial" w:cs="Arial"/>
                <w:sz w:val="20"/>
              </w:rPr>
              <w:t xml:space="preserve"> </w:t>
            </w:r>
            <w:r w:rsidR="00A4462D" w:rsidRPr="00AC3A7A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0B1923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0B1923" w:rsidRPr="00C15CA8" w:rsidRDefault="000B1923" w:rsidP="000B192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21E7B2F9" w:rsidR="000B1923" w:rsidRPr="00C15CA8" w:rsidRDefault="00344294" w:rsidP="000B192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54307420"/>
                <w:placeholder>
                  <w:docPart w:val="E01118427A744706B1733865A6AF13B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788178969" w:edGrp="everyone"/>
                <w:r w:rsidR="000B192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788178969"/>
          </w:p>
        </w:tc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385D159F" w:rsidR="000B1923" w:rsidRPr="004C3241" w:rsidRDefault="00344294" w:rsidP="000B192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30566753" w:edGrp="everyone"/>
                <w:r w:rsidR="000B192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630566753"/>
            <w:r w:rsidR="000B1923" w:rsidRPr="004C3241">
              <w:rPr>
                <w:rFonts w:ascii="Arial" w:hAnsi="Arial" w:cs="Arial"/>
                <w:sz w:val="20"/>
              </w:rPr>
              <w:t xml:space="preserve"> </w:t>
            </w:r>
            <w:r w:rsidR="000B1923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6F9C0D4A" w:rsidR="000B1923" w:rsidRPr="004C3241" w:rsidRDefault="00344294" w:rsidP="000B192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97894000" w:edGrp="everyone"/>
                <w:r w:rsidR="000B192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497894000"/>
            <w:r w:rsidR="000B1923" w:rsidRPr="004C3241">
              <w:rPr>
                <w:rFonts w:ascii="Arial" w:hAnsi="Arial" w:cs="Arial"/>
                <w:sz w:val="20"/>
              </w:rPr>
              <w:t xml:space="preserve"> </w:t>
            </w:r>
            <w:r w:rsidR="000B1923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B1923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11FC0845" w:rsidR="000B1923" w:rsidRPr="00C15CA8" w:rsidRDefault="000B1923" w:rsidP="000B192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196104374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17428386" w:rsidR="000B1923" w:rsidRPr="00C15CA8" w:rsidRDefault="00344294" w:rsidP="000B192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A24BEDC2505B424297EA291A98611A5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B192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96104374"/>
          </w:p>
        </w:tc>
        <w:permStart w:id="91964386" w:edGrp="everyone"/>
        <w:tc>
          <w:tcPr>
            <w:tcW w:w="2095" w:type="dxa"/>
            <w:vAlign w:val="center"/>
          </w:tcPr>
          <w:p w14:paraId="3387724F" w14:textId="75212327" w:rsidR="000B1923" w:rsidRDefault="00344294" w:rsidP="000B192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B192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91964386"/>
              </w:sdtContent>
            </w:sdt>
            <w:r w:rsidR="000B1923" w:rsidRPr="004C3241">
              <w:rPr>
                <w:rFonts w:ascii="Arial" w:hAnsi="Arial" w:cs="Arial"/>
                <w:sz w:val="20"/>
              </w:rPr>
              <w:t xml:space="preserve"> </w:t>
            </w:r>
            <w:r w:rsidR="000B1923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52CE7E83" w:rsidR="000B1923" w:rsidRDefault="00344294" w:rsidP="000B192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12343979" w:edGrp="everyone"/>
                <w:r w:rsidR="000B192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12343979"/>
            <w:r w:rsidR="000B1923" w:rsidRPr="004C3241">
              <w:rPr>
                <w:rFonts w:ascii="Arial" w:hAnsi="Arial" w:cs="Arial"/>
                <w:sz w:val="20"/>
              </w:rPr>
              <w:t xml:space="preserve"> </w:t>
            </w:r>
            <w:r w:rsidR="000B1923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B1923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0B1923" w:rsidRPr="00C15CA8" w:rsidRDefault="000B1923" w:rsidP="000B192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093490391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0B6CC1AA" w:rsidR="000B1923" w:rsidRPr="00C15CA8" w:rsidRDefault="00344294" w:rsidP="000B192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786DC5B5AEFC4E5788F6324F166046B0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B192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093490391"/>
          </w:p>
        </w:tc>
        <w:permStart w:id="817577765" w:edGrp="everyone"/>
        <w:tc>
          <w:tcPr>
            <w:tcW w:w="2095" w:type="dxa"/>
            <w:vAlign w:val="center"/>
          </w:tcPr>
          <w:p w14:paraId="1708E32B" w14:textId="3EB56ECB" w:rsidR="000B1923" w:rsidRPr="004C3241" w:rsidRDefault="00344294" w:rsidP="000B192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B1923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17577765"/>
              </w:sdtContent>
            </w:sdt>
            <w:r w:rsidR="000B1923" w:rsidRPr="004C3241">
              <w:rPr>
                <w:rFonts w:ascii="Arial" w:hAnsi="Arial" w:cs="Arial"/>
                <w:sz w:val="20"/>
              </w:rPr>
              <w:t xml:space="preserve"> </w:t>
            </w:r>
            <w:r w:rsidR="000B1923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411B69C5" w:rsidR="000B1923" w:rsidRPr="004C3241" w:rsidRDefault="00344294" w:rsidP="000B192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63349275" w:edGrp="everyone"/>
                <w:r w:rsidR="000B192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463349275"/>
            <w:r w:rsidR="000B1923" w:rsidRPr="004C3241">
              <w:rPr>
                <w:rFonts w:ascii="Arial" w:hAnsi="Arial" w:cs="Arial"/>
                <w:sz w:val="20"/>
              </w:rPr>
              <w:t xml:space="preserve"> </w:t>
            </w:r>
            <w:r w:rsidR="000B1923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B1923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73F0A1D7" w:rsidR="000B1923" w:rsidRPr="00C15CA8" w:rsidRDefault="000B1923" w:rsidP="000B1923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57F051E628544189A54A2AAE63732BAB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CPCCBC4003</w:t>
                </w:r>
              </w:sdtContent>
            </w:sdt>
          </w:p>
        </w:tc>
        <w:permStart w:id="1969574836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69A530EF" w:rsidR="000B1923" w:rsidRPr="00C15CA8" w:rsidRDefault="00344294" w:rsidP="000B1923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FEC4C8906F044D7D9397C40307F572C7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B192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969574836"/>
          </w:p>
        </w:tc>
        <w:permStart w:id="862535962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7A156643" w:rsidR="000B1923" w:rsidRPr="004C3241" w:rsidRDefault="00344294" w:rsidP="000B1923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B1923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862535962"/>
              </w:sdtContent>
            </w:sdt>
            <w:r w:rsidR="000B1923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B1923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723866382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21886D66" w:rsidR="000B1923" w:rsidRPr="004C3241" w:rsidRDefault="00344294" w:rsidP="000B1923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B1923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723866382"/>
              </w:sdtContent>
            </w:sdt>
            <w:r w:rsidR="000B1923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B1923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77777777" w:rsidR="00416046" w:rsidRPr="005D0299" w:rsidRDefault="00344294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69951121" w:edGrp="everyone"/>
                <w:r w:rsidR="00416046" w:rsidRPr="005D029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969951121"/>
              </w:sdtContent>
            </w:sdt>
            <w:r w:rsidR="00416046" w:rsidRPr="005D0299">
              <w:rPr>
                <w:rFonts w:ascii="Arial" w:hAnsi="Arial" w:cs="Arial"/>
                <w:sz w:val="20"/>
              </w:rPr>
              <w:t xml:space="preserve"> </w:t>
            </w:r>
            <w:r w:rsidR="00416046" w:rsidRPr="005D0299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2291F883" w14:textId="77777777" w:rsidR="00630215" w:rsidRDefault="00344294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50229266" w:edGrp="everyone"/>
                <w:r w:rsidR="00630215" w:rsidRPr="005D029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50229266"/>
              </w:sdtContent>
            </w:sdt>
            <w:r w:rsidR="00630215" w:rsidRPr="005D0299">
              <w:rPr>
                <w:rFonts w:ascii="Arial" w:hAnsi="Arial" w:cs="Arial"/>
                <w:sz w:val="20"/>
              </w:rPr>
              <w:t xml:space="preserve"> </w:t>
            </w:r>
            <w:r w:rsidR="00630215" w:rsidRPr="005D0299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706720F1" w:rsidR="005D0299" w:rsidRPr="005D0299" w:rsidRDefault="00344294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629556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30636052" w:edGrp="everyone"/>
                <w:r w:rsidR="005D0299" w:rsidRPr="005D029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30636052"/>
              </w:sdtContent>
            </w:sdt>
            <w:r w:rsidR="005D0299" w:rsidRPr="005D0299">
              <w:rPr>
                <w:rFonts w:ascii="Arial" w:hAnsi="Arial" w:cs="Arial"/>
                <w:sz w:val="20"/>
              </w:rPr>
              <w:t xml:space="preserve"> </w:t>
            </w:r>
            <w:r w:rsidR="005D0299" w:rsidRPr="005D0299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46BCFC8C" w:rsidR="00416046" w:rsidRPr="007D74F9" w:rsidRDefault="00344294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76974455" w:edGrp="everyone"/>
                <w:r w:rsidR="007D74F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76974455"/>
              </w:sdtContent>
            </w:sdt>
            <w:r w:rsidR="00416046" w:rsidRPr="005D0299">
              <w:rPr>
                <w:rFonts w:ascii="Arial" w:hAnsi="Arial" w:cs="Arial"/>
                <w:sz w:val="20"/>
              </w:rPr>
              <w:t xml:space="preserve"> </w:t>
            </w:r>
            <w:r w:rsidR="005D0299" w:rsidRPr="007D74F9">
              <w:rPr>
                <w:rFonts w:ascii="Arial" w:hAnsi="Arial" w:cs="Arial"/>
                <w:sz w:val="18"/>
                <w:szCs w:val="18"/>
              </w:rPr>
              <w:t xml:space="preserve">Policies and </w:t>
            </w:r>
            <w:r w:rsidR="00F5029F">
              <w:rPr>
                <w:rFonts w:ascii="Arial" w:hAnsi="Arial" w:cs="Arial"/>
                <w:sz w:val="18"/>
                <w:szCs w:val="18"/>
              </w:rPr>
              <w:t>P</w:t>
            </w:r>
            <w:r w:rsidR="005D0299" w:rsidRPr="007D74F9">
              <w:rPr>
                <w:rFonts w:ascii="Arial" w:hAnsi="Arial" w:cs="Arial"/>
                <w:sz w:val="18"/>
                <w:szCs w:val="18"/>
              </w:rPr>
              <w:t xml:space="preserve">rocedures </w:t>
            </w:r>
            <w:r w:rsidR="00F5029F">
              <w:rPr>
                <w:rFonts w:ascii="Arial" w:hAnsi="Arial" w:cs="Arial"/>
                <w:sz w:val="18"/>
                <w:szCs w:val="18"/>
              </w:rPr>
              <w:t>C</w:t>
            </w:r>
            <w:r w:rsidR="005D0299" w:rsidRPr="007D74F9">
              <w:rPr>
                <w:rFonts w:ascii="Arial" w:hAnsi="Arial" w:cs="Arial"/>
                <w:sz w:val="18"/>
                <w:szCs w:val="18"/>
              </w:rPr>
              <w:t>hecklist (HO1)</w:t>
            </w:r>
          </w:p>
          <w:p w14:paraId="5B5789AD" w14:textId="797F047F" w:rsidR="00416046" w:rsidRDefault="00344294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56363528" w:edGrp="everyone"/>
                <w:r w:rsidR="007D74F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56363528"/>
              </w:sdtContent>
            </w:sdt>
            <w:r w:rsidR="00416046" w:rsidRPr="005D0299">
              <w:rPr>
                <w:rFonts w:ascii="Arial" w:hAnsi="Arial" w:cs="Arial"/>
                <w:sz w:val="20"/>
              </w:rPr>
              <w:t xml:space="preserve"> </w:t>
            </w:r>
            <w:r w:rsidR="005D0299">
              <w:rPr>
                <w:rFonts w:ascii="Arial" w:hAnsi="Arial" w:cs="Arial"/>
                <w:sz w:val="18"/>
                <w:szCs w:val="18"/>
              </w:rPr>
              <w:t xml:space="preserve">Final </w:t>
            </w:r>
            <w:r w:rsidR="00F5029F">
              <w:rPr>
                <w:rFonts w:ascii="Arial" w:hAnsi="Arial" w:cs="Arial"/>
                <w:sz w:val="18"/>
                <w:szCs w:val="18"/>
              </w:rPr>
              <w:t>C</w:t>
            </w:r>
            <w:r w:rsidR="005D0299">
              <w:rPr>
                <w:rFonts w:ascii="Arial" w:hAnsi="Arial" w:cs="Arial"/>
                <w:sz w:val="18"/>
                <w:szCs w:val="18"/>
              </w:rPr>
              <w:t xml:space="preserve">ertificate </w:t>
            </w:r>
            <w:r w:rsidR="00F5029F">
              <w:rPr>
                <w:rFonts w:ascii="Arial" w:hAnsi="Arial" w:cs="Arial"/>
                <w:sz w:val="18"/>
                <w:szCs w:val="18"/>
              </w:rPr>
              <w:t>C</w:t>
            </w:r>
            <w:r w:rsidR="005D0299">
              <w:rPr>
                <w:rFonts w:ascii="Arial" w:hAnsi="Arial" w:cs="Arial"/>
                <w:sz w:val="18"/>
                <w:szCs w:val="18"/>
              </w:rPr>
              <w:t>hecklist (HO2)</w:t>
            </w:r>
          </w:p>
          <w:p w14:paraId="09CE2E6E" w14:textId="6DC89067" w:rsidR="005D0299" w:rsidRDefault="00344294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5308511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35988484" w:edGrp="everyone"/>
                <w:r w:rsidR="007D74F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35988484"/>
              </w:sdtContent>
            </w:sdt>
            <w:r w:rsidR="005D0299" w:rsidRPr="005D0299">
              <w:rPr>
                <w:rFonts w:ascii="Arial" w:hAnsi="Arial" w:cs="Arial"/>
                <w:sz w:val="20"/>
              </w:rPr>
              <w:t xml:space="preserve"> </w:t>
            </w:r>
            <w:r w:rsidR="005D0299">
              <w:rPr>
                <w:rFonts w:ascii="Arial" w:hAnsi="Arial" w:cs="Arial"/>
                <w:sz w:val="18"/>
                <w:szCs w:val="18"/>
              </w:rPr>
              <w:t xml:space="preserve">Practical </w:t>
            </w:r>
            <w:r w:rsidR="00F5029F">
              <w:rPr>
                <w:rFonts w:ascii="Arial" w:hAnsi="Arial" w:cs="Arial"/>
                <w:sz w:val="18"/>
                <w:szCs w:val="18"/>
              </w:rPr>
              <w:t>C</w:t>
            </w:r>
            <w:r w:rsidR="005D0299">
              <w:rPr>
                <w:rFonts w:ascii="Arial" w:hAnsi="Arial" w:cs="Arial"/>
                <w:sz w:val="18"/>
                <w:szCs w:val="18"/>
              </w:rPr>
              <w:t xml:space="preserve">ompletion </w:t>
            </w:r>
            <w:r w:rsidR="00F5029F">
              <w:rPr>
                <w:rFonts w:ascii="Arial" w:hAnsi="Arial" w:cs="Arial"/>
                <w:sz w:val="18"/>
                <w:szCs w:val="18"/>
              </w:rPr>
              <w:t>C</w:t>
            </w:r>
            <w:r w:rsidR="005D0299">
              <w:rPr>
                <w:rFonts w:ascii="Arial" w:hAnsi="Arial" w:cs="Arial"/>
                <w:sz w:val="18"/>
                <w:szCs w:val="18"/>
              </w:rPr>
              <w:t>hecklist (HO3)</w:t>
            </w:r>
          </w:p>
          <w:p w14:paraId="4790AC45" w14:textId="3C9574DF" w:rsidR="005D0299" w:rsidRPr="005D0299" w:rsidRDefault="00344294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0166612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48827382" w:edGrp="everyone"/>
                <w:r w:rsidR="007D74F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48827382"/>
              </w:sdtContent>
            </w:sdt>
            <w:r w:rsidR="005D0299" w:rsidRPr="005D0299">
              <w:rPr>
                <w:rFonts w:ascii="Arial" w:hAnsi="Arial" w:cs="Arial"/>
                <w:sz w:val="20"/>
              </w:rPr>
              <w:t xml:space="preserve"> </w:t>
            </w:r>
            <w:r w:rsidR="005D0299">
              <w:rPr>
                <w:rFonts w:ascii="Arial" w:hAnsi="Arial" w:cs="Arial"/>
                <w:sz w:val="18"/>
                <w:szCs w:val="18"/>
              </w:rPr>
              <w:t xml:space="preserve">End of Defects Liability </w:t>
            </w:r>
            <w:r w:rsidR="00F5029F">
              <w:rPr>
                <w:rFonts w:ascii="Arial" w:hAnsi="Arial" w:cs="Arial"/>
                <w:sz w:val="18"/>
                <w:szCs w:val="18"/>
              </w:rPr>
              <w:t>C</w:t>
            </w:r>
            <w:r w:rsidR="005D0299">
              <w:rPr>
                <w:rFonts w:ascii="Arial" w:hAnsi="Arial" w:cs="Arial"/>
                <w:sz w:val="18"/>
                <w:szCs w:val="18"/>
              </w:rPr>
              <w:t>hecklist (HO4)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7D74F9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7031035" w:edGrp="everyone"/>
            <w:permEnd w:id="157031035"/>
          </w:p>
        </w:tc>
      </w:tr>
      <w:tr w:rsidR="000B1923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0B1923" w:rsidRPr="00C15CA8" w:rsidRDefault="000B1923" w:rsidP="000B192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20287405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297021074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4B183B7C" w:rsidR="000B1923" w:rsidRPr="007D74F9" w:rsidRDefault="000B1923" w:rsidP="000B1923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7BAEEBE5" wp14:editId="009CA6F5">
                      <wp:extent cx="3913549" cy="360000"/>
                      <wp:effectExtent l="0" t="0" r="0" b="2540"/>
                      <wp:docPr id="101961695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02874059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755E67BD" w:rsidR="00C76B5E" w:rsidRPr="004932A4" w:rsidRDefault="00344294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C3A7A">
            <w:rPr>
              <w:szCs w:val="32"/>
            </w:rPr>
            <w:t>CPCCBC4003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2647AA9D" w:rsidR="00C76B5E" w:rsidRDefault="00344294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C3A7A">
            <w:rPr>
              <w:szCs w:val="32"/>
            </w:rPr>
            <w:t>Select, prepare and administer a construction contract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672D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7D74F9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94264903" w:edGrp="everyone"/>
            <w:permEnd w:id="1994264903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AC3A7A">
              <w:rPr>
                <w:rFonts w:ascii="Arial" w:hAnsi="Arial" w:cs="Arial"/>
                <w:sz w:val="20"/>
              </w:rPr>
              <w:t>two (2) hours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D6415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D6415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D6415B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11E819DD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0B1923" w:rsidRPr="00BA4D9F" w14:paraId="137188F7" w14:textId="77777777" w:rsidTr="001C10F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B69C32E" w14:textId="77777777" w:rsidR="000B1923" w:rsidRPr="00750D30" w:rsidRDefault="000B1923" w:rsidP="001C10F2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0B1923" w:rsidRPr="00BA4D9F" w14:paraId="09CDCBD3" w14:textId="77777777" w:rsidTr="001C10F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029A0" w14:textId="77777777" w:rsidR="000B1923" w:rsidRPr="00DE303D" w:rsidRDefault="000B1923" w:rsidP="001C10F2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6C6993F2" w14:textId="77777777" w:rsidR="000B1923" w:rsidRPr="00DE303D" w:rsidRDefault="000B1923" w:rsidP="000B192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95DAD4A" w14:textId="77777777" w:rsidR="000B1923" w:rsidRPr="00750D30" w:rsidRDefault="000B1923" w:rsidP="000B1923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0B1923" w:rsidRPr="00BA4D9F" w14:paraId="24101911" w14:textId="77777777" w:rsidTr="001C10F2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110C42" w14:textId="77777777" w:rsidR="000B1923" w:rsidRPr="0089432B" w:rsidRDefault="000B1923" w:rsidP="001C10F2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794986512" w:edGrp="everyone"/>
            <w:permEnd w:id="1794986512"/>
          </w:p>
        </w:tc>
      </w:tr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5F482079" w:rsidR="00B115D7" w:rsidRPr="00830749" w:rsidRDefault="005B4DF3" w:rsidP="00136E8C">
      <w:pPr>
        <w:pStyle w:val="20TAQuestionNumber"/>
        <w:ind w:left="709" w:hanging="709"/>
      </w:pPr>
      <w:bookmarkStart w:id="1" w:name="_Ref131576928"/>
      <w:bookmarkEnd w:id="0"/>
      <w:r>
        <w:lastRenderedPageBreak/>
        <w:t xml:space="preserve">Discuss how </w:t>
      </w:r>
      <w:r w:rsidRPr="006C232B">
        <w:rPr>
          <w:rFonts w:cstheme="minorHAnsi"/>
          <w:color w:val="262626" w:themeColor="text1" w:themeTint="D9"/>
          <w:szCs w:val="24"/>
        </w:rPr>
        <w:t>the Australian legal system affect</w:t>
      </w:r>
      <w:r>
        <w:rPr>
          <w:rFonts w:cstheme="minorHAnsi"/>
          <w:color w:val="262626" w:themeColor="text1" w:themeTint="D9"/>
          <w:szCs w:val="24"/>
        </w:rPr>
        <w:t>s</w:t>
      </w:r>
      <w:r w:rsidRPr="006C232B">
        <w:rPr>
          <w:rFonts w:cstheme="minorHAnsi"/>
          <w:color w:val="262626" w:themeColor="text1" w:themeTint="D9"/>
          <w:szCs w:val="24"/>
        </w:rPr>
        <w:t xml:space="preserve"> construction contracts</w:t>
      </w:r>
      <w:r w:rsidR="00B115D7">
        <w:t>.</w:t>
      </w:r>
      <w:bookmarkEnd w:id="1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0B1923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2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00903B86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358496482" w:edGrp="everyone"/>
            <w:permEnd w:id="1358496482"/>
          </w:p>
        </w:tc>
        <w:permStart w:id="43876638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344294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38766382"/>
          </w:p>
        </w:tc>
      </w:tr>
      <w:bookmarkEnd w:id="2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422DCF53" w14:textId="77777777" w:rsidR="00AC3A7A" w:rsidRPr="000E310E" w:rsidRDefault="00AC3A7A" w:rsidP="00AC3A7A">
      <w:pPr>
        <w:jc w:val="left"/>
        <w:rPr>
          <w:rFonts w:ascii="Arial" w:hAnsi="Arial"/>
          <w:bCs/>
          <w:sz w:val="22"/>
          <w:szCs w:val="22"/>
        </w:rPr>
      </w:pPr>
    </w:p>
    <w:p w14:paraId="72776B88" w14:textId="612E3138" w:rsidR="00AC3A7A" w:rsidRPr="00830749" w:rsidRDefault="005B4DF3" w:rsidP="00AC3A7A">
      <w:pPr>
        <w:pStyle w:val="20TAQuestionNumber"/>
        <w:ind w:left="709" w:hanging="709"/>
      </w:pPr>
      <w:bookmarkStart w:id="3" w:name="_Ref131576930"/>
      <w:r>
        <w:t>Describe the legal elements required for a contract to be formed</w:t>
      </w:r>
      <w:r w:rsidR="00AC3A7A">
        <w:t>.</w:t>
      </w:r>
      <w:bookmarkEnd w:id="3"/>
    </w:p>
    <w:p w14:paraId="6A652C13" w14:textId="77777777" w:rsidR="00AC3A7A" w:rsidRPr="00830749" w:rsidRDefault="00AC3A7A" w:rsidP="00AC3A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3A7A" w:rsidRPr="00830749" w14:paraId="26A29F28" w14:textId="77777777" w:rsidTr="000B1923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58D5DB" w14:textId="77777777" w:rsidR="00AC3A7A" w:rsidRPr="001C4084" w:rsidRDefault="00AC3A7A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FD30" w14:textId="31B317EA" w:rsidR="00AC3A7A" w:rsidRPr="001C4084" w:rsidRDefault="00AC3A7A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1580350720" w:edGrp="everyone"/>
            <w:permEnd w:id="1580350720"/>
          </w:p>
        </w:tc>
        <w:permStart w:id="115148469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CDF0FA" w14:textId="77777777" w:rsidR="00AC3A7A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80709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3A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51484690"/>
          </w:p>
        </w:tc>
      </w:tr>
    </w:tbl>
    <w:p w14:paraId="47C09095" w14:textId="77777777" w:rsidR="00AC3A7A" w:rsidRDefault="00AC3A7A" w:rsidP="00AC3A7A">
      <w:pPr>
        <w:rPr>
          <w:rFonts w:ascii="Arial" w:hAnsi="Arial" w:cs="Arial"/>
          <w:sz w:val="22"/>
          <w:szCs w:val="22"/>
        </w:rPr>
      </w:pPr>
    </w:p>
    <w:p w14:paraId="3ECB7F28" w14:textId="77777777" w:rsidR="00AC3A7A" w:rsidRPr="000E310E" w:rsidRDefault="00AC3A7A" w:rsidP="00AC3A7A">
      <w:pPr>
        <w:jc w:val="left"/>
        <w:rPr>
          <w:rFonts w:ascii="Arial" w:hAnsi="Arial"/>
          <w:bCs/>
          <w:sz w:val="22"/>
          <w:szCs w:val="22"/>
        </w:rPr>
      </w:pPr>
    </w:p>
    <w:p w14:paraId="1FDA03FD" w14:textId="4EF20204" w:rsidR="00AC3A7A" w:rsidRPr="00830749" w:rsidRDefault="00CE230E" w:rsidP="00AC3A7A">
      <w:pPr>
        <w:pStyle w:val="20TAQuestionNumber"/>
        <w:ind w:left="709" w:hanging="709"/>
      </w:pPr>
      <w:bookmarkStart w:id="4" w:name="_Ref131576934"/>
      <w:r>
        <w:t>How is the ‘Fair Work Act’ applied during construction contracts?</w:t>
      </w:r>
      <w:bookmarkEnd w:id="4"/>
    </w:p>
    <w:p w14:paraId="09D7CE51" w14:textId="77777777" w:rsidR="00AC3A7A" w:rsidRPr="00830749" w:rsidRDefault="00AC3A7A" w:rsidP="00AC3A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3A7A" w:rsidRPr="00830749" w14:paraId="6E457E31" w14:textId="77777777" w:rsidTr="000B192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129EE4" w14:textId="77777777" w:rsidR="00AC3A7A" w:rsidRPr="001C4084" w:rsidRDefault="00AC3A7A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63C6" w14:textId="0BCF71D2" w:rsidR="00AC3A7A" w:rsidRPr="001C4084" w:rsidRDefault="00AC3A7A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974347981" w:edGrp="everyone"/>
            <w:permEnd w:id="974347981"/>
          </w:p>
        </w:tc>
        <w:permStart w:id="149822348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0E7FB1" w14:textId="77777777" w:rsidR="00AC3A7A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5213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3A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8223485"/>
          </w:p>
        </w:tc>
      </w:tr>
    </w:tbl>
    <w:p w14:paraId="7B071648" w14:textId="77777777" w:rsidR="00AC3A7A" w:rsidRDefault="00AC3A7A" w:rsidP="00AC3A7A">
      <w:pPr>
        <w:rPr>
          <w:rFonts w:ascii="Arial" w:hAnsi="Arial" w:cs="Arial"/>
          <w:sz w:val="22"/>
          <w:szCs w:val="22"/>
        </w:rPr>
      </w:pPr>
    </w:p>
    <w:p w14:paraId="3003D178" w14:textId="77777777" w:rsidR="00AC3A7A" w:rsidRPr="000E310E" w:rsidRDefault="00AC3A7A" w:rsidP="00AC3A7A">
      <w:pPr>
        <w:jc w:val="left"/>
        <w:rPr>
          <w:rFonts w:ascii="Arial" w:hAnsi="Arial"/>
          <w:bCs/>
          <w:sz w:val="22"/>
          <w:szCs w:val="22"/>
        </w:rPr>
      </w:pPr>
    </w:p>
    <w:p w14:paraId="1D87B8FF" w14:textId="68BC871C" w:rsidR="00AC3A7A" w:rsidRPr="00830749" w:rsidRDefault="006A31C7" w:rsidP="00AC3A7A">
      <w:pPr>
        <w:pStyle w:val="20TAQuestionNumber"/>
        <w:ind w:left="709" w:hanging="709"/>
      </w:pPr>
      <w:bookmarkStart w:id="5" w:name="_Ref131576936"/>
      <w:r>
        <w:t>Briefly e</w:t>
      </w:r>
      <w:r w:rsidR="00CE230E">
        <w:t>xplain how WHS laws affect construction contracts</w:t>
      </w:r>
      <w:r w:rsidR="00AC3A7A">
        <w:t>.</w:t>
      </w:r>
      <w:bookmarkEnd w:id="5"/>
    </w:p>
    <w:p w14:paraId="7AD0BE4A" w14:textId="77777777" w:rsidR="00AC3A7A" w:rsidRPr="00830749" w:rsidRDefault="00AC3A7A" w:rsidP="00AC3A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3A7A" w:rsidRPr="00830749" w14:paraId="0937F573" w14:textId="77777777" w:rsidTr="000B192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210ACE" w14:textId="77777777" w:rsidR="00AC3A7A" w:rsidRPr="001C4084" w:rsidRDefault="00AC3A7A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464B" w14:textId="77A4B901" w:rsidR="00AC3A7A" w:rsidRPr="001C4084" w:rsidRDefault="00AC3A7A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1854089301" w:edGrp="everyone"/>
            <w:permEnd w:id="1854089301"/>
          </w:p>
        </w:tc>
        <w:permStart w:id="8442752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9D93B3" w14:textId="77777777" w:rsidR="00AC3A7A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289267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3A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427523"/>
          </w:p>
        </w:tc>
      </w:tr>
    </w:tbl>
    <w:p w14:paraId="0A9020C7" w14:textId="77777777" w:rsidR="00AC3A7A" w:rsidRPr="000E310E" w:rsidRDefault="00AC3A7A" w:rsidP="00AC3A7A">
      <w:pPr>
        <w:jc w:val="left"/>
        <w:rPr>
          <w:rFonts w:ascii="Arial" w:hAnsi="Arial"/>
          <w:bCs/>
          <w:sz w:val="22"/>
          <w:szCs w:val="22"/>
        </w:rPr>
      </w:pPr>
    </w:p>
    <w:p w14:paraId="56462338" w14:textId="11E1030B" w:rsidR="00AC3A7A" w:rsidRPr="00830749" w:rsidRDefault="00CE230E" w:rsidP="00AC3A7A">
      <w:pPr>
        <w:pStyle w:val="20TAQuestionNumber"/>
        <w:ind w:left="709" w:hanging="709"/>
      </w:pPr>
      <w:bookmarkStart w:id="6" w:name="_Ref131576938"/>
      <w:r>
        <w:t>Discuss how building and construction legislation is relevant when organising construction contracts</w:t>
      </w:r>
      <w:r w:rsidR="00AC3A7A">
        <w:t>.</w:t>
      </w:r>
      <w:bookmarkEnd w:id="6"/>
    </w:p>
    <w:p w14:paraId="5BC20CA2" w14:textId="77777777" w:rsidR="00AC3A7A" w:rsidRPr="00830749" w:rsidRDefault="00AC3A7A" w:rsidP="00AC3A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3A7A" w:rsidRPr="00830749" w14:paraId="535AB590" w14:textId="77777777" w:rsidTr="00A601A4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6B9544" w14:textId="77777777" w:rsidR="00AC3A7A" w:rsidRPr="001C4084" w:rsidRDefault="00AC3A7A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398E" w14:textId="4818A0DE" w:rsidR="00AC3A7A" w:rsidRPr="001C4084" w:rsidRDefault="00AC3A7A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967726236" w:edGrp="everyone"/>
            <w:permEnd w:id="967726236"/>
          </w:p>
        </w:tc>
        <w:permStart w:id="16139736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8ECCFB" w14:textId="77777777" w:rsidR="00AC3A7A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468722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3A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3973630"/>
          </w:p>
        </w:tc>
      </w:tr>
    </w:tbl>
    <w:p w14:paraId="59F4433B" w14:textId="77777777" w:rsidR="00AC3A7A" w:rsidRDefault="00AC3A7A" w:rsidP="00AC3A7A">
      <w:pPr>
        <w:rPr>
          <w:rFonts w:ascii="Arial" w:hAnsi="Arial" w:cs="Arial"/>
          <w:sz w:val="22"/>
          <w:szCs w:val="22"/>
        </w:rPr>
      </w:pPr>
    </w:p>
    <w:p w14:paraId="071AA464" w14:textId="77777777" w:rsidR="00AC3A7A" w:rsidRPr="000E310E" w:rsidRDefault="00AC3A7A" w:rsidP="00AC3A7A">
      <w:pPr>
        <w:jc w:val="left"/>
        <w:rPr>
          <w:rFonts w:ascii="Arial" w:hAnsi="Arial"/>
          <w:bCs/>
          <w:sz w:val="22"/>
          <w:szCs w:val="22"/>
        </w:rPr>
      </w:pPr>
    </w:p>
    <w:p w14:paraId="24214933" w14:textId="04B09F4E" w:rsidR="00AC3A7A" w:rsidRPr="00830749" w:rsidRDefault="006A31C7" w:rsidP="00AC3A7A">
      <w:pPr>
        <w:pStyle w:val="20TAQuestionNumber"/>
        <w:ind w:left="709" w:hanging="709"/>
      </w:pPr>
      <w:bookmarkStart w:id="7" w:name="_Ref131576941"/>
      <w:r>
        <w:t>Why must you comply with consumer laws when drafting construction contracts?</w:t>
      </w:r>
      <w:bookmarkEnd w:id="7"/>
    </w:p>
    <w:p w14:paraId="2C01FE33" w14:textId="77777777" w:rsidR="00AC3A7A" w:rsidRPr="00830749" w:rsidRDefault="00AC3A7A" w:rsidP="00AC3A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3A7A" w:rsidRPr="00830749" w14:paraId="7EB9D3FA" w14:textId="77777777" w:rsidTr="00A601A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81A7BE" w14:textId="77777777" w:rsidR="00AC3A7A" w:rsidRPr="001C4084" w:rsidRDefault="00AC3A7A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0D3A" w14:textId="4876DEF7" w:rsidR="00AC3A7A" w:rsidRPr="001C4084" w:rsidRDefault="00AC3A7A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417144150" w:edGrp="everyone"/>
            <w:permEnd w:id="417144150"/>
          </w:p>
        </w:tc>
        <w:permStart w:id="149173370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C11E73" w14:textId="77777777" w:rsidR="00AC3A7A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39725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3A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1733703"/>
          </w:p>
        </w:tc>
      </w:tr>
    </w:tbl>
    <w:p w14:paraId="3A062024" w14:textId="77777777" w:rsidR="00AC3A7A" w:rsidRDefault="00AC3A7A" w:rsidP="00AC3A7A">
      <w:pPr>
        <w:rPr>
          <w:rFonts w:ascii="Arial" w:hAnsi="Arial" w:cs="Arial"/>
          <w:sz w:val="22"/>
          <w:szCs w:val="22"/>
        </w:rPr>
      </w:pPr>
    </w:p>
    <w:p w14:paraId="7F04C9BE" w14:textId="77777777" w:rsidR="00AC3A7A" w:rsidRPr="000E310E" w:rsidRDefault="00AC3A7A" w:rsidP="00AC3A7A">
      <w:pPr>
        <w:jc w:val="left"/>
        <w:rPr>
          <w:rFonts w:ascii="Arial" w:hAnsi="Arial"/>
          <w:bCs/>
          <w:sz w:val="22"/>
          <w:szCs w:val="22"/>
        </w:rPr>
      </w:pPr>
    </w:p>
    <w:p w14:paraId="75BC75D5" w14:textId="612CA545" w:rsidR="00AC3A7A" w:rsidRPr="00830749" w:rsidRDefault="003A2EEB" w:rsidP="00AC3A7A">
      <w:pPr>
        <w:pStyle w:val="20TAQuestionNumber"/>
        <w:ind w:left="709" w:hanging="709"/>
      </w:pPr>
      <w:bookmarkStart w:id="8" w:name="_Ref131578636"/>
      <w:r>
        <w:t xml:space="preserve">Discuss residential building work contracts, </w:t>
      </w:r>
      <w:r w:rsidRPr="001A60F5">
        <w:t>their legal requirements and application.</w:t>
      </w:r>
      <w:bookmarkEnd w:id="8"/>
    </w:p>
    <w:p w14:paraId="5A01574D" w14:textId="77777777" w:rsidR="00AC3A7A" w:rsidRPr="00830749" w:rsidRDefault="00AC3A7A" w:rsidP="00AC3A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3A7A" w:rsidRPr="00830749" w14:paraId="2C2B5641" w14:textId="77777777" w:rsidTr="00A601A4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7F069C" w14:textId="77777777" w:rsidR="00AC3A7A" w:rsidRPr="001C4084" w:rsidRDefault="00AC3A7A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35C9" w14:textId="3235AF8B" w:rsidR="00AC3A7A" w:rsidRPr="001C4084" w:rsidRDefault="00AC3A7A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1982281310" w:edGrp="everyone"/>
            <w:permEnd w:id="1982281310"/>
          </w:p>
        </w:tc>
        <w:permStart w:id="168919554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7532D0" w14:textId="77777777" w:rsidR="00AC3A7A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84318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3A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89195543"/>
          </w:p>
        </w:tc>
      </w:tr>
    </w:tbl>
    <w:p w14:paraId="1598C113" w14:textId="77777777" w:rsidR="00AC3A7A" w:rsidRDefault="00AC3A7A" w:rsidP="00AC3A7A">
      <w:pPr>
        <w:rPr>
          <w:rFonts w:ascii="Arial" w:hAnsi="Arial" w:cs="Arial"/>
          <w:sz w:val="22"/>
          <w:szCs w:val="22"/>
        </w:rPr>
      </w:pPr>
    </w:p>
    <w:p w14:paraId="5EC95C29" w14:textId="77572C9E" w:rsidR="00903524" w:rsidRPr="00830749" w:rsidRDefault="00903524" w:rsidP="00903524">
      <w:pPr>
        <w:pStyle w:val="20TAQuestionNumber"/>
        <w:ind w:left="709" w:hanging="709"/>
      </w:pPr>
      <w:bookmarkStart w:id="9" w:name="_Ref131579741"/>
      <w:r>
        <w:t xml:space="preserve">Discuss commercial building work contracts, </w:t>
      </w:r>
      <w:r w:rsidRPr="001A60F5">
        <w:t>their legal requirements and application.</w:t>
      </w:r>
      <w:bookmarkEnd w:id="9"/>
    </w:p>
    <w:p w14:paraId="2DAE66D9" w14:textId="77777777" w:rsidR="00AC3A7A" w:rsidRPr="00830749" w:rsidRDefault="00AC3A7A" w:rsidP="00AC3A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3A7A" w:rsidRPr="00830749" w14:paraId="55A6D693" w14:textId="77777777" w:rsidTr="00A601A4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AC6B07" w14:textId="77777777" w:rsidR="00AC3A7A" w:rsidRPr="001C4084" w:rsidRDefault="00AC3A7A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9700" w14:textId="6AA8782D" w:rsidR="00AC3A7A" w:rsidRPr="001C4084" w:rsidRDefault="00AC3A7A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555831555" w:edGrp="everyone"/>
            <w:permEnd w:id="555831555"/>
          </w:p>
        </w:tc>
        <w:permStart w:id="161817704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B7C253" w14:textId="77777777" w:rsidR="00AC3A7A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100146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3A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8177046"/>
          </w:p>
        </w:tc>
      </w:tr>
    </w:tbl>
    <w:p w14:paraId="7C8298DE" w14:textId="77777777" w:rsidR="00AC3A7A" w:rsidRDefault="00AC3A7A" w:rsidP="00AC3A7A">
      <w:pPr>
        <w:rPr>
          <w:rFonts w:ascii="Arial" w:hAnsi="Arial" w:cs="Arial"/>
          <w:sz w:val="22"/>
          <w:szCs w:val="22"/>
        </w:rPr>
      </w:pPr>
    </w:p>
    <w:p w14:paraId="3C144F91" w14:textId="77777777" w:rsidR="00AC3A7A" w:rsidRPr="000E310E" w:rsidRDefault="00AC3A7A" w:rsidP="00AC3A7A">
      <w:pPr>
        <w:jc w:val="left"/>
        <w:rPr>
          <w:rFonts w:ascii="Arial" w:hAnsi="Arial"/>
          <w:bCs/>
          <w:sz w:val="22"/>
          <w:szCs w:val="22"/>
        </w:rPr>
      </w:pPr>
    </w:p>
    <w:p w14:paraId="723D4E1B" w14:textId="76579092" w:rsidR="00AC3A7A" w:rsidRPr="00830749" w:rsidRDefault="00414DF9" w:rsidP="00AC3A7A">
      <w:pPr>
        <w:pStyle w:val="20TAQuestionNumber"/>
        <w:ind w:left="709" w:hanging="709"/>
      </w:pPr>
      <w:bookmarkStart w:id="10" w:name="_Ref131579743"/>
      <w:r>
        <w:t>Discuss what a lump sum contract is and when it is used</w:t>
      </w:r>
      <w:r w:rsidR="00AC3A7A">
        <w:t>.</w:t>
      </w:r>
      <w:bookmarkEnd w:id="10"/>
    </w:p>
    <w:p w14:paraId="34EA593F" w14:textId="77777777" w:rsidR="00AC3A7A" w:rsidRPr="00830749" w:rsidRDefault="00AC3A7A" w:rsidP="00AC3A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3A7A" w:rsidRPr="00830749" w14:paraId="2A13BA62" w14:textId="77777777" w:rsidTr="00A601A4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6E8E0C" w14:textId="77777777" w:rsidR="00AC3A7A" w:rsidRPr="001C4084" w:rsidRDefault="00AC3A7A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12C4" w14:textId="28D20444" w:rsidR="00AC3A7A" w:rsidRPr="001C4084" w:rsidRDefault="00AC3A7A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1224894942" w:edGrp="everyone"/>
            <w:permEnd w:id="1224894942"/>
          </w:p>
        </w:tc>
        <w:permStart w:id="26982254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78A9B7" w14:textId="77777777" w:rsidR="00AC3A7A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661555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3A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9822541"/>
          </w:p>
        </w:tc>
      </w:tr>
    </w:tbl>
    <w:p w14:paraId="51E20077" w14:textId="77777777" w:rsidR="00AC3A7A" w:rsidRDefault="00AC3A7A" w:rsidP="00AC3A7A">
      <w:pPr>
        <w:rPr>
          <w:rFonts w:ascii="Arial" w:hAnsi="Arial" w:cs="Arial"/>
          <w:sz w:val="22"/>
          <w:szCs w:val="22"/>
        </w:rPr>
      </w:pPr>
    </w:p>
    <w:p w14:paraId="4EB682E1" w14:textId="77777777" w:rsidR="00AC3A7A" w:rsidRPr="000E310E" w:rsidRDefault="00AC3A7A" w:rsidP="00AC3A7A">
      <w:pPr>
        <w:jc w:val="left"/>
        <w:rPr>
          <w:rFonts w:ascii="Arial" w:hAnsi="Arial"/>
          <w:bCs/>
          <w:sz w:val="22"/>
          <w:szCs w:val="22"/>
        </w:rPr>
      </w:pPr>
    </w:p>
    <w:p w14:paraId="4AC7D970" w14:textId="438875DC" w:rsidR="00AC3A7A" w:rsidRPr="00830749" w:rsidRDefault="00901C1D" w:rsidP="00AC3A7A">
      <w:pPr>
        <w:pStyle w:val="20TAQuestionNumber"/>
        <w:ind w:left="709" w:hanging="709"/>
      </w:pPr>
      <w:bookmarkStart w:id="11" w:name="_Ref131581596"/>
      <w:r>
        <w:t>What does the term ‘practical completion’ mean when used in construction contracts?</w:t>
      </w:r>
      <w:bookmarkEnd w:id="11"/>
    </w:p>
    <w:p w14:paraId="6FED8682" w14:textId="77777777" w:rsidR="00AC3A7A" w:rsidRPr="00830749" w:rsidRDefault="00AC3A7A" w:rsidP="00AC3A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3A7A" w:rsidRPr="00830749" w14:paraId="72DF4A7E" w14:textId="77777777" w:rsidTr="00A601A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4E2DDA" w14:textId="77777777" w:rsidR="00AC3A7A" w:rsidRPr="001C4084" w:rsidRDefault="00AC3A7A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CB28" w14:textId="78E115DE" w:rsidR="00AC3A7A" w:rsidRPr="001C4084" w:rsidRDefault="00AC3A7A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1126251465" w:edGrp="everyone"/>
            <w:permEnd w:id="1126251465"/>
          </w:p>
        </w:tc>
        <w:permStart w:id="1548786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1B7187" w14:textId="77777777" w:rsidR="00AC3A7A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921347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3A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878613"/>
          </w:p>
        </w:tc>
      </w:tr>
    </w:tbl>
    <w:p w14:paraId="7B39B523" w14:textId="77777777" w:rsidR="00AC3A7A" w:rsidRDefault="00AC3A7A" w:rsidP="00AC3A7A">
      <w:pPr>
        <w:rPr>
          <w:rFonts w:ascii="Arial" w:hAnsi="Arial" w:cs="Arial"/>
          <w:sz w:val="22"/>
          <w:szCs w:val="22"/>
        </w:rPr>
      </w:pPr>
    </w:p>
    <w:p w14:paraId="0E6B8EA3" w14:textId="77777777" w:rsidR="00901C1D" w:rsidRDefault="00901C1D" w:rsidP="00901C1D">
      <w:pPr>
        <w:rPr>
          <w:rFonts w:ascii="Arial" w:hAnsi="Arial" w:cs="Arial"/>
          <w:sz w:val="22"/>
          <w:szCs w:val="22"/>
        </w:rPr>
      </w:pPr>
    </w:p>
    <w:p w14:paraId="4F4BB69D" w14:textId="0F8CA4FE" w:rsidR="00901C1D" w:rsidRPr="00241E8A" w:rsidRDefault="00901C1D" w:rsidP="00901C1D">
      <w:pPr>
        <w:pStyle w:val="20TAQuestionNumber"/>
        <w:ind w:left="709" w:hanging="709"/>
      </w:pPr>
      <w:bookmarkStart w:id="12" w:name="_Ref128122625"/>
      <w:r>
        <w:t>Provide a brief description for each of the following terminology used in construction contracts and explain the impact the terminology has on the project.</w:t>
      </w:r>
      <w:bookmarkEnd w:id="12"/>
    </w:p>
    <w:p w14:paraId="26A9961B" w14:textId="77777777" w:rsidR="00901C1D" w:rsidRPr="002B58F4" w:rsidRDefault="00901C1D" w:rsidP="002B58F4">
      <w:pPr>
        <w:pStyle w:val="20TAQuestionNumber"/>
        <w:numPr>
          <w:ilvl w:val="0"/>
          <w:numId w:val="0"/>
        </w:numPr>
        <w:rPr>
          <w:rFonts w:cs="Arial"/>
          <w:sz w:val="20"/>
        </w:rPr>
      </w:pPr>
    </w:p>
    <w:tbl>
      <w:tblPr>
        <w:tblpPr w:leftFromText="180" w:rightFromText="180" w:vertAnchor="text" w:horzAnchor="margin" w:tblpY="36"/>
        <w:tblW w:w="501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098"/>
        <w:gridCol w:w="2814"/>
        <w:gridCol w:w="2512"/>
        <w:gridCol w:w="609"/>
      </w:tblGrid>
      <w:tr w:rsidR="000A04E2" w14:paraId="7E0ED49F" w14:textId="77777777" w:rsidTr="002B58F4">
        <w:tc>
          <w:tcPr>
            <w:tcW w:w="101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2F040F4" w14:textId="77777777" w:rsidR="00901C1D" w:rsidRDefault="00901C1D" w:rsidP="002B58F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F8C4DA" w14:textId="051ED83C" w:rsidR="00901C1D" w:rsidRDefault="00901C1D" w:rsidP="002B58F4">
            <w:pPr>
              <w:keepNext/>
              <w:ind w:left="860" w:right="90" w:hanging="993"/>
              <w:jc w:val="center"/>
            </w:pPr>
            <w:r>
              <w:t>Terminology</w:t>
            </w:r>
          </w:p>
        </w:tc>
        <w:tc>
          <w:tcPr>
            <w:tcW w:w="281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585CFF6" w14:textId="73621D38" w:rsidR="00901C1D" w:rsidRDefault="00901C1D" w:rsidP="002B58F4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tc>
          <w:tcPr>
            <w:tcW w:w="25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EF71C01" w14:textId="06926DD0" w:rsidR="00901C1D" w:rsidRDefault="00901C1D" w:rsidP="002B58F4">
            <w:pPr>
              <w:pStyle w:val="TableHeading"/>
              <w:framePr w:hSpace="0" w:wrap="auto" w:vAnchor="margin" w:hAnchor="text" w:yAlign="inline"/>
            </w:pPr>
            <w:r>
              <w:t>Impact on project</w:t>
            </w:r>
          </w:p>
        </w:tc>
        <w:permStart w:id="934156160" w:edGrp="everyone"/>
        <w:tc>
          <w:tcPr>
            <w:tcW w:w="609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8FA1BF2" w14:textId="77777777" w:rsidR="00901C1D" w:rsidRPr="00533511" w:rsidRDefault="00344294" w:rsidP="002B58F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42222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01C1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4156160"/>
          </w:p>
        </w:tc>
      </w:tr>
      <w:tr w:rsidR="000A04E2" w14:paraId="17D3253B" w14:textId="77777777" w:rsidTr="002B58F4">
        <w:trPr>
          <w:trHeight w:val="2324"/>
          <w:hidden/>
        </w:trPr>
        <w:tc>
          <w:tcPr>
            <w:tcW w:w="101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FFE36E" w14:textId="77777777" w:rsidR="00901C1D" w:rsidRPr="00FE608E" w:rsidRDefault="00901C1D" w:rsidP="002B58F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9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BC9F" w14:textId="170FA691" w:rsidR="00901C1D" w:rsidRPr="003E65E1" w:rsidRDefault="00901C1D" w:rsidP="002B58F4">
            <w:pPr>
              <w:pStyle w:val="23TATick"/>
              <w:framePr w:hSpace="0" w:wrap="auto" w:vAnchor="margin" w:hAnchor="text" w:yAlign="inline"/>
              <w:ind w:left="0" w:right="90" w:hanging="1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Extension of time (EOT)</w:t>
            </w:r>
          </w:p>
        </w:tc>
        <w:tc>
          <w:tcPr>
            <w:tcW w:w="281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C213" w14:textId="0247B8EE" w:rsidR="00901C1D" w:rsidRPr="001801B2" w:rsidRDefault="00901C1D" w:rsidP="001801B2">
            <w:pPr>
              <w:rPr>
                <w:rFonts w:ascii="Arial" w:hAnsi="Arial" w:cs="Arial"/>
                <w:sz w:val="22"/>
                <w:szCs w:val="22"/>
              </w:rPr>
            </w:pPr>
            <w:permStart w:id="698970090" w:edGrp="everyone"/>
            <w:permEnd w:id="698970090"/>
          </w:p>
        </w:tc>
        <w:tc>
          <w:tcPr>
            <w:tcW w:w="2512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65A73" w14:textId="33490174" w:rsidR="00901C1D" w:rsidRPr="001801B2" w:rsidRDefault="00901C1D" w:rsidP="001801B2">
            <w:pPr>
              <w:rPr>
                <w:rFonts w:ascii="Arial" w:hAnsi="Arial" w:cs="Arial"/>
                <w:sz w:val="22"/>
                <w:szCs w:val="22"/>
              </w:rPr>
            </w:pPr>
            <w:permStart w:id="1896830397" w:edGrp="everyone"/>
            <w:permEnd w:id="1896830397"/>
          </w:p>
        </w:tc>
        <w:tc>
          <w:tcPr>
            <w:tcW w:w="60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98B7E1" w14:textId="77777777" w:rsidR="00901C1D" w:rsidRDefault="00901C1D" w:rsidP="002B58F4">
            <w:pPr>
              <w:ind w:left="993" w:hanging="993"/>
            </w:pPr>
          </w:p>
        </w:tc>
      </w:tr>
      <w:tr w:rsidR="000A04E2" w14:paraId="20367584" w14:textId="77777777" w:rsidTr="002B58F4">
        <w:trPr>
          <w:trHeight w:val="2324"/>
          <w:hidden/>
        </w:trPr>
        <w:tc>
          <w:tcPr>
            <w:tcW w:w="101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4810E4" w14:textId="77777777" w:rsidR="00901C1D" w:rsidRPr="00FE608E" w:rsidRDefault="00901C1D" w:rsidP="002B58F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9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C71B" w14:textId="23AC97D4" w:rsidR="00901C1D" w:rsidRPr="003E65E1" w:rsidRDefault="000A04E2" w:rsidP="002B58F4">
            <w:pPr>
              <w:ind w:right="90"/>
              <w:jc w:val="center"/>
            </w:pPr>
            <w:r>
              <w:t>Liquidated damages</w:t>
            </w:r>
          </w:p>
        </w:tc>
        <w:tc>
          <w:tcPr>
            <w:tcW w:w="2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F2D34" w14:textId="2EEEA768" w:rsidR="00901C1D" w:rsidRPr="001801B2" w:rsidRDefault="00901C1D" w:rsidP="001801B2">
            <w:pPr>
              <w:rPr>
                <w:rFonts w:ascii="Arial" w:hAnsi="Arial" w:cs="Arial"/>
                <w:sz w:val="22"/>
                <w:szCs w:val="22"/>
              </w:rPr>
            </w:pPr>
            <w:permStart w:id="1201490980" w:edGrp="everyone"/>
            <w:permEnd w:id="1201490980"/>
          </w:p>
        </w:tc>
        <w:tc>
          <w:tcPr>
            <w:tcW w:w="2512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E5E7ED" w14:textId="148E375D" w:rsidR="00901C1D" w:rsidRPr="001801B2" w:rsidRDefault="00901C1D" w:rsidP="001801B2">
            <w:pPr>
              <w:rPr>
                <w:rFonts w:ascii="Arial" w:hAnsi="Arial" w:cs="Arial"/>
                <w:sz w:val="22"/>
                <w:szCs w:val="22"/>
              </w:rPr>
            </w:pPr>
            <w:permStart w:id="1343436" w:edGrp="everyone"/>
            <w:permEnd w:id="1343436"/>
          </w:p>
        </w:tc>
        <w:tc>
          <w:tcPr>
            <w:tcW w:w="60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FF463E" w14:textId="77777777" w:rsidR="00901C1D" w:rsidRDefault="00901C1D" w:rsidP="002B58F4">
            <w:pPr>
              <w:ind w:left="993" w:hanging="993"/>
            </w:pPr>
          </w:p>
        </w:tc>
      </w:tr>
      <w:tr w:rsidR="000A04E2" w14:paraId="342EE7DD" w14:textId="77777777" w:rsidTr="002B58F4">
        <w:trPr>
          <w:trHeight w:val="2324"/>
          <w:hidden/>
        </w:trPr>
        <w:tc>
          <w:tcPr>
            <w:tcW w:w="101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471D3F" w14:textId="77777777" w:rsidR="00901C1D" w:rsidRPr="00FE608E" w:rsidRDefault="00901C1D" w:rsidP="002B58F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9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E0FE" w14:textId="5981207A" w:rsidR="00901C1D" w:rsidRPr="003E65E1" w:rsidRDefault="000A04E2" w:rsidP="002B58F4">
            <w:pPr>
              <w:ind w:right="90"/>
              <w:jc w:val="center"/>
            </w:pPr>
            <w:r>
              <w:t>Force majeure</w:t>
            </w:r>
          </w:p>
        </w:tc>
        <w:tc>
          <w:tcPr>
            <w:tcW w:w="2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9215B" w14:textId="4E043570" w:rsidR="00901C1D" w:rsidRPr="001801B2" w:rsidRDefault="00901C1D" w:rsidP="001801B2">
            <w:pPr>
              <w:rPr>
                <w:rFonts w:ascii="Arial" w:hAnsi="Arial" w:cs="Arial"/>
                <w:sz w:val="22"/>
                <w:szCs w:val="22"/>
              </w:rPr>
            </w:pPr>
            <w:permStart w:id="390560389" w:edGrp="everyone"/>
            <w:permEnd w:id="390560389"/>
          </w:p>
        </w:tc>
        <w:tc>
          <w:tcPr>
            <w:tcW w:w="2512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015290" w14:textId="1499093D" w:rsidR="00901C1D" w:rsidRPr="001801B2" w:rsidRDefault="00901C1D" w:rsidP="001801B2">
            <w:pPr>
              <w:rPr>
                <w:rFonts w:ascii="Arial" w:hAnsi="Arial" w:cs="Arial"/>
                <w:sz w:val="22"/>
                <w:szCs w:val="22"/>
              </w:rPr>
            </w:pPr>
            <w:permStart w:id="963844865" w:edGrp="everyone"/>
            <w:permEnd w:id="963844865"/>
          </w:p>
        </w:tc>
        <w:tc>
          <w:tcPr>
            <w:tcW w:w="60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C9221F" w14:textId="77777777" w:rsidR="00901C1D" w:rsidRDefault="00901C1D" w:rsidP="002B58F4">
            <w:pPr>
              <w:ind w:left="993" w:hanging="993"/>
            </w:pPr>
          </w:p>
        </w:tc>
      </w:tr>
      <w:tr w:rsidR="000A04E2" w14:paraId="0E453A37" w14:textId="77777777" w:rsidTr="002B58F4">
        <w:trPr>
          <w:trHeight w:val="2324"/>
          <w:hidden/>
        </w:trPr>
        <w:tc>
          <w:tcPr>
            <w:tcW w:w="101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81D2A5" w14:textId="77777777" w:rsidR="00901C1D" w:rsidRPr="00FE608E" w:rsidRDefault="00901C1D" w:rsidP="002B58F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98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AB0C0" w14:textId="01FE0619" w:rsidR="00901C1D" w:rsidRPr="003E65E1" w:rsidRDefault="000A04E2" w:rsidP="002B58F4">
            <w:pPr>
              <w:ind w:right="90"/>
              <w:jc w:val="center"/>
            </w:pPr>
            <w:r>
              <w:t>Terminations</w:t>
            </w:r>
          </w:p>
        </w:tc>
        <w:tc>
          <w:tcPr>
            <w:tcW w:w="2814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B810E" w14:textId="41DB49AA" w:rsidR="00901C1D" w:rsidRPr="001801B2" w:rsidRDefault="00901C1D" w:rsidP="001801B2">
            <w:pPr>
              <w:rPr>
                <w:rFonts w:ascii="Arial" w:hAnsi="Arial" w:cs="Arial"/>
                <w:sz w:val="22"/>
                <w:szCs w:val="22"/>
              </w:rPr>
            </w:pPr>
            <w:permStart w:id="287786051" w:edGrp="everyone"/>
            <w:permEnd w:id="287786051"/>
          </w:p>
        </w:tc>
        <w:tc>
          <w:tcPr>
            <w:tcW w:w="2512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F2BE9E" w14:textId="1282E015" w:rsidR="00901C1D" w:rsidRPr="001801B2" w:rsidRDefault="00901C1D" w:rsidP="001801B2">
            <w:pPr>
              <w:rPr>
                <w:rFonts w:ascii="Arial" w:hAnsi="Arial" w:cs="Arial"/>
                <w:sz w:val="22"/>
                <w:szCs w:val="22"/>
              </w:rPr>
            </w:pPr>
            <w:permStart w:id="89740360" w:edGrp="everyone"/>
            <w:permEnd w:id="89740360"/>
          </w:p>
        </w:tc>
        <w:tc>
          <w:tcPr>
            <w:tcW w:w="60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8786A4" w14:textId="77777777" w:rsidR="00901C1D" w:rsidRDefault="00901C1D" w:rsidP="002B58F4">
            <w:pPr>
              <w:ind w:left="993" w:hanging="993"/>
            </w:pPr>
          </w:p>
        </w:tc>
      </w:tr>
    </w:tbl>
    <w:p w14:paraId="10D7148B" w14:textId="77777777" w:rsidR="00901C1D" w:rsidRPr="002B58F4" w:rsidRDefault="00901C1D" w:rsidP="00901C1D">
      <w:pPr>
        <w:rPr>
          <w:rFonts w:ascii="Arial" w:hAnsi="Arial" w:cs="Arial"/>
          <w:sz w:val="20"/>
        </w:rPr>
      </w:pPr>
    </w:p>
    <w:p w14:paraId="3B0F6E6E" w14:textId="77777777" w:rsidR="00AC3A7A" w:rsidRPr="002B58F4" w:rsidRDefault="00AC3A7A" w:rsidP="00AC3A7A">
      <w:pPr>
        <w:jc w:val="left"/>
        <w:rPr>
          <w:rFonts w:ascii="Arial" w:hAnsi="Arial"/>
          <w:bCs/>
          <w:sz w:val="20"/>
        </w:rPr>
      </w:pPr>
    </w:p>
    <w:p w14:paraId="5A0C57B6" w14:textId="587EE90B" w:rsidR="00AC3A7A" w:rsidRPr="00830749" w:rsidRDefault="008C4C97" w:rsidP="00AC3A7A">
      <w:pPr>
        <w:pStyle w:val="20TAQuestionNumber"/>
        <w:ind w:left="709" w:hanging="709"/>
      </w:pPr>
      <w:bookmarkStart w:id="13" w:name="_Ref131581706"/>
      <w:r w:rsidRPr="008C4C97">
        <w:t>Australian Standard AS 4000 General Conditions of Contract, is one of the most widely used forms of head contract for construction projects in Australia.</w:t>
      </w:r>
      <w:r>
        <w:t xml:space="preserve"> Provide two (2) distinguishing features of AS 4000.</w:t>
      </w:r>
      <w:bookmarkEnd w:id="13"/>
    </w:p>
    <w:p w14:paraId="268DD495" w14:textId="77777777" w:rsidR="00AC3A7A" w:rsidRPr="00830749" w:rsidRDefault="00AC3A7A" w:rsidP="00AC3A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3A7A" w:rsidRPr="00830749" w14:paraId="4C423BEA" w14:textId="77777777" w:rsidTr="001801B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0B6D12" w14:textId="77777777" w:rsidR="00AC3A7A" w:rsidRDefault="00AC3A7A" w:rsidP="002A5154">
            <w:pPr>
              <w:pStyle w:val="AnswerHeading"/>
            </w:pPr>
            <w:r w:rsidRPr="001C4084">
              <w:t>Answer</w:t>
            </w:r>
          </w:p>
          <w:p w14:paraId="0021DC19" w14:textId="77777777" w:rsidR="008C4C97" w:rsidRDefault="008C4C97" w:rsidP="008C4C97">
            <w:pPr>
              <w:pStyle w:val="AnswerHeading"/>
              <w:jc w:val="right"/>
            </w:pPr>
            <w:r>
              <w:t>1.</w:t>
            </w:r>
          </w:p>
          <w:p w14:paraId="7560B101" w14:textId="77777777" w:rsidR="008C4C97" w:rsidRDefault="008C4C97" w:rsidP="008C4C97">
            <w:pPr>
              <w:pStyle w:val="AnswerHeading"/>
              <w:jc w:val="right"/>
            </w:pPr>
          </w:p>
          <w:p w14:paraId="2A212E73" w14:textId="74FEC6C4" w:rsidR="008C4C97" w:rsidRPr="001C4084" w:rsidRDefault="008C4C97" w:rsidP="008C4C97">
            <w:pPr>
              <w:pStyle w:val="AnswerHeading"/>
              <w:jc w:val="right"/>
            </w:pPr>
            <w:r>
              <w:t>2.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AED8" w14:textId="11AD482F" w:rsidR="00AC3A7A" w:rsidRPr="001C4084" w:rsidRDefault="00AC3A7A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953907479" w:edGrp="everyone"/>
            <w:permEnd w:id="953907479"/>
          </w:p>
        </w:tc>
        <w:permStart w:id="28700499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E36FBB" w14:textId="77777777" w:rsidR="00AC3A7A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37015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3A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87004991"/>
          </w:p>
        </w:tc>
      </w:tr>
    </w:tbl>
    <w:p w14:paraId="0B980685" w14:textId="77777777" w:rsidR="00AC3A7A" w:rsidRPr="002B58F4" w:rsidRDefault="00AC3A7A" w:rsidP="00AC3A7A">
      <w:pPr>
        <w:jc w:val="left"/>
        <w:rPr>
          <w:rFonts w:ascii="Arial" w:hAnsi="Arial"/>
          <w:bCs/>
          <w:sz w:val="20"/>
        </w:rPr>
      </w:pPr>
    </w:p>
    <w:p w14:paraId="623ECAFF" w14:textId="18DBAA38" w:rsidR="00AC3A7A" w:rsidRPr="00830749" w:rsidRDefault="00806A9D" w:rsidP="00806A9D">
      <w:pPr>
        <w:pStyle w:val="20TAQuestionNumber"/>
        <w:ind w:left="709" w:hanging="709"/>
      </w:pPr>
      <w:bookmarkStart w:id="14" w:name="_Ref131582875"/>
      <w:r w:rsidRPr="006C232B">
        <w:t>What must be considered when choosing AS</w:t>
      </w:r>
      <w:r>
        <w:t xml:space="preserve"> </w:t>
      </w:r>
      <w:r w:rsidRPr="006C232B">
        <w:t>2124 for construction contracts? Provide one</w:t>
      </w:r>
      <w:r>
        <w:t xml:space="preserve"> (1)</w:t>
      </w:r>
      <w:r w:rsidRPr="006C232B">
        <w:t xml:space="preserve"> example.</w:t>
      </w:r>
      <w:bookmarkEnd w:id="14"/>
    </w:p>
    <w:p w14:paraId="1DFE78B2" w14:textId="77777777" w:rsidR="00AC3A7A" w:rsidRPr="00830749" w:rsidRDefault="00AC3A7A" w:rsidP="00AC3A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3A7A" w:rsidRPr="00830749" w14:paraId="1F84ADEE" w14:textId="77777777" w:rsidTr="001801B2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691942" w14:textId="77777777" w:rsidR="00AC3A7A" w:rsidRPr="001C4084" w:rsidRDefault="00AC3A7A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AD596" w14:textId="165A0817" w:rsidR="00AC3A7A" w:rsidRPr="001C4084" w:rsidRDefault="00AC3A7A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1017141959" w:edGrp="everyone"/>
            <w:permEnd w:id="1017141959"/>
          </w:p>
        </w:tc>
        <w:permStart w:id="11537891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E0C8D0" w14:textId="77777777" w:rsidR="00AC3A7A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223137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3A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53789193"/>
          </w:p>
        </w:tc>
      </w:tr>
    </w:tbl>
    <w:p w14:paraId="4011392F" w14:textId="77777777" w:rsidR="00AC3A7A" w:rsidRDefault="00AC3A7A" w:rsidP="00AC3A7A">
      <w:pPr>
        <w:rPr>
          <w:rFonts w:ascii="Arial" w:hAnsi="Arial" w:cs="Arial"/>
          <w:sz w:val="22"/>
          <w:szCs w:val="22"/>
        </w:rPr>
      </w:pPr>
    </w:p>
    <w:p w14:paraId="09941E68" w14:textId="77777777" w:rsidR="00AD2C37" w:rsidRPr="000E310E" w:rsidRDefault="00AD2C37" w:rsidP="00AD2C37">
      <w:pPr>
        <w:jc w:val="left"/>
        <w:rPr>
          <w:rFonts w:ascii="Arial" w:hAnsi="Arial"/>
          <w:bCs/>
          <w:sz w:val="22"/>
          <w:szCs w:val="22"/>
        </w:rPr>
      </w:pPr>
    </w:p>
    <w:p w14:paraId="125F2598" w14:textId="6A73A078" w:rsidR="00AD2C37" w:rsidRPr="00830749" w:rsidRDefault="00AD2C37" w:rsidP="00AD2C37">
      <w:pPr>
        <w:pStyle w:val="20TAQuestionNumber"/>
        <w:ind w:left="709" w:hanging="709"/>
      </w:pPr>
      <w:bookmarkStart w:id="15" w:name="_Ref131583844"/>
      <w:r>
        <w:t>Clarify what is meant by contractual rights.</w:t>
      </w:r>
      <w:bookmarkEnd w:id="15"/>
    </w:p>
    <w:p w14:paraId="6731F954" w14:textId="77777777" w:rsidR="00AD2C37" w:rsidRPr="00830749" w:rsidRDefault="00AD2C37" w:rsidP="00AD2C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D2C37" w:rsidRPr="00830749" w14:paraId="2B838D41" w14:textId="77777777" w:rsidTr="001801B2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3705CD" w14:textId="77777777" w:rsidR="00AD2C37" w:rsidRPr="001C4084" w:rsidRDefault="00AD2C37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4DBB" w14:textId="716E22CD" w:rsidR="00AD2C37" w:rsidRPr="001C4084" w:rsidRDefault="00AD2C37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680944243" w:edGrp="everyone"/>
            <w:permEnd w:id="680944243"/>
          </w:p>
        </w:tc>
        <w:permStart w:id="16623229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40EAFB" w14:textId="77777777" w:rsidR="00AD2C37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223706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D2C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2322987"/>
          </w:p>
        </w:tc>
      </w:tr>
    </w:tbl>
    <w:p w14:paraId="70CEC9EE" w14:textId="77777777" w:rsidR="00AD2C37" w:rsidRDefault="00AD2C37" w:rsidP="00AD2C37">
      <w:pPr>
        <w:rPr>
          <w:rFonts w:ascii="Arial" w:hAnsi="Arial" w:cs="Arial"/>
          <w:sz w:val="22"/>
          <w:szCs w:val="22"/>
        </w:rPr>
      </w:pPr>
    </w:p>
    <w:p w14:paraId="379D550E" w14:textId="77777777" w:rsidR="00AD2C37" w:rsidRPr="000E310E" w:rsidRDefault="00AD2C37" w:rsidP="00AD2C37">
      <w:pPr>
        <w:jc w:val="left"/>
        <w:rPr>
          <w:rFonts w:ascii="Arial" w:hAnsi="Arial"/>
          <w:bCs/>
          <w:sz w:val="22"/>
          <w:szCs w:val="22"/>
        </w:rPr>
      </w:pPr>
    </w:p>
    <w:p w14:paraId="29D4DBCB" w14:textId="7FD59095" w:rsidR="00AD2C37" w:rsidRPr="00830749" w:rsidRDefault="00AD2C37" w:rsidP="00AD2C37">
      <w:pPr>
        <w:pStyle w:val="20TAQuestionNumber"/>
        <w:ind w:left="709" w:hanging="709"/>
      </w:pPr>
      <w:bookmarkStart w:id="16" w:name="_Ref131583846"/>
      <w:r>
        <w:t>Provide an explanation of the key contractual obligations relevant to construction contracts.</w:t>
      </w:r>
      <w:bookmarkEnd w:id="16"/>
    </w:p>
    <w:p w14:paraId="6600CF30" w14:textId="77777777" w:rsidR="00AD2C37" w:rsidRPr="00830749" w:rsidRDefault="00AD2C37" w:rsidP="00AD2C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D2C37" w:rsidRPr="00830749" w14:paraId="4D0DA497" w14:textId="77777777" w:rsidTr="001801B2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19597A" w14:textId="77777777" w:rsidR="00AD2C37" w:rsidRPr="001C4084" w:rsidRDefault="00AD2C37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6C86" w14:textId="7B5186EB" w:rsidR="00AD2C37" w:rsidRPr="001C4084" w:rsidRDefault="00AD2C37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2131055671" w:edGrp="everyone"/>
            <w:permEnd w:id="2131055671"/>
          </w:p>
        </w:tc>
        <w:permStart w:id="124473925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7203EE" w14:textId="77777777" w:rsidR="00AD2C37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178717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D2C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44739252"/>
          </w:p>
        </w:tc>
      </w:tr>
    </w:tbl>
    <w:p w14:paraId="1F701A9C" w14:textId="77777777" w:rsidR="00AD2C37" w:rsidRDefault="00AD2C37" w:rsidP="00AD2C37">
      <w:pPr>
        <w:rPr>
          <w:rFonts w:ascii="Arial" w:hAnsi="Arial" w:cs="Arial"/>
          <w:sz w:val="22"/>
          <w:szCs w:val="22"/>
        </w:rPr>
      </w:pPr>
    </w:p>
    <w:p w14:paraId="4F0D6D59" w14:textId="476A8AC9" w:rsidR="00AD2C37" w:rsidRPr="00830749" w:rsidRDefault="005F47BA" w:rsidP="002B58F4">
      <w:pPr>
        <w:pStyle w:val="20TAQuestionNumber"/>
        <w:keepNext/>
        <w:keepLines/>
        <w:ind w:left="709" w:hanging="709"/>
      </w:pPr>
      <w:bookmarkStart w:id="17" w:name="_Ref131583847"/>
      <w:r>
        <w:t>Discuss what is meant by contract liability</w:t>
      </w:r>
      <w:r w:rsidR="00AD2C37">
        <w:t>.</w:t>
      </w:r>
      <w:bookmarkEnd w:id="17"/>
    </w:p>
    <w:p w14:paraId="5128C49A" w14:textId="77777777" w:rsidR="00AD2C37" w:rsidRPr="00830749" w:rsidRDefault="00AD2C37" w:rsidP="00AD2C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D2C37" w:rsidRPr="00830749" w14:paraId="12BDEE1D" w14:textId="77777777" w:rsidTr="00896F89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0B168C" w14:textId="77777777" w:rsidR="00AD2C37" w:rsidRPr="001C4084" w:rsidRDefault="00AD2C37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117" w14:textId="2124E358" w:rsidR="00AD2C37" w:rsidRPr="001C4084" w:rsidRDefault="00AD2C37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1444944732" w:edGrp="everyone"/>
            <w:permEnd w:id="1444944732"/>
          </w:p>
        </w:tc>
        <w:permStart w:id="59948209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386D17" w14:textId="77777777" w:rsidR="00AD2C37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79626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D2C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99482091"/>
          </w:p>
        </w:tc>
      </w:tr>
    </w:tbl>
    <w:p w14:paraId="1B649173" w14:textId="77777777" w:rsidR="00AD2C37" w:rsidRDefault="00AD2C37" w:rsidP="00AD2C37">
      <w:pPr>
        <w:rPr>
          <w:rFonts w:ascii="Arial" w:hAnsi="Arial" w:cs="Arial"/>
          <w:sz w:val="22"/>
          <w:szCs w:val="22"/>
        </w:rPr>
      </w:pPr>
    </w:p>
    <w:p w14:paraId="48F1C1D9" w14:textId="77777777" w:rsidR="009250C0" w:rsidRPr="000E310E" w:rsidRDefault="009250C0" w:rsidP="009250C0">
      <w:pPr>
        <w:jc w:val="left"/>
        <w:rPr>
          <w:rFonts w:ascii="Arial" w:hAnsi="Arial"/>
          <w:bCs/>
          <w:sz w:val="22"/>
          <w:szCs w:val="22"/>
        </w:rPr>
      </w:pPr>
    </w:p>
    <w:p w14:paraId="7DA67A52" w14:textId="2A24CE89" w:rsidR="009250C0" w:rsidRPr="00830749" w:rsidRDefault="009250C0" w:rsidP="009250C0">
      <w:pPr>
        <w:pStyle w:val="20TAQuestionNumber"/>
        <w:ind w:left="709" w:hanging="709"/>
      </w:pPr>
      <w:bookmarkStart w:id="18" w:name="_Ref131586980"/>
      <w:r>
        <w:t xml:space="preserve">Discuss two (2) </w:t>
      </w:r>
      <w:r w:rsidRPr="009250C0">
        <w:t>circumstances that constitute a breach of contract.</w:t>
      </w:r>
      <w:bookmarkEnd w:id="18"/>
    </w:p>
    <w:p w14:paraId="76AF897B" w14:textId="77777777" w:rsidR="009250C0" w:rsidRPr="00830749" w:rsidRDefault="009250C0" w:rsidP="009250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250C0" w:rsidRPr="00830749" w14:paraId="054C78D1" w14:textId="77777777" w:rsidTr="00896F89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3A30E3" w14:textId="1FBB906B" w:rsidR="009250C0" w:rsidRPr="001C4084" w:rsidRDefault="009250C0" w:rsidP="00896F8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DC335" w14:textId="6CECADAA" w:rsidR="009250C0" w:rsidRDefault="009250C0" w:rsidP="00896F89">
            <w:pPr>
              <w:pStyle w:val="ListParagraph"/>
              <w:numPr>
                <w:ilvl w:val="0"/>
                <w:numId w:val="39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567365651" w:edGrp="everyone"/>
            <w:permEnd w:id="567365651"/>
          </w:p>
          <w:p w14:paraId="3D6BAB61" w14:textId="3E3699D1" w:rsidR="00896F89" w:rsidRDefault="00896F89" w:rsidP="00896F89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1E726263" w14:textId="16BBADB1" w:rsidR="00896F89" w:rsidRPr="00896F89" w:rsidRDefault="00896F89" w:rsidP="00896F89">
            <w:pPr>
              <w:pStyle w:val="ListParagraph"/>
              <w:numPr>
                <w:ilvl w:val="0"/>
                <w:numId w:val="39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53085056" w:edGrp="everyone"/>
            <w:permEnd w:id="53085056"/>
          </w:p>
        </w:tc>
        <w:permStart w:id="31119046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35355A" w14:textId="77777777" w:rsidR="009250C0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82633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50C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1190464"/>
          </w:p>
        </w:tc>
      </w:tr>
    </w:tbl>
    <w:p w14:paraId="61C3A977" w14:textId="77777777" w:rsidR="009250C0" w:rsidRDefault="009250C0" w:rsidP="009250C0">
      <w:pPr>
        <w:rPr>
          <w:rFonts w:ascii="Arial" w:hAnsi="Arial" w:cs="Arial"/>
          <w:sz w:val="22"/>
          <w:szCs w:val="22"/>
        </w:rPr>
      </w:pPr>
    </w:p>
    <w:p w14:paraId="4A74D4BA" w14:textId="77777777" w:rsidR="009250C0" w:rsidRPr="000E310E" w:rsidRDefault="009250C0" w:rsidP="009250C0">
      <w:pPr>
        <w:jc w:val="left"/>
        <w:rPr>
          <w:rFonts w:ascii="Arial" w:hAnsi="Arial"/>
          <w:bCs/>
          <w:sz w:val="22"/>
          <w:szCs w:val="22"/>
        </w:rPr>
      </w:pPr>
    </w:p>
    <w:p w14:paraId="7F11CBCB" w14:textId="7C784466" w:rsidR="009250C0" w:rsidRPr="00830749" w:rsidRDefault="009250C0" w:rsidP="009250C0">
      <w:pPr>
        <w:pStyle w:val="20TAQuestionNumber"/>
        <w:ind w:left="709" w:hanging="709"/>
      </w:pPr>
      <w:bookmarkStart w:id="19" w:name="_Ref131586982"/>
      <w:r>
        <w:t>Provide an example of a minor breach and how this can be re</w:t>
      </w:r>
      <w:r w:rsidR="008F7583">
        <w:t>medied</w:t>
      </w:r>
      <w:r>
        <w:t>.</w:t>
      </w:r>
      <w:bookmarkEnd w:id="19"/>
    </w:p>
    <w:p w14:paraId="68C41DFC" w14:textId="77777777" w:rsidR="009250C0" w:rsidRPr="00830749" w:rsidRDefault="009250C0" w:rsidP="009250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250C0" w:rsidRPr="00830749" w14:paraId="418A39A7" w14:textId="77777777" w:rsidTr="00896F8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BF3479" w14:textId="77777777" w:rsidR="009250C0" w:rsidRPr="001C4084" w:rsidRDefault="009250C0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DD53" w14:textId="53D3C726" w:rsidR="009250C0" w:rsidRPr="001C4084" w:rsidRDefault="009250C0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102982362" w:edGrp="everyone"/>
            <w:permEnd w:id="102982362"/>
          </w:p>
        </w:tc>
        <w:permStart w:id="18692509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D38B0D" w14:textId="77777777" w:rsidR="009250C0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258547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50C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925090"/>
          </w:p>
        </w:tc>
      </w:tr>
    </w:tbl>
    <w:p w14:paraId="6ED2A3E4" w14:textId="77777777" w:rsidR="009250C0" w:rsidRDefault="009250C0" w:rsidP="009250C0">
      <w:pPr>
        <w:rPr>
          <w:rFonts w:ascii="Arial" w:hAnsi="Arial" w:cs="Arial"/>
          <w:sz w:val="22"/>
          <w:szCs w:val="22"/>
        </w:rPr>
      </w:pPr>
    </w:p>
    <w:p w14:paraId="6030F53E" w14:textId="77777777" w:rsidR="00D347C9" w:rsidRPr="000E310E" w:rsidRDefault="00D347C9" w:rsidP="00D347C9">
      <w:pPr>
        <w:jc w:val="left"/>
        <w:rPr>
          <w:rFonts w:ascii="Arial" w:hAnsi="Arial"/>
          <w:bCs/>
          <w:sz w:val="22"/>
          <w:szCs w:val="22"/>
        </w:rPr>
      </w:pPr>
    </w:p>
    <w:p w14:paraId="513D352C" w14:textId="19303A76" w:rsidR="00D347C9" w:rsidRPr="00830749" w:rsidRDefault="00D347C9" w:rsidP="00D347C9">
      <w:pPr>
        <w:pStyle w:val="20TAQuestionNumber"/>
        <w:ind w:left="709" w:hanging="709"/>
      </w:pPr>
      <w:bookmarkStart w:id="20" w:name="_Ref131587710"/>
      <w:r>
        <w:t>Discuss the importance of demonstrating credibility during the first meeting with the client.</w:t>
      </w:r>
      <w:bookmarkEnd w:id="20"/>
    </w:p>
    <w:p w14:paraId="342DB72C" w14:textId="77777777" w:rsidR="00D347C9" w:rsidRPr="00830749" w:rsidRDefault="00D347C9" w:rsidP="00D347C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347C9" w:rsidRPr="00830749" w14:paraId="28E6FD5D" w14:textId="77777777" w:rsidTr="00896F89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D8D2D2" w14:textId="77777777" w:rsidR="00D347C9" w:rsidRPr="001C4084" w:rsidRDefault="00D347C9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B934" w14:textId="7B011403" w:rsidR="00D347C9" w:rsidRPr="001C4084" w:rsidRDefault="00D347C9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414975176" w:edGrp="everyone"/>
            <w:permEnd w:id="414975176"/>
          </w:p>
        </w:tc>
        <w:permStart w:id="16030380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F9BD7C" w14:textId="77777777" w:rsidR="00D347C9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958643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347C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0303804"/>
          </w:p>
        </w:tc>
      </w:tr>
    </w:tbl>
    <w:p w14:paraId="40929EEB" w14:textId="77777777" w:rsidR="00D347C9" w:rsidRDefault="00D347C9" w:rsidP="00D347C9">
      <w:pPr>
        <w:rPr>
          <w:rFonts w:ascii="Arial" w:hAnsi="Arial" w:cs="Arial"/>
          <w:sz w:val="22"/>
          <w:szCs w:val="22"/>
        </w:rPr>
      </w:pPr>
    </w:p>
    <w:p w14:paraId="6462B73F" w14:textId="77777777" w:rsidR="00D347C9" w:rsidRPr="000E310E" w:rsidRDefault="00D347C9" w:rsidP="00D347C9">
      <w:pPr>
        <w:jc w:val="left"/>
        <w:rPr>
          <w:rFonts w:ascii="Arial" w:hAnsi="Arial"/>
          <w:bCs/>
          <w:sz w:val="22"/>
          <w:szCs w:val="22"/>
        </w:rPr>
      </w:pPr>
    </w:p>
    <w:p w14:paraId="3A1CE4F9" w14:textId="2BE06175" w:rsidR="00D347C9" w:rsidRPr="00830749" w:rsidRDefault="00D347C9" w:rsidP="00D347C9">
      <w:pPr>
        <w:pStyle w:val="20TAQuestionNumber"/>
        <w:ind w:left="709" w:hanging="709"/>
      </w:pPr>
      <w:bookmarkStart w:id="21" w:name="_Ref131588133"/>
      <w:r>
        <w:t xml:space="preserve">Why would you provide the client with </w:t>
      </w:r>
      <w:r w:rsidR="00034836">
        <w:t xml:space="preserve">only </w:t>
      </w:r>
      <w:r>
        <w:t>one (1) point of contact when discussing and preparing a construction contract?</w:t>
      </w:r>
      <w:bookmarkEnd w:id="21"/>
    </w:p>
    <w:p w14:paraId="0188EC51" w14:textId="77777777" w:rsidR="00D347C9" w:rsidRPr="00830749" w:rsidRDefault="00D347C9" w:rsidP="00D347C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347C9" w:rsidRPr="00830749" w14:paraId="59F02224" w14:textId="77777777" w:rsidTr="00896F8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DE9A51" w14:textId="77777777" w:rsidR="00D347C9" w:rsidRPr="001C4084" w:rsidRDefault="00D347C9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0CCB" w14:textId="252FA6F4" w:rsidR="00D347C9" w:rsidRPr="001C4084" w:rsidRDefault="00D347C9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677329090" w:edGrp="everyone"/>
            <w:permEnd w:id="677329090"/>
          </w:p>
        </w:tc>
        <w:permStart w:id="104589971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9E6E08" w14:textId="77777777" w:rsidR="00D347C9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54398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347C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45899711"/>
          </w:p>
        </w:tc>
      </w:tr>
    </w:tbl>
    <w:p w14:paraId="6C5AABF2" w14:textId="77777777" w:rsidR="00D347C9" w:rsidRDefault="00D347C9" w:rsidP="00D347C9">
      <w:pPr>
        <w:rPr>
          <w:rFonts w:ascii="Arial" w:hAnsi="Arial" w:cs="Arial"/>
          <w:sz w:val="22"/>
          <w:szCs w:val="22"/>
        </w:rPr>
      </w:pPr>
    </w:p>
    <w:p w14:paraId="47320490" w14:textId="77777777" w:rsidR="0008111B" w:rsidRPr="000E310E" w:rsidRDefault="0008111B" w:rsidP="0008111B">
      <w:pPr>
        <w:jc w:val="left"/>
        <w:rPr>
          <w:rFonts w:ascii="Arial" w:hAnsi="Arial"/>
          <w:bCs/>
          <w:sz w:val="22"/>
          <w:szCs w:val="22"/>
        </w:rPr>
      </w:pPr>
    </w:p>
    <w:p w14:paraId="64E5E0CD" w14:textId="3BAAF47D" w:rsidR="0008111B" w:rsidRPr="00830749" w:rsidRDefault="0008111B" w:rsidP="0008111B">
      <w:pPr>
        <w:pStyle w:val="20TAQuestionNumber"/>
        <w:ind w:left="709" w:hanging="709"/>
      </w:pPr>
      <w:bookmarkStart w:id="22" w:name="_Ref131590336"/>
      <w:r>
        <w:t>Describe what a CRM system is and provide two (2) ways this system can benefit a business.</w:t>
      </w:r>
      <w:bookmarkEnd w:id="22"/>
    </w:p>
    <w:p w14:paraId="61EE062A" w14:textId="77777777" w:rsidR="0008111B" w:rsidRPr="00830749" w:rsidRDefault="0008111B" w:rsidP="0008111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8111B" w:rsidRPr="00830749" w14:paraId="1E9442CC" w14:textId="77777777" w:rsidTr="00896F89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6F7678" w14:textId="3AC0445A" w:rsidR="0008111B" w:rsidRPr="001C4084" w:rsidRDefault="0008111B" w:rsidP="001801B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CAA0" w14:textId="1DB84F10" w:rsidR="001801B2" w:rsidRDefault="001801B2" w:rsidP="002A5154">
            <w:pPr>
              <w:rPr>
                <w:rFonts w:ascii="Arial" w:hAnsi="Arial" w:cs="Arial"/>
                <w:sz w:val="22"/>
                <w:szCs w:val="18"/>
              </w:rPr>
            </w:pPr>
            <w:r w:rsidRPr="001801B2">
              <w:rPr>
                <w:rFonts w:ascii="Arial" w:hAnsi="Arial" w:cs="Arial"/>
                <w:b/>
                <w:bCs/>
                <w:sz w:val="22"/>
                <w:szCs w:val="18"/>
              </w:rPr>
              <w:t>What is a CRM:</w:t>
            </w:r>
          </w:p>
          <w:p w14:paraId="530F3BA4" w14:textId="77777777" w:rsidR="001801B2" w:rsidRDefault="001801B2" w:rsidP="002A5154">
            <w:pPr>
              <w:rPr>
                <w:rFonts w:ascii="Arial" w:hAnsi="Arial" w:cs="Arial"/>
                <w:sz w:val="22"/>
                <w:szCs w:val="18"/>
              </w:rPr>
            </w:pPr>
            <w:permStart w:id="2038574856" w:edGrp="everyone"/>
            <w:permEnd w:id="2038574856"/>
          </w:p>
          <w:p w14:paraId="56EFEC5F" w14:textId="77777777" w:rsidR="001801B2" w:rsidRDefault="001801B2" w:rsidP="002A5154">
            <w:pPr>
              <w:rPr>
                <w:rFonts w:ascii="Arial" w:hAnsi="Arial" w:cs="Arial"/>
                <w:sz w:val="22"/>
                <w:szCs w:val="18"/>
              </w:rPr>
            </w:pPr>
          </w:p>
          <w:p w14:paraId="7B561AD5" w14:textId="77777777" w:rsidR="001801B2" w:rsidRPr="005715AF" w:rsidRDefault="001801B2" w:rsidP="001801B2">
            <w:pPr>
              <w:pStyle w:val="AnswerHeading"/>
            </w:pPr>
            <w:r w:rsidRPr="005715AF">
              <w:t>Benefits</w:t>
            </w:r>
            <w:r>
              <w:t>:</w:t>
            </w:r>
          </w:p>
          <w:p w14:paraId="7152830D" w14:textId="2617E443" w:rsidR="001801B2" w:rsidRDefault="001801B2" w:rsidP="001801B2">
            <w:pPr>
              <w:pStyle w:val="ListParagraph"/>
              <w:numPr>
                <w:ilvl w:val="0"/>
                <w:numId w:val="38"/>
              </w:numPr>
              <w:ind w:left="420"/>
              <w:rPr>
                <w:rFonts w:ascii="Arial" w:hAnsi="Arial" w:cs="Arial"/>
                <w:sz w:val="22"/>
                <w:szCs w:val="18"/>
              </w:rPr>
            </w:pPr>
            <w:permStart w:id="1609635012" w:edGrp="everyone"/>
            <w:permEnd w:id="1609635012"/>
          </w:p>
          <w:p w14:paraId="7D0E17BF" w14:textId="77777777" w:rsidR="001801B2" w:rsidRDefault="001801B2" w:rsidP="001801B2">
            <w:pPr>
              <w:pStyle w:val="ListParagraph"/>
              <w:ind w:left="420"/>
              <w:rPr>
                <w:rFonts w:ascii="Arial" w:hAnsi="Arial" w:cs="Arial"/>
                <w:sz w:val="22"/>
                <w:szCs w:val="18"/>
              </w:rPr>
            </w:pPr>
          </w:p>
          <w:p w14:paraId="66207AB6" w14:textId="4FC0E778" w:rsidR="001801B2" w:rsidRPr="001801B2" w:rsidRDefault="001801B2" w:rsidP="001801B2">
            <w:pPr>
              <w:pStyle w:val="ListParagraph"/>
              <w:numPr>
                <w:ilvl w:val="0"/>
                <w:numId w:val="38"/>
              </w:numPr>
              <w:ind w:left="420"/>
              <w:rPr>
                <w:rFonts w:ascii="Arial" w:hAnsi="Arial" w:cs="Arial"/>
                <w:sz w:val="22"/>
                <w:szCs w:val="18"/>
              </w:rPr>
            </w:pPr>
            <w:permStart w:id="1093087503" w:edGrp="everyone"/>
            <w:permEnd w:id="1093087503"/>
          </w:p>
        </w:tc>
        <w:permStart w:id="139016898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107CE6" w14:textId="77777777" w:rsidR="0008111B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72943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11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90168988"/>
          </w:p>
        </w:tc>
      </w:tr>
    </w:tbl>
    <w:p w14:paraId="38D34B46" w14:textId="77777777" w:rsidR="0008111B" w:rsidRDefault="0008111B" w:rsidP="0008111B">
      <w:pPr>
        <w:rPr>
          <w:rFonts w:ascii="Arial" w:hAnsi="Arial" w:cs="Arial"/>
          <w:sz w:val="22"/>
          <w:szCs w:val="22"/>
        </w:rPr>
      </w:pPr>
    </w:p>
    <w:p w14:paraId="53E3F565" w14:textId="5D2765DE" w:rsidR="009250C0" w:rsidRPr="003E65E1" w:rsidRDefault="00594B3F" w:rsidP="009250C0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3" w:name="_Ref131591318"/>
      <w:r>
        <w:rPr>
          <w:rFonts w:cstheme="minorHAnsi"/>
          <w:color w:val="262626" w:themeColor="text1" w:themeTint="D9"/>
          <w:szCs w:val="24"/>
        </w:rPr>
        <w:t>Discuss why you would need to determine the following items when drafting a contract.</w:t>
      </w:r>
      <w:bookmarkEnd w:id="23"/>
    </w:p>
    <w:p w14:paraId="6B4A1521" w14:textId="77777777" w:rsidR="009250C0" w:rsidRPr="003E65E1" w:rsidRDefault="009250C0" w:rsidP="00F42BFF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966"/>
        <w:gridCol w:w="5501"/>
        <w:gridCol w:w="609"/>
      </w:tblGrid>
      <w:tr w:rsidR="009250C0" w14:paraId="7A9C2FA4" w14:textId="77777777" w:rsidTr="00725610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4199358" w14:textId="77777777" w:rsidR="009250C0" w:rsidRDefault="009250C0" w:rsidP="0072561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436504A" w14:textId="649B6161" w:rsidR="009250C0" w:rsidRDefault="00594B3F" w:rsidP="00725610">
            <w:pPr>
              <w:keepNext/>
              <w:ind w:left="993" w:hanging="993"/>
              <w:jc w:val="center"/>
            </w:pPr>
            <w:r>
              <w:t>Item</w:t>
            </w:r>
          </w:p>
        </w:tc>
        <w:tc>
          <w:tcPr>
            <w:tcW w:w="302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2B2FF00" w14:textId="1201F587" w:rsidR="009250C0" w:rsidRDefault="00594B3F" w:rsidP="00725610">
            <w:pPr>
              <w:pStyle w:val="TableHeading"/>
              <w:framePr w:hSpace="0" w:wrap="auto" w:vAnchor="margin" w:hAnchor="text" w:yAlign="inline"/>
            </w:pPr>
            <w:r>
              <w:t>Importance for contracts</w:t>
            </w:r>
          </w:p>
        </w:tc>
        <w:permStart w:id="199499228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7ED6DDA" w14:textId="77777777" w:rsidR="009250C0" w:rsidRPr="00533511" w:rsidRDefault="00344294" w:rsidP="0072561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02188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50C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4992281"/>
          </w:p>
        </w:tc>
      </w:tr>
      <w:tr w:rsidR="009250C0" w14:paraId="323C1A8E" w14:textId="77777777" w:rsidTr="00725610">
        <w:trPr>
          <w:trHeight w:val="1701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DC928D" w14:textId="77777777" w:rsidR="009250C0" w:rsidRPr="00FE608E" w:rsidRDefault="009250C0" w:rsidP="0072561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82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FB53" w14:textId="66BC1FA2" w:rsidR="009250C0" w:rsidRPr="003E65E1" w:rsidRDefault="00594B3F" w:rsidP="00F42BFF">
            <w:pPr>
              <w:pStyle w:val="23TATick"/>
              <w:framePr w:hSpace="0" w:wrap="auto" w:vAnchor="margin" w:hAnchor="text" w:yAlign="inline"/>
              <w:ind w:left="21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Equipment information</w:t>
            </w:r>
          </w:p>
        </w:tc>
        <w:tc>
          <w:tcPr>
            <w:tcW w:w="3027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2C594B" w14:textId="3AFA45E6" w:rsidR="009250C0" w:rsidRPr="00CC564A" w:rsidRDefault="009250C0" w:rsidP="00CC564A">
            <w:pPr>
              <w:rPr>
                <w:rFonts w:ascii="Arial" w:hAnsi="Arial" w:cs="Arial"/>
                <w:sz w:val="22"/>
                <w:szCs w:val="22"/>
              </w:rPr>
            </w:pPr>
            <w:permStart w:id="177950441" w:edGrp="everyone"/>
            <w:permEnd w:id="1779504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6A90A7" w14:textId="77777777" w:rsidR="009250C0" w:rsidRDefault="009250C0" w:rsidP="00725610">
            <w:pPr>
              <w:ind w:left="993" w:hanging="993"/>
            </w:pPr>
          </w:p>
        </w:tc>
      </w:tr>
      <w:tr w:rsidR="009250C0" w14:paraId="3005C1C5" w14:textId="77777777" w:rsidTr="00725610">
        <w:trPr>
          <w:trHeight w:val="164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D382CA" w14:textId="77777777" w:rsidR="009250C0" w:rsidRPr="00FE608E" w:rsidRDefault="009250C0" w:rsidP="0072561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8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6AFB" w14:textId="3EFB7E2A" w:rsidR="009250C0" w:rsidRPr="003E65E1" w:rsidRDefault="00594B3F" w:rsidP="00F42BFF">
            <w:pPr>
              <w:ind w:left="21"/>
              <w:jc w:val="center"/>
            </w:pPr>
            <w:r>
              <w:t>Site accommodation information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0DF2BB" w14:textId="2E586C36" w:rsidR="009250C0" w:rsidRPr="00CC564A" w:rsidRDefault="009250C0" w:rsidP="00CC564A">
            <w:pPr>
              <w:rPr>
                <w:rFonts w:ascii="Arial" w:hAnsi="Arial" w:cs="Arial"/>
                <w:sz w:val="22"/>
                <w:szCs w:val="22"/>
              </w:rPr>
            </w:pPr>
            <w:permStart w:id="1934379732" w:edGrp="everyone"/>
            <w:permEnd w:id="19343797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25B7B7" w14:textId="77777777" w:rsidR="009250C0" w:rsidRDefault="009250C0" w:rsidP="00725610">
            <w:pPr>
              <w:ind w:left="993" w:hanging="993"/>
            </w:pPr>
          </w:p>
        </w:tc>
      </w:tr>
      <w:tr w:rsidR="00594B3F" w14:paraId="003F6284" w14:textId="77777777" w:rsidTr="00725610">
        <w:trPr>
          <w:trHeight w:val="1701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7921A9" w14:textId="77777777" w:rsidR="00594B3F" w:rsidRPr="00FE608E" w:rsidRDefault="00594B3F" w:rsidP="0072561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8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D0825" w14:textId="576C8E68" w:rsidR="00594B3F" w:rsidRPr="003E65E1" w:rsidRDefault="00594B3F" w:rsidP="00F42BFF">
            <w:pPr>
              <w:ind w:left="21"/>
              <w:jc w:val="center"/>
            </w:pPr>
            <w:r>
              <w:t>Services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FE2C50" w14:textId="113C1D6D" w:rsidR="00594B3F" w:rsidRPr="00CC564A" w:rsidRDefault="00594B3F" w:rsidP="00CC564A">
            <w:pPr>
              <w:rPr>
                <w:rFonts w:ascii="Arial" w:hAnsi="Arial" w:cs="Arial"/>
                <w:sz w:val="22"/>
                <w:szCs w:val="22"/>
              </w:rPr>
            </w:pPr>
            <w:permStart w:id="545339279" w:edGrp="everyone"/>
            <w:permEnd w:id="5453392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F6CDBA" w14:textId="77777777" w:rsidR="00594B3F" w:rsidRDefault="00594B3F" w:rsidP="00725610">
            <w:pPr>
              <w:ind w:left="993" w:hanging="993"/>
            </w:pPr>
          </w:p>
        </w:tc>
      </w:tr>
      <w:tr w:rsidR="00594B3F" w14:paraId="3E84DDAC" w14:textId="77777777" w:rsidTr="00725610">
        <w:trPr>
          <w:trHeight w:val="1701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586469" w14:textId="77777777" w:rsidR="00594B3F" w:rsidRPr="00FE608E" w:rsidRDefault="00594B3F" w:rsidP="0072561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8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101BB" w14:textId="638224EF" w:rsidR="00594B3F" w:rsidRPr="003E65E1" w:rsidRDefault="00594B3F" w:rsidP="00F42BFF">
            <w:pPr>
              <w:ind w:left="21"/>
              <w:jc w:val="center"/>
            </w:pPr>
            <w:r>
              <w:t>Human Resource projections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7C713A" w14:textId="4A418EDA" w:rsidR="00594B3F" w:rsidRPr="00CC564A" w:rsidRDefault="00594B3F" w:rsidP="00CC564A">
            <w:pPr>
              <w:rPr>
                <w:rFonts w:ascii="Arial" w:hAnsi="Arial" w:cs="Arial"/>
                <w:sz w:val="22"/>
                <w:szCs w:val="22"/>
              </w:rPr>
            </w:pPr>
            <w:permStart w:id="220733104" w:edGrp="everyone"/>
            <w:permEnd w:id="2207331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106F27" w14:textId="77777777" w:rsidR="00594B3F" w:rsidRDefault="00594B3F" w:rsidP="00725610">
            <w:pPr>
              <w:ind w:left="993" w:hanging="993"/>
            </w:pPr>
          </w:p>
        </w:tc>
      </w:tr>
      <w:tr w:rsidR="009250C0" w14:paraId="76C9B75B" w14:textId="77777777" w:rsidTr="00725610">
        <w:trPr>
          <w:trHeight w:val="1701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E777AF" w14:textId="77777777" w:rsidR="009250C0" w:rsidRPr="00FE608E" w:rsidRDefault="009250C0" w:rsidP="0072561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8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75B9A" w14:textId="7C1FBB24" w:rsidR="009250C0" w:rsidRPr="003E65E1" w:rsidRDefault="00725610" w:rsidP="00F42BFF">
            <w:pPr>
              <w:ind w:left="21"/>
              <w:jc w:val="center"/>
            </w:pPr>
            <w:r>
              <w:t>Materials list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B1F36C" w14:textId="50121A22" w:rsidR="009250C0" w:rsidRPr="00CC564A" w:rsidRDefault="009250C0" w:rsidP="00CC564A">
            <w:pPr>
              <w:rPr>
                <w:rFonts w:ascii="Arial" w:hAnsi="Arial" w:cs="Arial"/>
                <w:sz w:val="22"/>
                <w:szCs w:val="22"/>
              </w:rPr>
            </w:pPr>
            <w:permStart w:id="1612019522" w:edGrp="everyone"/>
            <w:permEnd w:id="16120195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D42CDB" w14:textId="77777777" w:rsidR="009250C0" w:rsidRDefault="009250C0" w:rsidP="00725610">
            <w:pPr>
              <w:ind w:left="993" w:hanging="993"/>
            </w:pPr>
          </w:p>
        </w:tc>
      </w:tr>
      <w:tr w:rsidR="00725610" w14:paraId="35F10B7B" w14:textId="77777777" w:rsidTr="00725610">
        <w:trPr>
          <w:trHeight w:val="1701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6F2F35" w14:textId="77777777" w:rsidR="00725610" w:rsidRPr="00FE608E" w:rsidRDefault="00725610" w:rsidP="0072561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8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074E" w14:textId="762E721E" w:rsidR="00725610" w:rsidRDefault="00725610" w:rsidP="00F42BFF">
            <w:pPr>
              <w:ind w:left="21"/>
              <w:jc w:val="center"/>
            </w:pPr>
            <w:r>
              <w:t>Drawings and specifications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EC0956" w14:textId="61817B7E" w:rsidR="00725610" w:rsidRPr="00CC564A" w:rsidRDefault="00725610" w:rsidP="00CC564A">
            <w:pPr>
              <w:rPr>
                <w:rFonts w:ascii="Arial" w:hAnsi="Arial" w:cs="Arial"/>
                <w:sz w:val="22"/>
                <w:szCs w:val="22"/>
              </w:rPr>
            </w:pPr>
            <w:permStart w:id="1901668203" w:edGrp="everyone"/>
            <w:permEnd w:id="19016682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2F0574" w14:textId="77777777" w:rsidR="00725610" w:rsidRDefault="00725610" w:rsidP="00725610">
            <w:pPr>
              <w:ind w:left="993" w:hanging="993"/>
            </w:pPr>
          </w:p>
        </w:tc>
      </w:tr>
      <w:tr w:rsidR="00725610" w14:paraId="26F07D24" w14:textId="77777777" w:rsidTr="00725610">
        <w:trPr>
          <w:trHeight w:val="1701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524D70" w14:textId="77777777" w:rsidR="00725610" w:rsidRPr="00FE608E" w:rsidRDefault="00725610" w:rsidP="0072561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8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1C723" w14:textId="4AE3D119" w:rsidR="00725610" w:rsidRDefault="00725610" w:rsidP="00F42BFF">
            <w:pPr>
              <w:ind w:left="21"/>
              <w:jc w:val="center"/>
            </w:pPr>
            <w:r>
              <w:t>Schedule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F15085" w14:textId="3F6B7541" w:rsidR="00725610" w:rsidRPr="00CC564A" w:rsidRDefault="00725610" w:rsidP="00CC564A">
            <w:pPr>
              <w:rPr>
                <w:rFonts w:ascii="Arial" w:hAnsi="Arial" w:cs="Arial"/>
                <w:sz w:val="22"/>
                <w:szCs w:val="22"/>
              </w:rPr>
            </w:pPr>
            <w:permStart w:id="2057860877" w:edGrp="everyone"/>
            <w:permEnd w:id="20578608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AAF11B" w14:textId="77777777" w:rsidR="00725610" w:rsidRDefault="00725610" w:rsidP="00725610">
            <w:pPr>
              <w:ind w:left="993" w:hanging="993"/>
            </w:pPr>
          </w:p>
        </w:tc>
      </w:tr>
    </w:tbl>
    <w:p w14:paraId="338C0A2E" w14:textId="77777777" w:rsidR="009250C0" w:rsidRDefault="009250C0" w:rsidP="009250C0">
      <w:pPr>
        <w:rPr>
          <w:rFonts w:ascii="Arial" w:hAnsi="Arial" w:cs="Arial"/>
          <w:sz w:val="22"/>
          <w:szCs w:val="22"/>
        </w:rPr>
      </w:pPr>
    </w:p>
    <w:p w14:paraId="1D5F49D8" w14:textId="77777777" w:rsidR="00AD2C37" w:rsidRPr="000E310E" w:rsidRDefault="00AD2C37" w:rsidP="00AD2C37">
      <w:pPr>
        <w:jc w:val="left"/>
        <w:rPr>
          <w:rFonts w:ascii="Arial" w:hAnsi="Arial"/>
          <w:bCs/>
          <w:sz w:val="22"/>
          <w:szCs w:val="22"/>
        </w:rPr>
      </w:pPr>
    </w:p>
    <w:p w14:paraId="6BA09811" w14:textId="2A2728CC" w:rsidR="00AD2C37" w:rsidRPr="00830749" w:rsidRDefault="000369E9" w:rsidP="00AD2C37">
      <w:pPr>
        <w:pStyle w:val="20TAQuestionNumber"/>
        <w:ind w:left="709" w:hanging="709"/>
      </w:pPr>
      <w:bookmarkStart w:id="24" w:name="_Ref131591716"/>
      <w:r>
        <w:t>Explain why you might need to consult with the workplaces legal representative before finalising the draft.</w:t>
      </w:r>
      <w:bookmarkEnd w:id="24"/>
    </w:p>
    <w:p w14:paraId="0AF6B1A6" w14:textId="77777777" w:rsidR="00AD2C37" w:rsidRPr="00830749" w:rsidRDefault="00AD2C37" w:rsidP="00AD2C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D2C37" w:rsidRPr="00830749" w14:paraId="3BA7A6D8" w14:textId="77777777" w:rsidTr="00CC564A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09EF51" w14:textId="77777777" w:rsidR="00AD2C37" w:rsidRPr="001C4084" w:rsidRDefault="00AD2C37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D13D" w14:textId="6FA1CA6D" w:rsidR="00AD2C37" w:rsidRPr="001C4084" w:rsidRDefault="00AD2C37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97480427" w:edGrp="everyone"/>
            <w:permEnd w:id="97480427"/>
          </w:p>
        </w:tc>
        <w:permStart w:id="14598415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1DF0B1" w14:textId="77777777" w:rsidR="00AD2C37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05404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D2C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9841563"/>
          </w:p>
        </w:tc>
      </w:tr>
    </w:tbl>
    <w:p w14:paraId="29B87FB7" w14:textId="77777777" w:rsidR="00AD2C37" w:rsidRDefault="00AD2C37" w:rsidP="00AD2C37">
      <w:pPr>
        <w:rPr>
          <w:rFonts w:ascii="Arial" w:hAnsi="Arial" w:cs="Arial"/>
          <w:sz w:val="22"/>
          <w:szCs w:val="22"/>
        </w:rPr>
      </w:pPr>
    </w:p>
    <w:p w14:paraId="0EC523C0" w14:textId="77777777" w:rsidR="00AD2C37" w:rsidRPr="000E310E" w:rsidRDefault="00AD2C37" w:rsidP="00AD2C37">
      <w:pPr>
        <w:jc w:val="left"/>
        <w:rPr>
          <w:rFonts w:ascii="Arial" w:hAnsi="Arial"/>
          <w:bCs/>
          <w:sz w:val="22"/>
          <w:szCs w:val="22"/>
        </w:rPr>
      </w:pPr>
    </w:p>
    <w:p w14:paraId="30A095DE" w14:textId="1D3FFE3D" w:rsidR="009741A4" w:rsidRPr="009741A4" w:rsidRDefault="009741A4" w:rsidP="009741A4">
      <w:pPr>
        <w:pStyle w:val="20TAQuestionNumber"/>
        <w:ind w:left="709" w:hanging="709"/>
      </w:pPr>
      <w:bookmarkStart w:id="25" w:name="_Ref131597763"/>
      <w:r w:rsidRPr="009741A4">
        <w:t>A builder must give the owner a written claim for a progress payment</w:t>
      </w:r>
      <w:bookmarkEnd w:id="25"/>
    </w:p>
    <w:p w14:paraId="3BF93B8A" w14:textId="1E2D57D6" w:rsidR="00AD2C37" w:rsidRPr="00830749" w:rsidRDefault="009741A4" w:rsidP="009741A4">
      <w:pPr>
        <w:pStyle w:val="20TAQuestionNumber"/>
        <w:numPr>
          <w:ilvl w:val="0"/>
          <w:numId w:val="0"/>
        </w:numPr>
        <w:ind w:left="709"/>
      </w:pPr>
      <w:r w:rsidRPr="009741A4">
        <w:t>for the substantial completion of each stage. What must be stated in the progress claim?</w:t>
      </w:r>
    </w:p>
    <w:p w14:paraId="636DFF36" w14:textId="77777777" w:rsidR="00AD2C37" w:rsidRPr="00830749" w:rsidRDefault="00AD2C37" w:rsidP="00AD2C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D2C37" w:rsidRPr="00830749" w14:paraId="1835A993" w14:textId="77777777" w:rsidTr="00CC564A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E4B1E8" w14:textId="77777777" w:rsidR="00AD2C37" w:rsidRPr="001C4084" w:rsidRDefault="00AD2C37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CB5A" w14:textId="13774983" w:rsidR="00AD2C37" w:rsidRPr="001C4084" w:rsidRDefault="00AD2C37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244134241" w:edGrp="everyone"/>
            <w:permEnd w:id="244134241"/>
          </w:p>
        </w:tc>
        <w:permStart w:id="17141658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4B0CC4" w14:textId="77777777" w:rsidR="00AD2C37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9477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D2C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4165893"/>
          </w:p>
        </w:tc>
      </w:tr>
    </w:tbl>
    <w:p w14:paraId="5DB7353B" w14:textId="77777777" w:rsidR="00AD2C37" w:rsidRDefault="00AD2C37" w:rsidP="00AD2C37">
      <w:pPr>
        <w:rPr>
          <w:rFonts w:ascii="Arial" w:hAnsi="Arial" w:cs="Arial"/>
          <w:sz w:val="22"/>
          <w:szCs w:val="22"/>
        </w:rPr>
      </w:pPr>
    </w:p>
    <w:p w14:paraId="75F40EEE" w14:textId="77777777" w:rsidR="00AD2C37" w:rsidRPr="000E310E" w:rsidRDefault="00AD2C37" w:rsidP="00AD2C37">
      <w:pPr>
        <w:jc w:val="left"/>
        <w:rPr>
          <w:rFonts w:ascii="Arial" w:hAnsi="Arial"/>
          <w:bCs/>
          <w:sz w:val="22"/>
          <w:szCs w:val="22"/>
        </w:rPr>
      </w:pPr>
    </w:p>
    <w:p w14:paraId="2EEDBCEB" w14:textId="644152E5" w:rsidR="00AD2C37" w:rsidRPr="00830749" w:rsidRDefault="006B4DBC" w:rsidP="00AD2C37">
      <w:pPr>
        <w:pStyle w:val="20TAQuestionNumber"/>
        <w:ind w:left="709" w:hanging="709"/>
      </w:pPr>
      <w:bookmarkStart w:id="26" w:name="_Ref131598758"/>
      <w:r>
        <w:t>What is the purpose behind progress payments in stages?</w:t>
      </w:r>
      <w:bookmarkEnd w:id="26"/>
    </w:p>
    <w:p w14:paraId="717551F8" w14:textId="77777777" w:rsidR="00AD2C37" w:rsidRPr="00830749" w:rsidRDefault="00AD2C37" w:rsidP="00AD2C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D2C37" w:rsidRPr="00830749" w14:paraId="6927F06F" w14:textId="77777777" w:rsidTr="00CC564A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D685B0" w14:textId="77777777" w:rsidR="00AD2C37" w:rsidRPr="001C4084" w:rsidRDefault="00AD2C37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8EAD" w14:textId="787776BB" w:rsidR="00AD2C37" w:rsidRPr="001C4084" w:rsidRDefault="00AD2C37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1556684653" w:edGrp="everyone"/>
            <w:permEnd w:id="1556684653"/>
          </w:p>
        </w:tc>
        <w:permStart w:id="905331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153F3E" w14:textId="77777777" w:rsidR="00AD2C37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03668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D2C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0533187"/>
          </w:p>
        </w:tc>
      </w:tr>
    </w:tbl>
    <w:p w14:paraId="3C3FB408" w14:textId="77777777" w:rsidR="00AD2C37" w:rsidRDefault="00AD2C37" w:rsidP="00AD2C37">
      <w:pPr>
        <w:rPr>
          <w:rFonts w:ascii="Arial" w:hAnsi="Arial" w:cs="Arial"/>
          <w:sz w:val="22"/>
          <w:szCs w:val="22"/>
        </w:rPr>
      </w:pPr>
    </w:p>
    <w:p w14:paraId="006D5CA9" w14:textId="72D4FB3C" w:rsidR="00AD2C37" w:rsidRPr="00830749" w:rsidRDefault="006B4DBC" w:rsidP="00AD2C37">
      <w:pPr>
        <w:pStyle w:val="20TAQuestionNumber"/>
        <w:ind w:left="709" w:hanging="709"/>
      </w:pPr>
      <w:bookmarkStart w:id="27" w:name="_Ref131599307"/>
      <w:r>
        <w:t>The client has requested a change in the floor covering for certain areas</w:t>
      </w:r>
      <w:r w:rsidR="00F42BFF">
        <w:t>.</w:t>
      </w:r>
      <w:r w:rsidR="00127424">
        <w:t xml:space="preserve"> </w:t>
      </w:r>
      <w:r w:rsidR="00F42BFF">
        <w:t>H</w:t>
      </w:r>
      <w:r w:rsidR="00127424">
        <w:t>ow do you document this variation?</w:t>
      </w:r>
      <w:bookmarkEnd w:id="27"/>
    </w:p>
    <w:p w14:paraId="7E887A0F" w14:textId="77777777" w:rsidR="00AD2C37" w:rsidRPr="00830749" w:rsidRDefault="00AD2C37" w:rsidP="00AD2C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D2C37" w:rsidRPr="00830749" w14:paraId="59FE4657" w14:textId="77777777" w:rsidTr="00CC564A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BF9A45" w14:textId="77777777" w:rsidR="00AD2C37" w:rsidRPr="001C4084" w:rsidRDefault="00AD2C37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2201" w14:textId="68CD1666" w:rsidR="00AD2C37" w:rsidRPr="001C4084" w:rsidRDefault="00AD2C37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2020167641" w:edGrp="everyone"/>
            <w:permEnd w:id="2020167641"/>
          </w:p>
        </w:tc>
        <w:permStart w:id="106287011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BB7181" w14:textId="77777777" w:rsidR="00AD2C37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038313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D2C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2870119"/>
          </w:p>
        </w:tc>
      </w:tr>
    </w:tbl>
    <w:p w14:paraId="0ADD67B4" w14:textId="77777777" w:rsidR="00AD2C37" w:rsidRDefault="00AD2C37" w:rsidP="00AD2C37">
      <w:pPr>
        <w:rPr>
          <w:rFonts w:ascii="Arial" w:hAnsi="Arial" w:cs="Arial"/>
          <w:sz w:val="22"/>
          <w:szCs w:val="22"/>
        </w:rPr>
      </w:pPr>
    </w:p>
    <w:p w14:paraId="0770ADF0" w14:textId="77777777" w:rsidR="00AD2C37" w:rsidRPr="000E310E" w:rsidRDefault="00AD2C37" w:rsidP="00AD2C37">
      <w:pPr>
        <w:jc w:val="left"/>
        <w:rPr>
          <w:rFonts w:ascii="Arial" w:hAnsi="Arial"/>
          <w:bCs/>
          <w:sz w:val="22"/>
          <w:szCs w:val="22"/>
        </w:rPr>
      </w:pPr>
    </w:p>
    <w:p w14:paraId="08CD73DB" w14:textId="24F790B6" w:rsidR="00AD2C37" w:rsidRPr="00830749" w:rsidRDefault="00127424" w:rsidP="00AD2C37">
      <w:pPr>
        <w:pStyle w:val="20TAQuestionNumber"/>
        <w:ind w:left="709" w:hanging="709"/>
      </w:pPr>
      <w:bookmarkStart w:id="28" w:name="_Ref131599567"/>
      <w:r>
        <w:t>What can you do to</w:t>
      </w:r>
      <w:r w:rsidRPr="008E5660">
        <w:rPr>
          <w:color w:val="262626" w:themeColor="text1" w:themeTint="D9"/>
          <w:szCs w:val="24"/>
          <w:lang w:bidi="en-US"/>
        </w:rPr>
        <w:t xml:space="preserve"> minimise liquidated damages and penalties</w:t>
      </w:r>
      <w:r>
        <w:t>?</w:t>
      </w:r>
      <w:bookmarkEnd w:id="28"/>
    </w:p>
    <w:p w14:paraId="4CE25DB8" w14:textId="77777777" w:rsidR="00AD2C37" w:rsidRPr="00830749" w:rsidRDefault="00AD2C37" w:rsidP="00AD2C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D2C37" w:rsidRPr="00830749" w14:paraId="6B928C20" w14:textId="77777777" w:rsidTr="00CC564A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32286C" w14:textId="77777777" w:rsidR="00AD2C37" w:rsidRPr="001C4084" w:rsidRDefault="00AD2C37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8323" w14:textId="4BBF2F23" w:rsidR="00AD2C37" w:rsidRPr="001C4084" w:rsidRDefault="00AD2C37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1655390921" w:edGrp="everyone"/>
            <w:permEnd w:id="1655390921"/>
          </w:p>
        </w:tc>
        <w:permStart w:id="9445720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C4AFA1" w14:textId="77777777" w:rsidR="00AD2C37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457437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D2C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44572093"/>
          </w:p>
        </w:tc>
      </w:tr>
    </w:tbl>
    <w:p w14:paraId="7016A341" w14:textId="77777777" w:rsidR="00AD2C37" w:rsidRDefault="00AD2C37" w:rsidP="00AD2C37">
      <w:pPr>
        <w:rPr>
          <w:rFonts w:ascii="Arial" w:hAnsi="Arial" w:cs="Arial"/>
          <w:sz w:val="22"/>
          <w:szCs w:val="22"/>
        </w:rPr>
      </w:pPr>
    </w:p>
    <w:p w14:paraId="4F0AEB65" w14:textId="77777777" w:rsidR="00AD2C37" w:rsidRPr="000E310E" w:rsidRDefault="00AD2C37" w:rsidP="00AD2C37">
      <w:pPr>
        <w:jc w:val="left"/>
        <w:rPr>
          <w:rFonts w:ascii="Arial" w:hAnsi="Arial"/>
          <w:bCs/>
          <w:sz w:val="22"/>
          <w:szCs w:val="22"/>
        </w:rPr>
      </w:pPr>
    </w:p>
    <w:p w14:paraId="70F55981" w14:textId="0DD19150" w:rsidR="00AD2C37" w:rsidRPr="00830749" w:rsidRDefault="00127424" w:rsidP="00AD2C37">
      <w:pPr>
        <w:pStyle w:val="20TAQuestionNumber"/>
        <w:ind w:left="709" w:hanging="709"/>
      </w:pPr>
      <w:bookmarkStart w:id="29" w:name="_Ref131599928"/>
      <w:r>
        <w:t>Discuss what you should confirm before issuing the final certificate</w:t>
      </w:r>
      <w:r w:rsidR="00AD2C37">
        <w:t>.</w:t>
      </w:r>
      <w:bookmarkEnd w:id="29"/>
    </w:p>
    <w:p w14:paraId="0F77A593" w14:textId="77777777" w:rsidR="00AD2C37" w:rsidRPr="00830749" w:rsidRDefault="00AD2C37" w:rsidP="00AD2C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D2C37" w:rsidRPr="00830749" w14:paraId="3EB29362" w14:textId="77777777" w:rsidTr="00CC564A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17A7AE" w14:textId="77777777" w:rsidR="00AD2C37" w:rsidRPr="001C4084" w:rsidRDefault="00AD2C37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AFA7" w14:textId="2CF65DAB" w:rsidR="00AD2C37" w:rsidRPr="001C4084" w:rsidRDefault="00AD2C37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1638095663" w:edGrp="everyone"/>
            <w:permEnd w:id="1638095663"/>
          </w:p>
        </w:tc>
        <w:permStart w:id="177368051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C773CF" w14:textId="77777777" w:rsidR="00AD2C37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767285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D2C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3680512"/>
          </w:p>
        </w:tc>
      </w:tr>
    </w:tbl>
    <w:p w14:paraId="63CCDF81" w14:textId="77777777" w:rsidR="00AD2C37" w:rsidRDefault="00AD2C37" w:rsidP="00AD2C37">
      <w:pPr>
        <w:rPr>
          <w:rFonts w:ascii="Arial" w:hAnsi="Arial" w:cs="Arial"/>
          <w:sz w:val="22"/>
          <w:szCs w:val="22"/>
        </w:rPr>
      </w:pPr>
    </w:p>
    <w:p w14:paraId="110ADC62" w14:textId="6587045F" w:rsidR="00AD2C37" w:rsidRPr="00830749" w:rsidRDefault="00123DBC" w:rsidP="00AD2C37">
      <w:pPr>
        <w:pStyle w:val="20TAQuestionNumber"/>
        <w:ind w:left="709" w:hanging="709"/>
      </w:pPr>
      <w:bookmarkStart w:id="30" w:name="_Ref131660089"/>
      <w:r>
        <w:t>Why is a defects liability clause added in a construction contract?</w:t>
      </w:r>
      <w:bookmarkEnd w:id="30"/>
    </w:p>
    <w:p w14:paraId="68B5567E" w14:textId="77777777" w:rsidR="00AD2C37" w:rsidRPr="00830749" w:rsidRDefault="00AD2C37" w:rsidP="00AD2C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D2C37" w:rsidRPr="00830749" w14:paraId="6BDE33A1" w14:textId="77777777" w:rsidTr="00CC564A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C41723" w14:textId="77777777" w:rsidR="00AD2C37" w:rsidRPr="001C4084" w:rsidRDefault="00AD2C37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5AC0" w14:textId="4D923C96" w:rsidR="00AD2C37" w:rsidRPr="001C4084" w:rsidRDefault="00AD2C37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568071493" w:edGrp="everyone"/>
            <w:permEnd w:id="568071493"/>
          </w:p>
        </w:tc>
        <w:permStart w:id="14217280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7E6B10" w14:textId="77777777" w:rsidR="00AD2C37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029787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D2C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2172803"/>
          </w:p>
        </w:tc>
      </w:tr>
    </w:tbl>
    <w:p w14:paraId="466F9A34" w14:textId="77777777" w:rsidR="00AD2C37" w:rsidRDefault="00AD2C37" w:rsidP="00AD2C37">
      <w:pPr>
        <w:rPr>
          <w:rFonts w:ascii="Arial" w:hAnsi="Arial" w:cs="Arial"/>
          <w:sz w:val="22"/>
          <w:szCs w:val="22"/>
        </w:rPr>
      </w:pPr>
    </w:p>
    <w:p w14:paraId="4C43F7F6" w14:textId="77777777" w:rsidR="00AC3A7A" w:rsidRPr="000E310E" w:rsidRDefault="00AC3A7A" w:rsidP="00AC3A7A">
      <w:pPr>
        <w:jc w:val="left"/>
        <w:rPr>
          <w:rFonts w:ascii="Arial" w:hAnsi="Arial"/>
          <w:bCs/>
          <w:sz w:val="22"/>
          <w:szCs w:val="22"/>
        </w:rPr>
      </w:pPr>
    </w:p>
    <w:p w14:paraId="668C7833" w14:textId="75910112" w:rsidR="00AC3A7A" w:rsidRPr="00830749" w:rsidRDefault="00123DBC" w:rsidP="00AC3A7A">
      <w:pPr>
        <w:pStyle w:val="20TAQuestionNumber"/>
        <w:ind w:left="709" w:hanging="709"/>
      </w:pPr>
      <w:bookmarkStart w:id="31" w:name="_Ref131660795"/>
      <w:r>
        <w:t>Discuss the purpose of issuing a final certificate</w:t>
      </w:r>
      <w:r w:rsidR="00AC3A7A">
        <w:t>.</w:t>
      </w:r>
      <w:bookmarkEnd w:id="31"/>
    </w:p>
    <w:p w14:paraId="35EC2295" w14:textId="77777777" w:rsidR="00AC3A7A" w:rsidRPr="00830749" w:rsidRDefault="00AC3A7A" w:rsidP="00AC3A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3A7A" w:rsidRPr="00830749" w14:paraId="263B8497" w14:textId="77777777" w:rsidTr="00CC564A">
        <w:trPr>
          <w:trHeight w:val="674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F770BE" w14:textId="77777777" w:rsidR="00AC3A7A" w:rsidRPr="001C4084" w:rsidRDefault="00AC3A7A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EEDC" w14:textId="05A217B1" w:rsidR="00AC3A7A" w:rsidRPr="001C4084" w:rsidRDefault="00AC3A7A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421294041" w:edGrp="everyone"/>
            <w:permEnd w:id="421294041"/>
          </w:p>
        </w:tc>
        <w:permStart w:id="87885232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542C7D" w14:textId="77777777" w:rsidR="00AC3A7A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464686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3A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78852320"/>
          </w:p>
        </w:tc>
      </w:tr>
    </w:tbl>
    <w:p w14:paraId="545A4BC7" w14:textId="77777777" w:rsidR="00AC3A7A" w:rsidRDefault="00AC3A7A" w:rsidP="00AC3A7A">
      <w:pPr>
        <w:rPr>
          <w:rFonts w:ascii="Arial" w:hAnsi="Arial" w:cs="Arial"/>
          <w:sz w:val="22"/>
          <w:szCs w:val="22"/>
        </w:rPr>
      </w:pPr>
    </w:p>
    <w:p w14:paraId="15A9458F" w14:textId="33E29076" w:rsidR="00E93256" w:rsidRPr="00830749" w:rsidRDefault="00E93256" w:rsidP="00E93256">
      <w:pPr>
        <w:pStyle w:val="20TAQuestionNumber"/>
        <w:ind w:left="709" w:hanging="709"/>
      </w:pPr>
      <w:bookmarkStart w:id="32" w:name="_Ref131662204"/>
      <w:r>
        <w:t>D</w:t>
      </w:r>
      <w:r w:rsidR="00B80E3B">
        <w:t>iscuss how you can store and secure completed contract documents safely</w:t>
      </w:r>
      <w:r>
        <w:t>.</w:t>
      </w:r>
      <w:bookmarkEnd w:id="32"/>
    </w:p>
    <w:p w14:paraId="19DE343A" w14:textId="77777777" w:rsidR="00E93256" w:rsidRPr="00830749" w:rsidRDefault="00E93256" w:rsidP="00E9325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93256" w:rsidRPr="00830749" w14:paraId="003C656B" w14:textId="77777777" w:rsidTr="00CC564A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864E2A" w14:textId="77777777" w:rsidR="00E93256" w:rsidRPr="001C4084" w:rsidRDefault="00E93256" w:rsidP="002A515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8AD5" w14:textId="1E3D700F" w:rsidR="00E93256" w:rsidRPr="001C4084" w:rsidRDefault="00E93256" w:rsidP="002A5154">
            <w:pPr>
              <w:rPr>
                <w:rFonts w:ascii="Arial" w:hAnsi="Arial" w:cs="Arial"/>
                <w:sz w:val="22"/>
                <w:szCs w:val="22"/>
              </w:rPr>
            </w:pPr>
            <w:permStart w:id="1996563374" w:edGrp="everyone"/>
            <w:permEnd w:id="1996563374"/>
          </w:p>
        </w:tc>
        <w:permStart w:id="45740297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E7E4AB" w14:textId="77777777" w:rsidR="00E93256" w:rsidRPr="00533511" w:rsidRDefault="00344294" w:rsidP="002A515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902477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9325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7402979"/>
          </w:p>
        </w:tc>
      </w:tr>
    </w:tbl>
    <w:p w14:paraId="280B5F90" w14:textId="77777777" w:rsidR="00E93256" w:rsidRDefault="00E93256" w:rsidP="00E93256">
      <w:pPr>
        <w:rPr>
          <w:rFonts w:ascii="Arial" w:hAnsi="Arial" w:cs="Arial"/>
          <w:sz w:val="22"/>
          <w:szCs w:val="22"/>
        </w:rPr>
      </w:pPr>
    </w:p>
    <w:p w14:paraId="449A6408" w14:textId="77777777" w:rsidR="00AC3A7A" w:rsidRDefault="00AC3A7A" w:rsidP="00B115D7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even" r:id="rId14"/>
          <w:headerReference w:type="default" r:id="rId15"/>
          <w:footerReference w:type="default" r:id="rId16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7EEF6AB6" w:rsidR="00787509" w:rsidRPr="004932A4" w:rsidRDefault="00344294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C3A7A">
            <w:rPr>
              <w:szCs w:val="32"/>
            </w:rPr>
            <w:t>CPCCBC4003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57C82157" w:rsidR="00787509" w:rsidRDefault="00344294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C3A7A">
            <w:rPr>
              <w:szCs w:val="32"/>
            </w:rPr>
            <w:t>Select, prepare and administer a construction contract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CC564A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35760694" w:edGrp="everyone"/>
            <w:permEnd w:id="1135760694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D6415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D6415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D6415B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01CE161A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C564A" w:rsidRPr="00BA4D9F" w14:paraId="348CAC31" w14:textId="77777777" w:rsidTr="001C10F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5435E7C" w14:textId="77777777" w:rsidR="00CC564A" w:rsidRPr="00750D30" w:rsidRDefault="00CC564A" w:rsidP="001C10F2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CC564A" w:rsidRPr="00BA4D9F" w14:paraId="00DF7530" w14:textId="77777777" w:rsidTr="001C10F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B69212" w14:textId="77777777" w:rsidR="00CC564A" w:rsidRPr="00DE303D" w:rsidRDefault="00CC564A" w:rsidP="001C10F2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E0E6DD7" w14:textId="77777777" w:rsidR="00CC564A" w:rsidRPr="00DE303D" w:rsidRDefault="00CC564A" w:rsidP="00CC564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6A98BEE0" w14:textId="77777777" w:rsidR="00CC564A" w:rsidRPr="00750D30" w:rsidRDefault="00CC564A" w:rsidP="00CC564A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CC564A" w:rsidRPr="00BA4D9F" w14:paraId="5B76F843" w14:textId="77777777" w:rsidTr="001C10F2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9F75CD" w14:textId="77777777" w:rsidR="00CC564A" w:rsidRPr="0089432B" w:rsidRDefault="00CC564A" w:rsidP="001C10F2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730036139" w:edGrp="everyone"/>
            <w:permEnd w:id="730036139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BF0227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3" w:name="_Ref35349341"/>
          </w:p>
        </w:tc>
        <w:bookmarkEnd w:id="33"/>
      </w:tr>
      <w:tr w:rsidR="00920F6C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0219E9D2" w14:textId="77777777" w:rsidR="00920F6C" w:rsidRDefault="00C27EED" w:rsidP="00C27EED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Read the example building contract</w:t>
            </w:r>
            <w:r w:rsidR="00B2468F">
              <w:rPr>
                <w:rFonts w:ascii="Arial" w:hAnsi="Arial" w:cs="Arial"/>
                <w:sz w:val="22"/>
              </w:rPr>
              <w:t xml:space="preserve"> (HO5) and respond to the following:</w:t>
            </w:r>
          </w:p>
          <w:p w14:paraId="29940EB3" w14:textId="77777777" w:rsidR="00B2468F" w:rsidRDefault="00B2468F" w:rsidP="008B5A09">
            <w:pPr>
              <w:pStyle w:val="ListParagraph"/>
              <w:numPr>
                <w:ilvl w:val="0"/>
                <w:numId w:val="32"/>
              </w:numPr>
              <w:ind w:left="580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methods can the builder use to confirm the owner’s consent to the contract?</w:t>
            </w:r>
          </w:p>
          <w:p w14:paraId="5849A47B" w14:textId="77777777" w:rsidR="00836F7D" w:rsidRDefault="00836F7D" w:rsidP="008B5A09">
            <w:pPr>
              <w:pStyle w:val="ListParagraph"/>
              <w:numPr>
                <w:ilvl w:val="0"/>
                <w:numId w:val="32"/>
              </w:numPr>
              <w:ind w:left="580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When can the builder demand or receive any of the contract price?</w:t>
            </w:r>
          </w:p>
          <w:p w14:paraId="1792A42A" w14:textId="77777777" w:rsidR="00836F7D" w:rsidRDefault="00836F7D" w:rsidP="008B5A09">
            <w:pPr>
              <w:pStyle w:val="ListParagraph"/>
              <w:numPr>
                <w:ilvl w:val="0"/>
                <w:numId w:val="32"/>
              </w:numPr>
              <w:ind w:left="580"/>
              <w:jc w:val="left"/>
              <w:rPr>
                <w:rFonts w:ascii="Arial" w:hAnsi="Arial" w:cs="Arial"/>
                <w:sz w:val="22"/>
              </w:rPr>
            </w:pPr>
            <w:r w:rsidRPr="00836F7D">
              <w:rPr>
                <w:rFonts w:ascii="Arial" w:hAnsi="Arial" w:cs="Arial"/>
                <w:sz w:val="22"/>
              </w:rPr>
              <w:t xml:space="preserve">What provides the builder with evidence of the owners </w:t>
            </w:r>
            <w:r>
              <w:rPr>
                <w:rFonts w:ascii="Arial" w:hAnsi="Arial" w:cs="Arial"/>
                <w:sz w:val="22"/>
              </w:rPr>
              <w:t>entitlement to build</w:t>
            </w:r>
            <w:r w:rsidRPr="00836F7D">
              <w:rPr>
                <w:rFonts w:ascii="Arial" w:hAnsi="Arial" w:cs="Arial"/>
                <w:sz w:val="22"/>
              </w:rPr>
              <w:t xml:space="preserve"> o</w:t>
            </w:r>
            <w:r>
              <w:rPr>
                <w:rFonts w:ascii="Arial" w:hAnsi="Arial" w:cs="Arial"/>
                <w:sz w:val="22"/>
              </w:rPr>
              <w:t>n</w:t>
            </w:r>
            <w:r w:rsidRPr="00836F7D">
              <w:rPr>
                <w:rFonts w:ascii="Arial" w:hAnsi="Arial" w:cs="Arial"/>
                <w:sz w:val="22"/>
              </w:rPr>
              <w:t xml:space="preserve"> the site?</w:t>
            </w:r>
          </w:p>
          <w:p w14:paraId="57A2C60A" w14:textId="3EC29FC4" w:rsidR="00186C0E" w:rsidRPr="00B2468F" w:rsidRDefault="00186C0E" w:rsidP="008B5A09">
            <w:pPr>
              <w:pStyle w:val="ListParagraph"/>
              <w:numPr>
                <w:ilvl w:val="0"/>
                <w:numId w:val="32"/>
              </w:numPr>
              <w:ind w:left="580"/>
              <w:jc w:val="left"/>
              <w:rPr>
                <w:rFonts w:ascii="Arial" w:hAnsi="Arial" w:cs="Arial"/>
                <w:sz w:val="22"/>
              </w:rPr>
            </w:pPr>
            <w:r w:rsidRPr="00186C0E">
              <w:rPr>
                <w:rFonts w:ascii="Arial" w:hAnsi="Arial" w:cs="Arial"/>
                <w:sz w:val="22"/>
              </w:rPr>
              <w:t>How long is the defect liability period for this contract?</w:t>
            </w:r>
          </w:p>
        </w:tc>
      </w:tr>
    </w:tbl>
    <w:p w14:paraId="468972FD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B2468F" w14:paraId="1DA6B544" w14:textId="77777777" w:rsidTr="009100AE">
        <w:tc>
          <w:tcPr>
            <w:tcW w:w="9016" w:type="dxa"/>
            <w:shd w:val="clear" w:color="auto" w:fill="D9D9D9"/>
          </w:tcPr>
          <w:p w14:paraId="19CB0C61" w14:textId="23F5F1A8" w:rsidR="00920F6C" w:rsidRPr="00B2468F" w:rsidRDefault="00B2468F" w:rsidP="00672DAE">
            <w:pPr>
              <w:pStyle w:val="ListParagraph"/>
              <w:numPr>
                <w:ilvl w:val="0"/>
                <w:numId w:val="33"/>
              </w:numPr>
              <w:ind w:left="31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B2468F">
              <w:rPr>
                <w:rFonts w:ascii="Arial" w:hAnsi="Arial" w:cs="Arial"/>
                <w:b/>
                <w:bCs/>
                <w:sz w:val="22"/>
              </w:rPr>
              <w:t>What methods can the builder use to confirm the owner’s consent to the contract?</w:t>
            </w:r>
          </w:p>
        </w:tc>
      </w:tr>
      <w:tr w:rsidR="009D7712" w:rsidRPr="009D7712" w14:paraId="548924B0" w14:textId="77777777" w:rsidTr="00186C0E">
        <w:trPr>
          <w:trHeight w:val="1361"/>
        </w:trPr>
        <w:tc>
          <w:tcPr>
            <w:tcW w:w="9016" w:type="dxa"/>
          </w:tcPr>
          <w:p w14:paraId="6D258C6D" w14:textId="6102572E" w:rsidR="00920F6C" w:rsidRPr="009D7712" w:rsidRDefault="00920F6C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94853121" w:edGrp="everyone"/>
            <w:permEnd w:id="194853121"/>
          </w:p>
        </w:tc>
      </w:tr>
      <w:tr w:rsidR="00920F6C" w:rsidRPr="00B2468F" w14:paraId="46219CF7" w14:textId="77777777" w:rsidTr="009100AE">
        <w:tc>
          <w:tcPr>
            <w:tcW w:w="9016" w:type="dxa"/>
            <w:shd w:val="clear" w:color="auto" w:fill="D9D9D9"/>
          </w:tcPr>
          <w:p w14:paraId="2C514DC7" w14:textId="40967306" w:rsidR="00920F6C" w:rsidRPr="00836F7D" w:rsidRDefault="00836F7D" w:rsidP="00672DAE">
            <w:pPr>
              <w:pStyle w:val="ListParagraph"/>
              <w:keepNext/>
              <w:numPr>
                <w:ilvl w:val="0"/>
                <w:numId w:val="34"/>
              </w:numPr>
              <w:ind w:left="317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When can the </w:t>
            </w:r>
            <w:r w:rsidRPr="00836F7D">
              <w:rPr>
                <w:rFonts w:ascii="Arial" w:hAnsi="Arial" w:cs="Arial"/>
                <w:b/>
                <w:sz w:val="22"/>
              </w:rPr>
              <w:t>builder demand or receive any of the contract price</w:t>
            </w:r>
            <w:r>
              <w:rPr>
                <w:rFonts w:ascii="Arial" w:hAnsi="Arial" w:cs="Arial"/>
                <w:b/>
                <w:sz w:val="22"/>
              </w:rPr>
              <w:t>?</w:t>
            </w:r>
          </w:p>
        </w:tc>
      </w:tr>
      <w:tr w:rsidR="00920F6C" w:rsidRPr="009D7712" w14:paraId="7E011A3B" w14:textId="77777777" w:rsidTr="00186C0E">
        <w:trPr>
          <w:trHeight w:val="1361"/>
        </w:trPr>
        <w:tc>
          <w:tcPr>
            <w:tcW w:w="9016" w:type="dxa"/>
          </w:tcPr>
          <w:p w14:paraId="495FDF2A" w14:textId="5C5C0294" w:rsidR="00920F6C" w:rsidRPr="009D7712" w:rsidRDefault="00920F6C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945250998" w:edGrp="everyone"/>
            <w:permEnd w:id="1945250998"/>
          </w:p>
        </w:tc>
      </w:tr>
      <w:tr w:rsidR="00920F6C" w:rsidRPr="00B2468F" w14:paraId="561BF7CE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0B5850AF" w14:textId="74B4C6AD" w:rsidR="00920F6C" w:rsidRPr="00836F7D" w:rsidRDefault="00836F7D" w:rsidP="00672DAE">
            <w:pPr>
              <w:pStyle w:val="ListParagraph"/>
              <w:keepNext/>
              <w:numPr>
                <w:ilvl w:val="0"/>
                <w:numId w:val="35"/>
              </w:numPr>
              <w:ind w:left="317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</w:rPr>
              <w:t>What provides the builder with evidence of the owners entitlement to build on the site?</w:t>
            </w:r>
          </w:p>
        </w:tc>
      </w:tr>
      <w:tr w:rsidR="00186C0E" w:rsidRPr="009D7712" w14:paraId="7BF84894" w14:textId="77777777" w:rsidTr="00186C0E">
        <w:trPr>
          <w:trHeight w:val="1077"/>
        </w:trPr>
        <w:tc>
          <w:tcPr>
            <w:tcW w:w="9016" w:type="dxa"/>
            <w:shd w:val="clear" w:color="auto" w:fill="auto"/>
          </w:tcPr>
          <w:p w14:paraId="09C23F05" w14:textId="50DBC9B2" w:rsidR="00186C0E" w:rsidRPr="009D7712" w:rsidRDefault="00186C0E" w:rsidP="009D7712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637815586" w:edGrp="everyone"/>
            <w:permEnd w:id="1637815586"/>
          </w:p>
        </w:tc>
      </w:tr>
      <w:tr w:rsidR="00186C0E" w:rsidRPr="00DD1A2A" w14:paraId="010C2AD7" w14:textId="77777777" w:rsidTr="00186C0E">
        <w:trPr>
          <w:trHeight w:val="340"/>
        </w:trPr>
        <w:tc>
          <w:tcPr>
            <w:tcW w:w="9016" w:type="dxa"/>
            <w:shd w:val="clear" w:color="auto" w:fill="D9D9D9" w:themeFill="background1" w:themeFillShade="D9"/>
            <w:vAlign w:val="center"/>
          </w:tcPr>
          <w:p w14:paraId="6FF40FB9" w14:textId="49D24119" w:rsidR="00186C0E" w:rsidRPr="00186C0E" w:rsidRDefault="00186C0E" w:rsidP="00672DAE">
            <w:pPr>
              <w:pStyle w:val="ListParagraph"/>
              <w:keepNext/>
              <w:numPr>
                <w:ilvl w:val="0"/>
                <w:numId w:val="35"/>
              </w:numPr>
              <w:ind w:left="317"/>
              <w:jc w:val="left"/>
              <w:rPr>
                <w:rFonts w:ascii="Arial" w:hAnsi="Arial" w:cs="Arial"/>
                <w:b/>
                <w:bCs/>
                <w:iCs/>
                <w:vanish/>
                <w:color w:val="17365D" w:themeColor="text2" w:themeShade="BF"/>
                <w:sz w:val="22"/>
              </w:rPr>
            </w:pPr>
            <w:r w:rsidRPr="00186C0E">
              <w:rPr>
                <w:rFonts w:ascii="Arial" w:hAnsi="Arial" w:cs="Arial"/>
                <w:b/>
                <w:bCs/>
                <w:iCs/>
                <w:sz w:val="22"/>
              </w:rPr>
              <w:t>How long is the defect liability period for this contract?</w:t>
            </w:r>
          </w:p>
        </w:tc>
      </w:tr>
      <w:tr w:rsidR="00186C0E" w:rsidRPr="009D7712" w14:paraId="16BBFBFA" w14:textId="77777777" w:rsidTr="00672DAE">
        <w:trPr>
          <w:trHeight w:val="1020"/>
        </w:trPr>
        <w:tc>
          <w:tcPr>
            <w:tcW w:w="9016" w:type="dxa"/>
            <w:shd w:val="clear" w:color="auto" w:fill="auto"/>
          </w:tcPr>
          <w:p w14:paraId="1906035E" w14:textId="667DC438" w:rsidR="00186C0E" w:rsidRPr="009D7712" w:rsidRDefault="00186C0E" w:rsidP="009D7712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684474929" w:edGrp="everyone"/>
            <w:permEnd w:id="1684474929"/>
          </w:p>
        </w:tc>
      </w:tr>
    </w:tbl>
    <w:p w14:paraId="22FA9198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587628DA" w14:textId="77777777" w:rsidR="00186C0E" w:rsidRPr="00830749" w:rsidRDefault="00186C0E" w:rsidP="00920F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920F6C" w:rsidRPr="00830749" w14:paraId="7BC861BE" w14:textId="77777777" w:rsidTr="00672D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551D6692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65758686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344294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5758686"/>
          </w:p>
        </w:tc>
      </w:tr>
    </w:tbl>
    <w:p w14:paraId="1AC73531" w14:textId="4DE027A6" w:rsidR="004E206C" w:rsidRPr="00020700" w:rsidRDefault="004E206C" w:rsidP="0090252C">
      <w:pPr>
        <w:jc w:val="left"/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7"/>
          <w:headerReference w:type="default" r:id="rId18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591E8744" w:rsidR="004E699E" w:rsidRPr="004932A4" w:rsidRDefault="00344294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C3A7A">
            <w:rPr>
              <w:szCs w:val="32"/>
            </w:rPr>
            <w:t>CPCCBC4003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23BD296F" w:rsidR="004E699E" w:rsidRDefault="00344294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C3A7A">
            <w:rPr>
              <w:szCs w:val="32"/>
            </w:rPr>
            <w:t>Select, prepare and administer a construction contract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672DAE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8212291" w:edGrp="everyone"/>
            <w:permEnd w:id="158212291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7AADD5C7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D6415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D6415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D6415B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D6415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D6415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D6415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D6415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</w:t>
            </w:r>
          </w:p>
        </w:tc>
      </w:tr>
      <w:tr w:rsidR="0057509D" w:rsidRPr="004932A4" w14:paraId="70AC8A23" w14:textId="77777777" w:rsidTr="00A60CCC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A60CCC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A60CCC" w:rsidRPr="004932A4" w14:paraId="33EE888A" w14:textId="77777777" w:rsidTr="00A60CCC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43B3C9F" w:rsidR="00A60CCC" w:rsidRPr="00906AB7" w:rsidRDefault="00A60CCC" w:rsidP="00A60CCC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4229E8">
              <w:rPr>
                <w:rFonts w:ascii="Arial" w:hAnsi="Arial" w:cs="Arial"/>
                <w:sz w:val="19"/>
                <w:szCs w:val="19"/>
              </w:rPr>
              <w:t xml:space="preserve">Task 1 </w:t>
            </w:r>
          </w:p>
        </w:tc>
        <w:permStart w:id="1829721950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27C9301C" w:rsidR="00A60CCC" w:rsidRPr="00A60CCC" w:rsidRDefault="00344294" w:rsidP="00A60CCC">
            <w:pPr>
              <w:ind w:right="-24"/>
              <w:jc w:val="center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60CCC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829721950"/>
          </w:p>
        </w:tc>
        <w:permStart w:id="20667104" w:edGrp="everyone"/>
        <w:tc>
          <w:tcPr>
            <w:tcW w:w="1417" w:type="dxa"/>
            <w:vAlign w:val="center"/>
          </w:tcPr>
          <w:p w14:paraId="071B0F49" w14:textId="77777777" w:rsidR="00A60CCC" w:rsidRPr="00906AB7" w:rsidRDefault="00344294" w:rsidP="00A60CCC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60CCC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0667104"/>
            <w:r w:rsidR="00A60CCC" w:rsidRPr="00D06775">
              <w:rPr>
                <w:rFonts w:ascii="Arial" w:hAnsi="Arial" w:cs="Arial"/>
                <w:sz w:val="28"/>
              </w:rPr>
              <w:t xml:space="preserve"> </w:t>
            </w:r>
            <w:r w:rsidR="00A60CCC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340759731" w:edGrp="everyone"/>
          <w:p w14:paraId="2E502A3F" w14:textId="34261B1E" w:rsidR="00A60CCC" w:rsidRPr="00A44CB5" w:rsidRDefault="00344294" w:rsidP="00A60CC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507152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60CCC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340759731"/>
            <w:r w:rsidR="00A60CCC" w:rsidRPr="00906AB7">
              <w:rPr>
                <w:rFonts w:ascii="Arial" w:hAnsi="Arial" w:cs="Arial"/>
                <w:sz w:val="19"/>
                <w:szCs w:val="19"/>
              </w:rPr>
              <w:t xml:space="preserve"> Simulation</w:t>
            </w:r>
          </w:p>
        </w:tc>
        <w:tc>
          <w:tcPr>
            <w:tcW w:w="2693" w:type="dxa"/>
            <w:vAlign w:val="center"/>
          </w:tcPr>
          <w:p w14:paraId="413EA5E3" w14:textId="31E419AD" w:rsidR="00A60CCC" w:rsidRPr="00A44CB5" w:rsidRDefault="00A60CCC" w:rsidP="00A60CC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23590101" w:edGrp="everyone"/>
            <w:permEnd w:id="1523590101"/>
          </w:p>
        </w:tc>
        <w:permStart w:id="980695832" w:edGrp="everyone"/>
        <w:tc>
          <w:tcPr>
            <w:tcW w:w="1287" w:type="dxa"/>
            <w:vAlign w:val="center"/>
          </w:tcPr>
          <w:p w14:paraId="70611D39" w14:textId="3A9BF32D" w:rsidR="00A60CCC" w:rsidRPr="00533511" w:rsidRDefault="00344294" w:rsidP="00A60CC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60CCC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980695832"/>
          </w:p>
        </w:tc>
        <w:permStart w:id="1493585450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7902C1AC" w:rsidR="00A60CCC" w:rsidRPr="00533511" w:rsidRDefault="00344294" w:rsidP="00A60CC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60CCC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493585450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C564A" w:rsidRPr="00C92642" w14:paraId="705FD359" w14:textId="77777777" w:rsidTr="001C10F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38E97BB" w14:textId="77777777" w:rsidR="00CC564A" w:rsidRPr="00DE303D" w:rsidRDefault="00CC564A" w:rsidP="001C10F2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CC564A" w:rsidRPr="00C92642" w14:paraId="09023929" w14:textId="77777777" w:rsidTr="001C10F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3BE52F" w14:textId="77777777" w:rsidR="00CC564A" w:rsidRPr="00DE303D" w:rsidRDefault="00CC564A" w:rsidP="001C10F2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3FD40C9F" w14:textId="77777777" w:rsidR="00CC564A" w:rsidRPr="00DE303D" w:rsidRDefault="00CC564A" w:rsidP="00CC564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44F513B7" w14:textId="77777777" w:rsidR="00CC564A" w:rsidRPr="00DE303D" w:rsidRDefault="00CC564A" w:rsidP="00CC564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CC564A" w:rsidRPr="00BA4D9F" w14:paraId="7DA306FA" w14:textId="77777777" w:rsidTr="001C10F2">
        <w:trPr>
          <w:trHeight w:val="215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57A007" w14:textId="77777777" w:rsidR="00CC564A" w:rsidRPr="005F7334" w:rsidRDefault="00CC564A" w:rsidP="001C10F2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992304955" w:edGrp="everyone"/>
            <w:permEnd w:id="1992304955"/>
          </w:p>
        </w:tc>
      </w:tr>
    </w:tbl>
    <w:p w14:paraId="6B2AD5C5" w14:textId="77777777" w:rsidR="00CC564A" w:rsidRDefault="00CC564A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D967E3" w14:paraId="788D9B59" w14:textId="34CD404B" w:rsidTr="004A2F26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4FBF8525" w:rsidR="00E6168D" w:rsidRPr="00D967E3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permStart w:id="1541223716" w:edGrp="everyone"/>
      <w:tr w:rsidR="00CC564A" w:rsidRPr="00D967E3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1DD39FE5" w14:textId="77777777" w:rsidR="00CC564A" w:rsidRPr="00D967E3" w:rsidRDefault="00344294" w:rsidP="00CC564A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C564A" w:rsidRPr="00D967E3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541223716"/>
            <w:r w:rsidR="00CC564A" w:rsidRPr="00D967E3">
              <w:rPr>
                <w:rFonts w:ascii="Arial" w:hAnsi="Arial" w:cs="Arial"/>
                <w:szCs w:val="18"/>
              </w:rPr>
              <w:t xml:space="preserve"> </w:t>
            </w:r>
            <w:r w:rsidR="00CC564A" w:rsidRPr="00D967E3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415657107" w:edGrp="everyone"/>
          <w:p w14:paraId="788D64E4" w14:textId="5AA9E8DC" w:rsidR="00CC564A" w:rsidRPr="00D967E3" w:rsidRDefault="00344294" w:rsidP="00CC564A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C564A" w:rsidRPr="00D967E3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415657107"/>
            <w:r w:rsidR="00CC564A" w:rsidRPr="00D967E3">
              <w:rPr>
                <w:rFonts w:ascii="Arial" w:hAnsi="Arial" w:cs="Arial"/>
                <w:szCs w:val="18"/>
              </w:rPr>
              <w:t xml:space="preserve"> </w:t>
            </w:r>
            <w:r w:rsidR="00CC564A" w:rsidRPr="00D967E3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96908847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C564A" w:rsidRPr="00D967E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969088479"/>
            <w:r w:rsidR="00CC564A" w:rsidRPr="00D967E3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54456474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C564A" w:rsidRPr="00D967E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544564747"/>
            <w:r w:rsidR="00CC564A" w:rsidRPr="00D967E3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CC564A" w:rsidRPr="00D967E3" w14:paraId="52227B5E" w14:textId="3EB974F1" w:rsidTr="001A1727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CC564A" w:rsidRPr="00D967E3" w:rsidRDefault="00CC564A" w:rsidP="00CC564A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D967E3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449343C" w:rsidR="00CC564A" w:rsidRPr="00D967E3" w:rsidRDefault="00CC564A" w:rsidP="00CC564A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D967E3">
              <w:rPr>
                <w:rFonts w:ascii="Arial" w:hAnsi="Arial" w:cs="Arial"/>
                <w:b/>
                <w:bCs/>
                <w:sz w:val="19"/>
                <w:szCs w:val="19"/>
              </w:rPr>
              <w:t>Provide detail</w:t>
            </w:r>
          </w:p>
        </w:tc>
      </w:tr>
      <w:tr w:rsidR="00CC564A" w:rsidRPr="00D967E3" w14:paraId="2835A828" w14:textId="77777777" w:rsidTr="001A1727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08C12F" w14:textId="6C721FB7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_Ref131668533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013FF4B6" w14:textId="7B4B3892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_Ref131668684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_Ref131670366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1EF24BF2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t xml:space="preserve">Specify types of contract reviewed and how it was determined the most suitable to the project: </w:t>
            </w:r>
          </w:p>
          <w:p w14:paraId="0D9BAC82" w14:textId="24380510" w:rsidR="00CC564A" w:rsidRPr="00D967E3" w:rsidRDefault="00CC564A" w:rsidP="00CC564A">
            <w:pPr>
              <w:pStyle w:val="38PASBenchmark"/>
              <w:rPr>
                <w:vanish w:val="0"/>
              </w:rPr>
            </w:pPr>
            <w:permStart w:id="213723351" w:edGrp="everyone"/>
            <w:permEnd w:id="213723351"/>
          </w:p>
        </w:tc>
      </w:tr>
      <w:tr w:rsidR="00CC564A" w:rsidRPr="00D967E3" w14:paraId="60391C8D" w14:textId="77777777" w:rsidTr="001A1727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048487" w14:textId="0FC623AA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_Ref131668533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79D36CA5" w14:textId="3F52F684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_Ref131668684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2E7D09" w14:textId="77777777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t>Specify the class of construction project requiring a contract:</w:t>
            </w:r>
          </w:p>
          <w:p w14:paraId="3EFBE2D0" w14:textId="42A405D4" w:rsidR="00CC564A" w:rsidRPr="00D967E3" w:rsidRDefault="00CC564A" w:rsidP="00CC564A">
            <w:pPr>
              <w:pStyle w:val="38PASBenchmark"/>
              <w:rPr>
                <w:vanish w:val="0"/>
              </w:rPr>
            </w:pPr>
            <w:permStart w:id="1018915611" w:edGrp="everyone"/>
            <w:permEnd w:id="1018915611"/>
          </w:p>
        </w:tc>
      </w:tr>
      <w:tr w:rsidR="00CC564A" w:rsidRPr="00D967E3" w14:paraId="473FFD16" w14:textId="2463FF27" w:rsidTr="001A1727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6CC803E9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_Ref131669434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3C7B27" w14:textId="77777777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t>Specify circumstances the participant outlined that constitute a breach of contract:</w:t>
            </w:r>
          </w:p>
          <w:p w14:paraId="2B404400" w14:textId="5CA2E991" w:rsidR="00CC564A" w:rsidRPr="00D967E3" w:rsidRDefault="00CC564A" w:rsidP="00CC564A">
            <w:pPr>
              <w:pStyle w:val="38PASBenchmark"/>
              <w:rPr>
                <w:vanish w:val="0"/>
              </w:rPr>
            </w:pPr>
            <w:permStart w:id="960969819" w:edGrp="everyone"/>
            <w:permEnd w:id="960969819"/>
          </w:p>
        </w:tc>
      </w:tr>
      <w:tr w:rsidR="00CC564A" w:rsidRPr="00D967E3" w14:paraId="564248C2" w14:textId="07D8BF3B" w:rsidTr="007E0B5A">
        <w:trPr>
          <w:trHeight w:val="107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674B0252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_Ref131669434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_Ref131670942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75B6CE" w14:textId="77777777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t>Specify circumstances the participant outlined that constitute a termination of the contract:</w:t>
            </w:r>
          </w:p>
          <w:p w14:paraId="212CFDF2" w14:textId="64FE4033" w:rsidR="00CC564A" w:rsidRPr="00D967E3" w:rsidRDefault="00CC564A" w:rsidP="00CC564A">
            <w:pPr>
              <w:pStyle w:val="38PASBenchmark"/>
              <w:rPr>
                <w:vanish w:val="0"/>
              </w:rPr>
            </w:pPr>
            <w:permStart w:id="601177916" w:edGrp="everyone"/>
            <w:permEnd w:id="601177916"/>
          </w:p>
        </w:tc>
      </w:tr>
      <w:tr w:rsidR="00CC564A" w:rsidRPr="00D967E3" w14:paraId="7ED7709C" w14:textId="77777777" w:rsidTr="007E0B5A">
        <w:trPr>
          <w:trHeight w:val="107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F3816C" w14:textId="43A4ED97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_Ref131669832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62D6B8" w14:textId="77777777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t>Specify how the participant confirmed legislative requirements have been met when using this contract:</w:t>
            </w:r>
          </w:p>
          <w:p w14:paraId="27B8FD3A" w14:textId="46D7164F" w:rsidR="00CC564A" w:rsidRPr="00D967E3" w:rsidRDefault="00CC564A" w:rsidP="00CC564A">
            <w:pPr>
              <w:pStyle w:val="38PASBenchmark"/>
              <w:rPr>
                <w:vanish w:val="0"/>
              </w:rPr>
            </w:pPr>
            <w:permStart w:id="1192980912" w:edGrp="everyone"/>
            <w:permEnd w:id="1192980912"/>
          </w:p>
        </w:tc>
      </w:tr>
      <w:tr w:rsidR="00CC564A" w:rsidRPr="00D967E3" w14:paraId="67162794" w14:textId="77777777" w:rsidTr="007E0B5A">
        <w:trPr>
          <w:trHeight w:val="107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845065" w14:textId="293B7F9E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_Ref131670344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601DE3" w14:textId="77777777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t>Specify how the participant verified the owner capacity to form a binding agreement:</w:t>
            </w:r>
          </w:p>
          <w:p w14:paraId="640D2375" w14:textId="7F81D6B0" w:rsidR="00CC564A" w:rsidRPr="00D967E3" w:rsidRDefault="00CC564A" w:rsidP="00CC564A">
            <w:pPr>
              <w:pStyle w:val="38PASBenchmark"/>
              <w:rPr>
                <w:vanish w:val="0"/>
              </w:rPr>
            </w:pPr>
            <w:permStart w:id="826223546" w:edGrp="everyone"/>
            <w:permEnd w:id="826223546"/>
          </w:p>
        </w:tc>
      </w:tr>
      <w:tr w:rsidR="00CC564A" w:rsidRPr="00D967E3" w14:paraId="139400D9" w14:textId="77777777" w:rsidTr="001A1727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7F93E11" w14:textId="6A9B87FE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_Ref131670924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B83508" w14:textId="77777777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t>Specify documents prepared and compiled to determine contract details:</w:t>
            </w:r>
          </w:p>
          <w:p w14:paraId="0FCF0232" w14:textId="225BC1AB" w:rsidR="00CC564A" w:rsidRPr="00D967E3" w:rsidRDefault="00CC564A" w:rsidP="00CC564A">
            <w:pPr>
              <w:pStyle w:val="38PASBenchmark"/>
              <w:rPr>
                <w:vanish w:val="0"/>
              </w:rPr>
            </w:pPr>
            <w:permStart w:id="1931228559" w:edGrp="everyone"/>
            <w:permEnd w:id="1931228559"/>
          </w:p>
        </w:tc>
      </w:tr>
      <w:tr w:rsidR="00CC564A" w:rsidRPr="00D967E3" w14:paraId="06E37DF9" w14:textId="77777777" w:rsidTr="001A1727">
        <w:trPr>
          <w:trHeight w:val="1020"/>
        </w:trPr>
        <w:tc>
          <w:tcPr>
            <w:tcW w:w="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2A080902" w14:textId="4F8C37BC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_Ref131671276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_Ref131671305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3D569339" w14:textId="77777777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t>Specify how the participant clarified and confirmed details of the contract with the owner to resolve discrepancies or disagreements:</w:t>
            </w:r>
          </w:p>
          <w:p w14:paraId="114E60C7" w14:textId="2F6FAEC0" w:rsidR="00CC564A" w:rsidRPr="00D967E3" w:rsidRDefault="00CC564A" w:rsidP="00CC564A">
            <w:pPr>
              <w:pStyle w:val="38PASBenchmark"/>
              <w:rPr>
                <w:vanish w:val="0"/>
              </w:rPr>
            </w:pPr>
            <w:permStart w:id="360388722" w:edGrp="everyone"/>
            <w:permEnd w:id="360388722"/>
          </w:p>
        </w:tc>
      </w:tr>
      <w:tr w:rsidR="00CC564A" w:rsidRPr="00D967E3" w14:paraId="13858803" w14:textId="77777777" w:rsidTr="001A1727">
        <w:trPr>
          <w:trHeight w:val="1020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2C258C" w14:textId="13E85DDF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_Ref131671305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_Ref131671472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178061" w14:textId="77777777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t>Specify who the participant consulted when preparing the contract draft:</w:t>
            </w:r>
          </w:p>
          <w:p w14:paraId="2BA9288E" w14:textId="68BA9527" w:rsidR="00CC564A" w:rsidRPr="00D967E3" w:rsidRDefault="00CC564A" w:rsidP="00CC564A">
            <w:pPr>
              <w:pStyle w:val="38PASBenchmark"/>
              <w:rPr>
                <w:vanish w:val="0"/>
              </w:rPr>
            </w:pPr>
            <w:permStart w:id="769854088" w:edGrp="everyone"/>
            <w:permEnd w:id="769854088"/>
          </w:p>
        </w:tc>
      </w:tr>
      <w:tr w:rsidR="00CC564A" w:rsidRPr="00D967E3" w14:paraId="7823B9A7" w14:textId="77777777" w:rsidTr="001A1727">
        <w:trPr>
          <w:trHeight w:val="1020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04C146" w14:textId="5465EB3C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_Ref131671801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8DC306" w14:textId="77777777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t>Specify how the participant monitored price and time variations:</w:t>
            </w:r>
          </w:p>
          <w:p w14:paraId="1A7791DE" w14:textId="3578EEA1" w:rsidR="00CC564A" w:rsidRPr="00D967E3" w:rsidRDefault="00CC564A" w:rsidP="00CC564A">
            <w:pPr>
              <w:pStyle w:val="38PASBenchmark"/>
              <w:rPr>
                <w:vanish w:val="0"/>
              </w:rPr>
            </w:pPr>
            <w:permStart w:id="1636780175" w:edGrp="everyone"/>
            <w:permEnd w:id="1636780175"/>
          </w:p>
        </w:tc>
      </w:tr>
      <w:tr w:rsidR="00CC564A" w:rsidRPr="00D967E3" w14:paraId="35E880B3" w14:textId="77777777" w:rsidTr="001A1727">
        <w:trPr>
          <w:trHeight w:val="1020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0686F0" w14:textId="65F3132E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_Ref131671801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_Ref131671982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1.4E.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_Ref131671990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1.4F.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321BBA" w14:textId="2541D3A2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t>Specify which parties were negotiated with to resolve contract anomalies:</w:t>
            </w:r>
          </w:p>
          <w:p w14:paraId="3C737F54" w14:textId="44EBEC8F" w:rsidR="00CC564A" w:rsidRPr="00D967E3" w:rsidRDefault="00CC564A" w:rsidP="00CC564A">
            <w:pPr>
              <w:pStyle w:val="38PASBenchmark"/>
              <w:rPr>
                <w:vanish w:val="0"/>
              </w:rPr>
            </w:pPr>
            <w:permStart w:id="1587957543" w:edGrp="everyone"/>
            <w:permEnd w:id="1587957543"/>
          </w:p>
        </w:tc>
      </w:tr>
      <w:tr w:rsidR="00CC564A" w:rsidRPr="00D967E3" w14:paraId="3EDA68CE" w14:textId="77777777" w:rsidTr="001A1727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ADA88B3" w14:textId="3933A733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967E3">
              <w:rPr>
                <w:rFonts w:ascii="Arial" w:hAnsi="Arial" w:cs="Arial"/>
                <w:sz w:val="19"/>
                <w:szCs w:val="19"/>
              </w:rPr>
              <w:instrText xml:space="preserve"> REF _Ref131672059 \r \h  \* MERGEFORMAT </w:instrText>
            </w:r>
            <w:r w:rsidRPr="00D967E3">
              <w:rPr>
                <w:rFonts w:ascii="Arial" w:hAnsi="Arial" w:cs="Arial"/>
                <w:sz w:val="19"/>
                <w:szCs w:val="19"/>
              </w:rPr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967E3">
              <w:rPr>
                <w:rFonts w:ascii="Arial" w:hAnsi="Arial" w:cs="Arial"/>
                <w:sz w:val="19"/>
                <w:szCs w:val="19"/>
              </w:rPr>
              <w:t xml:space="preserve">1.5E. </w:t>
            </w:r>
            <w:r w:rsidRPr="00D967E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2AB6732" w14:textId="79F0AD49" w:rsidR="00CC564A" w:rsidRPr="00D967E3" w:rsidRDefault="00CC564A" w:rsidP="00CC564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967E3">
              <w:rPr>
                <w:rFonts w:ascii="Arial" w:hAnsi="Arial" w:cs="Arial"/>
                <w:sz w:val="19"/>
                <w:szCs w:val="19"/>
              </w:rPr>
              <w:t>Specify how documents were developed, stored securely, during and post contract:</w:t>
            </w:r>
          </w:p>
          <w:p w14:paraId="4CBB0C79" w14:textId="4B603AB1" w:rsidR="00CC564A" w:rsidRPr="00D967E3" w:rsidRDefault="00CC564A" w:rsidP="00CC564A">
            <w:pPr>
              <w:pStyle w:val="38PASBenchmark"/>
              <w:rPr>
                <w:vanish w:val="0"/>
              </w:rPr>
            </w:pPr>
            <w:permStart w:id="2138524176" w:edGrp="everyone"/>
            <w:permEnd w:id="2138524176"/>
          </w:p>
        </w:tc>
      </w:tr>
    </w:tbl>
    <w:p w14:paraId="333B5F02" w14:textId="77777777" w:rsidR="00AC0794" w:rsidRDefault="00AC0794" w:rsidP="00AC0794"/>
    <w:p w14:paraId="4FB885F7" w14:textId="5DC1E51E" w:rsidR="00DB5E55" w:rsidRDefault="00C76B5E" w:rsidP="00AC3A7A">
      <w:pPr>
        <w:jc w:val="left"/>
        <w:rPr>
          <w:rFonts w:ascii="Arial" w:hAnsi="Arial" w:cs="Arial"/>
          <w:sz w:val="22"/>
          <w:szCs w:val="22"/>
        </w:rPr>
      </w:pPr>
      <w:r w:rsidRPr="007678DC">
        <w:rPr>
          <w:rFonts w:ascii="Arial" w:hAnsi="Arial" w:cs="Arial"/>
          <w:sz w:val="20"/>
        </w:rPr>
        <w:br w:type="page"/>
      </w:r>
    </w:p>
    <w:p w14:paraId="74F82739" w14:textId="2CF0C82B" w:rsidR="00FC083A" w:rsidRPr="00BF7956" w:rsidRDefault="00344294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C3A7A">
            <w:rPr>
              <w:rFonts w:ascii="Arial Black" w:hAnsi="Arial Black"/>
            </w:rPr>
            <w:t>CPCCBC4003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6F5CCAEC" w:rsidR="00FC083A" w:rsidRPr="00BF7956" w:rsidRDefault="00AC3A7A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Select, prepare and administer a construction contract</w:t>
          </w:r>
        </w:p>
      </w:sdtContent>
    </w:sdt>
    <w:p w14:paraId="490C5E39" w14:textId="77777777" w:rsidR="00FC083A" w:rsidRPr="004F5698" w:rsidRDefault="00FC083A" w:rsidP="00FC083A">
      <w:pPr>
        <w:rPr>
          <w:sz w:val="20"/>
          <w:szCs w:val="16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A12627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1B57A94F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AC3A7A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FC083A" w:rsidRPr="000559FC" w14:paraId="64EBEA44" w14:textId="77777777" w:rsidTr="00A12627">
        <w:trPr>
          <w:trHeight w:val="50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68D374E4" w14:textId="392026A2" w:rsidR="0052022C" w:rsidRDefault="0090252C" w:rsidP="0052022C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select an appropriate contract for a construction project and </w:t>
            </w:r>
            <w:r w:rsidRPr="0090252C">
              <w:rPr>
                <w:rFonts w:cs="Arial"/>
                <w:sz w:val="20"/>
              </w:rPr>
              <w:t>prepar</w:t>
            </w:r>
            <w:r>
              <w:rPr>
                <w:rFonts w:cs="Arial"/>
                <w:sz w:val="20"/>
              </w:rPr>
              <w:t>e</w:t>
            </w:r>
            <w:r w:rsidRPr="0090252C">
              <w:rPr>
                <w:rFonts w:cs="Arial"/>
                <w:sz w:val="20"/>
              </w:rPr>
              <w:t xml:space="preserve"> and administer </w:t>
            </w:r>
            <w:r>
              <w:rPr>
                <w:rFonts w:cs="Arial"/>
                <w:sz w:val="20"/>
              </w:rPr>
              <w:t>this</w:t>
            </w:r>
            <w:r w:rsidRPr="0090252C">
              <w:rPr>
                <w:rFonts w:cs="Arial"/>
                <w:sz w:val="20"/>
              </w:rPr>
              <w:t xml:space="preserve"> contract</w:t>
            </w:r>
            <w:r>
              <w:rPr>
                <w:rFonts w:cs="Arial"/>
                <w:sz w:val="20"/>
              </w:rPr>
              <w:t xml:space="preserve">, providing the assessor with </w:t>
            </w:r>
            <w:r w:rsidR="0052022C">
              <w:rPr>
                <w:rFonts w:cs="Arial"/>
                <w:sz w:val="20"/>
              </w:rPr>
              <w:t xml:space="preserve">copies of </w:t>
            </w:r>
            <w:r>
              <w:rPr>
                <w:rFonts w:cs="Arial"/>
                <w:sz w:val="20"/>
              </w:rPr>
              <w:t>documents</w:t>
            </w:r>
            <w:r w:rsidR="0052022C">
              <w:rPr>
                <w:rFonts w:cs="Arial"/>
                <w:sz w:val="20"/>
              </w:rPr>
              <w:t xml:space="preserve"> used and observer comments</w:t>
            </w:r>
            <w:r>
              <w:rPr>
                <w:rFonts w:cs="Arial"/>
                <w:sz w:val="20"/>
              </w:rPr>
              <w:t xml:space="preserve"> as evidence</w:t>
            </w:r>
            <w:r w:rsidR="0052022C">
              <w:rPr>
                <w:rFonts w:cs="Arial"/>
                <w:sz w:val="20"/>
              </w:rPr>
              <w:t>, including:</w:t>
            </w:r>
          </w:p>
          <w:p w14:paraId="1C2B72F0" w14:textId="1AEBF2EF" w:rsidR="00041F15" w:rsidRPr="0052022C" w:rsidRDefault="00041F15" w:rsidP="004F5698">
            <w:pPr>
              <w:pStyle w:val="ListParagraph"/>
              <w:numPr>
                <w:ilvl w:val="0"/>
                <w:numId w:val="37"/>
              </w:numPr>
              <w:ind w:left="458"/>
              <w:jc w:val="left"/>
              <w:rPr>
                <w:rFonts w:cs="Arial"/>
                <w:sz w:val="20"/>
              </w:rPr>
            </w:pPr>
            <w:r w:rsidRPr="0052022C">
              <w:rPr>
                <w:rFonts w:cs="Arial"/>
                <w:sz w:val="20"/>
              </w:rPr>
              <w:t>Identify and analyse business contracts.</w:t>
            </w:r>
          </w:p>
          <w:p w14:paraId="60611ADC" w14:textId="4E47A96F" w:rsidR="0090252C" w:rsidRDefault="00041F15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different building and construction contracts and </w:t>
            </w:r>
            <w:r w:rsidR="0090252C" w:rsidRPr="0090252C">
              <w:rPr>
                <w:rFonts w:cs="Arial"/>
                <w:sz w:val="20"/>
              </w:rPr>
              <w:t>select the correct contract by analysing identified legislative requirements and construction type</w:t>
            </w:r>
            <w:r w:rsidR="0078784F">
              <w:rPr>
                <w:rFonts w:cs="Arial"/>
                <w:sz w:val="20"/>
              </w:rPr>
              <w:t xml:space="preserve"> and determine legal requirements</w:t>
            </w:r>
            <w:r>
              <w:rPr>
                <w:rFonts w:cs="Arial"/>
                <w:sz w:val="20"/>
              </w:rPr>
              <w:t>.</w:t>
            </w:r>
          </w:p>
          <w:p w14:paraId="771CC14C" w14:textId="2A223BF7" w:rsidR="00726110" w:rsidRDefault="00726110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Locate a standard contract document and read the </w:t>
            </w:r>
            <w:r w:rsidRPr="00726110">
              <w:rPr>
                <w:rFonts w:cs="Arial"/>
                <w:sz w:val="20"/>
              </w:rPr>
              <w:t>elements, terms, sections and clauses</w:t>
            </w:r>
            <w:r>
              <w:rPr>
                <w:rFonts w:cs="Arial"/>
                <w:sz w:val="20"/>
              </w:rPr>
              <w:t xml:space="preserve"> to determine relevance to the agreement.</w:t>
            </w:r>
          </w:p>
          <w:p w14:paraId="7E632CCC" w14:textId="1557641A" w:rsidR="00726110" w:rsidRDefault="0078784F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the </w:t>
            </w:r>
            <w:r w:rsidRPr="0078784F">
              <w:rPr>
                <w:rFonts w:cs="Arial"/>
                <w:sz w:val="20"/>
              </w:rPr>
              <w:t>rights, obligations and liabilities of all parties</w:t>
            </w:r>
            <w:r>
              <w:rPr>
                <w:rFonts w:cs="Arial"/>
                <w:sz w:val="20"/>
              </w:rPr>
              <w:t>.</w:t>
            </w:r>
          </w:p>
          <w:p w14:paraId="7848F6B8" w14:textId="17A5BFCE" w:rsidR="0078784F" w:rsidRDefault="0078784F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Consider the job and determine and </w:t>
            </w:r>
            <w:r w:rsidRPr="0078784F">
              <w:rPr>
                <w:rFonts w:cs="Arial"/>
                <w:sz w:val="20"/>
              </w:rPr>
              <w:t>analyse circumstances that constitute a breach of contract</w:t>
            </w:r>
            <w:r>
              <w:rPr>
                <w:rFonts w:cs="Arial"/>
                <w:sz w:val="20"/>
              </w:rPr>
              <w:t xml:space="preserve"> and factors involved in contract termination.</w:t>
            </w:r>
          </w:p>
          <w:p w14:paraId="2B17A30C" w14:textId="32387637" w:rsidR="0078784F" w:rsidRDefault="0078784F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legislative requirements and procedures are met.</w:t>
            </w:r>
          </w:p>
          <w:p w14:paraId="1426DC22" w14:textId="6F7F9A46" w:rsidR="00041F15" w:rsidRDefault="0078784F" w:rsidP="004F5698">
            <w:pPr>
              <w:pStyle w:val="ListParagraph"/>
              <w:numPr>
                <w:ilvl w:val="0"/>
                <w:numId w:val="36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Select appropriate contract.</w:t>
            </w:r>
          </w:p>
          <w:p w14:paraId="63C66707" w14:textId="7BB30562" w:rsidR="0078784F" w:rsidRDefault="0078784F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Make an offer and receive acceptance to create a legal relationship in the form of a contract.</w:t>
            </w:r>
          </w:p>
          <w:p w14:paraId="0D4E6E23" w14:textId="56276FC7" w:rsidR="0078784F" w:rsidRDefault="0078784F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the owner capacity to form a binding agreement. (</w:t>
            </w:r>
            <w:r w:rsidR="00C306FC">
              <w:rPr>
                <w:rFonts w:cs="Arial"/>
                <w:sz w:val="20"/>
              </w:rPr>
              <w:t xml:space="preserve">direct and clear communication, </w:t>
            </w:r>
            <w:r>
              <w:rPr>
                <w:rFonts w:cs="Arial"/>
                <w:sz w:val="20"/>
              </w:rPr>
              <w:t>witness signature, legally able to enter into a contract)</w:t>
            </w:r>
            <w:r w:rsidR="00C306FC">
              <w:rPr>
                <w:rFonts w:cs="Arial"/>
                <w:sz w:val="20"/>
              </w:rPr>
              <w:t>.</w:t>
            </w:r>
          </w:p>
          <w:p w14:paraId="41F80739" w14:textId="56B09FE6" w:rsidR="0052022C" w:rsidRPr="0052022C" w:rsidRDefault="0052022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Select the contract appropriate to the type of construction.</w:t>
            </w:r>
          </w:p>
          <w:p w14:paraId="46FCCD01" w14:textId="5631ED5D" w:rsidR="00C306FC" w:rsidRPr="0090252C" w:rsidRDefault="00C306F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 w:rsidRPr="00C306FC">
              <w:rPr>
                <w:rFonts w:cs="Arial"/>
                <w:sz w:val="20"/>
              </w:rPr>
              <w:t>Prepare and compile the range of documents that collectively make up the contract.</w:t>
            </w:r>
          </w:p>
          <w:p w14:paraId="08504351" w14:textId="318E93FC" w:rsidR="0090252C" w:rsidRDefault="0052022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and document</w:t>
            </w:r>
            <w:r w:rsidR="0090252C" w:rsidRPr="0090252C">
              <w:rPr>
                <w:rFonts w:cs="Arial"/>
                <w:sz w:val="20"/>
              </w:rPr>
              <w:t xml:space="preserve"> requirements for contract termination and special conditions agreed by all parties</w:t>
            </w:r>
            <w:r w:rsidR="00C306FC">
              <w:rPr>
                <w:rFonts w:cs="Arial"/>
                <w:sz w:val="20"/>
              </w:rPr>
              <w:t>.</w:t>
            </w:r>
          </w:p>
          <w:p w14:paraId="5466AA45" w14:textId="299F07F6" w:rsidR="00C306FC" w:rsidRDefault="00C306FC" w:rsidP="004F5698">
            <w:pPr>
              <w:pStyle w:val="ListParagraph"/>
              <w:numPr>
                <w:ilvl w:val="0"/>
                <w:numId w:val="36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the contract.</w:t>
            </w:r>
          </w:p>
          <w:p w14:paraId="1A1236B4" w14:textId="15A59BB6" w:rsidR="00C306FC" w:rsidRPr="0090252C" w:rsidRDefault="00C306F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Clarify and confirm details with owner to resolve </w:t>
            </w:r>
            <w:r w:rsidRPr="00C306FC">
              <w:rPr>
                <w:rFonts w:cs="Arial"/>
                <w:sz w:val="20"/>
              </w:rPr>
              <w:t>discrepancies or disagreements</w:t>
            </w:r>
            <w:r w:rsidR="0052022C">
              <w:rPr>
                <w:rFonts w:cs="Arial"/>
                <w:sz w:val="20"/>
              </w:rPr>
              <w:t>.</w:t>
            </w:r>
          </w:p>
          <w:p w14:paraId="55013DEF" w14:textId="4B787B5D" w:rsidR="00C306FC" w:rsidRPr="00D766C2" w:rsidRDefault="00C306F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i/>
                <w:iCs/>
                <w:sz w:val="20"/>
              </w:rPr>
            </w:pPr>
            <w:r w:rsidRPr="00C306FC">
              <w:rPr>
                <w:rFonts w:cs="Arial"/>
                <w:sz w:val="20"/>
              </w:rPr>
              <w:t xml:space="preserve">Prepare selected contract draft with details, in consultation with relevant personnel and in accordance with the accepted processes of </w:t>
            </w:r>
            <w:r w:rsidR="00D766C2">
              <w:rPr>
                <w:rFonts w:cs="Arial"/>
                <w:sz w:val="20"/>
              </w:rPr>
              <w:t>workplace</w:t>
            </w:r>
            <w:r w:rsidRPr="00C306FC">
              <w:rPr>
                <w:rFonts w:cs="Arial"/>
                <w:sz w:val="20"/>
              </w:rPr>
              <w:t xml:space="preserve"> and legal requirements.</w:t>
            </w:r>
            <w:r w:rsidR="00D766C2">
              <w:rPr>
                <w:rFonts w:cs="Arial"/>
                <w:sz w:val="20"/>
              </w:rPr>
              <w:t xml:space="preserve"> </w:t>
            </w:r>
            <w:r w:rsidR="00D766C2" w:rsidRPr="00D766C2">
              <w:rPr>
                <w:rFonts w:cs="Arial"/>
                <w:i/>
                <w:iCs/>
                <w:sz w:val="20"/>
              </w:rPr>
              <w:t>(Policies and procedures checklist</w:t>
            </w:r>
            <w:r w:rsidR="00314F34">
              <w:rPr>
                <w:rFonts w:cs="Arial"/>
                <w:i/>
                <w:iCs/>
                <w:sz w:val="20"/>
              </w:rPr>
              <w:t xml:space="preserve"> </w:t>
            </w:r>
            <w:r w:rsidR="00D766C2" w:rsidRPr="00D766C2">
              <w:rPr>
                <w:rFonts w:cs="Arial"/>
                <w:i/>
                <w:iCs/>
                <w:sz w:val="20"/>
              </w:rPr>
              <w:t>- HO1)</w:t>
            </w:r>
          </w:p>
          <w:p w14:paraId="22A5E9D4" w14:textId="050F8AD6" w:rsidR="00C306FC" w:rsidRDefault="00C306F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</w:t>
            </w:r>
            <w:r w:rsidRPr="00C306FC">
              <w:rPr>
                <w:rFonts w:cs="Arial"/>
                <w:sz w:val="20"/>
              </w:rPr>
              <w:t>and schedule progress payments, including processes for applying for extension of time.</w:t>
            </w:r>
          </w:p>
          <w:p w14:paraId="404DF4A1" w14:textId="5E6B1AFD" w:rsidR="00C306FC" w:rsidRDefault="00C306F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Consult with legal representative to ensure legality and validity of the draft contract.</w:t>
            </w:r>
          </w:p>
          <w:p w14:paraId="4DF73C0B" w14:textId="52AF07D6" w:rsidR="00C306FC" w:rsidRPr="004A2F26" w:rsidRDefault="00C306F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i/>
                <w:iCs/>
                <w:sz w:val="20"/>
              </w:rPr>
            </w:pPr>
            <w:r>
              <w:rPr>
                <w:rFonts w:cs="Arial"/>
                <w:sz w:val="20"/>
              </w:rPr>
              <w:t>Prepare the final contract following workplace legal process.</w:t>
            </w:r>
            <w:r w:rsidR="004A2F26" w:rsidRPr="00D766C2">
              <w:rPr>
                <w:rFonts w:cs="Arial"/>
                <w:i/>
                <w:iCs/>
                <w:sz w:val="20"/>
              </w:rPr>
              <w:t xml:space="preserve"> (Policies and procedures checklist</w:t>
            </w:r>
            <w:r w:rsidR="004F5698">
              <w:rPr>
                <w:rFonts w:cs="Arial"/>
                <w:i/>
                <w:iCs/>
                <w:sz w:val="20"/>
              </w:rPr>
              <w:t xml:space="preserve"> </w:t>
            </w:r>
            <w:r w:rsidR="004A2F26" w:rsidRPr="00D766C2">
              <w:rPr>
                <w:rFonts w:cs="Arial"/>
                <w:i/>
                <w:iCs/>
                <w:sz w:val="20"/>
              </w:rPr>
              <w:t>- HO1)</w:t>
            </w:r>
          </w:p>
          <w:p w14:paraId="2FCFCF19" w14:textId="40E52E2E" w:rsidR="00C306FC" w:rsidRDefault="00C306FC" w:rsidP="004F5698">
            <w:pPr>
              <w:pStyle w:val="ListParagraph"/>
              <w:numPr>
                <w:ilvl w:val="0"/>
                <w:numId w:val="36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Administer the contract.</w:t>
            </w:r>
          </w:p>
          <w:p w14:paraId="0A332FEE" w14:textId="3E937663" w:rsidR="0090252C" w:rsidRPr="00D766C2" w:rsidRDefault="0052022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 w:rsidRPr="00D766C2">
              <w:rPr>
                <w:rFonts w:cs="Arial"/>
                <w:sz w:val="20"/>
              </w:rPr>
              <w:t>A</w:t>
            </w:r>
            <w:r w:rsidR="0090252C" w:rsidRPr="00D766C2">
              <w:rPr>
                <w:rFonts w:cs="Arial"/>
                <w:sz w:val="20"/>
              </w:rPr>
              <w:t xml:space="preserve">dminister the contract following legal and regulatory requirements and to </w:t>
            </w:r>
            <w:r w:rsidRPr="00D766C2">
              <w:rPr>
                <w:rFonts w:cs="Arial"/>
                <w:sz w:val="20"/>
              </w:rPr>
              <w:t>workplace</w:t>
            </w:r>
            <w:r w:rsidR="0090252C" w:rsidRPr="00D766C2">
              <w:rPr>
                <w:rFonts w:cs="Arial"/>
                <w:sz w:val="20"/>
              </w:rPr>
              <w:t xml:space="preserve"> standards</w:t>
            </w:r>
            <w:r w:rsidR="00C306FC" w:rsidRPr="00D766C2">
              <w:rPr>
                <w:rFonts w:cs="Arial"/>
                <w:sz w:val="20"/>
              </w:rPr>
              <w:t>.</w:t>
            </w:r>
            <w:r w:rsidR="00D766C2">
              <w:t xml:space="preserve"> </w:t>
            </w:r>
            <w:r w:rsidR="004F5698">
              <w:br/>
            </w:r>
            <w:r w:rsidR="00D766C2" w:rsidRPr="00D766C2">
              <w:rPr>
                <w:rFonts w:cs="Arial"/>
                <w:i/>
                <w:iCs/>
                <w:sz w:val="20"/>
              </w:rPr>
              <w:t>(Policies and procedures checklist</w:t>
            </w:r>
            <w:r w:rsidR="004F5698">
              <w:rPr>
                <w:rFonts w:cs="Arial"/>
                <w:i/>
                <w:iCs/>
                <w:sz w:val="20"/>
              </w:rPr>
              <w:t xml:space="preserve"> </w:t>
            </w:r>
            <w:r w:rsidR="00D766C2" w:rsidRPr="00D766C2">
              <w:rPr>
                <w:rFonts w:cs="Arial"/>
                <w:i/>
                <w:iCs/>
                <w:sz w:val="20"/>
              </w:rPr>
              <w:t>- HO1)</w:t>
            </w:r>
          </w:p>
          <w:p w14:paraId="11AE621D" w14:textId="5E8417C8" w:rsidR="00C306FC" w:rsidRPr="0090252C" w:rsidRDefault="00C306F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Pr="0090252C">
              <w:rPr>
                <w:rFonts w:cs="Arial"/>
                <w:sz w:val="20"/>
              </w:rPr>
              <w:t>onitor price and time variations and negotiate with various parties to resolve contract anomalies</w:t>
            </w:r>
            <w:r>
              <w:rPr>
                <w:rFonts w:cs="Arial"/>
                <w:sz w:val="20"/>
              </w:rPr>
              <w:t>.</w:t>
            </w:r>
          </w:p>
          <w:p w14:paraId="3DEC815A" w14:textId="072EF04F" w:rsidR="00C306FC" w:rsidRDefault="0052022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 w:rsidRPr="00C306FC">
              <w:rPr>
                <w:rFonts w:cs="Arial"/>
                <w:sz w:val="20"/>
              </w:rPr>
              <w:t xml:space="preserve">Process applications for </w:t>
            </w:r>
            <w:r w:rsidR="00BF0227">
              <w:rPr>
                <w:rFonts w:cs="Arial"/>
                <w:sz w:val="20"/>
              </w:rPr>
              <w:t>EOT</w:t>
            </w:r>
            <w:r w:rsidRPr="00C306FC">
              <w:rPr>
                <w:rFonts w:cs="Arial"/>
                <w:sz w:val="20"/>
              </w:rPr>
              <w:t xml:space="preserve"> in accordance with </w:t>
            </w:r>
            <w:r w:rsidR="00BF0227">
              <w:rPr>
                <w:rFonts w:cs="Arial"/>
                <w:sz w:val="20"/>
              </w:rPr>
              <w:t>workplace</w:t>
            </w:r>
            <w:r w:rsidRPr="00C306FC">
              <w:rPr>
                <w:rFonts w:cs="Arial"/>
                <w:sz w:val="20"/>
              </w:rPr>
              <w:t xml:space="preserve"> policies and contract conditions</w:t>
            </w:r>
            <w:r>
              <w:rPr>
                <w:rFonts w:cs="Arial"/>
                <w:sz w:val="20"/>
              </w:rPr>
              <w:t>.</w:t>
            </w:r>
          </w:p>
          <w:p w14:paraId="207E83D9" w14:textId="1C91AAAF" w:rsidR="00C306FC" w:rsidRPr="0052022C" w:rsidRDefault="0052022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</w:t>
            </w:r>
            <w:r w:rsidR="00C306FC" w:rsidRPr="00C306FC">
              <w:rPr>
                <w:rFonts w:cs="Arial"/>
                <w:sz w:val="20"/>
              </w:rPr>
              <w:t>rocess progress payments accurately as due under the contract.</w:t>
            </w:r>
          </w:p>
          <w:p w14:paraId="3094D66D" w14:textId="77777777" w:rsidR="00C306FC" w:rsidRPr="00C306FC" w:rsidRDefault="00C306F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 w:rsidRPr="00C306FC">
              <w:rPr>
                <w:rFonts w:cs="Arial"/>
                <w:sz w:val="20"/>
              </w:rPr>
              <w:t>Act to minimise liquidated damages or penalties nominated in the contract.</w:t>
            </w:r>
          </w:p>
          <w:p w14:paraId="6EBC0BDB" w14:textId="72E931A1" w:rsidR="00C306FC" w:rsidRPr="0052022C" w:rsidRDefault="00C306F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 w:rsidRPr="00C306FC">
              <w:rPr>
                <w:rFonts w:cs="Arial"/>
                <w:sz w:val="20"/>
              </w:rPr>
              <w:t>Administer contract</w:t>
            </w:r>
            <w:r w:rsidR="00BF0227">
              <w:rPr>
                <w:rFonts w:cs="Arial"/>
                <w:sz w:val="20"/>
              </w:rPr>
              <w:t>,</w:t>
            </w:r>
            <w:r w:rsidRPr="00C306FC">
              <w:rPr>
                <w:rFonts w:cs="Arial"/>
                <w:sz w:val="20"/>
              </w:rPr>
              <w:t xml:space="preserve"> resolv</w:t>
            </w:r>
            <w:r w:rsidR="00BF0227">
              <w:rPr>
                <w:rFonts w:cs="Arial"/>
                <w:sz w:val="20"/>
              </w:rPr>
              <w:t>ing</w:t>
            </w:r>
            <w:r w:rsidRPr="00C306FC">
              <w:rPr>
                <w:rFonts w:cs="Arial"/>
                <w:sz w:val="20"/>
              </w:rPr>
              <w:t xml:space="preserve"> disputes in accordance with contract</w:t>
            </w:r>
            <w:r w:rsidR="00BF0227">
              <w:rPr>
                <w:rFonts w:cs="Arial"/>
                <w:sz w:val="20"/>
              </w:rPr>
              <w:t xml:space="preserve">, </w:t>
            </w:r>
            <w:r w:rsidRPr="00C306FC">
              <w:rPr>
                <w:rFonts w:cs="Arial"/>
                <w:sz w:val="20"/>
              </w:rPr>
              <w:t>legislation and regulations.</w:t>
            </w:r>
          </w:p>
          <w:p w14:paraId="0C651581" w14:textId="0E197092" w:rsidR="00C306FC" w:rsidRPr="00B353C0" w:rsidRDefault="00C306F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 w:rsidRPr="00C306FC">
              <w:rPr>
                <w:rFonts w:cs="Arial"/>
                <w:sz w:val="20"/>
              </w:rPr>
              <w:t>Assess conditions for issuing a final certificate.</w:t>
            </w:r>
            <w:r w:rsidR="00D766C2">
              <w:rPr>
                <w:rFonts w:cs="Arial"/>
                <w:sz w:val="20"/>
              </w:rPr>
              <w:t xml:space="preserve"> </w:t>
            </w:r>
            <w:r w:rsidR="00D766C2" w:rsidRPr="00D766C2">
              <w:rPr>
                <w:rFonts w:cs="Arial"/>
                <w:i/>
                <w:iCs/>
                <w:sz w:val="20"/>
              </w:rPr>
              <w:t xml:space="preserve">(Final Certificate checklist </w:t>
            </w:r>
            <w:r w:rsidR="004F5698">
              <w:rPr>
                <w:rFonts w:cs="Arial"/>
                <w:i/>
                <w:iCs/>
                <w:sz w:val="20"/>
              </w:rPr>
              <w:t>-</w:t>
            </w:r>
            <w:r w:rsidR="00D766C2" w:rsidRPr="00D766C2">
              <w:rPr>
                <w:rFonts w:cs="Arial"/>
                <w:i/>
                <w:iCs/>
                <w:sz w:val="20"/>
              </w:rPr>
              <w:t xml:space="preserve"> HO2)</w:t>
            </w:r>
          </w:p>
          <w:p w14:paraId="7364698C" w14:textId="1C868421" w:rsidR="0052022C" w:rsidRDefault="0052022C" w:rsidP="004F5698">
            <w:pPr>
              <w:pStyle w:val="ListParagraph"/>
              <w:numPr>
                <w:ilvl w:val="0"/>
                <w:numId w:val="36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Finalise a contract.</w:t>
            </w:r>
          </w:p>
          <w:p w14:paraId="6F87AAEB" w14:textId="24B502E9" w:rsidR="0052022C" w:rsidRDefault="0052022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processes to document practical completion of the contract.</w:t>
            </w:r>
            <w:r w:rsidR="00D766C2" w:rsidRPr="00D766C2">
              <w:rPr>
                <w:rFonts w:cs="Arial"/>
                <w:i/>
                <w:iCs/>
                <w:sz w:val="20"/>
              </w:rPr>
              <w:t xml:space="preserve"> (</w:t>
            </w:r>
            <w:r w:rsidR="00B353C0">
              <w:rPr>
                <w:rFonts w:cs="Arial"/>
                <w:i/>
                <w:iCs/>
                <w:sz w:val="20"/>
              </w:rPr>
              <w:t>Practical completion</w:t>
            </w:r>
            <w:r w:rsidR="00D766C2" w:rsidRPr="00D766C2">
              <w:rPr>
                <w:rFonts w:cs="Arial"/>
                <w:i/>
                <w:iCs/>
                <w:sz w:val="20"/>
              </w:rPr>
              <w:t xml:space="preserve"> checklist – HO</w:t>
            </w:r>
            <w:r w:rsidR="00B353C0">
              <w:rPr>
                <w:rFonts w:cs="Arial"/>
                <w:i/>
                <w:iCs/>
                <w:sz w:val="20"/>
              </w:rPr>
              <w:t>3</w:t>
            </w:r>
            <w:r w:rsidR="00D766C2" w:rsidRPr="00D766C2">
              <w:rPr>
                <w:rFonts w:cs="Arial"/>
                <w:i/>
                <w:iCs/>
                <w:sz w:val="20"/>
              </w:rPr>
              <w:t>)</w:t>
            </w:r>
          </w:p>
          <w:p w14:paraId="3A7E88DF" w14:textId="490FDCFC" w:rsidR="0052022C" w:rsidRPr="00B353C0" w:rsidRDefault="0052022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i/>
                <w:iCs/>
                <w:sz w:val="20"/>
              </w:rPr>
            </w:pPr>
            <w:r w:rsidRPr="0052022C">
              <w:rPr>
                <w:rFonts w:cs="Arial"/>
                <w:sz w:val="20"/>
              </w:rPr>
              <w:t>Finalise defects liability under a building or construction contract</w:t>
            </w:r>
            <w:r w:rsidR="00BF0227">
              <w:rPr>
                <w:rFonts w:cs="Arial"/>
                <w:sz w:val="20"/>
              </w:rPr>
              <w:t>.</w:t>
            </w:r>
            <w:r w:rsidR="00D766C2">
              <w:rPr>
                <w:rFonts w:cs="Arial"/>
                <w:sz w:val="20"/>
              </w:rPr>
              <w:t xml:space="preserve"> </w:t>
            </w:r>
            <w:r w:rsidR="00D766C2" w:rsidRPr="00B353C0">
              <w:rPr>
                <w:rFonts w:cs="Arial"/>
                <w:i/>
                <w:iCs/>
                <w:sz w:val="20"/>
              </w:rPr>
              <w:t>(End of Defects Liability Checklist- HO</w:t>
            </w:r>
            <w:r w:rsidR="00B353C0" w:rsidRPr="00B353C0">
              <w:rPr>
                <w:rFonts w:cs="Arial"/>
                <w:i/>
                <w:iCs/>
                <w:sz w:val="20"/>
              </w:rPr>
              <w:t>4)</w:t>
            </w:r>
          </w:p>
          <w:p w14:paraId="2355A4FC" w14:textId="1F40B770" w:rsidR="0052022C" w:rsidRPr="00B353C0" w:rsidRDefault="0052022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 w:rsidRPr="0052022C">
              <w:rPr>
                <w:rFonts w:cs="Arial"/>
                <w:sz w:val="20"/>
              </w:rPr>
              <w:t>Finalise contract in accordance with relevant legislation and contract provisions.</w:t>
            </w:r>
            <w:r w:rsidR="00B353C0" w:rsidRPr="00D766C2">
              <w:rPr>
                <w:rFonts w:cs="Arial"/>
                <w:i/>
                <w:iCs/>
                <w:sz w:val="20"/>
              </w:rPr>
              <w:t xml:space="preserve"> (Final Certificate checklist – HO2)</w:t>
            </w:r>
          </w:p>
          <w:p w14:paraId="3DE0B45D" w14:textId="1458FBA8" w:rsidR="0052022C" w:rsidRPr="0052022C" w:rsidRDefault="0052022C" w:rsidP="004F5698">
            <w:pPr>
              <w:pStyle w:val="ListParagraph"/>
              <w:numPr>
                <w:ilvl w:val="1"/>
                <w:numId w:val="36"/>
              </w:numPr>
              <w:ind w:left="884"/>
              <w:jc w:val="left"/>
              <w:rPr>
                <w:rFonts w:cs="Arial"/>
                <w:sz w:val="20"/>
              </w:rPr>
            </w:pPr>
            <w:r w:rsidRPr="0052022C">
              <w:rPr>
                <w:rFonts w:cs="Arial"/>
                <w:sz w:val="20"/>
              </w:rPr>
              <w:t>Collect contract and final inspection documentation and issue completion certificate.</w:t>
            </w:r>
          </w:p>
          <w:p w14:paraId="269016C5" w14:textId="7988E00B" w:rsidR="00B353C0" w:rsidRPr="00B353C0" w:rsidRDefault="0052022C" w:rsidP="004F5698">
            <w:pPr>
              <w:pStyle w:val="ListParagraph"/>
              <w:numPr>
                <w:ilvl w:val="1"/>
                <w:numId w:val="36"/>
              </w:numPr>
              <w:spacing w:after="60"/>
              <w:ind w:left="879" w:hanging="357"/>
              <w:jc w:val="left"/>
              <w:rPr>
                <w:rFonts w:cs="Arial"/>
                <w:sz w:val="20"/>
              </w:rPr>
            </w:pPr>
            <w:r w:rsidRPr="0052022C">
              <w:rPr>
                <w:rFonts w:cs="Arial"/>
                <w:sz w:val="20"/>
              </w:rPr>
              <w:t>Complete and secure documentation arising from finalisation of a contract for records purposes.</w:t>
            </w: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12627">
        <w:trPr>
          <w:trHeight w:val="70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4F5698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0BF33BDD" w:rsidR="00FC083A" w:rsidRPr="000861CC" w:rsidRDefault="00BF0227" w:rsidP="004F5698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Access to construction industry contracts, construction drawings &amp; specifications, client, workplace </w:t>
            </w:r>
            <w:r w:rsidRPr="00BF0227">
              <w:rPr>
                <w:rFonts w:cs="Arial"/>
                <w:sz w:val="20"/>
              </w:rPr>
              <w:t>policies</w:t>
            </w:r>
            <w:r>
              <w:rPr>
                <w:rFonts w:cs="Arial"/>
                <w:sz w:val="20"/>
              </w:rPr>
              <w:t>,</w:t>
            </w:r>
            <w:r w:rsidRPr="00BF0227">
              <w:rPr>
                <w:rFonts w:cs="Arial"/>
                <w:sz w:val="20"/>
              </w:rPr>
              <w:t xml:space="preserve"> procedures and quality documentation</w:t>
            </w:r>
            <w:r>
              <w:rPr>
                <w:rFonts w:cs="Arial"/>
                <w:sz w:val="20"/>
              </w:rPr>
              <w:t xml:space="preserve">, access to legal representation, PC, </w:t>
            </w:r>
            <w:r w:rsidRPr="00BF0227">
              <w:rPr>
                <w:rFonts w:cs="Arial"/>
                <w:sz w:val="20"/>
              </w:rPr>
              <w:t>digital devices, applications and software to transmit and receive information electronically</w:t>
            </w:r>
            <w:r>
              <w:rPr>
                <w:rFonts w:cs="Arial"/>
                <w:sz w:val="20"/>
              </w:rPr>
              <w:t>, access to legislated requirements, building and construction codes and standards.</w:t>
            </w:r>
          </w:p>
        </w:tc>
      </w:tr>
      <w:tr w:rsidR="00FC083A" w:rsidRPr="00683908" w14:paraId="4E8228A8" w14:textId="77777777" w:rsidTr="00A12627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FC083A" w:rsidRPr="00683908" w14:paraId="18151E20" w14:textId="77777777" w:rsidTr="00A12627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FC083A" w:rsidRPr="00696855" w:rsidRDefault="00162AE6" w:rsidP="00A80ACC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59A4EE5E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412035848" w:edGrp="everyone"/>
            <w:permEnd w:id="412035848"/>
          </w:p>
        </w:tc>
      </w:tr>
      <w:tr w:rsidR="00FC083A" w:rsidRPr="00683908" w14:paraId="47E71B4B" w14:textId="77777777" w:rsidTr="00A12627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FC083A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FC083A" w:rsidRPr="00696855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2121422669" w:edGrp="everyone"/>
            <w:permEnd w:id="2121422669"/>
          </w:p>
        </w:tc>
      </w:tr>
      <w:tr w:rsidR="00FC083A" w:rsidRPr="00683908" w14:paraId="637AD768" w14:textId="77777777" w:rsidTr="00A12627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FC083A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1770335477" w:edGrp="everyone"/>
            <w:permEnd w:id="1770335477"/>
          </w:p>
        </w:tc>
      </w:tr>
      <w:tr w:rsidR="006733EE" w:rsidRPr="00683908" w14:paraId="1BEE3403" w14:textId="77777777" w:rsidTr="00A12627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6733EE" w:rsidRPr="00696855" w:rsidRDefault="006733EE" w:rsidP="006733EE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95175475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260754755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3564C482" w:rsidR="006733EE" w:rsidRPr="00DE6B06" w:rsidRDefault="006733EE" w:rsidP="006733EE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75D385C4" wp14:editId="4EBFA88A">
                      <wp:extent cx="3913549" cy="360000"/>
                      <wp:effectExtent l="0" t="0" r="0" b="2540"/>
                      <wp:docPr id="162814036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51754750" w:displacedByCustomXml="prev"/>
      </w:tr>
      <w:tr w:rsidR="006733EE" w:rsidRPr="00683908" w14:paraId="6BD19315" w14:textId="77777777" w:rsidTr="00A12627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6733EE" w:rsidRPr="00696855" w:rsidRDefault="006733EE" w:rsidP="006733EE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703181719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49426140" w:rsidR="006733EE" w:rsidRPr="00D50736" w:rsidRDefault="00344294" w:rsidP="00D50736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95601692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50736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703181719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1"/>
      </w:tblGrid>
      <w:tr w:rsidR="00FC083A" w:rsidRPr="00683908" w14:paraId="387DBEB9" w14:textId="77777777" w:rsidTr="00AC3A7A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6E067415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AC3A7A" w:rsidRPr="00AC3A7A">
              <w:rPr>
                <w:rFonts w:cs="Arial"/>
                <w:b/>
                <w:sz w:val="20"/>
              </w:rPr>
              <w:t>Identify and analyse business contracts.</w:t>
            </w:r>
          </w:p>
        </w:tc>
      </w:tr>
      <w:tr w:rsidR="009319C2" w:rsidRPr="00696855" w14:paraId="65B19E1E" w14:textId="77777777" w:rsidTr="001874D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612EE37" w14:textId="7E0EE044" w:rsidR="009319C2" w:rsidRPr="00931795" w:rsidRDefault="009319C2" w:rsidP="009319C2">
            <w:pPr>
              <w:pStyle w:val="331PASListTask1"/>
            </w:pPr>
            <w:bookmarkStart w:id="34" w:name="_Ref131668533"/>
            <w:r w:rsidRPr="00067052">
              <w:t>Review different building and construction contracts and select the correct contract by analysing identified legislative requirements and construction type and determine legal requirements.</w:t>
            </w:r>
            <w:bookmarkEnd w:id="34"/>
          </w:p>
        </w:tc>
        <w:permStart w:id="824732493" w:edGrp="everyone" w:displacedByCustomXml="next"/>
        <w:sdt>
          <w:sdtPr>
            <w:rPr>
              <w:rFonts w:cs="Arial"/>
              <w:sz w:val="36"/>
              <w:szCs w:val="36"/>
            </w:rPr>
            <w:id w:val="2062591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4B598BF" w14:textId="0DA334C9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24732493" w:displacedByCustomXml="prev"/>
      </w:tr>
      <w:tr w:rsidR="009319C2" w:rsidRPr="00696855" w14:paraId="3EBDCDF5" w14:textId="77777777" w:rsidTr="001874D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A0BD0B8" w14:textId="1BBE92B5" w:rsidR="009319C2" w:rsidRPr="00931795" w:rsidRDefault="009319C2" w:rsidP="009319C2">
            <w:pPr>
              <w:pStyle w:val="331PASListTask1"/>
            </w:pPr>
            <w:bookmarkStart w:id="35" w:name="_Ref131668684"/>
            <w:r w:rsidRPr="00067052">
              <w:t>Locate a standard contract document and read the elements, terms, sections and clauses to determine relevance to the agreement.</w:t>
            </w:r>
            <w:bookmarkEnd w:id="35"/>
          </w:p>
        </w:tc>
        <w:permStart w:id="1981694682" w:edGrp="everyone" w:displacedByCustomXml="next"/>
        <w:sdt>
          <w:sdtPr>
            <w:rPr>
              <w:rFonts w:cs="Arial"/>
              <w:sz w:val="36"/>
              <w:szCs w:val="36"/>
            </w:rPr>
            <w:id w:val="-18396830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6E51E08" w14:textId="20FE10A0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81694682" w:displacedByCustomXml="prev"/>
      </w:tr>
      <w:tr w:rsidR="009319C2" w:rsidRPr="00696855" w14:paraId="4B838D2B" w14:textId="77777777" w:rsidTr="001874D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1A764B9" w14:textId="790EE2EC" w:rsidR="009319C2" w:rsidRPr="00931795" w:rsidRDefault="009319C2" w:rsidP="009319C2">
            <w:pPr>
              <w:pStyle w:val="331PASListTask1"/>
            </w:pPr>
            <w:bookmarkStart w:id="36" w:name="_Ref131672657"/>
            <w:r w:rsidRPr="00067052">
              <w:t>Review the rights, obligations and liabilities of all parties.</w:t>
            </w:r>
            <w:bookmarkEnd w:id="36"/>
          </w:p>
        </w:tc>
        <w:permStart w:id="71054329" w:edGrp="everyone" w:displacedByCustomXml="next"/>
        <w:sdt>
          <w:sdtPr>
            <w:rPr>
              <w:rFonts w:cs="Arial"/>
              <w:sz w:val="36"/>
              <w:szCs w:val="36"/>
            </w:rPr>
            <w:id w:val="-16839688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DCFE4A7" w14:textId="177BF150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1054329" w:displacedByCustomXml="prev"/>
      </w:tr>
      <w:tr w:rsidR="009319C2" w:rsidRPr="00696855" w14:paraId="09FE6226" w14:textId="77777777" w:rsidTr="001874D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08DCD90" w14:textId="1F06ACD2" w:rsidR="009319C2" w:rsidRPr="00931795" w:rsidRDefault="009319C2" w:rsidP="009319C2">
            <w:pPr>
              <w:pStyle w:val="331PASListTask1"/>
            </w:pPr>
            <w:bookmarkStart w:id="37" w:name="_Ref131669434"/>
            <w:r w:rsidRPr="00067052">
              <w:t>Consider the job and determine and analyse circumstances that constitute a breach of contract and factors involved in contract termination.</w:t>
            </w:r>
            <w:bookmarkEnd w:id="37"/>
          </w:p>
        </w:tc>
        <w:permStart w:id="409550682" w:edGrp="everyone" w:displacedByCustomXml="next"/>
        <w:sdt>
          <w:sdtPr>
            <w:rPr>
              <w:rFonts w:cs="Arial"/>
              <w:sz w:val="36"/>
              <w:szCs w:val="36"/>
            </w:rPr>
            <w:id w:val="2985004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B140486" w14:textId="28D64038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09550682" w:displacedByCustomXml="prev"/>
      </w:tr>
      <w:tr w:rsidR="009319C2" w:rsidRPr="00696855" w14:paraId="2EF54375" w14:textId="77777777" w:rsidTr="001874D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292FA90" w14:textId="4EC13F0A" w:rsidR="009319C2" w:rsidRPr="00931795" w:rsidRDefault="009319C2" w:rsidP="009319C2">
            <w:pPr>
              <w:pStyle w:val="331PASListTask1"/>
            </w:pPr>
            <w:bookmarkStart w:id="38" w:name="_Ref131669832"/>
            <w:r w:rsidRPr="00067052">
              <w:t>Confirm legislative requirements and procedures are met.</w:t>
            </w:r>
            <w:bookmarkEnd w:id="38"/>
          </w:p>
        </w:tc>
        <w:permStart w:id="539570379" w:edGrp="everyone" w:displacedByCustomXml="next"/>
        <w:sdt>
          <w:sdtPr>
            <w:rPr>
              <w:rFonts w:cs="Arial"/>
              <w:sz w:val="36"/>
              <w:szCs w:val="36"/>
            </w:rPr>
            <w:id w:val="2094277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9975DC6" w14:textId="7B4DF14D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39570379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7E7DB038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AC3A7A" w:rsidRPr="00AC3A7A">
              <w:rPr>
                <w:rFonts w:cs="Arial"/>
                <w:b/>
                <w:sz w:val="20"/>
              </w:rPr>
              <w:t>Select appropriate contract.</w:t>
            </w:r>
          </w:p>
        </w:tc>
      </w:tr>
      <w:tr w:rsidR="009319C2" w:rsidRPr="00696855" w14:paraId="60E3723C" w14:textId="77777777" w:rsidTr="00CA4C9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CDD5ED5" w14:textId="6A9048E1" w:rsidR="009319C2" w:rsidRPr="00931795" w:rsidRDefault="009319C2" w:rsidP="009319C2">
            <w:pPr>
              <w:pStyle w:val="332PASListTask1"/>
            </w:pPr>
            <w:bookmarkStart w:id="39" w:name="_Ref131672639"/>
            <w:r w:rsidRPr="00A74BBD">
              <w:t>Make an offer and receive acceptance to create a legal relationship in the form of a contract.</w:t>
            </w:r>
            <w:bookmarkEnd w:id="39"/>
          </w:p>
        </w:tc>
        <w:permStart w:id="1400572162" w:edGrp="everyone" w:displacedByCustomXml="next"/>
        <w:sdt>
          <w:sdtPr>
            <w:rPr>
              <w:rFonts w:cs="Arial"/>
              <w:sz w:val="36"/>
              <w:szCs w:val="36"/>
            </w:rPr>
            <w:id w:val="19813369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6E31683" w14:textId="503948DA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00572162" w:displacedByCustomXml="prev"/>
      </w:tr>
      <w:tr w:rsidR="009319C2" w:rsidRPr="00696855" w14:paraId="7854F013" w14:textId="77777777" w:rsidTr="00CA4C9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0A24F0D" w14:textId="3C48E004" w:rsidR="009319C2" w:rsidRPr="00931795" w:rsidRDefault="009319C2" w:rsidP="009319C2">
            <w:pPr>
              <w:pStyle w:val="332PASListTask1"/>
            </w:pPr>
            <w:bookmarkStart w:id="40" w:name="_Ref131670344"/>
            <w:r w:rsidRPr="00A74BBD">
              <w:t>Confirm the owner capacity to form a binding agreement. (direct and clear communication, witness signature, legally able to enter into a contract).</w:t>
            </w:r>
            <w:bookmarkEnd w:id="40"/>
          </w:p>
        </w:tc>
        <w:permStart w:id="1024668693" w:edGrp="everyone" w:displacedByCustomXml="next"/>
        <w:sdt>
          <w:sdtPr>
            <w:rPr>
              <w:rFonts w:cs="Arial"/>
              <w:sz w:val="36"/>
              <w:szCs w:val="36"/>
            </w:rPr>
            <w:id w:val="-21249073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2887748" w14:textId="505CD58E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24668693" w:displacedByCustomXml="prev"/>
      </w:tr>
      <w:tr w:rsidR="009319C2" w:rsidRPr="00696855" w14:paraId="30F082FA" w14:textId="77777777" w:rsidTr="00CA4C9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85793C5" w14:textId="52C6D218" w:rsidR="009319C2" w:rsidRPr="00931795" w:rsidRDefault="009319C2" w:rsidP="009319C2">
            <w:pPr>
              <w:pStyle w:val="332PASListTask1"/>
            </w:pPr>
            <w:bookmarkStart w:id="41" w:name="_Ref131670366"/>
            <w:r w:rsidRPr="00A74BBD">
              <w:t>Select the contract appropriate to the type of construction.</w:t>
            </w:r>
            <w:bookmarkEnd w:id="41"/>
          </w:p>
        </w:tc>
        <w:permStart w:id="633478703" w:edGrp="everyone" w:displacedByCustomXml="next"/>
        <w:sdt>
          <w:sdtPr>
            <w:rPr>
              <w:rFonts w:cs="Arial"/>
              <w:sz w:val="36"/>
              <w:szCs w:val="36"/>
            </w:rPr>
            <w:id w:val="6869601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2CCAC07" w14:textId="3D3D3FF9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33478703" w:displacedByCustomXml="prev"/>
      </w:tr>
      <w:tr w:rsidR="009319C2" w:rsidRPr="00696855" w14:paraId="19278FF7" w14:textId="77777777" w:rsidTr="00CA4C9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0EA540E0" w14:textId="3076B7FD" w:rsidR="009319C2" w:rsidRPr="00931795" w:rsidRDefault="009319C2" w:rsidP="009319C2">
            <w:pPr>
              <w:pStyle w:val="332PASListTask1"/>
            </w:pPr>
            <w:bookmarkStart w:id="42" w:name="_Ref131670924"/>
            <w:r w:rsidRPr="00A74BBD">
              <w:t>Prepare and compile the range of documents that collectively make up the contract.</w:t>
            </w:r>
            <w:bookmarkEnd w:id="42"/>
          </w:p>
        </w:tc>
        <w:permStart w:id="408032590" w:edGrp="everyone" w:displacedByCustomXml="next"/>
        <w:sdt>
          <w:sdtPr>
            <w:rPr>
              <w:rFonts w:cs="Arial"/>
              <w:sz w:val="36"/>
              <w:szCs w:val="36"/>
            </w:rPr>
            <w:id w:val="-4766129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4B6855F" w14:textId="40C9D9EA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08032590" w:displacedByCustomXml="prev"/>
      </w:tr>
      <w:tr w:rsidR="009319C2" w:rsidRPr="00696855" w14:paraId="238C5FFB" w14:textId="77777777" w:rsidTr="00CA4C9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D8B10E5" w14:textId="557D3382" w:rsidR="009319C2" w:rsidRPr="00931795" w:rsidRDefault="009319C2" w:rsidP="009319C2">
            <w:pPr>
              <w:pStyle w:val="332PASListTask1"/>
            </w:pPr>
            <w:bookmarkStart w:id="43" w:name="_Ref131670942"/>
            <w:r w:rsidRPr="00A74BBD">
              <w:t>Determine and document requirements for contract termination and special conditions agreed by all parties.</w:t>
            </w:r>
            <w:bookmarkEnd w:id="43"/>
          </w:p>
        </w:tc>
        <w:permStart w:id="1419473789" w:edGrp="everyone" w:displacedByCustomXml="next"/>
        <w:sdt>
          <w:sdtPr>
            <w:rPr>
              <w:rFonts w:cs="Arial"/>
              <w:sz w:val="36"/>
              <w:szCs w:val="36"/>
            </w:rPr>
            <w:id w:val="8967804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C7A86A6" w14:textId="0FD00996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19473789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6D57A21B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1A60F5" w:rsidRPr="001A60F5">
              <w:rPr>
                <w:rFonts w:cs="Arial"/>
                <w:b/>
                <w:sz w:val="20"/>
              </w:rPr>
              <w:t>Prepare the contract.</w:t>
            </w:r>
          </w:p>
        </w:tc>
      </w:tr>
      <w:tr w:rsidR="009319C2" w:rsidRPr="00696855" w14:paraId="688A7305" w14:textId="77777777" w:rsidTr="0006659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4490638" w14:textId="35730480" w:rsidR="009319C2" w:rsidRPr="00931795" w:rsidRDefault="009319C2" w:rsidP="009319C2">
            <w:pPr>
              <w:pStyle w:val="333PASListTask1"/>
            </w:pPr>
            <w:bookmarkStart w:id="44" w:name="_Ref131671276"/>
            <w:r w:rsidRPr="004C04CA">
              <w:t>Clarify and confirm details with owner to resolve discrepancies or disagreements.</w:t>
            </w:r>
            <w:bookmarkEnd w:id="44"/>
          </w:p>
        </w:tc>
        <w:permStart w:id="1274438187" w:edGrp="everyone" w:displacedByCustomXml="next"/>
        <w:sdt>
          <w:sdtPr>
            <w:rPr>
              <w:rFonts w:cs="Arial"/>
              <w:sz w:val="36"/>
              <w:szCs w:val="36"/>
            </w:rPr>
            <w:id w:val="1563301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D6F0E75" w14:textId="4ED9551B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74438187" w:displacedByCustomXml="prev"/>
      </w:tr>
      <w:tr w:rsidR="009319C2" w:rsidRPr="00696855" w14:paraId="50303B58" w14:textId="77777777" w:rsidTr="0006659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26B82D3" w14:textId="6523E125" w:rsidR="009319C2" w:rsidRPr="00931795" w:rsidRDefault="009319C2" w:rsidP="009319C2">
            <w:pPr>
              <w:pStyle w:val="333PASListTask1"/>
            </w:pPr>
            <w:bookmarkStart w:id="45" w:name="_Ref131671305"/>
            <w:r w:rsidRPr="004C04CA">
              <w:t xml:space="preserve">Prepare selected contract draft with details, in consultation with relevant personnel and in accordance with the accepted processes of workplace and legal requirements. </w:t>
            </w:r>
            <w:r w:rsidRPr="004C04CA">
              <w:rPr>
                <w:i/>
                <w:iCs/>
              </w:rPr>
              <w:t>(Policies and procedures checklist</w:t>
            </w:r>
            <w:r>
              <w:rPr>
                <w:i/>
                <w:iCs/>
              </w:rPr>
              <w:t xml:space="preserve"> –</w:t>
            </w:r>
            <w:r w:rsidRPr="004C04CA">
              <w:rPr>
                <w:i/>
                <w:iCs/>
              </w:rPr>
              <w:t xml:space="preserve"> HO1)</w:t>
            </w:r>
            <w:bookmarkEnd w:id="45"/>
          </w:p>
        </w:tc>
        <w:permStart w:id="1166221265" w:edGrp="everyone" w:displacedByCustomXml="next"/>
        <w:sdt>
          <w:sdtPr>
            <w:rPr>
              <w:rFonts w:cs="Arial"/>
              <w:sz w:val="36"/>
              <w:szCs w:val="36"/>
            </w:rPr>
            <w:id w:val="88437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54416EB" w14:textId="67E46507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66221265" w:displacedByCustomXml="prev"/>
      </w:tr>
      <w:tr w:rsidR="009319C2" w:rsidRPr="00696855" w14:paraId="3F7EF81F" w14:textId="77777777" w:rsidTr="0006659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561701D" w14:textId="1351913D" w:rsidR="009319C2" w:rsidRPr="00931795" w:rsidRDefault="009319C2" w:rsidP="009319C2">
            <w:pPr>
              <w:pStyle w:val="333PASListTask1"/>
            </w:pPr>
            <w:bookmarkStart w:id="46" w:name="_Ref131673083"/>
            <w:r w:rsidRPr="004C04CA">
              <w:t>Determine and schedule progress payments, including processes for applying for extension of time.</w:t>
            </w:r>
            <w:bookmarkEnd w:id="46"/>
          </w:p>
        </w:tc>
        <w:permStart w:id="973367824" w:edGrp="everyone" w:displacedByCustomXml="next"/>
        <w:sdt>
          <w:sdtPr>
            <w:rPr>
              <w:rFonts w:cs="Arial"/>
              <w:sz w:val="36"/>
              <w:szCs w:val="36"/>
            </w:rPr>
            <w:id w:val="-21469506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B163F16" w14:textId="7A50F436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73367824" w:displacedByCustomXml="prev"/>
      </w:tr>
      <w:tr w:rsidR="009319C2" w:rsidRPr="00696855" w14:paraId="4A9C9C4E" w14:textId="77777777" w:rsidTr="0006659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0501A1E5" w14:textId="3B3D8E9A" w:rsidR="009319C2" w:rsidRPr="00931795" w:rsidRDefault="009319C2" w:rsidP="009319C2">
            <w:pPr>
              <w:pStyle w:val="333PASListTask1"/>
            </w:pPr>
            <w:bookmarkStart w:id="47" w:name="_Ref131671472"/>
            <w:r w:rsidRPr="004C04CA">
              <w:t>Consult with legal representative to ensure legality and validity of the draft contract.</w:t>
            </w:r>
            <w:bookmarkEnd w:id="47"/>
          </w:p>
        </w:tc>
        <w:permStart w:id="1649808594" w:edGrp="everyone" w:displacedByCustomXml="next"/>
        <w:sdt>
          <w:sdtPr>
            <w:rPr>
              <w:rFonts w:cs="Arial"/>
              <w:sz w:val="36"/>
              <w:szCs w:val="36"/>
            </w:rPr>
            <w:id w:val="4936070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6A3F28B" w14:textId="3CDC4A78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49808594" w:displacedByCustomXml="prev"/>
      </w:tr>
      <w:tr w:rsidR="009319C2" w:rsidRPr="00696855" w14:paraId="30899D35" w14:textId="77777777" w:rsidTr="0006659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525460F" w14:textId="439481B0" w:rsidR="009319C2" w:rsidRPr="00931795" w:rsidRDefault="009319C2" w:rsidP="009319C2">
            <w:pPr>
              <w:pStyle w:val="333PASListTask1"/>
            </w:pPr>
            <w:bookmarkStart w:id="48" w:name="_Ref131673099"/>
            <w:r w:rsidRPr="004C04CA">
              <w:t>Prepare the final contract following workplace legal process.</w:t>
            </w:r>
            <w:bookmarkEnd w:id="48"/>
          </w:p>
        </w:tc>
        <w:permStart w:id="593525782" w:edGrp="everyone" w:displacedByCustomXml="next"/>
        <w:sdt>
          <w:sdtPr>
            <w:rPr>
              <w:rFonts w:cs="Arial"/>
              <w:sz w:val="36"/>
              <w:szCs w:val="36"/>
            </w:rPr>
            <w:id w:val="-733850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67EE002D" w14:textId="5F071AAF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93525782" w:displacedByCustomXml="prev"/>
      </w:tr>
      <w:tr w:rsidR="00FC083A" w:rsidRPr="00696855" w14:paraId="5F76313C" w14:textId="77777777" w:rsidTr="009319C2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A60D272" w14:textId="2D879118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 w:rsidR="001A60F5" w:rsidRPr="001A60F5">
              <w:rPr>
                <w:rFonts w:cs="Arial"/>
                <w:b/>
                <w:sz w:val="20"/>
              </w:rPr>
              <w:t>Administer the contract.</w:t>
            </w:r>
          </w:p>
        </w:tc>
      </w:tr>
      <w:tr w:rsidR="009319C2" w:rsidRPr="00696855" w14:paraId="3C482F5B" w14:textId="77777777" w:rsidTr="009319C2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544BB21F" w14:textId="7D5C9947" w:rsidR="009319C2" w:rsidRPr="00931795" w:rsidRDefault="009319C2" w:rsidP="009319C2">
            <w:pPr>
              <w:pStyle w:val="334PASListTask1"/>
            </w:pPr>
            <w:bookmarkStart w:id="49" w:name="_Ref131673118"/>
            <w:r w:rsidRPr="00DD5625">
              <w:t xml:space="preserve">Administer the contract following legal and regulatory requirements and to workplace standards. </w:t>
            </w:r>
            <w:r w:rsidRPr="00DD5625">
              <w:rPr>
                <w:i/>
                <w:iCs/>
              </w:rPr>
              <w:t>(Policies and procedures checklist</w:t>
            </w:r>
            <w:r>
              <w:rPr>
                <w:i/>
                <w:iCs/>
              </w:rPr>
              <w:t xml:space="preserve"> –</w:t>
            </w:r>
            <w:r w:rsidRPr="00DD5625">
              <w:rPr>
                <w:i/>
                <w:iCs/>
              </w:rPr>
              <w:t xml:space="preserve"> HO1)</w:t>
            </w:r>
            <w:bookmarkEnd w:id="49"/>
          </w:p>
        </w:tc>
        <w:permStart w:id="266345356" w:edGrp="everyone" w:displacedByCustomXml="next"/>
        <w:sdt>
          <w:sdtPr>
            <w:rPr>
              <w:rFonts w:cs="Arial"/>
              <w:sz w:val="36"/>
              <w:szCs w:val="36"/>
            </w:rPr>
            <w:id w:val="14610747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6BE49C2C" w14:textId="3B77E0F7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66345356" w:displacedByCustomXml="prev"/>
      </w:tr>
      <w:tr w:rsidR="009319C2" w:rsidRPr="00696855" w14:paraId="5965B982" w14:textId="77777777" w:rsidTr="009319C2">
        <w:trPr>
          <w:trHeight w:val="25"/>
        </w:trPr>
        <w:tc>
          <w:tcPr>
            <w:tcW w:w="737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</w:tcPr>
          <w:p w14:paraId="384D9B23" w14:textId="4789EA18" w:rsidR="009319C2" w:rsidRPr="00931795" w:rsidRDefault="009319C2" w:rsidP="009319C2">
            <w:pPr>
              <w:pStyle w:val="334PASListTask1"/>
            </w:pPr>
            <w:bookmarkStart w:id="50" w:name="_Ref131671801"/>
            <w:r w:rsidRPr="00DD5625">
              <w:t>Monitor price and time variations and negotiate with various parties to resolve contract anomalies.</w:t>
            </w:r>
            <w:bookmarkEnd w:id="50"/>
          </w:p>
        </w:tc>
        <w:permStart w:id="424176704" w:edGrp="everyone" w:displacedByCustomXml="next"/>
        <w:sdt>
          <w:sdtPr>
            <w:rPr>
              <w:rFonts w:cs="Arial"/>
              <w:sz w:val="36"/>
              <w:szCs w:val="36"/>
            </w:rPr>
            <w:id w:val="19532039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top w:val="single" w:sz="12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45D3620F" w14:textId="1B0D0253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24176704" w:displacedByCustomXml="prev"/>
      </w:tr>
      <w:tr w:rsidR="009319C2" w:rsidRPr="00696855" w14:paraId="2BE447BD" w14:textId="77777777" w:rsidTr="00E83588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14:paraId="2E8A84D2" w14:textId="15D80189" w:rsidR="009319C2" w:rsidRPr="00931795" w:rsidRDefault="009319C2" w:rsidP="009319C2">
            <w:pPr>
              <w:pStyle w:val="334PASListTask1"/>
            </w:pPr>
            <w:bookmarkStart w:id="51" w:name="_Ref131673153"/>
            <w:r w:rsidRPr="00DD5625">
              <w:t>Process applications for EOT in accordance with workplace policies and contract conditions.</w:t>
            </w:r>
            <w:r w:rsidRPr="00DD5625">
              <w:rPr>
                <w:i/>
                <w:iCs/>
              </w:rPr>
              <w:t xml:space="preserve"> (Policies and procedures checklist</w:t>
            </w:r>
            <w:r>
              <w:rPr>
                <w:i/>
                <w:iCs/>
              </w:rPr>
              <w:t xml:space="preserve"> –</w:t>
            </w:r>
            <w:r w:rsidRPr="00DD5625">
              <w:rPr>
                <w:i/>
                <w:iCs/>
              </w:rPr>
              <w:t xml:space="preserve"> HO1)</w:t>
            </w:r>
            <w:bookmarkEnd w:id="51"/>
          </w:p>
        </w:tc>
        <w:permStart w:id="1102535153" w:edGrp="everyone" w:displacedByCustomXml="next"/>
        <w:sdt>
          <w:sdtPr>
            <w:rPr>
              <w:rFonts w:cs="Arial"/>
              <w:sz w:val="36"/>
              <w:szCs w:val="36"/>
            </w:rPr>
            <w:id w:val="-11704040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auto"/>
                  <w:bottom w:val="single" w:sz="4" w:space="0" w:color="auto"/>
                  <w:right w:val="single" w:sz="12" w:space="0" w:color="000000"/>
                </w:tcBorders>
                <w:vAlign w:val="center"/>
              </w:tcPr>
              <w:p w14:paraId="58F78CE0" w14:textId="3F67E679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02535153" w:displacedByCustomXml="prev"/>
      </w:tr>
      <w:tr w:rsidR="009319C2" w:rsidRPr="00696855" w14:paraId="16789250" w14:textId="77777777" w:rsidTr="009319C2">
        <w:trPr>
          <w:trHeight w:val="25"/>
        </w:trPr>
        <w:tc>
          <w:tcPr>
            <w:tcW w:w="737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14:paraId="266ACF24" w14:textId="74B35C60" w:rsidR="009319C2" w:rsidRPr="00931795" w:rsidRDefault="009319C2" w:rsidP="009319C2">
            <w:pPr>
              <w:pStyle w:val="334PASListTask1"/>
            </w:pPr>
            <w:bookmarkStart w:id="52" w:name="_Ref131673160"/>
            <w:r w:rsidRPr="00DD5625">
              <w:t>Process progress payments accurately as due under the contract.</w:t>
            </w:r>
            <w:bookmarkEnd w:id="52"/>
          </w:p>
        </w:tc>
        <w:permStart w:id="191965062" w:edGrp="everyone" w:displacedByCustomXml="next"/>
        <w:sdt>
          <w:sdtPr>
            <w:rPr>
              <w:rFonts w:cs="Arial"/>
              <w:sz w:val="36"/>
              <w:szCs w:val="36"/>
            </w:rPr>
            <w:id w:val="5370219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2" w:space="0" w:color="000000"/>
                </w:tcBorders>
                <w:vAlign w:val="center"/>
              </w:tcPr>
              <w:p w14:paraId="6A994F00" w14:textId="2F0BDE81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1965062" w:displacedByCustomXml="prev"/>
      </w:tr>
      <w:tr w:rsidR="009319C2" w:rsidRPr="00696855" w14:paraId="0E87D29B" w14:textId="77777777" w:rsidTr="009319C2">
        <w:trPr>
          <w:trHeight w:val="25"/>
        </w:trPr>
        <w:tc>
          <w:tcPr>
            <w:tcW w:w="737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14:paraId="2A91BC57" w14:textId="1FEBCE08" w:rsidR="009319C2" w:rsidRPr="00931795" w:rsidRDefault="009319C2" w:rsidP="009319C2">
            <w:pPr>
              <w:pStyle w:val="334PASListTask1"/>
            </w:pPr>
            <w:bookmarkStart w:id="53" w:name="_Ref131671982"/>
            <w:r w:rsidRPr="00DD5625">
              <w:t>Act to minimise liquidated damages or penalties nominated in the contract.</w:t>
            </w:r>
            <w:bookmarkEnd w:id="53"/>
          </w:p>
        </w:tc>
        <w:permStart w:id="888553627" w:edGrp="everyone" w:displacedByCustomXml="next"/>
        <w:sdt>
          <w:sdtPr>
            <w:rPr>
              <w:rFonts w:cs="Arial"/>
              <w:sz w:val="36"/>
              <w:szCs w:val="36"/>
            </w:rPr>
            <w:id w:val="-356114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2" w:space="0" w:color="000000"/>
                </w:tcBorders>
                <w:vAlign w:val="center"/>
              </w:tcPr>
              <w:p w14:paraId="33F30EB4" w14:textId="0421A62A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88553627" w:displacedByCustomXml="prev"/>
      </w:tr>
      <w:tr w:rsidR="009319C2" w:rsidRPr="00696855" w14:paraId="7EC6EB49" w14:textId="77777777" w:rsidTr="009319C2">
        <w:trPr>
          <w:trHeight w:val="25"/>
        </w:trPr>
        <w:tc>
          <w:tcPr>
            <w:tcW w:w="7371" w:type="dxa"/>
            <w:tcBorders>
              <w:top w:val="single" w:sz="4" w:space="0" w:color="auto"/>
              <w:left w:val="single" w:sz="12" w:space="0" w:color="000000"/>
              <w:right w:val="single" w:sz="4" w:space="0" w:color="auto"/>
            </w:tcBorders>
          </w:tcPr>
          <w:p w14:paraId="1E4D250E" w14:textId="344BC5D3" w:rsidR="009319C2" w:rsidRPr="00931795" w:rsidRDefault="009319C2" w:rsidP="009319C2">
            <w:pPr>
              <w:pStyle w:val="334PASListTask1"/>
            </w:pPr>
            <w:bookmarkStart w:id="54" w:name="_Ref131671990"/>
            <w:r w:rsidRPr="00DD5625">
              <w:t>Administer contract, resolving disputes in accordance with contract, legislation and regulations.</w:t>
            </w:r>
            <w:bookmarkEnd w:id="54"/>
          </w:p>
        </w:tc>
        <w:permStart w:id="64360061" w:edGrp="everyone" w:displacedByCustomXml="next"/>
        <w:sdt>
          <w:sdtPr>
            <w:rPr>
              <w:rFonts w:cs="Arial"/>
              <w:sz w:val="36"/>
              <w:szCs w:val="36"/>
            </w:rPr>
            <w:id w:val="870343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093523F" w14:textId="51396714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4360061" w:displacedByCustomXml="prev"/>
      </w:tr>
      <w:tr w:rsidR="009319C2" w:rsidRPr="00696855" w14:paraId="03DF3E6F" w14:textId="77777777" w:rsidTr="00E83588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3B717A7" w14:textId="59F0FCFA" w:rsidR="009319C2" w:rsidRPr="00931795" w:rsidRDefault="009319C2" w:rsidP="009319C2">
            <w:pPr>
              <w:pStyle w:val="334PASListTask1"/>
            </w:pPr>
            <w:bookmarkStart w:id="55" w:name="_Ref131673176"/>
            <w:r w:rsidRPr="00DD5625">
              <w:t xml:space="preserve">Assess conditions for issuing a final certificate. </w:t>
            </w:r>
            <w:r w:rsidRPr="00DD5625">
              <w:rPr>
                <w:i/>
                <w:iCs/>
              </w:rPr>
              <w:t>(Final Certificate checklist – HO2)</w:t>
            </w:r>
            <w:bookmarkEnd w:id="55"/>
          </w:p>
        </w:tc>
        <w:permStart w:id="682826240" w:edGrp="everyone" w:displacedByCustomXml="next"/>
        <w:sdt>
          <w:sdtPr>
            <w:rPr>
              <w:rFonts w:cs="Arial"/>
              <w:sz w:val="36"/>
              <w:szCs w:val="36"/>
            </w:rPr>
            <w:id w:val="11477054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2132781" w14:textId="0B64EF1E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82826240" w:displacedByCustomXml="prev"/>
      </w:tr>
      <w:tr w:rsidR="009319C2" w:rsidRPr="00696855" w14:paraId="4099FE68" w14:textId="77777777" w:rsidTr="004F5698">
        <w:trPr>
          <w:trHeight w:val="25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</w:tcPr>
          <w:p w14:paraId="3141B3C3" w14:textId="4337375D" w:rsidR="009319C2" w:rsidRPr="001A60F5" w:rsidRDefault="009319C2" w:rsidP="009319C2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1A60F5">
              <w:rPr>
                <w:rFonts w:cs="Arial"/>
                <w:b/>
                <w:bCs/>
                <w:sz w:val="20"/>
              </w:rPr>
              <w:t>5. Finalise a contract</w:t>
            </w:r>
          </w:p>
        </w:tc>
      </w:tr>
      <w:tr w:rsidR="009319C2" w:rsidRPr="00696855" w14:paraId="1F27A245" w14:textId="77777777" w:rsidTr="008D416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EC1A8F4" w14:textId="3467FB00" w:rsidR="009319C2" w:rsidRPr="001A60F5" w:rsidRDefault="009319C2" w:rsidP="009319C2">
            <w:pPr>
              <w:pStyle w:val="335PASListTask1"/>
            </w:pPr>
            <w:bookmarkStart w:id="56" w:name="_Ref131673183"/>
            <w:r w:rsidRPr="008836EB">
              <w:t>Apply processes to document practical completion of the contract.</w:t>
            </w:r>
            <w:r w:rsidRPr="008836EB">
              <w:rPr>
                <w:i/>
                <w:iCs/>
              </w:rPr>
              <w:t xml:space="preserve"> (Practical completion checklist – HO3)</w:t>
            </w:r>
            <w:bookmarkEnd w:id="56"/>
          </w:p>
        </w:tc>
        <w:permStart w:id="638788407" w:edGrp="everyone" w:displacedByCustomXml="next"/>
        <w:sdt>
          <w:sdtPr>
            <w:rPr>
              <w:rFonts w:cs="Arial"/>
              <w:sz w:val="36"/>
              <w:szCs w:val="36"/>
            </w:rPr>
            <w:id w:val="-1690139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67B9C4B" w14:textId="72A66163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38788407" w:displacedByCustomXml="prev"/>
      </w:tr>
      <w:tr w:rsidR="009319C2" w:rsidRPr="00696855" w14:paraId="30EE0238" w14:textId="77777777" w:rsidTr="008D416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E88ED4F" w14:textId="7A5DCE02" w:rsidR="009319C2" w:rsidRPr="001A60F5" w:rsidRDefault="009319C2" w:rsidP="009319C2">
            <w:pPr>
              <w:pStyle w:val="335PASListTask1"/>
            </w:pPr>
            <w:bookmarkStart w:id="57" w:name="_Ref131673190"/>
            <w:r w:rsidRPr="008836EB">
              <w:t xml:space="preserve">Finalise defects liability under a building or construction contract. </w:t>
            </w:r>
            <w:r w:rsidRPr="008836EB">
              <w:rPr>
                <w:i/>
                <w:iCs/>
              </w:rPr>
              <w:t>(End of Defects Liability Checklist</w:t>
            </w:r>
            <w:r>
              <w:rPr>
                <w:i/>
                <w:iCs/>
              </w:rPr>
              <w:t xml:space="preserve"> –</w:t>
            </w:r>
            <w:r w:rsidRPr="008836EB">
              <w:rPr>
                <w:i/>
                <w:iCs/>
              </w:rPr>
              <w:t xml:space="preserve"> HO4)</w:t>
            </w:r>
            <w:bookmarkEnd w:id="57"/>
          </w:p>
        </w:tc>
        <w:permStart w:id="846086099" w:edGrp="everyone" w:displacedByCustomXml="next"/>
        <w:sdt>
          <w:sdtPr>
            <w:rPr>
              <w:rFonts w:cs="Arial"/>
              <w:sz w:val="36"/>
              <w:szCs w:val="36"/>
            </w:rPr>
            <w:id w:val="-4043821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604CB09" w14:textId="706C9E6B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46086099" w:displacedByCustomXml="prev"/>
      </w:tr>
      <w:tr w:rsidR="009319C2" w:rsidRPr="00696855" w14:paraId="2EB10586" w14:textId="77777777" w:rsidTr="008D416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5D7F231" w14:textId="03DECA5A" w:rsidR="009319C2" w:rsidRPr="001A60F5" w:rsidRDefault="009319C2" w:rsidP="009319C2">
            <w:pPr>
              <w:pStyle w:val="335PASListTask1"/>
            </w:pPr>
            <w:bookmarkStart w:id="58" w:name="_Ref131673199"/>
            <w:r w:rsidRPr="008836EB">
              <w:t>Finalise contract in accordance with relevant legislation and contract provisions.</w:t>
            </w:r>
            <w:r w:rsidRPr="008836EB">
              <w:rPr>
                <w:i/>
                <w:iCs/>
              </w:rPr>
              <w:t xml:space="preserve"> (Final Certificate checklist – HO2)</w:t>
            </w:r>
            <w:bookmarkEnd w:id="58"/>
          </w:p>
        </w:tc>
        <w:permStart w:id="901345158" w:edGrp="everyone" w:displacedByCustomXml="next"/>
        <w:sdt>
          <w:sdtPr>
            <w:rPr>
              <w:rFonts w:cs="Arial"/>
              <w:sz w:val="36"/>
              <w:szCs w:val="36"/>
            </w:rPr>
            <w:id w:val="6047796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872FF18" w14:textId="39469991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01345158" w:displacedByCustomXml="prev"/>
      </w:tr>
      <w:tr w:rsidR="009319C2" w:rsidRPr="00696855" w14:paraId="4F8C5400" w14:textId="77777777" w:rsidTr="008D416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82DBC4C" w14:textId="1505A176" w:rsidR="009319C2" w:rsidRPr="001A60F5" w:rsidRDefault="009319C2" w:rsidP="009319C2">
            <w:pPr>
              <w:pStyle w:val="335PASListTask1"/>
            </w:pPr>
            <w:bookmarkStart w:id="59" w:name="_Ref131673222"/>
            <w:r w:rsidRPr="008836EB">
              <w:t>Collect contract and final inspection documentation and issue completion certificate.</w:t>
            </w:r>
            <w:bookmarkEnd w:id="59"/>
          </w:p>
        </w:tc>
        <w:permStart w:id="1144922699" w:edGrp="everyone" w:displacedByCustomXml="next"/>
        <w:sdt>
          <w:sdtPr>
            <w:rPr>
              <w:rFonts w:cs="Arial"/>
              <w:sz w:val="36"/>
              <w:szCs w:val="36"/>
            </w:rPr>
            <w:id w:val="-923030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6D9D888C" w14:textId="3E078013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44922699" w:displacedByCustomXml="prev"/>
      </w:tr>
      <w:tr w:rsidR="009319C2" w:rsidRPr="00696855" w14:paraId="553827C3" w14:textId="77777777" w:rsidTr="008D4163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auto"/>
            </w:tcBorders>
          </w:tcPr>
          <w:p w14:paraId="3BBFBF2D" w14:textId="140FD947" w:rsidR="009319C2" w:rsidRPr="001A60F5" w:rsidRDefault="009319C2" w:rsidP="009319C2">
            <w:pPr>
              <w:pStyle w:val="335PASListTask1"/>
            </w:pPr>
            <w:bookmarkStart w:id="60" w:name="_Ref131672059"/>
            <w:r w:rsidRPr="008836EB">
              <w:t>Complete and secure documentation arising from finalisation of a contract for records purposes.</w:t>
            </w:r>
            <w:bookmarkEnd w:id="60"/>
          </w:p>
        </w:tc>
        <w:permStart w:id="1227259316" w:edGrp="everyone" w:displacedByCustomXml="next"/>
        <w:sdt>
          <w:sdtPr>
            <w:rPr>
              <w:rFonts w:cs="Arial"/>
              <w:sz w:val="36"/>
              <w:szCs w:val="36"/>
            </w:rPr>
            <w:id w:val="-2121138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auto"/>
                  <w:right w:val="single" w:sz="12" w:space="0" w:color="000000"/>
                </w:tcBorders>
                <w:vAlign w:val="center"/>
              </w:tcPr>
              <w:p w14:paraId="4616012E" w14:textId="0191B38A" w:rsidR="009319C2" w:rsidRPr="004E1BC5" w:rsidRDefault="009319C2" w:rsidP="009319C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27259316" w:displacedByCustomXml="prev"/>
      </w:tr>
    </w:tbl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C083A" w:rsidRPr="00BA4D9F" w14:paraId="201EEDB3" w14:textId="77777777" w:rsidTr="00314F34">
        <w:tc>
          <w:tcPr>
            <w:tcW w:w="9072" w:type="dxa"/>
          </w:tcPr>
          <w:p w14:paraId="7D2C1B44" w14:textId="77777777" w:rsidR="00FC083A" w:rsidRPr="00BA4D9F" w:rsidRDefault="00FC083A" w:rsidP="00A80ACC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314F34" w:rsidRPr="00BA4D9F" w14:paraId="3A5B3E99" w14:textId="77777777" w:rsidTr="009319C2">
        <w:trPr>
          <w:trHeight w:val="6576"/>
        </w:trPr>
        <w:tc>
          <w:tcPr>
            <w:tcW w:w="9072" w:type="dxa"/>
          </w:tcPr>
          <w:p w14:paraId="5D91B861" w14:textId="77777777" w:rsidR="00314F34" w:rsidRPr="00314F34" w:rsidRDefault="00314F34" w:rsidP="00314F34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996690486" w:edGrp="everyone"/>
            <w:permEnd w:id="996690486"/>
          </w:p>
        </w:tc>
      </w:tr>
    </w:tbl>
    <w:p w14:paraId="1200A142" w14:textId="218E2ED1" w:rsidR="0039623A" w:rsidRPr="009319C2" w:rsidRDefault="0039623A" w:rsidP="004109F7">
      <w:pPr>
        <w:jc w:val="left"/>
        <w:rPr>
          <w:rFonts w:ascii="Arial" w:hAnsi="Arial" w:cs="Arial"/>
          <w:sz w:val="20"/>
        </w:rPr>
      </w:pPr>
    </w:p>
    <w:sectPr w:rsidR="0039623A" w:rsidRPr="009319C2" w:rsidSect="004109F7">
      <w:headerReference w:type="even" r:id="rId19"/>
      <w:headerReference w:type="default" r:id="rId20"/>
      <w:footerReference w:type="default" r:id="rId21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22C275FB" w:rsidR="006E5B7D" w:rsidRPr="00830749" w:rsidRDefault="00344294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v4-0_20/01/2025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41D53302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44294">
          <w:rPr>
            <w:rFonts w:ascii="Arial" w:hAnsi="Arial" w:cs="Arial"/>
            <w:b/>
            <w:sz w:val="16"/>
            <w:szCs w:val="16"/>
          </w:rPr>
          <w:t>v4-0_20/01/2025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44294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46FBC2D0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44294">
          <w:rPr>
            <w:rFonts w:ascii="Arial" w:hAnsi="Arial" w:cs="Arial"/>
            <w:b/>
            <w:sz w:val="16"/>
            <w:szCs w:val="16"/>
          </w:rPr>
          <w:t>v4-0_20/01/2025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44294">
          <w:rPr>
            <w:rFonts w:ascii="Arial" w:hAnsi="Arial" w:cs="Arial"/>
            <w:b/>
            <w:bCs/>
            <w:noProof/>
            <w:sz w:val="16"/>
            <w:szCs w:val="16"/>
          </w:rPr>
          <w:t>14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2340FD0D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44294">
          <w:rPr>
            <w:rFonts w:ascii="Arial" w:hAnsi="Arial" w:cs="Arial"/>
            <w:b/>
            <w:sz w:val="16"/>
            <w:szCs w:val="16"/>
          </w:rPr>
          <w:t>v4-0_20/01/2025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44294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6A3FBAAC" w:rsidR="006E5B7D" w:rsidRDefault="005526C8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="006E5B7D"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C3A7A"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C3A7A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655158DE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C3A7A" w:rsidRPr="00AC3A7A"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Pr="00AC3A7A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C3A7A" w:rsidRPr="00AC3A7A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EBC2E" w14:textId="5E266BD0" w:rsidR="00672DAE" w:rsidRDefault="00672DA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3440089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0419468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p w14:paraId="3755EE87" w14:textId="77777777" w:rsidR="00672DAE" w:rsidRPr="00830749" w:rsidRDefault="00672DA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2BB296C6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C3A7A"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C3A7A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47C2" w14:textId="1A146CB2" w:rsidR="00672DAE" w:rsidRDefault="00672DA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42947646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213574370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p w14:paraId="4E379B24" w14:textId="77777777" w:rsidR="00672DAE" w:rsidRPr="00830749" w:rsidRDefault="00672DA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0730FA7C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C3A7A"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C3A7A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3665224D" w:rsidR="006E5B7D" w:rsidRDefault="004109F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C3A7A"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C3A7A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6BB978D0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4109F7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C3A7A"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C3A7A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A6142"/>
    <w:multiLevelType w:val="hybridMultilevel"/>
    <w:tmpl w:val="ED0A17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0BBF5668"/>
    <w:multiLevelType w:val="hybridMultilevel"/>
    <w:tmpl w:val="184ED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62253"/>
    <w:multiLevelType w:val="hybridMultilevel"/>
    <w:tmpl w:val="FB3A76B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E32180"/>
    <w:multiLevelType w:val="hybridMultilevel"/>
    <w:tmpl w:val="D5828B6C"/>
    <w:lvl w:ilvl="0" w:tplc="3E744C2A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E359D"/>
    <w:multiLevelType w:val="hybridMultilevel"/>
    <w:tmpl w:val="0D780B12"/>
    <w:lvl w:ilvl="0" w:tplc="FBBCDED4">
      <w:start w:val="3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1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605BBC"/>
    <w:multiLevelType w:val="hybridMultilevel"/>
    <w:tmpl w:val="03A4161C"/>
    <w:lvl w:ilvl="0" w:tplc="5D82AA8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C83D9A"/>
    <w:multiLevelType w:val="hybridMultilevel"/>
    <w:tmpl w:val="1040D34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9D6F74"/>
    <w:multiLevelType w:val="hybridMultilevel"/>
    <w:tmpl w:val="772C4CA2"/>
    <w:lvl w:ilvl="0" w:tplc="76E6DAE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29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921F88"/>
    <w:multiLevelType w:val="hybridMultilevel"/>
    <w:tmpl w:val="10E81378"/>
    <w:lvl w:ilvl="0" w:tplc="5D82AA8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5"/>
  </w:num>
  <w:num w:numId="2" w16cid:durableId="938607714">
    <w:abstractNumId w:val="22"/>
  </w:num>
  <w:num w:numId="3" w16cid:durableId="958145445">
    <w:abstractNumId w:val="12"/>
  </w:num>
  <w:num w:numId="4" w16cid:durableId="1196194321">
    <w:abstractNumId w:val="20"/>
  </w:num>
  <w:num w:numId="5" w16cid:durableId="1867134969">
    <w:abstractNumId w:val="18"/>
  </w:num>
  <w:num w:numId="6" w16cid:durableId="1025326758">
    <w:abstractNumId w:val="29"/>
  </w:num>
  <w:num w:numId="7" w16cid:durableId="1482577371">
    <w:abstractNumId w:val="6"/>
  </w:num>
  <w:num w:numId="8" w16cid:durableId="1085491312">
    <w:abstractNumId w:val="3"/>
  </w:num>
  <w:num w:numId="9" w16cid:durableId="1369525979">
    <w:abstractNumId w:val="17"/>
  </w:num>
  <w:num w:numId="10" w16cid:durableId="744459">
    <w:abstractNumId w:val="14"/>
  </w:num>
  <w:num w:numId="11" w16cid:durableId="255016049">
    <w:abstractNumId w:val="10"/>
  </w:num>
  <w:num w:numId="12" w16cid:durableId="926841987">
    <w:abstractNumId w:val="35"/>
  </w:num>
  <w:num w:numId="13" w16cid:durableId="1303079462">
    <w:abstractNumId w:val="26"/>
  </w:num>
  <w:num w:numId="14" w16cid:durableId="1959607258">
    <w:abstractNumId w:val="0"/>
  </w:num>
  <w:num w:numId="15" w16cid:durableId="788476904">
    <w:abstractNumId w:val="21"/>
  </w:num>
  <w:num w:numId="16" w16cid:durableId="738527274">
    <w:abstractNumId w:val="32"/>
  </w:num>
  <w:num w:numId="17" w16cid:durableId="347292598">
    <w:abstractNumId w:val="24"/>
  </w:num>
  <w:num w:numId="18" w16cid:durableId="775098443">
    <w:abstractNumId w:val="31"/>
  </w:num>
  <w:num w:numId="19" w16cid:durableId="246036738">
    <w:abstractNumId w:val="23"/>
  </w:num>
  <w:num w:numId="20" w16cid:durableId="1151870601">
    <w:abstractNumId w:val="34"/>
  </w:num>
  <w:num w:numId="21" w16cid:durableId="1397627776">
    <w:abstractNumId w:val="30"/>
  </w:num>
  <w:num w:numId="22" w16cid:durableId="1861820168">
    <w:abstractNumId w:val="11"/>
  </w:num>
  <w:num w:numId="23" w16cid:durableId="431824439">
    <w:abstractNumId w:val="9"/>
  </w:num>
  <w:num w:numId="24" w16cid:durableId="1970740571">
    <w:abstractNumId w:val="2"/>
  </w:num>
  <w:num w:numId="25" w16cid:durableId="260532433">
    <w:abstractNumId w:val="28"/>
  </w:num>
  <w:num w:numId="26" w16cid:durableId="519197551">
    <w:abstractNumId w:val="16"/>
  </w:num>
  <w:num w:numId="27" w16cid:durableId="459954404">
    <w:abstractNumId w:val="13"/>
  </w:num>
  <w:num w:numId="28" w16cid:durableId="1997763841">
    <w:abstractNumId w:val="25"/>
  </w:num>
  <w:num w:numId="29" w16cid:durableId="1855507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3091026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8121386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89881095">
    <w:abstractNumId w:val="27"/>
  </w:num>
  <w:num w:numId="33" w16cid:durableId="176388067">
    <w:abstractNumId w:val="5"/>
  </w:num>
  <w:num w:numId="34" w16cid:durableId="1076783705">
    <w:abstractNumId w:val="7"/>
  </w:num>
  <w:num w:numId="35" w16cid:durableId="1966689552">
    <w:abstractNumId w:val="8"/>
  </w:num>
  <w:num w:numId="36" w16cid:durableId="240216354">
    <w:abstractNumId w:val="4"/>
  </w:num>
  <w:num w:numId="37" w16cid:durableId="38676929">
    <w:abstractNumId w:val="1"/>
  </w:num>
  <w:num w:numId="38" w16cid:durableId="1987934419">
    <w:abstractNumId w:val="33"/>
  </w:num>
  <w:num w:numId="39" w16cid:durableId="528957632">
    <w:abstractNumId w:val="19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readOnly" w:enforcement="1" w:cryptProviderType="rsaAES" w:cryptAlgorithmClass="hash" w:cryptAlgorithmType="typeAny" w:cryptAlgorithmSid="14" w:cryptSpinCount="100000" w:hash="tIH7noF7SD7T4KUhqFOmhtycWJneSYxLFD3HtUxQV0NRTluAQTU+NvoVlpSBXzom+lK3FX0o5toeXsBJICjf3g==" w:salt="ypXLhXe8oReUvbhAhVKuq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4836"/>
    <w:rsid w:val="00035243"/>
    <w:rsid w:val="000369E9"/>
    <w:rsid w:val="00041F15"/>
    <w:rsid w:val="00041FA8"/>
    <w:rsid w:val="0004368E"/>
    <w:rsid w:val="00043AB3"/>
    <w:rsid w:val="0004675B"/>
    <w:rsid w:val="00052041"/>
    <w:rsid w:val="00054D7B"/>
    <w:rsid w:val="000579BE"/>
    <w:rsid w:val="00061726"/>
    <w:rsid w:val="000636A4"/>
    <w:rsid w:val="000653FD"/>
    <w:rsid w:val="000672EE"/>
    <w:rsid w:val="00067A5F"/>
    <w:rsid w:val="00074457"/>
    <w:rsid w:val="00076AD6"/>
    <w:rsid w:val="0008111B"/>
    <w:rsid w:val="0008468E"/>
    <w:rsid w:val="00090D03"/>
    <w:rsid w:val="00091491"/>
    <w:rsid w:val="0009164E"/>
    <w:rsid w:val="000A04E2"/>
    <w:rsid w:val="000A2303"/>
    <w:rsid w:val="000A7B07"/>
    <w:rsid w:val="000B1923"/>
    <w:rsid w:val="000B346C"/>
    <w:rsid w:val="000B7B64"/>
    <w:rsid w:val="000C233D"/>
    <w:rsid w:val="000C4F46"/>
    <w:rsid w:val="000C5322"/>
    <w:rsid w:val="000C6FB4"/>
    <w:rsid w:val="000C7E48"/>
    <w:rsid w:val="000C7FA2"/>
    <w:rsid w:val="000E310E"/>
    <w:rsid w:val="000E5149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3DBC"/>
    <w:rsid w:val="0012562F"/>
    <w:rsid w:val="001266C6"/>
    <w:rsid w:val="00126C85"/>
    <w:rsid w:val="00127424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01B2"/>
    <w:rsid w:val="00184237"/>
    <w:rsid w:val="0018673D"/>
    <w:rsid w:val="00186C0E"/>
    <w:rsid w:val="00187D1C"/>
    <w:rsid w:val="00191E86"/>
    <w:rsid w:val="0019250A"/>
    <w:rsid w:val="001A1727"/>
    <w:rsid w:val="001A60F5"/>
    <w:rsid w:val="001A77CF"/>
    <w:rsid w:val="001B0445"/>
    <w:rsid w:val="001B09BC"/>
    <w:rsid w:val="001B0D99"/>
    <w:rsid w:val="001B28E5"/>
    <w:rsid w:val="001C0B34"/>
    <w:rsid w:val="001C4084"/>
    <w:rsid w:val="001C6303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1499"/>
    <w:rsid w:val="00294162"/>
    <w:rsid w:val="002A1EB3"/>
    <w:rsid w:val="002A316B"/>
    <w:rsid w:val="002A35D4"/>
    <w:rsid w:val="002A4B14"/>
    <w:rsid w:val="002B0345"/>
    <w:rsid w:val="002B03AC"/>
    <w:rsid w:val="002B2600"/>
    <w:rsid w:val="002B3B34"/>
    <w:rsid w:val="002B58F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4F34"/>
    <w:rsid w:val="00315302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4294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7AF1"/>
    <w:rsid w:val="0039160D"/>
    <w:rsid w:val="0039623A"/>
    <w:rsid w:val="00396581"/>
    <w:rsid w:val="003A2EEB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9F7"/>
    <w:rsid w:val="00410BC8"/>
    <w:rsid w:val="00410EFE"/>
    <w:rsid w:val="00414DF9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46C8B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2802"/>
    <w:rsid w:val="00486541"/>
    <w:rsid w:val="00494241"/>
    <w:rsid w:val="004A2F26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20F3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4F5698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022C"/>
    <w:rsid w:val="0052200E"/>
    <w:rsid w:val="005227F4"/>
    <w:rsid w:val="00531973"/>
    <w:rsid w:val="00532738"/>
    <w:rsid w:val="005334E1"/>
    <w:rsid w:val="00533511"/>
    <w:rsid w:val="00535FB0"/>
    <w:rsid w:val="005362A7"/>
    <w:rsid w:val="00536B74"/>
    <w:rsid w:val="00536CB1"/>
    <w:rsid w:val="00543100"/>
    <w:rsid w:val="00544F28"/>
    <w:rsid w:val="00545C50"/>
    <w:rsid w:val="00547751"/>
    <w:rsid w:val="005526C8"/>
    <w:rsid w:val="005539E1"/>
    <w:rsid w:val="00555130"/>
    <w:rsid w:val="00555943"/>
    <w:rsid w:val="005715AF"/>
    <w:rsid w:val="00573C4A"/>
    <w:rsid w:val="0057509D"/>
    <w:rsid w:val="00583840"/>
    <w:rsid w:val="00584F56"/>
    <w:rsid w:val="005868D2"/>
    <w:rsid w:val="005948F5"/>
    <w:rsid w:val="00594B3F"/>
    <w:rsid w:val="005A435B"/>
    <w:rsid w:val="005B3783"/>
    <w:rsid w:val="005B3D52"/>
    <w:rsid w:val="005B424E"/>
    <w:rsid w:val="005B4B38"/>
    <w:rsid w:val="005B4DF3"/>
    <w:rsid w:val="005B4F95"/>
    <w:rsid w:val="005B7523"/>
    <w:rsid w:val="005C1FB7"/>
    <w:rsid w:val="005C20EC"/>
    <w:rsid w:val="005C48AD"/>
    <w:rsid w:val="005D0299"/>
    <w:rsid w:val="005D0D43"/>
    <w:rsid w:val="005D6DBE"/>
    <w:rsid w:val="005E26ED"/>
    <w:rsid w:val="005E2B40"/>
    <w:rsid w:val="005E2C83"/>
    <w:rsid w:val="005F3093"/>
    <w:rsid w:val="005F47BA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354C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DAE"/>
    <w:rsid w:val="00672FAE"/>
    <w:rsid w:val="006733E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31C7"/>
    <w:rsid w:val="006A4B98"/>
    <w:rsid w:val="006A4E12"/>
    <w:rsid w:val="006A6387"/>
    <w:rsid w:val="006B065A"/>
    <w:rsid w:val="006B2CC4"/>
    <w:rsid w:val="006B2FB9"/>
    <w:rsid w:val="006B4DBC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3B7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5610"/>
    <w:rsid w:val="00726110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8784F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D74F9"/>
    <w:rsid w:val="007E0151"/>
    <w:rsid w:val="007E0B5A"/>
    <w:rsid w:val="007E2C77"/>
    <w:rsid w:val="007E57E8"/>
    <w:rsid w:val="007E72A0"/>
    <w:rsid w:val="007E7CAC"/>
    <w:rsid w:val="007F1F7F"/>
    <w:rsid w:val="007F575E"/>
    <w:rsid w:val="0080301F"/>
    <w:rsid w:val="00806A9D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36F7D"/>
    <w:rsid w:val="00842AE4"/>
    <w:rsid w:val="00843997"/>
    <w:rsid w:val="00847C7B"/>
    <w:rsid w:val="00855F97"/>
    <w:rsid w:val="00860AFB"/>
    <w:rsid w:val="008643F9"/>
    <w:rsid w:val="00864D30"/>
    <w:rsid w:val="00867E73"/>
    <w:rsid w:val="00872007"/>
    <w:rsid w:val="008748CE"/>
    <w:rsid w:val="00875329"/>
    <w:rsid w:val="00881F05"/>
    <w:rsid w:val="00882B9D"/>
    <w:rsid w:val="0088349C"/>
    <w:rsid w:val="008868DF"/>
    <w:rsid w:val="00896F89"/>
    <w:rsid w:val="008A082C"/>
    <w:rsid w:val="008A257C"/>
    <w:rsid w:val="008A2F2D"/>
    <w:rsid w:val="008A3A99"/>
    <w:rsid w:val="008B22FC"/>
    <w:rsid w:val="008B39C9"/>
    <w:rsid w:val="008B5A09"/>
    <w:rsid w:val="008C48F6"/>
    <w:rsid w:val="008C4C97"/>
    <w:rsid w:val="008D4DE9"/>
    <w:rsid w:val="008F0BA8"/>
    <w:rsid w:val="008F464C"/>
    <w:rsid w:val="008F7583"/>
    <w:rsid w:val="00901593"/>
    <w:rsid w:val="00901C1D"/>
    <w:rsid w:val="0090252C"/>
    <w:rsid w:val="009025D4"/>
    <w:rsid w:val="00902BF8"/>
    <w:rsid w:val="009030D3"/>
    <w:rsid w:val="00903524"/>
    <w:rsid w:val="009046CD"/>
    <w:rsid w:val="009055FD"/>
    <w:rsid w:val="009056E2"/>
    <w:rsid w:val="00906AB7"/>
    <w:rsid w:val="00914CA4"/>
    <w:rsid w:val="00917FD2"/>
    <w:rsid w:val="00920F6C"/>
    <w:rsid w:val="00921288"/>
    <w:rsid w:val="009250C0"/>
    <w:rsid w:val="00925912"/>
    <w:rsid w:val="009304CA"/>
    <w:rsid w:val="0093060F"/>
    <w:rsid w:val="0093095D"/>
    <w:rsid w:val="00931795"/>
    <w:rsid w:val="009319C2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741A4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D7014"/>
    <w:rsid w:val="009D7712"/>
    <w:rsid w:val="009E08FC"/>
    <w:rsid w:val="009E3CED"/>
    <w:rsid w:val="009E4376"/>
    <w:rsid w:val="009E78AF"/>
    <w:rsid w:val="009F34EB"/>
    <w:rsid w:val="00A07F94"/>
    <w:rsid w:val="00A12627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47477"/>
    <w:rsid w:val="00A526B7"/>
    <w:rsid w:val="00A52BAB"/>
    <w:rsid w:val="00A52C7C"/>
    <w:rsid w:val="00A579E6"/>
    <w:rsid w:val="00A601A4"/>
    <w:rsid w:val="00A60CCC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2E2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A690B"/>
    <w:rsid w:val="00AB15C0"/>
    <w:rsid w:val="00AB3FCA"/>
    <w:rsid w:val="00AB5FF9"/>
    <w:rsid w:val="00AC0794"/>
    <w:rsid w:val="00AC3A7A"/>
    <w:rsid w:val="00AC6BE2"/>
    <w:rsid w:val="00AC79B9"/>
    <w:rsid w:val="00AD0248"/>
    <w:rsid w:val="00AD147B"/>
    <w:rsid w:val="00AD2C30"/>
    <w:rsid w:val="00AD2C37"/>
    <w:rsid w:val="00AD390C"/>
    <w:rsid w:val="00AD7FAE"/>
    <w:rsid w:val="00AE25FB"/>
    <w:rsid w:val="00AE2D04"/>
    <w:rsid w:val="00AE3264"/>
    <w:rsid w:val="00AE55CA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68F"/>
    <w:rsid w:val="00B24E19"/>
    <w:rsid w:val="00B353C0"/>
    <w:rsid w:val="00B370F6"/>
    <w:rsid w:val="00B37A11"/>
    <w:rsid w:val="00B44885"/>
    <w:rsid w:val="00B45123"/>
    <w:rsid w:val="00B46CA0"/>
    <w:rsid w:val="00B50D23"/>
    <w:rsid w:val="00B52E14"/>
    <w:rsid w:val="00B60A8E"/>
    <w:rsid w:val="00B61114"/>
    <w:rsid w:val="00B63435"/>
    <w:rsid w:val="00B64BF7"/>
    <w:rsid w:val="00B65524"/>
    <w:rsid w:val="00B80970"/>
    <w:rsid w:val="00B80E3B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0227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27EED"/>
    <w:rsid w:val="00C306FC"/>
    <w:rsid w:val="00C320F8"/>
    <w:rsid w:val="00C35DC9"/>
    <w:rsid w:val="00C3636D"/>
    <w:rsid w:val="00C373BC"/>
    <w:rsid w:val="00C41923"/>
    <w:rsid w:val="00C42B32"/>
    <w:rsid w:val="00C4382D"/>
    <w:rsid w:val="00C478B5"/>
    <w:rsid w:val="00C53DA4"/>
    <w:rsid w:val="00C547D1"/>
    <w:rsid w:val="00C55618"/>
    <w:rsid w:val="00C55A27"/>
    <w:rsid w:val="00C56D7D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3AE1"/>
    <w:rsid w:val="00CA78C3"/>
    <w:rsid w:val="00CB35C5"/>
    <w:rsid w:val="00CB7163"/>
    <w:rsid w:val="00CB7187"/>
    <w:rsid w:val="00CC2593"/>
    <w:rsid w:val="00CC3D35"/>
    <w:rsid w:val="00CC564A"/>
    <w:rsid w:val="00CC5E27"/>
    <w:rsid w:val="00CD0491"/>
    <w:rsid w:val="00CE1002"/>
    <w:rsid w:val="00CE17A5"/>
    <w:rsid w:val="00CE1EBF"/>
    <w:rsid w:val="00CE230E"/>
    <w:rsid w:val="00CE2955"/>
    <w:rsid w:val="00CE2FD4"/>
    <w:rsid w:val="00CE4DB2"/>
    <w:rsid w:val="00CE77FE"/>
    <w:rsid w:val="00CF26FF"/>
    <w:rsid w:val="00CF476A"/>
    <w:rsid w:val="00CF66DF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347C9"/>
    <w:rsid w:val="00D402D1"/>
    <w:rsid w:val="00D41220"/>
    <w:rsid w:val="00D44406"/>
    <w:rsid w:val="00D445AA"/>
    <w:rsid w:val="00D448E3"/>
    <w:rsid w:val="00D44AC7"/>
    <w:rsid w:val="00D50736"/>
    <w:rsid w:val="00D50B91"/>
    <w:rsid w:val="00D51F14"/>
    <w:rsid w:val="00D521B0"/>
    <w:rsid w:val="00D52AE9"/>
    <w:rsid w:val="00D612CD"/>
    <w:rsid w:val="00D6415B"/>
    <w:rsid w:val="00D644BC"/>
    <w:rsid w:val="00D72E53"/>
    <w:rsid w:val="00D74F43"/>
    <w:rsid w:val="00D762CD"/>
    <w:rsid w:val="00D766C2"/>
    <w:rsid w:val="00D82F1D"/>
    <w:rsid w:val="00D936AE"/>
    <w:rsid w:val="00D952D8"/>
    <w:rsid w:val="00D95463"/>
    <w:rsid w:val="00D95679"/>
    <w:rsid w:val="00D967E3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231"/>
    <w:rsid w:val="00E015C8"/>
    <w:rsid w:val="00E0429C"/>
    <w:rsid w:val="00E06C7B"/>
    <w:rsid w:val="00E07F3E"/>
    <w:rsid w:val="00E106BF"/>
    <w:rsid w:val="00E10A69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93256"/>
    <w:rsid w:val="00E968E7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2BFF"/>
    <w:rsid w:val="00F46E9C"/>
    <w:rsid w:val="00F4706B"/>
    <w:rsid w:val="00F47987"/>
    <w:rsid w:val="00F5029F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2E20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11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12742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127424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6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D6415B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A2EEB"/>
    <w:rPr>
      <w:rFonts w:ascii="Arial Narrow" w:hAnsi="Arial Narrow"/>
      <w:sz w:val="24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806A9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F47BA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Strong">
    <w:name w:val="Strong"/>
    <w:basedOn w:val="DefaultParagraphFont"/>
    <w:uiPriority w:val="22"/>
    <w:qFormat/>
    <w:rsid w:val="00B80E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764F71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764F71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E01118427A744706B1733865A6AF13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B5A2A-C63D-456B-90F5-895F1255C7D5}"/>
      </w:docPartPr>
      <w:docPartBody>
        <w:p w:rsidR="00216F07" w:rsidRDefault="00216F07" w:rsidP="00216F07">
          <w:pPr>
            <w:pStyle w:val="E01118427A744706B1733865A6AF13BC3"/>
          </w:pPr>
          <w:r w:rsidRPr="004936E4">
            <w:rPr>
              <w:rStyle w:val="PlaceholderText"/>
              <w:color w:val="808080" w:themeColor="background1" w:themeShade="80"/>
              <w:sz w:val="20"/>
            </w:rPr>
            <w:t>Select Date.</w:t>
          </w:r>
        </w:p>
      </w:docPartBody>
    </w:docPart>
    <w:docPart>
      <w:docPartPr>
        <w:name w:val="A24BEDC2505B424297EA291A98611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AC890-5665-4D60-9FEB-52A38475CD00}"/>
      </w:docPartPr>
      <w:docPartBody>
        <w:p w:rsidR="00216F07" w:rsidRDefault="00216F07" w:rsidP="00216F07">
          <w:pPr>
            <w:pStyle w:val="A24BEDC2505B424297EA291A98611A5D3"/>
          </w:pPr>
          <w:r w:rsidRPr="004936E4">
            <w:rPr>
              <w:rStyle w:val="PlaceholderText"/>
              <w:color w:val="808080" w:themeColor="background1" w:themeShade="80"/>
              <w:sz w:val="20"/>
            </w:rPr>
            <w:t>Select Date.</w:t>
          </w:r>
        </w:p>
      </w:docPartBody>
    </w:docPart>
    <w:docPart>
      <w:docPartPr>
        <w:name w:val="786DC5B5AEFC4E5788F6324F16604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405801-F385-4730-8E6E-7DC0567D41FC}"/>
      </w:docPartPr>
      <w:docPartBody>
        <w:p w:rsidR="00216F07" w:rsidRDefault="00216F07" w:rsidP="00216F07">
          <w:pPr>
            <w:pStyle w:val="786DC5B5AEFC4E5788F6324F166046B03"/>
          </w:pPr>
          <w:r w:rsidRPr="004936E4">
            <w:rPr>
              <w:rStyle w:val="PlaceholderText"/>
              <w:color w:val="808080" w:themeColor="background1" w:themeShade="80"/>
              <w:sz w:val="20"/>
            </w:rPr>
            <w:t>Select Date.</w:t>
          </w:r>
        </w:p>
      </w:docPartBody>
    </w:docPart>
    <w:docPart>
      <w:docPartPr>
        <w:name w:val="57F051E628544189A54A2AAE63732B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F1AAB6-294C-4DCD-B6D0-B93575C0D3E0}"/>
      </w:docPartPr>
      <w:docPartBody>
        <w:p w:rsidR="00216F07" w:rsidRDefault="00216F07" w:rsidP="00216F07">
          <w:pPr>
            <w:pStyle w:val="57F051E628544189A54A2AAE63732BAB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FEC4C8906F044D7D9397C40307F572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086E9F-CC5C-401D-97B5-F104DE2BA5B6}"/>
      </w:docPartPr>
      <w:docPartBody>
        <w:p w:rsidR="00216F07" w:rsidRDefault="00216F07" w:rsidP="00216F07">
          <w:pPr>
            <w:pStyle w:val="FEC4C8906F044D7D9397C40307F572C73"/>
          </w:pPr>
          <w:r w:rsidRPr="004936E4">
            <w:rPr>
              <w:rStyle w:val="PlaceholderText"/>
              <w:color w:val="808080" w:themeColor="background1" w:themeShade="80"/>
              <w:sz w:val="2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6F07"/>
    <w:rsid w:val="00217293"/>
    <w:rsid w:val="00247826"/>
    <w:rsid w:val="0026412C"/>
    <w:rsid w:val="00276B73"/>
    <w:rsid w:val="002A67A7"/>
    <w:rsid w:val="003D7AF8"/>
    <w:rsid w:val="00530616"/>
    <w:rsid w:val="005D3BC9"/>
    <w:rsid w:val="006103CA"/>
    <w:rsid w:val="006206DC"/>
    <w:rsid w:val="00645E48"/>
    <w:rsid w:val="00654A91"/>
    <w:rsid w:val="006A5ED9"/>
    <w:rsid w:val="00701B63"/>
    <w:rsid w:val="00764F71"/>
    <w:rsid w:val="00776B89"/>
    <w:rsid w:val="007C130D"/>
    <w:rsid w:val="007E2E66"/>
    <w:rsid w:val="007F5DDF"/>
    <w:rsid w:val="0080301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16F07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57F051E628544189A54A2AAE63732BAB">
    <w:name w:val="57F051E628544189A54A2AAE63732BAB"/>
    <w:rsid w:val="00216F07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01118427A744706B1733865A6AF13BC3">
    <w:name w:val="E01118427A744706B1733865A6AF13BC3"/>
    <w:rsid w:val="00216F07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en-US"/>
    </w:rPr>
  </w:style>
  <w:style w:type="paragraph" w:customStyle="1" w:styleId="A24BEDC2505B424297EA291A98611A5D3">
    <w:name w:val="A24BEDC2505B424297EA291A98611A5D3"/>
    <w:rsid w:val="00216F07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en-US"/>
    </w:rPr>
  </w:style>
  <w:style w:type="paragraph" w:customStyle="1" w:styleId="786DC5B5AEFC4E5788F6324F166046B03">
    <w:name w:val="786DC5B5AEFC4E5788F6324F166046B03"/>
    <w:rsid w:val="00216F07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en-US"/>
    </w:rPr>
  </w:style>
  <w:style w:type="paragraph" w:customStyle="1" w:styleId="FEC4C8906F044D7D9397C40307F572C73">
    <w:name w:val="FEC4C8906F044D7D9397C40307F572C73"/>
    <w:rsid w:val="00216F07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</TotalTime>
  <Pages>26</Pages>
  <Words>3573</Words>
  <Characters>20371</Characters>
  <Application>Microsoft Office Word</Application>
  <DocSecurity>8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</vt:lpstr>
    </vt:vector>
  </TitlesOfParts>
  <Company/>
  <LinksUpToDate>false</LinksUpToDate>
  <CharactersWithSpaces>23897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</dc:title>
  <dc:subject>Select, prepare and administer a construction contract</dc:subject>
  <dc:creator>Author Name</dc:creator>
  <cp:lastModifiedBy>Heidi Newton</cp:lastModifiedBy>
  <cp:revision>2</cp:revision>
  <cp:lastPrinted>2024-03-05T03:16:00Z</cp:lastPrinted>
  <dcterms:created xsi:type="dcterms:W3CDTF">2025-01-20T05:02:00Z</dcterms:created>
  <dcterms:modified xsi:type="dcterms:W3CDTF">2025-01-20T05:02:00Z</dcterms:modified>
  <cp:contentStatus>v4-0_20/01/2025</cp:contentStatus>
</cp:coreProperties>
</file>