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DD61C5" w:rsidRPr="00F849B0" w:rsidRDefault="00CE7F33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CE7F33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CE7F3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CE7F33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4401440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704401440"/>
          </w:p>
        </w:tc>
      </w:tr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15087220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CE7F33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CE7F33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>
                      <wp:extent cx="762000" cy="471913"/>
                      <wp:effectExtent l="0" t="0" r="0" b="4445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68832" cy="4761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15087220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06889559" w:edGrp="everyone"/>
            <w:permEnd w:id="1406889559"/>
          </w:p>
        </w:tc>
      </w:tr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72542406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725424063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CE7F3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CE7F3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85298680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CE7F3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285298680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CE7F3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CE7F3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47599442" w:edGrp="everyone"/>
            <w:permEnd w:id="1547599442"/>
          </w:p>
        </w:tc>
        <w:tc>
          <w:tcPr>
            <w:tcW w:w="1272" w:type="dxa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CE7F3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CE7F3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180881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CE7F3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8088126" w:displacedByCustomXml="prev"/>
        <w:permStart w:id="6129632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CE7F3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96322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CE7F33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CE7F3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CE7F33">
        <w:trPr>
          <w:trHeight w:val="13602"/>
        </w:trPr>
        <w:tc>
          <w:tcPr>
            <w:tcW w:w="9016" w:type="dxa"/>
          </w:tcPr>
          <w:p w:rsidR="00DD61C5" w:rsidRPr="00F849B0" w:rsidRDefault="00DD61C5" w:rsidP="00CE7F33">
            <w:pPr>
              <w:rPr>
                <w:rFonts w:ascii="Arial" w:hAnsi="Arial" w:cs="Arial"/>
                <w:szCs w:val="24"/>
              </w:rPr>
            </w:pPr>
            <w:permStart w:id="986739610" w:edGrp="everyone"/>
            <w:permEnd w:id="986739610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054105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4105687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7677268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CE7F33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677268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9632482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CE7F33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32482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7694008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DC181A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94008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2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4182595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8259506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0822794" w:edGrp="everyone"/>
            <w:r>
              <w:rPr>
                <w:rFonts w:ascii="Arial" w:hAnsi="Arial" w:cs="Arial"/>
                <w:sz w:val="22"/>
                <w:szCs w:val="22"/>
              </w:rPr>
              <w:t>Sand and Gravel</w:t>
            </w:r>
            <w:permEnd w:id="560822794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6249880" w:edGrp="everyone"/>
            <w:r>
              <w:rPr>
                <w:rFonts w:ascii="Arial" w:hAnsi="Arial" w:cs="Arial"/>
                <w:sz w:val="22"/>
                <w:szCs w:val="22"/>
              </w:rPr>
              <w:t>Landscaper</w:t>
            </w:r>
            <w:permEnd w:id="256249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DC18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35677942" w:edGrp="everyone"/>
            <w:r>
              <w:rPr>
                <w:rFonts w:ascii="Arial" w:hAnsi="Arial" w:cs="Arial"/>
                <w:sz w:val="22"/>
                <w:szCs w:val="22"/>
              </w:rPr>
              <w:t>Steel Fixer</w:t>
            </w:r>
            <w:permEnd w:id="235677942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DC181A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69335978" w:edGrp="everyone"/>
            <w:r>
              <w:rPr>
                <w:rFonts w:ascii="Arial" w:hAnsi="Arial" w:cs="Arial"/>
                <w:sz w:val="22"/>
                <w:szCs w:val="22"/>
              </w:rPr>
              <w:t>Formworker</w:t>
            </w:r>
            <w:permEnd w:id="8693359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40044494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640044494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CE7F33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64937162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r w:rsidR="00DC181A">
              <w:rPr>
                <w:rFonts w:ascii="Arial" w:hAnsi="Arial" w:cs="Arial"/>
                <w:sz w:val="22"/>
                <w:szCs w:val="22"/>
              </w:rPr>
              <w:t>r</w:t>
            </w:r>
            <w:permEnd w:id="12649371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3" w:name="_Ref530638037"/>
      <w:r w:rsidRPr="00F849B0">
        <w:t>Explain the difference between employees and contractors and how they are influenced by scheduling.</w:t>
      </w:r>
      <w:bookmarkEnd w:id="3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9" w:rsidRPr="00CE7F33" w:rsidRDefault="00CE7F33" w:rsidP="00CE7F3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ermStart w:id="531502094" w:edGrp="everyone"/>
            <w:r w:rsidRPr="00CE7F33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</w:p>
          <w:p w:rsidR="00CE7F33" w:rsidRDefault="00CE7F33" w:rsidP="00CE7F3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CE7F33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Pr="00CE7F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contractor </w:t>
            </w:r>
            <w:r w:rsidRPr="00CE7F33">
              <w:rPr>
                <w:rFonts w:ascii="Arial" w:hAnsi="Arial" w:cs="Arial"/>
                <w:sz w:val="22"/>
                <w:szCs w:val="22"/>
              </w:rPr>
              <w:t>can decide what work they do, how it is to be carried out and the hours when the work is to be completed</w:t>
            </w:r>
          </w:p>
          <w:p w:rsidR="00C26CD9" w:rsidRPr="00F849B0" w:rsidRDefault="0092390E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It is important to schedule works a</w:t>
            </w:r>
            <w:r w:rsidR="00CE7F33" w:rsidRPr="00CE7F33">
              <w:rPr>
                <w:rFonts w:ascii="Arial" w:hAnsi="Arial" w:cs="Arial"/>
                <w:sz w:val="22"/>
                <w:szCs w:val="22"/>
              </w:rPr>
              <w:t>s builders will not always have employees on hand who have the specialist skills required to complete a project.</w:t>
            </w:r>
            <w:permEnd w:id="531502094"/>
          </w:p>
        </w:tc>
        <w:permStart w:id="263001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3001145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4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DC181A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54574193" w:edGrp="everyone"/>
            <w:r>
              <w:rPr>
                <w:rFonts w:ascii="Arial" w:hAnsi="Arial" w:cs="Arial"/>
                <w:sz w:val="22"/>
                <w:szCs w:val="22"/>
              </w:rPr>
              <w:t>Council, Environmental Regulators</w:t>
            </w:r>
            <w:permEnd w:id="254574193"/>
          </w:p>
        </w:tc>
        <w:permStart w:id="1281048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1048581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5" w:name="_Ref530484824"/>
      <w:r w:rsidRPr="00F849B0">
        <w:t>Why should colour selections be included on the schedules?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90E" w:rsidRPr="0092390E" w:rsidRDefault="00D53860" w:rsidP="0092390E">
            <w:pPr>
              <w:rPr>
                <w:rFonts w:ascii="Arial" w:hAnsi="Arial" w:cs="Arial"/>
                <w:sz w:val="22"/>
                <w:szCs w:val="22"/>
              </w:rPr>
            </w:pPr>
            <w:permStart w:id="1337536583" w:edGrp="everyone"/>
            <w:r>
              <w:rPr>
                <w:rFonts w:ascii="Arial" w:hAnsi="Arial" w:cs="Arial"/>
                <w:sz w:val="22"/>
                <w:szCs w:val="22"/>
              </w:rPr>
              <w:t>Colour</w:t>
            </w:r>
            <w:r w:rsidR="00DC181A">
              <w:rPr>
                <w:rFonts w:ascii="Arial" w:hAnsi="Arial" w:cs="Arial"/>
                <w:sz w:val="22"/>
                <w:szCs w:val="22"/>
              </w:rPr>
              <w:t xml:space="preserve"> requests may require a special order to be made</w:t>
            </w:r>
          </w:p>
          <w:permEnd w:id="1337536583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7417688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176883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8884"/>
      <w:r w:rsidRPr="00F849B0">
        <w:t>True or False (Tick your response): If a project is in a heritage protected area, the council may specify the colours that should be used.</w:t>
      </w:r>
      <w:bookmarkEnd w:id="6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0542398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CE7F33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92390E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0542398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88186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186059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64875644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CE7F33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4875644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7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7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90E" w:rsidRPr="0092390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</w:pPr>
            <w:permStart w:id="1748643451" w:edGrp="everyone"/>
            <w:r w:rsidRPr="0092390E"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  <w:t>Monday to Friday - 7am to 5pm</w:t>
            </w:r>
          </w:p>
          <w:p w:rsidR="0092390E" w:rsidRPr="0092390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</w:pPr>
            <w:r w:rsidRPr="0092390E"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  <w:t>Saturday - 8am to 1pm</w:t>
            </w:r>
          </w:p>
          <w:p w:rsidR="0092390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</w:pPr>
            <w:r w:rsidRPr="0092390E"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  <w:t>Sunday and Public Holidays - no work is permitted</w:t>
            </w:r>
          </w:p>
          <w:p w:rsidR="0092390E" w:rsidRPr="0092390E" w:rsidRDefault="0092390E" w:rsidP="0092390E">
            <w:pPr>
              <w:numPr>
                <w:ilvl w:val="0"/>
                <w:numId w:val="37"/>
              </w:numPr>
              <w:shd w:val="clear" w:color="auto" w:fill="FFFFFF"/>
              <w:spacing w:before="100" w:beforeAutospacing="1" w:after="100" w:afterAutospacing="1" w:line="240" w:lineRule="atLeast"/>
              <w:ind w:left="0"/>
              <w:jc w:val="left"/>
              <w:rPr>
                <w:rFonts w:ascii="Arial" w:hAnsi="Arial" w:cs="Arial"/>
                <w:color w:val="333333"/>
                <w:sz w:val="18"/>
                <w:szCs w:val="18"/>
                <w:lang w:val="en" w:eastAsia="en-AU"/>
              </w:rPr>
            </w:pPr>
            <w:r>
              <w:rPr>
                <w:rStyle w:val="Strong"/>
                <w:rFonts w:ascii="Arial" w:hAnsi="Arial" w:cs="Arial"/>
                <w:color w:val="333333"/>
                <w:sz w:val="18"/>
                <w:szCs w:val="18"/>
                <w:lang w:val="en"/>
              </w:rPr>
              <w:t>But note -</w:t>
            </w:r>
            <w:r>
              <w:rPr>
                <w:rFonts w:ascii="Arial" w:hAnsi="Arial" w:cs="Arial"/>
                <w:color w:val="333333"/>
                <w:sz w:val="18"/>
                <w:szCs w:val="18"/>
                <w:lang w:val="en"/>
              </w:rPr>
              <w:t> applicants can apply to Council for work outside of these hours, approval is only granted in extreme circumstances, like shop fit-outs overnight or where demolition/erection of structures may be a risk to public safety during daylight hours (eg. cranes, hoardings).</w:t>
            </w:r>
          </w:p>
          <w:permEnd w:id="1748643451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7456987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5698719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425158650"/>
      <w:bookmarkStart w:id="9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8"/>
      <w:r w:rsidRPr="00F849B0">
        <w:rPr>
          <w:rFonts w:ascii="Arial" w:hAnsi="Arial"/>
          <w:b/>
        </w:rPr>
        <w:t xml:space="preserve"> influences labour and material schedules for ordering.</w:t>
      </w:r>
      <w:bookmarkEnd w:id="9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5927320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2732089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49603315" w:edGrp="everyone"/>
            <w:r>
              <w:rPr>
                <w:rFonts w:ascii="Arial" w:hAnsi="Arial" w:cs="Arial"/>
                <w:sz w:val="22"/>
                <w:szCs w:val="22"/>
              </w:rPr>
              <w:t>Architectural Drawings</w:t>
            </w:r>
            <w:permEnd w:id="1349603315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4628691" w:edGrp="everyone"/>
            <w:r>
              <w:rPr>
                <w:rFonts w:ascii="Arial" w:hAnsi="Arial" w:cs="Arial"/>
                <w:sz w:val="22"/>
                <w:szCs w:val="22"/>
              </w:rPr>
              <w:t>Identify the materials of construction to be used, heights and measurement of different building components</w:t>
            </w:r>
            <w:permEnd w:id="354628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187999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3444057" w:edGrp="everyone"/>
            <w:r>
              <w:rPr>
                <w:rFonts w:ascii="Arial" w:hAnsi="Arial" w:cs="Arial"/>
                <w:sz w:val="22"/>
                <w:szCs w:val="22"/>
              </w:rPr>
              <w:t>Excavation Drawings</w:t>
            </w:r>
            <w:permEnd w:id="573444057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2FC3" w:rsidRPr="009B2FC3" w:rsidRDefault="00187999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26224558" w:edGrp="everyone"/>
            <w:r>
              <w:rPr>
                <w:rFonts w:ascii="Arial" w:hAnsi="Arial" w:cs="Arial"/>
                <w:sz w:val="22"/>
                <w:szCs w:val="22"/>
              </w:rPr>
              <w:t xml:space="preserve">Represent the footing excavation, dimension, column position, footing plan, and grid line of columns. These drawings would identify </w:t>
            </w:r>
            <w:r w:rsidR="00A14CE3">
              <w:rPr>
                <w:rFonts w:ascii="Arial" w:hAnsi="Arial" w:cs="Arial"/>
                <w:sz w:val="22"/>
                <w:szCs w:val="22"/>
              </w:rPr>
              <w:t>the types of plant and operators needed.</w:t>
            </w:r>
          </w:p>
          <w:permEnd w:id="1426224558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2FC3" w:rsidRPr="009B2FC3" w:rsidRDefault="009B2FC3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76331831" w:edGrp="everyone"/>
            <w:r w:rsidRPr="009B2FC3">
              <w:rPr>
                <w:rFonts w:ascii="Arial" w:hAnsi="Arial" w:cs="Arial"/>
                <w:sz w:val="22"/>
                <w:szCs w:val="22"/>
              </w:rPr>
              <w:t>Product specifications</w:t>
            </w:r>
          </w:p>
          <w:permEnd w:id="1976331831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2FC3" w:rsidRPr="009B2FC3" w:rsidRDefault="009B2FC3" w:rsidP="009B2FC3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50035710" w:edGrp="everyone"/>
            <w:r w:rsidRPr="009B2FC3">
              <w:rPr>
                <w:rFonts w:ascii="Arial" w:hAnsi="Arial" w:cs="Arial"/>
                <w:sz w:val="22"/>
                <w:szCs w:val="22"/>
              </w:rPr>
              <w:t>Include items such as whitegoods, electrical goods, lights and switch types</w:t>
            </w:r>
            <w:r w:rsidR="00A14CE3">
              <w:rPr>
                <w:rFonts w:ascii="Arial" w:hAnsi="Arial" w:cs="Arial"/>
                <w:sz w:val="22"/>
                <w:szCs w:val="22"/>
              </w:rPr>
              <w:t>. Will allow for an indication of lead times for certain product that are not standard.</w:t>
            </w:r>
          </w:p>
          <w:permEnd w:id="950035710"/>
          <w:p w:rsidR="00780921" w:rsidRPr="00503301" w:rsidRDefault="00780921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0" w:name="_Ref530577044"/>
      <w:r w:rsidRPr="00F849B0">
        <w:rPr>
          <w:rFonts w:ascii="Arial" w:hAnsi="Arial"/>
          <w:b/>
        </w:rPr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0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FC3" w:rsidRPr="009B2FC3" w:rsidRDefault="00A14CE3" w:rsidP="009B2FC3">
            <w:pPr>
              <w:numPr>
                <w:ilvl w:val="1"/>
                <w:numId w:val="39"/>
              </w:numPr>
              <w:rPr>
                <w:rFonts w:ascii="Arial" w:hAnsi="Arial" w:cs="Arial"/>
                <w:sz w:val="22"/>
                <w:szCs w:val="22"/>
              </w:rPr>
            </w:pPr>
            <w:permStart w:id="18881714" w:edGrp="everyone"/>
            <w:r>
              <w:rPr>
                <w:rFonts w:ascii="Arial" w:hAnsi="Arial" w:cs="Arial"/>
                <w:sz w:val="22"/>
                <w:szCs w:val="22"/>
              </w:rPr>
              <w:t>Make changes to the schedule, Notify the suppliers/ contractors, Make changes to the call forward sheet.</w:t>
            </w:r>
            <w:bookmarkStart w:id="11" w:name="_GoBack"/>
            <w:bookmarkEnd w:id="11"/>
          </w:p>
          <w:permEnd w:id="18881714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677861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7861696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8383046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8304697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372" w:rsidRPr="00007372" w:rsidRDefault="00007372" w:rsidP="00007372">
            <w:pPr>
              <w:divId w:val="1092510770"/>
              <w:rPr>
                <w:rFonts w:ascii="Arial" w:hAnsi="Arial" w:cs="Arial"/>
                <w:sz w:val="22"/>
                <w:szCs w:val="22"/>
              </w:rPr>
            </w:pPr>
            <w:permStart w:id="985092883" w:edGrp="everyone"/>
            <w:r w:rsidRPr="00007372">
              <w:rPr>
                <w:rFonts w:ascii="Arial" w:hAnsi="Arial" w:cs="Arial"/>
                <w:sz w:val="22"/>
                <w:szCs w:val="22"/>
              </w:rPr>
              <w:t>A change of mind when a client views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07372">
              <w:rPr>
                <w:rFonts w:ascii="Arial" w:hAnsi="Arial" w:cs="Arial"/>
                <w:sz w:val="22"/>
                <w:szCs w:val="22"/>
              </w:rPr>
              <w:t>the developing construction site</w:t>
            </w:r>
          </w:p>
          <w:permEnd w:id="985092883"/>
          <w:p w:rsidR="009B7A16" w:rsidRPr="006060D2" w:rsidRDefault="0000737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007372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8675966" w:edGrp="everyone"/>
            <w:r>
              <w:rPr>
                <w:rFonts w:ascii="Arial" w:hAnsi="Arial" w:cs="Arial"/>
                <w:sz w:val="22"/>
                <w:szCs w:val="22"/>
              </w:rPr>
              <w:t>Changes</w:t>
            </w:r>
            <w:r w:rsidR="009B2FC3">
              <w:rPr>
                <w:rFonts w:ascii="Arial" w:hAnsi="Arial" w:cs="Arial"/>
                <w:sz w:val="22"/>
                <w:szCs w:val="22"/>
              </w:rPr>
              <w:t xml:space="preserve"> in progress and cost</w:t>
            </w:r>
            <w:permEnd w:id="14186759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2FC3" w:rsidRPr="009B2FC3" w:rsidRDefault="009B2FC3" w:rsidP="009B2FC3">
            <w:pPr>
              <w:rPr>
                <w:rFonts w:ascii="Arial" w:hAnsi="Arial" w:cs="Arial"/>
                <w:sz w:val="22"/>
                <w:szCs w:val="22"/>
              </w:rPr>
            </w:pPr>
            <w:permStart w:id="1926709097" w:edGrp="everyone"/>
            <w:r w:rsidRPr="009B2FC3">
              <w:rPr>
                <w:rFonts w:ascii="Arial" w:hAnsi="Arial" w:cs="Arial"/>
                <w:sz w:val="22"/>
                <w:szCs w:val="22"/>
              </w:rPr>
              <w:t>The need to do something that was not expected but is now required by a local authority</w:t>
            </w:r>
          </w:p>
          <w:permEnd w:id="1926709097"/>
          <w:p w:rsidR="009B7A16" w:rsidRPr="006060D2" w:rsidRDefault="009B7A1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9B2FC3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26044604" w:edGrp="everyone"/>
            <w:r>
              <w:rPr>
                <w:rFonts w:ascii="Arial" w:hAnsi="Arial" w:cs="Arial"/>
                <w:sz w:val="22"/>
                <w:szCs w:val="22"/>
              </w:rPr>
              <w:t xml:space="preserve">Added scope </w:t>
            </w:r>
            <w:r w:rsidR="00007372">
              <w:rPr>
                <w:rFonts w:ascii="Arial" w:hAnsi="Arial" w:cs="Arial"/>
                <w:sz w:val="22"/>
                <w:szCs w:val="22"/>
              </w:rPr>
              <w:t>prolongs</w:t>
            </w:r>
            <w:r>
              <w:rPr>
                <w:rFonts w:ascii="Arial" w:hAnsi="Arial" w:cs="Arial"/>
                <w:sz w:val="22"/>
                <w:szCs w:val="22"/>
              </w:rPr>
              <w:t xml:space="preserve"> the work and </w:t>
            </w:r>
            <w:r w:rsidR="00007372">
              <w:rPr>
                <w:rFonts w:ascii="Arial" w:hAnsi="Arial" w:cs="Arial"/>
                <w:sz w:val="22"/>
                <w:szCs w:val="22"/>
              </w:rPr>
              <w:t xml:space="preserve">has </w:t>
            </w:r>
            <w:r>
              <w:rPr>
                <w:rFonts w:ascii="Arial" w:hAnsi="Arial" w:cs="Arial"/>
                <w:sz w:val="22"/>
                <w:szCs w:val="22"/>
              </w:rPr>
              <w:t>unforeseen</w:t>
            </w:r>
            <w:r w:rsidR="00007372">
              <w:rPr>
                <w:rFonts w:ascii="Arial" w:hAnsi="Arial" w:cs="Arial"/>
                <w:sz w:val="22"/>
                <w:szCs w:val="22"/>
              </w:rPr>
              <w:t xml:space="preserve"> costs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8260446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20604799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0479911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2FC3" w:rsidRPr="009B2FC3" w:rsidRDefault="009B2FC3" w:rsidP="00007372">
            <w:pPr>
              <w:rPr>
                <w:rFonts w:ascii="Arial" w:hAnsi="Arial" w:cs="Arial"/>
                <w:sz w:val="22"/>
                <w:szCs w:val="22"/>
              </w:rPr>
            </w:pPr>
            <w:permStart w:id="1041763052" w:edGrp="everyone"/>
            <w:r w:rsidRPr="009B2FC3">
              <w:rPr>
                <w:rFonts w:ascii="Arial" w:hAnsi="Arial" w:cs="Arial"/>
                <w:sz w:val="22"/>
                <w:szCs w:val="22"/>
              </w:rPr>
              <w:t>Something is found on site after construction begins which was concealed or unexpected given the information at the time of tender</w:t>
            </w:r>
          </w:p>
          <w:permEnd w:id="1041763052"/>
          <w:p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00737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93119459" w:edGrp="everyone"/>
            <w:r>
              <w:rPr>
                <w:rFonts w:ascii="Arial" w:hAnsi="Arial" w:cs="Arial"/>
                <w:sz w:val="22"/>
                <w:szCs w:val="22"/>
              </w:rPr>
              <w:t>Delay in progress and cost</w:t>
            </w:r>
            <w:permEnd w:id="13931194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07372" w:rsidRPr="00007372" w:rsidRDefault="00007372" w:rsidP="00007372">
            <w:pPr>
              <w:rPr>
                <w:rFonts w:ascii="Arial" w:hAnsi="Arial" w:cs="Arial"/>
                <w:sz w:val="22"/>
                <w:szCs w:val="22"/>
              </w:rPr>
            </w:pPr>
            <w:permStart w:id="1163808287" w:edGrp="everyone"/>
            <w:r w:rsidRPr="00007372">
              <w:rPr>
                <w:rFonts w:ascii="Arial" w:hAnsi="Arial" w:cs="Arial"/>
                <w:sz w:val="22"/>
                <w:szCs w:val="22"/>
              </w:rPr>
              <w:t>Weather has delayed work</w:t>
            </w:r>
          </w:p>
          <w:permEnd w:id="1163808287"/>
          <w:p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007372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4111595" w:edGrp="everyone"/>
            <w:r>
              <w:rPr>
                <w:rFonts w:ascii="Arial" w:hAnsi="Arial" w:cs="Arial"/>
                <w:sz w:val="22"/>
                <w:szCs w:val="22"/>
              </w:rPr>
              <w:t>Delay in progress and cost</w:t>
            </w:r>
            <w:permEnd w:id="8841115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18239442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3944242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3320181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13320181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4468839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244688396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7678715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7678715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359352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9435935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007372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325249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83325249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72" w:rsidRPr="00007372" w:rsidRDefault="00007372" w:rsidP="0000737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83812135" w:edGrp="everyone"/>
            <w:r w:rsidRPr="00007372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specifications. Overlay drawings are generally designed to:</w:t>
            </w:r>
          </w:p>
          <w:p w:rsidR="00007372" w:rsidRPr="00007372" w:rsidRDefault="00007372" w:rsidP="00007372">
            <w:pPr>
              <w:numPr>
                <w:ilvl w:val="1"/>
                <w:numId w:val="48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Provide more visual clarity about a building process</w:t>
            </w:r>
          </w:p>
          <w:p w:rsidR="00007372" w:rsidRPr="00007372" w:rsidRDefault="00007372" w:rsidP="00007372">
            <w:pPr>
              <w:numPr>
                <w:ilvl w:val="1"/>
                <w:numId w:val="48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Provide advice if there have been changes that require subsequent engineering redesign/specialist changes (e.g.  from architects, soil experts)</w:t>
            </w:r>
          </w:p>
          <w:permEnd w:id="2083812135"/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253678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367843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616914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1691413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34230786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CE7F33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4230786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4669150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CE7F33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4669150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32186123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CE7F33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32186123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23694651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CE7F33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007372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3694651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permStart w:id="791814794" w:edGrp="everyone"/>
            <w:r w:rsidRPr="00007372"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:rsidR="00007372" w:rsidRPr="00007372" w:rsidRDefault="00007372" w:rsidP="00007372">
            <w:pPr>
              <w:numPr>
                <w:ilvl w:val="2"/>
                <w:numId w:val="49"/>
              </w:numPr>
              <w:rPr>
                <w:rFonts w:ascii="Arial" w:hAnsi="Arial" w:cs="Arial"/>
                <w:sz w:val="22"/>
                <w:szCs w:val="22"/>
              </w:rPr>
            </w:pPr>
            <w:r w:rsidRPr="00007372">
              <w:rPr>
                <w:rFonts w:ascii="Arial" w:hAnsi="Arial" w:cs="Arial"/>
                <w:sz w:val="22"/>
                <w:szCs w:val="22"/>
              </w:rPr>
              <w:t>Agreed rates</w:t>
            </w:r>
          </w:p>
          <w:permEnd w:id="791814794"/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8820577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2057789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lastRenderedPageBreak/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0FB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permStart w:id="202135637" w:edGrp="everyone"/>
            <w:r w:rsidRPr="00007372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Supplier Contract information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Description</w:t>
            </w:r>
          </w:p>
          <w:p w:rsid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Terms and conditions </w:t>
            </w:r>
          </w:p>
          <w:p w:rsidR="00007372" w:rsidRPr="00007372" w:rsidRDefault="00007372" w:rsidP="00007372">
            <w:pPr>
              <w:pStyle w:val="ListParagraph"/>
              <w:numPr>
                <w:ilvl w:val="0"/>
                <w:numId w:val="5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ermEnd w:id="202135637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6119410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941074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72" w:rsidRPr="00007372" w:rsidRDefault="00007372" w:rsidP="0000737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24960619" w:edGrp="everyone"/>
            <w:r w:rsidRPr="00007372">
              <w:rPr>
                <w:rFonts w:ascii="Arial" w:hAnsi="Arial" w:cs="Arial"/>
                <w:sz w:val="22"/>
                <w:szCs w:val="22"/>
              </w:rPr>
              <w:t xml:space="preserve">A call forward sheet is a sheet used to track when materials are needed and when they should be ordered.  This tool allows site personnel to schedule and coordinate activities that are to be undertaken on-site. </w:t>
            </w:r>
          </w:p>
          <w:permEnd w:id="1224960619"/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3522125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212587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105458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77429B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2105458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351673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167352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2980151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2980151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556" w:rsidRPr="00F849B0" w:rsidRDefault="0077429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139578751" w:edGrp="everyone"/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77429B">
              <w:rPr>
                <w:rFonts w:ascii="Arial" w:hAnsi="Arial" w:cs="Arial"/>
                <w:sz w:val="22"/>
                <w:szCs w:val="22"/>
              </w:rPr>
              <w:t xml:space="preserve">rchitectural, land survey, service locations </w:t>
            </w:r>
            <w:permEnd w:id="2139578751"/>
          </w:p>
        </w:tc>
        <w:permStart w:id="12080968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8096800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lastRenderedPageBreak/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1548509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509245" w:displacedByCustomXml="prev"/>
      </w:tr>
      <w:tr w:rsidR="007560DA" w:rsidRPr="00F849B0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724463493" w:edGrp="everyone"/>
            <w:r w:rsidR="002D26DC">
              <w:rPr>
                <w:rFonts w:ascii="Arial" w:hAnsi="Arial" w:cs="Arial"/>
                <w:sz w:val="22"/>
                <w:szCs w:val="22"/>
              </w:rPr>
              <w:t>B</w:t>
            </w:r>
            <w:permEnd w:id="172446349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555367077" w:edGrp="everyone"/>
            <w:r w:rsidR="002D26DC">
              <w:rPr>
                <w:rFonts w:ascii="Arial" w:hAnsi="Arial" w:cs="Arial"/>
                <w:sz w:val="22"/>
                <w:szCs w:val="22"/>
              </w:rPr>
              <w:t>E</w:t>
            </w:r>
            <w:permEnd w:id="155536707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396904212" w:edGrp="everyone"/>
            <w:r w:rsidR="002D26DC">
              <w:rPr>
                <w:rFonts w:ascii="Arial" w:hAnsi="Arial" w:cs="Arial"/>
                <w:sz w:val="22"/>
                <w:szCs w:val="22"/>
              </w:rPr>
              <w:t>A</w:t>
            </w:r>
            <w:permEnd w:id="39690421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47129688" w:edGrp="everyone"/>
            <w:r w:rsidR="002D26DC">
              <w:rPr>
                <w:rFonts w:ascii="Arial" w:hAnsi="Arial" w:cs="Arial"/>
                <w:sz w:val="22"/>
                <w:szCs w:val="22"/>
              </w:rPr>
              <w:t>D</w:t>
            </w:r>
            <w:permEnd w:id="74712968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CE7F33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610605341" w:edGrp="everyone"/>
            <w:r w:rsidR="002D26DC">
              <w:rPr>
                <w:rFonts w:ascii="Arial" w:hAnsi="Arial" w:cs="Arial"/>
                <w:sz w:val="22"/>
                <w:szCs w:val="22"/>
              </w:rPr>
              <w:t>C</w:t>
            </w:r>
            <w:permEnd w:id="61060534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687452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7452152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1278129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10127812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05042096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140504209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57679720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957679720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11771748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7174855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72595691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1372595691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2054758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165205475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48058695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8480586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6429797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55642979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2D26DC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71660169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8716601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7707235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70723505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6502221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96502221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1235700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211235700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1773381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1773381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413171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171239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2643985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02643985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713916508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713916508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66515890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66515890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63073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3073375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07756125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CE7F33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7756125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52652657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CE7F33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52652657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202979356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CE7F33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2979356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lastRenderedPageBreak/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0583855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8385512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92502090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92502090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040952902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CE7F33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040952902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934366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4366557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927484746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CE7F33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2D26DC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27484746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32652134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CE7F33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09CF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32652134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lastRenderedPageBreak/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7999" w:rsidRPr="00D6721A" w:rsidRDefault="00187999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187999" w:rsidRPr="00D6721A" w:rsidRDefault="00187999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187999" w:rsidRPr="00D6721A" w:rsidRDefault="00187999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187999" w:rsidRPr="00D6721A" w:rsidRDefault="00187999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187999" w:rsidRDefault="0018799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187999" w:rsidRPr="00D6721A" w:rsidRDefault="00187999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187999" w:rsidRPr="00D6721A" w:rsidRDefault="00187999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187999" w:rsidRPr="00D6721A" w:rsidRDefault="00187999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187999" w:rsidRPr="00D6721A" w:rsidRDefault="00187999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187999" w:rsidRPr="00D6721A" w:rsidRDefault="00187999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187999" w:rsidRPr="00D6721A" w:rsidRDefault="00187999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187999" w:rsidRDefault="0018799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87999" w:rsidRPr="00D6721A" w:rsidRDefault="00187999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187999" w:rsidRPr="00D6721A" w:rsidRDefault="00187999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lastRenderedPageBreak/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2988698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869856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01099364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2001099364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09819547" w:edGrp="everyone"/>
            <w:r>
              <w:rPr>
                <w:rFonts w:ascii="Arial" w:hAnsi="Arial" w:cs="Arial"/>
                <w:sz w:val="22"/>
                <w:szCs w:val="22"/>
              </w:rPr>
              <w:t>5 Days</w:t>
            </w:r>
            <w:permEnd w:id="150981954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56648032" w:edGrp="everyone"/>
            <w:r>
              <w:rPr>
                <w:rFonts w:ascii="Arial" w:hAnsi="Arial" w:cs="Arial"/>
                <w:sz w:val="22"/>
                <w:szCs w:val="22"/>
              </w:rPr>
              <w:t>18/06/19</w:t>
            </w:r>
            <w:permEnd w:id="1056648032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15800070" w:edGrp="everyone"/>
            <w:r>
              <w:rPr>
                <w:rFonts w:ascii="Arial" w:hAnsi="Arial" w:cs="Arial"/>
                <w:sz w:val="22"/>
                <w:szCs w:val="22"/>
              </w:rPr>
              <w:t>12/06/19</w:t>
            </w:r>
            <w:permEnd w:id="1415800070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13189728" w:edGrp="everyone"/>
            <w:r>
              <w:rPr>
                <w:rFonts w:ascii="Arial" w:hAnsi="Arial" w:cs="Arial"/>
                <w:sz w:val="22"/>
                <w:szCs w:val="22"/>
              </w:rPr>
              <w:t>Volume of concrete</w:t>
            </w:r>
            <w:permEnd w:id="181318972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14726469" w:edGrp="everyone"/>
            <w:r>
              <w:rPr>
                <w:rFonts w:ascii="Arial" w:hAnsi="Arial" w:cs="Arial"/>
                <w:sz w:val="22"/>
                <w:szCs w:val="22"/>
              </w:rPr>
              <w:t>Brick Veneer</w:t>
            </w:r>
            <w:permEnd w:id="31472646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3512123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161351212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4916988" w:edGrp="everyone"/>
            <w:r>
              <w:rPr>
                <w:rFonts w:ascii="Arial" w:hAnsi="Arial" w:cs="Arial"/>
                <w:sz w:val="22"/>
                <w:szCs w:val="22"/>
              </w:rPr>
              <w:t>18/07/19</w:t>
            </w:r>
            <w:permEnd w:id="24916988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6041176" w:edGrp="everyone"/>
            <w:r>
              <w:rPr>
                <w:rFonts w:ascii="Arial" w:hAnsi="Arial" w:cs="Arial"/>
                <w:sz w:val="22"/>
                <w:szCs w:val="22"/>
              </w:rPr>
              <w:t>25/06/19</w:t>
            </w:r>
            <w:permEnd w:id="56041176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18357537" w:edGrp="everyone"/>
            <w:r>
              <w:rPr>
                <w:rFonts w:ascii="Arial" w:hAnsi="Arial" w:cs="Arial"/>
                <w:sz w:val="22"/>
                <w:szCs w:val="22"/>
              </w:rPr>
              <w:t xml:space="preserve"> Colour</w:t>
            </w:r>
            <w:permEnd w:id="1518357537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18638108" w:edGrp="everyone"/>
            <w:r>
              <w:rPr>
                <w:rFonts w:ascii="Arial" w:hAnsi="Arial" w:cs="Arial"/>
                <w:sz w:val="22"/>
                <w:szCs w:val="22"/>
              </w:rPr>
              <w:t>Timber</w:t>
            </w:r>
            <w:permEnd w:id="1818638108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75456939" w:edGrp="everyone"/>
            <w:r>
              <w:rPr>
                <w:rFonts w:ascii="Arial" w:hAnsi="Arial" w:cs="Arial"/>
                <w:sz w:val="22"/>
                <w:szCs w:val="22"/>
              </w:rPr>
              <w:t>3 weeks</w:t>
            </w:r>
            <w:permEnd w:id="975456939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4830619" w:edGrp="everyone"/>
            <w:r>
              <w:rPr>
                <w:rFonts w:ascii="Arial" w:hAnsi="Arial" w:cs="Arial"/>
                <w:sz w:val="22"/>
                <w:szCs w:val="22"/>
              </w:rPr>
              <w:t>18/07/19</w:t>
            </w:r>
            <w:permEnd w:id="574830619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75571784" w:edGrp="everyone"/>
            <w:r>
              <w:rPr>
                <w:rFonts w:ascii="Arial" w:hAnsi="Arial" w:cs="Arial"/>
                <w:sz w:val="22"/>
                <w:szCs w:val="22"/>
              </w:rPr>
              <w:t>25/06/19</w:t>
            </w:r>
            <w:permEnd w:id="177557178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03646066" w:edGrp="everyone"/>
            <w:r>
              <w:rPr>
                <w:rFonts w:ascii="Arial" w:hAnsi="Arial" w:cs="Arial"/>
                <w:sz w:val="22"/>
                <w:szCs w:val="22"/>
              </w:rPr>
              <w:t>Treatment of timber</w:t>
            </w:r>
            <w:permEnd w:id="110364606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0512296" w:edGrp="everyone"/>
            <w:r>
              <w:rPr>
                <w:rFonts w:ascii="Arial" w:hAnsi="Arial" w:cs="Arial"/>
                <w:sz w:val="22"/>
                <w:szCs w:val="22"/>
              </w:rPr>
              <w:t>Roof Tiles</w:t>
            </w:r>
            <w:permEnd w:id="1590512296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4730624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1994730624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348146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09037F">
              <w:rPr>
                <w:rFonts w:ascii="Arial" w:hAnsi="Arial" w:cs="Arial"/>
                <w:sz w:val="22"/>
                <w:szCs w:val="22"/>
              </w:rPr>
              <w:t>/09/2019</w:t>
            </w:r>
            <w:permEnd w:id="223481466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09037F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48081239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53860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/09/19</w:t>
            </w:r>
            <w:permEnd w:id="448081239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D5386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43474416" w:edGrp="everyone"/>
            <w:r>
              <w:rPr>
                <w:rFonts w:ascii="Arial" w:hAnsi="Arial" w:cs="Arial"/>
                <w:sz w:val="22"/>
                <w:szCs w:val="22"/>
              </w:rPr>
              <w:t>Colour</w:t>
            </w:r>
            <w:permEnd w:id="94347441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795555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5555524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09037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98723456" w:edGrp="everyone"/>
            <w:r>
              <w:rPr>
                <w:rFonts w:ascii="Arial" w:hAnsi="Arial" w:cs="Arial"/>
                <w:sz w:val="22"/>
                <w:szCs w:val="22"/>
              </w:rPr>
              <w:t xml:space="preserve">Get quotes, select </w:t>
            </w:r>
            <w:r w:rsidR="00744A6F">
              <w:rPr>
                <w:rFonts w:ascii="Arial" w:hAnsi="Arial" w:cs="Arial"/>
                <w:sz w:val="22"/>
                <w:szCs w:val="22"/>
              </w:rPr>
              <w:t>bes tender prices and setup contract</w:t>
            </w:r>
            <w:r>
              <w:rPr>
                <w:rFonts w:ascii="Arial" w:hAnsi="Arial" w:cs="Arial"/>
                <w:sz w:val="22"/>
                <w:szCs w:val="22"/>
              </w:rPr>
              <w:t xml:space="preserve"> Purchase order and select best delivery date construct call forward sheet </w:t>
            </w:r>
            <w:permEnd w:id="1998723456"/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09037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4295822" w:edGrp="everyone"/>
            <w:r>
              <w:rPr>
                <w:rFonts w:ascii="Arial" w:hAnsi="Arial" w:cs="Arial"/>
                <w:sz w:val="22"/>
                <w:szCs w:val="22"/>
              </w:rPr>
              <w:t>Lead time (availability of material)</w:t>
            </w:r>
            <w:r w:rsidR="00744A6F">
              <w:rPr>
                <w:rFonts w:ascii="Arial" w:hAnsi="Arial" w:cs="Arial"/>
                <w:sz w:val="22"/>
                <w:szCs w:val="22"/>
              </w:rPr>
              <w:t>, Cost, Risk when order is delayed (should it be stored)</w:t>
            </w:r>
            <w:permEnd w:id="30429582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8043031" w:edGrp="everyone"/>
            <w:r>
              <w:rPr>
                <w:rFonts w:ascii="Arial" w:hAnsi="Arial" w:cs="Arial"/>
                <w:sz w:val="22"/>
                <w:szCs w:val="22"/>
              </w:rPr>
              <w:t>Get quotes, select bes tender prices and setup contract Purchase order and select best delivery date construct call forward sheet</w:t>
            </w:r>
            <w:permEnd w:id="1918043031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800811552" w:edGrp="everyone"/>
            <w:r>
              <w:rPr>
                <w:rFonts w:ascii="Arial" w:hAnsi="Arial" w:cs="Arial"/>
                <w:sz w:val="22"/>
                <w:szCs w:val="22"/>
              </w:rPr>
              <w:t>Lead time (availability of material), Cost, Risk when order is delayed (should it be stored)</w:t>
            </w:r>
            <w:permEnd w:id="180081155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50227957" w:edGrp="everyone"/>
            <w:r>
              <w:rPr>
                <w:rFonts w:ascii="Arial" w:hAnsi="Arial" w:cs="Arial"/>
                <w:sz w:val="22"/>
                <w:szCs w:val="22"/>
              </w:rPr>
              <w:t>Get quotes, select bes tender prices and setup contract Purchase order and select best delivery date construct call forward sheet</w:t>
            </w:r>
            <w:permEnd w:id="1950227957"/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744A6F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86648605" w:edGrp="everyone"/>
            <w:r>
              <w:rPr>
                <w:rFonts w:ascii="Arial" w:hAnsi="Arial" w:cs="Arial"/>
                <w:sz w:val="22"/>
                <w:szCs w:val="22"/>
              </w:rPr>
              <w:t xml:space="preserve">Possible </w:t>
            </w:r>
            <w:r w:rsidR="0009037F">
              <w:rPr>
                <w:rFonts w:ascii="Arial" w:hAnsi="Arial" w:cs="Arial"/>
                <w:sz w:val="22"/>
                <w:szCs w:val="22"/>
              </w:rPr>
              <w:t>Damage in Transit</w:t>
            </w:r>
            <w:r>
              <w:rPr>
                <w:rFonts w:ascii="Arial" w:hAnsi="Arial" w:cs="Arial"/>
                <w:sz w:val="22"/>
                <w:szCs w:val="22"/>
              </w:rPr>
              <w:t>,  Lead time (availability of material), Cost, Risk when order is delayed (should it be stored)</w:t>
            </w:r>
            <w:permEnd w:id="886648605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A6F" w:rsidRDefault="00744A6F" w:rsidP="00C56295">
            <w:pPr>
              <w:ind w:left="567" w:hanging="567"/>
            </w:pPr>
            <w:permStart w:id="1101997102" w:edGrp="everyone"/>
            <w:r>
              <w:t>Email to Client:</w:t>
            </w:r>
          </w:p>
          <w:p w:rsidR="00744A6F" w:rsidRDefault="00744A6F" w:rsidP="00C56295">
            <w:pPr>
              <w:ind w:left="567" w:hanging="567"/>
            </w:pPr>
          </w:p>
          <w:p w:rsidR="00744A6F" w:rsidRDefault="00744A6F" w:rsidP="00C56295">
            <w:pPr>
              <w:ind w:left="567" w:hanging="567"/>
            </w:pPr>
            <w:r>
              <w:t xml:space="preserve">Client, </w:t>
            </w:r>
          </w:p>
          <w:p w:rsidR="00744A6F" w:rsidRDefault="00744A6F" w:rsidP="00C56295">
            <w:pPr>
              <w:ind w:left="567" w:hanging="567"/>
            </w:pPr>
          </w:p>
          <w:p w:rsidR="00744A6F" w:rsidRDefault="00744A6F" w:rsidP="00C56295">
            <w:pPr>
              <w:ind w:left="567" w:hanging="567"/>
            </w:pPr>
            <w:r>
              <w:t>The unsuitable soil below the supporting foundations of the residential building has not been included in the current scope of works</w:t>
            </w:r>
            <w:r w:rsidR="00D53860">
              <w:t xml:space="preserve"> as shown in the contract</w:t>
            </w:r>
            <w:r>
              <w:t xml:space="preserve">. I am formally raising a variation to the original contract to accommodate for the increase in time and cost that will be associated with </w:t>
            </w:r>
            <w:r w:rsidR="00D53860">
              <w:t>the removal of the unsuitable material and replacement with the required foundation material.</w:t>
            </w:r>
          </w:p>
          <w:p w:rsidR="00D53860" w:rsidRDefault="00D53860" w:rsidP="00C56295">
            <w:pPr>
              <w:ind w:left="567" w:hanging="567"/>
            </w:pPr>
          </w:p>
          <w:p w:rsidR="00D53860" w:rsidRDefault="00D53860" w:rsidP="00D53860">
            <w:r>
              <w:t>Cost of variation= $20,000</w:t>
            </w:r>
          </w:p>
          <w:p w:rsidR="00D53860" w:rsidRDefault="00D53860" w:rsidP="00D53860">
            <w:r>
              <w:t>Delay in programme = 1 week.</w:t>
            </w:r>
          </w:p>
          <w:p w:rsidR="00D53860" w:rsidRDefault="00D53860" w:rsidP="00D53860"/>
          <w:p w:rsidR="00D53860" w:rsidRDefault="00D53860" w:rsidP="00D53860">
            <w:r>
              <w:t>I will be awaiting your response to formalise the variation</w:t>
            </w:r>
          </w:p>
          <w:p w:rsidR="00D53860" w:rsidRDefault="00D53860" w:rsidP="00D53860"/>
          <w:p w:rsidR="00D53860" w:rsidRDefault="00D53860" w:rsidP="00D53860">
            <w:r>
              <w:t>Kind Regards,</w:t>
            </w:r>
          </w:p>
          <w:p w:rsidR="00D53860" w:rsidRDefault="00D53860" w:rsidP="00D53860"/>
          <w:p w:rsidR="00D53860" w:rsidRDefault="00D53860" w:rsidP="00D53860">
            <w:r>
              <w:t>Ante</w:t>
            </w:r>
          </w:p>
          <w:p w:rsidR="00744A6F" w:rsidRDefault="00744A6F" w:rsidP="00C56295">
            <w:pPr>
              <w:ind w:left="567" w:hanging="567"/>
            </w:pPr>
          </w:p>
          <w:permEnd w:id="1101997102"/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6290826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9082693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013A" w:rsidRDefault="001D013A" w:rsidP="00A67754">
      <w:r>
        <w:separator/>
      </w:r>
    </w:p>
  </w:endnote>
  <w:endnote w:type="continuationSeparator" w:id="0">
    <w:p w:rsidR="001D013A" w:rsidRDefault="001D013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99" w:rsidRPr="00830749" w:rsidRDefault="0018799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87999" w:rsidRPr="00E3768E" w:rsidRDefault="00187999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4CE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99" w:rsidRPr="00830749" w:rsidRDefault="00187999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87999" w:rsidRPr="00E3768E" w:rsidRDefault="00187999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14CE3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013A" w:rsidRDefault="001D013A" w:rsidP="00A67754">
      <w:r>
        <w:separator/>
      </w:r>
    </w:p>
  </w:footnote>
  <w:footnote w:type="continuationSeparator" w:id="0">
    <w:p w:rsidR="001D013A" w:rsidRDefault="001D013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99" w:rsidRDefault="0018799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187999" w:rsidRPr="00830749" w:rsidRDefault="0018799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999" w:rsidRDefault="00187999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187999" w:rsidRPr="00830749" w:rsidRDefault="00187999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4139B"/>
    <w:multiLevelType w:val="hybridMultilevel"/>
    <w:tmpl w:val="8FDA420E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055DF"/>
    <w:multiLevelType w:val="hybridMultilevel"/>
    <w:tmpl w:val="40428AE0"/>
    <w:lvl w:ilvl="0" w:tplc="28BAF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69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1202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E8422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BC1E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FAE6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A1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21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243E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223753"/>
    <w:multiLevelType w:val="hybridMultilevel"/>
    <w:tmpl w:val="496ADF18"/>
    <w:lvl w:ilvl="0" w:tplc="4BF8E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4AB0B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B2EE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EA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EAA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FC09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B4B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42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122F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CD4B86"/>
    <w:multiLevelType w:val="hybridMultilevel"/>
    <w:tmpl w:val="28105698"/>
    <w:lvl w:ilvl="0" w:tplc="66EE2F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9CC3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D0A8B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503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8C4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1E61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61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8628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1E7AF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211A25CC"/>
    <w:multiLevelType w:val="hybridMultilevel"/>
    <w:tmpl w:val="909C59B0"/>
    <w:lvl w:ilvl="0" w:tplc="4C0822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6449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4A14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47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980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3E7F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167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DEE4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6AC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80AC6"/>
    <w:multiLevelType w:val="hybridMultilevel"/>
    <w:tmpl w:val="EE500C4E"/>
    <w:lvl w:ilvl="0" w:tplc="85385D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D81A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AAEE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6EA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54CE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5C6D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D08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2074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DEEC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F06219"/>
    <w:multiLevelType w:val="hybridMultilevel"/>
    <w:tmpl w:val="2B2456E4"/>
    <w:lvl w:ilvl="0" w:tplc="CAD00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A21C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30B5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22F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62C4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DAF4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622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E19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B452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47543F1"/>
    <w:multiLevelType w:val="hybridMultilevel"/>
    <w:tmpl w:val="778A751E"/>
    <w:lvl w:ilvl="0" w:tplc="642A28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FA0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186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94F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FE32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6CC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C86C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6BA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769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27B74D73"/>
    <w:multiLevelType w:val="hybridMultilevel"/>
    <w:tmpl w:val="1688C3EA"/>
    <w:lvl w:ilvl="0" w:tplc="66ECE0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E0DA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BA8B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68E1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92DF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220D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8C0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A685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0627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28AA3639"/>
    <w:multiLevelType w:val="hybridMultilevel"/>
    <w:tmpl w:val="AEEAD566"/>
    <w:lvl w:ilvl="0" w:tplc="6ACEBE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877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1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74C4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202B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1E45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45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FCB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B497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88081E"/>
    <w:multiLevelType w:val="hybridMultilevel"/>
    <w:tmpl w:val="1CD6B678"/>
    <w:lvl w:ilvl="0" w:tplc="CB5AE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E0E2F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04D2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245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EFE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A0E8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0780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A036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F6BD3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DCF2C4C"/>
    <w:multiLevelType w:val="hybridMultilevel"/>
    <w:tmpl w:val="50AE7624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3EE922A2"/>
    <w:multiLevelType w:val="hybridMultilevel"/>
    <w:tmpl w:val="C0F2A72C"/>
    <w:lvl w:ilvl="0" w:tplc="ED3CCA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8C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FCF73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FEFF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3E7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3CEC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526C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AC85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CA2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40E712FC"/>
    <w:multiLevelType w:val="hybridMultilevel"/>
    <w:tmpl w:val="143C92D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4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52F008A1"/>
    <w:multiLevelType w:val="hybridMultilevel"/>
    <w:tmpl w:val="84A891F4"/>
    <w:lvl w:ilvl="0" w:tplc="DCCC38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2139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741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8A4D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507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BA4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0ACF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0AC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07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CE166BF"/>
    <w:multiLevelType w:val="hybridMultilevel"/>
    <w:tmpl w:val="A836CB78"/>
    <w:lvl w:ilvl="0" w:tplc="D15092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24122A3"/>
    <w:multiLevelType w:val="hybridMultilevel"/>
    <w:tmpl w:val="EC2C1212"/>
    <w:lvl w:ilvl="0" w:tplc="975ACF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5E744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18C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1AD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826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2098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D466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D4E6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86C7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FAB0AA7"/>
    <w:multiLevelType w:val="multilevel"/>
    <w:tmpl w:val="D39E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24"/>
  </w:num>
  <w:num w:numId="4">
    <w:abstractNumId w:val="42"/>
  </w:num>
  <w:num w:numId="5">
    <w:abstractNumId w:val="8"/>
  </w:num>
  <w:num w:numId="6">
    <w:abstractNumId w:val="28"/>
  </w:num>
  <w:num w:numId="7">
    <w:abstractNumId w:val="36"/>
  </w:num>
  <w:num w:numId="8">
    <w:abstractNumId w:val="23"/>
  </w:num>
  <w:num w:numId="9">
    <w:abstractNumId w:val="27"/>
  </w:num>
  <w:num w:numId="10">
    <w:abstractNumId w:val="14"/>
  </w:num>
  <w:num w:numId="11">
    <w:abstractNumId w:val="13"/>
  </w:num>
  <w:num w:numId="12">
    <w:abstractNumId w:val="2"/>
  </w:num>
  <w:num w:numId="13">
    <w:abstractNumId w:val="10"/>
  </w:num>
  <w:num w:numId="14">
    <w:abstractNumId w:val="37"/>
  </w:num>
  <w:num w:numId="15">
    <w:abstractNumId w:val="48"/>
  </w:num>
  <w:num w:numId="16">
    <w:abstractNumId w:val="41"/>
  </w:num>
  <w:num w:numId="17">
    <w:abstractNumId w:val="29"/>
  </w:num>
  <w:num w:numId="18">
    <w:abstractNumId w:val="6"/>
  </w:num>
  <w:num w:numId="19">
    <w:abstractNumId w:val="1"/>
  </w:num>
  <w:num w:numId="20">
    <w:abstractNumId w:val="12"/>
  </w:num>
  <w:num w:numId="21">
    <w:abstractNumId w:val="47"/>
  </w:num>
  <w:num w:numId="22">
    <w:abstractNumId w:val="35"/>
  </w:num>
  <w:num w:numId="23">
    <w:abstractNumId w:val="34"/>
  </w:num>
  <w:num w:numId="24">
    <w:abstractNumId w:val="46"/>
  </w:num>
  <w:num w:numId="25">
    <w:abstractNumId w:val="39"/>
  </w:num>
  <w:num w:numId="26">
    <w:abstractNumId w:val="45"/>
  </w:num>
  <w:num w:numId="27">
    <w:abstractNumId w:val="15"/>
  </w:num>
  <w:num w:numId="28">
    <w:abstractNumId w:val="33"/>
  </w:num>
  <w:num w:numId="29">
    <w:abstractNumId w:val="32"/>
  </w:num>
  <w:num w:numId="30">
    <w:abstractNumId w:val="0"/>
  </w:num>
  <w:num w:numId="31">
    <w:abstractNumId w:val="17"/>
  </w:num>
  <w:num w:numId="32">
    <w:abstractNumId w:val="40"/>
  </w:num>
  <w:num w:numId="33">
    <w:abstractNumId w:val="3"/>
  </w:num>
  <w:num w:numId="34">
    <w:abstractNumId w:val="20"/>
  </w:num>
  <w:num w:numId="35">
    <w:abstractNumId w:val="43"/>
  </w:num>
  <w:num w:numId="36">
    <w:abstractNumId w:val="5"/>
  </w:num>
  <w:num w:numId="37">
    <w:abstractNumId w:val="49"/>
  </w:num>
  <w:num w:numId="38">
    <w:abstractNumId w:val="26"/>
  </w:num>
  <w:num w:numId="39">
    <w:abstractNumId w:val="22"/>
  </w:num>
  <w:num w:numId="40">
    <w:abstractNumId w:val="38"/>
  </w:num>
  <w:num w:numId="41">
    <w:abstractNumId w:val="21"/>
  </w:num>
  <w:num w:numId="42">
    <w:abstractNumId w:val="7"/>
  </w:num>
  <w:num w:numId="43">
    <w:abstractNumId w:val="16"/>
  </w:num>
  <w:num w:numId="44">
    <w:abstractNumId w:val="9"/>
  </w:num>
  <w:num w:numId="45">
    <w:abstractNumId w:val="19"/>
  </w:num>
  <w:num w:numId="46">
    <w:abstractNumId w:val="25"/>
  </w:num>
  <w:num w:numId="47">
    <w:abstractNumId w:val="18"/>
  </w:num>
  <w:num w:numId="48">
    <w:abstractNumId w:val="44"/>
  </w:num>
  <w:num w:numId="49">
    <w:abstractNumId w:val="30"/>
  </w:num>
  <w:num w:numId="50">
    <w:abstractNumId w:val="3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7372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37F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999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3A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26DC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4A6F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429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90E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FC3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14CE3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E7F33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53860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0B1"/>
    <w:rsid w:val="00DB620A"/>
    <w:rsid w:val="00DB6903"/>
    <w:rsid w:val="00DC123B"/>
    <w:rsid w:val="00DC181A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B7C0B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character" w:styleId="Strong">
    <w:name w:val="Strong"/>
    <w:basedOn w:val="DefaultParagraphFont"/>
    <w:uiPriority w:val="22"/>
    <w:qFormat/>
    <w:rsid w:val="009239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1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3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66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92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24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3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621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179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8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6129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915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84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926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9787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14672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9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77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1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44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17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25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8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651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296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2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4586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509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70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25672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75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6727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1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1772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03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540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28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73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34876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89620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7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48763">
          <w:marLeft w:val="86"/>
          <w:marRight w:val="0"/>
          <w:marTop w:val="0"/>
          <w:marBottom w:val="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0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1077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41D3F"/>
    <w:rsid w:val="007569BC"/>
    <w:rsid w:val="007A3F6C"/>
    <w:rsid w:val="007E2E66"/>
    <w:rsid w:val="008147A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49DCE538-DEE2-44FD-A856-DDAC87ACD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14</Pages>
  <Words>1844</Words>
  <Characters>10514</Characters>
  <Application>Microsoft Office Word</Application>
  <DocSecurity>8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Ante Begic</cp:lastModifiedBy>
  <cp:revision>2</cp:revision>
  <cp:lastPrinted>2018-11-21T05:11:00Z</cp:lastPrinted>
  <dcterms:created xsi:type="dcterms:W3CDTF">2019-06-18T04:12:00Z</dcterms:created>
  <dcterms:modified xsi:type="dcterms:W3CDTF">2019-06-18T04:12:00Z</dcterms:modified>
  <cp:contentStatus>v1-2_22/11/2018</cp:contentStatus>
</cp:coreProperties>
</file>