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2ED2C" w14:textId="77777777" w:rsidR="009A705E" w:rsidRPr="004932A4" w:rsidRDefault="005113BB"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46D1922B" w14:textId="77777777" w:rsidR="009A705E" w:rsidRDefault="005113BB"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70E145B9" w14:textId="77777777" w:rsidR="009A705E" w:rsidRPr="004932A4" w:rsidRDefault="009A705E" w:rsidP="009A705E">
      <w:pPr>
        <w:pStyle w:val="01CSTCPLHeading1"/>
        <w:rPr>
          <w:szCs w:val="32"/>
        </w:rPr>
      </w:pPr>
      <w:r>
        <w:rPr>
          <w:szCs w:val="32"/>
        </w:rPr>
        <w:t>ASSESSMENT SUMMARY</w:t>
      </w:r>
    </w:p>
    <w:p w14:paraId="0D3CBCB3" w14:textId="77777777" w:rsidR="009A705E" w:rsidRPr="004C3241" w:rsidRDefault="009A705E" w:rsidP="009A705E">
      <w:pPr>
        <w:ind w:left="709" w:right="-24" w:hanging="709"/>
        <w:rPr>
          <w:rFonts w:ascii="Arial" w:hAnsi="Arial" w:cs="Arial"/>
          <w:b/>
          <w:sz w:val="20"/>
        </w:rPr>
      </w:pPr>
    </w:p>
    <w:p w14:paraId="6E1FE77B"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9004C53" w14:textId="77777777" w:rsidR="009A705E" w:rsidRPr="004C3241" w:rsidRDefault="009A705E" w:rsidP="009A705E">
      <w:pPr>
        <w:jc w:val="left"/>
        <w:rPr>
          <w:rFonts w:ascii="Arial" w:hAnsi="Arial" w:cs="Arial"/>
          <w:sz w:val="20"/>
        </w:rPr>
      </w:pPr>
    </w:p>
    <w:p w14:paraId="7B7CE2B1"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11198A4" w14:textId="77777777" w:rsidR="009A705E" w:rsidRPr="004C3241" w:rsidRDefault="009A705E" w:rsidP="009A705E">
      <w:pPr>
        <w:jc w:val="left"/>
        <w:rPr>
          <w:rFonts w:ascii="Arial" w:hAnsi="Arial" w:cs="Arial"/>
          <w:sz w:val="20"/>
        </w:rPr>
      </w:pPr>
    </w:p>
    <w:p w14:paraId="1B197444"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A8E2062" w14:textId="77777777" w:rsidR="009A705E" w:rsidRPr="004C3241" w:rsidRDefault="009A705E" w:rsidP="009A705E">
      <w:pPr>
        <w:jc w:val="left"/>
        <w:rPr>
          <w:rFonts w:ascii="Arial" w:hAnsi="Arial" w:cs="Arial"/>
          <w:sz w:val="20"/>
        </w:rPr>
      </w:pPr>
    </w:p>
    <w:p w14:paraId="797D201C"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045C5DC" w14:textId="77777777" w:rsidR="009A705E" w:rsidRDefault="009A705E" w:rsidP="009A705E">
      <w:pPr>
        <w:jc w:val="left"/>
        <w:rPr>
          <w:rFonts w:ascii="Arial" w:hAnsi="Arial" w:cs="Arial"/>
          <w:sz w:val="20"/>
        </w:rPr>
      </w:pPr>
    </w:p>
    <w:p w14:paraId="1FC47426"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6A0D3073" w14:textId="77777777" w:rsidTr="00192386">
        <w:trPr>
          <w:trHeight w:val="397"/>
        </w:trPr>
        <w:tc>
          <w:tcPr>
            <w:tcW w:w="3681" w:type="dxa"/>
            <w:shd w:val="clear" w:color="auto" w:fill="D9D9D9" w:themeFill="background1" w:themeFillShade="D9"/>
            <w:vAlign w:val="center"/>
          </w:tcPr>
          <w:p w14:paraId="4EA88682" w14:textId="77777777" w:rsidR="009A705E" w:rsidRPr="004C3241" w:rsidRDefault="009A705E" w:rsidP="00192386">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323D059D" w14:textId="7A01BFE7" w:rsidR="009A705E" w:rsidRPr="00455CC3" w:rsidRDefault="006C6B2C" w:rsidP="00192386">
            <w:pPr>
              <w:jc w:val="left"/>
              <w:rPr>
                <w:rFonts w:ascii="Arial" w:hAnsi="Arial" w:cs="Arial"/>
                <w:sz w:val="22"/>
              </w:rPr>
            </w:pPr>
            <w:permStart w:id="1939162312" w:edGrp="everyone"/>
            <w:r>
              <w:rPr>
                <w:rFonts w:ascii="Arial" w:hAnsi="Arial" w:cs="Arial"/>
                <w:sz w:val="22"/>
              </w:rPr>
              <w:t>Caitlin Reid</w:t>
            </w:r>
            <w:permEnd w:id="1939162312"/>
          </w:p>
        </w:tc>
      </w:tr>
    </w:tbl>
    <w:p w14:paraId="17089282" w14:textId="77777777" w:rsidR="009A705E" w:rsidRDefault="009A705E" w:rsidP="009A705E">
      <w:pPr>
        <w:jc w:val="left"/>
        <w:rPr>
          <w:rFonts w:ascii="Arial" w:hAnsi="Arial" w:cs="Arial"/>
          <w:sz w:val="20"/>
        </w:rPr>
      </w:pPr>
    </w:p>
    <w:p w14:paraId="3EE939D4"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22DCAA29" w14:textId="77777777" w:rsidTr="00192386">
        <w:trPr>
          <w:trHeight w:val="283"/>
        </w:trPr>
        <w:tc>
          <w:tcPr>
            <w:tcW w:w="3681" w:type="dxa"/>
            <w:shd w:val="clear" w:color="auto" w:fill="000000" w:themeFill="text1"/>
            <w:vAlign w:val="center"/>
          </w:tcPr>
          <w:p w14:paraId="145C4120" w14:textId="77777777" w:rsidR="009A705E" w:rsidRPr="004C3241" w:rsidRDefault="009A705E" w:rsidP="0019238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23B2A90" w14:textId="77777777" w:rsidR="009A705E" w:rsidRPr="004C3241" w:rsidRDefault="009A705E" w:rsidP="00192386">
            <w:pPr>
              <w:jc w:val="left"/>
              <w:rPr>
                <w:rFonts w:ascii="Arial" w:hAnsi="Arial" w:cs="Arial"/>
                <w:b/>
                <w:sz w:val="20"/>
              </w:rPr>
            </w:pPr>
            <w:r w:rsidRPr="004C3241">
              <w:rPr>
                <w:rFonts w:ascii="Arial" w:hAnsi="Arial" w:cs="Arial"/>
                <w:b/>
                <w:sz w:val="20"/>
              </w:rPr>
              <w:t xml:space="preserve">Assessment Results </w:t>
            </w:r>
          </w:p>
        </w:tc>
      </w:tr>
      <w:tr w:rsidR="009A705E" w:rsidRPr="004C3241" w14:paraId="0F7C8205" w14:textId="77777777" w:rsidTr="00192386">
        <w:trPr>
          <w:trHeight w:val="454"/>
        </w:trPr>
        <w:tc>
          <w:tcPr>
            <w:tcW w:w="3681" w:type="dxa"/>
            <w:shd w:val="clear" w:color="auto" w:fill="D9D9D9" w:themeFill="background1" w:themeFillShade="D9"/>
            <w:vAlign w:val="center"/>
          </w:tcPr>
          <w:p w14:paraId="0678A431" w14:textId="77777777" w:rsidR="009A705E" w:rsidRPr="004C3241" w:rsidRDefault="009A705E" w:rsidP="00192386">
            <w:pPr>
              <w:jc w:val="left"/>
              <w:rPr>
                <w:rFonts w:ascii="Arial" w:hAnsi="Arial" w:cs="Arial"/>
                <w:sz w:val="20"/>
              </w:rPr>
            </w:pPr>
            <w:r w:rsidRPr="004C3241">
              <w:rPr>
                <w:rFonts w:ascii="Arial" w:hAnsi="Arial" w:cs="Arial"/>
                <w:sz w:val="20"/>
              </w:rPr>
              <w:t>Theory Exam</w:t>
            </w:r>
          </w:p>
        </w:tc>
        <w:tc>
          <w:tcPr>
            <w:tcW w:w="2667" w:type="dxa"/>
            <w:vAlign w:val="center"/>
          </w:tcPr>
          <w:p w14:paraId="5D3F8F3E" w14:textId="77777777" w:rsidR="009A705E" w:rsidRPr="004C3241" w:rsidRDefault="005113BB" w:rsidP="0019238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910709966" w:edGrp="everyone"/>
                <w:r w:rsidR="009A705E" w:rsidRPr="004C3241">
                  <w:rPr>
                    <w:rFonts w:ascii="Arial" w:hAnsi="Arial" w:cs="Arial"/>
                    <w:sz w:val="20"/>
                  </w:rPr>
                  <w:sym w:font="Wingdings" w:char="F0A8"/>
                </w:r>
                <w:permEnd w:id="1910709966"/>
              </w:sdtContent>
            </w:sdt>
            <w:r w:rsidR="009A705E" w:rsidRPr="004C3241">
              <w:rPr>
                <w:rFonts w:ascii="Arial" w:hAnsi="Arial" w:cs="Arial"/>
                <w:sz w:val="20"/>
              </w:rPr>
              <w:t xml:space="preserve"> Satisfactory </w:t>
            </w:r>
          </w:p>
        </w:tc>
        <w:permStart w:id="865492111" w:edGrp="everyone"/>
        <w:tc>
          <w:tcPr>
            <w:tcW w:w="2668" w:type="dxa"/>
            <w:vAlign w:val="center"/>
          </w:tcPr>
          <w:p w14:paraId="6A671423" w14:textId="77777777" w:rsidR="009A705E" w:rsidRPr="004C3241" w:rsidRDefault="005113BB" w:rsidP="0019238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9A705E" w:rsidRPr="004C3241">
                  <w:rPr>
                    <w:rFonts w:ascii="Arial" w:hAnsi="Arial" w:cs="Arial"/>
                    <w:sz w:val="20"/>
                  </w:rPr>
                  <w:sym w:font="Wingdings" w:char="F0A8"/>
                </w:r>
                <w:permEnd w:id="865492111"/>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8FDA520" w14:textId="77777777" w:rsidTr="00192386">
        <w:trPr>
          <w:trHeight w:val="454"/>
        </w:trPr>
        <w:tc>
          <w:tcPr>
            <w:tcW w:w="3681" w:type="dxa"/>
            <w:shd w:val="clear" w:color="auto" w:fill="D9D9D9" w:themeFill="background1" w:themeFillShade="D9"/>
            <w:vAlign w:val="center"/>
          </w:tcPr>
          <w:p w14:paraId="3694C499" w14:textId="77777777" w:rsidR="009A705E" w:rsidRPr="004C3241" w:rsidRDefault="009A705E" w:rsidP="00192386">
            <w:pPr>
              <w:jc w:val="left"/>
              <w:rPr>
                <w:rFonts w:ascii="Arial" w:hAnsi="Arial" w:cs="Arial"/>
                <w:sz w:val="20"/>
              </w:rPr>
            </w:pPr>
            <w:r w:rsidRPr="004C3241">
              <w:rPr>
                <w:rFonts w:ascii="Arial" w:hAnsi="Arial" w:cs="Arial"/>
                <w:sz w:val="20"/>
              </w:rPr>
              <w:t>Practical Assessment</w:t>
            </w:r>
          </w:p>
        </w:tc>
        <w:tc>
          <w:tcPr>
            <w:tcW w:w="2667" w:type="dxa"/>
            <w:vAlign w:val="center"/>
          </w:tcPr>
          <w:p w14:paraId="0446DFB4" w14:textId="77777777" w:rsidR="009A705E" w:rsidRPr="004C3241" w:rsidRDefault="005113BB" w:rsidP="0019238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24212868" w:edGrp="everyone"/>
                <w:r w:rsidR="009A705E">
                  <w:rPr>
                    <w:rFonts w:ascii="Arial" w:hAnsi="Arial" w:cs="Arial"/>
                    <w:sz w:val="20"/>
                  </w:rPr>
                  <w:sym w:font="Wingdings" w:char="F0A8"/>
                </w:r>
                <w:permEnd w:id="1224212868"/>
              </w:sdtContent>
            </w:sdt>
            <w:r w:rsidR="009A705E" w:rsidRPr="004C3241">
              <w:rPr>
                <w:rFonts w:ascii="Arial" w:hAnsi="Arial" w:cs="Arial"/>
                <w:sz w:val="20"/>
              </w:rPr>
              <w:t xml:space="preserve"> Satisfactory </w:t>
            </w:r>
          </w:p>
        </w:tc>
        <w:tc>
          <w:tcPr>
            <w:tcW w:w="2668" w:type="dxa"/>
            <w:vAlign w:val="center"/>
          </w:tcPr>
          <w:p w14:paraId="2E009FC2" w14:textId="77777777" w:rsidR="009A705E" w:rsidRPr="004C3241" w:rsidRDefault="005113BB" w:rsidP="0019238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00262257" w:edGrp="everyone"/>
                <w:r w:rsidR="009A705E" w:rsidRPr="004C3241">
                  <w:rPr>
                    <w:rFonts w:ascii="Arial" w:hAnsi="Arial" w:cs="Arial"/>
                    <w:sz w:val="20"/>
                  </w:rPr>
                  <w:sym w:font="Wingdings" w:char="F0A8"/>
                </w:r>
                <w:permEnd w:id="1600262257"/>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0E279CA6" w14:textId="77777777" w:rsidTr="00192386">
        <w:trPr>
          <w:trHeight w:val="454"/>
        </w:trPr>
        <w:tc>
          <w:tcPr>
            <w:tcW w:w="3681" w:type="dxa"/>
            <w:shd w:val="clear" w:color="auto" w:fill="000000" w:themeFill="text1"/>
            <w:vAlign w:val="center"/>
          </w:tcPr>
          <w:p w14:paraId="65B499AF" w14:textId="77777777" w:rsidR="009A705E" w:rsidRPr="004C3241" w:rsidRDefault="009A705E" w:rsidP="0019238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20243301" w:edGrp="everyone"/>
        <w:tc>
          <w:tcPr>
            <w:tcW w:w="2667" w:type="dxa"/>
            <w:vAlign w:val="center"/>
          </w:tcPr>
          <w:p w14:paraId="5C78BF57" w14:textId="77777777" w:rsidR="009A705E" w:rsidRPr="004C3241" w:rsidRDefault="005113BB" w:rsidP="0019238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A705E">
                  <w:rPr>
                    <w:rFonts w:ascii="Arial" w:hAnsi="Arial" w:cs="Arial"/>
                    <w:b/>
                    <w:sz w:val="20"/>
                  </w:rPr>
                  <w:sym w:font="Wingdings" w:char="F0A8"/>
                </w:r>
              </w:sdtContent>
            </w:sdt>
            <w:permEnd w:id="520243301"/>
            <w:r w:rsidR="009A705E" w:rsidRPr="004C3241">
              <w:rPr>
                <w:rFonts w:ascii="Arial" w:hAnsi="Arial" w:cs="Arial"/>
                <w:b/>
                <w:sz w:val="20"/>
              </w:rPr>
              <w:t xml:space="preserve"> Competent</w:t>
            </w:r>
          </w:p>
        </w:tc>
        <w:tc>
          <w:tcPr>
            <w:tcW w:w="2668" w:type="dxa"/>
            <w:vAlign w:val="center"/>
          </w:tcPr>
          <w:p w14:paraId="1F51549C" w14:textId="77777777" w:rsidR="009A705E" w:rsidRPr="004C3241" w:rsidRDefault="005113BB" w:rsidP="0019238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55277253" w:edGrp="everyone"/>
                <w:r w:rsidR="009A705E" w:rsidRPr="004C3241">
                  <w:rPr>
                    <w:rFonts w:ascii="Arial" w:hAnsi="Arial" w:cs="Arial"/>
                    <w:b/>
                    <w:sz w:val="20"/>
                  </w:rPr>
                  <w:sym w:font="Wingdings" w:char="F0A8"/>
                </w:r>
                <w:permEnd w:id="1855277253"/>
              </w:sdtContent>
            </w:sdt>
            <w:r w:rsidR="009A705E" w:rsidRPr="004C3241">
              <w:rPr>
                <w:rFonts w:ascii="Arial" w:hAnsi="Arial" w:cs="Arial"/>
                <w:b/>
                <w:sz w:val="20"/>
              </w:rPr>
              <w:t xml:space="preserve"> Not Yet Competent</w:t>
            </w:r>
          </w:p>
        </w:tc>
      </w:tr>
    </w:tbl>
    <w:p w14:paraId="20B133B8" w14:textId="77777777" w:rsidR="009A705E" w:rsidRDefault="009A705E" w:rsidP="009A705E">
      <w:pPr>
        <w:jc w:val="left"/>
        <w:rPr>
          <w:rFonts w:ascii="Arial" w:hAnsi="Arial" w:cs="Arial"/>
          <w:sz w:val="20"/>
        </w:rPr>
      </w:pPr>
    </w:p>
    <w:p w14:paraId="4919E226"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138B6693" w14:textId="77777777" w:rsidTr="00192386">
        <w:trPr>
          <w:trHeight w:val="397"/>
        </w:trPr>
        <w:tc>
          <w:tcPr>
            <w:tcW w:w="3681" w:type="dxa"/>
            <w:shd w:val="clear" w:color="auto" w:fill="D9D9D9" w:themeFill="background1" w:themeFillShade="D9"/>
            <w:vAlign w:val="center"/>
          </w:tcPr>
          <w:p w14:paraId="0105B083" w14:textId="77777777" w:rsidR="009A705E" w:rsidRPr="004C3241" w:rsidRDefault="009A705E" w:rsidP="00192386">
            <w:pPr>
              <w:jc w:val="left"/>
              <w:rPr>
                <w:rFonts w:ascii="Arial" w:hAnsi="Arial" w:cs="Arial"/>
                <w:sz w:val="20"/>
              </w:rPr>
            </w:pPr>
            <w:r w:rsidRPr="004C3241">
              <w:rPr>
                <w:rFonts w:ascii="Arial" w:hAnsi="Arial" w:cs="Arial"/>
                <w:sz w:val="20"/>
              </w:rPr>
              <w:t>Assessor Name</w:t>
            </w:r>
          </w:p>
        </w:tc>
        <w:tc>
          <w:tcPr>
            <w:tcW w:w="5335" w:type="dxa"/>
            <w:vAlign w:val="center"/>
          </w:tcPr>
          <w:p w14:paraId="525149DC" w14:textId="77777777" w:rsidR="009A705E" w:rsidRPr="00455CC3" w:rsidRDefault="009A705E" w:rsidP="00192386">
            <w:pPr>
              <w:jc w:val="left"/>
              <w:rPr>
                <w:rFonts w:ascii="Arial" w:hAnsi="Arial" w:cs="Arial"/>
                <w:sz w:val="22"/>
              </w:rPr>
            </w:pPr>
            <w:permStart w:id="821115304" w:edGrp="everyone"/>
            <w:permEnd w:id="821115304"/>
          </w:p>
        </w:tc>
      </w:tr>
      <w:tr w:rsidR="009A705E" w:rsidRPr="004C3241" w14:paraId="5A62A976" w14:textId="77777777" w:rsidTr="00192386">
        <w:trPr>
          <w:trHeight w:val="680"/>
        </w:trPr>
        <w:tc>
          <w:tcPr>
            <w:tcW w:w="3681" w:type="dxa"/>
            <w:shd w:val="clear" w:color="auto" w:fill="D9D9D9" w:themeFill="background1" w:themeFillShade="D9"/>
            <w:vAlign w:val="center"/>
          </w:tcPr>
          <w:p w14:paraId="65EAD8B0" w14:textId="77777777" w:rsidR="009A705E" w:rsidRPr="004C3241" w:rsidRDefault="009A705E" w:rsidP="00192386">
            <w:pPr>
              <w:jc w:val="left"/>
              <w:rPr>
                <w:rFonts w:ascii="Arial" w:hAnsi="Arial" w:cs="Arial"/>
                <w:sz w:val="20"/>
              </w:rPr>
            </w:pPr>
            <w:r w:rsidRPr="004C3241">
              <w:rPr>
                <w:rFonts w:ascii="Arial" w:hAnsi="Arial" w:cs="Arial"/>
                <w:sz w:val="20"/>
              </w:rPr>
              <w:t>Assessor Signature</w:t>
            </w:r>
          </w:p>
        </w:tc>
        <w:permStart w:id="19281676" w:edGrp="everyone" w:displacedByCustomXml="next"/>
        <w:sdt>
          <w:sdtPr>
            <w:rPr>
              <w:rFonts w:ascii="Arial" w:hAnsi="Arial" w:cs="Arial"/>
              <w:sz w:val="22"/>
              <w:szCs w:val="22"/>
            </w:rPr>
            <w:id w:val="909501784"/>
            <w:showingPlcHdr/>
            <w:picture/>
          </w:sdtPr>
          <w:sdtContent>
            <w:tc>
              <w:tcPr>
                <w:tcW w:w="5335" w:type="dxa"/>
                <w:vAlign w:val="center"/>
              </w:tcPr>
              <w:p w14:paraId="7D87B61E" w14:textId="77777777" w:rsidR="009A705E" w:rsidRPr="004C3241" w:rsidRDefault="009A705E" w:rsidP="00192386">
                <w:pPr>
                  <w:jc w:val="left"/>
                  <w:rPr>
                    <w:rFonts w:ascii="Arial" w:hAnsi="Arial" w:cs="Arial"/>
                    <w:sz w:val="20"/>
                  </w:rPr>
                </w:pPr>
                <w:r w:rsidRPr="00553DDB">
                  <w:rPr>
                    <w:rFonts w:ascii="Arial" w:hAnsi="Arial" w:cs="Arial"/>
                    <w:noProof/>
                    <w:sz w:val="22"/>
                    <w:szCs w:val="22"/>
                    <w:lang w:eastAsia="en-AU"/>
                  </w:rPr>
                  <w:drawing>
                    <wp:inline distT="0" distB="0" distL="0" distR="0" wp14:anchorId="568F2BDA" wp14:editId="4D9234E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281676" w:displacedByCustomXml="prev"/>
      </w:tr>
      <w:tr w:rsidR="009A705E" w:rsidRPr="004C3241" w14:paraId="79744E90" w14:textId="77777777" w:rsidTr="00192386">
        <w:trPr>
          <w:trHeight w:val="397"/>
        </w:trPr>
        <w:tc>
          <w:tcPr>
            <w:tcW w:w="3681" w:type="dxa"/>
            <w:shd w:val="clear" w:color="auto" w:fill="D9D9D9" w:themeFill="background1" w:themeFillShade="D9"/>
            <w:vAlign w:val="center"/>
          </w:tcPr>
          <w:p w14:paraId="160C0AC8" w14:textId="77777777" w:rsidR="009A705E" w:rsidRPr="004C3241" w:rsidRDefault="009A705E" w:rsidP="0019238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71417434" w:edGrp="everyone"/>
        <w:tc>
          <w:tcPr>
            <w:tcW w:w="5335" w:type="dxa"/>
            <w:tcBorders>
              <w:top w:val="nil"/>
              <w:left w:val="nil"/>
              <w:bottom w:val="single" w:sz="8" w:space="0" w:color="auto"/>
              <w:right w:val="single" w:sz="4" w:space="0" w:color="auto"/>
            </w:tcBorders>
            <w:vAlign w:val="center"/>
          </w:tcPr>
          <w:p w14:paraId="6706583F" w14:textId="77777777" w:rsidR="009A705E" w:rsidRPr="00DD7A44" w:rsidRDefault="005113BB" w:rsidP="0019238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2071417434"/>
          </w:p>
        </w:tc>
      </w:tr>
    </w:tbl>
    <w:p w14:paraId="7DF6D6CE"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9B9DA4" w14:textId="77777777" w:rsidR="009A705E" w:rsidRPr="004932A4" w:rsidRDefault="005113BB"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49FB5958" w14:textId="77777777" w:rsidR="009A705E" w:rsidRPr="004932A4" w:rsidRDefault="005113BB"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4A9F6AB9"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D4DDC01" w14:textId="77777777" w:rsidTr="0019238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CE13C5" w14:textId="77777777" w:rsidR="009A705E" w:rsidRDefault="009A705E" w:rsidP="00192386">
            <w:pPr>
              <w:ind w:right="-24"/>
              <w:jc w:val="center"/>
              <w:rPr>
                <w:rFonts w:ascii="Arial" w:hAnsi="Arial" w:cs="Arial"/>
                <w:b/>
                <w:szCs w:val="24"/>
              </w:rPr>
            </w:pPr>
            <w:r w:rsidRPr="0032118C">
              <w:rPr>
                <w:rFonts w:ascii="Arial" w:hAnsi="Arial" w:cs="Arial"/>
                <w:b/>
                <w:szCs w:val="24"/>
              </w:rPr>
              <w:t>THEORY EXAM INSTRUCTIONS</w:t>
            </w:r>
          </w:p>
          <w:p w14:paraId="5CD9613A" w14:textId="77777777" w:rsidR="009A705E" w:rsidRPr="0032118C" w:rsidRDefault="009A705E" w:rsidP="00192386">
            <w:pPr>
              <w:ind w:right="-24"/>
              <w:jc w:val="center"/>
              <w:rPr>
                <w:rFonts w:ascii="Arial" w:hAnsi="Arial" w:cs="Arial"/>
                <w:b/>
                <w:szCs w:val="24"/>
              </w:rPr>
            </w:pPr>
          </w:p>
          <w:p w14:paraId="1A73E728" w14:textId="77777777" w:rsidR="009A705E" w:rsidRPr="0032118C" w:rsidRDefault="009A705E" w:rsidP="0019238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B77B163" w14:textId="77777777" w:rsidR="009A705E" w:rsidRPr="0032118C" w:rsidRDefault="009A705E" w:rsidP="0019238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9DD0438" w14:textId="77777777" w:rsidR="009A705E" w:rsidRPr="0032118C" w:rsidRDefault="009A705E" w:rsidP="0019238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EF7CFDA" w14:textId="77777777" w:rsidR="009A705E" w:rsidRDefault="009A705E" w:rsidP="0019238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3EDD388" w14:textId="77777777" w:rsidR="009A705E" w:rsidRPr="0032118C" w:rsidRDefault="009A705E" w:rsidP="0019238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5D8F37B" w14:textId="77777777" w:rsidR="009A705E" w:rsidRDefault="009A705E" w:rsidP="0019238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F017ED0" w14:textId="77777777" w:rsidR="009A705E" w:rsidRPr="0032118C" w:rsidRDefault="009A705E" w:rsidP="0019238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76AD631" w14:textId="77777777" w:rsidR="009A705E" w:rsidRPr="0032118C" w:rsidRDefault="009A705E" w:rsidP="0019238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8A7ED78" w14:textId="77777777" w:rsidR="009A705E" w:rsidRPr="00923E1E" w:rsidRDefault="009A705E" w:rsidP="0019238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EFDC9CF" w14:textId="77777777" w:rsidR="009A705E" w:rsidRDefault="009A705E" w:rsidP="009A705E">
      <w:pPr>
        <w:ind w:right="-24"/>
        <w:rPr>
          <w:rFonts w:ascii="Arial" w:hAnsi="Arial" w:cs="Arial"/>
          <w:sz w:val="22"/>
          <w:szCs w:val="22"/>
        </w:rPr>
      </w:pPr>
    </w:p>
    <w:p w14:paraId="7933F3EB"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65CEAA85" w14:textId="77777777" w:rsidTr="00192386">
        <w:tc>
          <w:tcPr>
            <w:tcW w:w="2552" w:type="dxa"/>
            <w:tcBorders>
              <w:top w:val="nil"/>
              <w:left w:val="nil"/>
              <w:bottom w:val="nil"/>
              <w:right w:val="nil"/>
            </w:tcBorders>
          </w:tcPr>
          <w:p w14:paraId="592189E3" w14:textId="77777777" w:rsidR="009A705E" w:rsidRPr="001C4084" w:rsidRDefault="009A705E" w:rsidP="0019238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6B3ABB1" w14:textId="193D928C" w:rsidR="009A705E" w:rsidRPr="001C4084" w:rsidRDefault="006C6B2C" w:rsidP="00192386">
            <w:pPr>
              <w:ind w:right="-24"/>
              <w:rPr>
                <w:rFonts w:ascii="Arial" w:hAnsi="Arial" w:cs="Arial"/>
                <w:sz w:val="22"/>
                <w:szCs w:val="22"/>
              </w:rPr>
            </w:pPr>
            <w:permStart w:id="1933338593" w:edGrp="everyone"/>
            <w:r>
              <w:rPr>
                <w:rFonts w:ascii="Arial" w:hAnsi="Arial" w:cs="Arial"/>
                <w:sz w:val="22"/>
                <w:szCs w:val="22"/>
              </w:rPr>
              <w:t>Caitlin Reid</w:t>
            </w:r>
            <w:permEnd w:id="1933338593"/>
          </w:p>
        </w:tc>
      </w:tr>
      <w:tr w:rsidR="009A705E" w:rsidRPr="004E05D0" w14:paraId="735C107C" w14:textId="77777777" w:rsidTr="00192386">
        <w:tc>
          <w:tcPr>
            <w:tcW w:w="2552" w:type="dxa"/>
            <w:tcBorders>
              <w:top w:val="nil"/>
              <w:left w:val="nil"/>
              <w:bottom w:val="nil"/>
              <w:right w:val="nil"/>
            </w:tcBorders>
          </w:tcPr>
          <w:p w14:paraId="4470AF05" w14:textId="77777777" w:rsidR="009A705E" w:rsidRPr="004E05D0" w:rsidRDefault="009A705E" w:rsidP="00192386">
            <w:pPr>
              <w:ind w:right="-24"/>
              <w:rPr>
                <w:rFonts w:ascii="Arial" w:hAnsi="Arial" w:cs="Arial"/>
                <w:sz w:val="10"/>
                <w:szCs w:val="10"/>
              </w:rPr>
            </w:pPr>
          </w:p>
        </w:tc>
        <w:tc>
          <w:tcPr>
            <w:tcW w:w="6520" w:type="dxa"/>
            <w:tcBorders>
              <w:top w:val="single" w:sz="8" w:space="0" w:color="auto"/>
              <w:left w:val="nil"/>
              <w:bottom w:val="nil"/>
              <w:right w:val="nil"/>
            </w:tcBorders>
          </w:tcPr>
          <w:p w14:paraId="31F73293" w14:textId="77777777" w:rsidR="009A705E" w:rsidRPr="004E05D0" w:rsidRDefault="009A705E" w:rsidP="00192386">
            <w:pPr>
              <w:ind w:right="-24"/>
              <w:rPr>
                <w:rFonts w:ascii="Arial" w:hAnsi="Arial" w:cs="Arial"/>
                <w:sz w:val="10"/>
                <w:szCs w:val="10"/>
              </w:rPr>
            </w:pPr>
          </w:p>
        </w:tc>
      </w:tr>
      <w:tr w:rsidR="009A705E" w:rsidRPr="00830749" w14:paraId="12B9D202" w14:textId="77777777" w:rsidTr="00192386">
        <w:tc>
          <w:tcPr>
            <w:tcW w:w="2552" w:type="dxa"/>
            <w:tcBorders>
              <w:top w:val="nil"/>
              <w:left w:val="nil"/>
              <w:bottom w:val="nil"/>
              <w:right w:val="nil"/>
            </w:tcBorders>
          </w:tcPr>
          <w:p w14:paraId="2DF15225" w14:textId="77777777" w:rsidR="009A705E" w:rsidRPr="001C4084" w:rsidRDefault="009A705E" w:rsidP="00192386">
            <w:pPr>
              <w:ind w:right="-24"/>
              <w:rPr>
                <w:rFonts w:ascii="Arial" w:hAnsi="Arial" w:cs="Arial"/>
                <w:sz w:val="22"/>
                <w:szCs w:val="22"/>
              </w:rPr>
            </w:pPr>
            <w:r>
              <w:rPr>
                <w:rFonts w:ascii="Arial" w:hAnsi="Arial" w:cs="Arial"/>
                <w:sz w:val="22"/>
                <w:szCs w:val="22"/>
              </w:rPr>
              <w:t>Participant signature</w:t>
            </w:r>
          </w:p>
        </w:tc>
        <w:permStart w:id="42797933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DE91AE7" w14:textId="77777777" w:rsidR="009A705E" w:rsidRPr="00DD7A44" w:rsidRDefault="009A705E" w:rsidP="00192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0401D7" wp14:editId="64F1E58B">
                      <wp:extent cx="734786"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734786" cy="428625"/>
                              </a:xfrm>
                              <a:prstGeom prst="rect">
                                <a:avLst/>
                              </a:prstGeom>
                              <a:noFill/>
                              <a:ln>
                                <a:noFill/>
                              </a:ln>
                            </pic:spPr>
                          </pic:pic>
                        </a:graphicData>
                      </a:graphic>
                    </wp:inline>
                  </w:drawing>
                </w:r>
              </w:p>
            </w:tc>
          </w:sdtContent>
        </w:sdt>
        <w:permEnd w:id="427979337" w:displacedByCustomXml="prev"/>
      </w:tr>
      <w:tr w:rsidR="009A705E" w:rsidRPr="00830749" w14:paraId="1FD50C1D" w14:textId="77777777" w:rsidTr="00192386">
        <w:tc>
          <w:tcPr>
            <w:tcW w:w="2552" w:type="dxa"/>
            <w:tcBorders>
              <w:top w:val="nil"/>
              <w:left w:val="nil"/>
              <w:bottom w:val="nil"/>
              <w:right w:val="nil"/>
            </w:tcBorders>
          </w:tcPr>
          <w:p w14:paraId="7DBA5224" w14:textId="77777777" w:rsidR="009A705E" w:rsidRDefault="009A705E" w:rsidP="00192386">
            <w:pPr>
              <w:ind w:right="-24"/>
              <w:rPr>
                <w:rFonts w:ascii="Arial" w:hAnsi="Arial" w:cs="Arial"/>
                <w:sz w:val="22"/>
                <w:szCs w:val="22"/>
              </w:rPr>
            </w:pPr>
          </w:p>
        </w:tc>
        <w:tc>
          <w:tcPr>
            <w:tcW w:w="6520" w:type="dxa"/>
            <w:tcBorders>
              <w:top w:val="single" w:sz="8" w:space="0" w:color="auto"/>
              <w:left w:val="nil"/>
              <w:bottom w:val="nil"/>
              <w:right w:val="nil"/>
            </w:tcBorders>
          </w:tcPr>
          <w:p w14:paraId="6FEE30DA" w14:textId="77777777" w:rsidR="009A705E" w:rsidRPr="001C4084" w:rsidRDefault="009A705E" w:rsidP="00192386">
            <w:pPr>
              <w:ind w:right="-24"/>
              <w:rPr>
                <w:rFonts w:ascii="Arial" w:hAnsi="Arial" w:cs="Arial"/>
                <w:sz w:val="22"/>
                <w:szCs w:val="22"/>
              </w:rPr>
            </w:pPr>
          </w:p>
        </w:tc>
      </w:tr>
      <w:tr w:rsidR="009A705E" w:rsidRPr="0077428E" w14:paraId="1D46F51F" w14:textId="77777777" w:rsidTr="00192386">
        <w:tc>
          <w:tcPr>
            <w:tcW w:w="2552" w:type="dxa"/>
            <w:tcBorders>
              <w:top w:val="nil"/>
              <w:left w:val="nil"/>
              <w:bottom w:val="nil"/>
              <w:right w:val="nil"/>
            </w:tcBorders>
          </w:tcPr>
          <w:p w14:paraId="4B3E842F" w14:textId="77777777" w:rsidR="009A705E" w:rsidRPr="0077428E" w:rsidRDefault="009A705E" w:rsidP="00192386">
            <w:pPr>
              <w:ind w:right="-24"/>
              <w:rPr>
                <w:rFonts w:ascii="Arial" w:hAnsi="Arial" w:cs="Arial"/>
                <w:sz w:val="22"/>
                <w:szCs w:val="22"/>
              </w:rPr>
            </w:pPr>
            <w:r w:rsidRPr="0077428E">
              <w:rPr>
                <w:rFonts w:ascii="Arial" w:hAnsi="Arial" w:cs="Arial"/>
                <w:sz w:val="22"/>
                <w:szCs w:val="22"/>
              </w:rPr>
              <w:t>Date</w:t>
            </w:r>
          </w:p>
        </w:tc>
        <w:permStart w:id="1518291097" w:edGrp="everyone" w:displacedByCustomXml="next"/>
        <w:sdt>
          <w:sdtPr>
            <w:rPr>
              <w:rFonts w:ascii="Arial" w:hAnsi="Arial" w:cs="Arial"/>
              <w:sz w:val="22"/>
              <w:szCs w:val="22"/>
            </w:rPr>
            <w:id w:val="1824854710"/>
            <w:placeholder>
              <w:docPart w:val="EBEB1DC0D10D4CD6890D86E91F80D82A"/>
            </w:placeholder>
            <w:date w:fullDate="2020-07-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861DC23" w14:textId="3FB30B12" w:rsidR="009A705E" w:rsidRPr="00DD7A44" w:rsidRDefault="0073400E" w:rsidP="00192386">
                <w:pPr>
                  <w:ind w:right="-24"/>
                  <w:rPr>
                    <w:rFonts w:ascii="Arial" w:hAnsi="Arial" w:cs="Arial"/>
                    <w:sz w:val="22"/>
                    <w:szCs w:val="22"/>
                  </w:rPr>
                </w:pPr>
                <w:r>
                  <w:rPr>
                    <w:rFonts w:ascii="Arial" w:hAnsi="Arial" w:cs="Arial"/>
                    <w:sz w:val="22"/>
                    <w:szCs w:val="22"/>
                  </w:rPr>
                  <w:t>8/07/2020</w:t>
                </w:r>
              </w:p>
            </w:tc>
          </w:sdtContent>
        </w:sdt>
        <w:permEnd w:id="1518291097" w:displacedByCustomXml="prev"/>
      </w:tr>
    </w:tbl>
    <w:p w14:paraId="463667E6" w14:textId="77777777" w:rsidR="009A705E" w:rsidRDefault="009A705E" w:rsidP="009A705E">
      <w:pPr>
        <w:ind w:right="-24"/>
        <w:rPr>
          <w:rFonts w:ascii="Arial" w:hAnsi="Arial" w:cs="Arial"/>
          <w:sz w:val="22"/>
          <w:szCs w:val="22"/>
        </w:rPr>
      </w:pPr>
    </w:p>
    <w:p w14:paraId="303CC0E4"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3AD9DBE" w14:textId="77777777" w:rsidTr="00192386">
        <w:tc>
          <w:tcPr>
            <w:tcW w:w="2552" w:type="dxa"/>
            <w:tcBorders>
              <w:top w:val="nil"/>
              <w:left w:val="nil"/>
              <w:bottom w:val="nil"/>
              <w:right w:val="nil"/>
            </w:tcBorders>
          </w:tcPr>
          <w:p w14:paraId="25C0B89B" w14:textId="77777777" w:rsidR="009A705E" w:rsidRPr="0032118C" w:rsidRDefault="009A705E" w:rsidP="0019238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D76DA9D" w14:textId="77777777" w:rsidR="009A705E" w:rsidRPr="0032118C" w:rsidRDefault="009A705E" w:rsidP="00192386">
            <w:pPr>
              <w:ind w:right="-24"/>
              <w:rPr>
                <w:rFonts w:ascii="Arial" w:hAnsi="Arial" w:cs="Arial"/>
                <w:sz w:val="22"/>
                <w:szCs w:val="22"/>
              </w:rPr>
            </w:pPr>
            <w:permStart w:id="317722187" w:edGrp="everyone"/>
            <w:permEnd w:id="317722187"/>
          </w:p>
        </w:tc>
      </w:tr>
      <w:tr w:rsidR="009A705E" w:rsidRPr="004E05D0" w14:paraId="70298760" w14:textId="77777777" w:rsidTr="00192386">
        <w:trPr>
          <w:trHeight w:val="113"/>
        </w:trPr>
        <w:tc>
          <w:tcPr>
            <w:tcW w:w="2552" w:type="dxa"/>
            <w:tcBorders>
              <w:top w:val="nil"/>
              <w:left w:val="nil"/>
              <w:bottom w:val="nil"/>
              <w:right w:val="nil"/>
            </w:tcBorders>
          </w:tcPr>
          <w:p w14:paraId="36893A4C" w14:textId="77777777" w:rsidR="009A705E" w:rsidRPr="004E05D0" w:rsidRDefault="009A705E" w:rsidP="00192386">
            <w:pPr>
              <w:ind w:right="-24"/>
              <w:rPr>
                <w:rFonts w:ascii="Arial" w:hAnsi="Arial" w:cs="Arial"/>
                <w:sz w:val="10"/>
                <w:szCs w:val="10"/>
              </w:rPr>
            </w:pPr>
          </w:p>
        </w:tc>
        <w:tc>
          <w:tcPr>
            <w:tcW w:w="6520" w:type="dxa"/>
            <w:tcBorders>
              <w:top w:val="single" w:sz="8" w:space="0" w:color="auto"/>
              <w:left w:val="nil"/>
              <w:bottom w:val="nil"/>
              <w:right w:val="nil"/>
            </w:tcBorders>
          </w:tcPr>
          <w:p w14:paraId="498E38E5" w14:textId="77777777" w:rsidR="009A705E" w:rsidRPr="004E05D0" w:rsidRDefault="009A705E" w:rsidP="00192386">
            <w:pPr>
              <w:ind w:right="-24"/>
              <w:rPr>
                <w:rFonts w:ascii="Arial" w:hAnsi="Arial" w:cs="Arial"/>
                <w:sz w:val="10"/>
                <w:szCs w:val="10"/>
              </w:rPr>
            </w:pPr>
          </w:p>
        </w:tc>
      </w:tr>
      <w:tr w:rsidR="009A705E" w:rsidRPr="0032118C" w14:paraId="143D3685" w14:textId="77777777" w:rsidTr="00192386">
        <w:tc>
          <w:tcPr>
            <w:tcW w:w="2552" w:type="dxa"/>
            <w:tcBorders>
              <w:top w:val="nil"/>
              <w:left w:val="nil"/>
              <w:bottom w:val="nil"/>
              <w:right w:val="nil"/>
            </w:tcBorders>
          </w:tcPr>
          <w:p w14:paraId="043B5415" w14:textId="77777777" w:rsidR="009A705E" w:rsidRPr="0032118C" w:rsidRDefault="009A705E" w:rsidP="0019238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49548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31553D0" w14:textId="77777777" w:rsidR="009A705E" w:rsidRPr="00DD7A44" w:rsidRDefault="009A705E" w:rsidP="00192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AC758D" wp14:editId="722662C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4954876" w:displacedByCustomXml="prev"/>
      </w:tr>
      <w:tr w:rsidR="009A705E" w:rsidRPr="0032118C" w14:paraId="0CBFB0C5" w14:textId="77777777" w:rsidTr="00192386">
        <w:tc>
          <w:tcPr>
            <w:tcW w:w="2552" w:type="dxa"/>
            <w:tcBorders>
              <w:top w:val="nil"/>
              <w:left w:val="nil"/>
              <w:bottom w:val="nil"/>
              <w:right w:val="nil"/>
            </w:tcBorders>
          </w:tcPr>
          <w:p w14:paraId="0B614BC9" w14:textId="77777777" w:rsidR="009A705E" w:rsidRDefault="009A705E" w:rsidP="00192386">
            <w:pPr>
              <w:ind w:right="-24"/>
              <w:rPr>
                <w:rFonts w:ascii="Arial" w:hAnsi="Arial" w:cs="Arial"/>
                <w:sz w:val="22"/>
                <w:szCs w:val="22"/>
              </w:rPr>
            </w:pPr>
          </w:p>
        </w:tc>
        <w:tc>
          <w:tcPr>
            <w:tcW w:w="6520" w:type="dxa"/>
            <w:tcBorders>
              <w:top w:val="single" w:sz="8" w:space="0" w:color="auto"/>
              <w:left w:val="nil"/>
              <w:bottom w:val="nil"/>
              <w:right w:val="nil"/>
            </w:tcBorders>
          </w:tcPr>
          <w:p w14:paraId="2EA50BBA" w14:textId="77777777" w:rsidR="009A705E" w:rsidRPr="0032118C" w:rsidRDefault="009A705E" w:rsidP="00192386">
            <w:pPr>
              <w:ind w:right="-24"/>
              <w:rPr>
                <w:rFonts w:ascii="Arial" w:hAnsi="Arial" w:cs="Arial"/>
                <w:sz w:val="22"/>
                <w:szCs w:val="22"/>
              </w:rPr>
            </w:pPr>
          </w:p>
        </w:tc>
      </w:tr>
      <w:tr w:rsidR="009A705E" w:rsidRPr="0077428E" w14:paraId="7820E8F7" w14:textId="77777777" w:rsidTr="00192386">
        <w:tc>
          <w:tcPr>
            <w:tcW w:w="2552" w:type="dxa"/>
            <w:tcBorders>
              <w:top w:val="nil"/>
              <w:left w:val="nil"/>
              <w:bottom w:val="nil"/>
              <w:right w:val="nil"/>
            </w:tcBorders>
          </w:tcPr>
          <w:p w14:paraId="30ED3302" w14:textId="77777777" w:rsidR="009A705E" w:rsidRPr="0077428E" w:rsidRDefault="009A705E" w:rsidP="00192386">
            <w:pPr>
              <w:ind w:right="-24"/>
              <w:rPr>
                <w:rFonts w:ascii="Arial" w:hAnsi="Arial" w:cs="Arial"/>
                <w:sz w:val="22"/>
                <w:szCs w:val="22"/>
              </w:rPr>
            </w:pPr>
            <w:r w:rsidRPr="0077428E">
              <w:rPr>
                <w:rFonts w:ascii="Arial" w:hAnsi="Arial" w:cs="Arial"/>
                <w:sz w:val="22"/>
                <w:szCs w:val="22"/>
              </w:rPr>
              <w:t>Date</w:t>
            </w:r>
          </w:p>
        </w:tc>
        <w:permStart w:id="1110590159" w:edGrp="everyone"/>
        <w:tc>
          <w:tcPr>
            <w:tcW w:w="6520" w:type="dxa"/>
            <w:tcBorders>
              <w:top w:val="nil"/>
              <w:left w:val="nil"/>
              <w:bottom w:val="single" w:sz="8" w:space="0" w:color="auto"/>
              <w:right w:val="nil"/>
            </w:tcBorders>
          </w:tcPr>
          <w:p w14:paraId="16CAAB78" w14:textId="77777777" w:rsidR="009A705E" w:rsidRPr="00DD7A44" w:rsidRDefault="005113BB" w:rsidP="00192386">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110590159"/>
          </w:p>
        </w:tc>
      </w:tr>
    </w:tbl>
    <w:p w14:paraId="21964BC9" w14:textId="77777777" w:rsidR="009A705E" w:rsidRPr="0077428E" w:rsidRDefault="009A705E" w:rsidP="009A705E">
      <w:pPr>
        <w:ind w:right="-24"/>
        <w:rPr>
          <w:rFonts w:ascii="Arial" w:hAnsi="Arial" w:cs="Arial"/>
          <w:sz w:val="22"/>
          <w:szCs w:val="22"/>
        </w:rPr>
      </w:pPr>
    </w:p>
    <w:p w14:paraId="1DE621D5"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168A16D3" w14:textId="77777777" w:rsidTr="00192386">
        <w:trPr>
          <w:trHeight w:val="217"/>
          <w:jc w:val="center"/>
        </w:trPr>
        <w:tc>
          <w:tcPr>
            <w:tcW w:w="2528" w:type="dxa"/>
            <w:shd w:val="clear" w:color="auto" w:fill="F3F3F3"/>
            <w:vAlign w:val="center"/>
          </w:tcPr>
          <w:p w14:paraId="20ACAA9E" w14:textId="77777777" w:rsidR="009A705E" w:rsidRPr="004932A4" w:rsidRDefault="009A705E" w:rsidP="0019238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B1A38C1" w14:textId="77777777" w:rsidR="009A705E" w:rsidRPr="004932A4" w:rsidRDefault="009A705E" w:rsidP="0019238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8001748" w14:textId="77777777" w:rsidR="009A705E" w:rsidRPr="004932A4" w:rsidRDefault="009A705E" w:rsidP="00192386">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1B96755" w14:textId="77777777" w:rsidTr="00192386">
        <w:trPr>
          <w:cantSplit/>
          <w:jc w:val="center"/>
        </w:trPr>
        <w:tc>
          <w:tcPr>
            <w:tcW w:w="2528" w:type="dxa"/>
            <w:vMerge w:val="restart"/>
            <w:vAlign w:val="center"/>
          </w:tcPr>
          <w:p w14:paraId="4A9A652F" w14:textId="77777777" w:rsidR="009A705E" w:rsidRPr="004932A4" w:rsidRDefault="009A705E" w:rsidP="00192386">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20288F52" w14:textId="77777777" w:rsidR="009A705E" w:rsidRPr="004932A4" w:rsidRDefault="009A705E" w:rsidP="00192386">
            <w:pPr>
              <w:ind w:right="-24"/>
              <w:jc w:val="center"/>
              <w:rPr>
                <w:rFonts w:ascii="Arial" w:hAnsi="Arial" w:cs="Arial"/>
                <w:sz w:val="22"/>
                <w:szCs w:val="22"/>
              </w:rPr>
            </w:pPr>
            <w:permStart w:id="1051473958" w:edGrp="everyone"/>
            <w:permEnd w:id="1051473958"/>
          </w:p>
        </w:tc>
        <w:tc>
          <w:tcPr>
            <w:tcW w:w="1346" w:type="dxa"/>
            <w:vAlign w:val="center"/>
          </w:tcPr>
          <w:p w14:paraId="4F0F0F0F" w14:textId="77777777" w:rsidR="009A705E" w:rsidRPr="004932A4" w:rsidRDefault="009A705E" w:rsidP="0019238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FC19D3A" w14:textId="77777777" w:rsidR="009A705E" w:rsidRPr="004932A4" w:rsidRDefault="009A705E" w:rsidP="00192386">
            <w:pPr>
              <w:ind w:right="-24"/>
              <w:jc w:val="center"/>
              <w:rPr>
                <w:rFonts w:ascii="Arial" w:hAnsi="Arial" w:cs="Arial"/>
                <w:sz w:val="22"/>
                <w:szCs w:val="22"/>
              </w:rPr>
            </w:pPr>
            <w:r>
              <w:rPr>
                <w:rFonts w:ascii="Arial" w:hAnsi="Arial" w:cs="Arial"/>
                <w:sz w:val="22"/>
                <w:szCs w:val="22"/>
              </w:rPr>
              <w:t>Not Yet Satisfactory</w:t>
            </w:r>
          </w:p>
        </w:tc>
      </w:tr>
      <w:tr w:rsidR="009A705E" w:rsidRPr="004932A4" w14:paraId="7A797E60" w14:textId="77777777" w:rsidTr="00192386">
        <w:trPr>
          <w:cantSplit/>
          <w:trHeight w:val="454"/>
          <w:jc w:val="center"/>
        </w:trPr>
        <w:tc>
          <w:tcPr>
            <w:tcW w:w="2528" w:type="dxa"/>
            <w:vMerge/>
            <w:vAlign w:val="center"/>
          </w:tcPr>
          <w:p w14:paraId="10BDD045" w14:textId="77777777" w:rsidR="009A705E" w:rsidRPr="004932A4" w:rsidRDefault="009A705E" w:rsidP="00192386">
            <w:pPr>
              <w:ind w:right="-24"/>
              <w:jc w:val="center"/>
              <w:rPr>
                <w:rFonts w:ascii="Arial" w:hAnsi="Arial" w:cs="Arial"/>
                <w:sz w:val="22"/>
                <w:szCs w:val="22"/>
              </w:rPr>
            </w:pPr>
          </w:p>
        </w:tc>
        <w:tc>
          <w:tcPr>
            <w:tcW w:w="2411" w:type="dxa"/>
            <w:vMerge/>
            <w:vAlign w:val="center"/>
          </w:tcPr>
          <w:p w14:paraId="5CEB96DF" w14:textId="77777777" w:rsidR="009A705E" w:rsidRPr="004932A4" w:rsidRDefault="009A705E" w:rsidP="00192386">
            <w:pPr>
              <w:ind w:right="-24"/>
              <w:jc w:val="center"/>
              <w:rPr>
                <w:rFonts w:ascii="Arial" w:hAnsi="Arial" w:cs="Arial"/>
                <w:sz w:val="22"/>
                <w:szCs w:val="22"/>
              </w:rPr>
            </w:pPr>
          </w:p>
        </w:tc>
        <w:permStart w:id="661421125" w:edGrp="everyone"/>
        <w:tc>
          <w:tcPr>
            <w:tcW w:w="1346" w:type="dxa"/>
            <w:vAlign w:val="center"/>
          </w:tcPr>
          <w:p w14:paraId="5507BE81" w14:textId="77777777" w:rsidR="009A705E" w:rsidRPr="00533511" w:rsidRDefault="005113BB" w:rsidP="0019238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661421125"/>
          </w:p>
        </w:tc>
        <w:permStart w:id="927409922" w:edGrp="everyone"/>
        <w:tc>
          <w:tcPr>
            <w:tcW w:w="1347" w:type="dxa"/>
            <w:vAlign w:val="center"/>
          </w:tcPr>
          <w:p w14:paraId="25243E5F" w14:textId="77777777" w:rsidR="009A705E" w:rsidRPr="00533511" w:rsidRDefault="005113BB" w:rsidP="0019238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9A705E">
                  <w:rPr>
                    <w:rFonts w:ascii="Arial" w:hAnsi="Arial" w:cs="Arial"/>
                    <w:sz w:val="40"/>
                    <w:szCs w:val="28"/>
                  </w:rPr>
                  <w:sym w:font="Wingdings" w:char="F0A8"/>
                </w:r>
              </w:sdtContent>
            </w:sdt>
            <w:permEnd w:id="92740992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62DF4D6C" w14:textId="77777777" w:rsidTr="00192386">
        <w:tc>
          <w:tcPr>
            <w:tcW w:w="9057" w:type="dxa"/>
            <w:shd w:val="clear" w:color="auto" w:fill="D9D9D9" w:themeFill="background1" w:themeFillShade="D9"/>
          </w:tcPr>
          <w:p w14:paraId="21F22E1A" w14:textId="77777777" w:rsidR="009A705E" w:rsidRPr="000C0B14" w:rsidRDefault="009A705E" w:rsidP="00192386">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35017A5C" w14:textId="77777777" w:rsidTr="00192386">
        <w:trPr>
          <w:trHeight w:val="13433"/>
        </w:trPr>
        <w:tc>
          <w:tcPr>
            <w:tcW w:w="9057" w:type="dxa"/>
          </w:tcPr>
          <w:p w14:paraId="2BAA07FF" w14:textId="77777777" w:rsidR="009A705E" w:rsidRPr="000C0B14" w:rsidRDefault="009A705E" w:rsidP="00192386">
            <w:pPr>
              <w:rPr>
                <w:rFonts w:ascii="Arial" w:hAnsi="Arial" w:cs="Arial"/>
                <w:szCs w:val="24"/>
              </w:rPr>
            </w:pPr>
            <w:permStart w:id="847400455" w:edGrp="everyone"/>
            <w:permEnd w:id="847400455"/>
          </w:p>
        </w:tc>
      </w:tr>
    </w:tbl>
    <w:bookmarkEnd w:id="0"/>
    <w:p w14:paraId="14BFE228"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2053DDF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FFC0466" w14:textId="77777777" w:rsidTr="00192386">
        <w:tc>
          <w:tcPr>
            <w:tcW w:w="610" w:type="pct"/>
            <w:tcBorders>
              <w:top w:val="nil"/>
              <w:left w:val="nil"/>
              <w:bottom w:val="nil"/>
              <w:right w:val="single" w:sz="12" w:space="0" w:color="auto"/>
            </w:tcBorders>
            <w:shd w:val="clear" w:color="auto" w:fill="auto"/>
          </w:tcPr>
          <w:p w14:paraId="4C781B5C"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BE7A34"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62F84E" w14:textId="77777777" w:rsidR="009A705E" w:rsidRPr="00F849B0" w:rsidRDefault="009A705E" w:rsidP="00192386">
            <w:pPr>
              <w:keepNext/>
              <w:ind w:left="993" w:hanging="993"/>
              <w:jc w:val="center"/>
            </w:pPr>
            <w:r w:rsidRPr="00F849B0">
              <w:t>Possible Answers</w:t>
            </w:r>
          </w:p>
        </w:tc>
        <w:permStart w:id="590965590"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DC92E4"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590965590" w:displacedByCustomXml="prev"/>
      </w:tr>
      <w:tr w:rsidR="009A705E" w:rsidRPr="00F849B0" w14:paraId="78FB4F47" w14:textId="77777777" w:rsidTr="00192386">
        <w:trPr>
          <w:trHeight w:val="425"/>
        </w:trPr>
        <w:tc>
          <w:tcPr>
            <w:tcW w:w="610" w:type="pct"/>
            <w:tcBorders>
              <w:top w:val="nil"/>
              <w:left w:val="nil"/>
              <w:bottom w:val="nil"/>
              <w:right w:val="single" w:sz="12" w:space="0" w:color="auto"/>
            </w:tcBorders>
          </w:tcPr>
          <w:p w14:paraId="6241B982" w14:textId="77777777" w:rsidR="009A705E" w:rsidRPr="00F849B0" w:rsidRDefault="009A705E" w:rsidP="00192386">
            <w:pPr>
              <w:ind w:left="993" w:hanging="993"/>
              <w:jc w:val="center"/>
            </w:pPr>
          </w:p>
        </w:tc>
        <w:permStart w:id="70484899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E76A51E" w14:textId="1077A6D1" w:rsidR="009A705E" w:rsidRPr="00F849B0" w:rsidRDefault="006C6B2C" w:rsidP="00192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48489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8A93128" w14:textId="77777777" w:rsidR="009A705E" w:rsidRPr="00F849B0" w:rsidRDefault="009A705E" w:rsidP="00192386">
            <w:pPr>
              <w:jc w:val="center"/>
            </w:pPr>
            <w:r w:rsidRPr="00F849B0">
              <w:t>Commencement date</w:t>
            </w:r>
          </w:p>
        </w:tc>
        <w:tc>
          <w:tcPr>
            <w:tcW w:w="335" w:type="pct"/>
            <w:tcBorders>
              <w:top w:val="nil"/>
              <w:left w:val="single" w:sz="12" w:space="0" w:color="auto"/>
              <w:bottom w:val="nil"/>
              <w:right w:val="nil"/>
            </w:tcBorders>
          </w:tcPr>
          <w:p w14:paraId="0DCFD3C1" w14:textId="77777777" w:rsidR="009A705E" w:rsidRPr="00F849B0" w:rsidRDefault="009A705E" w:rsidP="00192386">
            <w:pPr>
              <w:ind w:left="993" w:hanging="993"/>
            </w:pPr>
          </w:p>
        </w:tc>
      </w:tr>
      <w:tr w:rsidR="009A705E" w:rsidRPr="00F849B0" w14:paraId="0C69E418" w14:textId="77777777" w:rsidTr="00192386">
        <w:trPr>
          <w:trHeight w:val="425"/>
        </w:trPr>
        <w:tc>
          <w:tcPr>
            <w:tcW w:w="610" w:type="pct"/>
            <w:tcBorders>
              <w:top w:val="nil"/>
              <w:left w:val="nil"/>
              <w:bottom w:val="nil"/>
              <w:right w:val="single" w:sz="12" w:space="0" w:color="auto"/>
            </w:tcBorders>
          </w:tcPr>
          <w:p w14:paraId="5C1D5186" w14:textId="77777777" w:rsidR="009A705E" w:rsidRPr="00F849B0" w:rsidRDefault="009A705E" w:rsidP="00192386">
            <w:pPr>
              <w:ind w:left="993" w:hanging="993"/>
              <w:jc w:val="center"/>
            </w:pPr>
          </w:p>
        </w:tc>
        <w:permStart w:id="1632062758"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BCD6FE6" w14:textId="5C674E26" w:rsidR="009A705E" w:rsidRPr="00F849B0" w:rsidRDefault="006C6B2C" w:rsidP="00192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2062758" w:displacedByCustomXml="prev"/>
        <w:tc>
          <w:tcPr>
            <w:tcW w:w="3514" w:type="pct"/>
            <w:tcBorders>
              <w:left w:val="single" w:sz="4" w:space="0" w:color="auto"/>
              <w:right w:val="single" w:sz="12" w:space="0" w:color="auto"/>
            </w:tcBorders>
            <w:shd w:val="clear" w:color="auto" w:fill="auto"/>
            <w:vAlign w:val="center"/>
          </w:tcPr>
          <w:p w14:paraId="434AABD0" w14:textId="77777777" w:rsidR="009A705E" w:rsidRPr="00F849B0" w:rsidRDefault="009A705E" w:rsidP="00192386">
            <w:pPr>
              <w:jc w:val="center"/>
            </w:pPr>
            <w:r w:rsidRPr="00F849B0">
              <w:t>Completion date</w:t>
            </w:r>
          </w:p>
        </w:tc>
        <w:tc>
          <w:tcPr>
            <w:tcW w:w="335" w:type="pct"/>
            <w:tcBorders>
              <w:top w:val="nil"/>
              <w:left w:val="single" w:sz="12" w:space="0" w:color="auto"/>
              <w:bottom w:val="nil"/>
              <w:right w:val="nil"/>
            </w:tcBorders>
          </w:tcPr>
          <w:p w14:paraId="22AE1BB6" w14:textId="77777777" w:rsidR="009A705E" w:rsidRPr="00F849B0" w:rsidRDefault="009A705E" w:rsidP="00192386">
            <w:pPr>
              <w:ind w:left="993" w:hanging="993"/>
            </w:pPr>
          </w:p>
        </w:tc>
      </w:tr>
      <w:tr w:rsidR="009A705E" w:rsidRPr="00F849B0" w14:paraId="44843463" w14:textId="77777777" w:rsidTr="00192386">
        <w:trPr>
          <w:trHeight w:val="425"/>
        </w:trPr>
        <w:tc>
          <w:tcPr>
            <w:tcW w:w="610" w:type="pct"/>
            <w:tcBorders>
              <w:top w:val="nil"/>
              <w:left w:val="nil"/>
              <w:bottom w:val="nil"/>
              <w:right w:val="single" w:sz="12" w:space="0" w:color="auto"/>
            </w:tcBorders>
          </w:tcPr>
          <w:p w14:paraId="5560316D" w14:textId="77777777" w:rsidR="009A705E" w:rsidRPr="00F849B0" w:rsidRDefault="009A705E" w:rsidP="00192386">
            <w:pPr>
              <w:ind w:left="993" w:hanging="993"/>
              <w:jc w:val="center"/>
            </w:pPr>
          </w:p>
        </w:tc>
        <w:permStart w:id="299848859"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551217" w14:textId="7A1418C5" w:rsidR="009A705E" w:rsidRPr="00F849B0" w:rsidRDefault="006C6B2C" w:rsidP="0019238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9848859" w:displacedByCustomXml="prev"/>
        <w:tc>
          <w:tcPr>
            <w:tcW w:w="3514" w:type="pct"/>
            <w:tcBorders>
              <w:left w:val="single" w:sz="4" w:space="0" w:color="auto"/>
              <w:right w:val="single" w:sz="12" w:space="0" w:color="auto"/>
            </w:tcBorders>
            <w:shd w:val="clear" w:color="auto" w:fill="auto"/>
            <w:vAlign w:val="center"/>
          </w:tcPr>
          <w:p w14:paraId="68A3E0FB" w14:textId="77777777" w:rsidR="009A705E" w:rsidRPr="00F849B0" w:rsidRDefault="009A705E" w:rsidP="00192386">
            <w:pPr>
              <w:jc w:val="center"/>
            </w:pPr>
            <w:r w:rsidRPr="00F849B0">
              <w:t>Contract price</w:t>
            </w:r>
          </w:p>
        </w:tc>
        <w:tc>
          <w:tcPr>
            <w:tcW w:w="335" w:type="pct"/>
            <w:tcBorders>
              <w:top w:val="nil"/>
              <w:left w:val="single" w:sz="12" w:space="0" w:color="auto"/>
              <w:bottom w:val="nil"/>
              <w:right w:val="nil"/>
            </w:tcBorders>
          </w:tcPr>
          <w:p w14:paraId="71FAFB36" w14:textId="77777777" w:rsidR="009A705E" w:rsidRPr="00F849B0" w:rsidRDefault="009A705E" w:rsidP="00192386">
            <w:pPr>
              <w:ind w:left="993" w:hanging="993"/>
            </w:pPr>
          </w:p>
        </w:tc>
      </w:tr>
    </w:tbl>
    <w:p w14:paraId="1EDA97DA" w14:textId="77777777" w:rsidR="009A705E" w:rsidRPr="00F849B0" w:rsidRDefault="009A705E" w:rsidP="009A705E">
      <w:pPr>
        <w:ind w:left="567" w:hanging="567"/>
        <w:rPr>
          <w:rFonts w:ascii="Arial" w:hAnsi="Arial" w:cs="Arial"/>
          <w:sz w:val="22"/>
          <w:szCs w:val="22"/>
        </w:rPr>
      </w:pPr>
    </w:p>
    <w:p w14:paraId="43005086" w14:textId="77777777" w:rsidR="009A705E" w:rsidRPr="00F849B0" w:rsidRDefault="009A705E" w:rsidP="009A705E">
      <w:pPr>
        <w:ind w:left="567" w:right="-24" w:hanging="567"/>
        <w:rPr>
          <w:rFonts w:ascii="Arial" w:hAnsi="Arial" w:cs="Arial"/>
          <w:sz w:val="22"/>
          <w:szCs w:val="22"/>
        </w:rPr>
      </w:pPr>
    </w:p>
    <w:p w14:paraId="7E1E05B5"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60CDF99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7B290AC" w14:textId="77777777" w:rsidTr="00192386">
        <w:tc>
          <w:tcPr>
            <w:tcW w:w="569" w:type="pct"/>
            <w:tcBorders>
              <w:top w:val="nil"/>
              <w:left w:val="nil"/>
              <w:bottom w:val="nil"/>
              <w:right w:val="single" w:sz="12" w:space="0" w:color="auto"/>
            </w:tcBorders>
            <w:shd w:val="clear" w:color="auto" w:fill="auto"/>
          </w:tcPr>
          <w:p w14:paraId="58EC49F4" w14:textId="77777777" w:rsidR="009A705E" w:rsidRPr="00F849B0" w:rsidRDefault="009A705E" w:rsidP="00192386">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BDDEF67" w14:textId="77777777" w:rsidR="009A705E" w:rsidRPr="00F849B0" w:rsidRDefault="009A705E" w:rsidP="00192386">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0C36337D" w14:textId="77777777" w:rsidR="009A705E" w:rsidRPr="00F849B0" w:rsidRDefault="009A705E" w:rsidP="00192386">
            <w:pPr>
              <w:keepNext/>
              <w:ind w:left="993" w:right="82" w:hanging="993"/>
              <w:jc w:val="center"/>
            </w:pPr>
            <w:r w:rsidRPr="00F849B0">
              <w:t>Contractors</w:t>
            </w:r>
          </w:p>
        </w:tc>
        <w:permStart w:id="853947122"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661F9A3"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853947122" w:displacedByCustomXml="prev"/>
      </w:tr>
      <w:tr w:rsidR="009A705E" w:rsidRPr="00F849B0" w14:paraId="20290323" w14:textId="77777777" w:rsidTr="00192386">
        <w:trPr>
          <w:trHeight w:val="567"/>
        </w:trPr>
        <w:tc>
          <w:tcPr>
            <w:tcW w:w="569" w:type="pct"/>
            <w:tcBorders>
              <w:top w:val="nil"/>
              <w:left w:val="nil"/>
              <w:bottom w:val="nil"/>
              <w:right w:val="single" w:sz="12" w:space="0" w:color="auto"/>
            </w:tcBorders>
          </w:tcPr>
          <w:p w14:paraId="2864E1A4" w14:textId="77777777" w:rsidR="009A705E" w:rsidRPr="00F849B0" w:rsidRDefault="009A705E" w:rsidP="00192386">
            <w:pPr>
              <w:ind w:left="993" w:hanging="993"/>
              <w:jc w:val="center"/>
            </w:pPr>
          </w:p>
        </w:tc>
        <w:tc>
          <w:tcPr>
            <w:tcW w:w="2048" w:type="pct"/>
            <w:tcBorders>
              <w:top w:val="single" w:sz="12" w:space="0" w:color="auto"/>
              <w:right w:val="single" w:sz="4" w:space="0" w:color="auto"/>
            </w:tcBorders>
            <w:shd w:val="clear" w:color="auto" w:fill="auto"/>
            <w:vAlign w:val="center"/>
          </w:tcPr>
          <w:p w14:paraId="41310B2C" w14:textId="7E33C3C9" w:rsidR="009A705E" w:rsidRPr="00A477AB" w:rsidRDefault="006C6B2C" w:rsidP="00192386">
            <w:pPr>
              <w:ind w:left="567" w:hanging="567"/>
              <w:rPr>
                <w:rFonts w:ascii="Arial" w:hAnsi="Arial" w:cs="Arial"/>
                <w:sz w:val="22"/>
                <w:szCs w:val="22"/>
              </w:rPr>
            </w:pPr>
            <w:permStart w:id="2141213697" w:edGrp="everyone"/>
            <w:r>
              <w:rPr>
                <w:rFonts w:ascii="Arial" w:hAnsi="Arial" w:cs="Arial"/>
                <w:sz w:val="22"/>
                <w:szCs w:val="22"/>
              </w:rPr>
              <w:t>Frames and Trusses</w:t>
            </w:r>
            <w:permEnd w:id="2141213697"/>
          </w:p>
        </w:tc>
        <w:tc>
          <w:tcPr>
            <w:tcW w:w="2048" w:type="pct"/>
            <w:tcBorders>
              <w:top w:val="single" w:sz="12" w:space="0" w:color="auto"/>
              <w:left w:val="single" w:sz="4" w:space="0" w:color="auto"/>
            </w:tcBorders>
            <w:shd w:val="clear" w:color="auto" w:fill="auto"/>
            <w:vAlign w:val="center"/>
          </w:tcPr>
          <w:p w14:paraId="1186727A" w14:textId="46350917" w:rsidR="009A705E" w:rsidRPr="00A477AB" w:rsidRDefault="006C6B2C" w:rsidP="00192386">
            <w:pPr>
              <w:ind w:left="567" w:hanging="567"/>
              <w:rPr>
                <w:rFonts w:ascii="Arial" w:hAnsi="Arial" w:cs="Arial"/>
                <w:sz w:val="22"/>
                <w:szCs w:val="22"/>
              </w:rPr>
            </w:pPr>
            <w:permStart w:id="2011366309" w:edGrp="everyone"/>
            <w:r>
              <w:rPr>
                <w:rFonts w:ascii="Arial" w:hAnsi="Arial" w:cs="Arial"/>
                <w:sz w:val="22"/>
                <w:szCs w:val="22"/>
              </w:rPr>
              <w:t xml:space="preserve">Carpenters </w:t>
            </w:r>
            <w:permEnd w:id="2011366309"/>
          </w:p>
        </w:tc>
        <w:tc>
          <w:tcPr>
            <w:tcW w:w="335" w:type="pct"/>
            <w:tcBorders>
              <w:top w:val="nil"/>
              <w:left w:val="single" w:sz="12" w:space="0" w:color="auto"/>
              <w:bottom w:val="nil"/>
              <w:right w:val="nil"/>
            </w:tcBorders>
          </w:tcPr>
          <w:p w14:paraId="6DE25D7A" w14:textId="77777777" w:rsidR="009A705E" w:rsidRPr="00F849B0" w:rsidRDefault="009A705E" w:rsidP="00192386">
            <w:pPr>
              <w:ind w:left="993" w:hanging="993"/>
            </w:pPr>
          </w:p>
        </w:tc>
      </w:tr>
      <w:tr w:rsidR="009A705E" w:rsidRPr="00F849B0" w14:paraId="75423F64" w14:textId="77777777" w:rsidTr="00192386">
        <w:trPr>
          <w:trHeight w:val="567"/>
        </w:trPr>
        <w:tc>
          <w:tcPr>
            <w:tcW w:w="569" w:type="pct"/>
            <w:tcBorders>
              <w:top w:val="nil"/>
              <w:left w:val="nil"/>
              <w:bottom w:val="nil"/>
              <w:right w:val="single" w:sz="12" w:space="0" w:color="auto"/>
            </w:tcBorders>
          </w:tcPr>
          <w:p w14:paraId="606A2C41" w14:textId="77777777" w:rsidR="009A705E" w:rsidRPr="00F849B0" w:rsidRDefault="009A705E" w:rsidP="00192386">
            <w:pPr>
              <w:ind w:left="993" w:hanging="993"/>
              <w:jc w:val="center"/>
            </w:pPr>
          </w:p>
        </w:tc>
        <w:tc>
          <w:tcPr>
            <w:tcW w:w="2048" w:type="pct"/>
            <w:tcBorders>
              <w:right w:val="single" w:sz="4" w:space="0" w:color="auto"/>
            </w:tcBorders>
            <w:shd w:val="clear" w:color="auto" w:fill="auto"/>
            <w:vAlign w:val="center"/>
          </w:tcPr>
          <w:p w14:paraId="6430B1F2" w14:textId="59B857D7" w:rsidR="009A705E" w:rsidRPr="00A477AB" w:rsidRDefault="006C6B2C" w:rsidP="00192386">
            <w:pPr>
              <w:ind w:left="567" w:hanging="567"/>
              <w:rPr>
                <w:rFonts w:ascii="Arial" w:hAnsi="Arial" w:cs="Arial"/>
                <w:sz w:val="22"/>
                <w:szCs w:val="22"/>
              </w:rPr>
            </w:pPr>
            <w:permStart w:id="724246891" w:edGrp="everyone"/>
            <w:r>
              <w:rPr>
                <w:rFonts w:ascii="Arial" w:hAnsi="Arial" w:cs="Arial"/>
                <w:sz w:val="22"/>
                <w:szCs w:val="22"/>
              </w:rPr>
              <w:t>Sanitary Fittings and Fixtures</w:t>
            </w:r>
            <w:permEnd w:id="724246891"/>
          </w:p>
        </w:tc>
        <w:tc>
          <w:tcPr>
            <w:tcW w:w="2048" w:type="pct"/>
            <w:tcBorders>
              <w:left w:val="single" w:sz="4" w:space="0" w:color="auto"/>
            </w:tcBorders>
            <w:shd w:val="clear" w:color="auto" w:fill="auto"/>
            <w:vAlign w:val="center"/>
          </w:tcPr>
          <w:p w14:paraId="3B27862D" w14:textId="089EBE9A" w:rsidR="009A705E" w:rsidRPr="00A477AB" w:rsidRDefault="006C6B2C" w:rsidP="00192386">
            <w:pPr>
              <w:ind w:left="567" w:hanging="567"/>
              <w:rPr>
                <w:rFonts w:ascii="Arial" w:hAnsi="Arial" w:cs="Arial"/>
                <w:sz w:val="22"/>
                <w:szCs w:val="22"/>
              </w:rPr>
            </w:pPr>
            <w:permStart w:id="1173374955" w:edGrp="everyone"/>
            <w:r>
              <w:rPr>
                <w:rFonts w:ascii="Arial" w:hAnsi="Arial" w:cs="Arial"/>
                <w:sz w:val="22"/>
                <w:szCs w:val="22"/>
              </w:rPr>
              <w:t>Plumbers</w:t>
            </w:r>
            <w:permEnd w:id="1173374955"/>
          </w:p>
        </w:tc>
        <w:tc>
          <w:tcPr>
            <w:tcW w:w="335" w:type="pct"/>
            <w:tcBorders>
              <w:top w:val="nil"/>
              <w:left w:val="single" w:sz="12" w:space="0" w:color="auto"/>
              <w:bottom w:val="nil"/>
              <w:right w:val="nil"/>
            </w:tcBorders>
          </w:tcPr>
          <w:p w14:paraId="76535073" w14:textId="77777777" w:rsidR="009A705E" w:rsidRPr="00F849B0" w:rsidRDefault="009A705E" w:rsidP="00192386">
            <w:pPr>
              <w:ind w:left="993" w:hanging="993"/>
            </w:pPr>
          </w:p>
        </w:tc>
      </w:tr>
      <w:tr w:rsidR="009A705E" w:rsidRPr="00F849B0" w14:paraId="01F3DFAB" w14:textId="77777777" w:rsidTr="00192386">
        <w:trPr>
          <w:trHeight w:val="567"/>
        </w:trPr>
        <w:tc>
          <w:tcPr>
            <w:tcW w:w="569" w:type="pct"/>
            <w:tcBorders>
              <w:top w:val="nil"/>
              <w:left w:val="nil"/>
              <w:bottom w:val="nil"/>
              <w:right w:val="single" w:sz="12" w:space="0" w:color="auto"/>
            </w:tcBorders>
          </w:tcPr>
          <w:p w14:paraId="0986C3A9" w14:textId="77777777" w:rsidR="009A705E" w:rsidRPr="00F849B0" w:rsidRDefault="009A705E" w:rsidP="00192386">
            <w:pPr>
              <w:ind w:left="993" w:hanging="993"/>
              <w:jc w:val="center"/>
            </w:pPr>
          </w:p>
        </w:tc>
        <w:tc>
          <w:tcPr>
            <w:tcW w:w="2048" w:type="pct"/>
            <w:tcBorders>
              <w:right w:val="single" w:sz="4" w:space="0" w:color="auto"/>
            </w:tcBorders>
            <w:shd w:val="clear" w:color="auto" w:fill="auto"/>
            <w:vAlign w:val="center"/>
          </w:tcPr>
          <w:p w14:paraId="120CE644" w14:textId="63EC0181" w:rsidR="009A705E" w:rsidRPr="00A477AB" w:rsidRDefault="006C6B2C" w:rsidP="00192386">
            <w:pPr>
              <w:ind w:left="567" w:hanging="567"/>
              <w:rPr>
                <w:rFonts w:ascii="Arial" w:hAnsi="Arial" w:cs="Arial"/>
                <w:sz w:val="22"/>
                <w:szCs w:val="22"/>
              </w:rPr>
            </w:pPr>
            <w:permStart w:id="747388859" w:edGrp="everyone"/>
            <w:r>
              <w:rPr>
                <w:rFonts w:ascii="Arial" w:hAnsi="Arial" w:cs="Arial"/>
                <w:sz w:val="22"/>
                <w:szCs w:val="22"/>
              </w:rPr>
              <w:t xml:space="preserve">Floor Coverings </w:t>
            </w:r>
            <w:permEnd w:id="747388859"/>
          </w:p>
        </w:tc>
        <w:tc>
          <w:tcPr>
            <w:tcW w:w="2048" w:type="pct"/>
            <w:tcBorders>
              <w:left w:val="single" w:sz="4" w:space="0" w:color="auto"/>
            </w:tcBorders>
            <w:shd w:val="clear" w:color="auto" w:fill="auto"/>
            <w:vAlign w:val="center"/>
          </w:tcPr>
          <w:p w14:paraId="13EA7734" w14:textId="7D329F1D" w:rsidR="009A705E" w:rsidRPr="00A477AB" w:rsidRDefault="006C6B2C" w:rsidP="00192386">
            <w:pPr>
              <w:ind w:left="567" w:hanging="567"/>
              <w:rPr>
                <w:rFonts w:ascii="Arial" w:hAnsi="Arial" w:cs="Arial"/>
                <w:sz w:val="22"/>
                <w:szCs w:val="22"/>
              </w:rPr>
            </w:pPr>
            <w:permStart w:id="1713712843" w:edGrp="everyone"/>
            <w:r>
              <w:rPr>
                <w:rFonts w:ascii="Arial" w:hAnsi="Arial" w:cs="Arial"/>
                <w:sz w:val="22"/>
                <w:szCs w:val="22"/>
              </w:rPr>
              <w:t>Roofers</w:t>
            </w:r>
            <w:permEnd w:id="1713712843"/>
          </w:p>
        </w:tc>
        <w:tc>
          <w:tcPr>
            <w:tcW w:w="335" w:type="pct"/>
            <w:tcBorders>
              <w:top w:val="nil"/>
              <w:left w:val="single" w:sz="12" w:space="0" w:color="auto"/>
              <w:bottom w:val="nil"/>
              <w:right w:val="nil"/>
            </w:tcBorders>
          </w:tcPr>
          <w:p w14:paraId="24EBB7B8" w14:textId="77777777" w:rsidR="009A705E" w:rsidRPr="00F849B0" w:rsidRDefault="009A705E" w:rsidP="00192386">
            <w:pPr>
              <w:ind w:left="993" w:hanging="993"/>
            </w:pPr>
          </w:p>
        </w:tc>
      </w:tr>
    </w:tbl>
    <w:p w14:paraId="03D86417" w14:textId="77777777" w:rsidR="009A705E" w:rsidRPr="00F849B0" w:rsidRDefault="009A705E" w:rsidP="009A705E">
      <w:pPr>
        <w:ind w:left="567" w:right="-24" w:hanging="567"/>
        <w:rPr>
          <w:rFonts w:ascii="Arial" w:hAnsi="Arial" w:cs="Arial"/>
          <w:sz w:val="22"/>
          <w:szCs w:val="22"/>
        </w:rPr>
      </w:pPr>
    </w:p>
    <w:p w14:paraId="1F8465FB" w14:textId="77777777" w:rsidR="009A705E" w:rsidRPr="00F849B0" w:rsidRDefault="009A705E" w:rsidP="009A705E">
      <w:pPr>
        <w:ind w:left="567" w:right="-24" w:hanging="567"/>
        <w:rPr>
          <w:rFonts w:ascii="Arial" w:hAnsi="Arial" w:cs="Arial"/>
          <w:sz w:val="22"/>
          <w:szCs w:val="22"/>
        </w:rPr>
      </w:pPr>
    </w:p>
    <w:p w14:paraId="35490B51"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4E43F56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37AD8E5" w14:textId="77777777" w:rsidTr="00192386">
        <w:trPr>
          <w:trHeight w:val="1474"/>
        </w:trPr>
        <w:tc>
          <w:tcPr>
            <w:tcW w:w="1027" w:type="dxa"/>
            <w:tcBorders>
              <w:top w:val="nil"/>
              <w:left w:val="nil"/>
              <w:bottom w:val="nil"/>
              <w:right w:val="single" w:sz="4" w:space="0" w:color="auto"/>
            </w:tcBorders>
          </w:tcPr>
          <w:p w14:paraId="202A8A36"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04F94F" w14:textId="4F08A4A2" w:rsidR="009A705E" w:rsidRPr="00F849B0" w:rsidRDefault="00192386" w:rsidP="00192386">
            <w:pPr>
              <w:ind w:left="567" w:hanging="567"/>
              <w:rPr>
                <w:rFonts w:ascii="Arial" w:hAnsi="Arial" w:cs="Arial"/>
                <w:sz w:val="22"/>
                <w:szCs w:val="22"/>
              </w:rPr>
            </w:pPr>
            <w:permStart w:id="47142347" w:edGrp="everyone"/>
            <w:r>
              <w:rPr>
                <w:rFonts w:ascii="Arial" w:hAnsi="Arial" w:cs="Arial"/>
                <w:sz w:val="22"/>
                <w:szCs w:val="22"/>
              </w:rPr>
              <w:t>Generally a contractor is someone who runs their own business and provides services to other businesses or individuals, an employee work in and is part of a business, a builder can closely direct the work undertaken by an employee where as a contractor can decide what works they do, how it is to be carried out and the hours when the work is to be completed,</w:t>
            </w:r>
            <w:permEnd w:id="47142347"/>
          </w:p>
        </w:tc>
        <w:permStart w:id="231356389"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DD0E50"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231356389" w:displacedByCustomXml="prev"/>
      </w:tr>
    </w:tbl>
    <w:p w14:paraId="5ADFAE1E" w14:textId="77777777" w:rsidR="009A705E" w:rsidRPr="00F849B0" w:rsidRDefault="009A705E" w:rsidP="009A705E">
      <w:pPr>
        <w:ind w:left="567" w:right="-24" w:hanging="567"/>
        <w:rPr>
          <w:rFonts w:ascii="Arial" w:hAnsi="Arial" w:cs="Arial"/>
          <w:sz w:val="22"/>
          <w:szCs w:val="22"/>
        </w:rPr>
      </w:pPr>
    </w:p>
    <w:p w14:paraId="5227A870" w14:textId="77777777" w:rsidR="009A705E" w:rsidRPr="00F849B0" w:rsidRDefault="009A705E" w:rsidP="009A705E">
      <w:pPr>
        <w:ind w:left="567" w:hanging="567"/>
        <w:rPr>
          <w:rFonts w:ascii="Arial" w:hAnsi="Arial" w:cs="Arial"/>
          <w:sz w:val="22"/>
          <w:szCs w:val="22"/>
        </w:rPr>
      </w:pPr>
    </w:p>
    <w:p w14:paraId="5675ADF9"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7BA008C3"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0EE67B8" w14:textId="77777777" w:rsidTr="00192386">
        <w:trPr>
          <w:trHeight w:val="1020"/>
        </w:trPr>
        <w:tc>
          <w:tcPr>
            <w:tcW w:w="1027" w:type="dxa"/>
            <w:tcBorders>
              <w:top w:val="nil"/>
              <w:left w:val="nil"/>
              <w:bottom w:val="nil"/>
              <w:right w:val="single" w:sz="4" w:space="0" w:color="auto"/>
            </w:tcBorders>
          </w:tcPr>
          <w:p w14:paraId="457D22D7"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AE71A3" w14:textId="05F03CEB" w:rsidR="009A705E" w:rsidRPr="00F849B0" w:rsidRDefault="003400F4" w:rsidP="00192386">
            <w:pPr>
              <w:ind w:left="567" w:hanging="567"/>
              <w:rPr>
                <w:rFonts w:ascii="Arial" w:hAnsi="Arial" w:cs="Arial"/>
                <w:sz w:val="22"/>
                <w:szCs w:val="22"/>
              </w:rPr>
            </w:pPr>
            <w:permStart w:id="318201979" w:edGrp="everyone"/>
            <w:r>
              <w:rPr>
                <w:rFonts w:ascii="Arial" w:hAnsi="Arial" w:cs="Arial"/>
                <w:sz w:val="22"/>
                <w:szCs w:val="22"/>
              </w:rPr>
              <w:t>Building Approval and Local Council regulations</w:t>
            </w:r>
            <w:permEnd w:id="318201979"/>
          </w:p>
        </w:tc>
        <w:permStart w:id="1854014793"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4A6AC1" w14:textId="77777777" w:rsidR="009A705E" w:rsidRPr="00F849B0" w:rsidRDefault="009A705E" w:rsidP="00192386">
                <w:pPr>
                  <w:ind w:left="567" w:hanging="567"/>
                  <w:rPr>
                    <w:rFonts w:ascii="Arial" w:hAnsi="Arial" w:cs="Arial"/>
                    <w:sz w:val="44"/>
                    <w:szCs w:val="44"/>
                  </w:rPr>
                </w:pPr>
                <w:r>
                  <w:rPr>
                    <w:rFonts w:ascii="Arial" w:hAnsi="Arial" w:cs="Arial"/>
                    <w:sz w:val="44"/>
                    <w:szCs w:val="44"/>
                  </w:rPr>
                  <w:sym w:font="Wingdings" w:char="F0A8"/>
                </w:r>
              </w:p>
            </w:tc>
          </w:sdtContent>
        </w:sdt>
        <w:permEnd w:id="1854014793" w:displacedByCustomXml="prev"/>
      </w:tr>
    </w:tbl>
    <w:p w14:paraId="050DF68F" w14:textId="77777777" w:rsidR="009A705E" w:rsidRPr="00F849B0" w:rsidRDefault="009A705E" w:rsidP="009A705E">
      <w:pPr>
        <w:ind w:left="567" w:hanging="567"/>
        <w:rPr>
          <w:rFonts w:ascii="Arial" w:hAnsi="Arial" w:cs="Arial"/>
          <w:sz w:val="22"/>
          <w:szCs w:val="22"/>
        </w:rPr>
      </w:pPr>
    </w:p>
    <w:p w14:paraId="03B8710B" w14:textId="77777777" w:rsidR="009A705E" w:rsidRPr="00F849B0" w:rsidRDefault="009A705E" w:rsidP="009A705E">
      <w:pPr>
        <w:ind w:left="567" w:right="-24" w:hanging="567"/>
        <w:rPr>
          <w:rFonts w:ascii="Arial" w:hAnsi="Arial" w:cs="Arial"/>
          <w:sz w:val="22"/>
          <w:szCs w:val="22"/>
        </w:rPr>
      </w:pPr>
    </w:p>
    <w:p w14:paraId="55D56319"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7647A77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3070EC3C" w14:textId="77777777" w:rsidTr="00192386">
        <w:trPr>
          <w:trHeight w:val="1020"/>
        </w:trPr>
        <w:tc>
          <w:tcPr>
            <w:tcW w:w="1027" w:type="dxa"/>
            <w:tcBorders>
              <w:top w:val="nil"/>
              <w:left w:val="nil"/>
              <w:bottom w:val="nil"/>
              <w:right w:val="single" w:sz="4" w:space="0" w:color="auto"/>
            </w:tcBorders>
          </w:tcPr>
          <w:p w14:paraId="35EFB9CD"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B7AAD7" w14:textId="7987E720" w:rsidR="009A705E" w:rsidRPr="00F849B0" w:rsidRDefault="002F28A8" w:rsidP="00192386">
            <w:pPr>
              <w:ind w:left="567" w:hanging="567"/>
              <w:rPr>
                <w:rFonts w:ascii="Arial" w:hAnsi="Arial" w:cs="Arial"/>
                <w:sz w:val="22"/>
                <w:szCs w:val="22"/>
              </w:rPr>
            </w:pPr>
            <w:permStart w:id="829634791" w:edGrp="everyone"/>
            <w:r>
              <w:rPr>
                <w:rFonts w:ascii="Arial" w:hAnsi="Arial" w:cs="Arial"/>
                <w:sz w:val="22"/>
                <w:szCs w:val="22"/>
              </w:rPr>
              <w:t xml:space="preserve">To have colours chosen from pre-start meetings in writing, have subcontractors and suppliers ready to go, this avoids variations to the contract </w:t>
            </w:r>
            <w:permEnd w:id="829634791"/>
          </w:p>
        </w:tc>
        <w:permStart w:id="177413464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21CAE1" w14:textId="77777777" w:rsidR="009A705E" w:rsidRPr="00F849B0" w:rsidRDefault="009A705E" w:rsidP="00192386">
                <w:pPr>
                  <w:ind w:left="567" w:hanging="567"/>
                  <w:rPr>
                    <w:rFonts w:ascii="Arial" w:hAnsi="Arial" w:cs="Arial"/>
                    <w:sz w:val="44"/>
                    <w:szCs w:val="44"/>
                  </w:rPr>
                </w:pPr>
                <w:r>
                  <w:rPr>
                    <w:rFonts w:ascii="Arial" w:hAnsi="Arial" w:cs="Arial"/>
                    <w:sz w:val="44"/>
                    <w:szCs w:val="44"/>
                  </w:rPr>
                  <w:sym w:font="Wingdings" w:char="F0A8"/>
                </w:r>
              </w:p>
            </w:tc>
          </w:sdtContent>
        </w:sdt>
        <w:permEnd w:id="1774134643" w:displacedByCustomXml="prev"/>
      </w:tr>
    </w:tbl>
    <w:p w14:paraId="7723931C" w14:textId="77777777" w:rsidR="009A705E" w:rsidRPr="00F849B0" w:rsidRDefault="009A705E" w:rsidP="009A705E">
      <w:pPr>
        <w:ind w:left="567" w:right="-24" w:hanging="567"/>
        <w:rPr>
          <w:rFonts w:ascii="Arial" w:hAnsi="Arial" w:cs="Arial"/>
          <w:sz w:val="22"/>
          <w:szCs w:val="22"/>
        </w:rPr>
      </w:pPr>
    </w:p>
    <w:p w14:paraId="2ACF86CB"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7672E9B1"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51E5C48A" w14:textId="77777777" w:rsidTr="00192386">
        <w:trPr>
          <w:trHeight w:val="510"/>
        </w:trPr>
        <w:tc>
          <w:tcPr>
            <w:tcW w:w="1557" w:type="pct"/>
            <w:tcBorders>
              <w:top w:val="nil"/>
              <w:left w:val="nil"/>
              <w:bottom w:val="nil"/>
              <w:right w:val="single" w:sz="12" w:space="0" w:color="auto"/>
            </w:tcBorders>
            <w:shd w:val="clear" w:color="auto" w:fill="auto"/>
          </w:tcPr>
          <w:p w14:paraId="317C243C" w14:textId="77777777" w:rsidR="009A705E" w:rsidRPr="00F849B0" w:rsidRDefault="009A705E" w:rsidP="00192386">
            <w:pPr>
              <w:keepNext/>
              <w:ind w:left="993" w:hanging="993"/>
            </w:pPr>
            <w:r w:rsidRPr="00F849B0">
              <w:rPr>
                <w:rFonts w:ascii="Arial" w:hAnsi="Arial" w:cs="Arial"/>
                <w:b/>
                <w:sz w:val="22"/>
                <w:szCs w:val="22"/>
              </w:rPr>
              <w:t>Answer</w:t>
            </w:r>
          </w:p>
        </w:tc>
        <w:permStart w:id="13430479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286F23C" w14:textId="3AF5E04B"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13EE0">
                  <w:rPr>
                    <w:rFonts w:ascii="Arial" w:hAnsi="Arial" w:cs="Arial"/>
                    <w:sz w:val="40"/>
                    <w:szCs w:val="44"/>
                  </w:rPr>
                  <w:sym w:font="Wingdings" w:char="F0FE"/>
                </w:r>
              </w:sdtContent>
            </w:sdt>
            <w:permEnd w:id="13430479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079282" w14:textId="77777777" w:rsidR="009A705E" w:rsidRPr="00F849B0" w:rsidRDefault="009A705E" w:rsidP="00192386">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38C4D3C" w14:textId="77777777" w:rsidR="009A705E" w:rsidRPr="00F849B0" w:rsidRDefault="009A705E" w:rsidP="00192386">
            <w:pPr>
              <w:keepNext/>
              <w:ind w:left="993" w:hanging="993"/>
              <w:rPr>
                <w:rFonts w:ascii="Arial" w:hAnsi="Arial" w:cs="Arial"/>
                <w:sz w:val="44"/>
                <w:szCs w:val="44"/>
              </w:rPr>
            </w:pPr>
          </w:p>
        </w:tc>
        <w:permStart w:id="220617877"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87BD6A1"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220617877" w:displacedByCustomXml="prev"/>
      </w:tr>
      <w:tr w:rsidR="009A705E" w:rsidRPr="00F849B0" w14:paraId="62E0A1A0" w14:textId="77777777" w:rsidTr="00192386">
        <w:trPr>
          <w:trHeight w:val="510"/>
        </w:trPr>
        <w:tc>
          <w:tcPr>
            <w:tcW w:w="1557" w:type="pct"/>
            <w:tcBorders>
              <w:top w:val="nil"/>
              <w:left w:val="nil"/>
              <w:bottom w:val="nil"/>
              <w:right w:val="single" w:sz="12" w:space="0" w:color="auto"/>
            </w:tcBorders>
          </w:tcPr>
          <w:p w14:paraId="76B1CB1B" w14:textId="77777777" w:rsidR="009A705E" w:rsidRPr="00F849B0" w:rsidRDefault="009A705E" w:rsidP="00192386">
            <w:pPr>
              <w:ind w:left="993" w:hanging="993"/>
              <w:jc w:val="center"/>
            </w:pPr>
          </w:p>
        </w:tc>
        <w:permStart w:id="107160041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DC9B702"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07160041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7E864A" w14:textId="77777777" w:rsidR="009A705E" w:rsidRPr="00F849B0" w:rsidRDefault="009A705E" w:rsidP="00192386">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6F2B86C" w14:textId="77777777" w:rsidR="009A705E" w:rsidRPr="00F849B0" w:rsidRDefault="009A705E" w:rsidP="00192386">
            <w:pPr>
              <w:ind w:left="993" w:hanging="993"/>
            </w:pPr>
          </w:p>
        </w:tc>
        <w:tc>
          <w:tcPr>
            <w:tcW w:w="336" w:type="pct"/>
            <w:tcBorders>
              <w:top w:val="nil"/>
              <w:left w:val="nil"/>
              <w:bottom w:val="nil"/>
              <w:right w:val="nil"/>
            </w:tcBorders>
          </w:tcPr>
          <w:p w14:paraId="1899E486" w14:textId="77777777" w:rsidR="009A705E" w:rsidRPr="00F849B0" w:rsidRDefault="009A705E" w:rsidP="00192386">
            <w:pPr>
              <w:ind w:left="993" w:hanging="993"/>
            </w:pPr>
          </w:p>
        </w:tc>
      </w:tr>
    </w:tbl>
    <w:p w14:paraId="5EA552C3" w14:textId="77777777" w:rsidR="009A705E" w:rsidRPr="00F849B0" w:rsidRDefault="009A705E" w:rsidP="009A705E">
      <w:pPr>
        <w:jc w:val="left"/>
        <w:rPr>
          <w:rFonts w:ascii="Arial" w:hAnsi="Arial" w:cs="Arial"/>
          <w:sz w:val="22"/>
          <w:szCs w:val="22"/>
        </w:rPr>
      </w:pPr>
    </w:p>
    <w:p w14:paraId="0764E24D" w14:textId="77777777" w:rsidR="009A705E" w:rsidRPr="00F849B0" w:rsidRDefault="009A705E" w:rsidP="009A705E">
      <w:pPr>
        <w:ind w:left="567" w:hanging="567"/>
        <w:rPr>
          <w:rFonts w:ascii="Arial" w:hAnsi="Arial" w:cs="Arial"/>
          <w:sz w:val="22"/>
          <w:szCs w:val="22"/>
        </w:rPr>
      </w:pPr>
    </w:p>
    <w:p w14:paraId="444A672F"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75654D4A"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23BAAADD" w14:textId="77777777" w:rsidTr="00192386">
        <w:trPr>
          <w:trHeight w:val="2494"/>
        </w:trPr>
        <w:tc>
          <w:tcPr>
            <w:tcW w:w="1077" w:type="dxa"/>
            <w:tcBorders>
              <w:top w:val="nil"/>
              <w:left w:val="nil"/>
              <w:bottom w:val="nil"/>
              <w:right w:val="single" w:sz="4" w:space="0" w:color="auto"/>
            </w:tcBorders>
          </w:tcPr>
          <w:p w14:paraId="4A52FA35"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59380" w14:textId="2D5FEA0E" w:rsidR="009A705E" w:rsidRPr="00F849B0" w:rsidRDefault="002F28A8" w:rsidP="00192386">
            <w:pPr>
              <w:ind w:left="567" w:hanging="567"/>
              <w:rPr>
                <w:rFonts w:ascii="Arial" w:hAnsi="Arial" w:cs="Arial"/>
                <w:sz w:val="22"/>
                <w:szCs w:val="22"/>
              </w:rPr>
            </w:pPr>
            <w:permStart w:id="208735806" w:edGrp="everyone"/>
            <w:r>
              <w:rPr>
                <w:rFonts w:ascii="Arial" w:hAnsi="Arial" w:cs="Arial"/>
                <w:sz w:val="22"/>
                <w:szCs w:val="22"/>
              </w:rPr>
              <w:t xml:space="preserve">Monday to Saturday 6:30am to 6:30pm, Sundays and Public Holidays are not permitted, you will have to adjust your schedule accordingly to allow for the times required by council </w:t>
            </w:r>
            <w:permEnd w:id="208735806"/>
          </w:p>
        </w:tc>
        <w:permStart w:id="1214540231"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A0883F2" w14:textId="77777777" w:rsidR="009A705E" w:rsidRPr="00F849B0" w:rsidRDefault="009A705E" w:rsidP="00192386">
                <w:pPr>
                  <w:ind w:left="567" w:hanging="567"/>
                  <w:rPr>
                    <w:rFonts w:ascii="Arial" w:hAnsi="Arial" w:cs="Arial"/>
                    <w:sz w:val="44"/>
                    <w:szCs w:val="44"/>
                  </w:rPr>
                </w:pPr>
                <w:r>
                  <w:rPr>
                    <w:rFonts w:ascii="Arial" w:hAnsi="Arial" w:cs="Arial"/>
                    <w:sz w:val="44"/>
                    <w:szCs w:val="44"/>
                  </w:rPr>
                  <w:sym w:font="Wingdings" w:char="F0A8"/>
                </w:r>
              </w:p>
            </w:tc>
          </w:sdtContent>
        </w:sdt>
        <w:permEnd w:id="1214540231" w:displacedByCustomXml="prev"/>
      </w:tr>
    </w:tbl>
    <w:p w14:paraId="4B39B2DB" w14:textId="77777777" w:rsidR="009A705E" w:rsidRPr="00F849B0" w:rsidRDefault="009A705E" w:rsidP="009A705E">
      <w:pPr>
        <w:ind w:left="567" w:right="-24" w:hanging="567"/>
        <w:rPr>
          <w:rFonts w:ascii="Arial" w:hAnsi="Arial" w:cs="Arial"/>
          <w:sz w:val="22"/>
          <w:szCs w:val="22"/>
        </w:rPr>
      </w:pPr>
    </w:p>
    <w:p w14:paraId="7F8F5BD7" w14:textId="77777777" w:rsidR="009A705E" w:rsidRPr="00F849B0" w:rsidRDefault="009A705E" w:rsidP="009A705E">
      <w:pPr>
        <w:jc w:val="left"/>
        <w:rPr>
          <w:rFonts w:ascii="Arial" w:hAnsi="Arial" w:cs="Arial"/>
          <w:sz w:val="22"/>
          <w:szCs w:val="22"/>
        </w:rPr>
      </w:pPr>
    </w:p>
    <w:p w14:paraId="39C3309B"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102C7A8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4C50C03C" w14:textId="77777777" w:rsidTr="00192386">
        <w:tc>
          <w:tcPr>
            <w:tcW w:w="569" w:type="pct"/>
            <w:tcBorders>
              <w:top w:val="nil"/>
              <w:left w:val="nil"/>
              <w:bottom w:val="nil"/>
              <w:right w:val="single" w:sz="12" w:space="0" w:color="auto"/>
            </w:tcBorders>
            <w:shd w:val="clear" w:color="auto" w:fill="auto"/>
          </w:tcPr>
          <w:p w14:paraId="15668808" w14:textId="77777777" w:rsidR="009A705E" w:rsidRPr="00F849B0" w:rsidRDefault="009A705E" w:rsidP="00192386">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97D6AB5" w14:textId="77777777" w:rsidR="009A705E" w:rsidRPr="00F849B0" w:rsidRDefault="009A705E" w:rsidP="00192386">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7B736663" w14:textId="77777777" w:rsidR="009A705E" w:rsidRPr="00F849B0" w:rsidRDefault="009A705E" w:rsidP="00192386">
            <w:pPr>
              <w:keepNext/>
              <w:ind w:left="993" w:right="82" w:hanging="993"/>
              <w:jc w:val="center"/>
            </w:pPr>
            <w:r w:rsidRPr="00F849B0">
              <w:t>Information provided for labour and material schedules</w:t>
            </w:r>
          </w:p>
        </w:tc>
        <w:permStart w:id="1710256861"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2BCC7E" w14:textId="77777777" w:rsidR="009A705E" w:rsidRPr="00F849B0" w:rsidRDefault="009A705E" w:rsidP="00192386">
                <w:pPr>
                  <w:keepNext/>
                  <w:ind w:left="993" w:hanging="993"/>
                </w:pPr>
                <w:r>
                  <w:rPr>
                    <w:rFonts w:ascii="Arial" w:hAnsi="Arial" w:cs="Arial"/>
                    <w:sz w:val="44"/>
                    <w:szCs w:val="44"/>
                  </w:rPr>
                  <w:sym w:font="Wingdings" w:char="F0A8"/>
                </w:r>
              </w:p>
            </w:tc>
          </w:sdtContent>
        </w:sdt>
        <w:permEnd w:id="1710256861" w:displacedByCustomXml="prev"/>
      </w:tr>
      <w:tr w:rsidR="009A705E" w:rsidRPr="00F849B0" w14:paraId="0F9F528C" w14:textId="77777777" w:rsidTr="00192386">
        <w:trPr>
          <w:trHeight w:val="1871"/>
        </w:trPr>
        <w:tc>
          <w:tcPr>
            <w:tcW w:w="569" w:type="pct"/>
            <w:tcBorders>
              <w:top w:val="nil"/>
              <w:left w:val="nil"/>
              <w:bottom w:val="nil"/>
              <w:right w:val="single" w:sz="12" w:space="0" w:color="auto"/>
            </w:tcBorders>
          </w:tcPr>
          <w:p w14:paraId="50EB9C0E" w14:textId="77777777" w:rsidR="009A705E" w:rsidRPr="00F849B0" w:rsidRDefault="009A705E" w:rsidP="00192386">
            <w:pPr>
              <w:ind w:left="993" w:hanging="993"/>
              <w:jc w:val="center"/>
            </w:pPr>
          </w:p>
        </w:tc>
        <w:tc>
          <w:tcPr>
            <w:tcW w:w="1206" w:type="pct"/>
            <w:tcBorders>
              <w:top w:val="single" w:sz="12" w:space="0" w:color="auto"/>
              <w:right w:val="single" w:sz="4" w:space="0" w:color="auto"/>
            </w:tcBorders>
            <w:shd w:val="clear" w:color="auto" w:fill="auto"/>
            <w:vAlign w:val="center"/>
          </w:tcPr>
          <w:p w14:paraId="79CEB241" w14:textId="31D95F92" w:rsidR="009A705E" w:rsidRPr="00503301" w:rsidRDefault="00964B62" w:rsidP="00192386">
            <w:pPr>
              <w:ind w:left="567" w:hanging="567"/>
              <w:rPr>
                <w:rFonts w:ascii="Arial" w:hAnsi="Arial" w:cs="Arial"/>
                <w:sz w:val="22"/>
                <w:szCs w:val="22"/>
              </w:rPr>
            </w:pPr>
            <w:permStart w:id="648482700" w:edGrp="everyone"/>
            <w:r>
              <w:rPr>
                <w:rFonts w:ascii="Arial" w:hAnsi="Arial" w:cs="Arial"/>
                <w:sz w:val="22"/>
                <w:szCs w:val="22"/>
              </w:rPr>
              <w:t xml:space="preserve">External Colour Schedule </w:t>
            </w:r>
            <w:permEnd w:id="648482700"/>
          </w:p>
        </w:tc>
        <w:tc>
          <w:tcPr>
            <w:tcW w:w="2890" w:type="pct"/>
            <w:tcBorders>
              <w:top w:val="single" w:sz="12" w:space="0" w:color="auto"/>
              <w:left w:val="single" w:sz="4" w:space="0" w:color="auto"/>
            </w:tcBorders>
            <w:shd w:val="clear" w:color="auto" w:fill="auto"/>
            <w:vAlign w:val="center"/>
          </w:tcPr>
          <w:p w14:paraId="09995A68" w14:textId="33DEFA9E" w:rsidR="009A705E" w:rsidRPr="00503301" w:rsidRDefault="00964B62" w:rsidP="00192386">
            <w:pPr>
              <w:ind w:left="567" w:hanging="567"/>
              <w:rPr>
                <w:rFonts w:ascii="Arial" w:hAnsi="Arial" w:cs="Arial"/>
                <w:sz w:val="22"/>
                <w:szCs w:val="22"/>
              </w:rPr>
            </w:pPr>
            <w:permStart w:id="1956446600" w:edGrp="everyone"/>
            <w:r>
              <w:rPr>
                <w:rFonts w:ascii="Arial" w:hAnsi="Arial" w:cs="Arial"/>
                <w:sz w:val="22"/>
                <w:szCs w:val="22"/>
              </w:rPr>
              <w:t xml:space="preserve">Provides all roof, gutters, facias, window glazing colours etc, the nominated colours may </w:t>
            </w:r>
            <w:r w:rsidR="00211D96">
              <w:rPr>
                <w:rFonts w:ascii="Arial" w:hAnsi="Arial" w:cs="Arial"/>
                <w:sz w:val="22"/>
                <w:szCs w:val="22"/>
              </w:rPr>
              <w:t xml:space="preserve">need to be pre ordered </w:t>
            </w:r>
            <w:permEnd w:id="1956446600"/>
          </w:p>
        </w:tc>
        <w:tc>
          <w:tcPr>
            <w:tcW w:w="335" w:type="pct"/>
            <w:tcBorders>
              <w:top w:val="nil"/>
              <w:left w:val="single" w:sz="12" w:space="0" w:color="auto"/>
              <w:bottom w:val="nil"/>
              <w:right w:val="nil"/>
            </w:tcBorders>
          </w:tcPr>
          <w:p w14:paraId="5B2E05BF" w14:textId="77777777" w:rsidR="009A705E" w:rsidRPr="00F849B0" w:rsidRDefault="009A705E" w:rsidP="00192386">
            <w:pPr>
              <w:ind w:left="993" w:hanging="993"/>
            </w:pPr>
          </w:p>
        </w:tc>
      </w:tr>
      <w:tr w:rsidR="009A705E" w:rsidRPr="00F849B0" w14:paraId="60194750" w14:textId="77777777" w:rsidTr="00192386">
        <w:trPr>
          <w:trHeight w:val="1871"/>
        </w:trPr>
        <w:tc>
          <w:tcPr>
            <w:tcW w:w="569" w:type="pct"/>
            <w:tcBorders>
              <w:top w:val="nil"/>
              <w:left w:val="nil"/>
              <w:bottom w:val="nil"/>
              <w:right w:val="single" w:sz="12" w:space="0" w:color="auto"/>
            </w:tcBorders>
          </w:tcPr>
          <w:p w14:paraId="6E2E7662" w14:textId="77777777" w:rsidR="009A705E" w:rsidRPr="00F849B0" w:rsidRDefault="009A705E" w:rsidP="00192386">
            <w:pPr>
              <w:ind w:left="993" w:hanging="993"/>
              <w:jc w:val="center"/>
            </w:pPr>
          </w:p>
        </w:tc>
        <w:tc>
          <w:tcPr>
            <w:tcW w:w="1206" w:type="pct"/>
            <w:tcBorders>
              <w:right w:val="single" w:sz="4" w:space="0" w:color="auto"/>
            </w:tcBorders>
            <w:shd w:val="clear" w:color="auto" w:fill="auto"/>
            <w:vAlign w:val="center"/>
          </w:tcPr>
          <w:p w14:paraId="07809048" w14:textId="559D032E" w:rsidR="009A705E" w:rsidRPr="00503301" w:rsidRDefault="00964B62" w:rsidP="00192386">
            <w:pPr>
              <w:ind w:left="567" w:hanging="567"/>
              <w:rPr>
                <w:rFonts w:ascii="Arial" w:hAnsi="Arial" w:cs="Arial"/>
                <w:sz w:val="22"/>
                <w:szCs w:val="22"/>
              </w:rPr>
            </w:pPr>
            <w:permStart w:id="1463354253" w:edGrp="everyone"/>
            <w:r>
              <w:rPr>
                <w:rFonts w:ascii="Arial" w:hAnsi="Arial" w:cs="Arial"/>
                <w:sz w:val="22"/>
                <w:szCs w:val="22"/>
              </w:rPr>
              <w:t xml:space="preserve">Sanitary Fittings and Fixtures </w:t>
            </w:r>
            <w:permEnd w:id="1463354253"/>
          </w:p>
        </w:tc>
        <w:tc>
          <w:tcPr>
            <w:tcW w:w="2890" w:type="pct"/>
            <w:tcBorders>
              <w:left w:val="single" w:sz="4" w:space="0" w:color="auto"/>
            </w:tcBorders>
            <w:shd w:val="clear" w:color="auto" w:fill="auto"/>
            <w:vAlign w:val="center"/>
          </w:tcPr>
          <w:p w14:paraId="6A2BC53D" w14:textId="5DE1DD10" w:rsidR="009A705E" w:rsidRPr="00503301" w:rsidRDefault="00964B62" w:rsidP="00192386">
            <w:pPr>
              <w:ind w:left="567" w:hanging="567"/>
              <w:rPr>
                <w:rFonts w:ascii="Arial" w:hAnsi="Arial" w:cs="Arial"/>
                <w:sz w:val="22"/>
                <w:szCs w:val="22"/>
              </w:rPr>
            </w:pPr>
            <w:permStart w:id="760510502" w:edGrp="everyone"/>
            <w:r>
              <w:rPr>
                <w:rFonts w:ascii="Arial" w:hAnsi="Arial" w:cs="Arial"/>
                <w:sz w:val="22"/>
                <w:szCs w:val="22"/>
              </w:rPr>
              <w:t xml:space="preserve">Provides all taps, sinks etc, the required fittings and fixtures could be unavailable or out of stock with a restock time that may </w:t>
            </w:r>
            <w:r w:rsidR="00211D96">
              <w:rPr>
                <w:rFonts w:ascii="Arial" w:hAnsi="Arial" w:cs="Arial"/>
                <w:sz w:val="22"/>
                <w:szCs w:val="22"/>
              </w:rPr>
              <w:t>be too long, fittings and/or fixtures may need to be pre ordered</w:t>
            </w:r>
            <w:permEnd w:id="760510502"/>
          </w:p>
        </w:tc>
        <w:tc>
          <w:tcPr>
            <w:tcW w:w="335" w:type="pct"/>
            <w:tcBorders>
              <w:top w:val="nil"/>
              <w:left w:val="single" w:sz="12" w:space="0" w:color="auto"/>
              <w:bottom w:val="nil"/>
              <w:right w:val="nil"/>
            </w:tcBorders>
          </w:tcPr>
          <w:p w14:paraId="2C3AA002" w14:textId="77777777" w:rsidR="009A705E" w:rsidRPr="00F849B0" w:rsidRDefault="009A705E" w:rsidP="00192386">
            <w:pPr>
              <w:ind w:left="993" w:hanging="993"/>
            </w:pPr>
          </w:p>
        </w:tc>
      </w:tr>
      <w:tr w:rsidR="009A705E" w:rsidRPr="00F849B0" w14:paraId="00216250" w14:textId="77777777" w:rsidTr="00192386">
        <w:trPr>
          <w:trHeight w:val="1871"/>
        </w:trPr>
        <w:tc>
          <w:tcPr>
            <w:tcW w:w="569" w:type="pct"/>
            <w:tcBorders>
              <w:top w:val="nil"/>
              <w:left w:val="nil"/>
              <w:bottom w:val="nil"/>
              <w:right w:val="single" w:sz="12" w:space="0" w:color="auto"/>
            </w:tcBorders>
          </w:tcPr>
          <w:p w14:paraId="44D1B90E" w14:textId="77777777" w:rsidR="009A705E" w:rsidRPr="00F849B0" w:rsidRDefault="009A705E" w:rsidP="00192386">
            <w:pPr>
              <w:ind w:left="993" w:hanging="993"/>
              <w:jc w:val="center"/>
            </w:pPr>
          </w:p>
        </w:tc>
        <w:tc>
          <w:tcPr>
            <w:tcW w:w="1206" w:type="pct"/>
            <w:tcBorders>
              <w:right w:val="single" w:sz="4" w:space="0" w:color="auto"/>
            </w:tcBorders>
            <w:shd w:val="clear" w:color="auto" w:fill="auto"/>
            <w:vAlign w:val="center"/>
          </w:tcPr>
          <w:p w14:paraId="3CB524A1" w14:textId="2A001E60" w:rsidR="009A705E" w:rsidRPr="00503301" w:rsidRDefault="00964B62" w:rsidP="00192386">
            <w:pPr>
              <w:ind w:left="567" w:hanging="567"/>
              <w:rPr>
                <w:rFonts w:ascii="Arial" w:hAnsi="Arial" w:cs="Arial"/>
                <w:sz w:val="22"/>
                <w:szCs w:val="22"/>
              </w:rPr>
            </w:pPr>
            <w:permStart w:id="1155937608" w:edGrp="everyone"/>
            <w:r>
              <w:rPr>
                <w:rFonts w:ascii="Arial" w:hAnsi="Arial" w:cs="Arial"/>
                <w:sz w:val="22"/>
                <w:szCs w:val="22"/>
              </w:rPr>
              <w:t>Floor and wall coverings</w:t>
            </w:r>
            <w:permEnd w:id="1155937608"/>
          </w:p>
        </w:tc>
        <w:tc>
          <w:tcPr>
            <w:tcW w:w="2890" w:type="pct"/>
            <w:tcBorders>
              <w:left w:val="single" w:sz="4" w:space="0" w:color="auto"/>
            </w:tcBorders>
            <w:shd w:val="clear" w:color="auto" w:fill="auto"/>
            <w:vAlign w:val="center"/>
          </w:tcPr>
          <w:p w14:paraId="0C4B0677" w14:textId="673DF43C" w:rsidR="009A705E" w:rsidRPr="00503301" w:rsidRDefault="00211D96" w:rsidP="00192386">
            <w:pPr>
              <w:ind w:left="567" w:hanging="567"/>
              <w:rPr>
                <w:rFonts w:ascii="Arial" w:hAnsi="Arial" w:cs="Arial"/>
                <w:sz w:val="22"/>
                <w:szCs w:val="22"/>
              </w:rPr>
            </w:pPr>
            <w:permStart w:id="733052700" w:edGrp="everyone"/>
            <w:r>
              <w:rPr>
                <w:rFonts w:ascii="Arial" w:hAnsi="Arial" w:cs="Arial"/>
                <w:sz w:val="22"/>
                <w:szCs w:val="22"/>
              </w:rPr>
              <w:t>Provides colours of walls and colours/materials of floor coverings, the picked colour or material may need to be pre ordered as it might be from overseas</w:t>
            </w:r>
            <w:permEnd w:id="733052700"/>
          </w:p>
        </w:tc>
        <w:tc>
          <w:tcPr>
            <w:tcW w:w="335" w:type="pct"/>
            <w:tcBorders>
              <w:top w:val="nil"/>
              <w:left w:val="single" w:sz="12" w:space="0" w:color="auto"/>
              <w:bottom w:val="nil"/>
              <w:right w:val="nil"/>
            </w:tcBorders>
          </w:tcPr>
          <w:p w14:paraId="3543ABC5" w14:textId="77777777" w:rsidR="009A705E" w:rsidRPr="00F849B0" w:rsidRDefault="009A705E" w:rsidP="00192386">
            <w:pPr>
              <w:ind w:left="993" w:hanging="993"/>
            </w:pPr>
          </w:p>
        </w:tc>
      </w:tr>
    </w:tbl>
    <w:p w14:paraId="1BC53DF4" w14:textId="77777777" w:rsidR="009A705E" w:rsidRPr="00F849B0" w:rsidRDefault="009A705E" w:rsidP="009A705E">
      <w:pPr>
        <w:ind w:left="567" w:right="-24" w:hanging="567"/>
        <w:rPr>
          <w:rFonts w:ascii="Arial" w:hAnsi="Arial" w:cs="Arial"/>
          <w:sz w:val="22"/>
          <w:szCs w:val="22"/>
        </w:rPr>
      </w:pPr>
    </w:p>
    <w:p w14:paraId="78E67788"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3C8485F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6A92CD3" w14:textId="77777777" w:rsidTr="00192386">
        <w:trPr>
          <w:trHeight w:val="1361"/>
        </w:trPr>
        <w:tc>
          <w:tcPr>
            <w:tcW w:w="1027" w:type="dxa"/>
            <w:tcBorders>
              <w:top w:val="nil"/>
              <w:left w:val="nil"/>
              <w:bottom w:val="nil"/>
              <w:right w:val="single" w:sz="4" w:space="0" w:color="auto"/>
            </w:tcBorders>
          </w:tcPr>
          <w:p w14:paraId="4314C57A"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E8A440" w14:textId="36C6704F" w:rsidR="009A705E" w:rsidRPr="00F849B0" w:rsidRDefault="00964B62" w:rsidP="00192386">
            <w:pPr>
              <w:ind w:left="567" w:hanging="567"/>
              <w:rPr>
                <w:rFonts w:ascii="Arial" w:hAnsi="Arial" w:cs="Arial"/>
                <w:sz w:val="22"/>
                <w:szCs w:val="22"/>
              </w:rPr>
            </w:pPr>
            <w:permStart w:id="1140354313" w:edGrp="everyone"/>
            <w:r>
              <w:rPr>
                <w:rFonts w:ascii="Arial" w:hAnsi="Arial" w:cs="Arial"/>
                <w:sz w:val="22"/>
                <w:szCs w:val="22"/>
              </w:rPr>
              <w:t>Make changes to your schedule accordingly, notify your major suppliers, make changes to your call forward shed</w:t>
            </w:r>
            <w:r w:rsidR="002F28A8">
              <w:rPr>
                <w:rFonts w:ascii="Arial" w:hAnsi="Arial" w:cs="Arial"/>
                <w:sz w:val="22"/>
                <w:szCs w:val="22"/>
              </w:rPr>
              <w:t xml:space="preserve"> </w:t>
            </w:r>
            <w:permEnd w:id="1140354313"/>
          </w:p>
        </w:tc>
        <w:permStart w:id="12454507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F1F74E"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124545070" w:displacedByCustomXml="prev"/>
      </w:tr>
    </w:tbl>
    <w:p w14:paraId="73296B0C" w14:textId="77777777" w:rsidR="009A705E" w:rsidRPr="00F849B0" w:rsidRDefault="009A705E" w:rsidP="009A705E">
      <w:pPr>
        <w:ind w:left="567" w:right="-24" w:hanging="567"/>
        <w:rPr>
          <w:rFonts w:ascii="Arial" w:hAnsi="Arial" w:cs="Arial"/>
          <w:sz w:val="22"/>
          <w:szCs w:val="22"/>
        </w:rPr>
      </w:pPr>
    </w:p>
    <w:p w14:paraId="16FCA7BE" w14:textId="77777777" w:rsidR="009A705E" w:rsidRPr="00F849B0" w:rsidRDefault="009A705E" w:rsidP="009A705E">
      <w:pPr>
        <w:jc w:val="left"/>
        <w:rPr>
          <w:rFonts w:ascii="Arial" w:hAnsi="Arial" w:cs="Arial"/>
          <w:sz w:val="22"/>
          <w:szCs w:val="22"/>
        </w:rPr>
      </w:pPr>
    </w:p>
    <w:p w14:paraId="75BBEB94"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4549788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26C0CBC0" w14:textId="77777777" w:rsidTr="00192386">
        <w:tc>
          <w:tcPr>
            <w:tcW w:w="569" w:type="pct"/>
            <w:tcBorders>
              <w:top w:val="nil"/>
              <w:left w:val="nil"/>
              <w:bottom w:val="nil"/>
              <w:right w:val="single" w:sz="12" w:space="0" w:color="auto"/>
            </w:tcBorders>
            <w:shd w:val="clear" w:color="auto" w:fill="auto"/>
          </w:tcPr>
          <w:p w14:paraId="2EA11B39" w14:textId="77777777" w:rsidR="009A705E" w:rsidRPr="00F849B0" w:rsidRDefault="009A705E" w:rsidP="00192386">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59E272E" w14:textId="77777777" w:rsidR="009A705E" w:rsidRPr="00F849B0" w:rsidRDefault="009A705E" w:rsidP="00192386">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F5208DF" w14:textId="77777777" w:rsidR="009A705E" w:rsidRPr="00F849B0" w:rsidRDefault="009A705E" w:rsidP="00192386">
            <w:pPr>
              <w:keepNext/>
              <w:ind w:left="993" w:right="82" w:hanging="993"/>
              <w:jc w:val="center"/>
            </w:pPr>
            <w:r w:rsidRPr="00F849B0">
              <w:t>Effect on schedules</w:t>
            </w:r>
          </w:p>
        </w:tc>
        <w:permStart w:id="1443909772"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2B21EA"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1443909772" w:displacedByCustomXml="prev"/>
      </w:tr>
      <w:tr w:rsidR="009A705E" w:rsidRPr="00F849B0" w14:paraId="08E7F2FD" w14:textId="77777777" w:rsidTr="00192386">
        <w:trPr>
          <w:trHeight w:val="1928"/>
        </w:trPr>
        <w:tc>
          <w:tcPr>
            <w:tcW w:w="569" w:type="pct"/>
            <w:tcBorders>
              <w:top w:val="nil"/>
              <w:left w:val="nil"/>
              <w:bottom w:val="nil"/>
              <w:right w:val="single" w:sz="12" w:space="0" w:color="auto"/>
            </w:tcBorders>
          </w:tcPr>
          <w:p w14:paraId="4D555200" w14:textId="77777777" w:rsidR="009A705E" w:rsidRPr="00F849B0" w:rsidRDefault="009A705E" w:rsidP="00192386">
            <w:pPr>
              <w:ind w:left="993" w:hanging="993"/>
              <w:jc w:val="center"/>
            </w:pPr>
          </w:p>
        </w:tc>
        <w:tc>
          <w:tcPr>
            <w:tcW w:w="2048" w:type="pct"/>
            <w:tcBorders>
              <w:top w:val="single" w:sz="12" w:space="0" w:color="auto"/>
              <w:right w:val="single" w:sz="4" w:space="0" w:color="auto"/>
            </w:tcBorders>
            <w:shd w:val="clear" w:color="auto" w:fill="auto"/>
            <w:vAlign w:val="center"/>
          </w:tcPr>
          <w:p w14:paraId="5D37AE41" w14:textId="50893BE8" w:rsidR="009A705E" w:rsidRPr="006060D2" w:rsidRDefault="00211D96" w:rsidP="00192386">
            <w:pPr>
              <w:ind w:left="567" w:hanging="567"/>
              <w:rPr>
                <w:rFonts w:ascii="Arial" w:hAnsi="Arial" w:cs="Arial"/>
                <w:sz w:val="22"/>
                <w:szCs w:val="22"/>
              </w:rPr>
            </w:pPr>
            <w:permStart w:id="751256130" w:edGrp="everyone"/>
            <w:r>
              <w:rPr>
                <w:rFonts w:ascii="Arial" w:hAnsi="Arial" w:cs="Arial"/>
                <w:sz w:val="22"/>
                <w:szCs w:val="22"/>
              </w:rPr>
              <w:t>Redesigning kitchens and kitchen layouts</w:t>
            </w:r>
            <w:permEnd w:id="751256130"/>
          </w:p>
        </w:tc>
        <w:tc>
          <w:tcPr>
            <w:tcW w:w="2048" w:type="pct"/>
            <w:tcBorders>
              <w:top w:val="single" w:sz="12" w:space="0" w:color="auto"/>
              <w:left w:val="single" w:sz="4" w:space="0" w:color="auto"/>
            </w:tcBorders>
            <w:shd w:val="clear" w:color="auto" w:fill="auto"/>
            <w:vAlign w:val="center"/>
          </w:tcPr>
          <w:p w14:paraId="3C24CECD" w14:textId="71E5736C" w:rsidR="009A705E" w:rsidRPr="006060D2" w:rsidRDefault="00211D96" w:rsidP="00192386">
            <w:pPr>
              <w:ind w:left="567" w:hanging="567"/>
              <w:rPr>
                <w:rFonts w:ascii="Arial" w:hAnsi="Arial" w:cs="Arial"/>
                <w:sz w:val="22"/>
                <w:szCs w:val="22"/>
              </w:rPr>
            </w:pPr>
            <w:permStart w:id="333776395" w:edGrp="everyone"/>
            <w:r>
              <w:rPr>
                <w:rFonts w:ascii="Arial" w:hAnsi="Arial" w:cs="Arial"/>
                <w:sz w:val="22"/>
                <w:szCs w:val="22"/>
              </w:rPr>
              <w:t>Additional weeks to allow for this change and for materials to arrive, schedule will not be on time</w:t>
            </w:r>
            <w:permEnd w:id="333776395"/>
          </w:p>
        </w:tc>
        <w:tc>
          <w:tcPr>
            <w:tcW w:w="335" w:type="pct"/>
            <w:tcBorders>
              <w:top w:val="nil"/>
              <w:left w:val="single" w:sz="12" w:space="0" w:color="auto"/>
              <w:bottom w:val="nil"/>
              <w:right w:val="nil"/>
            </w:tcBorders>
          </w:tcPr>
          <w:p w14:paraId="6B1E6A7B" w14:textId="77777777" w:rsidR="009A705E" w:rsidRPr="00F849B0" w:rsidRDefault="009A705E" w:rsidP="00192386">
            <w:pPr>
              <w:ind w:left="993" w:hanging="993"/>
            </w:pPr>
          </w:p>
        </w:tc>
      </w:tr>
      <w:tr w:rsidR="009A705E" w:rsidRPr="00F849B0" w14:paraId="4016D3E8" w14:textId="77777777" w:rsidTr="00192386">
        <w:trPr>
          <w:trHeight w:val="1928"/>
        </w:trPr>
        <w:tc>
          <w:tcPr>
            <w:tcW w:w="569" w:type="pct"/>
            <w:tcBorders>
              <w:top w:val="nil"/>
              <w:left w:val="nil"/>
              <w:bottom w:val="nil"/>
              <w:right w:val="single" w:sz="12" w:space="0" w:color="auto"/>
            </w:tcBorders>
          </w:tcPr>
          <w:p w14:paraId="45618297" w14:textId="77777777" w:rsidR="009A705E" w:rsidRPr="00F849B0" w:rsidRDefault="009A705E" w:rsidP="00192386">
            <w:pPr>
              <w:ind w:left="993" w:hanging="993"/>
              <w:jc w:val="center"/>
            </w:pPr>
          </w:p>
        </w:tc>
        <w:tc>
          <w:tcPr>
            <w:tcW w:w="2048" w:type="pct"/>
            <w:tcBorders>
              <w:right w:val="single" w:sz="4" w:space="0" w:color="auto"/>
            </w:tcBorders>
            <w:shd w:val="clear" w:color="auto" w:fill="auto"/>
            <w:vAlign w:val="center"/>
          </w:tcPr>
          <w:p w14:paraId="48DBBAEA" w14:textId="061BA1B2" w:rsidR="009A705E" w:rsidRPr="006060D2" w:rsidRDefault="00211D96" w:rsidP="00192386">
            <w:pPr>
              <w:ind w:left="567" w:hanging="567"/>
              <w:rPr>
                <w:rFonts w:ascii="Arial" w:hAnsi="Arial" w:cs="Arial"/>
                <w:sz w:val="22"/>
                <w:szCs w:val="22"/>
              </w:rPr>
            </w:pPr>
            <w:permStart w:id="2092659352" w:edGrp="everyone"/>
            <w:r>
              <w:rPr>
                <w:rFonts w:ascii="Arial" w:hAnsi="Arial" w:cs="Arial"/>
                <w:sz w:val="22"/>
                <w:szCs w:val="22"/>
              </w:rPr>
              <w:t>Colour of external fence</w:t>
            </w:r>
            <w:permEnd w:id="2092659352"/>
          </w:p>
        </w:tc>
        <w:tc>
          <w:tcPr>
            <w:tcW w:w="2048" w:type="pct"/>
            <w:tcBorders>
              <w:left w:val="single" w:sz="4" w:space="0" w:color="auto"/>
            </w:tcBorders>
            <w:shd w:val="clear" w:color="auto" w:fill="auto"/>
            <w:vAlign w:val="center"/>
          </w:tcPr>
          <w:p w14:paraId="309E779A" w14:textId="221EB965" w:rsidR="009A705E" w:rsidRPr="006060D2" w:rsidRDefault="00211D96" w:rsidP="00192386">
            <w:pPr>
              <w:ind w:left="567" w:hanging="567"/>
              <w:rPr>
                <w:rFonts w:ascii="Arial" w:hAnsi="Arial" w:cs="Arial"/>
                <w:sz w:val="22"/>
                <w:szCs w:val="22"/>
              </w:rPr>
            </w:pPr>
            <w:permStart w:id="1871206131" w:edGrp="everyone"/>
            <w:r>
              <w:rPr>
                <w:rFonts w:ascii="Arial" w:hAnsi="Arial" w:cs="Arial"/>
                <w:sz w:val="22"/>
                <w:szCs w:val="22"/>
              </w:rPr>
              <w:t xml:space="preserve">Client originally wanted pine fence however decided to change to a painted fence, this takes time from the </w:t>
            </w:r>
            <w:r w:rsidR="009201E8">
              <w:rPr>
                <w:rFonts w:ascii="Arial" w:hAnsi="Arial" w:cs="Arial"/>
                <w:sz w:val="22"/>
                <w:szCs w:val="22"/>
              </w:rPr>
              <w:t>painter’s</w:t>
            </w:r>
            <w:r>
              <w:rPr>
                <w:rFonts w:ascii="Arial" w:hAnsi="Arial" w:cs="Arial"/>
                <w:sz w:val="22"/>
                <w:szCs w:val="22"/>
              </w:rPr>
              <w:t xml:space="preserve"> time allocated in the schedule for internal walls, to now paint a fence </w:t>
            </w:r>
            <w:permEnd w:id="1871206131"/>
          </w:p>
        </w:tc>
        <w:tc>
          <w:tcPr>
            <w:tcW w:w="335" w:type="pct"/>
            <w:tcBorders>
              <w:top w:val="nil"/>
              <w:left w:val="single" w:sz="12" w:space="0" w:color="auto"/>
              <w:bottom w:val="nil"/>
              <w:right w:val="nil"/>
            </w:tcBorders>
          </w:tcPr>
          <w:p w14:paraId="4A5F2B8E" w14:textId="77777777" w:rsidR="009A705E" w:rsidRPr="00F849B0" w:rsidRDefault="009A705E" w:rsidP="00192386">
            <w:pPr>
              <w:ind w:left="993" w:hanging="993"/>
            </w:pPr>
          </w:p>
        </w:tc>
      </w:tr>
    </w:tbl>
    <w:p w14:paraId="46CC45A5" w14:textId="77777777" w:rsidR="009A705E" w:rsidRPr="00F849B0" w:rsidRDefault="009A705E" w:rsidP="009A705E">
      <w:pPr>
        <w:ind w:left="567" w:right="-24" w:hanging="567"/>
        <w:rPr>
          <w:rFonts w:ascii="Arial" w:hAnsi="Arial" w:cs="Arial"/>
          <w:sz w:val="22"/>
          <w:szCs w:val="22"/>
        </w:rPr>
      </w:pPr>
    </w:p>
    <w:p w14:paraId="2598A708" w14:textId="77777777" w:rsidR="009A705E" w:rsidRPr="00F849B0" w:rsidRDefault="009A705E" w:rsidP="009A705E">
      <w:pPr>
        <w:jc w:val="left"/>
        <w:rPr>
          <w:rFonts w:ascii="Arial" w:hAnsi="Arial" w:cs="Arial"/>
          <w:sz w:val="22"/>
          <w:szCs w:val="22"/>
        </w:rPr>
      </w:pPr>
    </w:p>
    <w:p w14:paraId="6C4C9A72"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51CDFEA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48C684E0" w14:textId="77777777" w:rsidTr="00192386">
        <w:tc>
          <w:tcPr>
            <w:tcW w:w="569" w:type="pct"/>
            <w:tcBorders>
              <w:top w:val="nil"/>
              <w:left w:val="nil"/>
              <w:bottom w:val="nil"/>
              <w:right w:val="single" w:sz="12" w:space="0" w:color="auto"/>
            </w:tcBorders>
            <w:shd w:val="clear" w:color="auto" w:fill="auto"/>
          </w:tcPr>
          <w:p w14:paraId="66AE19AA" w14:textId="77777777" w:rsidR="009A705E" w:rsidRPr="00F849B0" w:rsidRDefault="009A705E" w:rsidP="00192386">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401B6AEC" w14:textId="77777777" w:rsidR="009A705E" w:rsidRPr="00F849B0" w:rsidRDefault="009A705E" w:rsidP="00192386">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6E1A33E" w14:textId="77777777" w:rsidR="009A705E" w:rsidRPr="00F849B0" w:rsidRDefault="009A705E" w:rsidP="00192386">
            <w:pPr>
              <w:keepNext/>
              <w:ind w:left="993" w:right="82" w:hanging="993"/>
              <w:jc w:val="center"/>
            </w:pPr>
            <w:r w:rsidRPr="00F849B0">
              <w:t>Effect on schedules</w:t>
            </w:r>
          </w:p>
        </w:tc>
        <w:permStart w:id="162540943"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40749D"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162540943" w:displacedByCustomXml="prev"/>
      </w:tr>
      <w:tr w:rsidR="009A705E" w:rsidRPr="00F849B0" w14:paraId="3A6B94AA" w14:textId="77777777" w:rsidTr="00192386">
        <w:trPr>
          <w:trHeight w:val="1928"/>
        </w:trPr>
        <w:tc>
          <w:tcPr>
            <w:tcW w:w="569" w:type="pct"/>
            <w:tcBorders>
              <w:top w:val="nil"/>
              <w:left w:val="nil"/>
              <w:bottom w:val="nil"/>
              <w:right w:val="single" w:sz="12" w:space="0" w:color="auto"/>
            </w:tcBorders>
          </w:tcPr>
          <w:p w14:paraId="02E4570D" w14:textId="77777777" w:rsidR="009A705E" w:rsidRPr="00F849B0" w:rsidRDefault="009A705E" w:rsidP="00192386">
            <w:pPr>
              <w:ind w:left="993" w:hanging="993"/>
              <w:jc w:val="center"/>
            </w:pPr>
          </w:p>
        </w:tc>
        <w:tc>
          <w:tcPr>
            <w:tcW w:w="2048" w:type="pct"/>
            <w:tcBorders>
              <w:top w:val="single" w:sz="12" w:space="0" w:color="auto"/>
              <w:right w:val="single" w:sz="4" w:space="0" w:color="auto"/>
            </w:tcBorders>
            <w:shd w:val="clear" w:color="auto" w:fill="auto"/>
            <w:vAlign w:val="center"/>
          </w:tcPr>
          <w:p w14:paraId="0CEC40C1" w14:textId="53475212" w:rsidR="009A705E" w:rsidRPr="001373B4" w:rsidRDefault="009201E8" w:rsidP="00192386">
            <w:pPr>
              <w:ind w:left="567" w:hanging="567"/>
              <w:rPr>
                <w:rFonts w:ascii="Arial" w:hAnsi="Arial" w:cs="Arial"/>
                <w:sz w:val="22"/>
                <w:szCs w:val="22"/>
              </w:rPr>
            </w:pPr>
            <w:permStart w:id="666664872" w:edGrp="everyone"/>
            <w:r>
              <w:rPr>
                <w:rFonts w:ascii="Arial" w:hAnsi="Arial" w:cs="Arial"/>
                <w:sz w:val="22"/>
                <w:szCs w:val="22"/>
              </w:rPr>
              <w:t xml:space="preserve">Rock Excavation </w:t>
            </w:r>
            <w:permEnd w:id="666664872"/>
          </w:p>
        </w:tc>
        <w:tc>
          <w:tcPr>
            <w:tcW w:w="2048" w:type="pct"/>
            <w:tcBorders>
              <w:top w:val="single" w:sz="12" w:space="0" w:color="auto"/>
              <w:left w:val="single" w:sz="4" w:space="0" w:color="auto"/>
            </w:tcBorders>
            <w:shd w:val="clear" w:color="auto" w:fill="auto"/>
            <w:vAlign w:val="center"/>
          </w:tcPr>
          <w:p w14:paraId="5E7CD3FA" w14:textId="63868C11" w:rsidR="009A705E" w:rsidRPr="001373B4" w:rsidRDefault="009201E8" w:rsidP="00192386">
            <w:pPr>
              <w:ind w:left="567" w:hanging="567"/>
              <w:rPr>
                <w:rFonts w:ascii="Arial" w:hAnsi="Arial" w:cs="Arial"/>
                <w:sz w:val="22"/>
                <w:szCs w:val="22"/>
              </w:rPr>
            </w:pPr>
            <w:permStart w:id="1631393515" w:edGrp="everyone"/>
            <w:r>
              <w:rPr>
                <w:rFonts w:ascii="Arial" w:hAnsi="Arial" w:cs="Arial"/>
                <w:sz w:val="22"/>
                <w:szCs w:val="22"/>
              </w:rPr>
              <w:t>A rock has been discovered under what appeared to be flat terrain, the builder now has to allocated time for removal of the rock</w:t>
            </w:r>
            <w:permEnd w:id="1631393515"/>
          </w:p>
        </w:tc>
        <w:tc>
          <w:tcPr>
            <w:tcW w:w="335" w:type="pct"/>
            <w:tcBorders>
              <w:top w:val="nil"/>
              <w:left w:val="single" w:sz="12" w:space="0" w:color="auto"/>
              <w:bottom w:val="nil"/>
              <w:right w:val="nil"/>
            </w:tcBorders>
          </w:tcPr>
          <w:p w14:paraId="75DD0090" w14:textId="77777777" w:rsidR="009A705E" w:rsidRPr="00F849B0" w:rsidRDefault="009A705E" w:rsidP="00192386">
            <w:pPr>
              <w:ind w:left="993" w:hanging="993"/>
            </w:pPr>
          </w:p>
        </w:tc>
      </w:tr>
      <w:tr w:rsidR="009A705E" w:rsidRPr="00F849B0" w14:paraId="012AC065" w14:textId="77777777" w:rsidTr="00192386">
        <w:trPr>
          <w:trHeight w:val="1928"/>
        </w:trPr>
        <w:tc>
          <w:tcPr>
            <w:tcW w:w="569" w:type="pct"/>
            <w:tcBorders>
              <w:top w:val="nil"/>
              <w:left w:val="nil"/>
              <w:bottom w:val="nil"/>
              <w:right w:val="single" w:sz="12" w:space="0" w:color="auto"/>
            </w:tcBorders>
          </w:tcPr>
          <w:p w14:paraId="4C331D71" w14:textId="77777777" w:rsidR="009A705E" w:rsidRPr="00F849B0" w:rsidRDefault="009A705E" w:rsidP="00192386">
            <w:pPr>
              <w:ind w:left="993" w:hanging="993"/>
              <w:jc w:val="center"/>
            </w:pPr>
          </w:p>
        </w:tc>
        <w:tc>
          <w:tcPr>
            <w:tcW w:w="2048" w:type="pct"/>
            <w:tcBorders>
              <w:right w:val="single" w:sz="4" w:space="0" w:color="auto"/>
            </w:tcBorders>
            <w:shd w:val="clear" w:color="auto" w:fill="auto"/>
            <w:vAlign w:val="center"/>
          </w:tcPr>
          <w:p w14:paraId="5FFD502A" w14:textId="3570350A" w:rsidR="009A705E" w:rsidRPr="001373B4" w:rsidRDefault="009201E8" w:rsidP="00192386">
            <w:pPr>
              <w:ind w:left="567" w:hanging="567"/>
              <w:rPr>
                <w:rFonts w:ascii="Arial" w:hAnsi="Arial" w:cs="Arial"/>
                <w:sz w:val="22"/>
                <w:szCs w:val="22"/>
              </w:rPr>
            </w:pPr>
            <w:permStart w:id="842348832" w:edGrp="everyone"/>
            <w:r>
              <w:rPr>
                <w:rFonts w:ascii="Arial" w:hAnsi="Arial" w:cs="Arial"/>
                <w:sz w:val="22"/>
                <w:szCs w:val="22"/>
              </w:rPr>
              <w:t>Consultation Fees</w:t>
            </w:r>
            <w:permEnd w:id="842348832"/>
          </w:p>
        </w:tc>
        <w:tc>
          <w:tcPr>
            <w:tcW w:w="2048" w:type="pct"/>
            <w:tcBorders>
              <w:left w:val="single" w:sz="4" w:space="0" w:color="auto"/>
            </w:tcBorders>
            <w:shd w:val="clear" w:color="auto" w:fill="auto"/>
            <w:vAlign w:val="center"/>
          </w:tcPr>
          <w:p w14:paraId="13F94C7A" w14:textId="3C6E0FD8" w:rsidR="009A705E" w:rsidRPr="001373B4" w:rsidRDefault="009201E8" w:rsidP="00192386">
            <w:pPr>
              <w:ind w:left="567" w:hanging="567"/>
              <w:rPr>
                <w:rFonts w:ascii="Arial" w:hAnsi="Arial" w:cs="Arial"/>
                <w:sz w:val="22"/>
                <w:szCs w:val="22"/>
              </w:rPr>
            </w:pPr>
            <w:permStart w:id="1816350801" w:edGrp="everyone"/>
            <w:r>
              <w:rPr>
                <w:rFonts w:ascii="Arial" w:hAnsi="Arial" w:cs="Arial"/>
                <w:sz w:val="22"/>
                <w:szCs w:val="22"/>
              </w:rPr>
              <w:t xml:space="preserve">Originally engaged to a </w:t>
            </w:r>
            <w:proofErr w:type="spellStart"/>
            <w:r>
              <w:rPr>
                <w:rFonts w:ascii="Arial" w:hAnsi="Arial" w:cs="Arial"/>
                <w:sz w:val="22"/>
                <w:szCs w:val="22"/>
              </w:rPr>
              <w:t>fitout</w:t>
            </w:r>
            <w:proofErr w:type="spellEnd"/>
            <w:r>
              <w:rPr>
                <w:rFonts w:ascii="Arial" w:hAnsi="Arial" w:cs="Arial"/>
                <w:sz w:val="22"/>
                <w:szCs w:val="22"/>
              </w:rPr>
              <w:t>, BA does not comply and additional consultants are needed to comply with standards</w:t>
            </w:r>
            <w:permEnd w:id="1816350801"/>
          </w:p>
        </w:tc>
        <w:tc>
          <w:tcPr>
            <w:tcW w:w="335" w:type="pct"/>
            <w:tcBorders>
              <w:top w:val="nil"/>
              <w:left w:val="single" w:sz="12" w:space="0" w:color="auto"/>
              <w:bottom w:val="nil"/>
              <w:right w:val="nil"/>
            </w:tcBorders>
          </w:tcPr>
          <w:p w14:paraId="5DF7A967" w14:textId="77777777" w:rsidR="009A705E" w:rsidRPr="00F849B0" w:rsidRDefault="009A705E" w:rsidP="00192386">
            <w:pPr>
              <w:ind w:left="993" w:hanging="993"/>
            </w:pPr>
          </w:p>
        </w:tc>
      </w:tr>
    </w:tbl>
    <w:p w14:paraId="60238C5A" w14:textId="77777777" w:rsidR="009A705E" w:rsidRPr="00F849B0" w:rsidRDefault="009A705E" w:rsidP="009A705E">
      <w:pPr>
        <w:ind w:left="709" w:right="-24" w:hanging="709"/>
        <w:rPr>
          <w:rFonts w:ascii="Arial" w:hAnsi="Arial" w:cs="Arial"/>
          <w:sz w:val="22"/>
          <w:szCs w:val="22"/>
        </w:rPr>
      </w:pPr>
    </w:p>
    <w:p w14:paraId="4ECC323C"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0AB00F6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0CCB43B2" w14:textId="77777777" w:rsidTr="00192386">
        <w:tc>
          <w:tcPr>
            <w:tcW w:w="624" w:type="pct"/>
            <w:tcBorders>
              <w:top w:val="nil"/>
              <w:left w:val="nil"/>
              <w:bottom w:val="nil"/>
              <w:right w:val="single" w:sz="12" w:space="0" w:color="auto"/>
            </w:tcBorders>
            <w:shd w:val="clear" w:color="auto" w:fill="auto"/>
          </w:tcPr>
          <w:p w14:paraId="1F4C8418" w14:textId="77777777" w:rsidR="009A705E" w:rsidRPr="00F849B0" w:rsidRDefault="009A705E" w:rsidP="00192386">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57448BC" w14:textId="77777777" w:rsidR="009A705E" w:rsidRPr="00F849B0" w:rsidRDefault="009A705E" w:rsidP="00192386">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9174117" w14:textId="77777777" w:rsidR="009A705E" w:rsidRPr="00F849B0" w:rsidRDefault="009A705E" w:rsidP="00192386">
            <w:pPr>
              <w:keepNext/>
              <w:ind w:left="993" w:right="82" w:hanging="993"/>
              <w:jc w:val="center"/>
            </w:pPr>
            <w:r w:rsidRPr="00F849B0">
              <w:t>Steps</w:t>
            </w:r>
          </w:p>
        </w:tc>
        <w:permStart w:id="2045142872"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C2905AB"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2045142872" w:displacedByCustomXml="prev"/>
      </w:tr>
      <w:tr w:rsidR="009A705E" w:rsidRPr="00F849B0" w14:paraId="7B11A8F8" w14:textId="77777777" w:rsidTr="00192386">
        <w:trPr>
          <w:trHeight w:val="425"/>
        </w:trPr>
        <w:tc>
          <w:tcPr>
            <w:tcW w:w="624" w:type="pct"/>
            <w:tcBorders>
              <w:top w:val="nil"/>
              <w:left w:val="nil"/>
              <w:bottom w:val="nil"/>
              <w:right w:val="single" w:sz="12" w:space="0" w:color="auto"/>
            </w:tcBorders>
          </w:tcPr>
          <w:p w14:paraId="6CF0BD95" w14:textId="77777777" w:rsidR="009A705E" w:rsidRPr="00F849B0" w:rsidRDefault="009A705E" w:rsidP="0019238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AA5E6A0" w14:textId="43E39C00" w:rsidR="009A705E" w:rsidRPr="00C14AC3" w:rsidRDefault="00211D96" w:rsidP="00192386">
            <w:pPr>
              <w:ind w:left="567" w:hanging="567"/>
              <w:jc w:val="center"/>
              <w:rPr>
                <w:rFonts w:ascii="Arial" w:hAnsi="Arial" w:cs="Arial"/>
                <w:sz w:val="22"/>
                <w:szCs w:val="22"/>
              </w:rPr>
            </w:pPr>
            <w:permStart w:id="247333571" w:edGrp="everyone"/>
            <w:r>
              <w:rPr>
                <w:rFonts w:ascii="Arial" w:hAnsi="Arial" w:cs="Arial"/>
                <w:sz w:val="22"/>
                <w:szCs w:val="22"/>
              </w:rPr>
              <w:t>1</w:t>
            </w:r>
            <w:permEnd w:id="247333571"/>
          </w:p>
        </w:tc>
        <w:tc>
          <w:tcPr>
            <w:tcW w:w="2945" w:type="pct"/>
            <w:tcBorders>
              <w:top w:val="single" w:sz="12" w:space="0" w:color="auto"/>
              <w:left w:val="single" w:sz="4" w:space="0" w:color="auto"/>
              <w:bottom w:val="single" w:sz="8" w:space="0" w:color="auto"/>
            </w:tcBorders>
            <w:shd w:val="clear" w:color="auto" w:fill="auto"/>
            <w:vAlign w:val="center"/>
          </w:tcPr>
          <w:p w14:paraId="798D7EBC" w14:textId="77777777" w:rsidR="009A705E" w:rsidRPr="00F849B0" w:rsidRDefault="009A705E" w:rsidP="00192386">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4443E0BE" w14:textId="77777777" w:rsidR="009A705E" w:rsidRPr="00F849B0" w:rsidRDefault="009A705E" w:rsidP="00192386">
            <w:pPr>
              <w:ind w:left="993" w:hanging="993"/>
            </w:pPr>
          </w:p>
        </w:tc>
      </w:tr>
      <w:tr w:rsidR="009A705E" w:rsidRPr="00F849B0" w14:paraId="1B76421F" w14:textId="77777777" w:rsidTr="00192386">
        <w:trPr>
          <w:trHeight w:val="425"/>
        </w:trPr>
        <w:tc>
          <w:tcPr>
            <w:tcW w:w="624" w:type="pct"/>
            <w:tcBorders>
              <w:top w:val="nil"/>
              <w:left w:val="nil"/>
              <w:bottom w:val="nil"/>
              <w:right w:val="single" w:sz="12" w:space="0" w:color="auto"/>
            </w:tcBorders>
          </w:tcPr>
          <w:p w14:paraId="6F8C2B07" w14:textId="77777777" w:rsidR="009A705E" w:rsidRPr="00F849B0" w:rsidRDefault="009A705E" w:rsidP="00192386">
            <w:pPr>
              <w:ind w:left="993" w:hanging="993"/>
              <w:jc w:val="center"/>
            </w:pPr>
          </w:p>
        </w:tc>
        <w:tc>
          <w:tcPr>
            <w:tcW w:w="1096" w:type="pct"/>
            <w:tcBorders>
              <w:top w:val="single" w:sz="8" w:space="0" w:color="auto"/>
              <w:right w:val="single" w:sz="4" w:space="0" w:color="auto"/>
            </w:tcBorders>
            <w:shd w:val="clear" w:color="auto" w:fill="auto"/>
            <w:vAlign w:val="center"/>
          </w:tcPr>
          <w:p w14:paraId="6F5B8BF9" w14:textId="128E258A" w:rsidR="009A705E" w:rsidRPr="00C14AC3" w:rsidRDefault="00591DC4" w:rsidP="00192386">
            <w:pPr>
              <w:ind w:left="567" w:hanging="567"/>
              <w:jc w:val="center"/>
              <w:rPr>
                <w:rFonts w:ascii="Arial" w:hAnsi="Arial" w:cs="Arial"/>
                <w:sz w:val="22"/>
                <w:szCs w:val="22"/>
              </w:rPr>
            </w:pPr>
            <w:permStart w:id="1525690292" w:edGrp="everyone"/>
            <w:r>
              <w:rPr>
                <w:rFonts w:ascii="Arial" w:hAnsi="Arial" w:cs="Arial"/>
                <w:sz w:val="22"/>
                <w:szCs w:val="22"/>
              </w:rPr>
              <w:t>5</w:t>
            </w:r>
            <w:permEnd w:id="1525690292"/>
          </w:p>
        </w:tc>
        <w:tc>
          <w:tcPr>
            <w:tcW w:w="2945" w:type="pct"/>
            <w:tcBorders>
              <w:top w:val="single" w:sz="8" w:space="0" w:color="auto"/>
              <w:left w:val="single" w:sz="4" w:space="0" w:color="auto"/>
            </w:tcBorders>
            <w:shd w:val="clear" w:color="auto" w:fill="auto"/>
            <w:vAlign w:val="center"/>
          </w:tcPr>
          <w:p w14:paraId="2615C6F8" w14:textId="77777777" w:rsidR="009A705E" w:rsidRPr="00F849B0" w:rsidRDefault="009A705E" w:rsidP="00192386">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2C7EE725" w14:textId="77777777" w:rsidR="009A705E" w:rsidRPr="00F849B0" w:rsidRDefault="009A705E" w:rsidP="00192386">
            <w:pPr>
              <w:ind w:left="993" w:hanging="993"/>
            </w:pPr>
          </w:p>
        </w:tc>
      </w:tr>
      <w:tr w:rsidR="009A705E" w:rsidRPr="00F849B0" w14:paraId="1249C259" w14:textId="77777777" w:rsidTr="00192386">
        <w:trPr>
          <w:trHeight w:val="425"/>
        </w:trPr>
        <w:tc>
          <w:tcPr>
            <w:tcW w:w="624" w:type="pct"/>
            <w:tcBorders>
              <w:top w:val="nil"/>
              <w:left w:val="nil"/>
              <w:bottom w:val="nil"/>
              <w:right w:val="single" w:sz="12" w:space="0" w:color="auto"/>
            </w:tcBorders>
          </w:tcPr>
          <w:p w14:paraId="22D36446" w14:textId="77777777" w:rsidR="009A705E" w:rsidRPr="00F849B0" w:rsidRDefault="009A705E" w:rsidP="00192386">
            <w:pPr>
              <w:ind w:left="993" w:hanging="993"/>
              <w:jc w:val="center"/>
            </w:pPr>
          </w:p>
        </w:tc>
        <w:tc>
          <w:tcPr>
            <w:tcW w:w="1096" w:type="pct"/>
            <w:tcBorders>
              <w:right w:val="single" w:sz="4" w:space="0" w:color="auto"/>
            </w:tcBorders>
            <w:shd w:val="clear" w:color="auto" w:fill="auto"/>
            <w:vAlign w:val="center"/>
          </w:tcPr>
          <w:p w14:paraId="22BA9012" w14:textId="62BFF7B0" w:rsidR="009A705E" w:rsidRPr="00C14AC3" w:rsidRDefault="00591DC4" w:rsidP="00192386">
            <w:pPr>
              <w:ind w:left="567" w:hanging="567"/>
              <w:jc w:val="center"/>
              <w:rPr>
                <w:rFonts w:ascii="Arial" w:hAnsi="Arial" w:cs="Arial"/>
                <w:sz w:val="22"/>
                <w:szCs w:val="22"/>
              </w:rPr>
            </w:pPr>
            <w:permStart w:id="126840445" w:edGrp="everyone"/>
            <w:r>
              <w:rPr>
                <w:rFonts w:ascii="Arial" w:hAnsi="Arial" w:cs="Arial"/>
                <w:sz w:val="22"/>
                <w:szCs w:val="22"/>
              </w:rPr>
              <w:t>3</w:t>
            </w:r>
            <w:permEnd w:id="126840445"/>
          </w:p>
        </w:tc>
        <w:tc>
          <w:tcPr>
            <w:tcW w:w="2945" w:type="pct"/>
            <w:tcBorders>
              <w:left w:val="single" w:sz="4" w:space="0" w:color="auto"/>
            </w:tcBorders>
            <w:shd w:val="clear" w:color="auto" w:fill="auto"/>
            <w:vAlign w:val="center"/>
          </w:tcPr>
          <w:p w14:paraId="6A35D6AE" w14:textId="77777777" w:rsidR="009A705E" w:rsidRPr="00F849B0" w:rsidRDefault="009A705E" w:rsidP="00192386">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2E79D0BE" w14:textId="77777777" w:rsidR="009A705E" w:rsidRPr="00F849B0" w:rsidRDefault="009A705E" w:rsidP="00192386">
            <w:pPr>
              <w:ind w:left="993" w:hanging="993"/>
            </w:pPr>
          </w:p>
        </w:tc>
      </w:tr>
      <w:tr w:rsidR="009A705E" w:rsidRPr="00F849B0" w14:paraId="2035DA36" w14:textId="77777777" w:rsidTr="00192386">
        <w:trPr>
          <w:trHeight w:val="425"/>
        </w:trPr>
        <w:tc>
          <w:tcPr>
            <w:tcW w:w="624" w:type="pct"/>
            <w:tcBorders>
              <w:top w:val="nil"/>
              <w:left w:val="nil"/>
              <w:bottom w:val="nil"/>
              <w:right w:val="single" w:sz="12" w:space="0" w:color="auto"/>
            </w:tcBorders>
          </w:tcPr>
          <w:p w14:paraId="32B18216" w14:textId="77777777" w:rsidR="009A705E" w:rsidRPr="00F849B0" w:rsidRDefault="009A705E" w:rsidP="00192386">
            <w:pPr>
              <w:ind w:left="993" w:hanging="993"/>
              <w:jc w:val="center"/>
            </w:pPr>
          </w:p>
        </w:tc>
        <w:tc>
          <w:tcPr>
            <w:tcW w:w="1096" w:type="pct"/>
            <w:tcBorders>
              <w:right w:val="single" w:sz="4" w:space="0" w:color="auto"/>
            </w:tcBorders>
            <w:shd w:val="clear" w:color="auto" w:fill="auto"/>
            <w:vAlign w:val="center"/>
          </w:tcPr>
          <w:p w14:paraId="5ED850D8" w14:textId="6866FAA4" w:rsidR="009A705E" w:rsidRPr="00C14AC3" w:rsidRDefault="00211D96" w:rsidP="00192386">
            <w:pPr>
              <w:ind w:left="567" w:hanging="567"/>
              <w:jc w:val="center"/>
              <w:rPr>
                <w:rFonts w:ascii="Arial" w:hAnsi="Arial" w:cs="Arial"/>
                <w:sz w:val="22"/>
                <w:szCs w:val="22"/>
              </w:rPr>
            </w:pPr>
            <w:permStart w:id="1148002557" w:edGrp="everyone"/>
            <w:r>
              <w:rPr>
                <w:rFonts w:ascii="Arial" w:hAnsi="Arial" w:cs="Arial"/>
                <w:sz w:val="22"/>
                <w:szCs w:val="22"/>
              </w:rPr>
              <w:t>2</w:t>
            </w:r>
            <w:permEnd w:id="1148002557"/>
          </w:p>
        </w:tc>
        <w:tc>
          <w:tcPr>
            <w:tcW w:w="2945" w:type="pct"/>
            <w:tcBorders>
              <w:left w:val="single" w:sz="4" w:space="0" w:color="auto"/>
            </w:tcBorders>
            <w:shd w:val="clear" w:color="auto" w:fill="auto"/>
            <w:vAlign w:val="center"/>
          </w:tcPr>
          <w:p w14:paraId="2BA259EB" w14:textId="77777777" w:rsidR="009A705E" w:rsidRPr="00F849B0" w:rsidRDefault="009A705E" w:rsidP="00192386">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0E6051FC" w14:textId="77777777" w:rsidR="009A705E" w:rsidRPr="00F849B0" w:rsidRDefault="009A705E" w:rsidP="00192386">
            <w:pPr>
              <w:ind w:left="993" w:hanging="993"/>
            </w:pPr>
          </w:p>
        </w:tc>
      </w:tr>
      <w:tr w:rsidR="009A705E" w:rsidRPr="00F849B0" w14:paraId="387439D1" w14:textId="77777777" w:rsidTr="00192386">
        <w:trPr>
          <w:trHeight w:val="425"/>
        </w:trPr>
        <w:tc>
          <w:tcPr>
            <w:tcW w:w="624" w:type="pct"/>
            <w:tcBorders>
              <w:top w:val="nil"/>
              <w:left w:val="nil"/>
              <w:bottom w:val="nil"/>
              <w:right w:val="single" w:sz="12" w:space="0" w:color="auto"/>
            </w:tcBorders>
          </w:tcPr>
          <w:p w14:paraId="4D00FCCB" w14:textId="77777777" w:rsidR="009A705E" w:rsidRPr="00F849B0" w:rsidRDefault="009A705E" w:rsidP="00192386">
            <w:pPr>
              <w:ind w:left="993" w:hanging="993"/>
              <w:jc w:val="center"/>
            </w:pPr>
          </w:p>
        </w:tc>
        <w:tc>
          <w:tcPr>
            <w:tcW w:w="1096" w:type="pct"/>
            <w:tcBorders>
              <w:right w:val="single" w:sz="4" w:space="0" w:color="auto"/>
            </w:tcBorders>
            <w:shd w:val="clear" w:color="auto" w:fill="auto"/>
            <w:vAlign w:val="center"/>
          </w:tcPr>
          <w:p w14:paraId="39EED3E9" w14:textId="70E00219" w:rsidR="009A705E" w:rsidRPr="00C14AC3" w:rsidRDefault="00591DC4" w:rsidP="00192386">
            <w:pPr>
              <w:ind w:left="567" w:hanging="567"/>
              <w:jc w:val="center"/>
              <w:rPr>
                <w:rFonts w:ascii="Arial" w:hAnsi="Arial" w:cs="Arial"/>
                <w:sz w:val="22"/>
                <w:szCs w:val="22"/>
              </w:rPr>
            </w:pPr>
            <w:permStart w:id="279069160" w:edGrp="everyone"/>
            <w:r>
              <w:rPr>
                <w:rFonts w:ascii="Arial" w:hAnsi="Arial" w:cs="Arial"/>
                <w:sz w:val="22"/>
                <w:szCs w:val="22"/>
              </w:rPr>
              <w:t>4</w:t>
            </w:r>
            <w:permEnd w:id="279069160"/>
          </w:p>
        </w:tc>
        <w:tc>
          <w:tcPr>
            <w:tcW w:w="2945" w:type="pct"/>
            <w:tcBorders>
              <w:left w:val="single" w:sz="4" w:space="0" w:color="auto"/>
            </w:tcBorders>
            <w:shd w:val="clear" w:color="auto" w:fill="auto"/>
            <w:vAlign w:val="center"/>
          </w:tcPr>
          <w:p w14:paraId="1A445528" w14:textId="77777777" w:rsidR="009A705E" w:rsidRPr="00F849B0" w:rsidRDefault="009A705E" w:rsidP="00192386">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4A83AC42" w14:textId="77777777" w:rsidR="009A705E" w:rsidRPr="00F849B0" w:rsidRDefault="009A705E" w:rsidP="00192386">
            <w:pPr>
              <w:ind w:left="993" w:hanging="993"/>
            </w:pPr>
          </w:p>
        </w:tc>
      </w:tr>
    </w:tbl>
    <w:p w14:paraId="5DDAD899" w14:textId="77777777" w:rsidR="009A705E" w:rsidRPr="00F849B0" w:rsidRDefault="009A705E" w:rsidP="009A705E">
      <w:pPr>
        <w:rPr>
          <w:rFonts w:ascii="Arial" w:hAnsi="Arial" w:cs="Arial"/>
          <w:sz w:val="22"/>
          <w:szCs w:val="22"/>
        </w:rPr>
      </w:pPr>
    </w:p>
    <w:p w14:paraId="2FB43EF9" w14:textId="77777777" w:rsidR="009A705E" w:rsidRPr="00F849B0" w:rsidRDefault="009A705E" w:rsidP="009A705E">
      <w:pPr>
        <w:ind w:left="567" w:hanging="567"/>
        <w:rPr>
          <w:rFonts w:ascii="Arial" w:hAnsi="Arial" w:cs="Arial"/>
          <w:sz w:val="22"/>
          <w:szCs w:val="22"/>
        </w:rPr>
      </w:pPr>
    </w:p>
    <w:p w14:paraId="30E0A4AF"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51A9954"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89478DD" w14:textId="77777777" w:rsidTr="00192386">
        <w:trPr>
          <w:trHeight w:val="1474"/>
        </w:trPr>
        <w:tc>
          <w:tcPr>
            <w:tcW w:w="1027" w:type="dxa"/>
            <w:tcBorders>
              <w:top w:val="nil"/>
              <w:left w:val="nil"/>
              <w:bottom w:val="nil"/>
              <w:right w:val="single" w:sz="4" w:space="0" w:color="auto"/>
            </w:tcBorders>
          </w:tcPr>
          <w:p w14:paraId="5878F77E"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BB7DA8" w14:textId="482204EE" w:rsidR="009A705E" w:rsidRPr="00F849B0" w:rsidRDefault="009201E8" w:rsidP="00192386">
            <w:pPr>
              <w:ind w:left="567" w:hanging="567"/>
              <w:rPr>
                <w:rFonts w:ascii="Arial" w:hAnsi="Arial" w:cs="Arial"/>
                <w:sz w:val="22"/>
                <w:szCs w:val="22"/>
              </w:rPr>
            </w:pPr>
            <w:permStart w:id="2100116296" w:edGrp="everyone"/>
            <w:r>
              <w:rPr>
                <w:rFonts w:ascii="Arial" w:hAnsi="Arial" w:cs="Arial"/>
                <w:sz w:val="22"/>
                <w:szCs w:val="22"/>
              </w:rPr>
              <w:t>Overlay drawings are drawings that show further detail on top of any existing plans and specifications, these drawings are generally designed to provide more visual clarity about a building process and provide advice if there have been changes, that require subsequent engineering redesign/specialist changes</w:t>
            </w:r>
            <w:permEnd w:id="2100116296"/>
          </w:p>
        </w:tc>
        <w:permStart w:id="234694321"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AD06A8D"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234694321" w:displacedByCustomXml="prev"/>
      </w:tr>
    </w:tbl>
    <w:p w14:paraId="22EDA7BB" w14:textId="77777777" w:rsidR="009A705E" w:rsidRPr="00F849B0" w:rsidRDefault="009A705E" w:rsidP="009A705E">
      <w:pPr>
        <w:ind w:left="567" w:right="-24" w:hanging="567"/>
        <w:rPr>
          <w:rFonts w:ascii="Arial" w:hAnsi="Arial" w:cs="Arial"/>
          <w:sz w:val="22"/>
          <w:szCs w:val="22"/>
        </w:rPr>
      </w:pPr>
    </w:p>
    <w:p w14:paraId="12486490" w14:textId="77777777" w:rsidR="009A705E" w:rsidRPr="00F849B0" w:rsidRDefault="009A705E" w:rsidP="009A705E">
      <w:pPr>
        <w:ind w:left="567" w:right="-24" w:hanging="567"/>
        <w:rPr>
          <w:rFonts w:ascii="Arial" w:hAnsi="Arial" w:cs="Arial"/>
          <w:sz w:val="22"/>
          <w:szCs w:val="22"/>
        </w:rPr>
      </w:pPr>
    </w:p>
    <w:p w14:paraId="7E46A18E"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76B0BC1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4AFBC54" w14:textId="77777777" w:rsidTr="00192386">
        <w:tc>
          <w:tcPr>
            <w:tcW w:w="610" w:type="pct"/>
            <w:tcBorders>
              <w:top w:val="nil"/>
              <w:left w:val="nil"/>
              <w:bottom w:val="nil"/>
              <w:right w:val="single" w:sz="12" w:space="0" w:color="auto"/>
            </w:tcBorders>
            <w:shd w:val="clear" w:color="auto" w:fill="auto"/>
          </w:tcPr>
          <w:p w14:paraId="752CDA21"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B9161A"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91D5DC" w14:textId="77777777" w:rsidR="009A705E" w:rsidRPr="00F849B0" w:rsidRDefault="009A705E" w:rsidP="00192386">
            <w:pPr>
              <w:keepNext/>
              <w:ind w:left="993" w:hanging="993"/>
              <w:jc w:val="center"/>
            </w:pPr>
            <w:r w:rsidRPr="00F849B0">
              <w:t>Possible Answers</w:t>
            </w:r>
          </w:p>
        </w:tc>
        <w:permStart w:id="1801262226"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C640C7"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1801262226" w:displacedByCustomXml="prev"/>
      </w:tr>
      <w:tr w:rsidR="009A705E" w:rsidRPr="00F849B0" w14:paraId="57E3CA2C" w14:textId="77777777" w:rsidTr="00192386">
        <w:trPr>
          <w:trHeight w:val="425"/>
        </w:trPr>
        <w:tc>
          <w:tcPr>
            <w:tcW w:w="610" w:type="pct"/>
            <w:tcBorders>
              <w:top w:val="nil"/>
              <w:left w:val="nil"/>
              <w:bottom w:val="nil"/>
              <w:right w:val="single" w:sz="12" w:space="0" w:color="auto"/>
            </w:tcBorders>
          </w:tcPr>
          <w:p w14:paraId="24D8B889" w14:textId="77777777" w:rsidR="009A705E" w:rsidRPr="00F849B0" w:rsidRDefault="009A705E" w:rsidP="00192386">
            <w:pPr>
              <w:ind w:left="993" w:hanging="993"/>
              <w:jc w:val="center"/>
            </w:pPr>
          </w:p>
        </w:tc>
        <w:permStart w:id="250216928" w:edGrp="everyone"/>
        <w:tc>
          <w:tcPr>
            <w:tcW w:w="541" w:type="pct"/>
            <w:tcBorders>
              <w:top w:val="single" w:sz="12" w:space="0" w:color="auto"/>
              <w:left w:val="single" w:sz="12" w:space="0" w:color="auto"/>
              <w:right w:val="single" w:sz="4" w:space="0" w:color="auto"/>
            </w:tcBorders>
            <w:shd w:val="clear" w:color="auto" w:fill="auto"/>
            <w:vAlign w:val="center"/>
          </w:tcPr>
          <w:p w14:paraId="292C2754" w14:textId="51ABC66F"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Content>
                <w:r w:rsidR="009201E8">
                  <w:rPr>
                    <w:rFonts w:ascii="Arial" w:hAnsi="Arial" w:cs="Arial"/>
                    <w:sz w:val="40"/>
                    <w:szCs w:val="44"/>
                  </w:rPr>
                  <w:sym w:font="Wingdings" w:char="F0FE"/>
                </w:r>
              </w:sdtContent>
            </w:sdt>
            <w:permEnd w:id="250216928"/>
          </w:p>
        </w:tc>
        <w:tc>
          <w:tcPr>
            <w:tcW w:w="3514" w:type="pct"/>
            <w:tcBorders>
              <w:top w:val="single" w:sz="12" w:space="0" w:color="auto"/>
              <w:left w:val="single" w:sz="4" w:space="0" w:color="auto"/>
              <w:right w:val="single" w:sz="12" w:space="0" w:color="auto"/>
            </w:tcBorders>
            <w:shd w:val="clear" w:color="auto" w:fill="auto"/>
            <w:vAlign w:val="center"/>
          </w:tcPr>
          <w:p w14:paraId="1DED86E7" w14:textId="77777777" w:rsidR="009A705E" w:rsidRPr="00F849B0" w:rsidRDefault="009A705E" w:rsidP="00192386">
            <w:pPr>
              <w:jc w:val="center"/>
            </w:pPr>
            <w:r w:rsidRPr="00F849B0">
              <w:t>Architects</w:t>
            </w:r>
          </w:p>
        </w:tc>
        <w:tc>
          <w:tcPr>
            <w:tcW w:w="335" w:type="pct"/>
            <w:tcBorders>
              <w:top w:val="nil"/>
              <w:left w:val="single" w:sz="12" w:space="0" w:color="auto"/>
              <w:bottom w:val="nil"/>
              <w:right w:val="nil"/>
            </w:tcBorders>
          </w:tcPr>
          <w:p w14:paraId="3C5D0709" w14:textId="77777777" w:rsidR="009A705E" w:rsidRPr="00F849B0" w:rsidRDefault="009A705E" w:rsidP="00192386">
            <w:pPr>
              <w:ind w:left="993" w:hanging="993"/>
            </w:pPr>
          </w:p>
        </w:tc>
      </w:tr>
      <w:tr w:rsidR="009A705E" w:rsidRPr="00F849B0" w14:paraId="562798DD" w14:textId="77777777" w:rsidTr="00192386">
        <w:trPr>
          <w:trHeight w:val="425"/>
        </w:trPr>
        <w:tc>
          <w:tcPr>
            <w:tcW w:w="610" w:type="pct"/>
            <w:tcBorders>
              <w:top w:val="nil"/>
              <w:left w:val="nil"/>
              <w:bottom w:val="nil"/>
              <w:right w:val="single" w:sz="12" w:space="0" w:color="auto"/>
            </w:tcBorders>
          </w:tcPr>
          <w:p w14:paraId="58CFD505" w14:textId="77777777" w:rsidR="009A705E" w:rsidRPr="00F849B0" w:rsidRDefault="009A705E" w:rsidP="00192386">
            <w:pPr>
              <w:ind w:left="993" w:hanging="993"/>
              <w:jc w:val="center"/>
            </w:pPr>
          </w:p>
        </w:tc>
        <w:permStart w:id="651189404" w:edGrp="everyone"/>
        <w:tc>
          <w:tcPr>
            <w:tcW w:w="541" w:type="pct"/>
            <w:tcBorders>
              <w:left w:val="single" w:sz="12" w:space="0" w:color="auto"/>
              <w:right w:val="single" w:sz="4" w:space="0" w:color="auto"/>
            </w:tcBorders>
            <w:shd w:val="clear" w:color="auto" w:fill="auto"/>
            <w:vAlign w:val="center"/>
          </w:tcPr>
          <w:p w14:paraId="382C1541" w14:textId="36E1E661"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Content>
                <w:r w:rsidR="009201E8">
                  <w:rPr>
                    <w:rFonts w:ascii="Arial" w:hAnsi="Arial" w:cs="Arial"/>
                    <w:sz w:val="40"/>
                    <w:szCs w:val="44"/>
                  </w:rPr>
                  <w:sym w:font="Wingdings" w:char="F0FE"/>
                </w:r>
              </w:sdtContent>
            </w:sdt>
            <w:permEnd w:id="651189404"/>
          </w:p>
        </w:tc>
        <w:tc>
          <w:tcPr>
            <w:tcW w:w="3514" w:type="pct"/>
            <w:tcBorders>
              <w:left w:val="single" w:sz="4" w:space="0" w:color="auto"/>
              <w:right w:val="single" w:sz="12" w:space="0" w:color="auto"/>
            </w:tcBorders>
            <w:shd w:val="clear" w:color="auto" w:fill="auto"/>
            <w:vAlign w:val="center"/>
          </w:tcPr>
          <w:p w14:paraId="0E3842CC" w14:textId="77777777" w:rsidR="009A705E" w:rsidRPr="00F849B0" w:rsidRDefault="009A705E" w:rsidP="00192386">
            <w:pPr>
              <w:jc w:val="center"/>
            </w:pPr>
            <w:r w:rsidRPr="00F849B0">
              <w:t>Builder</w:t>
            </w:r>
          </w:p>
        </w:tc>
        <w:tc>
          <w:tcPr>
            <w:tcW w:w="335" w:type="pct"/>
            <w:tcBorders>
              <w:top w:val="nil"/>
              <w:left w:val="single" w:sz="12" w:space="0" w:color="auto"/>
              <w:bottom w:val="nil"/>
              <w:right w:val="nil"/>
            </w:tcBorders>
          </w:tcPr>
          <w:p w14:paraId="1F6739F8" w14:textId="77777777" w:rsidR="009A705E" w:rsidRPr="00F849B0" w:rsidRDefault="009A705E" w:rsidP="00192386">
            <w:pPr>
              <w:ind w:left="993" w:hanging="993"/>
            </w:pPr>
          </w:p>
        </w:tc>
      </w:tr>
      <w:tr w:rsidR="009A705E" w:rsidRPr="00F849B0" w14:paraId="226BD250" w14:textId="77777777" w:rsidTr="00192386">
        <w:trPr>
          <w:trHeight w:val="425"/>
        </w:trPr>
        <w:tc>
          <w:tcPr>
            <w:tcW w:w="610" w:type="pct"/>
            <w:tcBorders>
              <w:top w:val="nil"/>
              <w:left w:val="nil"/>
              <w:bottom w:val="nil"/>
              <w:right w:val="single" w:sz="12" w:space="0" w:color="auto"/>
            </w:tcBorders>
          </w:tcPr>
          <w:p w14:paraId="482031D9" w14:textId="77777777" w:rsidR="009A705E" w:rsidRPr="00F849B0" w:rsidRDefault="009A705E" w:rsidP="00192386">
            <w:pPr>
              <w:ind w:left="993" w:hanging="993"/>
              <w:jc w:val="center"/>
            </w:pPr>
          </w:p>
        </w:tc>
        <w:permStart w:id="1443053744" w:edGrp="everyone"/>
        <w:tc>
          <w:tcPr>
            <w:tcW w:w="541" w:type="pct"/>
            <w:tcBorders>
              <w:left w:val="single" w:sz="12" w:space="0" w:color="auto"/>
              <w:right w:val="single" w:sz="4" w:space="0" w:color="auto"/>
            </w:tcBorders>
            <w:shd w:val="clear" w:color="auto" w:fill="auto"/>
            <w:vAlign w:val="center"/>
          </w:tcPr>
          <w:p w14:paraId="16252A53" w14:textId="0D3D88BB"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Content>
                <w:r w:rsidR="009201E8">
                  <w:rPr>
                    <w:rFonts w:ascii="Arial" w:hAnsi="Arial" w:cs="Arial"/>
                    <w:sz w:val="40"/>
                    <w:szCs w:val="44"/>
                  </w:rPr>
                  <w:sym w:font="Wingdings" w:char="F0FE"/>
                </w:r>
              </w:sdtContent>
            </w:sdt>
            <w:permEnd w:id="1443053744"/>
          </w:p>
        </w:tc>
        <w:tc>
          <w:tcPr>
            <w:tcW w:w="3514" w:type="pct"/>
            <w:tcBorders>
              <w:left w:val="single" w:sz="4" w:space="0" w:color="auto"/>
              <w:right w:val="single" w:sz="12" w:space="0" w:color="auto"/>
            </w:tcBorders>
            <w:shd w:val="clear" w:color="auto" w:fill="auto"/>
            <w:vAlign w:val="center"/>
          </w:tcPr>
          <w:p w14:paraId="2AD5797C" w14:textId="77777777" w:rsidR="009A705E" w:rsidRPr="00F849B0" w:rsidRDefault="009A705E" w:rsidP="00192386">
            <w:pPr>
              <w:jc w:val="center"/>
            </w:pPr>
            <w:r w:rsidRPr="00F849B0">
              <w:t>Draftsmen</w:t>
            </w:r>
          </w:p>
        </w:tc>
        <w:tc>
          <w:tcPr>
            <w:tcW w:w="335" w:type="pct"/>
            <w:tcBorders>
              <w:top w:val="nil"/>
              <w:left w:val="single" w:sz="12" w:space="0" w:color="auto"/>
              <w:bottom w:val="nil"/>
              <w:right w:val="nil"/>
            </w:tcBorders>
          </w:tcPr>
          <w:p w14:paraId="5AA260E3" w14:textId="77777777" w:rsidR="009A705E" w:rsidRPr="00F849B0" w:rsidRDefault="009A705E" w:rsidP="00192386">
            <w:pPr>
              <w:ind w:left="993" w:hanging="993"/>
            </w:pPr>
          </w:p>
        </w:tc>
      </w:tr>
      <w:tr w:rsidR="009A705E" w:rsidRPr="00F849B0" w14:paraId="048B131C" w14:textId="77777777" w:rsidTr="00192386">
        <w:trPr>
          <w:trHeight w:val="425"/>
        </w:trPr>
        <w:tc>
          <w:tcPr>
            <w:tcW w:w="610" w:type="pct"/>
            <w:tcBorders>
              <w:top w:val="nil"/>
              <w:left w:val="nil"/>
              <w:bottom w:val="nil"/>
              <w:right w:val="single" w:sz="12" w:space="0" w:color="auto"/>
            </w:tcBorders>
          </w:tcPr>
          <w:p w14:paraId="1D70057B" w14:textId="77777777" w:rsidR="009A705E" w:rsidRPr="00F849B0" w:rsidRDefault="009A705E" w:rsidP="00192386">
            <w:pPr>
              <w:ind w:left="993" w:hanging="993"/>
              <w:jc w:val="center"/>
            </w:pPr>
          </w:p>
        </w:tc>
        <w:permStart w:id="1527802008" w:edGrp="everyone"/>
        <w:tc>
          <w:tcPr>
            <w:tcW w:w="541" w:type="pct"/>
            <w:tcBorders>
              <w:left w:val="single" w:sz="12" w:space="0" w:color="auto"/>
              <w:right w:val="single" w:sz="4" w:space="0" w:color="auto"/>
            </w:tcBorders>
            <w:shd w:val="clear" w:color="auto" w:fill="auto"/>
            <w:vAlign w:val="center"/>
          </w:tcPr>
          <w:p w14:paraId="6D8EFEEC" w14:textId="6354B5C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Content>
                <w:r w:rsidR="009201E8">
                  <w:rPr>
                    <w:rFonts w:ascii="Arial" w:hAnsi="Arial" w:cs="Arial"/>
                    <w:sz w:val="40"/>
                    <w:szCs w:val="44"/>
                  </w:rPr>
                  <w:sym w:font="Wingdings" w:char="F0FE"/>
                </w:r>
              </w:sdtContent>
            </w:sdt>
            <w:permEnd w:id="1527802008"/>
          </w:p>
        </w:tc>
        <w:tc>
          <w:tcPr>
            <w:tcW w:w="3514" w:type="pct"/>
            <w:tcBorders>
              <w:left w:val="single" w:sz="4" w:space="0" w:color="auto"/>
              <w:right w:val="single" w:sz="12" w:space="0" w:color="auto"/>
            </w:tcBorders>
            <w:shd w:val="clear" w:color="auto" w:fill="auto"/>
            <w:vAlign w:val="center"/>
          </w:tcPr>
          <w:p w14:paraId="21D68944" w14:textId="77777777" w:rsidR="009A705E" w:rsidRPr="00F849B0" w:rsidRDefault="009A705E" w:rsidP="00192386">
            <w:pPr>
              <w:jc w:val="center"/>
            </w:pPr>
            <w:r w:rsidRPr="00F849B0">
              <w:t>Engineers</w:t>
            </w:r>
          </w:p>
        </w:tc>
        <w:tc>
          <w:tcPr>
            <w:tcW w:w="335" w:type="pct"/>
            <w:tcBorders>
              <w:top w:val="nil"/>
              <w:left w:val="single" w:sz="12" w:space="0" w:color="auto"/>
              <w:bottom w:val="nil"/>
              <w:right w:val="nil"/>
            </w:tcBorders>
          </w:tcPr>
          <w:p w14:paraId="3E5CADFA" w14:textId="77777777" w:rsidR="009A705E" w:rsidRPr="00F849B0" w:rsidRDefault="009A705E" w:rsidP="00192386">
            <w:pPr>
              <w:ind w:left="993" w:hanging="993"/>
            </w:pPr>
          </w:p>
        </w:tc>
      </w:tr>
    </w:tbl>
    <w:p w14:paraId="6668D0FE" w14:textId="77777777" w:rsidR="009A705E" w:rsidRPr="00F849B0" w:rsidRDefault="009A705E" w:rsidP="009A705E">
      <w:pPr>
        <w:ind w:left="567" w:hanging="567"/>
        <w:rPr>
          <w:rFonts w:ascii="Arial" w:hAnsi="Arial" w:cs="Arial"/>
          <w:sz w:val="22"/>
          <w:szCs w:val="22"/>
        </w:rPr>
      </w:pPr>
    </w:p>
    <w:p w14:paraId="5E268679" w14:textId="77777777" w:rsidR="009A705E" w:rsidRPr="00F849B0" w:rsidRDefault="009A705E" w:rsidP="009A705E">
      <w:pPr>
        <w:ind w:left="567" w:hanging="567"/>
        <w:rPr>
          <w:rFonts w:ascii="Arial" w:hAnsi="Arial" w:cs="Arial"/>
          <w:sz w:val="22"/>
          <w:szCs w:val="22"/>
        </w:rPr>
      </w:pPr>
    </w:p>
    <w:p w14:paraId="0701C6DF"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6A37169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23D5E91" w14:textId="77777777" w:rsidTr="00192386">
        <w:trPr>
          <w:trHeight w:val="1502"/>
        </w:trPr>
        <w:tc>
          <w:tcPr>
            <w:tcW w:w="1027" w:type="dxa"/>
            <w:tcBorders>
              <w:top w:val="nil"/>
              <w:left w:val="nil"/>
              <w:bottom w:val="nil"/>
              <w:right w:val="single" w:sz="4" w:space="0" w:color="auto"/>
            </w:tcBorders>
          </w:tcPr>
          <w:p w14:paraId="5E6AF79F"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8AA7B42" w14:textId="08D15B76" w:rsidR="009A705E" w:rsidRPr="00F849B0" w:rsidRDefault="009201E8" w:rsidP="00192386">
            <w:pPr>
              <w:ind w:left="567" w:hanging="567"/>
              <w:rPr>
                <w:rFonts w:ascii="Arial" w:hAnsi="Arial" w:cs="Arial"/>
                <w:sz w:val="22"/>
                <w:szCs w:val="22"/>
              </w:rPr>
            </w:pPr>
            <w:permStart w:id="1901145423" w:edGrp="everyone"/>
            <w:r>
              <w:rPr>
                <w:rFonts w:ascii="Arial" w:hAnsi="Arial" w:cs="Arial"/>
                <w:sz w:val="22"/>
                <w:szCs w:val="22"/>
              </w:rPr>
              <w:t>Work, time period and agreed rates</w:t>
            </w:r>
            <w:permEnd w:id="1901145423"/>
          </w:p>
        </w:tc>
        <w:permStart w:id="1208894406"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F476D6A"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1208894406" w:displacedByCustomXml="prev"/>
      </w:tr>
    </w:tbl>
    <w:p w14:paraId="0761991A" w14:textId="77777777" w:rsidR="009A705E" w:rsidRPr="00F849B0" w:rsidRDefault="009A705E" w:rsidP="009A705E">
      <w:pPr>
        <w:ind w:left="567" w:right="-24" w:hanging="567"/>
        <w:rPr>
          <w:rFonts w:ascii="Arial" w:hAnsi="Arial" w:cs="Arial"/>
          <w:sz w:val="22"/>
          <w:szCs w:val="22"/>
        </w:rPr>
      </w:pPr>
    </w:p>
    <w:p w14:paraId="463B254E"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66130E45"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0417620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54D15AE" w14:textId="77777777" w:rsidTr="00192386">
        <w:trPr>
          <w:trHeight w:val="4348"/>
        </w:trPr>
        <w:tc>
          <w:tcPr>
            <w:tcW w:w="1027" w:type="dxa"/>
            <w:tcBorders>
              <w:top w:val="nil"/>
              <w:left w:val="nil"/>
              <w:bottom w:val="nil"/>
              <w:right w:val="single" w:sz="4" w:space="0" w:color="auto"/>
            </w:tcBorders>
          </w:tcPr>
          <w:p w14:paraId="10189524"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81E09F" w14:textId="1DD673D9" w:rsidR="009A705E" w:rsidRDefault="009201E8" w:rsidP="00192386">
            <w:pPr>
              <w:ind w:left="567" w:hanging="567"/>
              <w:rPr>
                <w:rFonts w:ascii="Arial" w:hAnsi="Arial" w:cs="Arial"/>
                <w:sz w:val="22"/>
                <w:szCs w:val="22"/>
              </w:rPr>
            </w:pPr>
            <w:permStart w:id="1368459235" w:edGrp="everyone"/>
            <w:r>
              <w:rPr>
                <w:rFonts w:ascii="Arial" w:hAnsi="Arial" w:cs="Arial"/>
                <w:sz w:val="22"/>
                <w:szCs w:val="22"/>
              </w:rPr>
              <w:t>Order date and delivery date</w:t>
            </w:r>
            <w:r w:rsidR="00954684">
              <w:rPr>
                <w:rFonts w:ascii="Arial" w:hAnsi="Arial" w:cs="Arial"/>
                <w:sz w:val="22"/>
                <w:szCs w:val="22"/>
              </w:rPr>
              <w:t>, purchase order number, supplier details, delivery details, supplier contact information, project manager details, product description, terms and conditions, total order cost</w:t>
            </w:r>
          </w:p>
          <w:permEnd w:id="1368459235"/>
          <w:p w14:paraId="1A1E3D74" w14:textId="7C783478" w:rsidR="009A705E" w:rsidRPr="00F849B0" w:rsidRDefault="009A705E" w:rsidP="00192386">
            <w:pPr>
              <w:ind w:left="567" w:hanging="567"/>
              <w:rPr>
                <w:rFonts w:ascii="Arial" w:hAnsi="Arial" w:cs="Arial"/>
                <w:sz w:val="22"/>
                <w:szCs w:val="22"/>
              </w:rPr>
            </w:pPr>
          </w:p>
        </w:tc>
        <w:permStart w:id="921249358"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284789"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921249358" w:displacedByCustomXml="prev"/>
      </w:tr>
    </w:tbl>
    <w:p w14:paraId="394595EB" w14:textId="77777777" w:rsidR="009A705E" w:rsidRPr="00F849B0" w:rsidRDefault="009A705E" w:rsidP="009A705E">
      <w:pPr>
        <w:ind w:left="567" w:right="-24" w:hanging="567"/>
        <w:rPr>
          <w:rFonts w:ascii="Arial" w:hAnsi="Arial" w:cs="Arial"/>
          <w:sz w:val="22"/>
          <w:szCs w:val="22"/>
        </w:rPr>
      </w:pPr>
    </w:p>
    <w:p w14:paraId="3D952CD1" w14:textId="77777777" w:rsidR="009A705E" w:rsidRPr="00F849B0" w:rsidRDefault="009A705E" w:rsidP="009A705E">
      <w:pPr>
        <w:ind w:left="567" w:hanging="567"/>
        <w:rPr>
          <w:rFonts w:ascii="Arial" w:hAnsi="Arial" w:cs="Arial"/>
          <w:sz w:val="22"/>
          <w:szCs w:val="22"/>
        </w:rPr>
      </w:pPr>
    </w:p>
    <w:p w14:paraId="1EE51C9A"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56870F2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868C466" w14:textId="77777777" w:rsidTr="00192386">
        <w:trPr>
          <w:trHeight w:val="1531"/>
        </w:trPr>
        <w:tc>
          <w:tcPr>
            <w:tcW w:w="1027" w:type="dxa"/>
            <w:tcBorders>
              <w:top w:val="nil"/>
              <w:left w:val="nil"/>
              <w:bottom w:val="nil"/>
              <w:right w:val="single" w:sz="4" w:space="0" w:color="auto"/>
            </w:tcBorders>
          </w:tcPr>
          <w:p w14:paraId="165CD80F"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97438" w14:textId="2DBC0B2F" w:rsidR="009A705E" w:rsidRPr="00F849B0" w:rsidRDefault="00954684" w:rsidP="00192386">
            <w:pPr>
              <w:ind w:left="567" w:hanging="567"/>
              <w:rPr>
                <w:rFonts w:ascii="Arial" w:hAnsi="Arial" w:cs="Arial"/>
                <w:sz w:val="22"/>
                <w:szCs w:val="22"/>
              </w:rPr>
            </w:pPr>
            <w:permStart w:id="1392604690" w:edGrp="everyone"/>
            <w:r>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ermEnd w:id="1392604690"/>
          </w:p>
        </w:tc>
        <w:permStart w:id="191430957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B4C47BB"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1914309575" w:displacedByCustomXml="prev"/>
      </w:tr>
    </w:tbl>
    <w:p w14:paraId="16436A61" w14:textId="77777777" w:rsidR="009A705E" w:rsidRPr="00F849B0" w:rsidRDefault="009A705E" w:rsidP="009A705E">
      <w:pPr>
        <w:ind w:left="567" w:right="-24" w:hanging="567"/>
        <w:rPr>
          <w:rFonts w:ascii="Arial" w:hAnsi="Arial" w:cs="Arial"/>
          <w:sz w:val="22"/>
          <w:szCs w:val="22"/>
        </w:rPr>
      </w:pPr>
    </w:p>
    <w:p w14:paraId="3354BF3D" w14:textId="77777777" w:rsidR="009A705E" w:rsidRPr="00F849B0" w:rsidRDefault="009A705E" w:rsidP="009A705E">
      <w:pPr>
        <w:ind w:right="-24"/>
        <w:rPr>
          <w:rFonts w:ascii="Arial" w:hAnsi="Arial" w:cs="Arial"/>
          <w:sz w:val="22"/>
          <w:szCs w:val="22"/>
        </w:rPr>
      </w:pPr>
    </w:p>
    <w:p w14:paraId="5539633F"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15A14AC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586A6619" w14:textId="77777777" w:rsidTr="00192386">
        <w:trPr>
          <w:trHeight w:val="510"/>
        </w:trPr>
        <w:tc>
          <w:tcPr>
            <w:tcW w:w="1557" w:type="pct"/>
            <w:tcBorders>
              <w:top w:val="nil"/>
              <w:left w:val="nil"/>
              <w:bottom w:val="nil"/>
              <w:right w:val="single" w:sz="12" w:space="0" w:color="auto"/>
            </w:tcBorders>
            <w:shd w:val="clear" w:color="auto" w:fill="auto"/>
          </w:tcPr>
          <w:p w14:paraId="67BF1E97" w14:textId="77777777" w:rsidR="009A705E" w:rsidRPr="00F849B0" w:rsidRDefault="009A705E" w:rsidP="00192386">
            <w:pPr>
              <w:keepNext/>
              <w:ind w:left="993" w:hanging="993"/>
            </w:pPr>
            <w:r w:rsidRPr="00F849B0">
              <w:rPr>
                <w:rFonts w:ascii="Arial" w:hAnsi="Arial" w:cs="Arial"/>
                <w:b/>
                <w:sz w:val="22"/>
                <w:szCs w:val="22"/>
              </w:rPr>
              <w:t>Answer</w:t>
            </w:r>
          </w:p>
        </w:tc>
        <w:permStart w:id="122867744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0586AF" w14:textId="6C1B6891"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Content>
                <w:r w:rsidR="00954684">
                  <w:rPr>
                    <w:rFonts w:ascii="Arial" w:hAnsi="Arial" w:cs="Arial"/>
                    <w:sz w:val="40"/>
                    <w:szCs w:val="44"/>
                  </w:rPr>
                  <w:sym w:font="Wingdings" w:char="F0FE"/>
                </w:r>
              </w:sdtContent>
            </w:sdt>
            <w:permEnd w:id="122867744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0CBCC5" w14:textId="77777777" w:rsidR="009A705E" w:rsidRPr="00F849B0" w:rsidRDefault="009A705E" w:rsidP="00192386">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0B29932" w14:textId="77777777" w:rsidR="009A705E" w:rsidRPr="00F849B0" w:rsidRDefault="009A705E" w:rsidP="00192386">
            <w:pPr>
              <w:keepNext/>
              <w:ind w:left="993" w:hanging="993"/>
              <w:rPr>
                <w:rFonts w:ascii="Arial" w:hAnsi="Arial" w:cs="Arial"/>
                <w:sz w:val="44"/>
                <w:szCs w:val="44"/>
              </w:rPr>
            </w:pPr>
          </w:p>
        </w:tc>
        <w:permStart w:id="40393109"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EAC05E0"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40393109" w:displacedByCustomXml="prev"/>
      </w:tr>
      <w:tr w:rsidR="009A705E" w:rsidRPr="00F849B0" w14:paraId="7D151FA9" w14:textId="77777777" w:rsidTr="00192386">
        <w:trPr>
          <w:trHeight w:val="510"/>
        </w:trPr>
        <w:tc>
          <w:tcPr>
            <w:tcW w:w="1557" w:type="pct"/>
            <w:tcBorders>
              <w:top w:val="nil"/>
              <w:left w:val="nil"/>
              <w:bottom w:val="nil"/>
              <w:right w:val="single" w:sz="12" w:space="0" w:color="auto"/>
            </w:tcBorders>
          </w:tcPr>
          <w:p w14:paraId="04DBB383" w14:textId="77777777" w:rsidR="009A705E" w:rsidRPr="00F849B0" w:rsidRDefault="009A705E" w:rsidP="00192386">
            <w:pPr>
              <w:ind w:left="993" w:hanging="993"/>
              <w:jc w:val="center"/>
            </w:pPr>
          </w:p>
        </w:tc>
        <w:permStart w:id="19476183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8267AD"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9476183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4D055CD" w14:textId="77777777" w:rsidR="009A705E" w:rsidRPr="00F849B0" w:rsidRDefault="009A705E" w:rsidP="00192386">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57788059" w14:textId="77777777" w:rsidR="009A705E" w:rsidRPr="00F849B0" w:rsidRDefault="009A705E" w:rsidP="00192386">
            <w:pPr>
              <w:ind w:left="993" w:hanging="993"/>
            </w:pPr>
          </w:p>
        </w:tc>
        <w:tc>
          <w:tcPr>
            <w:tcW w:w="336" w:type="pct"/>
            <w:tcBorders>
              <w:top w:val="nil"/>
              <w:left w:val="nil"/>
              <w:bottom w:val="nil"/>
              <w:right w:val="nil"/>
            </w:tcBorders>
          </w:tcPr>
          <w:p w14:paraId="44E0BF3B" w14:textId="77777777" w:rsidR="009A705E" w:rsidRPr="00F849B0" w:rsidRDefault="009A705E" w:rsidP="00192386">
            <w:pPr>
              <w:ind w:left="993" w:hanging="993"/>
            </w:pPr>
          </w:p>
        </w:tc>
      </w:tr>
    </w:tbl>
    <w:p w14:paraId="2E6C7F72" w14:textId="77777777" w:rsidR="009A705E" w:rsidRPr="00F849B0" w:rsidRDefault="009A705E" w:rsidP="009A705E">
      <w:pPr>
        <w:jc w:val="left"/>
        <w:rPr>
          <w:rFonts w:ascii="Arial" w:hAnsi="Arial" w:cs="Arial"/>
          <w:sz w:val="22"/>
          <w:szCs w:val="22"/>
        </w:rPr>
      </w:pPr>
    </w:p>
    <w:p w14:paraId="1362055E" w14:textId="77777777" w:rsidR="009A705E" w:rsidRPr="00F849B0" w:rsidRDefault="009A705E" w:rsidP="009A705E">
      <w:pPr>
        <w:ind w:left="567" w:hanging="567"/>
        <w:rPr>
          <w:rFonts w:ascii="Arial" w:hAnsi="Arial" w:cs="Arial"/>
          <w:sz w:val="22"/>
          <w:szCs w:val="22"/>
        </w:rPr>
      </w:pPr>
    </w:p>
    <w:p w14:paraId="3274AF88"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417EB9B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550F862D" w14:textId="77777777" w:rsidTr="00192386">
        <w:trPr>
          <w:trHeight w:val="1077"/>
        </w:trPr>
        <w:tc>
          <w:tcPr>
            <w:tcW w:w="1027" w:type="dxa"/>
            <w:tcBorders>
              <w:top w:val="nil"/>
              <w:left w:val="nil"/>
              <w:bottom w:val="nil"/>
              <w:right w:val="single" w:sz="4" w:space="0" w:color="auto"/>
            </w:tcBorders>
          </w:tcPr>
          <w:p w14:paraId="35A77BFF"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4CA94B" w14:textId="3FE74EA9" w:rsidR="009A705E" w:rsidRPr="00F849B0" w:rsidRDefault="00954684" w:rsidP="00192386">
            <w:pPr>
              <w:ind w:left="567" w:hanging="567"/>
              <w:rPr>
                <w:rFonts w:ascii="Arial" w:hAnsi="Arial" w:cs="Arial"/>
                <w:sz w:val="22"/>
                <w:szCs w:val="22"/>
              </w:rPr>
            </w:pPr>
            <w:permStart w:id="86456390" w:edGrp="everyone"/>
            <w:r>
              <w:rPr>
                <w:rFonts w:ascii="Arial" w:hAnsi="Arial" w:cs="Arial"/>
                <w:sz w:val="22"/>
                <w:szCs w:val="22"/>
              </w:rPr>
              <w:t>Architectural and land survey</w:t>
            </w:r>
            <w:permEnd w:id="86456390"/>
          </w:p>
        </w:tc>
        <w:permStart w:id="1513821463"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907A346"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1513821463" w:displacedByCustomXml="prev"/>
      </w:tr>
    </w:tbl>
    <w:p w14:paraId="4F9B4CB4" w14:textId="77777777" w:rsidR="009A705E" w:rsidRPr="00F849B0" w:rsidRDefault="009A705E" w:rsidP="009A705E">
      <w:pPr>
        <w:ind w:left="567" w:right="-24" w:hanging="567"/>
        <w:rPr>
          <w:rFonts w:ascii="Arial" w:hAnsi="Arial" w:cs="Arial"/>
          <w:sz w:val="22"/>
          <w:szCs w:val="22"/>
        </w:rPr>
      </w:pPr>
    </w:p>
    <w:p w14:paraId="13DA85DC"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414E150D"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6B8A5C2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3A04636" w14:textId="77777777" w:rsidTr="00192386">
        <w:tc>
          <w:tcPr>
            <w:tcW w:w="555" w:type="pct"/>
            <w:tcBorders>
              <w:top w:val="nil"/>
              <w:left w:val="nil"/>
              <w:bottom w:val="nil"/>
              <w:right w:val="single" w:sz="12" w:space="0" w:color="auto"/>
            </w:tcBorders>
            <w:shd w:val="clear" w:color="auto" w:fill="auto"/>
          </w:tcPr>
          <w:p w14:paraId="35FF1CFD" w14:textId="77777777" w:rsidR="009A705E" w:rsidRPr="00F849B0" w:rsidRDefault="009A705E" w:rsidP="0019238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707EC75" w14:textId="77777777" w:rsidR="009A705E" w:rsidRPr="00F849B0" w:rsidRDefault="009A705E" w:rsidP="0019238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2606F01D" w14:textId="77777777" w:rsidR="009A705E" w:rsidRPr="00F849B0" w:rsidRDefault="009A705E" w:rsidP="0019238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336576F" w14:textId="77777777" w:rsidR="009A705E" w:rsidRPr="00F849B0" w:rsidRDefault="009A705E" w:rsidP="00192386">
            <w:pPr>
              <w:keepNext/>
              <w:ind w:left="993" w:right="82" w:hanging="993"/>
              <w:jc w:val="center"/>
            </w:pPr>
            <w:r w:rsidRPr="00F849B0">
              <w:t>Definition</w:t>
            </w:r>
          </w:p>
        </w:tc>
        <w:permStart w:id="33836046"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6C5216F"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33836046" w:displacedByCustomXml="prev"/>
      </w:tr>
      <w:tr w:rsidR="009A705E" w:rsidRPr="00F849B0" w14:paraId="6B0A0150" w14:textId="77777777" w:rsidTr="00192386">
        <w:tc>
          <w:tcPr>
            <w:tcW w:w="555" w:type="pct"/>
            <w:tcBorders>
              <w:top w:val="nil"/>
              <w:left w:val="nil"/>
              <w:bottom w:val="nil"/>
              <w:right w:val="single" w:sz="12" w:space="0" w:color="auto"/>
            </w:tcBorders>
          </w:tcPr>
          <w:p w14:paraId="46B269DF" w14:textId="77777777" w:rsidR="009A705E" w:rsidRPr="00F849B0" w:rsidRDefault="009A705E" w:rsidP="00192386">
            <w:pPr>
              <w:ind w:left="993" w:hanging="993"/>
              <w:jc w:val="center"/>
            </w:pPr>
          </w:p>
        </w:tc>
        <w:tc>
          <w:tcPr>
            <w:tcW w:w="224" w:type="pct"/>
            <w:tcBorders>
              <w:top w:val="single" w:sz="12" w:space="0" w:color="auto"/>
              <w:right w:val="single" w:sz="12" w:space="0" w:color="auto"/>
            </w:tcBorders>
            <w:shd w:val="clear" w:color="auto" w:fill="auto"/>
            <w:vAlign w:val="center"/>
          </w:tcPr>
          <w:p w14:paraId="45946B33" w14:textId="77777777" w:rsidR="009A705E" w:rsidRPr="00F849B0" w:rsidRDefault="009A705E" w:rsidP="00192386">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69E15F89" w14:textId="77777777" w:rsidR="009A705E" w:rsidRPr="00F849B0" w:rsidRDefault="009A705E" w:rsidP="00192386">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061B0D13" w14:textId="290677FB" w:rsidR="009A705E" w:rsidRPr="00DD7A44" w:rsidRDefault="009A705E" w:rsidP="00192386">
            <w:pPr>
              <w:ind w:left="161" w:right="82" w:hanging="161"/>
              <w:jc w:val="left"/>
            </w:pPr>
            <w:r w:rsidRPr="00DD7A44">
              <w:t xml:space="preserve">1 </w:t>
            </w:r>
            <w:r w:rsidRPr="005A042B">
              <w:rPr>
                <w:rFonts w:ascii="Arial" w:hAnsi="Arial" w:cs="Arial"/>
                <w:sz w:val="22"/>
                <w:szCs w:val="22"/>
              </w:rPr>
              <w:t xml:space="preserve">- </w:t>
            </w:r>
            <w:permStart w:id="876633218" w:edGrp="everyone"/>
            <w:r w:rsidR="008005E0">
              <w:rPr>
                <w:rFonts w:ascii="Arial" w:hAnsi="Arial" w:cs="Arial"/>
                <w:sz w:val="22"/>
                <w:szCs w:val="22"/>
              </w:rPr>
              <w:t>B</w:t>
            </w:r>
            <w:permEnd w:id="876633218"/>
          </w:p>
        </w:tc>
        <w:tc>
          <w:tcPr>
            <w:tcW w:w="248" w:type="pct"/>
            <w:tcBorders>
              <w:top w:val="single" w:sz="12" w:space="0" w:color="auto"/>
              <w:left w:val="single" w:sz="12" w:space="0" w:color="auto"/>
              <w:right w:val="single" w:sz="4" w:space="0" w:color="auto"/>
            </w:tcBorders>
            <w:shd w:val="clear" w:color="auto" w:fill="auto"/>
            <w:vAlign w:val="center"/>
          </w:tcPr>
          <w:p w14:paraId="56D14082" w14:textId="77777777" w:rsidR="009A705E" w:rsidRPr="00F849B0" w:rsidRDefault="009A705E" w:rsidP="00192386">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34A49451" w14:textId="77777777" w:rsidR="009A705E" w:rsidRPr="00F849B0" w:rsidRDefault="009A705E" w:rsidP="00192386">
            <w:pPr>
              <w:ind w:right="82"/>
              <w:jc w:val="center"/>
            </w:pPr>
            <w:r w:rsidRPr="00F849B0">
              <w:t>May include engineering data</w:t>
            </w:r>
          </w:p>
        </w:tc>
        <w:tc>
          <w:tcPr>
            <w:tcW w:w="334" w:type="pct"/>
            <w:tcBorders>
              <w:top w:val="nil"/>
              <w:left w:val="single" w:sz="12" w:space="0" w:color="auto"/>
              <w:bottom w:val="nil"/>
              <w:right w:val="nil"/>
            </w:tcBorders>
          </w:tcPr>
          <w:p w14:paraId="28DAC025" w14:textId="77777777" w:rsidR="009A705E" w:rsidRPr="00F849B0" w:rsidRDefault="009A705E" w:rsidP="00192386">
            <w:pPr>
              <w:ind w:left="993" w:hanging="993"/>
            </w:pPr>
          </w:p>
        </w:tc>
      </w:tr>
      <w:tr w:rsidR="009A705E" w:rsidRPr="00F849B0" w14:paraId="0D49DAF7" w14:textId="77777777" w:rsidTr="00192386">
        <w:tc>
          <w:tcPr>
            <w:tcW w:w="555" w:type="pct"/>
            <w:tcBorders>
              <w:top w:val="nil"/>
              <w:left w:val="nil"/>
              <w:bottom w:val="nil"/>
              <w:right w:val="single" w:sz="12" w:space="0" w:color="auto"/>
            </w:tcBorders>
          </w:tcPr>
          <w:p w14:paraId="79E14AE7" w14:textId="77777777" w:rsidR="009A705E" w:rsidRPr="00F849B0" w:rsidRDefault="009A705E" w:rsidP="00192386">
            <w:pPr>
              <w:ind w:left="993" w:hanging="993"/>
              <w:jc w:val="center"/>
            </w:pPr>
          </w:p>
        </w:tc>
        <w:tc>
          <w:tcPr>
            <w:tcW w:w="224" w:type="pct"/>
            <w:tcBorders>
              <w:right w:val="single" w:sz="12" w:space="0" w:color="auto"/>
            </w:tcBorders>
            <w:shd w:val="clear" w:color="auto" w:fill="auto"/>
            <w:vAlign w:val="center"/>
          </w:tcPr>
          <w:p w14:paraId="53036F09" w14:textId="77777777" w:rsidR="009A705E" w:rsidRPr="00F849B0" w:rsidRDefault="009A705E" w:rsidP="00192386">
            <w:pPr>
              <w:ind w:left="161" w:right="82" w:hanging="161"/>
              <w:jc w:val="center"/>
            </w:pPr>
            <w:r w:rsidRPr="00F849B0">
              <w:t>2</w:t>
            </w:r>
          </w:p>
        </w:tc>
        <w:tc>
          <w:tcPr>
            <w:tcW w:w="1020" w:type="pct"/>
            <w:tcBorders>
              <w:right w:val="single" w:sz="12" w:space="0" w:color="auto"/>
            </w:tcBorders>
            <w:shd w:val="clear" w:color="auto" w:fill="auto"/>
            <w:vAlign w:val="center"/>
          </w:tcPr>
          <w:p w14:paraId="45C7947F" w14:textId="77777777" w:rsidR="009A705E" w:rsidRPr="00F849B0" w:rsidRDefault="009A705E" w:rsidP="00192386">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14989904" w14:textId="7456BCE1" w:rsidR="009A705E" w:rsidRPr="00DD7A44" w:rsidRDefault="009A705E" w:rsidP="00192386">
            <w:pPr>
              <w:ind w:left="161" w:right="82" w:hanging="161"/>
              <w:jc w:val="left"/>
            </w:pPr>
            <w:r w:rsidRPr="00DD7A44">
              <w:t xml:space="preserve">2 </w:t>
            </w:r>
            <w:r w:rsidRPr="005A042B">
              <w:rPr>
                <w:rFonts w:ascii="Arial" w:hAnsi="Arial" w:cs="Arial"/>
                <w:sz w:val="22"/>
                <w:szCs w:val="22"/>
              </w:rPr>
              <w:t xml:space="preserve">- </w:t>
            </w:r>
            <w:permStart w:id="1804740993" w:edGrp="everyone"/>
            <w:r w:rsidR="008005E0">
              <w:rPr>
                <w:rFonts w:ascii="Arial" w:hAnsi="Arial" w:cs="Arial"/>
                <w:sz w:val="22"/>
                <w:szCs w:val="22"/>
              </w:rPr>
              <w:t>E</w:t>
            </w:r>
            <w:permEnd w:id="1804740993"/>
          </w:p>
        </w:tc>
        <w:tc>
          <w:tcPr>
            <w:tcW w:w="248" w:type="pct"/>
            <w:tcBorders>
              <w:left w:val="single" w:sz="12" w:space="0" w:color="auto"/>
              <w:right w:val="single" w:sz="4" w:space="0" w:color="auto"/>
            </w:tcBorders>
            <w:shd w:val="clear" w:color="auto" w:fill="auto"/>
            <w:vAlign w:val="center"/>
          </w:tcPr>
          <w:p w14:paraId="3D32EFDE" w14:textId="77777777" w:rsidR="009A705E" w:rsidRPr="00F849B0" w:rsidRDefault="009A705E" w:rsidP="00192386">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6628E113" w14:textId="77777777" w:rsidR="009A705E" w:rsidRPr="00F849B0" w:rsidRDefault="009A705E" w:rsidP="00192386">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94F9667" w14:textId="77777777" w:rsidR="009A705E" w:rsidRPr="00F849B0" w:rsidRDefault="009A705E" w:rsidP="00192386">
            <w:pPr>
              <w:ind w:left="993" w:hanging="993"/>
            </w:pPr>
          </w:p>
        </w:tc>
      </w:tr>
      <w:tr w:rsidR="009A705E" w:rsidRPr="00F849B0" w14:paraId="5EE5C113" w14:textId="77777777" w:rsidTr="00192386">
        <w:tc>
          <w:tcPr>
            <w:tcW w:w="555" w:type="pct"/>
            <w:tcBorders>
              <w:top w:val="nil"/>
              <w:left w:val="nil"/>
              <w:bottom w:val="nil"/>
              <w:right w:val="single" w:sz="12" w:space="0" w:color="auto"/>
            </w:tcBorders>
          </w:tcPr>
          <w:p w14:paraId="6561FEA2" w14:textId="77777777" w:rsidR="009A705E" w:rsidRPr="00F849B0" w:rsidRDefault="009A705E" w:rsidP="00192386">
            <w:pPr>
              <w:ind w:left="993" w:hanging="993"/>
              <w:jc w:val="center"/>
            </w:pPr>
          </w:p>
        </w:tc>
        <w:tc>
          <w:tcPr>
            <w:tcW w:w="224" w:type="pct"/>
            <w:tcBorders>
              <w:right w:val="single" w:sz="12" w:space="0" w:color="auto"/>
            </w:tcBorders>
            <w:shd w:val="clear" w:color="auto" w:fill="auto"/>
            <w:vAlign w:val="center"/>
          </w:tcPr>
          <w:p w14:paraId="7B7282EF" w14:textId="77777777" w:rsidR="009A705E" w:rsidRPr="00F849B0" w:rsidRDefault="009A705E" w:rsidP="00192386">
            <w:pPr>
              <w:ind w:left="161" w:right="82" w:hanging="161"/>
              <w:jc w:val="center"/>
            </w:pPr>
            <w:r w:rsidRPr="00F849B0">
              <w:t>3</w:t>
            </w:r>
          </w:p>
        </w:tc>
        <w:tc>
          <w:tcPr>
            <w:tcW w:w="1020" w:type="pct"/>
            <w:tcBorders>
              <w:right w:val="single" w:sz="12" w:space="0" w:color="auto"/>
            </w:tcBorders>
            <w:shd w:val="clear" w:color="auto" w:fill="auto"/>
            <w:vAlign w:val="center"/>
          </w:tcPr>
          <w:p w14:paraId="73161537" w14:textId="77777777" w:rsidR="009A705E" w:rsidRPr="00F849B0" w:rsidRDefault="009A705E" w:rsidP="00192386">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3138CBB4" w14:textId="14BACE9E" w:rsidR="009A705E" w:rsidRPr="00DD7A44" w:rsidRDefault="009A705E" w:rsidP="00192386">
            <w:pPr>
              <w:ind w:left="161" w:right="82" w:hanging="161"/>
              <w:jc w:val="left"/>
            </w:pPr>
            <w:r w:rsidRPr="00DD7A44">
              <w:t xml:space="preserve">3 </w:t>
            </w:r>
            <w:r w:rsidRPr="005A042B">
              <w:rPr>
                <w:rFonts w:ascii="Arial" w:hAnsi="Arial" w:cs="Arial"/>
                <w:sz w:val="22"/>
                <w:szCs w:val="22"/>
              </w:rPr>
              <w:t xml:space="preserve">- </w:t>
            </w:r>
            <w:permStart w:id="1277500742" w:edGrp="everyone"/>
            <w:r w:rsidR="008005E0">
              <w:rPr>
                <w:rFonts w:ascii="Arial" w:hAnsi="Arial" w:cs="Arial"/>
                <w:sz w:val="22"/>
                <w:szCs w:val="22"/>
              </w:rPr>
              <w:t>A</w:t>
            </w:r>
            <w:permEnd w:id="1277500742"/>
          </w:p>
        </w:tc>
        <w:tc>
          <w:tcPr>
            <w:tcW w:w="248" w:type="pct"/>
            <w:tcBorders>
              <w:left w:val="single" w:sz="12" w:space="0" w:color="auto"/>
              <w:right w:val="single" w:sz="4" w:space="0" w:color="auto"/>
            </w:tcBorders>
            <w:shd w:val="clear" w:color="auto" w:fill="auto"/>
            <w:vAlign w:val="center"/>
          </w:tcPr>
          <w:p w14:paraId="6AEB8172" w14:textId="77777777" w:rsidR="009A705E" w:rsidRPr="00F849B0" w:rsidRDefault="009A705E" w:rsidP="00192386">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67D1D013" w14:textId="77777777" w:rsidR="009A705E" w:rsidRPr="00F849B0" w:rsidRDefault="009A705E" w:rsidP="00192386">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72844D6" w14:textId="77777777" w:rsidR="009A705E" w:rsidRPr="00F849B0" w:rsidRDefault="009A705E" w:rsidP="00192386">
            <w:pPr>
              <w:ind w:left="993" w:hanging="993"/>
            </w:pPr>
          </w:p>
        </w:tc>
      </w:tr>
      <w:tr w:rsidR="009A705E" w:rsidRPr="00F849B0" w14:paraId="013B729C" w14:textId="77777777" w:rsidTr="00192386">
        <w:tc>
          <w:tcPr>
            <w:tcW w:w="555" w:type="pct"/>
            <w:tcBorders>
              <w:top w:val="nil"/>
              <w:left w:val="nil"/>
              <w:bottom w:val="nil"/>
              <w:right w:val="single" w:sz="12" w:space="0" w:color="auto"/>
            </w:tcBorders>
          </w:tcPr>
          <w:p w14:paraId="2F2CCF25" w14:textId="77777777" w:rsidR="009A705E" w:rsidRPr="00F849B0" w:rsidRDefault="009A705E" w:rsidP="00192386">
            <w:pPr>
              <w:ind w:left="993" w:hanging="993"/>
              <w:jc w:val="center"/>
            </w:pPr>
          </w:p>
        </w:tc>
        <w:tc>
          <w:tcPr>
            <w:tcW w:w="224" w:type="pct"/>
            <w:tcBorders>
              <w:right w:val="single" w:sz="12" w:space="0" w:color="auto"/>
            </w:tcBorders>
            <w:shd w:val="clear" w:color="auto" w:fill="auto"/>
            <w:vAlign w:val="center"/>
          </w:tcPr>
          <w:p w14:paraId="65137EBA" w14:textId="77777777" w:rsidR="009A705E" w:rsidRPr="00F849B0" w:rsidRDefault="009A705E" w:rsidP="00192386">
            <w:pPr>
              <w:ind w:left="161" w:right="82" w:hanging="161"/>
              <w:jc w:val="center"/>
            </w:pPr>
            <w:r w:rsidRPr="00F849B0">
              <w:t>4</w:t>
            </w:r>
          </w:p>
        </w:tc>
        <w:tc>
          <w:tcPr>
            <w:tcW w:w="1020" w:type="pct"/>
            <w:tcBorders>
              <w:right w:val="single" w:sz="12" w:space="0" w:color="auto"/>
            </w:tcBorders>
            <w:shd w:val="clear" w:color="auto" w:fill="auto"/>
            <w:vAlign w:val="center"/>
          </w:tcPr>
          <w:p w14:paraId="37F19FEE" w14:textId="77777777" w:rsidR="009A705E" w:rsidRPr="00F849B0" w:rsidRDefault="009A705E" w:rsidP="00192386">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4B9138B0" w14:textId="374A4CC1" w:rsidR="009A705E" w:rsidRPr="00DD7A44" w:rsidRDefault="009A705E" w:rsidP="00192386">
            <w:pPr>
              <w:ind w:left="161" w:right="82" w:hanging="161"/>
              <w:jc w:val="left"/>
            </w:pPr>
            <w:r>
              <w:t>4</w:t>
            </w:r>
            <w:r w:rsidRPr="00DD7A44">
              <w:t xml:space="preserve"> </w:t>
            </w:r>
            <w:r w:rsidRPr="005A042B">
              <w:rPr>
                <w:rFonts w:ascii="Arial" w:hAnsi="Arial" w:cs="Arial"/>
                <w:sz w:val="22"/>
                <w:szCs w:val="22"/>
              </w:rPr>
              <w:t xml:space="preserve">- </w:t>
            </w:r>
            <w:permStart w:id="1035430396" w:edGrp="everyone"/>
            <w:r w:rsidR="008005E0">
              <w:rPr>
                <w:rFonts w:ascii="Arial" w:hAnsi="Arial" w:cs="Arial"/>
                <w:sz w:val="22"/>
                <w:szCs w:val="22"/>
              </w:rPr>
              <w:t>D</w:t>
            </w:r>
            <w:permEnd w:id="1035430396"/>
          </w:p>
        </w:tc>
        <w:tc>
          <w:tcPr>
            <w:tcW w:w="248" w:type="pct"/>
            <w:tcBorders>
              <w:left w:val="single" w:sz="12" w:space="0" w:color="auto"/>
              <w:right w:val="single" w:sz="4" w:space="0" w:color="auto"/>
            </w:tcBorders>
            <w:shd w:val="clear" w:color="auto" w:fill="auto"/>
            <w:vAlign w:val="center"/>
          </w:tcPr>
          <w:p w14:paraId="1D389FDE" w14:textId="77777777" w:rsidR="009A705E" w:rsidRPr="00F849B0" w:rsidRDefault="009A705E" w:rsidP="00192386">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2059B8A7" w14:textId="77777777" w:rsidR="009A705E" w:rsidRPr="00F849B0" w:rsidRDefault="009A705E" w:rsidP="00192386">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2D0DB091" w14:textId="77777777" w:rsidR="009A705E" w:rsidRPr="00F849B0" w:rsidRDefault="009A705E" w:rsidP="00192386">
            <w:pPr>
              <w:ind w:left="993" w:hanging="993"/>
            </w:pPr>
          </w:p>
        </w:tc>
      </w:tr>
      <w:tr w:rsidR="009A705E" w:rsidRPr="00F849B0" w14:paraId="008FEE73" w14:textId="77777777" w:rsidTr="00192386">
        <w:tc>
          <w:tcPr>
            <w:tcW w:w="555" w:type="pct"/>
            <w:tcBorders>
              <w:top w:val="nil"/>
              <w:left w:val="nil"/>
              <w:bottom w:val="nil"/>
              <w:right w:val="single" w:sz="12" w:space="0" w:color="auto"/>
            </w:tcBorders>
          </w:tcPr>
          <w:p w14:paraId="60A88C88" w14:textId="77777777" w:rsidR="009A705E" w:rsidRPr="00F849B0" w:rsidRDefault="009A705E" w:rsidP="00192386">
            <w:pPr>
              <w:ind w:left="993" w:hanging="993"/>
              <w:jc w:val="center"/>
            </w:pPr>
          </w:p>
        </w:tc>
        <w:tc>
          <w:tcPr>
            <w:tcW w:w="224" w:type="pct"/>
            <w:tcBorders>
              <w:right w:val="single" w:sz="12" w:space="0" w:color="auto"/>
            </w:tcBorders>
            <w:shd w:val="clear" w:color="auto" w:fill="auto"/>
            <w:vAlign w:val="center"/>
          </w:tcPr>
          <w:p w14:paraId="3D2430A6" w14:textId="77777777" w:rsidR="009A705E" w:rsidRPr="00F849B0" w:rsidRDefault="009A705E" w:rsidP="00192386">
            <w:pPr>
              <w:ind w:left="161" w:right="82" w:hanging="161"/>
              <w:jc w:val="center"/>
            </w:pPr>
            <w:r w:rsidRPr="00F849B0">
              <w:t>5</w:t>
            </w:r>
          </w:p>
        </w:tc>
        <w:tc>
          <w:tcPr>
            <w:tcW w:w="1020" w:type="pct"/>
            <w:tcBorders>
              <w:right w:val="single" w:sz="12" w:space="0" w:color="auto"/>
            </w:tcBorders>
            <w:shd w:val="clear" w:color="auto" w:fill="auto"/>
            <w:vAlign w:val="center"/>
          </w:tcPr>
          <w:p w14:paraId="306B1D2F" w14:textId="77777777" w:rsidR="009A705E" w:rsidRPr="00F849B0" w:rsidRDefault="009A705E" w:rsidP="00192386">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184B557D" w14:textId="6B6D1371" w:rsidR="009A705E" w:rsidRPr="00DD7A44" w:rsidRDefault="009A705E" w:rsidP="00192386">
            <w:pPr>
              <w:ind w:left="161" w:right="82" w:hanging="161"/>
              <w:jc w:val="left"/>
            </w:pPr>
            <w:r>
              <w:t>5</w:t>
            </w:r>
            <w:r w:rsidRPr="00DD7A44">
              <w:t xml:space="preserve"> </w:t>
            </w:r>
            <w:r w:rsidRPr="005A042B">
              <w:rPr>
                <w:rFonts w:ascii="Arial" w:hAnsi="Arial" w:cs="Arial"/>
                <w:sz w:val="22"/>
                <w:szCs w:val="22"/>
              </w:rPr>
              <w:t xml:space="preserve">- </w:t>
            </w:r>
            <w:permStart w:id="313610141" w:edGrp="everyone"/>
            <w:r w:rsidR="008005E0">
              <w:rPr>
                <w:rFonts w:ascii="Arial" w:hAnsi="Arial" w:cs="Arial"/>
                <w:sz w:val="22"/>
                <w:szCs w:val="22"/>
              </w:rPr>
              <w:t>C</w:t>
            </w:r>
            <w:permEnd w:id="313610141"/>
          </w:p>
        </w:tc>
        <w:tc>
          <w:tcPr>
            <w:tcW w:w="248" w:type="pct"/>
            <w:tcBorders>
              <w:left w:val="single" w:sz="12" w:space="0" w:color="auto"/>
              <w:right w:val="single" w:sz="4" w:space="0" w:color="auto"/>
            </w:tcBorders>
            <w:shd w:val="clear" w:color="auto" w:fill="auto"/>
            <w:vAlign w:val="center"/>
          </w:tcPr>
          <w:p w14:paraId="1D1B65D8" w14:textId="77777777" w:rsidR="009A705E" w:rsidRPr="00F849B0" w:rsidRDefault="009A705E" w:rsidP="00192386">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3F1EC33F" w14:textId="77777777" w:rsidR="009A705E" w:rsidRPr="00F849B0" w:rsidRDefault="009A705E" w:rsidP="00192386">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1A350F12" w14:textId="77777777" w:rsidR="009A705E" w:rsidRPr="00F849B0" w:rsidRDefault="009A705E" w:rsidP="00192386">
            <w:pPr>
              <w:ind w:left="993" w:hanging="993"/>
            </w:pPr>
          </w:p>
        </w:tc>
      </w:tr>
    </w:tbl>
    <w:p w14:paraId="2CBB5B24" w14:textId="77777777" w:rsidR="009A705E" w:rsidRPr="00F849B0" w:rsidRDefault="009A705E" w:rsidP="009A705E">
      <w:pPr>
        <w:jc w:val="left"/>
        <w:rPr>
          <w:rFonts w:ascii="Arial" w:hAnsi="Arial"/>
          <w:b/>
          <w:sz w:val="20"/>
        </w:rPr>
      </w:pPr>
    </w:p>
    <w:p w14:paraId="2AA431BF" w14:textId="77777777" w:rsidR="009A705E" w:rsidRPr="00F849B0" w:rsidRDefault="009A705E" w:rsidP="009A705E">
      <w:pPr>
        <w:ind w:left="709" w:right="-24" w:hanging="709"/>
        <w:rPr>
          <w:rFonts w:ascii="Arial" w:hAnsi="Arial" w:cs="Arial"/>
          <w:sz w:val="22"/>
          <w:szCs w:val="22"/>
        </w:rPr>
      </w:pPr>
    </w:p>
    <w:p w14:paraId="78153E2B"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61FEEEA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54765FBC" w14:textId="77777777" w:rsidTr="00192386">
        <w:tc>
          <w:tcPr>
            <w:tcW w:w="583" w:type="pct"/>
            <w:tcBorders>
              <w:top w:val="nil"/>
              <w:left w:val="nil"/>
              <w:bottom w:val="nil"/>
              <w:right w:val="single" w:sz="12" w:space="0" w:color="auto"/>
            </w:tcBorders>
            <w:shd w:val="clear" w:color="auto" w:fill="auto"/>
          </w:tcPr>
          <w:p w14:paraId="0C160B48" w14:textId="77777777" w:rsidR="009A705E" w:rsidRPr="00F849B0" w:rsidRDefault="009A705E" w:rsidP="0019238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44BB8CBE" w14:textId="77777777" w:rsidR="009A705E" w:rsidRPr="00F849B0" w:rsidRDefault="009A705E" w:rsidP="0019238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6A1328B7" w14:textId="77777777" w:rsidR="009A705E" w:rsidRPr="00F849B0" w:rsidRDefault="009A705E" w:rsidP="0019238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7C0DF08F" w14:textId="77777777" w:rsidR="009A705E" w:rsidRPr="00F849B0" w:rsidRDefault="009A705E" w:rsidP="0019238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DD2965C" w14:textId="77777777" w:rsidR="009A705E" w:rsidRPr="00F849B0" w:rsidRDefault="009A705E" w:rsidP="00192386">
            <w:pPr>
              <w:keepNext/>
              <w:ind w:left="993" w:right="82" w:hanging="993"/>
              <w:jc w:val="center"/>
            </w:pPr>
            <w:r w:rsidRPr="00F849B0">
              <w:t>Cost difference</w:t>
            </w:r>
          </w:p>
        </w:tc>
        <w:permStart w:id="318181757"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52DF1D5D"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318181757" w:displacedByCustomXml="prev"/>
      </w:tr>
      <w:tr w:rsidR="009A705E" w:rsidRPr="00F849B0" w14:paraId="0ADB8A14" w14:textId="77777777" w:rsidTr="00192386">
        <w:trPr>
          <w:trHeight w:val="425"/>
        </w:trPr>
        <w:tc>
          <w:tcPr>
            <w:tcW w:w="583" w:type="pct"/>
            <w:tcBorders>
              <w:top w:val="nil"/>
              <w:left w:val="nil"/>
              <w:bottom w:val="nil"/>
              <w:right w:val="single" w:sz="12" w:space="0" w:color="auto"/>
            </w:tcBorders>
          </w:tcPr>
          <w:p w14:paraId="5C439F2A" w14:textId="77777777" w:rsidR="009A705E" w:rsidRPr="00F849B0" w:rsidRDefault="009A705E" w:rsidP="0019238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293DEF5E" w14:textId="77777777" w:rsidR="009A705E" w:rsidRPr="00F849B0" w:rsidRDefault="009A705E" w:rsidP="0019238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4814AC36" w14:textId="77777777" w:rsidR="009A705E" w:rsidRPr="00F849B0" w:rsidRDefault="009A705E" w:rsidP="0019238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C1F5CE5" w14:textId="77777777" w:rsidR="009A705E" w:rsidRPr="00F849B0" w:rsidRDefault="009A705E" w:rsidP="0019238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A3BAFC2" w14:textId="77777777" w:rsidR="009A705E" w:rsidRPr="00F849B0" w:rsidRDefault="009A705E" w:rsidP="0019238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1ED274E7" w14:textId="77777777" w:rsidR="009A705E" w:rsidRPr="00F849B0" w:rsidRDefault="009A705E" w:rsidP="00192386">
            <w:pPr>
              <w:ind w:left="993" w:hanging="993"/>
            </w:pPr>
          </w:p>
        </w:tc>
      </w:tr>
      <w:tr w:rsidR="009A705E" w:rsidRPr="00F849B0" w14:paraId="43916878" w14:textId="77777777" w:rsidTr="00192386">
        <w:trPr>
          <w:trHeight w:val="425"/>
        </w:trPr>
        <w:tc>
          <w:tcPr>
            <w:tcW w:w="583" w:type="pct"/>
            <w:tcBorders>
              <w:top w:val="nil"/>
              <w:left w:val="nil"/>
              <w:bottom w:val="nil"/>
              <w:right w:val="single" w:sz="12" w:space="0" w:color="auto"/>
            </w:tcBorders>
          </w:tcPr>
          <w:p w14:paraId="234CD1AC" w14:textId="77777777" w:rsidR="009A705E" w:rsidRPr="00F849B0" w:rsidRDefault="009A705E" w:rsidP="0019238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551473FF" w14:textId="77777777" w:rsidR="009A705E" w:rsidRPr="00F849B0" w:rsidRDefault="009A705E" w:rsidP="0019238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0CB2E68A" w14:textId="77777777" w:rsidR="009A705E" w:rsidRPr="00F849B0" w:rsidRDefault="009A705E" w:rsidP="0019238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4642FAFF" w14:textId="77777777" w:rsidR="009A705E" w:rsidRPr="00F849B0" w:rsidRDefault="009A705E" w:rsidP="0019238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12A3F1B0" w14:textId="77777777" w:rsidR="009A705E" w:rsidRPr="00F849B0" w:rsidRDefault="009A705E" w:rsidP="0019238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367BB9BD" w14:textId="77777777" w:rsidR="009A705E" w:rsidRPr="00F849B0" w:rsidRDefault="009A705E" w:rsidP="00192386">
            <w:pPr>
              <w:ind w:left="993" w:hanging="993"/>
            </w:pPr>
          </w:p>
        </w:tc>
      </w:tr>
      <w:tr w:rsidR="009A705E" w:rsidRPr="00F849B0" w14:paraId="46A57EC1" w14:textId="77777777" w:rsidTr="00192386">
        <w:trPr>
          <w:trHeight w:val="425"/>
        </w:trPr>
        <w:tc>
          <w:tcPr>
            <w:tcW w:w="583" w:type="pct"/>
            <w:tcBorders>
              <w:top w:val="nil"/>
              <w:left w:val="nil"/>
              <w:bottom w:val="nil"/>
              <w:right w:val="single" w:sz="12" w:space="0" w:color="auto"/>
            </w:tcBorders>
          </w:tcPr>
          <w:p w14:paraId="3C619125" w14:textId="77777777" w:rsidR="009A705E" w:rsidRPr="00F849B0" w:rsidRDefault="009A705E" w:rsidP="00192386">
            <w:pPr>
              <w:ind w:left="993" w:hanging="993"/>
              <w:jc w:val="center"/>
            </w:pPr>
          </w:p>
        </w:tc>
        <w:tc>
          <w:tcPr>
            <w:tcW w:w="1020" w:type="pct"/>
            <w:tcBorders>
              <w:top w:val="single" w:sz="8" w:space="0" w:color="auto"/>
              <w:right w:val="single" w:sz="4" w:space="0" w:color="auto"/>
            </w:tcBorders>
            <w:shd w:val="clear" w:color="auto" w:fill="auto"/>
            <w:vAlign w:val="center"/>
          </w:tcPr>
          <w:p w14:paraId="060A1236" w14:textId="77777777" w:rsidR="009A705E" w:rsidRPr="00F849B0" w:rsidRDefault="009A705E" w:rsidP="0019238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4B6945F5" w14:textId="77777777" w:rsidR="009A705E" w:rsidRPr="00F849B0" w:rsidRDefault="009A705E" w:rsidP="0019238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20ADA584" w14:textId="77777777" w:rsidR="009A705E" w:rsidRPr="00F849B0" w:rsidRDefault="009A705E" w:rsidP="0019238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40B386CE" w14:textId="28EE2EF0" w:rsidR="009A705E" w:rsidRPr="00C73911" w:rsidRDefault="005113BB" w:rsidP="00192386">
            <w:pPr>
              <w:ind w:left="567" w:hanging="567"/>
              <w:jc w:val="center"/>
              <w:rPr>
                <w:rFonts w:ascii="Arial" w:hAnsi="Arial" w:cs="Arial"/>
                <w:sz w:val="22"/>
                <w:szCs w:val="22"/>
              </w:rPr>
            </w:pPr>
            <w:permStart w:id="2121153903" w:edGrp="everyone"/>
            <w:r>
              <w:rPr>
                <w:rFonts w:ascii="Arial" w:hAnsi="Arial" w:cs="Arial"/>
                <w:sz w:val="22"/>
                <w:szCs w:val="22"/>
              </w:rPr>
              <w:t>-</w:t>
            </w:r>
            <w:r w:rsidR="008005E0">
              <w:rPr>
                <w:rFonts w:ascii="Arial" w:hAnsi="Arial" w:cs="Arial"/>
                <w:sz w:val="22"/>
                <w:szCs w:val="22"/>
              </w:rPr>
              <w:t>100</w:t>
            </w:r>
            <w:permEnd w:id="2121153903"/>
          </w:p>
        </w:tc>
        <w:tc>
          <w:tcPr>
            <w:tcW w:w="334" w:type="pct"/>
            <w:tcBorders>
              <w:top w:val="nil"/>
              <w:left w:val="single" w:sz="12" w:space="0" w:color="auto"/>
              <w:bottom w:val="nil"/>
              <w:right w:val="nil"/>
            </w:tcBorders>
          </w:tcPr>
          <w:p w14:paraId="42475C1C" w14:textId="77777777" w:rsidR="009A705E" w:rsidRPr="00F849B0" w:rsidRDefault="009A705E" w:rsidP="00192386">
            <w:pPr>
              <w:ind w:left="993" w:hanging="993"/>
            </w:pPr>
          </w:p>
        </w:tc>
      </w:tr>
      <w:tr w:rsidR="009A705E" w:rsidRPr="00F849B0" w14:paraId="158EBDBC" w14:textId="77777777" w:rsidTr="00192386">
        <w:trPr>
          <w:trHeight w:val="425"/>
        </w:trPr>
        <w:tc>
          <w:tcPr>
            <w:tcW w:w="583" w:type="pct"/>
            <w:tcBorders>
              <w:top w:val="nil"/>
              <w:left w:val="nil"/>
              <w:bottom w:val="nil"/>
              <w:right w:val="single" w:sz="12" w:space="0" w:color="auto"/>
            </w:tcBorders>
          </w:tcPr>
          <w:p w14:paraId="55FC911F"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55583863" w14:textId="77777777" w:rsidR="009A705E" w:rsidRPr="00F849B0" w:rsidRDefault="009A705E" w:rsidP="0019238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34781DE9" w14:textId="77777777" w:rsidR="009A705E" w:rsidRPr="00F849B0" w:rsidRDefault="009A705E" w:rsidP="0019238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F20355A" w14:textId="77777777" w:rsidR="009A705E" w:rsidRPr="00F849B0" w:rsidRDefault="009A705E" w:rsidP="0019238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1ABC95D" w14:textId="5AB2600E" w:rsidR="009A705E" w:rsidRPr="00C73911" w:rsidRDefault="008005E0" w:rsidP="00192386">
            <w:pPr>
              <w:ind w:left="567" w:hanging="567"/>
              <w:jc w:val="center"/>
              <w:rPr>
                <w:rFonts w:ascii="Arial" w:hAnsi="Arial" w:cs="Arial"/>
                <w:sz w:val="22"/>
                <w:szCs w:val="22"/>
              </w:rPr>
            </w:pPr>
            <w:permStart w:id="694813763" w:edGrp="everyone"/>
            <w:r>
              <w:rPr>
                <w:rFonts w:ascii="Arial" w:hAnsi="Arial" w:cs="Arial"/>
                <w:sz w:val="22"/>
                <w:szCs w:val="22"/>
              </w:rPr>
              <w:t>0</w:t>
            </w:r>
            <w:permEnd w:id="694813763"/>
          </w:p>
        </w:tc>
        <w:tc>
          <w:tcPr>
            <w:tcW w:w="334" w:type="pct"/>
            <w:tcBorders>
              <w:top w:val="nil"/>
              <w:left w:val="single" w:sz="12" w:space="0" w:color="auto"/>
              <w:bottom w:val="nil"/>
              <w:right w:val="nil"/>
            </w:tcBorders>
          </w:tcPr>
          <w:p w14:paraId="0658BE72" w14:textId="77777777" w:rsidR="009A705E" w:rsidRPr="00F849B0" w:rsidRDefault="009A705E" w:rsidP="00192386">
            <w:pPr>
              <w:ind w:left="993" w:hanging="993"/>
            </w:pPr>
          </w:p>
        </w:tc>
      </w:tr>
      <w:tr w:rsidR="009A705E" w:rsidRPr="00F849B0" w14:paraId="017CB2AB" w14:textId="77777777" w:rsidTr="00192386">
        <w:trPr>
          <w:trHeight w:val="425"/>
        </w:trPr>
        <w:tc>
          <w:tcPr>
            <w:tcW w:w="583" w:type="pct"/>
            <w:tcBorders>
              <w:top w:val="nil"/>
              <w:left w:val="nil"/>
              <w:bottom w:val="nil"/>
              <w:right w:val="single" w:sz="12" w:space="0" w:color="auto"/>
            </w:tcBorders>
          </w:tcPr>
          <w:p w14:paraId="2011901E"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5CD298ED" w14:textId="77777777" w:rsidR="009A705E" w:rsidRPr="00F849B0" w:rsidRDefault="009A705E" w:rsidP="0019238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1641A79F" w14:textId="77777777" w:rsidR="009A705E" w:rsidRPr="00F849B0" w:rsidRDefault="009A705E" w:rsidP="0019238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6FC84B56" w14:textId="77777777" w:rsidR="009A705E" w:rsidRPr="00F849B0" w:rsidRDefault="009A705E" w:rsidP="0019238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1FF1481" w14:textId="30C82408" w:rsidR="009A705E" w:rsidRPr="00C73911" w:rsidRDefault="008005E0" w:rsidP="00192386">
            <w:pPr>
              <w:ind w:left="567" w:hanging="567"/>
              <w:jc w:val="center"/>
              <w:rPr>
                <w:rFonts w:ascii="Arial" w:hAnsi="Arial" w:cs="Arial"/>
                <w:sz w:val="22"/>
                <w:szCs w:val="22"/>
              </w:rPr>
            </w:pPr>
            <w:permStart w:id="700385180" w:edGrp="everyone"/>
            <w:r>
              <w:rPr>
                <w:rFonts w:ascii="Arial" w:hAnsi="Arial" w:cs="Arial"/>
                <w:sz w:val="22"/>
                <w:szCs w:val="22"/>
              </w:rPr>
              <w:t>250</w:t>
            </w:r>
            <w:permEnd w:id="700385180"/>
          </w:p>
        </w:tc>
        <w:tc>
          <w:tcPr>
            <w:tcW w:w="334" w:type="pct"/>
            <w:tcBorders>
              <w:top w:val="nil"/>
              <w:left w:val="single" w:sz="12" w:space="0" w:color="auto"/>
              <w:bottom w:val="nil"/>
              <w:right w:val="nil"/>
            </w:tcBorders>
          </w:tcPr>
          <w:p w14:paraId="61C29937" w14:textId="77777777" w:rsidR="009A705E" w:rsidRPr="00F849B0" w:rsidRDefault="009A705E" w:rsidP="00192386">
            <w:pPr>
              <w:ind w:left="993" w:hanging="993"/>
            </w:pPr>
          </w:p>
        </w:tc>
      </w:tr>
    </w:tbl>
    <w:p w14:paraId="27DEFBE0" w14:textId="77777777" w:rsidR="009A705E" w:rsidRPr="00F849B0" w:rsidRDefault="009A705E" w:rsidP="009A705E">
      <w:pPr>
        <w:rPr>
          <w:rFonts w:ascii="Arial" w:hAnsi="Arial" w:cs="Arial"/>
          <w:sz w:val="22"/>
          <w:szCs w:val="22"/>
        </w:rPr>
      </w:pPr>
    </w:p>
    <w:p w14:paraId="30718B3B" w14:textId="77777777" w:rsidR="009A705E" w:rsidRPr="00F849B0" w:rsidRDefault="009A705E" w:rsidP="009A705E">
      <w:pPr>
        <w:ind w:left="709" w:right="-24" w:hanging="709"/>
        <w:rPr>
          <w:rFonts w:ascii="Arial" w:hAnsi="Arial" w:cs="Arial"/>
          <w:sz w:val="22"/>
          <w:szCs w:val="22"/>
        </w:rPr>
      </w:pPr>
    </w:p>
    <w:p w14:paraId="0EF72706"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3AA0BF1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48D9832A" w14:textId="77777777" w:rsidTr="00192386">
        <w:tc>
          <w:tcPr>
            <w:tcW w:w="583" w:type="pct"/>
            <w:tcBorders>
              <w:top w:val="nil"/>
              <w:left w:val="nil"/>
              <w:bottom w:val="nil"/>
              <w:right w:val="single" w:sz="12" w:space="0" w:color="auto"/>
            </w:tcBorders>
            <w:shd w:val="clear" w:color="auto" w:fill="auto"/>
          </w:tcPr>
          <w:p w14:paraId="43CF0C57" w14:textId="77777777" w:rsidR="009A705E" w:rsidRPr="00F849B0" w:rsidRDefault="009A705E" w:rsidP="0019238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9192BE3" w14:textId="77777777" w:rsidR="009A705E" w:rsidRPr="00F849B0" w:rsidRDefault="009A705E" w:rsidP="0019238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5B58BD7" w14:textId="77777777" w:rsidR="009A705E" w:rsidRPr="00F849B0" w:rsidRDefault="009A705E" w:rsidP="0019238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30C291FF" w14:textId="77777777" w:rsidR="009A705E" w:rsidRPr="00F849B0" w:rsidRDefault="009A705E" w:rsidP="0019238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367A3C7" w14:textId="77777777" w:rsidR="009A705E" w:rsidRPr="00F849B0" w:rsidRDefault="009A705E" w:rsidP="00192386">
            <w:pPr>
              <w:keepNext/>
              <w:ind w:left="993" w:right="82" w:hanging="993"/>
              <w:jc w:val="center"/>
            </w:pPr>
            <w:r w:rsidRPr="00F849B0">
              <w:t>Cost difference</w:t>
            </w:r>
          </w:p>
        </w:tc>
        <w:permStart w:id="506815348"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2A02CF5A"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506815348" w:displacedByCustomXml="prev"/>
      </w:tr>
      <w:tr w:rsidR="009A705E" w:rsidRPr="00F849B0" w14:paraId="3E85522E" w14:textId="77777777" w:rsidTr="00192386">
        <w:trPr>
          <w:trHeight w:val="425"/>
        </w:trPr>
        <w:tc>
          <w:tcPr>
            <w:tcW w:w="583" w:type="pct"/>
            <w:tcBorders>
              <w:top w:val="nil"/>
              <w:left w:val="nil"/>
              <w:bottom w:val="nil"/>
              <w:right w:val="single" w:sz="12" w:space="0" w:color="auto"/>
            </w:tcBorders>
          </w:tcPr>
          <w:p w14:paraId="5B89C96F" w14:textId="77777777" w:rsidR="009A705E" w:rsidRPr="00F849B0" w:rsidRDefault="009A705E" w:rsidP="0019238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500185BC" w14:textId="77777777" w:rsidR="009A705E" w:rsidRPr="00F849B0" w:rsidRDefault="009A705E" w:rsidP="0019238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6574520A" w14:textId="77777777" w:rsidR="009A705E" w:rsidRPr="00F849B0" w:rsidRDefault="009A705E" w:rsidP="0019238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A7C342E" w14:textId="77777777" w:rsidR="009A705E" w:rsidRPr="00F849B0" w:rsidRDefault="009A705E" w:rsidP="0019238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49EAADCA" w14:textId="77777777" w:rsidR="009A705E" w:rsidRPr="00F849B0" w:rsidRDefault="009A705E" w:rsidP="0019238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4B19F97F" w14:textId="77777777" w:rsidR="009A705E" w:rsidRPr="00F849B0" w:rsidRDefault="009A705E" w:rsidP="00192386">
            <w:pPr>
              <w:ind w:left="993" w:hanging="993"/>
            </w:pPr>
          </w:p>
        </w:tc>
      </w:tr>
      <w:tr w:rsidR="009A705E" w:rsidRPr="00F849B0" w14:paraId="63D1FA93" w14:textId="77777777" w:rsidTr="00192386">
        <w:trPr>
          <w:trHeight w:val="425"/>
        </w:trPr>
        <w:tc>
          <w:tcPr>
            <w:tcW w:w="583" w:type="pct"/>
            <w:tcBorders>
              <w:top w:val="nil"/>
              <w:left w:val="nil"/>
              <w:bottom w:val="nil"/>
              <w:right w:val="single" w:sz="12" w:space="0" w:color="auto"/>
            </w:tcBorders>
          </w:tcPr>
          <w:p w14:paraId="1BAE8EC6" w14:textId="77777777" w:rsidR="009A705E" w:rsidRPr="00F849B0" w:rsidRDefault="009A705E" w:rsidP="00192386">
            <w:pPr>
              <w:ind w:left="993" w:hanging="993"/>
              <w:jc w:val="center"/>
            </w:pPr>
          </w:p>
        </w:tc>
        <w:tc>
          <w:tcPr>
            <w:tcW w:w="1020" w:type="pct"/>
            <w:tcBorders>
              <w:top w:val="single" w:sz="8" w:space="0" w:color="auto"/>
              <w:right w:val="single" w:sz="4" w:space="0" w:color="auto"/>
            </w:tcBorders>
            <w:shd w:val="clear" w:color="auto" w:fill="auto"/>
            <w:vAlign w:val="center"/>
          </w:tcPr>
          <w:p w14:paraId="12A7F02A" w14:textId="77777777" w:rsidR="009A705E" w:rsidRPr="00F849B0" w:rsidRDefault="009A705E" w:rsidP="0019238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4FB53181" w14:textId="77777777" w:rsidR="009A705E" w:rsidRPr="00F849B0" w:rsidRDefault="009A705E" w:rsidP="0019238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75390F2E" w14:textId="77777777" w:rsidR="009A705E" w:rsidRPr="00F849B0" w:rsidRDefault="009A705E" w:rsidP="0019238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29085871" w14:textId="77777777" w:rsidR="009A705E" w:rsidRPr="00F849B0" w:rsidRDefault="009A705E" w:rsidP="0019238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40359CED" w14:textId="77777777" w:rsidR="009A705E" w:rsidRPr="00F849B0" w:rsidRDefault="009A705E" w:rsidP="00192386">
            <w:pPr>
              <w:ind w:left="993" w:hanging="993"/>
            </w:pPr>
          </w:p>
        </w:tc>
      </w:tr>
      <w:tr w:rsidR="009A705E" w:rsidRPr="00F849B0" w14:paraId="27AE94DC" w14:textId="77777777" w:rsidTr="00192386">
        <w:trPr>
          <w:trHeight w:val="425"/>
        </w:trPr>
        <w:tc>
          <w:tcPr>
            <w:tcW w:w="583" w:type="pct"/>
            <w:tcBorders>
              <w:top w:val="nil"/>
              <w:left w:val="nil"/>
              <w:bottom w:val="nil"/>
              <w:right w:val="single" w:sz="12" w:space="0" w:color="auto"/>
            </w:tcBorders>
          </w:tcPr>
          <w:p w14:paraId="0986C860"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12C1BEBA" w14:textId="77777777" w:rsidR="009A705E" w:rsidRPr="00F849B0" w:rsidRDefault="009A705E" w:rsidP="0019238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2DBEB3B9" w14:textId="77777777" w:rsidR="009A705E" w:rsidRPr="00F849B0" w:rsidRDefault="009A705E" w:rsidP="0019238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080184FF" w14:textId="77777777" w:rsidR="009A705E" w:rsidRPr="00F849B0" w:rsidRDefault="009A705E" w:rsidP="0019238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D57D45F" w14:textId="5D43C452" w:rsidR="009A705E" w:rsidRPr="00C73911" w:rsidRDefault="008005E0" w:rsidP="00192386">
            <w:pPr>
              <w:ind w:left="567" w:hanging="567"/>
              <w:jc w:val="center"/>
              <w:rPr>
                <w:rFonts w:ascii="Arial" w:hAnsi="Arial" w:cs="Arial"/>
                <w:sz w:val="22"/>
                <w:szCs w:val="22"/>
              </w:rPr>
            </w:pPr>
            <w:permStart w:id="85800529" w:edGrp="everyone"/>
            <w:r>
              <w:rPr>
                <w:rFonts w:ascii="Arial" w:hAnsi="Arial" w:cs="Arial"/>
                <w:sz w:val="22"/>
                <w:szCs w:val="22"/>
              </w:rPr>
              <w:t>400</w:t>
            </w:r>
            <w:permEnd w:id="85800529"/>
          </w:p>
        </w:tc>
        <w:tc>
          <w:tcPr>
            <w:tcW w:w="334" w:type="pct"/>
            <w:tcBorders>
              <w:top w:val="nil"/>
              <w:left w:val="single" w:sz="12" w:space="0" w:color="auto"/>
              <w:bottom w:val="nil"/>
              <w:right w:val="nil"/>
            </w:tcBorders>
          </w:tcPr>
          <w:p w14:paraId="6D7B2104" w14:textId="77777777" w:rsidR="009A705E" w:rsidRPr="00F849B0" w:rsidRDefault="009A705E" w:rsidP="00192386">
            <w:pPr>
              <w:ind w:left="993" w:hanging="993"/>
            </w:pPr>
          </w:p>
        </w:tc>
      </w:tr>
      <w:tr w:rsidR="009A705E" w:rsidRPr="00F849B0" w14:paraId="369E99ED" w14:textId="77777777" w:rsidTr="00192386">
        <w:trPr>
          <w:trHeight w:val="425"/>
        </w:trPr>
        <w:tc>
          <w:tcPr>
            <w:tcW w:w="583" w:type="pct"/>
            <w:tcBorders>
              <w:top w:val="nil"/>
              <w:left w:val="nil"/>
              <w:bottom w:val="nil"/>
              <w:right w:val="single" w:sz="12" w:space="0" w:color="auto"/>
            </w:tcBorders>
          </w:tcPr>
          <w:p w14:paraId="6F917FE1"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3BE3D147" w14:textId="77777777" w:rsidR="009A705E" w:rsidRPr="00F849B0" w:rsidRDefault="009A705E" w:rsidP="0019238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2DE0520F" w14:textId="77777777" w:rsidR="009A705E" w:rsidRPr="00F849B0" w:rsidRDefault="009A705E" w:rsidP="0019238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1B8C4F2" w14:textId="77777777" w:rsidR="009A705E" w:rsidRPr="00F849B0" w:rsidRDefault="009A705E" w:rsidP="0019238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786833EE" w14:textId="389A5CC6" w:rsidR="009A705E" w:rsidRPr="00C73911" w:rsidRDefault="008005E0" w:rsidP="00192386">
            <w:pPr>
              <w:ind w:left="567" w:hanging="567"/>
              <w:jc w:val="center"/>
              <w:rPr>
                <w:rFonts w:ascii="Arial" w:hAnsi="Arial" w:cs="Arial"/>
                <w:sz w:val="22"/>
                <w:szCs w:val="22"/>
              </w:rPr>
            </w:pPr>
            <w:permStart w:id="855272226" w:edGrp="everyone"/>
            <w:r>
              <w:rPr>
                <w:rFonts w:ascii="Arial" w:hAnsi="Arial" w:cs="Arial"/>
                <w:sz w:val="22"/>
                <w:szCs w:val="22"/>
              </w:rPr>
              <w:t>15</w:t>
            </w:r>
            <w:permEnd w:id="855272226"/>
          </w:p>
        </w:tc>
        <w:tc>
          <w:tcPr>
            <w:tcW w:w="334" w:type="pct"/>
            <w:tcBorders>
              <w:top w:val="nil"/>
              <w:left w:val="single" w:sz="12" w:space="0" w:color="auto"/>
              <w:bottom w:val="nil"/>
              <w:right w:val="nil"/>
            </w:tcBorders>
          </w:tcPr>
          <w:p w14:paraId="509D1E42" w14:textId="77777777" w:rsidR="009A705E" w:rsidRPr="00F849B0" w:rsidRDefault="009A705E" w:rsidP="00192386">
            <w:pPr>
              <w:ind w:left="993" w:hanging="993"/>
            </w:pPr>
          </w:p>
        </w:tc>
      </w:tr>
      <w:tr w:rsidR="009A705E" w:rsidRPr="00F849B0" w14:paraId="7D8CCA37" w14:textId="77777777" w:rsidTr="00192386">
        <w:trPr>
          <w:trHeight w:val="425"/>
        </w:trPr>
        <w:tc>
          <w:tcPr>
            <w:tcW w:w="583" w:type="pct"/>
            <w:tcBorders>
              <w:top w:val="nil"/>
              <w:left w:val="nil"/>
              <w:bottom w:val="nil"/>
              <w:right w:val="single" w:sz="12" w:space="0" w:color="auto"/>
            </w:tcBorders>
          </w:tcPr>
          <w:p w14:paraId="7D83EBAA"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48F4DF67" w14:textId="77777777" w:rsidR="009A705E" w:rsidRPr="00F849B0" w:rsidRDefault="009A705E" w:rsidP="0019238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752B5BFD" w14:textId="77777777" w:rsidR="009A705E" w:rsidRPr="00F849B0" w:rsidRDefault="009A705E" w:rsidP="0019238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1B74F67E" w14:textId="77777777" w:rsidR="009A705E" w:rsidRPr="00F849B0" w:rsidRDefault="009A705E" w:rsidP="0019238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712103BB" w14:textId="467BD56B" w:rsidR="009A705E" w:rsidRPr="00C73911" w:rsidRDefault="005113BB" w:rsidP="00192386">
            <w:pPr>
              <w:ind w:left="567" w:hanging="567"/>
              <w:jc w:val="center"/>
              <w:rPr>
                <w:rFonts w:ascii="Arial" w:hAnsi="Arial" w:cs="Arial"/>
                <w:sz w:val="22"/>
                <w:szCs w:val="22"/>
              </w:rPr>
            </w:pPr>
            <w:permStart w:id="30959615" w:edGrp="everyone"/>
            <w:r>
              <w:rPr>
                <w:rFonts w:ascii="Arial" w:hAnsi="Arial" w:cs="Arial"/>
                <w:sz w:val="22"/>
                <w:szCs w:val="22"/>
              </w:rPr>
              <w:t>-</w:t>
            </w:r>
            <w:r w:rsidR="008005E0">
              <w:rPr>
                <w:rFonts w:ascii="Arial" w:hAnsi="Arial" w:cs="Arial"/>
                <w:sz w:val="22"/>
                <w:szCs w:val="22"/>
              </w:rPr>
              <w:t>50</w:t>
            </w:r>
            <w:permEnd w:id="30959615"/>
          </w:p>
        </w:tc>
        <w:tc>
          <w:tcPr>
            <w:tcW w:w="334" w:type="pct"/>
            <w:tcBorders>
              <w:top w:val="nil"/>
              <w:left w:val="single" w:sz="12" w:space="0" w:color="auto"/>
              <w:bottom w:val="nil"/>
              <w:right w:val="nil"/>
            </w:tcBorders>
          </w:tcPr>
          <w:p w14:paraId="1A991379" w14:textId="77777777" w:rsidR="009A705E" w:rsidRPr="00F849B0" w:rsidRDefault="009A705E" w:rsidP="00192386">
            <w:pPr>
              <w:ind w:left="993" w:hanging="993"/>
            </w:pPr>
          </w:p>
        </w:tc>
      </w:tr>
      <w:tr w:rsidR="009A705E" w:rsidRPr="00F849B0" w14:paraId="1732B32E" w14:textId="77777777" w:rsidTr="00192386">
        <w:trPr>
          <w:trHeight w:val="425"/>
        </w:trPr>
        <w:tc>
          <w:tcPr>
            <w:tcW w:w="583" w:type="pct"/>
            <w:tcBorders>
              <w:top w:val="nil"/>
              <w:left w:val="nil"/>
              <w:bottom w:val="nil"/>
              <w:right w:val="single" w:sz="12" w:space="0" w:color="auto"/>
            </w:tcBorders>
          </w:tcPr>
          <w:p w14:paraId="1D36A834"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54DF8F0F" w14:textId="77777777" w:rsidR="009A705E" w:rsidRPr="00F849B0" w:rsidRDefault="009A705E" w:rsidP="0019238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1F8006D2" w14:textId="77777777" w:rsidR="009A705E" w:rsidRPr="00F849B0" w:rsidRDefault="009A705E" w:rsidP="0019238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0D926E00" w14:textId="77777777" w:rsidR="009A705E" w:rsidRPr="00F849B0" w:rsidRDefault="009A705E" w:rsidP="0019238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592A2F5" w14:textId="688BA469" w:rsidR="009A705E" w:rsidRPr="00C73911" w:rsidRDefault="005113BB" w:rsidP="00192386">
            <w:pPr>
              <w:ind w:left="567" w:hanging="567"/>
              <w:jc w:val="center"/>
              <w:rPr>
                <w:rFonts w:ascii="Arial" w:hAnsi="Arial" w:cs="Arial"/>
                <w:sz w:val="22"/>
                <w:szCs w:val="22"/>
              </w:rPr>
            </w:pPr>
            <w:permStart w:id="1043097134" w:edGrp="everyone"/>
            <w:r>
              <w:rPr>
                <w:rFonts w:ascii="Arial" w:hAnsi="Arial" w:cs="Arial"/>
                <w:sz w:val="22"/>
                <w:szCs w:val="22"/>
              </w:rPr>
              <w:t>-</w:t>
            </w:r>
            <w:r w:rsidR="008005E0">
              <w:rPr>
                <w:rFonts w:ascii="Arial" w:hAnsi="Arial" w:cs="Arial"/>
                <w:sz w:val="22"/>
                <w:szCs w:val="22"/>
              </w:rPr>
              <w:t>30</w:t>
            </w:r>
            <w:permEnd w:id="1043097134"/>
          </w:p>
        </w:tc>
        <w:tc>
          <w:tcPr>
            <w:tcW w:w="334" w:type="pct"/>
            <w:tcBorders>
              <w:top w:val="nil"/>
              <w:left w:val="single" w:sz="12" w:space="0" w:color="auto"/>
              <w:bottom w:val="nil"/>
              <w:right w:val="nil"/>
            </w:tcBorders>
          </w:tcPr>
          <w:p w14:paraId="25826A3F" w14:textId="77777777" w:rsidR="009A705E" w:rsidRPr="00F849B0" w:rsidRDefault="009A705E" w:rsidP="00192386">
            <w:pPr>
              <w:ind w:left="993" w:hanging="993"/>
            </w:pPr>
          </w:p>
        </w:tc>
      </w:tr>
      <w:tr w:rsidR="009A705E" w:rsidRPr="00F849B0" w14:paraId="196707E3" w14:textId="77777777" w:rsidTr="00192386">
        <w:trPr>
          <w:trHeight w:val="425"/>
        </w:trPr>
        <w:tc>
          <w:tcPr>
            <w:tcW w:w="583" w:type="pct"/>
            <w:tcBorders>
              <w:top w:val="nil"/>
              <w:left w:val="nil"/>
              <w:bottom w:val="nil"/>
              <w:right w:val="single" w:sz="12" w:space="0" w:color="auto"/>
            </w:tcBorders>
          </w:tcPr>
          <w:p w14:paraId="0F109958" w14:textId="77777777" w:rsidR="009A705E" w:rsidRPr="00F849B0" w:rsidRDefault="009A705E" w:rsidP="00192386">
            <w:pPr>
              <w:ind w:left="993" w:hanging="993"/>
              <w:jc w:val="center"/>
            </w:pPr>
          </w:p>
        </w:tc>
        <w:tc>
          <w:tcPr>
            <w:tcW w:w="1020" w:type="pct"/>
            <w:tcBorders>
              <w:right w:val="single" w:sz="4" w:space="0" w:color="auto"/>
            </w:tcBorders>
            <w:shd w:val="clear" w:color="auto" w:fill="auto"/>
            <w:vAlign w:val="center"/>
          </w:tcPr>
          <w:p w14:paraId="0AD79033" w14:textId="77777777" w:rsidR="009A705E" w:rsidRPr="00F849B0" w:rsidRDefault="009A705E" w:rsidP="0019238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0AC3B618" w14:textId="77777777" w:rsidR="009A705E" w:rsidRPr="00F849B0" w:rsidRDefault="009A705E" w:rsidP="0019238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112D67BA" w14:textId="77777777" w:rsidR="009A705E" w:rsidRPr="00F849B0" w:rsidRDefault="009A705E" w:rsidP="0019238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15F0F61B" w14:textId="6800CB2E" w:rsidR="009A705E" w:rsidRPr="00C73911" w:rsidRDefault="008005E0" w:rsidP="00192386">
            <w:pPr>
              <w:ind w:left="567" w:hanging="567"/>
              <w:jc w:val="center"/>
              <w:rPr>
                <w:rFonts w:ascii="Arial" w:hAnsi="Arial" w:cs="Arial"/>
                <w:sz w:val="22"/>
                <w:szCs w:val="22"/>
              </w:rPr>
            </w:pPr>
            <w:permStart w:id="771452796" w:edGrp="everyone"/>
            <w:r>
              <w:rPr>
                <w:rFonts w:ascii="Arial" w:hAnsi="Arial" w:cs="Arial"/>
                <w:sz w:val="22"/>
                <w:szCs w:val="22"/>
              </w:rPr>
              <w:t>300</w:t>
            </w:r>
            <w:permEnd w:id="771452796"/>
          </w:p>
        </w:tc>
        <w:tc>
          <w:tcPr>
            <w:tcW w:w="334" w:type="pct"/>
            <w:tcBorders>
              <w:top w:val="nil"/>
              <w:left w:val="single" w:sz="12" w:space="0" w:color="auto"/>
              <w:bottom w:val="nil"/>
              <w:right w:val="nil"/>
            </w:tcBorders>
          </w:tcPr>
          <w:p w14:paraId="581E31BD" w14:textId="77777777" w:rsidR="009A705E" w:rsidRPr="00F849B0" w:rsidRDefault="009A705E" w:rsidP="00192386">
            <w:pPr>
              <w:ind w:left="993" w:hanging="993"/>
            </w:pPr>
          </w:p>
        </w:tc>
      </w:tr>
    </w:tbl>
    <w:p w14:paraId="20A65C58" w14:textId="77777777" w:rsidR="009A705E" w:rsidRPr="00F849B0" w:rsidRDefault="009A705E" w:rsidP="009A705E">
      <w:pPr>
        <w:ind w:left="567" w:right="-24" w:hanging="567"/>
        <w:rPr>
          <w:rFonts w:ascii="Arial" w:hAnsi="Arial" w:cs="Arial"/>
          <w:sz w:val="22"/>
          <w:szCs w:val="22"/>
        </w:rPr>
      </w:pPr>
    </w:p>
    <w:p w14:paraId="29315D62"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65D8420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D7E071B" w14:textId="77777777" w:rsidTr="00192386">
        <w:tc>
          <w:tcPr>
            <w:tcW w:w="610" w:type="pct"/>
            <w:tcBorders>
              <w:top w:val="nil"/>
              <w:left w:val="nil"/>
              <w:bottom w:val="nil"/>
              <w:right w:val="single" w:sz="12" w:space="0" w:color="auto"/>
            </w:tcBorders>
            <w:shd w:val="clear" w:color="auto" w:fill="auto"/>
          </w:tcPr>
          <w:p w14:paraId="346A070C"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9D1E8A"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A98367" w14:textId="77777777" w:rsidR="009A705E" w:rsidRPr="00F849B0" w:rsidRDefault="009A705E" w:rsidP="00192386">
            <w:pPr>
              <w:keepNext/>
              <w:ind w:left="993" w:hanging="993"/>
              <w:jc w:val="center"/>
            </w:pPr>
            <w:r w:rsidRPr="00F849B0">
              <w:t>Possible Answers</w:t>
            </w:r>
          </w:p>
        </w:tc>
        <w:permStart w:id="1404523363"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22D624"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1404523363" w:displacedByCustomXml="prev"/>
      </w:tr>
      <w:tr w:rsidR="009A705E" w:rsidRPr="00F849B0" w14:paraId="180FA3BC" w14:textId="77777777" w:rsidTr="00192386">
        <w:trPr>
          <w:trHeight w:val="425"/>
        </w:trPr>
        <w:tc>
          <w:tcPr>
            <w:tcW w:w="610" w:type="pct"/>
            <w:tcBorders>
              <w:top w:val="nil"/>
              <w:left w:val="nil"/>
              <w:bottom w:val="nil"/>
              <w:right w:val="single" w:sz="12" w:space="0" w:color="auto"/>
            </w:tcBorders>
          </w:tcPr>
          <w:p w14:paraId="76E38374" w14:textId="77777777" w:rsidR="009A705E" w:rsidRPr="00F849B0" w:rsidRDefault="009A705E" w:rsidP="00192386">
            <w:pPr>
              <w:ind w:left="993" w:hanging="993"/>
              <w:jc w:val="center"/>
            </w:pPr>
          </w:p>
        </w:tc>
        <w:permStart w:id="435368993" w:edGrp="everyone"/>
        <w:tc>
          <w:tcPr>
            <w:tcW w:w="541" w:type="pct"/>
            <w:tcBorders>
              <w:top w:val="single" w:sz="12" w:space="0" w:color="auto"/>
              <w:left w:val="single" w:sz="12" w:space="0" w:color="auto"/>
              <w:right w:val="single" w:sz="4" w:space="0" w:color="auto"/>
            </w:tcBorders>
            <w:shd w:val="clear" w:color="auto" w:fill="auto"/>
            <w:vAlign w:val="center"/>
          </w:tcPr>
          <w:p w14:paraId="1136E185"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435368993"/>
          </w:p>
        </w:tc>
        <w:tc>
          <w:tcPr>
            <w:tcW w:w="3514" w:type="pct"/>
            <w:tcBorders>
              <w:top w:val="single" w:sz="12" w:space="0" w:color="auto"/>
              <w:left w:val="single" w:sz="4" w:space="0" w:color="auto"/>
              <w:right w:val="single" w:sz="12" w:space="0" w:color="auto"/>
            </w:tcBorders>
            <w:shd w:val="clear" w:color="auto" w:fill="auto"/>
            <w:vAlign w:val="center"/>
          </w:tcPr>
          <w:p w14:paraId="01765FD8" w14:textId="77777777" w:rsidR="009A705E" w:rsidRPr="00F849B0" w:rsidRDefault="009A705E" w:rsidP="00192386">
            <w:pPr>
              <w:jc w:val="center"/>
            </w:pPr>
            <w:r w:rsidRPr="00F849B0">
              <w:t>Builder</w:t>
            </w:r>
          </w:p>
        </w:tc>
        <w:tc>
          <w:tcPr>
            <w:tcW w:w="335" w:type="pct"/>
            <w:tcBorders>
              <w:top w:val="nil"/>
              <w:left w:val="single" w:sz="12" w:space="0" w:color="auto"/>
              <w:bottom w:val="nil"/>
              <w:right w:val="nil"/>
            </w:tcBorders>
          </w:tcPr>
          <w:p w14:paraId="3547A19C" w14:textId="77777777" w:rsidR="009A705E" w:rsidRPr="00F849B0" w:rsidRDefault="009A705E" w:rsidP="00192386">
            <w:pPr>
              <w:ind w:left="993" w:hanging="993"/>
            </w:pPr>
          </w:p>
        </w:tc>
      </w:tr>
      <w:tr w:rsidR="009A705E" w:rsidRPr="00F849B0" w14:paraId="7CB3311E" w14:textId="77777777" w:rsidTr="00192386">
        <w:trPr>
          <w:trHeight w:val="425"/>
        </w:trPr>
        <w:tc>
          <w:tcPr>
            <w:tcW w:w="610" w:type="pct"/>
            <w:tcBorders>
              <w:top w:val="nil"/>
              <w:left w:val="nil"/>
              <w:bottom w:val="nil"/>
              <w:right w:val="single" w:sz="12" w:space="0" w:color="auto"/>
            </w:tcBorders>
          </w:tcPr>
          <w:p w14:paraId="2B091BE8" w14:textId="77777777" w:rsidR="009A705E" w:rsidRPr="00F849B0" w:rsidRDefault="009A705E" w:rsidP="00192386">
            <w:pPr>
              <w:ind w:left="993" w:hanging="993"/>
              <w:jc w:val="center"/>
            </w:pPr>
          </w:p>
        </w:tc>
        <w:permStart w:id="442842880" w:edGrp="everyone"/>
        <w:tc>
          <w:tcPr>
            <w:tcW w:w="541" w:type="pct"/>
            <w:tcBorders>
              <w:left w:val="single" w:sz="12" w:space="0" w:color="auto"/>
              <w:right w:val="single" w:sz="4" w:space="0" w:color="auto"/>
            </w:tcBorders>
            <w:shd w:val="clear" w:color="auto" w:fill="auto"/>
            <w:vAlign w:val="center"/>
          </w:tcPr>
          <w:p w14:paraId="178062BF" w14:textId="7430FCE3"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Content>
                <w:r w:rsidR="008005E0">
                  <w:rPr>
                    <w:rFonts w:ascii="Arial" w:hAnsi="Arial" w:cs="Arial"/>
                    <w:sz w:val="40"/>
                    <w:szCs w:val="44"/>
                  </w:rPr>
                  <w:sym w:font="Wingdings" w:char="F0FE"/>
                </w:r>
              </w:sdtContent>
            </w:sdt>
            <w:permEnd w:id="442842880"/>
          </w:p>
        </w:tc>
        <w:tc>
          <w:tcPr>
            <w:tcW w:w="3514" w:type="pct"/>
            <w:tcBorders>
              <w:left w:val="single" w:sz="4" w:space="0" w:color="auto"/>
              <w:right w:val="single" w:sz="12" w:space="0" w:color="auto"/>
            </w:tcBorders>
            <w:shd w:val="clear" w:color="auto" w:fill="auto"/>
            <w:vAlign w:val="center"/>
          </w:tcPr>
          <w:p w14:paraId="3358F1D9" w14:textId="77777777" w:rsidR="009A705E" w:rsidRPr="00F849B0" w:rsidRDefault="009A705E" w:rsidP="00192386">
            <w:pPr>
              <w:jc w:val="center"/>
            </w:pPr>
            <w:r w:rsidRPr="00F849B0">
              <w:t>Client</w:t>
            </w:r>
          </w:p>
        </w:tc>
        <w:tc>
          <w:tcPr>
            <w:tcW w:w="335" w:type="pct"/>
            <w:tcBorders>
              <w:top w:val="nil"/>
              <w:left w:val="single" w:sz="12" w:space="0" w:color="auto"/>
              <w:bottom w:val="nil"/>
              <w:right w:val="nil"/>
            </w:tcBorders>
          </w:tcPr>
          <w:p w14:paraId="7642D35B" w14:textId="77777777" w:rsidR="009A705E" w:rsidRPr="00F849B0" w:rsidRDefault="009A705E" w:rsidP="00192386">
            <w:pPr>
              <w:ind w:left="993" w:hanging="993"/>
            </w:pPr>
          </w:p>
        </w:tc>
      </w:tr>
      <w:tr w:rsidR="009A705E" w:rsidRPr="00F849B0" w14:paraId="1CBAC206" w14:textId="77777777" w:rsidTr="00192386">
        <w:trPr>
          <w:trHeight w:val="425"/>
        </w:trPr>
        <w:tc>
          <w:tcPr>
            <w:tcW w:w="610" w:type="pct"/>
            <w:tcBorders>
              <w:top w:val="nil"/>
              <w:left w:val="nil"/>
              <w:bottom w:val="nil"/>
              <w:right w:val="single" w:sz="12" w:space="0" w:color="auto"/>
            </w:tcBorders>
          </w:tcPr>
          <w:p w14:paraId="01705971" w14:textId="77777777" w:rsidR="009A705E" w:rsidRPr="00F849B0" w:rsidRDefault="009A705E" w:rsidP="00192386">
            <w:pPr>
              <w:ind w:left="993" w:hanging="993"/>
              <w:jc w:val="center"/>
            </w:pPr>
          </w:p>
        </w:tc>
        <w:permStart w:id="984372207" w:edGrp="everyone"/>
        <w:tc>
          <w:tcPr>
            <w:tcW w:w="541" w:type="pct"/>
            <w:tcBorders>
              <w:left w:val="single" w:sz="12" w:space="0" w:color="auto"/>
              <w:right w:val="single" w:sz="4" w:space="0" w:color="auto"/>
            </w:tcBorders>
            <w:shd w:val="clear" w:color="auto" w:fill="auto"/>
            <w:vAlign w:val="center"/>
          </w:tcPr>
          <w:p w14:paraId="4E23FC2C"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984372207"/>
          </w:p>
        </w:tc>
        <w:tc>
          <w:tcPr>
            <w:tcW w:w="3514" w:type="pct"/>
            <w:tcBorders>
              <w:left w:val="single" w:sz="4" w:space="0" w:color="auto"/>
              <w:right w:val="single" w:sz="12" w:space="0" w:color="auto"/>
            </w:tcBorders>
            <w:shd w:val="clear" w:color="auto" w:fill="auto"/>
            <w:vAlign w:val="center"/>
          </w:tcPr>
          <w:p w14:paraId="558DFFB2" w14:textId="77777777" w:rsidR="009A705E" w:rsidRPr="00F849B0" w:rsidRDefault="009A705E" w:rsidP="00192386">
            <w:pPr>
              <w:jc w:val="center"/>
            </w:pPr>
            <w:r w:rsidRPr="00F849B0">
              <w:t>Supplier</w:t>
            </w:r>
          </w:p>
        </w:tc>
        <w:tc>
          <w:tcPr>
            <w:tcW w:w="335" w:type="pct"/>
            <w:tcBorders>
              <w:top w:val="nil"/>
              <w:left w:val="single" w:sz="12" w:space="0" w:color="auto"/>
              <w:bottom w:val="nil"/>
              <w:right w:val="nil"/>
            </w:tcBorders>
          </w:tcPr>
          <w:p w14:paraId="4397418E" w14:textId="77777777" w:rsidR="009A705E" w:rsidRPr="00F849B0" w:rsidRDefault="009A705E" w:rsidP="00192386">
            <w:pPr>
              <w:ind w:left="993" w:hanging="993"/>
            </w:pPr>
          </w:p>
        </w:tc>
      </w:tr>
    </w:tbl>
    <w:p w14:paraId="43B22710" w14:textId="77777777" w:rsidR="009A705E" w:rsidRPr="00F849B0" w:rsidRDefault="009A705E" w:rsidP="009A705E">
      <w:pPr>
        <w:ind w:left="567" w:right="-24" w:hanging="567"/>
        <w:rPr>
          <w:rFonts w:ascii="Arial" w:hAnsi="Arial" w:cs="Arial"/>
          <w:sz w:val="22"/>
          <w:szCs w:val="22"/>
        </w:rPr>
      </w:pPr>
    </w:p>
    <w:p w14:paraId="24916436" w14:textId="77777777" w:rsidR="009A705E" w:rsidRPr="00F849B0" w:rsidRDefault="009A705E" w:rsidP="009A705E">
      <w:pPr>
        <w:ind w:left="567" w:right="-24" w:hanging="567"/>
        <w:rPr>
          <w:rFonts w:ascii="Arial" w:hAnsi="Arial" w:cs="Arial"/>
          <w:sz w:val="22"/>
          <w:szCs w:val="22"/>
        </w:rPr>
      </w:pPr>
    </w:p>
    <w:p w14:paraId="78BE2575"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1B0026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BA43618" w14:textId="77777777" w:rsidTr="00192386">
        <w:tc>
          <w:tcPr>
            <w:tcW w:w="610" w:type="pct"/>
            <w:tcBorders>
              <w:top w:val="nil"/>
              <w:left w:val="nil"/>
              <w:bottom w:val="nil"/>
              <w:right w:val="single" w:sz="12" w:space="0" w:color="auto"/>
            </w:tcBorders>
            <w:shd w:val="clear" w:color="auto" w:fill="auto"/>
          </w:tcPr>
          <w:p w14:paraId="4858D780"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50182E"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2BC458D" w14:textId="77777777" w:rsidR="009A705E" w:rsidRPr="00F849B0" w:rsidRDefault="009A705E" w:rsidP="00192386">
            <w:pPr>
              <w:keepNext/>
              <w:ind w:left="993" w:hanging="993"/>
              <w:jc w:val="center"/>
            </w:pPr>
            <w:r w:rsidRPr="00F849B0">
              <w:t>Possible Answers</w:t>
            </w:r>
          </w:p>
        </w:tc>
        <w:permStart w:id="743516613"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C4E57A"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743516613" w:displacedByCustomXml="prev"/>
      </w:tr>
      <w:tr w:rsidR="009A705E" w:rsidRPr="00F849B0" w14:paraId="37E75BB0" w14:textId="77777777" w:rsidTr="00192386">
        <w:trPr>
          <w:trHeight w:val="425"/>
        </w:trPr>
        <w:tc>
          <w:tcPr>
            <w:tcW w:w="610" w:type="pct"/>
            <w:tcBorders>
              <w:top w:val="nil"/>
              <w:left w:val="nil"/>
              <w:bottom w:val="nil"/>
              <w:right w:val="single" w:sz="12" w:space="0" w:color="auto"/>
            </w:tcBorders>
          </w:tcPr>
          <w:p w14:paraId="05BBE6BE" w14:textId="77777777" w:rsidR="009A705E" w:rsidRPr="00F849B0" w:rsidRDefault="009A705E" w:rsidP="00192386">
            <w:pPr>
              <w:ind w:left="993" w:hanging="993"/>
              <w:jc w:val="center"/>
            </w:pPr>
          </w:p>
        </w:tc>
        <w:permStart w:id="170591688" w:edGrp="everyone"/>
        <w:tc>
          <w:tcPr>
            <w:tcW w:w="541" w:type="pct"/>
            <w:tcBorders>
              <w:top w:val="single" w:sz="12" w:space="0" w:color="auto"/>
              <w:left w:val="single" w:sz="12" w:space="0" w:color="auto"/>
              <w:right w:val="single" w:sz="4" w:space="0" w:color="auto"/>
            </w:tcBorders>
            <w:shd w:val="clear" w:color="auto" w:fill="auto"/>
            <w:vAlign w:val="center"/>
          </w:tcPr>
          <w:p w14:paraId="148FBBD0" w14:textId="4EAE4168"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Content>
                <w:r w:rsidR="0073400E">
                  <w:rPr>
                    <w:rFonts w:ascii="Arial" w:hAnsi="Arial" w:cs="Arial"/>
                    <w:sz w:val="40"/>
                    <w:szCs w:val="44"/>
                  </w:rPr>
                  <w:sym w:font="Wingdings" w:char="F0FE"/>
                </w:r>
              </w:sdtContent>
            </w:sdt>
            <w:permEnd w:id="170591688"/>
          </w:p>
        </w:tc>
        <w:tc>
          <w:tcPr>
            <w:tcW w:w="3514" w:type="pct"/>
            <w:tcBorders>
              <w:top w:val="single" w:sz="12" w:space="0" w:color="auto"/>
              <w:left w:val="single" w:sz="4" w:space="0" w:color="auto"/>
              <w:right w:val="single" w:sz="12" w:space="0" w:color="auto"/>
            </w:tcBorders>
            <w:shd w:val="clear" w:color="auto" w:fill="auto"/>
            <w:vAlign w:val="center"/>
          </w:tcPr>
          <w:p w14:paraId="6924DFE8" w14:textId="77777777" w:rsidR="009A705E" w:rsidRPr="00F849B0" w:rsidRDefault="009A705E" w:rsidP="00192386">
            <w:pPr>
              <w:jc w:val="center"/>
            </w:pPr>
            <w:r w:rsidRPr="00F849B0">
              <w:t>Builder</w:t>
            </w:r>
          </w:p>
        </w:tc>
        <w:tc>
          <w:tcPr>
            <w:tcW w:w="335" w:type="pct"/>
            <w:tcBorders>
              <w:top w:val="nil"/>
              <w:left w:val="single" w:sz="12" w:space="0" w:color="auto"/>
              <w:bottom w:val="nil"/>
              <w:right w:val="nil"/>
            </w:tcBorders>
          </w:tcPr>
          <w:p w14:paraId="46AEB876" w14:textId="77777777" w:rsidR="009A705E" w:rsidRPr="00F849B0" w:rsidRDefault="009A705E" w:rsidP="00192386">
            <w:pPr>
              <w:ind w:left="993" w:hanging="993"/>
            </w:pPr>
          </w:p>
        </w:tc>
      </w:tr>
      <w:tr w:rsidR="009A705E" w:rsidRPr="00F849B0" w14:paraId="46D7E5D7" w14:textId="77777777" w:rsidTr="00192386">
        <w:trPr>
          <w:trHeight w:val="425"/>
        </w:trPr>
        <w:tc>
          <w:tcPr>
            <w:tcW w:w="610" w:type="pct"/>
            <w:tcBorders>
              <w:top w:val="nil"/>
              <w:left w:val="nil"/>
              <w:bottom w:val="nil"/>
              <w:right w:val="single" w:sz="12" w:space="0" w:color="auto"/>
            </w:tcBorders>
          </w:tcPr>
          <w:p w14:paraId="41B53A17" w14:textId="77777777" w:rsidR="009A705E" w:rsidRPr="00F849B0" w:rsidRDefault="009A705E" w:rsidP="00192386">
            <w:pPr>
              <w:ind w:left="993" w:hanging="993"/>
              <w:jc w:val="center"/>
            </w:pPr>
          </w:p>
        </w:tc>
        <w:permStart w:id="1602962405" w:edGrp="everyone"/>
        <w:tc>
          <w:tcPr>
            <w:tcW w:w="541" w:type="pct"/>
            <w:tcBorders>
              <w:left w:val="single" w:sz="12" w:space="0" w:color="auto"/>
              <w:right w:val="single" w:sz="4" w:space="0" w:color="auto"/>
            </w:tcBorders>
            <w:shd w:val="clear" w:color="auto" w:fill="auto"/>
            <w:vAlign w:val="center"/>
          </w:tcPr>
          <w:p w14:paraId="60826550" w14:textId="5522BD1C"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Content>
                <w:r w:rsidR="0073400E">
                  <w:rPr>
                    <w:rFonts w:ascii="Arial" w:hAnsi="Arial" w:cs="Arial"/>
                    <w:sz w:val="40"/>
                    <w:szCs w:val="44"/>
                  </w:rPr>
                  <w:sym w:font="Wingdings" w:char="F0A8"/>
                </w:r>
              </w:sdtContent>
            </w:sdt>
            <w:permEnd w:id="1602962405"/>
          </w:p>
        </w:tc>
        <w:tc>
          <w:tcPr>
            <w:tcW w:w="3514" w:type="pct"/>
            <w:tcBorders>
              <w:left w:val="single" w:sz="4" w:space="0" w:color="auto"/>
              <w:right w:val="single" w:sz="12" w:space="0" w:color="auto"/>
            </w:tcBorders>
            <w:shd w:val="clear" w:color="auto" w:fill="auto"/>
            <w:vAlign w:val="center"/>
          </w:tcPr>
          <w:p w14:paraId="0575898E" w14:textId="77777777" w:rsidR="009A705E" w:rsidRPr="00F849B0" w:rsidRDefault="009A705E" w:rsidP="00192386">
            <w:pPr>
              <w:jc w:val="center"/>
            </w:pPr>
            <w:r w:rsidRPr="00F849B0">
              <w:t>Client</w:t>
            </w:r>
          </w:p>
        </w:tc>
        <w:tc>
          <w:tcPr>
            <w:tcW w:w="335" w:type="pct"/>
            <w:tcBorders>
              <w:top w:val="nil"/>
              <w:left w:val="single" w:sz="12" w:space="0" w:color="auto"/>
              <w:bottom w:val="nil"/>
              <w:right w:val="nil"/>
            </w:tcBorders>
          </w:tcPr>
          <w:p w14:paraId="092AB7C0" w14:textId="77777777" w:rsidR="009A705E" w:rsidRPr="00F849B0" w:rsidRDefault="009A705E" w:rsidP="00192386">
            <w:pPr>
              <w:ind w:left="993" w:hanging="993"/>
            </w:pPr>
          </w:p>
        </w:tc>
      </w:tr>
      <w:tr w:rsidR="009A705E" w:rsidRPr="00F849B0" w14:paraId="775D78BC" w14:textId="77777777" w:rsidTr="00192386">
        <w:trPr>
          <w:trHeight w:val="425"/>
        </w:trPr>
        <w:tc>
          <w:tcPr>
            <w:tcW w:w="610" w:type="pct"/>
            <w:tcBorders>
              <w:top w:val="nil"/>
              <w:left w:val="nil"/>
              <w:bottom w:val="nil"/>
              <w:right w:val="single" w:sz="12" w:space="0" w:color="auto"/>
            </w:tcBorders>
          </w:tcPr>
          <w:p w14:paraId="63993F92" w14:textId="77777777" w:rsidR="009A705E" w:rsidRPr="00F849B0" w:rsidRDefault="009A705E" w:rsidP="00192386">
            <w:pPr>
              <w:ind w:left="993" w:hanging="993"/>
              <w:jc w:val="center"/>
            </w:pPr>
          </w:p>
        </w:tc>
        <w:permStart w:id="525020249" w:edGrp="everyone"/>
        <w:tc>
          <w:tcPr>
            <w:tcW w:w="541" w:type="pct"/>
            <w:tcBorders>
              <w:left w:val="single" w:sz="12" w:space="0" w:color="auto"/>
              <w:right w:val="single" w:sz="4" w:space="0" w:color="auto"/>
            </w:tcBorders>
            <w:shd w:val="clear" w:color="auto" w:fill="auto"/>
            <w:vAlign w:val="center"/>
          </w:tcPr>
          <w:p w14:paraId="0928B569"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525020249"/>
          </w:p>
        </w:tc>
        <w:tc>
          <w:tcPr>
            <w:tcW w:w="3514" w:type="pct"/>
            <w:tcBorders>
              <w:left w:val="single" w:sz="4" w:space="0" w:color="auto"/>
              <w:right w:val="single" w:sz="12" w:space="0" w:color="auto"/>
            </w:tcBorders>
            <w:shd w:val="clear" w:color="auto" w:fill="auto"/>
            <w:vAlign w:val="center"/>
          </w:tcPr>
          <w:p w14:paraId="79C429CC" w14:textId="77777777" w:rsidR="009A705E" w:rsidRPr="00F849B0" w:rsidRDefault="009A705E" w:rsidP="00192386">
            <w:pPr>
              <w:jc w:val="center"/>
            </w:pPr>
            <w:r w:rsidRPr="00F849B0">
              <w:t>Supplier</w:t>
            </w:r>
          </w:p>
        </w:tc>
        <w:tc>
          <w:tcPr>
            <w:tcW w:w="335" w:type="pct"/>
            <w:tcBorders>
              <w:top w:val="nil"/>
              <w:left w:val="single" w:sz="12" w:space="0" w:color="auto"/>
              <w:bottom w:val="nil"/>
              <w:right w:val="nil"/>
            </w:tcBorders>
          </w:tcPr>
          <w:p w14:paraId="75848133" w14:textId="77777777" w:rsidR="009A705E" w:rsidRPr="00F849B0" w:rsidRDefault="009A705E" w:rsidP="00192386">
            <w:pPr>
              <w:ind w:left="993" w:hanging="993"/>
            </w:pPr>
          </w:p>
        </w:tc>
      </w:tr>
    </w:tbl>
    <w:p w14:paraId="57EDC433" w14:textId="77777777" w:rsidR="009A705E" w:rsidRPr="00F849B0" w:rsidRDefault="009A705E" w:rsidP="009A705E">
      <w:pPr>
        <w:ind w:left="567" w:hanging="567"/>
        <w:rPr>
          <w:rFonts w:ascii="Arial" w:hAnsi="Arial" w:cs="Arial"/>
          <w:sz w:val="22"/>
          <w:szCs w:val="22"/>
        </w:rPr>
      </w:pPr>
    </w:p>
    <w:p w14:paraId="578CB4C3" w14:textId="77777777" w:rsidR="009A705E" w:rsidRPr="00F849B0" w:rsidRDefault="009A705E" w:rsidP="009A705E">
      <w:pPr>
        <w:ind w:left="567" w:right="-24" w:hanging="567"/>
        <w:rPr>
          <w:rFonts w:ascii="Arial" w:hAnsi="Arial" w:cs="Arial"/>
          <w:sz w:val="22"/>
          <w:szCs w:val="22"/>
        </w:rPr>
      </w:pPr>
    </w:p>
    <w:p w14:paraId="4BFF8DAE"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64467B08" w14:textId="77777777" w:rsidTr="00192386">
        <w:trPr>
          <w:jc w:val="center"/>
        </w:trPr>
        <w:tc>
          <w:tcPr>
            <w:tcW w:w="1271" w:type="dxa"/>
            <w:shd w:val="clear" w:color="auto" w:fill="D9D9D9" w:themeFill="background1" w:themeFillShade="D9"/>
          </w:tcPr>
          <w:p w14:paraId="25EB3B2F" w14:textId="77777777" w:rsidR="009A705E" w:rsidRPr="00F849B0" w:rsidRDefault="009A705E" w:rsidP="00192386">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4C4A2DED" w14:textId="77777777" w:rsidR="009A705E" w:rsidRPr="00F849B0" w:rsidRDefault="009A705E" w:rsidP="00192386">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4D0AB3F" w14:textId="77777777" w:rsidR="009A705E" w:rsidRPr="00F849B0" w:rsidRDefault="009A705E" w:rsidP="00192386">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1BCCBC9" w14:textId="77777777" w:rsidTr="00192386">
        <w:trPr>
          <w:jc w:val="center"/>
        </w:trPr>
        <w:tc>
          <w:tcPr>
            <w:tcW w:w="1271" w:type="dxa"/>
          </w:tcPr>
          <w:p w14:paraId="7EEAD85D"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127B6EA9"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2450FB13"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2B058DB3" w14:textId="77777777" w:rsidTr="00192386">
        <w:trPr>
          <w:jc w:val="center"/>
        </w:trPr>
        <w:tc>
          <w:tcPr>
            <w:tcW w:w="1271" w:type="dxa"/>
          </w:tcPr>
          <w:p w14:paraId="52E2CD96"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61F5DF16"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307C48E7"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4F080A3A" w14:textId="77777777" w:rsidTr="00192386">
        <w:trPr>
          <w:jc w:val="center"/>
        </w:trPr>
        <w:tc>
          <w:tcPr>
            <w:tcW w:w="1271" w:type="dxa"/>
          </w:tcPr>
          <w:p w14:paraId="0F19E652"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6FA5868B"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3C276986"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AFE8687" w14:textId="77777777" w:rsidTr="00192386">
        <w:trPr>
          <w:jc w:val="center"/>
        </w:trPr>
        <w:tc>
          <w:tcPr>
            <w:tcW w:w="1271" w:type="dxa"/>
          </w:tcPr>
          <w:p w14:paraId="027D3707"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18B4C6DC"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6A3DAC0E"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7CB73A6B" w14:textId="77777777" w:rsidTr="00192386">
        <w:trPr>
          <w:jc w:val="center"/>
        </w:trPr>
        <w:tc>
          <w:tcPr>
            <w:tcW w:w="1271" w:type="dxa"/>
          </w:tcPr>
          <w:p w14:paraId="717BC307"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33F5E984"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7C0C3E19"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08394C17" w14:textId="77777777" w:rsidTr="00192386">
        <w:trPr>
          <w:jc w:val="center"/>
        </w:trPr>
        <w:tc>
          <w:tcPr>
            <w:tcW w:w="1271" w:type="dxa"/>
          </w:tcPr>
          <w:p w14:paraId="1C490619"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387B9DDC"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7963E446"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350630DB" w14:textId="77777777" w:rsidTr="00192386">
        <w:trPr>
          <w:jc w:val="center"/>
        </w:trPr>
        <w:tc>
          <w:tcPr>
            <w:tcW w:w="1271" w:type="dxa"/>
          </w:tcPr>
          <w:p w14:paraId="1928CF2C"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4DA08308"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21CF9EA7" w14:textId="77777777" w:rsidR="009A705E" w:rsidRPr="00F849B0" w:rsidRDefault="009A705E" w:rsidP="00192386">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367F0B31" w14:textId="77777777" w:rsidTr="00192386">
        <w:trPr>
          <w:jc w:val="center"/>
        </w:trPr>
        <w:tc>
          <w:tcPr>
            <w:tcW w:w="1271" w:type="dxa"/>
          </w:tcPr>
          <w:p w14:paraId="498D0046" w14:textId="77777777" w:rsidR="009A705E" w:rsidRPr="00F849B0" w:rsidRDefault="009A705E" w:rsidP="00192386">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4150588B" w14:textId="77777777" w:rsidR="009A705E" w:rsidRPr="00F849B0" w:rsidRDefault="009A705E" w:rsidP="00192386">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261A18A" w14:textId="77777777" w:rsidR="009A705E" w:rsidRPr="00F849B0" w:rsidRDefault="009A705E" w:rsidP="00192386">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42DD2B65"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39D69E4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506513C" w14:textId="77777777" w:rsidTr="00192386">
        <w:tc>
          <w:tcPr>
            <w:tcW w:w="610" w:type="pct"/>
            <w:tcBorders>
              <w:top w:val="nil"/>
              <w:left w:val="nil"/>
              <w:bottom w:val="nil"/>
              <w:right w:val="single" w:sz="12" w:space="0" w:color="auto"/>
            </w:tcBorders>
            <w:shd w:val="clear" w:color="auto" w:fill="auto"/>
          </w:tcPr>
          <w:p w14:paraId="7983DD4A"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2CD609C"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001CE9" w14:textId="77777777" w:rsidR="009A705E" w:rsidRPr="00F849B0" w:rsidRDefault="009A705E" w:rsidP="00192386">
            <w:pPr>
              <w:keepNext/>
              <w:ind w:left="993" w:hanging="993"/>
              <w:jc w:val="center"/>
            </w:pPr>
            <w:r w:rsidRPr="00F849B0">
              <w:t>Possible Answers</w:t>
            </w:r>
          </w:p>
        </w:tc>
        <w:permStart w:id="121747575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61E120"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1217475755" w:displacedByCustomXml="prev"/>
      </w:tr>
      <w:tr w:rsidR="009A705E" w:rsidRPr="00F849B0" w14:paraId="1C9664B2" w14:textId="77777777" w:rsidTr="00192386">
        <w:trPr>
          <w:trHeight w:val="425"/>
        </w:trPr>
        <w:tc>
          <w:tcPr>
            <w:tcW w:w="610" w:type="pct"/>
            <w:tcBorders>
              <w:top w:val="nil"/>
              <w:left w:val="nil"/>
              <w:bottom w:val="nil"/>
              <w:right w:val="single" w:sz="12" w:space="0" w:color="auto"/>
            </w:tcBorders>
          </w:tcPr>
          <w:p w14:paraId="2E671EA6" w14:textId="77777777" w:rsidR="009A705E" w:rsidRPr="00F849B0" w:rsidRDefault="009A705E" w:rsidP="00192386">
            <w:pPr>
              <w:ind w:left="993" w:hanging="993"/>
              <w:jc w:val="center"/>
            </w:pPr>
          </w:p>
        </w:tc>
        <w:permStart w:id="2126332962" w:edGrp="everyone"/>
        <w:tc>
          <w:tcPr>
            <w:tcW w:w="541" w:type="pct"/>
            <w:tcBorders>
              <w:top w:val="single" w:sz="12" w:space="0" w:color="auto"/>
              <w:left w:val="single" w:sz="12" w:space="0" w:color="auto"/>
              <w:right w:val="single" w:sz="4" w:space="0" w:color="auto"/>
            </w:tcBorders>
            <w:shd w:val="clear" w:color="auto" w:fill="auto"/>
            <w:vAlign w:val="center"/>
          </w:tcPr>
          <w:p w14:paraId="450F9474"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126332962"/>
          </w:p>
        </w:tc>
        <w:tc>
          <w:tcPr>
            <w:tcW w:w="3514" w:type="pct"/>
            <w:tcBorders>
              <w:top w:val="single" w:sz="12" w:space="0" w:color="auto"/>
              <w:left w:val="single" w:sz="4" w:space="0" w:color="auto"/>
              <w:right w:val="single" w:sz="12" w:space="0" w:color="auto"/>
            </w:tcBorders>
            <w:shd w:val="clear" w:color="auto" w:fill="auto"/>
            <w:vAlign w:val="center"/>
          </w:tcPr>
          <w:p w14:paraId="01BF114B" w14:textId="77777777" w:rsidR="009A705E" w:rsidRPr="00F849B0" w:rsidRDefault="009A705E" w:rsidP="00192386">
            <w:pPr>
              <w:jc w:val="center"/>
            </w:pPr>
            <w:r w:rsidRPr="00F849B0">
              <w:t>Plot both the estimated and actual costs on a graph</w:t>
            </w:r>
          </w:p>
        </w:tc>
        <w:tc>
          <w:tcPr>
            <w:tcW w:w="335" w:type="pct"/>
            <w:tcBorders>
              <w:top w:val="nil"/>
              <w:left w:val="single" w:sz="12" w:space="0" w:color="auto"/>
              <w:bottom w:val="nil"/>
              <w:right w:val="nil"/>
            </w:tcBorders>
          </w:tcPr>
          <w:p w14:paraId="1A0713FC" w14:textId="77777777" w:rsidR="009A705E" w:rsidRPr="00F849B0" w:rsidRDefault="009A705E" w:rsidP="00192386">
            <w:pPr>
              <w:ind w:left="993" w:hanging="993"/>
            </w:pPr>
          </w:p>
        </w:tc>
      </w:tr>
      <w:tr w:rsidR="009A705E" w:rsidRPr="00F849B0" w14:paraId="4E20F184" w14:textId="77777777" w:rsidTr="00192386">
        <w:trPr>
          <w:trHeight w:val="425"/>
        </w:trPr>
        <w:tc>
          <w:tcPr>
            <w:tcW w:w="610" w:type="pct"/>
            <w:tcBorders>
              <w:top w:val="nil"/>
              <w:left w:val="nil"/>
              <w:bottom w:val="nil"/>
              <w:right w:val="single" w:sz="12" w:space="0" w:color="auto"/>
            </w:tcBorders>
          </w:tcPr>
          <w:p w14:paraId="50A1C958" w14:textId="77777777" w:rsidR="009A705E" w:rsidRPr="00F849B0" w:rsidRDefault="009A705E" w:rsidP="00192386">
            <w:pPr>
              <w:ind w:left="993" w:hanging="993"/>
              <w:jc w:val="center"/>
            </w:pPr>
          </w:p>
        </w:tc>
        <w:permStart w:id="419453534" w:edGrp="everyone"/>
        <w:tc>
          <w:tcPr>
            <w:tcW w:w="541" w:type="pct"/>
            <w:tcBorders>
              <w:left w:val="single" w:sz="12" w:space="0" w:color="auto"/>
              <w:right w:val="single" w:sz="4" w:space="0" w:color="auto"/>
            </w:tcBorders>
            <w:shd w:val="clear" w:color="auto" w:fill="auto"/>
            <w:vAlign w:val="center"/>
          </w:tcPr>
          <w:p w14:paraId="69B61626" w14:textId="14019911"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Content>
                <w:r w:rsidR="008005E0">
                  <w:rPr>
                    <w:rFonts w:ascii="Arial" w:hAnsi="Arial" w:cs="Arial"/>
                    <w:sz w:val="40"/>
                    <w:szCs w:val="44"/>
                  </w:rPr>
                  <w:sym w:font="Wingdings" w:char="F0FE"/>
                </w:r>
              </w:sdtContent>
            </w:sdt>
            <w:permEnd w:id="419453534"/>
          </w:p>
        </w:tc>
        <w:tc>
          <w:tcPr>
            <w:tcW w:w="3514" w:type="pct"/>
            <w:tcBorders>
              <w:left w:val="single" w:sz="4" w:space="0" w:color="auto"/>
              <w:right w:val="single" w:sz="12" w:space="0" w:color="auto"/>
            </w:tcBorders>
            <w:shd w:val="clear" w:color="auto" w:fill="auto"/>
            <w:vAlign w:val="center"/>
          </w:tcPr>
          <w:p w14:paraId="097CA033" w14:textId="77777777" w:rsidR="009A705E" w:rsidRPr="00F849B0" w:rsidRDefault="009A705E" w:rsidP="00192386">
            <w:pPr>
              <w:jc w:val="center"/>
            </w:pPr>
            <w:r w:rsidRPr="00F849B0">
              <w:t>Plot the actual cost on a graph</w:t>
            </w:r>
          </w:p>
        </w:tc>
        <w:tc>
          <w:tcPr>
            <w:tcW w:w="335" w:type="pct"/>
            <w:tcBorders>
              <w:top w:val="nil"/>
              <w:left w:val="single" w:sz="12" w:space="0" w:color="auto"/>
              <w:bottom w:val="nil"/>
              <w:right w:val="nil"/>
            </w:tcBorders>
          </w:tcPr>
          <w:p w14:paraId="0D1A89B1" w14:textId="77777777" w:rsidR="009A705E" w:rsidRPr="00F849B0" w:rsidRDefault="009A705E" w:rsidP="00192386">
            <w:pPr>
              <w:ind w:left="993" w:hanging="993"/>
            </w:pPr>
          </w:p>
        </w:tc>
      </w:tr>
      <w:tr w:rsidR="009A705E" w:rsidRPr="00F849B0" w14:paraId="108FB4CC" w14:textId="77777777" w:rsidTr="00192386">
        <w:trPr>
          <w:trHeight w:val="425"/>
        </w:trPr>
        <w:tc>
          <w:tcPr>
            <w:tcW w:w="610" w:type="pct"/>
            <w:tcBorders>
              <w:top w:val="nil"/>
              <w:left w:val="nil"/>
              <w:bottom w:val="nil"/>
              <w:right w:val="single" w:sz="12" w:space="0" w:color="auto"/>
            </w:tcBorders>
          </w:tcPr>
          <w:p w14:paraId="60DE20DB" w14:textId="77777777" w:rsidR="009A705E" w:rsidRPr="00F849B0" w:rsidRDefault="009A705E" w:rsidP="00192386">
            <w:pPr>
              <w:ind w:left="993" w:hanging="993"/>
              <w:jc w:val="center"/>
            </w:pPr>
          </w:p>
        </w:tc>
        <w:permStart w:id="1841447669" w:edGrp="everyone"/>
        <w:tc>
          <w:tcPr>
            <w:tcW w:w="541" w:type="pct"/>
            <w:tcBorders>
              <w:left w:val="single" w:sz="12" w:space="0" w:color="auto"/>
              <w:right w:val="single" w:sz="4" w:space="0" w:color="auto"/>
            </w:tcBorders>
            <w:shd w:val="clear" w:color="auto" w:fill="auto"/>
            <w:vAlign w:val="center"/>
          </w:tcPr>
          <w:p w14:paraId="449F4B79"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1841447669"/>
          </w:p>
        </w:tc>
        <w:tc>
          <w:tcPr>
            <w:tcW w:w="3514" w:type="pct"/>
            <w:tcBorders>
              <w:left w:val="single" w:sz="4" w:space="0" w:color="auto"/>
              <w:right w:val="single" w:sz="12" w:space="0" w:color="auto"/>
            </w:tcBorders>
            <w:shd w:val="clear" w:color="auto" w:fill="auto"/>
            <w:vAlign w:val="center"/>
          </w:tcPr>
          <w:p w14:paraId="2E1F3999" w14:textId="77777777" w:rsidR="009A705E" w:rsidRPr="00F849B0" w:rsidRDefault="009A705E" w:rsidP="00192386">
            <w:pPr>
              <w:jc w:val="center"/>
            </w:pPr>
            <w:r w:rsidRPr="00F849B0">
              <w:t>Work out the difference between the estimated and actual costs</w:t>
            </w:r>
          </w:p>
        </w:tc>
        <w:tc>
          <w:tcPr>
            <w:tcW w:w="335" w:type="pct"/>
            <w:tcBorders>
              <w:top w:val="nil"/>
              <w:left w:val="single" w:sz="12" w:space="0" w:color="auto"/>
              <w:bottom w:val="nil"/>
              <w:right w:val="nil"/>
            </w:tcBorders>
          </w:tcPr>
          <w:p w14:paraId="7EF177D9" w14:textId="77777777" w:rsidR="009A705E" w:rsidRPr="00F849B0" w:rsidRDefault="009A705E" w:rsidP="00192386">
            <w:pPr>
              <w:ind w:left="993" w:hanging="993"/>
            </w:pPr>
          </w:p>
        </w:tc>
      </w:tr>
    </w:tbl>
    <w:p w14:paraId="7417BE6A" w14:textId="77777777" w:rsidR="009A705E" w:rsidRPr="00F849B0" w:rsidRDefault="009A705E" w:rsidP="009A705E">
      <w:pPr>
        <w:ind w:left="567" w:hanging="567"/>
        <w:rPr>
          <w:rFonts w:ascii="Arial" w:hAnsi="Arial" w:cs="Arial"/>
          <w:sz w:val="22"/>
          <w:szCs w:val="22"/>
        </w:rPr>
      </w:pPr>
    </w:p>
    <w:p w14:paraId="4DF0CD36"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29FD6F41"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5A98F11" wp14:editId="14E2605C">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7AA1D3E5"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2D4AFCB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1A0169A" w14:textId="77777777" w:rsidTr="00192386">
        <w:tc>
          <w:tcPr>
            <w:tcW w:w="610" w:type="pct"/>
            <w:tcBorders>
              <w:top w:val="nil"/>
              <w:left w:val="nil"/>
              <w:bottom w:val="nil"/>
              <w:right w:val="single" w:sz="12" w:space="0" w:color="auto"/>
            </w:tcBorders>
            <w:shd w:val="clear" w:color="auto" w:fill="auto"/>
          </w:tcPr>
          <w:p w14:paraId="30CEC4F0"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6602B5"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829339" w14:textId="77777777" w:rsidR="009A705E" w:rsidRPr="00F849B0" w:rsidRDefault="009A705E" w:rsidP="00192386">
            <w:pPr>
              <w:keepNext/>
              <w:ind w:left="993" w:hanging="993"/>
              <w:jc w:val="center"/>
            </w:pPr>
            <w:r w:rsidRPr="00F849B0">
              <w:t>Possible Answers</w:t>
            </w:r>
          </w:p>
        </w:tc>
        <w:permStart w:id="833561176"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F56D7C1"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833561176" w:displacedByCustomXml="prev"/>
      </w:tr>
      <w:tr w:rsidR="009A705E" w:rsidRPr="00F849B0" w14:paraId="66113F25" w14:textId="77777777" w:rsidTr="00192386">
        <w:trPr>
          <w:trHeight w:val="425"/>
        </w:trPr>
        <w:tc>
          <w:tcPr>
            <w:tcW w:w="610" w:type="pct"/>
            <w:tcBorders>
              <w:top w:val="nil"/>
              <w:left w:val="nil"/>
              <w:bottom w:val="nil"/>
              <w:right w:val="single" w:sz="12" w:space="0" w:color="auto"/>
            </w:tcBorders>
          </w:tcPr>
          <w:p w14:paraId="358FE5CB" w14:textId="77777777" w:rsidR="009A705E" w:rsidRPr="00F849B0" w:rsidRDefault="009A705E" w:rsidP="00192386">
            <w:pPr>
              <w:ind w:left="993" w:hanging="993"/>
              <w:jc w:val="center"/>
            </w:pPr>
          </w:p>
        </w:tc>
        <w:permStart w:id="860582603" w:edGrp="everyone"/>
        <w:tc>
          <w:tcPr>
            <w:tcW w:w="541" w:type="pct"/>
            <w:tcBorders>
              <w:top w:val="single" w:sz="12" w:space="0" w:color="auto"/>
              <w:left w:val="single" w:sz="12" w:space="0" w:color="auto"/>
              <w:right w:val="single" w:sz="4" w:space="0" w:color="auto"/>
            </w:tcBorders>
            <w:shd w:val="clear" w:color="auto" w:fill="auto"/>
            <w:vAlign w:val="center"/>
          </w:tcPr>
          <w:p w14:paraId="6C6F5A09" w14:textId="6002F635"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860582603"/>
          </w:p>
        </w:tc>
        <w:tc>
          <w:tcPr>
            <w:tcW w:w="3514" w:type="pct"/>
            <w:tcBorders>
              <w:top w:val="single" w:sz="12" w:space="0" w:color="auto"/>
              <w:left w:val="single" w:sz="4" w:space="0" w:color="auto"/>
              <w:right w:val="single" w:sz="12" w:space="0" w:color="auto"/>
            </w:tcBorders>
            <w:shd w:val="clear" w:color="auto" w:fill="auto"/>
            <w:vAlign w:val="center"/>
          </w:tcPr>
          <w:p w14:paraId="06DDFB71" w14:textId="77777777" w:rsidR="009A705E" w:rsidRPr="00F849B0" w:rsidRDefault="009A705E" w:rsidP="00192386">
            <w:pPr>
              <w:jc w:val="center"/>
            </w:pPr>
            <w:r w:rsidRPr="00F849B0">
              <w:t>No, you cannot see this directly from the graph</w:t>
            </w:r>
          </w:p>
        </w:tc>
        <w:tc>
          <w:tcPr>
            <w:tcW w:w="335" w:type="pct"/>
            <w:tcBorders>
              <w:top w:val="nil"/>
              <w:left w:val="single" w:sz="12" w:space="0" w:color="auto"/>
              <w:bottom w:val="nil"/>
              <w:right w:val="nil"/>
            </w:tcBorders>
          </w:tcPr>
          <w:p w14:paraId="0D03CE62" w14:textId="77777777" w:rsidR="009A705E" w:rsidRPr="00F849B0" w:rsidRDefault="009A705E" w:rsidP="00192386">
            <w:pPr>
              <w:ind w:left="993" w:hanging="993"/>
            </w:pPr>
          </w:p>
        </w:tc>
      </w:tr>
      <w:tr w:rsidR="009A705E" w:rsidRPr="00F849B0" w14:paraId="492BA7F1" w14:textId="77777777" w:rsidTr="00192386">
        <w:trPr>
          <w:trHeight w:val="425"/>
        </w:trPr>
        <w:tc>
          <w:tcPr>
            <w:tcW w:w="610" w:type="pct"/>
            <w:tcBorders>
              <w:top w:val="nil"/>
              <w:left w:val="nil"/>
              <w:bottom w:val="nil"/>
              <w:right w:val="single" w:sz="12" w:space="0" w:color="auto"/>
            </w:tcBorders>
          </w:tcPr>
          <w:p w14:paraId="3EB05B76" w14:textId="77777777" w:rsidR="009A705E" w:rsidRPr="00F849B0" w:rsidRDefault="009A705E" w:rsidP="00192386">
            <w:pPr>
              <w:ind w:left="993" w:hanging="993"/>
              <w:jc w:val="center"/>
            </w:pPr>
          </w:p>
        </w:tc>
        <w:permStart w:id="502009837" w:edGrp="everyone"/>
        <w:tc>
          <w:tcPr>
            <w:tcW w:w="541" w:type="pct"/>
            <w:tcBorders>
              <w:left w:val="single" w:sz="12" w:space="0" w:color="auto"/>
              <w:right w:val="single" w:sz="4" w:space="0" w:color="auto"/>
            </w:tcBorders>
            <w:shd w:val="clear" w:color="auto" w:fill="auto"/>
            <w:vAlign w:val="center"/>
          </w:tcPr>
          <w:p w14:paraId="0EB1A2B9" w14:textId="118974EC"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Content>
                <w:r>
                  <w:rPr>
                    <w:rFonts w:ascii="Arial" w:hAnsi="Arial" w:cs="Arial"/>
                    <w:sz w:val="40"/>
                    <w:szCs w:val="44"/>
                  </w:rPr>
                  <w:sym w:font="Wingdings" w:char="F0A8"/>
                </w:r>
              </w:sdtContent>
            </w:sdt>
            <w:permEnd w:id="502009837"/>
          </w:p>
        </w:tc>
        <w:tc>
          <w:tcPr>
            <w:tcW w:w="3514" w:type="pct"/>
            <w:tcBorders>
              <w:left w:val="single" w:sz="4" w:space="0" w:color="auto"/>
              <w:right w:val="single" w:sz="12" w:space="0" w:color="auto"/>
            </w:tcBorders>
            <w:shd w:val="clear" w:color="auto" w:fill="auto"/>
            <w:vAlign w:val="center"/>
          </w:tcPr>
          <w:p w14:paraId="4FBC596A" w14:textId="77777777" w:rsidR="009A705E" w:rsidRPr="00F849B0" w:rsidRDefault="009A705E" w:rsidP="00192386">
            <w:pPr>
              <w:jc w:val="center"/>
            </w:pPr>
            <w:r w:rsidRPr="00F849B0">
              <w:t>Yes, you can see this from the graph</w:t>
            </w:r>
          </w:p>
        </w:tc>
        <w:tc>
          <w:tcPr>
            <w:tcW w:w="335" w:type="pct"/>
            <w:tcBorders>
              <w:top w:val="nil"/>
              <w:left w:val="single" w:sz="12" w:space="0" w:color="auto"/>
              <w:bottom w:val="nil"/>
              <w:right w:val="nil"/>
            </w:tcBorders>
          </w:tcPr>
          <w:p w14:paraId="07BF18EB" w14:textId="77777777" w:rsidR="009A705E" w:rsidRPr="00F849B0" w:rsidRDefault="009A705E" w:rsidP="00192386">
            <w:pPr>
              <w:ind w:left="993" w:hanging="993"/>
            </w:pPr>
          </w:p>
        </w:tc>
      </w:tr>
    </w:tbl>
    <w:p w14:paraId="2AD6A7B6" w14:textId="77777777" w:rsidR="009A705E" w:rsidRPr="00F849B0" w:rsidRDefault="009A705E" w:rsidP="009A705E">
      <w:pPr>
        <w:ind w:left="567" w:hanging="567"/>
        <w:rPr>
          <w:rFonts w:ascii="Arial" w:hAnsi="Arial" w:cs="Arial"/>
          <w:sz w:val="22"/>
          <w:szCs w:val="22"/>
        </w:rPr>
      </w:pPr>
    </w:p>
    <w:p w14:paraId="07ECBED2" w14:textId="77777777" w:rsidR="009A705E" w:rsidRPr="00F849B0" w:rsidRDefault="009A705E" w:rsidP="009A705E">
      <w:pPr>
        <w:ind w:left="567" w:hanging="567"/>
        <w:rPr>
          <w:rFonts w:ascii="Arial" w:hAnsi="Arial" w:cs="Arial"/>
          <w:sz w:val="22"/>
          <w:szCs w:val="22"/>
        </w:rPr>
      </w:pPr>
    </w:p>
    <w:p w14:paraId="20613FA1"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4DD2C5F3"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B977373" wp14:editId="0C34EE4E">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2A00D98A"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7DA649F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FB4EB2D" w14:textId="77777777" w:rsidTr="00192386">
        <w:tc>
          <w:tcPr>
            <w:tcW w:w="610" w:type="pct"/>
            <w:tcBorders>
              <w:top w:val="nil"/>
              <w:left w:val="nil"/>
              <w:bottom w:val="nil"/>
              <w:right w:val="single" w:sz="12" w:space="0" w:color="auto"/>
            </w:tcBorders>
            <w:shd w:val="clear" w:color="auto" w:fill="auto"/>
          </w:tcPr>
          <w:p w14:paraId="6F6F6EFA" w14:textId="77777777" w:rsidR="009A705E" w:rsidRPr="00F849B0" w:rsidRDefault="009A705E" w:rsidP="0019238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015127" w14:textId="77777777" w:rsidR="009A705E" w:rsidRPr="00F849B0" w:rsidRDefault="009A705E" w:rsidP="0019238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930109" w14:textId="77777777" w:rsidR="009A705E" w:rsidRPr="00F849B0" w:rsidRDefault="009A705E" w:rsidP="00192386">
            <w:pPr>
              <w:keepNext/>
              <w:ind w:left="993" w:hanging="993"/>
              <w:jc w:val="center"/>
            </w:pPr>
            <w:r w:rsidRPr="00F849B0">
              <w:t>Possible Answers</w:t>
            </w:r>
          </w:p>
        </w:tc>
        <w:permStart w:id="2063666182"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9B9522"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2063666182" w:displacedByCustomXml="prev"/>
      </w:tr>
      <w:tr w:rsidR="009A705E" w:rsidRPr="00F849B0" w14:paraId="69152554" w14:textId="77777777" w:rsidTr="00192386">
        <w:trPr>
          <w:trHeight w:val="425"/>
        </w:trPr>
        <w:tc>
          <w:tcPr>
            <w:tcW w:w="610" w:type="pct"/>
            <w:tcBorders>
              <w:top w:val="nil"/>
              <w:left w:val="nil"/>
              <w:bottom w:val="nil"/>
              <w:right w:val="single" w:sz="12" w:space="0" w:color="auto"/>
            </w:tcBorders>
          </w:tcPr>
          <w:p w14:paraId="3AAF1589" w14:textId="77777777" w:rsidR="009A705E" w:rsidRPr="00F849B0" w:rsidRDefault="009A705E" w:rsidP="00192386">
            <w:pPr>
              <w:ind w:left="993" w:hanging="993"/>
              <w:jc w:val="center"/>
            </w:pPr>
          </w:p>
        </w:tc>
        <w:permStart w:id="243871376" w:edGrp="everyone"/>
        <w:tc>
          <w:tcPr>
            <w:tcW w:w="541" w:type="pct"/>
            <w:tcBorders>
              <w:top w:val="single" w:sz="12" w:space="0" w:color="auto"/>
              <w:left w:val="single" w:sz="12" w:space="0" w:color="auto"/>
              <w:right w:val="single" w:sz="4" w:space="0" w:color="auto"/>
            </w:tcBorders>
            <w:shd w:val="clear" w:color="auto" w:fill="auto"/>
            <w:vAlign w:val="center"/>
          </w:tcPr>
          <w:p w14:paraId="69D9E9BB" w14:textId="77777777"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Content>
                <w:r w:rsidR="009A705E">
                  <w:rPr>
                    <w:rFonts w:ascii="Arial" w:hAnsi="Arial" w:cs="Arial"/>
                    <w:sz w:val="40"/>
                    <w:szCs w:val="44"/>
                  </w:rPr>
                  <w:sym w:font="Wingdings" w:char="F0A8"/>
                </w:r>
              </w:sdtContent>
            </w:sdt>
            <w:permEnd w:id="243871376"/>
          </w:p>
        </w:tc>
        <w:tc>
          <w:tcPr>
            <w:tcW w:w="3514" w:type="pct"/>
            <w:tcBorders>
              <w:top w:val="single" w:sz="12" w:space="0" w:color="auto"/>
              <w:left w:val="single" w:sz="4" w:space="0" w:color="auto"/>
              <w:right w:val="single" w:sz="12" w:space="0" w:color="auto"/>
            </w:tcBorders>
            <w:shd w:val="clear" w:color="auto" w:fill="auto"/>
            <w:vAlign w:val="center"/>
          </w:tcPr>
          <w:p w14:paraId="67E89747" w14:textId="77777777" w:rsidR="009A705E" w:rsidRPr="00F849B0" w:rsidRDefault="009A705E" w:rsidP="00192386">
            <w:pPr>
              <w:jc w:val="center"/>
            </w:pPr>
            <w:r w:rsidRPr="00F849B0">
              <w:t>Overestimated</w:t>
            </w:r>
          </w:p>
        </w:tc>
        <w:tc>
          <w:tcPr>
            <w:tcW w:w="335" w:type="pct"/>
            <w:tcBorders>
              <w:top w:val="nil"/>
              <w:left w:val="single" w:sz="12" w:space="0" w:color="auto"/>
              <w:bottom w:val="nil"/>
              <w:right w:val="nil"/>
            </w:tcBorders>
          </w:tcPr>
          <w:p w14:paraId="610071A8" w14:textId="77777777" w:rsidR="009A705E" w:rsidRPr="00F849B0" w:rsidRDefault="009A705E" w:rsidP="00192386">
            <w:pPr>
              <w:ind w:left="993" w:hanging="993"/>
            </w:pPr>
          </w:p>
        </w:tc>
      </w:tr>
      <w:tr w:rsidR="009A705E" w:rsidRPr="00F849B0" w14:paraId="02ABB750" w14:textId="77777777" w:rsidTr="00192386">
        <w:trPr>
          <w:trHeight w:val="425"/>
        </w:trPr>
        <w:tc>
          <w:tcPr>
            <w:tcW w:w="610" w:type="pct"/>
            <w:tcBorders>
              <w:top w:val="nil"/>
              <w:left w:val="nil"/>
              <w:bottom w:val="nil"/>
              <w:right w:val="single" w:sz="12" w:space="0" w:color="auto"/>
            </w:tcBorders>
          </w:tcPr>
          <w:p w14:paraId="6B45E58C" w14:textId="77777777" w:rsidR="009A705E" w:rsidRPr="00F849B0" w:rsidRDefault="009A705E" w:rsidP="00192386">
            <w:pPr>
              <w:ind w:left="993" w:hanging="993"/>
              <w:jc w:val="center"/>
            </w:pPr>
          </w:p>
        </w:tc>
        <w:permStart w:id="464931114" w:edGrp="everyone"/>
        <w:tc>
          <w:tcPr>
            <w:tcW w:w="541" w:type="pct"/>
            <w:tcBorders>
              <w:left w:val="single" w:sz="12" w:space="0" w:color="auto"/>
              <w:right w:val="single" w:sz="4" w:space="0" w:color="auto"/>
            </w:tcBorders>
            <w:shd w:val="clear" w:color="auto" w:fill="auto"/>
            <w:vAlign w:val="center"/>
          </w:tcPr>
          <w:p w14:paraId="73842A7C" w14:textId="18EC8634" w:rsidR="009A705E" w:rsidRPr="00DD7A44" w:rsidRDefault="005113BB" w:rsidP="00192386">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Content>
                <w:r w:rsidR="008005E0">
                  <w:rPr>
                    <w:rFonts w:ascii="Arial" w:hAnsi="Arial" w:cs="Arial"/>
                    <w:sz w:val="40"/>
                    <w:szCs w:val="44"/>
                  </w:rPr>
                  <w:sym w:font="Wingdings" w:char="F0FE"/>
                </w:r>
              </w:sdtContent>
            </w:sdt>
            <w:permEnd w:id="464931114"/>
          </w:p>
        </w:tc>
        <w:tc>
          <w:tcPr>
            <w:tcW w:w="3514" w:type="pct"/>
            <w:tcBorders>
              <w:left w:val="single" w:sz="4" w:space="0" w:color="auto"/>
              <w:right w:val="single" w:sz="12" w:space="0" w:color="auto"/>
            </w:tcBorders>
            <w:shd w:val="clear" w:color="auto" w:fill="auto"/>
            <w:vAlign w:val="center"/>
          </w:tcPr>
          <w:p w14:paraId="305ED65A" w14:textId="77777777" w:rsidR="009A705E" w:rsidRPr="00F849B0" w:rsidRDefault="009A705E" w:rsidP="00192386">
            <w:pPr>
              <w:jc w:val="center"/>
            </w:pPr>
            <w:r w:rsidRPr="00F849B0">
              <w:t>Underestimated</w:t>
            </w:r>
          </w:p>
        </w:tc>
        <w:tc>
          <w:tcPr>
            <w:tcW w:w="335" w:type="pct"/>
            <w:tcBorders>
              <w:top w:val="nil"/>
              <w:left w:val="single" w:sz="12" w:space="0" w:color="auto"/>
              <w:bottom w:val="nil"/>
              <w:right w:val="nil"/>
            </w:tcBorders>
          </w:tcPr>
          <w:p w14:paraId="4152058D" w14:textId="77777777" w:rsidR="009A705E" w:rsidRPr="00F849B0" w:rsidRDefault="009A705E" w:rsidP="00192386">
            <w:pPr>
              <w:ind w:left="993" w:hanging="993"/>
            </w:pPr>
          </w:p>
        </w:tc>
      </w:tr>
    </w:tbl>
    <w:p w14:paraId="10A41750" w14:textId="77777777" w:rsidR="009A705E" w:rsidRPr="00AB4ED0" w:rsidRDefault="009A705E" w:rsidP="009A705E">
      <w:pPr>
        <w:ind w:left="567" w:hanging="567"/>
        <w:rPr>
          <w:rFonts w:ascii="Arial" w:hAnsi="Arial" w:cs="Arial"/>
          <w:sz w:val="10"/>
          <w:szCs w:val="2"/>
        </w:rPr>
      </w:pPr>
    </w:p>
    <w:p w14:paraId="021F01BB"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7A9206BF" w14:textId="77777777" w:rsidR="009A705E" w:rsidRPr="0052355C" w:rsidRDefault="009A705E" w:rsidP="009A705E">
      <w:pPr>
        <w:jc w:val="left"/>
        <w:rPr>
          <w:rFonts w:ascii="Arial" w:hAnsi="Arial"/>
          <w:b/>
          <w:sz w:val="20"/>
        </w:rPr>
      </w:pPr>
    </w:p>
    <w:p w14:paraId="4F19C6D9"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65A6CC8C" wp14:editId="4B020920">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311073A7" w14:textId="77777777" w:rsidR="005113BB" w:rsidRPr="00D6721A" w:rsidRDefault="005113BB" w:rsidP="009A705E">
                            <w:pPr>
                              <w:jc w:val="center"/>
                              <w:rPr>
                                <w:b/>
                                <w:color w:val="000000" w:themeColor="text1"/>
                                <w:szCs w:val="24"/>
                              </w:rPr>
                            </w:pPr>
                            <w:r w:rsidRPr="00D6721A">
                              <w:rPr>
                                <w:b/>
                                <w:color w:val="000000" w:themeColor="text1"/>
                                <w:szCs w:val="24"/>
                              </w:rPr>
                              <w:t>SCENARIO</w:t>
                            </w:r>
                          </w:p>
                          <w:p w14:paraId="5F3193CD" w14:textId="77777777" w:rsidR="005113BB" w:rsidRPr="00D6721A" w:rsidRDefault="005113BB" w:rsidP="009A705E">
                            <w:pPr>
                              <w:rPr>
                                <w:b/>
                                <w:color w:val="000000" w:themeColor="text1"/>
                                <w:szCs w:val="24"/>
                              </w:rPr>
                            </w:pPr>
                          </w:p>
                          <w:p w14:paraId="0BFFF9EA" w14:textId="77777777" w:rsidR="005113BB" w:rsidRPr="00D6721A" w:rsidRDefault="005113B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62342B2"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1C2ABD0"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64461BDC"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0A7A3D5"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6A450535"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4E5B292"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B006F98"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AC5EB11"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5D7C4A4"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619F9CC5"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434E1F90" w14:textId="77777777" w:rsidR="005113BB" w:rsidRDefault="005113BB" w:rsidP="009A705E">
                            <w:pPr>
                              <w:pStyle w:val="BText"/>
                              <w:spacing w:before="0"/>
                              <w:rPr>
                                <w:rFonts w:ascii="Arial Narrow" w:hAnsi="Arial Narrow"/>
                                <w:b/>
                                <w:color w:val="000000" w:themeColor="text1"/>
                                <w:sz w:val="24"/>
                                <w:szCs w:val="24"/>
                              </w:rPr>
                            </w:pPr>
                          </w:p>
                          <w:p w14:paraId="271DA3AB" w14:textId="77777777" w:rsidR="005113BB" w:rsidRPr="00D6721A" w:rsidRDefault="005113B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71C8E1F" w14:textId="77777777" w:rsidR="005113BB" w:rsidRPr="00D6721A" w:rsidRDefault="005113BB"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5A6CC8C"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" fillcolor="#f2f2f2" strokecolor="windowText" strokeweight="2pt">
                <v:textbox>
                  <w:txbxContent>
                    <w:p w14:paraId="311073A7" w14:textId="77777777" w:rsidR="005113BB" w:rsidRPr="00D6721A" w:rsidRDefault="005113BB" w:rsidP="009A705E">
                      <w:pPr>
                        <w:jc w:val="center"/>
                        <w:rPr>
                          <w:b/>
                          <w:color w:val="000000" w:themeColor="text1"/>
                          <w:szCs w:val="24"/>
                        </w:rPr>
                      </w:pPr>
                      <w:r w:rsidRPr="00D6721A">
                        <w:rPr>
                          <w:b/>
                          <w:color w:val="000000" w:themeColor="text1"/>
                          <w:szCs w:val="24"/>
                        </w:rPr>
                        <w:t>SCENARIO</w:t>
                      </w:r>
                    </w:p>
                    <w:p w14:paraId="5F3193CD" w14:textId="77777777" w:rsidR="005113BB" w:rsidRPr="00D6721A" w:rsidRDefault="005113BB" w:rsidP="009A705E">
                      <w:pPr>
                        <w:rPr>
                          <w:b/>
                          <w:color w:val="000000" w:themeColor="text1"/>
                          <w:szCs w:val="24"/>
                        </w:rPr>
                      </w:pPr>
                    </w:p>
                    <w:p w14:paraId="0BFFF9EA" w14:textId="77777777" w:rsidR="005113BB" w:rsidRPr="00D6721A" w:rsidRDefault="005113BB"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62342B2"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41C2ABD0"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64461BDC"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70A7A3D5"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6A450535"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74E5B292"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2B006F98"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AC5EB11"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5D7C4A4"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619F9CC5" w14:textId="77777777" w:rsidR="005113BB" w:rsidRPr="00D6721A" w:rsidRDefault="005113BB"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434E1F90" w14:textId="77777777" w:rsidR="005113BB" w:rsidRDefault="005113BB" w:rsidP="009A705E">
                      <w:pPr>
                        <w:pStyle w:val="BText"/>
                        <w:spacing w:before="0"/>
                        <w:rPr>
                          <w:rFonts w:ascii="Arial Narrow" w:hAnsi="Arial Narrow"/>
                          <w:b/>
                          <w:color w:val="000000" w:themeColor="text1"/>
                          <w:sz w:val="24"/>
                          <w:szCs w:val="24"/>
                        </w:rPr>
                      </w:pPr>
                    </w:p>
                    <w:p w14:paraId="271DA3AB" w14:textId="77777777" w:rsidR="005113BB" w:rsidRPr="00D6721A" w:rsidRDefault="005113BB"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71C8E1F" w14:textId="77777777" w:rsidR="005113BB" w:rsidRPr="00D6721A" w:rsidRDefault="005113BB" w:rsidP="009A705E">
                      <w:pPr>
                        <w:jc w:val="center"/>
                        <w:rPr>
                          <w:color w:val="000000" w:themeColor="text1"/>
                          <w:szCs w:val="24"/>
                        </w:rPr>
                      </w:pPr>
                    </w:p>
                  </w:txbxContent>
                </v:textbox>
                <w10:anchorlock/>
              </v:rect>
            </w:pict>
          </mc:Fallback>
        </mc:AlternateContent>
      </w:r>
    </w:p>
    <w:p w14:paraId="2AEE4E2C" w14:textId="77777777" w:rsidR="009A705E" w:rsidRPr="0052355C" w:rsidRDefault="009A705E" w:rsidP="009A705E">
      <w:pPr>
        <w:jc w:val="left"/>
        <w:rPr>
          <w:rFonts w:ascii="Arial" w:hAnsi="Arial"/>
          <w:b/>
          <w:sz w:val="20"/>
        </w:rPr>
      </w:pPr>
    </w:p>
    <w:p w14:paraId="1339B193" w14:textId="77777777" w:rsidR="009A705E" w:rsidRPr="00F849B0" w:rsidRDefault="009A705E" w:rsidP="009A705E">
      <w:pPr>
        <w:jc w:val="left"/>
        <w:rPr>
          <w:rFonts w:ascii="Arial" w:hAnsi="Arial"/>
          <w:b/>
        </w:rPr>
      </w:pPr>
      <w:r w:rsidRPr="00F849B0">
        <w:rPr>
          <w:noProof/>
          <w:lang w:eastAsia="en-AU"/>
        </w:rPr>
        <w:drawing>
          <wp:inline distT="0" distB="0" distL="0" distR="0" wp14:anchorId="2824EA8A" wp14:editId="2B4688C6">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75E01BC"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5C755F0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17B9468F" w14:textId="77777777" w:rsidTr="00192386">
        <w:tc>
          <w:tcPr>
            <w:tcW w:w="576" w:type="pct"/>
            <w:tcBorders>
              <w:top w:val="nil"/>
              <w:left w:val="nil"/>
              <w:bottom w:val="nil"/>
              <w:right w:val="single" w:sz="12" w:space="0" w:color="auto"/>
            </w:tcBorders>
            <w:shd w:val="clear" w:color="auto" w:fill="auto"/>
          </w:tcPr>
          <w:p w14:paraId="1DCAEE81" w14:textId="77777777" w:rsidR="009A705E" w:rsidRPr="00F849B0" w:rsidRDefault="009A705E" w:rsidP="00192386">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D2C7A5F" w14:textId="77777777" w:rsidR="009A705E" w:rsidRPr="00F849B0" w:rsidRDefault="009A705E" w:rsidP="00192386">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7E5F4821" w14:textId="77777777" w:rsidR="009A705E" w:rsidRPr="00F849B0" w:rsidRDefault="009A705E" w:rsidP="00192386">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285F0DFB" w14:textId="77777777" w:rsidR="009A705E" w:rsidRPr="00F849B0" w:rsidRDefault="009A705E" w:rsidP="00192386">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61A8108D" w14:textId="77777777" w:rsidR="009A705E" w:rsidRPr="00F849B0" w:rsidRDefault="009A705E" w:rsidP="00192386">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078FDE2C" w14:textId="77777777" w:rsidR="009A705E" w:rsidRPr="00F849B0" w:rsidRDefault="009A705E" w:rsidP="00192386">
            <w:pPr>
              <w:keepNext/>
              <w:ind w:right="82"/>
              <w:jc w:val="center"/>
            </w:pPr>
            <w:r w:rsidRPr="00F849B0">
              <w:t>Delivery requirements/ special considerations</w:t>
            </w:r>
          </w:p>
        </w:tc>
        <w:permStart w:id="2121801856"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354AF582"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2121801856" w:displacedByCustomXml="prev"/>
      </w:tr>
      <w:tr w:rsidR="009A705E" w:rsidRPr="00F849B0" w14:paraId="02036CF8" w14:textId="77777777" w:rsidTr="00192386">
        <w:trPr>
          <w:trHeight w:val="1304"/>
        </w:trPr>
        <w:tc>
          <w:tcPr>
            <w:tcW w:w="576" w:type="pct"/>
            <w:tcBorders>
              <w:top w:val="nil"/>
              <w:left w:val="nil"/>
              <w:bottom w:val="nil"/>
              <w:right w:val="single" w:sz="12" w:space="0" w:color="auto"/>
            </w:tcBorders>
          </w:tcPr>
          <w:p w14:paraId="39D4969E" w14:textId="77777777" w:rsidR="009A705E" w:rsidRPr="00F849B0" w:rsidRDefault="009A705E" w:rsidP="00192386">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BA30DDB" w14:textId="4036FFB3" w:rsidR="009A705E" w:rsidRPr="000B5C06" w:rsidRDefault="005113BB" w:rsidP="00192386">
            <w:pPr>
              <w:ind w:left="567" w:hanging="567"/>
              <w:rPr>
                <w:rFonts w:ascii="Arial" w:hAnsi="Arial" w:cs="Arial"/>
                <w:sz w:val="22"/>
                <w:szCs w:val="22"/>
              </w:rPr>
            </w:pPr>
            <w:permStart w:id="679493219" w:edGrp="everyone"/>
            <w:r>
              <w:rPr>
                <w:rFonts w:ascii="Arial" w:hAnsi="Arial" w:cs="Arial"/>
                <w:sz w:val="22"/>
                <w:szCs w:val="22"/>
              </w:rPr>
              <w:t>Concrete</w:t>
            </w:r>
            <w:r w:rsidR="00897D56">
              <w:rPr>
                <w:rFonts w:ascii="Arial" w:hAnsi="Arial" w:cs="Arial"/>
                <w:sz w:val="22"/>
                <w:szCs w:val="22"/>
              </w:rPr>
              <w:t xml:space="preserve"> </w:t>
            </w:r>
            <w:permEnd w:id="679493219"/>
          </w:p>
        </w:tc>
        <w:tc>
          <w:tcPr>
            <w:tcW w:w="771" w:type="pct"/>
            <w:tcBorders>
              <w:top w:val="single" w:sz="12" w:space="0" w:color="auto"/>
              <w:left w:val="single" w:sz="4" w:space="0" w:color="auto"/>
              <w:bottom w:val="single" w:sz="8" w:space="0" w:color="auto"/>
            </w:tcBorders>
            <w:shd w:val="clear" w:color="auto" w:fill="auto"/>
            <w:vAlign w:val="center"/>
          </w:tcPr>
          <w:p w14:paraId="295757F6" w14:textId="7E92A098" w:rsidR="009A705E" w:rsidRPr="000B5C06" w:rsidRDefault="005113BB" w:rsidP="00192386">
            <w:pPr>
              <w:ind w:left="567" w:hanging="567"/>
              <w:rPr>
                <w:rFonts w:ascii="Arial" w:hAnsi="Arial" w:cs="Arial"/>
                <w:sz w:val="22"/>
                <w:szCs w:val="22"/>
              </w:rPr>
            </w:pPr>
            <w:permStart w:id="679311468" w:edGrp="everyone"/>
            <w:r>
              <w:rPr>
                <w:rFonts w:ascii="Arial" w:hAnsi="Arial" w:cs="Arial"/>
                <w:sz w:val="22"/>
                <w:szCs w:val="22"/>
              </w:rPr>
              <w:t>24 hours</w:t>
            </w:r>
            <w:permEnd w:id="679311468"/>
          </w:p>
        </w:tc>
        <w:tc>
          <w:tcPr>
            <w:tcW w:w="771" w:type="pct"/>
            <w:tcBorders>
              <w:top w:val="single" w:sz="12" w:space="0" w:color="auto"/>
              <w:left w:val="single" w:sz="4" w:space="0" w:color="auto"/>
              <w:bottom w:val="single" w:sz="8" w:space="0" w:color="auto"/>
              <w:right w:val="single" w:sz="4" w:space="0" w:color="auto"/>
            </w:tcBorders>
            <w:vAlign w:val="center"/>
          </w:tcPr>
          <w:p w14:paraId="16D64433" w14:textId="03970E8C" w:rsidR="009A705E" w:rsidRPr="000B5C06" w:rsidRDefault="00897D56" w:rsidP="00192386">
            <w:pPr>
              <w:ind w:left="567" w:hanging="567"/>
              <w:rPr>
                <w:rFonts w:ascii="Arial" w:hAnsi="Arial" w:cs="Arial"/>
                <w:sz w:val="22"/>
                <w:szCs w:val="22"/>
              </w:rPr>
            </w:pPr>
            <w:permStart w:id="1256064945" w:edGrp="everyone"/>
            <w:r>
              <w:rPr>
                <w:rFonts w:ascii="Arial" w:hAnsi="Arial" w:cs="Arial"/>
                <w:sz w:val="22"/>
                <w:szCs w:val="22"/>
              </w:rPr>
              <w:t>4/07/2020</w:t>
            </w:r>
            <w:permEnd w:id="1256064945"/>
          </w:p>
        </w:tc>
        <w:tc>
          <w:tcPr>
            <w:tcW w:w="694" w:type="pct"/>
            <w:tcBorders>
              <w:top w:val="single" w:sz="12" w:space="0" w:color="auto"/>
              <w:left w:val="single" w:sz="4" w:space="0" w:color="auto"/>
              <w:bottom w:val="single" w:sz="8" w:space="0" w:color="auto"/>
            </w:tcBorders>
            <w:shd w:val="clear" w:color="auto" w:fill="auto"/>
            <w:vAlign w:val="center"/>
          </w:tcPr>
          <w:p w14:paraId="3503051C" w14:textId="710ED0B1" w:rsidR="009A705E" w:rsidRPr="000B5C06" w:rsidRDefault="00897D56" w:rsidP="00192386">
            <w:pPr>
              <w:ind w:left="567" w:hanging="567"/>
              <w:rPr>
                <w:rFonts w:ascii="Arial" w:hAnsi="Arial" w:cs="Arial"/>
                <w:sz w:val="22"/>
                <w:szCs w:val="22"/>
              </w:rPr>
            </w:pPr>
            <w:permStart w:id="643326633" w:edGrp="everyone"/>
            <w:r>
              <w:rPr>
                <w:rFonts w:ascii="Arial" w:hAnsi="Arial" w:cs="Arial"/>
                <w:sz w:val="22"/>
                <w:szCs w:val="22"/>
              </w:rPr>
              <w:t>3/07/2020</w:t>
            </w:r>
            <w:permEnd w:id="643326633"/>
          </w:p>
        </w:tc>
        <w:tc>
          <w:tcPr>
            <w:tcW w:w="926" w:type="pct"/>
            <w:tcBorders>
              <w:top w:val="single" w:sz="12" w:space="0" w:color="auto"/>
              <w:left w:val="single" w:sz="4" w:space="0" w:color="auto"/>
              <w:bottom w:val="single" w:sz="8" w:space="0" w:color="auto"/>
            </w:tcBorders>
            <w:shd w:val="clear" w:color="auto" w:fill="auto"/>
            <w:vAlign w:val="center"/>
          </w:tcPr>
          <w:p w14:paraId="4FE7DFEF" w14:textId="15094AC8" w:rsidR="009A705E" w:rsidRPr="000B5C06" w:rsidRDefault="005113BB" w:rsidP="00192386">
            <w:pPr>
              <w:ind w:left="567" w:hanging="567"/>
              <w:rPr>
                <w:rFonts w:ascii="Arial" w:hAnsi="Arial" w:cs="Arial"/>
                <w:sz w:val="22"/>
                <w:szCs w:val="22"/>
              </w:rPr>
            </w:pPr>
            <w:permStart w:id="411578074" w:edGrp="everyone"/>
            <w:r>
              <w:rPr>
                <w:rFonts w:ascii="Arial" w:hAnsi="Arial" w:cs="Arial"/>
                <w:sz w:val="22"/>
                <w:szCs w:val="22"/>
              </w:rPr>
              <w:t>Nominate concrete type and quantity</w:t>
            </w:r>
            <w:permEnd w:id="411578074"/>
          </w:p>
        </w:tc>
        <w:tc>
          <w:tcPr>
            <w:tcW w:w="371" w:type="pct"/>
            <w:tcBorders>
              <w:top w:val="nil"/>
              <w:left w:val="single" w:sz="12" w:space="0" w:color="auto"/>
              <w:bottom w:val="nil"/>
              <w:right w:val="nil"/>
            </w:tcBorders>
          </w:tcPr>
          <w:p w14:paraId="0D86A8B9" w14:textId="77777777" w:rsidR="009A705E" w:rsidRPr="00F849B0" w:rsidRDefault="009A705E" w:rsidP="00192386">
            <w:pPr>
              <w:ind w:left="993" w:hanging="993"/>
            </w:pPr>
          </w:p>
        </w:tc>
      </w:tr>
      <w:tr w:rsidR="009A705E" w:rsidRPr="00F849B0" w14:paraId="63C39595" w14:textId="77777777" w:rsidTr="00192386">
        <w:trPr>
          <w:trHeight w:val="1304"/>
        </w:trPr>
        <w:tc>
          <w:tcPr>
            <w:tcW w:w="576" w:type="pct"/>
            <w:tcBorders>
              <w:top w:val="nil"/>
              <w:left w:val="nil"/>
              <w:bottom w:val="nil"/>
              <w:right w:val="single" w:sz="12" w:space="0" w:color="auto"/>
            </w:tcBorders>
          </w:tcPr>
          <w:p w14:paraId="58781C91" w14:textId="77777777" w:rsidR="009A705E" w:rsidRPr="00F849B0" w:rsidRDefault="009A705E" w:rsidP="00192386">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2ECC28B" w14:textId="1A36EAA0" w:rsidR="009A705E" w:rsidRPr="000B5C06" w:rsidRDefault="005113BB" w:rsidP="00192386">
            <w:pPr>
              <w:ind w:left="567" w:hanging="567"/>
              <w:rPr>
                <w:rFonts w:ascii="Arial" w:hAnsi="Arial" w:cs="Arial"/>
                <w:sz w:val="22"/>
                <w:szCs w:val="22"/>
              </w:rPr>
            </w:pPr>
            <w:permStart w:id="1377653073" w:edGrp="everyone"/>
            <w:r>
              <w:rPr>
                <w:rFonts w:ascii="Arial" w:hAnsi="Arial" w:cs="Arial"/>
                <w:sz w:val="22"/>
                <w:szCs w:val="22"/>
              </w:rPr>
              <w:t>Stick Timber, for wall framing</w:t>
            </w:r>
            <w:permEnd w:id="1377653073"/>
          </w:p>
        </w:tc>
        <w:tc>
          <w:tcPr>
            <w:tcW w:w="771" w:type="pct"/>
            <w:tcBorders>
              <w:top w:val="single" w:sz="8" w:space="0" w:color="auto"/>
              <w:left w:val="single" w:sz="4" w:space="0" w:color="auto"/>
              <w:bottom w:val="single" w:sz="8" w:space="0" w:color="auto"/>
            </w:tcBorders>
            <w:shd w:val="clear" w:color="auto" w:fill="auto"/>
            <w:vAlign w:val="center"/>
          </w:tcPr>
          <w:p w14:paraId="1FF00D23" w14:textId="1600E11C" w:rsidR="009A705E" w:rsidRPr="000B5C06" w:rsidRDefault="005113BB" w:rsidP="00192386">
            <w:pPr>
              <w:ind w:left="567" w:hanging="567"/>
              <w:rPr>
                <w:rFonts w:ascii="Arial" w:hAnsi="Arial" w:cs="Arial"/>
                <w:sz w:val="22"/>
                <w:szCs w:val="22"/>
              </w:rPr>
            </w:pPr>
            <w:permStart w:id="1504469717" w:edGrp="everyone"/>
            <w:r>
              <w:rPr>
                <w:rFonts w:ascii="Arial" w:hAnsi="Arial" w:cs="Arial"/>
                <w:sz w:val="22"/>
                <w:szCs w:val="22"/>
              </w:rPr>
              <w:t>1 Week</w:t>
            </w:r>
            <w:permEnd w:id="1504469717"/>
          </w:p>
        </w:tc>
        <w:tc>
          <w:tcPr>
            <w:tcW w:w="771" w:type="pct"/>
            <w:tcBorders>
              <w:top w:val="single" w:sz="8" w:space="0" w:color="auto"/>
              <w:left w:val="single" w:sz="4" w:space="0" w:color="auto"/>
              <w:bottom w:val="single" w:sz="8" w:space="0" w:color="auto"/>
              <w:right w:val="single" w:sz="4" w:space="0" w:color="auto"/>
            </w:tcBorders>
            <w:vAlign w:val="center"/>
          </w:tcPr>
          <w:p w14:paraId="5734CBDC" w14:textId="0B505BBA" w:rsidR="009A705E" w:rsidRPr="000B5C06" w:rsidRDefault="005113BB" w:rsidP="00192386">
            <w:pPr>
              <w:ind w:left="567" w:hanging="567"/>
              <w:rPr>
                <w:rFonts w:ascii="Arial" w:hAnsi="Arial" w:cs="Arial"/>
                <w:sz w:val="22"/>
                <w:szCs w:val="22"/>
              </w:rPr>
            </w:pPr>
            <w:permStart w:id="426271614" w:edGrp="everyone"/>
            <w:r>
              <w:rPr>
                <w:rFonts w:ascii="Arial" w:hAnsi="Arial" w:cs="Arial"/>
                <w:sz w:val="22"/>
                <w:szCs w:val="22"/>
              </w:rPr>
              <w:t>10</w:t>
            </w:r>
            <w:r w:rsidR="00897D56">
              <w:rPr>
                <w:rFonts w:ascii="Arial" w:hAnsi="Arial" w:cs="Arial"/>
                <w:sz w:val="22"/>
                <w:szCs w:val="22"/>
              </w:rPr>
              <w:t>/07/2020</w:t>
            </w:r>
            <w:permEnd w:id="426271614"/>
          </w:p>
        </w:tc>
        <w:tc>
          <w:tcPr>
            <w:tcW w:w="694" w:type="pct"/>
            <w:tcBorders>
              <w:top w:val="single" w:sz="8" w:space="0" w:color="auto"/>
              <w:left w:val="single" w:sz="4" w:space="0" w:color="auto"/>
              <w:bottom w:val="single" w:sz="8" w:space="0" w:color="auto"/>
            </w:tcBorders>
            <w:shd w:val="clear" w:color="auto" w:fill="auto"/>
            <w:vAlign w:val="center"/>
          </w:tcPr>
          <w:p w14:paraId="1F7D9017" w14:textId="755B9129" w:rsidR="009A705E" w:rsidRPr="000B5C06" w:rsidRDefault="005113BB" w:rsidP="00192386">
            <w:pPr>
              <w:ind w:left="567" w:hanging="567"/>
              <w:rPr>
                <w:rFonts w:ascii="Arial" w:hAnsi="Arial" w:cs="Arial"/>
                <w:sz w:val="22"/>
                <w:szCs w:val="22"/>
              </w:rPr>
            </w:pPr>
            <w:permStart w:id="1249337438" w:edGrp="everyone"/>
            <w:r>
              <w:rPr>
                <w:rFonts w:ascii="Arial" w:hAnsi="Arial" w:cs="Arial"/>
                <w:sz w:val="22"/>
                <w:szCs w:val="22"/>
              </w:rPr>
              <w:t>3</w:t>
            </w:r>
            <w:r w:rsidR="00897D56">
              <w:rPr>
                <w:rFonts w:ascii="Arial" w:hAnsi="Arial" w:cs="Arial"/>
                <w:sz w:val="22"/>
                <w:szCs w:val="22"/>
              </w:rPr>
              <w:t>/07/2020]</w:t>
            </w:r>
            <w:permEnd w:id="1249337438"/>
          </w:p>
        </w:tc>
        <w:tc>
          <w:tcPr>
            <w:tcW w:w="926" w:type="pct"/>
            <w:tcBorders>
              <w:top w:val="single" w:sz="8" w:space="0" w:color="auto"/>
              <w:left w:val="single" w:sz="4" w:space="0" w:color="auto"/>
              <w:bottom w:val="single" w:sz="8" w:space="0" w:color="auto"/>
            </w:tcBorders>
            <w:shd w:val="clear" w:color="auto" w:fill="auto"/>
            <w:vAlign w:val="center"/>
          </w:tcPr>
          <w:p w14:paraId="2F0D7BAD" w14:textId="35347726" w:rsidR="009A705E" w:rsidRPr="000B5C06" w:rsidRDefault="00B90A7A" w:rsidP="00192386">
            <w:pPr>
              <w:ind w:left="567" w:hanging="567"/>
              <w:rPr>
                <w:rFonts w:ascii="Arial" w:hAnsi="Arial" w:cs="Arial"/>
                <w:sz w:val="22"/>
                <w:szCs w:val="22"/>
              </w:rPr>
            </w:pPr>
            <w:permStart w:id="451413522" w:edGrp="everyone"/>
            <w:r>
              <w:rPr>
                <w:rFonts w:ascii="Arial" w:hAnsi="Arial" w:cs="Arial"/>
                <w:sz w:val="22"/>
                <w:szCs w:val="22"/>
              </w:rPr>
              <w:t>Consider termite treatment</w:t>
            </w:r>
            <w:permEnd w:id="451413522"/>
          </w:p>
        </w:tc>
        <w:tc>
          <w:tcPr>
            <w:tcW w:w="371" w:type="pct"/>
            <w:tcBorders>
              <w:top w:val="nil"/>
              <w:left w:val="single" w:sz="12" w:space="0" w:color="auto"/>
              <w:bottom w:val="nil"/>
              <w:right w:val="nil"/>
            </w:tcBorders>
          </w:tcPr>
          <w:p w14:paraId="334E73F7" w14:textId="77777777" w:rsidR="009A705E" w:rsidRPr="00F849B0" w:rsidRDefault="009A705E" w:rsidP="00192386">
            <w:pPr>
              <w:ind w:left="993" w:hanging="993"/>
            </w:pPr>
          </w:p>
        </w:tc>
      </w:tr>
      <w:tr w:rsidR="009A705E" w:rsidRPr="00F849B0" w14:paraId="1B1EECAE" w14:textId="77777777" w:rsidTr="00192386">
        <w:trPr>
          <w:trHeight w:val="1304"/>
        </w:trPr>
        <w:tc>
          <w:tcPr>
            <w:tcW w:w="576" w:type="pct"/>
            <w:tcBorders>
              <w:top w:val="nil"/>
              <w:left w:val="nil"/>
              <w:bottom w:val="nil"/>
              <w:right w:val="single" w:sz="12" w:space="0" w:color="auto"/>
            </w:tcBorders>
          </w:tcPr>
          <w:p w14:paraId="614E6093" w14:textId="77777777" w:rsidR="009A705E" w:rsidRPr="00F849B0" w:rsidRDefault="009A705E" w:rsidP="00192386">
            <w:pPr>
              <w:ind w:left="993" w:hanging="993"/>
              <w:jc w:val="center"/>
            </w:pPr>
          </w:p>
        </w:tc>
        <w:tc>
          <w:tcPr>
            <w:tcW w:w="890" w:type="pct"/>
            <w:tcBorders>
              <w:top w:val="single" w:sz="8" w:space="0" w:color="auto"/>
              <w:right w:val="single" w:sz="4" w:space="0" w:color="auto"/>
            </w:tcBorders>
            <w:shd w:val="clear" w:color="auto" w:fill="auto"/>
            <w:vAlign w:val="center"/>
          </w:tcPr>
          <w:p w14:paraId="16DBD360" w14:textId="21E86488" w:rsidR="009A705E" w:rsidRPr="000B5C06" w:rsidRDefault="005113BB" w:rsidP="00192386">
            <w:pPr>
              <w:ind w:left="567" w:hanging="567"/>
              <w:rPr>
                <w:rFonts w:ascii="Arial" w:hAnsi="Arial" w:cs="Arial"/>
                <w:sz w:val="22"/>
                <w:szCs w:val="22"/>
              </w:rPr>
            </w:pPr>
            <w:permStart w:id="606760060" w:edGrp="everyone"/>
            <w:r>
              <w:rPr>
                <w:rFonts w:ascii="Arial" w:hAnsi="Arial" w:cs="Arial"/>
                <w:sz w:val="22"/>
                <w:szCs w:val="22"/>
              </w:rPr>
              <w:t>Prefabricated Roof Trusses</w:t>
            </w:r>
            <w:permEnd w:id="606760060"/>
          </w:p>
        </w:tc>
        <w:tc>
          <w:tcPr>
            <w:tcW w:w="771" w:type="pct"/>
            <w:tcBorders>
              <w:top w:val="single" w:sz="8" w:space="0" w:color="auto"/>
              <w:left w:val="single" w:sz="4" w:space="0" w:color="auto"/>
            </w:tcBorders>
            <w:shd w:val="clear" w:color="auto" w:fill="auto"/>
            <w:vAlign w:val="center"/>
          </w:tcPr>
          <w:p w14:paraId="0A48D9E7" w14:textId="525F20DE" w:rsidR="009A705E" w:rsidRPr="000B5C06" w:rsidRDefault="00B90A7A" w:rsidP="00192386">
            <w:pPr>
              <w:ind w:left="567" w:hanging="567"/>
              <w:rPr>
                <w:rFonts w:ascii="Arial" w:hAnsi="Arial" w:cs="Arial"/>
                <w:sz w:val="22"/>
                <w:szCs w:val="22"/>
              </w:rPr>
            </w:pPr>
            <w:permStart w:id="421406776" w:edGrp="everyone"/>
            <w:r>
              <w:rPr>
                <w:rFonts w:ascii="Arial" w:hAnsi="Arial" w:cs="Arial"/>
                <w:sz w:val="22"/>
                <w:szCs w:val="22"/>
              </w:rPr>
              <w:t>3 Weeks</w:t>
            </w:r>
            <w:permEnd w:id="421406776"/>
          </w:p>
        </w:tc>
        <w:tc>
          <w:tcPr>
            <w:tcW w:w="771" w:type="pct"/>
            <w:tcBorders>
              <w:top w:val="single" w:sz="8" w:space="0" w:color="auto"/>
              <w:left w:val="single" w:sz="4" w:space="0" w:color="auto"/>
              <w:right w:val="single" w:sz="4" w:space="0" w:color="auto"/>
            </w:tcBorders>
            <w:vAlign w:val="center"/>
          </w:tcPr>
          <w:p w14:paraId="27DC2619" w14:textId="11F94283" w:rsidR="009A705E" w:rsidRPr="000B5C06" w:rsidRDefault="00B90A7A" w:rsidP="00192386">
            <w:pPr>
              <w:ind w:left="567" w:hanging="567"/>
              <w:rPr>
                <w:rFonts w:ascii="Arial" w:hAnsi="Arial" w:cs="Arial"/>
                <w:sz w:val="22"/>
                <w:szCs w:val="22"/>
              </w:rPr>
            </w:pPr>
            <w:permStart w:id="442260656" w:edGrp="everyone"/>
            <w:r>
              <w:rPr>
                <w:rFonts w:ascii="Arial" w:hAnsi="Arial" w:cs="Arial"/>
                <w:sz w:val="22"/>
                <w:szCs w:val="22"/>
              </w:rPr>
              <w:t>15</w:t>
            </w:r>
            <w:r w:rsidR="00897D56">
              <w:rPr>
                <w:rFonts w:ascii="Arial" w:hAnsi="Arial" w:cs="Arial"/>
                <w:sz w:val="22"/>
                <w:szCs w:val="22"/>
              </w:rPr>
              <w:t>/07/2020</w:t>
            </w:r>
            <w:permEnd w:id="442260656"/>
          </w:p>
        </w:tc>
        <w:tc>
          <w:tcPr>
            <w:tcW w:w="694" w:type="pct"/>
            <w:tcBorders>
              <w:top w:val="single" w:sz="8" w:space="0" w:color="auto"/>
              <w:left w:val="single" w:sz="4" w:space="0" w:color="auto"/>
            </w:tcBorders>
            <w:shd w:val="clear" w:color="auto" w:fill="auto"/>
            <w:vAlign w:val="center"/>
          </w:tcPr>
          <w:p w14:paraId="43AE42E1" w14:textId="5FBA367E" w:rsidR="009A705E" w:rsidRPr="000B5C06" w:rsidRDefault="00B90A7A" w:rsidP="00192386">
            <w:pPr>
              <w:ind w:left="567" w:hanging="567"/>
              <w:rPr>
                <w:rFonts w:ascii="Arial" w:hAnsi="Arial" w:cs="Arial"/>
                <w:sz w:val="22"/>
                <w:szCs w:val="22"/>
              </w:rPr>
            </w:pPr>
            <w:permStart w:id="528049345" w:edGrp="everyone"/>
            <w:r>
              <w:rPr>
                <w:rFonts w:ascii="Arial" w:hAnsi="Arial" w:cs="Arial"/>
                <w:sz w:val="22"/>
                <w:szCs w:val="22"/>
              </w:rPr>
              <w:t>24/06</w:t>
            </w:r>
            <w:r w:rsidR="00897D56">
              <w:rPr>
                <w:rFonts w:ascii="Arial" w:hAnsi="Arial" w:cs="Arial"/>
                <w:sz w:val="22"/>
                <w:szCs w:val="22"/>
              </w:rPr>
              <w:t>/2020</w:t>
            </w:r>
            <w:permEnd w:id="528049345"/>
          </w:p>
        </w:tc>
        <w:tc>
          <w:tcPr>
            <w:tcW w:w="926" w:type="pct"/>
            <w:tcBorders>
              <w:top w:val="single" w:sz="8" w:space="0" w:color="auto"/>
              <w:left w:val="single" w:sz="4" w:space="0" w:color="auto"/>
            </w:tcBorders>
            <w:shd w:val="clear" w:color="auto" w:fill="auto"/>
            <w:vAlign w:val="center"/>
          </w:tcPr>
          <w:p w14:paraId="0F489B9E" w14:textId="3E926EBB" w:rsidR="009A705E" w:rsidRPr="000B5C06" w:rsidRDefault="00B90A7A" w:rsidP="00192386">
            <w:pPr>
              <w:ind w:left="567" w:hanging="567"/>
              <w:rPr>
                <w:rFonts w:ascii="Arial" w:hAnsi="Arial" w:cs="Arial"/>
                <w:sz w:val="22"/>
                <w:szCs w:val="22"/>
              </w:rPr>
            </w:pPr>
            <w:permStart w:id="897523384" w:edGrp="everyone"/>
            <w:r>
              <w:rPr>
                <w:rFonts w:ascii="Arial" w:hAnsi="Arial" w:cs="Arial"/>
                <w:sz w:val="22"/>
                <w:szCs w:val="22"/>
              </w:rPr>
              <w:t>Ensure shop drawings are correct before fabrication, order crane for same day</w:t>
            </w:r>
            <w:permEnd w:id="897523384"/>
          </w:p>
        </w:tc>
        <w:tc>
          <w:tcPr>
            <w:tcW w:w="371" w:type="pct"/>
            <w:tcBorders>
              <w:top w:val="nil"/>
              <w:left w:val="single" w:sz="12" w:space="0" w:color="auto"/>
              <w:bottom w:val="nil"/>
              <w:right w:val="nil"/>
            </w:tcBorders>
          </w:tcPr>
          <w:p w14:paraId="6F86A2C2" w14:textId="77777777" w:rsidR="009A705E" w:rsidRPr="00F849B0" w:rsidRDefault="009A705E" w:rsidP="00192386">
            <w:pPr>
              <w:ind w:left="993" w:hanging="993"/>
            </w:pPr>
          </w:p>
        </w:tc>
      </w:tr>
      <w:tr w:rsidR="009A705E" w:rsidRPr="00F849B0" w14:paraId="405EF225" w14:textId="77777777" w:rsidTr="00192386">
        <w:trPr>
          <w:trHeight w:val="1304"/>
        </w:trPr>
        <w:tc>
          <w:tcPr>
            <w:tcW w:w="576" w:type="pct"/>
            <w:tcBorders>
              <w:top w:val="nil"/>
              <w:left w:val="nil"/>
              <w:bottom w:val="nil"/>
              <w:right w:val="single" w:sz="12" w:space="0" w:color="auto"/>
            </w:tcBorders>
          </w:tcPr>
          <w:p w14:paraId="0C6AA0F6" w14:textId="77777777" w:rsidR="009A705E" w:rsidRPr="00F849B0" w:rsidRDefault="009A705E" w:rsidP="00192386">
            <w:pPr>
              <w:ind w:left="993" w:hanging="993"/>
              <w:jc w:val="center"/>
            </w:pPr>
          </w:p>
        </w:tc>
        <w:tc>
          <w:tcPr>
            <w:tcW w:w="890" w:type="pct"/>
            <w:tcBorders>
              <w:right w:val="single" w:sz="4" w:space="0" w:color="auto"/>
            </w:tcBorders>
            <w:shd w:val="clear" w:color="auto" w:fill="auto"/>
            <w:vAlign w:val="center"/>
          </w:tcPr>
          <w:p w14:paraId="71ADB75C" w14:textId="065E0E96" w:rsidR="009A705E" w:rsidRPr="000B5C06" w:rsidRDefault="005113BB" w:rsidP="00192386">
            <w:pPr>
              <w:ind w:left="567" w:hanging="567"/>
              <w:rPr>
                <w:rFonts w:ascii="Arial" w:hAnsi="Arial" w:cs="Arial"/>
                <w:sz w:val="22"/>
                <w:szCs w:val="22"/>
              </w:rPr>
            </w:pPr>
            <w:permStart w:id="593001030" w:edGrp="everyone"/>
            <w:r>
              <w:rPr>
                <w:rFonts w:ascii="Arial" w:hAnsi="Arial" w:cs="Arial"/>
                <w:sz w:val="22"/>
                <w:szCs w:val="22"/>
              </w:rPr>
              <w:t>Bricks</w:t>
            </w:r>
            <w:r w:rsidR="00897D56">
              <w:rPr>
                <w:rFonts w:ascii="Arial" w:hAnsi="Arial" w:cs="Arial"/>
                <w:sz w:val="22"/>
                <w:szCs w:val="22"/>
              </w:rPr>
              <w:t xml:space="preserve"> </w:t>
            </w:r>
            <w:permEnd w:id="593001030"/>
          </w:p>
        </w:tc>
        <w:tc>
          <w:tcPr>
            <w:tcW w:w="771" w:type="pct"/>
            <w:tcBorders>
              <w:left w:val="single" w:sz="4" w:space="0" w:color="auto"/>
            </w:tcBorders>
            <w:shd w:val="clear" w:color="auto" w:fill="auto"/>
            <w:vAlign w:val="center"/>
          </w:tcPr>
          <w:p w14:paraId="306034E4" w14:textId="03DEB737" w:rsidR="009A705E" w:rsidRPr="000B5C06" w:rsidRDefault="00897D56" w:rsidP="00192386">
            <w:pPr>
              <w:ind w:left="567" w:hanging="567"/>
              <w:rPr>
                <w:rFonts w:ascii="Arial" w:hAnsi="Arial" w:cs="Arial"/>
                <w:sz w:val="22"/>
                <w:szCs w:val="22"/>
              </w:rPr>
            </w:pPr>
            <w:permStart w:id="1109331109" w:edGrp="everyone"/>
            <w:r>
              <w:rPr>
                <w:rFonts w:ascii="Arial" w:hAnsi="Arial" w:cs="Arial"/>
                <w:sz w:val="22"/>
                <w:szCs w:val="22"/>
              </w:rPr>
              <w:t>2 weeks</w:t>
            </w:r>
            <w:permEnd w:id="1109331109"/>
          </w:p>
        </w:tc>
        <w:tc>
          <w:tcPr>
            <w:tcW w:w="771" w:type="pct"/>
            <w:tcBorders>
              <w:left w:val="single" w:sz="4" w:space="0" w:color="auto"/>
              <w:right w:val="single" w:sz="4" w:space="0" w:color="auto"/>
            </w:tcBorders>
            <w:vAlign w:val="center"/>
          </w:tcPr>
          <w:p w14:paraId="75D9DB07" w14:textId="204AF687" w:rsidR="009A705E" w:rsidRPr="000B5C06" w:rsidRDefault="00B90A7A" w:rsidP="00192386">
            <w:pPr>
              <w:ind w:left="567" w:hanging="567"/>
              <w:rPr>
                <w:rFonts w:ascii="Arial" w:hAnsi="Arial" w:cs="Arial"/>
                <w:sz w:val="22"/>
                <w:szCs w:val="22"/>
              </w:rPr>
            </w:pPr>
            <w:permStart w:id="184963754" w:edGrp="everyone"/>
            <w:r>
              <w:rPr>
                <w:rFonts w:ascii="Arial" w:hAnsi="Arial" w:cs="Arial"/>
                <w:sz w:val="22"/>
                <w:szCs w:val="22"/>
              </w:rPr>
              <w:t>29</w:t>
            </w:r>
            <w:r w:rsidR="00897D56">
              <w:rPr>
                <w:rFonts w:ascii="Arial" w:hAnsi="Arial" w:cs="Arial"/>
                <w:sz w:val="22"/>
                <w:szCs w:val="22"/>
              </w:rPr>
              <w:t>/07/2020</w:t>
            </w:r>
            <w:permEnd w:id="184963754"/>
          </w:p>
        </w:tc>
        <w:tc>
          <w:tcPr>
            <w:tcW w:w="694" w:type="pct"/>
            <w:tcBorders>
              <w:left w:val="single" w:sz="4" w:space="0" w:color="auto"/>
            </w:tcBorders>
            <w:shd w:val="clear" w:color="auto" w:fill="auto"/>
            <w:vAlign w:val="center"/>
          </w:tcPr>
          <w:p w14:paraId="41B49155" w14:textId="1EE500E6" w:rsidR="009A705E" w:rsidRPr="000B5C06" w:rsidRDefault="00B90A7A" w:rsidP="00192386">
            <w:pPr>
              <w:ind w:left="567" w:hanging="567"/>
              <w:rPr>
                <w:rFonts w:ascii="Arial" w:hAnsi="Arial" w:cs="Arial"/>
                <w:sz w:val="22"/>
                <w:szCs w:val="22"/>
              </w:rPr>
            </w:pPr>
            <w:permStart w:id="603793230" w:edGrp="everyone"/>
            <w:r>
              <w:rPr>
                <w:rFonts w:ascii="Arial" w:hAnsi="Arial" w:cs="Arial"/>
                <w:sz w:val="22"/>
                <w:szCs w:val="22"/>
              </w:rPr>
              <w:t>15</w:t>
            </w:r>
            <w:r w:rsidR="00897D56">
              <w:rPr>
                <w:rFonts w:ascii="Arial" w:hAnsi="Arial" w:cs="Arial"/>
                <w:sz w:val="22"/>
                <w:szCs w:val="22"/>
              </w:rPr>
              <w:t>/07/2020</w:t>
            </w:r>
            <w:permEnd w:id="603793230"/>
          </w:p>
        </w:tc>
        <w:tc>
          <w:tcPr>
            <w:tcW w:w="926" w:type="pct"/>
            <w:tcBorders>
              <w:left w:val="single" w:sz="4" w:space="0" w:color="auto"/>
            </w:tcBorders>
            <w:shd w:val="clear" w:color="auto" w:fill="auto"/>
            <w:vAlign w:val="center"/>
          </w:tcPr>
          <w:p w14:paraId="47383209" w14:textId="49C68334" w:rsidR="009A705E" w:rsidRPr="000B5C06" w:rsidRDefault="00B90A7A" w:rsidP="00192386">
            <w:pPr>
              <w:ind w:left="567" w:hanging="567"/>
              <w:rPr>
                <w:rFonts w:ascii="Arial" w:hAnsi="Arial" w:cs="Arial"/>
                <w:sz w:val="22"/>
                <w:szCs w:val="22"/>
              </w:rPr>
            </w:pPr>
            <w:permStart w:id="1211911284" w:edGrp="everyone"/>
            <w:r>
              <w:rPr>
                <w:rFonts w:ascii="Arial" w:hAnsi="Arial" w:cs="Arial"/>
                <w:sz w:val="22"/>
                <w:szCs w:val="22"/>
              </w:rPr>
              <w:t>Consider placement of bricks onsite for easier installation</w:t>
            </w:r>
            <w:permEnd w:id="1211911284"/>
          </w:p>
        </w:tc>
        <w:tc>
          <w:tcPr>
            <w:tcW w:w="371" w:type="pct"/>
            <w:tcBorders>
              <w:top w:val="nil"/>
              <w:left w:val="single" w:sz="12" w:space="0" w:color="auto"/>
              <w:bottom w:val="nil"/>
              <w:right w:val="nil"/>
            </w:tcBorders>
          </w:tcPr>
          <w:p w14:paraId="51E45A09" w14:textId="77777777" w:rsidR="009A705E" w:rsidRPr="00F849B0" w:rsidRDefault="009A705E" w:rsidP="00192386">
            <w:pPr>
              <w:ind w:left="993" w:hanging="993"/>
            </w:pPr>
          </w:p>
        </w:tc>
      </w:tr>
    </w:tbl>
    <w:p w14:paraId="157C5E58" w14:textId="77777777" w:rsidR="009A705E" w:rsidRPr="00F849B0" w:rsidRDefault="009A705E" w:rsidP="009A705E">
      <w:pPr>
        <w:rPr>
          <w:rFonts w:ascii="Arial" w:hAnsi="Arial" w:cs="Arial"/>
          <w:sz w:val="22"/>
          <w:szCs w:val="22"/>
        </w:rPr>
      </w:pPr>
    </w:p>
    <w:p w14:paraId="5F3C14D5" w14:textId="77777777" w:rsidR="009A705E" w:rsidRPr="00F849B0" w:rsidRDefault="009A705E" w:rsidP="009A705E">
      <w:pPr>
        <w:jc w:val="left"/>
        <w:rPr>
          <w:rFonts w:ascii="Arial" w:hAnsi="Arial"/>
          <w:b/>
        </w:rPr>
      </w:pPr>
    </w:p>
    <w:p w14:paraId="1EF8186E"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2ECE00C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08923644" w14:textId="77777777" w:rsidTr="00192386">
        <w:tc>
          <w:tcPr>
            <w:tcW w:w="576" w:type="pct"/>
            <w:tcBorders>
              <w:top w:val="nil"/>
              <w:left w:val="nil"/>
              <w:bottom w:val="nil"/>
              <w:right w:val="single" w:sz="12" w:space="0" w:color="auto"/>
            </w:tcBorders>
            <w:shd w:val="clear" w:color="auto" w:fill="auto"/>
          </w:tcPr>
          <w:p w14:paraId="300019A6" w14:textId="77777777" w:rsidR="009A705E" w:rsidRPr="00F849B0" w:rsidRDefault="009A705E" w:rsidP="00192386">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EE4C2DC" w14:textId="77777777" w:rsidR="009A705E" w:rsidRPr="00F849B0" w:rsidRDefault="009A705E" w:rsidP="00192386">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9142552" w14:textId="77777777" w:rsidR="009A705E" w:rsidRPr="00F849B0" w:rsidRDefault="009A705E" w:rsidP="00192386">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4E8ABDC" w14:textId="77777777" w:rsidR="009A705E" w:rsidRPr="00F849B0" w:rsidRDefault="009A705E" w:rsidP="00192386">
            <w:pPr>
              <w:keepNext/>
              <w:ind w:right="82"/>
              <w:jc w:val="center"/>
            </w:pPr>
            <w:r w:rsidRPr="00F849B0">
              <w:t>Considerations</w:t>
            </w:r>
          </w:p>
        </w:tc>
        <w:permStart w:id="197270500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71" w:type="pct"/>
                <w:tcBorders>
                  <w:top w:val="nil"/>
                  <w:left w:val="single" w:sz="12" w:space="0" w:color="auto"/>
                  <w:bottom w:val="nil"/>
                  <w:right w:val="nil"/>
                </w:tcBorders>
                <w:shd w:val="clear" w:color="auto" w:fill="auto"/>
              </w:tcPr>
              <w:p w14:paraId="3D15CE25" w14:textId="77777777" w:rsidR="009A705E" w:rsidRPr="00F849B0" w:rsidRDefault="009A705E" w:rsidP="00192386">
                <w:pPr>
                  <w:keepNext/>
                  <w:ind w:left="993" w:hanging="993"/>
                </w:pPr>
                <w:r w:rsidRPr="00F849B0">
                  <w:rPr>
                    <w:rFonts w:ascii="Arial" w:hAnsi="Arial" w:cs="Arial"/>
                    <w:sz w:val="44"/>
                    <w:szCs w:val="44"/>
                  </w:rPr>
                  <w:sym w:font="Wingdings" w:char="F0A8"/>
                </w:r>
              </w:p>
            </w:tc>
          </w:sdtContent>
        </w:sdt>
        <w:permEnd w:id="1972705003" w:displacedByCustomXml="prev"/>
      </w:tr>
      <w:tr w:rsidR="009A705E" w:rsidRPr="00F849B0" w14:paraId="4ED7A855" w14:textId="77777777" w:rsidTr="00192386">
        <w:trPr>
          <w:trHeight w:val="1417"/>
        </w:trPr>
        <w:tc>
          <w:tcPr>
            <w:tcW w:w="576" w:type="pct"/>
            <w:tcBorders>
              <w:top w:val="nil"/>
              <w:left w:val="nil"/>
              <w:bottom w:val="nil"/>
              <w:right w:val="single" w:sz="12" w:space="0" w:color="auto"/>
            </w:tcBorders>
          </w:tcPr>
          <w:p w14:paraId="6C38737E" w14:textId="77777777" w:rsidR="009A705E" w:rsidRPr="00F849B0" w:rsidRDefault="009A705E" w:rsidP="00192386">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4CB389BB" w14:textId="77777777" w:rsidR="009A705E" w:rsidRPr="00F849B0" w:rsidRDefault="009A705E" w:rsidP="00192386">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EB7A693" w14:textId="109EB574" w:rsidR="009A705E" w:rsidRPr="00810A44" w:rsidRDefault="00B90A7A" w:rsidP="00192386">
            <w:pPr>
              <w:ind w:left="567" w:hanging="567"/>
              <w:rPr>
                <w:rFonts w:ascii="Arial" w:hAnsi="Arial" w:cs="Arial"/>
                <w:sz w:val="22"/>
                <w:szCs w:val="22"/>
              </w:rPr>
            </w:pPr>
            <w:permStart w:id="1821993680" w:edGrp="everyone"/>
            <w:r>
              <w:rPr>
                <w:rFonts w:ascii="Arial" w:hAnsi="Arial" w:cs="Arial"/>
                <w:sz w:val="22"/>
                <w:szCs w:val="22"/>
              </w:rPr>
              <w:t>Ensure client has specified colour of brick</w:t>
            </w:r>
            <w:r w:rsidR="00897D56">
              <w:rPr>
                <w:rFonts w:ascii="Arial" w:hAnsi="Arial" w:cs="Arial"/>
                <w:sz w:val="22"/>
                <w:szCs w:val="22"/>
              </w:rPr>
              <w:t xml:space="preserve"> </w:t>
            </w:r>
            <w:permEnd w:id="1821993680"/>
          </w:p>
        </w:tc>
        <w:tc>
          <w:tcPr>
            <w:tcW w:w="1620" w:type="pct"/>
            <w:tcBorders>
              <w:top w:val="single" w:sz="12" w:space="0" w:color="auto"/>
              <w:left w:val="single" w:sz="4" w:space="0" w:color="auto"/>
              <w:bottom w:val="single" w:sz="8" w:space="0" w:color="auto"/>
            </w:tcBorders>
            <w:shd w:val="clear" w:color="auto" w:fill="auto"/>
            <w:vAlign w:val="center"/>
          </w:tcPr>
          <w:p w14:paraId="067E0E80" w14:textId="1C59719A" w:rsidR="009A705E" w:rsidRPr="00810A44" w:rsidRDefault="00B90A7A" w:rsidP="00192386">
            <w:pPr>
              <w:ind w:left="567" w:hanging="567"/>
              <w:rPr>
                <w:rFonts w:ascii="Arial" w:hAnsi="Arial" w:cs="Arial"/>
                <w:sz w:val="22"/>
                <w:szCs w:val="22"/>
              </w:rPr>
            </w:pPr>
            <w:permStart w:id="1452765140" w:edGrp="everyone"/>
            <w:r>
              <w:rPr>
                <w:rFonts w:ascii="Arial" w:hAnsi="Arial" w:cs="Arial"/>
                <w:sz w:val="22"/>
                <w:szCs w:val="22"/>
              </w:rPr>
              <w:t>Consider delivering on a sunny day</w:t>
            </w:r>
            <w:permEnd w:id="1452765140"/>
          </w:p>
        </w:tc>
        <w:tc>
          <w:tcPr>
            <w:tcW w:w="371" w:type="pct"/>
            <w:tcBorders>
              <w:top w:val="nil"/>
              <w:left w:val="single" w:sz="12" w:space="0" w:color="auto"/>
              <w:bottom w:val="nil"/>
              <w:right w:val="nil"/>
            </w:tcBorders>
          </w:tcPr>
          <w:p w14:paraId="2CFF07B6" w14:textId="77777777" w:rsidR="009A705E" w:rsidRPr="00F849B0" w:rsidRDefault="009A705E" w:rsidP="00192386">
            <w:pPr>
              <w:ind w:left="993" w:hanging="993"/>
            </w:pPr>
          </w:p>
        </w:tc>
      </w:tr>
      <w:tr w:rsidR="009A705E" w:rsidRPr="00F849B0" w14:paraId="533C84C4" w14:textId="77777777" w:rsidTr="00192386">
        <w:trPr>
          <w:trHeight w:val="1417"/>
        </w:trPr>
        <w:tc>
          <w:tcPr>
            <w:tcW w:w="576" w:type="pct"/>
            <w:tcBorders>
              <w:top w:val="nil"/>
              <w:left w:val="nil"/>
              <w:bottom w:val="nil"/>
              <w:right w:val="single" w:sz="12" w:space="0" w:color="auto"/>
            </w:tcBorders>
          </w:tcPr>
          <w:p w14:paraId="4261AF34" w14:textId="77777777" w:rsidR="009A705E" w:rsidRPr="00F849B0" w:rsidRDefault="009A705E" w:rsidP="00192386">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388B2E11" w14:textId="77777777" w:rsidR="009A705E" w:rsidRPr="00F849B0" w:rsidRDefault="009A705E" w:rsidP="00192386">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E73034A" w14:textId="3875F9B9" w:rsidR="009A705E" w:rsidRPr="00810A44" w:rsidRDefault="00B90A7A" w:rsidP="00192386">
            <w:pPr>
              <w:ind w:left="567" w:hanging="567"/>
              <w:rPr>
                <w:rFonts w:ascii="Arial" w:hAnsi="Arial" w:cs="Arial"/>
                <w:sz w:val="22"/>
                <w:szCs w:val="22"/>
              </w:rPr>
            </w:pPr>
            <w:permStart w:id="505487022" w:edGrp="everyone"/>
            <w:r>
              <w:rPr>
                <w:rFonts w:ascii="Arial" w:hAnsi="Arial" w:cs="Arial"/>
                <w:sz w:val="22"/>
                <w:szCs w:val="22"/>
              </w:rPr>
              <w:t>Calculate correct amount of lineal meters required</w:t>
            </w:r>
            <w:r w:rsidR="00897D56">
              <w:rPr>
                <w:rFonts w:ascii="Arial" w:hAnsi="Arial" w:cs="Arial"/>
                <w:sz w:val="22"/>
                <w:szCs w:val="22"/>
              </w:rPr>
              <w:t xml:space="preserve"> once </w:t>
            </w:r>
            <w:r>
              <w:rPr>
                <w:rFonts w:ascii="Arial" w:hAnsi="Arial" w:cs="Arial"/>
                <w:sz w:val="22"/>
                <w:szCs w:val="22"/>
              </w:rPr>
              <w:t>all</w:t>
            </w:r>
            <w:r w:rsidR="00897D56">
              <w:rPr>
                <w:rFonts w:ascii="Arial" w:hAnsi="Arial" w:cs="Arial"/>
                <w:sz w:val="22"/>
                <w:szCs w:val="22"/>
              </w:rPr>
              <w:t xml:space="preserve"> drawings are confirmed </w:t>
            </w:r>
            <w:permEnd w:id="505487022"/>
          </w:p>
        </w:tc>
        <w:tc>
          <w:tcPr>
            <w:tcW w:w="1620" w:type="pct"/>
            <w:tcBorders>
              <w:top w:val="single" w:sz="8" w:space="0" w:color="auto"/>
              <w:left w:val="single" w:sz="4" w:space="0" w:color="auto"/>
              <w:bottom w:val="single" w:sz="8" w:space="0" w:color="auto"/>
            </w:tcBorders>
            <w:shd w:val="clear" w:color="auto" w:fill="auto"/>
            <w:vAlign w:val="center"/>
          </w:tcPr>
          <w:p w14:paraId="2D5201CE" w14:textId="5BE89F61" w:rsidR="009A705E" w:rsidRPr="00810A44" w:rsidRDefault="00897D56" w:rsidP="00192386">
            <w:pPr>
              <w:ind w:left="567" w:hanging="567"/>
              <w:rPr>
                <w:rFonts w:ascii="Arial" w:hAnsi="Arial" w:cs="Arial"/>
                <w:sz w:val="22"/>
                <w:szCs w:val="22"/>
              </w:rPr>
            </w:pPr>
            <w:permStart w:id="1956252655" w:edGrp="everyone"/>
            <w:r>
              <w:rPr>
                <w:rFonts w:ascii="Arial" w:hAnsi="Arial" w:cs="Arial"/>
                <w:sz w:val="22"/>
                <w:szCs w:val="22"/>
              </w:rPr>
              <w:t>Changes to room sizes</w:t>
            </w:r>
            <w:r w:rsidR="00B90A7A">
              <w:rPr>
                <w:rFonts w:ascii="Arial" w:hAnsi="Arial" w:cs="Arial"/>
                <w:sz w:val="22"/>
                <w:szCs w:val="22"/>
              </w:rPr>
              <w:t>, consider windows and doors that have been pre ordered</w:t>
            </w:r>
            <w:r>
              <w:rPr>
                <w:rFonts w:ascii="Arial" w:hAnsi="Arial" w:cs="Arial"/>
                <w:sz w:val="22"/>
                <w:szCs w:val="22"/>
              </w:rPr>
              <w:t xml:space="preserve"> </w:t>
            </w:r>
            <w:permEnd w:id="1956252655"/>
          </w:p>
        </w:tc>
        <w:tc>
          <w:tcPr>
            <w:tcW w:w="371" w:type="pct"/>
            <w:tcBorders>
              <w:top w:val="nil"/>
              <w:left w:val="single" w:sz="12" w:space="0" w:color="auto"/>
              <w:bottom w:val="nil"/>
              <w:right w:val="nil"/>
            </w:tcBorders>
          </w:tcPr>
          <w:p w14:paraId="3E1C0019" w14:textId="77777777" w:rsidR="009A705E" w:rsidRPr="00F849B0" w:rsidRDefault="009A705E" w:rsidP="00192386">
            <w:pPr>
              <w:ind w:left="993" w:hanging="993"/>
            </w:pPr>
          </w:p>
        </w:tc>
      </w:tr>
      <w:tr w:rsidR="009A705E" w:rsidRPr="00F849B0" w14:paraId="36D18D7C" w14:textId="77777777" w:rsidTr="00192386">
        <w:trPr>
          <w:trHeight w:val="1417"/>
        </w:trPr>
        <w:tc>
          <w:tcPr>
            <w:tcW w:w="576" w:type="pct"/>
            <w:tcBorders>
              <w:top w:val="nil"/>
              <w:left w:val="nil"/>
              <w:bottom w:val="nil"/>
              <w:right w:val="single" w:sz="12" w:space="0" w:color="auto"/>
            </w:tcBorders>
          </w:tcPr>
          <w:p w14:paraId="53BE2A32" w14:textId="77777777" w:rsidR="009A705E" w:rsidRPr="00F849B0" w:rsidRDefault="009A705E" w:rsidP="00192386">
            <w:pPr>
              <w:ind w:left="993" w:hanging="993"/>
              <w:jc w:val="center"/>
            </w:pPr>
          </w:p>
        </w:tc>
        <w:tc>
          <w:tcPr>
            <w:tcW w:w="890" w:type="pct"/>
            <w:tcBorders>
              <w:top w:val="single" w:sz="8" w:space="0" w:color="auto"/>
              <w:right w:val="single" w:sz="4" w:space="0" w:color="auto"/>
            </w:tcBorders>
            <w:shd w:val="clear" w:color="auto" w:fill="auto"/>
            <w:vAlign w:val="center"/>
          </w:tcPr>
          <w:p w14:paraId="41659595" w14:textId="77777777" w:rsidR="009A705E" w:rsidRPr="00F849B0" w:rsidRDefault="009A705E" w:rsidP="00192386">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712851AA" w14:textId="46B0CD1C" w:rsidR="009A705E" w:rsidRPr="00810A44" w:rsidRDefault="00A57FD9" w:rsidP="00192386">
            <w:pPr>
              <w:ind w:left="567" w:hanging="567"/>
              <w:rPr>
                <w:rFonts w:ascii="Arial" w:hAnsi="Arial" w:cs="Arial"/>
                <w:sz w:val="22"/>
                <w:szCs w:val="22"/>
              </w:rPr>
            </w:pPr>
            <w:permStart w:id="1365081952" w:edGrp="everyone"/>
            <w:r>
              <w:rPr>
                <w:rFonts w:ascii="Arial" w:hAnsi="Arial" w:cs="Arial"/>
                <w:sz w:val="22"/>
                <w:szCs w:val="22"/>
              </w:rPr>
              <w:t>Order in advance and ensure glazing is specified from clients</w:t>
            </w:r>
            <w:permEnd w:id="1365081952"/>
          </w:p>
        </w:tc>
        <w:tc>
          <w:tcPr>
            <w:tcW w:w="1620" w:type="pct"/>
            <w:tcBorders>
              <w:top w:val="single" w:sz="8" w:space="0" w:color="auto"/>
              <w:left w:val="single" w:sz="4" w:space="0" w:color="auto"/>
            </w:tcBorders>
            <w:shd w:val="clear" w:color="auto" w:fill="auto"/>
            <w:vAlign w:val="center"/>
          </w:tcPr>
          <w:p w14:paraId="32D1CD1C" w14:textId="1B44EAE8" w:rsidR="009A705E" w:rsidRPr="00810A44" w:rsidRDefault="00A57FD9" w:rsidP="00192386">
            <w:pPr>
              <w:ind w:left="567" w:hanging="567"/>
              <w:rPr>
                <w:rFonts w:ascii="Arial" w:hAnsi="Arial" w:cs="Arial"/>
                <w:sz w:val="22"/>
                <w:szCs w:val="22"/>
              </w:rPr>
            </w:pPr>
            <w:permStart w:id="1905465958" w:edGrp="everyone"/>
            <w:r>
              <w:rPr>
                <w:rFonts w:ascii="Arial" w:hAnsi="Arial" w:cs="Arial"/>
                <w:sz w:val="22"/>
                <w:szCs w:val="22"/>
              </w:rPr>
              <w:t>Glazing style and frame colour</w:t>
            </w:r>
            <w:permEnd w:id="1905465958"/>
          </w:p>
        </w:tc>
        <w:tc>
          <w:tcPr>
            <w:tcW w:w="371" w:type="pct"/>
            <w:tcBorders>
              <w:top w:val="nil"/>
              <w:left w:val="single" w:sz="12" w:space="0" w:color="auto"/>
              <w:bottom w:val="nil"/>
              <w:right w:val="nil"/>
            </w:tcBorders>
          </w:tcPr>
          <w:p w14:paraId="35B689CF" w14:textId="77777777" w:rsidR="009A705E" w:rsidRPr="00F849B0" w:rsidRDefault="009A705E" w:rsidP="00192386">
            <w:pPr>
              <w:ind w:left="993" w:hanging="993"/>
            </w:pPr>
          </w:p>
        </w:tc>
      </w:tr>
    </w:tbl>
    <w:p w14:paraId="202DAC3C" w14:textId="77777777" w:rsidR="009A705E" w:rsidRPr="00F849B0" w:rsidRDefault="009A705E" w:rsidP="009A705E">
      <w:pPr>
        <w:jc w:val="left"/>
        <w:rPr>
          <w:rFonts w:ascii="Arial" w:hAnsi="Arial"/>
          <w:b/>
        </w:rPr>
      </w:pPr>
    </w:p>
    <w:p w14:paraId="133539A4"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7BF0F2C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4E03A4E" w14:textId="77777777" w:rsidTr="00192386">
        <w:trPr>
          <w:trHeight w:val="567"/>
        </w:trPr>
        <w:tc>
          <w:tcPr>
            <w:tcW w:w="1027" w:type="dxa"/>
            <w:tcBorders>
              <w:top w:val="nil"/>
              <w:left w:val="nil"/>
              <w:bottom w:val="nil"/>
              <w:right w:val="single" w:sz="4" w:space="0" w:color="auto"/>
            </w:tcBorders>
          </w:tcPr>
          <w:p w14:paraId="659E06CB" w14:textId="77777777" w:rsidR="009A705E" w:rsidRPr="00F849B0" w:rsidRDefault="009A705E" w:rsidP="0019238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777F92" w14:textId="559DA0AE" w:rsidR="009A705E" w:rsidRPr="00F849B0" w:rsidRDefault="00B90A7A" w:rsidP="00192386">
            <w:pPr>
              <w:ind w:left="567" w:hanging="567"/>
              <w:rPr>
                <w:rFonts w:ascii="Arial" w:hAnsi="Arial" w:cs="Arial"/>
                <w:sz w:val="22"/>
                <w:szCs w:val="22"/>
              </w:rPr>
            </w:pPr>
            <w:permStart w:id="325673006" w:edGrp="everyone"/>
            <w:r>
              <w:rPr>
                <w:rFonts w:ascii="Arial" w:hAnsi="Arial" w:cs="Arial"/>
                <w:sz w:val="22"/>
                <w:szCs w:val="22"/>
              </w:rPr>
              <w:t>Attached</w:t>
            </w:r>
            <w:permEnd w:id="325673006"/>
          </w:p>
        </w:tc>
        <w:permStart w:id="196982835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65FE79" w14:textId="77777777" w:rsidR="009A705E" w:rsidRPr="00F849B0" w:rsidRDefault="009A705E" w:rsidP="00192386">
                <w:pPr>
                  <w:ind w:left="567" w:hanging="567"/>
                  <w:rPr>
                    <w:rFonts w:ascii="Arial" w:hAnsi="Arial" w:cs="Arial"/>
                    <w:sz w:val="44"/>
                    <w:szCs w:val="44"/>
                  </w:rPr>
                </w:pPr>
                <w:r w:rsidRPr="00F849B0">
                  <w:rPr>
                    <w:rFonts w:ascii="Arial" w:hAnsi="Arial" w:cs="Arial"/>
                    <w:sz w:val="44"/>
                    <w:szCs w:val="44"/>
                  </w:rPr>
                  <w:sym w:font="Wingdings" w:char="F0A8"/>
                </w:r>
              </w:p>
            </w:tc>
          </w:sdtContent>
        </w:sdt>
        <w:permEnd w:id="1969828352" w:displacedByCustomXml="prev"/>
      </w:tr>
    </w:tbl>
    <w:p w14:paraId="69298DB6" w14:textId="77777777" w:rsidR="009A705E" w:rsidRPr="00496DEF" w:rsidRDefault="009A705E" w:rsidP="009A705E">
      <w:pPr>
        <w:ind w:left="567" w:right="-24" w:hanging="567"/>
        <w:rPr>
          <w:rFonts w:ascii="Arial" w:hAnsi="Arial" w:cs="Arial"/>
          <w:sz w:val="22"/>
          <w:szCs w:val="22"/>
        </w:rPr>
      </w:pPr>
    </w:p>
    <w:p w14:paraId="7A2E74FA" w14:textId="77777777" w:rsidR="00C76B5E" w:rsidRDefault="00C76B5E" w:rsidP="00C76B5E">
      <w:pPr>
        <w:rPr>
          <w:rFonts w:ascii="Arial" w:hAnsi="Arial" w:cs="Arial"/>
          <w:sz w:val="22"/>
          <w:szCs w:val="22"/>
        </w:rPr>
      </w:pPr>
    </w:p>
    <w:p w14:paraId="634A904E"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E8EF958" w14:textId="77777777" w:rsidR="009A705E" w:rsidRPr="004932A4" w:rsidRDefault="005113BB"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14:paraId="0E008C39" w14:textId="77777777" w:rsidR="009A705E" w:rsidRPr="004932A4" w:rsidRDefault="005113BB"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14:paraId="461025B9" w14:textId="77777777" w:rsidR="009A705E" w:rsidRDefault="009A705E" w:rsidP="009A705E">
      <w:pPr>
        <w:ind w:left="709" w:right="-24" w:hanging="709"/>
        <w:rPr>
          <w:rFonts w:ascii="Arial" w:hAnsi="Arial" w:cs="Arial"/>
          <w:sz w:val="22"/>
          <w:szCs w:val="22"/>
        </w:rPr>
      </w:pPr>
    </w:p>
    <w:p w14:paraId="7483FAD4"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66F3DCFB" w14:textId="77777777" w:rsidTr="0019238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3A81F1" w14:textId="77777777" w:rsidR="009A705E" w:rsidRDefault="009A705E" w:rsidP="00192386">
            <w:pPr>
              <w:ind w:right="-24"/>
              <w:jc w:val="center"/>
              <w:rPr>
                <w:rFonts w:ascii="Arial" w:hAnsi="Arial" w:cs="Arial"/>
                <w:b/>
                <w:szCs w:val="24"/>
              </w:rPr>
            </w:pPr>
            <w:r w:rsidRPr="00F01505">
              <w:rPr>
                <w:rFonts w:ascii="Arial" w:hAnsi="Arial" w:cs="Arial"/>
                <w:b/>
                <w:szCs w:val="24"/>
              </w:rPr>
              <w:t>PRACTICAL ASSESSMENT INSTRUCTIONS</w:t>
            </w:r>
          </w:p>
          <w:p w14:paraId="0D97B5D3" w14:textId="77777777" w:rsidR="009A705E" w:rsidRPr="00F01505" w:rsidRDefault="009A705E" w:rsidP="00192386">
            <w:pPr>
              <w:ind w:right="-24"/>
              <w:jc w:val="center"/>
              <w:rPr>
                <w:rFonts w:ascii="Arial" w:hAnsi="Arial" w:cs="Arial"/>
                <w:b/>
                <w:szCs w:val="24"/>
              </w:rPr>
            </w:pPr>
          </w:p>
          <w:p w14:paraId="102706C5" w14:textId="77777777" w:rsidR="009A705E" w:rsidRPr="00F01505" w:rsidRDefault="009A705E" w:rsidP="0019238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43B6000" w14:textId="77777777" w:rsidR="009A705E" w:rsidRPr="00F01505" w:rsidRDefault="009A705E" w:rsidP="0019238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4DEAED3" w14:textId="77777777" w:rsidR="009A705E" w:rsidRDefault="009A705E" w:rsidP="0019238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DE5B1C9" w14:textId="77777777" w:rsidR="009A705E" w:rsidRPr="00F01505" w:rsidRDefault="009A705E" w:rsidP="0019238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FE263C1" w14:textId="77777777" w:rsidR="009A705E" w:rsidRPr="00F01505" w:rsidRDefault="009A705E" w:rsidP="0019238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B19C6FE" w14:textId="77777777" w:rsidR="009A705E" w:rsidRPr="00F01505" w:rsidRDefault="009A705E" w:rsidP="0019238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47179CD" w14:textId="77777777" w:rsidR="009A705E" w:rsidRDefault="009A705E" w:rsidP="009A705E">
      <w:pPr>
        <w:ind w:right="-24"/>
        <w:rPr>
          <w:rFonts w:ascii="Arial" w:hAnsi="Arial" w:cs="Arial"/>
          <w:sz w:val="22"/>
          <w:szCs w:val="22"/>
        </w:rPr>
      </w:pPr>
    </w:p>
    <w:p w14:paraId="005A878A" w14:textId="77777777" w:rsidR="009A705E" w:rsidRDefault="009A705E" w:rsidP="009A705E">
      <w:pPr>
        <w:ind w:right="-24"/>
        <w:rPr>
          <w:rFonts w:ascii="Arial" w:hAnsi="Arial" w:cs="Arial"/>
          <w:sz w:val="22"/>
          <w:szCs w:val="22"/>
        </w:rPr>
      </w:pPr>
    </w:p>
    <w:p w14:paraId="2C0E7959"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7EB86449" w14:textId="77777777" w:rsidTr="00192386">
        <w:tc>
          <w:tcPr>
            <w:tcW w:w="2552" w:type="dxa"/>
            <w:tcBorders>
              <w:top w:val="nil"/>
              <w:left w:val="nil"/>
              <w:bottom w:val="nil"/>
              <w:right w:val="nil"/>
            </w:tcBorders>
          </w:tcPr>
          <w:p w14:paraId="4252185C" w14:textId="77777777" w:rsidR="009A705E" w:rsidRPr="001C4084" w:rsidRDefault="009A705E" w:rsidP="0019238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7D5F28" w14:textId="64E9238D" w:rsidR="009A705E" w:rsidRPr="001C4084" w:rsidRDefault="00A57FD9" w:rsidP="00192386">
            <w:pPr>
              <w:ind w:right="-24"/>
              <w:rPr>
                <w:rFonts w:ascii="Arial" w:hAnsi="Arial" w:cs="Arial"/>
                <w:sz w:val="22"/>
                <w:szCs w:val="22"/>
              </w:rPr>
            </w:pPr>
            <w:permStart w:id="2017415262" w:edGrp="everyone"/>
            <w:r>
              <w:rPr>
                <w:rFonts w:ascii="Arial" w:hAnsi="Arial" w:cs="Arial"/>
                <w:sz w:val="22"/>
                <w:szCs w:val="22"/>
              </w:rPr>
              <w:t>Caitlin Reid</w:t>
            </w:r>
            <w:permEnd w:id="2017415262"/>
          </w:p>
        </w:tc>
      </w:tr>
      <w:tr w:rsidR="009A705E" w:rsidRPr="0047156F" w14:paraId="22F26476" w14:textId="77777777" w:rsidTr="00192386">
        <w:tc>
          <w:tcPr>
            <w:tcW w:w="2552" w:type="dxa"/>
            <w:tcBorders>
              <w:top w:val="nil"/>
              <w:left w:val="nil"/>
              <w:bottom w:val="nil"/>
              <w:right w:val="nil"/>
            </w:tcBorders>
          </w:tcPr>
          <w:p w14:paraId="02EC2DCC" w14:textId="77777777" w:rsidR="009A705E" w:rsidRPr="0047156F" w:rsidRDefault="009A705E" w:rsidP="00192386">
            <w:pPr>
              <w:ind w:right="-24"/>
              <w:rPr>
                <w:rFonts w:ascii="Arial" w:hAnsi="Arial" w:cs="Arial"/>
                <w:sz w:val="22"/>
                <w:szCs w:val="22"/>
              </w:rPr>
            </w:pPr>
          </w:p>
        </w:tc>
        <w:tc>
          <w:tcPr>
            <w:tcW w:w="6520" w:type="dxa"/>
            <w:tcBorders>
              <w:top w:val="single" w:sz="8" w:space="0" w:color="auto"/>
              <w:left w:val="nil"/>
              <w:bottom w:val="nil"/>
              <w:right w:val="nil"/>
            </w:tcBorders>
          </w:tcPr>
          <w:p w14:paraId="39A5A687" w14:textId="77777777" w:rsidR="009A705E" w:rsidRPr="0047156F" w:rsidRDefault="009A705E" w:rsidP="00192386">
            <w:pPr>
              <w:ind w:right="-24"/>
              <w:rPr>
                <w:rFonts w:ascii="Arial" w:hAnsi="Arial" w:cs="Arial"/>
                <w:sz w:val="22"/>
                <w:szCs w:val="22"/>
              </w:rPr>
            </w:pPr>
          </w:p>
        </w:tc>
      </w:tr>
      <w:tr w:rsidR="009A705E" w:rsidRPr="00830749" w14:paraId="7E234AB4" w14:textId="77777777" w:rsidTr="00192386">
        <w:tc>
          <w:tcPr>
            <w:tcW w:w="2552" w:type="dxa"/>
            <w:tcBorders>
              <w:top w:val="nil"/>
              <w:left w:val="nil"/>
              <w:bottom w:val="nil"/>
              <w:right w:val="nil"/>
            </w:tcBorders>
          </w:tcPr>
          <w:p w14:paraId="4804BE0F" w14:textId="77777777" w:rsidR="009A705E" w:rsidRPr="001C4084" w:rsidRDefault="009A705E" w:rsidP="00192386">
            <w:pPr>
              <w:ind w:right="-24"/>
              <w:rPr>
                <w:rFonts w:ascii="Arial" w:hAnsi="Arial" w:cs="Arial"/>
                <w:sz w:val="22"/>
                <w:szCs w:val="22"/>
              </w:rPr>
            </w:pPr>
            <w:r>
              <w:rPr>
                <w:rFonts w:ascii="Arial" w:hAnsi="Arial" w:cs="Arial"/>
                <w:sz w:val="22"/>
                <w:szCs w:val="22"/>
              </w:rPr>
              <w:t>Participant signature</w:t>
            </w:r>
          </w:p>
        </w:tc>
        <w:permStart w:id="717624445"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78FC3251" w14:textId="77777777" w:rsidR="009A705E" w:rsidRPr="00DD7A44" w:rsidRDefault="009A705E" w:rsidP="00192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F9E933" wp14:editId="7E48A96C">
                      <wp:extent cx="734786" cy="428625"/>
                      <wp:effectExtent l="0" t="0" r="825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734786" cy="428625"/>
                              </a:xfrm>
                              <a:prstGeom prst="rect">
                                <a:avLst/>
                              </a:prstGeom>
                              <a:noFill/>
                              <a:ln>
                                <a:noFill/>
                              </a:ln>
                            </pic:spPr>
                          </pic:pic>
                        </a:graphicData>
                      </a:graphic>
                    </wp:inline>
                  </w:drawing>
                </w:r>
              </w:p>
            </w:tc>
          </w:sdtContent>
        </w:sdt>
        <w:permEnd w:id="717624445" w:displacedByCustomXml="prev"/>
      </w:tr>
      <w:tr w:rsidR="009A705E" w:rsidRPr="00830749" w14:paraId="68992FB5" w14:textId="77777777" w:rsidTr="00192386">
        <w:tc>
          <w:tcPr>
            <w:tcW w:w="2552" w:type="dxa"/>
            <w:tcBorders>
              <w:top w:val="nil"/>
              <w:left w:val="nil"/>
              <w:bottom w:val="nil"/>
              <w:right w:val="nil"/>
            </w:tcBorders>
          </w:tcPr>
          <w:p w14:paraId="2AF5D035" w14:textId="77777777" w:rsidR="009A705E" w:rsidRDefault="009A705E" w:rsidP="00192386">
            <w:pPr>
              <w:ind w:right="-24"/>
              <w:rPr>
                <w:rFonts w:ascii="Arial" w:hAnsi="Arial" w:cs="Arial"/>
                <w:sz w:val="22"/>
                <w:szCs w:val="22"/>
              </w:rPr>
            </w:pPr>
          </w:p>
        </w:tc>
        <w:tc>
          <w:tcPr>
            <w:tcW w:w="6520" w:type="dxa"/>
            <w:tcBorders>
              <w:top w:val="single" w:sz="8" w:space="0" w:color="auto"/>
              <w:left w:val="nil"/>
              <w:bottom w:val="nil"/>
              <w:right w:val="nil"/>
            </w:tcBorders>
          </w:tcPr>
          <w:p w14:paraId="33413BA0" w14:textId="77777777" w:rsidR="009A705E" w:rsidRPr="001C4084" w:rsidRDefault="009A705E" w:rsidP="00192386">
            <w:pPr>
              <w:ind w:right="-24"/>
              <w:rPr>
                <w:rFonts w:ascii="Arial" w:hAnsi="Arial" w:cs="Arial"/>
                <w:sz w:val="22"/>
                <w:szCs w:val="22"/>
              </w:rPr>
            </w:pPr>
          </w:p>
        </w:tc>
      </w:tr>
      <w:tr w:rsidR="009A705E" w:rsidRPr="0077428E" w14:paraId="1374FE51" w14:textId="77777777" w:rsidTr="00192386">
        <w:tc>
          <w:tcPr>
            <w:tcW w:w="2552" w:type="dxa"/>
            <w:tcBorders>
              <w:top w:val="nil"/>
              <w:left w:val="nil"/>
              <w:bottom w:val="nil"/>
              <w:right w:val="nil"/>
            </w:tcBorders>
          </w:tcPr>
          <w:p w14:paraId="57C810A3" w14:textId="77777777" w:rsidR="009A705E" w:rsidRPr="0077428E" w:rsidRDefault="009A705E" w:rsidP="00192386">
            <w:pPr>
              <w:ind w:right="-24"/>
              <w:rPr>
                <w:rFonts w:ascii="Arial" w:hAnsi="Arial" w:cs="Arial"/>
                <w:sz w:val="22"/>
                <w:szCs w:val="22"/>
              </w:rPr>
            </w:pPr>
            <w:r w:rsidRPr="0077428E">
              <w:rPr>
                <w:rFonts w:ascii="Arial" w:hAnsi="Arial" w:cs="Arial"/>
                <w:sz w:val="22"/>
                <w:szCs w:val="22"/>
              </w:rPr>
              <w:t>Date</w:t>
            </w:r>
          </w:p>
        </w:tc>
        <w:permStart w:id="1499941267" w:edGrp="everyone" w:displacedByCustomXml="next"/>
        <w:sdt>
          <w:sdtPr>
            <w:rPr>
              <w:rFonts w:ascii="Arial" w:hAnsi="Arial" w:cs="Arial"/>
              <w:sz w:val="22"/>
              <w:szCs w:val="22"/>
            </w:rPr>
            <w:id w:val="-1582360681"/>
            <w:placeholder>
              <w:docPart w:val="23E4DAC94A2D4B079EDB6107C539D499"/>
            </w:placeholder>
            <w:date w:fullDate="2020-07-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1332DE9" w14:textId="6775B8BE" w:rsidR="009A705E" w:rsidRPr="00DD7A44" w:rsidRDefault="0073400E" w:rsidP="00192386">
                <w:pPr>
                  <w:ind w:right="-24"/>
                  <w:rPr>
                    <w:rFonts w:ascii="Arial" w:hAnsi="Arial" w:cs="Arial"/>
                    <w:sz w:val="22"/>
                    <w:szCs w:val="22"/>
                  </w:rPr>
                </w:pPr>
                <w:r>
                  <w:rPr>
                    <w:rFonts w:ascii="Arial" w:hAnsi="Arial" w:cs="Arial"/>
                    <w:sz w:val="22"/>
                    <w:szCs w:val="22"/>
                  </w:rPr>
                  <w:t>8/07/2020</w:t>
                </w:r>
              </w:p>
            </w:tc>
          </w:sdtContent>
        </w:sdt>
        <w:permEnd w:id="1499941267" w:displacedByCustomXml="prev"/>
      </w:tr>
    </w:tbl>
    <w:p w14:paraId="0A4D2586" w14:textId="77777777" w:rsidR="009A705E" w:rsidRDefault="009A705E" w:rsidP="009A705E">
      <w:pPr>
        <w:ind w:right="-24"/>
        <w:rPr>
          <w:rFonts w:ascii="Arial" w:hAnsi="Arial" w:cs="Arial"/>
          <w:sz w:val="22"/>
          <w:szCs w:val="22"/>
        </w:rPr>
      </w:pPr>
    </w:p>
    <w:p w14:paraId="4CA52CB8"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428A97CC" w14:textId="77777777" w:rsidTr="00192386">
        <w:tc>
          <w:tcPr>
            <w:tcW w:w="2552" w:type="dxa"/>
            <w:tcBorders>
              <w:top w:val="nil"/>
              <w:left w:val="nil"/>
              <w:bottom w:val="nil"/>
              <w:right w:val="nil"/>
            </w:tcBorders>
          </w:tcPr>
          <w:p w14:paraId="77B15AAB" w14:textId="77777777" w:rsidR="009A705E" w:rsidRPr="0032118C" w:rsidRDefault="009A705E" w:rsidP="0019238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9F04B6E" w14:textId="77777777" w:rsidR="009A705E" w:rsidRPr="0032118C" w:rsidRDefault="009A705E" w:rsidP="00192386">
            <w:pPr>
              <w:ind w:right="-24"/>
              <w:rPr>
                <w:rFonts w:ascii="Arial" w:hAnsi="Arial" w:cs="Arial"/>
                <w:sz w:val="22"/>
                <w:szCs w:val="22"/>
              </w:rPr>
            </w:pPr>
            <w:permStart w:id="966152508" w:edGrp="everyone"/>
            <w:permEnd w:id="966152508"/>
          </w:p>
        </w:tc>
      </w:tr>
      <w:tr w:rsidR="009A705E" w:rsidRPr="0047156F" w14:paraId="2C05D3B7" w14:textId="77777777" w:rsidTr="00192386">
        <w:trPr>
          <w:trHeight w:val="113"/>
        </w:trPr>
        <w:tc>
          <w:tcPr>
            <w:tcW w:w="2552" w:type="dxa"/>
            <w:tcBorders>
              <w:top w:val="nil"/>
              <w:left w:val="nil"/>
              <w:bottom w:val="nil"/>
              <w:right w:val="nil"/>
            </w:tcBorders>
          </w:tcPr>
          <w:p w14:paraId="59EE48F8" w14:textId="77777777" w:rsidR="009A705E" w:rsidRPr="0047156F" w:rsidRDefault="009A705E" w:rsidP="00192386">
            <w:pPr>
              <w:ind w:right="-24"/>
              <w:rPr>
                <w:rFonts w:ascii="Arial" w:hAnsi="Arial" w:cs="Arial"/>
                <w:sz w:val="22"/>
                <w:szCs w:val="22"/>
              </w:rPr>
            </w:pPr>
          </w:p>
        </w:tc>
        <w:tc>
          <w:tcPr>
            <w:tcW w:w="6520" w:type="dxa"/>
            <w:tcBorders>
              <w:top w:val="single" w:sz="8" w:space="0" w:color="auto"/>
              <w:left w:val="nil"/>
              <w:bottom w:val="nil"/>
              <w:right w:val="nil"/>
            </w:tcBorders>
          </w:tcPr>
          <w:p w14:paraId="25724676" w14:textId="77777777" w:rsidR="009A705E" w:rsidRPr="0047156F" w:rsidRDefault="009A705E" w:rsidP="00192386">
            <w:pPr>
              <w:ind w:right="-24"/>
              <w:rPr>
                <w:rFonts w:ascii="Arial" w:hAnsi="Arial" w:cs="Arial"/>
                <w:sz w:val="22"/>
                <w:szCs w:val="22"/>
              </w:rPr>
            </w:pPr>
          </w:p>
        </w:tc>
      </w:tr>
      <w:tr w:rsidR="009A705E" w:rsidRPr="0032118C" w14:paraId="2A012698" w14:textId="77777777" w:rsidTr="00192386">
        <w:tc>
          <w:tcPr>
            <w:tcW w:w="2552" w:type="dxa"/>
            <w:tcBorders>
              <w:top w:val="nil"/>
              <w:left w:val="nil"/>
              <w:bottom w:val="nil"/>
              <w:right w:val="nil"/>
            </w:tcBorders>
          </w:tcPr>
          <w:p w14:paraId="7697EBD1" w14:textId="77777777" w:rsidR="009A705E" w:rsidRPr="0032118C" w:rsidRDefault="009A705E" w:rsidP="0019238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787023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D3EB70C" w14:textId="77777777" w:rsidR="009A705E" w:rsidRPr="00DD7A44" w:rsidRDefault="009A705E" w:rsidP="0019238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CE7237" wp14:editId="0000AC1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7870239" w:displacedByCustomXml="prev"/>
      </w:tr>
      <w:tr w:rsidR="009A705E" w:rsidRPr="0032118C" w14:paraId="38A24832" w14:textId="77777777" w:rsidTr="00192386">
        <w:tc>
          <w:tcPr>
            <w:tcW w:w="2552" w:type="dxa"/>
            <w:tcBorders>
              <w:top w:val="nil"/>
              <w:left w:val="nil"/>
              <w:bottom w:val="nil"/>
              <w:right w:val="nil"/>
            </w:tcBorders>
          </w:tcPr>
          <w:p w14:paraId="093269E4" w14:textId="77777777" w:rsidR="009A705E" w:rsidRDefault="009A705E" w:rsidP="00192386">
            <w:pPr>
              <w:ind w:right="-24"/>
              <w:rPr>
                <w:rFonts w:ascii="Arial" w:hAnsi="Arial" w:cs="Arial"/>
                <w:sz w:val="22"/>
                <w:szCs w:val="22"/>
              </w:rPr>
            </w:pPr>
          </w:p>
        </w:tc>
        <w:tc>
          <w:tcPr>
            <w:tcW w:w="6520" w:type="dxa"/>
            <w:tcBorders>
              <w:top w:val="single" w:sz="8" w:space="0" w:color="auto"/>
              <w:left w:val="nil"/>
              <w:bottom w:val="nil"/>
              <w:right w:val="nil"/>
            </w:tcBorders>
          </w:tcPr>
          <w:p w14:paraId="6E150D0B" w14:textId="77777777" w:rsidR="009A705E" w:rsidRPr="0032118C" w:rsidRDefault="009A705E" w:rsidP="00192386">
            <w:pPr>
              <w:ind w:right="-24"/>
              <w:rPr>
                <w:rFonts w:ascii="Arial" w:hAnsi="Arial" w:cs="Arial"/>
                <w:sz w:val="22"/>
                <w:szCs w:val="22"/>
              </w:rPr>
            </w:pPr>
          </w:p>
        </w:tc>
      </w:tr>
      <w:tr w:rsidR="009A705E" w:rsidRPr="0077428E" w14:paraId="323DC159" w14:textId="77777777" w:rsidTr="00192386">
        <w:tc>
          <w:tcPr>
            <w:tcW w:w="2552" w:type="dxa"/>
            <w:tcBorders>
              <w:top w:val="nil"/>
              <w:left w:val="nil"/>
              <w:bottom w:val="nil"/>
              <w:right w:val="nil"/>
            </w:tcBorders>
          </w:tcPr>
          <w:p w14:paraId="44B880E7" w14:textId="77777777" w:rsidR="009A705E" w:rsidRPr="0077428E" w:rsidRDefault="009A705E" w:rsidP="00192386">
            <w:pPr>
              <w:ind w:right="-24"/>
              <w:rPr>
                <w:rFonts w:ascii="Arial" w:hAnsi="Arial" w:cs="Arial"/>
                <w:sz w:val="22"/>
                <w:szCs w:val="22"/>
              </w:rPr>
            </w:pPr>
            <w:r w:rsidRPr="0077428E">
              <w:rPr>
                <w:rFonts w:ascii="Arial" w:hAnsi="Arial" w:cs="Arial"/>
                <w:sz w:val="22"/>
                <w:szCs w:val="22"/>
              </w:rPr>
              <w:t>Date</w:t>
            </w:r>
          </w:p>
        </w:tc>
        <w:permStart w:id="1963091977" w:edGrp="everyone"/>
        <w:tc>
          <w:tcPr>
            <w:tcW w:w="6520" w:type="dxa"/>
            <w:tcBorders>
              <w:top w:val="nil"/>
              <w:left w:val="nil"/>
              <w:bottom w:val="single" w:sz="8" w:space="0" w:color="auto"/>
              <w:right w:val="nil"/>
            </w:tcBorders>
          </w:tcPr>
          <w:p w14:paraId="7535F67B" w14:textId="77777777" w:rsidR="009A705E" w:rsidRPr="00DD7A44" w:rsidRDefault="005113BB" w:rsidP="00192386">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963091977"/>
          </w:p>
        </w:tc>
      </w:tr>
    </w:tbl>
    <w:p w14:paraId="062F4622" w14:textId="77777777" w:rsidR="009A705E" w:rsidRPr="0077428E" w:rsidRDefault="009A705E" w:rsidP="009A705E">
      <w:pPr>
        <w:ind w:right="-24"/>
        <w:rPr>
          <w:rFonts w:ascii="Arial" w:hAnsi="Arial" w:cs="Arial"/>
          <w:sz w:val="22"/>
          <w:szCs w:val="22"/>
        </w:rPr>
      </w:pPr>
    </w:p>
    <w:p w14:paraId="5EA22ED0" w14:textId="77777777" w:rsidR="009A705E" w:rsidRDefault="009A705E" w:rsidP="009A705E">
      <w:pPr>
        <w:ind w:right="-24"/>
        <w:rPr>
          <w:rFonts w:ascii="Arial" w:hAnsi="Arial" w:cs="Arial"/>
          <w:sz w:val="22"/>
          <w:szCs w:val="22"/>
        </w:rPr>
      </w:pPr>
    </w:p>
    <w:p w14:paraId="0EEABEB4"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5E2E2588" w14:textId="77777777" w:rsidTr="00192386">
        <w:trPr>
          <w:trHeight w:val="217"/>
          <w:jc w:val="center"/>
        </w:trPr>
        <w:tc>
          <w:tcPr>
            <w:tcW w:w="2528" w:type="dxa"/>
            <w:vMerge w:val="restart"/>
            <w:shd w:val="clear" w:color="auto" w:fill="F3F3F3"/>
            <w:vAlign w:val="center"/>
          </w:tcPr>
          <w:p w14:paraId="5EA2AA66" w14:textId="77777777" w:rsidR="009A705E" w:rsidRPr="004932A4" w:rsidRDefault="009A705E" w:rsidP="0019238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16FEEF0" w14:textId="77777777" w:rsidR="009A705E" w:rsidRPr="004932A4" w:rsidRDefault="009A705E" w:rsidP="00192386">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1C380E79" w14:textId="77777777" w:rsidTr="00192386">
        <w:trPr>
          <w:cantSplit/>
          <w:jc w:val="center"/>
        </w:trPr>
        <w:tc>
          <w:tcPr>
            <w:tcW w:w="2528" w:type="dxa"/>
            <w:vMerge/>
            <w:tcBorders>
              <w:bottom w:val="single" w:sz="4" w:space="0" w:color="auto"/>
            </w:tcBorders>
            <w:vAlign w:val="center"/>
          </w:tcPr>
          <w:p w14:paraId="2B62C306" w14:textId="77777777" w:rsidR="009A705E" w:rsidRPr="004932A4" w:rsidRDefault="009A705E" w:rsidP="00192386">
            <w:pPr>
              <w:ind w:right="-24"/>
              <w:jc w:val="center"/>
              <w:rPr>
                <w:rFonts w:ascii="Arial" w:hAnsi="Arial" w:cs="Arial"/>
                <w:sz w:val="22"/>
                <w:szCs w:val="22"/>
              </w:rPr>
            </w:pPr>
          </w:p>
        </w:tc>
        <w:tc>
          <w:tcPr>
            <w:tcW w:w="2552" w:type="dxa"/>
            <w:shd w:val="clear" w:color="auto" w:fill="F2F2F2" w:themeFill="background1" w:themeFillShade="F2"/>
            <w:vAlign w:val="center"/>
          </w:tcPr>
          <w:p w14:paraId="06E0973F" w14:textId="77777777" w:rsidR="009A705E" w:rsidRPr="004932A4" w:rsidRDefault="009A705E" w:rsidP="0019238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1170C19" w14:textId="77777777" w:rsidR="009A705E" w:rsidRPr="004932A4" w:rsidRDefault="009A705E" w:rsidP="00192386">
            <w:pPr>
              <w:ind w:right="-24"/>
              <w:jc w:val="center"/>
              <w:rPr>
                <w:rFonts w:ascii="Arial" w:hAnsi="Arial" w:cs="Arial"/>
                <w:sz w:val="22"/>
                <w:szCs w:val="22"/>
              </w:rPr>
            </w:pPr>
            <w:r>
              <w:rPr>
                <w:rFonts w:ascii="Arial" w:hAnsi="Arial" w:cs="Arial"/>
                <w:sz w:val="22"/>
                <w:szCs w:val="22"/>
              </w:rPr>
              <w:t>Not Yet Satisfactory</w:t>
            </w:r>
          </w:p>
        </w:tc>
      </w:tr>
      <w:tr w:rsidR="009A705E" w:rsidRPr="004932A4" w14:paraId="354D1833" w14:textId="77777777" w:rsidTr="00192386">
        <w:trPr>
          <w:cantSplit/>
          <w:jc w:val="center"/>
        </w:trPr>
        <w:tc>
          <w:tcPr>
            <w:tcW w:w="2528" w:type="dxa"/>
            <w:tcBorders>
              <w:top w:val="single" w:sz="4" w:space="0" w:color="auto"/>
            </w:tcBorders>
            <w:shd w:val="clear" w:color="auto" w:fill="auto"/>
            <w:vAlign w:val="center"/>
          </w:tcPr>
          <w:p w14:paraId="2D90074F" w14:textId="77777777" w:rsidR="009A705E" w:rsidRPr="009E3CC3" w:rsidRDefault="009A705E" w:rsidP="00192386">
            <w:pPr>
              <w:ind w:right="-24"/>
              <w:jc w:val="center"/>
              <w:rPr>
                <w:rFonts w:ascii="Arial" w:hAnsi="Arial" w:cs="Arial"/>
                <w:sz w:val="22"/>
                <w:szCs w:val="22"/>
              </w:rPr>
            </w:pPr>
            <w:r w:rsidRPr="009E3CC3">
              <w:rPr>
                <w:rFonts w:ascii="Arial" w:hAnsi="Arial" w:cs="Arial"/>
                <w:sz w:val="22"/>
                <w:szCs w:val="22"/>
              </w:rPr>
              <w:t>Task 1 (Occasion 1)</w:t>
            </w:r>
          </w:p>
        </w:tc>
        <w:permStart w:id="145484060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97522E4" w14:textId="77777777" w:rsidR="009A705E" w:rsidRPr="00553DDB" w:rsidRDefault="009A705E" w:rsidP="00192386">
                <w:pPr>
                  <w:jc w:val="center"/>
                  <w:rPr>
                    <w:rFonts w:ascii="Arial" w:hAnsi="Arial" w:cs="Arial"/>
                    <w:sz w:val="44"/>
                    <w:szCs w:val="44"/>
                  </w:rPr>
                </w:pPr>
                <w:r>
                  <w:rPr>
                    <w:rFonts w:ascii="Arial" w:hAnsi="Arial" w:cs="Arial"/>
                    <w:sz w:val="44"/>
                    <w:szCs w:val="44"/>
                  </w:rPr>
                  <w:sym w:font="Wingdings" w:char="F0A8"/>
                </w:r>
              </w:p>
            </w:tc>
          </w:sdtContent>
        </w:sdt>
        <w:permEnd w:id="1454840608" w:displacedByCustomXml="prev"/>
        <w:permStart w:id="20284076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DC8395A" w14:textId="77777777" w:rsidR="009A705E" w:rsidRPr="00553DDB" w:rsidRDefault="009A705E" w:rsidP="00192386">
                <w:pPr>
                  <w:jc w:val="center"/>
                  <w:rPr>
                    <w:rFonts w:ascii="Arial" w:hAnsi="Arial" w:cs="Arial"/>
                    <w:sz w:val="44"/>
                    <w:szCs w:val="44"/>
                  </w:rPr>
                </w:pPr>
                <w:r>
                  <w:rPr>
                    <w:rFonts w:ascii="Arial" w:hAnsi="Arial" w:cs="Arial"/>
                    <w:sz w:val="44"/>
                    <w:szCs w:val="44"/>
                  </w:rPr>
                  <w:sym w:font="Wingdings" w:char="F0A8"/>
                </w:r>
              </w:p>
            </w:tc>
          </w:sdtContent>
        </w:sdt>
        <w:permEnd w:id="2028407611" w:displacedByCustomXml="prev"/>
      </w:tr>
      <w:tr w:rsidR="009A705E" w:rsidRPr="004932A4" w14:paraId="11AD05E9" w14:textId="77777777" w:rsidTr="00192386">
        <w:trPr>
          <w:cantSplit/>
          <w:trHeight w:val="454"/>
          <w:jc w:val="center"/>
        </w:trPr>
        <w:tc>
          <w:tcPr>
            <w:tcW w:w="2528" w:type="dxa"/>
            <w:shd w:val="clear" w:color="auto" w:fill="auto"/>
            <w:vAlign w:val="center"/>
          </w:tcPr>
          <w:p w14:paraId="69A62295" w14:textId="77777777" w:rsidR="009A705E" w:rsidRPr="009E3CC3" w:rsidRDefault="009A705E" w:rsidP="00192386">
            <w:pPr>
              <w:ind w:right="-24"/>
              <w:jc w:val="center"/>
              <w:rPr>
                <w:rFonts w:ascii="Arial" w:hAnsi="Arial" w:cs="Arial"/>
                <w:sz w:val="22"/>
                <w:szCs w:val="22"/>
              </w:rPr>
            </w:pPr>
            <w:r w:rsidRPr="009E3CC3">
              <w:rPr>
                <w:rFonts w:ascii="Arial" w:hAnsi="Arial" w:cs="Arial"/>
                <w:sz w:val="22"/>
                <w:szCs w:val="22"/>
              </w:rPr>
              <w:t>Task 1 (Occasion 2)</w:t>
            </w:r>
          </w:p>
        </w:tc>
        <w:permStart w:id="193923994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589A7F7" w14:textId="77777777" w:rsidR="009A705E" w:rsidRPr="00553DDB" w:rsidRDefault="009A705E" w:rsidP="00192386">
                <w:pPr>
                  <w:jc w:val="center"/>
                  <w:rPr>
                    <w:rFonts w:ascii="Arial" w:hAnsi="Arial" w:cs="Arial"/>
                    <w:sz w:val="44"/>
                    <w:szCs w:val="44"/>
                  </w:rPr>
                </w:pPr>
                <w:r>
                  <w:rPr>
                    <w:rFonts w:ascii="Arial" w:hAnsi="Arial" w:cs="Arial"/>
                    <w:sz w:val="44"/>
                    <w:szCs w:val="44"/>
                  </w:rPr>
                  <w:sym w:font="Wingdings" w:char="F0A8"/>
                </w:r>
              </w:p>
            </w:tc>
          </w:sdtContent>
        </w:sdt>
        <w:permEnd w:id="1939239949" w:displacedByCustomXml="prev"/>
        <w:permStart w:id="66394956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2CFD6F8C" w14:textId="77777777" w:rsidR="009A705E" w:rsidRPr="00553DDB" w:rsidRDefault="009A705E" w:rsidP="00192386">
                <w:pPr>
                  <w:jc w:val="center"/>
                  <w:rPr>
                    <w:rFonts w:ascii="Arial" w:hAnsi="Arial" w:cs="Arial"/>
                    <w:sz w:val="44"/>
                    <w:szCs w:val="44"/>
                  </w:rPr>
                </w:pPr>
                <w:r>
                  <w:rPr>
                    <w:rFonts w:ascii="Arial" w:hAnsi="Arial" w:cs="Arial"/>
                    <w:sz w:val="44"/>
                    <w:szCs w:val="44"/>
                  </w:rPr>
                  <w:sym w:font="Wingdings" w:char="F0A8"/>
                </w:r>
              </w:p>
            </w:tc>
          </w:sdtContent>
        </w:sdt>
        <w:permEnd w:id="663949563" w:displacedByCustomXml="prev"/>
      </w:tr>
    </w:tbl>
    <w:p w14:paraId="35C86A07"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42AA8EA6" w14:textId="77777777" w:rsidTr="00192386">
        <w:tc>
          <w:tcPr>
            <w:tcW w:w="9016" w:type="dxa"/>
            <w:shd w:val="clear" w:color="auto" w:fill="D9D9D9" w:themeFill="background1" w:themeFillShade="D9"/>
          </w:tcPr>
          <w:p w14:paraId="649852BA" w14:textId="77777777" w:rsidR="009A705E" w:rsidRPr="00553DDB" w:rsidRDefault="009A705E" w:rsidP="00192386">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46534AEA" w14:textId="77777777" w:rsidTr="00192386">
        <w:trPr>
          <w:trHeight w:val="13602"/>
        </w:trPr>
        <w:tc>
          <w:tcPr>
            <w:tcW w:w="9016" w:type="dxa"/>
          </w:tcPr>
          <w:p w14:paraId="242F516B" w14:textId="77777777" w:rsidR="009A705E" w:rsidRPr="00553DDB" w:rsidRDefault="009A705E" w:rsidP="00192386">
            <w:pPr>
              <w:rPr>
                <w:rFonts w:ascii="Arial" w:hAnsi="Arial" w:cs="Arial"/>
                <w:szCs w:val="24"/>
              </w:rPr>
            </w:pPr>
            <w:permStart w:id="1691950938" w:edGrp="everyone"/>
            <w:permEnd w:id="1691950938"/>
          </w:p>
        </w:tc>
      </w:tr>
    </w:tbl>
    <w:p w14:paraId="046DD312" w14:textId="77777777" w:rsidR="009A705E" w:rsidRPr="00BF7956" w:rsidRDefault="005113BB"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Content>
        <w:p w14:paraId="044707C6"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3401ED2E"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129AE7B" w14:textId="77777777" w:rsidTr="0019238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8F4C4AB" w14:textId="77777777" w:rsidR="009A705E" w:rsidRPr="00696855" w:rsidRDefault="009A705E" w:rsidP="0019238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07252672" w14:textId="77777777" w:rsidTr="00192386">
        <w:trPr>
          <w:trHeight w:val="50"/>
        </w:trPr>
        <w:tc>
          <w:tcPr>
            <w:tcW w:w="9072" w:type="dxa"/>
            <w:gridSpan w:val="4"/>
            <w:tcBorders>
              <w:left w:val="single" w:sz="12" w:space="0" w:color="000000"/>
              <w:bottom w:val="single" w:sz="4" w:space="0" w:color="000000"/>
              <w:right w:val="single" w:sz="12" w:space="0" w:color="000000"/>
            </w:tcBorders>
            <w:vAlign w:val="center"/>
          </w:tcPr>
          <w:p w14:paraId="6717A722" w14:textId="77777777" w:rsidR="009A705E" w:rsidRPr="0047390E" w:rsidRDefault="009A705E" w:rsidP="009A705E">
            <w:pPr>
              <w:jc w:val="left"/>
              <w:rPr>
                <w:rFonts w:cs="Arial"/>
                <w:b/>
                <w:sz w:val="20"/>
              </w:rPr>
            </w:pPr>
            <w:r w:rsidRPr="0047390E">
              <w:rPr>
                <w:rFonts w:cs="Arial"/>
                <w:b/>
                <w:sz w:val="20"/>
              </w:rPr>
              <w:t>Description of task:</w:t>
            </w:r>
          </w:p>
          <w:p w14:paraId="1173A656"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1CC0E2B3"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2EC59C02"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6DFECE4B" w14:textId="77777777" w:rsidR="009A705E" w:rsidRPr="0047390E" w:rsidRDefault="009A705E" w:rsidP="009A705E">
            <w:pPr>
              <w:jc w:val="left"/>
              <w:rPr>
                <w:rFonts w:cs="Arial"/>
                <w:sz w:val="20"/>
              </w:rPr>
            </w:pPr>
          </w:p>
          <w:p w14:paraId="633CFDB8"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35DE5A0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2E30A4BF"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1B2D03F0"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28FCCBC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052276F9"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163AF49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6EC61F4B"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41AB634D" w14:textId="77777777" w:rsidR="009A705E" w:rsidRDefault="009A705E" w:rsidP="009A705E">
            <w:pPr>
              <w:jc w:val="left"/>
              <w:rPr>
                <w:rFonts w:cs="Arial"/>
                <w:sz w:val="20"/>
              </w:rPr>
            </w:pPr>
          </w:p>
          <w:p w14:paraId="670D5FE8"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267E579B" w14:textId="77777777" w:rsidTr="00192386">
        <w:trPr>
          <w:trHeight w:val="70"/>
        </w:trPr>
        <w:tc>
          <w:tcPr>
            <w:tcW w:w="9072" w:type="dxa"/>
            <w:gridSpan w:val="4"/>
            <w:tcBorders>
              <w:left w:val="single" w:sz="12" w:space="0" w:color="000000"/>
              <w:bottom w:val="single" w:sz="12" w:space="0" w:color="000000"/>
              <w:right w:val="single" w:sz="12" w:space="0" w:color="000000"/>
            </w:tcBorders>
            <w:vAlign w:val="center"/>
          </w:tcPr>
          <w:p w14:paraId="37408AC1" w14:textId="77777777" w:rsidR="009A705E" w:rsidRPr="0047390E" w:rsidRDefault="009A705E" w:rsidP="00192386">
            <w:pPr>
              <w:jc w:val="left"/>
              <w:rPr>
                <w:rFonts w:cs="Arial"/>
                <w:b/>
                <w:sz w:val="20"/>
              </w:rPr>
            </w:pPr>
            <w:r w:rsidRPr="0047390E">
              <w:rPr>
                <w:rFonts w:cs="Arial"/>
                <w:b/>
                <w:sz w:val="20"/>
              </w:rPr>
              <w:t xml:space="preserve">Resources required: </w:t>
            </w:r>
          </w:p>
          <w:p w14:paraId="4217CF73" w14:textId="77777777" w:rsidR="009A705E" w:rsidRPr="0047390E" w:rsidRDefault="009A705E" w:rsidP="00192386">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57CF110" w14:textId="77777777" w:rsidTr="0019238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7F38D34" w14:textId="77777777" w:rsidR="009A705E" w:rsidRPr="00696855" w:rsidRDefault="009A705E" w:rsidP="00192386">
            <w:pPr>
              <w:jc w:val="center"/>
              <w:rPr>
                <w:rFonts w:cs="Arial"/>
                <w:b/>
                <w:sz w:val="20"/>
              </w:rPr>
            </w:pPr>
            <w:r w:rsidRPr="00696855">
              <w:rPr>
                <w:rFonts w:cs="Arial"/>
                <w:b/>
                <w:sz w:val="20"/>
              </w:rPr>
              <w:t>Assessment of task</w:t>
            </w:r>
          </w:p>
        </w:tc>
      </w:tr>
      <w:tr w:rsidR="009A705E" w:rsidRPr="00683908" w14:paraId="46E17C91" w14:textId="77777777" w:rsidTr="00192386">
        <w:trPr>
          <w:trHeight w:val="454"/>
        </w:trPr>
        <w:tc>
          <w:tcPr>
            <w:tcW w:w="2598" w:type="dxa"/>
            <w:tcBorders>
              <w:top w:val="single" w:sz="12" w:space="0" w:color="auto"/>
              <w:left w:val="single" w:sz="12" w:space="0" w:color="000000"/>
              <w:right w:val="single" w:sz="4" w:space="0" w:color="000000"/>
            </w:tcBorders>
            <w:vAlign w:val="center"/>
          </w:tcPr>
          <w:p w14:paraId="1538BF3E" w14:textId="77777777" w:rsidR="009A705E" w:rsidRPr="00696855" w:rsidRDefault="009A705E" w:rsidP="0019238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0D6B7D" w14:textId="5230B272" w:rsidR="009A705E" w:rsidRPr="00DE6B06" w:rsidRDefault="00A57FD9" w:rsidP="00192386">
            <w:pPr>
              <w:jc w:val="left"/>
              <w:rPr>
                <w:rFonts w:ascii="Arial" w:hAnsi="Arial" w:cs="Arial"/>
                <w:sz w:val="22"/>
              </w:rPr>
            </w:pPr>
            <w:permStart w:id="1710240583" w:edGrp="everyone"/>
            <w:r>
              <w:rPr>
                <w:rFonts w:ascii="Arial" w:hAnsi="Arial" w:cs="Arial"/>
                <w:sz w:val="22"/>
              </w:rPr>
              <w:t>Caitlin Reid</w:t>
            </w:r>
            <w:permEnd w:id="1710240583"/>
          </w:p>
        </w:tc>
      </w:tr>
      <w:tr w:rsidR="009A705E" w:rsidRPr="00683908" w14:paraId="1A3D475C" w14:textId="77777777" w:rsidTr="00192386">
        <w:trPr>
          <w:trHeight w:val="454"/>
        </w:trPr>
        <w:tc>
          <w:tcPr>
            <w:tcW w:w="2598" w:type="dxa"/>
            <w:tcBorders>
              <w:left w:val="single" w:sz="12" w:space="0" w:color="000000"/>
              <w:right w:val="single" w:sz="4" w:space="0" w:color="000000"/>
            </w:tcBorders>
            <w:vAlign w:val="center"/>
          </w:tcPr>
          <w:p w14:paraId="53749E91" w14:textId="77777777" w:rsidR="009A705E" w:rsidRPr="00696855" w:rsidRDefault="009A705E" w:rsidP="0019238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BF3FCFD" w14:textId="0B3D530A" w:rsidR="009A705E" w:rsidRPr="00DE6B06" w:rsidRDefault="00A57FD9" w:rsidP="00192386">
            <w:pPr>
              <w:jc w:val="left"/>
              <w:rPr>
                <w:rFonts w:ascii="Arial" w:hAnsi="Arial" w:cs="Arial"/>
                <w:sz w:val="22"/>
              </w:rPr>
            </w:pPr>
            <w:permStart w:id="1026190858" w:edGrp="everyone"/>
            <w:r>
              <w:rPr>
                <w:rFonts w:ascii="Arial" w:hAnsi="Arial" w:cs="Arial"/>
                <w:sz w:val="22"/>
              </w:rPr>
              <w:t>Brendon Joynson</w:t>
            </w:r>
            <w:permEnd w:id="1026190858"/>
          </w:p>
        </w:tc>
      </w:tr>
      <w:tr w:rsidR="009A705E" w:rsidRPr="00683908" w14:paraId="291A711F" w14:textId="77777777" w:rsidTr="00192386">
        <w:trPr>
          <w:trHeight w:val="454"/>
        </w:trPr>
        <w:tc>
          <w:tcPr>
            <w:tcW w:w="2598" w:type="dxa"/>
            <w:tcBorders>
              <w:left w:val="single" w:sz="12" w:space="0" w:color="000000"/>
              <w:right w:val="single" w:sz="4" w:space="0" w:color="000000"/>
            </w:tcBorders>
            <w:vAlign w:val="center"/>
          </w:tcPr>
          <w:p w14:paraId="3BE758E8" w14:textId="77777777" w:rsidR="009A705E" w:rsidRDefault="009A705E" w:rsidP="00192386">
            <w:pPr>
              <w:jc w:val="right"/>
              <w:rPr>
                <w:rFonts w:cs="Arial"/>
                <w:b/>
                <w:sz w:val="20"/>
              </w:rPr>
            </w:pPr>
            <w:r>
              <w:rPr>
                <w:rFonts w:cs="Arial"/>
                <w:b/>
                <w:sz w:val="20"/>
              </w:rPr>
              <w:t xml:space="preserve">Role of observer </w:t>
            </w:r>
          </w:p>
          <w:p w14:paraId="354A96DF" w14:textId="77777777" w:rsidR="009A705E" w:rsidRPr="00696855" w:rsidRDefault="009A705E" w:rsidP="0019238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98AB3A5" w14:textId="6B5B5817" w:rsidR="009A705E" w:rsidRPr="00DE6B06" w:rsidRDefault="00A57FD9" w:rsidP="00192386">
            <w:pPr>
              <w:jc w:val="left"/>
              <w:rPr>
                <w:rFonts w:ascii="Arial" w:hAnsi="Arial" w:cs="Arial"/>
                <w:sz w:val="22"/>
              </w:rPr>
            </w:pPr>
            <w:permStart w:id="1454976078" w:edGrp="everyone"/>
            <w:r>
              <w:rPr>
                <w:rFonts w:ascii="Arial" w:hAnsi="Arial" w:cs="Arial"/>
                <w:sz w:val="22"/>
              </w:rPr>
              <w:t xml:space="preserve">Project Co-ordinator </w:t>
            </w:r>
            <w:permEnd w:id="1454976078"/>
          </w:p>
        </w:tc>
      </w:tr>
      <w:tr w:rsidR="009A705E" w:rsidRPr="00683908" w14:paraId="35B850D8" w14:textId="77777777" w:rsidTr="00192386">
        <w:trPr>
          <w:trHeight w:val="454"/>
        </w:trPr>
        <w:tc>
          <w:tcPr>
            <w:tcW w:w="2598" w:type="dxa"/>
            <w:tcBorders>
              <w:left w:val="single" w:sz="12" w:space="0" w:color="000000"/>
              <w:right w:val="single" w:sz="4" w:space="0" w:color="000000"/>
            </w:tcBorders>
            <w:vAlign w:val="center"/>
          </w:tcPr>
          <w:p w14:paraId="7672843B" w14:textId="77777777" w:rsidR="009A705E" w:rsidRDefault="009A705E" w:rsidP="0019238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247C0B3" w14:textId="1E0CAC5F" w:rsidR="009A705E" w:rsidRPr="00DE6B06" w:rsidRDefault="00A57FD9" w:rsidP="00192386">
            <w:pPr>
              <w:jc w:val="left"/>
              <w:rPr>
                <w:rFonts w:ascii="Arial" w:hAnsi="Arial" w:cs="Arial"/>
                <w:sz w:val="22"/>
              </w:rPr>
            </w:pPr>
            <w:permStart w:id="1247037032" w:edGrp="everyone"/>
            <w:r>
              <w:rPr>
                <w:rFonts w:ascii="Arial" w:hAnsi="Arial" w:cs="Arial"/>
                <w:sz w:val="22"/>
              </w:rPr>
              <w:t>Brendon.joynson@wcq.com.au</w:t>
            </w:r>
            <w:permEnd w:id="1247037032"/>
          </w:p>
        </w:tc>
      </w:tr>
      <w:tr w:rsidR="009A705E" w:rsidRPr="00683908" w14:paraId="4951A02D" w14:textId="77777777" w:rsidTr="00192386">
        <w:trPr>
          <w:trHeight w:val="794"/>
        </w:trPr>
        <w:tc>
          <w:tcPr>
            <w:tcW w:w="2598" w:type="dxa"/>
            <w:tcBorders>
              <w:left w:val="single" w:sz="12" w:space="0" w:color="000000"/>
              <w:right w:val="single" w:sz="4" w:space="0" w:color="000000"/>
            </w:tcBorders>
            <w:vAlign w:val="center"/>
          </w:tcPr>
          <w:p w14:paraId="7B0242AF" w14:textId="77777777" w:rsidR="009A705E" w:rsidRPr="00696855" w:rsidRDefault="009A705E" w:rsidP="00192386">
            <w:pPr>
              <w:jc w:val="right"/>
              <w:rPr>
                <w:rFonts w:cs="Arial"/>
                <w:b/>
                <w:sz w:val="20"/>
              </w:rPr>
            </w:pPr>
            <w:r>
              <w:rPr>
                <w:rFonts w:cs="Arial"/>
                <w:b/>
                <w:sz w:val="20"/>
              </w:rPr>
              <w:t>Signature of observer</w:t>
            </w:r>
            <w:r w:rsidRPr="00696855">
              <w:rPr>
                <w:rFonts w:cs="Arial"/>
                <w:b/>
                <w:sz w:val="20"/>
              </w:rPr>
              <w:t>:</w:t>
            </w:r>
          </w:p>
        </w:tc>
        <w:permStart w:id="1822691501"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20C53A13" w14:textId="4753CC6F" w:rsidR="009A705E" w:rsidRPr="00DE6B06" w:rsidRDefault="0073400E" w:rsidP="00192386">
                <w:pPr>
                  <w:jc w:val="left"/>
                  <w:rPr>
                    <w:rFonts w:ascii="Arial" w:hAnsi="Arial" w:cs="Arial"/>
                    <w:sz w:val="22"/>
                  </w:rPr>
                </w:pPr>
                <w:r w:rsidRPr="0073400E">
                  <w:rPr>
                    <w:noProof/>
                  </w:rPr>
                  <w:drawing>
                    <wp:inline distT="0" distB="0" distL="0" distR="0" wp14:anchorId="74D6A2CD" wp14:editId="606383B0">
                      <wp:extent cx="439387" cy="432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0673" cy="453243"/>
                              </a:xfrm>
                              <a:prstGeom prst="rect">
                                <a:avLst/>
                              </a:prstGeom>
                            </pic:spPr>
                          </pic:pic>
                        </a:graphicData>
                      </a:graphic>
                    </wp:inline>
                  </w:drawing>
                </w:r>
              </w:p>
            </w:tc>
          </w:sdtContent>
        </w:sdt>
        <w:permEnd w:id="1822691501" w:displacedByCustomXml="prev"/>
      </w:tr>
      <w:tr w:rsidR="009A705E" w:rsidRPr="00683908" w14:paraId="6D9BA05C" w14:textId="77777777" w:rsidTr="00192386">
        <w:trPr>
          <w:trHeight w:val="454"/>
        </w:trPr>
        <w:tc>
          <w:tcPr>
            <w:tcW w:w="2598" w:type="dxa"/>
            <w:tcBorders>
              <w:left w:val="single" w:sz="12" w:space="0" w:color="000000"/>
              <w:right w:val="single" w:sz="4" w:space="0" w:color="000000"/>
            </w:tcBorders>
            <w:vAlign w:val="center"/>
          </w:tcPr>
          <w:p w14:paraId="5B7ABDCE" w14:textId="77777777" w:rsidR="009A705E" w:rsidRPr="00696855" w:rsidRDefault="009A705E" w:rsidP="00192386">
            <w:pPr>
              <w:jc w:val="right"/>
              <w:rPr>
                <w:rFonts w:cs="Arial"/>
                <w:b/>
                <w:sz w:val="20"/>
              </w:rPr>
            </w:pPr>
            <w:r w:rsidRPr="00696855">
              <w:rPr>
                <w:rFonts w:cs="Arial"/>
                <w:b/>
                <w:sz w:val="20"/>
              </w:rPr>
              <w:t>Date:</w:t>
            </w:r>
          </w:p>
        </w:tc>
        <w:permStart w:id="41704343" w:edGrp="everyone" w:displacedByCustomXml="next"/>
        <w:sdt>
          <w:sdtPr>
            <w:rPr>
              <w:rFonts w:ascii="Arial" w:hAnsi="Arial" w:cs="Arial"/>
              <w:sz w:val="22"/>
              <w:szCs w:val="22"/>
            </w:rPr>
            <w:id w:val="-686058928"/>
            <w:placeholder>
              <w:docPart w:val="8B483EFFE03540B0834B715AB6FAE7D4"/>
            </w:placeholder>
            <w:date w:fullDate="2020-07-08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0ED0716A" w14:textId="6626DF91" w:rsidR="009A705E" w:rsidRPr="00DE6B06" w:rsidRDefault="0073400E" w:rsidP="00192386">
                <w:pPr>
                  <w:jc w:val="left"/>
                  <w:rPr>
                    <w:rFonts w:ascii="Arial" w:hAnsi="Arial" w:cs="Arial"/>
                    <w:sz w:val="22"/>
                  </w:rPr>
                </w:pPr>
                <w:r>
                  <w:rPr>
                    <w:rFonts w:ascii="Arial" w:hAnsi="Arial" w:cs="Arial"/>
                    <w:sz w:val="22"/>
                    <w:szCs w:val="22"/>
                  </w:rPr>
                  <w:t>8/07/2020</w:t>
                </w:r>
              </w:p>
            </w:tc>
          </w:sdtContent>
        </w:sdt>
        <w:permEnd w:id="41704343" w:displacedByCustomXml="prev"/>
      </w:tr>
      <w:tr w:rsidR="009A705E" w:rsidRPr="00683908" w14:paraId="43D4334C" w14:textId="77777777" w:rsidTr="00192386">
        <w:tc>
          <w:tcPr>
            <w:tcW w:w="6096" w:type="dxa"/>
            <w:gridSpan w:val="2"/>
            <w:vMerge w:val="restart"/>
            <w:tcBorders>
              <w:left w:val="single" w:sz="12" w:space="0" w:color="000000"/>
            </w:tcBorders>
            <w:vAlign w:val="center"/>
          </w:tcPr>
          <w:p w14:paraId="0663D3C0" w14:textId="77777777" w:rsidR="009A705E" w:rsidRPr="0019760F" w:rsidRDefault="009A705E" w:rsidP="0019238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EBF16A3" w14:textId="77777777" w:rsidR="009A705E" w:rsidRPr="00696855" w:rsidRDefault="009A705E" w:rsidP="0019238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5D2B5E4A" w14:textId="77777777" w:rsidTr="00192386">
        <w:trPr>
          <w:trHeight w:val="233"/>
        </w:trPr>
        <w:tc>
          <w:tcPr>
            <w:tcW w:w="6096" w:type="dxa"/>
            <w:gridSpan w:val="2"/>
            <w:vMerge/>
            <w:tcBorders>
              <w:left w:val="single" w:sz="12" w:space="0" w:color="000000"/>
            </w:tcBorders>
          </w:tcPr>
          <w:p w14:paraId="3EC0BA69" w14:textId="77777777" w:rsidR="009A705E" w:rsidRPr="00696855" w:rsidRDefault="009A705E" w:rsidP="00192386">
            <w:pPr>
              <w:jc w:val="left"/>
              <w:rPr>
                <w:rFonts w:cs="Arial"/>
                <w:sz w:val="20"/>
              </w:rPr>
            </w:pPr>
          </w:p>
        </w:tc>
        <w:tc>
          <w:tcPr>
            <w:tcW w:w="1488" w:type="dxa"/>
            <w:tcBorders>
              <w:bottom w:val="single" w:sz="4" w:space="0" w:color="000000"/>
              <w:right w:val="single" w:sz="4" w:space="0" w:color="auto"/>
            </w:tcBorders>
          </w:tcPr>
          <w:p w14:paraId="02BC12C8" w14:textId="77777777" w:rsidR="009A705E" w:rsidRDefault="009A705E" w:rsidP="00192386">
            <w:pPr>
              <w:jc w:val="center"/>
              <w:rPr>
                <w:rFonts w:cs="Arial"/>
                <w:b/>
                <w:sz w:val="20"/>
              </w:rPr>
            </w:pPr>
            <w:r>
              <w:rPr>
                <w:rFonts w:cs="Arial"/>
                <w:b/>
                <w:sz w:val="20"/>
              </w:rPr>
              <w:t>1</w:t>
            </w:r>
            <w:r w:rsidRPr="002301A4">
              <w:rPr>
                <w:rFonts w:cs="Arial"/>
                <w:b/>
                <w:sz w:val="20"/>
                <w:vertAlign w:val="superscript"/>
              </w:rPr>
              <w:t>st</w:t>
            </w:r>
          </w:p>
          <w:p w14:paraId="042944D2" w14:textId="77777777" w:rsidR="009A705E" w:rsidRPr="00696855" w:rsidRDefault="009A705E" w:rsidP="0019238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E41EEAE" w14:textId="77777777" w:rsidR="009A705E" w:rsidRDefault="009A705E" w:rsidP="00192386">
            <w:pPr>
              <w:jc w:val="center"/>
              <w:rPr>
                <w:rFonts w:cs="Arial"/>
                <w:b/>
                <w:sz w:val="20"/>
              </w:rPr>
            </w:pPr>
            <w:r>
              <w:rPr>
                <w:rFonts w:cs="Arial"/>
                <w:b/>
                <w:sz w:val="20"/>
              </w:rPr>
              <w:t>2</w:t>
            </w:r>
            <w:r w:rsidRPr="002301A4">
              <w:rPr>
                <w:rFonts w:cs="Arial"/>
                <w:b/>
                <w:sz w:val="20"/>
                <w:vertAlign w:val="superscript"/>
              </w:rPr>
              <w:t>nd</w:t>
            </w:r>
          </w:p>
          <w:p w14:paraId="026E5123" w14:textId="77777777" w:rsidR="009A705E" w:rsidRPr="00696855" w:rsidRDefault="009A705E" w:rsidP="00192386">
            <w:pPr>
              <w:jc w:val="center"/>
              <w:rPr>
                <w:rFonts w:cs="Arial"/>
                <w:b/>
                <w:sz w:val="20"/>
              </w:rPr>
            </w:pPr>
            <w:r>
              <w:rPr>
                <w:rFonts w:cs="Arial"/>
                <w:b/>
                <w:sz w:val="20"/>
              </w:rPr>
              <w:t>Occasion</w:t>
            </w:r>
          </w:p>
        </w:tc>
      </w:tr>
      <w:tr w:rsidR="009A705E" w:rsidRPr="00696855" w14:paraId="1B33A416" w14:textId="77777777" w:rsidTr="00192386">
        <w:trPr>
          <w:trHeight w:val="27"/>
        </w:trPr>
        <w:tc>
          <w:tcPr>
            <w:tcW w:w="6096" w:type="dxa"/>
            <w:gridSpan w:val="2"/>
            <w:tcBorders>
              <w:left w:val="single" w:sz="12" w:space="0" w:color="000000"/>
            </w:tcBorders>
          </w:tcPr>
          <w:p w14:paraId="63CD2E06" w14:textId="77777777" w:rsidR="009A705E" w:rsidRDefault="009A705E" w:rsidP="00192386">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516B97A9"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27A6156C"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2990A0B6"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2C721CBE"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31799299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0C56876" w14:textId="0A8EE31C"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317992993" w:displacedByCustomXml="prev"/>
        <w:permStart w:id="857160014"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0453CA1" w14:textId="300B9D1C"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857160014" w:displacedByCustomXml="prev"/>
      </w:tr>
      <w:tr w:rsidR="009A705E" w:rsidRPr="00696855" w14:paraId="269E9FDD" w14:textId="77777777" w:rsidTr="00192386">
        <w:trPr>
          <w:trHeight w:val="25"/>
        </w:trPr>
        <w:tc>
          <w:tcPr>
            <w:tcW w:w="6096" w:type="dxa"/>
            <w:gridSpan w:val="2"/>
            <w:tcBorders>
              <w:left w:val="single" w:sz="12" w:space="0" w:color="000000"/>
            </w:tcBorders>
          </w:tcPr>
          <w:p w14:paraId="272AB14B" w14:textId="77777777" w:rsidR="009A705E" w:rsidRDefault="009A705E" w:rsidP="00192386">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2BE040CC"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55228E93"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990540999"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9C48DA6" w14:textId="625A3678"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990540999" w:displacedByCustomXml="prev"/>
        <w:permStart w:id="410997936"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47AD086" w14:textId="3F4BBDBF"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410997936" w:displacedByCustomXml="prev"/>
      </w:tr>
      <w:tr w:rsidR="009A705E" w:rsidRPr="00696855" w14:paraId="7D577B7B" w14:textId="77777777" w:rsidTr="00192386">
        <w:trPr>
          <w:trHeight w:val="25"/>
        </w:trPr>
        <w:tc>
          <w:tcPr>
            <w:tcW w:w="6096" w:type="dxa"/>
            <w:gridSpan w:val="2"/>
            <w:tcBorders>
              <w:left w:val="single" w:sz="12" w:space="0" w:color="000000"/>
              <w:bottom w:val="single" w:sz="4" w:space="0" w:color="auto"/>
            </w:tcBorders>
          </w:tcPr>
          <w:p w14:paraId="2E67AC71" w14:textId="77777777" w:rsidR="009A705E" w:rsidRPr="00D70329" w:rsidRDefault="009A705E" w:rsidP="00192386">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480397806"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A4F25A5" w14:textId="6512974D"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480397806" w:displacedByCustomXml="prev"/>
        <w:permStart w:id="22050396"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964066E" w14:textId="70BE2805"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22050396" w:displacedByCustomXml="prev"/>
      </w:tr>
      <w:tr w:rsidR="009A705E" w:rsidRPr="00696855" w14:paraId="51776BFE" w14:textId="77777777" w:rsidTr="00192386">
        <w:trPr>
          <w:trHeight w:val="25"/>
        </w:trPr>
        <w:tc>
          <w:tcPr>
            <w:tcW w:w="6096" w:type="dxa"/>
            <w:gridSpan w:val="2"/>
            <w:tcBorders>
              <w:left w:val="single" w:sz="12" w:space="0" w:color="000000"/>
            </w:tcBorders>
          </w:tcPr>
          <w:p w14:paraId="20290F80" w14:textId="77777777" w:rsidR="009A705E" w:rsidRPr="00D70329" w:rsidRDefault="009A705E" w:rsidP="00192386">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149382927"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244780A" w14:textId="3248977C"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149382927" w:displacedByCustomXml="prev"/>
        <w:permStart w:id="1024411413"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7BE0FF7" w14:textId="75A8FF0B"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024411413" w:displacedByCustomXml="prev"/>
      </w:tr>
      <w:tr w:rsidR="009A705E" w:rsidRPr="00696855" w14:paraId="094D9E44" w14:textId="77777777" w:rsidTr="00192386">
        <w:trPr>
          <w:trHeight w:val="25"/>
        </w:trPr>
        <w:tc>
          <w:tcPr>
            <w:tcW w:w="6096" w:type="dxa"/>
            <w:gridSpan w:val="2"/>
            <w:tcBorders>
              <w:left w:val="single" w:sz="12" w:space="0" w:color="000000"/>
            </w:tcBorders>
          </w:tcPr>
          <w:p w14:paraId="6D76D373" w14:textId="77777777" w:rsidR="009A705E" w:rsidRDefault="009A705E" w:rsidP="00192386">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029ADD5D"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A2AF28F"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095715719"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CA80D27" w14:textId="1144ECE4"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095715719" w:displacedByCustomXml="prev"/>
        <w:permStart w:id="1436418056"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60D5A4A" w14:textId="3CABE2F2"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436418056" w:displacedByCustomXml="prev"/>
      </w:tr>
      <w:tr w:rsidR="009A705E" w:rsidRPr="00696855" w14:paraId="34C6772E" w14:textId="77777777" w:rsidTr="00192386">
        <w:trPr>
          <w:trHeight w:val="25"/>
        </w:trPr>
        <w:tc>
          <w:tcPr>
            <w:tcW w:w="6096" w:type="dxa"/>
            <w:gridSpan w:val="2"/>
            <w:tcBorders>
              <w:left w:val="single" w:sz="12" w:space="0" w:color="000000"/>
            </w:tcBorders>
          </w:tcPr>
          <w:p w14:paraId="01BD5C8A" w14:textId="77777777" w:rsidR="009A705E" w:rsidRPr="00D70329" w:rsidRDefault="009A705E" w:rsidP="00192386">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733486102"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893D8B2" w14:textId="3581FEB9"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733486102" w:displacedByCustomXml="prev"/>
        <w:permStart w:id="1006240332"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AED1835" w14:textId="3DAD7015"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006240332" w:displacedByCustomXml="prev"/>
      </w:tr>
      <w:tr w:rsidR="009A705E" w:rsidRPr="00696855" w14:paraId="263E39A0" w14:textId="77777777" w:rsidTr="00192386">
        <w:trPr>
          <w:trHeight w:val="25"/>
        </w:trPr>
        <w:tc>
          <w:tcPr>
            <w:tcW w:w="6096" w:type="dxa"/>
            <w:gridSpan w:val="2"/>
            <w:tcBorders>
              <w:left w:val="single" w:sz="12" w:space="0" w:color="000000"/>
            </w:tcBorders>
          </w:tcPr>
          <w:p w14:paraId="3CD6F5F4" w14:textId="77777777" w:rsidR="009A705E" w:rsidRPr="00D70329" w:rsidRDefault="009A705E" w:rsidP="00192386">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520780895"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DA66E1B" w14:textId="1F1B551E"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520780895" w:displacedByCustomXml="prev"/>
        <w:permStart w:id="1286743947"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4DABAD5" w14:textId="08486DDF"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286743947" w:displacedByCustomXml="prev"/>
      </w:tr>
      <w:tr w:rsidR="009A705E" w:rsidRPr="00696855" w14:paraId="7724BCA9" w14:textId="77777777" w:rsidTr="00192386">
        <w:trPr>
          <w:trHeight w:val="25"/>
        </w:trPr>
        <w:tc>
          <w:tcPr>
            <w:tcW w:w="6096" w:type="dxa"/>
            <w:gridSpan w:val="2"/>
            <w:tcBorders>
              <w:left w:val="single" w:sz="12" w:space="0" w:color="000000"/>
            </w:tcBorders>
          </w:tcPr>
          <w:p w14:paraId="3C35641A" w14:textId="77777777" w:rsidR="009A705E" w:rsidRPr="00D70329" w:rsidRDefault="009A705E" w:rsidP="00192386">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495801149"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74DFD07" w14:textId="6876392A"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495801149" w:displacedByCustomXml="prev"/>
        <w:permStart w:id="274142165"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5F0EF9A" w14:textId="20171E5D"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274142165" w:displacedByCustomXml="prev"/>
      </w:tr>
      <w:tr w:rsidR="009A705E" w:rsidRPr="00696855" w14:paraId="14A89A9F" w14:textId="77777777" w:rsidTr="00192386">
        <w:trPr>
          <w:trHeight w:val="25"/>
        </w:trPr>
        <w:tc>
          <w:tcPr>
            <w:tcW w:w="6096" w:type="dxa"/>
            <w:gridSpan w:val="2"/>
            <w:tcBorders>
              <w:left w:val="single" w:sz="12" w:space="0" w:color="000000"/>
            </w:tcBorders>
          </w:tcPr>
          <w:p w14:paraId="576697CE" w14:textId="77777777" w:rsidR="009A705E" w:rsidRDefault="009A705E" w:rsidP="00192386">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15DA8FC8"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7CCAAC3E"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735860665"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63EB665" w14:textId="77047778"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735860665" w:displacedByCustomXml="prev"/>
        <w:permStart w:id="1157136367"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EE7FB83" w14:textId="779C8C49"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157136367" w:displacedByCustomXml="prev"/>
      </w:tr>
      <w:tr w:rsidR="009A705E" w:rsidRPr="00696855" w14:paraId="6A19F628" w14:textId="77777777" w:rsidTr="00192386">
        <w:trPr>
          <w:trHeight w:val="25"/>
        </w:trPr>
        <w:tc>
          <w:tcPr>
            <w:tcW w:w="6096" w:type="dxa"/>
            <w:gridSpan w:val="2"/>
            <w:tcBorders>
              <w:left w:val="single" w:sz="12" w:space="0" w:color="000000"/>
            </w:tcBorders>
          </w:tcPr>
          <w:p w14:paraId="23408AEC" w14:textId="77777777" w:rsidR="009A705E" w:rsidRDefault="009A705E" w:rsidP="00192386">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7E1E4C4F"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6B6264F6"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495752819"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8C831B8" w14:textId="5914BB18"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495752819" w:displacedByCustomXml="prev"/>
        <w:permStart w:id="1358200035"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3283F86" w14:textId="3E76B90C" w:rsidR="009A705E" w:rsidRPr="00696855" w:rsidRDefault="0073400E" w:rsidP="00192386">
                <w:pPr>
                  <w:jc w:val="center"/>
                  <w:rPr>
                    <w:rFonts w:cs="Arial"/>
                    <w:sz w:val="20"/>
                  </w:rPr>
                </w:pPr>
                <w:r>
                  <w:rPr>
                    <w:rFonts w:ascii="Arial" w:hAnsi="Arial" w:cs="Arial"/>
                    <w:sz w:val="44"/>
                    <w:szCs w:val="44"/>
                  </w:rPr>
                  <w:sym w:font="Wingdings" w:char="F0FE"/>
                </w:r>
              </w:p>
            </w:tc>
          </w:sdtContent>
        </w:sdt>
        <w:permEnd w:id="1358200035" w:displacedByCustomXml="prev"/>
      </w:tr>
      <w:tr w:rsidR="009A705E" w:rsidRPr="00683908" w14:paraId="438483D6" w14:textId="77777777" w:rsidTr="0019238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1054DC1" w14:textId="411AA2C7" w:rsidR="009A705E" w:rsidRPr="001D07E7" w:rsidRDefault="009A705E" w:rsidP="00192386">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93927548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73400E">
                  <w:rPr>
                    <w:rFonts w:ascii="Arial" w:hAnsi="Arial" w:cs="Arial"/>
                    <w:sz w:val="44"/>
                    <w:szCs w:val="44"/>
                  </w:rPr>
                  <w:sym w:font="Wingdings" w:char="F0FE"/>
                </w:r>
              </w:sdtContent>
            </w:sdt>
            <w:permEnd w:id="939275488"/>
            <w:r w:rsidRPr="001D07E7">
              <w:rPr>
                <w:rFonts w:cs="Arial"/>
                <w:b/>
                <w:szCs w:val="22"/>
              </w:rPr>
              <w:t xml:space="preserve"> Satisfactory    </w:t>
            </w:r>
            <w:permStart w:id="89784584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97845849"/>
            <w:r w:rsidRPr="00993DFF">
              <w:rPr>
                <w:rFonts w:cs="Arial"/>
                <w:b/>
                <w:sz w:val="36"/>
                <w:szCs w:val="36"/>
              </w:rPr>
              <w:t xml:space="preserve"> </w:t>
            </w:r>
            <w:r w:rsidRPr="001D07E7">
              <w:rPr>
                <w:rFonts w:cs="Arial"/>
                <w:b/>
                <w:szCs w:val="22"/>
              </w:rPr>
              <w:t>Not Satisfactory</w:t>
            </w:r>
          </w:p>
        </w:tc>
      </w:tr>
    </w:tbl>
    <w:p w14:paraId="4DC26E5A"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0794329A" w14:textId="77777777" w:rsidTr="00192386">
        <w:tc>
          <w:tcPr>
            <w:tcW w:w="9057" w:type="dxa"/>
            <w:shd w:val="clear" w:color="auto" w:fill="D9D9D9" w:themeFill="background1" w:themeFillShade="D9"/>
          </w:tcPr>
          <w:p w14:paraId="37104E2F" w14:textId="77777777" w:rsidR="009A705E" w:rsidRPr="00553DDB" w:rsidRDefault="009A705E" w:rsidP="0019238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6EC3A6BC" w14:textId="77777777" w:rsidTr="003805E3">
        <w:trPr>
          <w:trHeight w:val="8025"/>
        </w:trPr>
        <w:tc>
          <w:tcPr>
            <w:tcW w:w="9057" w:type="dxa"/>
          </w:tcPr>
          <w:p w14:paraId="5B65E309" w14:textId="7B7EE9FE" w:rsidR="009A705E" w:rsidRPr="00553DDB" w:rsidRDefault="0073400E" w:rsidP="00192386">
            <w:pPr>
              <w:rPr>
                <w:rFonts w:ascii="Arial" w:hAnsi="Arial" w:cs="Arial"/>
                <w:szCs w:val="24"/>
              </w:rPr>
            </w:pPr>
            <w:permStart w:id="1185896939" w:edGrp="everyone"/>
            <w:r>
              <w:rPr>
                <w:rFonts w:ascii="Arial" w:hAnsi="Arial" w:cs="Arial"/>
                <w:szCs w:val="24"/>
              </w:rPr>
              <w:t>Caite has a high knowledge of understanding and producing schedules for both residential and commercial projects</w:t>
            </w:r>
            <w:permEnd w:id="1185896939"/>
          </w:p>
        </w:tc>
      </w:tr>
    </w:tbl>
    <w:p w14:paraId="62E06BA9"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147BE" w14:textId="77777777" w:rsidR="00637B41" w:rsidRDefault="00637B41" w:rsidP="00A67754">
      <w:r>
        <w:separator/>
      </w:r>
    </w:p>
  </w:endnote>
  <w:endnote w:type="continuationSeparator" w:id="0">
    <w:p w14:paraId="7DBD4617" w14:textId="77777777" w:rsidR="00637B41" w:rsidRDefault="00637B4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BED545" w14:textId="77777777" w:rsidR="005113BB" w:rsidRPr="00830749" w:rsidRDefault="005113BB" w:rsidP="00830749">
    <w:pPr>
      <w:pBdr>
        <w:top w:val="single" w:sz="4" w:space="1" w:color="auto"/>
      </w:pBdr>
      <w:rPr>
        <w:rFonts w:ascii="Arial" w:hAnsi="Arial" w:cs="Arial"/>
        <w:b/>
        <w:sz w:val="16"/>
        <w:szCs w:val="16"/>
      </w:rPr>
    </w:pPr>
  </w:p>
  <w:p w14:paraId="2208998D" w14:textId="60EE549B" w:rsidR="005113BB" w:rsidRPr="00830749" w:rsidRDefault="005113B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3400E">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D94E1" w14:textId="77777777" w:rsidR="005113BB" w:rsidRPr="00830749" w:rsidRDefault="005113BB" w:rsidP="00830749">
    <w:pPr>
      <w:pBdr>
        <w:top w:val="single" w:sz="4" w:space="1" w:color="auto"/>
      </w:pBdr>
      <w:rPr>
        <w:rFonts w:ascii="Arial" w:hAnsi="Arial" w:cs="Arial"/>
        <w:b/>
        <w:sz w:val="16"/>
        <w:szCs w:val="16"/>
      </w:rPr>
    </w:pPr>
  </w:p>
  <w:p w14:paraId="24F549D1" w14:textId="51AAA3FD" w:rsidR="005113BB" w:rsidRPr="00830749" w:rsidRDefault="005113B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400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5D6B6" w14:textId="77777777" w:rsidR="005113BB" w:rsidRPr="00830749" w:rsidRDefault="005113BB" w:rsidP="00830749">
    <w:pPr>
      <w:pBdr>
        <w:top w:val="single" w:sz="4" w:space="1" w:color="auto"/>
      </w:pBdr>
      <w:rPr>
        <w:rFonts w:ascii="Arial" w:hAnsi="Arial" w:cs="Arial"/>
        <w:b/>
        <w:sz w:val="16"/>
        <w:szCs w:val="16"/>
      </w:rPr>
    </w:pPr>
  </w:p>
  <w:p w14:paraId="077ACB74" w14:textId="04EEB1EC" w:rsidR="005113BB" w:rsidRPr="00830749" w:rsidRDefault="005113B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400E">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8C556" w14:textId="77777777" w:rsidR="005113BB" w:rsidRPr="00830749" w:rsidRDefault="005113BB" w:rsidP="00830749">
    <w:pPr>
      <w:pBdr>
        <w:top w:val="single" w:sz="4" w:space="1" w:color="auto"/>
      </w:pBdr>
      <w:rPr>
        <w:rFonts w:ascii="Arial" w:hAnsi="Arial" w:cs="Arial"/>
        <w:b/>
        <w:sz w:val="16"/>
        <w:szCs w:val="16"/>
      </w:rPr>
    </w:pPr>
  </w:p>
  <w:p w14:paraId="41673415" w14:textId="4403A1D5" w:rsidR="005113BB" w:rsidRPr="00830749" w:rsidRDefault="005113B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3400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A7F537" w14:textId="77777777" w:rsidR="00637B41" w:rsidRDefault="00637B41" w:rsidP="00A67754">
      <w:r>
        <w:separator/>
      </w:r>
    </w:p>
  </w:footnote>
  <w:footnote w:type="continuationSeparator" w:id="0">
    <w:p w14:paraId="7E39D664" w14:textId="77777777" w:rsidR="00637B41" w:rsidRDefault="00637B4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69752" w14:textId="77777777" w:rsidR="005113BB" w:rsidRPr="00303CA7" w:rsidRDefault="005113B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14:paraId="5057F0D7" w14:textId="77777777" w:rsidR="005113BB" w:rsidRPr="00303CA7" w:rsidRDefault="005113B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B3A67" w14:textId="77777777" w:rsidR="005113BB" w:rsidRPr="008F7567" w:rsidRDefault="005113B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14:paraId="32AC5770" w14:textId="77777777" w:rsidR="005113BB" w:rsidRPr="008F7567" w:rsidRDefault="005113B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0113F" w14:textId="77777777" w:rsidR="005113BB" w:rsidRDefault="005113B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2D0257A8" w14:textId="77777777" w:rsidR="005113BB" w:rsidRPr="00830749" w:rsidRDefault="005113B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5883E" w14:textId="77777777" w:rsidR="005113BB" w:rsidRDefault="005113BB"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748974E" w14:textId="77777777" w:rsidR="005113BB" w:rsidRPr="00830749" w:rsidRDefault="005113B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6CEEE" w14:textId="77777777" w:rsidR="005113BB" w:rsidRDefault="005113B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066D5F19" w14:textId="77777777" w:rsidR="005113BB" w:rsidRPr="00830749" w:rsidRDefault="005113B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2"/>
  </w:num>
  <w:num w:numId="5">
    <w:abstractNumId w:val="11"/>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2"/>
  </w:num>
  <w:num w:numId="13">
    <w:abstractNumId w:val="17"/>
  </w:num>
  <w:num w:numId="14">
    <w:abstractNumId w:val="7"/>
  </w:num>
  <w:num w:numId="15">
    <w:abstractNumId w:val="40"/>
  </w:num>
  <w:num w:numId="16">
    <w:abstractNumId w:val="30"/>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1"/>
  </w:num>
  <w:num w:numId="28">
    <w:abstractNumId w:val="45"/>
  </w:num>
  <w:num w:numId="29">
    <w:abstractNumId w:val="65"/>
  </w:num>
  <w:num w:numId="30">
    <w:abstractNumId w:val="53"/>
  </w:num>
  <w:num w:numId="31">
    <w:abstractNumId w:val="64"/>
  </w:num>
  <w:num w:numId="32">
    <w:abstractNumId w:val="21"/>
  </w:num>
  <w:num w:numId="33">
    <w:abstractNumId w:val="51"/>
  </w:num>
  <w:num w:numId="34">
    <w:abstractNumId w:val="3"/>
  </w:num>
  <w:num w:numId="35">
    <w:abstractNumId w:val="66"/>
  </w:num>
  <w:num w:numId="36">
    <w:abstractNumId w:val="63"/>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2"/>
  </w:num>
  <w:num w:numId="44">
    <w:abstractNumId w:val="28"/>
  </w:num>
  <w:num w:numId="45">
    <w:abstractNumId w:val="32"/>
  </w:num>
  <w:num w:numId="46">
    <w:abstractNumId w:val="59"/>
  </w:num>
  <w:num w:numId="47">
    <w:abstractNumId w:val="24"/>
  </w:num>
  <w:num w:numId="48">
    <w:abstractNumId w:val="20"/>
  </w:num>
  <w:num w:numId="49">
    <w:abstractNumId w:val="5"/>
  </w:num>
  <w:num w:numId="50">
    <w:abstractNumId w:val="61"/>
  </w:num>
  <w:num w:numId="51">
    <w:abstractNumId w:val="37"/>
  </w:num>
  <w:num w:numId="52">
    <w:abstractNumId w:val="15"/>
  </w:num>
  <w:num w:numId="53">
    <w:abstractNumId w:val="4"/>
  </w:num>
  <w:num w:numId="54">
    <w:abstractNumId w:val="6"/>
  </w:num>
  <w:num w:numId="55">
    <w:abstractNumId w:val="34"/>
  </w:num>
  <w:num w:numId="56">
    <w:abstractNumId w:val="18"/>
  </w:num>
  <w:num w:numId="57">
    <w:abstractNumId w:val="8"/>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2"/>
  </w:num>
  <w:num w:numId="68">
    <w:abstractNumId w:val="0"/>
  </w:num>
  <w:num w:numId="69">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2F6C"/>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3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1D96"/>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28A8"/>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0F4"/>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5DB0"/>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13BB"/>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1DC4"/>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7B4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203E"/>
    <w:rsid w:val="0068540C"/>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B2C"/>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00E"/>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05E0"/>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7D56"/>
    <w:rsid w:val="008A082C"/>
    <w:rsid w:val="008A257C"/>
    <w:rsid w:val="008A3A99"/>
    <w:rsid w:val="008B22FC"/>
    <w:rsid w:val="008B39C9"/>
    <w:rsid w:val="008C1B2B"/>
    <w:rsid w:val="008C48F6"/>
    <w:rsid w:val="008F0BA8"/>
    <w:rsid w:val="008F464C"/>
    <w:rsid w:val="00901593"/>
    <w:rsid w:val="009025D4"/>
    <w:rsid w:val="009030D3"/>
    <w:rsid w:val="009046CD"/>
    <w:rsid w:val="009055FD"/>
    <w:rsid w:val="009056E2"/>
    <w:rsid w:val="00914CA4"/>
    <w:rsid w:val="00917FD2"/>
    <w:rsid w:val="009201E8"/>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4684"/>
    <w:rsid w:val="0095645B"/>
    <w:rsid w:val="009606F6"/>
    <w:rsid w:val="00961ADD"/>
    <w:rsid w:val="00964B62"/>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13EE0"/>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57FD9"/>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2FE1"/>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0A7A"/>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D728A"/>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8C8EF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57CE8"/>
    <w:rsid w:val="001E4222"/>
    <w:rsid w:val="001F2D33"/>
    <w:rsid w:val="00216485"/>
    <w:rsid w:val="00247826"/>
    <w:rsid w:val="0026412C"/>
    <w:rsid w:val="002A67A7"/>
    <w:rsid w:val="00381038"/>
    <w:rsid w:val="003D7AF8"/>
    <w:rsid w:val="003E54F6"/>
    <w:rsid w:val="004B6B1C"/>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5569A"/>
    <w:rsid w:val="00B06821"/>
    <w:rsid w:val="00B4136F"/>
    <w:rsid w:val="00B50BE1"/>
    <w:rsid w:val="00B50CCC"/>
    <w:rsid w:val="00B54662"/>
    <w:rsid w:val="00B92AE2"/>
    <w:rsid w:val="00BB03B3"/>
    <w:rsid w:val="00C10BE1"/>
    <w:rsid w:val="00C86AC1"/>
    <w:rsid w:val="00C942CC"/>
    <w:rsid w:val="00CF3EAC"/>
    <w:rsid w:val="00D1199A"/>
    <w:rsid w:val="00DC0AEB"/>
    <w:rsid w:val="00DC549C"/>
    <w:rsid w:val="00DF2E81"/>
    <w:rsid w:val="00E04351"/>
    <w:rsid w:val="00E45AA5"/>
    <w:rsid w:val="00E94F3E"/>
    <w:rsid w:val="00EA1D00"/>
    <w:rsid w:val="00EC27D2"/>
    <w:rsid w:val="00F21F00"/>
    <w:rsid w:val="00F27999"/>
    <w:rsid w:val="00F53755"/>
    <w:rsid w:val="00FA7C23"/>
    <w:rsid w:val="00FC3B9B"/>
    <w:rsid w:val="00FF2740"/>
    <w:rsid w:val="00FF6CE4"/>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5E87AEF-27C9-4113-BA3E-3E7FA7B50B90}">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1318</TotalTime>
  <Pages>20</Pages>
  <Words>2735</Words>
  <Characters>15591</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admin</cp:lastModifiedBy>
  <cp:revision>10</cp:revision>
  <cp:lastPrinted>2019-05-27T02:31:00Z</cp:lastPrinted>
  <dcterms:created xsi:type="dcterms:W3CDTF">2020-05-21T01:50:00Z</dcterms:created>
  <dcterms:modified xsi:type="dcterms:W3CDTF">2020-07-07T22:14:00Z</dcterms:modified>
  <cp:contentStatus>v1-3_02/10/2019</cp:contentStatus>
</cp:coreProperties>
</file>