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:rsidR="00162BE7" w:rsidRPr="00DD7A44" w:rsidRDefault="00734D93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92979232A38147EEBAB8E13DB1F736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162BE7">
            <w:rPr>
              <w:szCs w:val="32"/>
            </w:rPr>
            <w:t>CPCCBC4004A</w:t>
          </w:r>
        </w:sdtContent>
      </w:sdt>
      <w:r w:rsidR="00162BE7" w:rsidRPr="00DD7A44">
        <w:rPr>
          <w:szCs w:val="32"/>
        </w:rPr>
        <w:t xml:space="preserve"> </w:t>
      </w:r>
    </w:p>
    <w:p w:rsidR="00162BE7" w:rsidRPr="00DD7A44" w:rsidRDefault="00734D93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5AD10BF4239A4F7DA68A7DF89B33778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162BE7">
            <w:rPr>
              <w:szCs w:val="32"/>
            </w:rPr>
            <w:t>Identify and produce estimated costs for building and construction projects</w:t>
          </w:r>
        </w:sdtContent>
      </w:sdt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162BE7" w:rsidRPr="00DD7A44" w:rsidTr="00734D9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162BE7" w:rsidRPr="00DD7A44" w:rsidRDefault="00162BE7" w:rsidP="00734D9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162BE7" w:rsidRPr="00DD7A44" w:rsidRDefault="00162BE7" w:rsidP="00734D9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734D9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734D9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734D93" w:rsidP="00734D9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4400971" w:edGrp="everyone"/>
            <w:r>
              <w:rPr>
                <w:rFonts w:ascii="Arial" w:hAnsi="Arial" w:cs="Arial"/>
                <w:sz w:val="22"/>
                <w:szCs w:val="22"/>
              </w:rPr>
              <w:t>Numan Rehman</w:t>
            </w:r>
            <w:permEnd w:id="24400971"/>
          </w:p>
        </w:tc>
      </w:tr>
      <w:tr w:rsidR="00162BE7" w:rsidRPr="00DD7A44" w:rsidTr="00734D9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734D9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734D9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734D9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734D9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734D9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10039487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734D9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CFB0EF2" wp14:editId="267945F6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100394872" w:displacedByCustomXml="prev"/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734D9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734D9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734D93" w:rsidP="00734D9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307640223" w:edGrp="everyone"/>
            <w:r>
              <w:rPr>
                <w:rFonts w:ascii="Arial" w:hAnsi="Arial" w:cs="Arial"/>
                <w:sz w:val="22"/>
                <w:szCs w:val="22"/>
              </w:rPr>
              <w:t>Brett</w:t>
            </w:r>
            <w:r w:rsidR="00C603F4">
              <w:rPr>
                <w:rFonts w:ascii="Arial" w:hAnsi="Arial" w:cs="Arial"/>
                <w:sz w:val="22"/>
                <w:szCs w:val="22"/>
              </w:rPr>
              <w:t xml:space="preserve"> Stoward</w:t>
            </w:r>
            <w:permEnd w:id="1307640223"/>
          </w:p>
        </w:tc>
      </w:tr>
      <w:tr w:rsidR="00162BE7" w:rsidRPr="00DD7A44" w:rsidTr="00734D9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734D9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734D9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734D9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734D9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734D9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085887211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734D9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57DC55D" wp14:editId="15092FD8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085887211" w:displacedByCustomXml="next"/>
          </w:sdtContent>
        </w:sdt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734D9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734D9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1454542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7D1E7DFF2F74D65B5E8AFEC9B375BF4"/>
            </w:placeholder>
            <w:date w:fullDate="2019-05-21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734D93" w:rsidP="00734D9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21/05/2019</w:t>
                </w:r>
              </w:p>
            </w:tc>
          </w:sdtContent>
        </w:sdt>
      </w:tr>
      <w:permEnd w:id="121454542"/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162BE7" w:rsidRPr="00DD7A44" w:rsidTr="00734D9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162BE7" w:rsidRPr="00DD7A44" w:rsidRDefault="00162BE7" w:rsidP="00734D9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162BE7" w:rsidRPr="00DD7A44" w:rsidRDefault="00162BE7" w:rsidP="00734D9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162BE7" w:rsidRPr="00DD7A44" w:rsidRDefault="00162BE7" w:rsidP="00734D9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162BE7" w:rsidRPr="00DD7A44" w:rsidTr="00734D9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162BE7" w:rsidRPr="00162BE7" w:rsidRDefault="00162BE7" w:rsidP="00734D9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62BE7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2559" w:type="dxa"/>
            <w:vMerge w:val="restart"/>
            <w:vAlign w:val="center"/>
          </w:tcPr>
          <w:p w:rsidR="00162BE7" w:rsidRPr="00DD7A44" w:rsidRDefault="00162BE7" w:rsidP="00734D9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49069248" w:edGrp="everyone"/>
            <w:permEnd w:id="349069248"/>
          </w:p>
        </w:tc>
        <w:tc>
          <w:tcPr>
            <w:tcW w:w="1272" w:type="dxa"/>
            <w:vAlign w:val="center"/>
          </w:tcPr>
          <w:p w:rsidR="00162BE7" w:rsidRPr="00DD7A44" w:rsidRDefault="00162BE7" w:rsidP="00734D9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162BE7" w:rsidRPr="00DD7A44" w:rsidRDefault="00162BE7" w:rsidP="00734D9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162BE7" w:rsidRPr="00DD7A44" w:rsidTr="00734D9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162BE7" w:rsidRPr="00DD7A44" w:rsidRDefault="00162BE7" w:rsidP="00734D9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162BE7" w:rsidRPr="00DD7A44" w:rsidRDefault="00162BE7" w:rsidP="00734D9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3311719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162BE7" w:rsidRPr="00DD7A44" w:rsidRDefault="00162BE7" w:rsidP="00734D9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1171901" w:displacedByCustomXml="prev"/>
        <w:permStart w:id="17753310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162BE7" w:rsidRPr="00DD7A44" w:rsidRDefault="00162BE7" w:rsidP="00734D9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5331023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62BE7" w:rsidRPr="00DD7A44" w:rsidTr="00734D93">
        <w:tc>
          <w:tcPr>
            <w:tcW w:w="9016" w:type="dxa"/>
            <w:shd w:val="clear" w:color="auto" w:fill="D9D9D9" w:themeFill="background1" w:themeFillShade="D9"/>
          </w:tcPr>
          <w:p w:rsidR="00162BE7" w:rsidRPr="00DD7A44" w:rsidRDefault="00162BE7" w:rsidP="00734D9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t>Assessor Comments</w:t>
            </w:r>
          </w:p>
        </w:tc>
      </w:tr>
      <w:tr w:rsidR="00162BE7" w:rsidRPr="00DD7A44" w:rsidTr="00734D93">
        <w:trPr>
          <w:trHeight w:val="13602"/>
        </w:trPr>
        <w:tc>
          <w:tcPr>
            <w:tcW w:w="9016" w:type="dxa"/>
          </w:tcPr>
          <w:p w:rsidR="00162BE7" w:rsidRPr="00DD7A44" w:rsidRDefault="00162BE7" w:rsidP="00734D93">
            <w:pPr>
              <w:rPr>
                <w:rFonts w:ascii="Arial" w:hAnsi="Arial" w:cs="Arial"/>
                <w:szCs w:val="24"/>
              </w:rPr>
            </w:pPr>
            <w:permStart w:id="669725790" w:edGrp="everyone"/>
            <w:permEnd w:id="669725790"/>
          </w:p>
        </w:tc>
      </w:tr>
    </w:tbl>
    <w:bookmarkEnd w:id="0"/>
    <w:p w:rsidR="009A5729" w:rsidRPr="00F87BB4" w:rsidRDefault="009A5729" w:rsidP="009A5729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plans and specifications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begin"/>
      </w:r>
      <w:r w:rsidR="00AB6BFC">
        <w:rPr>
          <w:rFonts w:ascii="Arial" w:hAnsi="Arial" w:cs="Arial"/>
          <w:b/>
          <w:i/>
          <w:sz w:val="22"/>
          <w:szCs w:val="22"/>
        </w:rPr>
        <w:instrText xml:space="preserve"> REF _Ref2932630 \r \h </w:instrText>
      </w:r>
      <w:r w:rsidR="00AB6BFC">
        <w:rPr>
          <w:rFonts w:ascii="Arial" w:hAnsi="Arial" w:cs="Arial"/>
          <w:b/>
          <w:i/>
          <w:sz w:val="22"/>
          <w:szCs w:val="22"/>
        </w:rPr>
      </w:r>
      <w:r w:rsidR="00AB6BFC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Q1.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begin"/>
      </w:r>
      <w:r w:rsidR="000F79F3">
        <w:rPr>
          <w:rFonts w:ascii="Arial" w:hAnsi="Arial" w:cs="Arial"/>
          <w:b/>
          <w:i/>
          <w:sz w:val="22"/>
          <w:szCs w:val="22"/>
        </w:rPr>
        <w:instrText xml:space="preserve"> REF _Ref2941075 \r \h </w:instrText>
      </w:r>
      <w:r w:rsidR="000F79F3">
        <w:rPr>
          <w:rFonts w:ascii="Arial" w:hAnsi="Arial" w:cs="Arial"/>
          <w:b/>
          <w:i/>
          <w:sz w:val="22"/>
          <w:szCs w:val="22"/>
        </w:rPr>
      </w:r>
      <w:r w:rsidR="000F79F3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Q9.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9A5729" w:rsidRDefault="009A5729" w:rsidP="009A5729">
      <w:pPr>
        <w:rPr>
          <w:rFonts w:ascii="Arial" w:hAnsi="Arial" w:cs="Arial"/>
          <w:sz w:val="22"/>
          <w:szCs w:val="22"/>
        </w:rPr>
      </w:pPr>
    </w:p>
    <w:p w:rsidR="007A47E8" w:rsidRDefault="0097148E" w:rsidP="009A5729">
      <w:pPr>
        <w:rPr>
          <w:rFonts w:ascii="Arial" w:hAnsi="Arial" w:cs="Arial"/>
          <w:sz w:val="22"/>
          <w:szCs w:val="22"/>
        </w:rPr>
      </w:pPr>
      <w:r w:rsidRPr="007A47E8">
        <w:rPr>
          <w:rFonts w:ascii="Arial" w:hAnsi="Arial" w:cs="Arial"/>
          <w:noProof/>
          <w:sz w:val="22"/>
          <w:szCs w:val="22"/>
          <w:lang w:eastAsia="en-A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5276850</wp:posOffset>
            </wp:positionH>
            <wp:positionV relativeFrom="paragraph">
              <wp:posOffset>2590165</wp:posOffset>
            </wp:positionV>
            <wp:extent cx="760095" cy="5389762"/>
            <wp:effectExtent l="0" t="0" r="1905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" cy="5389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47E8">
        <w:rPr>
          <w:noProof/>
          <w:lang w:eastAsia="en-AU"/>
        </w:rPr>
        <w:drawing>
          <wp:inline distT="0" distB="0" distL="0" distR="0">
            <wp:extent cx="7901734" cy="6020369"/>
            <wp:effectExtent l="7303" t="0" r="0" b="0"/>
            <wp:docPr id="3" name="Picture 3" descr="floor_plan_level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or_plan_level_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15226" cy="6030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E8" w:rsidRDefault="007A47E8" w:rsidP="009A5729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drawing>
          <wp:inline distT="0" distB="0" distL="0" distR="0" wp14:anchorId="54158631" wp14:editId="58C9F478">
            <wp:extent cx="8150209" cy="5775432"/>
            <wp:effectExtent l="63182" t="51118" r="105093" b="105092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55291" cy="577903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</w:pPr>
      <w:r>
        <w:rPr>
          <w:noProof/>
          <w:lang w:eastAsia="en-AU"/>
        </w:rPr>
        <w:drawing>
          <wp:inline distT="0" distB="0" distL="0" distR="0" wp14:anchorId="5F2230A5" wp14:editId="3DB12127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7A47E8" w:rsidRDefault="007A47E8">
      <w:pPr>
        <w:jc w:val="left"/>
        <w:rPr>
          <w:rFonts w:ascii="Arial" w:hAnsi="Arial"/>
          <w:b/>
        </w:rPr>
      </w:pPr>
      <w:r>
        <w:br w:type="page"/>
      </w: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2" w:name="_Ref2932630"/>
      <w:bookmarkEnd w:id="1"/>
      <w:r w:rsidRPr="00FB2DA7">
        <w:t xml:space="preserve">Match the </w:t>
      </w:r>
      <w:r>
        <w:t xml:space="preserve">sheet numbers and document types </w:t>
      </w:r>
      <w:r w:rsidRPr="00FB2DA7">
        <w:t>by writing the appropriate letter next to each number in the centre column</w:t>
      </w:r>
      <w:r>
        <w:t>.</w:t>
      </w:r>
      <w:bookmarkEnd w:id="2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409"/>
        <w:gridCol w:w="1859"/>
        <w:gridCol w:w="1108"/>
        <w:gridCol w:w="452"/>
        <w:gridCol w:w="3666"/>
        <w:gridCol w:w="609"/>
      </w:tblGrid>
      <w:tr w:rsidR="00AB6BFC" w:rsidTr="00AB6BF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Sheet Number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AB6BFC" w:rsidRPr="00C309ED" w:rsidRDefault="00AB6BFC" w:rsidP="00AB6BFC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C309ED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Document Type</w:t>
            </w:r>
          </w:p>
        </w:tc>
        <w:permStart w:id="18522468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77358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2246822" w:displacedByCustomXml="prev"/>
      </w:tr>
      <w:tr w:rsidR="00037D85" w:rsidTr="00734D93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4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858006377" w:edGrp="everyone"/>
            <w:r w:rsidR="00734D93">
              <w:rPr>
                <w:rFonts w:ascii="Arial" w:hAnsi="Arial" w:cs="Arial"/>
                <w:sz w:val="22"/>
                <w:szCs w:val="22"/>
              </w:rPr>
              <w:t>A</w:t>
            </w:r>
            <w:permEnd w:id="858006377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Floor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734D93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5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995959023" w:edGrp="everyone"/>
            <w:r w:rsidR="00734D93">
              <w:rPr>
                <w:rFonts w:ascii="Arial" w:hAnsi="Arial" w:cs="Arial"/>
                <w:sz w:val="22"/>
                <w:szCs w:val="22"/>
              </w:rPr>
              <w:t>B</w:t>
            </w:r>
            <w:permEnd w:id="99595902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Section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734D93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6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748709514" w:edGrp="everyone"/>
            <w:r w:rsidR="00734D93">
              <w:rPr>
                <w:rFonts w:ascii="Arial" w:hAnsi="Arial" w:cs="Arial"/>
                <w:sz w:val="22"/>
                <w:szCs w:val="22"/>
              </w:rPr>
              <w:t>C</w:t>
            </w:r>
            <w:permEnd w:id="174870951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3" w:right="82" w:hanging="13"/>
              <w:jc w:val="center"/>
            </w:pPr>
            <w:r>
              <w:t>Site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</w:tbl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3" w:name="_Ref2931697"/>
      <w:r>
        <w:t>Which sheet number of Drawing WD 9733 identifies the storm water drainage for the proposed structure? Tick your response.</w:t>
      </w:r>
      <w:bookmarkEnd w:id="3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B6BFC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6780768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914744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8076847" w:displacedByCustomXml="prev"/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2820360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8203606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4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6127177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12144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1271775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792607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696715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734D93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926073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6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</w:tbl>
    <w:p w:rsidR="00AB6BFC" w:rsidRPr="002D5452" w:rsidRDefault="00AB6BFC" w:rsidP="00AB6BFC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2D5452" w:rsidRDefault="001D5782" w:rsidP="001D5782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830749" w:rsidRDefault="001D5782" w:rsidP="001D5782">
      <w:pPr>
        <w:pStyle w:val="11CSTCPLQuestionBullet"/>
        <w:numPr>
          <w:ilvl w:val="0"/>
          <w:numId w:val="13"/>
        </w:numPr>
        <w:ind w:left="709" w:hanging="709"/>
      </w:pPr>
      <w:bookmarkStart w:id="4" w:name="_Ref2931926"/>
      <w:r>
        <w:t xml:space="preserve">Identify the Volume and Parts of the NCC that outline the requirements for stormwater drainage </w:t>
      </w:r>
      <w:r w:rsidRPr="00831B06">
        <w:t>for Classes 1 and 10, and Classes 2 to 9</w:t>
      </w:r>
      <w:r>
        <w:t>.</w:t>
      </w:r>
      <w:bookmarkEnd w:id="4"/>
    </w:p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1D5782" w:rsidTr="00734D93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D5782" w:rsidRDefault="001D5782" w:rsidP="00734D9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1D5782" w:rsidRPr="00721F99" w:rsidRDefault="001D5782" w:rsidP="00734D93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1D5782" w:rsidRDefault="001D5782" w:rsidP="00734D93">
            <w:pPr>
              <w:ind w:right="82"/>
              <w:jc w:val="center"/>
            </w:pPr>
            <w:r>
              <w:t>Classes 2 to 9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1D5782" w:rsidRDefault="001D5782" w:rsidP="00734D93">
            <w:pPr>
              <w:keepNext/>
              <w:ind w:left="993" w:hanging="993"/>
            </w:pPr>
            <w:r w:rsidRPr="00E106BF">
              <w:rPr>
                <w:rFonts w:ascii="Arial" w:hAnsi="Arial" w:cs="Arial"/>
                <w:sz w:val="44"/>
                <w:szCs w:val="44"/>
              </w:rPr>
              <w:sym w:font="Wingdings" w:char="F071"/>
            </w:r>
          </w:p>
        </w:tc>
      </w:tr>
      <w:tr w:rsidR="001D5782" w:rsidTr="00734D93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5782" w:rsidRPr="00FE608E" w:rsidRDefault="001D5782" w:rsidP="00734D9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D5782" w:rsidRPr="001D5782" w:rsidRDefault="005627D1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1435204101" w:edGrp="everyone"/>
            <w:r>
              <w:rPr>
                <w:rFonts w:ascii="Arial" w:hAnsi="Arial" w:cs="Arial"/>
                <w:sz w:val="22"/>
                <w:szCs w:val="22"/>
              </w:rPr>
              <w:t xml:space="preserve">Volume 2 Part </w:t>
            </w:r>
            <w:r>
              <w:t xml:space="preserve"> </w:t>
            </w:r>
            <w:r>
              <w:t>3.1.2.5</w:t>
            </w:r>
            <w:permEnd w:id="1435204101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D5782" w:rsidRPr="001D5782" w:rsidRDefault="005627D1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1921219681" w:edGrp="everyone"/>
            <w:r>
              <w:rPr>
                <w:rFonts w:ascii="Arial" w:hAnsi="Arial" w:cs="Arial"/>
                <w:sz w:val="22"/>
                <w:szCs w:val="22"/>
              </w:rPr>
              <w:t>Volume 1 a</w:t>
            </w:r>
            <w:r w:rsidR="00E9433E">
              <w:rPr>
                <w:rFonts w:ascii="Arial" w:hAnsi="Arial" w:cs="Arial"/>
                <w:sz w:val="22"/>
                <w:szCs w:val="22"/>
              </w:rPr>
              <w:t>nd Part</w:t>
            </w:r>
            <w:r>
              <w:rPr>
                <w:rFonts w:ascii="Arial" w:hAnsi="Arial" w:cs="Arial"/>
                <w:sz w:val="22"/>
                <w:szCs w:val="22"/>
              </w:rPr>
              <w:t xml:space="preserve">  F1.1</w:t>
            </w:r>
            <w:permEnd w:id="19212196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5782" w:rsidRDefault="001D5782" w:rsidP="00734D93">
            <w:pPr>
              <w:ind w:left="993" w:hanging="993"/>
            </w:pPr>
          </w:p>
        </w:tc>
      </w:tr>
    </w:tbl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6E061A" w:rsidRPr="00830749" w:rsidRDefault="006E061A" w:rsidP="006E061A">
      <w:pPr>
        <w:pStyle w:val="11CSTCPLQuestionBullet"/>
        <w:numPr>
          <w:ilvl w:val="0"/>
          <w:numId w:val="13"/>
        </w:numPr>
        <w:ind w:left="709" w:hanging="709"/>
      </w:pPr>
      <w:bookmarkStart w:id="5" w:name="_Ref2931928"/>
      <w:r>
        <w:t>Which Australian Standard is referenced in the NCC with regards to storm water drainage?</w:t>
      </w:r>
      <w:bookmarkEnd w:id="5"/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20C5" w:rsidRPr="00DD7A44" w:rsidTr="002D545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20C5" w:rsidRPr="00DD7A44" w:rsidRDefault="00F320C5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0C5" w:rsidRPr="00DD7A44" w:rsidRDefault="005627D1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796022323" w:edGrp="everyone"/>
            <w:r>
              <w:rPr>
                <w:rFonts w:ascii="Arial" w:hAnsi="Arial" w:cs="Arial"/>
                <w:sz w:val="22"/>
                <w:szCs w:val="22"/>
              </w:rPr>
              <w:t>AS/NZS 3500</w:t>
            </w:r>
            <w:r w:rsidR="002202C0">
              <w:rPr>
                <w:rFonts w:ascii="Arial" w:hAnsi="Arial" w:cs="Arial"/>
                <w:sz w:val="22"/>
                <w:szCs w:val="22"/>
              </w:rPr>
              <w:t>.3</w:t>
            </w:r>
            <w:permEnd w:id="796022323"/>
          </w:p>
        </w:tc>
        <w:permStart w:id="10752094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6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320C5" w:rsidRPr="00DD7A44" w:rsidRDefault="00F320C5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5209494" w:displacedByCustomXml="prev"/>
      </w:tr>
    </w:tbl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911776" w:rsidRPr="002D5452" w:rsidRDefault="00911776" w:rsidP="00334357">
      <w:pPr>
        <w:ind w:left="567" w:hanging="567"/>
        <w:rPr>
          <w:rFonts w:ascii="Arial" w:hAnsi="Arial" w:cs="Arial"/>
          <w:sz w:val="20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6" w:name="_Ref2931799"/>
      <w:r>
        <w:t>What is the area of the verandah? Tick your response.</w:t>
      </w:r>
      <w:bookmarkEnd w:id="6"/>
    </w:p>
    <w:p w:rsidR="00911776" w:rsidRPr="002D5452" w:rsidRDefault="00911776" w:rsidP="00911776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11776" w:rsidTr="0091177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11776" w:rsidRDefault="00911776" w:rsidP="0091177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659529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8938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11776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5952901" w:displacedByCustomXml="prev"/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7878768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66299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8787684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76m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1571246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614152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F2311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5712460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92m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3814915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45683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8149154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135m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3662300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5971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6623006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211m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7601717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863666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6017172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243m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B6BFC" w:rsidRDefault="00AB6BFC">
      <w:pPr>
        <w:jc w:val="left"/>
        <w:rPr>
          <w:rFonts w:ascii="Arial" w:hAnsi="Arial" w:cs="Arial"/>
          <w:sz w:val="22"/>
          <w:szCs w:val="22"/>
        </w:rPr>
      </w:pPr>
    </w:p>
    <w:p w:rsidR="0097148E" w:rsidRPr="00830749" w:rsidRDefault="00911776" w:rsidP="0097148E">
      <w:pPr>
        <w:pStyle w:val="11CSTCPLQuestionBullet"/>
        <w:numPr>
          <w:ilvl w:val="0"/>
          <w:numId w:val="13"/>
        </w:numPr>
        <w:ind w:left="709" w:hanging="709"/>
      </w:pPr>
      <w:bookmarkStart w:id="7" w:name="_Ref2931800"/>
      <w:r>
        <w:t>What is the pitch of the verandah roof?</w:t>
      </w:r>
      <w:bookmarkEnd w:id="7"/>
    </w:p>
    <w:p w:rsidR="0097148E" w:rsidRPr="00830749" w:rsidRDefault="0097148E" w:rsidP="0097148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E8318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E9433E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690251763" w:edGrp="everyone"/>
            <w:r>
              <w:rPr>
                <w:rFonts w:ascii="Arial" w:hAnsi="Arial" w:cs="Arial"/>
                <w:sz w:val="22"/>
                <w:szCs w:val="22"/>
              </w:rPr>
              <w:t>15</w:t>
            </w:r>
            <w:permEnd w:id="690251763"/>
          </w:p>
        </w:tc>
        <w:permStart w:id="8194006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442498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9400695" w:displacedByCustomXml="prev"/>
      </w:tr>
    </w:tbl>
    <w:p w:rsidR="0097148E" w:rsidRPr="0097148E" w:rsidRDefault="0097148E" w:rsidP="0097148E">
      <w:pPr>
        <w:rPr>
          <w:rFonts w:ascii="Arial" w:hAnsi="Arial" w:cs="Arial"/>
          <w:sz w:val="22"/>
          <w:szCs w:val="22"/>
        </w:rPr>
      </w:pPr>
    </w:p>
    <w:p w:rsidR="00911776" w:rsidRDefault="00911776" w:rsidP="00911776">
      <w:pPr>
        <w:ind w:left="567" w:hanging="567"/>
        <w:rPr>
          <w:rFonts w:ascii="Arial" w:hAnsi="Arial" w:cs="Arial"/>
          <w:sz w:val="22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8" w:name="_Ref2931802"/>
      <w:r>
        <w:t>What size are the verandah beams?</w:t>
      </w:r>
      <w:bookmarkEnd w:id="8"/>
    </w:p>
    <w:p w:rsidR="00911776" w:rsidRPr="00830749" w:rsidRDefault="00911776" w:rsidP="0091177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734D9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E9433E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1613584702" w:edGrp="everyone"/>
            <w:r>
              <w:rPr>
                <w:rFonts w:ascii="Arial" w:hAnsi="Arial" w:cs="Arial"/>
                <w:sz w:val="22"/>
                <w:szCs w:val="22"/>
              </w:rPr>
              <w:t>150  X  50 F7 Oregon</w:t>
            </w:r>
            <w:permEnd w:id="1613584702"/>
          </w:p>
        </w:tc>
        <w:permStart w:id="11526767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55900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2676773" w:displacedByCustomXml="prev"/>
      </w:tr>
    </w:tbl>
    <w:p w:rsidR="00911776" w:rsidRDefault="00911776" w:rsidP="00911776">
      <w:pPr>
        <w:rPr>
          <w:rFonts w:ascii="Arial" w:hAnsi="Arial" w:cs="Arial"/>
          <w:sz w:val="22"/>
          <w:szCs w:val="22"/>
        </w:rPr>
      </w:pPr>
    </w:p>
    <w:p w:rsidR="00AF2B0D" w:rsidRPr="0097148E" w:rsidRDefault="00AF2B0D" w:rsidP="00911776">
      <w:pPr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9" w:name="_Ref2931702"/>
      <w:r>
        <w:t>Which of the following Jamb Studs are to be used for both the upper and lower storeys? Tick all that apply.</w:t>
      </w:r>
      <w:bookmarkEnd w:id="9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F2B0D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F2B0D" w:rsidRDefault="00AF2B0D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39183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790641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F2B0D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918354" w:displacedByCustomXml="prev"/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485950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6091928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E9433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4859508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90x45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6127182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6509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E9433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1271822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90x70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9034572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69393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E9433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0345725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90x90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F2B0D" w:rsidRPr="00AB6BFC" w:rsidRDefault="00AF2B0D" w:rsidP="00AF2B0D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830749" w:rsidRDefault="000F79F3" w:rsidP="000F79F3">
      <w:pPr>
        <w:pStyle w:val="11CSTCPLQuestionBullet"/>
        <w:numPr>
          <w:ilvl w:val="0"/>
          <w:numId w:val="13"/>
        </w:numPr>
        <w:ind w:left="709" w:hanging="709"/>
      </w:pPr>
      <w:bookmarkStart w:id="10" w:name="_Ref2941075"/>
      <w:r>
        <w:t>Identify three (3) subcontractors that may work on this construction project.</w:t>
      </w:r>
      <w:bookmarkEnd w:id="10"/>
      <w:r>
        <w:t xml:space="preserve"> </w:t>
      </w:r>
    </w:p>
    <w:p w:rsidR="000F79F3" w:rsidRPr="00830749" w:rsidRDefault="000F79F3" w:rsidP="000F79F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Default="00E9433E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496847640" w:edGrp="everyone"/>
            <w:r>
              <w:rPr>
                <w:rFonts w:ascii="Arial" w:hAnsi="Arial" w:cs="Arial"/>
                <w:sz w:val="22"/>
                <w:szCs w:val="22"/>
              </w:rPr>
              <w:t>Plumber</w:t>
            </w:r>
          </w:p>
          <w:p w:rsidR="009F3405" w:rsidRDefault="00E9433E" w:rsidP="00734D9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Carpenter</w:t>
            </w:r>
          </w:p>
          <w:p w:rsidR="00E9433E" w:rsidRDefault="00475EBC" w:rsidP="00734D9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Electrician</w:t>
            </w:r>
          </w:p>
          <w:permEnd w:id="496847640"/>
          <w:p w:rsidR="009F3405" w:rsidRPr="00DD7A44" w:rsidRDefault="009F3405" w:rsidP="00734D9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090367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82495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9036735" w:displacedByCustomXml="prev"/>
      </w:tr>
    </w:tbl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11" w:name="_Ref2949683"/>
      <w:r>
        <w:t>Identify three (3) items of plant and/or equipment that may be used on this construction project.</w:t>
      </w:r>
      <w:bookmarkEnd w:id="11"/>
      <w:r>
        <w:t xml:space="preserve"> </w:t>
      </w:r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734D9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Default="00475EBC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1203057491" w:edGrp="everyone"/>
            <w:r>
              <w:rPr>
                <w:rFonts w:ascii="Arial" w:hAnsi="Arial" w:cs="Arial"/>
                <w:sz w:val="22"/>
                <w:szCs w:val="22"/>
              </w:rPr>
              <w:t>Tipper truck</w:t>
            </w:r>
          </w:p>
          <w:p w:rsidR="009F3405" w:rsidRDefault="00475EBC" w:rsidP="00734D9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Drill</w:t>
            </w:r>
          </w:p>
          <w:p w:rsidR="009F3405" w:rsidRPr="00DD7A44" w:rsidRDefault="00475EBC" w:rsidP="00734D9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Platform ladder</w:t>
            </w:r>
            <w:permEnd w:id="1203057491"/>
          </w:p>
        </w:tc>
        <w:permStart w:id="1829246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58607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924671" w:displacedByCustomXml="prev"/>
      </w:tr>
    </w:tbl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AF2B0D" w:rsidRPr="00AB6BFC" w:rsidRDefault="00AF2B0D">
      <w:pPr>
        <w:jc w:val="left"/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12" w:name="_Ref2931930"/>
      <w:r>
        <w:t>Identify the Volume and Part of the NCC that outlines the requirements for the timber weatherboards identified in Sheet 5.</w:t>
      </w:r>
      <w:bookmarkEnd w:id="12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475EBC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1123575606" w:edGrp="everyone"/>
            <w:r>
              <w:rPr>
                <w:rFonts w:ascii="Arial" w:hAnsi="Arial" w:cs="Arial"/>
                <w:sz w:val="22"/>
                <w:szCs w:val="22"/>
              </w:rPr>
              <w:t>Volume 2 Part 3.5.3.2</w:t>
            </w:r>
            <w:permEnd w:id="1123575606"/>
          </w:p>
        </w:tc>
        <w:permStart w:id="8532346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007611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3234654" w:displacedByCustomXml="prev"/>
      </w:tr>
    </w:tbl>
    <w:p w:rsidR="00D75DBF" w:rsidRPr="00AB6BFC" w:rsidRDefault="00D75DBF" w:rsidP="00AF2B0D">
      <w:pPr>
        <w:rPr>
          <w:rFonts w:ascii="Arial" w:hAnsi="Arial" w:cs="Arial"/>
          <w:sz w:val="22"/>
          <w:szCs w:val="22"/>
        </w:rPr>
      </w:pPr>
    </w:p>
    <w:p w:rsidR="00D75DBF" w:rsidRPr="00830749" w:rsidRDefault="00D75DBF" w:rsidP="00D75DBF">
      <w:pPr>
        <w:pStyle w:val="11CSTCPLQuestionBullet"/>
        <w:numPr>
          <w:ilvl w:val="0"/>
          <w:numId w:val="13"/>
        </w:numPr>
        <w:ind w:left="709" w:hanging="709"/>
      </w:pPr>
      <w:bookmarkStart w:id="13" w:name="_Ref2931932"/>
      <w:r>
        <w:t>Which Australian Standard is referenced in the NCC with regards to timber structures?</w:t>
      </w:r>
      <w:bookmarkEnd w:id="13"/>
    </w:p>
    <w:p w:rsidR="00D75DBF" w:rsidRPr="00AB6BFC" w:rsidRDefault="00D75DBF" w:rsidP="00D75DB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41"/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53E2" w:rsidRPr="00DD7A44" w:rsidTr="00A953E2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953E2" w:rsidRPr="00DD7A44" w:rsidRDefault="00A953E2" w:rsidP="00A953E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3E2" w:rsidRPr="00DD7A44" w:rsidRDefault="005B5C57" w:rsidP="00A953E2">
            <w:pPr>
              <w:rPr>
                <w:rFonts w:ascii="Arial" w:hAnsi="Arial" w:cs="Arial"/>
                <w:sz w:val="22"/>
                <w:szCs w:val="22"/>
              </w:rPr>
            </w:pPr>
            <w:permStart w:id="92550927" w:edGrp="everyone"/>
            <w:r>
              <w:rPr>
                <w:rFonts w:ascii="Arial" w:hAnsi="Arial" w:cs="Arial"/>
                <w:sz w:val="22"/>
                <w:szCs w:val="22"/>
              </w:rPr>
              <w:t>AS 2908</w:t>
            </w:r>
            <w:permEnd w:id="92550927"/>
          </w:p>
        </w:tc>
        <w:permStart w:id="16381608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84539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953E2" w:rsidRPr="00DD7A44" w:rsidRDefault="00A953E2" w:rsidP="00A953E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8160835" w:displacedByCustomXml="prev"/>
      </w:tr>
    </w:tbl>
    <w:p w:rsidR="000F79F3" w:rsidRDefault="000F79F3">
      <w:pPr>
        <w:jc w:val="left"/>
        <w:rPr>
          <w:rFonts w:ascii="Arial" w:hAnsi="Arial" w:cs="Arial"/>
          <w:sz w:val="22"/>
          <w:szCs w:val="22"/>
        </w:rPr>
      </w:pPr>
    </w:p>
    <w:p w:rsidR="00A953E2" w:rsidRDefault="00A953E2">
      <w:pPr>
        <w:jc w:val="left"/>
        <w:rPr>
          <w:rFonts w:ascii="Arial" w:hAnsi="Arial" w:cs="Arial"/>
          <w:sz w:val="22"/>
          <w:szCs w:val="22"/>
        </w:rPr>
      </w:pPr>
    </w:p>
    <w:p w:rsidR="0097148E" w:rsidRPr="0097148E" w:rsidRDefault="0097148E" w:rsidP="0097148E">
      <w:pPr>
        <w:rPr>
          <w:rFonts w:ascii="Arial" w:hAnsi="Arial" w:cs="Arial"/>
          <w:b/>
          <w:i/>
          <w:sz w:val="22"/>
          <w:szCs w:val="22"/>
        </w:rPr>
      </w:pPr>
      <w:r w:rsidRPr="0097148E">
        <w:rPr>
          <w:rFonts w:ascii="Arial" w:hAnsi="Arial" w:cs="Arial"/>
          <w:b/>
          <w:i/>
          <w:sz w:val="22"/>
          <w:szCs w:val="22"/>
        </w:rPr>
        <w:t xml:space="preserve">Refer to the contour plan </w:t>
      </w:r>
      <w:r w:rsidR="000F79F3">
        <w:rPr>
          <w:rFonts w:ascii="Arial" w:hAnsi="Arial" w:cs="Arial"/>
          <w:b/>
          <w:i/>
          <w:sz w:val="22"/>
          <w:szCs w:val="22"/>
        </w:rPr>
        <w:t>below</w:t>
      </w:r>
      <w:r w:rsidRPr="0097148E">
        <w:rPr>
          <w:rFonts w:ascii="Arial" w:hAnsi="Arial" w:cs="Arial"/>
          <w:b/>
          <w:i/>
          <w:sz w:val="22"/>
          <w:szCs w:val="22"/>
        </w:rPr>
        <w:t xml:space="preserve"> to respond 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_Ref2928903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Q13.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  <w:r w:rsidRPr="0097148E">
        <w:rPr>
          <w:rFonts w:ascii="Arial" w:hAnsi="Arial" w:cs="Arial"/>
          <w:b/>
          <w:i/>
          <w:sz w:val="22"/>
          <w:szCs w:val="22"/>
        </w:rPr>
        <w:t xml:space="preserve">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_Ref2928907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Q15.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0F79F3" w:rsidRPr="0097148E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97148E" w:rsidRDefault="000F79F3" w:rsidP="000F79F3">
      <w:pPr>
        <w:jc w:val="left"/>
      </w:pPr>
      <w:r w:rsidRPr="0097148E">
        <w:rPr>
          <w:noProof/>
          <w:lang w:eastAsia="en-AU"/>
        </w:rPr>
        <w:drawing>
          <wp:inline distT="0" distB="0" distL="0" distR="0" wp14:anchorId="2C409131" wp14:editId="440EDD11">
            <wp:extent cx="5731510" cy="3366125"/>
            <wp:effectExtent l="0" t="0" r="2540" b="635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6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4" w:name="_Ref2928903"/>
      <w:r>
        <w:t>What is the datum reading at the tip of the pit?</w:t>
      </w:r>
      <w:bookmarkEnd w:id="14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734D9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281496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586362206" w:edGrp="everyone"/>
            <w:r>
              <w:rPr>
                <w:rFonts w:ascii="Arial" w:hAnsi="Arial" w:cs="Arial"/>
                <w:sz w:val="22"/>
                <w:szCs w:val="22"/>
              </w:rPr>
              <w:t>0.00</w:t>
            </w:r>
            <w:permEnd w:id="586362206"/>
          </w:p>
        </w:tc>
        <w:permStart w:id="17708130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56793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0813006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r>
        <w:t>What is the level at the kerb invert?</w:t>
      </w:r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734D9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281496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2064737039" w:edGrp="everyone"/>
            <w:r>
              <w:rPr>
                <w:rFonts w:ascii="Arial" w:hAnsi="Arial" w:cs="Arial"/>
                <w:sz w:val="22"/>
                <w:szCs w:val="22"/>
              </w:rPr>
              <w:t>0.55</w:t>
            </w:r>
            <w:permEnd w:id="2064737039"/>
          </w:p>
        </w:tc>
        <w:permStart w:id="14732504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352585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3250496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Default="000F79F3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5" w:name="_Ref2928907"/>
      <w:r>
        <w:t>True or False (Tick your response): The lowest point on the site is found at the northernmost point.</w:t>
      </w:r>
      <w:bookmarkEnd w:id="15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330864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166504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3308649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17703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94688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770338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6689504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76032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1863F6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6895048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DE3FC0" w:rsidRDefault="00DE3FC0" w:rsidP="00DE3FC0">
      <w:pPr>
        <w:rPr>
          <w:rFonts w:ascii="Arial" w:hAnsi="Arial" w:cs="Arial"/>
          <w:sz w:val="22"/>
          <w:szCs w:val="22"/>
        </w:rPr>
      </w:pPr>
    </w:p>
    <w:p w:rsidR="00DE3FC0" w:rsidRDefault="00DE3FC0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6" w:name="_Ref2941079"/>
      <w:r>
        <w:t>True or False (Tick your response): A Gantt Chart may assist with determining the numbers of on-site personnel required and the time requirements for a project.</w:t>
      </w:r>
      <w:bookmarkEnd w:id="16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C03DE9" w:rsidTr="00C03DE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737938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0242627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1863F6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7379380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072346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01072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07234664" w:displacedByCustomXml="prev"/>
      </w:tr>
      <w:tr w:rsidR="00C03DE9" w:rsidTr="00C03DE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9903809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127123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9038098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661A32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Default="0079171E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17" w:name="_Ref2942366"/>
      <w:r>
        <w:t>Identify labour that may be required for non-contract elements of a construction project.</w:t>
      </w:r>
      <w:bookmarkEnd w:id="17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51164" w:rsidRPr="00DD7A44" w:rsidTr="00551164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164" w:rsidRPr="00DD7A44" w:rsidRDefault="00551164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64" w:rsidRDefault="001863F6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103966076" w:edGrp="everyone"/>
            <w:r>
              <w:rPr>
                <w:rFonts w:ascii="Arial" w:hAnsi="Arial" w:cs="Arial"/>
                <w:sz w:val="22"/>
                <w:szCs w:val="22"/>
              </w:rPr>
              <w:t>Office admin</w:t>
            </w:r>
          </w:p>
          <w:permEnd w:id="103966076"/>
          <w:p w:rsidR="00551164" w:rsidRPr="00DD7A44" w:rsidRDefault="00551164" w:rsidP="00734D9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792043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87333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164" w:rsidRPr="00DD7A44" w:rsidRDefault="00551164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9204377" w:displacedByCustomXml="prev"/>
      </w:tr>
    </w:tbl>
    <w:p w:rsidR="00661A32" w:rsidRPr="00AD1C5B" w:rsidRDefault="00661A32" w:rsidP="00661A32">
      <w:pPr>
        <w:ind w:left="567" w:hanging="567"/>
        <w:rPr>
          <w:rFonts w:ascii="Arial" w:hAnsi="Arial" w:cs="Arial"/>
          <w:sz w:val="20"/>
          <w:szCs w:val="22"/>
        </w:rPr>
      </w:pPr>
    </w:p>
    <w:p w:rsidR="00661A32" w:rsidRPr="00AD1C5B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496DEF" w:rsidRDefault="00661A32" w:rsidP="00661A32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2943688"/>
      <w:r>
        <w:rPr>
          <w:rFonts w:ascii="Arial" w:hAnsi="Arial"/>
          <w:b/>
        </w:rPr>
        <w:t>Explain how the following methods may be used to calculate the costs for on-site work.</w:t>
      </w:r>
      <w:bookmarkEnd w:id="18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661A32" w:rsidTr="00C03DE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61A32" w:rsidRDefault="00661A32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Method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Explanation</w:t>
            </w:r>
          </w:p>
        </w:tc>
        <w:permStart w:id="3365594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625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61A32" w:rsidRDefault="00162BE7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6559409" w:displacedByCustomXml="prev"/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hour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2202C0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943799324" w:edGrp="everyone"/>
            <w:r>
              <w:rPr>
                <w:rFonts w:ascii="Arial" w:hAnsi="Arial" w:cs="Arial"/>
                <w:sz w:val="22"/>
              </w:rPr>
              <w:t>Labours paid as per working hours</w:t>
            </w:r>
            <w:permEnd w:id="9437993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unit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2202C0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6997792" w:edGrp="everyone"/>
            <w:r>
              <w:rPr>
                <w:rFonts w:ascii="Arial" w:hAnsi="Arial" w:cs="Arial"/>
                <w:sz w:val="22"/>
              </w:rPr>
              <w:t xml:space="preserve">Installation per unit such as </w:t>
            </w:r>
            <w:r w:rsidR="00DB0C8D" w:rsidRPr="00DB0C8D">
              <w:rPr>
                <w:rFonts w:ascii="Arial" w:hAnsi="Arial" w:cs="Arial"/>
                <w:sz w:val="22"/>
              </w:rPr>
              <w:t>installation of doors is usually quoted per unit</w:t>
            </w:r>
            <w:permEnd w:id="169977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metre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2202C0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387135424" w:edGrp="everyone"/>
            <w:r>
              <w:rPr>
                <w:rFonts w:ascii="Arial" w:hAnsi="Arial" w:cs="Arial"/>
                <w:sz w:val="22"/>
              </w:rPr>
              <w:t>Cost of building wall may be quoted in per metre</w:t>
            </w:r>
            <w:permEnd w:id="13871354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</w:tbl>
    <w:p w:rsidR="00DD0796" w:rsidRDefault="00DD0796" w:rsidP="00661A32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AD1C5B" w:rsidRPr="0097148E" w:rsidRDefault="00AD1C5B" w:rsidP="00AD1C5B">
      <w:pPr>
        <w:rPr>
          <w:rFonts w:ascii="Arial" w:hAnsi="Arial" w:cs="Arial"/>
          <w:sz w:val="22"/>
          <w:szCs w:val="22"/>
        </w:rPr>
      </w:pPr>
    </w:p>
    <w:p w:rsidR="00AD1C5B" w:rsidRPr="00830749" w:rsidRDefault="00AD1C5B" w:rsidP="00AD1C5B">
      <w:pPr>
        <w:pStyle w:val="11CSTCPLQuestionBullet"/>
        <w:numPr>
          <w:ilvl w:val="0"/>
          <w:numId w:val="13"/>
        </w:numPr>
        <w:ind w:left="709" w:hanging="709"/>
      </w:pPr>
      <w:bookmarkStart w:id="19" w:name="_Ref2946715"/>
      <w:r>
        <w:t>Which of the following documents may you refer to when establishing material quantities for a construction project? Tick all that apply.</w:t>
      </w:r>
      <w:bookmarkEnd w:id="19"/>
    </w:p>
    <w:p w:rsidR="00AD1C5B" w:rsidRPr="00830749" w:rsidRDefault="00AD1C5B" w:rsidP="00AD1C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D1C5B" w:rsidTr="00D66F4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D1C5B" w:rsidRDefault="00AD1C5B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847091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16311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D1C5B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4709104" w:displacedByCustomXml="prev"/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4203690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85632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F2311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2036905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Plans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4765421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50332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F2311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7654210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Project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7458819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8974303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F2311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4588196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Specifications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7297643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518544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F2311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2976438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Standard construction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20" w:name="_Ref2950210"/>
      <w:r>
        <w:t>True or False (Tick your response): The fast way to locate suppliers, such as manufacturers and wholesalers, is to find them online.</w:t>
      </w:r>
      <w:bookmarkEnd w:id="20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477017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496238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F2311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4770172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034443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408494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3444301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5618031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953011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6180311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AD1C5B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496DEF" w:rsidRDefault="0079171E" w:rsidP="0079171E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1" w:name="_Ref2950211"/>
      <w:r>
        <w:rPr>
          <w:rFonts w:ascii="Arial" w:hAnsi="Arial"/>
          <w:b/>
        </w:rPr>
        <w:t>Explain how each of the following factors affects supplier selection.</w:t>
      </w:r>
      <w:bookmarkEnd w:id="21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9171E" w:rsidTr="00A93F40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9171E" w:rsidRDefault="0079171E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14573541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08624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9171E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7354151" w:displacedByCustomXml="prev"/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9171E" w:rsidRPr="00AB43F7" w:rsidRDefault="00F23115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371012104" w:edGrp="everyone"/>
            <w:r w:rsidRPr="00F23115">
              <w:rPr>
                <w:rFonts w:ascii="Arial" w:hAnsi="Arial" w:cs="Arial"/>
                <w:sz w:val="22"/>
              </w:rPr>
              <w:t>Dealing with distant suppliers might mean longer delivery times and extra freight costs</w:t>
            </w:r>
            <w:permEnd w:id="3710121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Price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F23115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287310557" w:edGrp="everyone"/>
            <w:r w:rsidRPr="00F23115">
              <w:rPr>
                <w:rFonts w:ascii="Arial" w:hAnsi="Arial" w:cs="Arial"/>
                <w:sz w:val="22"/>
              </w:rPr>
              <w:t>Affordability is a key factor, but cheap does not always equate with quality</w:t>
            </w:r>
            <w:permEnd w:id="2873105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Reliability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F23115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68114159" w:edGrp="everyone"/>
            <w:r w:rsidRPr="00F23115">
              <w:rPr>
                <w:rFonts w:ascii="Arial" w:hAnsi="Arial" w:cs="Arial"/>
                <w:sz w:val="22"/>
              </w:rPr>
              <w:t>Suppliers should be able to delivery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F23115">
              <w:rPr>
                <w:rFonts w:ascii="Arial" w:hAnsi="Arial" w:cs="Arial"/>
                <w:sz w:val="22"/>
              </w:rPr>
              <w:t>the right goods and on time</w:t>
            </w:r>
            <w:permEnd w:id="16811415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F23115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728651431" w:edGrp="everyone"/>
            <w:r w:rsidRPr="00F23115">
              <w:rPr>
                <w:rFonts w:ascii="Arial" w:hAnsi="Arial" w:cs="Arial"/>
                <w:sz w:val="22"/>
              </w:rPr>
              <w:t>Look for experienced suppliers who have been in business a long time. This illustrates financial stability.</w:t>
            </w:r>
            <w:permEnd w:id="17286514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Supplier groups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00000" w:rsidRPr="00F23115" w:rsidRDefault="00EF6E43" w:rsidP="00F23115">
            <w:pPr>
              <w:jc w:val="left"/>
              <w:rPr>
                <w:rFonts w:ascii="Arial" w:hAnsi="Arial" w:cs="Arial"/>
                <w:sz w:val="22"/>
              </w:rPr>
            </w:pPr>
            <w:permStart w:id="1990727563" w:edGrp="everyone"/>
            <w:r w:rsidRPr="00F23115">
              <w:rPr>
                <w:rFonts w:ascii="Arial" w:hAnsi="Arial" w:cs="Arial"/>
                <w:sz w:val="22"/>
              </w:rPr>
              <w:t>While using a single supplier has its advantages, it also has risks. It might be better to use</w:t>
            </w:r>
            <w:r w:rsidRPr="00F23115">
              <w:rPr>
                <w:rFonts w:ascii="Arial" w:hAnsi="Arial" w:cs="Arial"/>
                <w:sz w:val="22"/>
              </w:rPr>
              <w:t xml:space="preserve"> a carefully selected group of suppliers as insurance against any problems occurring. </w:t>
            </w:r>
          </w:p>
          <w:permEnd w:id="1990727563"/>
          <w:p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</w:tbl>
    <w:p w:rsidR="0079171E" w:rsidRDefault="0079171E" w:rsidP="0079171E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316B46" w:rsidRDefault="00316B46">
      <w:pPr>
        <w:jc w:val="left"/>
      </w:pPr>
    </w:p>
    <w:p w:rsidR="00CA412F" w:rsidRDefault="00CA412F">
      <w:pPr>
        <w:jc w:val="left"/>
      </w:pPr>
      <w:r>
        <w:br w:type="page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i/>
          <w:sz w:val="22"/>
          <w:szCs w:val="22"/>
        </w:rPr>
      </w:pPr>
      <w:r w:rsidRPr="00C761FC">
        <w:rPr>
          <w:i/>
          <w:sz w:val="22"/>
          <w:szCs w:val="22"/>
        </w:rPr>
        <w:t xml:space="preserve">Read </w:t>
      </w:r>
      <w:r>
        <w:rPr>
          <w:i/>
          <w:sz w:val="22"/>
          <w:szCs w:val="22"/>
        </w:rPr>
        <w:t xml:space="preserve">the following information </w:t>
      </w:r>
      <w:r w:rsidRPr="00C761FC">
        <w:rPr>
          <w:i/>
          <w:sz w:val="22"/>
          <w:szCs w:val="22"/>
        </w:rPr>
        <w:t xml:space="preserve">to </w:t>
      </w:r>
      <w:r w:rsidRPr="0023193A">
        <w:rPr>
          <w:i/>
          <w:sz w:val="22"/>
          <w:szCs w:val="22"/>
        </w:rPr>
        <w:t xml:space="preserve">respond to </w:t>
      </w:r>
      <w:r w:rsidRPr="0023193A">
        <w:rPr>
          <w:i/>
          <w:sz w:val="22"/>
          <w:szCs w:val="22"/>
        </w:rPr>
        <w:fldChar w:fldCharType="begin"/>
      </w:r>
      <w:r w:rsidRPr="0023193A">
        <w:rPr>
          <w:i/>
          <w:sz w:val="22"/>
          <w:szCs w:val="22"/>
        </w:rPr>
        <w:instrText xml:space="preserve"> REF _Ref417289419 \r \h </w:instrText>
      </w:r>
      <w:r>
        <w:rPr>
          <w:i/>
          <w:sz w:val="22"/>
          <w:szCs w:val="22"/>
        </w:rPr>
        <w:instrText xml:space="preserve"> \* MERGEFORMAT </w:instrText>
      </w:r>
      <w:r w:rsidRPr="0023193A">
        <w:rPr>
          <w:i/>
          <w:sz w:val="22"/>
          <w:szCs w:val="22"/>
        </w:rPr>
      </w:r>
      <w:r w:rsidRPr="0023193A"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Q22. </w:t>
      </w:r>
      <w:r w:rsidRPr="0023193A">
        <w:rPr>
          <w:i/>
          <w:sz w:val="22"/>
          <w:szCs w:val="22"/>
        </w:rPr>
        <w:fldChar w:fldCharType="end"/>
      </w:r>
      <w:r w:rsidRPr="0023193A">
        <w:rPr>
          <w:i/>
          <w:sz w:val="22"/>
          <w:szCs w:val="22"/>
        </w:rPr>
        <w:t xml:space="preserve">to </w:t>
      </w:r>
      <w:r>
        <w:rPr>
          <w:i/>
          <w:sz w:val="22"/>
          <w:szCs w:val="22"/>
        </w:rPr>
        <w:fldChar w:fldCharType="begin"/>
      </w:r>
      <w:r>
        <w:rPr>
          <w:i/>
          <w:sz w:val="22"/>
          <w:szCs w:val="22"/>
        </w:rPr>
        <w:instrText xml:space="preserve"> REF _Ref417291147 \r \h </w:instrText>
      </w:r>
      <w:r>
        <w:rPr>
          <w:i/>
          <w:sz w:val="22"/>
          <w:szCs w:val="22"/>
        </w:rPr>
      </w:r>
      <w:r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Q27. </w:t>
      </w:r>
      <w:r>
        <w:rPr>
          <w:i/>
          <w:sz w:val="22"/>
          <w:szCs w:val="22"/>
        </w:rPr>
        <w:fldChar w:fldCharType="end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:rsidR="00661A32" w:rsidRPr="001C231B" w:rsidRDefault="00661A32" w:rsidP="00661A32">
      <w:pPr>
        <w:pStyle w:val="11CSTCPLQuestionBullet"/>
        <w:numPr>
          <w:ilvl w:val="0"/>
          <w:numId w:val="0"/>
        </w:numPr>
        <w:rPr>
          <w:i/>
          <w:sz w:val="22"/>
          <w:szCs w:val="22"/>
        </w:rPr>
      </w:pPr>
      <w:r w:rsidRPr="001C231B">
        <w:rPr>
          <w:i/>
          <w:sz w:val="22"/>
          <w:szCs w:val="22"/>
        </w:rPr>
        <w:t xml:space="preserve">The </w:t>
      </w:r>
      <w:r>
        <w:rPr>
          <w:i/>
          <w:sz w:val="22"/>
          <w:szCs w:val="22"/>
        </w:rPr>
        <w:t>diagram below</w:t>
      </w:r>
      <w:r w:rsidRPr="001C231B">
        <w:rPr>
          <w:i/>
          <w:sz w:val="22"/>
          <w:szCs w:val="22"/>
        </w:rPr>
        <w:t xml:space="preserve"> shows formwork that is required for a concrete slab.</w:t>
      </w:r>
    </w:p>
    <w:p w:rsidR="00661A32" w:rsidRDefault="00661A32" w:rsidP="00661A32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FFBE367" wp14:editId="6D4FACEC">
            <wp:extent cx="2798965" cy="1590261"/>
            <wp:effectExtent l="0" t="0" r="190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01" t="41681" r="16322" b="42282"/>
                    <a:stretch/>
                  </pic:blipFill>
                  <pic:spPr bwMode="auto">
                    <a:xfrm>
                      <a:off x="0" y="0"/>
                      <a:ext cx="2811323" cy="1597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The table below outlines the costs for this task.</w:t>
      </w: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61"/>
        <w:gridCol w:w="3709"/>
      </w:tblGrid>
      <w:tr w:rsidR="00661A32" w:rsidRPr="001C231B" w:rsidTr="00D66F45">
        <w:trPr>
          <w:trHeight w:val="283"/>
          <w:jc w:val="center"/>
        </w:trPr>
        <w:tc>
          <w:tcPr>
            <w:tcW w:w="1961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Item</w:t>
            </w:r>
          </w:p>
        </w:tc>
        <w:tc>
          <w:tcPr>
            <w:tcW w:w="3709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Cost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Timber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$2.50 per metre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Concrete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$50.00 per cubic metre (excluding GST)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Labour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$49.50 per hour</w:t>
            </w:r>
          </w:p>
        </w:tc>
      </w:tr>
    </w:tbl>
    <w:p w:rsidR="00661A32" w:rsidRPr="001C231B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2" w:name="_Ref406500432"/>
      <w:bookmarkStart w:id="23" w:name="_Ref417289419"/>
      <w:bookmarkStart w:id="24" w:name="_Ref417288526"/>
      <w:r w:rsidRPr="00B12541">
        <w:rPr>
          <w:lang w:val="en-US"/>
        </w:rPr>
        <w:t>Calculate the lineal meters of timber (150mm wide x 25mm thick) required to form up the edge of a concrete slab</w:t>
      </w:r>
      <w:r>
        <w:rPr>
          <w:lang w:val="en-US"/>
        </w:rPr>
        <w:t xml:space="preserve"> which is</w:t>
      </w:r>
      <w:r w:rsidRPr="00B12541">
        <w:rPr>
          <w:lang w:val="en-US"/>
        </w:rPr>
        <w:t xml:space="preserve"> 6.0m </w:t>
      </w:r>
      <w:r>
        <w:rPr>
          <w:lang w:val="en-US"/>
        </w:rPr>
        <w:t>x</w:t>
      </w:r>
      <w:r w:rsidRPr="00B12541">
        <w:rPr>
          <w:lang w:val="en-US"/>
        </w:rPr>
        <w:t xml:space="preserve"> 2.5m </w:t>
      </w:r>
      <w:r>
        <w:rPr>
          <w:lang w:val="en-US"/>
        </w:rPr>
        <w:t>x</w:t>
      </w:r>
      <w:r w:rsidRPr="00B12541">
        <w:rPr>
          <w:lang w:val="en-US"/>
        </w:rPr>
        <w:t xml:space="preserve"> 150mm</w:t>
      </w:r>
      <w:r>
        <w:rPr>
          <w:lang w:val="en-US"/>
        </w:rPr>
        <w:t>.  Provide no allowance for waste.</w:t>
      </w:r>
      <w:bookmarkEnd w:id="22"/>
      <w:r>
        <w:rPr>
          <w:lang w:val="en-US"/>
        </w:rPr>
        <w:t xml:space="preserve"> </w:t>
      </w:r>
      <w:r>
        <w:t>Show your</w:t>
      </w:r>
      <w:r w:rsidRPr="00BE699F">
        <w:t xml:space="preserve"> answer to two decimal places</w:t>
      </w:r>
      <w:r>
        <w:t>.</w:t>
      </w:r>
      <w:bookmarkEnd w:id="23"/>
      <w:bookmarkEnd w:id="24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EB646E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Default="00695FC2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1676566456" w:edGrp="everyone"/>
            <w:r>
              <w:rPr>
                <w:rFonts w:ascii="Arial" w:hAnsi="Arial" w:cs="Arial"/>
                <w:sz w:val="22"/>
                <w:szCs w:val="22"/>
              </w:rPr>
              <w:t>2 x 6.0 m = 12 m</w:t>
            </w:r>
          </w:p>
          <w:p w:rsidR="00EB646E" w:rsidRDefault="00695FC2" w:rsidP="00734D9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 x 2.5 m = </w:t>
            </w:r>
            <w:r w:rsidR="00C25F1C">
              <w:rPr>
                <w:rFonts w:ascii="Arial" w:hAnsi="Arial" w:cs="Arial"/>
                <w:sz w:val="22"/>
                <w:szCs w:val="22"/>
              </w:rPr>
              <w:t>5 m</w:t>
            </w:r>
          </w:p>
          <w:p w:rsidR="00EB646E" w:rsidRDefault="00C25F1C" w:rsidP="00734D9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Overlapping of the edges = .0025 x 2 = .005 m</w:t>
            </w:r>
          </w:p>
          <w:p w:rsidR="00EB646E" w:rsidRDefault="00C25F1C" w:rsidP="00734D9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Overlapping of two sides = .005 x 2 = .001 m</w:t>
            </w:r>
          </w:p>
          <w:p w:rsidR="00EB646E" w:rsidRDefault="00EB646E" w:rsidP="00734D93">
            <w:pPr>
              <w:rPr>
                <w:rFonts w:ascii="Arial" w:hAnsi="Arial" w:cs="Arial"/>
                <w:sz w:val="22"/>
                <w:szCs w:val="22"/>
              </w:rPr>
            </w:pPr>
          </w:p>
          <w:p w:rsidR="00EB646E" w:rsidRPr="00DD7A44" w:rsidRDefault="00C25F1C" w:rsidP="00734D9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= 12 + 5 + .001 = 17.01 m</w:t>
            </w:r>
            <w:permEnd w:id="1676566456"/>
          </w:p>
        </w:tc>
        <w:permStart w:id="5191372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1491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9137250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5" w:name="_Ref417290396"/>
      <w:r>
        <w:rPr>
          <w:lang w:val="en-US"/>
        </w:rPr>
        <w:t xml:space="preserve">Use your response to </w:t>
      </w:r>
      <w:r>
        <w:rPr>
          <w:lang w:val="en-US"/>
        </w:rPr>
        <w:fldChar w:fldCharType="begin"/>
      </w:r>
      <w:r>
        <w:rPr>
          <w:lang w:val="en-US"/>
        </w:rPr>
        <w:instrText xml:space="preserve"> REF _Ref417288526 \r \h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316317">
        <w:rPr>
          <w:lang w:val="en-US"/>
        </w:rPr>
        <w:t xml:space="preserve">Q22. </w:t>
      </w:r>
      <w:r>
        <w:rPr>
          <w:lang w:val="en-US"/>
        </w:rPr>
        <w:fldChar w:fldCharType="end"/>
      </w:r>
      <w:r>
        <w:rPr>
          <w:lang w:val="en-US"/>
        </w:rPr>
        <w:t xml:space="preserve">to calculate how much the timber will cost. </w:t>
      </w:r>
      <w:r>
        <w:rPr>
          <w:lang w:val="en-US"/>
        </w:rPr>
        <w:br/>
      </w:r>
      <w:r w:rsidRPr="0068619B">
        <w:t>Show your workings and answer to two decimal places.</w:t>
      </w:r>
      <w:bookmarkEnd w:id="25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734D9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Pr="00DD7A44" w:rsidRDefault="00E615D4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1102135258" w:edGrp="everyone"/>
            <w:r>
              <w:rPr>
                <w:rFonts w:ascii="Arial" w:hAnsi="Arial" w:cs="Arial"/>
                <w:sz w:val="22"/>
                <w:szCs w:val="22"/>
              </w:rPr>
              <w:t>17.01 X 2.5 = 42.53 $</w:t>
            </w:r>
            <w:permEnd w:id="1102135258"/>
          </w:p>
        </w:tc>
        <w:permStart w:id="15634547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27153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3454716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/>
          <w:b/>
          <w:sz w:val="22"/>
          <w:szCs w:val="22"/>
        </w:rPr>
      </w:pPr>
      <w:r>
        <w:rPr>
          <w:sz w:val="22"/>
          <w:szCs w:val="22"/>
        </w:rPr>
        <w:br w:type="page"/>
      </w: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6" w:name="_Ref417287896"/>
      <w:bookmarkStart w:id="27" w:name="_Ref416263707"/>
      <w:r>
        <w:t xml:space="preserve">Calculate how many cubic metres of concrete are required. </w:t>
      </w:r>
      <w:r>
        <w:br/>
        <w:t xml:space="preserve">Show your workings and </w:t>
      </w:r>
      <w:r w:rsidRPr="00BE2E05">
        <w:t>answer to two decimal places</w:t>
      </w:r>
      <w:r w:rsidRPr="0068619B">
        <w:rPr>
          <w:lang w:val="en-US"/>
        </w:rPr>
        <w:t>.</w:t>
      </w:r>
      <w:bookmarkEnd w:id="26"/>
      <w:r>
        <w:t xml:space="preserve"> </w:t>
      </w:r>
      <w:bookmarkEnd w:id="27"/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E615D4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813970573" w:edGrp="everyone"/>
            <w:r>
              <w:rPr>
                <w:rFonts w:ascii="Arial" w:hAnsi="Arial" w:cs="Arial"/>
                <w:sz w:val="22"/>
                <w:szCs w:val="22"/>
              </w:rPr>
              <w:t>6 X 2.5</w:t>
            </w:r>
            <w:r w:rsidR="00675039">
              <w:rPr>
                <w:rFonts w:ascii="Arial" w:hAnsi="Arial" w:cs="Arial"/>
                <w:sz w:val="22"/>
                <w:szCs w:val="22"/>
              </w:rPr>
              <w:t xml:space="preserve"> x .15 </w:t>
            </w:r>
            <w:r>
              <w:rPr>
                <w:rFonts w:ascii="Arial" w:hAnsi="Arial" w:cs="Arial"/>
                <w:sz w:val="22"/>
                <w:szCs w:val="22"/>
              </w:rPr>
              <w:t xml:space="preserve"> = </w:t>
            </w:r>
            <w:r w:rsidR="00675039">
              <w:rPr>
                <w:rFonts w:ascii="Arial" w:hAnsi="Arial" w:cs="Arial"/>
                <w:sz w:val="22"/>
                <w:szCs w:val="22"/>
              </w:rPr>
              <w:t>2.25</w:t>
            </w:r>
            <w:r>
              <w:rPr>
                <w:rFonts w:ascii="Arial" w:hAnsi="Arial" w:cs="Arial"/>
                <w:sz w:val="22"/>
                <w:szCs w:val="22"/>
              </w:rPr>
              <w:t xml:space="preserve"> met</w:t>
            </w:r>
            <w:r w:rsidR="00675039">
              <w:rPr>
                <w:rFonts w:ascii="Arial" w:hAnsi="Arial" w:cs="Arial"/>
                <w:sz w:val="22"/>
                <w:szCs w:val="22"/>
              </w:rPr>
              <w:t>er</w:t>
            </w:r>
            <w:permEnd w:id="813970573"/>
          </w:p>
        </w:tc>
        <w:permStart w:id="10313663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3167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31366360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BE2E05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DD0796" w:rsidRDefault="00661A32" w:rsidP="00D66F45">
      <w:pPr>
        <w:pStyle w:val="11CSTCPLQuestionBullet"/>
        <w:numPr>
          <w:ilvl w:val="0"/>
          <w:numId w:val="13"/>
        </w:numPr>
        <w:ind w:left="709" w:hanging="709"/>
        <w:rPr>
          <w:rFonts w:cs="Arial"/>
          <w:sz w:val="22"/>
          <w:szCs w:val="22"/>
        </w:rPr>
      </w:pPr>
      <w:bookmarkStart w:id="28" w:name="_Ref2943899"/>
      <w:bookmarkStart w:id="29" w:name="_Ref417290080"/>
      <w:r>
        <w:t xml:space="preserve">Use your response to </w:t>
      </w:r>
      <w:r>
        <w:fldChar w:fldCharType="begin"/>
      </w:r>
      <w:r>
        <w:instrText xml:space="preserve"> REF _Ref417287896 \r \h </w:instrText>
      </w:r>
      <w:r>
        <w:fldChar w:fldCharType="separate"/>
      </w:r>
      <w:r w:rsidR="00316317">
        <w:t xml:space="preserve">Q24. </w:t>
      </w:r>
      <w:r>
        <w:fldChar w:fldCharType="end"/>
      </w:r>
      <w:r w:rsidRPr="00DD0796">
        <w:rPr>
          <w:lang w:val="en-US"/>
        </w:rPr>
        <w:t xml:space="preserve">to calculate the cost of the required concrete. </w:t>
      </w:r>
      <w:r w:rsidRPr="00BE2E05">
        <w:t>Show your answer to two decimal places</w:t>
      </w:r>
      <w:r>
        <w:t xml:space="preserve"> and ensure it includes GST</w:t>
      </w:r>
      <w:r w:rsidRPr="00BE2E05">
        <w:t>.</w:t>
      </w:r>
      <w:bookmarkEnd w:id="28"/>
      <w:r>
        <w:t xml:space="preserve"> </w:t>
      </w:r>
      <w:r>
        <w:br/>
      </w:r>
      <w:bookmarkEnd w:id="29"/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675039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1048058365" w:edGrp="everyone"/>
            <w:r>
              <w:rPr>
                <w:rFonts w:ascii="Arial" w:hAnsi="Arial" w:cs="Arial"/>
                <w:sz w:val="22"/>
                <w:szCs w:val="22"/>
              </w:rPr>
              <w:t xml:space="preserve">2.25 X 50 = 112.5 </w:t>
            </w:r>
            <w:r w:rsidR="004944A0">
              <w:rPr>
                <w:rFonts w:ascii="Arial" w:hAnsi="Arial" w:cs="Arial"/>
                <w:sz w:val="22"/>
                <w:szCs w:val="22"/>
              </w:rPr>
              <w:t>$</w:t>
            </w:r>
            <w:permEnd w:id="1048058365"/>
          </w:p>
        </w:tc>
        <w:permStart w:id="5106120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9547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0612062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0" w:name="_Ref417289135"/>
      <w:r>
        <w:t xml:space="preserve">Calculate how much the labour will cost if the job takes 6 ½ hours. </w:t>
      </w:r>
      <w:r w:rsidR="00DD0796">
        <w:br/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0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675039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130429761" w:edGrp="everyone"/>
            <w:r>
              <w:rPr>
                <w:rFonts w:ascii="Arial" w:hAnsi="Arial" w:cs="Arial"/>
                <w:sz w:val="22"/>
                <w:szCs w:val="22"/>
              </w:rPr>
              <w:t>49.50 x 6.5 = 321.75 $</w:t>
            </w:r>
            <w:permEnd w:id="130429761"/>
          </w:p>
        </w:tc>
        <w:permStart w:id="7291783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77442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9178326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1" w:name="_Ref417291147"/>
      <w:r>
        <w:t xml:space="preserve">Use your responses for </w:t>
      </w:r>
      <w:r>
        <w:fldChar w:fldCharType="begin"/>
      </w:r>
      <w:r>
        <w:instrText xml:space="preserve"> REF _Ref417290396 \r \h </w:instrText>
      </w:r>
      <w:r>
        <w:fldChar w:fldCharType="separate"/>
      </w:r>
      <w:r w:rsidR="00316317">
        <w:t xml:space="preserve">Q23. </w:t>
      </w:r>
      <w:r>
        <w:fldChar w:fldCharType="end"/>
      </w:r>
      <w:r>
        <w:fldChar w:fldCharType="begin"/>
      </w:r>
      <w:r>
        <w:instrText xml:space="preserve"> REF _Ref417290080 \r \h </w:instrText>
      </w:r>
      <w:r>
        <w:fldChar w:fldCharType="separate"/>
      </w:r>
      <w:r w:rsidR="00316317">
        <w:t xml:space="preserve">Q25.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_Ref417289135 \r \h </w:instrText>
      </w:r>
      <w:r>
        <w:fldChar w:fldCharType="separate"/>
      </w:r>
      <w:r w:rsidR="00316317">
        <w:t xml:space="preserve">Q26. </w:t>
      </w:r>
      <w:r>
        <w:fldChar w:fldCharType="end"/>
      </w:r>
      <w:r>
        <w:t xml:space="preserve">to calculate how much this project will cost. </w:t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1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4944A0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1962018448" w:edGrp="everyone"/>
            <w:r>
              <w:rPr>
                <w:rFonts w:ascii="Arial" w:hAnsi="Arial" w:cs="Arial"/>
                <w:sz w:val="22"/>
                <w:szCs w:val="22"/>
              </w:rPr>
              <w:t>42.53 + 112.5 + 321.75 = 476.78 $</w:t>
            </w:r>
            <w:permEnd w:id="1962018448"/>
          </w:p>
        </w:tc>
        <w:permStart w:id="6660551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08110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6055140" w:displacedByCustomXml="prev"/>
      </w:tr>
    </w:tbl>
    <w:p w:rsidR="00D66F45" w:rsidRPr="000D0F37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electrical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_Ref2947606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Q28.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="00316317">
        <w:rPr>
          <w:rFonts w:ascii="Arial" w:hAnsi="Arial" w:cs="Arial"/>
          <w:b/>
          <w:i/>
          <w:sz w:val="22"/>
          <w:szCs w:val="22"/>
        </w:rPr>
        <w:t xml:space="preserve">and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begin"/>
      </w:r>
      <w:r w:rsidR="00316317">
        <w:rPr>
          <w:rFonts w:ascii="Arial" w:hAnsi="Arial" w:cs="Arial"/>
          <w:b/>
          <w:i/>
          <w:sz w:val="22"/>
          <w:szCs w:val="22"/>
        </w:rPr>
        <w:instrText xml:space="preserve"> REF _Ref3187883 \r \h </w:instrText>
      </w:r>
      <w:r w:rsidR="00316317">
        <w:rPr>
          <w:rFonts w:ascii="Arial" w:hAnsi="Arial" w:cs="Arial"/>
          <w:b/>
          <w:i/>
          <w:sz w:val="22"/>
          <w:szCs w:val="22"/>
        </w:rPr>
      </w:r>
      <w:r w:rsidR="00316317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Q29.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E3FC0" w:rsidRDefault="00D66F45" w:rsidP="00DE3FC0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0531844" wp14:editId="25F8E5F5">
            <wp:extent cx="8420790" cy="6015649"/>
            <wp:effectExtent l="2540" t="0" r="1905" b="190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45798" cy="603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F45" w:rsidRPr="00D66F45" w:rsidRDefault="00D66F45" w:rsidP="00D66F45">
      <w:pPr>
        <w:jc w:val="right"/>
        <w:rPr>
          <w:rFonts w:cs="Arial"/>
          <w:sz w:val="16"/>
          <w:szCs w:val="16"/>
        </w:rPr>
      </w:pPr>
      <w:r w:rsidRPr="00D66F45">
        <w:rPr>
          <w:rFonts w:cs="Arial"/>
          <w:sz w:val="16"/>
          <w:szCs w:val="16"/>
        </w:rPr>
        <w:t>Source: https://www.dtwd.wa.gov.au/sites/default/files/teachingproducts/BC1944_CCBY.PDF</w:t>
      </w: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Pr="00780921" w:rsidRDefault="00D66F45" w:rsidP="00D66F45">
      <w:pPr>
        <w:pStyle w:val="11CSTCPLQuestionBullet"/>
        <w:numPr>
          <w:ilvl w:val="0"/>
          <w:numId w:val="13"/>
        </w:numPr>
        <w:ind w:left="709" w:hanging="709"/>
      </w:pPr>
      <w:bookmarkStart w:id="32" w:name="_Ref2947606"/>
      <w:r>
        <w:t>Measure the required quantities for the items listed below</w:t>
      </w:r>
      <w:r w:rsidRPr="00780921">
        <w:t>.</w:t>
      </w:r>
      <w:bookmarkEnd w:id="32"/>
    </w:p>
    <w:p w:rsidR="00D66F45" w:rsidRPr="00830749" w:rsidRDefault="00D66F45" w:rsidP="00D66F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F45" w:rsidTr="00D66F4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F45" w:rsidRDefault="00D66F45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Quantity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15454890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527229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F4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5489084" w:displacedByCustomXml="prev"/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3034FB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355353437" w:edGrp="everyone"/>
            <w:r>
              <w:rPr>
                <w:rFonts w:ascii="Arial" w:hAnsi="Arial" w:cs="Arial"/>
                <w:sz w:val="22"/>
              </w:rPr>
              <w:t>27</w:t>
            </w:r>
            <w:permEnd w:id="35535343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42C8B" w:rsidRPr="00ED4D6F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8043D0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2028882474" w:edGrp="everyone"/>
            <w:r>
              <w:rPr>
                <w:rFonts w:ascii="Arial" w:hAnsi="Arial" w:cs="Arial"/>
                <w:sz w:val="22"/>
              </w:rPr>
              <w:t>1</w:t>
            </w:r>
            <w:permEnd w:id="2028882474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8043D0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484379785" w:edGrp="everyone"/>
            <w:r>
              <w:rPr>
                <w:rFonts w:ascii="Arial" w:hAnsi="Arial" w:cs="Arial"/>
                <w:sz w:val="22"/>
              </w:rPr>
              <w:t>3</w:t>
            </w:r>
            <w:permEnd w:id="48437978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8043D0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347757674" w:edGrp="everyone"/>
            <w:r>
              <w:rPr>
                <w:rFonts w:ascii="Arial" w:hAnsi="Arial" w:cs="Arial"/>
                <w:sz w:val="22"/>
              </w:rPr>
              <w:t>3</w:t>
            </w:r>
            <w:permEnd w:id="34775767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8043D0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782666211" w:edGrp="everyone"/>
            <w:r>
              <w:rPr>
                <w:rFonts w:ascii="Arial" w:hAnsi="Arial" w:cs="Arial"/>
                <w:sz w:val="22"/>
              </w:rPr>
              <w:t>1</w:t>
            </w:r>
            <w:permEnd w:id="178266621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</w:tbl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pStyle w:val="11CSTCPLQuestionBullet"/>
        <w:numPr>
          <w:ilvl w:val="0"/>
          <w:numId w:val="13"/>
        </w:numPr>
        <w:ind w:left="709" w:hanging="709"/>
      </w:pPr>
      <w:bookmarkStart w:id="33" w:name="_Ref3188312"/>
      <w:bookmarkStart w:id="34" w:name="_Ref3187883"/>
      <w:r>
        <w:t>The costs for each of the items are provided in the table below.</w:t>
      </w:r>
      <w:bookmarkEnd w:id="33"/>
      <w:r>
        <w:t xml:space="preserve"> </w:t>
      </w:r>
      <w:r>
        <w:br/>
      </w:r>
    </w:p>
    <w:tbl>
      <w:tblPr>
        <w:tblStyle w:val="TableGrid"/>
        <w:tblW w:w="0" w:type="auto"/>
        <w:tblInd w:w="2972" w:type="dxa"/>
        <w:tblLook w:val="04A0" w:firstRow="1" w:lastRow="0" w:firstColumn="1" w:lastColumn="0" w:noHBand="0" w:noVBand="1"/>
      </w:tblPr>
      <w:tblGrid>
        <w:gridCol w:w="1701"/>
        <w:gridCol w:w="1985"/>
      </w:tblGrid>
      <w:tr w:rsidR="00316317" w:rsidTr="00316317">
        <w:tc>
          <w:tcPr>
            <w:tcW w:w="1701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Cost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Item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$49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Ceiling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$29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Exhaust fan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$82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External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$39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Smoke detector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$59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Wall light</w:t>
            </w:r>
          </w:p>
        </w:tc>
      </w:tr>
    </w:tbl>
    <w:p w:rsidR="00316317" w:rsidRPr="00780921" w:rsidRDefault="00316317" w:rsidP="00316317">
      <w:pPr>
        <w:pStyle w:val="11CSTCPLQuestionBullet"/>
        <w:numPr>
          <w:ilvl w:val="0"/>
          <w:numId w:val="0"/>
        </w:numPr>
        <w:ind w:left="709"/>
      </w:pPr>
      <w:r>
        <w:br/>
        <w:t xml:space="preserve">Determine the total costs for each item (using the numbers from </w:t>
      </w:r>
      <w:r>
        <w:fldChar w:fldCharType="begin"/>
      </w:r>
      <w:r>
        <w:instrText xml:space="preserve"> REF _Ref2947606 \r \h </w:instrText>
      </w:r>
      <w:r>
        <w:fldChar w:fldCharType="separate"/>
      </w:r>
      <w:r>
        <w:t xml:space="preserve">Q28. </w:t>
      </w:r>
      <w:r>
        <w:fldChar w:fldCharType="end"/>
      </w:r>
      <w:r>
        <w:t xml:space="preserve">) and the total cost for all items. </w:t>
      </w:r>
      <w:bookmarkEnd w:id="34"/>
    </w:p>
    <w:p w:rsidR="00316317" w:rsidRPr="00830749" w:rsidRDefault="00316317" w:rsidP="0031631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6317" w:rsidTr="00A93F4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6317" w:rsidRDefault="00316317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Cost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21277630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33225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6317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7763086" w:displacedByCustomXml="prev"/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8043D0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274890579" w:edGrp="everyone"/>
            <w:r>
              <w:rPr>
                <w:rFonts w:ascii="Arial" w:hAnsi="Arial" w:cs="Arial"/>
                <w:sz w:val="22"/>
              </w:rPr>
              <w:t>27 x 4 = 108</w:t>
            </w:r>
            <w:permEnd w:id="127489057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E255C0" w:rsidRPr="00ED4D6F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8043D0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566459424" w:edGrp="everyone"/>
            <w:r>
              <w:rPr>
                <w:rFonts w:ascii="Arial" w:hAnsi="Arial" w:cs="Arial"/>
                <w:sz w:val="22"/>
              </w:rPr>
              <w:t>59 x 1 = 59</w:t>
            </w:r>
            <w:permEnd w:id="566459424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8043D0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618660140" w:edGrp="everyone"/>
            <w:r>
              <w:rPr>
                <w:rFonts w:ascii="Arial" w:hAnsi="Arial" w:cs="Arial"/>
                <w:sz w:val="22"/>
              </w:rPr>
              <w:t>82 x 3 = 246</w:t>
            </w:r>
            <w:permEnd w:id="61866014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8043D0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880386433" w:edGrp="everyone"/>
            <w:r>
              <w:rPr>
                <w:rFonts w:ascii="Arial" w:hAnsi="Arial" w:cs="Arial"/>
                <w:sz w:val="22"/>
              </w:rPr>
              <w:t>29 x 3 = 87</w:t>
            </w:r>
            <w:permEnd w:id="188038643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8043D0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484933530" w:edGrp="everyone"/>
            <w:r>
              <w:rPr>
                <w:rFonts w:ascii="Arial" w:hAnsi="Arial" w:cs="Arial"/>
                <w:sz w:val="22"/>
              </w:rPr>
              <w:t>39 x 1 = 39</w:t>
            </w:r>
            <w:permEnd w:id="48493353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316317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7C3634" w:rsidRDefault="008043D0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600749431" w:edGrp="everyone"/>
            <w:r>
              <w:rPr>
                <w:rFonts w:ascii="Arial" w:hAnsi="Arial" w:cs="Arial"/>
                <w:sz w:val="22"/>
              </w:rPr>
              <w:t>539</w:t>
            </w:r>
            <w:permEnd w:id="160074943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316317" w:rsidRDefault="00E255C0" w:rsidP="00E255C0">
            <w:pPr>
              <w:ind w:right="82"/>
              <w:jc w:val="center"/>
              <w:rPr>
                <w:b/>
                <w:color w:val="000000" w:themeColor="text1"/>
              </w:rPr>
            </w:pPr>
            <w:r w:rsidRPr="00316317">
              <w:rPr>
                <w:b/>
                <w:color w:val="000000" w:themeColor="text1"/>
              </w:rPr>
              <w:t>TOTAL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</w:tbl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5" w:name="_Ref3190884"/>
      <w:r>
        <w:t>Name one (1) organisation that provides workers’ compensation insurance</w:t>
      </w:r>
      <w:r w:rsidRPr="00BE699F">
        <w:t>.</w:t>
      </w:r>
      <w:bookmarkEnd w:id="35"/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734D9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Pr="00DD7A44" w:rsidRDefault="008043D0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143529004" w:edGrp="everyone"/>
            <w:r>
              <w:rPr>
                <w:rFonts w:ascii="Arial" w:hAnsi="Arial" w:cs="Arial"/>
                <w:sz w:val="22"/>
                <w:szCs w:val="22"/>
              </w:rPr>
              <w:t>Work cover NSW</w:t>
            </w:r>
            <w:permEnd w:id="143529004"/>
          </w:p>
        </w:tc>
        <w:permStart w:id="12543136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338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4313613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A93F40" w:rsidRPr="0097148E" w:rsidRDefault="00A93F40" w:rsidP="00A93F40">
      <w:pPr>
        <w:rPr>
          <w:rFonts w:ascii="Arial" w:hAnsi="Arial" w:cs="Arial"/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6" w:name="_Ref3190885"/>
      <w:r>
        <w:t>Which of the following environmental costs should be considered when determining project costs? Tick all that apply.</w:t>
      </w:r>
      <w:bookmarkEnd w:id="36"/>
    </w:p>
    <w:p w:rsidR="00A93F40" w:rsidRPr="00830749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93F40" w:rsidTr="00A93F4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93F40" w:rsidRDefault="00A93F40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2880669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1199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93F4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8066922" w:displacedByCustomXml="prev"/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7001867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56221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83798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0018677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Approvals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20659793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3799983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83798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6597937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Environmental protection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7002300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560618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83798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0023007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Permits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8641369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217617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83798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6413692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 xml:space="preserve">Waste management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A93F40" w:rsidRDefault="00A93F40" w:rsidP="00A93F40">
      <w:pPr>
        <w:ind w:left="567" w:hanging="567"/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7" w:name="_Ref3190887"/>
      <w:r>
        <w:t>List three (3) statutory costs that should be considered when determining project costs</w:t>
      </w:r>
      <w:r w:rsidRPr="00BE699F">
        <w:t>.</w:t>
      </w:r>
      <w:bookmarkEnd w:id="37"/>
      <w:r>
        <w:t xml:space="preserve"> </w:t>
      </w:r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734D9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Default="00837989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1038310991" w:edGrp="everyone"/>
            <w:r>
              <w:rPr>
                <w:rFonts w:ascii="Arial" w:hAnsi="Arial" w:cs="Arial"/>
                <w:sz w:val="22"/>
                <w:szCs w:val="22"/>
              </w:rPr>
              <w:t>EPA COST</w:t>
            </w:r>
          </w:p>
          <w:p w:rsidR="002E3F66" w:rsidRDefault="00837989" w:rsidP="00734D9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HRWL FOR PLANT OPERATION</w:t>
            </w:r>
          </w:p>
          <w:p w:rsidR="002E3F66" w:rsidRDefault="00837989" w:rsidP="00734D9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HSR TRAINING</w:t>
            </w:r>
          </w:p>
          <w:p w:rsidR="002E3F66" w:rsidRPr="00DD7A44" w:rsidRDefault="00837989" w:rsidP="00734D9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REGISTRATION OF VEHICLE</w:t>
            </w:r>
            <w:permEnd w:id="1038310991"/>
          </w:p>
        </w:tc>
        <w:permStart w:id="14136391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69778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3639193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Default="007E2755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38" w:name="_Ref3195574"/>
      <w:r>
        <w:t>Which two (2) of the following methods are commonly used when determining the profit on a project? Tick all that apply.</w:t>
      </w:r>
      <w:bookmarkEnd w:id="38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E2755" w:rsidTr="00734D9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734D9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734D9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E2755" w:rsidRDefault="007E2755" w:rsidP="00734D9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443173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868213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4317359" w:displacedByCustomXml="prev"/>
      </w:tr>
      <w:tr w:rsidR="00F924BC" w:rsidTr="00734D9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5592215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9649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5922155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Double the builder’s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734D9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4176404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37736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D605B8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1764043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Lump sum based on market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734D9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0732404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9517966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D605B8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7324040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Percentage on builder’s total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39" w:name="_Ref3195576"/>
      <w:r>
        <w:t>True or False (Tick your response): Usually a percentage is added to the estimate to cover company overheads.</w:t>
      </w:r>
      <w:bookmarkEnd w:id="39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924BC" w:rsidTr="00F924BC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924BC" w:rsidRDefault="00F924BC" w:rsidP="00F924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925622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59225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147FF0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9256228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Pr="00E106BF" w:rsidRDefault="00F924BC" w:rsidP="00F924B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147931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5338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924BC" w:rsidRDefault="00F924BC" w:rsidP="00F924BC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4793177" w:displacedByCustomXml="prev"/>
      </w:tr>
      <w:tr w:rsidR="00F924BC" w:rsidTr="00F924BC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706080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83647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060803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E2755" w:rsidRPr="00496DEF" w:rsidRDefault="007E2755" w:rsidP="007E2755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0" w:name="_Ref3195580"/>
      <w:r>
        <w:rPr>
          <w:rFonts w:ascii="Arial" w:hAnsi="Arial"/>
          <w:b/>
        </w:rPr>
        <w:t>Identify one (1) example of company overheads for each of the listed categories.</w:t>
      </w:r>
      <w:bookmarkEnd w:id="40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E2755" w:rsidTr="007E2755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7E275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12325415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782565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2541545" w:displacedByCustomXml="prev"/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Business premises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C73450" w:rsidRPr="007C3634" w:rsidRDefault="00147FF0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307171152" w:edGrp="everyone"/>
            <w:r>
              <w:rPr>
                <w:rFonts w:ascii="Arial" w:hAnsi="Arial" w:cs="Arial"/>
                <w:sz w:val="22"/>
              </w:rPr>
              <w:t>Office rent</w:t>
            </w:r>
            <w:permEnd w:id="3071711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Staff and professional fees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147FF0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128598112" w:edGrp="everyone"/>
            <w:r>
              <w:rPr>
                <w:rFonts w:ascii="Arial" w:hAnsi="Arial" w:cs="Arial"/>
                <w:sz w:val="22"/>
              </w:rPr>
              <w:t xml:space="preserve">Admin staff </w:t>
            </w:r>
            <w:permEnd w:id="112859811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Transport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147FF0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240740018" w:edGrp="everyone"/>
            <w:r>
              <w:rPr>
                <w:rFonts w:ascii="Arial" w:hAnsi="Arial" w:cs="Arial"/>
                <w:sz w:val="22"/>
              </w:rPr>
              <w:t>Vehicle rent or vehicle road registration fees</w:t>
            </w:r>
            <w:permEnd w:id="2407400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Finance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147FF0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47454405" w:edGrp="everyone"/>
            <w:r>
              <w:rPr>
                <w:rFonts w:ascii="Arial" w:hAnsi="Arial" w:cs="Arial"/>
                <w:sz w:val="22"/>
              </w:rPr>
              <w:t>Bank charges</w:t>
            </w:r>
            <w:permEnd w:id="4745440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</w:tbl>
    <w:p w:rsidR="007E2755" w:rsidRDefault="007E2755" w:rsidP="007E2755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062F10" w:rsidP="007E2755">
      <w:pPr>
        <w:pStyle w:val="11CSTCPLQuestionBullet"/>
        <w:numPr>
          <w:ilvl w:val="0"/>
          <w:numId w:val="13"/>
        </w:numPr>
        <w:ind w:left="709" w:hanging="709"/>
      </w:pPr>
      <w:bookmarkStart w:id="41" w:name="_Ref3195877"/>
      <w:r>
        <w:t>Fill in the blanks: Complete the following chart to identify what is included in the final cost for a project</w:t>
      </w:r>
      <w:r w:rsidR="007E2755">
        <w:t>.</w:t>
      </w:r>
      <w:bookmarkEnd w:id="41"/>
    </w:p>
    <w:p w:rsidR="00062F10" w:rsidRPr="00830749" w:rsidRDefault="00062F10" w:rsidP="00062F10">
      <w:pPr>
        <w:pStyle w:val="11CSTCPLQuestionBullet"/>
        <w:numPr>
          <w:ilvl w:val="0"/>
          <w:numId w:val="0"/>
        </w:numPr>
        <w:ind w:left="709"/>
      </w:pPr>
    </w:p>
    <w:p w:rsidR="00062F10" w:rsidRDefault="00062F10" w:rsidP="00062F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BB7841" wp14:editId="08013D3E">
                <wp:simplePos x="0" y="0"/>
                <wp:positionH relativeFrom="column">
                  <wp:posOffset>1885950</wp:posOffset>
                </wp:positionH>
                <wp:positionV relativeFrom="paragraph">
                  <wp:posOffset>2303145</wp:posOffset>
                </wp:positionV>
                <wp:extent cx="762000" cy="27622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D93" w:rsidRPr="00F924BC" w:rsidRDefault="00147FF0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834032496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Material</w:t>
                            </w:r>
                            <w:permEnd w:id="83403249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9BB7841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148.5pt;margin-top:181.35pt;width:60pt;height:21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" filled="f" stroked="f" strokeweight=".5pt">
                <v:textbox>
                  <w:txbxContent>
                    <w:p w:rsidR="00734D93" w:rsidRPr="00F924BC" w:rsidRDefault="00147FF0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834032496" w:edGrp="everyone"/>
                      <w:r>
                        <w:rPr>
                          <w:rFonts w:ascii="Arial" w:hAnsi="Arial" w:cs="Arial"/>
                          <w:sz w:val="22"/>
                        </w:rPr>
                        <w:t>Material</w:t>
                      </w:r>
                      <w:permEnd w:id="834032496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BB7841" wp14:editId="08013D3E">
                <wp:simplePos x="0" y="0"/>
                <wp:positionH relativeFrom="column">
                  <wp:posOffset>3305175</wp:posOffset>
                </wp:positionH>
                <wp:positionV relativeFrom="paragraph">
                  <wp:posOffset>2293620</wp:posOffset>
                </wp:positionV>
                <wp:extent cx="1104900" cy="47625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D93" w:rsidRPr="00F924BC" w:rsidRDefault="00147FF0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512512436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Plant and equipment</w:t>
                            </w:r>
                            <w:permEnd w:id="51251243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B7841" id="Text Box 29" o:spid="_x0000_s1027" type="#_x0000_t202" style="position:absolute;left:0;text-align:left;margin-left:260.25pt;margin-top:180.6pt;width:87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" filled="f" stroked="f" strokeweight=".5pt">
                <v:textbox>
                  <w:txbxContent>
                    <w:p w:rsidR="00734D93" w:rsidRPr="00F924BC" w:rsidRDefault="00147FF0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512512436" w:edGrp="everyone"/>
                      <w:r>
                        <w:rPr>
                          <w:rFonts w:ascii="Arial" w:hAnsi="Arial" w:cs="Arial"/>
                          <w:sz w:val="22"/>
                        </w:rPr>
                        <w:t>Plant and equipment</w:t>
                      </w:r>
                      <w:permEnd w:id="512512436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BB7841" wp14:editId="08013D3E">
                <wp:simplePos x="0" y="0"/>
                <wp:positionH relativeFrom="column">
                  <wp:posOffset>3705225</wp:posOffset>
                </wp:positionH>
                <wp:positionV relativeFrom="paragraph">
                  <wp:posOffset>1693545</wp:posOffset>
                </wp:positionV>
                <wp:extent cx="952500" cy="27622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D93" w:rsidRPr="00F924BC" w:rsidRDefault="00147FF0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370348279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Direct cost</w:t>
                            </w:r>
                            <w:permEnd w:id="370348279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BB7841" id="Text Box 26" o:spid="_x0000_s1028" type="#_x0000_t202" style="position:absolute;left:0;text-align:left;margin-left:291.75pt;margin-top:133.35pt;width:75pt;height:21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" filled="f" stroked="f" strokeweight=".5pt">
                <v:textbox>
                  <w:txbxContent>
                    <w:p w:rsidR="00734D93" w:rsidRPr="00F924BC" w:rsidRDefault="00147FF0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370348279" w:edGrp="everyone"/>
                      <w:r>
                        <w:rPr>
                          <w:rFonts w:ascii="Arial" w:hAnsi="Arial" w:cs="Arial"/>
                          <w:sz w:val="22"/>
                        </w:rPr>
                        <w:t>Direct cost</w:t>
                      </w:r>
                      <w:permEnd w:id="370348279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A9FC7B" wp14:editId="5647B461">
                <wp:simplePos x="0" y="0"/>
                <wp:positionH relativeFrom="column">
                  <wp:posOffset>2828925</wp:posOffset>
                </wp:positionH>
                <wp:positionV relativeFrom="paragraph">
                  <wp:posOffset>1038225</wp:posOffset>
                </wp:positionV>
                <wp:extent cx="1495425" cy="27622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D93" w:rsidRPr="00F924BC" w:rsidRDefault="00147FF0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762322009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Builders total cost</w:t>
                            </w:r>
                            <w:permEnd w:id="762322009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A9FC7B" id="Text Box 25" o:spid="_x0000_s1029" type="#_x0000_t202" style="position:absolute;left:0;text-align:left;margin-left:222.75pt;margin-top:81.75pt;width:117.75pt;height:21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" filled="f" stroked="f" strokeweight=".5pt">
                <v:textbox>
                  <w:txbxContent>
                    <w:p w:rsidR="00734D93" w:rsidRPr="00F924BC" w:rsidRDefault="00147FF0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762322009" w:edGrp="everyone"/>
                      <w:r>
                        <w:rPr>
                          <w:rFonts w:ascii="Arial" w:hAnsi="Arial" w:cs="Arial"/>
                          <w:sz w:val="22"/>
                        </w:rPr>
                        <w:t>Builders total cost</w:t>
                      </w:r>
                      <w:permEnd w:id="762322009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1026795</wp:posOffset>
                </wp:positionV>
                <wp:extent cx="1495425" cy="27622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D93" w:rsidRPr="00F924BC" w:rsidRDefault="00147FF0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564433145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Company overhead</w:t>
                            </w:r>
                            <w:permEnd w:id="156443314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" o:spid="_x0000_s1030" type="#_x0000_t202" style="position:absolute;left:0;text-align:left;margin-left:19.5pt;margin-top:80.85pt;width:117.75pt;height:2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" filled="f" stroked="f" strokeweight=".5pt">
                <v:textbox>
                  <w:txbxContent>
                    <w:p w:rsidR="00734D93" w:rsidRPr="00F924BC" w:rsidRDefault="00147FF0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564433145" w:edGrp="everyone"/>
                      <w:r>
                        <w:rPr>
                          <w:rFonts w:ascii="Arial" w:hAnsi="Arial" w:cs="Arial"/>
                          <w:sz w:val="22"/>
                        </w:rPr>
                        <w:t>Company overhead</w:t>
                      </w:r>
                      <w:permEnd w:id="1564433145"/>
                    </w:p>
                  </w:txbxContent>
                </v:textbox>
              </v:shape>
            </w:pict>
          </mc:Fallback>
        </mc:AlternateContent>
      </w:r>
      <w:r w:rsidRPr="00062F10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 wp14:anchorId="243EC30A" wp14:editId="6AC35AD2">
            <wp:extent cx="5715798" cy="2943636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2943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F10" w:rsidRPr="00794870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62F10" w:rsidRPr="00830749" w:rsidTr="00062F10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062F10" w:rsidRPr="001C4084" w:rsidRDefault="00062F10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F10" w:rsidRPr="00062F10" w:rsidRDefault="00062F10" w:rsidP="00062F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F10">
              <w:rPr>
                <w:rFonts w:ascii="Arial" w:hAnsi="Arial" w:cs="Arial"/>
                <w:sz w:val="18"/>
                <w:szCs w:val="18"/>
              </w:rPr>
              <w:t>Builder’s total cost | Company overheads |  Direct costs | Materials</w:t>
            </w:r>
            <w:r>
              <w:rPr>
                <w:rFonts w:ascii="Arial" w:hAnsi="Arial" w:cs="Arial"/>
                <w:sz w:val="18"/>
                <w:szCs w:val="18"/>
              </w:rPr>
              <w:t xml:space="preserve"> | Plant and equipment</w:t>
            </w:r>
          </w:p>
        </w:tc>
        <w:permStart w:id="2571111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3425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062F10" w:rsidRPr="00E106BF" w:rsidRDefault="00E31677" w:rsidP="00162B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7111113" w:displacedByCustomXml="prev"/>
      </w:tr>
    </w:tbl>
    <w:p w:rsidR="00062F10" w:rsidRDefault="00062F10" w:rsidP="00062F10">
      <w:pPr>
        <w:ind w:right="-24"/>
        <w:rPr>
          <w:rFonts w:ascii="Arial" w:hAnsi="Arial" w:cs="Arial"/>
          <w:sz w:val="22"/>
          <w:szCs w:val="22"/>
        </w:rPr>
      </w:pPr>
    </w:p>
    <w:p w:rsidR="00062F10" w:rsidRDefault="00062F1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2F10" w:rsidRPr="00830749" w:rsidRDefault="00062F10" w:rsidP="00062F10">
      <w:pPr>
        <w:pStyle w:val="11CSTCPLQuestionBullet"/>
        <w:numPr>
          <w:ilvl w:val="0"/>
          <w:numId w:val="13"/>
        </w:numPr>
        <w:ind w:left="709" w:hanging="709"/>
      </w:pPr>
      <w:bookmarkStart w:id="42" w:name="_Ref3195879"/>
      <w:r>
        <w:t xml:space="preserve">Which of the following should be included in a letter of quotation? </w:t>
      </w:r>
      <w:r>
        <w:br/>
        <w:t>Tick all that apply.</w:t>
      </w:r>
      <w:bookmarkEnd w:id="42"/>
    </w:p>
    <w:p w:rsidR="00062F10" w:rsidRPr="00830749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62F10" w:rsidTr="00734D9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62F10" w:rsidRDefault="00062F10" w:rsidP="00734D9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62F10" w:rsidRDefault="00062F10" w:rsidP="00734D9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62F10" w:rsidRDefault="00062F10" w:rsidP="00734D9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17887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0033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62F1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788709" w:displacedByCustomXml="prev"/>
      </w:tr>
      <w:tr w:rsidR="00D6567F" w:rsidTr="00734D9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0156992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998420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E73338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1569929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Conditions to your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734D9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5473893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4716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E73338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4738935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Discrepancies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734D9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6963261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00287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E73338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9632617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Final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734D9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9016051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4404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E73338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0160513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Invi</w:t>
            </w:r>
            <w:r w:rsidRPr="00D778C7">
              <w:t>t</w:t>
            </w:r>
            <w:r>
              <w:t>ation to proceed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</w:tbl>
    <w:p w:rsidR="00051E36" w:rsidRPr="00051E36" w:rsidRDefault="00051E36" w:rsidP="00AA6A7E">
      <w:pPr>
        <w:ind w:right="-24"/>
      </w:pPr>
    </w:p>
    <w:sectPr w:rsidR="00051E36" w:rsidRPr="00051E36" w:rsidSect="00AA6A7E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6E43" w:rsidRDefault="00EF6E43" w:rsidP="00A67754">
      <w:r>
        <w:separator/>
      </w:r>
    </w:p>
  </w:endnote>
  <w:endnote w:type="continuationSeparator" w:id="0">
    <w:p w:rsidR="00EF6E43" w:rsidRDefault="00EF6E43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D93" w:rsidRPr="00830749" w:rsidRDefault="00734D93" w:rsidP="00AA6A7E">
    <w:pPr>
      <w:pBdr>
        <w:top w:val="single" w:sz="4" w:space="2" w:color="auto"/>
      </w:pBdr>
      <w:rPr>
        <w:rFonts w:ascii="Arial" w:hAnsi="Arial" w:cs="Arial"/>
        <w:b/>
        <w:sz w:val="16"/>
        <w:szCs w:val="16"/>
      </w:rPr>
    </w:pPr>
  </w:p>
  <w:p w:rsidR="00734D93" w:rsidRPr="00830749" w:rsidRDefault="00734D93" w:rsidP="00AA6A7E">
    <w:pPr>
      <w:pBdr>
        <w:top w:val="single" w:sz="4" w:space="2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772441895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846146546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811D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18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388329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D93" w:rsidRPr="00830749" w:rsidRDefault="00734D9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734D93" w:rsidRPr="00830749" w:rsidRDefault="00734D93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1811D3">
      <w:rPr>
        <w:rFonts w:ascii="Arial" w:hAnsi="Arial" w:cs="Arial"/>
        <w:b/>
        <w:noProof/>
        <w:sz w:val="16"/>
        <w:szCs w:val="16"/>
      </w:rPr>
      <w:t>18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6E43" w:rsidRDefault="00EF6E43" w:rsidP="00A67754">
      <w:r>
        <w:separator/>
      </w:r>
    </w:p>
  </w:footnote>
  <w:footnote w:type="continuationSeparator" w:id="0">
    <w:p w:rsidR="00EF6E43" w:rsidRDefault="00EF6E43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D93" w:rsidRDefault="00734D93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734D93" w:rsidRPr="00830749" w:rsidRDefault="00734D9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D93" w:rsidRDefault="00734D93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734D93" w:rsidRPr="00830749" w:rsidRDefault="00734D9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32F570C"/>
    <w:multiLevelType w:val="hybridMultilevel"/>
    <w:tmpl w:val="3C420598"/>
    <w:lvl w:ilvl="0" w:tplc="047A33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B43C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BC29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BCB0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B4BC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AA69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0C06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E0E5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32AD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CA36D2"/>
    <w:multiLevelType w:val="hybridMultilevel"/>
    <w:tmpl w:val="C7BAD0DA"/>
    <w:lvl w:ilvl="0" w:tplc="A15A9BF8">
      <w:numFmt w:val="bullet"/>
      <w:lvlText w:val="•"/>
      <w:lvlJc w:val="left"/>
      <w:pPr>
        <w:ind w:left="144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F77AE6"/>
    <w:multiLevelType w:val="hybridMultilevel"/>
    <w:tmpl w:val="1B82AD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1E75AC"/>
    <w:multiLevelType w:val="hybridMultilevel"/>
    <w:tmpl w:val="1BBEB8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3D2178"/>
    <w:multiLevelType w:val="hybridMultilevel"/>
    <w:tmpl w:val="5BF2BADC"/>
    <w:lvl w:ilvl="0" w:tplc="0C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30831E5"/>
    <w:multiLevelType w:val="multilevel"/>
    <w:tmpl w:val="95149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3C90755"/>
    <w:multiLevelType w:val="hybridMultilevel"/>
    <w:tmpl w:val="F45C2E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E028D3"/>
    <w:multiLevelType w:val="hybridMultilevel"/>
    <w:tmpl w:val="FC443F5C"/>
    <w:lvl w:ilvl="0" w:tplc="A15A9BF8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9E6C14"/>
    <w:multiLevelType w:val="hybridMultilevel"/>
    <w:tmpl w:val="C28CFDB4"/>
    <w:lvl w:ilvl="0" w:tplc="0354FF2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096B14"/>
    <w:multiLevelType w:val="hybridMultilevel"/>
    <w:tmpl w:val="62361D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17"/>
  </w:num>
  <w:num w:numId="4">
    <w:abstractNumId w:val="34"/>
  </w:num>
  <w:num w:numId="5">
    <w:abstractNumId w:val="6"/>
  </w:num>
  <w:num w:numId="6">
    <w:abstractNumId w:val="19"/>
  </w:num>
  <w:num w:numId="7">
    <w:abstractNumId w:val="27"/>
  </w:num>
  <w:num w:numId="8">
    <w:abstractNumId w:val="16"/>
  </w:num>
  <w:num w:numId="9">
    <w:abstractNumId w:val="18"/>
  </w:num>
  <w:num w:numId="10">
    <w:abstractNumId w:val="13"/>
  </w:num>
  <w:num w:numId="11">
    <w:abstractNumId w:val="12"/>
  </w:num>
  <w:num w:numId="12">
    <w:abstractNumId w:val="3"/>
  </w:num>
  <w:num w:numId="13">
    <w:abstractNumId w:val="8"/>
  </w:num>
  <w:num w:numId="14">
    <w:abstractNumId w:val="28"/>
  </w:num>
  <w:num w:numId="15">
    <w:abstractNumId w:val="41"/>
  </w:num>
  <w:num w:numId="16">
    <w:abstractNumId w:val="33"/>
  </w:num>
  <w:num w:numId="17">
    <w:abstractNumId w:val="20"/>
  </w:num>
  <w:num w:numId="18">
    <w:abstractNumId w:val="5"/>
  </w:num>
  <w:num w:numId="19">
    <w:abstractNumId w:val="2"/>
  </w:num>
  <w:num w:numId="20">
    <w:abstractNumId w:val="10"/>
  </w:num>
  <w:num w:numId="21">
    <w:abstractNumId w:val="40"/>
  </w:num>
  <w:num w:numId="22">
    <w:abstractNumId w:val="26"/>
  </w:num>
  <w:num w:numId="23">
    <w:abstractNumId w:val="25"/>
  </w:num>
  <w:num w:numId="24">
    <w:abstractNumId w:val="39"/>
  </w:num>
  <w:num w:numId="25">
    <w:abstractNumId w:val="31"/>
  </w:num>
  <w:num w:numId="26">
    <w:abstractNumId w:val="38"/>
  </w:num>
  <w:num w:numId="27">
    <w:abstractNumId w:val="14"/>
  </w:num>
  <w:num w:numId="28">
    <w:abstractNumId w:val="24"/>
  </w:num>
  <w:num w:numId="29">
    <w:abstractNumId w:val="21"/>
  </w:num>
  <w:num w:numId="30">
    <w:abstractNumId w:val="0"/>
  </w:num>
  <w:num w:numId="31">
    <w:abstractNumId w:val="15"/>
  </w:num>
  <w:num w:numId="32">
    <w:abstractNumId w:val="32"/>
  </w:num>
  <w:num w:numId="33">
    <w:abstractNumId w:val="42"/>
  </w:num>
  <w:num w:numId="34">
    <w:abstractNumId w:val="22"/>
  </w:num>
  <w:num w:numId="35">
    <w:abstractNumId w:val="11"/>
  </w:num>
  <w:num w:numId="36">
    <w:abstractNumId w:val="23"/>
  </w:num>
  <w:num w:numId="37">
    <w:abstractNumId w:val="36"/>
  </w:num>
  <w:num w:numId="38">
    <w:abstractNumId w:val="30"/>
  </w:num>
  <w:num w:numId="39">
    <w:abstractNumId w:val="37"/>
  </w:num>
  <w:num w:numId="40">
    <w:abstractNumId w:val="35"/>
  </w:num>
  <w:num w:numId="41">
    <w:abstractNumId w:val="7"/>
  </w:num>
  <w:num w:numId="42">
    <w:abstractNumId w:val="29"/>
  </w:num>
  <w:num w:numId="43">
    <w:abstractNumId w:val="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attachedTemplate r:id="rId1"/>
  <w:documentProtection w:edit="readOnly" w:enforcement="1" w:cryptProviderType="rsaAES" w:cryptAlgorithmClass="hash" w:cryptAlgorithmType="typeAny" w:cryptAlgorithmSid="14" w:cryptSpinCount="100000" w:hash="7jQk0v7Sr4e8qfTQ0RjU7PQjcyD9jjwBNJeKbGZopdIbSomsMtRaDS3kMn/9RYBoGLhh2epyeFQMJ7UqbbckJQ==" w:salt="EBzMl8Vqh8bysM9+wX5me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0D43"/>
    <w:rsid w:val="00004086"/>
    <w:rsid w:val="000058E5"/>
    <w:rsid w:val="00010145"/>
    <w:rsid w:val="00010AAE"/>
    <w:rsid w:val="00013869"/>
    <w:rsid w:val="0001396A"/>
    <w:rsid w:val="00020BB6"/>
    <w:rsid w:val="00024F65"/>
    <w:rsid w:val="00027B47"/>
    <w:rsid w:val="00035243"/>
    <w:rsid w:val="00037820"/>
    <w:rsid w:val="00037D85"/>
    <w:rsid w:val="0004368E"/>
    <w:rsid w:val="0004675B"/>
    <w:rsid w:val="00051E36"/>
    <w:rsid w:val="00052041"/>
    <w:rsid w:val="00054D7B"/>
    <w:rsid w:val="00056C96"/>
    <w:rsid w:val="00061726"/>
    <w:rsid w:val="00062F10"/>
    <w:rsid w:val="000653FD"/>
    <w:rsid w:val="000672EE"/>
    <w:rsid w:val="00074457"/>
    <w:rsid w:val="00076AD6"/>
    <w:rsid w:val="0008468E"/>
    <w:rsid w:val="00085F76"/>
    <w:rsid w:val="00090D03"/>
    <w:rsid w:val="000913A9"/>
    <w:rsid w:val="00091491"/>
    <w:rsid w:val="00096CC2"/>
    <w:rsid w:val="000A2303"/>
    <w:rsid w:val="000A7B07"/>
    <w:rsid w:val="000B346C"/>
    <w:rsid w:val="000B7B64"/>
    <w:rsid w:val="000C233D"/>
    <w:rsid w:val="000C4F46"/>
    <w:rsid w:val="000C6FB4"/>
    <w:rsid w:val="000D0F37"/>
    <w:rsid w:val="000E680F"/>
    <w:rsid w:val="000F0FCA"/>
    <w:rsid w:val="000F5A3E"/>
    <w:rsid w:val="000F79F3"/>
    <w:rsid w:val="001028FD"/>
    <w:rsid w:val="00103A5E"/>
    <w:rsid w:val="001157AF"/>
    <w:rsid w:val="00116C30"/>
    <w:rsid w:val="0012562F"/>
    <w:rsid w:val="001266C6"/>
    <w:rsid w:val="00126C85"/>
    <w:rsid w:val="00132977"/>
    <w:rsid w:val="001457FC"/>
    <w:rsid w:val="00147FF0"/>
    <w:rsid w:val="00152592"/>
    <w:rsid w:val="001525FC"/>
    <w:rsid w:val="00154A40"/>
    <w:rsid w:val="00154DAE"/>
    <w:rsid w:val="001578F8"/>
    <w:rsid w:val="00162BE7"/>
    <w:rsid w:val="00166E7F"/>
    <w:rsid w:val="001709EB"/>
    <w:rsid w:val="00175F6C"/>
    <w:rsid w:val="00180F50"/>
    <w:rsid w:val="001811D3"/>
    <w:rsid w:val="00184237"/>
    <w:rsid w:val="001863F6"/>
    <w:rsid w:val="0018673D"/>
    <w:rsid w:val="00187D1C"/>
    <w:rsid w:val="00190204"/>
    <w:rsid w:val="00191E86"/>
    <w:rsid w:val="0019250A"/>
    <w:rsid w:val="001A77CF"/>
    <w:rsid w:val="001B09BC"/>
    <w:rsid w:val="001B7202"/>
    <w:rsid w:val="001C0776"/>
    <w:rsid w:val="001C0B34"/>
    <w:rsid w:val="001C4084"/>
    <w:rsid w:val="001C637F"/>
    <w:rsid w:val="001D01D1"/>
    <w:rsid w:val="001D5782"/>
    <w:rsid w:val="001E05E8"/>
    <w:rsid w:val="001E2914"/>
    <w:rsid w:val="001F2AD0"/>
    <w:rsid w:val="001F3555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2C0"/>
    <w:rsid w:val="00220F44"/>
    <w:rsid w:val="00222B64"/>
    <w:rsid w:val="00233402"/>
    <w:rsid w:val="002337BA"/>
    <w:rsid w:val="002343A5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496"/>
    <w:rsid w:val="00281ED1"/>
    <w:rsid w:val="00282382"/>
    <w:rsid w:val="002824BE"/>
    <w:rsid w:val="00282828"/>
    <w:rsid w:val="00287CC3"/>
    <w:rsid w:val="00292210"/>
    <w:rsid w:val="00294162"/>
    <w:rsid w:val="00294E35"/>
    <w:rsid w:val="002A316B"/>
    <w:rsid w:val="002A4B14"/>
    <w:rsid w:val="002B03AC"/>
    <w:rsid w:val="002B2600"/>
    <w:rsid w:val="002B6786"/>
    <w:rsid w:val="002B6803"/>
    <w:rsid w:val="002B7054"/>
    <w:rsid w:val="002C4301"/>
    <w:rsid w:val="002C4D10"/>
    <w:rsid w:val="002C66FA"/>
    <w:rsid w:val="002D1837"/>
    <w:rsid w:val="002D3E2B"/>
    <w:rsid w:val="002D4C72"/>
    <w:rsid w:val="002D5452"/>
    <w:rsid w:val="002E3F66"/>
    <w:rsid w:val="00301207"/>
    <w:rsid w:val="00301C4E"/>
    <w:rsid w:val="003034FB"/>
    <w:rsid w:val="00304897"/>
    <w:rsid w:val="003050B6"/>
    <w:rsid w:val="00311E5D"/>
    <w:rsid w:val="00314915"/>
    <w:rsid w:val="00315805"/>
    <w:rsid w:val="00315AAA"/>
    <w:rsid w:val="00316317"/>
    <w:rsid w:val="00316B46"/>
    <w:rsid w:val="00317391"/>
    <w:rsid w:val="00324DB2"/>
    <w:rsid w:val="003259FD"/>
    <w:rsid w:val="00326BB7"/>
    <w:rsid w:val="00327E27"/>
    <w:rsid w:val="00334357"/>
    <w:rsid w:val="0033666D"/>
    <w:rsid w:val="00336763"/>
    <w:rsid w:val="00347500"/>
    <w:rsid w:val="00347A6D"/>
    <w:rsid w:val="003548CB"/>
    <w:rsid w:val="00354A90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5EBC"/>
    <w:rsid w:val="004768EA"/>
    <w:rsid w:val="00482720"/>
    <w:rsid w:val="00491A6D"/>
    <w:rsid w:val="004944A0"/>
    <w:rsid w:val="00496DEF"/>
    <w:rsid w:val="004A3499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4F5F9E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1164"/>
    <w:rsid w:val="00555130"/>
    <w:rsid w:val="005627D1"/>
    <w:rsid w:val="00573A05"/>
    <w:rsid w:val="00573C4A"/>
    <w:rsid w:val="00582ADB"/>
    <w:rsid w:val="00583840"/>
    <w:rsid w:val="005868D2"/>
    <w:rsid w:val="005948F5"/>
    <w:rsid w:val="005A327B"/>
    <w:rsid w:val="005B3783"/>
    <w:rsid w:val="005B3D52"/>
    <w:rsid w:val="005B4B38"/>
    <w:rsid w:val="005B5C57"/>
    <w:rsid w:val="005C1FB7"/>
    <w:rsid w:val="005C20EC"/>
    <w:rsid w:val="005C30C3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36097"/>
    <w:rsid w:val="00640395"/>
    <w:rsid w:val="006407D6"/>
    <w:rsid w:val="00640DDA"/>
    <w:rsid w:val="00650C50"/>
    <w:rsid w:val="0065179C"/>
    <w:rsid w:val="00652FA9"/>
    <w:rsid w:val="00653936"/>
    <w:rsid w:val="0065458D"/>
    <w:rsid w:val="006555C5"/>
    <w:rsid w:val="00655694"/>
    <w:rsid w:val="00655F6F"/>
    <w:rsid w:val="00661A32"/>
    <w:rsid w:val="00665015"/>
    <w:rsid w:val="00666379"/>
    <w:rsid w:val="0066767E"/>
    <w:rsid w:val="00670231"/>
    <w:rsid w:val="00672D43"/>
    <w:rsid w:val="00672FAE"/>
    <w:rsid w:val="00674685"/>
    <w:rsid w:val="00674DE6"/>
    <w:rsid w:val="00675039"/>
    <w:rsid w:val="00675E17"/>
    <w:rsid w:val="00680BFE"/>
    <w:rsid w:val="0068582E"/>
    <w:rsid w:val="006862FA"/>
    <w:rsid w:val="00691ED4"/>
    <w:rsid w:val="006923AD"/>
    <w:rsid w:val="00694423"/>
    <w:rsid w:val="00695FC2"/>
    <w:rsid w:val="00697DC1"/>
    <w:rsid w:val="00697EDC"/>
    <w:rsid w:val="006A4B98"/>
    <w:rsid w:val="006A4E12"/>
    <w:rsid w:val="006A6387"/>
    <w:rsid w:val="006B065A"/>
    <w:rsid w:val="006B1FC9"/>
    <w:rsid w:val="006B2FB9"/>
    <w:rsid w:val="006B35D0"/>
    <w:rsid w:val="006B5A1A"/>
    <w:rsid w:val="006B6115"/>
    <w:rsid w:val="006B7CFD"/>
    <w:rsid w:val="006C212E"/>
    <w:rsid w:val="006C26ED"/>
    <w:rsid w:val="006C7661"/>
    <w:rsid w:val="006D0673"/>
    <w:rsid w:val="006D4794"/>
    <w:rsid w:val="006E061A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221"/>
    <w:rsid w:val="00732F50"/>
    <w:rsid w:val="007339D1"/>
    <w:rsid w:val="00734157"/>
    <w:rsid w:val="00734580"/>
    <w:rsid w:val="00734D93"/>
    <w:rsid w:val="00740FE9"/>
    <w:rsid w:val="00741A2C"/>
    <w:rsid w:val="00743307"/>
    <w:rsid w:val="0074378D"/>
    <w:rsid w:val="007463E5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0921"/>
    <w:rsid w:val="007830B6"/>
    <w:rsid w:val="0079171E"/>
    <w:rsid w:val="00795980"/>
    <w:rsid w:val="007A1BB4"/>
    <w:rsid w:val="007A1D58"/>
    <w:rsid w:val="007A47E8"/>
    <w:rsid w:val="007A5008"/>
    <w:rsid w:val="007B2C43"/>
    <w:rsid w:val="007C00FB"/>
    <w:rsid w:val="007C1D61"/>
    <w:rsid w:val="007C3634"/>
    <w:rsid w:val="007C52E8"/>
    <w:rsid w:val="007C63F4"/>
    <w:rsid w:val="007D3292"/>
    <w:rsid w:val="007D3954"/>
    <w:rsid w:val="007E0151"/>
    <w:rsid w:val="007E2755"/>
    <w:rsid w:val="007E2C77"/>
    <w:rsid w:val="007E57E8"/>
    <w:rsid w:val="007E72A0"/>
    <w:rsid w:val="007E7CAC"/>
    <w:rsid w:val="007F1F7F"/>
    <w:rsid w:val="007F575E"/>
    <w:rsid w:val="008043D0"/>
    <w:rsid w:val="008121F4"/>
    <w:rsid w:val="008133D3"/>
    <w:rsid w:val="00814BD6"/>
    <w:rsid w:val="00817A2D"/>
    <w:rsid w:val="00822686"/>
    <w:rsid w:val="008264AD"/>
    <w:rsid w:val="00830749"/>
    <w:rsid w:val="00833553"/>
    <w:rsid w:val="00835B05"/>
    <w:rsid w:val="00837989"/>
    <w:rsid w:val="00842927"/>
    <w:rsid w:val="00843997"/>
    <w:rsid w:val="00847C7B"/>
    <w:rsid w:val="00855F97"/>
    <w:rsid w:val="00860AFB"/>
    <w:rsid w:val="00872A11"/>
    <w:rsid w:val="008744AB"/>
    <w:rsid w:val="008748CE"/>
    <w:rsid w:val="00882B9D"/>
    <w:rsid w:val="008868DF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D57CE"/>
    <w:rsid w:val="008F0BA8"/>
    <w:rsid w:val="008F464C"/>
    <w:rsid w:val="00901593"/>
    <w:rsid w:val="009025D4"/>
    <w:rsid w:val="009055FD"/>
    <w:rsid w:val="009056E2"/>
    <w:rsid w:val="00911776"/>
    <w:rsid w:val="009162A2"/>
    <w:rsid w:val="00917FD2"/>
    <w:rsid w:val="00921288"/>
    <w:rsid w:val="009304CA"/>
    <w:rsid w:val="0093060F"/>
    <w:rsid w:val="009324BA"/>
    <w:rsid w:val="00936180"/>
    <w:rsid w:val="00942C8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48E"/>
    <w:rsid w:val="00971AC8"/>
    <w:rsid w:val="0098186A"/>
    <w:rsid w:val="00986974"/>
    <w:rsid w:val="00986BC7"/>
    <w:rsid w:val="00993997"/>
    <w:rsid w:val="00996BEA"/>
    <w:rsid w:val="009A34C4"/>
    <w:rsid w:val="009A4937"/>
    <w:rsid w:val="009A5729"/>
    <w:rsid w:val="009B750D"/>
    <w:rsid w:val="009B7A16"/>
    <w:rsid w:val="009C2551"/>
    <w:rsid w:val="009C7961"/>
    <w:rsid w:val="009D1E85"/>
    <w:rsid w:val="009D22C4"/>
    <w:rsid w:val="009E08FC"/>
    <w:rsid w:val="009E33A9"/>
    <w:rsid w:val="009E3CED"/>
    <w:rsid w:val="009E4376"/>
    <w:rsid w:val="009E78AF"/>
    <w:rsid w:val="009F3405"/>
    <w:rsid w:val="009F34EB"/>
    <w:rsid w:val="00A07F94"/>
    <w:rsid w:val="00A2147E"/>
    <w:rsid w:val="00A25844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2E22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3F40"/>
    <w:rsid w:val="00A953E2"/>
    <w:rsid w:val="00A96EE8"/>
    <w:rsid w:val="00AA517E"/>
    <w:rsid w:val="00AA653D"/>
    <w:rsid w:val="00AA6A7E"/>
    <w:rsid w:val="00AB43F7"/>
    <w:rsid w:val="00AB5511"/>
    <w:rsid w:val="00AB5FF9"/>
    <w:rsid w:val="00AB6BFC"/>
    <w:rsid w:val="00AC6BE2"/>
    <w:rsid w:val="00AC79B9"/>
    <w:rsid w:val="00AD147B"/>
    <w:rsid w:val="00AD1C5B"/>
    <w:rsid w:val="00AD2C30"/>
    <w:rsid w:val="00AD390C"/>
    <w:rsid w:val="00AD5F50"/>
    <w:rsid w:val="00AD7FAE"/>
    <w:rsid w:val="00AE25FB"/>
    <w:rsid w:val="00AE7E0E"/>
    <w:rsid w:val="00AF2383"/>
    <w:rsid w:val="00AF272A"/>
    <w:rsid w:val="00AF28A2"/>
    <w:rsid w:val="00AF2B0D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B39CD"/>
    <w:rsid w:val="00BC18A3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3DE9"/>
    <w:rsid w:val="00C05340"/>
    <w:rsid w:val="00C0790A"/>
    <w:rsid w:val="00C116AB"/>
    <w:rsid w:val="00C11985"/>
    <w:rsid w:val="00C145EE"/>
    <w:rsid w:val="00C1477C"/>
    <w:rsid w:val="00C17076"/>
    <w:rsid w:val="00C21B79"/>
    <w:rsid w:val="00C25494"/>
    <w:rsid w:val="00C25F1C"/>
    <w:rsid w:val="00C26CD9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60356"/>
    <w:rsid w:val="00C603F4"/>
    <w:rsid w:val="00C62B51"/>
    <w:rsid w:val="00C640FC"/>
    <w:rsid w:val="00C65EC9"/>
    <w:rsid w:val="00C731E3"/>
    <w:rsid w:val="00C73450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412F"/>
    <w:rsid w:val="00CA78C3"/>
    <w:rsid w:val="00CB7163"/>
    <w:rsid w:val="00CB7187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3B56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05B8"/>
    <w:rsid w:val="00D612CD"/>
    <w:rsid w:val="00D6567F"/>
    <w:rsid w:val="00D66F45"/>
    <w:rsid w:val="00D6721A"/>
    <w:rsid w:val="00D74F43"/>
    <w:rsid w:val="00D75DBF"/>
    <w:rsid w:val="00D762CD"/>
    <w:rsid w:val="00D778C7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0C8D"/>
    <w:rsid w:val="00DB20FD"/>
    <w:rsid w:val="00DB572F"/>
    <w:rsid w:val="00DB620A"/>
    <w:rsid w:val="00DB6903"/>
    <w:rsid w:val="00DC123B"/>
    <w:rsid w:val="00DC25CE"/>
    <w:rsid w:val="00DC54AD"/>
    <w:rsid w:val="00DC763D"/>
    <w:rsid w:val="00DD0796"/>
    <w:rsid w:val="00DD0BB5"/>
    <w:rsid w:val="00DD533D"/>
    <w:rsid w:val="00DE18C7"/>
    <w:rsid w:val="00DE37A3"/>
    <w:rsid w:val="00DE3FC0"/>
    <w:rsid w:val="00DE52AD"/>
    <w:rsid w:val="00DF0328"/>
    <w:rsid w:val="00DF1337"/>
    <w:rsid w:val="00DF2F18"/>
    <w:rsid w:val="00DF5671"/>
    <w:rsid w:val="00DF71FB"/>
    <w:rsid w:val="00DF75DF"/>
    <w:rsid w:val="00E015C8"/>
    <w:rsid w:val="00E06612"/>
    <w:rsid w:val="00E06C7B"/>
    <w:rsid w:val="00E07F3E"/>
    <w:rsid w:val="00E106BF"/>
    <w:rsid w:val="00E14BFA"/>
    <w:rsid w:val="00E14FDF"/>
    <w:rsid w:val="00E20A05"/>
    <w:rsid w:val="00E21584"/>
    <w:rsid w:val="00E2279E"/>
    <w:rsid w:val="00E255C0"/>
    <w:rsid w:val="00E31677"/>
    <w:rsid w:val="00E3181C"/>
    <w:rsid w:val="00E36EDD"/>
    <w:rsid w:val="00E37341"/>
    <w:rsid w:val="00E433EC"/>
    <w:rsid w:val="00E441DD"/>
    <w:rsid w:val="00E50AAD"/>
    <w:rsid w:val="00E51079"/>
    <w:rsid w:val="00E51C4F"/>
    <w:rsid w:val="00E542EA"/>
    <w:rsid w:val="00E572E5"/>
    <w:rsid w:val="00E611E4"/>
    <w:rsid w:val="00E615D4"/>
    <w:rsid w:val="00E62A2B"/>
    <w:rsid w:val="00E7090F"/>
    <w:rsid w:val="00E71EC5"/>
    <w:rsid w:val="00E7203A"/>
    <w:rsid w:val="00E73338"/>
    <w:rsid w:val="00E77A19"/>
    <w:rsid w:val="00E8106E"/>
    <w:rsid w:val="00E8318F"/>
    <w:rsid w:val="00E83A7C"/>
    <w:rsid w:val="00E85228"/>
    <w:rsid w:val="00E925EE"/>
    <w:rsid w:val="00E9433E"/>
    <w:rsid w:val="00EA4ACC"/>
    <w:rsid w:val="00EA4C21"/>
    <w:rsid w:val="00EA5ACC"/>
    <w:rsid w:val="00EB0AA2"/>
    <w:rsid w:val="00EB100E"/>
    <w:rsid w:val="00EB2F5E"/>
    <w:rsid w:val="00EB646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EF6E43"/>
    <w:rsid w:val="00F023CE"/>
    <w:rsid w:val="00F03457"/>
    <w:rsid w:val="00F04BBE"/>
    <w:rsid w:val="00F06E9D"/>
    <w:rsid w:val="00F07185"/>
    <w:rsid w:val="00F212C3"/>
    <w:rsid w:val="00F21DF2"/>
    <w:rsid w:val="00F23115"/>
    <w:rsid w:val="00F23659"/>
    <w:rsid w:val="00F30473"/>
    <w:rsid w:val="00F320C5"/>
    <w:rsid w:val="00F41CA4"/>
    <w:rsid w:val="00F4286F"/>
    <w:rsid w:val="00F4308F"/>
    <w:rsid w:val="00F44003"/>
    <w:rsid w:val="00F46E9C"/>
    <w:rsid w:val="00F4706B"/>
    <w:rsid w:val="00F47987"/>
    <w:rsid w:val="00F56D33"/>
    <w:rsid w:val="00F66F36"/>
    <w:rsid w:val="00F67121"/>
    <w:rsid w:val="00F721AF"/>
    <w:rsid w:val="00F72340"/>
    <w:rsid w:val="00F739DD"/>
    <w:rsid w:val="00F73AD5"/>
    <w:rsid w:val="00F7673C"/>
    <w:rsid w:val="00F769F2"/>
    <w:rsid w:val="00F76DDE"/>
    <w:rsid w:val="00F82D78"/>
    <w:rsid w:val="00F84646"/>
    <w:rsid w:val="00F8647F"/>
    <w:rsid w:val="00F8706B"/>
    <w:rsid w:val="00F924BC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51DF"/>
    <w:rsid w:val="00FD7558"/>
    <w:rsid w:val="00FE0C68"/>
    <w:rsid w:val="00FE33FB"/>
    <w:rsid w:val="00FE65D6"/>
    <w:rsid w:val="00FE6885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AEE58E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  <w:style w:type="paragraph" w:styleId="Title">
    <w:name w:val="Title"/>
    <w:basedOn w:val="Normal"/>
    <w:link w:val="TitleChar"/>
    <w:qFormat/>
    <w:rsid w:val="00051E3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051E36"/>
    <w:rPr>
      <w:b/>
      <w:sz w:val="48"/>
      <w:szCs w:val="7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D66F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963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glossaryDocument" Target="glossary/document.xml"/><Relationship Id="rId10" Type="http://schemas.openxmlformats.org/officeDocument/2006/relationships/image" Target="media/image2.png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979232A38147EEBAB8E13DB1F736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1FAA5A-6595-4C5F-A3FC-3BAB28FE0602}"/>
      </w:docPartPr>
      <w:docPartBody>
        <w:p w:rsidR="00927F39" w:rsidRDefault="00283F51" w:rsidP="00283F51">
          <w:pPr>
            <w:pStyle w:val="92979232A38147EEBAB8E13DB1F736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AD10BF4239A4F7DA68A7DF89B337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82ABA-B9EE-486B-980E-D59490275B7B}"/>
      </w:docPartPr>
      <w:docPartBody>
        <w:p w:rsidR="00927F39" w:rsidRDefault="00283F51" w:rsidP="00283F51">
          <w:pPr>
            <w:pStyle w:val="5AD10BF4239A4F7DA68A7DF89B33778E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7D1E7DFF2F74D65B5E8AFEC9B375B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265E6-CDF7-4425-96FA-D4633AF93455}"/>
      </w:docPartPr>
      <w:docPartBody>
        <w:p w:rsidR="00927F39" w:rsidRDefault="00283F51" w:rsidP="00283F51">
          <w:pPr>
            <w:pStyle w:val="27D1E7DFF2F74D65B5E8AFEC9B375BF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83F51"/>
    <w:rsid w:val="002B2967"/>
    <w:rsid w:val="002F51A8"/>
    <w:rsid w:val="003A1AE6"/>
    <w:rsid w:val="003A6528"/>
    <w:rsid w:val="003C064C"/>
    <w:rsid w:val="003D7AF8"/>
    <w:rsid w:val="00454E36"/>
    <w:rsid w:val="00493235"/>
    <w:rsid w:val="005442F1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27F39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AF765A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1068B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3F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7154E885BC2F49B780A9C12FBE877E08">
    <w:name w:val="7154E885BC2F49B780A9C12FBE877E08"/>
    <w:rsid w:val="00AF765A"/>
    <w:pPr>
      <w:spacing w:after="160" w:line="259" w:lineRule="auto"/>
    </w:pPr>
  </w:style>
  <w:style w:type="paragraph" w:customStyle="1" w:styleId="92979232A38147EEBAB8E13DB1F736D3">
    <w:name w:val="92979232A38147EEBAB8E13DB1F736D3"/>
    <w:rsid w:val="00283F51"/>
    <w:pPr>
      <w:spacing w:after="160" w:line="259" w:lineRule="auto"/>
    </w:pPr>
  </w:style>
  <w:style w:type="paragraph" w:customStyle="1" w:styleId="5AD10BF4239A4F7DA68A7DF89B33778E">
    <w:name w:val="5AD10BF4239A4F7DA68A7DF89B33778E"/>
    <w:rsid w:val="00283F51"/>
    <w:pPr>
      <w:spacing w:after="160" w:line="259" w:lineRule="auto"/>
    </w:pPr>
  </w:style>
  <w:style w:type="paragraph" w:customStyle="1" w:styleId="27D1E7DFF2F74D65B5E8AFEC9B375BF4">
    <w:name w:val="27D1E7DFF2F74D65B5E8AFEC9B375BF4"/>
    <w:rsid w:val="00283F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C7539-2C9B-407E-993E-22B24ABE6E5D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3220FD1D-5928-48A8-86A3-CFDC3AA86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55</TotalTime>
  <Pages>1</Pages>
  <Words>1441</Words>
  <Characters>8218</Characters>
  <Application>Microsoft Office Word</Application>
  <DocSecurity>8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CPCCBC4004A</vt:lpstr>
    </vt:vector>
  </TitlesOfParts>
  <Company/>
  <LinksUpToDate>false</LinksUpToDate>
  <CharactersWithSpaces>9640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CPCCBC4004A</dc:title>
  <dc:subject>Identify and produce estimated costs for building and construction projects</dc:subject>
  <dc:creator>Michelle Curro</dc:creator>
  <cp:lastModifiedBy>Numan Rehman</cp:lastModifiedBy>
  <cp:revision>12</cp:revision>
  <cp:lastPrinted>2019-03-08T04:29:00Z</cp:lastPrinted>
  <dcterms:created xsi:type="dcterms:W3CDTF">2019-05-21T02:51:00Z</dcterms:created>
  <dcterms:modified xsi:type="dcterms:W3CDTF">2019-05-21T03:45:00Z</dcterms:modified>
  <cp:contentStatus>v1-3_02/05/2019</cp:contentStatus>
</cp:coreProperties>
</file>