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89336878"/>
    <w:bookmarkEnd w:id="0"/>
    <w:p w14:paraId="762B72CD" w14:textId="3C4E0E28" w:rsidR="00677444" w:rsidRPr="004932A4" w:rsidRDefault="006C06C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677444" w:rsidRPr="004932A4">
        <w:rPr>
          <w:szCs w:val="32"/>
        </w:rPr>
        <w:t xml:space="preserve"> </w:t>
      </w:r>
    </w:p>
    <w:p w14:paraId="7BE01389" w14:textId="5BF2A163" w:rsidR="004C3241" w:rsidRDefault="006C06C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052B698" w:rsidR="00750D30" w:rsidRPr="006C4DEB" w:rsidRDefault="005618D0" w:rsidP="00C15CA8">
            <w:pPr>
              <w:ind w:right="390"/>
              <w:jc w:val="left"/>
              <w:rPr>
                <w:rFonts w:ascii="Arial" w:hAnsi="Arial" w:cs="Arial"/>
                <w:sz w:val="22"/>
                <w:szCs w:val="22"/>
              </w:rPr>
            </w:pPr>
            <w:permStart w:id="342565102" w:edGrp="everyone"/>
            <w:r>
              <w:rPr>
                <w:rFonts w:ascii="Arial" w:hAnsi="Arial" w:cs="Arial"/>
                <w:sz w:val="22"/>
                <w:szCs w:val="22"/>
              </w:rPr>
              <w:t xml:space="preserve">Chris </w:t>
            </w:r>
            <w:proofErr w:type="spellStart"/>
            <w:r>
              <w:rPr>
                <w:rFonts w:ascii="Arial" w:hAnsi="Arial" w:cs="Arial"/>
                <w:sz w:val="22"/>
                <w:szCs w:val="22"/>
              </w:rPr>
              <w:t>Gwilliams</w:t>
            </w:r>
            <w:permEnd w:id="342565102"/>
            <w:proofErr w:type="spellEnd"/>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6C06C4" w:rsidP="009576AC">
            <w:pPr>
              <w:ind w:right="-21"/>
              <w:jc w:val="left"/>
              <w:rPr>
                <w:rFonts w:ascii="Arial" w:hAnsi="Arial" w:cs="Arial"/>
                <w:sz w:val="20"/>
              </w:rPr>
            </w:pPr>
            <w:sdt>
              <w:sdtPr>
                <w:rPr>
                  <w:rFonts w:ascii="Arial" w:hAnsi="Arial" w:cs="Arial"/>
                  <w:b/>
                  <w:bCs/>
                  <w:sz w:val="22"/>
                  <w:szCs w:val="22"/>
                </w:rPr>
                <w:id w:val="1832487325"/>
                <w:picture/>
              </w:sdtPr>
              <w:sdtEndPr/>
              <w:sdtContent>
                <w:r w:rsidR="00E304E1">
                  <w:rPr>
                    <w:rFonts w:ascii="Arial" w:hAnsi="Arial" w:cs="Arial"/>
                    <w:b/>
                    <w:bCs/>
                    <w:noProof/>
                    <w:sz w:val="22"/>
                    <w:szCs w:val="22"/>
                    <w:lang w:eastAsia="en-AU"/>
                  </w:rPr>
                  <w:drawing>
                    <wp:inline distT="0" distB="0" distL="0" distR="0" wp14:anchorId="309E5448" wp14:editId="4FB08C1B">
                      <wp:extent cx="2159001"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159001"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6C06C4"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6C06C4"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End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6C06C4"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6C06C4"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6C06C4" w:rsidP="00E304E1">
            <w:pPr>
              <w:jc w:val="left"/>
              <w:rPr>
                <w:rFonts w:ascii="Arial" w:hAnsi="Arial" w:cs="Arial"/>
                <w:sz w:val="18"/>
                <w:szCs w:val="18"/>
              </w:rPr>
            </w:pPr>
            <w:sdt>
              <w:sdtPr>
                <w:rPr>
                  <w:rFonts w:ascii="Arial" w:hAnsi="Arial" w:cs="Arial"/>
                  <w:b/>
                  <w:bCs/>
                  <w:sz w:val="22"/>
                  <w:szCs w:val="22"/>
                </w:rPr>
                <w:id w:val="-753362644"/>
                <w:showingPlcHdr/>
                <w:date>
                  <w:dateFormat w:val="d/MM/yyyy"/>
                  <w:lid w:val="en-AU"/>
                  <w:storeMappedDataAs w:val="dateTime"/>
                  <w:calendar w:val="gregorian"/>
                </w:date>
              </w:sdtPr>
              <w:sdtEnd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6C06C4"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6C06C4"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6C06C4" w:rsidP="00E304E1">
            <w:pPr>
              <w:jc w:val="left"/>
              <w:rPr>
                <w:rFonts w:ascii="Arial" w:hAnsi="Arial" w:cs="Arial"/>
                <w:bCs/>
                <w:sz w:val="18"/>
                <w:szCs w:val="18"/>
              </w:rPr>
            </w:pPr>
            <w:sdt>
              <w:sdtPr>
                <w:rPr>
                  <w:rFonts w:ascii="Arial" w:hAnsi="Arial" w:cs="Arial"/>
                  <w:b/>
                  <w:bCs/>
                  <w:sz w:val="22"/>
                  <w:szCs w:val="22"/>
                </w:rPr>
                <w:id w:val="1512114367"/>
                <w:showingPlcHdr/>
                <w:date>
                  <w:dateFormat w:val="d/MM/yyyy"/>
                  <w:lid w:val="en-AU"/>
                  <w:storeMappedDataAs w:val="dateTime"/>
                  <w:calendar w:val="gregorian"/>
                </w:date>
              </w:sdtPr>
              <w:sdtEnd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6C06C4"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6C06C4"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E741B7">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6C06C4"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6C06C4"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6C06C4"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6C06C4"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6C06C4" w:rsidP="009576AC">
            <w:pPr>
              <w:jc w:val="left"/>
              <w:rPr>
                <w:rFonts w:ascii="Arial" w:hAnsi="Arial" w:cs="Arial"/>
                <w:sz w:val="20"/>
              </w:rPr>
            </w:pPr>
            <w:sdt>
              <w:sdtPr>
                <w:rPr>
                  <w:rFonts w:ascii="Arial" w:hAnsi="Arial" w:cs="Arial"/>
                  <w:b/>
                  <w:bCs/>
                  <w:sz w:val="22"/>
                  <w:szCs w:val="22"/>
                </w:rPr>
                <w:id w:val="-618907034"/>
                <w:showingPlcHdr/>
                <w:picture/>
              </w:sdtPr>
              <w:sdtEndPr/>
              <w:sdtContent>
                <w:r w:rsidR="009576AC">
                  <w:rPr>
                    <w:rFonts w:ascii="Arial" w:hAnsi="Arial" w:cs="Arial"/>
                    <w:b/>
                    <w:bCs/>
                    <w:noProof/>
                    <w:sz w:val="22"/>
                    <w:szCs w:val="22"/>
                    <w:lang w:eastAsia="en-AU"/>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67DD6514" w:rsidR="00C76B5E" w:rsidRPr="004932A4" w:rsidRDefault="006C06C4" w:rsidP="00C76B5E">
      <w:pPr>
        <w:pStyle w:val="01BoldTitleUnitCodeandName"/>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C76B5E" w:rsidRPr="004932A4">
        <w:rPr>
          <w:szCs w:val="32"/>
        </w:rPr>
        <w:t xml:space="preserve"> </w:t>
      </w:r>
    </w:p>
    <w:p w14:paraId="0B076FA9" w14:textId="5FD2C0DE" w:rsidR="00C76B5E" w:rsidRDefault="006C06C4" w:rsidP="00C76B5E">
      <w:pPr>
        <w:pStyle w:val="01BoldTitleUnitCodeandName"/>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E741B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2623399" w:rsidR="00750D30" w:rsidRPr="006C4DEB" w:rsidRDefault="005618D0" w:rsidP="00E741B7">
            <w:pPr>
              <w:ind w:right="390"/>
              <w:jc w:val="left"/>
              <w:rPr>
                <w:rFonts w:ascii="Arial" w:hAnsi="Arial" w:cs="Arial"/>
                <w:sz w:val="22"/>
                <w:szCs w:val="22"/>
              </w:rPr>
            </w:pPr>
            <w:permStart w:id="1074280279" w:edGrp="everyone"/>
            <w:r>
              <w:rPr>
                <w:rFonts w:ascii="Arial" w:hAnsi="Arial" w:cs="Arial"/>
                <w:sz w:val="22"/>
                <w:szCs w:val="22"/>
              </w:rPr>
              <w:t xml:space="preserve">Chris </w:t>
            </w:r>
            <w:proofErr w:type="spellStart"/>
            <w:r>
              <w:rPr>
                <w:rFonts w:ascii="Arial" w:hAnsi="Arial" w:cs="Arial"/>
                <w:sz w:val="22"/>
                <w:szCs w:val="22"/>
              </w:rPr>
              <w:t>Gwilliams</w:t>
            </w:r>
            <w:permEnd w:id="1074280279"/>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E741B7">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741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741B7">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741B7">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741B7">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741B7">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E68B32D" w14:textId="77777777" w:rsidR="00E741B7" w:rsidRDefault="00E741B7" w:rsidP="00677444">
            <w:pPr>
              <w:rPr>
                <w:rFonts w:ascii="Arial" w:hAnsi="Arial" w:cs="Arial"/>
                <w:sz w:val="22"/>
                <w:szCs w:val="22"/>
              </w:rPr>
            </w:pPr>
            <w:permStart w:id="1462050079" w:edGrp="everyone"/>
          </w:p>
          <w:p w14:paraId="298A6117" w14:textId="77777777" w:rsidR="00B115D7" w:rsidRDefault="00E741B7" w:rsidP="00677444">
            <w:pPr>
              <w:rPr>
                <w:rFonts w:ascii="Arial" w:hAnsi="Arial" w:cs="Arial"/>
                <w:sz w:val="22"/>
                <w:szCs w:val="22"/>
                <w:shd w:val="clear" w:color="auto" w:fill="FFFFFF"/>
              </w:rPr>
            </w:pPr>
            <w:r>
              <w:rPr>
                <w:rFonts w:ascii="Arial" w:hAnsi="Arial" w:cs="Arial"/>
                <w:sz w:val="22"/>
                <w:szCs w:val="22"/>
              </w:rPr>
              <w:t>It i</w:t>
            </w:r>
            <w:r w:rsidRPr="00E741B7">
              <w:rPr>
                <w:rFonts w:ascii="Arial" w:hAnsi="Arial" w:cs="Arial"/>
                <w:sz w:val="22"/>
                <w:szCs w:val="22"/>
                <w:shd w:val="clear" w:color="auto" w:fill="FFFFFF"/>
              </w:rPr>
              <w:t>s important to establish effective mechanisms which suit you particular organisation or business, to allow for regular communication on work health and safet</w:t>
            </w:r>
            <w:r>
              <w:rPr>
                <w:rFonts w:ascii="Arial" w:hAnsi="Arial" w:cs="Arial"/>
                <w:sz w:val="22"/>
                <w:szCs w:val="22"/>
                <w:shd w:val="clear" w:color="auto" w:fill="FFFFFF"/>
              </w:rPr>
              <w:t>y</w:t>
            </w:r>
          </w:p>
          <w:p w14:paraId="663074C4" w14:textId="77777777" w:rsidR="00B115D7" w:rsidRDefault="00B115D7" w:rsidP="00677444">
            <w:pPr>
              <w:rPr>
                <w:rFonts w:ascii="Arial" w:hAnsi="Arial" w:cs="Arial"/>
                <w:sz w:val="22"/>
                <w:szCs w:val="22"/>
              </w:rPr>
            </w:pPr>
          </w:p>
          <w:p w14:paraId="288EB445" w14:textId="215FA7C0" w:rsidR="00B115D7" w:rsidRPr="00DF7CCF" w:rsidRDefault="00E741B7" w:rsidP="00677444">
            <w:pPr>
              <w:rPr>
                <w:rFonts w:ascii="Arial" w:hAnsi="Arial" w:cs="Arial"/>
                <w:sz w:val="22"/>
                <w:szCs w:val="22"/>
              </w:rPr>
            </w:pPr>
            <w:r>
              <w:rPr>
                <w:rFonts w:ascii="Arial" w:hAnsi="Arial" w:cs="Arial"/>
                <w:sz w:val="22"/>
                <w:szCs w:val="22"/>
              </w:rPr>
              <w:t>1.</w:t>
            </w:r>
            <w:r w:rsidRPr="00DF7CCF">
              <w:rPr>
                <w:rFonts w:ascii="Arial" w:hAnsi="Arial" w:cs="Arial"/>
                <w:sz w:val="22"/>
                <w:szCs w:val="22"/>
              </w:rPr>
              <w:t>Company Notice Boards</w:t>
            </w:r>
            <w:r w:rsidR="00DF7CCF" w:rsidRPr="00DF7CCF">
              <w:rPr>
                <w:rFonts w:ascii="Arial" w:hAnsi="Arial" w:cs="Arial"/>
                <w:sz w:val="22"/>
                <w:szCs w:val="22"/>
              </w:rPr>
              <w:t xml:space="preserve"> – This is </w:t>
            </w:r>
            <w:r w:rsidR="00DF7CCF" w:rsidRPr="00DF7CCF">
              <w:rPr>
                <w:rFonts w:ascii="Arial" w:hAnsi="Arial" w:cs="Arial"/>
                <w:sz w:val="22"/>
                <w:szCs w:val="22"/>
                <w:shd w:val="clear" w:color="auto" w:fill="D3E3FD"/>
              </w:rPr>
              <w:t>a physical or digital surface used to display important information, such as company announcements, safety procedures, and upcoming events, to employees and visitors</w:t>
            </w:r>
          </w:p>
          <w:p w14:paraId="70C5DB0D" w14:textId="77777777" w:rsidR="00DF7CCF" w:rsidRDefault="00DF7CCF" w:rsidP="00677444">
            <w:pPr>
              <w:rPr>
                <w:rFonts w:ascii="Arial" w:hAnsi="Arial" w:cs="Arial"/>
                <w:sz w:val="22"/>
                <w:szCs w:val="22"/>
              </w:rPr>
            </w:pPr>
          </w:p>
          <w:p w14:paraId="1D453FE9" w14:textId="25CE1231" w:rsidR="00B115D7" w:rsidRPr="00DF7CCF" w:rsidRDefault="00E741B7" w:rsidP="00677444">
            <w:pPr>
              <w:rPr>
                <w:rFonts w:ascii="Arial" w:hAnsi="Arial" w:cs="Arial"/>
                <w:sz w:val="22"/>
                <w:szCs w:val="22"/>
              </w:rPr>
            </w:pPr>
            <w:r w:rsidRPr="00DF7CCF">
              <w:rPr>
                <w:rFonts w:ascii="Arial" w:hAnsi="Arial" w:cs="Arial"/>
                <w:sz w:val="22"/>
                <w:szCs w:val="22"/>
              </w:rPr>
              <w:t>2.Daily Pre Start Meetings</w:t>
            </w:r>
            <w:r w:rsidR="00DF7CCF" w:rsidRPr="00DF7CCF">
              <w:rPr>
                <w:rFonts w:ascii="Arial" w:hAnsi="Arial" w:cs="Arial"/>
                <w:sz w:val="22"/>
                <w:szCs w:val="22"/>
              </w:rPr>
              <w:t xml:space="preserve"> – This is </w:t>
            </w:r>
            <w:r w:rsidR="00DF7CCF" w:rsidRPr="00DF7CCF">
              <w:rPr>
                <w:rFonts w:ascii="Arial" w:hAnsi="Arial" w:cs="Arial"/>
                <w:sz w:val="22"/>
                <w:szCs w:val="22"/>
                <w:shd w:val="clear" w:color="auto" w:fill="D3E3FD"/>
              </w:rPr>
              <w:t> brief, interactive safety session held before the start of a work shift to review the day's tasks, discuss potential hazards, and ensure everyone is fit for duty</w:t>
            </w:r>
          </w:p>
          <w:p w14:paraId="2379A4DD" w14:textId="77777777" w:rsidR="00DF7CCF" w:rsidRDefault="00DF7CCF" w:rsidP="00677444">
            <w:pPr>
              <w:rPr>
                <w:rFonts w:ascii="Arial" w:hAnsi="Arial" w:cs="Arial"/>
                <w:sz w:val="22"/>
                <w:szCs w:val="22"/>
              </w:rPr>
            </w:pPr>
          </w:p>
          <w:p w14:paraId="19221263" w14:textId="20B418A3" w:rsidR="00B115D7" w:rsidRPr="001C4084" w:rsidRDefault="00E741B7" w:rsidP="00677444">
            <w:pPr>
              <w:rPr>
                <w:rFonts w:ascii="Arial" w:hAnsi="Arial" w:cs="Arial"/>
                <w:sz w:val="22"/>
                <w:szCs w:val="22"/>
              </w:rPr>
            </w:pPr>
            <w:r w:rsidRPr="00DF7CCF">
              <w:rPr>
                <w:rFonts w:ascii="Arial" w:hAnsi="Arial" w:cs="Arial"/>
                <w:sz w:val="22"/>
                <w:szCs w:val="22"/>
              </w:rPr>
              <w:t>3. Emails</w:t>
            </w:r>
            <w:r w:rsidR="00DF7CCF">
              <w:rPr>
                <w:rFonts w:ascii="Arial" w:hAnsi="Arial" w:cs="Arial"/>
                <w:sz w:val="22"/>
                <w:szCs w:val="22"/>
              </w:rPr>
              <w:t xml:space="preserve"> – This is formal or inform messages </w:t>
            </w:r>
            <w:r w:rsidR="00734E56">
              <w:rPr>
                <w:rFonts w:ascii="Arial" w:hAnsi="Arial" w:cs="Arial"/>
                <w:sz w:val="22"/>
                <w:szCs w:val="22"/>
              </w:rPr>
              <w:t>sent to one person or a whole group</w:t>
            </w:r>
            <w:permEnd w:id="1462050079"/>
          </w:p>
        </w:tc>
        <w:permStart w:id="1498289325" w:edGrp="everyone"/>
        <w:tc>
          <w:tcPr>
            <w:tcW w:w="624" w:type="dxa"/>
            <w:tcBorders>
              <w:top w:val="nil"/>
              <w:left w:val="single" w:sz="4" w:space="0" w:color="auto"/>
              <w:bottom w:val="nil"/>
              <w:right w:val="nil"/>
            </w:tcBorders>
          </w:tcPr>
          <w:p w14:paraId="4B281A09" w14:textId="1466E8B0" w:rsidR="00B115D7" w:rsidRPr="00533511" w:rsidRDefault="006C06C4"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1931"/>
        <w:gridCol w:w="5513"/>
        <w:gridCol w:w="625"/>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6C06C4"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End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15EBB168" w:rsidR="00006033" w:rsidRPr="00E304E1" w:rsidRDefault="00E741D3" w:rsidP="00E304E1">
            <w:pPr>
              <w:rPr>
                <w:rFonts w:ascii="Arial" w:hAnsi="Arial" w:cs="Arial"/>
                <w:sz w:val="22"/>
                <w:szCs w:val="18"/>
              </w:rPr>
            </w:pPr>
            <w:permStart w:id="97723080" w:edGrp="everyone"/>
            <w:r>
              <w:rPr>
                <w:rFonts w:ascii="Arial" w:hAnsi="Arial" w:cs="Arial"/>
                <w:sz w:val="22"/>
                <w:szCs w:val="18"/>
              </w:rPr>
              <w:t>This is a mandatory requirement which places duties on various individuals and parties within the workplace.</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040E5F37" w14:textId="3AC34EDE" w:rsidR="00006033" w:rsidRPr="00E304E1" w:rsidRDefault="00E741D3" w:rsidP="00E304E1">
            <w:pPr>
              <w:rPr>
                <w:rFonts w:ascii="Arial" w:hAnsi="Arial" w:cs="Arial"/>
                <w:sz w:val="22"/>
                <w:szCs w:val="18"/>
              </w:rPr>
            </w:pPr>
            <w:permStart w:id="1110600999" w:edGrp="everyone"/>
            <w:r>
              <w:rPr>
                <w:rFonts w:ascii="Arial" w:hAnsi="Arial" w:cs="Arial"/>
                <w:sz w:val="22"/>
                <w:szCs w:val="18"/>
              </w:rPr>
              <w:t>This provides more specific details about the requirements of the act</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41FA7C3F" w:rsidR="00006033" w:rsidRPr="00E304E1" w:rsidRDefault="00E741D3" w:rsidP="00E304E1">
            <w:pPr>
              <w:rPr>
                <w:rFonts w:ascii="Arial" w:hAnsi="Arial" w:cs="Arial"/>
                <w:sz w:val="22"/>
                <w:szCs w:val="18"/>
              </w:rPr>
            </w:pPr>
            <w:permStart w:id="581848403" w:edGrp="everyone"/>
            <w:r>
              <w:rPr>
                <w:rFonts w:ascii="Arial" w:hAnsi="Arial" w:cs="Arial"/>
                <w:sz w:val="22"/>
                <w:szCs w:val="18"/>
              </w:rPr>
              <w:t>These provide a practical guide on how to comply with the legal duties under the work health and safety act and regulations</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E741B7">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30B6270C" w14:textId="77777777" w:rsidR="00AA40C0" w:rsidRDefault="00AA40C0" w:rsidP="00E741B7">
            <w:pPr>
              <w:rPr>
                <w:rFonts w:ascii="Arial" w:hAnsi="Arial" w:cs="Arial"/>
                <w:sz w:val="22"/>
                <w:szCs w:val="22"/>
              </w:rPr>
            </w:pPr>
            <w:permStart w:id="1670917979" w:edGrp="everyone"/>
          </w:p>
          <w:p w14:paraId="10891B69" w14:textId="77777777" w:rsidR="00AA40C0" w:rsidRDefault="00E741D3" w:rsidP="00E741B7">
            <w:pPr>
              <w:rPr>
                <w:rStyle w:val="uv3um"/>
                <w:rFonts w:cs="Arial"/>
                <w:spacing w:val="2"/>
                <w:shd w:val="clear" w:color="auto" w:fill="FFFFFF"/>
              </w:rPr>
            </w:pPr>
            <w:r>
              <w:rPr>
                <w:rFonts w:ascii="Arial" w:hAnsi="Arial" w:cs="Arial"/>
                <w:sz w:val="22"/>
                <w:szCs w:val="22"/>
              </w:rPr>
              <w:t xml:space="preserve">JSA </w:t>
            </w:r>
            <w:r w:rsidRPr="00E741D3">
              <w:rPr>
                <w:rFonts w:ascii="Arial" w:hAnsi="Arial" w:cs="Arial"/>
                <w:sz w:val="22"/>
                <w:szCs w:val="22"/>
              </w:rPr>
              <w:t xml:space="preserve">Workshop - </w:t>
            </w:r>
            <w:r w:rsidRPr="00E741D3">
              <w:rPr>
                <w:rFonts w:ascii="Arial" w:hAnsi="Arial" w:cs="Arial"/>
                <w:spacing w:val="2"/>
                <w:sz w:val="22"/>
                <w:szCs w:val="22"/>
                <w:shd w:val="clear" w:color="auto" w:fill="FFFFFF"/>
              </w:rPr>
              <w:t>This involves breaking down specific job tasks into individual steps. For each step, the team identifies potential hazards and then discusses the risks involved and potential control measures.</w:t>
            </w:r>
            <w:r w:rsidRPr="00E741D3">
              <w:rPr>
                <w:rStyle w:val="uv3um"/>
                <w:rFonts w:cs="Arial"/>
                <w:spacing w:val="2"/>
                <w:shd w:val="clear" w:color="auto" w:fill="FFFFFF"/>
              </w:rPr>
              <w:t> </w:t>
            </w:r>
          </w:p>
          <w:p w14:paraId="76ED4A88" w14:textId="77777777" w:rsidR="00AA40C0" w:rsidRDefault="00AA40C0" w:rsidP="00E741B7">
            <w:pPr>
              <w:rPr>
                <w:rStyle w:val="uv3um"/>
                <w:rFonts w:cs="Arial"/>
                <w:spacing w:val="2"/>
                <w:shd w:val="clear" w:color="auto" w:fill="FFFFFF"/>
              </w:rPr>
            </w:pPr>
          </w:p>
          <w:p w14:paraId="085136E0" w14:textId="77777777" w:rsidR="00AA40C0" w:rsidRPr="00E741D3" w:rsidRDefault="00AA40C0" w:rsidP="00E741B7">
            <w:pPr>
              <w:rPr>
                <w:rStyle w:val="uv3um"/>
                <w:spacing w:val="2"/>
                <w:sz w:val="22"/>
                <w:szCs w:val="22"/>
                <w:shd w:val="clear" w:color="auto" w:fill="FFFFFF"/>
              </w:rPr>
            </w:pPr>
          </w:p>
          <w:p w14:paraId="1A9CCC20" w14:textId="5051FAF8" w:rsidR="00AA40C0" w:rsidRPr="001C4084" w:rsidRDefault="00E741D3" w:rsidP="00E741B7">
            <w:pPr>
              <w:rPr>
                <w:rFonts w:ascii="Arial" w:hAnsi="Arial" w:cs="Arial"/>
                <w:sz w:val="22"/>
                <w:szCs w:val="22"/>
              </w:rPr>
            </w:pPr>
            <w:r w:rsidRPr="00E741D3">
              <w:rPr>
                <w:rFonts w:ascii="Arial" w:hAnsi="Arial" w:cs="Arial"/>
                <w:sz w:val="22"/>
                <w:szCs w:val="22"/>
                <w:shd w:val="clear" w:color="auto" w:fill="FFFFFF"/>
              </w:rPr>
              <w:t xml:space="preserve">Digital Risk Register with Visual Tools - </w:t>
            </w:r>
            <w:r w:rsidRPr="00E741D3">
              <w:rPr>
                <w:rFonts w:ascii="Arial" w:hAnsi="Arial" w:cs="Arial"/>
                <w:spacing w:val="2"/>
                <w:sz w:val="22"/>
                <w:szCs w:val="22"/>
                <w:shd w:val="clear" w:color="auto" w:fill="FFFFFF"/>
              </w:rPr>
              <w:t>This centralizes hazard and risk information. The risk assessment matrix visually categorizes risks based on likelihood and consequence, providing a quick-glance summary of severity</w:t>
            </w:r>
            <w:r w:rsidRPr="00E741D3">
              <w:rPr>
                <w:rFonts w:ascii="Arial" w:hAnsi="Arial" w:cs="Arial"/>
                <w:spacing w:val="2"/>
                <w:shd w:val="clear" w:color="auto" w:fill="FFFFFF"/>
              </w:rPr>
              <w:t>.</w:t>
            </w:r>
            <w:r w:rsidRPr="00E741D3">
              <w:rPr>
                <w:rStyle w:val="uv3um"/>
                <w:rFonts w:cs="Arial"/>
                <w:spacing w:val="2"/>
                <w:shd w:val="clear" w:color="auto" w:fill="FFFFFF"/>
              </w:rPr>
              <w:t> </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6C06C4" w:rsidP="00E741B7">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CE5C6C" w14:textId="0A28622E" w:rsidR="00AA40C0" w:rsidRDefault="00621185" w:rsidP="00E741B7">
            <w:pPr>
              <w:rPr>
                <w:rFonts w:ascii="Arial" w:hAnsi="Arial" w:cs="Arial"/>
                <w:sz w:val="22"/>
                <w:szCs w:val="22"/>
              </w:rPr>
            </w:pPr>
            <w:permStart w:id="1378908790" w:edGrp="everyone"/>
            <w:r>
              <w:rPr>
                <w:rFonts w:ascii="Arial" w:hAnsi="Arial" w:cs="Arial"/>
                <w:sz w:val="22"/>
                <w:szCs w:val="22"/>
              </w:rPr>
              <w:t>-Getting feedback on information that was provided.</w:t>
            </w:r>
          </w:p>
          <w:p w14:paraId="37525E3A" w14:textId="477F9728" w:rsidR="00AA40C0" w:rsidRDefault="00621185" w:rsidP="00E741B7">
            <w:pPr>
              <w:rPr>
                <w:rFonts w:ascii="Arial" w:hAnsi="Arial" w:cs="Arial"/>
                <w:sz w:val="22"/>
                <w:szCs w:val="22"/>
              </w:rPr>
            </w:pPr>
            <w:r>
              <w:rPr>
                <w:rFonts w:ascii="Arial" w:hAnsi="Arial" w:cs="Arial"/>
                <w:sz w:val="22"/>
                <w:szCs w:val="22"/>
              </w:rPr>
              <w:t xml:space="preserve">-Observing team </w:t>
            </w:r>
            <w:r w:rsidR="00BF1B59">
              <w:rPr>
                <w:rFonts w:ascii="Arial" w:hAnsi="Arial" w:cs="Arial"/>
                <w:sz w:val="22"/>
                <w:szCs w:val="22"/>
              </w:rPr>
              <w:t>members</w:t>
            </w:r>
            <w:r>
              <w:rPr>
                <w:rFonts w:ascii="Arial" w:hAnsi="Arial" w:cs="Arial"/>
                <w:sz w:val="22"/>
                <w:szCs w:val="22"/>
              </w:rPr>
              <w:t xml:space="preserve"> while undertaking tasks</w:t>
            </w:r>
          </w:p>
          <w:p w14:paraId="3821FA09" w14:textId="77777777" w:rsidR="00AA40C0" w:rsidRDefault="00621185" w:rsidP="00E741B7">
            <w:pPr>
              <w:rPr>
                <w:rFonts w:ascii="Arial" w:hAnsi="Arial" w:cs="Arial"/>
                <w:sz w:val="22"/>
                <w:szCs w:val="22"/>
              </w:rPr>
            </w:pPr>
            <w:r>
              <w:rPr>
                <w:rFonts w:ascii="Arial" w:hAnsi="Arial" w:cs="Arial"/>
                <w:sz w:val="22"/>
                <w:szCs w:val="22"/>
              </w:rPr>
              <w:t>-</w:t>
            </w:r>
            <w:r w:rsidR="00BF1B59">
              <w:rPr>
                <w:rFonts w:ascii="Arial" w:hAnsi="Arial" w:cs="Arial"/>
                <w:sz w:val="22"/>
                <w:szCs w:val="22"/>
              </w:rPr>
              <w:t>Checking reports involved with the tasks at hand</w:t>
            </w:r>
          </w:p>
          <w:p w14:paraId="0253E87F" w14:textId="6487F848" w:rsidR="00AA40C0" w:rsidRDefault="00496335" w:rsidP="00E741B7">
            <w:pPr>
              <w:rPr>
                <w:rFonts w:ascii="Arial" w:hAnsi="Arial" w:cs="Arial"/>
                <w:sz w:val="22"/>
                <w:szCs w:val="22"/>
              </w:rPr>
            </w:pPr>
            <w:r>
              <w:rPr>
                <w:rFonts w:ascii="Arial" w:hAnsi="Arial" w:cs="Arial"/>
                <w:sz w:val="22"/>
                <w:szCs w:val="22"/>
              </w:rPr>
              <w:t>-Consult</w:t>
            </w:r>
            <w:r w:rsidR="00783B8E">
              <w:rPr>
                <w:rFonts w:ascii="Arial" w:hAnsi="Arial" w:cs="Arial"/>
                <w:sz w:val="22"/>
                <w:szCs w:val="22"/>
              </w:rPr>
              <w:t xml:space="preserve"> with workers</w:t>
            </w:r>
          </w:p>
          <w:p w14:paraId="28769940" w14:textId="63F09E08" w:rsidR="00AA40C0" w:rsidRDefault="00496335" w:rsidP="00E741B7">
            <w:pPr>
              <w:rPr>
                <w:rFonts w:ascii="Arial" w:hAnsi="Arial" w:cs="Arial"/>
                <w:sz w:val="22"/>
                <w:szCs w:val="22"/>
              </w:rPr>
            </w:pPr>
            <w:r>
              <w:rPr>
                <w:rFonts w:ascii="Arial" w:hAnsi="Arial" w:cs="Arial"/>
                <w:sz w:val="22"/>
                <w:szCs w:val="22"/>
              </w:rPr>
              <w:t>-</w:t>
            </w:r>
            <w:r w:rsidR="00783B8E">
              <w:rPr>
                <w:rFonts w:ascii="Arial" w:hAnsi="Arial" w:cs="Arial"/>
                <w:sz w:val="22"/>
                <w:szCs w:val="22"/>
              </w:rPr>
              <w:t>Monitoring</w:t>
            </w:r>
            <w:r>
              <w:rPr>
                <w:rFonts w:ascii="Arial" w:hAnsi="Arial" w:cs="Arial"/>
                <w:sz w:val="22"/>
                <w:szCs w:val="22"/>
              </w:rPr>
              <w:t xml:space="preserve"> of workers and environment</w:t>
            </w:r>
          </w:p>
          <w:p w14:paraId="0E82690B" w14:textId="0E4A5CED" w:rsidR="00AA40C0" w:rsidRDefault="00496335" w:rsidP="00E741B7">
            <w:pPr>
              <w:rPr>
                <w:rFonts w:ascii="Arial" w:hAnsi="Arial" w:cs="Arial"/>
                <w:sz w:val="22"/>
                <w:szCs w:val="22"/>
              </w:rPr>
            </w:pPr>
            <w:r>
              <w:rPr>
                <w:rFonts w:ascii="Arial" w:hAnsi="Arial" w:cs="Arial"/>
                <w:sz w:val="22"/>
                <w:szCs w:val="22"/>
              </w:rPr>
              <w:t xml:space="preserve">-Follow </w:t>
            </w:r>
            <w:r w:rsidR="00783B8E">
              <w:rPr>
                <w:rFonts w:ascii="Arial" w:hAnsi="Arial" w:cs="Arial"/>
                <w:sz w:val="22"/>
                <w:szCs w:val="22"/>
              </w:rPr>
              <w:t xml:space="preserve">up </w:t>
            </w:r>
            <w:r>
              <w:rPr>
                <w:rFonts w:ascii="Arial" w:hAnsi="Arial" w:cs="Arial"/>
                <w:sz w:val="22"/>
                <w:szCs w:val="22"/>
              </w:rPr>
              <w:t>meetings</w:t>
            </w:r>
          </w:p>
          <w:p w14:paraId="752DC6AB" w14:textId="183D2653" w:rsidR="00AA40C0" w:rsidRPr="001C4084" w:rsidRDefault="00496335" w:rsidP="00E741B7">
            <w:pPr>
              <w:rPr>
                <w:rFonts w:ascii="Arial" w:hAnsi="Arial" w:cs="Arial"/>
                <w:sz w:val="22"/>
                <w:szCs w:val="22"/>
              </w:rPr>
            </w:pPr>
            <w:r>
              <w:rPr>
                <w:rFonts w:ascii="Arial" w:hAnsi="Arial" w:cs="Arial"/>
                <w:sz w:val="22"/>
                <w:szCs w:val="22"/>
              </w:rPr>
              <w:t>-</w:t>
            </w:r>
            <w:r w:rsidR="00783B8E">
              <w:rPr>
                <w:rFonts w:ascii="Arial" w:hAnsi="Arial" w:cs="Arial"/>
                <w:sz w:val="22"/>
                <w:szCs w:val="22"/>
              </w:rPr>
              <w:t>Chec</w:t>
            </w:r>
            <w:r>
              <w:rPr>
                <w:rFonts w:ascii="Arial" w:hAnsi="Arial" w:cs="Arial"/>
                <w:sz w:val="22"/>
                <w:szCs w:val="22"/>
              </w:rPr>
              <w:t>k incident reports to see if they have been</w:t>
            </w:r>
            <w:r w:rsidR="00783B8E">
              <w:rPr>
                <w:rFonts w:ascii="Arial" w:hAnsi="Arial" w:cs="Arial"/>
                <w:sz w:val="22"/>
                <w:szCs w:val="22"/>
              </w:rPr>
              <w:t xml:space="preserve"> effective</w:t>
            </w:r>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6C06C4" w:rsidP="00E741B7">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01ABF0" w14:textId="49EF0265" w:rsidR="00AA40C0" w:rsidRPr="001C4084" w:rsidRDefault="00BF1B59" w:rsidP="00E741B7">
            <w:pPr>
              <w:rPr>
                <w:rFonts w:ascii="Arial" w:hAnsi="Arial" w:cs="Arial"/>
                <w:sz w:val="22"/>
                <w:szCs w:val="22"/>
              </w:rPr>
            </w:pPr>
            <w:permStart w:id="365260280" w:edGrp="everyone"/>
            <w:r>
              <w:rPr>
                <w:rFonts w:ascii="Arial" w:hAnsi="Arial" w:cs="Arial"/>
                <w:sz w:val="22"/>
                <w:szCs w:val="22"/>
                <w:shd w:val="clear" w:color="auto" w:fill="FFFFFF"/>
              </w:rPr>
              <w:t>Investing t</w:t>
            </w:r>
            <w:r w:rsidRPr="00BF1B59">
              <w:rPr>
                <w:rFonts w:ascii="Arial" w:hAnsi="Arial" w:cs="Arial"/>
                <w:sz w:val="22"/>
                <w:szCs w:val="22"/>
                <w:shd w:val="clear" w:color="auto" w:fill="FFFFFF"/>
              </w:rPr>
              <w:t>ime into developing employees can help you make the most of an employee's skills and abilities and avoid expensive and time-consuming recruitment processes, and ensure that valuable knowledge stays within your business</w:t>
            </w:r>
            <w:r>
              <w:rPr>
                <w:rFonts w:ascii="Segoe UI" w:hAnsi="Segoe UI" w:cs="Segoe UI"/>
                <w:color w:val="242424"/>
                <w:shd w:val="clear" w:color="auto" w:fill="FFFFFF"/>
              </w:rPr>
              <w:t>.</w:t>
            </w:r>
            <w:permEnd w:id="365260280"/>
          </w:p>
        </w:tc>
        <w:permStart w:id="1030036035" w:edGrp="everyone"/>
        <w:tc>
          <w:tcPr>
            <w:tcW w:w="624" w:type="dxa"/>
            <w:tcBorders>
              <w:top w:val="nil"/>
              <w:left w:val="single" w:sz="4" w:space="0" w:color="auto"/>
              <w:bottom w:val="nil"/>
              <w:right w:val="nil"/>
            </w:tcBorders>
          </w:tcPr>
          <w:p w14:paraId="152DC133" w14:textId="77777777" w:rsidR="00AA40C0" w:rsidRPr="00533511" w:rsidRDefault="006C06C4" w:rsidP="00E741B7">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5817FD" w14:textId="77777777" w:rsidR="004E6728" w:rsidRDefault="004E6728" w:rsidP="00E741B7">
            <w:pPr>
              <w:rPr>
                <w:rFonts w:ascii="Arial" w:hAnsi="Arial" w:cs="Arial"/>
                <w:shd w:val="clear" w:color="auto" w:fill="FFFFFF"/>
              </w:rPr>
            </w:pPr>
            <w:permStart w:id="410786037" w:edGrp="everyone"/>
            <w:r w:rsidRPr="004E6728">
              <w:rPr>
                <w:rFonts w:ascii="Arial" w:hAnsi="Arial" w:cs="Arial"/>
                <w:shd w:val="clear" w:color="auto" w:fill="FFFFFF"/>
              </w:rPr>
              <w:t>Near-miss reporting is important because </w:t>
            </w:r>
            <w:r w:rsidRPr="004E6728">
              <w:t>it allows organizations to proactively identify and address potential hazards before they cause an accident, injury, or damage</w:t>
            </w:r>
            <w:r w:rsidRPr="004E6728">
              <w:rPr>
                <w:rFonts w:ascii="Arial" w:hAnsi="Arial" w:cs="Arial"/>
                <w:shd w:val="clear" w:color="auto" w:fill="FFFFFF"/>
              </w:rPr>
              <w:t>. This practice helps prevent future incidents, fosters a stronger safety culture, and can save costs associated with accidents like medical expenses, compensation, and lost work time. By documenting and analysing near misses, companies can improve safety protocols, training, and employee awareness to create a safer work environment.</w:t>
            </w:r>
          </w:p>
          <w:p w14:paraId="013E0038" w14:textId="77777777" w:rsidR="004E6728" w:rsidRDefault="004E6728" w:rsidP="00E741B7">
            <w:pPr>
              <w:rPr>
                <w:rFonts w:ascii="Arial" w:hAnsi="Arial" w:cs="Arial"/>
                <w:shd w:val="clear" w:color="auto" w:fill="FFFFFF"/>
              </w:rPr>
            </w:pPr>
          </w:p>
          <w:p w14:paraId="6F637EC6" w14:textId="7DB29004" w:rsidR="00C26EC4" w:rsidRPr="001C4084" w:rsidRDefault="004E6728" w:rsidP="00E741B7">
            <w:pPr>
              <w:rPr>
                <w:rFonts w:ascii="Arial" w:hAnsi="Arial" w:cs="Arial"/>
                <w:sz w:val="22"/>
                <w:szCs w:val="22"/>
              </w:rPr>
            </w:pPr>
            <w:r>
              <w:rPr>
                <w:rFonts w:ascii="Arial" w:hAnsi="Arial"/>
              </w:rPr>
              <w:t xml:space="preserve">These changes may have led to this award due to the fact that previous reporting was poor. With an updated system </w:t>
            </w:r>
            <w:r w:rsidR="00DF7CCF">
              <w:rPr>
                <w:rFonts w:ascii="Arial" w:hAnsi="Arial"/>
              </w:rPr>
              <w:t xml:space="preserve">allowing information to be documented easily and constantly there is a clearer indicator of when </w:t>
            </w:r>
            <w:proofErr w:type="spellStart"/>
            <w:r w:rsidR="00DF7CCF">
              <w:rPr>
                <w:rFonts w:ascii="Arial" w:hAnsi="Arial"/>
              </w:rPr>
              <w:t>Decmil</w:t>
            </w:r>
            <w:proofErr w:type="spellEnd"/>
            <w:r w:rsidR="00DF7CCF">
              <w:rPr>
                <w:rFonts w:ascii="Arial" w:hAnsi="Arial"/>
              </w:rPr>
              <w:t xml:space="preserve"> has long periods of near miss and incident free stages.</w:t>
            </w:r>
            <w:permEnd w:id="410786037"/>
          </w:p>
        </w:tc>
        <w:permStart w:id="77298989" w:edGrp="everyone"/>
        <w:tc>
          <w:tcPr>
            <w:tcW w:w="624" w:type="dxa"/>
            <w:tcBorders>
              <w:top w:val="nil"/>
              <w:left w:val="single" w:sz="4" w:space="0" w:color="auto"/>
              <w:bottom w:val="nil"/>
              <w:right w:val="nil"/>
            </w:tcBorders>
          </w:tcPr>
          <w:p w14:paraId="570374C1" w14:textId="77777777" w:rsidR="00C26EC4" w:rsidRPr="00533511" w:rsidRDefault="006C06C4" w:rsidP="00E741B7">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End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189179" w14:textId="14881F9C" w:rsidR="00DF7CCF" w:rsidRPr="00DF7CCF" w:rsidRDefault="00DF7CCF" w:rsidP="00DF7CCF">
            <w:pPr>
              <w:shd w:val="clear" w:color="auto" w:fill="FFFFFF"/>
              <w:spacing w:line="420" w:lineRule="atLeast"/>
              <w:jc w:val="left"/>
              <w:rPr>
                <w:rFonts w:ascii="Arial" w:hAnsi="Arial" w:cs="Arial"/>
                <w:sz w:val="22"/>
                <w:szCs w:val="22"/>
                <w:lang w:eastAsia="en-AU"/>
              </w:rPr>
            </w:pPr>
            <w:permStart w:id="1375877302" w:edGrp="everyone"/>
            <w:r w:rsidRPr="00DF7CCF">
              <w:rPr>
                <w:rFonts w:ascii="Arial" w:hAnsi="Arial" w:cs="Arial"/>
                <w:sz w:val="22"/>
                <w:szCs w:val="22"/>
                <w:lang w:eastAsia="en-AU"/>
              </w:rPr>
              <w:t>WHS induction</w:t>
            </w:r>
            <w:r>
              <w:rPr>
                <w:rFonts w:ascii="Arial" w:hAnsi="Arial" w:cs="Arial"/>
                <w:sz w:val="22"/>
                <w:szCs w:val="22"/>
                <w:lang w:eastAsia="en-AU"/>
              </w:rPr>
              <w:t xml:space="preserve"> notes:</w:t>
            </w:r>
          </w:p>
          <w:p w14:paraId="77FBB1BD" w14:textId="77777777" w:rsid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bCs/>
                <w:sz w:val="22"/>
                <w:szCs w:val="22"/>
                <w:lang w:eastAsia="en-AU"/>
              </w:rPr>
              <w:t>-</w:t>
            </w:r>
            <w:r w:rsidRPr="00DF7CCF">
              <w:rPr>
                <w:rFonts w:ascii="Arial" w:hAnsi="Arial" w:cs="Arial"/>
                <w:sz w:val="22"/>
                <w:szCs w:val="22"/>
                <w:lang w:eastAsia="en-AU"/>
              </w:rPr>
              <w:t>Give a brief overview of the site, including its layout, activities, and relevant policies.</w:t>
            </w:r>
          </w:p>
          <w:p w14:paraId="56F1A3B5" w14:textId="35BEB5A0" w:rsidR="00DF7CCF" w:rsidRP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sz w:val="22"/>
                <w:szCs w:val="22"/>
                <w:lang w:eastAsia="en-AU"/>
              </w:rPr>
              <w:t>-</w:t>
            </w:r>
            <w:r w:rsidRPr="00DF7CCF">
              <w:rPr>
                <w:rFonts w:ascii="Arial" w:hAnsi="Arial" w:cs="Arial"/>
                <w:sz w:val="22"/>
                <w:szCs w:val="22"/>
                <w:lang w:eastAsia="en-AU"/>
              </w:rPr>
              <w:t>Explain your company's WHS policies and your legal obligations, including the need to take reasonable care for their own and others' health and safety.</w:t>
            </w:r>
          </w:p>
          <w:p w14:paraId="0F222B5A" w14:textId="53A29AF6" w:rsidR="00DF7CCF" w:rsidRP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bCs/>
                <w:sz w:val="22"/>
                <w:szCs w:val="22"/>
                <w:lang w:eastAsia="en-AU"/>
              </w:rPr>
              <w:t>-</w:t>
            </w:r>
            <w:r w:rsidRPr="00DF7CCF">
              <w:rPr>
                <w:rFonts w:ascii="Arial" w:hAnsi="Arial" w:cs="Arial"/>
                <w:sz w:val="22"/>
                <w:szCs w:val="22"/>
                <w:lang w:eastAsia="en-AU"/>
              </w:rPr>
              <w:t>Discuss specific hazards and risks present on the site and how they are controlled.</w:t>
            </w:r>
          </w:p>
          <w:p w14:paraId="2CE5D1F2" w14:textId="206C78FC" w:rsidR="00DF7CCF" w:rsidRP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bCs/>
                <w:sz w:val="22"/>
                <w:szCs w:val="22"/>
                <w:lang w:eastAsia="en-AU"/>
              </w:rPr>
              <w:t>-</w:t>
            </w:r>
            <w:r w:rsidRPr="00DF7CCF">
              <w:rPr>
                <w:rFonts w:ascii="Arial" w:hAnsi="Arial" w:cs="Arial"/>
                <w:sz w:val="22"/>
                <w:szCs w:val="22"/>
                <w:lang w:eastAsia="en-AU"/>
              </w:rPr>
              <w:t>Explain the required PPE for the site and for specific tasks, how to use it correctly, and how to store it.</w:t>
            </w:r>
          </w:p>
          <w:p w14:paraId="07B3F7E0" w14:textId="18161919" w:rsidR="00DF7CCF" w:rsidRP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bCs/>
                <w:sz w:val="22"/>
                <w:szCs w:val="22"/>
                <w:lang w:eastAsia="en-AU"/>
              </w:rPr>
              <w:t>-</w:t>
            </w:r>
            <w:r w:rsidRPr="00DF7CCF">
              <w:rPr>
                <w:rFonts w:ascii="Arial" w:hAnsi="Arial" w:cs="Arial"/>
                <w:sz w:val="22"/>
                <w:szCs w:val="22"/>
                <w:lang w:eastAsia="en-AU"/>
              </w:rPr>
              <w:t>Detail what to do in an emergency. This includes locations of assembly points, fire exits, emergency exits, and who the fire wardens are.</w:t>
            </w:r>
          </w:p>
          <w:p w14:paraId="1E390061" w14:textId="47157EDE" w:rsidR="00DF7CCF" w:rsidRP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bCs/>
                <w:sz w:val="22"/>
                <w:szCs w:val="22"/>
                <w:lang w:eastAsia="en-AU"/>
              </w:rPr>
              <w:t>-</w:t>
            </w:r>
            <w:r>
              <w:rPr>
                <w:rFonts w:ascii="Arial" w:hAnsi="Arial" w:cs="Arial"/>
                <w:sz w:val="22"/>
                <w:szCs w:val="22"/>
                <w:lang w:eastAsia="en-AU"/>
              </w:rPr>
              <w:t>Instruct</w:t>
            </w:r>
            <w:r w:rsidRPr="00DF7CCF">
              <w:rPr>
                <w:rFonts w:ascii="Arial" w:hAnsi="Arial" w:cs="Arial"/>
                <w:sz w:val="22"/>
                <w:szCs w:val="22"/>
                <w:lang w:eastAsia="en-AU"/>
              </w:rPr>
              <w:t xml:space="preserve"> on the correct procedure for reporting hazards, incidents, and near misses, and to whom they should report them.</w:t>
            </w:r>
          </w:p>
          <w:p w14:paraId="0BD03EF7" w14:textId="4629441A" w:rsidR="00DF7CCF" w:rsidRPr="00DF7CCF" w:rsidRDefault="00DF7CCF" w:rsidP="00DF7CCF">
            <w:pPr>
              <w:numPr>
                <w:ilvl w:val="0"/>
                <w:numId w:val="48"/>
              </w:numPr>
              <w:shd w:val="clear" w:color="auto" w:fill="FFFFFF"/>
              <w:spacing w:after="240" w:line="360" w:lineRule="atLeast"/>
              <w:ind w:left="0"/>
              <w:jc w:val="left"/>
              <w:rPr>
                <w:rFonts w:ascii="Arial" w:hAnsi="Arial" w:cs="Arial"/>
                <w:sz w:val="22"/>
                <w:szCs w:val="22"/>
                <w:lang w:eastAsia="en-AU"/>
              </w:rPr>
            </w:pPr>
            <w:r>
              <w:rPr>
                <w:rFonts w:ascii="Arial" w:hAnsi="Arial" w:cs="Arial"/>
                <w:bCs/>
                <w:sz w:val="22"/>
                <w:szCs w:val="22"/>
                <w:lang w:eastAsia="en-AU"/>
              </w:rPr>
              <w:t>-</w:t>
            </w:r>
            <w:r w:rsidRPr="00DF7CCF">
              <w:rPr>
                <w:rFonts w:ascii="Arial" w:hAnsi="Arial" w:cs="Arial"/>
                <w:sz w:val="22"/>
                <w:szCs w:val="22"/>
                <w:lang w:eastAsia="en-AU"/>
              </w:rPr>
              <w:t>Explain how workers can provide feedback and raise WHS concerns, such as through meetings or suggestion boxes.</w:t>
            </w:r>
          </w:p>
          <w:p w14:paraId="4F0C4646" w14:textId="34680387" w:rsidR="00DF7CCF" w:rsidRPr="00DF7CCF" w:rsidRDefault="00DF7CCF" w:rsidP="00DF7CCF">
            <w:pPr>
              <w:numPr>
                <w:ilvl w:val="0"/>
                <w:numId w:val="48"/>
              </w:numPr>
              <w:shd w:val="clear" w:color="auto" w:fill="FFFFFF"/>
              <w:spacing w:after="240" w:line="360" w:lineRule="atLeast"/>
              <w:ind w:left="0"/>
              <w:jc w:val="left"/>
              <w:rPr>
                <w:rFonts w:ascii="Arial" w:hAnsi="Arial" w:cs="Arial"/>
                <w:color w:val="001D35"/>
                <w:szCs w:val="24"/>
                <w:lang w:eastAsia="en-AU"/>
              </w:rPr>
            </w:pPr>
            <w:r>
              <w:rPr>
                <w:rFonts w:ascii="Arial" w:hAnsi="Arial" w:cs="Arial"/>
                <w:bCs/>
                <w:sz w:val="22"/>
                <w:szCs w:val="22"/>
                <w:lang w:eastAsia="en-AU"/>
              </w:rPr>
              <w:t>-</w:t>
            </w:r>
            <w:r w:rsidRPr="00DF7CCF">
              <w:rPr>
                <w:rFonts w:ascii="Arial" w:hAnsi="Arial" w:cs="Arial"/>
                <w:sz w:val="22"/>
                <w:szCs w:val="22"/>
                <w:lang w:eastAsia="en-AU"/>
              </w:rPr>
              <w:t>Inform them of any required training and competency requirements for their role and for using equipment.</w:t>
            </w:r>
          </w:p>
          <w:p w14:paraId="38267070" w14:textId="7888DF74" w:rsidR="00DF7CCF" w:rsidRPr="00DF7CCF" w:rsidRDefault="00DF7CCF" w:rsidP="00DF7CCF">
            <w:pPr>
              <w:numPr>
                <w:ilvl w:val="0"/>
                <w:numId w:val="48"/>
              </w:numPr>
              <w:shd w:val="clear" w:color="auto" w:fill="FFFFFF"/>
              <w:spacing w:after="240" w:line="360" w:lineRule="atLeast"/>
              <w:ind w:left="0"/>
              <w:jc w:val="left"/>
              <w:rPr>
                <w:rFonts w:ascii="Arial" w:hAnsi="Arial" w:cs="Arial"/>
                <w:color w:val="001D35"/>
                <w:szCs w:val="24"/>
                <w:lang w:eastAsia="en-AU"/>
              </w:rPr>
            </w:pPr>
            <w:r>
              <w:rPr>
                <w:rFonts w:ascii="Arial" w:hAnsi="Arial" w:cs="Arial"/>
                <w:sz w:val="22"/>
                <w:szCs w:val="22"/>
                <w:lang w:eastAsia="en-AU"/>
              </w:rPr>
              <w:t>-Inform them of employees who can assist in site needs.</w:t>
            </w:r>
          </w:p>
          <w:permEnd w:id="1375877302"/>
          <w:p w14:paraId="68752294" w14:textId="1CF0607D" w:rsidR="00016D95" w:rsidRPr="001C4084" w:rsidRDefault="00016D95" w:rsidP="00E741B7">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6C06C4" w:rsidP="00E741B7">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End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8"/>
        <w:gridCol w:w="2028"/>
        <w:gridCol w:w="1804"/>
        <w:gridCol w:w="1202"/>
        <w:gridCol w:w="603"/>
        <w:gridCol w:w="1808"/>
        <w:gridCol w:w="623"/>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6C06C4"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45F53DFD"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3B0A7E">
              <w:rPr>
                <w:b/>
                <w:bCs/>
                <w:sz w:val="22"/>
                <w:szCs w:val="22"/>
              </w:rPr>
              <w:t xml:space="preserve">Chris </w:t>
            </w:r>
            <w:proofErr w:type="spellStart"/>
            <w:r w:rsidR="003B0A7E">
              <w:rPr>
                <w:b/>
                <w:bCs/>
                <w:sz w:val="22"/>
                <w:szCs w:val="22"/>
              </w:rPr>
              <w:t>Gwilliams</w:t>
            </w:r>
            <w:permEnd w:id="2138068650"/>
            <w:proofErr w:type="spellEnd"/>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6116E43C"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5-08-22T00:00:00Z">
                  <w:dateFormat w:val="d/MM/yyyy"/>
                  <w:lid w:val="en-AU"/>
                  <w:storeMappedDataAs w:val="dateTime"/>
                  <w:calendar w:val="gregorian"/>
                </w:date>
              </w:sdtPr>
              <w:sdtEndPr/>
              <w:sdtContent>
                <w:r w:rsidR="003B0A7E">
                  <w:rPr>
                    <w:rFonts w:ascii="Arial" w:hAnsi="Arial" w:cs="Arial"/>
                    <w:b/>
                    <w:bCs/>
                    <w:sz w:val="22"/>
                    <w:szCs w:val="22"/>
                  </w:rPr>
                  <w:t>22/08/2025</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2F3F9001"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3B0A7E">
              <w:rPr>
                <w:sz w:val="22"/>
                <w:szCs w:val="22"/>
              </w:rPr>
              <w:t>Dangerous Goods</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5002520C" w:rsidR="00886CC9" w:rsidRPr="00940B45" w:rsidRDefault="003B0A7E" w:rsidP="00F55870">
            <w:pPr>
              <w:rPr>
                <w:rFonts w:cs="Arial"/>
                <w:sz w:val="22"/>
                <w:szCs w:val="18"/>
              </w:rPr>
            </w:pPr>
            <w:permStart w:id="36715163" w:edGrp="everyone"/>
            <w:r>
              <w:t>Irritating to skin.</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30FF8B7E" w:rsidR="00886CC9" w:rsidRPr="00940B45" w:rsidRDefault="003B0A7E" w:rsidP="00F55870">
            <w:pPr>
              <w:rPr>
                <w:rFonts w:cs="Arial"/>
                <w:sz w:val="22"/>
                <w:szCs w:val="18"/>
              </w:rPr>
            </w:pPr>
            <w:permStart w:id="2107007255" w:edGrp="everyone"/>
            <w:r>
              <w:t>May produce discomfort of the eyes and respiratory tract</w:t>
            </w:r>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30BFB17B" w:rsidR="00886CC9" w:rsidRPr="00940B45" w:rsidRDefault="003B0A7E" w:rsidP="00F55870">
            <w:pPr>
              <w:rPr>
                <w:rFonts w:cs="Arial"/>
                <w:sz w:val="22"/>
                <w:szCs w:val="18"/>
              </w:rPr>
            </w:pPr>
            <w:permStart w:id="1246954891" w:edGrp="everyone"/>
            <w:r>
              <w:rPr>
                <w:rFonts w:cs="Arial"/>
                <w:sz w:val="22"/>
                <w:szCs w:val="18"/>
              </w:rPr>
              <w:t>Low/Moderate</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2CF69013" w:rsidR="00291643" w:rsidRPr="00940B45" w:rsidRDefault="003B0A7E" w:rsidP="00F55870">
            <w:pPr>
              <w:rPr>
                <w:rFonts w:cs="Arial"/>
                <w:sz w:val="22"/>
                <w:szCs w:val="18"/>
              </w:rPr>
            </w:pPr>
            <w:permStart w:id="1371683054" w:edGrp="everyone"/>
            <w:r>
              <w:rPr>
                <w:rFonts w:cs="Arial"/>
                <w:sz w:val="22"/>
                <w:szCs w:val="18"/>
              </w:rPr>
              <w:t>John Smith</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20668124" w:rsidR="00886CC9" w:rsidRPr="00940B45" w:rsidRDefault="003B0A7E" w:rsidP="00F55870">
            <w:pPr>
              <w:rPr>
                <w:rFonts w:cs="Arial"/>
                <w:sz w:val="22"/>
                <w:szCs w:val="18"/>
              </w:rPr>
            </w:pPr>
            <w:permStart w:id="1257243759" w:edGrp="everyone"/>
            <w:r>
              <w:t>Do not breathe gas/fumes/vapour/spray</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097F53D5"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2A94EF7C" w:rsidR="00886CC9" w:rsidRPr="00940B45" w:rsidRDefault="002B16DD" w:rsidP="00F55870">
            <w:pPr>
              <w:rPr>
                <w:rFonts w:cs="Arial"/>
                <w:sz w:val="22"/>
                <w:szCs w:val="18"/>
              </w:rPr>
            </w:pPr>
            <w:permStart w:id="906040692" w:edGrp="everyone"/>
            <w:r>
              <w:t>-Repeated exposure may cause skin dryness and cracking.</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11BD338A" w:rsidR="00886CC9" w:rsidRPr="00940B45" w:rsidRDefault="002B16DD" w:rsidP="00F55870">
            <w:pPr>
              <w:rPr>
                <w:rFonts w:cs="Arial"/>
                <w:sz w:val="22"/>
                <w:szCs w:val="18"/>
              </w:rPr>
            </w:pPr>
            <w:permStart w:id="1240142333" w:edGrp="everyone"/>
            <w:r>
              <w:rPr>
                <w:rFonts w:cs="Arial"/>
                <w:sz w:val="22"/>
                <w:szCs w:val="18"/>
              </w:rPr>
              <w:t>Low/Moderate</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1E9BB98C" w:rsidR="00886CC9" w:rsidRPr="00940B45" w:rsidRDefault="002B16DD" w:rsidP="00F55870">
            <w:pPr>
              <w:rPr>
                <w:rFonts w:cs="Arial"/>
                <w:sz w:val="22"/>
                <w:szCs w:val="18"/>
              </w:rPr>
            </w:pPr>
            <w:permStart w:id="1498025452" w:edGrp="everyone"/>
            <w:r>
              <w:rPr>
                <w:rFonts w:cs="Arial"/>
                <w:sz w:val="22"/>
                <w:szCs w:val="18"/>
              </w:rPr>
              <w:t>None</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1C6006E4" w:rsidR="00201483" w:rsidRPr="00940B45" w:rsidRDefault="002B16DD" w:rsidP="00F55870">
            <w:pPr>
              <w:rPr>
                <w:rFonts w:cs="Arial"/>
                <w:sz w:val="22"/>
                <w:szCs w:val="18"/>
              </w:rPr>
            </w:pPr>
            <w:permStart w:id="102701844" w:edGrp="everyone"/>
            <w:r>
              <w:rPr>
                <w:rFonts w:cs="Arial"/>
                <w:sz w:val="22"/>
                <w:szCs w:val="18"/>
              </w:rPr>
              <w:t>Use of forklift</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18B7E51D" w:rsidR="00201483" w:rsidRPr="00940B45" w:rsidRDefault="00201483" w:rsidP="00F55870">
            <w:pPr>
              <w:rPr>
                <w:rFonts w:cs="Arial"/>
                <w:sz w:val="22"/>
                <w:szCs w:val="18"/>
              </w:rPr>
            </w:pPr>
            <w:permStart w:id="53676559" w:edGrp="everyone"/>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13A3D52D" w:rsidR="00201483" w:rsidRPr="00940B45" w:rsidRDefault="002B16DD" w:rsidP="00F55870">
            <w:pPr>
              <w:rPr>
                <w:rFonts w:cs="Arial"/>
                <w:sz w:val="22"/>
                <w:szCs w:val="18"/>
              </w:rPr>
            </w:pPr>
            <w:permStart w:id="1967344634" w:edGrp="everyone"/>
            <w:r>
              <w:rPr>
                <w:rFonts w:cs="Arial"/>
                <w:sz w:val="22"/>
                <w:szCs w:val="18"/>
              </w:rPr>
              <w:t>Nil</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01ADD46B" w:rsidR="00201483" w:rsidRPr="00940B45" w:rsidRDefault="00201483" w:rsidP="00F55870">
            <w:pPr>
              <w:rPr>
                <w:rFonts w:cs="Arial"/>
                <w:sz w:val="22"/>
                <w:szCs w:val="18"/>
              </w:rPr>
            </w:pPr>
            <w:permStart w:id="1015028068" w:edGrp="everyone"/>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2713916B" w:rsidR="00201483" w:rsidRPr="00940B45" w:rsidRDefault="002B16DD" w:rsidP="00F55870">
            <w:pPr>
              <w:rPr>
                <w:rFonts w:cs="Arial"/>
                <w:sz w:val="22"/>
                <w:szCs w:val="18"/>
              </w:rPr>
            </w:pPr>
            <w:permStart w:id="1084963161" w:edGrp="everyone"/>
            <w:r>
              <w:rPr>
                <w:rFonts w:cs="Arial"/>
                <w:sz w:val="22"/>
                <w:szCs w:val="18"/>
              </w:rPr>
              <w:t>Gloves, Respirator, Face Shield</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4E272021" w:rsidR="00201483" w:rsidRPr="00940B45" w:rsidRDefault="002B16DD" w:rsidP="00F55870">
            <w:pPr>
              <w:rPr>
                <w:rFonts w:cs="Arial"/>
                <w:sz w:val="22"/>
                <w:szCs w:val="18"/>
              </w:rPr>
            </w:pPr>
            <w:permStart w:id="307104551" w:edGrp="everyone"/>
            <w:r>
              <w:rPr>
                <w:rFonts w:cs="Arial"/>
                <w:sz w:val="22"/>
                <w:szCs w:val="18"/>
              </w:rPr>
              <w:t>PPE</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61EA5CC9" w:rsidR="00011939" w:rsidRPr="00940B45" w:rsidRDefault="002B16DD" w:rsidP="00A73322">
            <w:pPr>
              <w:jc w:val="left"/>
              <w:rPr>
                <w:rFonts w:cs="Arial"/>
                <w:sz w:val="22"/>
                <w:szCs w:val="18"/>
              </w:rPr>
            </w:pPr>
            <w:permStart w:id="1290679671" w:edGrp="everyone"/>
            <w:r>
              <w:rPr>
                <w:rFonts w:cs="Arial"/>
                <w:sz w:val="22"/>
                <w:szCs w:val="18"/>
              </w:rPr>
              <w:t>Use of PPE</w:t>
            </w:r>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4B1A3304" w:rsidR="00011939" w:rsidRPr="00940B45" w:rsidRDefault="002B16DD" w:rsidP="00F55870">
            <w:pPr>
              <w:rPr>
                <w:rFonts w:cs="Arial"/>
                <w:sz w:val="22"/>
                <w:szCs w:val="18"/>
              </w:rPr>
            </w:pPr>
            <w:permStart w:id="662701226" w:edGrp="everyone"/>
            <w:r>
              <w:rPr>
                <w:rFonts w:cs="Arial"/>
                <w:sz w:val="22"/>
                <w:szCs w:val="18"/>
              </w:rPr>
              <w:t>PPE</w:t>
            </w:r>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073672FE" w:rsidR="00011939" w:rsidRPr="00940B45" w:rsidRDefault="002B16DD" w:rsidP="00F55870">
            <w:pPr>
              <w:rPr>
                <w:rFonts w:cs="Arial"/>
                <w:sz w:val="22"/>
                <w:szCs w:val="18"/>
              </w:rPr>
            </w:pPr>
            <w:permStart w:id="700012694" w:edGrp="everyone"/>
            <w:r>
              <w:rPr>
                <w:rFonts w:cs="Arial"/>
                <w:sz w:val="22"/>
                <w:szCs w:val="18"/>
              </w:rPr>
              <w:t>John Smith</w:t>
            </w:r>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735AF240" w:rsidR="00011939" w:rsidRPr="00940B45" w:rsidRDefault="002B16DD" w:rsidP="00F55870">
            <w:pPr>
              <w:rPr>
                <w:rFonts w:cs="Arial"/>
                <w:sz w:val="22"/>
                <w:szCs w:val="18"/>
              </w:rPr>
            </w:pPr>
            <w:permStart w:id="1759860794" w:edGrp="everyone"/>
            <w:r>
              <w:rPr>
                <w:rFonts w:cs="Arial"/>
                <w:sz w:val="22"/>
                <w:szCs w:val="18"/>
              </w:rPr>
              <w:t>22/8/25</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6263AADD" w:rsidR="00011939" w:rsidRPr="00940B45" w:rsidRDefault="00011939" w:rsidP="00F55870">
            <w:pPr>
              <w:rPr>
                <w:rFonts w:cs="Arial"/>
                <w:sz w:val="22"/>
                <w:szCs w:val="18"/>
              </w:rPr>
            </w:pPr>
            <w:permStart w:id="1694126678" w:edGrp="everyone"/>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77777777" w:rsidR="00011939" w:rsidRPr="00940B45" w:rsidRDefault="00011939" w:rsidP="00F55870">
            <w:pPr>
              <w:rPr>
                <w:rFonts w:cs="Arial"/>
                <w:sz w:val="22"/>
                <w:szCs w:val="18"/>
              </w:rPr>
            </w:pPr>
            <w:permStart w:id="660436453" w:edGrp="everyone"/>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77777777" w:rsidR="00011939" w:rsidRPr="00940B45" w:rsidRDefault="00011939" w:rsidP="00F55870">
            <w:pPr>
              <w:rPr>
                <w:rFonts w:cs="Arial"/>
                <w:sz w:val="22"/>
                <w:szCs w:val="18"/>
              </w:rPr>
            </w:pPr>
            <w:permStart w:id="475269040" w:edGrp="everyone"/>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77777777" w:rsidR="00011939" w:rsidRPr="00940B45" w:rsidRDefault="00011939" w:rsidP="00F55870">
            <w:pPr>
              <w:rPr>
                <w:rFonts w:cs="Arial"/>
                <w:sz w:val="22"/>
                <w:szCs w:val="18"/>
              </w:rPr>
            </w:pPr>
            <w:permStart w:id="958748929" w:edGrp="everyone"/>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77777777" w:rsidR="00011939" w:rsidRPr="00940B45" w:rsidRDefault="00011939" w:rsidP="00F55870">
            <w:pPr>
              <w:rPr>
                <w:rFonts w:cs="Arial"/>
                <w:sz w:val="22"/>
                <w:szCs w:val="18"/>
              </w:rPr>
            </w:pPr>
            <w:permStart w:id="408054511" w:edGrp="everyone"/>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77777777" w:rsidR="00011939" w:rsidRPr="00940B45" w:rsidRDefault="00011939" w:rsidP="00F55870">
            <w:pPr>
              <w:rPr>
                <w:rFonts w:cs="Arial"/>
                <w:sz w:val="22"/>
                <w:szCs w:val="18"/>
              </w:rPr>
            </w:pPr>
            <w:permStart w:id="416956026" w:edGrp="everyone"/>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77777777" w:rsidR="00011939" w:rsidRPr="00940B45" w:rsidRDefault="00011939" w:rsidP="00F55870">
            <w:pPr>
              <w:rPr>
                <w:rFonts w:cs="Arial"/>
                <w:sz w:val="22"/>
                <w:szCs w:val="18"/>
              </w:rPr>
            </w:pPr>
            <w:permStart w:id="897800779" w:edGrp="everyone"/>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6AAA336F"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2B16DD">
              <w:rPr>
                <w:sz w:val="22"/>
                <w:szCs w:val="22"/>
              </w:rPr>
              <w:t>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4FC6F81E"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2B16DD">
              <w:rPr>
                <w:sz w:val="22"/>
                <w:szCs w:val="22"/>
              </w:rPr>
              <w:t>Yes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4A6F5BE0"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2B16DD">
              <w:rPr>
                <w:sz w:val="22"/>
                <w:szCs w:val="22"/>
              </w:rPr>
              <w:t>No</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C593BD" w14:textId="77777777" w:rsidR="00291643" w:rsidRDefault="002B16DD" w:rsidP="00E741B7">
            <w:pPr>
              <w:rPr>
                <w:rFonts w:ascii="Arial" w:hAnsi="Arial" w:cs="Arial"/>
                <w:sz w:val="22"/>
                <w:szCs w:val="22"/>
              </w:rPr>
            </w:pPr>
            <w:permStart w:id="999313057" w:edGrp="everyone"/>
            <w:r>
              <w:rPr>
                <w:rFonts w:ascii="Arial" w:hAnsi="Arial" w:cs="Arial"/>
                <w:sz w:val="22"/>
                <w:szCs w:val="22"/>
              </w:rPr>
              <w:t>-Team Meeting</w:t>
            </w:r>
          </w:p>
          <w:p w14:paraId="74EDD2E4" w14:textId="77777777" w:rsidR="00291643" w:rsidRDefault="002B16DD" w:rsidP="00E741B7">
            <w:pPr>
              <w:rPr>
                <w:rFonts w:ascii="Arial" w:hAnsi="Arial" w:cs="Arial"/>
                <w:sz w:val="22"/>
                <w:szCs w:val="22"/>
              </w:rPr>
            </w:pPr>
            <w:r>
              <w:rPr>
                <w:rFonts w:ascii="Arial" w:hAnsi="Arial" w:cs="Arial"/>
                <w:sz w:val="22"/>
                <w:szCs w:val="22"/>
              </w:rPr>
              <w:t>-Discussion</w:t>
            </w:r>
          </w:p>
          <w:p w14:paraId="7C8515CE" w14:textId="77777777" w:rsidR="00291643" w:rsidRDefault="002B16DD" w:rsidP="00E741B7">
            <w:pPr>
              <w:rPr>
                <w:rFonts w:ascii="Arial" w:hAnsi="Arial" w:cs="Arial"/>
                <w:sz w:val="22"/>
                <w:szCs w:val="22"/>
              </w:rPr>
            </w:pPr>
            <w:r>
              <w:rPr>
                <w:rFonts w:ascii="Arial" w:hAnsi="Arial" w:cs="Arial"/>
                <w:sz w:val="22"/>
                <w:szCs w:val="22"/>
              </w:rPr>
              <w:t>-Signage</w:t>
            </w:r>
          </w:p>
          <w:p w14:paraId="3A8B728C" w14:textId="1005ABD8" w:rsidR="00291643" w:rsidRDefault="002B16DD" w:rsidP="00E741B7">
            <w:pPr>
              <w:rPr>
                <w:rFonts w:ascii="Arial" w:hAnsi="Arial" w:cs="Arial"/>
                <w:sz w:val="22"/>
                <w:szCs w:val="22"/>
              </w:rPr>
            </w:pPr>
            <w:r>
              <w:rPr>
                <w:rFonts w:ascii="Arial" w:hAnsi="Arial" w:cs="Arial"/>
                <w:sz w:val="22"/>
                <w:szCs w:val="22"/>
              </w:rPr>
              <w:t>-Risk Register</w:t>
            </w:r>
          </w:p>
          <w:p w14:paraId="526748E2" w14:textId="5A539786" w:rsidR="00291643" w:rsidRPr="001C4084" w:rsidRDefault="002B16DD" w:rsidP="00E741B7">
            <w:pPr>
              <w:rPr>
                <w:rFonts w:ascii="Arial" w:hAnsi="Arial" w:cs="Arial"/>
                <w:sz w:val="22"/>
                <w:szCs w:val="22"/>
              </w:rPr>
            </w:pPr>
            <w:r>
              <w:rPr>
                <w:rFonts w:ascii="Arial" w:hAnsi="Arial" w:cs="Arial"/>
                <w:sz w:val="22"/>
                <w:szCs w:val="22"/>
              </w:rPr>
              <w:t>-Toolbox meeting</w:t>
            </w:r>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6C06C4" w:rsidP="00E741B7">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E22E18" w14:textId="5A717C70" w:rsidR="00446DCE" w:rsidRPr="001C4084" w:rsidRDefault="002B16DD" w:rsidP="00E741B7">
            <w:pPr>
              <w:rPr>
                <w:rFonts w:ascii="Arial" w:hAnsi="Arial" w:cs="Arial"/>
                <w:sz w:val="22"/>
                <w:szCs w:val="22"/>
              </w:rPr>
            </w:pPr>
            <w:permStart w:id="1629314563" w:edGrp="everyone"/>
            <w:r>
              <w:rPr>
                <w:rFonts w:ascii="Arial" w:hAnsi="Arial" w:cs="Arial"/>
                <w:sz w:val="22"/>
                <w:szCs w:val="22"/>
                <w:shd w:val="clear" w:color="auto" w:fill="FFFFFF"/>
              </w:rPr>
              <w:t>To ad</w:t>
            </w:r>
            <w:r w:rsidRPr="002B16DD">
              <w:rPr>
                <w:rFonts w:ascii="Arial" w:hAnsi="Arial" w:cs="Arial"/>
                <w:sz w:val="22"/>
                <w:szCs w:val="22"/>
                <w:shd w:val="clear" w:color="auto" w:fill="FFFFFF"/>
              </w:rPr>
              <w:t>vise the WHS Committee about the slips hazard, you</w:t>
            </w:r>
            <w:r>
              <w:rPr>
                <w:rFonts w:ascii="Arial" w:hAnsi="Arial" w:cs="Arial"/>
                <w:sz w:val="22"/>
                <w:szCs w:val="22"/>
                <w:shd w:val="clear" w:color="auto" w:fill="FFFFFF"/>
              </w:rPr>
              <w:t xml:space="preserve"> firstly</w:t>
            </w:r>
            <w:r w:rsidRPr="002B16DD">
              <w:rPr>
                <w:rFonts w:ascii="Arial" w:hAnsi="Arial" w:cs="Arial"/>
                <w:sz w:val="22"/>
                <w:szCs w:val="22"/>
                <w:shd w:val="clear" w:color="auto" w:fill="FFFFFF"/>
              </w:rPr>
              <w:t xml:space="preserve"> should formally document the consultation with the team, outlining the hazard, team concerns, and the perceived severity of the potential </w:t>
            </w:r>
            <w:r>
              <w:rPr>
                <w:rFonts w:ascii="Arial" w:hAnsi="Arial" w:cs="Arial"/>
                <w:sz w:val="22"/>
                <w:szCs w:val="22"/>
                <w:shd w:val="clear" w:color="auto" w:fill="FFFFFF"/>
              </w:rPr>
              <w:t>risks</w:t>
            </w:r>
            <w:r w:rsidRPr="002B16DD">
              <w:rPr>
                <w:rFonts w:ascii="Arial" w:hAnsi="Arial" w:cs="Arial"/>
                <w:sz w:val="22"/>
                <w:szCs w:val="22"/>
                <w:shd w:val="clear" w:color="auto" w:fill="FFFFFF"/>
              </w:rPr>
              <w:t>. You will need to request a formal review of the existing risk assessment for this hazard. Finally, you must then formally communicate the outcome of that review, along with any actions taken or recommended, back to the team and the committee.</w:t>
            </w:r>
            <w:r w:rsidRPr="002B16DD">
              <w:rPr>
                <w:rStyle w:val="uv3um"/>
                <w:rFonts w:cs="Arial"/>
                <w:sz w:val="22"/>
                <w:szCs w:val="22"/>
                <w:shd w:val="clear" w:color="auto" w:fill="FFFFFF"/>
              </w:rPr>
              <w:t> </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6C06C4" w:rsidP="00E741B7">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End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7508"/>
        <w:gridCol w:w="623"/>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lang w:eastAsia="en-AU"/>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lang w:eastAsia="en-AU"/>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1898F8C1" w14:textId="5531E3EF" w:rsidR="00783B8E" w:rsidRPr="002B16DD" w:rsidRDefault="00783B8E" w:rsidP="002B16DD">
                                  <w:pPr>
                                    <w:pStyle w:val="20TAQuestionNumber"/>
                                    <w:numPr>
                                      <w:ilvl w:val="0"/>
                                      <w:numId w:val="0"/>
                                    </w:numPr>
                                    <w:rPr>
                                      <w:b w:val="0"/>
                                      <w:sz w:val="22"/>
                                      <w:szCs w:val="22"/>
                                    </w:rPr>
                                  </w:pPr>
                                  <w:permStart w:id="126164219" w:edGrp="everyone"/>
                                  <w:r w:rsidRPr="002B16DD">
                                    <w:rPr>
                                      <w:b w:val="0"/>
                                      <w:sz w:val="22"/>
                                      <w:szCs w:val="22"/>
                                    </w:rPr>
                                    <w:t xml:space="preserve">When discussing site safety with the team this morning, </w:t>
                                  </w:r>
                                  <w:proofErr w:type="gramStart"/>
                                  <w:r>
                                    <w:rPr>
                                      <w:b w:val="0"/>
                                      <w:sz w:val="22"/>
                                      <w:szCs w:val="22"/>
                                    </w:rPr>
                                    <w:t xml:space="preserve">a </w:t>
                                  </w:r>
                                  <w:r w:rsidRPr="002B16DD">
                                    <w:rPr>
                                      <w:b w:val="0"/>
                                      <w:sz w:val="22"/>
                                      <w:szCs w:val="22"/>
                                    </w:rPr>
                                    <w:t>concerns</w:t>
                                  </w:r>
                                  <w:proofErr w:type="gramEnd"/>
                                  <w:r w:rsidRPr="002B16DD">
                                    <w:rPr>
                                      <w:b w:val="0"/>
                                      <w:sz w:val="22"/>
                                      <w:szCs w:val="22"/>
                                    </w:rPr>
                                    <w:t xml:space="preserve"> were shared</w:t>
                                  </w:r>
                                  <w:r>
                                    <w:rPr>
                                      <w:b w:val="0"/>
                                      <w:sz w:val="22"/>
                                      <w:szCs w:val="22"/>
                                    </w:rPr>
                                    <w:t xml:space="preserve"> about a potential slips</w:t>
                                  </w:r>
                                  <w:r w:rsidRPr="002B16DD">
                                    <w:rPr>
                                      <w:b w:val="0"/>
                                      <w:sz w:val="22"/>
                                      <w:szCs w:val="22"/>
                                    </w:rPr>
                                    <w:t xml:space="preserve"> hazard when entering the site office. </w:t>
                                  </w:r>
                                </w:p>
                                <w:p w14:paraId="3AFB7947" w14:textId="77777777" w:rsidR="00783B8E" w:rsidRDefault="00783B8E" w:rsidP="00023DD6">
                                  <w:pPr>
                                    <w:pStyle w:val="20TAQuestionNumber"/>
                                    <w:numPr>
                                      <w:ilvl w:val="0"/>
                                      <w:numId w:val="0"/>
                                    </w:numPr>
                                    <w:ind w:left="360" w:hanging="360"/>
                                    <w:rPr>
                                      <w:b w:val="0"/>
                                      <w:sz w:val="22"/>
                                      <w:szCs w:val="22"/>
                                    </w:rPr>
                                  </w:pPr>
                                  <w:r w:rsidRPr="002B16DD">
                                    <w:rPr>
                                      <w:b w:val="0"/>
                                      <w:sz w:val="22"/>
                                      <w:szCs w:val="22"/>
                                    </w:rPr>
                                    <w:t>The team proposed the concern</w:t>
                                  </w:r>
                                  <w:r>
                                    <w:rPr>
                                      <w:b w:val="0"/>
                                      <w:sz w:val="22"/>
                                      <w:szCs w:val="22"/>
                                    </w:rPr>
                                    <w:t xml:space="preserve"> of a possible </w:t>
                                  </w:r>
                                  <w:r w:rsidRPr="002B16DD">
                                    <w:rPr>
                                      <w:b w:val="0"/>
                                      <w:sz w:val="22"/>
                                      <w:szCs w:val="22"/>
                                    </w:rPr>
                                    <w:t>back injury</w:t>
                                  </w:r>
                                  <w:r>
                                    <w:rPr>
                                      <w:b w:val="0"/>
                                      <w:sz w:val="22"/>
                                      <w:szCs w:val="22"/>
                                    </w:rPr>
                                    <w:t xml:space="preserve"> while</w:t>
                                  </w:r>
                                </w:p>
                                <w:p w14:paraId="465F1A14" w14:textId="77777777" w:rsidR="00783B8E" w:rsidRDefault="00783B8E" w:rsidP="00023DD6">
                                  <w:pPr>
                                    <w:pStyle w:val="20TAQuestionNumber"/>
                                    <w:numPr>
                                      <w:ilvl w:val="0"/>
                                      <w:numId w:val="0"/>
                                    </w:numPr>
                                    <w:ind w:left="360" w:hanging="360"/>
                                    <w:rPr>
                                      <w:b w:val="0"/>
                                      <w:sz w:val="22"/>
                                      <w:szCs w:val="22"/>
                                    </w:rPr>
                                  </w:pPr>
                                  <w:r>
                                    <w:rPr>
                                      <w:b w:val="0"/>
                                      <w:sz w:val="22"/>
                                      <w:szCs w:val="22"/>
                                    </w:rPr>
                                    <w:t>T</w:t>
                                  </w:r>
                                  <w:r w:rsidRPr="002B16DD">
                                    <w:rPr>
                                      <w:b w:val="0"/>
                                      <w:sz w:val="22"/>
                                      <w:szCs w:val="22"/>
                                    </w:rPr>
                                    <w:t>he risk rati</w:t>
                                  </w:r>
                                  <w:r>
                                    <w:rPr>
                                      <w:b w:val="0"/>
                                      <w:sz w:val="22"/>
                                      <w:szCs w:val="22"/>
                                    </w:rPr>
                                    <w:t xml:space="preserve">ng is only low. They are of the </w:t>
                                  </w:r>
                                  <w:r w:rsidRPr="002B16DD">
                                    <w:rPr>
                                      <w:b w:val="0"/>
                                      <w:sz w:val="22"/>
                                      <w:szCs w:val="22"/>
                                    </w:rPr>
                                    <w:t>belief</w:t>
                                  </w:r>
                                  <w:r>
                                    <w:rPr>
                                      <w:b w:val="0"/>
                                      <w:sz w:val="22"/>
                                      <w:szCs w:val="22"/>
                                    </w:rPr>
                                    <w:t xml:space="preserve"> that it should be</w:t>
                                  </w:r>
                                </w:p>
                                <w:p w14:paraId="3F8BC261" w14:textId="497848B5" w:rsidR="00783B8E" w:rsidRPr="002B16DD" w:rsidRDefault="00783B8E" w:rsidP="00023DD6">
                                  <w:pPr>
                                    <w:pStyle w:val="20TAQuestionNumber"/>
                                    <w:numPr>
                                      <w:ilvl w:val="0"/>
                                      <w:numId w:val="0"/>
                                    </w:numPr>
                                    <w:ind w:left="360" w:hanging="360"/>
                                    <w:rPr>
                                      <w:b w:val="0"/>
                                      <w:sz w:val="22"/>
                                      <w:szCs w:val="22"/>
                                    </w:rPr>
                                  </w:pPr>
                                  <w:proofErr w:type="gramStart"/>
                                  <w:r w:rsidRPr="002B16DD">
                                    <w:rPr>
                                      <w:b w:val="0"/>
                                      <w:sz w:val="22"/>
                                      <w:szCs w:val="22"/>
                                    </w:rPr>
                                    <w:t>medium</w:t>
                                  </w:r>
                                  <w:proofErr w:type="gramEnd"/>
                                  <w:r w:rsidRPr="002B16DD">
                                    <w:rPr>
                                      <w:b w:val="0"/>
                                      <w:sz w:val="22"/>
                                      <w:szCs w:val="22"/>
                                    </w:rPr>
                                    <w:t xml:space="preserve"> or high risk. </w:t>
                                  </w:r>
                                </w:p>
                                <w:p w14:paraId="268A209F" w14:textId="77777777" w:rsidR="00783B8E" w:rsidRDefault="00783B8E" w:rsidP="00F20760">
                                  <w:pPr>
                                    <w:pStyle w:val="22TAHiddenWrittenResponse"/>
                                  </w:pPr>
                                </w:p>
                                <w:p w14:paraId="5073BFE5" w14:textId="1735E02A" w:rsidR="00783B8E" w:rsidRDefault="00783B8E" w:rsidP="00F20760">
                                  <w:pPr>
                                    <w:pStyle w:val="22TAHiddenWrittenResponse"/>
                                  </w:pPr>
                                  <w:r w:rsidRPr="002B16DD">
                                    <w:t>As per company p</w:t>
                                  </w:r>
                                  <w:r>
                                    <w:t>rocedure I am informing the</w:t>
                                  </w:r>
                                  <w:r w:rsidRPr="002B16DD">
                                    <w:t xml:space="preserve"> committee of this </w:t>
                                  </w:r>
                                  <w:r>
                                    <w:t xml:space="preserve">concern and </w:t>
                                  </w:r>
                                  <w:r w:rsidRPr="002B16DD">
                                    <w:t>request a review</w:t>
                                  </w:r>
                                  <w:r>
                                    <w:t xml:space="preserve"> into the matter please.</w:t>
                                  </w:r>
                                </w:p>
                                <w:p w14:paraId="08E56A34" w14:textId="77777777" w:rsidR="00783B8E" w:rsidRDefault="00783B8E" w:rsidP="00F20760">
                                  <w:pPr>
                                    <w:pStyle w:val="22TAHiddenWrittenResponse"/>
                                  </w:pPr>
                                </w:p>
                                <w:p w14:paraId="6427F02E" w14:textId="37C8A17A" w:rsidR="00783B8E" w:rsidRDefault="00783B8E" w:rsidP="00F20760">
                                  <w:pPr>
                                    <w:pStyle w:val="22TAHiddenWrittenResponse"/>
                                  </w:pPr>
                                  <w:r>
                                    <w:t>Everything previously mentioned has been appropriately documented.</w:t>
                                  </w:r>
                                </w:p>
                                <w:p w14:paraId="26E7A35B" w14:textId="77777777" w:rsidR="00783B8E" w:rsidRDefault="00783B8E" w:rsidP="00F20760">
                                  <w:pPr>
                                    <w:pStyle w:val="22TAHiddenWrittenResponse"/>
                                  </w:pPr>
                                </w:p>
                                <w:permEnd w:id="126164219"/>
                                <w:p w14:paraId="1F72B254" w14:textId="02FA4DE8" w:rsidR="00783B8E" w:rsidRPr="0091717C" w:rsidRDefault="00783B8E" w:rsidP="00F20760">
                                  <w:pPr>
                                    <w:pStyle w:val="22TAHiddenWrittenResponse"/>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2WBMgIAAFgEAAAOAAAAZHJzL2Uyb0RvYy54bWysVE2P2jAQvVfqf7B8L+FjoQURVnRXVJVW&#10;uytBtWfjOCRS4nFtQ0J/fZ8dwrbbnqpezHhmMp557w3L27au2ElZV5JO+Wgw5ExpSVmpDyn/ttt8&#10;+MSZ80JnoiKtUn5Wjt+u3r9bNmahxlRQlSnLUES7RWNSXnhvFkniZKFq4QZklEYwJ1sLj6s9JJkV&#10;DarXVTIeDmdJQzYzlqRyDt77LshXsX6eK+mf8twpz6qUozcfTxvPfTiT1VIsDlaYopSXNsQ/dFGL&#10;UuPRa6l74QU72vKPUnUpLTnK/UBSnVCel1LFGTDNaPhmmm0hjIqzABxnrjC5/1dWPp6eLSuzlM85&#10;06IGRTvVevaZWjYP6DTGLZC0NUjzLdxgufc7OMPQbW7r8ItxGOLA+XzFNhSTcN7MRpP5CCGJ2Phm&#10;Pp1OI/rJ6+fGOv9FUc2CkXIL8iKm4vTgPFpBap8SXtO0KasqElhp1qR8NkHJ3yL4otLBo6IULmXC&#10;SF3rwfLtvr3MuafsjDEtdTJxRm5KtPIgnH8WFrpA+9C6f8KRV4Qn6WJxVpD98Td/yAddiHLWQGcp&#10;d9+PwirOqq8aRH6EioMw4wWGjcZkFr373quP9R1BwiNsk5HRDLm+6s3cUv2CVViH1xASWuLNlPve&#10;vPOd6rFKUq3XMQkSNMI/6K2RoXQAKgC8a1+ENRcWPAh8pF6JYvGGjC63A3199JSXkakAbIcmaAsX&#10;yDcSeFm1sB+/3mPW6x/C6icAAAD//wMAUEsDBBQABgAIAAAAIQCrlJBN4AAAAAoBAAAPAAAAZHJz&#10;L2Rvd25yZXYueG1sTI/BTsMwDIbvSLxDZCRuW7pOLaM0nSakiRvSBgi4pY1pKhKnSrKt8PQLp3G0&#10;/en399fryRp2RB8GRwIW8wwYUufUQL2A15ftbAUsRElKGkco4AcDrJvrq1pWyp1oh8d97FkKoVBJ&#10;ATrGseI8dBqtDHM3IqXbl/NWxjT6nisvTyncGp5nWcmtHCh90HLER43d9/5gBUzvZvf0XHoqvdH2&#10;d/sxbtq3TyFub6bNA7CIU7zA8Kef1KFJTq07kArMCJiVi0Sm/X2+BJaAuzwrgLUCilWxBN7U/H+F&#10;5gwAAP//AwBQSwECLQAUAAYACAAAACEAtoM4kv4AAADhAQAAEwAAAAAAAAAAAAAAAAAAAAAAW0Nv&#10;bnRlbnRfVHlwZXNdLnhtbFBLAQItABQABgAIAAAAIQA4/SH/1gAAAJQBAAALAAAAAAAAAAAAAAAA&#10;AC8BAABfcmVscy8ucmVsc1BLAQItABQABgAIAAAAIQAME2WBMgIAAFgEAAAOAAAAAAAAAAAAAAAA&#10;AC4CAABkcnMvZTJvRG9jLnhtbFBLAQItABQABgAIAAAAIQCrlJBN4AAAAAoBAAAPAAAAAAAAAAAA&#10;AAAAAIwEAABkcnMvZG93bnJldi54bWxQSwUGAAAAAAQABADzAAAAmQUAAAAA&#10;" filled="f" stroked="f" strokeweight=".5pt">
                      <v:textbox inset="2mm,0,1mm,0">
                        <w:txbxContent>
                          <w:p w14:paraId="1898F8C1" w14:textId="5531E3EF" w:rsidR="00783B8E" w:rsidRPr="002B16DD" w:rsidRDefault="00783B8E" w:rsidP="002B16DD">
                            <w:pPr>
                              <w:pStyle w:val="20TAQuestionNumber"/>
                              <w:numPr>
                                <w:ilvl w:val="0"/>
                                <w:numId w:val="0"/>
                              </w:numPr>
                              <w:rPr>
                                <w:b w:val="0"/>
                                <w:sz w:val="22"/>
                                <w:szCs w:val="22"/>
                              </w:rPr>
                            </w:pPr>
                            <w:permStart w:id="126164219" w:edGrp="everyone"/>
                            <w:r w:rsidRPr="002B16DD">
                              <w:rPr>
                                <w:b w:val="0"/>
                                <w:sz w:val="22"/>
                                <w:szCs w:val="22"/>
                              </w:rPr>
                              <w:t xml:space="preserve">When discussing site safety with the team this morning, </w:t>
                            </w:r>
                            <w:proofErr w:type="gramStart"/>
                            <w:r>
                              <w:rPr>
                                <w:b w:val="0"/>
                                <w:sz w:val="22"/>
                                <w:szCs w:val="22"/>
                              </w:rPr>
                              <w:t xml:space="preserve">a </w:t>
                            </w:r>
                            <w:r w:rsidRPr="002B16DD">
                              <w:rPr>
                                <w:b w:val="0"/>
                                <w:sz w:val="22"/>
                                <w:szCs w:val="22"/>
                              </w:rPr>
                              <w:t>concerns</w:t>
                            </w:r>
                            <w:proofErr w:type="gramEnd"/>
                            <w:r w:rsidRPr="002B16DD">
                              <w:rPr>
                                <w:b w:val="0"/>
                                <w:sz w:val="22"/>
                                <w:szCs w:val="22"/>
                              </w:rPr>
                              <w:t xml:space="preserve"> were shared</w:t>
                            </w:r>
                            <w:r>
                              <w:rPr>
                                <w:b w:val="0"/>
                                <w:sz w:val="22"/>
                                <w:szCs w:val="22"/>
                              </w:rPr>
                              <w:t xml:space="preserve"> about a potential slips</w:t>
                            </w:r>
                            <w:r w:rsidRPr="002B16DD">
                              <w:rPr>
                                <w:b w:val="0"/>
                                <w:sz w:val="22"/>
                                <w:szCs w:val="22"/>
                              </w:rPr>
                              <w:t xml:space="preserve"> hazard when entering the site office. </w:t>
                            </w:r>
                          </w:p>
                          <w:p w14:paraId="3AFB7947" w14:textId="77777777" w:rsidR="00783B8E" w:rsidRDefault="00783B8E" w:rsidP="00023DD6">
                            <w:pPr>
                              <w:pStyle w:val="20TAQuestionNumber"/>
                              <w:numPr>
                                <w:ilvl w:val="0"/>
                                <w:numId w:val="0"/>
                              </w:numPr>
                              <w:ind w:left="360" w:hanging="360"/>
                              <w:rPr>
                                <w:b w:val="0"/>
                                <w:sz w:val="22"/>
                                <w:szCs w:val="22"/>
                              </w:rPr>
                            </w:pPr>
                            <w:r w:rsidRPr="002B16DD">
                              <w:rPr>
                                <w:b w:val="0"/>
                                <w:sz w:val="22"/>
                                <w:szCs w:val="22"/>
                              </w:rPr>
                              <w:t>The team proposed the concern</w:t>
                            </w:r>
                            <w:r>
                              <w:rPr>
                                <w:b w:val="0"/>
                                <w:sz w:val="22"/>
                                <w:szCs w:val="22"/>
                              </w:rPr>
                              <w:t xml:space="preserve"> of a possible </w:t>
                            </w:r>
                            <w:r w:rsidRPr="002B16DD">
                              <w:rPr>
                                <w:b w:val="0"/>
                                <w:sz w:val="22"/>
                                <w:szCs w:val="22"/>
                              </w:rPr>
                              <w:t>back injury</w:t>
                            </w:r>
                            <w:r>
                              <w:rPr>
                                <w:b w:val="0"/>
                                <w:sz w:val="22"/>
                                <w:szCs w:val="22"/>
                              </w:rPr>
                              <w:t xml:space="preserve"> while</w:t>
                            </w:r>
                          </w:p>
                          <w:p w14:paraId="465F1A14" w14:textId="77777777" w:rsidR="00783B8E" w:rsidRDefault="00783B8E" w:rsidP="00023DD6">
                            <w:pPr>
                              <w:pStyle w:val="20TAQuestionNumber"/>
                              <w:numPr>
                                <w:ilvl w:val="0"/>
                                <w:numId w:val="0"/>
                              </w:numPr>
                              <w:ind w:left="360" w:hanging="360"/>
                              <w:rPr>
                                <w:b w:val="0"/>
                                <w:sz w:val="22"/>
                                <w:szCs w:val="22"/>
                              </w:rPr>
                            </w:pPr>
                            <w:r>
                              <w:rPr>
                                <w:b w:val="0"/>
                                <w:sz w:val="22"/>
                                <w:szCs w:val="22"/>
                              </w:rPr>
                              <w:t>T</w:t>
                            </w:r>
                            <w:r w:rsidRPr="002B16DD">
                              <w:rPr>
                                <w:b w:val="0"/>
                                <w:sz w:val="22"/>
                                <w:szCs w:val="22"/>
                              </w:rPr>
                              <w:t>he risk rati</w:t>
                            </w:r>
                            <w:r>
                              <w:rPr>
                                <w:b w:val="0"/>
                                <w:sz w:val="22"/>
                                <w:szCs w:val="22"/>
                              </w:rPr>
                              <w:t xml:space="preserve">ng is only low. They are of the </w:t>
                            </w:r>
                            <w:r w:rsidRPr="002B16DD">
                              <w:rPr>
                                <w:b w:val="0"/>
                                <w:sz w:val="22"/>
                                <w:szCs w:val="22"/>
                              </w:rPr>
                              <w:t>belief</w:t>
                            </w:r>
                            <w:r>
                              <w:rPr>
                                <w:b w:val="0"/>
                                <w:sz w:val="22"/>
                                <w:szCs w:val="22"/>
                              </w:rPr>
                              <w:t xml:space="preserve"> that it should be</w:t>
                            </w:r>
                          </w:p>
                          <w:p w14:paraId="3F8BC261" w14:textId="497848B5" w:rsidR="00783B8E" w:rsidRPr="002B16DD" w:rsidRDefault="00783B8E" w:rsidP="00023DD6">
                            <w:pPr>
                              <w:pStyle w:val="20TAQuestionNumber"/>
                              <w:numPr>
                                <w:ilvl w:val="0"/>
                                <w:numId w:val="0"/>
                              </w:numPr>
                              <w:ind w:left="360" w:hanging="360"/>
                              <w:rPr>
                                <w:b w:val="0"/>
                                <w:sz w:val="22"/>
                                <w:szCs w:val="22"/>
                              </w:rPr>
                            </w:pPr>
                            <w:proofErr w:type="gramStart"/>
                            <w:r w:rsidRPr="002B16DD">
                              <w:rPr>
                                <w:b w:val="0"/>
                                <w:sz w:val="22"/>
                                <w:szCs w:val="22"/>
                              </w:rPr>
                              <w:t>medium</w:t>
                            </w:r>
                            <w:proofErr w:type="gramEnd"/>
                            <w:r w:rsidRPr="002B16DD">
                              <w:rPr>
                                <w:b w:val="0"/>
                                <w:sz w:val="22"/>
                                <w:szCs w:val="22"/>
                              </w:rPr>
                              <w:t xml:space="preserve"> or high risk. </w:t>
                            </w:r>
                          </w:p>
                          <w:p w14:paraId="268A209F" w14:textId="77777777" w:rsidR="00783B8E" w:rsidRDefault="00783B8E" w:rsidP="00F20760">
                            <w:pPr>
                              <w:pStyle w:val="22TAHiddenWrittenResponse"/>
                            </w:pPr>
                          </w:p>
                          <w:p w14:paraId="5073BFE5" w14:textId="1735E02A" w:rsidR="00783B8E" w:rsidRDefault="00783B8E" w:rsidP="00F20760">
                            <w:pPr>
                              <w:pStyle w:val="22TAHiddenWrittenResponse"/>
                            </w:pPr>
                            <w:r w:rsidRPr="002B16DD">
                              <w:t>As per company p</w:t>
                            </w:r>
                            <w:r>
                              <w:t>rocedure I am informing the</w:t>
                            </w:r>
                            <w:r w:rsidRPr="002B16DD">
                              <w:t xml:space="preserve"> committee of this </w:t>
                            </w:r>
                            <w:r>
                              <w:t xml:space="preserve">concern and </w:t>
                            </w:r>
                            <w:r w:rsidRPr="002B16DD">
                              <w:t>request a review</w:t>
                            </w:r>
                            <w:r>
                              <w:t xml:space="preserve"> into the matter please.</w:t>
                            </w:r>
                          </w:p>
                          <w:p w14:paraId="08E56A34" w14:textId="77777777" w:rsidR="00783B8E" w:rsidRDefault="00783B8E" w:rsidP="00F20760">
                            <w:pPr>
                              <w:pStyle w:val="22TAHiddenWrittenResponse"/>
                            </w:pPr>
                          </w:p>
                          <w:p w14:paraId="6427F02E" w14:textId="37C8A17A" w:rsidR="00783B8E" w:rsidRDefault="00783B8E" w:rsidP="00F20760">
                            <w:pPr>
                              <w:pStyle w:val="22TAHiddenWrittenResponse"/>
                            </w:pPr>
                            <w:r>
                              <w:t>Everything previously mentioned has been appropriately documented.</w:t>
                            </w:r>
                          </w:p>
                          <w:p w14:paraId="26E7A35B" w14:textId="77777777" w:rsidR="00783B8E" w:rsidRDefault="00783B8E" w:rsidP="00F20760">
                            <w:pPr>
                              <w:pStyle w:val="22TAHiddenWrittenResponse"/>
                            </w:pPr>
                          </w:p>
                          <w:permEnd w:id="126164219"/>
                          <w:p w14:paraId="1F72B254" w14:textId="02FA4DE8" w:rsidR="00783B8E" w:rsidRPr="0091717C" w:rsidRDefault="00783B8E" w:rsidP="00F20760">
                            <w:pPr>
                              <w:pStyle w:val="22TAHiddenWrittenResponse"/>
                            </w:pPr>
                          </w:p>
                        </w:txbxContent>
                      </v:textbox>
                    </v:shape>
                  </w:pict>
                </mc:Fallback>
              </mc:AlternateContent>
            </w:r>
            <w:r w:rsidR="00E2411F">
              <w:rPr>
                <w:rFonts w:ascii="Arial" w:hAnsi="Arial" w:cs="Arial"/>
                <w:noProof/>
                <w:sz w:val="22"/>
                <w:szCs w:val="22"/>
                <w:lang w:eastAsia="en-AU"/>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lang w:eastAsia="en-AU"/>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lang w:eastAsia="en-AU"/>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14:paraId="5CB6B4A5" w14:textId="77777777" w:rsidR="00783B8E" w:rsidRDefault="00783B8E">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AeCxhveAAAACgEAAA8AAABkcnMvZG93bnJldi54&#10;bWxMj8FOg0AQhu8mvsNmTLzZpYBUkaVpiF6btDXxOmVHQNlZZBeKb+960ttM5ss/319sF9OLmUbX&#10;WVawXkUgiGurO24UvJ5e7h5AOI+ssbdMCr7Jwba8viow1/bCB5qPvhEhhF2OClrvh1xKV7dk0K3s&#10;QBxu73Y06MM6NlKPeAnhppdxFGXSYMfhQ4sDVS3Vn8fJKJhO1W4+VPHH27zX6T57RoP9l1K3N8vu&#10;CYSnxf/B8Ksf1KEMTmc7sXaiV5CsHwOpIE6zBEQA0ijZgDiHIdvcgywL+b9C+QMAAP//AwBQSwEC&#10;LQAUAAYACAAAACEAtoM4kv4AAADhAQAAEwAAAAAAAAAAAAAAAAAAAAAAW0NvbnRlbnRfVHlwZXNd&#10;LnhtbFBLAQItABQABgAIAAAAIQA4/SH/1gAAAJQBAAALAAAAAAAAAAAAAAAAAC8BAABfcmVscy8u&#10;cmVsc1BLAQItABQABgAIAAAAIQAECDgMKAIAAE4EAAAOAAAAAAAAAAAAAAAAAC4CAABkcnMvZTJv&#10;RG9jLnhtbFBLAQItABQABgAIAAAAIQAHgsYb3gAAAAoBAAAPAAAAAAAAAAAAAAAAAIIEAABkcnMv&#10;ZG93bnJldi54bWxQSwUGAAAAAAQABADzAAAAjQUAAAAA&#10;">
                      <v:textbox style="mso-fit-shape-to-text:t">
                        <w:txbxContent>
                          <w:sdt>
                            <w:sdtPr>
                              <w:id w:val="568603642"/>
                              <w:temporary/>
                              <w:showingPlcHdr/>
                            </w:sdtPr>
                            <w:sdtContent>
                              <w:p w14:paraId="5CB6B4A5" w14:textId="77777777" w:rsidR="00783B8E" w:rsidRDefault="00783B8E">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6C06C4"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End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lang w:eastAsia="en-AU"/>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20"/>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7444"/>
        <w:gridCol w:w="625"/>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6C06C4"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End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33E77CC5" w14:textId="77777777" w:rsidR="007319F5" w:rsidRDefault="00F20760" w:rsidP="00F20760">
            <w:pPr>
              <w:pStyle w:val="22TAHiddenWrittenResponse"/>
              <w:framePr w:hSpace="0" w:wrap="auto" w:vAnchor="margin" w:hAnchor="text" w:yAlign="inline"/>
            </w:pPr>
            <w:permStart w:id="750615230" w:edGrp="everyone"/>
            <w:r>
              <w:t xml:space="preserve">Dear Team, </w:t>
            </w:r>
          </w:p>
          <w:p w14:paraId="52AA6DF4" w14:textId="77777777" w:rsidR="007319F5" w:rsidRDefault="007319F5" w:rsidP="00F20760">
            <w:pPr>
              <w:pStyle w:val="22TAHiddenWrittenResponse"/>
              <w:framePr w:hSpace="0" w:wrap="auto" w:vAnchor="margin" w:hAnchor="text" w:yAlign="inline"/>
            </w:pPr>
          </w:p>
          <w:p w14:paraId="6BE6D80B" w14:textId="4A41B5E8" w:rsidR="00F20760" w:rsidRDefault="00F20760" w:rsidP="00F20760">
            <w:pPr>
              <w:pStyle w:val="20TAQuestionNumber"/>
              <w:numPr>
                <w:ilvl w:val="0"/>
                <w:numId w:val="0"/>
              </w:numPr>
              <w:rPr>
                <w:b w:val="0"/>
                <w:sz w:val="22"/>
                <w:szCs w:val="22"/>
              </w:rPr>
            </w:pPr>
            <w:r>
              <w:rPr>
                <w:b w:val="0"/>
                <w:sz w:val="22"/>
                <w:szCs w:val="22"/>
              </w:rPr>
              <w:t xml:space="preserve">Recently an issue has been raised where there is concern of a slip hazard while entering the office. This was documented and was then referred to the WHS Committee. </w:t>
            </w:r>
          </w:p>
          <w:p w14:paraId="69C25C46" w14:textId="77777777" w:rsidR="00F20760" w:rsidRDefault="00F20760" w:rsidP="00F20760">
            <w:pPr>
              <w:pStyle w:val="20TAQuestionNumber"/>
              <w:numPr>
                <w:ilvl w:val="0"/>
                <w:numId w:val="0"/>
              </w:numPr>
              <w:rPr>
                <w:b w:val="0"/>
                <w:sz w:val="22"/>
                <w:szCs w:val="22"/>
              </w:rPr>
            </w:pPr>
          </w:p>
          <w:p w14:paraId="605AC9C9" w14:textId="1C2822E0" w:rsidR="00F20760" w:rsidRDefault="00F20760" w:rsidP="00F20760">
            <w:pPr>
              <w:pStyle w:val="20TAQuestionNumber"/>
              <w:numPr>
                <w:ilvl w:val="0"/>
                <w:numId w:val="0"/>
              </w:numPr>
              <w:rPr>
                <w:b w:val="0"/>
                <w:sz w:val="22"/>
                <w:szCs w:val="22"/>
              </w:rPr>
            </w:pPr>
            <w:r>
              <w:rPr>
                <w:b w:val="0"/>
                <w:sz w:val="22"/>
                <w:szCs w:val="22"/>
              </w:rPr>
              <w:t>After their review the likely hood of the risk has gone form a low rating to a high rating.</w:t>
            </w:r>
          </w:p>
          <w:p w14:paraId="01D342D8" w14:textId="77777777" w:rsidR="00783B8E" w:rsidRDefault="00783B8E" w:rsidP="00F20760">
            <w:pPr>
              <w:pStyle w:val="20TAQuestionNumber"/>
              <w:numPr>
                <w:ilvl w:val="0"/>
                <w:numId w:val="0"/>
              </w:numPr>
              <w:rPr>
                <w:b w:val="0"/>
                <w:sz w:val="22"/>
                <w:szCs w:val="22"/>
              </w:rPr>
            </w:pPr>
          </w:p>
          <w:p w14:paraId="7341B02C" w14:textId="29B5764D" w:rsidR="00783B8E" w:rsidRDefault="00496335" w:rsidP="00F20760">
            <w:pPr>
              <w:pStyle w:val="20TAQuestionNumber"/>
              <w:numPr>
                <w:ilvl w:val="0"/>
                <w:numId w:val="0"/>
              </w:numPr>
              <w:rPr>
                <w:b w:val="0"/>
                <w:sz w:val="22"/>
                <w:szCs w:val="22"/>
              </w:rPr>
            </w:pPr>
            <w:r>
              <w:rPr>
                <w:b w:val="0"/>
                <w:sz w:val="22"/>
                <w:szCs w:val="22"/>
              </w:rPr>
              <w:t>Further</w:t>
            </w:r>
            <w:r w:rsidR="00783B8E">
              <w:rPr>
                <w:b w:val="0"/>
                <w:sz w:val="22"/>
                <w:szCs w:val="22"/>
              </w:rPr>
              <w:t xml:space="preserve"> </w:t>
            </w:r>
            <w:r>
              <w:rPr>
                <w:b w:val="0"/>
                <w:sz w:val="22"/>
                <w:szCs w:val="22"/>
              </w:rPr>
              <w:t>consultation</w:t>
            </w:r>
            <w:r w:rsidR="00783B8E">
              <w:rPr>
                <w:b w:val="0"/>
                <w:sz w:val="22"/>
                <w:szCs w:val="22"/>
              </w:rPr>
              <w:t xml:space="preserve"> will be documented and all feedback/input must be received within 2 business days </w:t>
            </w:r>
            <w:r>
              <w:rPr>
                <w:b w:val="0"/>
                <w:sz w:val="22"/>
                <w:szCs w:val="22"/>
              </w:rPr>
              <w:t>which will conclude by the 12/10/2024.</w:t>
            </w:r>
          </w:p>
          <w:p w14:paraId="46E32F96" w14:textId="77777777" w:rsidR="00F20760" w:rsidRDefault="00F20760" w:rsidP="00F20760">
            <w:pPr>
              <w:pStyle w:val="20TAQuestionNumber"/>
              <w:numPr>
                <w:ilvl w:val="0"/>
                <w:numId w:val="0"/>
              </w:numPr>
              <w:rPr>
                <w:b w:val="0"/>
                <w:sz w:val="22"/>
                <w:szCs w:val="22"/>
              </w:rPr>
            </w:pPr>
          </w:p>
          <w:p w14:paraId="3EF83ADC" w14:textId="78502552" w:rsidR="00F20760" w:rsidRDefault="00F20760" w:rsidP="00F20760">
            <w:pPr>
              <w:pStyle w:val="20TAQuestionNumber"/>
              <w:numPr>
                <w:ilvl w:val="0"/>
                <w:numId w:val="0"/>
              </w:numPr>
              <w:rPr>
                <w:b w:val="0"/>
                <w:sz w:val="22"/>
                <w:szCs w:val="22"/>
              </w:rPr>
            </w:pPr>
            <w:r>
              <w:rPr>
                <w:b w:val="0"/>
                <w:sz w:val="22"/>
                <w:szCs w:val="22"/>
              </w:rPr>
              <w:t>Thank you to all who were involved in raising this issue.</w:t>
            </w:r>
          </w:p>
          <w:p w14:paraId="034956C1" w14:textId="73638FBA" w:rsidR="00F20760" w:rsidRDefault="00F20760" w:rsidP="00F20760">
            <w:pPr>
              <w:pStyle w:val="20TAQuestionNumber"/>
              <w:numPr>
                <w:ilvl w:val="0"/>
                <w:numId w:val="0"/>
              </w:numPr>
              <w:rPr>
                <w:b w:val="0"/>
                <w:sz w:val="22"/>
                <w:szCs w:val="22"/>
              </w:rPr>
            </w:pPr>
            <w:r>
              <w:rPr>
                <w:b w:val="0"/>
                <w:sz w:val="22"/>
                <w:szCs w:val="22"/>
              </w:rPr>
              <w:t>If there are any issue or questions please contact me.</w:t>
            </w:r>
          </w:p>
          <w:p w14:paraId="35B4A843" w14:textId="77777777" w:rsidR="00F20760" w:rsidRDefault="00F20760" w:rsidP="00F20760">
            <w:pPr>
              <w:pStyle w:val="20TAQuestionNumber"/>
              <w:numPr>
                <w:ilvl w:val="0"/>
                <w:numId w:val="0"/>
              </w:numPr>
              <w:rPr>
                <w:b w:val="0"/>
                <w:sz w:val="22"/>
                <w:szCs w:val="22"/>
              </w:rPr>
            </w:pPr>
          </w:p>
          <w:p w14:paraId="669FA55C" w14:textId="77777777" w:rsidR="007319F5" w:rsidRPr="00F20760" w:rsidRDefault="00F20760" w:rsidP="00F20760">
            <w:pPr>
              <w:pStyle w:val="22TAHiddenWrittenResponse"/>
              <w:framePr w:hSpace="0" w:wrap="auto" w:vAnchor="margin" w:hAnchor="text" w:yAlign="inline"/>
            </w:pPr>
            <w:r w:rsidRPr="00F20760">
              <w:t xml:space="preserve">Regards Chris </w:t>
            </w:r>
            <w:proofErr w:type="spellStart"/>
            <w:r w:rsidRPr="00F20760">
              <w:t>Gwilliams</w:t>
            </w:r>
            <w:proofErr w:type="spellEnd"/>
            <w:r w:rsidRPr="00F20760">
              <w:t xml:space="preserve"> </w:t>
            </w:r>
          </w:p>
          <w:permEnd w:id="750615230"/>
          <w:p w14:paraId="1666574A" w14:textId="7AFD6885" w:rsidR="007319F5" w:rsidRPr="00CC552D" w:rsidRDefault="007319F5" w:rsidP="0091717C">
            <w:pPr>
              <w:pStyle w:val="22TAHiddenWrittenResponse"/>
              <w:framePr w:hSpace="0" w:wrap="auto" w:vAnchor="margin" w:hAnchor="text" w:yAlign="inline"/>
            </w:pPr>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E12E64" w14:textId="77777777" w:rsidR="00734E56" w:rsidRDefault="00734E56" w:rsidP="00E741B7">
            <w:pPr>
              <w:rPr>
                <w:rFonts w:ascii="Arial" w:hAnsi="Arial" w:cs="Arial"/>
                <w:sz w:val="22"/>
                <w:szCs w:val="22"/>
              </w:rPr>
            </w:pPr>
            <w:permStart w:id="621891493" w:edGrp="everyone"/>
            <w:r>
              <w:rPr>
                <w:rFonts w:ascii="Arial" w:hAnsi="Arial" w:cs="Arial"/>
                <w:sz w:val="22"/>
                <w:szCs w:val="22"/>
              </w:rPr>
              <w:t>-The information will be posted to the company notice board</w:t>
            </w:r>
          </w:p>
          <w:p w14:paraId="025472DD" w14:textId="6D4008E2" w:rsidR="00734E56" w:rsidRDefault="00734E56" w:rsidP="00E741B7">
            <w:pPr>
              <w:rPr>
                <w:rFonts w:ascii="Arial" w:hAnsi="Arial" w:cs="Arial"/>
                <w:sz w:val="22"/>
                <w:szCs w:val="22"/>
              </w:rPr>
            </w:pPr>
            <w:r>
              <w:rPr>
                <w:rFonts w:ascii="Arial" w:hAnsi="Arial" w:cs="Arial"/>
                <w:sz w:val="22"/>
                <w:szCs w:val="22"/>
              </w:rPr>
              <w:t>-There will be a group email sent to appropriate personal</w:t>
            </w:r>
          </w:p>
          <w:p w14:paraId="6FBADE15" w14:textId="0DE7CA63" w:rsidR="007319F5" w:rsidRPr="001C4084" w:rsidRDefault="00734E56" w:rsidP="00E741B7">
            <w:pPr>
              <w:rPr>
                <w:rFonts w:ascii="Arial" w:hAnsi="Arial" w:cs="Arial"/>
                <w:sz w:val="22"/>
                <w:szCs w:val="22"/>
              </w:rPr>
            </w:pPr>
            <w:r>
              <w:rPr>
                <w:rFonts w:ascii="Arial" w:hAnsi="Arial" w:cs="Arial"/>
                <w:sz w:val="22"/>
                <w:szCs w:val="22"/>
              </w:rPr>
              <w:t>-It will be mentioned in toolbox and prestart talks until the issue has been amended</w:t>
            </w:r>
            <w:r w:rsidR="00991932">
              <w:rPr>
                <w:rFonts w:ascii="Arial" w:hAnsi="Arial" w:cs="Arial"/>
                <w:sz w:val="22"/>
                <w:szCs w:val="22"/>
              </w:rPr>
              <w:t xml:space="preserve"> </w:t>
            </w:r>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6C06C4" w:rsidP="00E741B7">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End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0E6B556F" w14:textId="228B254E" w:rsidR="00042F60" w:rsidRDefault="00734E56" w:rsidP="00E741B7">
            <w:pPr>
              <w:rPr>
                <w:rFonts w:ascii="Arial" w:hAnsi="Arial" w:cs="Arial"/>
                <w:sz w:val="22"/>
                <w:szCs w:val="22"/>
              </w:rPr>
            </w:pPr>
            <w:permStart w:id="1005791409" w:edGrp="everyone"/>
            <w:r>
              <w:rPr>
                <w:rFonts w:ascii="Arial" w:hAnsi="Arial" w:cs="Arial"/>
                <w:sz w:val="22"/>
                <w:szCs w:val="22"/>
              </w:rPr>
              <w:t>First Aid course</w:t>
            </w:r>
            <w:r w:rsidR="00496335">
              <w:rPr>
                <w:rFonts w:ascii="Arial" w:hAnsi="Arial" w:cs="Arial"/>
                <w:sz w:val="22"/>
                <w:szCs w:val="22"/>
              </w:rPr>
              <w:t xml:space="preserve"> -</w:t>
            </w:r>
            <w:r w:rsidR="00783B8E">
              <w:rPr>
                <w:rFonts w:ascii="Arial" w:hAnsi="Arial" w:cs="Arial"/>
                <w:sz w:val="22"/>
                <w:szCs w:val="22"/>
              </w:rPr>
              <w:t xml:space="preserve"> Short external course</w:t>
            </w:r>
            <w:r w:rsidR="00496335">
              <w:rPr>
                <w:rFonts w:ascii="Arial" w:hAnsi="Arial" w:cs="Arial"/>
                <w:sz w:val="22"/>
                <w:szCs w:val="22"/>
              </w:rPr>
              <w:t>s</w:t>
            </w:r>
            <w:r>
              <w:rPr>
                <w:rFonts w:ascii="Arial" w:hAnsi="Arial" w:cs="Arial"/>
                <w:sz w:val="22"/>
                <w:szCs w:val="22"/>
              </w:rPr>
              <w:t xml:space="preserve"> </w:t>
            </w:r>
          </w:p>
          <w:p w14:paraId="46B93680" w14:textId="77777777" w:rsidR="00042F60" w:rsidRDefault="00042F60" w:rsidP="00E741B7">
            <w:pPr>
              <w:rPr>
                <w:rFonts w:ascii="Arial" w:hAnsi="Arial" w:cs="Arial"/>
                <w:sz w:val="22"/>
                <w:szCs w:val="22"/>
              </w:rPr>
            </w:pPr>
          </w:p>
          <w:p w14:paraId="4A6CA8A9" w14:textId="77777777" w:rsidR="00042F60" w:rsidRDefault="00042F60" w:rsidP="00E741B7">
            <w:pPr>
              <w:rPr>
                <w:rFonts w:ascii="Arial" w:hAnsi="Arial" w:cs="Arial"/>
                <w:sz w:val="22"/>
                <w:szCs w:val="22"/>
              </w:rPr>
            </w:pPr>
          </w:p>
          <w:p w14:paraId="458F4545" w14:textId="77777777" w:rsidR="00042F60" w:rsidRDefault="00042F60" w:rsidP="00E741B7">
            <w:pPr>
              <w:rPr>
                <w:rFonts w:ascii="Arial" w:hAnsi="Arial" w:cs="Arial"/>
                <w:sz w:val="22"/>
                <w:szCs w:val="22"/>
              </w:rPr>
            </w:pPr>
          </w:p>
          <w:p w14:paraId="25AD1953" w14:textId="45E44E13" w:rsidR="00783B8E" w:rsidRDefault="00783B8E" w:rsidP="00E741B7">
            <w:pPr>
              <w:rPr>
                <w:rFonts w:ascii="Arial" w:hAnsi="Arial" w:cs="Arial"/>
                <w:sz w:val="22"/>
                <w:szCs w:val="22"/>
              </w:rPr>
            </w:pPr>
            <w:r>
              <w:rPr>
                <w:rFonts w:ascii="Arial" w:hAnsi="Arial" w:cs="Arial"/>
                <w:sz w:val="22"/>
                <w:szCs w:val="22"/>
              </w:rPr>
              <w:t>Included in site induction</w:t>
            </w:r>
          </w:p>
          <w:p w14:paraId="0C5BC0CF" w14:textId="77777777" w:rsidR="00042F60" w:rsidRDefault="00042F60" w:rsidP="00E741B7">
            <w:pPr>
              <w:rPr>
                <w:rFonts w:ascii="Arial" w:hAnsi="Arial" w:cs="Arial"/>
                <w:sz w:val="22"/>
                <w:szCs w:val="22"/>
              </w:rPr>
            </w:pPr>
          </w:p>
          <w:p w14:paraId="37006C63" w14:textId="77777777" w:rsidR="00042F60" w:rsidRDefault="00042F60" w:rsidP="00E741B7">
            <w:pPr>
              <w:rPr>
                <w:rFonts w:ascii="Arial" w:hAnsi="Arial" w:cs="Arial"/>
                <w:sz w:val="22"/>
                <w:szCs w:val="22"/>
              </w:rPr>
            </w:pPr>
          </w:p>
          <w:p w14:paraId="264AEBBB" w14:textId="77777777" w:rsidR="00042F60" w:rsidRDefault="00042F60" w:rsidP="00E741B7">
            <w:pPr>
              <w:rPr>
                <w:rFonts w:ascii="Arial" w:hAnsi="Arial" w:cs="Arial"/>
                <w:sz w:val="22"/>
                <w:szCs w:val="22"/>
              </w:rPr>
            </w:pPr>
          </w:p>
          <w:p w14:paraId="651EA405" w14:textId="77777777" w:rsidR="00783B8E" w:rsidRDefault="00783B8E" w:rsidP="00E741B7">
            <w:pPr>
              <w:rPr>
                <w:rFonts w:ascii="Arial" w:hAnsi="Arial" w:cs="Arial"/>
                <w:sz w:val="22"/>
                <w:szCs w:val="22"/>
              </w:rPr>
            </w:pPr>
            <w:r>
              <w:rPr>
                <w:rFonts w:ascii="Arial" w:hAnsi="Arial" w:cs="Arial"/>
                <w:sz w:val="22"/>
                <w:szCs w:val="22"/>
              </w:rPr>
              <w:t>Toolbox/Coaching</w:t>
            </w:r>
          </w:p>
          <w:p w14:paraId="62DE412E" w14:textId="6387410F" w:rsidR="00783B8E" w:rsidRDefault="00734E56" w:rsidP="00E741B7">
            <w:pPr>
              <w:rPr>
                <w:rFonts w:ascii="Arial" w:hAnsi="Arial" w:cs="Arial"/>
                <w:sz w:val="22"/>
                <w:szCs w:val="22"/>
              </w:rPr>
            </w:pPr>
            <w:r>
              <w:rPr>
                <w:rFonts w:ascii="Arial" w:hAnsi="Arial" w:cs="Arial"/>
                <w:sz w:val="22"/>
                <w:szCs w:val="22"/>
              </w:rPr>
              <w:t>Manual Handling training</w:t>
            </w:r>
          </w:p>
          <w:p w14:paraId="7059BC69" w14:textId="4ED8C51E" w:rsidR="00783B8E" w:rsidRDefault="00496335" w:rsidP="00E741B7">
            <w:pPr>
              <w:rPr>
                <w:rFonts w:ascii="Arial" w:hAnsi="Arial" w:cs="Arial"/>
                <w:sz w:val="22"/>
                <w:szCs w:val="22"/>
              </w:rPr>
            </w:pPr>
            <w:r>
              <w:rPr>
                <w:rFonts w:ascii="Arial" w:hAnsi="Arial" w:cs="Arial"/>
                <w:sz w:val="22"/>
                <w:szCs w:val="22"/>
              </w:rPr>
              <w:t>Mentoring</w:t>
            </w:r>
          </w:p>
          <w:p w14:paraId="468958BA" w14:textId="303446A1" w:rsidR="00496335" w:rsidRDefault="00496335" w:rsidP="00E741B7">
            <w:pPr>
              <w:rPr>
                <w:rFonts w:ascii="Arial" w:hAnsi="Arial" w:cs="Arial"/>
                <w:sz w:val="22"/>
                <w:szCs w:val="22"/>
              </w:rPr>
            </w:pPr>
            <w:r>
              <w:rPr>
                <w:rFonts w:ascii="Arial" w:hAnsi="Arial" w:cs="Arial"/>
                <w:sz w:val="22"/>
                <w:szCs w:val="22"/>
              </w:rPr>
              <w:t xml:space="preserve"> </w:t>
            </w:r>
          </w:p>
          <w:p w14:paraId="46EC0C3F" w14:textId="4B9E6495" w:rsidR="00042F60" w:rsidRDefault="00734E56" w:rsidP="00E741B7">
            <w:pPr>
              <w:rPr>
                <w:rFonts w:ascii="Arial" w:hAnsi="Arial" w:cs="Arial"/>
                <w:sz w:val="22"/>
                <w:szCs w:val="22"/>
              </w:rPr>
            </w:pPr>
            <w:r>
              <w:rPr>
                <w:rFonts w:ascii="Arial" w:hAnsi="Arial" w:cs="Arial"/>
                <w:sz w:val="22"/>
                <w:szCs w:val="22"/>
              </w:rPr>
              <w:t>Safety Data Sheet training and handbook</w:t>
            </w:r>
          </w:p>
          <w:p w14:paraId="689EB050" w14:textId="27C0089B" w:rsidR="00042F60" w:rsidRDefault="00496335" w:rsidP="00E741B7">
            <w:pPr>
              <w:rPr>
                <w:rFonts w:ascii="Arial" w:hAnsi="Arial" w:cs="Arial"/>
                <w:sz w:val="22"/>
                <w:szCs w:val="22"/>
              </w:rPr>
            </w:pPr>
            <w:r>
              <w:rPr>
                <w:rFonts w:ascii="Arial" w:hAnsi="Arial" w:cs="Arial"/>
                <w:sz w:val="22"/>
                <w:szCs w:val="22"/>
              </w:rPr>
              <w:t>Safety training courses</w:t>
            </w:r>
          </w:p>
          <w:p w14:paraId="2ADEEEB1" w14:textId="77777777" w:rsidR="00042F60" w:rsidRDefault="00042F60" w:rsidP="00E741B7">
            <w:pPr>
              <w:rPr>
                <w:rFonts w:ascii="Arial" w:hAnsi="Arial" w:cs="Arial"/>
                <w:sz w:val="22"/>
                <w:szCs w:val="22"/>
              </w:rPr>
            </w:pPr>
          </w:p>
          <w:p w14:paraId="65736155" w14:textId="77777777" w:rsidR="00734E56" w:rsidRDefault="00734E56" w:rsidP="00E741B7">
            <w:pPr>
              <w:rPr>
                <w:rFonts w:ascii="Arial" w:hAnsi="Arial" w:cs="Arial"/>
                <w:sz w:val="22"/>
                <w:szCs w:val="22"/>
              </w:rPr>
            </w:pPr>
          </w:p>
          <w:p w14:paraId="1F159D68" w14:textId="0132497A" w:rsidR="00042F60" w:rsidRDefault="00783B8E" w:rsidP="00E741B7">
            <w:pPr>
              <w:rPr>
                <w:rFonts w:ascii="Arial" w:hAnsi="Arial" w:cs="Arial"/>
                <w:sz w:val="22"/>
                <w:szCs w:val="22"/>
              </w:rPr>
            </w:pPr>
            <w:r>
              <w:rPr>
                <w:rFonts w:ascii="Arial" w:hAnsi="Arial" w:cs="Arial"/>
                <w:sz w:val="22"/>
                <w:szCs w:val="22"/>
              </w:rPr>
              <w:t xml:space="preserve">Site </w:t>
            </w:r>
            <w:r w:rsidR="00496335">
              <w:rPr>
                <w:rFonts w:ascii="Arial" w:hAnsi="Arial" w:cs="Arial"/>
                <w:sz w:val="22"/>
                <w:szCs w:val="22"/>
              </w:rPr>
              <w:t xml:space="preserve">induction- </w:t>
            </w:r>
            <w:r w:rsidR="00734E56">
              <w:rPr>
                <w:rFonts w:ascii="Arial" w:hAnsi="Arial" w:cs="Arial"/>
                <w:sz w:val="22"/>
                <w:szCs w:val="22"/>
              </w:rPr>
              <w:t>Emergency Skills training</w:t>
            </w:r>
          </w:p>
          <w:p w14:paraId="1B447207" w14:textId="77777777" w:rsidR="00042F60" w:rsidRDefault="00042F60" w:rsidP="00E741B7">
            <w:pPr>
              <w:rPr>
                <w:rFonts w:ascii="Arial" w:hAnsi="Arial" w:cs="Arial"/>
                <w:sz w:val="22"/>
                <w:szCs w:val="22"/>
              </w:rPr>
            </w:pPr>
          </w:p>
          <w:p w14:paraId="2BD748D1" w14:textId="77777777" w:rsidR="00042F60" w:rsidRDefault="00042F60" w:rsidP="00E741B7">
            <w:pPr>
              <w:rPr>
                <w:rFonts w:ascii="Arial" w:hAnsi="Arial" w:cs="Arial"/>
                <w:sz w:val="22"/>
                <w:szCs w:val="22"/>
              </w:rPr>
            </w:pPr>
          </w:p>
          <w:p w14:paraId="7D113E55" w14:textId="77777777" w:rsidR="00042F60" w:rsidRDefault="00042F60" w:rsidP="00E741B7">
            <w:pPr>
              <w:rPr>
                <w:rFonts w:ascii="Arial" w:hAnsi="Arial" w:cs="Arial"/>
                <w:sz w:val="22"/>
                <w:szCs w:val="22"/>
              </w:rPr>
            </w:pPr>
          </w:p>
          <w:p w14:paraId="16857D53" w14:textId="77777777" w:rsidR="00042F60" w:rsidRDefault="00734E56" w:rsidP="00E741B7">
            <w:pPr>
              <w:rPr>
                <w:rFonts w:ascii="Arial" w:hAnsi="Arial" w:cs="Arial"/>
                <w:sz w:val="22"/>
                <w:szCs w:val="22"/>
              </w:rPr>
            </w:pPr>
            <w:r>
              <w:rPr>
                <w:rFonts w:ascii="Arial" w:hAnsi="Arial" w:cs="Arial"/>
                <w:sz w:val="22"/>
                <w:szCs w:val="22"/>
              </w:rPr>
              <w:t>Training in fatigue management course</w:t>
            </w:r>
          </w:p>
          <w:p w14:paraId="5CE3E119" w14:textId="64119949" w:rsidR="00042F60" w:rsidRPr="001C4084" w:rsidRDefault="00496335" w:rsidP="00E741B7">
            <w:pPr>
              <w:rPr>
                <w:rFonts w:ascii="Arial" w:hAnsi="Arial" w:cs="Arial"/>
                <w:sz w:val="22"/>
                <w:szCs w:val="22"/>
              </w:rPr>
            </w:pPr>
            <w:r>
              <w:rPr>
                <w:rFonts w:ascii="Arial" w:hAnsi="Arial" w:cs="Arial"/>
                <w:sz w:val="22"/>
                <w:szCs w:val="22"/>
              </w:rPr>
              <w:t>Mentoring</w:t>
            </w:r>
            <w:permEnd w:id="1005791409"/>
          </w:p>
        </w:tc>
        <w:permStart w:id="641100087" w:edGrp="everyone"/>
        <w:tc>
          <w:tcPr>
            <w:tcW w:w="624" w:type="dxa"/>
            <w:tcBorders>
              <w:top w:val="nil"/>
              <w:left w:val="single" w:sz="4" w:space="0" w:color="auto"/>
              <w:bottom w:val="nil"/>
              <w:right w:val="nil"/>
            </w:tcBorders>
          </w:tcPr>
          <w:p w14:paraId="2D3F5EC8" w14:textId="77777777" w:rsidR="00042F60" w:rsidRPr="00533511" w:rsidRDefault="006C06C4" w:rsidP="00E741B7">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End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3199F8" w14:textId="77777777" w:rsidR="00D427A2" w:rsidRPr="00496335" w:rsidRDefault="00023DD6" w:rsidP="00E741B7">
            <w:pPr>
              <w:rPr>
                <w:rStyle w:val="uv3um"/>
                <w:rFonts w:ascii="Arial" w:hAnsi="Arial" w:cs="Arial"/>
                <w:sz w:val="22"/>
                <w:szCs w:val="22"/>
                <w:shd w:val="clear" w:color="auto" w:fill="FFFFFF"/>
              </w:rPr>
            </w:pPr>
            <w:permStart w:id="1626417089" w:edGrp="everyone"/>
            <w:r>
              <w:rPr>
                <w:rFonts w:ascii="Arial" w:hAnsi="Arial" w:cs="Arial"/>
                <w:sz w:val="22"/>
                <w:szCs w:val="22"/>
                <w:shd w:val="clear" w:color="auto" w:fill="FFFFFF"/>
              </w:rPr>
              <w:t>A w</w:t>
            </w:r>
            <w:r w:rsidRPr="00023DD6">
              <w:rPr>
                <w:rFonts w:ascii="Arial" w:hAnsi="Arial" w:cs="Arial"/>
                <w:sz w:val="22"/>
                <w:szCs w:val="22"/>
                <w:shd w:val="clear" w:color="auto" w:fill="FFFFFF"/>
              </w:rPr>
              <w:t>hite card, also known as a </w:t>
            </w:r>
            <w:r w:rsidRPr="00023DD6">
              <w:rPr>
                <w:rStyle w:val="m5tqyf"/>
                <w:rFonts w:ascii="Arial" w:hAnsi="Arial" w:cs="Arial"/>
                <w:sz w:val="22"/>
                <w:szCs w:val="22"/>
                <w:shd w:val="clear" w:color="auto" w:fill="FFFFFF"/>
              </w:rPr>
              <w:t>general construction induction card,</w:t>
            </w:r>
            <w:r>
              <w:rPr>
                <w:rStyle w:val="m5tqyf"/>
                <w:rFonts w:ascii="Arial" w:hAnsi="Arial" w:cs="Arial"/>
                <w:sz w:val="22"/>
                <w:szCs w:val="22"/>
                <w:shd w:val="clear" w:color="auto" w:fill="FFFFFF"/>
              </w:rPr>
              <w:t xml:space="preserve"> is the most important training needed by each member of the team. This is because it</w:t>
            </w:r>
            <w:r w:rsidRPr="00023DD6">
              <w:rPr>
                <w:rFonts w:ascii="Arial" w:hAnsi="Arial" w:cs="Arial"/>
                <w:sz w:val="22"/>
                <w:szCs w:val="22"/>
                <w:shd w:val="clear" w:color="auto" w:fill="FFFFFF"/>
              </w:rPr>
              <w:t xml:space="preserve"> is a mandatory qualification for individuals working in the construction industry in Australia. It signifies that the holder has completed a general construction induction training course and is aware of basic </w:t>
            </w:r>
            <w:r w:rsidRPr="00496335">
              <w:rPr>
                <w:rFonts w:ascii="Arial" w:hAnsi="Arial" w:cs="Arial"/>
                <w:sz w:val="22"/>
                <w:szCs w:val="22"/>
                <w:shd w:val="clear" w:color="auto" w:fill="FFFFFF"/>
              </w:rPr>
              <w:t>safety requirements and procedures on a construction site.</w:t>
            </w:r>
            <w:r w:rsidRPr="00496335">
              <w:rPr>
                <w:rStyle w:val="uv3um"/>
                <w:rFonts w:ascii="Arial" w:hAnsi="Arial" w:cs="Arial"/>
                <w:sz w:val="22"/>
                <w:szCs w:val="22"/>
                <w:shd w:val="clear" w:color="auto" w:fill="FFFFFF"/>
              </w:rPr>
              <w:t> </w:t>
            </w:r>
          </w:p>
          <w:p w14:paraId="3FEC8F58" w14:textId="77777777" w:rsidR="00D427A2" w:rsidRPr="00496335" w:rsidRDefault="00D427A2" w:rsidP="00E741B7">
            <w:pPr>
              <w:rPr>
                <w:rStyle w:val="uv3um"/>
                <w:rFonts w:ascii="Arial" w:hAnsi="Arial" w:cs="Arial"/>
                <w:sz w:val="22"/>
                <w:szCs w:val="22"/>
                <w:shd w:val="clear" w:color="auto" w:fill="FFFFFF"/>
              </w:rPr>
            </w:pPr>
          </w:p>
          <w:p w14:paraId="7143EB0C" w14:textId="77777777" w:rsidR="00783B8E" w:rsidRPr="00496335" w:rsidRDefault="00783B8E" w:rsidP="00E741B7">
            <w:pPr>
              <w:rPr>
                <w:rStyle w:val="uv3um"/>
                <w:rFonts w:ascii="Arial" w:hAnsi="Arial" w:cs="Arial"/>
                <w:sz w:val="22"/>
                <w:szCs w:val="22"/>
                <w:shd w:val="clear" w:color="auto" w:fill="FFFFFF"/>
              </w:rPr>
            </w:pPr>
          </w:p>
          <w:p w14:paraId="2EFC8376" w14:textId="6727B519" w:rsidR="00783B8E" w:rsidRPr="00496335" w:rsidRDefault="00496335" w:rsidP="00E741B7">
            <w:pPr>
              <w:rPr>
                <w:rStyle w:val="uv3um"/>
                <w:rFonts w:ascii="Arial" w:hAnsi="Arial" w:cs="Arial"/>
                <w:sz w:val="22"/>
                <w:szCs w:val="22"/>
                <w:shd w:val="clear" w:color="auto" w:fill="FFFFFF"/>
              </w:rPr>
            </w:pPr>
            <w:r>
              <w:rPr>
                <w:rStyle w:val="uv3um"/>
                <w:rFonts w:ascii="Arial" w:hAnsi="Arial" w:cs="Arial"/>
                <w:sz w:val="22"/>
                <w:szCs w:val="22"/>
                <w:shd w:val="clear" w:color="auto" w:fill="FFFFFF"/>
              </w:rPr>
              <w:t>-</w:t>
            </w:r>
            <w:r w:rsidR="00783B8E" w:rsidRPr="00496335">
              <w:rPr>
                <w:rStyle w:val="uv3um"/>
                <w:rFonts w:ascii="Arial" w:hAnsi="Arial" w:cs="Arial"/>
                <w:sz w:val="22"/>
                <w:szCs w:val="22"/>
                <w:shd w:val="clear" w:color="auto" w:fill="FFFFFF"/>
              </w:rPr>
              <w:t xml:space="preserve">There are four </w:t>
            </w:r>
            <w:r w:rsidRPr="00496335">
              <w:rPr>
                <w:rStyle w:val="uv3um"/>
                <w:rFonts w:ascii="Arial" w:hAnsi="Arial" w:cs="Arial"/>
                <w:sz w:val="22"/>
                <w:szCs w:val="22"/>
                <w:shd w:val="clear" w:color="auto" w:fill="FFFFFF"/>
              </w:rPr>
              <w:t>members</w:t>
            </w:r>
            <w:r w:rsidR="00783B8E" w:rsidRPr="00496335">
              <w:rPr>
                <w:rStyle w:val="uv3um"/>
                <w:rFonts w:ascii="Arial" w:hAnsi="Arial" w:cs="Arial"/>
                <w:sz w:val="22"/>
                <w:szCs w:val="22"/>
                <w:shd w:val="clear" w:color="auto" w:fill="FFFFFF"/>
              </w:rPr>
              <w:t xml:space="preserve"> that have </w:t>
            </w:r>
            <w:r w:rsidRPr="00496335">
              <w:rPr>
                <w:rStyle w:val="uv3um"/>
                <w:rFonts w:ascii="Arial" w:hAnsi="Arial" w:cs="Arial"/>
                <w:sz w:val="22"/>
                <w:szCs w:val="22"/>
                <w:shd w:val="clear" w:color="auto" w:fill="FFFFFF"/>
              </w:rPr>
              <w:t>not</w:t>
            </w:r>
            <w:r>
              <w:rPr>
                <w:rStyle w:val="uv3um"/>
                <w:rFonts w:ascii="Arial" w:hAnsi="Arial" w:cs="Arial"/>
                <w:sz w:val="22"/>
                <w:szCs w:val="22"/>
                <w:shd w:val="clear" w:color="auto" w:fill="FFFFFF"/>
              </w:rPr>
              <w:t xml:space="preserve"> completed</w:t>
            </w:r>
            <w:r w:rsidR="00783B8E" w:rsidRPr="00496335">
              <w:rPr>
                <w:rStyle w:val="uv3um"/>
                <w:rFonts w:ascii="Arial" w:hAnsi="Arial" w:cs="Arial"/>
                <w:sz w:val="22"/>
                <w:szCs w:val="22"/>
                <w:shd w:val="clear" w:color="auto" w:fill="FFFFFF"/>
              </w:rPr>
              <w:t xml:space="preserve"> their </w:t>
            </w:r>
            <w:r w:rsidRPr="00496335">
              <w:rPr>
                <w:rStyle w:val="uv3um"/>
                <w:rFonts w:ascii="Arial" w:hAnsi="Arial" w:cs="Arial"/>
                <w:sz w:val="22"/>
                <w:szCs w:val="22"/>
                <w:shd w:val="clear" w:color="auto" w:fill="FFFFFF"/>
              </w:rPr>
              <w:t>white</w:t>
            </w:r>
            <w:r w:rsidR="00783B8E" w:rsidRPr="00496335">
              <w:rPr>
                <w:rStyle w:val="uv3um"/>
                <w:rFonts w:ascii="Arial" w:hAnsi="Arial" w:cs="Arial"/>
                <w:sz w:val="22"/>
                <w:szCs w:val="22"/>
                <w:shd w:val="clear" w:color="auto" w:fill="FFFFFF"/>
              </w:rPr>
              <w:t xml:space="preserve"> card. </w:t>
            </w:r>
            <w:r>
              <w:rPr>
                <w:rStyle w:val="uv3um"/>
                <w:rFonts w:ascii="Arial" w:hAnsi="Arial" w:cs="Arial"/>
                <w:sz w:val="22"/>
                <w:szCs w:val="22"/>
                <w:shd w:val="clear" w:color="auto" w:fill="FFFFFF"/>
              </w:rPr>
              <w:t xml:space="preserve"> This will need to </w:t>
            </w:r>
            <w:proofErr w:type="gramStart"/>
            <w:r>
              <w:rPr>
                <w:rStyle w:val="uv3um"/>
                <w:rFonts w:ascii="Arial" w:hAnsi="Arial" w:cs="Arial"/>
                <w:sz w:val="22"/>
                <w:szCs w:val="22"/>
                <w:shd w:val="clear" w:color="auto" w:fill="FFFFFF"/>
              </w:rPr>
              <w:t>completed</w:t>
            </w:r>
            <w:proofErr w:type="gramEnd"/>
            <w:r>
              <w:rPr>
                <w:rStyle w:val="uv3um"/>
                <w:rFonts w:ascii="Arial" w:hAnsi="Arial" w:cs="Arial"/>
                <w:sz w:val="22"/>
                <w:szCs w:val="22"/>
                <w:shd w:val="clear" w:color="auto" w:fill="FFFFFF"/>
              </w:rPr>
              <w:t xml:space="preserve"> before any further steps are taken.</w:t>
            </w:r>
          </w:p>
          <w:p w14:paraId="2979D260" w14:textId="77777777" w:rsidR="00783B8E" w:rsidRPr="00496335" w:rsidRDefault="00783B8E" w:rsidP="00E741B7">
            <w:pPr>
              <w:rPr>
                <w:rStyle w:val="uv3um"/>
                <w:rFonts w:ascii="Arial" w:hAnsi="Arial" w:cs="Arial"/>
                <w:sz w:val="22"/>
                <w:szCs w:val="22"/>
                <w:shd w:val="clear" w:color="auto" w:fill="FFFFFF"/>
              </w:rPr>
            </w:pPr>
          </w:p>
          <w:p w14:paraId="107F7760" w14:textId="3786ED67" w:rsidR="00783B8E" w:rsidRPr="00496335" w:rsidRDefault="00496335" w:rsidP="00E741B7">
            <w:pPr>
              <w:rPr>
                <w:rStyle w:val="uv3um"/>
                <w:rFonts w:ascii="Arial" w:hAnsi="Arial" w:cs="Arial"/>
                <w:sz w:val="22"/>
                <w:szCs w:val="22"/>
                <w:shd w:val="clear" w:color="auto" w:fill="FFFFFF"/>
              </w:rPr>
            </w:pPr>
            <w:r>
              <w:rPr>
                <w:rStyle w:val="uv3um"/>
                <w:rFonts w:ascii="Arial" w:hAnsi="Arial" w:cs="Arial"/>
                <w:sz w:val="22"/>
                <w:szCs w:val="22"/>
                <w:shd w:val="clear" w:color="auto" w:fill="FFFFFF"/>
              </w:rPr>
              <w:t xml:space="preserve">-One other member has their white car but has not completed the site induction. This must be done before starting any work onsite. </w:t>
            </w:r>
            <w:r w:rsidR="00783B8E" w:rsidRPr="00496335">
              <w:rPr>
                <w:rStyle w:val="uv3um"/>
                <w:rFonts w:ascii="Arial" w:hAnsi="Arial" w:cs="Arial"/>
                <w:sz w:val="22"/>
                <w:szCs w:val="22"/>
                <w:shd w:val="clear" w:color="auto" w:fill="FFFFFF"/>
              </w:rPr>
              <w:t xml:space="preserve"> </w:t>
            </w:r>
          </w:p>
          <w:permEnd w:id="1626417089"/>
          <w:p w14:paraId="0969A493" w14:textId="2A3ADFB4" w:rsidR="00D427A2" w:rsidRPr="001C4084" w:rsidRDefault="00D427A2" w:rsidP="00E741B7">
            <w:pPr>
              <w:rPr>
                <w:rFonts w:ascii="Arial" w:hAnsi="Arial" w:cs="Arial"/>
                <w:sz w:val="22"/>
                <w:szCs w:val="22"/>
              </w:rPr>
            </w:pPr>
          </w:p>
        </w:tc>
        <w:permStart w:id="36854266" w:edGrp="everyone"/>
        <w:tc>
          <w:tcPr>
            <w:tcW w:w="624" w:type="dxa"/>
            <w:tcBorders>
              <w:top w:val="nil"/>
              <w:left w:val="single" w:sz="4" w:space="0" w:color="auto"/>
              <w:bottom w:val="nil"/>
              <w:right w:val="nil"/>
            </w:tcBorders>
          </w:tcPr>
          <w:p w14:paraId="34DB4357" w14:textId="77777777" w:rsidR="00D427A2" w:rsidRPr="00533511" w:rsidRDefault="006C06C4" w:rsidP="00E741B7">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End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E741B7">
      <w:pPr>
        <w:pStyle w:val="20TAQuestionNumber"/>
        <w:ind w:left="709" w:hanging="709"/>
        <w:rPr>
          <w:rFonts w:cs="Arial"/>
          <w:sz w:val="22"/>
          <w:szCs w:val="22"/>
        </w:rPr>
      </w:pPr>
      <w:bookmarkStart w:id="20" w:name="_Ref89348652"/>
      <w:r>
        <w:lastRenderedPageBreak/>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8"/>
        <w:gridCol w:w="2555"/>
        <w:gridCol w:w="987"/>
        <w:gridCol w:w="843"/>
        <w:gridCol w:w="1058"/>
        <w:gridCol w:w="1105"/>
        <w:gridCol w:w="1157"/>
        <w:gridCol w:w="549"/>
        <w:gridCol w:w="381"/>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6C06C4"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2FA4BA0F" w:rsidR="00026BB8" w:rsidRPr="009D1F27" w:rsidRDefault="00023DD6"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5D8297BB" w:rsidR="00026BB8" w:rsidRPr="009D1F27" w:rsidRDefault="00023DD6"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7603C94E" w:rsidR="00026BB8" w:rsidRPr="009D1F27" w:rsidRDefault="00023DD6"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16A526F4" w:rsidR="00026BB8" w:rsidRPr="009D1F27" w:rsidRDefault="009C6B4C"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58D427FF" w:rsidR="00026BB8" w:rsidRPr="009D1F27" w:rsidRDefault="009C6B4C"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58A2FFD8" w:rsidR="002E7AD7" w:rsidRPr="001C4084" w:rsidRDefault="009C6B4C" w:rsidP="00E741B7">
            <w:pPr>
              <w:rPr>
                <w:rFonts w:ascii="Arial" w:hAnsi="Arial" w:cs="Arial"/>
                <w:sz w:val="22"/>
                <w:szCs w:val="22"/>
              </w:rPr>
            </w:pPr>
            <w:permStart w:id="338166567" w:edGrp="everyone"/>
            <w:r>
              <w:rPr>
                <w:rFonts w:ascii="Arial" w:hAnsi="Arial" w:cs="Arial"/>
                <w:sz w:val="22"/>
                <w:szCs w:val="22"/>
                <w:shd w:val="clear" w:color="auto" w:fill="FFFFFF"/>
              </w:rPr>
              <w:t>To d</w:t>
            </w:r>
            <w:r w:rsidRPr="009C6B4C">
              <w:rPr>
                <w:rFonts w:ascii="Arial" w:hAnsi="Arial" w:cs="Arial"/>
                <w:sz w:val="22"/>
                <w:szCs w:val="22"/>
                <w:shd w:val="clear" w:color="auto" w:fill="FFFFFF"/>
              </w:rPr>
              <w:t>etermine which new employees need first aid and fire warden training, conduct a workplace risk assessment that considers the specific nature of the work, hazards, size, location, and the number and type of people at the workplace. This assessment will identify if any new employees have roles that involve higher risks or if there's a need for more trained personnel for adequate coverage</w:t>
            </w:r>
            <w:r w:rsidR="007A604A">
              <w:rPr>
                <w:rFonts w:ascii="Arial" w:hAnsi="Arial" w:cs="Arial"/>
                <w:sz w:val="22"/>
                <w:szCs w:val="22"/>
                <w:shd w:val="clear" w:color="auto" w:fill="FFFFFF"/>
              </w:rPr>
              <w:t xml:space="preserve">. Make sure employees would like to do the first </w:t>
            </w:r>
            <w:r w:rsidR="00496335">
              <w:rPr>
                <w:rFonts w:ascii="Arial" w:hAnsi="Arial" w:cs="Arial"/>
                <w:sz w:val="22"/>
                <w:szCs w:val="22"/>
                <w:shd w:val="clear" w:color="auto" w:fill="FFFFFF"/>
              </w:rPr>
              <w:t>aid</w:t>
            </w:r>
            <w:r w:rsidR="007A604A">
              <w:rPr>
                <w:rFonts w:ascii="Arial" w:hAnsi="Arial" w:cs="Arial"/>
                <w:sz w:val="22"/>
                <w:szCs w:val="22"/>
                <w:shd w:val="clear" w:color="auto" w:fill="FFFFFF"/>
              </w:rPr>
              <w:t xml:space="preserve"> course. </w:t>
            </w:r>
            <w:r w:rsidR="00496335">
              <w:rPr>
                <w:rFonts w:ascii="Arial" w:hAnsi="Arial" w:cs="Arial"/>
                <w:sz w:val="22"/>
                <w:szCs w:val="22"/>
                <w:shd w:val="clear" w:color="auto" w:fill="FFFFFF"/>
              </w:rPr>
              <w:t>Capabilities</w:t>
            </w:r>
            <w:r w:rsidR="007A604A">
              <w:rPr>
                <w:rFonts w:ascii="Arial" w:hAnsi="Arial" w:cs="Arial"/>
                <w:sz w:val="22"/>
                <w:szCs w:val="22"/>
                <w:shd w:val="clear" w:color="auto" w:fill="FFFFFF"/>
              </w:rPr>
              <w:t xml:space="preserve"> </w:t>
            </w:r>
            <w:r w:rsidR="00496335">
              <w:rPr>
                <w:rFonts w:ascii="Arial" w:hAnsi="Arial" w:cs="Arial"/>
                <w:sz w:val="22"/>
                <w:szCs w:val="22"/>
                <w:shd w:val="clear" w:color="auto" w:fill="FFFFFF"/>
              </w:rPr>
              <w:t>of</w:t>
            </w:r>
            <w:r w:rsidR="007A604A">
              <w:rPr>
                <w:rFonts w:ascii="Arial" w:hAnsi="Arial" w:cs="Arial"/>
                <w:sz w:val="22"/>
                <w:szCs w:val="22"/>
                <w:shd w:val="clear" w:color="auto" w:fill="FFFFFF"/>
              </w:rPr>
              <w:t xml:space="preserve"> </w:t>
            </w:r>
            <w:r w:rsidR="00496335">
              <w:rPr>
                <w:rFonts w:ascii="Arial" w:hAnsi="Arial" w:cs="Arial"/>
                <w:sz w:val="22"/>
                <w:szCs w:val="22"/>
                <w:shd w:val="clear" w:color="auto" w:fill="FFFFFF"/>
              </w:rPr>
              <w:t>individuals are able to</w:t>
            </w:r>
            <w:r w:rsidR="007A604A">
              <w:rPr>
                <w:rFonts w:ascii="Arial" w:hAnsi="Arial" w:cs="Arial"/>
                <w:sz w:val="22"/>
                <w:szCs w:val="22"/>
                <w:shd w:val="clear" w:color="auto" w:fill="FFFFFF"/>
              </w:rPr>
              <w:t xml:space="preserve"> physically deliver CPR.</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6C06C4" w:rsidP="00E741B7">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End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C11CF4" w14:textId="77777777" w:rsidR="009231E6" w:rsidRDefault="00E86184" w:rsidP="00E741B7">
            <w:pPr>
              <w:rPr>
                <w:rFonts w:ascii="Arial" w:hAnsi="Arial" w:cs="Arial"/>
                <w:sz w:val="22"/>
                <w:szCs w:val="22"/>
                <w:shd w:val="clear" w:color="auto" w:fill="FFFFFF"/>
              </w:rPr>
            </w:pPr>
            <w:permStart w:id="1285041236" w:edGrp="everyone"/>
            <w:r>
              <w:rPr>
                <w:rFonts w:ascii="Arial" w:hAnsi="Arial" w:cs="Arial"/>
                <w:sz w:val="22"/>
                <w:szCs w:val="22"/>
                <w:shd w:val="clear" w:color="auto" w:fill="FFFFFF"/>
              </w:rPr>
              <w:t>To b</w:t>
            </w:r>
            <w:r w:rsidRPr="00E86184">
              <w:rPr>
                <w:rFonts w:ascii="Arial" w:hAnsi="Arial" w:cs="Arial"/>
                <w:sz w:val="22"/>
                <w:szCs w:val="22"/>
                <w:shd w:val="clear" w:color="auto" w:fill="FFFFFF"/>
              </w:rPr>
              <w:t>ook team members into site inductions, you will need t</w:t>
            </w:r>
            <w:r>
              <w:rPr>
                <w:rFonts w:ascii="Arial" w:hAnsi="Arial" w:cs="Arial"/>
                <w:sz w:val="22"/>
                <w:szCs w:val="22"/>
                <w:shd w:val="clear" w:color="auto" w:fill="FFFFFF"/>
              </w:rPr>
              <w:t>o discuss availability with</w:t>
            </w:r>
            <w:r w:rsidRPr="00E86184">
              <w:rPr>
                <w:rFonts w:ascii="Arial" w:hAnsi="Arial" w:cs="Arial"/>
                <w:sz w:val="22"/>
                <w:szCs w:val="22"/>
                <w:shd w:val="clear" w:color="auto" w:fill="FFFFFF"/>
              </w:rPr>
              <w:t xml:space="preserve"> team</w:t>
            </w:r>
            <w:r>
              <w:rPr>
                <w:rFonts w:ascii="Arial" w:hAnsi="Arial" w:cs="Arial"/>
                <w:sz w:val="22"/>
                <w:szCs w:val="22"/>
                <w:shd w:val="clear" w:color="auto" w:fill="FFFFFF"/>
              </w:rPr>
              <w:t xml:space="preserve"> leaders or supervisors</w:t>
            </w:r>
            <w:r w:rsidRPr="00E86184">
              <w:rPr>
                <w:rFonts w:ascii="Arial" w:hAnsi="Arial" w:cs="Arial"/>
                <w:sz w:val="22"/>
                <w:szCs w:val="22"/>
                <w:shd w:val="clear" w:color="auto" w:fill="FFFFFF"/>
              </w:rPr>
              <w:t>, confirm the specific dates and times with the WHS officer, and then follow u</w:t>
            </w:r>
            <w:r>
              <w:rPr>
                <w:rFonts w:ascii="Arial" w:hAnsi="Arial" w:cs="Arial"/>
                <w:sz w:val="22"/>
                <w:szCs w:val="22"/>
                <w:shd w:val="clear" w:color="auto" w:fill="FFFFFF"/>
              </w:rPr>
              <w:t>p with them</w:t>
            </w:r>
            <w:r w:rsidRPr="00E86184">
              <w:rPr>
                <w:rFonts w:ascii="Arial" w:hAnsi="Arial" w:cs="Arial"/>
                <w:sz w:val="22"/>
                <w:szCs w:val="22"/>
                <w:shd w:val="clear" w:color="auto" w:fill="FFFFFF"/>
              </w:rPr>
              <w:t xml:space="preserve"> to ensure they are aware of the bookings. The discussion with the WHS officer will focus on the site's specific WHS requirements, any booking procedures, and the number of available slots for your team, while communication with your team will involve confirming their availability and providing them with all necessary details</w:t>
            </w:r>
          </w:p>
          <w:p w14:paraId="38806F98" w14:textId="77777777" w:rsidR="009231E6" w:rsidRDefault="009231E6" w:rsidP="00E741B7">
            <w:pPr>
              <w:rPr>
                <w:rFonts w:ascii="Arial" w:hAnsi="Arial" w:cs="Arial"/>
                <w:sz w:val="22"/>
                <w:szCs w:val="22"/>
                <w:shd w:val="clear" w:color="auto" w:fill="FFFFFF"/>
              </w:rPr>
            </w:pPr>
          </w:p>
          <w:p w14:paraId="7A765921" w14:textId="5ECDE939" w:rsidR="009231E6" w:rsidRPr="001C4084" w:rsidRDefault="007A604A" w:rsidP="00E741B7">
            <w:pPr>
              <w:rPr>
                <w:rFonts w:ascii="Arial" w:hAnsi="Arial" w:cs="Arial"/>
                <w:sz w:val="22"/>
                <w:szCs w:val="22"/>
              </w:rPr>
            </w:pPr>
            <w:r>
              <w:rPr>
                <w:rFonts w:ascii="Arial" w:hAnsi="Arial" w:cs="Arial"/>
                <w:sz w:val="22"/>
                <w:szCs w:val="22"/>
                <w:shd w:val="clear" w:color="auto" w:fill="FFFFFF"/>
              </w:rPr>
              <w:t xml:space="preserve">An example is that there is site specific PPE and task </w:t>
            </w:r>
            <w:proofErr w:type="spellStart"/>
            <w:r>
              <w:rPr>
                <w:rFonts w:ascii="Arial" w:hAnsi="Arial" w:cs="Arial"/>
                <w:sz w:val="22"/>
                <w:szCs w:val="22"/>
                <w:shd w:val="clear" w:color="auto" w:fill="FFFFFF"/>
              </w:rPr>
              <w:t>specifiv</w:t>
            </w:r>
            <w:proofErr w:type="spellEnd"/>
            <w:r>
              <w:rPr>
                <w:rFonts w:ascii="Arial" w:hAnsi="Arial" w:cs="Arial"/>
                <w:sz w:val="22"/>
                <w:szCs w:val="22"/>
                <w:shd w:val="clear" w:color="auto" w:fill="FFFFFF"/>
              </w:rPr>
              <w:t xml:space="preserve"> PPE that can be found on an SDS. </w:t>
            </w:r>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6C06C4" w:rsidP="00E741B7">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End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4CC45599" w:rsidR="000C4503" w:rsidRPr="001C4084" w:rsidRDefault="00E86184" w:rsidP="00E741B7">
            <w:pPr>
              <w:rPr>
                <w:rFonts w:ascii="Arial" w:hAnsi="Arial" w:cs="Arial"/>
                <w:sz w:val="22"/>
                <w:szCs w:val="22"/>
              </w:rPr>
            </w:pPr>
            <w:permStart w:id="1572170974" w:edGrp="everyone"/>
            <w:r>
              <w:rPr>
                <w:rFonts w:ascii="Arial" w:hAnsi="Arial" w:cs="Arial"/>
                <w:sz w:val="22"/>
                <w:szCs w:val="22"/>
                <w:shd w:val="clear" w:color="auto" w:fill="FFFFFF"/>
              </w:rPr>
              <w:t>Coachin</w:t>
            </w:r>
            <w:r w:rsidRPr="00E86184">
              <w:rPr>
                <w:rFonts w:ascii="Arial" w:hAnsi="Arial" w:cs="Arial"/>
                <w:sz w:val="22"/>
                <w:szCs w:val="22"/>
                <w:shd w:val="clear" w:color="auto" w:fill="FFFFFF"/>
              </w:rPr>
              <w:t>g is an effective training method for Safety Data Sheets (SDS) because </w:t>
            </w:r>
            <w:r w:rsidRPr="00E86184">
              <w:rPr>
                <w:rFonts w:ascii="Arial" w:hAnsi="Arial" w:cs="Arial"/>
                <w:sz w:val="22"/>
                <w:szCs w:val="22"/>
              </w:rPr>
              <w:t>it provides personalized, hands-on guidance, reinforcing formal training through real-world scenarios to build employee confidence and proactive risk management</w:t>
            </w:r>
            <w:r>
              <w:rPr>
                <w:rFonts w:ascii="Arial" w:hAnsi="Arial" w:cs="Arial"/>
                <w:color w:val="001D35"/>
                <w:sz w:val="27"/>
                <w:szCs w:val="27"/>
                <w:shd w:val="clear" w:color="auto" w:fill="FFFFFF"/>
              </w:rPr>
              <w:t>.</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6C06C4" w:rsidP="00E741B7">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End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39078E" w14:textId="77777777" w:rsidR="007675A1" w:rsidRDefault="00E86184" w:rsidP="00E741B7">
            <w:pPr>
              <w:rPr>
                <w:rFonts w:ascii="Arial" w:hAnsi="Arial" w:cs="Arial"/>
                <w:sz w:val="22"/>
                <w:szCs w:val="22"/>
              </w:rPr>
            </w:pPr>
            <w:permStart w:id="198971189" w:edGrp="everyone"/>
            <w:r>
              <w:rPr>
                <w:rFonts w:ascii="Arial" w:hAnsi="Arial" w:cs="Arial"/>
                <w:sz w:val="22"/>
                <w:szCs w:val="22"/>
                <w:shd w:val="clear" w:color="auto" w:fill="FFFFFF"/>
              </w:rPr>
              <w:t>Maint</w:t>
            </w:r>
            <w:r w:rsidRPr="00E86184">
              <w:rPr>
                <w:rFonts w:ascii="Arial" w:hAnsi="Arial" w:cs="Arial"/>
                <w:sz w:val="22"/>
                <w:szCs w:val="22"/>
                <w:shd w:val="clear" w:color="auto" w:fill="FFFFFF"/>
              </w:rPr>
              <w:t>aining and storing Work Health and Safety (WHS) incident records is </w:t>
            </w:r>
            <w:r w:rsidRPr="00E86184">
              <w:rPr>
                <w:rFonts w:ascii="Arial" w:hAnsi="Arial" w:cs="Arial"/>
                <w:sz w:val="22"/>
                <w:szCs w:val="22"/>
              </w:rPr>
              <w:t>crucial for demonstrating legal compliance, improving workplace safety, and facilitating effective risk management through audits and investigations</w:t>
            </w:r>
          </w:p>
          <w:p w14:paraId="2CE3A84E" w14:textId="77777777" w:rsidR="007675A1" w:rsidRDefault="007675A1" w:rsidP="00E741B7">
            <w:pPr>
              <w:rPr>
                <w:rFonts w:ascii="Arial" w:hAnsi="Arial" w:cs="Arial"/>
                <w:sz w:val="22"/>
                <w:szCs w:val="22"/>
              </w:rPr>
            </w:pPr>
          </w:p>
          <w:p w14:paraId="2A70AA21" w14:textId="77777777" w:rsidR="007675A1" w:rsidRDefault="007675A1" w:rsidP="00E741B7">
            <w:pPr>
              <w:rPr>
                <w:rFonts w:ascii="Arial" w:hAnsi="Arial" w:cs="Arial"/>
                <w:sz w:val="22"/>
                <w:szCs w:val="22"/>
              </w:rPr>
            </w:pPr>
          </w:p>
          <w:p w14:paraId="2B5FD2B4" w14:textId="77777777" w:rsidR="007675A1" w:rsidRDefault="00E86184" w:rsidP="00E741B7">
            <w:pPr>
              <w:rPr>
                <w:rStyle w:val="uv3um"/>
                <w:rFonts w:ascii="Arial" w:hAnsi="Arial" w:cs="Arial"/>
                <w:spacing w:val="2"/>
                <w:sz w:val="22"/>
                <w:szCs w:val="22"/>
                <w:shd w:val="clear" w:color="auto" w:fill="FFFFFF"/>
              </w:rPr>
            </w:pPr>
            <w:proofErr w:type="gramStart"/>
            <w:r>
              <w:rPr>
                <w:rFonts w:ascii="Arial" w:hAnsi="Arial" w:cs="Arial"/>
                <w:sz w:val="22"/>
                <w:szCs w:val="22"/>
              </w:rPr>
              <w:t>1.Incident</w:t>
            </w:r>
            <w:proofErr w:type="gramEnd"/>
            <w:r>
              <w:rPr>
                <w:rFonts w:ascii="Arial" w:hAnsi="Arial" w:cs="Arial"/>
                <w:sz w:val="22"/>
                <w:szCs w:val="22"/>
              </w:rPr>
              <w:t xml:space="preserve"> </w:t>
            </w:r>
            <w:r w:rsidRPr="00E86184">
              <w:rPr>
                <w:rFonts w:ascii="Arial" w:hAnsi="Arial" w:cs="Arial"/>
                <w:sz w:val="22"/>
                <w:szCs w:val="22"/>
              </w:rPr>
              <w:t xml:space="preserve">Report - </w:t>
            </w:r>
            <w:r w:rsidRPr="00E86184">
              <w:rPr>
                <w:rFonts w:ascii="Arial" w:hAnsi="Arial" w:cs="Arial"/>
                <w:spacing w:val="2"/>
                <w:sz w:val="22"/>
                <w:szCs w:val="22"/>
                <w:shd w:val="clear" w:color="auto" w:fill="FFFFFF"/>
              </w:rPr>
              <w:t>A slip and fall by an employee on a wet floor, recorded in a digital system to track trends and inform future safety procedures.</w:t>
            </w:r>
            <w:r w:rsidRPr="00E86184">
              <w:rPr>
                <w:rStyle w:val="uv3um"/>
                <w:rFonts w:ascii="Arial" w:hAnsi="Arial" w:cs="Arial"/>
                <w:spacing w:val="2"/>
                <w:sz w:val="22"/>
                <w:szCs w:val="22"/>
                <w:shd w:val="clear" w:color="auto" w:fill="FFFFFF"/>
              </w:rPr>
              <w:t> This was reported to the supervisor</w:t>
            </w:r>
          </w:p>
          <w:p w14:paraId="162302A2" w14:textId="77777777" w:rsidR="007675A1" w:rsidRPr="00E86184" w:rsidRDefault="007675A1" w:rsidP="00E741B7">
            <w:pPr>
              <w:rPr>
                <w:rStyle w:val="uv3um"/>
                <w:rFonts w:ascii="Arial" w:hAnsi="Arial" w:cs="Arial"/>
                <w:spacing w:val="2"/>
                <w:sz w:val="22"/>
                <w:szCs w:val="22"/>
                <w:shd w:val="clear" w:color="auto" w:fill="FFFFFF"/>
              </w:rPr>
            </w:pPr>
          </w:p>
          <w:p w14:paraId="240C4631" w14:textId="30CA9CF1" w:rsidR="007675A1" w:rsidRPr="001C4084" w:rsidRDefault="00E86184" w:rsidP="00E741B7">
            <w:pPr>
              <w:rPr>
                <w:rFonts w:ascii="Arial" w:hAnsi="Arial" w:cs="Arial"/>
                <w:sz w:val="22"/>
                <w:szCs w:val="22"/>
              </w:rPr>
            </w:pPr>
            <w:r w:rsidRPr="00E86184">
              <w:rPr>
                <w:rStyle w:val="uv3um"/>
                <w:rFonts w:ascii="Arial" w:hAnsi="Arial" w:cs="Arial"/>
                <w:spacing w:val="2"/>
                <w:sz w:val="22"/>
                <w:szCs w:val="22"/>
                <w:shd w:val="clear" w:color="auto" w:fill="FFFFFF"/>
              </w:rPr>
              <w:t>2.</w:t>
            </w:r>
            <w:r w:rsidRPr="00E86184">
              <w:rPr>
                <w:rFonts w:ascii="Arial" w:hAnsi="Arial" w:cs="Arial"/>
                <w:spacing w:val="2"/>
                <w:sz w:val="22"/>
                <w:szCs w:val="22"/>
                <w:shd w:val="clear" w:color="auto" w:fill="FFFFFF"/>
              </w:rPr>
              <w:t xml:space="preserve"> A dropped tool narrowly missing a worker, documented in a physical logbook to identify hazardous work areas and encoura</w:t>
            </w:r>
            <w:r>
              <w:rPr>
                <w:rFonts w:ascii="Arial" w:hAnsi="Arial" w:cs="Arial"/>
                <w:spacing w:val="2"/>
                <w:sz w:val="22"/>
                <w:szCs w:val="22"/>
                <w:shd w:val="clear" w:color="auto" w:fill="FFFFFF"/>
              </w:rPr>
              <w:t>ge improved safety communication. This was also reported to my supervisor</w:t>
            </w:r>
            <w:r>
              <w:rPr>
                <w:rStyle w:val="uv3um"/>
                <w:rFonts w:cs="Arial"/>
                <w:color w:val="545D7E"/>
                <w:spacing w:val="2"/>
                <w:shd w:val="clear" w:color="auto" w:fill="FFFFFF"/>
              </w:rPr>
              <w:t> </w:t>
            </w:r>
            <w:permEnd w:id="198971189"/>
          </w:p>
        </w:tc>
        <w:permStart w:id="1076826748" w:edGrp="everyone"/>
        <w:tc>
          <w:tcPr>
            <w:tcW w:w="624" w:type="dxa"/>
            <w:tcBorders>
              <w:top w:val="nil"/>
              <w:left w:val="single" w:sz="4" w:space="0" w:color="auto"/>
              <w:bottom w:val="nil"/>
              <w:right w:val="nil"/>
            </w:tcBorders>
          </w:tcPr>
          <w:p w14:paraId="05ED81F9" w14:textId="77777777" w:rsidR="007675A1" w:rsidRPr="00533511" w:rsidRDefault="006C06C4" w:rsidP="00E741B7">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End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E741B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1F8FED" w14:textId="3CCB51CA" w:rsidR="00F27151" w:rsidRPr="001C4084" w:rsidRDefault="00F20760" w:rsidP="00E741B7">
            <w:pPr>
              <w:rPr>
                <w:rFonts w:ascii="Arial" w:hAnsi="Arial" w:cs="Arial"/>
                <w:sz w:val="22"/>
                <w:szCs w:val="22"/>
              </w:rPr>
            </w:pPr>
            <w:permStart w:id="273113718" w:edGrp="everyone"/>
            <w:r>
              <w:rPr>
                <w:rFonts w:ascii="Arial" w:hAnsi="Arial" w:cs="Arial"/>
                <w:sz w:val="22"/>
                <w:szCs w:val="22"/>
                <w:shd w:val="clear" w:color="auto" w:fill="FFFFFF"/>
              </w:rPr>
              <w:t>To ke</w:t>
            </w:r>
            <w:r w:rsidRPr="00F20760">
              <w:rPr>
                <w:rFonts w:ascii="Arial" w:hAnsi="Arial" w:cs="Arial"/>
                <w:sz w:val="22"/>
                <w:szCs w:val="22"/>
                <w:shd w:val="clear" w:color="auto" w:fill="FFFFFF"/>
              </w:rPr>
              <w:t>ep up-to-date with changes to WHS laws and company policies, actively monitor official sources like Safe Work Australia and state WHS regulators by subscribing to their newsletters and social media.</w:t>
            </w:r>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6C06C4" w:rsidP="00E741B7">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End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21"/>
          <w:footerReference w:type="default" r:id="rId22"/>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6C06C4" w:rsidP="008114A1">
      <w:pPr>
        <w:pStyle w:val="01BoldTitleUnitCodeandName"/>
        <w:rPr>
          <w:szCs w:val="32"/>
        </w:rPr>
      </w:pPr>
      <w:sdt>
        <w:sdtPr>
          <w:rPr>
            <w:szCs w:val="32"/>
          </w:rPr>
          <w:alias w:val="Title"/>
          <w:tag w:val=""/>
          <w:id w:val="-966196169"/>
          <w:dataBinding w:prefixMappings="xmlns:ns0='http://purl.org/dc/elements/1.1/' xmlns:ns1='http://schemas.openxmlformats.org/package/2006/metadata/core-properties' " w:xpath="/ns1:coreProperties[1]/ns0:title[1]" w:storeItemID="{6C3C8BC8-F283-45AE-878A-BAB7291924A1}"/>
          <w:text/>
        </w:sdtPr>
        <w:sdtEndPr/>
        <w:sdtContent>
          <w:r w:rsidR="008114A1">
            <w:rPr>
              <w:szCs w:val="32"/>
            </w:rPr>
            <w:t>BSBWHS411</w:t>
          </w:r>
        </w:sdtContent>
      </w:sdt>
      <w:r w:rsidR="008114A1" w:rsidRPr="004932A4">
        <w:rPr>
          <w:szCs w:val="32"/>
        </w:rPr>
        <w:t xml:space="preserve"> </w:t>
      </w:r>
    </w:p>
    <w:p w14:paraId="4AD4474C" w14:textId="77777777" w:rsidR="008114A1" w:rsidRDefault="006C06C4" w:rsidP="008114A1">
      <w:pPr>
        <w:pStyle w:val="01BoldTitleUnitCodeandName"/>
        <w:rPr>
          <w:szCs w:val="32"/>
        </w:rPr>
      </w:pPr>
      <w:sdt>
        <w:sdtPr>
          <w:rPr>
            <w:szCs w:val="32"/>
          </w:rPr>
          <w:alias w:val="Subject"/>
          <w:tag w:val=""/>
          <w:id w:val="-303540618"/>
          <w:dataBinding w:prefixMappings="xmlns:ns0='http://purl.org/dc/elements/1.1/' xmlns:ns1='http://schemas.openxmlformats.org/package/2006/metadata/core-properties' " w:xpath="/ns1:coreProperties[1]/ns0:subject[1]" w:storeItemID="{6C3C8BC8-F283-45AE-878A-BAB7291924A1}"/>
          <w:text/>
        </w:sdtPr>
        <w:sdtEnd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E741B7">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E741B7">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79E47B21" w:rsidR="008114A1" w:rsidRPr="006807D7" w:rsidRDefault="005618D0" w:rsidP="00E741B7">
            <w:pPr>
              <w:ind w:right="390"/>
              <w:jc w:val="left"/>
              <w:rPr>
                <w:rFonts w:ascii="Arial" w:hAnsi="Arial" w:cs="Arial"/>
                <w:sz w:val="22"/>
                <w:szCs w:val="22"/>
              </w:rPr>
            </w:pPr>
            <w:permStart w:id="1766333851" w:edGrp="everyone"/>
            <w:r>
              <w:rPr>
                <w:rFonts w:ascii="Arial" w:hAnsi="Arial" w:cs="Arial"/>
                <w:sz w:val="22"/>
                <w:szCs w:val="22"/>
              </w:rPr>
              <w:t xml:space="preserve">Chris </w:t>
            </w:r>
            <w:proofErr w:type="spellStart"/>
            <w:r>
              <w:rPr>
                <w:rFonts w:ascii="Arial" w:hAnsi="Arial" w:cs="Arial"/>
                <w:sz w:val="22"/>
                <w:szCs w:val="22"/>
              </w:rPr>
              <w:t>Gwilliams</w:t>
            </w:r>
            <w:permEnd w:id="1766333851"/>
            <w:proofErr w:type="spellEnd"/>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E741B7">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E741B7">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E741B7">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E741B7">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E741B7">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E741B7">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E741B7">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E741B7">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E741B7">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E741B7">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E741B7">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E741B7">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E741B7">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E741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E741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E741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E741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E741B7">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E741B7">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E741B7">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E741B7">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E741B7">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E741B7">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E741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E741B7">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E741B7">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6C06C4"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6C06C4"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6C06C4"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6C06C4"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6C06C4"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E741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E741B7">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E741B7">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E741B7">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E741B7">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E741B7">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E741B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E741B7">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E741B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6C06C4"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6C06C4"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E741B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E741B7">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E741B7">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E741B7">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E741B7">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E741B7">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E741B7">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E741B7">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E741B7">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E741B7">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E741B7">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E741B7">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6C06C4"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dataBinding w:prefixMappings="xmlns:ns0='http://purl.org/dc/elements/1.1/' xmlns:ns1='http://schemas.openxmlformats.org/package/2006/metadata/core-properties' " w:xpath="/ns1:coreProperties[1]/ns0:title[1]" w:storeItemID="{6C3C8BC8-F283-45AE-878A-BAB7291924A1}"/>
          <w:text/>
        </w:sdtPr>
        <w:sdtEndPr/>
        <w:sdtContent>
          <w:r w:rsidR="008114A1">
            <w:rPr>
              <w:rFonts w:ascii="Arial Black" w:hAnsi="Arial Black"/>
            </w:rPr>
            <w:t>BSBWHS411</w:t>
          </w:r>
        </w:sdtContent>
      </w:sdt>
    </w:p>
    <w:sdt>
      <w:sdtPr>
        <w:rPr>
          <w:rFonts w:ascii="Arial Black" w:hAnsi="Arial Black"/>
        </w:rPr>
        <w:alias w:val="Subject"/>
        <w:tag w:val=""/>
        <w:id w:val="1173453010"/>
        <w:dataBinding w:prefixMappings="xmlns:ns0='http://purl.org/dc/elements/1.1/' xmlns:ns1='http://schemas.openxmlformats.org/package/2006/metadata/core-properties' " w:xpath="/ns1:coreProperties[1]/ns0:subject[1]" w:storeItemID="{6C3C8BC8-F283-45AE-878A-BAB7291924A1}"/>
        <w:text/>
      </w:sdtPr>
      <w:sdtEnd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E741B7">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E741B7">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E741B7">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E741B7">
            <w:pPr>
              <w:jc w:val="left"/>
              <w:rPr>
                <w:rFonts w:cs="Arial"/>
                <w:b/>
                <w:sz w:val="20"/>
              </w:rPr>
            </w:pPr>
            <w:r w:rsidRPr="0047390E">
              <w:rPr>
                <w:rFonts w:cs="Arial"/>
                <w:b/>
                <w:sz w:val="20"/>
              </w:rPr>
              <w:t>Description of task:</w:t>
            </w:r>
          </w:p>
          <w:p w14:paraId="6DD98635" w14:textId="77777777" w:rsidR="008114A1" w:rsidRDefault="008114A1" w:rsidP="00E741B7">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E741B7">
            <w:pPr>
              <w:jc w:val="left"/>
              <w:rPr>
                <w:rFonts w:cs="Arial"/>
                <w:sz w:val="20"/>
              </w:rPr>
            </w:pPr>
          </w:p>
          <w:p w14:paraId="64B8AB08" w14:textId="77777777" w:rsidR="008114A1" w:rsidRPr="0047390E" w:rsidRDefault="008114A1" w:rsidP="00E741B7">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E741B7">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E741B7">
            <w:pPr>
              <w:jc w:val="left"/>
              <w:rPr>
                <w:rFonts w:cs="Arial"/>
                <w:b/>
                <w:sz w:val="20"/>
              </w:rPr>
            </w:pPr>
            <w:r>
              <w:rPr>
                <w:rFonts w:cs="Arial"/>
                <w:b/>
                <w:sz w:val="20"/>
              </w:rPr>
              <w:t xml:space="preserve">Resources required: </w:t>
            </w:r>
          </w:p>
          <w:p w14:paraId="38F62867" w14:textId="77777777" w:rsidR="008114A1" w:rsidRPr="000861CC" w:rsidRDefault="008114A1" w:rsidP="00E741B7">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E741B7">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E741B7">
            <w:pPr>
              <w:jc w:val="center"/>
              <w:rPr>
                <w:rFonts w:cs="Arial"/>
                <w:b/>
                <w:sz w:val="20"/>
              </w:rPr>
            </w:pPr>
            <w:r>
              <w:rPr>
                <w:rFonts w:cs="Arial"/>
                <w:b/>
                <w:sz w:val="20"/>
              </w:rPr>
              <w:t>Observer details</w:t>
            </w:r>
          </w:p>
        </w:tc>
      </w:tr>
      <w:tr w:rsidR="005A7F22" w:rsidRPr="00683908" w14:paraId="77A8A9C0" w14:textId="77777777" w:rsidTr="00E741B7">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5B675799" w:rsidR="005A7F22" w:rsidRPr="00DE6B06" w:rsidRDefault="007A604A" w:rsidP="005A7F22">
            <w:pPr>
              <w:jc w:val="left"/>
              <w:rPr>
                <w:rFonts w:ascii="Arial" w:hAnsi="Arial" w:cs="Arial"/>
                <w:sz w:val="22"/>
              </w:rPr>
            </w:pPr>
            <w:permStart w:id="627461309" w:edGrp="everyone"/>
            <w:r>
              <w:rPr>
                <w:rFonts w:ascii="Arial" w:hAnsi="Arial" w:cs="Arial"/>
                <w:sz w:val="22"/>
              </w:rPr>
              <w:t>Tom Vyner</w:t>
            </w:r>
            <w:permEnd w:id="627461309"/>
          </w:p>
        </w:tc>
      </w:tr>
      <w:tr w:rsidR="005A7F22" w:rsidRPr="00683908" w14:paraId="6495021C" w14:textId="77777777" w:rsidTr="00E741B7">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5A1C478C" w:rsidR="005A7F22" w:rsidRPr="00DE6B06" w:rsidRDefault="00496335" w:rsidP="005A7F22">
            <w:pPr>
              <w:jc w:val="left"/>
              <w:rPr>
                <w:rFonts w:ascii="Arial" w:hAnsi="Arial" w:cs="Arial"/>
                <w:sz w:val="22"/>
              </w:rPr>
            </w:pPr>
            <w:permStart w:id="654185897" w:edGrp="everyone"/>
            <w:r>
              <w:rPr>
                <w:rFonts w:ascii="Arial" w:hAnsi="Arial" w:cs="Arial"/>
                <w:sz w:val="22"/>
              </w:rPr>
              <w:t xml:space="preserve">Company Director </w:t>
            </w:r>
            <w:permEnd w:id="654185897"/>
          </w:p>
        </w:tc>
      </w:tr>
      <w:tr w:rsidR="005A7F22" w:rsidRPr="00683908" w14:paraId="57134900" w14:textId="77777777" w:rsidTr="00E741B7">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2EF77947" w:rsidR="005A7F22" w:rsidRPr="00DE6B06" w:rsidRDefault="00496335" w:rsidP="005A7F22">
            <w:pPr>
              <w:jc w:val="left"/>
              <w:rPr>
                <w:rFonts w:ascii="Arial" w:hAnsi="Arial" w:cs="Arial"/>
                <w:sz w:val="22"/>
              </w:rPr>
            </w:pPr>
            <w:permStart w:id="1494955113" w:edGrp="everyone"/>
            <w:r>
              <w:rPr>
                <w:rFonts w:ascii="Arial" w:hAnsi="Arial" w:cs="Arial"/>
                <w:sz w:val="22"/>
              </w:rPr>
              <w:t>tom@workingbucket.com</w:t>
            </w:r>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lang w:eastAsia="en-AU"/>
                  </w:rPr>
                  <w:drawing>
                    <wp:inline distT="0" distB="0" distL="0" distR="0" wp14:anchorId="04E54695" wp14:editId="1692F16D">
                      <wp:extent cx="855737" cy="360000"/>
                      <wp:effectExtent l="0" t="0" r="190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855737"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2819A7A0" w:rsidR="005A7F22" w:rsidRPr="00DE6B06" w:rsidRDefault="006C06C4" w:rsidP="005A7F22">
            <w:pPr>
              <w:jc w:val="left"/>
              <w:rPr>
                <w:rFonts w:ascii="Arial" w:hAnsi="Arial" w:cs="Arial"/>
                <w:sz w:val="22"/>
              </w:rPr>
            </w:pPr>
            <w:sdt>
              <w:sdtPr>
                <w:rPr>
                  <w:rFonts w:ascii="Arial" w:hAnsi="Arial" w:cs="Arial"/>
                  <w:sz w:val="22"/>
                  <w:szCs w:val="22"/>
                </w:rPr>
                <w:id w:val="-790589695"/>
                <w:date w:fullDate="2025-08-24T00:00:00Z">
                  <w:dateFormat w:val="d/MM/yyyy"/>
                  <w:lid w:val="en-AU"/>
                  <w:storeMappedDataAs w:val="dateTime"/>
                  <w:calendar w:val="gregorian"/>
                </w:date>
              </w:sdtPr>
              <w:sdtEndPr/>
              <w:sdtContent>
                <w:r w:rsidR="00496335">
                  <w:rPr>
                    <w:rFonts w:ascii="Arial" w:hAnsi="Arial" w:cs="Arial"/>
                    <w:sz w:val="22"/>
                    <w:szCs w:val="22"/>
                  </w:rPr>
                  <w:t>24/08/2025</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bookmarkStart w:id="26" w:name="_GoBack"/>
      <w:bookmarkEnd w:id="26"/>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E741B7">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E741B7">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E741B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E741B7">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E741B7">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E741B7">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7" w:name="_Ref89416962"/>
            <w:r w:rsidRPr="00B77E2D">
              <w:t>Locate and share with work team workplace and state appropriate and current WHS legislation and related workplace policies and procedures.</w:t>
            </w:r>
            <w:bookmarkEnd w:id="27"/>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E741B7">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8"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8"/>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E741B7">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9" w:name="_Ref89416990"/>
            <w:r>
              <w:t>Communicate information in a way that was logically presented, clear and accurate.</w:t>
            </w:r>
            <w:bookmarkEnd w:id="29"/>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E741B7">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30" w:name="_Ref89416993"/>
            <w:r>
              <w:t xml:space="preserve">Communicate information using </w:t>
            </w:r>
            <w:r w:rsidRPr="00F85698">
              <w:t>structure and language suitable for audience</w:t>
            </w:r>
            <w:r>
              <w:t>.</w:t>
            </w:r>
            <w:bookmarkEnd w:id="30"/>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E741B7">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1" w:name="_Ref89417018"/>
            <w:r>
              <w:t xml:space="preserve">Use </w:t>
            </w:r>
            <w:r w:rsidRPr="00F85698">
              <w:t>questioning and active listening to clarify understanding</w:t>
            </w:r>
            <w:r>
              <w:t xml:space="preserve"> and make the audience feel at ease during face to face communications.</w:t>
            </w:r>
            <w:bookmarkEnd w:id="31"/>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E741B7">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2"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2"/>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E741B7">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E741B7">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E741B7">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3" w:name="_Ref89419281"/>
            <w:r w:rsidRPr="00B77E2D">
              <w:t>Share information with team and demonstrate the importance of consultation mechanisms for the management of WHS risks using methods that are easy to understand.</w:t>
            </w:r>
            <w:bookmarkEnd w:id="33"/>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E741B7">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4" w:name="_Ref153872216"/>
            <w:r w:rsidRPr="00B77E2D">
              <w:t>Adhere to workplace procedures for consultation by asking work team for opinions and information relating to the management of work area hazards.</w:t>
            </w:r>
            <w:bookmarkEnd w:id="34"/>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E741B7">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5"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5"/>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E741B7">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6" w:name="_Ref89419324"/>
            <w:r w:rsidRPr="00B77E2D">
              <w:t xml:space="preserve">Communicate and report on potential new hazard upward according to </w:t>
            </w:r>
            <w:r>
              <w:t>site</w:t>
            </w:r>
            <w:r w:rsidRPr="00B77E2D">
              <w:t xml:space="preserve"> requirements</w:t>
            </w:r>
            <w:bookmarkEnd w:id="36"/>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E741B7">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7" w:name="_Ref89419331"/>
            <w:r w:rsidRPr="00B77E2D">
              <w:t>Communicate the outcomes of reporting upward with work team within acceptable workplace timeframes using appropriate verbal and written communication.</w:t>
            </w:r>
            <w:bookmarkEnd w:id="37"/>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E741B7">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E741B7">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E741B7">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8" w:name="_Ref89422639"/>
            <w:r w:rsidRPr="00B77E2D">
              <w:t>Access relevant HR records to determine white card, site induction, qualifications and licences held by team members.</w:t>
            </w:r>
            <w:bookmarkEnd w:id="38"/>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E741B7">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9" w:name="_Ref89422642"/>
            <w:r w:rsidRPr="00B77E2D">
              <w:t>Complete a table or relevant workplace document to demonstrate team members training needs to meet work and legislated requirements.</w:t>
            </w:r>
            <w:bookmarkEnd w:id="39"/>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E741B7">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40" w:name="_Ref89422651"/>
            <w:r w:rsidRPr="00B77E2D">
              <w:t>Discuss training needs and methods of training available with individual team members, discussing and agreeing on training required and method to be applied.</w:t>
            </w:r>
            <w:bookmarkEnd w:id="40"/>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E741B7">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1" w:name="_Ref89422654"/>
            <w:bookmarkStart w:id="42" w:name="_Ref153869720"/>
            <w:r w:rsidRPr="00B77E2D">
              <w:t>Discuss and arrange training for team member with relevant stakeholder.(internal/external)</w:t>
            </w:r>
            <w:bookmarkEnd w:id="41"/>
            <w:r w:rsidRPr="00B77E2D">
              <w:t>.</w:t>
            </w:r>
            <w:bookmarkEnd w:id="42"/>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E741B7">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3" w:name="_Ref89422671"/>
            <w:r w:rsidRPr="00B77E2D">
              <w:t>Organise workplace learning opportunities for workers requiring or requesting specified WHS training.</w:t>
            </w:r>
            <w:bookmarkEnd w:id="43"/>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E741B7">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E741B7">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E741B7">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4" w:name="_Ref89422684"/>
            <w:r w:rsidRPr="00EA4A16">
              <w:t>Consistently use workplace documents and follow procedures to identify and report on hazards in work area.</w:t>
            </w:r>
            <w:bookmarkEnd w:id="44"/>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E741B7">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5" w:name="_Ref153870818"/>
            <w:r w:rsidRPr="00EA4A16">
              <w:t>Use workplace documents and undertake hazard and incident reporting according to workplace requirements to meet WHS legislation.</w:t>
            </w:r>
            <w:bookmarkEnd w:id="45"/>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E741B7">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6" w:name="_Ref89422702"/>
            <w:r w:rsidRPr="00EA4A16">
              <w:t xml:space="preserve">Adhere to workplace requirements to control risks using the hierarchy of </w:t>
            </w:r>
            <w:r w:rsidRPr="00EA4A16">
              <w:lastRenderedPageBreak/>
              <w:t>control measures.</w:t>
            </w:r>
            <w:bookmarkEnd w:id="46"/>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E741B7">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7" w:name="_Ref89422709"/>
            <w:r w:rsidRPr="00EA4A16">
              <w:lastRenderedPageBreak/>
              <w:t>Identify, report and monitor outcomes of reports on inadequacies in existing risk controls using the hierarchy of control measures according to WHS laws.</w:t>
            </w:r>
            <w:bookmarkEnd w:id="47"/>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E741B7">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8" w:name="_Ref89422718"/>
            <w:r w:rsidRPr="00EA4A16">
              <w:t>Use approved processes to monitor outcomes of reports on inadequacies, as required, to ensure prompt organisational response.</w:t>
            </w:r>
            <w:bookmarkEnd w:id="48"/>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E741B7">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9" w:name="_Ref89423861"/>
            <w:r w:rsidRPr="00EA4A16">
              <w:t>Complete and maintain WHS incident and near-miss records related to work area according to work place policies and procedures, and WHS laws.</w:t>
            </w:r>
            <w:bookmarkEnd w:id="49"/>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End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50" w:name="_Ref89423871"/>
            <w:r w:rsidRPr="00EA4A16">
              <w:t>Use near-miss and historical data to determine risk levels when applying risk assessment.</w:t>
            </w:r>
            <w:bookmarkEnd w:id="50"/>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1" w:name="_Ref89423987"/>
            <w:r w:rsidRPr="00EA4A16">
              <w:t>Apply appropriate procedures for incident response, investigation, notification and reporting</w:t>
            </w:r>
            <w:bookmarkEnd w:id="51"/>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End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741B7">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2" w:name="_Ref89423916"/>
            <w:bookmarkStart w:id="53" w:name="_Ref153870963"/>
            <w:r w:rsidRPr="0026615B">
              <w:rPr>
                <w:lang w:eastAsia="en-AU"/>
              </w:rPr>
              <w:t>Keep up to date on changes to WHS laws, and related organisational policies and procedures relevant to own role</w:t>
            </w:r>
            <w:bookmarkEnd w:id="52"/>
            <w:r>
              <w:rPr>
                <w:lang w:eastAsia="en-AU"/>
              </w:rPr>
              <w:t>.</w:t>
            </w:r>
            <w:bookmarkEnd w:id="53"/>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741B7">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741B7">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B4BB85" w14:textId="77777777" w:rsidR="006C06C4" w:rsidRDefault="006C06C4" w:rsidP="00A67754">
      <w:r>
        <w:separator/>
      </w:r>
    </w:p>
    <w:p w14:paraId="2A8ABB94" w14:textId="77777777" w:rsidR="006C06C4" w:rsidRDefault="006C06C4"/>
    <w:p w14:paraId="274AE393" w14:textId="77777777" w:rsidR="006C06C4" w:rsidRDefault="006C06C4"/>
  </w:endnote>
  <w:endnote w:type="continuationSeparator" w:id="0">
    <w:p w14:paraId="22888B59" w14:textId="77777777" w:rsidR="006C06C4" w:rsidRDefault="006C06C4" w:rsidP="00A67754">
      <w:r>
        <w:continuationSeparator/>
      </w:r>
    </w:p>
    <w:p w14:paraId="6B569133" w14:textId="77777777" w:rsidR="006C06C4" w:rsidRDefault="006C06C4"/>
    <w:p w14:paraId="730D3062" w14:textId="77777777" w:rsidR="006C06C4" w:rsidRDefault="006C06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Nunito Sans">
    <w:altName w:val="Times New Roman"/>
    <w:charset w:val="00"/>
    <w:family w:val="auto"/>
    <w:pitch w:val="variable"/>
    <w:sig w:usb0="00000001" w:usb1="5000204B"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6C43D" w14:textId="77777777" w:rsidR="00783B8E" w:rsidRPr="00830749" w:rsidRDefault="00783B8E" w:rsidP="00830749">
    <w:pPr>
      <w:pBdr>
        <w:top w:val="single" w:sz="4" w:space="1" w:color="auto"/>
      </w:pBdr>
      <w:rPr>
        <w:rFonts w:ascii="Arial" w:hAnsi="Arial" w:cs="Arial"/>
        <w:b/>
        <w:sz w:val="16"/>
        <w:szCs w:val="16"/>
      </w:rPr>
    </w:pPr>
  </w:p>
  <w:p w14:paraId="6553069D" w14:textId="1BC014A8" w:rsidR="00783B8E" w:rsidRPr="00830749" w:rsidRDefault="006C06C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83B8E" w:rsidRPr="004932A4">
              <w:rPr>
                <w:rFonts w:ascii="Arial" w:hAnsi="Arial" w:cs="Arial"/>
                <w:b/>
                <w:sz w:val="16"/>
                <w:szCs w:val="16"/>
              </w:rPr>
              <w:t xml:space="preserve">Page </w:t>
            </w:r>
            <w:r w:rsidR="00783B8E" w:rsidRPr="004932A4">
              <w:rPr>
                <w:rFonts w:ascii="Arial" w:hAnsi="Arial" w:cs="Arial"/>
                <w:b/>
                <w:bCs/>
                <w:sz w:val="16"/>
                <w:szCs w:val="16"/>
              </w:rPr>
              <w:fldChar w:fldCharType="begin"/>
            </w:r>
            <w:r w:rsidR="00783B8E" w:rsidRPr="004932A4">
              <w:rPr>
                <w:rFonts w:ascii="Arial" w:hAnsi="Arial" w:cs="Arial"/>
                <w:b/>
                <w:bCs/>
                <w:sz w:val="16"/>
                <w:szCs w:val="16"/>
              </w:rPr>
              <w:instrText xml:space="preserve"> PAGE </w:instrText>
            </w:r>
            <w:r w:rsidR="00783B8E" w:rsidRPr="004932A4">
              <w:rPr>
                <w:rFonts w:ascii="Arial" w:hAnsi="Arial" w:cs="Arial"/>
                <w:b/>
                <w:bCs/>
                <w:sz w:val="16"/>
                <w:szCs w:val="16"/>
              </w:rPr>
              <w:fldChar w:fldCharType="separate"/>
            </w:r>
            <w:r w:rsidR="00496335">
              <w:rPr>
                <w:rFonts w:ascii="Arial" w:hAnsi="Arial" w:cs="Arial"/>
                <w:b/>
                <w:bCs/>
                <w:noProof/>
                <w:sz w:val="16"/>
                <w:szCs w:val="16"/>
              </w:rPr>
              <w:t>14</w:t>
            </w:r>
            <w:r w:rsidR="00783B8E" w:rsidRPr="004932A4">
              <w:rPr>
                <w:rFonts w:ascii="Arial" w:hAnsi="Arial" w:cs="Arial"/>
                <w:b/>
                <w:sz w:val="16"/>
                <w:szCs w:val="16"/>
              </w:rPr>
              <w:fldChar w:fldCharType="end"/>
            </w:r>
            <w:r w:rsidR="00783B8E" w:rsidRPr="004932A4">
              <w:rPr>
                <w:rFonts w:ascii="Arial" w:hAnsi="Arial" w:cs="Arial"/>
                <w:b/>
                <w:sz w:val="16"/>
                <w:szCs w:val="16"/>
              </w:rPr>
              <w:t xml:space="preserve"> of </w:t>
            </w:r>
            <w:r w:rsidR="00783B8E" w:rsidRPr="004932A4">
              <w:rPr>
                <w:rFonts w:ascii="Arial" w:hAnsi="Arial" w:cs="Arial"/>
                <w:b/>
                <w:bCs/>
                <w:sz w:val="16"/>
                <w:szCs w:val="16"/>
              </w:rPr>
              <w:fldChar w:fldCharType="begin"/>
            </w:r>
            <w:r w:rsidR="00783B8E" w:rsidRPr="004932A4">
              <w:rPr>
                <w:rFonts w:ascii="Arial" w:hAnsi="Arial" w:cs="Arial"/>
                <w:b/>
                <w:bCs/>
                <w:sz w:val="16"/>
                <w:szCs w:val="16"/>
              </w:rPr>
              <w:instrText xml:space="preserve"> SECTIONPAGES  </w:instrText>
            </w:r>
            <w:r w:rsidR="00783B8E" w:rsidRPr="004932A4">
              <w:rPr>
                <w:rFonts w:ascii="Arial" w:hAnsi="Arial" w:cs="Arial"/>
                <w:b/>
                <w:bCs/>
                <w:sz w:val="16"/>
                <w:szCs w:val="16"/>
              </w:rPr>
              <w:fldChar w:fldCharType="separate"/>
            </w:r>
            <w:r w:rsidR="00496335">
              <w:rPr>
                <w:rFonts w:ascii="Arial" w:hAnsi="Arial" w:cs="Arial"/>
                <w:b/>
                <w:bCs/>
                <w:noProof/>
                <w:sz w:val="16"/>
                <w:szCs w:val="16"/>
              </w:rPr>
              <w:t>17</w:t>
            </w:r>
            <w:r w:rsidR="00783B8E" w:rsidRPr="004932A4">
              <w:rPr>
                <w:rFonts w:ascii="Arial" w:hAnsi="Arial" w:cs="Arial"/>
                <w:b/>
                <w:sz w:val="16"/>
                <w:szCs w:val="16"/>
              </w:rPr>
              <w:fldChar w:fldCharType="end"/>
            </w:r>
          </w:sdtContent>
        </w:sdt>
      </w:sdtContent>
    </w:sdt>
    <w:r w:rsidR="00783B8E">
      <w:rPr>
        <w:rFonts w:ascii="Arial" w:hAnsi="Arial" w:cs="Arial"/>
        <w:b/>
        <w:sz w:val="16"/>
        <w:szCs w:val="16"/>
      </w:rPr>
      <w:ptab w:relativeTo="margin" w:alignment="right" w:leader="none"/>
    </w:r>
    <w:r w:rsidR="00783B8E" w:rsidRPr="00B115D7">
      <w:rPr>
        <w:rFonts w:ascii="Arial" w:hAnsi="Arial" w:cs="Arial"/>
        <w:b/>
        <w:sz w:val="16"/>
        <w:szCs w:val="16"/>
      </w:rPr>
      <w:t>CSTC Pty Ltd_</w:t>
    </w:r>
    <w:r w:rsidR="00783B8E">
      <w:rPr>
        <w:rFonts w:ascii="Arial" w:hAnsi="Arial" w:cs="Arial"/>
        <w:b/>
        <w:sz w:val="16"/>
        <w:szCs w:val="16"/>
      </w:rPr>
      <w:t>RTO#</w:t>
    </w:r>
    <w:r w:rsidR="00783B8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83B8E">
          <w:rPr>
            <w:rFonts w:ascii="Arial" w:hAnsi="Arial" w:cs="Arial"/>
            <w:b/>
            <w:sz w:val="16"/>
            <w:szCs w:val="16"/>
          </w:rPr>
          <w:t>v1-1_31/05/2024</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F502E" w14:textId="77777777" w:rsidR="00783B8E" w:rsidRPr="00830749" w:rsidRDefault="00783B8E" w:rsidP="00830749">
    <w:pPr>
      <w:pBdr>
        <w:top w:val="single" w:sz="4" w:space="1" w:color="auto"/>
      </w:pBdr>
      <w:rPr>
        <w:rFonts w:ascii="Arial" w:hAnsi="Arial" w:cs="Arial"/>
        <w:b/>
        <w:sz w:val="16"/>
        <w:szCs w:val="16"/>
      </w:rPr>
    </w:pPr>
  </w:p>
  <w:p w14:paraId="1043D034" w14:textId="3A1E25CF" w:rsidR="00783B8E" w:rsidRPr="00830749" w:rsidRDefault="00783B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9633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6335">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13171" w14:textId="77777777" w:rsidR="00783B8E" w:rsidRPr="00830749" w:rsidRDefault="00783B8E" w:rsidP="00830749">
    <w:pPr>
      <w:pBdr>
        <w:top w:val="single" w:sz="4" w:space="1" w:color="auto"/>
      </w:pBdr>
      <w:rPr>
        <w:rFonts w:ascii="Arial" w:hAnsi="Arial" w:cs="Arial"/>
        <w:b/>
        <w:sz w:val="16"/>
        <w:szCs w:val="16"/>
      </w:rPr>
    </w:pPr>
  </w:p>
  <w:p w14:paraId="77C27C7C" w14:textId="3F2C6672" w:rsidR="00783B8E" w:rsidRPr="00830749" w:rsidRDefault="00783B8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9633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6335">
          <w:rPr>
            <w:rFonts w:ascii="Arial" w:hAnsi="Arial" w:cs="Arial"/>
            <w:b/>
            <w:bCs/>
            <w:noProof/>
            <w:sz w:val="16"/>
            <w:szCs w:val="16"/>
          </w:rPr>
          <w:t>17</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18C6C" w14:textId="77777777" w:rsidR="00783B8E" w:rsidRPr="00830749" w:rsidRDefault="00783B8E" w:rsidP="00830749">
    <w:pPr>
      <w:pBdr>
        <w:top w:val="single" w:sz="4" w:space="1" w:color="auto"/>
      </w:pBdr>
      <w:rPr>
        <w:rFonts w:ascii="Arial" w:hAnsi="Arial" w:cs="Arial"/>
        <w:b/>
        <w:sz w:val="16"/>
        <w:szCs w:val="16"/>
      </w:rPr>
    </w:pPr>
  </w:p>
  <w:p w14:paraId="0F3944FB" w14:textId="6189390F" w:rsidR="00783B8E" w:rsidRPr="004C68EC" w:rsidRDefault="00783B8E"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9633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6335">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2B6C03" w14:textId="77777777" w:rsidR="006C06C4" w:rsidRDefault="006C06C4" w:rsidP="00A67754">
      <w:r>
        <w:separator/>
      </w:r>
    </w:p>
    <w:p w14:paraId="67DB9B95" w14:textId="77777777" w:rsidR="006C06C4" w:rsidRDefault="006C06C4"/>
    <w:p w14:paraId="6EECA3EE" w14:textId="77777777" w:rsidR="006C06C4" w:rsidRDefault="006C06C4"/>
  </w:footnote>
  <w:footnote w:type="continuationSeparator" w:id="0">
    <w:p w14:paraId="19D4DAE4" w14:textId="77777777" w:rsidR="006C06C4" w:rsidRDefault="006C06C4" w:rsidP="00A67754">
      <w:r>
        <w:continuationSeparator/>
      </w:r>
    </w:p>
    <w:p w14:paraId="15DE15A0" w14:textId="77777777" w:rsidR="006C06C4" w:rsidRDefault="006C06C4"/>
    <w:p w14:paraId="03F068D4" w14:textId="77777777" w:rsidR="006C06C4" w:rsidRDefault="006C06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A409D" w14:textId="2D35C9D1" w:rsidR="00783B8E" w:rsidRDefault="00783B8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monitor WHS policies, procedures and programs</w:t>
        </w:r>
      </w:sdtContent>
    </w:sdt>
  </w:p>
  <w:p w14:paraId="10ADA500" w14:textId="77777777" w:rsidR="00783B8E" w:rsidRPr="00830749" w:rsidRDefault="00783B8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DFCBC" w14:textId="57BD65F7" w:rsidR="00783B8E" w:rsidRDefault="00783B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7A0130">
          <w:rPr>
            <w:rFonts w:ascii="Arial" w:hAnsi="Arial" w:cs="Arial"/>
            <w:b/>
            <w:sz w:val="16"/>
            <w:szCs w:val="16"/>
          </w:rPr>
          <w:t>Implement and monitor WHS policies, procedures and programs</w:t>
        </w:r>
      </w:sdtContent>
    </w:sdt>
  </w:p>
  <w:p w14:paraId="1D459B21" w14:textId="77777777" w:rsidR="00783B8E" w:rsidRPr="00830749" w:rsidRDefault="00783B8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613A1" w14:textId="23D07116" w:rsidR="00783B8E" w:rsidRDefault="00783B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monitor WHS policies, procedures and programs</w:t>
        </w:r>
      </w:sdtContent>
    </w:sdt>
  </w:p>
  <w:p w14:paraId="532BC78D" w14:textId="77777777" w:rsidR="00783B8E" w:rsidRPr="00830749" w:rsidRDefault="00783B8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56D05" w14:textId="0649E3BA" w:rsidR="00783B8E" w:rsidRDefault="00783B8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monitor WHS policies, procedures and programs</w:t>
        </w:r>
      </w:sdtContent>
    </w:sdt>
  </w:p>
  <w:p w14:paraId="70245558" w14:textId="77777777" w:rsidR="00783B8E" w:rsidRPr="00830749" w:rsidRDefault="00783B8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7DE3C" w14:textId="09ABDAD1" w:rsidR="00783B8E" w:rsidRDefault="00783B8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monitor WHS policies, procedures and programs</w:t>
        </w:r>
      </w:sdtContent>
    </w:sdt>
  </w:p>
  <w:p w14:paraId="65F566A2" w14:textId="77777777" w:rsidR="00783B8E" w:rsidRPr="00830749" w:rsidRDefault="00783B8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4277A75"/>
    <w:multiLevelType w:val="singleLevel"/>
    <w:tmpl w:val="7480DD58"/>
    <w:lvl w:ilvl="0">
      <w:start w:val="1"/>
      <w:numFmt w:val="upperLetter"/>
      <w:lvlText w:val="1.4%1. "/>
      <w:lvlJc w:val="left"/>
      <w:pPr>
        <w:ind w:left="720" w:hanging="360"/>
      </w:pPr>
      <w:rPr>
        <w:rFonts w:hint="default"/>
      </w:rPr>
    </w:lvl>
  </w:abstractNum>
  <w:abstractNum w:abstractNumId="3">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8004F6E"/>
    <w:multiLevelType w:val="multilevel"/>
    <w:tmpl w:val="ABEE33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6E2E06"/>
    <w:multiLevelType w:val="hybridMultilevel"/>
    <w:tmpl w:val="D86E77F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97C31B8"/>
    <w:multiLevelType w:val="singleLevel"/>
    <w:tmpl w:val="2DEABD44"/>
    <w:lvl w:ilvl="0">
      <w:start w:val="1"/>
      <w:numFmt w:val="upperLetter"/>
      <w:lvlText w:val="1.3%1. "/>
      <w:lvlJc w:val="left"/>
      <w:pPr>
        <w:ind w:left="720" w:hanging="360"/>
      </w:pPr>
      <w:rPr>
        <w:rFonts w:hint="default"/>
      </w:rPr>
    </w:lvl>
  </w:abstractNum>
  <w:abstractNum w:abstractNumId="9">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nsid w:val="2A6B02B6"/>
    <w:multiLevelType w:val="singleLevel"/>
    <w:tmpl w:val="CDF4B28C"/>
    <w:lvl w:ilvl="0">
      <w:start w:val="1"/>
      <w:numFmt w:val="upperLetter"/>
      <w:lvlText w:val="1.2%1. "/>
      <w:lvlJc w:val="left"/>
      <w:pPr>
        <w:ind w:left="720" w:hanging="360"/>
      </w:pPr>
      <w:rPr>
        <w:rFont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D772FBC"/>
    <w:multiLevelType w:val="singleLevel"/>
    <w:tmpl w:val="E93C4F0A"/>
    <w:lvl w:ilvl="0">
      <w:start w:val="1"/>
      <w:numFmt w:val="upperLetter"/>
      <w:lvlText w:val="1.1%1. "/>
      <w:lvlJc w:val="left"/>
      <w:pPr>
        <w:ind w:left="720" w:hanging="360"/>
      </w:pPr>
      <w:rPr>
        <w:rFonts w:hint="default"/>
      </w:rPr>
    </w:lvl>
  </w:abstractNum>
  <w:abstractNum w:abstractNumId="17">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2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C8055D0"/>
    <w:multiLevelType w:val="hybridMultilevel"/>
    <w:tmpl w:val="E14C9BB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0B5138"/>
    <w:multiLevelType w:val="hybridMultilevel"/>
    <w:tmpl w:val="9CC246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DA21DBD"/>
    <w:multiLevelType w:val="multilevel"/>
    <w:tmpl w:val="4566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31">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6A4509B"/>
    <w:multiLevelType w:val="singleLevel"/>
    <w:tmpl w:val="E93C4F0A"/>
    <w:lvl w:ilvl="0">
      <w:start w:val="1"/>
      <w:numFmt w:val="upperLetter"/>
      <w:lvlText w:val="1.1%1. "/>
      <w:lvlJc w:val="left"/>
      <w:pPr>
        <w:ind w:left="720" w:hanging="360"/>
      </w:pPr>
      <w:rPr>
        <w:rFonts w:hint="default"/>
      </w:rPr>
    </w:lvl>
  </w:abstractNum>
  <w:abstractNum w:abstractNumId="38">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4"/>
  </w:num>
  <w:num w:numId="2">
    <w:abstractNumId w:val="21"/>
  </w:num>
  <w:num w:numId="3">
    <w:abstractNumId w:val="12"/>
  </w:num>
  <w:num w:numId="4">
    <w:abstractNumId w:val="19"/>
  </w:num>
  <w:num w:numId="5">
    <w:abstractNumId w:val="18"/>
  </w:num>
  <w:num w:numId="6">
    <w:abstractNumId w:val="31"/>
  </w:num>
  <w:num w:numId="7">
    <w:abstractNumId w:val="4"/>
  </w:num>
  <w:num w:numId="8">
    <w:abstractNumId w:val="3"/>
  </w:num>
  <w:num w:numId="9">
    <w:abstractNumId w:val="17"/>
  </w:num>
  <w:num w:numId="10">
    <w:abstractNumId w:val="13"/>
  </w:num>
  <w:num w:numId="11">
    <w:abstractNumId w:val="10"/>
  </w:num>
  <w:num w:numId="12">
    <w:abstractNumId w:val="39"/>
  </w:num>
  <w:num w:numId="13">
    <w:abstractNumId w:val="26"/>
  </w:num>
  <w:num w:numId="14">
    <w:abstractNumId w:val="0"/>
  </w:num>
  <w:num w:numId="15">
    <w:abstractNumId w:val="20"/>
  </w:num>
  <w:num w:numId="16">
    <w:abstractNumId w:val="35"/>
  </w:num>
  <w:num w:numId="17">
    <w:abstractNumId w:val="24"/>
  </w:num>
  <w:num w:numId="18">
    <w:abstractNumId w:val="34"/>
  </w:num>
  <w:num w:numId="19">
    <w:abstractNumId w:val="9"/>
  </w:num>
  <w:num w:numId="20">
    <w:abstractNumId w:val="23"/>
  </w:num>
  <w:num w:numId="21">
    <w:abstractNumId w:val="1"/>
  </w:num>
  <w:num w:numId="22">
    <w:abstractNumId w:val="38"/>
  </w:num>
  <w:num w:numId="23">
    <w:abstractNumId w:val="33"/>
  </w:num>
  <w:num w:numId="24">
    <w:abstractNumId w:val="11"/>
  </w:num>
  <w:num w:numId="25">
    <w:abstractNumId w:val="8"/>
  </w:num>
  <w:num w:numId="26">
    <w:abstractNumId w:val="2"/>
  </w:num>
  <w:num w:numId="27">
    <w:abstractNumId w:val="30"/>
  </w:num>
  <w:num w:numId="28">
    <w:abstractNumId w:val="16"/>
  </w:num>
  <w:num w:numId="29">
    <w:abstractNumId w:val="5"/>
  </w:num>
  <w:num w:numId="30">
    <w:abstractNumId w:val="15"/>
  </w:num>
  <w:num w:numId="31">
    <w:abstractNumId w:val="36"/>
  </w:num>
  <w:num w:numId="32">
    <w:abstractNumId w:val="6"/>
  </w:num>
  <w:num w:numId="33">
    <w:abstractNumId w:val="22"/>
  </w:num>
  <w:num w:numId="34">
    <w:abstractNumId w:val="25"/>
  </w:num>
  <w:num w:numId="35">
    <w:abstractNumId w:val="16"/>
    <w:lvlOverride w:ilvl="0">
      <w:startOverride w:val="1"/>
    </w:lvlOverride>
  </w:num>
  <w:num w:numId="36">
    <w:abstractNumId w:val="30"/>
    <w:lvlOverride w:ilvl="0">
      <w:startOverride w:val="1"/>
    </w:lvlOverride>
  </w:num>
  <w:num w:numId="37">
    <w:abstractNumId w:val="19"/>
    <w:lvlOverride w:ilvl="0">
      <w:startOverride w:val="1"/>
    </w:lvlOverride>
  </w:num>
  <w:num w:numId="38">
    <w:abstractNumId w:val="37"/>
  </w:num>
  <w:num w:numId="39">
    <w:abstractNumId w:val="19"/>
  </w:num>
  <w:num w:numId="40">
    <w:abstractNumId w:val="19"/>
  </w:num>
  <w:num w:numId="41">
    <w:abstractNumId w:val="19"/>
  </w:num>
  <w:num w:numId="42">
    <w:abstractNumId w:val="19"/>
  </w:num>
  <w:num w:numId="43">
    <w:abstractNumId w:val="19"/>
  </w:num>
  <w:num w:numId="44">
    <w:abstractNumId w:val="32"/>
  </w:num>
  <w:num w:numId="45">
    <w:abstractNumId w:val="28"/>
  </w:num>
  <w:num w:numId="46">
    <w:abstractNumId w:val="27"/>
  </w:num>
  <w:num w:numId="47">
    <w:abstractNumId w:val="7"/>
  </w:num>
  <w:num w:numId="48">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3DD6"/>
    <w:rsid w:val="00024F65"/>
    <w:rsid w:val="00026BB8"/>
    <w:rsid w:val="00027B47"/>
    <w:rsid w:val="00035243"/>
    <w:rsid w:val="00042F60"/>
    <w:rsid w:val="0004368E"/>
    <w:rsid w:val="00043AB3"/>
    <w:rsid w:val="0004675B"/>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4A3"/>
    <w:rsid w:val="00162AE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16DD"/>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4897"/>
    <w:rsid w:val="003050B6"/>
    <w:rsid w:val="00305282"/>
    <w:rsid w:val="00311E5D"/>
    <w:rsid w:val="00314915"/>
    <w:rsid w:val="00315805"/>
    <w:rsid w:val="00315AAA"/>
    <w:rsid w:val="003160EB"/>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80760"/>
    <w:rsid w:val="0039160D"/>
    <w:rsid w:val="00396581"/>
    <w:rsid w:val="003B0094"/>
    <w:rsid w:val="003B0A7E"/>
    <w:rsid w:val="003B0DC7"/>
    <w:rsid w:val="003B1D3D"/>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96335"/>
    <w:rsid w:val="004A3499"/>
    <w:rsid w:val="004A57AA"/>
    <w:rsid w:val="004B007F"/>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3FB7"/>
    <w:rsid w:val="004E462F"/>
    <w:rsid w:val="004E5C7F"/>
    <w:rsid w:val="004E6613"/>
    <w:rsid w:val="004E6728"/>
    <w:rsid w:val="004E67D0"/>
    <w:rsid w:val="004E699E"/>
    <w:rsid w:val="004E7502"/>
    <w:rsid w:val="004E79AD"/>
    <w:rsid w:val="004F06CC"/>
    <w:rsid w:val="0050226B"/>
    <w:rsid w:val="005025D4"/>
    <w:rsid w:val="005037A0"/>
    <w:rsid w:val="00503E80"/>
    <w:rsid w:val="005054E9"/>
    <w:rsid w:val="005075AF"/>
    <w:rsid w:val="005078A5"/>
    <w:rsid w:val="005102BD"/>
    <w:rsid w:val="00512B1D"/>
    <w:rsid w:val="0051331A"/>
    <w:rsid w:val="0052028D"/>
    <w:rsid w:val="005227F4"/>
    <w:rsid w:val="005311CB"/>
    <w:rsid w:val="00531973"/>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18D0"/>
    <w:rsid w:val="00565792"/>
    <w:rsid w:val="00565835"/>
    <w:rsid w:val="00565B93"/>
    <w:rsid w:val="00573C4A"/>
    <w:rsid w:val="0057509D"/>
    <w:rsid w:val="00576BF1"/>
    <w:rsid w:val="00583840"/>
    <w:rsid w:val="00583BE1"/>
    <w:rsid w:val="005868D2"/>
    <w:rsid w:val="005948F5"/>
    <w:rsid w:val="005A435B"/>
    <w:rsid w:val="005A7F22"/>
    <w:rsid w:val="005B3783"/>
    <w:rsid w:val="005B3D52"/>
    <w:rsid w:val="005B424E"/>
    <w:rsid w:val="005B4B38"/>
    <w:rsid w:val="005B7523"/>
    <w:rsid w:val="005C1FB7"/>
    <w:rsid w:val="005C20EC"/>
    <w:rsid w:val="005C48AD"/>
    <w:rsid w:val="005D0D43"/>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8E3"/>
    <w:rsid w:val="00602BB0"/>
    <w:rsid w:val="00603400"/>
    <w:rsid w:val="006040AF"/>
    <w:rsid w:val="0060728C"/>
    <w:rsid w:val="00607DE8"/>
    <w:rsid w:val="00610347"/>
    <w:rsid w:val="0061390C"/>
    <w:rsid w:val="00614655"/>
    <w:rsid w:val="00616E96"/>
    <w:rsid w:val="00621185"/>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E17"/>
    <w:rsid w:val="00677444"/>
    <w:rsid w:val="006774E6"/>
    <w:rsid w:val="006807D7"/>
    <w:rsid w:val="00680BFE"/>
    <w:rsid w:val="0068582E"/>
    <w:rsid w:val="006862FA"/>
    <w:rsid w:val="00691ED4"/>
    <w:rsid w:val="006923AD"/>
    <w:rsid w:val="00697DC1"/>
    <w:rsid w:val="00697EDC"/>
    <w:rsid w:val="006A4B98"/>
    <w:rsid w:val="006A4D02"/>
    <w:rsid w:val="006A4E12"/>
    <w:rsid w:val="006A6387"/>
    <w:rsid w:val="006B065A"/>
    <w:rsid w:val="006B252A"/>
    <w:rsid w:val="006B2FB9"/>
    <w:rsid w:val="006B55AF"/>
    <w:rsid w:val="006B5A1A"/>
    <w:rsid w:val="006B6115"/>
    <w:rsid w:val="006B7CFD"/>
    <w:rsid w:val="006C06C4"/>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34E56"/>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30B6"/>
    <w:rsid w:val="00783B8E"/>
    <w:rsid w:val="00791658"/>
    <w:rsid w:val="007956AF"/>
    <w:rsid w:val="007A0130"/>
    <w:rsid w:val="007A1BB4"/>
    <w:rsid w:val="007A5008"/>
    <w:rsid w:val="007A604A"/>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114A1"/>
    <w:rsid w:val="008121F4"/>
    <w:rsid w:val="008133D3"/>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8186A"/>
    <w:rsid w:val="00981F91"/>
    <w:rsid w:val="00985320"/>
    <w:rsid w:val="00986974"/>
    <w:rsid w:val="00986BC7"/>
    <w:rsid w:val="00991932"/>
    <w:rsid w:val="00993997"/>
    <w:rsid w:val="00994CC6"/>
    <w:rsid w:val="00996BEA"/>
    <w:rsid w:val="00997026"/>
    <w:rsid w:val="009A34C4"/>
    <w:rsid w:val="009A4937"/>
    <w:rsid w:val="009B2C5D"/>
    <w:rsid w:val="009B750D"/>
    <w:rsid w:val="009B7C2B"/>
    <w:rsid w:val="009C1067"/>
    <w:rsid w:val="009C6B4C"/>
    <w:rsid w:val="009C7961"/>
    <w:rsid w:val="009D1E85"/>
    <w:rsid w:val="009D1F27"/>
    <w:rsid w:val="009E08FC"/>
    <w:rsid w:val="009E3A22"/>
    <w:rsid w:val="009E3CED"/>
    <w:rsid w:val="009E4376"/>
    <w:rsid w:val="009E4AB2"/>
    <w:rsid w:val="009E78AF"/>
    <w:rsid w:val="009F005D"/>
    <w:rsid w:val="009F319E"/>
    <w:rsid w:val="009F34EB"/>
    <w:rsid w:val="009F549C"/>
    <w:rsid w:val="00A07F94"/>
    <w:rsid w:val="00A1583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0AE8"/>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2445"/>
    <w:rsid w:val="00BD4B75"/>
    <w:rsid w:val="00BD5D83"/>
    <w:rsid w:val="00BE1F60"/>
    <w:rsid w:val="00BE2234"/>
    <w:rsid w:val="00BE45C9"/>
    <w:rsid w:val="00BE5659"/>
    <w:rsid w:val="00BF15FF"/>
    <w:rsid w:val="00BF1B59"/>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5DC9"/>
    <w:rsid w:val="00C3636D"/>
    <w:rsid w:val="00C373BC"/>
    <w:rsid w:val="00C379F3"/>
    <w:rsid w:val="00C41923"/>
    <w:rsid w:val="00C42B32"/>
    <w:rsid w:val="00C436A8"/>
    <w:rsid w:val="00C442FA"/>
    <w:rsid w:val="00C459BB"/>
    <w:rsid w:val="00C478B5"/>
    <w:rsid w:val="00C53DA4"/>
    <w:rsid w:val="00C547D1"/>
    <w:rsid w:val="00C55618"/>
    <w:rsid w:val="00C55A27"/>
    <w:rsid w:val="00C60356"/>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5B7F"/>
    <w:rsid w:val="00D060EB"/>
    <w:rsid w:val="00D06775"/>
    <w:rsid w:val="00D07170"/>
    <w:rsid w:val="00D073B1"/>
    <w:rsid w:val="00D073B2"/>
    <w:rsid w:val="00D10C1C"/>
    <w:rsid w:val="00D10F2E"/>
    <w:rsid w:val="00D12E1D"/>
    <w:rsid w:val="00D157D2"/>
    <w:rsid w:val="00D20EA7"/>
    <w:rsid w:val="00D238C2"/>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72E53"/>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5671"/>
    <w:rsid w:val="00DF71FB"/>
    <w:rsid w:val="00DF797F"/>
    <w:rsid w:val="00DF7CCF"/>
    <w:rsid w:val="00E00B8A"/>
    <w:rsid w:val="00E015C8"/>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41B7"/>
    <w:rsid w:val="00E741D3"/>
    <w:rsid w:val="00E77A19"/>
    <w:rsid w:val="00E83486"/>
    <w:rsid w:val="00E83519"/>
    <w:rsid w:val="00E83A7C"/>
    <w:rsid w:val="00E85228"/>
    <w:rsid w:val="00E86184"/>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29B"/>
    <w:rsid w:val="00ED0EA9"/>
    <w:rsid w:val="00ED5989"/>
    <w:rsid w:val="00EE0628"/>
    <w:rsid w:val="00EE0EDC"/>
    <w:rsid w:val="00EE235C"/>
    <w:rsid w:val="00EE272B"/>
    <w:rsid w:val="00EE4CDC"/>
    <w:rsid w:val="00EF0F5C"/>
    <w:rsid w:val="00EF2F06"/>
    <w:rsid w:val="00EF529A"/>
    <w:rsid w:val="00EF69A4"/>
    <w:rsid w:val="00EF7575"/>
    <w:rsid w:val="00F01B45"/>
    <w:rsid w:val="00F023CE"/>
    <w:rsid w:val="00F03457"/>
    <w:rsid w:val="00F04BBE"/>
    <w:rsid w:val="00F06E9D"/>
    <w:rsid w:val="00F07185"/>
    <w:rsid w:val="00F20760"/>
    <w:rsid w:val="00F212C3"/>
    <w:rsid w:val="00F215C7"/>
    <w:rsid w:val="00F21DF2"/>
    <w:rsid w:val="00F22B42"/>
    <w:rsid w:val="00F23659"/>
    <w:rsid w:val="00F24E11"/>
    <w:rsid w:val="00F27151"/>
    <w:rsid w:val="00F2740C"/>
    <w:rsid w:val="00F2788B"/>
    <w:rsid w:val="00F30473"/>
    <w:rsid w:val="00F425D4"/>
    <w:rsid w:val="00F4286F"/>
    <w:rsid w:val="00F46E9C"/>
    <w:rsid w:val="00F4706B"/>
    <w:rsid w:val="00F47987"/>
    <w:rsid w:val="00F54668"/>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D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22" w:unhideWhenUsed="0" w:qFormat="1"/>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20760"/>
    <w:pPr>
      <w:framePr w:hSpace="180" w:wrap="around" w:vAnchor="text" w:hAnchor="margin" w:y="3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F20760"/>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E741D3"/>
  </w:style>
  <w:style w:type="character" w:customStyle="1" w:styleId="m5tqyf">
    <w:name w:val="m5tqyf"/>
    <w:basedOn w:val="DefaultParagraphFont"/>
    <w:rsid w:val="00023DD6"/>
  </w:style>
  <w:style w:type="character" w:styleId="Hyperlink">
    <w:name w:val="Hyperlink"/>
    <w:basedOn w:val="DefaultParagraphFont"/>
    <w:uiPriority w:val="99"/>
    <w:semiHidden/>
    <w:unhideWhenUsed/>
    <w:rsid w:val="00023DD6"/>
    <w:rPr>
      <w:color w:val="0000FF"/>
      <w:u w:val="single"/>
    </w:rPr>
  </w:style>
  <w:style w:type="character" w:customStyle="1" w:styleId="vkekvd">
    <w:name w:val="vkekvd"/>
    <w:basedOn w:val="DefaultParagraphFont"/>
    <w:rsid w:val="004E6728"/>
  </w:style>
  <w:style w:type="character" w:customStyle="1" w:styleId="t286pc">
    <w:name w:val="t286pc"/>
    <w:basedOn w:val="DefaultParagraphFont"/>
    <w:rsid w:val="00DF7CCF"/>
  </w:style>
  <w:style w:type="character" w:styleId="Strong">
    <w:name w:val="Strong"/>
    <w:basedOn w:val="DefaultParagraphFont"/>
    <w:uiPriority w:val="22"/>
    <w:qFormat/>
    <w:rsid w:val="00DF7C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lsdException w:name="Default Paragraph Font" w:uiPriority="1"/>
    <w:lsdException w:name="Body Text" w:uiPriority="0"/>
    <w:lsdException w:name="Subtitle" w:semiHidden="0" w:uiPriority="0" w:unhideWhenUsed="0"/>
    <w:lsdException w:name="Strong" w:semiHidden="0" w:uiPriority="22" w:unhideWhenUsed="0" w:qFormat="1"/>
    <w:lsdException w:name="Emphasis"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F20760"/>
    <w:pPr>
      <w:framePr w:hSpace="180" w:wrap="around" w:vAnchor="text" w:hAnchor="margin" w:y="3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F20760"/>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E741D3"/>
  </w:style>
  <w:style w:type="character" w:customStyle="1" w:styleId="m5tqyf">
    <w:name w:val="m5tqyf"/>
    <w:basedOn w:val="DefaultParagraphFont"/>
    <w:rsid w:val="00023DD6"/>
  </w:style>
  <w:style w:type="character" w:styleId="Hyperlink">
    <w:name w:val="Hyperlink"/>
    <w:basedOn w:val="DefaultParagraphFont"/>
    <w:uiPriority w:val="99"/>
    <w:semiHidden/>
    <w:unhideWhenUsed/>
    <w:rsid w:val="00023DD6"/>
    <w:rPr>
      <w:color w:val="0000FF"/>
      <w:u w:val="single"/>
    </w:rPr>
  </w:style>
  <w:style w:type="character" w:customStyle="1" w:styleId="vkekvd">
    <w:name w:val="vkekvd"/>
    <w:basedOn w:val="DefaultParagraphFont"/>
    <w:rsid w:val="004E6728"/>
  </w:style>
  <w:style w:type="character" w:customStyle="1" w:styleId="t286pc">
    <w:name w:val="t286pc"/>
    <w:basedOn w:val="DefaultParagraphFont"/>
    <w:rsid w:val="00DF7CCF"/>
  </w:style>
  <w:style w:type="character" w:styleId="Strong">
    <w:name w:val="Strong"/>
    <w:basedOn w:val="DefaultParagraphFont"/>
    <w:uiPriority w:val="22"/>
    <w:qFormat/>
    <w:rsid w:val="00DF7C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66791">
      <w:bodyDiv w:val="1"/>
      <w:marLeft w:val="0"/>
      <w:marRight w:val="0"/>
      <w:marTop w:val="0"/>
      <w:marBottom w:val="0"/>
      <w:divBdr>
        <w:top w:val="none" w:sz="0" w:space="0" w:color="auto"/>
        <w:left w:val="none" w:sz="0" w:space="0" w:color="auto"/>
        <w:bottom w:val="none" w:sz="0" w:space="0" w:color="auto"/>
        <w:right w:val="none" w:sz="0" w:space="0" w:color="auto"/>
      </w:divBdr>
      <w:divsChild>
        <w:div w:id="159009820">
          <w:marLeft w:val="0"/>
          <w:marRight w:val="0"/>
          <w:marTop w:val="300"/>
          <w:marBottom w:val="150"/>
          <w:divBdr>
            <w:top w:val="none" w:sz="0" w:space="0" w:color="auto"/>
            <w:left w:val="none" w:sz="0" w:space="0" w:color="auto"/>
            <w:bottom w:val="none" w:sz="0" w:space="0" w:color="auto"/>
            <w:right w:val="none" w:sz="0" w:space="0" w:color="auto"/>
          </w:divBdr>
        </w:div>
      </w:divsChild>
    </w:div>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altName w:val="Arial"/>
    <w:charset w:val="00"/>
    <w:family w:val="swiss"/>
    <w:pitch w:val="variable"/>
    <w:sig w:usb0="00000001"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Nunito Sans">
    <w:altName w:val="Times New Roman"/>
    <w:charset w:val="00"/>
    <w:family w:val="auto"/>
    <w:pitch w:val="variable"/>
    <w:sig w:usb0="00000001" w:usb1="5000204B"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0BDD"/>
    <w:rsid w:val="001125F5"/>
    <w:rsid w:val="0011572A"/>
    <w:rsid w:val="00122786"/>
    <w:rsid w:val="00147CF0"/>
    <w:rsid w:val="00152532"/>
    <w:rsid w:val="00155DCA"/>
    <w:rsid w:val="00181DB6"/>
    <w:rsid w:val="001E4222"/>
    <w:rsid w:val="001F2D33"/>
    <w:rsid w:val="00216485"/>
    <w:rsid w:val="00217293"/>
    <w:rsid w:val="00247826"/>
    <w:rsid w:val="0026412C"/>
    <w:rsid w:val="002A67A7"/>
    <w:rsid w:val="00391FE3"/>
    <w:rsid w:val="003D7AF8"/>
    <w:rsid w:val="005109D9"/>
    <w:rsid w:val="0053061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842A7"/>
    <w:rsid w:val="00B92AE2"/>
    <w:rsid w:val="00BB03B3"/>
    <w:rsid w:val="00C10BE1"/>
    <w:rsid w:val="00C24CDB"/>
    <w:rsid w:val="00C43F52"/>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5EB611A1-A3DD-4068-A0D5-D0103DF7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2352</TotalTime>
  <Pages>27</Pages>
  <Words>4657</Words>
  <Characters>26551</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Chris Gwilliams</cp:lastModifiedBy>
  <cp:revision>75</cp:revision>
  <cp:lastPrinted>2022-03-14T02:51:00Z</cp:lastPrinted>
  <dcterms:created xsi:type="dcterms:W3CDTF">2021-11-30T21:40:00Z</dcterms:created>
  <dcterms:modified xsi:type="dcterms:W3CDTF">2025-11-24T01:35:00Z</dcterms:modified>
  <cp:contentStatus>v1-1_31/05/2024</cp:contentStatus>
</cp:coreProperties>
</file>