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833B23" w14:textId="77777777" w:rsidR="008619E6" w:rsidRPr="004932A4" w:rsidRDefault="00D767A9"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158062FE" w14:textId="77777777" w:rsidR="008619E6" w:rsidRDefault="00D767A9"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7962635E" w14:textId="77777777" w:rsidR="008619E6" w:rsidRPr="004932A4" w:rsidRDefault="008619E6" w:rsidP="008619E6">
      <w:pPr>
        <w:pStyle w:val="01CSTCPLHeading1"/>
        <w:rPr>
          <w:szCs w:val="32"/>
        </w:rPr>
      </w:pPr>
      <w:r>
        <w:rPr>
          <w:szCs w:val="32"/>
        </w:rPr>
        <w:t>ASSESSMENT SUMMARY</w:t>
      </w:r>
    </w:p>
    <w:p w14:paraId="4E8AF6B9" w14:textId="77777777" w:rsidR="008619E6" w:rsidRPr="004C3241" w:rsidRDefault="008619E6" w:rsidP="008619E6">
      <w:pPr>
        <w:ind w:left="709" w:right="-24" w:hanging="709"/>
        <w:rPr>
          <w:rFonts w:ascii="Arial" w:hAnsi="Arial" w:cs="Arial"/>
          <w:b/>
          <w:sz w:val="20"/>
        </w:rPr>
      </w:pPr>
    </w:p>
    <w:p w14:paraId="4427EE80"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AF56F6E" w14:textId="77777777" w:rsidR="008619E6" w:rsidRPr="004C3241" w:rsidRDefault="008619E6" w:rsidP="008619E6">
      <w:pPr>
        <w:jc w:val="left"/>
        <w:rPr>
          <w:rFonts w:ascii="Arial" w:hAnsi="Arial" w:cs="Arial"/>
          <w:sz w:val="20"/>
        </w:rPr>
      </w:pPr>
    </w:p>
    <w:p w14:paraId="44C09B03"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C07A9F1" w14:textId="77777777" w:rsidR="008619E6" w:rsidRPr="004C3241" w:rsidRDefault="008619E6" w:rsidP="008619E6">
      <w:pPr>
        <w:jc w:val="left"/>
        <w:rPr>
          <w:rFonts w:ascii="Arial" w:hAnsi="Arial" w:cs="Arial"/>
          <w:sz w:val="20"/>
        </w:rPr>
      </w:pPr>
    </w:p>
    <w:p w14:paraId="3D0F52F3"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FEE0A4C" w14:textId="77777777" w:rsidR="008619E6" w:rsidRPr="004C3241" w:rsidRDefault="008619E6" w:rsidP="008619E6">
      <w:pPr>
        <w:jc w:val="left"/>
        <w:rPr>
          <w:rFonts w:ascii="Arial" w:hAnsi="Arial" w:cs="Arial"/>
          <w:sz w:val="20"/>
        </w:rPr>
      </w:pPr>
    </w:p>
    <w:p w14:paraId="3A0DCD2B"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E84B001" w14:textId="77777777" w:rsidR="008619E6" w:rsidRDefault="008619E6" w:rsidP="008619E6">
      <w:pPr>
        <w:jc w:val="left"/>
        <w:rPr>
          <w:rFonts w:ascii="Arial" w:hAnsi="Arial" w:cs="Arial"/>
          <w:sz w:val="20"/>
        </w:rPr>
      </w:pPr>
    </w:p>
    <w:p w14:paraId="0360F7D9"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5DFE814C" w14:textId="77777777" w:rsidTr="00F06D5F">
        <w:trPr>
          <w:trHeight w:val="397"/>
        </w:trPr>
        <w:tc>
          <w:tcPr>
            <w:tcW w:w="3681" w:type="dxa"/>
            <w:shd w:val="clear" w:color="auto" w:fill="D9D9D9" w:themeFill="background1" w:themeFillShade="D9"/>
            <w:vAlign w:val="center"/>
          </w:tcPr>
          <w:p w14:paraId="3A10FF5F" w14:textId="77777777" w:rsidR="008619E6" w:rsidRPr="004C3241" w:rsidRDefault="008619E6" w:rsidP="00F06D5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921BA8D" w14:textId="34950325" w:rsidR="008619E6" w:rsidRPr="00455CC3" w:rsidRDefault="00F271E7" w:rsidP="00F06D5F">
            <w:pPr>
              <w:jc w:val="left"/>
              <w:rPr>
                <w:rFonts w:ascii="Arial" w:hAnsi="Arial" w:cs="Arial"/>
                <w:sz w:val="22"/>
              </w:rPr>
            </w:pPr>
            <w:permStart w:id="576091804" w:edGrp="everyone"/>
            <w:r>
              <w:rPr>
                <w:rFonts w:ascii="Arial" w:hAnsi="Arial" w:cs="Arial"/>
                <w:sz w:val="22"/>
              </w:rPr>
              <w:t>Jie Dong</w:t>
            </w:r>
            <w:permEnd w:id="576091804"/>
          </w:p>
        </w:tc>
      </w:tr>
    </w:tbl>
    <w:p w14:paraId="07B324CB" w14:textId="77777777" w:rsidR="008619E6" w:rsidRDefault="008619E6" w:rsidP="008619E6">
      <w:pPr>
        <w:jc w:val="left"/>
        <w:rPr>
          <w:rFonts w:ascii="Arial" w:hAnsi="Arial" w:cs="Arial"/>
          <w:sz w:val="20"/>
        </w:rPr>
      </w:pPr>
    </w:p>
    <w:p w14:paraId="7E972D99"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5BC82460" w14:textId="77777777" w:rsidTr="00F06D5F">
        <w:trPr>
          <w:trHeight w:val="283"/>
        </w:trPr>
        <w:tc>
          <w:tcPr>
            <w:tcW w:w="3681" w:type="dxa"/>
            <w:shd w:val="clear" w:color="auto" w:fill="000000" w:themeFill="text1"/>
            <w:vAlign w:val="center"/>
          </w:tcPr>
          <w:p w14:paraId="08BD4D15" w14:textId="77777777" w:rsidR="008619E6" w:rsidRPr="004C3241" w:rsidRDefault="008619E6" w:rsidP="00F06D5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142D3E7" w14:textId="77777777" w:rsidR="008619E6" w:rsidRPr="004C3241" w:rsidRDefault="008619E6" w:rsidP="00F06D5F">
            <w:pPr>
              <w:jc w:val="left"/>
              <w:rPr>
                <w:rFonts w:ascii="Arial" w:hAnsi="Arial" w:cs="Arial"/>
                <w:b/>
                <w:sz w:val="20"/>
              </w:rPr>
            </w:pPr>
            <w:r w:rsidRPr="004C3241">
              <w:rPr>
                <w:rFonts w:ascii="Arial" w:hAnsi="Arial" w:cs="Arial"/>
                <w:b/>
                <w:sz w:val="20"/>
              </w:rPr>
              <w:t xml:space="preserve">Assessment Results </w:t>
            </w:r>
          </w:p>
        </w:tc>
      </w:tr>
      <w:tr w:rsidR="008619E6" w:rsidRPr="004C3241" w14:paraId="6D7491C1" w14:textId="77777777" w:rsidTr="00F06D5F">
        <w:trPr>
          <w:trHeight w:val="454"/>
        </w:trPr>
        <w:tc>
          <w:tcPr>
            <w:tcW w:w="3681" w:type="dxa"/>
            <w:shd w:val="clear" w:color="auto" w:fill="D9D9D9" w:themeFill="background1" w:themeFillShade="D9"/>
            <w:vAlign w:val="center"/>
          </w:tcPr>
          <w:p w14:paraId="28286073" w14:textId="77777777" w:rsidR="008619E6" w:rsidRPr="004C3241" w:rsidRDefault="008619E6" w:rsidP="00F06D5F">
            <w:pPr>
              <w:jc w:val="left"/>
              <w:rPr>
                <w:rFonts w:ascii="Arial" w:hAnsi="Arial" w:cs="Arial"/>
                <w:sz w:val="20"/>
              </w:rPr>
            </w:pPr>
            <w:r w:rsidRPr="004C3241">
              <w:rPr>
                <w:rFonts w:ascii="Arial" w:hAnsi="Arial" w:cs="Arial"/>
                <w:sz w:val="20"/>
              </w:rPr>
              <w:t>Theory Exam</w:t>
            </w:r>
          </w:p>
        </w:tc>
        <w:tc>
          <w:tcPr>
            <w:tcW w:w="2667" w:type="dxa"/>
            <w:vAlign w:val="center"/>
          </w:tcPr>
          <w:p w14:paraId="3008F2FF" w14:textId="77777777" w:rsidR="008619E6" w:rsidRPr="004C3241" w:rsidRDefault="00D767A9" w:rsidP="00F06D5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24356972" w:edGrp="everyone"/>
                <w:r w:rsidR="008619E6" w:rsidRPr="004C3241">
                  <w:rPr>
                    <w:rFonts w:ascii="Arial" w:hAnsi="Arial" w:cs="Arial"/>
                    <w:sz w:val="20"/>
                  </w:rPr>
                  <w:sym w:font="Wingdings" w:char="F0A8"/>
                </w:r>
                <w:permEnd w:id="1224356972"/>
              </w:sdtContent>
            </w:sdt>
            <w:r w:rsidR="008619E6" w:rsidRPr="004C3241">
              <w:rPr>
                <w:rFonts w:ascii="Arial" w:hAnsi="Arial" w:cs="Arial"/>
                <w:sz w:val="20"/>
              </w:rPr>
              <w:t xml:space="preserve"> Satisfactory </w:t>
            </w:r>
          </w:p>
        </w:tc>
        <w:permStart w:id="633044273" w:edGrp="everyone"/>
        <w:tc>
          <w:tcPr>
            <w:tcW w:w="2668" w:type="dxa"/>
            <w:vAlign w:val="center"/>
          </w:tcPr>
          <w:p w14:paraId="625EE498" w14:textId="77777777" w:rsidR="008619E6" w:rsidRPr="004C3241" w:rsidRDefault="00D767A9" w:rsidP="00F06D5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633044273"/>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41C98929" w14:textId="77777777" w:rsidTr="00F06D5F">
        <w:trPr>
          <w:trHeight w:val="454"/>
        </w:trPr>
        <w:tc>
          <w:tcPr>
            <w:tcW w:w="3681" w:type="dxa"/>
            <w:shd w:val="clear" w:color="auto" w:fill="D9D9D9" w:themeFill="background1" w:themeFillShade="D9"/>
            <w:vAlign w:val="center"/>
          </w:tcPr>
          <w:p w14:paraId="2C088097" w14:textId="77777777" w:rsidR="008619E6" w:rsidRPr="004C3241" w:rsidRDefault="008619E6" w:rsidP="00F06D5F">
            <w:pPr>
              <w:jc w:val="left"/>
              <w:rPr>
                <w:rFonts w:ascii="Arial" w:hAnsi="Arial" w:cs="Arial"/>
                <w:sz w:val="20"/>
              </w:rPr>
            </w:pPr>
            <w:r w:rsidRPr="004C3241">
              <w:rPr>
                <w:rFonts w:ascii="Arial" w:hAnsi="Arial" w:cs="Arial"/>
                <w:sz w:val="20"/>
              </w:rPr>
              <w:t>Practical Assessment</w:t>
            </w:r>
          </w:p>
        </w:tc>
        <w:tc>
          <w:tcPr>
            <w:tcW w:w="2667" w:type="dxa"/>
            <w:vAlign w:val="center"/>
          </w:tcPr>
          <w:p w14:paraId="5D39F4D9" w14:textId="77777777" w:rsidR="008619E6" w:rsidRPr="004C3241" w:rsidRDefault="00D767A9" w:rsidP="00F06D5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2926944" w:edGrp="everyone"/>
                <w:r w:rsidR="008619E6">
                  <w:rPr>
                    <w:rFonts w:ascii="Arial" w:hAnsi="Arial" w:cs="Arial"/>
                    <w:sz w:val="20"/>
                  </w:rPr>
                  <w:sym w:font="Wingdings" w:char="F0A8"/>
                </w:r>
                <w:permEnd w:id="202926944"/>
              </w:sdtContent>
            </w:sdt>
            <w:r w:rsidR="008619E6" w:rsidRPr="004C3241">
              <w:rPr>
                <w:rFonts w:ascii="Arial" w:hAnsi="Arial" w:cs="Arial"/>
                <w:sz w:val="20"/>
              </w:rPr>
              <w:t xml:space="preserve"> Satisfactory </w:t>
            </w:r>
          </w:p>
        </w:tc>
        <w:tc>
          <w:tcPr>
            <w:tcW w:w="2668" w:type="dxa"/>
            <w:vAlign w:val="center"/>
          </w:tcPr>
          <w:p w14:paraId="13731A6D" w14:textId="77777777" w:rsidR="008619E6" w:rsidRPr="004C3241" w:rsidRDefault="00D767A9" w:rsidP="00F06D5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74080066" w:edGrp="everyone"/>
                <w:r w:rsidR="008619E6" w:rsidRPr="004C3241">
                  <w:rPr>
                    <w:rFonts w:ascii="Arial" w:hAnsi="Arial" w:cs="Arial"/>
                    <w:sz w:val="20"/>
                  </w:rPr>
                  <w:sym w:font="Wingdings" w:char="F0A8"/>
                </w:r>
                <w:permEnd w:id="274080066"/>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78577786" w14:textId="77777777" w:rsidTr="00F06D5F">
        <w:trPr>
          <w:trHeight w:val="454"/>
        </w:trPr>
        <w:tc>
          <w:tcPr>
            <w:tcW w:w="3681" w:type="dxa"/>
            <w:shd w:val="clear" w:color="auto" w:fill="000000" w:themeFill="text1"/>
            <w:vAlign w:val="center"/>
          </w:tcPr>
          <w:p w14:paraId="6B9FC142" w14:textId="77777777" w:rsidR="008619E6" w:rsidRPr="004C3241" w:rsidRDefault="008619E6" w:rsidP="00F06D5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27836823" w:edGrp="everyone"/>
        <w:tc>
          <w:tcPr>
            <w:tcW w:w="2667" w:type="dxa"/>
            <w:vAlign w:val="center"/>
          </w:tcPr>
          <w:p w14:paraId="6AC5F93C" w14:textId="77777777" w:rsidR="008619E6" w:rsidRPr="004C3241" w:rsidRDefault="00D767A9" w:rsidP="00F06D5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527836823"/>
            <w:r w:rsidR="008619E6" w:rsidRPr="004C3241">
              <w:rPr>
                <w:rFonts w:ascii="Arial" w:hAnsi="Arial" w:cs="Arial"/>
                <w:b/>
                <w:sz w:val="20"/>
              </w:rPr>
              <w:t xml:space="preserve"> Competent</w:t>
            </w:r>
          </w:p>
        </w:tc>
        <w:tc>
          <w:tcPr>
            <w:tcW w:w="2668" w:type="dxa"/>
            <w:vAlign w:val="center"/>
          </w:tcPr>
          <w:p w14:paraId="47F7612B" w14:textId="77777777" w:rsidR="008619E6" w:rsidRPr="004C3241" w:rsidRDefault="00D767A9" w:rsidP="00F06D5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19212084" w:edGrp="everyone"/>
                <w:r w:rsidR="008619E6" w:rsidRPr="004C3241">
                  <w:rPr>
                    <w:rFonts w:ascii="Arial" w:hAnsi="Arial" w:cs="Arial"/>
                    <w:b/>
                    <w:sz w:val="20"/>
                  </w:rPr>
                  <w:sym w:font="Wingdings" w:char="F0A8"/>
                </w:r>
                <w:permEnd w:id="1519212084"/>
              </w:sdtContent>
            </w:sdt>
            <w:r w:rsidR="008619E6" w:rsidRPr="004C3241">
              <w:rPr>
                <w:rFonts w:ascii="Arial" w:hAnsi="Arial" w:cs="Arial"/>
                <w:b/>
                <w:sz w:val="20"/>
              </w:rPr>
              <w:t xml:space="preserve"> Not Yet Competent</w:t>
            </w:r>
          </w:p>
        </w:tc>
      </w:tr>
    </w:tbl>
    <w:p w14:paraId="4E9145C4" w14:textId="77777777" w:rsidR="008619E6" w:rsidRDefault="008619E6" w:rsidP="008619E6">
      <w:pPr>
        <w:jc w:val="left"/>
        <w:rPr>
          <w:rFonts w:ascii="Arial" w:hAnsi="Arial" w:cs="Arial"/>
          <w:sz w:val="20"/>
        </w:rPr>
      </w:pPr>
    </w:p>
    <w:p w14:paraId="362E543C"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5A88E164" w14:textId="77777777" w:rsidTr="00F06D5F">
        <w:trPr>
          <w:trHeight w:val="397"/>
        </w:trPr>
        <w:tc>
          <w:tcPr>
            <w:tcW w:w="3681" w:type="dxa"/>
            <w:shd w:val="clear" w:color="auto" w:fill="D9D9D9" w:themeFill="background1" w:themeFillShade="D9"/>
            <w:vAlign w:val="center"/>
          </w:tcPr>
          <w:p w14:paraId="2A624815" w14:textId="77777777" w:rsidR="008619E6" w:rsidRPr="004C3241" w:rsidRDefault="008619E6" w:rsidP="00F06D5F">
            <w:pPr>
              <w:jc w:val="left"/>
              <w:rPr>
                <w:rFonts w:ascii="Arial" w:hAnsi="Arial" w:cs="Arial"/>
                <w:sz w:val="20"/>
              </w:rPr>
            </w:pPr>
            <w:r w:rsidRPr="004C3241">
              <w:rPr>
                <w:rFonts w:ascii="Arial" w:hAnsi="Arial" w:cs="Arial"/>
                <w:sz w:val="20"/>
              </w:rPr>
              <w:t>Assessor Name</w:t>
            </w:r>
          </w:p>
        </w:tc>
        <w:tc>
          <w:tcPr>
            <w:tcW w:w="5335" w:type="dxa"/>
            <w:vAlign w:val="center"/>
          </w:tcPr>
          <w:p w14:paraId="17740FA5" w14:textId="77777777" w:rsidR="008619E6" w:rsidRPr="00455CC3" w:rsidRDefault="008619E6" w:rsidP="00F06D5F">
            <w:pPr>
              <w:jc w:val="left"/>
              <w:rPr>
                <w:rFonts w:ascii="Arial" w:hAnsi="Arial" w:cs="Arial"/>
                <w:sz w:val="22"/>
              </w:rPr>
            </w:pPr>
            <w:permStart w:id="740106439" w:edGrp="everyone"/>
            <w:permEnd w:id="740106439"/>
          </w:p>
        </w:tc>
      </w:tr>
      <w:tr w:rsidR="008619E6" w:rsidRPr="004C3241" w14:paraId="313E4854" w14:textId="77777777" w:rsidTr="00F06D5F">
        <w:trPr>
          <w:trHeight w:val="680"/>
        </w:trPr>
        <w:tc>
          <w:tcPr>
            <w:tcW w:w="3681" w:type="dxa"/>
            <w:shd w:val="clear" w:color="auto" w:fill="D9D9D9" w:themeFill="background1" w:themeFillShade="D9"/>
            <w:vAlign w:val="center"/>
          </w:tcPr>
          <w:p w14:paraId="503B98DC" w14:textId="77777777" w:rsidR="008619E6" w:rsidRPr="004C3241" w:rsidRDefault="008619E6" w:rsidP="00F06D5F">
            <w:pPr>
              <w:jc w:val="left"/>
              <w:rPr>
                <w:rFonts w:ascii="Arial" w:hAnsi="Arial" w:cs="Arial"/>
                <w:sz w:val="20"/>
              </w:rPr>
            </w:pPr>
            <w:r w:rsidRPr="004C3241">
              <w:rPr>
                <w:rFonts w:ascii="Arial" w:hAnsi="Arial" w:cs="Arial"/>
                <w:sz w:val="20"/>
              </w:rPr>
              <w:t>Assessor Signature</w:t>
            </w:r>
          </w:p>
        </w:tc>
        <w:permStart w:id="1528261771" w:edGrp="everyone" w:displacedByCustomXml="next"/>
        <w:sdt>
          <w:sdtPr>
            <w:rPr>
              <w:rFonts w:ascii="Arial" w:hAnsi="Arial" w:cs="Arial"/>
              <w:sz w:val="22"/>
              <w:szCs w:val="22"/>
            </w:rPr>
            <w:id w:val="909501784"/>
            <w:showingPlcHdr/>
            <w:picture/>
          </w:sdtPr>
          <w:sdtEndPr/>
          <w:sdtContent>
            <w:tc>
              <w:tcPr>
                <w:tcW w:w="5335" w:type="dxa"/>
                <w:vAlign w:val="center"/>
              </w:tcPr>
              <w:p w14:paraId="19642078" w14:textId="77777777" w:rsidR="008619E6" w:rsidRPr="004C3241" w:rsidRDefault="008619E6" w:rsidP="00F06D5F">
                <w:pPr>
                  <w:jc w:val="left"/>
                  <w:rPr>
                    <w:rFonts w:ascii="Arial" w:hAnsi="Arial" w:cs="Arial"/>
                    <w:sz w:val="20"/>
                  </w:rPr>
                </w:pPr>
                <w:r w:rsidRPr="00553DDB">
                  <w:rPr>
                    <w:rFonts w:ascii="Arial" w:hAnsi="Arial" w:cs="Arial"/>
                    <w:noProof/>
                    <w:sz w:val="22"/>
                    <w:szCs w:val="22"/>
                    <w:lang w:eastAsia="en-AU"/>
                  </w:rPr>
                  <w:drawing>
                    <wp:inline distT="0" distB="0" distL="0" distR="0" wp14:anchorId="49E7BB10" wp14:editId="5A002DA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28261771" w:displacedByCustomXml="prev"/>
      </w:tr>
      <w:tr w:rsidR="008619E6" w:rsidRPr="004C3241" w14:paraId="552CA4B4" w14:textId="77777777" w:rsidTr="00F06D5F">
        <w:trPr>
          <w:trHeight w:val="397"/>
        </w:trPr>
        <w:tc>
          <w:tcPr>
            <w:tcW w:w="3681" w:type="dxa"/>
            <w:shd w:val="clear" w:color="auto" w:fill="D9D9D9" w:themeFill="background1" w:themeFillShade="D9"/>
            <w:vAlign w:val="center"/>
          </w:tcPr>
          <w:p w14:paraId="3D6982DA" w14:textId="77777777" w:rsidR="008619E6" w:rsidRPr="004C3241" w:rsidRDefault="008619E6" w:rsidP="00F06D5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19586167" w:edGrp="everyone"/>
        <w:tc>
          <w:tcPr>
            <w:tcW w:w="5335" w:type="dxa"/>
            <w:tcBorders>
              <w:top w:val="nil"/>
              <w:left w:val="nil"/>
              <w:bottom w:val="single" w:sz="8" w:space="0" w:color="auto"/>
              <w:right w:val="single" w:sz="4" w:space="0" w:color="auto"/>
            </w:tcBorders>
            <w:vAlign w:val="center"/>
          </w:tcPr>
          <w:p w14:paraId="13CDB1DA" w14:textId="77777777" w:rsidR="008619E6" w:rsidRPr="00DD7A44" w:rsidRDefault="00D767A9" w:rsidP="00F06D5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719586167"/>
          </w:p>
        </w:tc>
      </w:tr>
    </w:tbl>
    <w:p w14:paraId="2CB7632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264DB18" w14:textId="77777777" w:rsidR="008619E6" w:rsidRPr="004932A4" w:rsidRDefault="00D767A9"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4235D31A" w14:textId="77777777" w:rsidR="008619E6" w:rsidRPr="004932A4" w:rsidRDefault="00D767A9"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25F06CCE"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5A9562E0" w14:textId="77777777" w:rsidTr="00F06D5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38AE4F1" w14:textId="77777777" w:rsidR="008619E6" w:rsidRDefault="008619E6" w:rsidP="00F06D5F">
            <w:pPr>
              <w:ind w:right="-24"/>
              <w:jc w:val="center"/>
              <w:rPr>
                <w:rFonts w:ascii="Arial" w:hAnsi="Arial" w:cs="Arial"/>
                <w:b/>
                <w:szCs w:val="24"/>
              </w:rPr>
            </w:pPr>
            <w:r w:rsidRPr="0032118C">
              <w:rPr>
                <w:rFonts w:ascii="Arial" w:hAnsi="Arial" w:cs="Arial"/>
                <w:b/>
                <w:szCs w:val="24"/>
              </w:rPr>
              <w:t>THEORY EXAM INSTRUCTIONS</w:t>
            </w:r>
          </w:p>
          <w:p w14:paraId="527DBDAD" w14:textId="77777777" w:rsidR="008619E6" w:rsidRPr="0032118C" w:rsidRDefault="008619E6" w:rsidP="00F06D5F">
            <w:pPr>
              <w:ind w:right="-24"/>
              <w:jc w:val="center"/>
              <w:rPr>
                <w:rFonts w:ascii="Arial" w:hAnsi="Arial" w:cs="Arial"/>
                <w:b/>
                <w:szCs w:val="24"/>
              </w:rPr>
            </w:pPr>
          </w:p>
          <w:p w14:paraId="3CE284AB" w14:textId="77777777" w:rsidR="008619E6" w:rsidRPr="0032118C" w:rsidRDefault="008619E6" w:rsidP="00F06D5F">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9086066" w14:textId="77777777" w:rsidR="008619E6" w:rsidRPr="0032118C" w:rsidRDefault="008619E6" w:rsidP="00F06D5F">
            <w:pPr>
              <w:pStyle w:val="ListParagraph"/>
              <w:numPr>
                <w:ilvl w:val="1"/>
                <w:numId w:val="16"/>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166FF73" w14:textId="77777777" w:rsidR="008619E6" w:rsidRPr="0032118C" w:rsidRDefault="008619E6" w:rsidP="00F06D5F">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762A2D0" w14:textId="77777777" w:rsidR="008619E6" w:rsidRDefault="008619E6" w:rsidP="00F06D5F">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E0CDCB3" w14:textId="77777777" w:rsidR="008619E6" w:rsidRPr="0032118C" w:rsidRDefault="008619E6" w:rsidP="00F06D5F">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4E7BC8BF" w14:textId="77777777" w:rsidR="008619E6" w:rsidRDefault="008619E6" w:rsidP="00F06D5F">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DD11BD4" w14:textId="77777777" w:rsidR="008619E6" w:rsidRPr="0032118C" w:rsidRDefault="008619E6" w:rsidP="00F06D5F">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25890D" w14:textId="77777777" w:rsidR="008619E6" w:rsidRPr="0032118C" w:rsidRDefault="008619E6" w:rsidP="00F06D5F">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D07AD6F" w14:textId="77777777" w:rsidR="008619E6" w:rsidRPr="00923E1E" w:rsidRDefault="008619E6" w:rsidP="00F06D5F">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FFF066A" w14:textId="77777777" w:rsidR="008619E6" w:rsidRDefault="008619E6" w:rsidP="008619E6">
      <w:pPr>
        <w:ind w:right="-24"/>
        <w:rPr>
          <w:rFonts w:ascii="Arial" w:hAnsi="Arial" w:cs="Arial"/>
          <w:sz w:val="22"/>
          <w:szCs w:val="22"/>
        </w:rPr>
      </w:pPr>
    </w:p>
    <w:p w14:paraId="65A5DE95"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3F0E2781" w14:textId="77777777" w:rsidTr="00F06D5F">
        <w:tc>
          <w:tcPr>
            <w:tcW w:w="2552" w:type="dxa"/>
            <w:tcBorders>
              <w:top w:val="nil"/>
              <w:left w:val="nil"/>
              <w:bottom w:val="nil"/>
              <w:right w:val="nil"/>
            </w:tcBorders>
          </w:tcPr>
          <w:p w14:paraId="2758DE4F" w14:textId="77777777" w:rsidR="008619E6" w:rsidRPr="001C4084" w:rsidRDefault="008619E6" w:rsidP="00F06D5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75550EC" w14:textId="0C915557" w:rsidR="008619E6" w:rsidRPr="001C4084" w:rsidRDefault="007D53A2" w:rsidP="00F06D5F">
            <w:pPr>
              <w:ind w:right="-24"/>
              <w:rPr>
                <w:rFonts w:ascii="Arial" w:hAnsi="Arial" w:cs="Arial"/>
                <w:sz w:val="22"/>
                <w:szCs w:val="22"/>
              </w:rPr>
            </w:pPr>
            <w:permStart w:id="1394677763" w:edGrp="everyone"/>
            <w:r>
              <w:rPr>
                <w:rFonts w:ascii="Arial" w:hAnsi="Arial" w:cs="Arial"/>
                <w:sz w:val="22"/>
                <w:szCs w:val="22"/>
              </w:rPr>
              <w:t>JIE DONG</w:t>
            </w:r>
            <w:permEnd w:id="1394677763"/>
          </w:p>
        </w:tc>
      </w:tr>
      <w:tr w:rsidR="008619E6" w:rsidRPr="004E05D0" w14:paraId="17F262B1" w14:textId="77777777" w:rsidTr="00F06D5F">
        <w:tc>
          <w:tcPr>
            <w:tcW w:w="2552" w:type="dxa"/>
            <w:tcBorders>
              <w:top w:val="nil"/>
              <w:left w:val="nil"/>
              <w:bottom w:val="nil"/>
              <w:right w:val="nil"/>
            </w:tcBorders>
          </w:tcPr>
          <w:p w14:paraId="1D0E5B6E" w14:textId="77777777" w:rsidR="008619E6" w:rsidRPr="004E05D0" w:rsidRDefault="008619E6" w:rsidP="00F06D5F">
            <w:pPr>
              <w:ind w:right="-24"/>
              <w:rPr>
                <w:rFonts w:ascii="Arial" w:hAnsi="Arial" w:cs="Arial"/>
                <w:sz w:val="10"/>
                <w:szCs w:val="10"/>
              </w:rPr>
            </w:pPr>
          </w:p>
        </w:tc>
        <w:tc>
          <w:tcPr>
            <w:tcW w:w="6520" w:type="dxa"/>
            <w:tcBorders>
              <w:top w:val="single" w:sz="8" w:space="0" w:color="auto"/>
              <w:left w:val="nil"/>
              <w:bottom w:val="nil"/>
              <w:right w:val="nil"/>
            </w:tcBorders>
          </w:tcPr>
          <w:p w14:paraId="4AD63D16" w14:textId="77777777" w:rsidR="008619E6" w:rsidRPr="004E05D0" w:rsidRDefault="008619E6" w:rsidP="00F06D5F">
            <w:pPr>
              <w:ind w:right="-24"/>
              <w:rPr>
                <w:rFonts w:ascii="Arial" w:hAnsi="Arial" w:cs="Arial"/>
                <w:sz w:val="10"/>
                <w:szCs w:val="10"/>
              </w:rPr>
            </w:pPr>
          </w:p>
        </w:tc>
      </w:tr>
      <w:tr w:rsidR="008619E6" w:rsidRPr="00830749" w14:paraId="7B0D337D" w14:textId="77777777" w:rsidTr="00F06D5F">
        <w:tc>
          <w:tcPr>
            <w:tcW w:w="2552" w:type="dxa"/>
            <w:tcBorders>
              <w:top w:val="nil"/>
              <w:left w:val="nil"/>
              <w:bottom w:val="nil"/>
              <w:right w:val="nil"/>
            </w:tcBorders>
          </w:tcPr>
          <w:p w14:paraId="48C0D0C7" w14:textId="77777777" w:rsidR="008619E6" w:rsidRPr="001C4084" w:rsidRDefault="008619E6" w:rsidP="00F06D5F">
            <w:pPr>
              <w:ind w:right="-24"/>
              <w:rPr>
                <w:rFonts w:ascii="Arial" w:hAnsi="Arial" w:cs="Arial"/>
                <w:sz w:val="22"/>
                <w:szCs w:val="22"/>
              </w:rPr>
            </w:pPr>
            <w:r>
              <w:rPr>
                <w:rFonts w:ascii="Arial" w:hAnsi="Arial" w:cs="Arial"/>
                <w:sz w:val="22"/>
                <w:szCs w:val="22"/>
              </w:rPr>
              <w:t>Participant signature</w:t>
            </w:r>
          </w:p>
        </w:tc>
        <w:permStart w:id="1226335296"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28165024" w14:textId="55974CFC" w:rsidR="008619E6" w:rsidRPr="00DD7A44" w:rsidRDefault="00F412D9" w:rsidP="00F06D5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871374A" wp14:editId="1A62E043">
                      <wp:extent cx="6679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226335296" w:displacedByCustomXml="prev"/>
      </w:tr>
      <w:tr w:rsidR="008619E6" w:rsidRPr="00830749" w14:paraId="7BADB3F9" w14:textId="77777777" w:rsidTr="00F06D5F">
        <w:tc>
          <w:tcPr>
            <w:tcW w:w="2552" w:type="dxa"/>
            <w:tcBorders>
              <w:top w:val="nil"/>
              <w:left w:val="nil"/>
              <w:bottom w:val="nil"/>
              <w:right w:val="nil"/>
            </w:tcBorders>
          </w:tcPr>
          <w:p w14:paraId="447D4E60" w14:textId="77777777" w:rsidR="008619E6" w:rsidRDefault="008619E6" w:rsidP="00F06D5F">
            <w:pPr>
              <w:ind w:right="-24"/>
              <w:rPr>
                <w:rFonts w:ascii="Arial" w:hAnsi="Arial" w:cs="Arial"/>
                <w:sz w:val="22"/>
                <w:szCs w:val="22"/>
              </w:rPr>
            </w:pPr>
          </w:p>
        </w:tc>
        <w:tc>
          <w:tcPr>
            <w:tcW w:w="6520" w:type="dxa"/>
            <w:tcBorders>
              <w:top w:val="single" w:sz="8" w:space="0" w:color="auto"/>
              <w:left w:val="nil"/>
              <w:bottom w:val="nil"/>
              <w:right w:val="nil"/>
            </w:tcBorders>
          </w:tcPr>
          <w:p w14:paraId="16349E68" w14:textId="77777777" w:rsidR="008619E6" w:rsidRPr="001C4084" w:rsidRDefault="008619E6" w:rsidP="00F06D5F">
            <w:pPr>
              <w:ind w:right="-24"/>
              <w:rPr>
                <w:rFonts w:ascii="Arial" w:hAnsi="Arial" w:cs="Arial"/>
                <w:sz w:val="22"/>
                <w:szCs w:val="22"/>
              </w:rPr>
            </w:pPr>
          </w:p>
        </w:tc>
      </w:tr>
      <w:tr w:rsidR="008619E6" w:rsidRPr="0077428E" w14:paraId="4CADD489" w14:textId="77777777" w:rsidTr="00F06D5F">
        <w:tc>
          <w:tcPr>
            <w:tcW w:w="2552" w:type="dxa"/>
            <w:tcBorders>
              <w:top w:val="nil"/>
              <w:left w:val="nil"/>
              <w:bottom w:val="nil"/>
              <w:right w:val="nil"/>
            </w:tcBorders>
          </w:tcPr>
          <w:p w14:paraId="51DE6080" w14:textId="77777777" w:rsidR="008619E6" w:rsidRPr="0077428E" w:rsidRDefault="008619E6" w:rsidP="00F06D5F">
            <w:pPr>
              <w:ind w:right="-24"/>
              <w:rPr>
                <w:rFonts w:ascii="Arial" w:hAnsi="Arial" w:cs="Arial"/>
                <w:sz w:val="22"/>
                <w:szCs w:val="22"/>
              </w:rPr>
            </w:pPr>
            <w:r w:rsidRPr="0077428E">
              <w:rPr>
                <w:rFonts w:ascii="Arial" w:hAnsi="Arial" w:cs="Arial"/>
                <w:sz w:val="22"/>
                <w:szCs w:val="22"/>
              </w:rPr>
              <w:t>Date</w:t>
            </w:r>
          </w:p>
        </w:tc>
        <w:permStart w:id="1943946544" w:edGrp="everyone" w:displacedByCustomXml="next"/>
        <w:sdt>
          <w:sdtPr>
            <w:rPr>
              <w:rFonts w:ascii="Arial" w:hAnsi="Arial" w:cs="Arial"/>
              <w:sz w:val="22"/>
              <w:szCs w:val="22"/>
            </w:rPr>
            <w:id w:val="1824854710"/>
            <w:placeholder>
              <w:docPart w:val="A5A701887E58441D817627592CF6EDF1"/>
            </w:placeholder>
            <w:date w:fullDate="2021-10-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B28F0E1" w14:textId="3D201A0E" w:rsidR="008619E6" w:rsidRPr="00DD7A44" w:rsidRDefault="007D53A2" w:rsidP="00F06D5F">
                <w:pPr>
                  <w:ind w:right="-24"/>
                  <w:rPr>
                    <w:rFonts w:ascii="Arial" w:hAnsi="Arial" w:cs="Arial"/>
                    <w:sz w:val="22"/>
                    <w:szCs w:val="22"/>
                  </w:rPr>
                </w:pPr>
                <w:r>
                  <w:rPr>
                    <w:rFonts w:ascii="Arial" w:hAnsi="Arial" w:cs="Arial"/>
                    <w:sz w:val="22"/>
                    <w:szCs w:val="22"/>
                  </w:rPr>
                  <w:t>7/10/2021</w:t>
                </w:r>
              </w:p>
            </w:tc>
          </w:sdtContent>
        </w:sdt>
        <w:permEnd w:id="1943946544" w:displacedByCustomXml="prev"/>
      </w:tr>
    </w:tbl>
    <w:p w14:paraId="43BF5BB8" w14:textId="77777777" w:rsidR="008619E6" w:rsidRDefault="008619E6" w:rsidP="008619E6">
      <w:pPr>
        <w:ind w:right="-24"/>
        <w:rPr>
          <w:rFonts w:ascii="Arial" w:hAnsi="Arial" w:cs="Arial"/>
          <w:sz w:val="22"/>
          <w:szCs w:val="22"/>
        </w:rPr>
      </w:pPr>
    </w:p>
    <w:p w14:paraId="1F2E746B"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2808FA5A" w14:textId="77777777" w:rsidTr="00F06D5F">
        <w:tc>
          <w:tcPr>
            <w:tcW w:w="2552" w:type="dxa"/>
            <w:tcBorders>
              <w:top w:val="nil"/>
              <w:left w:val="nil"/>
              <w:bottom w:val="nil"/>
              <w:right w:val="nil"/>
            </w:tcBorders>
          </w:tcPr>
          <w:p w14:paraId="5434E6CA" w14:textId="77777777" w:rsidR="008619E6" w:rsidRPr="0032118C" w:rsidRDefault="008619E6" w:rsidP="00F06D5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C86BCE3" w14:textId="77777777" w:rsidR="008619E6" w:rsidRPr="0032118C" w:rsidRDefault="008619E6" w:rsidP="00F06D5F">
            <w:pPr>
              <w:ind w:right="-24"/>
              <w:rPr>
                <w:rFonts w:ascii="Arial" w:hAnsi="Arial" w:cs="Arial"/>
                <w:sz w:val="22"/>
                <w:szCs w:val="22"/>
              </w:rPr>
            </w:pPr>
            <w:permStart w:id="1670212203" w:edGrp="everyone"/>
            <w:permEnd w:id="1670212203"/>
          </w:p>
        </w:tc>
      </w:tr>
      <w:tr w:rsidR="008619E6" w:rsidRPr="004E05D0" w14:paraId="0EE97D6E" w14:textId="77777777" w:rsidTr="00F06D5F">
        <w:trPr>
          <w:trHeight w:val="113"/>
        </w:trPr>
        <w:tc>
          <w:tcPr>
            <w:tcW w:w="2552" w:type="dxa"/>
            <w:tcBorders>
              <w:top w:val="nil"/>
              <w:left w:val="nil"/>
              <w:bottom w:val="nil"/>
              <w:right w:val="nil"/>
            </w:tcBorders>
          </w:tcPr>
          <w:p w14:paraId="7B7916C6" w14:textId="77777777" w:rsidR="008619E6" w:rsidRPr="004E05D0" w:rsidRDefault="008619E6" w:rsidP="00F06D5F">
            <w:pPr>
              <w:ind w:right="-24"/>
              <w:rPr>
                <w:rFonts w:ascii="Arial" w:hAnsi="Arial" w:cs="Arial"/>
                <w:sz w:val="10"/>
                <w:szCs w:val="10"/>
              </w:rPr>
            </w:pPr>
          </w:p>
        </w:tc>
        <w:tc>
          <w:tcPr>
            <w:tcW w:w="6520" w:type="dxa"/>
            <w:tcBorders>
              <w:top w:val="single" w:sz="8" w:space="0" w:color="auto"/>
              <w:left w:val="nil"/>
              <w:bottom w:val="nil"/>
              <w:right w:val="nil"/>
            </w:tcBorders>
          </w:tcPr>
          <w:p w14:paraId="6F6BA017" w14:textId="77777777" w:rsidR="008619E6" w:rsidRPr="004E05D0" w:rsidRDefault="008619E6" w:rsidP="00F06D5F">
            <w:pPr>
              <w:ind w:right="-24"/>
              <w:rPr>
                <w:rFonts w:ascii="Arial" w:hAnsi="Arial" w:cs="Arial"/>
                <w:sz w:val="10"/>
                <w:szCs w:val="10"/>
              </w:rPr>
            </w:pPr>
          </w:p>
        </w:tc>
      </w:tr>
      <w:tr w:rsidR="008619E6" w:rsidRPr="0032118C" w14:paraId="674FE11A" w14:textId="77777777" w:rsidTr="00F06D5F">
        <w:tc>
          <w:tcPr>
            <w:tcW w:w="2552" w:type="dxa"/>
            <w:tcBorders>
              <w:top w:val="nil"/>
              <w:left w:val="nil"/>
              <w:bottom w:val="nil"/>
              <w:right w:val="nil"/>
            </w:tcBorders>
          </w:tcPr>
          <w:p w14:paraId="2E7DAE2B" w14:textId="77777777" w:rsidR="008619E6" w:rsidRPr="0032118C" w:rsidRDefault="008619E6" w:rsidP="00F06D5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5760269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68F6CDB" w14:textId="77777777" w:rsidR="008619E6" w:rsidRPr="00DD7A44" w:rsidRDefault="008619E6" w:rsidP="00F06D5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658A3A" wp14:editId="2774A63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57602699" w:displacedByCustomXml="prev"/>
      </w:tr>
      <w:tr w:rsidR="008619E6" w:rsidRPr="0032118C" w14:paraId="338C1FA3" w14:textId="77777777" w:rsidTr="00F06D5F">
        <w:tc>
          <w:tcPr>
            <w:tcW w:w="2552" w:type="dxa"/>
            <w:tcBorders>
              <w:top w:val="nil"/>
              <w:left w:val="nil"/>
              <w:bottom w:val="nil"/>
              <w:right w:val="nil"/>
            </w:tcBorders>
          </w:tcPr>
          <w:p w14:paraId="7E7B9096" w14:textId="77777777" w:rsidR="008619E6" w:rsidRDefault="008619E6" w:rsidP="00F06D5F">
            <w:pPr>
              <w:ind w:right="-24"/>
              <w:rPr>
                <w:rFonts w:ascii="Arial" w:hAnsi="Arial" w:cs="Arial"/>
                <w:sz w:val="22"/>
                <w:szCs w:val="22"/>
              </w:rPr>
            </w:pPr>
          </w:p>
        </w:tc>
        <w:tc>
          <w:tcPr>
            <w:tcW w:w="6520" w:type="dxa"/>
            <w:tcBorders>
              <w:top w:val="single" w:sz="8" w:space="0" w:color="auto"/>
              <w:left w:val="nil"/>
              <w:bottom w:val="nil"/>
              <w:right w:val="nil"/>
            </w:tcBorders>
          </w:tcPr>
          <w:p w14:paraId="6566CB24" w14:textId="77777777" w:rsidR="008619E6" w:rsidRPr="0032118C" w:rsidRDefault="008619E6" w:rsidP="00F06D5F">
            <w:pPr>
              <w:ind w:right="-24"/>
              <w:rPr>
                <w:rFonts w:ascii="Arial" w:hAnsi="Arial" w:cs="Arial"/>
                <w:sz w:val="22"/>
                <w:szCs w:val="22"/>
              </w:rPr>
            </w:pPr>
          </w:p>
        </w:tc>
      </w:tr>
      <w:tr w:rsidR="008619E6" w:rsidRPr="0077428E" w14:paraId="4F1EC46F" w14:textId="77777777" w:rsidTr="00F06D5F">
        <w:tc>
          <w:tcPr>
            <w:tcW w:w="2552" w:type="dxa"/>
            <w:tcBorders>
              <w:top w:val="nil"/>
              <w:left w:val="nil"/>
              <w:bottom w:val="nil"/>
              <w:right w:val="nil"/>
            </w:tcBorders>
          </w:tcPr>
          <w:p w14:paraId="21A677D9" w14:textId="77777777" w:rsidR="008619E6" w:rsidRPr="0077428E" w:rsidRDefault="008619E6" w:rsidP="00F06D5F">
            <w:pPr>
              <w:ind w:right="-24"/>
              <w:rPr>
                <w:rFonts w:ascii="Arial" w:hAnsi="Arial" w:cs="Arial"/>
                <w:sz w:val="22"/>
                <w:szCs w:val="22"/>
              </w:rPr>
            </w:pPr>
            <w:r w:rsidRPr="0077428E">
              <w:rPr>
                <w:rFonts w:ascii="Arial" w:hAnsi="Arial" w:cs="Arial"/>
                <w:sz w:val="22"/>
                <w:szCs w:val="22"/>
              </w:rPr>
              <w:t>Date</w:t>
            </w:r>
          </w:p>
        </w:tc>
        <w:permStart w:id="2130802368" w:edGrp="everyone"/>
        <w:tc>
          <w:tcPr>
            <w:tcW w:w="6520" w:type="dxa"/>
            <w:tcBorders>
              <w:top w:val="nil"/>
              <w:left w:val="nil"/>
              <w:bottom w:val="single" w:sz="8" w:space="0" w:color="auto"/>
              <w:right w:val="nil"/>
            </w:tcBorders>
          </w:tcPr>
          <w:p w14:paraId="0A508C30" w14:textId="77777777" w:rsidR="008619E6" w:rsidRPr="00DD7A44" w:rsidRDefault="00D767A9" w:rsidP="00F06D5F">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2130802368"/>
          </w:p>
        </w:tc>
      </w:tr>
    </w:tbl>
    <w:p w14:paraId="6A62BC99" w14:textId="77777777" w:rsidR="008619E6" w:rsidRPr="0077428E" w:rsidRDefault="008619E6" w:rsidP="008619E6">
      <w:pPr>
        <w:ind w:right="-24"/>
        <w:rPr>
          <w:rFonts w:ascii="Arial" w:hAnsi="Arial" w:cs="Arial"/>
          <w:sz w:val="22"/>
          <w:szCs w:val="22"/>
        </w:rPr>
      </w:pPr>
    </w:p>
    <w:p w14:paraId="68EA3776"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2CF90619" w14:textId="77777777" w:rsidTr="00F06D5F">
        <w:trPr>
          <w:trHeight w:val="217"/>
          <w:jc w:val="center"/>
        </w:trPr>
        <w:tc>
          <w:tcPr>
            <w:tcW w:w="2528" w:type="dxa"/>
            <w:shd w:val="clear" w:color="auto" w:fill="F3F3F3"/>
            <w:vAlign w:val="center"/>
          </w:tcPr>
          <w:p w14:paraId="7C5E89B2" w14:textId="77777777" w:rsidR="008619E6" w:rsidRPr="004932A4" w:rsidRDefault="008619E6" w:rsidP="00F06D5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1D57E14" w14:textId="77777777" w:rsidR="008619E6" w:rsidRPr="004932A4" w:rsidRDefault="008619E6" w:rsidP="00F06D5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652AE65" w14:textId="77777777" w:rsidR="008619E6" w:rsidRPr="004932A4" w:rsidRDefault="008619E6" w:rsidP="00F06D5F">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2CBAA165" w14:textId="77777777" w:rsidTr="00F06D5F">
        <w:trPr>
          <w:cantSplit/>
          <w:jc w:val="center"/>
        </w:trPr>
        <w:tc>
          <w:tcPr>
            <w:tcW w:w="2528" w:type="dxa"/>
            <w:vMerge w:val="restart"/>
            <w:vAlign w:val="center"/>
          </w:tcPr>
          <w:p w14:paraId="686BC9C4" w14:textId="77777777" w:rsidR="008619E6" w:rsidRPr="004932A4" w:rsidRDefault="008619E6" w:rsidP="00F06D5F">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0A28587F" w14:textId="77777777" w:rsidR="008619E6" w:rsidRPr="004932A4" w:rsidRDefault="008619E6" w:rsidP="00F06D5F">
            <w:pPr>
              <w:ind w:right="-24"/>
              <w:jc w:val="center"/>
              <w:rPr>
                <w:rFonts w:ascii="Arial" w:hAnsi="Arial" w:cs="Arial"/>
                <w:sz w:val="22"/>
                <w:szCs w:val="22"/>
              </w:rPr>
            </w:pPr>
            <w:permStart w:id="1876103117" w:edGrp="everyone"/>
            <w:permEnd w:id="1876103117"/>
          </w:p>
        </w:tc>
        <w:tc>
          <w:tcPr>
            <w:tcW w:w="1346" w:type="dxa"/>
            <w:vAlign w:val="center"/>
          </w:tcPr>
          <w:p w14:paraId="48D7B004" w14:textId="77777777" w:rsidR="008619E6" w:rsidRPr="004932A4" w:rsidRDefault="008619E6" w:rsidP="00F06D5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8865EB" w14:textId="77777777" w:rsidR="008619E6" w:rsidRPr="004932A4" w:rsidRDefault="008619E6" w:rsidP="00F06D5F">
            <w:pPr>
              <w:ind w:right="-24"/>
              <w:jc w:val="center"/>
              <w:rPr>
                <w:rFonts w:ascii="Arial" w:hAnsi="Arial" w:cs="Arial"/>
                <w:sz w:val="22"/>
                <w:szCs w:val="22"/>
              </w:rPr>
            </w:pPr>
            <w:r>
              <w:rPr>
                <w:rFonts w:ascii="Arial" w:hAnsi="Arial" w:cs="Arial"/>
                <w:sz w:val="22"/>
                <w:szCs w:val="22"/>
              </w:rPr>
              <w:t>Not Yet Satisfactory</w:t>
            </w:r>
          </w:p>
        </w:tc>
      </w:tr>
      <w:tr w:rsidR="008619E6" w:rsidRPr="004932A4" w14:paraId="449EEFFA" w14:textId="77777777" w:rsidTr="00F06D5F">
        <w:trPr>
          <w:cantSplit/>
          <w:trHeight w:val="454"/>
          <w:jc w:val="center"/>
        </w:trPr>
        <w:tc>
          <w:tcPr>
            <w:tcW w:w="2528" w:type="dxa"/>
            <w:vMerge/>
            <w:vAlign w:val="center"/>
          </w:tcPr>
          <w:p w14:paraId="0ECE5BF0" w14:textId="77777777" w:rsidR="008619E6" w:rsidRPr="004932A4" w:rsidRDefault="008619E6" w:rsidP="00F06D5F">
            <w:pPr>
              <w:ind w:right="-24"/>
              <w:jc w:val="center"/>
              <w:rPr>
                <w:rFonts w:ascii="Arial" w:hAnsi="Arial" w:cs="Arial"/>
                <w:sz w:val="22"/>
                <w:szCs w:val="22"/>
              </w:rPr>
            </w:pPr>
          </w:p>
        </w:tc>
        <w:tc>
          <w:tcPr>
            <w:tcW w:w="2411" w:type="dxa"/>
            <w:vMerge/>
            <w:vAlign w:val="center"/>
          </w:tcPr>
          <w:p w14:paraId="1DA9BB2A" w14:textId="77777777" w:rsidR="008619E6" w:rsidRPr="004932A4" w:rsidRDefault="008619E6" w:rsidP="00F06D5F">
            <w:pPr>
              <w:ind w:right="-24"/>
              <w:jc w:val="center"/>
              <w:rPr>
                <w:rFonts w:ascii="Arial" w:hAnsi="Arial" w:cs="Arial"/>
                <w:sz w:val="22"/>
                <w:szCs w:val="22"/>
              </w:rPr>
            </w:pPr>
          </w:p>
        </w:tc>
        <w:permStart w:id="1881683930" w:edGrp="everyone"/>
        <w:tc>
          <w:tcPr>
            <w:tcW w:w="1346" w:type="dxa"/>
            <w:vAlign w:val="center"/>
          </w:tcPr>
          <w:p w14:paraId="137DFDD9" w14:textId="77777777" w:rsidR="008619E6" w:rsidRPr="00533511" w:rsidRDefault="00D767A9" w:rsidP="00F06D5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881683930"/>
          </w:p>
        </w:tc>
        <w:permStart w:id="1648589520" w:edGrp="everyone"/>
        <w:tc>
          <w:tcPr>
            <w:tcW w:w="1347" w:type="dxa"/>
            <w:vAlign w:val="center"/>
          </w:tcPr>
          <w:p w14:paraId="63801B29" w14:textId="77777777" w:rsidR="008619E6" w:rsidRPr="00533511" w:rsidRDefault="00D767A9" w:rsidP="00F06D5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64858952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7B5EE983" w14:textId="77777777" w:rsidTr="00F06D5F">
        <w:tc>
          <w:tcPr>
            <w:tcW w:w="9057" w:type="dxa"/>
            <w:shd w:val="clear" w:color="auto" w:fill="D9D9D9" w:themeFill="background1" w:themeFillShade="D9"/>
          </w:tcPr>
          <w:p w14:paraId="20691BDE" w14:textId="77777777" w:rsidR="008619E6" w:rsidRPr="000C0B14" w:rsidRDefault="008619E6" w:rsidP="00F06D5F">
            <w:pPr>
              <w:keepNext/>
              <w:rPr>
                <w:rFonts w:ascii="Arial" w:hAnsi="Arial" w:cs="Arial"/>
                <w:b/>
                <w:caps/>
                <w:szCs w:val="24"/>
              </w:rPr>
            </w:pPr>
            <w:r w:rsidRPr="000C0B14">
              <w:rPr>
                <w:rFonts w:ascii="Arial" w:hAnsi="Arial" w:cs="Arial"/>
                <w:b/>
                <w:caps/>
                <w:szCs w:val="24"/>
              </w:rPr>
              <w:t>ASSESSOR Comments</w:t>
            </w:r>
          </w:p>
        </w:tc>
      </w:tr>
      <w:tr w:rsidR="008619E6" w:rsidRPr="000C0B14" w14:paraId="156160E4" w14:textId="77777777" w:rsidTr="00F06D5F">
        <w:trPr>
          <w:trHeight w:val="13433"/>
        </w:trPr>
        <w:tc>
          <w:tcPr>
            <w:tcW w:w="9057" w:type="dxa"/>
          </w:tcPr>
          <w:p w14:paraId="03314CF1" w14:textId="77777777" w:rsidR="008619E6" w:rsidRPr="000C0B14" w:rsidRDefault="008619E6" w:rsidP="00F06D5F">
            <w:pPr>
              <w:rPr>
                <w:rFonts w:ascii="Arial" w:hAnsi="Arial" w:cs="Arial"/>
                <w:szCs w:val="24"/>
              </w:rPr>
            </w:pPr>
            <w:permStart w:id="416312741" w:edGrp="everyone"/>
            <w:permEnd w:id="416312741"/>
          </w:p>
        </w:tc>
      </w:tr>
    </w:tbl>
    <w:bookmarkEnd w:id="0"/>
    <w:p w14:paraId="53CECC2B" w14:textId="77777777" w:rsidR="008619E6" w:rsidRPr="00797AFE" w:rsidRDefault="008619E6" w:rsidP="008619E6">
      <w:pPr>
        <w:pStyle w:val="11CSTCPLQuestionBullet"/>
        <w:ind w:left="709" w:hanging="709"/>
      </w:pPr>
      <w:r w:rsidRPr="00797AFE">
        <w:t>Outline the circumstances in which a building licence must be obtained before carrying out building work.</w:t>
      </w:r>
    </w:p>
    <w:p w14:paraId="3F7B6716"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3500B31" w14:textId="77777777" w:rsidTr="00F06D5F">
        <w:trPr>
          <w:trHeight w:val="4819"/>
        </w:trPr>
        <w:tc>
          <w:tcPr>
            <w:tcW w:w="1027" w:type="dxa"/>
            <w:tcBorders>
              <w:top w:val="nil"/>
              <w:left w:val="nil"/>
              <w:bottom w:val="nil"/>
              <w:right w:val="single" w:sz="4" w:space="0" w:color="auto"/>
            </w:tcBorders>
          </w:tcPr>
          <w:p w14:paraId="7C2E8C2F" w14:textId="77777777" w:rsidR="008619E6" w:rsidRPr="00797AFE" w:rsidRDefault="008619E6" w:rsidP="00F06D5F">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E03F9C" w14:textId="49999B55" w:rsidR="007D53A2" w:rsidRPr="007D53A2" w:rsidRDefault="007D53A2" w:rsidP="007D53A2">
            <w:pPr>
              <w:rPr>
                <w:rFonts w:ascii="Arial" w:hAnsi="Arial" w:cs="Arial"/>
                <w:sz w:val="22"/>
                <w:szCs w:val="22"/>
              </w:rPr>
            </w:pPr>
            <w:permStart w:id="549006262" w:edGrp="everyone"/>
            <w:r w:rsidRPr="007D53A2">
              <w:rPr>
                <w:rFonts w:ascii="Arial" w:hAnsi="Arial" w:cs="Arial"/>
                <w:sz w:val="22"/>
                <w:szCs w:val="22"/>
              </w:rPr>
              <w:t>In Queensland, individuals and companies must hold a QBCC licence</w:t>
            </w:r>
            <w:r>
              <w:rPr>
                <w:rFonts w:ascii="Arial" w:hAnsi="Arial" w:cs="Arial"/>
                <w:sz w:val="22"/>
                <w:szCs w:val="22"/>
              </w:rPr>
              <w:t xml:space="preserve"> </w:t>
            </w:r>
            <w:r w:rsidRPr="007D53A2">
              <w:rPr>
                <w:rFonts w:ascii="Arial" w:hAnsi="Arial" w:cs="Arial"/>
                <w:sz w:val="22"/>
                <w:szCs w:val="22"/>
              </w:rPr>
              <w:t>to carry out:</w:t>
            </w:r>
          </w:p>
          <w:p w14:paraId="7E132EF4" w14:textId="5402F4F3" w:rsidR="007D53A2" w:rsidRPr="007D53A2" w:rsidRDefault="007D53A2" w:rsidP="007D53A2">
            <w:pPr>
              <w:rPr>
                <w:rFonts w:ascii="Arial" w:hAnsi="Arial" w:cs="Arial"/>
                <w:sz w:val="22"/>
                <w:szCs w:val="22"/>
              </w:rPr>
            </w:pPr>
            <w:r>
              <w:rPr>
                <w:rFonts w:ascii="Arial" w:hAnsi="Arial" w:cs="Arial"/>
                <w:sz w:val="22"/>
                <w:szCs w:val="22"/>
              </w:rPr>
              <w:t xml:space="preserve">1 </w:t>
            </w:r>
            <w:r w:rsidRPr="007D53A2">
              <w:rPr>
                <w:rFonts w:ascii="Arial" w:hAnsi="Arial" w:cs="Arial"/>
                <w:sz w:val="22"/>
                <w:szCs w:val="22"/>
              </w:rPr>
              <w:t>Any building work valued over $3,300</w:t>
            </w:r>
          </w:p>
          <w:p w14:paraId="502357C0" w14:textId="6F2CC832" w:rsidR="007D53A2" w:rsidRPr="007D53A2" w:rsidRDefault="007D53A2" w:rsidP="007D53A2">
            <w:pPr>
              <w:rPr>
                <w:rFonts w:ascii="Arial" w:hAnsi="Arial" w:cs="Arial"/>
                <w:sz w:val="22"/>
                <w:szCs w:val="22"/>
              </w:rPr>
            </w:pPr>
            <w:r>
              <w:rPr>
                <w:rFonts w:ascii="Arial" w:hAnsi="Arial" w:cs="Arial"/>
                <w:sz w:val="22"/>
                <w:szCs w:val="22"/>
              </w:rPr>
              <w:t xml:space="preserve">2 </w:t>
            </w:r>
            <w:r w:rsidRPr="007D53A2">
              <w:rPr>
                <w:rFonts w:ascii="Arial" w:hAnsi="Arial" w:cs="Arial"/>
                <w:sz w:val="22"/>
                <w:szCs w:val="22"/>
              </w:rPr>
              <w:t>Building work valued over $1,100where it involves Hydraulic Services Design</w:t>
            </w:r>
          </w:p>
          <w:p w14:paraId="2F59BC59" w14:textId="3BCD8C4C" w:rsidR="008619E6" w:rsidRDefault="007D53A2" w:rsidP="00F06D5F">
            <w:pPr>
              <w:rPr>
                <w:rFonts w:ascii="Arial" w:hAnsi="Arial" w:cs="Arial"/>
                <w:sz w:val="22"/>
                <w:szCs w:val="22"/>
              </w:rPr>
            </w:pPr>
            <w:r>
              <w:rPr>
                <w:rFonts w:ascii="Arial" w:hAnsi="Arial" w:cs="Arial"/>
                <w:sz w:val="22"/>
                <w:szCs w:val="22"/>
              </w:rPr>
              <w:t xml:space="preserve">3 </w:t>
            </w:r>
            <w:r w:rsidRPr="007D53A2">
              <w:rPr>
                <w:rFonts w:ascii="Arial" w:hAnsi="Arial" w:cs="Arial"/>
                <w:sz w:val="22"/>
                <w:szCs w:val="22"/>
              </w:rPr>
              <w:t>Building work of any value</w:t>
            </w:r>
            <w:r>
              <w:rPr>
                <w:rFonts w:ascii="Arial" w:hAnsi="Arial" w:cs="Arial"/>
                <w:sz w:val="22"/>
                <w:szCs w:val="22"/>
              </w:rPr>
              <w:t xml:space="preserve"> </w:t>
            </w:r>
            <w:r w:rsidRPr="007D53A2">
              <w:rPr>
                <w:rFonts w:ascii="Arial" w:hAnsi="Arial" w:cs="Arial"/>
                <w:sz w:val="22"/>
                <w:szCs w:val="22"/>
              </w:rPr>
              <w:t>where it involves:</w:t>
            </w:r>
          </w:p>
          <w:p w14:paraId="60503454" w14:textId="77777777" w:rsidR="007D53A2" w:rsidRPr="007D53A2" w:rsidRDefault="007D53A2" w:rsidP="00503E2E">
            <w:pPr>
              <w:pStyle w:val="ListParagraph"/>
              <w:numPr>
                <w:ilvl w:val="0"/>
                <w:numId w:val="11"/>
              </w:numPr>
              <w:rPr>
                <w:rFonts w:ascii="Arial" w:hAnsi="Arial" w:cs="Arial"/>
                <w:sz w:val="22"/>
                <w:szCs w:val="22"/>
              </w:rPr>
            </w:pPr>
            <w:r w:rsidRPr="007D53A2">
              <w:rPr>
                <w:rFonts w:ascii="Arial" w:hAnsi="Arial" w:cs="Arial"/>
                <w:sz w:val="22"/>
                <w:szCs w:val="22"/>
              </w:rPr>
              <w:t>Drainage</w:t>
            </w:r>
          </w:p>
          <w:p w14:paraId="5CEA467E" w14:textId="77777777" w:rsidR="007D53A2" w:rsidRPr="007D53A2" w:rsidRDefault="007D53A2" w:rsidP="00503E2E">
            <w:pPr>
              <w:pStyle w:val="ListParagraph"/>
              <w:numPr>
                <w:ilvl w:val="0"/>
                <w:numId w:val="11"/>
              </w:numPr>
              <w:rPr>
                <w:rFonts w:ascii="Arial" w:hAnsi="Arial" w:cs="Arial"/>
                <w:sz w:val="22"/>
                <w:szCs w:val="22"/>
              </w:rPr>
            </w:pPr>
            <w:r w:rsidRPr="007D53A2">
              <w:rPr>
                <w:rFonts w:ascii="Arial" w:hAnsi="Arial" w:cs="Arial"/>
                <w:sz w:val="22"/>
                <w:szCs w:val="22"/>
              </w:rPr>
              <w:t>Plumbing and Drainage</w:t>
            </w:r>
          </w:p>
          <w:p w14:paraId="53E605D6" w14:textId="77777777" w:rsidR="007D53A2" w:rsidRPr="007D53A2" w:rsidRDefault="007D53A2" w:rsidP="00503E2E">
            <w:pPr>
              <w:pStyle w:val="ListParagraph"/>
              <w:numPr>
                <w:ilvl w:val="0"/>
                <w:numId w:val="11"/>
              </w:numPr>
              <w:rPr>
                <w:rFonts w:ascii="Arial" w:hAnsi="Arial" w:cs="Arial"/>
                <w:sz w:val="22"/>
                <w:szCs w:val="22"/>
              </w:rPr>
            </w:pPr>
            <w:r w:rsidRPr="007D53A2">
              <w:rPr>
                <w:rFonts w:ascii="Arial" w:hAnsi="Arial" w:cs="Arial"/>
                <w:sz w:val="22"/>
                <w:szCs w:val="22"/>
              </w:rPr>
              <w:t>Gas Fitting</w:t>
            </w:r>
          </w:p>
          <w:p w14:paraId="14FA0B44" w14:textId="77777777" w:rsidR="007D53A2" w:rsidRPr="007D53A2" w:rsidRDefault="007D53A2" w:rsidP="00503E2E">
            <w:pPr>
              <w:pStyle w:val="ListParagraph"/>
              <w:numPr>
                <w:ilvl w:val="0"/>
                <w:numId w:val="11"/>
              </w:numPr>
              <w:rPr>
                <w:rFonts w:ascii="Arial" w:hAnsi="Arial" w:cs="Arial"/>
                <w:sz w:val="22"/>
                <w:szCs w:val="22"/>
              </w:rPr>
            </w:pPr>
            <w:r w:rsidRPr="007D53A2">
              <w:rPr>
                <w:rFonts w:ascii="Arial" w:hAnsi="Arial" w:cs="Arial"/>
                <w:sz w:val="22"/>
                <w:szCs w:val="22"/>
              </w:rPr>
              <w:t>Termite Management –Chemical</w:t>
            </w:r>
          </w:p>
          <w:p w14:paraId="1F8BAEF0" w14:textId="77777777" w:rsidR="007D53A2" w:rsidRPr="007D53A2" w:rsidRDefault="007D53A2" w:rsidP="00503E2E">
            <w:pPr>
              <w:pStyle w:val="ListParagraph"/>
              <w:numPr>
                <w:ilvl w:val="0"/>
                <w:numId w:val="11"/>
              </w:numPr>
              <w:rPr>
                <w:rFonts w:ascii="Arial" w:hAnsi="Arial" w:cs="Arial"/>
                <w:sz w:val="22"/>
                <w:szCs w:val="22"/>
              </w:rPr>
            </w:pPr>
            <w:r w:rsidRPr="007D53A2">
              <w:rPr>
                <w:rFonts w:ascii="Arial" w:hAnsi="Arial" w:cs="Arial"/>
                <w:sz w:val="22"/>
                <w:szCs w:val="22"/>
              </w:rPr>
              <w:t>Fire Protection</w:t>
            </w:r>
          </w:p>
          <w:p w14:paraId="6CC9D910" w14:textId="77777777" w:rsidR="007D53A2" w:rsidRPr="007D53A2" w:rsidRDefault="007D53A2" w:rsidP="00503E2E">
            <w:pPr>
              <w:pStyle w:val="ListParagraph"/>
              <w:numPr>
                <w:ilvl w:val="0"/>
                <w:numId w:val="11"/>
              </w:numPr>
              <w:rPr>
                <w:rFonts w:ascii="Arial" w:hAnsi="Arial" w:cs="Arial"/>
                <w:sz w:val="22"/>
                <w:szCs w:val="22"/>
              </w:rPr>
            </w:pPr>
            <w:r w:rsidRPr="007D53A2">
              <w:rPr>
                <w:rFonts w:ascii="Arial" w:hAnsi="Arial" w:cs="Arial"/>
                <w:sz w:val="22"/>
                <w:szCs w:val="22"/>
              </w:rPr>
              <w:t>Completed Residential Building Inspection</w:t>
            </w:r>
          </w:p>
          <w:p w14:paraId="0DF2EBCB" w14:textId="77777777" w:rsidR="007D53A2" w:rsidRPr="007D53A2" w:rsidRDefault="007D53A2" w:rsidP="00503E2E">
            <w:pPr>
              <w:pStyle w:val="ListParagraph"/>
              <w:numPr>
                <w:ilvl w:val="0"/>
                <w:numId w:val="11"/>
              </w:numPr>
              <w:rPr>
                <w:rFonts w:ascii="Arial" w:hAnsi="Arial" w:cs="Arial"/>
                <w:sz w:val="22"/>
                <w:szCs w:val="22"/>
              </w:rPr>
            </w:pPr>
            <w:r w:rsidRPr="007D53A2">
              <w:rPr>
                <w:rFonts w:ascii="Arial" w:hAnsi="Arial" w:cs="Arial"/>
                <w:sz w:val="22"/>
                <w:szCs w:val="22"/>
              </w:rPr>
              <w:t>Building Design –Low Rise, Medium Rise and Open</w:t>
            </w:r>
          </w:p>
          <w:p w14:paraId="578C0464" w14:textId="7F4E50FD" w:rsidR="007D53A2" w:rsidRPr="007D53A2" w:rsidRDefault="007D53A2" w:rsidP="00503E2E">
            <w:pPr>
              <w:pStyle w:val="ListParagraph"/>
              <w:numPr>
                <w:ilvl w:val="0"/>
                <w:numId w:val="11"/>
              </w:numPr>
              <w:rPr>
                <w:rFonts w:ascii="Arial" w:hAnsi="Arial" w:cs="Arial"/>
                <w:sz w:val="22"/>
                <w:szCs w:val="22"/>
              </w:rPr>
            </w:pPr>
            <w:r w:rsidRPr="007D53A2">
              <w:rPr>
                <w:rFonts w:ascii="Arial" w:hAnsi="Arial" w:cs="Arial"/>
                <w:sz w:val="22"/>
                <w:szCs w:val="22"/>
              </w:rPr>
              <w:t>Site Classification</w:t>
            </w:r>
          </w:p>
          <w:permEnd w:id="549006262"/>
          <w:p w14:paraId="20C4D512" w14:textId="58EA4B5B" w:rsidR="008619E6" w:rsidRPr="00797AFE" w:rsidRDefault="008619E6" w:rsidP="00F06D5F">
            <w:pPr>
              <w:rPr>
                <w:rFonts w:ascii="Arial" w:hAnsi="Arial" w:cs="Arial"/>
                <w:sz w:val="22"/>
                <w:szCs w:val="22"/>
              </w:rPr>
            </w:pPr>
          </w:p>
        </w:tc>
        <w:permStart w:id="1303016540"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2EDFE4" w14:textId="77777777" w:rsidR="008619E6" w:rsidRPr="00797AFE" w:rsidRDefault="008619E6" w:rsidP="00F06D5F">
                <w:pPr>
                  <w:rPr>
                    <w:rFonts w:ascii="Arial" w:hAnsi="Arial" w:cs="Arial"/>
                    <w:sz w:val="44"/>
                    <w:szCs w:val="44"/>
                  </w:rPr>
                </w:pPr>
                <w:r w:rsidRPr="00797AFE">
                  <w:rPr>
                    <w:rFonts w:ascii="Arial" w:hAnsi="Arial" w:cs="Arial"/>
                    <w:sz w:val="44"/>
                    <w:szCs w:val="44"/>
                  </w:rPr>
                  <w:sym w:font="Wingdings" w:char="F0A8"/>
                </w:r>
              </w:p>
            </w:tc>
          </w:sdtContent>
        </w:sdt>
        <w:permEnd w:id="1303016540" w:displacedByCustomXml="prev"/>
      </w:tr>
    </w:tbl>
    <w:p w14:paraId="20CA16B8" w14:textId="77777777" w:rsidR="008619E6" w:rsidRPr="00797AFE" w:rsidRDefault="008619E6" w:rsidP="008619E6">
      <w:pPr>
        <w:rPr>
          <w:rFonts w:ascii="Arial" w:hAnsi="Arial" w:cs="Arial"/>
          <w:sz w:val="22"/>
          <w:szCs w:val="22"/>
        </w:rPr>
      </w:pPr>
    </w:p>
    <w:p w14:paraId="03D64200" w14:textId="77777777" w:rsidR="008619E6" w:rsidRPr="00797AFE" w:rsidRDefault="008619E6" w:rsidP="008619E6">
      <w:pPr>
        <w:rPr>
          <w:rFonts w:ascii="Arial" w:hAnsi="Arial" w:cs="Arial"/>
          <w:sz w:val="22"/>
          <w:szCs w:val="22"/>
        </w:rPr>
      </w:pPr>
    </w:p>
    <w:p w14:paraId="4DAEB378"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4227E8A5"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12590F78" w14:textId="77777777" w:rsidTr="00F06D5F">
        <w:trPr>
          <w:trHeight w:val="6293"/>
        </w:trPr>
        <w:tc>
          <w:tcPr>
            <w:tcW w:w="1027" w:type="dxa"/>
            <w:tcBorders>
              <w:top w:val="nil"/>
              <w:left w:val="nil"/>
              <w:bottom w:val="nil"/>
              <w:right w:val="single" w:sz="4" w:space="0" w:color="auto"/>
            </w:tcBorders>
          </w:tcPr>
          <w:p w14:paraId="1014EAEB" w14:textId="77777777" w:rsidR="008619E6" w:rsidRPr="00797AFE" w:rsidRDefault="008619E6" w:rsidP="00F06D5F">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17291" w14:textId="64663727" w:rsidR="00F06D5F" w:rsidRPr="00F06D5F" w:rsidRDefault="00A86F53" w:rsidP="00F06D5F">
            <w:pPr>
              <w:rPr>
                <w:rFonts w:ascii="Arial" w:hAnsi="Arial" w:cs="Arial"/>
                <w:sz w:val="22"/>
                <w:szCs w:val="22"/>
              </w:rPr>
            </w:pPr>
            <w:permStart w:id="685579226" w:edGrp="everyone"/>
            <w:r>
              <w:rPr>
                <w:rFonts w:ascii="Arial" w:hAnsi="Arial" w:cs="Arial"/>
                <w:sz w:val="22"/>
                <w:szCs w:val="22"/>
              </w:rPr>
              <w:t>1 C</w:t>
            </w:r>
            <w:r w:rsidR="00F06D5F" w:rsidRPr="00F06D5F">
              <w:rPr>
                <w:rFonts w:ascii="Arial" w:hAnsi="Arial" w:cs="Arial"/>
                <w:sz w:val="22"/>
                <w:szCs w:val="22"/>
              </w:rPr>
              <w:t>ontractual or legal requirements will outline a number of statutory approvals, such as electricity supply permits</w:t>
            </w:r>
          </w:p>
          <w:p w14:paraId="005DCBDC" w14:textId="46014729" w:rsidR="00F06D5F" w:rsidRPr="00F06D5F" w:rsidRDefault="00A86F53" w:rsidP="00F06D5F">
            <w:pPr>
              <w:rPr>
                <w:rFonts w:ascii="Arial" w:hAnsi="Arial" w:cs="Arial"/>
                <w:sz w:val="22"/>
                <w:szCs w:val="22"/>
              </w:rPr>
            </w:pPr>
            <w:r>
              <w:rPr>
                <w:rFonts w:ascii="Arial" w:hAnsi="Arial" w:cs="Arial"/>
                <w:sz w:val="22"/>
                <w:szCs w:val="22"/>
              </w:rPr>
              <w:t>2 The</w:t>
            </w:r>
            <w:r w:rsidR="00F06D5F" w:rsidRPr="00F06D5F">
              <w:rPr>
                <w:rFonts w:ascii="Arial" w:hAnsi="Arial" w:cs="Arial"/>
                <w:sz w:val="22"/>
                <w:szCs w:val="22"/>
              </w:rPr>
              <w:t xml:space="preserve"> electrical contractor will be able to advise if supply is available</w:t>
            </w:r>
          </w:p>
          <w:p w14:paraId="3E062ED6" w14:textId="36110E4E" w:rsidR="00F06D5F" w:rsidRPr="00A86F53" w:rsidRDefault="00F06D5F" w:rsidP="00503E2E">
            <w:pPr>
              <w:pStyle w:val="ListParagraph"/>
              <w:numPr>
                <w:ilvl w:val="0"/>
                <w:numId w:val="12"/>
              </w:numPr>
              <w:rPr>
                <w:rFonts w:ascii="Arial" w:hAnsi="Arial" w:cs="Arial"/>
                <w:sz w:val="22"/>
                <w:szCs w:val="22"/>
              </w:rPr>
            </w:pPr>
            <w:r w:rsidRPr="00A86F53">
              <w:rPr>
                <w:rFonts w:ascii="Arial" w:hAnsi="Arial" w:cs="Arial"/>
                <w:sz w:val="22"/>
                <w:szCs w:val="22"/>
              </w:rPr>
              <w:t>Should the premise not have supply available, the electrical contractor can complete an enquiry on the client’s behalf</w:t>
            </w:r>
          </w:p>
          <w:p w14:paraId="36B70A60" w14:textId="54BBEF7C" w:rsidR="00F06D5F" w:rsidRPr="00A86F53" w:rsidRDefault="00F06D5F" w:rsidP="00503E2E">
            <w:pPr>
              <w:pStyle w:val="ListParagraph"/>
              <w:numPr>
                <w:ilvl w:val="0"/>
                <w:numId w:val="12"/>
              </w:numPr>
              <w:rPr>
                <w:rFonts w:ascii="Arial" w:hAnsi="Arial" w:cs="Arial"/>
                <w:sz w:val="22"/>
                <w:szCs w:val="22"/>
              </w:rPr>
            </w:pPr>
            <w:r w:rsidRPr="00A86F53">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14:paraId="0C3EED78" w14:textId="5429040B" w:rsidR="00F06D5F" w:rsidRPr="00F06D5F" w:rsidRDefault="00A86F53" w:rsidP="00F06D5F">
            <w:pPr>
              <w:rPr>
                <w:rFonts w:ascii="Arial" w:hAnsi="Arial" w:cs="Arial"/>
                <w:sz w:val="22"/>
                <w:szCs w:val="22"/>
              </w:rPr>
            </w:pPr>
            <w:r>
              <w:rPr>
                <w:rFonts w:ascii="Arial" w:hAnsi="Arial" w:cs="Arial"/>
                <w:sz w:val="22"/>
                <w:szCs w:val="22"/>
              </w:rPr>
              <w:t>3 If</w:t>
            </w:r>
            <w:r w:rsidR="00F06D5F" w:rsidRPr="00F06D5F">
              <w:rPr>
                <w:rFonts w:ascii="Arial" w:hAnsi="Arial" w:cs="Arial"/>
                <w:sz w:val="22"/>
                <w:szCs w:val="22"/>
              </w:rPr>
              <w:t xml:space="preserve"> there is supply available, the electrical contractor will need to enter into a Network Connection Agreement with the Distribution Network Service Provider</w:t>
            </w:r>
          </w:p>
          <w:p w14:paraId="663D1928" w14:textId="7E64B8E2" w:rsidR="008619E6" w:rsidRDefault="00F06D5F" w:rsidP="00F06D5F">
            <w:pPr>
              <w:rPr>
                <w:rFonts w:ascii="Arial" w:hAnsi="Arial" w:cs="Arial"/>
                <w:sz w:val="22"/>
                <w:szCs w:val="22"/>
              </w:rPr>
            </w:pPr>
            <w:r w:rsidRPr="00A86F53">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r w:rsidR="00A86F53">
              <w:rPr>
                <w:rFonts w:ascii="Arial" w:hAnsi="Arial" w:cs="Arial"/>
                <w:sz w:val="22"/>
                <w:szCs w:val="22"/>
              </w:rPr>
              <w:t>.</w:t>
            </w:r>
          </w:p>
          <w:p w14:paraId="7915C37E" w14:textId="77777777" w:rsidR="00A86F53" w:rsidRDefault="00A86F53" w:rsidP="00F06D5F">
            <w:pPr>
              <w:rPr>
                <w:rFonts w:ascii="Arial" w:hAnsi="Arial" w:cs="Arial"/>
                <w:sz w:val="22"/>
                <w:szCs w:val="22"/>
              </w:rPr>
            </w:pPr>
          </w:p>
          <w:p w14:paraId="5A342018" w14:textId="114EC7BA" w:rsidR="00A86F53" w:rsidRPr="00A86F53" w:rsidRDefault="00A86F53" w:rsidP="00A86F53">
            <w:pPr>
              <w:rPr>
                <w:rFonts w:ascii="Arial" w:hAnsi="Arial" w:cs="Arial"/>
                <w:sz w:val="22"/>
                <w:szCs w:val="22"/>
              </w:rPr>
            </w:pPr>
            <w:r>
              <w:rPr>
                <w:rFonts w:ascii="Arial" w:hAnsi="Arial" w:cs="Arial"/>
                <w:sz w:val="22"/>
                <w:szCs w:val="22"/>
              </w:rPr>
              <w:t xml:space="preserve">4 </w:t>
            </w:r>
            <w:r w:rsidRPr="00A86F53">
              <w:rPr>
                <w:rFonts w:ascii="Arial" w:hAnsi="Arial" w:cs="Arial"/>
                <w:sz w:val="22"/>
                <w:szCs w:val="22"/>
              </w:rPr>
              <w:t>After agreeing to the connection offer, the electrical contractor will prepare the premises for connection</w:t>
            </w:r>
          </w:p>
          <w:p w14:paraId="10AE7CF3" w14:textId="1230F016" w:rsidR="00A86F53" w:rsidRPr="00A86F53" w:rsidRDefault="00A86F53" w:rsidP="00503E2E">
            <w:pPr>
              <w:pStyle w:val="ListParagraph"/>
              <w:numPr>
                <w:ilvl w:val="0"/>
                <w:numId w:val="13"/>
              </w:numPr>
              <w:rPr>
                <w:rFonts w:ascii="Arial" w:hAnsi="Arial" w:cs="Arial"/>
                <w:sz w:val="22"/>
                <w:szCs w:val="22"/>
              </w:rPr>
            </w:pPr>
            <w:r w:rsidRPr="00A86F53">
              <w:rPr>
                <w:rFonts w:ascii="Arial" w:hAnsi="Arial" w:cs="Arial"/>
                <w:sz w:val="22"/>
                <w:szCs w:val="22"/>
              </w:rPr>
              <w:t>The electrical contractor will submit an Electrical Work Request (EWR) to the Distribution Network Service Provider once the work is complete</w:t>
            </w:r>
          </w:p>
          <w:p w14:paraId="37810444" w14:textId="19DEB345" w:rsidR="00A86F53" w:rsidRPr="00A86F53" w:rsidRDefault="00A86F53" w:rsidP="00503E2E">
            <w:pPr>
              <w:pStyle w:val="ListParagraph"/>
              <w:numPr>
                <w:ilvl w:val="0"/>
                <w:numId w:val="13"/>
              </w:numPr>
              <w:rPr>
                <w:rFonts w:ascii="Arial" w:hAnsi="Arial" w:cs="Arial"/>
                <w:sz w:val="22"/>
                <w:szCs w:val="22"/>
              </w:rPr>
            </w:pPr>
            <w:r w:rsidRPr="00A86F53">
              <w:rPr>
                <w:rFonts w:ascii="Arial" w:hAnsi="Arial" w:cs="Arial"/>
                <w:sz w:val="22"/>
                <w:szCs w:val="22"/>
              </w:rPr>
              <w:t>A copy of the EWR will be sent to the client’s preferred electricity retailer</w:t>
            </w:r>
          </w:p>
          <w:p w14:paraId="2C25C439" w14:textId="00DDE0AE" w:rsidR="00A86F53" w:rsidRPr="00A86F53" w:rsidRDefault="00A86F53" w:rsidP="00A86F53">
            <w:pPr>
              <w:rPr>
                <w:rFonts w:ascii="Arial" w:hAnsi="Arial" w:cs="Arial"/>
                <w:sz w:val="22"/>
                <w:szCs w:val="22"/>
              </w:rPr>
            </w:pPr>
            <w:r>
              <w:rPr>
                <w:rFonts w:ascii="Arial" w:hAnsi="Arial" w:cs="Arial"/>
                <w:sz w:val="22"/>
                <w:szCs w:val="22"/>
              </w:rPr>
              <w:t xml:space="preserve">5 </w:t>
            </w:r>
            <w:r w:rsidRPr="00A86F53">
              <w:rPr>
                <w:rFonts w:ascii="Arial" w:hAnsi="Arial" w:cs="Arial"/>
                <w:sz w:val="22"/>
                <w:szCs w:val="22"/>
              </w:rPr>
              <w:t>Once all forms are received, the Distribution Network Service Provider will visit the premises to perform the requested work</w:t>
            </w:r>
          </w:p>
          <w:p w14:paraId="3FE59759" w14:textId="624054BC" w:rsidR="00A86F53" w:rsidRPr="00A86F53" w:rsidRDefault="00A86F53" w:rsidP="00A86F53">
            <w:pPr>
              <w:rPr>
                <w:rFonts w:ascii="Arial" w:hAnsi="Arial" w:cs="Arial"/>
                <w:sz w:val="22"/>
                <w:szCs w:val="22"/>
              </w:rPr>
            </w:pPr>
            <w:r w:rsidRPr="00A86F53">
              <w:rPr>
                <w:rFonts w:ascii="Arial" w:hAnsi="Arial" w:cs="Arial"/>
                <w:sz w:val="22"/>
                <w:szCs w:val="22"/>
              </w:rPr>
              <w:t>The Distribution Network Service Provider must adhere to timeframes for new connections (e.g. Energex will attend the property within 5 business days)</w:t>
            </w:r>
          </w:p>
          <w:permEnd w:id="685579226"/>
          <w:p w14:paraId="0D84FF35" w14:textId="361BDEBF" w:rsidR="008619E6" w:rsidRPr="00797AFE" w:rsidRDefault="008619E6" w:rsidP="00F06D5F">
            <w:pPr>
              <w:rPr>
                <w:rFonts w:ascii="Arial" w:hAnsi="Arial" w:cs="Arial"/>
                <w:sz w:val="22"/>
                <w:szCs w:val="22"/>
              </w:rPr>
            </w:pPr>
          </w:p>
        </w:tc>
        <w:permStart w:id="1850807886"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3F52D2" w14:textId="77777777" w:rsidR="008619E6" w:rsidRPr="00797AFE" w:rsidRDefault="008619E6" w:rsidP="00F06D5F">
                <w:pPr>
                  <w:rPr>
                    <w:rFonts w:ascii="Arial" w:hAnsi="Arial" w:cs="Arial"/>
                    <w:sz w:val="44"/>
                    <w:szCs w:val="44"/>
                  </w:rPr>
                </w:pPr>
                <w:r w:rsidRPr="00797AFE">
                  <w:rPr>
                    <w:rFonts w:ascii="Arial" w:hAnsi="Arial" w:cs="Arial"/>
                    <w:sz w:val="44"/>
                    <w:szCs w:val="44"/>
                  </w:rPr>
                  <w:sym w:font="Wingdings" w:char="F0A8"/>
                </w:r>
              </w:p>
            </w:tc>
          </w:sdtContent>
        </w:sdt>
        <w:permEnd w:id="1850807886" w:displacedByCustomXml="prev"/>
      </w:tr>
    </w:tbl>
    <w:p w14:paraId="7DB32583" w14:textId="77777777" w:rsidR="008619E6" w:rsidRPr="00797AFE" w:rsidRDefault="008619E6" w:rsidP="008619E6">
      <w:pPr>
        <w:rPr>
          <w:rFonts w:ascii="Arial" w:hAnsi="Arial" w:cs="Arial"/>
          <w:sz w:val="22"/>
          <w:szCs w:val="22"/>
        </w:rPr>
      </w:pPr>
    </w:p>
    <w:p w14:paraId="5CB31843" w14:textId="77777777" w:rsidR="008619E6" w:rsidRPr="00797AFE" w:rsidRDefault="008619E6" w:rsidP="008619E6">
      <w:pPr>
        <w:pStyle w:val="11CSTCPLQuestionBullet"/>
        <w:ind w:left="709" w:hanging="709"/>
      </w:pPr>
      <w:bookmarkStart w:id="3" w:name="_Ref496611484"/>
      <w:r>
        <w:t>True or False (Tick your response): Staged approval is one type of approval that may be sought for the building approval stage</w:t>
      </w:r>
      <w:r w:rsidRPr="00797AFE">
        <w:t>.</w:t>
      </w:r>
      <w:bookmarkEnd w:id="3"/>
    </w:p>
    <w:p w14:paraId="5DB69DF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0765AC73" w14:textId="77777777" w:rsidTr="00130BE0">
        <w:trPr>
          <w:trHeight w:val="510"/>
        </w:trPr>
        <w:tc>
          <w:tcPr>
            <w:tcW w:w="1557" w:type="pct"/>
            <w:tcBorders>
              <w:top w:val="nil"/>
              <w:left w:val="nil"/>
              <w:bottom w:val="nil"/>
              <w:right w:val="single" w:sz="12" w:space="0" w:color="auto"/>
            </w:tcBorders>
            <w:shd w:val="clear" w:color="auto" w:fill="auto"/>
          </w:tcPr>
          <w:p w14:paraId="41D75F47" w14:textId="77777777" w:rsidR="008619E6" w:rsidRPr="00797AFE" w:rsidRDefault="008619E6" w:rsidP="00130BE0">
            <w:pPr>
              <w:keepNext/>
              <w:ind w:left="993" w:hanging="993"/>
            </w:pPr>
            <w:r w:rsidRPr="00797AFE">
              <w:rPr>
                <w:rFonts w:ascii="Arial" w:hAnsi="Arial" w:cs="Arial"/>
                <w:b/>
                <w:sz w:val="22"/>
                <w:szCs w:val="22"/>
              </w:rPr>
              <w:t>Answer</w:t>
            </w:r>
          </w:p>
        </w:tc>
        <w:permStart w:id="18630868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6F105D" w14:textId="2FF8C176" w:rsidR="008619E6" w:rsidRPr="00797AFE" w:rsidRDefault="00D767A9"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3B0A22">
                  <w:rPr>
                    <w:rFonts w:ascii="Arial" w:hAnsi="Arial" w:cs="Arial"/>
                    <w:sz w:val="40"/>
                    <w:szCs w:val="44"/>
                  </w:rPr>
                  <w:sym w:font="Wingdings" w:char="F0FE"/>
                </w:r>
              </w:sdtContent>
            </w:sdt>
            <w:permEnd w:id="18630868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D3BD5E"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2714831C" w14:textId="77777777" w:rsidR="008619E6" w:rsidRPr="00797AFE" w:rsidRDefault="008619E6" w:rsidP="00130BE0">
            <w:pPr>
              <w:keepNext/>
              <w:ind w:left="993" w:hanging="993"/>
              <w:rPr>
                <w:rFonts w:ascii="Arial" w:hAnsi="Arial" w:cs="Arial"/>
                <w:sz w:val="44"/>
                <w:szCs w:val="44"/>
              </w:rPr>
            </w:pPr>
          </w:p>
        </w:tc>
        <w:permStart w:id="1532504592"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F69958"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532504592" w:displacedByCustomXml="prev"/>
      </w:tr>
      <w:tr w:rsidR="008619E6" w:rsidRPr="00797AFE" w14:paraId="6C135692" w14:textId="77777777" w:rsidTr="00130BE0">
        <w:trPr>
          <w:trHeight w:val="510"/>
        </w:trPr>
        <w:tc>
          <w:tcPr>
            <w:tcW w:w="1557" w:type="pct"/>
            <w:tcBorders>
              <w:top w:val="nil"/>
              <w:left w:val="nil"/>
              <w:bottom w:val="nil"/>
              <w:right w:val="single" w:sz="12" w:space="0" w:color="auto"/>
            </w:tcBorders>
          </w:tcPr>
          <w:p w14:paraId="62956555" w14:textId="77777777" w:rsidR="008619E6" w:rsidRPr="00797AFE" w:rsidRDefault="008619E6" w:rsidP="00130BE0">
            <w:pPr>
              <w:ind w:left="993" w:hanging="993"/>
              <w:jc w:val="center"/>
            </w:pPr>
          </w:p>
        </w:tc>
        <w:permStart w:id="15410437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5D5881" w14:textId="77777777" w:rsidR="008619E6" w:rsidRPr="00797AFE" w:rsidRDefault="00D767A9"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5410437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19128C"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6CE95BD9" w14:textId="77777777" w:rsidR="008619E6" w:rsidRPr="00797AFE" w:rsidRDefault="008619E6" w:rsidP="00130BE0">
            <w:pPr>
              <w:ind w:left="993" w:hanging="993"/>
            </w:pPr>
          </w:p>
        </w:tc>
        <w:tc>
          <w:tcPr>
            <w:tcW w:w="336" w:type="pct"/>
            <w:tcBorders>
              <w:top w:val="nil"/>
              <w:left w:val="nil"/>
              <w:bottom w:val="nil"/>
              <w:right w:val="nil"/>
            </w:tcBorders>
          </w:tcPr>
          <w:p w14:paraId="4F758F9D" w14:textId="77777777" w:rsidR="008619E6" w:rsidRPr="00797AFE" w:rsidRDefault="008619E6" w:rsidP="00130BE0">
            <w:pPr>
              <w:ind w:left="993" w:hanging="993"/>
            </w:pPr>
          </w:p>
        </w:tc>
      </w:tr>
    </w:tbl>
    <w:p w14:paraId="3CED0564" w14:textId="77777777" w:rsidR="008619E6" w:rsidRPr="00797AFE" w:rsidRDefault="008619E6" w:rsidP="008619E6">
      <w:pPr>
        <w:rPr>
          <w:rFonts w:ascii="Arial" w:hAnsi="Arial" w:cs="Arial"/>
          <w:sz w:val="22"/>
          <w:szCs w:val="22"/>
        </w:rPr>
      </w:pPr>
    </w:p>
    <w:p w14:paraId="6BF4ABF6" w14:textId="77777777" w:rsidR="008619E6" w:rsidRPr="00797AFE" w:rsidRDefault="008619E6" w:rsidP="008619E6">
      <w:pPr>
        <w:rPr>
          <w:rFonts w:ascii="Arial" w:hAnsi="Arial" w:cs="Arial"/>
          <w:sz w:val="22"/>
          <w:szCs w:val="22"/>
        </w:rPr>
      </w:pPr>
    </w:p>
    <w:p w14:paraId="2475E605"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5A0605C9"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204A21FD" w14:textId="77777777" w:rsidTr="00130BE0">
        <w:trPr>
          <w:trHeight w:val="510"/>
        </w:trPr>
        <w:tc>
          <w:tcPr>
            <w:tcW w:w="1557" w:type="pct"/>
            <w:tcBorders>
              <w:top w:val="nil"/>
              <w:left w:val="nil"/>
              <w:bottom w:val="nil"/>
              <w:right w:val="single" w:sz="12" w:space="0" w:color="auto"/>
            </w:tcBorders>
            <w:shd w:val="clear" w:color="auto" w:fill="auto"/>
          </w:tcPr>
          <w:p w14:paraId="3418E429" w14:textId="77777777" w:rsidR="008619E6" w:rsidRPr="00797AFE" w:rsidRDefault="008619E6" w:rsidP="00130BE0">
            <w:pPr>
              <w:keepNext/>
              <w:ind w:left="993" w:hanging="993"/>
            </w:pPr>
            <w:r w:rsidRPr="00797AFE">
              <w:rPr>
                <w:rFonts w:ascii="Arial" w:hAnsi="Arial" w:cs="Arial"/>
                <w:b/>
                <w:sz w:val="22"/>
                <w:szCs w:val="22"/>
              </w:rPr>
              <w:t>Answer</w:t>
            </w:r>
          </w:p>
        </w:tc>
        <w:permStart w:id="973210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F5C133" w14:textId="69F3D6C9" w:rsidR="008619E6" w:rsidRPr="00797AFE" w:rsidRDefault="00D767A9"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0D758E">
                  <w:rPr>
                    <w:rFonts w:ascii="Arial" w:hAnsi="Arial" w:cs="Arial"/>
                    <w:sz w:val="40"/>
                    <w:szCs w:val="44"/>
                  </w:rPr>
                  <w:sym w:font="Wingdings" w:char="F0FE"/>
                </w:r>
              </w:sdtContent>
            </w:sdt>
            <w:permEnd w:id="973210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01A63C"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6E530411" w14:textId="77777777" w:rsidR="008619E6" w:rsidRPr="00797AFE" w:rsidRDefault="008619E6" w:rsidP="00130BE0">
            <w:pPr>
              <w:keepNext/>
              <w:ind w:left="993" w:hanging="993"/>
              <w:rPr>
                <w:rFonts w:ascii="Arial" w:hAnsi="Arial" w:cs="Arial"/>
                <w:sz w:val="44"/>
                <w:szCs w:val="44"/>
              </w:rPr>
            </w:pPr>
          </w:p>
        </w:tc>
        <w:permStart w:id="243804639"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1CFE9D4"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43804639" w:displacedByCustomXml="prev"/>
      </w:tr>
      <w:tr w:rsidR="008619E6" w:rsidRPr="00797AFE" w14:paraId="113B991A" w14:textId="77777777" w:rsidTr="00130BE0">
        <w:trPr>
          <w:trHeight w:val="510"/>
        </w:trPr>
        <w:tc>
          <w:tcPr>
            <w:tcW w:w="1557" w:type="pct"/>
            <w:tcBorders>
              <w:top w:val="nil"/>
              <w:left w:val="nil"/>
              <w:bottom w:val="nil"/>
              <w:right w:val="single" w:sz="12" w:space="0" w:color="auto"/>
            </w:tcBorders>
          </w:tcPr>
          <w:p w14:paraId="5706B4B0" w14:textId="77777777" w:rsidR="008619E6" w:rsidRPr="00797AFE" w:rsidRDefault="008619E6" w:rsidP="00130BE0">
            <w:pPr>
              <w:ind w:left="993" w:hanging="993"/>
              <w:jc w:val="center"/>
            </w:pPr>
          </w:p>
        </w:tc>
        <w:permStart w:id="27238652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4EA33F" w14:textId="77777777" w:rsidR="008619E6" w:rsidRPr="00797AFE" w:rsidRDefault="00D767A9"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27238652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D98386"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9978B23" w14:textId="77777777" w:rsidR="008619E6" w:rsidRPr="00797AFE" w:rsidRDefault="008619E6" w:rsidP="00130BE0">
            <w:pPr>
              <w:ind w:left="993" w:hanging="993"/>
            </w:pPr>
          </w:p>
        </w:tc>
        <w:tc>
          <w:tcPr>
            <w:tcW w:w="336" w:type="pct"/>
            <w:tcBorders>
              <w:top w:val="nil"/>
              <w:left w:val="nil"/>
              <w:bottom w:val="nil"/>
              <w:right w:val="nil"/>
            </w:tcBorders>
          </w:tcPr>
          <w:p w14:paraId="25C1A74A" w14:textId="77777777" w:rsidR="008619E6" w:rsidRPr="00797AFE" w:rsidRDefault="008619E6" w:rsidP="00130BE0">
            <w:pPr>
              <w:ind w:left="993" w:hanging="993"/>
            </w:pPr>
          </w:p>
        </w:tc>
      </w:tr>
    </w:tbl>
    <w:p w14:paraId="366D3E68" w14:textId="77777777" w:rsidR="008619E6" w:rsidRPr="00797AFE" w:rsidRDefault="008619E6" w:rsidP="008619E6">
      <w:pPr>
        <w:rPr>
          <w:rFonts w:ascii="Arial" w:hAnsi="Arial" w:cs="Arial"/>
          <w:sz w:val="22"/>
          <w:szCs w:val="22"/>
        </w:rPr>
      </w:pPr>
    </w:p>
    <w:p w14:paraId="17FFEBF5" w14:textId="77777777" w:rsidR="008619E6" w:rsidRPr="00797AFE" w:rsidRDefault="008619E6" w:rsidP="008619E6">
      <w:pPr>
        <w:rPr>
          <w:rFonts w:ascii="Arial" w:hAnsi="Arial" w:cs="Arial"/>
          <w:sz w:val="22"/>
          <w:szCs w:val="22"/>
        </w:rPr>
      </w:pPr>
    </w:p>
    <w:p w14:paraId="500BD71E"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71486DD1"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3CFE1BE" w14:textId="77777777" w:rsidTr="00F06D5F">
        <w:trPr>
          <w:trHeight w:val="4876"/>
        </w:trPr>
        <w:tc>
          <w:tcPr>
            <w:tcW w:w="1027" w:type="dxa"/>
            <w:tcBorders>
              <w:top w:val="nil"/>
              <w:left w:val="nil"/>
              <w:bottom w:val="nil"/>
              <w:right w:val="single" w:sz="4" w:space="0" w:color="auto"/>
            </w:tcBorders>
          </w:tcPr>
          <w:p w14:paraId="02A9D58E" w14:textId="77777777" w:rsidR="008619E6" w:rsidRPr="00797AFE" w:rsidRDefault="008619E6" w:rsidP="00F06D5F">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543E78" w14:textId="49D16861" w:rsidR="00AF4842" w:rsidRPr="00AF4842" w:rsidRDefault="00AF4842" w:rsidP="00AF4842">
            <w:pPr>
              <w:rPr>
                <w:rFonts w:ascii="Arial" w:hAnsi="Arial" w:cs="Arial"/>
                <w:sz w:val="22"/>
                <w:szCs w:val="22"/>
              </w:rPr>
            </w:pPr>
            <w:permStart w:id="1687058812" w:edGrp="everyone"/>
            <w:r>
              <w:rPr>
                <w:rFonts w:ascii="Arial" w:hAnsi="Arial" w:cs="Arial"/>
                <w:sz w:val="22"/>
                <w:szCs w:val="22"/>
              </w:rPr>
              <w:t xml:space="preserve">1 </w:t>
            </w:r>
            <w:r w:rsidRPr="00AF4842">
              <w:rPr>
                <w:rFonts w:ascii="Arial" w:hAnsi="Arial" w:cs="Arial"/>
                <w:sz w:val="22"/>
                <w:szCs w:val="22"/>
              </w:rPr>
              <w:t>Your contractual or legal requirements will outline a number of statutory approvals, such as water service and sewerage connection approvals</w:t>
            </w:r>
          </w:p>
          <w:p w14:paraId="6DF89F0A" w14:textId="2EC4C01C" w:rsidR="00AF4842" w:rsidRPr="00AF4842" w:rsidRDefault="00AF4842" w:rsidP="00AF4842">
            <w:pPr>
              <w:rPr>
                <w:rFonts w:ascii="Arial" w:hAnsi="Arial" w:cs="Arial"/>
                <w:sz w:val="22"/>
                <w:szCs w:val="22"/>
              </w:rPr>
            </w:pPr>
            <w:r>
              <w:rPr>
                <w:rFonts w:ascii="Arial" w:hAnsi="Arial" w:cs="Arial"/>
                <w:sz w:val="22"/>
                <w:szCs w:val="22"/>
              </w:rPr>
              <w:t xml:space="preserve">2 </w:t>
            </w:r>
            <w:r w:rsidRPr="00AF4842">
              <w:rPr>
                <w:rFonts w:ascii="Arial" w:hAnsi="Arial" w:cs="Arial"/>
                <w:sz w:val="22"/>
                <w:szCs w:val="22"/>
              </w:rPr>
              <w:t>If you would like to connect or disconnect from the water and sewerage network or alter network infrastructure, you need to submit a Water Approval application</w:t>
            </w:r>
          </w:p>
          <w:p w14:paraId="445432D7" w14:textId="1F38FAC9" w:rsidR="00AF4842" w:rsidRDefault="00AF4842" w:rsidP="00F06D5F">
            <w:pPr>
              <w:rPr>
                <w:rFonts w:ascii="Arial" w:hAnsi="Arial" w:cs="Arial"/>
                <w:sz w:val="22"/>
                <w:szCs w:val="22"/>
              </w:rPr>
            </w:pPr>
            <w:r>
              <w:rPr>
                <w:rFonts w:ascii="Arial" w:hAnsi="Arial" w:cs="Arial"/>
                <w:sz w:val="22"/>
                <w:szCs w:val="22"/>
              </w:rPr>
              <w:t xml:space="preserve">     a) </w:t>
            </w:r>
            <w:r w:rsidRPr="00AF4842">
              <w:rPr>
                <w:rFonts w:ascii="Arial" w:hAnsi="Arial" w:cs="Arial"/>
                <w:sz w:val="22"/>
                <w:szCs w:val="22"/>
              </w:rPr>
              <w:t>In South East Queensland, this application is submitted to Queensland Urban Utilitie</w:t>
            </w:r>
            <w:r>
              <w:rPr>
                <w:rFonts w:ascii="Arial" w:hAnsi="Arial" w:cs="Arial"/>
                <w:sz w:val="22"/>
                <w:szCs w:val="22"/>
              </w:rPr>
              <w:t>s</w:t>
            </w:r>
          </w:p>
          <w:p w14:paraId="35D5BAE1" w14:textId="3A23ACF1" w:rsidR="008619E6" w:rsidRDefault="00AF4842" w:rsidP="00F06D5F">
            <w:pPr>
              <w:rPr>
                <w:rFonts w:ascii="Arial" w:hAnsi="Arial" w:cs="Arial"/>
                <w:sz w:val="22"/>
                <w:szCs w:val="22"/>
              </w:rPr>
            </w:pPr>
            <w:r>
              <w:rPr>
                <w:rFonts w:ascii="Arial" w:hAnsi="Arial" w:cs="Arial"/>
                <w:sz w:val="22"/>
                <w:szCs w:val="22"/>
              </w:rPr>
              <w:t xml:space="preserve">     b) </w:t>
            </w:r>
            <w:r w:rsidRPr="00AF4842">
              <w:rPr>
                <w:rFonts w:ascii="Arial" w:hAnsi="Arial" w:cs="Arial"/>
                <w:sz w:val="22"/>
                <w:szCs w:val="22"/>
              </w:rPr>
              <w:t>The</w:t>
            </w:r>
            <w:r>
              <w:rPr>
                <w:rFonts w:ascii="Arial" w:hAnsi="Arial" w:cs="Arial"/>
                <w:sz w:val="22"/>
                <w:szCs w:val="22"/>
              </w:rPr>
              <w:t xml:space="preserve"> </w:t>
            </w:r>
            <w:r w:rsidRPr="00AF4842">
              <w:rPr>
                <w:rFonts w:ascii="Arial" w:hAnsi="Arial" w:cs="Arial"/>
                <w:sz w:val="22"/>
                <w:szCs w:val="22"/>
              </w:rPr>
              <w:t>Water Approval Process</w:t>
            </w:r>
            <w:r>
              <w:rPr>
                <w:rFonts w:ascii="Arial" w:hAnsi="Arial" w:cs="Arial"/>
                <w:sz w:val="22"/>
                <w:szCs w:val="22"/>
              </w:rPr>
              <w:t xml:space="preserve"> </w:t>
            </w:r>
            <w:r w:rsidRPr="00AF4842">
              <w:rPr>
                <w:rFonts w:ascii="Arial" w:hAnsi="Arial" w:cs="Arial"/>
                <w:sz w:val="22"/>
                <w:szCs w:val="22"/>
              </w:rPr>
              <w:t>works in conjunction with the Council development assessment process, and applications do not need to be submitted at the same time</w:t>
            </w:r>
          </w:p>
          <w:p w14:paraId="7A16DDDE" w14:textId="228AFB03" w:rsidR="00AF4842" w:rsidRPr="00AF4842" w:rsidRDefault="00AF4842" w:rsidP="00AF4842">
            <w:pPr>
              <w:rPr>
                <w:rFonts w:ascii="Arial" w:hAnsi="Arial" w:cs="Arial"/>
                <w:sz w:val="22"/>
                <w:szCs w:val="22"/>
              </w:rPr>
            </w:pPr>
            <w:r>
              <w:rPr>
                <w:rFonts w:ascii="Arial" w:hAnsi="Arial" w:cs="Arial"/>
                <w:sz w:val="22"/>
                <w:szCs w:val="22"/>
              </w:rPr>
              <w:t xml:space="preserve">3 </w:t>
            </w:r>
            <w:r w:rsidRPr="00AF4842">
              <w:rPr>
                <w:rFonts w:ascii="Arial" w:hAnsi="Arial" w:cs="Arial"/>
                <w:sz w:val="22"/>
                <w:szCs w:val="22"/>
              </w:rPr>
              <w:t>Water and sewerage connection approvals are customised for all scales of development from a new house to a large factory or multi-stage residential sub-division</w:t>
            </w:r>
          </w:p>
          <w:p w14:paraId="761479D6" w14:textId="0FA811B9" w:rsidR="00AF4842" w:rsidRPr="00AF4842" w:rsidRDefault="00AF4842" w:rsidP="00503E2E">
            <w:pPr>
              <w:pStyle w:val="ListParagraph"/>
              <w:numPr>
                <w:ilvl w:val="0"/>
                <w:numId w:val="14"/>
              </w:numPr>
              <w:rPr>
                <w:rFonts w:ascii="Arial" w:hAnsi="Arial" w:cs="Arial"/>
                <w:sz w:val="22"/>
                <w:szCs w:val="22"/>
              </w:rPr>
            </w:pPr>
            <w:r w:rsidRPr="00AF4842">
              <w:rPr>
                <w:rFonts w:ascii="Arial" w:hAnsi="Arial" w:cs="Arial"/>
                <w:sz w:val="22"/>
                <w:szCs w:val="22"/>
              </w:rPr>
              <w:t>Where developers are proposing to connect to our water and sewerage services, councils will require evidence that a connection is available</w:t>
            </w:r>
          </w:p>
          <w:p w14:paraId="461C5C9F" w14:textId="44A23978" w:rsidR="00AF4842" w:rsidRDefault="001D0487" w:rsidP="00503E2E">
            <w:pPr>
              <w:pStyle w:val="ListParagraph"/>
              <w:numPr>
                <w:ilvl w:val="0"/>
                <w:numId w:val="14"/>
              </w:numPr>
              <w:rPr>
                <w:rFonts w:ascii="Arial" w:hAnsi="Arial" w:cs="Arial"/>
                <w:sz w:val="22"/>
                <w:szCs w:val="22"/>
              </w:rPr>
            </w:pPr>
            <w:r w:rsidRPr="00AF4842">
              <w:rPr>
                <w:rFonts w:ascii="Arial" w:hAnsi="Arial" w:cs="Arial"/>
                <w:sz w:val="22"/>
                <w:szCs w:val="22"/>
              </w:rPr>
              <w:t>Generally,</w:t>
            </w:r>
            <w:r w:rsidR="00AF4842" w:rsidRPr="00AF4842">
              <w:rPr>
                <w:rFonts w:ascii="Arial" w:hAnsi="Arial" w:cs="Arial"/>
                <w:sz w:val="22"/>
                <w:szCs w:val="22"/>
              </w:rPr>
              <w:t xml:space="preserve"> the evidence required, and therefore the relative timing of the two approvals, will depend on the complexity of the proposed development and the likely availability of services</w:t>
            </w:r>
          </w:p>
          <w:p w14:paraId="5A18E263" w14:textId="77777777" w:rsidR="00AF4842" w:rsidRPr="00AF4842" w:rsidRDefault="00AF4842" w:rsidP="00AF4842">
            <w:pPr>
              <w:pStyle w:val="ListParagraph"/>
              <w:rPr>
                <w:rFonts w:ascii="Arial" w:hAnsi="Arial" w:cs="Arial"/>
                <w:sz w:val="22"/>
                <w:szCs w:val="22"/>
              </w:rPr>
            </w:pPr>
          </w:p>
          <w:p w14:paraId="472DD004" w14:textId="0BA38155" w:rsidR="00AF4842" w:rsidRDefault="00AF4842" w:rsidP="00AF4842">
            <w:pPr>
              <w:rPr>
                <w:rFonts w:ascii="Arial" w:hAnsi="Arial" w:cs="Arial"/>
                <w:sz w:val="22"/>
                <w:szCs w:val="22"/>
              </w:rPr>
            </w:pPr>
            <w:r w:rsidRPr="00AF4842">
              <w:rPr>
                <w:rFonts w:ascii="Arial" w:hAnsi="Arial" w:cs="Arial"/>
                <w:sz w:val="22"/>
                <w:szCs w:val="22"/>
              </w:rPr>
              <w:t>Standard connections</w:t>
            </w:r>
            <w:r>
              <w:rPr>
                <w:rFonts w:ascii="Arial" w:hAnsi="Arial" w:cs="Arial"/>
                <w:sz w:val="22"/>
                <w:szCs w:val="22"/>
              </w:rPr>
              <w:t xml:space="preserve"> </w:t>
            </w:r>
            <w:r w:rsidRPr="00AF4842">
              <w:rPr>
                <w:rFonts w:ascii="Arial" w:hAnsi="Arial" w:cs="Arial"/>
                <w:sz w:val="22"/>
                <w:szCs w:val="22"/>
              </w:rPr>
              <w:t>for simple residential developments are usually completed within five (5) days</w:t>
            </w:r>
          </w:p>
          <w:permEnd w:id="1687058812"/>
          <w:p w14:paraId="487247FB" w14:textId="42F46BBB" w:rsidR="008619E6" w:rsidRPr="00797AFE" w:rsidRDefault="008619E6" w:rsidP="00F06D5F">
            <w:pPr>
              <w:rPr>
                <w:rFonts w:ascii="Arial" w:hAnsi="Arial" w:cs="Arial"/>
                <w:sz w:val="22"/>
                <w:szCs w:val="22"/>
              </w:rPr>
            </w:pPr>
          </w:p>
        </w:tc>
        <w:permStart w:id="1470918008"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404625" w14:textId="77777777" w:rsidR="008619E6" w:rsidRPr="00797AFE" w:rsidRDefault="00130BE0" w:rsidP="00F06D5F">
                <w:pPr>
                  <w:rPr>
                    <w:rFonts w:ascii="Arial" w:hAnsi="Arial" w:cs="Arial"/>
                    <w:sz w:val="44"/>
                    <w:szCs w:val="44"/>
                  </w:rPr>
                </w:pPr>
                <w:r>
                  <w:rPr>
                    <w:rFonts w:ascii="Arial" w:hAnsi="Arial" w:cs="Arial"/>
                    <w:sz w:val="44"/>
                    <w:szCs w:val="44"/>
                  </w:rPr>
                  <w:sym w:font="Wingdings" w:char="F0A8"/>
                </w:r>
              </w:p>
            </w:tc>
          </w:sdtContent>
        </w:sdt>
        <w:permEnd w:id="1470918008" w:displacedByCustomXml="prev"/>
      </w:tr>
    </w:tbl>
    <w:p w14:paraId="491409DE" w14:textId="77777777" w:rsidR="008619E6" w:rsidRPr="00797AFE" w:rsidRDefault="008619E6" w:rsidP="008619E6">
      <w:pPr>
        <w:rPr>
          <w:rFonts w:ascii="Arial" w:hAnsi="Arial" w:cs="Arial"/>
          <w:sz w:val="22"/>
          <w:szCs w:val="22"/>
        </w:rPr>
      </w:pPr>
    </w:p>
    <w:p w14:paraId="20CB6D4E" w14:textId="77777777" w:rsidR="008619E6" w:rsidRDefault="008619E6" w:rsidP="008619E6">
      <w:pPr>
        <w:rPr>
          <w:rFonts w:ascii="Arial" w:hAnsi="Arial" w:cs="Arial"/>
          <w:sz w:val="22"/>
          <w:szCs w:val="22"/>
        </w:rPr>
      </w:pPr>
    </w:p>
    <w:p w14:paraId="372D1324"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574422B2"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57653A84" w14:textId="77777777" w:rsidTr="00F06D5F">
        <w:tc>
          <w:tcPr>
            <w:tcW w:w="611" w:type="pct"/>
            <w:tcBorders>
              <w:top w:val="nil"/>
              <w:left w:val="nil"/>
              <w:bottom w:val="nil"/>
              <w:right w:val="single" w:sz="12" w:space="0" w:color="auto"/>
            </w:tcBorders>
            <w:shd w:val="clear" w:color="auto" w:fill="auto"/>
          </w:tcPr>
          <w:p w14:paraId="6BF3DF9A" w14:textId="77777777" w:rsidR="008619E6" w:rsidRDefault="008619E6" w:rsidP="00F06D5F">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5D60817" w14:textId="77777777" w:rsidR="008619E6" w:rsidRPr="00721F99" w:rsidRDefault="008619E6" w:rsidP="00F06D5F">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F01189E" w14:textId="77777777" w:rsidR="008619E6" w:rsidRDefault="008619E6" w:rsidP="00F06D5F">
            <w:pPr>
              <w:ind w:right="82"/>
              <w:jc w:val="center"/>
            </w:pPr>
            <w:r>
              <w:t>Classes 2 to 9</w:t>
            </w:r>
          </w:p>
        </w:tc>
        <w:tc>
          <w:tcPr>
            <w:tcW w:w="335" w:type="pct"/>
            <w:tcBorders>
              <w:top w:val="nil"/>
              <w:left w:val="single" w:sz="12" w:space="0" w:color="auto"/>
              <w:bottom w:val="nil"/>
              <w:right w:val="nil"/>
            </w:tcBorders>
            <w:shd w:val="clear" w:color="auto" w:fill="auto"/>
          </w:tcPr>
          <w:p w14:paraId="681A636D" w14:textId="77777777" w:rsidR="008619E6" w:rsidRDefault="008619E6" w:rsidP="00F06D5F">
            <w:pPr>
              <w:keepNext/>
              <w:ind w:left="993" w:hanging="993"/>
            </w:pPr>
            <w:r w:rsidRPr="00E106BF">
              <w:rPr>
                <w:rFonts w:ascii="Arial" w:hAnsi="Arial" w:cs="Arial"/>
                <w:sz w:val="44"/>
                <w:szCs w:val="44"/>
              </w:rPr>
              <w:sym w:font="Wingdings" w:char="F071"/>
            </w:r>
          </w:p>
        </w:tc>
      </w:tr>
      <w:tr w:rsidR="008619E6" w14:paraId="6968D5B1" w14:textId="77777777" w:rsidTr="00F06D5F">
        <w:trPr>
          <w:trHeight w:val="850"/>
          <w:hidden/>
        </w:trPr>
        <w:tc>
          <w:tcPr>
            <w:tcW w:w="611" w:type="pct"/>
            <w:tcBorders>
              <w:top w:val="nil"/>
              <w:left w:val="nil"/>
              <w:bottom w:val="nil"/>
              <w:right w:val="single" w:sz="12" w:space="0" w:color="auto"/>
            </w:tcBorders>
          </w:tcPr>
          <w:p w14:paraId="6182C5B3" w14:textId="77777777" w:rsidR="008619E6" w:rsidRPr="00FE608E" w:rsidRDefault="008619E6" w:rsidP="00F06D5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0E74582" w14:textId="030C6D13" w:rsidR="008619E6" w:rsidRPr="009A0D34" w:rsidRDefault="001D0487" w:rsidP="00F06D5F">
            <w:pPr>
              <w:rPr>
                <w:rFonts w:ascii="Arial" w:hAnsi="Arial" w:cs="Arial"/>
                <w:sz w:val="22"/>
                <w:szCs w:val="22"/>
              </w:rPr>
            </w:pPr>
            <w:permStart w:id="414670017" w:edGrp="everyone"/>
            <w:r>
              <w:rPr>
                <w:rFonts w:ascii="Arial" w:hAnsi="Arial" w:cs="Arial"/>
                <w:sz w:val="22"/>
                <w:szCs w:val="22"/>
              </w:rPr>
              <w:t>Queensland Government, Department of Agriculture, Fisheries and Forestry-Construction timbers in Queensland: Book 1 and Book 2: Properties and specifications for satisfactory performance of construction timbers in Queensland – Class 1&amp; 10 buildings (Houses, carports, garages, greenhouses and sheds.</w:t>
            </w:r>
            <w:permEnd w:id="414670017"/>
          </w:p>
        </w:tc>
        <w:tc>
          <w:tcPr>
            <w:tcW w:w="2027" w:type="pct"/>
            <w:tcBorders>
              <w:left w:val="single" w:sz="4" w:space="0" w:color="auto"/>
            </w:tcBorders>
            <w:shd w:val="clear" w:color="auto" w:fill="auto"/>
            <w:vAlign w:val="center"/>
          </w:tcPr>
          <w:p w14:paraId="1EB8BC70" w14:textId="77777777" w:rsidR="001D0487" w:rsidRPr="001D0487" w:rsidRDefault="001D0487" w:rsidP="001D0487">
            <w:pPr>
              <w:rPr>
                <w:rFonts w:ascii="Arial" w:hAnsi="Arial" w:cs="Arial"/>
                <w:sz w:val="22"/>
                <w:szCs w:val="22"/>
              </w:rPr>
            </w:pPr>
            <w:permStart w:id="1105025251" w:edGrp="everyone"/>
            <w:r w:rsidRPr="001D0487">
              <w:rPr>
                <w:rFonts w:ascii="Arial" w:hAnsi="Arial" w:cs="Arial"/>
                <w:sz w:val="22"/>
                <w:szCs w:val="22"/>
              </w:rPr>
              <w:t>NCC Volume One contains technical design and construction requirements for all Class 2 to 9 buildings (multi-residential, commercial, industrial, and public assembly buildings) and their associated structures.</w:t>
            </w:r>
          </w:p>
          <w:p w14:paraId="3021D042" w14:textId="77777777" w:rsidR="001D0487" w:rsidRPr="001D0487" w:rsidRDefault="001D0487" w:rsidP="001D0487">
            <w:pPr>
              <w:rPr>
                <w:rFonts w:ascii="Arial" w:hAnsi="Arial" w:cs="Arial"/>
                <w:sz w:val="22"/>
                <w:szCs w:val="22"/>
              </w:rPr>
            </w:pPr>
            <w:r w:rsidRPr="001D0487">
              <w:rPr>
                <w:rFonts w:ascii="Arial" w:hAnsi="Arial" w:cs="Arial"/>
                <w:sz w:val="22"/>
                <w:szCs w:val="22"/>
              </w:rPr>
              <w:t>NCC Volume One contains the requirements for—</w:t>
            </w:r>
          </w:p>
          <w:p w14:paraId="1C3F36F7" w14:textId="4CC516A8" w:rsidR="001D0487" w:rsidRPr="00124A81" w:rsidRDefault="001D0487" w:rsidP="00503E2E">
            <w:pPr>
              <w:pStyle w:val="ListParagraph"/>
              <w:numPr>
                <w:ilvl w:val="0"/>
                <w:numId w:val="15"/>
              </w:numPr>
              <w:rPr>
                <w:rFonts w:ascii="Arial" w:hAnsi="Arial" w:cs="Arial"/>
                <w:sz w:val="22"/>
                <w:szCs w:val="22"/>
              </w:rPr>
            </w:pPr>
            <w:r w:rsidRPr="00124A81">
              <w:rPr>
                <w:rFonts w:ascii="Arial" w:hAnsi="Arial" w:cs="Arial"/>
                <w:sz w:val="22"/>
                <w:szCs w:val="22"/>
              </w:rPr>
              <w:t>all Class 2 to 9 buildings; and</w:t>
            </w:r>
          </w:p>
          <w:p w14:paraId="66AA8EAF" w14:textId="11828B51" w:rsidR="00124A81" w:rsidRPr="00124A81" w:rsidRDefault="001D0487" w:rsidP="00503E2E">
            <w:pPr>
              <w:pStyle w:val="ListParagraph"/>
              <w:numPr>
                <w:ilvl w:val="0"/>
                <w:numId w:val="15"/>
              </w:numPr>
              <w:rPr>
                <w:rFonts w:ascii="Arial" w:hAnsi="Arial" w:cs="Arial"/>
                <w:sz w:val="22"/>
                <w:szCs w:val="22"/>
              </w:rPr>
            </w:pPr>
            <w:r w:rsidRPr="00124A81">
              <w:rPr>
                <w:rFonts w:ascii="Arial" w:hAnsi="Arial" w:cs="Arial"/>
                <w:sz w:val="22"/>
                <w:szCs w:val="22"/>
              </w:rPr>
              <w:t>access requirements for people with a disability in Class 1b and 10a buildings; and</w:t>
            </w:r>
          </w:p>
          <w:p w14:paraId="73627220" w14:textId="2621098D" w:rsidR="008619E6" w:rsidRPr="009A0D34" w:rsidRDefault="00124A81" w:rsidP="00F06D5F">
            <w:pPr>
              <w:rPr>
                <w:rFonts w:ascii="Arial" w:hAnsi="Arial" w:cs="Arial"/>
                <w:sz w:val="22"/>
                <w:szCs w:val="22"/>
              </w:rPr>
            </w:pPr>
            <w:r>
              <w:rPr>
                <w:rFonts w:ascii="Arial" w:hAnsi="Arial" w:cs="Arial"/>
                <w:sz w:val="22"/>
                <w:szCs w:val="22"/>
              </w:rPr>
              <w:t xml:space="preserve">c)) </w:t>
            </w:r>
            <w:r w:rsidR="001D0487" w:rsidRPr="00124A81">
              <w:rPr>
                <w:rFonts w:ascii="Arial" w:hAnsi="Arial" w:cs="Arial"/>
                <w:sz w:val="22"/>
                <w:szCs w:val="22"/>
              </w:rPr>
              <w:t>certain Class 10b structures including access requirements for people with a disability in Class 10b swimming</w:t>
            </w:r>
            <w:r>
              <w:rPr>
                <w:rFonts w:ascii="Arial" w:hAnsi="Arial" w:cs="Arial"/>
                <w:sz w:val="22"/>
                <w:szCs w:val="22"/>
              </w:rPr>
              <w:t xml:space="preserve"> </w:t>
            </w:r>
            <w:r w:rsidR="001D0487" w:rsidRPr="00124A81">
              <w:rPr>
                <w:rFonts w:ascii="Arial" w:hAnsi="Arial" w:cs="Arial"/>
                <w:sz w:val="22"/>
                <w:szCs w:val="22"/>
              </w:rPr>
              <w:t>pools.</w:t>
            </w:r>
            <w:permEnd w:id="1105025251"/>
          </w:p>
        </w:tc>
        <w:tc>
          <w:tcPr>
            <w:tcW w:w="335" w:type="pct"/>
            <w:tcBorders>
              <w:top w:val="nil"/>
              <w:left w:val="single" w:sz="12" w:space="0" w:color="auto"/>
              <w:bottom w:val="nil"/>
              <w:right w:val="nil"/>
            </w:tcBorders>
          </w:tcPr>
          <w:p w14:paraId="22C13707" w14:textId="77777777" w:rsidR="008619E6" w:rsidRDefault="008619E6" w:rsidP="00F06D5F">
            <w:pPr>
              <w:ind w:left="993" w:hanging="993"/>
            </w:pPr>
          </w:p>
        </w:tc>
      </w:tr>
    </w:tbl>
    <w:p w14:paraId="75DAD272" w14:textId="77777777" w:rsidR="008619E6" w:rsidRDefault="008619E6" w:rsidP="008619E6">
      <w:pPr>
        <w:rPr>
          <w:rFonts w:ascii="Arial" w:hAnsi="Arial" w:cs="Arial"/>
          <w:sz w:val="22"/>
          <w:szCs w:val="22"/>
        </w:rPr>
      </w:pPr>
    </w:p>
    <w:p w14:paraId="66C855E0"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2E9352F5" w14:textId="77777777" w:rsidR="008619E6" w:rsidRPr="00797AFE" w:rsidRDefault="008619E6" w:rsidP="008619E6">
      <w:pPr>
        <w:pStyle w:val="11CSTCPLQuestionBullet"/>
        <w:ind w:left="709" w:hanging="709"/>
      </w:pPr>
      <w:bookmarkStart w:id="7" w:name="_Ref496611503"/>
      <w:r w:rsidRPr="00797AFE">
        <w:t>Describe the long-term benefits of sustainable building solutions. List one (1) environmental benefit and one (1) benefit for the client.</w:t>
      </w:r>
      <w:bookmarkEnd w:id="7"/>
    </w:p>
    <w:p w14:paraId="64E2600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800B785" w14:textId="77777777" w:rsidTr="00F06D5F">
        <w:tc>
          <w:tcPr>
            <w:tcW w:w="624" w:type="pct"/>
            <w:tcBorders>
              <w:top w:val="nil"/>
              <w:left w:val="nil"/>
              <w:bottom w:val="nil"/>
              <w:right w:val="single" w:sz="12" w:space="0" w:color="auto"/>
            </w:tcBorders>
            <w:shd w:val="clear" w:color="auto" w:fill="auto"/>
          </w:tcPr>
          <w:p w14:paraId="5B8A3937" w14:textId="77777777" w:rsidR="008619E6" w:rsidRPr="00797AFE" w:rsidRDefault="008619E6" w:rsidP="00F06D5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C1E2EC" w14:textId="77777777" w:rsidR="008619E6" w:rsidRPr="00797AFE" w:rsidRDefault="008619E6" w:rsidP="00F06D5F">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092B5FD0" w14:textId="77777777" w:rsidR="008619E6" w:rsidRPr="00797AFE" w:rsidRDefault="008619E6" w:rsidP="00F06D5F">
            <w:pPr>
              <w:keepNext/>
              <w:ind w:left="993" w:right="82" w:hanging="993"/>
              <w:jc w:val="center"/>
            </w:pPr>
            <w:r w:rsidRPr="00797AFE">
              <w:t>Definition</w:t>
            </w:r>
          </w:p>
        </w:tc>
        <w:permStart w:id="1678523548"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076D80" w14:textId="77777777" w:rsidR="008619E6" w:rsidRPr="00797AFE" w:rsidRDefault="008619E6" w:rsidP="00F06D5F">
                <w:pPr>
                  <w:keepNext/>
                  <w:ind w:left="993" w:hanging="993"/>
                </w:pPr>
                <w:r w:rsidRPr="00797AFE">
                  <w:rPr>
                    <w:rFonts w:ascii="Arial" w:hAnsi="Arial" w:cs="Arial"/>
                    <w:sz w:val="44"/>
                    <w:szCs w:val="44"/>
                  </w:rPr>
                  <w:sym w:font="Wingdings" w:char="F0A8"/>
                </w:r>
              </w:p>
            </w:tc>
          </w:sdtContent>
        </w:sdt>
        <w:permEnd w:id="1678523548" w:displacedByCustomXml="prev"/>
      </w:tr>
      <w:tr w:rsidR="008619E6" w:rsidRPr="00797AFE" w14:paraId="7112FCBE" w14:textId="77777777" w:rsidTr="00F06D5F">
        <w:trPr>
          <w:trHeight w:val="2268"/>
        </w:trPr>
        <w:tc>
          <w:tcPr>
            <w:tcW w:w="624" w:type="pct"/>
            <w:tcBorders>
              <w:top w:val="nil"/>
              <w:left w:val="nil"/>
              <w:bottom w:val="nil"/>
              <w:right w:val="single" w:sz="12" w:space="0" w:color="auto"/>
            </w:tcBorders>
          </w:tcPr>
          <w:p w14:paraId="6E8D31FF" w14:textId="77777777" w:rsidR="008619E6" w:rsidRPr="00797AFE" w:rsidRDefault="008619E6" w:rsidP="00F06D5F">
            <w:pPr>
              <w:ind w:left="993" w:hanging="993"/>
              <w:jc w:val="center"/>
            </w:pPr>
          </w:p>
        </w:tc>
        <w:tc>
          <w:tcPr>
            <w:tcW w:w="1096" w:type="pct"/>
            <w:tcBorders>
              <w:top w:val="single" w:sz="12" w:space="0" w:color="auto"/>
              <w:right w:val="single" w:sz="4" w:space="0" w:color="auto"/>
            </w:tcBorders>
            <w:shd w:val="clear" w:color="auto" w:fill="auto"/>
            <w:vAlign w:val="center"/>
          </w:tcPr>
          <w:p w14:paraId="39C3E4D2" w14:textId="77777777" w:rsidR="008619E6" w:rsidRPr="00797AFE" w:rsidRDefault="008619E6" w:rsidP="00F06D5F">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2B2E1665" w14:textId="435EC800" w:rsidR="008619E6" w:rsidRPr="00797AFE" w:rsidRDefault="000877EC" w:rsidP="00F06D5F">
            <w:pPr>
              <w:ind w:right="82"/>
              <w:jc w:val="left"/>
              <w:rPr>
                <w:rFonts w:ascii="Arial" w:hAnsi="Arial" w:cs="Arial"/>
                <w:sz w:val="22"/>
              </w:rPr>
            </w:pPr>
            <w:permStart w:id="654605704" w:edGrp="everyone"/>
            <w:r w:rsidRPr="000877EC">
              <w:rPr>
                <w:rFonts w:ascii="Arial" w:hAnsi="Arial" w:cs="Arial"/>
                <w:sz w:val="22"/>
              </w:rPr>
              <w:t>Framing: Engineered structural products are recycled/reconstituted wood materials that employ laminated wood chips or strands and finger jointing. These materials drastically minimise the amount of waste created in processing the raw materials. Waste wood and entire trees, regardless of species, shape, and age, can be used in making those products.</w:t>
            </w:r>
            <w:permEnd w:id="654605704"/>
          </w:p>
        </w:tc>
        <w:tc>
          <w:tcPr>
            <w:tcW w:w="335" w:type="pct"/>
            <w:tcBorders>
              <w:top w:val="nil"/>
              <w:left w:val="single" w:sz="12" w:space="0" w:color="auto"/>
              <w:bottom w:val="nil"/>
              <w:right w:val="nil"/>
            </w:tcBorders>
          </w:tcPr>
          <w:p w14:paraId="221DECD2" w14:textId="77777777" w:rsidR="008619E6" w:rsidRPr="00797AFE" w:rsidRDefault="008619E6" w:rsidP="00F06D5F">
            <w:pPr>
              <w:ind w:left="993" w:hanging="993"/>
            </w:pPr>
          </w:p>
        </w:tc>
      </w:tr>
      <w:tr w:rsidR="008619E6" w:rsidRPr="00797AFE" w14:paraId="7174EFBF" w14:textId="77777777" w:rsidTr="00F06D5F">
        <w:trPr>
          <w:trHeight w:val="2268"/>
        </w:trPr>
        <w:tc>
          <w:tcPr>
            <w:tcW w:w="624" w:type="pct"/>
            <w:tcBorders>
              <w:top w:val="nil"/>
              <w:left w:val="nil"/>
              <w:bottom w:val="nil"/>
              <w:right w:val="single" w:sz="12" w:space="0" w:color="auto"/>
            </w:tcBorders>
          </w:tcPr>
          <w:p w14:paraId="0076F7AB"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6F080B4C" w14:textId="77777777" w:rsidR="008619E6" w:rsidRPr="00797AFE" w:rsidRDefault="008619E6" w:rsidP="00F06D5F">
            <w:pPr>
              <w:jc w:val="center"/>
            </w:pPr>
            <w:r w:rsidRPr="00797AFE">
              <w:t>Client benefit</w:t>
            </w:r>
          </w:p>
        </w:tc>
        <w:tc>
          <w:tcPr>
            <w:tcW w:w="2945" w:type="pct"/>
            <w:tcBorders>
              <w:left w:val="single" w:sz="4" w:space="0" w:color="auto"/>
            </w:tcBorders>
            <w:shd w:val="clear" w:color="auto" w:fill="auto"/>
            <w:vAlign w:val="center"/>
          </w:tcPr>
          <w:p w14:paraId="22A65AF3" w14:textId="54D9AA60" w:rsidR="008619E6" w:rsidRPr="00797AFE" w:rsidRDefault="000877EC" w:rsidP="00F06D5F">
            <w:pPr>
              <w:ind w:right="82"/>
              <w:jc w:val="left"/>
              <w:rPr>
                <w:rFonts w:ascii="Arial" w:hAnsi="Arial" w:cs="Arial"/>
                <w:sz w:val="22"/>
              </w:rPr>
            </w:pPr>
            <w:permStart w:id="2040755120" w:edGrp="everyone"/>
            <w:r>
              <w:rPr>
                <w:rFonts w:ascii="Arial" w:hAnsi="Arial" w:cs="Arial"/>
                <w:sz w:val="22"/>
              </w:rPr>
              <w:t>Paint: low voc paint uses less of the volatile organic compounds used to make it that are contribute to ozone and smog formation and are linked to respiratory illnesses and memory impairment.</w:t>
            </w:r>
            <w:permEnd w:id="2040755120"/>
          </w:p>
        </w:tc>
        <w:tc>
          <w:tcPr>
            <w:tcW w:w="335" w:type="pct"/>
            <w:tcBorders>
              <w:top w:val="nil"/>
              <w:left w:val="single" w:sz="12" w:space="0" w:color="auto"/>
              <w:bottom w:val="nil"/>
              <w:right w:val="nil"/>
            </w:tcBorders>
          </w:tcPr>
          <w:p w14:paraId="62FBD05A" w14:textId="77777777" w:rsidR="008619E6" w:rsidRPr="00797AFE" w:rsidRDefault="008619E6" w:rsidP="00F06D5F">
            <w:pPr>
              <w:ind w:left="993" w:hanging="993"/>
            </w:pPr>
          </w:p>
        </w:tc>
      </w:tr>
    </w:tbl>
    <w:p w14:paraId="2E1E7789" w14:textId="77777777" w:rsidR="008619E6" w:rsidRPr="00797AFE" w:rsidRDefault="008619E6" w:rsidP="008619E6">
      <w:pPr>
        <w:rPr>
          <w:rFonts w:ascii="Arial" w:hAnsi="Arial" w:cs="Arial"/>
          <w:sz w:val="22"/>
          <w:szCs w:val="22"/>
        </w:rPr>
      </w:pPr>
    </w:p>
    <w:p w14:paraId="61DC9411" w14:textId="77777777" w:rsidR="008619E6" w:rsidRPr="00797AFE" w:rsidRDefault="008619E6" w:rsidP="008619E6">
      <w:pPr>
        <w:rPr>
          <w:rFonts w:ascii="Arial" w:hAnsi="Arial" w:cs="Arial"/>
          <w:sz w:val="22"/>
          <w:szCs w:val="22"/>
        </w:rPr>
      </w:pPr>
    </w:p>
    <w:p w14:paraId="66292D16"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54B387D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1ACA8D95" w14:textId="77777777" w:rsidTr="00F06D5F">
        <w:tc>
          <w:tcPr>
            <w:tcW w:w="555" w:type="pct"/>
            <w:tcBorders>
              <w:top w:val="nil"/>
              <w:left w:val="nil"/>
              <w:bottom w:val="nil"/>
              <w:right w:val="single" w:sz="12" w:space="0" w:color="auto"/>
            </w:tcBorders>
            <w:shd w:val="clear" w:color="auto" w:fill="auto"/>
          </w:tcPr>
          <w:p w14:paraId="066E7389" w14:textId="77777777" w:rsidR="008619E6" w:rsidRPr="00797AFE" w:rsidRDefault="008619E6" w:rsidP="00F06D5F">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65305FE" w14:textId="77777777" w:rsidR="008619E6" w:rsidRPr="00797AFE" w:rsidRDefault="008619E6" w:rsidP="00F06D5F">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4A19B618" w14:textId="77777777" w:rsidR="008619E6" w:rsidRPr="00797AFE" w:rsidRDefault="008619E6" w:rsidP="00F06D5F">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76B81DF" w14:textId="77777777" w:rsidR="008619E6" w:rsidRPr="00797AFE" w:rsidRDefault="008619E6" w:rsidP="00F06D5F">
            <w:pPr>
              <w:keepNext/>
              <w:ind w:left="993" w:right="82" w:hanging="993"/>
              <w:jc w:val="center"/>
            </w:pPr>
            <w:r w:rsidRPr="00797AFE">
              <w:t>Definition</w:t>
            </w:r>
          </w:p>
        </w:tc>
        <w:permStart w:id="534015173"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26228F8" w14:textId="77777777" w:rsidR="008619E6" w:rsidRPr="00797AFE" w:rsidRDefault="008619E6" w:rsidP="00F06D5F">
                <w:pPr>
                  <w:keepNext/>
                  <w:ind w:left="993" w:hanging="993"/>
                </w:pPr>
                <w:r w:rsidRPr="00797AFE">
                  <w:rPr>
                    <w:rFonts w:ascii="Arial" w:hAnsi="Arial" w:cs="Arial"/>
                    <w:sz w:val="44"/>
                    <w:szCs w:val="44"/>
                  </w:rPr>
                  <w:sym w:font="Wingdings" w:char="F0A8"/>
                </w:r>
              </w:p>
            </w:tc>
          </w:sdtContent>
        </w:sdt>
        <w:permEnd w:id="534015173" w:displacedByCustomXml="prev"/>
      </w:tr>
      <w:tr w:rsidR="008619E6" w:rsidRPr="00797AFE" w14:paraId="5B687610" w14:textId="77777777" w:rsidTr="00F06D5F">
        <w:tc>
          <w:tcPr>
            <w:tcW w:w="555" w:type="pct"/>
            <w:tcBorders>
              <w:top w:val="nil"/>
              <w:left w:val="nil"/>
              <w:bottom w:val="nil"/>
              <w:right w:val="single" w:sz="12" w:space="0" w:color="auto"/>
            </w:tcBorders>
          </w:tcPr>
          <w:p w14:paraId="67A65EA6" w14:textId="77777777" w:rsidR="008619E6" w:rsidRPr="00797AFE" w:rsidRDefault="008619E6" w:rsidP="00F06D5F">
            <w:pPr>
              <w:ind w:left="993" w:hanging="993"/>
              <w:jc w:val="center"/>
            </w:pPr>
          </w:p>
        </w:tc>
        <w:tc>
          <w:tcPr>
            <w:tcW w:w="224" w:type="pct"/>
            <w:tcBorders>
              <w:top w:val="single" w:sz="12" w:space="0" w:color="auto"/>
              <w:right w:val="single" w:sz="12" w:space="0" w:color="auto"/>
            </w:tcBorders>
            <w:shd w:val="clear" w:color="auto" w:fill="auto"/>
            <w:vAlign w:val="center"/>
          </w:tcPr>
          <w:p w14:paraId="7489F81E" w14:textId="77777777" w:rsidR="008619E6" w:rsidRPr="00797AFE" w:rsidRDefault="008619E6" w:rsidP="00F06D5F">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6C0093BA" w14:textId="77777777" w:rsidR="008619E6" w:rsidRPr="00797AFE" w:rsidRDefault="008619E6" w:rsidP="00F06D5F">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6D303816" w14:textId="5511F585" w:rsidR="008619E6" w:rsidRPr="00797AFE" w:rsidRDefault="008619E6" w:rsidP="00F06D5F">
            <w:pPr>
              <w:ind w:left="161" w:right="82" w:hanging="161"/>
              <w:jc w:val="center"/>
            </w:pPr>
            <w:r w:rsidRPr="00797AFE">
              <w:t>1</w:t>
            </w:r>
            <w:r w:rsidRPr="00797AFE">
              <w:rPr>
                <w:rFonts w:ascii="Arial" w:hAnsi="Arial" w:cs="Arial"/>
                <w:sz w:val="22"/>
              </w:rPr>
              <w:t xml:space="preserve"> -</w:t>
            </w:r>
            <w:permStart w:id="1756382671" w:edGrp="everyone"/>
            <w:r w:rsidR="005552FB">
              <w:rPr>
                <w:rFonts w:ascii="Arial" w:hAnsi="Arial" w:cs="Arial"/>
                <w:sz w:val="22"/>
              </w:rPr>
              <w:t>B</w:t>
            </w:r>
            <w:permEnd w:id="1756382671"/>
          </w:p>
        </w:tc>
        <w:tc>
          <w:tcPr>
            <w:tcW w:w="248" w:type="pct"/>
            <w:tcBorders>
              <w:top w:val="single" w:sz="12" w:space="0" w:color="auto"/>
              <w:left w:val="single" w:sz="12" w:space="0" w:color="auto"/>
              <w:right w:val="single" w:sz="4" w:space="0" w:color="auto"/>
            </w:tcBorders>
            <w:shd w:val="clear" w:color="auto" w:fill="auto"/>
            <w:vAlign w:val="center"/>
          </w:tcPr>
          <w:p w14:paraId="6DE48506" w14:textId="77777777" w:rsidR="008619E6" w:rsidRPr="00797AFE" w:rsidRDefault="008619E6" w:rsidP="00F06D5F">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72D019B5" w14:textId="77777777" w:rsidR="008619E6" w:rsidRPr="00797AFE" w:rsidRDefault="008619E6" w:rsidP="00F06D5F">
            <w:pPr>
              <w:ind w:right="82"/>
              <w:jc w:val="center"/>
            </w:pPr>
            <w:r w:rsidRPr="00797AFE">
              <w:t>Covers personal injury or property damage.</w:t>
            </w:r>
          </w:p>
        </w:tc>
        <w:tc>
          <w:tcPr>
            <w:tcW w:w="334" w:type="pct"/>
            <w:tcBorders>
              <w:top w:val="nil"/>
              <w:left w:val="single" w:sz="12" w:space="0" w:color="auto"/>
              <w:bottom w:val="nil"/>
              <w:right w:val="nil"/>
            </w:tcBorders>
          </w:tcPr>
          <w:p w14:paraId="34772F90" w14:textId="77777777" w:rsidR="008619E6" w:rsidRPr="00797AFE" w:rsidRDefault="008619E6" w:rsidP="00F06D5F">
            <w:pPr>
              <w:ind w:left="993" w:hanging="993"/>
            </w:pPr>
          </w:p>
        </w:tc>
      </w:tr>
      <w:tr w:rsidR="008619E6" w:rsidRPr="00797AFE" w14:paraId="21970BE0" w14:textId="77777777" w:rsidTr="00F06D5F">
        <w:tc>
          <w:tcPr>
            <w:tcW w:w="555" w:type="pct"/>
            <w:tcBorders>
              <w:top w:val="nil"/>
              <w:left w:val="nil"/>
              <w:bottom w:val="nil"/>
              <w:right w:val="single" w:sz="12" w:space="0" w:color="auto"/>
            </w:tcBorders>
          </w:tcPr>
          <w:p w14:paraId="518619FB" w14:textId="77777777" w:rsidR="008619E6" w:rsidRPr="00797AFE" w:rsidRDefault="008619E6" w:rsidP="00F06D5F">
            <w:pPr>
              <w:ind w:left="993" w:hanging="993"/>
              <w:jc w:val="center"/>
            </w:pPr>
          </w:p>
        </w:tc>
        <w:tc>
          <w:tcPr>
            <w:tcW w:w="224" w:type="pct"/>
            <w:tcBorders>
              <w:right w:val="single" w:sz="12" w:space="0" w:color="auto"/>
            </w:tcBorders>
            <w:shd w:val="clear" w:color="auto" w:fill="auto"/>
            <w:vAlign w:val="center"/>
          </w:tcPr>
          <w:p w14:paraId="209F87AE" w14:textId="77777777" w:rsidR="008619E6" w:rsidRPr="00797AFE" w:rsidRDefault="008619E6" w:rsidP="00F06D5F">
            <w:pPr>
              <w:ind w:left="161" w:right="82" w:hanging="161"/>
              <w:jc w:val="center"/>
            </w:pPr>
            <w:r w:rsidRPr="00797AFE">
              <w:t>2</w:t>
            </w:r>
          </w:p>
        </w:tc>
        <w:tc>
          <w:tcPr>
            <w:tcW w:w="1020" w:type="pct"/>
            <w:tcBorders>
              <w:right w:val="single" w:sz="12" w:space="0" w:color="auto"/>
            </w:tcBorders>
            <w:shd w:val="clear" w:color="auto" w:fill="auto"/>
            <w:vAlign w:val="center"/>
          </w:tcPr>
          <w:p w14:paraId="2324DB5B" w14:textId="77777777" w:rsidR="008619E6" w:rsidRPr="00797AFE" w:rsidRDefault="008619E6" w:rsidP="00F06D5F">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57FFEDED" w14:textId="368788CE" w:rsidR="008619E6" w:rsidRPr="00797AFE" w:rsidRDefault="008619E6" w:rsidP="00F06D5F">
            <w:pPr>
              <w:ind w:left="161" w:right="82" w:hanging="161"/>
              <w:jc w:val="center"/>
            </w:pPr>
            <w:r w:rsidRPr="00797AFE">
              <w:t>2</w:t>
            </w:r>
            <w:r w:rsidRPr="00797AFE">
              <w:rPr>
                <w:rFonts w:ascii="Arial" w:hAnsi="Arial" w:cs="Arial"/>
                <w:sz w:val="22"/>
              </w:rPr>
              <w:t xml:space="preserve"> -</w:t>
            </w:r>
            <w:permStart w:id="1739550586" w:edGrp="everyone"/>
            <w:r w:rsidR="005552FB">
              <w:rPr>
                <w:rFonts w:ascii="Arial" w:hAnsi="Arial" w:cs="Arial"/>
                <w:sz w:val="22"/>
              </w:rPr>
              <w:t>C</w:t>
            </w:r>
            <w:permEnd w:id="1739550586"/>
          </w:p>
        </w:tc>
        <w:tc>
          <w:tcPr>
            <w:tcW w:w="248" w:type="pct"/>
            <w:tcBorders>
              <w:left w:val="single" w:sz="12" w:space="0" w:color="auto"/>
              <w:right w:val="single" w:sz="4" w:space="0" w:color="auto"/>
            </w:tcBorders>
            <w:shd w:val="clear" w:color="auto" w:fill="auto"/>
            <w:vAlign w:val="center"/>
          </w:tcPr>
          <w:p w14:paraId="10577BF6" w14:textId="77777777" w:rsidR="008619E6" w:rsidRPr="00797AFE" w:rsidRDefault="008619E6" w:rsidP="00F06D5F">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073B3E33" w14:textId="77777777" w:rsidR="008619E6" w:rsidRPr="00797AFE" w:rsidRDefault="008619E6" w:rsidP="00F06D5F">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06CDD5FD" w14:textId="77777777" w:rsidR="008619E6" w:rsidRPr="00797AFE" w:rsidRDefault="008619E6" w:rsidP="00F06D5F">
            <w:pPr>
              <w:ind w:left="993" w:hanging="993"/>
            </w:pPr>
          </w:p>
        </w:tc>
      </w:tr>
      <w:tr w:rsidR="008619E6" w:rsidRPr="00797AFE" w14:paraId="0360DC4D" w14:textId="77777777" w:rsidTr="00F06D5F">
        <w:tc>
          <w:tcPr>
            <w:tcW w:w="555" w:type="pct"/>
            <w:tcBorders>
              <w:top w:val="nil"/>
              <w:left w:val="nil"/>
              <w:bottom w:val="nil"/>
              <w:right w:val="single" w:sz="12" w:space="0" w:color="auto"/>
            </w:tcBorders>
          </w:tcPr>
          <w:p w14:paraId="3AAF565C" w14:textId="77777777" w:rsidR="008619E6" w:rsidRPr="00797AFE" w:rsidRDefault="008619E6" w:rsidP="00F06D5F">
            <w:pPr>
              <w:ind w:left="993" w:hanging="993"/>
              <w:jc w:val="center"/>
            </w:pPr>
          </w:p>
        </w:tc>
        <w:tc>
          <w:tcPr>
            <w:tcW w:w="224" w:type="pct"/>
            <w:tcBorders>
              <w:right w:val="single" w:sz="12" w:space="0" w:color="auto"/>
            </w:tcBorders>
            <w:shd w:val="clear" w:color="auto" w:fill="auto"/>
            <w:vAlign w:val="center"/>
          </w:tcPr>
          <w:p w14:paraId="7390D3EC" w14:textId="77777777" w:rsidR="008619E6" w:rsidRPr="00797AFE" w:rsidRDefault="008619E6" w:rsidP="00F06D5F">
            <w:pPr>
              <w:ind w:left="161" w:right="82" w:hanging="161"/>
              <w:jc w:val="center"/>
            </w:pPr>
            <w:r w:rsidRPr="00797AFE">
              <w:t>3</w:t>
            </w:r>
          </w:p>
        </w:tc>
        <w:tc>
          <w:tcPr>
            <w:tcW w:w="1020" w:type="pct"/>
            <w:tcBorders>
              <w:right w:val="single" w:sz="12" w:space="0" w:color="auto"/>
            </w:tcBorders>
            <w:shd w:val="clear" w:color="auto" w:fill="auto"/>
            <w:vAlign w:val="center"/>
          </w:tcPr>
          <w:p w14:paraId="161EF009" w14:textId="77777777" w:rsidR="008619E6" w:rsidRPr="00797AFE" w:rsidRDefault="008619E6" w:rsidP="00F06D5F">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3BEB40F1" w14:textId="3A6E954A" w:rsidR="008619E6" w:rsidRPr="00797AFE" w:rsidRDefault="008619E6" w:rsidP="00F06D5F">
            <w:pPr>
              <w:ind w:left="161" w:right="82" w:hanging="161"/>
              <w:jc w:val="center"/>
            </w:pPr>
            <w:r w:rsidRPr="00797AFE">
              <w:t>3</w:t>
            </w:r>
            <w:r w:rsidRPr="00797AFE">
              <w:rPr>
                <w:rFonts w:ascii="Arial" w:hAnsi="Arial" w:cs="Arial"/>
                <w:sz w:val="22"/>
              </w:rPr>
              <w:t xml:space="preserve"> -</w:t>
            </w:r>
            <w:permStart w:id="488865597" w:edGrp="everyone"/>
            <w:r w:rsidR="005552FB">
              <w:rPr>
                <w:rFonts w:ascii="Arial" w:hAnsi="Arial" w:cs="Arial"/>
                <w:sz w:val="22"/>
              </w:rPr>
              <w:t>A</w:t>
            </w:r>
            <w:permEnd w:id="488865597"/>
          </w:p>
        </w:tc>
        <w:tc>
          <w:tcPr>
            <w:tcW w:w="248" w:type="pct"/>
            <w:tcBorders>
              <w:left w:val="single" w:sz="12" w:space="0" w:color="auto"/>
              <w:right w:val="single" w:sz="4" w:space="0" w:color="auto"/>
            </w:tcBorders>
            <w:shd w:val="clear" w:color="auto" w:fill="auto"/>
            <w:vAlign w:val="center"/>
          </w:tcPr>
          <w:p w14:paraId="4B2735D1" w14:textId="77777777" w:rsidR="008619E6" w:rsidRPr="00797AFE" w:rsidRDefault="008619E6" w:rsidP="00F06D5F">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3A486BB7" w14:textId="77777777" w:rsidR="008619E6" w:rsidRPr="00797AFE" w:rsidRDefault="008619E6" w:rsidP="00F06D5F">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07592EB0" w14:textId="77777777" w:rsidR="008619E6" w:rsidRPr="00797AFE" w:rsidRDefault="008619E6" w:rsidP="00F06D5F">
            <w:pPr>
              <w:ind w:left="993" w:hanging="993"/>
            </w:pPr>
          </w:p>
        </w:tc>
      </w:tr>
      <w:tr w:rsidR="008619E6" w:rsidRPr="00797AFE" w14:paraId="0F271525" w14:textId="77777777" w:rsidTr="00F06D5F">
        <w:tc>
          <w:tcPr>
            <w:tcW w:w="555" w:type="pct"/>
            <w:tcBorders>
              <w:top w:val="nil"/>
              <w:left w:val="nil"/>
              <w:bottom w:val="nil"/>
              <w:right w:val="single" w:sz="12" w:space="0" w:color="auto"/>
            </w:tcBorders>
          </w:tcPr>
          <w:p w14:paraId="35F01897" w14:textId="77777777" w:rsidR="008619E6" w:rsidRPr="00797AFE" w:rsidRDefault="008619E6" w:rsidP="00F06D5F">
            <w:pPr>
              <w:ind w:left="993" w:hanging="993"/>
              <w:jc w:val="center"/>
            </w:pPr>
          </w:p>
        </w:tc>
        <w:tc>
          <w:tcPr>
            <w:tcW w:w="224" w:type="pct"/>
            <w:tcBorders>
              <w:right w:val="single" w:sz="12" w:space="0" w:color="auto"/>
            </w:tcBorders>
            <w:shd w:val="clear" w:color="auto" w:fill="auto"/>
            <w:vAlign w:val="center"/>
          </w:tcPr>
          <w:p w14:paraId="56EC2F8C" w14:textId="77777777" w:rsidR="008619E6" w:rsidRPr="00797AFE" w:rsidRDefault="008619E6" w:rsidP="00F06D5F">
            <w:pPr>
              <w:ind w:left="161" w:right="82" w:hanging="161"/>
              <w:jc w:val="center"/>
            </w:pPr>
            <w:r w:rsidRPr="00797AFE">
              <w:t>4</w:t>
            </w:r>
          </w:p>
        </w:tc>
        <w:tc>
          <w:tcPr>
            <w:tcW w:w="1020" w:type="pct"/>
            <w:tcBorders>
              <w:right w:val="single" w:sz="12" w:space="0" w:color="auto"/>
            </w:tcBorders>
            <w:shd w:val="clear" w:color="auto" w:fill="auto"/>
            <w:vAlign w:val="center"/>
          </w:tcPr>
          <w:p w14:paraId="3DE8EDC5" w14:textId="77777777" w:rsidR="008619E6" w:rsidRPr="00797AFE" w:rsidRDefault="008619E6" w:rsidP="00F06D5F">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2BF6653A" w14:textId="3234D94B" w:rsidR="008619E6" w:rsidRPr="00797AFE" w:rsidRDefault="008619E6" w:rsidP="00F06D5F">
            <w:pPr>
              <w:ind w:left="161" w:right="82" w:hanging="161"/>
              <w:jc w:val="center"/>
            </w:pPr>
            <w:r w:rsidRPr="00797AFE">
              <w:t>4</w:t>
            </w:r>
            <w:r w:rsidRPr="00797AFE">
              <w:rPr>
                <w:rFonts w:ascii="Arial" w:hAnsi="Arial" w:cs="Arial"/>
                <w:sz w:val="22"/>
              </w:rPr>
              <w:t xml:space="preserve"> -</w:t>
            </w:r>
            <w:permStart w:id="1615229251" w:edGrp="everyone"/>
            <w:r w:rsidR="005552FB">
              <w:rPr>
                <w:rFonts w:ascii="Arial" w:hAnsi="Arial" w:cs="Arial"/>
                <w:sz w:val="22"/>
              </w:rPr>
              <w:t>D</w:t>
            </w:r>
            <w:permEnd w:id="1615229251"/>
          </w:p>
        </w:tc>
        <w:tc>
          <w:tcPr>
            <w:tcW w:w="248" w:type="pct"/>
            <w:tcBorders>
              <w:left w:val="single" w:sz="12" w:space="0" w:color="auto"/>
              <w:right w:val="single" w:sz="4" w:space="0" w:color="auto"/>
            </w:tcBorders>
            <w:shd w:val="clear" w:color="auto" w:fill="auto"/>
            <w:vAlign w:val="center"/>
          </w:tcPr>
          <w:p w14:paraId="26962090" w14:textId="77777777" w:rsidR="008619E6" w:rsidRPr="00797AFE" w:rsidRDefault="008619E6" w:rsidP="00F06D5F">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686BFA85" w14:textId="77777777" w:rsidR="008619E6" w:rsidRPr="00797AFE" w:rsidRDefault="008619E6" w:rsidP="00F06D5F">
            <w:pPr>
              <w:ind w:right="82"/>
              <w:jc w:val="center"/>
            </w:pPr>
            <w:r w:rsidRPr="00797AFE">
              <w:t>Covers death, injury or illness of employees.</w:t>
            </w:r>
          </w:p>
        </w:tc>
        <w:tc>
          <w:tcPr>
            <w:tcW w:w="334" w:type="pct"/>
            <w:tcBorders>
              <w:top w:val="nil"/>
              <w:left w:val="single" w:sz="12" w:space="0" w:color="auto"/>
              <w:bottom w:val="nil"/>
              <w:right w:val="nil"/>
            </w:tcBorders>
          </w:tcPr>
          <w:p w14:paraId="1176A1BA" w14:textId="77777777" w:rsidR="008619E6" w:rsidRPr="00797AFE" w:rsidRDefault="008619E6" w:rsidP="00F06D5F">
            <w:pPr>
              <w:ind w:left="993" w:hanging="993"/>
            </w:pPr>
          </w:p>
        </w:tc>
      </w:tr>
    </w:tbl>
    <w:p w14:paraId="6962E53C" w14:textId="77777777" w:rsidR="008619E6" w:rsidRPr="00797AFE" w:rsidRDefault="008619E6" w:rsidP="008619E6">
      <w:pPr>
        <w:jc w:val="left"/>
        <w:rPr>
          <w:rFonts w:ascii="Arial" w:hAnsi="Arial"/>
          <w:b/>
          <w:sz w:val="20"/>
        </w:rPr>
      </w:pPr>
    </w:p>
    <w:p w14:paraId="120122DD" w14:textId="77777777" w:rsidR="008619E6" w:rsidRPr="00797AFE" w:rsidRDefault="008619E6" w:rsidP="008619E6">
      <w:pPr>
        <w:rPr>
          <w:rFonts w:ascii="Arial" w:hAnsi="Arial" w:cs="Arial"/>
          <w:sz w:val="22"/>
          <w:szCs w:val="22"/>
        </w:rPr>
      </w:pPr>
    </w:p>
    <w:p w14:paraId="50A3399F"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20E67197"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2CA7E854" w14:textId="77777777" w:rsidTr="00130BE0">
        <w:trPr>
          <w:trHeight w:val="510"/>
        </w:trPr>
        <w:tc>
          <w:tcPr>
            <w:tcW w:w="1557" w:type="pct"/>
            <w:tcBorders>
              <w:top w:val="nil"/>
              <w:left w:val="nil"/>
              <w:bottom w:val="nil"/>
              <w:right w:val="single" w:sz="12" w:space="0" w:color="auto"/>
            </w:tcBorders>
            <w:shd w:val="clear" w:color="auto" w:fill="auto"/>
          </w:tcPr>
          <w:p w14:paraId="43A065C1" w14:textId="77777777" w:rsidR="008619E6" w:rsidRPr="00797AFE" w:rsidRDefault="008619E6" w:rsidP="00130BE0">
            <w:pPr>
              <w:keepNext/>
              <w:ind w:left="993" w:hanging="993"/>
            </w:pPr>
            <w:r w:rsidRPr="00797AFE">
              <w:rPr>
                <w:rFonts w:ascii="Arial" w:hAnsi="Arial" w:cs="Arial"/>
                <w:b/>
                <w:sz w:val="22"/>
                <w:szCs w:val="22"/>
              </w:rPr>
              <w:t>Answer</w:t>
            </w:r>
          </w:p>
        </w:tc>
        <w:permStart w:id="101195300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6C63EB" w14:textId="19530FA2" w:rsidR="008619E6" w:rsidRPr="00797AFE" w:rsidRDefault="00D767A9"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5552FB">
                  <w:rPr>
                    <w:rFonts w:ascii="Arial" w:hAnsi="Arial" w:cs="Arial"/>
                    <w:sz w:val="40"/>
                    <w:szCs w:val="44"/>
                  </w:rPr>
                  <w:sym w:font="Wingdings" w:char="F0FE"/>
                </w:r>
              </w:sdtContent>
            </w:sdt>
            <w:permEnd w:id="101195300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42212A"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6BFF0639" w14:textId="77777777" w:rsidR="008619E6" w:rsidRPr="00797AFE" w:rsidRDefault="008619E6" w:rsidP="00130BE0">
            <w:pPr>
              <w:keepNext/>
              <w:ind w:left="993" w:hanging="993"/>
              <w:rPr>
                <w:rFonts w:ascii="Arial" w:hAnsi="Arial" w:cs="Arial"/>
                <w:sz w:val="44"/>
                <w:szCs w:val="44"/>
              </w:rPr>
            </w:pPr>
          </w:p>
        </w:tc>
        <w:permStart w:id="1038092346"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19E9ADD"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1038092346" w:displacedByCustomXml="prev"/>
      </w:tr>
      <w:tr w:rsidR="008619E6" w:rsidRPr="00797AFE" w14:paraId="0F20E1AB" w14:textId="77777777" w:rsidTr="00130BE0">
        <w:trPr>
          <w:trHeight w:val="510"/>
        </w:trPr>
        <w:tc>
          <w:tcPr>
            <w:tcW w:w="1557" w:type="pct"/>
            <w:tcBorders>
              <w:top w:val="nil"/>
              <w:left w:val="nil"/>
              <w:bottom w:val="nil"/>
              <w:right w:val="single" w:sz="12" w:space="0" w:color="auto"/>
            </w:tcBorders>
          </w:tcPr>
          <w:p w14:paraId="4088A267" w14:textId="77777777" w:rsidR="008619E6" w:rsidRPr="00797AFE" w:rsidRDefault="008619E6" w:rsidP="00130BE0">
            <w:pPr>
              <w:ind w:left="993" w:hanging="993"/>
              <w:jc w:val="center"/>
            </w:pPr>
          </w:p>
        </w:tc>
        <w:permStart w:id="42082240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CB129F" w14:textId="77777777" w:rsidR="008619E6" w:rsidRPr="00797AFE" w:rsidRDefault="00D767A9"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42082240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96495D"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98921F7" w14:textId="77777777" w:rsidR="008619E6" w:rsidRPr="00797AFE" w:rsidRDefault="008619E6" w:rsidP="00130BE0">
            <w:pPr>
              <w:ind w:left="993" w:hanging="993"/>
            </w:pPr>
          </w:p>
        </w:tc>
        <w:tc>
          <w:tcPr>
            <w:tcW w:w="336" w:type="pct"/>
            <w:tcBorders>
              <w:top w:val="nil"/>
              <w:left w:val="nil"/>
              <w:bottom w:val="nil"/>
              <w:right w:val="nil"/>
            </w:tcBorders>
          </w:tcPr>
          <w:p w14:paraId="7CE8EEDF" w14:textId="77777777" w:rsidR="008619E6" w:rsidRPr="00797AFE" w:rsidRDefault="008619E6" w:rsidP="00130BE0">
            <w:pPr>
              <w:ind w:left="993" w:hanging="993"/>
            </w:pPr>
          </w:p>
        </w:tc>
      </w:tr>
    </w:tbl>
    <w:p w14:paraId="7B7E0BF3" w14:textId="77777777" w:rsidR="008619E6" w:rsidRPr="00797AFE" w:rsidRDefault="008619E6" w:rsidP="008619E6">
      <w:pPr>
        <w:rPr>
          <w:rFonts w:ascii="Arial" w:hAnsi="Arial" w:cs="Arial"/>
          <w:sz w:val="22"/>
          <w:szCs w:val="22"/>
        </w:rPr>
      </w:pPr>
    </w:p>
    <w:p w14:paraId="2D9D5746"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0829E4C9" w14:textId="77777777" w:rsidR="008619E6" w:rsidRPr="00797AFE" w:rsidRDefault="008619E6" w:rsidP="008619E6">
      <w:pPr>
        <w:pStyle w:val="11CSTCPLQuestionBullet"/>
        <w:ind w:left="709" w:hanging="709"/>
      </w:pPr>
      <w:bookmarkStart w:id="10" w:name="_Ref496611526"/>
      <w:r w:rsidRPr="00797AFE">
        <w:t>Select and describe five (5) trades involved in the construction process.</w:t>
      </w:r>
      <w:bookmarkEnd w:id="10"/>
    </w:p>
    <w:p w14:paraId="4A3AAA04"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5C05A52E" w14:textId="77777777" w:rsidTr="00F06D5F">
        <w:tc>
          <w:tcPr>
            <w:tcW w:w="624" w:type="pct"/>
            <w:tcBorders>
              <w:top w:val="nil"/>
              <w:left w:val="nil"/>
              <w:bottom w:val="nil"/>
              <w:right w:val="single" w:sz="12" w:space="0" w:color="auto"/>
            </w:tcBorders>
            <w:shd w:val="clear" w:color="auto" w:fill="auto"/>
          </w:tcPr>
          <w:p w14:paraId="479941BB" w14:textId="77777777" w:rsidR="008619E6" w:rsidRPr="00797AFE" w:rsidRDefault="008619E6" w:rsidP="00F06D5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D7B7A73" w14:textId="77777777" w:rsidR="008619E6" w:rsidRPr="00797AFE" w:rsidRDefault="008619E6" w:rsidP="00F06D5F">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65156D9C" w14:textId="77777777" w:rsidR="008619E6" w:rsidRPr="00797AFE" w:rsidRDefault="008619E6" w:rsidP="00F06D5F">
            <w:pPr>
              <w:keepNext/>
              <w:ind w:left="993" w:right="82" w:hanging="993"/>
              <w:jc w:val="center"/>
            </w:pPr>
            <w:r w:rsidRPr="00797AFE">
              <w:t>Description</w:t>
            </w:r>
          </w:p>
        </w:tc>
        <w:permStart w:id="491062822"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1ADFBA" w14:textId="77777777" w:rsidR="008619E6" w:rsidRPr="00797AFE" w:rsidRDefault="008619E6" w:rsidP="00F06D5F">
                <w:pPr>
                  <w:keepNext/>
                  <w:ind w:left="993" w:hanging="993"/>
                </w:pPr>
                <w:r w:rsidRPr="00797AFE">
                  <w:rPr>
                    <w:rFonts w:ascii="Arial" w:hAnsi="Arial" w:cs="Arial"/>
                    <w:sz w:val="44"/>
                    <w:szCs w:val="44"/>
                  </w:rPr>
                  <w:sym w:font="Wingdings" w:char="F0A8"/>
                </w:r>
              </w:p>
            </w:tc>
          </w:sdtContent>
        </w:sdt>
        <w:permEnd w:id="491062822" w:displacedByCustomXml="prev"/>
      </w:tr>
      <w:tr w:rsidR="008619E6" w:rsidRPr="00797AFE" w14:paraId="4615A777" w14:textId="77777777" w:rsidTr="00F06D5F">
        <w:trPr>
          <w:trHeight w:val="1247"/>
        </w:trPr>
        <w:tc>
          <w:tcPr>
            <w:tcW w:w="624" w:type="pct"/>
            <w:tcBorders>
              <w:top w:val="nil"/>
              <w:left w:val="nil"/>
              <w:bottom w:val="nil"/>
              <w:right w:val="single" w:sz="12" w:space="0" w:color="auto"/>
            </w:tcBorders>
          </w:tcPr>
          <w:p w14:paraId="5F9EC1E8" w14:textId="77777777" w:rsidR="008619E6" w:rsidRPr="00797AFE" w:rsidRDefault="008619E6" w:rsidP="00F06D5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881DD36" w14:textId="7B79715B" w:rsidR="008619E6" w:rsidRPr="00797AFE" w:rsidRDefault="002E77BD" w:rsidP="00F06D5F">
            <w:pPr>
              <w:ind w:right="82"/>
              <w:jc w:val="left"/>
              <w:rPr>
                <w:rFonts w:ascii="Arial" w:hAnsi="Arial" w:cs="Arial"/>
                <w:sz w:val="22"/>
              </w:rPr>
            </w:pPr>
            <w:permStart w:id="102788870" w:edGrp="everyone"/>
            <w:r>
              <w:rPr>
                <w:rFonts w:ascii="Arial" w:hAnsi="Arial" w:cs="Arial"/>
                <w:sz w:val="22"/>
              </w:rPr>
              <w:t>Excavation</w:t>
            </w:r>
            <w:permEnd w:id="102788870"/>
          </w:p>
        </w:tc>
        <w:tc>
          <w:tcPr>
            <w:tcW w:w="2945" w:type="pct"/>
            <w:tcBorders>
              <w:top w:val="single" w:sz="12" w:space="0" w:color="auto"/>
              <w:left w:val="single" w:sz="4" w:space="0" w:color="auto"/>
              <w:bottom w:val="single" w:sz="8" w:space="0" w:color="auto"/>
            </w:tcBorders>
            <w:shd w:val="clear" w:color="auto" w:fill="auto"/>
            <w:vAlign w:val="center"/>
          </w:tcPr>
          <w:p w14:paraId="59104B17" w14:textId="272DB5F7" w:rsidR="008619E6" w:rsidRPr="00797AFE" w:rsidRDefault="002E77BD" w:rsidP="00F06D5F">
            <w:pPr>
              <w:ind w:right="82"/>
              <w:jc w:val="left"/>
              <w:rPr>
                <w:rFonts w:ascii="Arial" w:hAnsi="Arial" w:cs="Arial"/>
                <w:sz w:val="22"/>
              </w:rPr>
            </w:pPr>
            <w:permStart w:id="1620449513" w:edGrp="everyone"/>
            <w:r>
              <w:rPr>
                <w:rFonts w:ascii="Arial" w:hAnsi="Arial" w:cs="Arial"/>
                <w:sz w:val="22"/>
              </w:rPr>
              <w:t>Prepares the site for building by removing all vegetation and excavating footings.</w:t>
            </w:r>
            <w:permEnd w:id="1620449513"/>
          </w:p>
        </w:tc>
        <w:tc>
          <w:tcPr>
            <w:tcW w:w="335" w:type="pct"/>
            <w:tcBorders>
              <w:top w:val="nil"/>
              <w:left w:val="single" w:sz="12" w:space="0" w:color="auto"/>
              <w:bottom w:val="nil"/>
              <w:right w:val="nil"/>
            </w:tcBorders>
          </w:tcPr>
          <w:p w14:paraId="611D8F77" w14:textId="77777777" w:rsidR="008619E6" w:rsidRPr="00797AFE" w:rsidRDefault="008619E6" w:rsidP="00F06D5F">
            <w:pPr>
              <w:ind w:left="993" w:hanging="993"/>
            </w:pPr>
          </w:p>
        </w:tc>
      </w:tr>
      <w:tr w:rsidR="008619E6" w:rsidRPr="00797AFE" w14:paraId="39670902" w14:textId="77777777" w:rsidTr="00F06D5F">
        <w:trPr>
          <w:trHeight w:val="1247"/>
        </w:trPr>
        <w:tc>
          <w:tcPr>
            <w:tcW w:w="624" w:type="pct"/>
            <w:tcBorders>
              <w:top w:val="nil"/>
              <w:left w:val="nil"/>
              <w:bottom w:val="nil"/>
              <w:right w:val="single" w:sz="12" w:space="0" w:color="auto"/>
            </w:tcBorders>
          </w:tcPr>
          <w:p w14:paraId="47C654E6" w14:textId="77777777" w:rsidR="008619E6" w:rsidRPr="00797AFE" w:rsidRDefault="008619E6" w:rsidP="00F06D5F">
            <w:pPr>
              <w:ind w:left="993" w:hanging="993"/>
              <w:jc w:val="center"/>
            </w:pPr>
          </w:p>
        </w:tc>
        <w:tc>
          <w:tcPr>
            <w:tcW w:w="1096" w:type="pct"/>
            <w:tcBorders>
              <w:top w:val="single" w:sz="8" w:space="0" w:color="auto"/>
              <w:right w:val="single" w:sz="4" w:space="0" w:color="auto"/>
            </w:tcBorders>
            <w:shd w:val="clear" w:color="auto" w:fill="auto"/>
            <w:vAlign w:val="center"/>
          </w:tcPr>
          <w:p w14:paraId="1EB3DF23" w14:textId="5D293F60" w:rsidR="008619E6" w:rsidRPr="00797AFE" w:rsidRDefault="002E77BD" w:rsidP="00F06D5F">
            <w:pPr>
              <w:ind w:right="82"/>
              <w:jc w:val="left"/>
              <w:rPr>
                <w:rFonts w:ascii="Arial" w:hAnsi="Arial" w:cs="Arial"/>
                <w:sz w:val="22"/>
              </w:rPr>
            </w:pPr>
            <w:permStart w:id="660746634" w:edGrp="everyone"/>
            <w:r>
              <w:rPr>
                <w:rFonts w:ascii="Arial" w:hAnsi="Arial" w:cs="Arial"/>
                <w:sz w:val="22"/>
              </w:rPr>
              <w:t>Electrician</w:t>
            </w:r>
            <w:permEnd w:id="660746634"/>
          </w:p>
        </w:tc>
        <w:tc>
          <w:tcPr>
            <w:tcW w:w="2945" w:type="pct"/>
            <w:tcBorders>
              <w:top w:val="single" w:sz="8" w:space="0" w:color="auto"/>
              <w:left w:val="single" w:sz="4" w:space="0" w:color="auto"/>
            </w:tcBorders>
            <w:shd w:val="clear" w:color="auto" w:fill="auto"/>
            <w:vAlign w:val="center"/>
          </w:tcPr>
          <w:p w14:paraId="7584048C" w14:textId="5DB7EF6B" w:rsidR="008619E6" w:rsidRPr="00797AFE" w:rsidRDefault="002E77BD" w:rsidP="00F06D5F">
            <w:pPr>
              <w:ind w:right="82"/>
              <w:jc w:val="left"/>
              <w:rPr>
                <w:rFonts w:ascii="Arial" w:hAnsi="Arial" w:cs="Arial"/>
                <w:sz w:val="22"/>
              </w:rPr>
            </w:pPr>
            <w:permStart w:id="629213661" w:edGrp="everyone"/>
            <w:r>
              <w:rPr>
                <w:rFonts w:ascii="Arial" w:hAnsi="Arial" w:cs="Arial"/>
                <w:sz w:val="22"/>
              </w:rPr>
              <w:t>Arrange electricity to be connected; places wiring for lighting and power cables; Fixes switches, installs power points, wires electrical systems.</w:t>
            </w:r>
            <w:permEnd w:id="629213661"/>
          </w:p>
        </w:tc>
        <w:tc>
          <w:tcPr>
            <w:tcW w:w="335" w:type="pct"/>
            <w:tcBorders>
              <w:top w:val="nil"/>
              <w:left w:val="single" w:sz="12" w:space="0" w:color="auto"/>
              <w:bottom w:val="nil"/>
              <w:right w:val="nil"/>
            </w:tcBorders>
          </w:tcPr>
          <w:p w14:paraId="64AF6FF5" w14:textId="77777777" w:rsidR="008619E6" w:rsidRPr="00797AFE" w:rsidRDefault="008619E6" w:rsidP="00F06D5F">
            <w:pPr>
              <w:ind w:left="993" w:hanging="993"/>
            </w:pPr>
          </w:p>
        </w:tc>
      </w:tr>
      <w:tr w:rsidR="008619E6" w:rsidRPr="00797AFE" w14:paraId="0BE12592" w14:textId="77777777" w:rsidTr="00F06D5F">
        <w:trPr>
          <w:trHeight w:val="1247"/>
        </w:trPr>
        <w:tc>
          <w:tcPr>
            <w:tcW w:w="624" w:type="pct"/>
            <w:tcBorders>
              <w:top w:val="nil"/>
              <w:left w:val="nil"/>
              <w:bottom w:val="nil"/>
              <w:right w:val="single" w:sz="12" w:space="0" w:color="auto"/>
            </w:tcBorders>
          </w:tcPr>
          <w:p w14:paraId="40D166FF"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3C69133D" w14:textId="0BE12A44" w:rsidR="008619E6" w:rsidRPr="00797AFE" w:rsidRDefault="002E77BD" w:rsidP="00F06D5F">
            <w:pPr>
              <w:ind w:right="82"/>
              <w:jc w:val="left"/>
              <w:rPr>
                <w:rFonts w:ascii="Arial" w:hAnsi="Arial" w:cs="Arial"/>
                <w:sz w:val="22"/>
              </w:rPr>
            </w:pPr>
            <w:permStart w:id="992048650" w:edGrp="everyone"/>
            <w:r>
              <w:rPr>
                <w:rFonts w:ascii="Arial" w:hAnsi="Arial" w:cs="Arial"/>
                <w:sz w:val="22"/>
              </w:rPr>
              <w:t>Plumbing</w:t>
            </w:r>
            <w:permEnd w:id="992048650"/>
          </w:p>
        </w:tc>
        <w:tc>
          <w:tcPr>
            <w:tcW w:w="2945" w:type="pct"/>
            <w:tcBorders>
              <w:left w:val="single" w:sz="4" w:space="0" w:color="auto"/>
            </w:tcBorders>
            <w:shd w:val="clear" w:color="auto" w:fill="auto"/>
            <w:vAlign w:val="center"/>
          </w:tcPr>
          <w:p w14:paraId="2613D365" w14:textId="722373F2" w:rsidR="008619E6" w:rsidRPr="00797AFE" w:rsidRDefault="002E77BD" w:rsidP="00F06D5F">
            <w:pPr>
              <w:ind w:right="82"/>
              <w:jc w:val="left"/>
              <w:rPr>
                <w:rFonts w:ascii="Arial" w:hAnsi="Arial" w:cs="Arial"/>
                <w:sz w:val="22"/>
              </w:rPr>
            </w:pPr>
            <w:permStart w:id="1661544886" w:edGrp="everyone"/>
            <w:r>
              <w:rPr>
                <w:rFonts w:ascii="Arial" w:hAnsi="Arial" w:cs="Arial"/>
                <w:sz w:val="22"/>
              </w:rPr>
              <w:t>Organises water supply; install pipes and drains; installs roof and guttering; fits taps, hot water systems and toilets; ensures that downpipes are fitted and the sewer is connected.</w:t>
            </w:r>
            <w:permEnd w:id="1661544886"/>
          </w:p>
        </w:tc>
        <w:tc>
          <w:tcPr>
            <w:tcW w:w="335" w:type="pct"/>
            <w:tcBorders>
              <w:top w:val="nil"/>
              <w:left w:val="single" w:sz="12" w:space="0" w:color="auto"/>
              <w:bottom w:val="nil"/>
              <w:right w:val="nil"/>
            </w:tcBorders>
          </w:tcPr>
          <w:p w14:paraId="61A18110" w14:textId="77777777" w:rsidR="008619E6" w:rsidRPr="00797AFE" w:rsidRDefault="008619E6" w:rsidP="00F06D5F">
            <w:pPr>
              <w:ind w:left="993" w:hanging="993"/>
            </w:pPr>
          </w:p>
        </w:tc>
      </w:tr>
      <w:tr w:rsidR="008619E6" w:rsidRPr="00797AFE" w14:paraId="35D9397A" w14:textId="77777777" w:rsidTr="00F06D5F">
        <w:trPr>
          <w:trHeight w:val="1247"/>
        </w:trPr>
        <w:tc>
          <w:tcPr>
            <w:tcW w:w="624" w:type="pct"/>
            <w:tcBorders>
              <w:top w:val="nil"/>
              <w:left w:val="nil"/>
              <w:bottom w:val="nil"/>
              <w:right w:val="single" w:sz="12" w:space="0" w:color="auto"/>
            </w:tcBorders>
          </w:tcPr>
          <w:p w14:paraId="576B14F3"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420F8FFC" w14:textId="53C1BABC" w:rsidR="008619E6" w:rsidRPr="00797AFE" w:rsidRDefault="002E77BD" w:rsidP="00F06D5F">
            <w:pPr>
              <w:ind w:right="82"/>
              <w:jc w:val="left"/>
              <w:rPr>
                <w:rFonts w:ascii="Arial" w:hAnsi="Arial" w:cs="Arial"/>
                <w:sz w:val="22"/>
              </w:rPr>
            </w:pPr>
            <w:permStart w:id="2136679415" w:edGrp="everyone"/>
            <w:r>
              <w:rPr>
                <w:rFonts w:ascii="Arial" w:hAnsi="Arial" w:cs="Arial"/>
                <w:sz w:val="22"/>
              </w:rPr>
              <w:t>Steelfixing</w:t>
            </w:r>
            <w:permEnd w:id="2136679415"/>
          </w:p>
        </w:tc>
        <w:tc>
          <w:tcPr>
            <w:tcW w:w="2945" w:type="pct"/>
            <w:tcBorders>
              <w:left w:val="single" w:sz="4" w:space="0" w:color="auto"/>
            </w:tcBorders>
            <w:shd w:val="clear" w:color="auto" w:fill="auto"/>
            <w:vAlign w:val="center"/>
          </w:tcPr>
          <w:p w14:paraId="6A138AFD" w14:textId="6F69A48B" w:rsidR="008619E6" w:rsidRPr="00797AFE" w:rsidRDefault="002E77BD" w:rsidP="00F06D5F">
            <w:pPr>
              <w:ind w:right="82"/>
              <w:jc w:val="left"/>
              <w:rPr>
                <w:rFonts w:ascii="Arial" w:hAnsi="Arial" w:cs="Arial"/>
                <w:sz w:val="22"/>
              </w:rPr>
            </w:pPr>
            <w:permStart w:id="99488842" w:edGrp="everyone"/>
            <w:r>
              <w:rPr>
                <w:rFonts w:ascii="Arial" w:hAnsi="Arial" w:cs="Arial"/>
                <w:sz w:val="22"/>
              </w:rPr>
              <w:t>Installs reinforcing steel to improve the strength of concrete.</w:t>
            </w:r>
            <w:permEnd w:id="99488842"/>
          </w:p>
        </w:tc>
        <w:tc>
          <w:tcPr>
            <w:tcW w:w="335" w:type="pct"/>
            <w:tcBorders>
              <w:top w:val="nil"/>
              <w:left w:val="single" w:sz="12" w:space="0" w:color="auto"/>
              <w:bottom w:val="nil"/>
              <w:right w:val="nil"/>
            </w:tcBorders>
          </w:tcPr>
          <w:p w14:paraId="0AC800F4" w14:textId="77777777" w:rsidR="008619E6" w:rsidRPr="00797AFE" w:rsidRDefault="008619E6" w:rsidP="00F06D5F">
            <w:pPr>
              <w:ind w:left="993" w:hanging="993"/>
            </w:pPr>
          </w:p>
        </w:tc>
      </w:tr>
      <w:tr w:rsidR="008619E6" w:rsidRPr="00797AFE" w14:paraId="0730F011" w14:textId="77777777" w:rsidTr="00F06D5F">
        <w:trPr>
          <w:trHeight w:val="1247"/>
        </w:trPr>
        <w:tc>
          <w:tcPr>
            <w:tcW w:w="624" w:type="pct"/>
            <w:tcBorders>
              <w:top w:val="nil"/>
              <w:left w:val="nil"/>
              <w:bottom w:val="nil"/>
              <w:right w:val="single" w:sz="12" w:space="0" w:color="auto"/>
            </w:tcBorders>
          </w:tcPr>
          <w:p w14:paraId="697ED6EF"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420871F4" w14:textId="7C93BAFD" w:rsidR="008619E6" w:rsidRPr="00797AFE" w:rsidRDefault="002E77BD" w:rsidP="00F06D5F">
            <w:pPr>
              <w:ind w:right="82"/>
              <w:jc w:val="left"/>
              <w:rPr>
                <w:rFonts w:ascii="Arial" w:hAnsi="Arial" w:cs="Arial"/>
                <w:sz w:val="22"/>
              </w:rPr>
            </w:pPr>
            <w:permStart w:id="1280063780" w:edGrp="everyone"/>
            <w:r>
              <w:rPr>
                <w:rFonts w:ascii="Arial" w:hAnsi="Arial" w:cs="Arial"/>
                <w:sz w:val="22"/>
              </w:rPr>
              <w:t>Concreting</w:t>
            </w:r>
            <w:permEnd w:id="1280063780"/>
          </w:p>
        </w:tc>
        <w:tc>
          <w:tcPr>
            <w:tcW w:w="2945" w:type="pct"/>
            <w:tcBorders>
              <w:left w:val="single" w:sz="4" w:space="0" w:color="auto"/>
            </w:tcBorders>
            <w:shd w:val="clear" w:color="auto" w:fill="auto"/>
            <w:vAlign w:val="center"/>
          </w:tcPr>
          <w:p w14:paraId="59088364" w14:textId="03885658" w:rsidR="008619E6" w:rsidRPr="00797AFE" w:rsidRDefault="002E77BD" w:rsidP="00F06D5F">
            <w:pPr>
              <w:ind w:right="82"/>
              <w:jc w:val="left"/>
              <w:rPr>
                <w:rFonts w:ascii="Arial" w:hAnsi="Arial" w:cs="Arial"/>
                <w:sz w:val="22"/>
              </w:rPr>
            </w:pPr>
            <w:permStart w:id="768227152" w:edGrp="everyone"/>
            <w:r>
              <w:rPr>
                <w:rFonts w:ascii="Arial" w:hAnsi="Arial" w:cs="Arial"/>
                <w:sz w:val="22"/>
              </w:rPr>
              <w:t>Installs formwork and boxing; pours concrete (e.g. slabs).</w:t>
            </w:r>
            <w:permEnd w:id="768227152"/>
          </w:p>
        </w:tc>
        <w:tc>
          <w:tcPr>
            <w:tcW w:w="335" w:type="pct"/>
            <w:tcBorders>
              <w:top w:val="nil"/>
              <w:left w:val="single" w:sz="12" w:space="0" w:color="auto"/>
              <w:bottom w:val="nil"/>
              <w:right w:val="nil"/>
            </w:tcBorders>
          </w:tcPr>
          <w:p w14:paraId="36A586CB" w14:textId="77777777" w:rsidR="008619E6" w:rsidRPr="00797AFE" w:rsidRDefault="008619E6" w:rsidP="00F06D5F">
            <w:pPr>
              <w:ind w:left="993" w:hanging="993"/>
            </w:pPr>
          </w:p>
        </w:tc>
      </w:tr>
    </w:tbl>
    <w:p w14:paraId="7B76793D" w14:textId="77777777" w:rsidR="008619E6" w:rsidRPr="00797AFE" w:rsidRDefault="008619E6" w:rsidP="008619E6">
      <w:pPr>
        <w:rPr>
          <w:rFonts w:ascii="Arial" w:hAnsi="Arial" w:cs="Arial"/>
          <w:sz w:val="22"/>
          <w:szCs w:val="22"/>
        </w:rPr>
      </w:pPr>
    </w:p>
    <w:p w14:paraId="0B161ACA" w14:textId="77777777" w:rsidR="008619E6" w:rsidRPr="00797AFE" w:rsidRDefault="008619E6" w:rsidP="008619E6">
      <w:pPr>
        <w:jc w:val="left"/>
        <w:rPr>
          <w:rFonts w:ascii="Arial" w:hAnsi="Arial" w:cs="Arial"/>
          <w:sz w:val="22"/>
          <w:szCs w:val="22"/>
        </w:rPr>
      </w:pPr>
    </w:p>
    <w:p w14:paraId="6A0E7426"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478ABB8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0674AE2" w14:textId="77777777" w:rsidTr="00F06D5F">
        <w:tc>
          <w:tcPr>
            <w:tcW w:w="624" w:type="pct"/>
            <w:tcBorders>
              <w:top w:val="nil"/>
              <w:left w:val="nil"/>
              <w:bottom w:val="nil"/>
              <w:right w:val="single" w:sz="12" w:space="0" w:color="auto"/>
            </w:tcBorders>
            <w:shd w:val="clear" w:color="auto" w:fill="auto"/>
          </w:tcPr>
          <w:p w14:paraId="304A2A0D" w14:textId="77777777" w:rsidR="008619E6" w:rsidRPr="00797AFE" w:rsidRDefault="008619E6" w:rsidP="00F06D5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3C0B0B" w14:textId="77777777" w:rsidR="008619E6" w:rsidRPr="00797AFE" w:rsidRDefault="008619E6" w:rsidP="00F06D5F">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2806211" w14:textId="77777777" w:rsidR="008619E6" w:rsidRPr="00797AFE" w:rsidRDefault="008619E6" w:rsidP="00F06D5F">
            <w:pPr>
              <w:keepNext/>
              <w:ind w:left="993" w:right="82" w:hanging="993"/>
              <w:jc w:val="center"/>
            </w:pPr>
            <w:r w:rsidRPr="00797AFE">
              <w:t>Steps</w:t>
            </w:r>
          </w:p>
        </w:tc>
        <w:permStart w:id="298857845"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3EDB14" w14:textId="77777777" w:rsidR="008619E6" w:rsidRPr="00797AFE" w:rsidRDefault="008619E6" w:rsidP="00F06D5F">
                <w:pPr>
                  <w:keepNext/>
                  <w:ind w:left="993" w:hanging="993"/>
                </w:pPr>
                <w:r w:rsidRPr="00797AFE">
                  <w:rPr>
                    <w:rFonts w:ascii="Arial" w:hAnsi="Arial" w:cs="Arial"/>
                    <w:sz w:val="44"/>
                    <w:szCs w:val="44"/>
                  </w:rPr>
                  <w:sym w:font="Wingdings" w:char="F0A8"/>
                </w:r>
              </w:p>
            </w:tc>
          </w:sdtContent>
        </w:sdt>
        <w:permEnd w:id="298857845" w:displacedByCustomXml="prev"/>
      </w:tr>
      <w:tr w:rsidR="008619E6" w:rsidRPr="00797AFE" w14:paraId="6F1B3C7C" w14:textId="77777777" w:rsidTr="00F06D5F">
        <w:trPr>
          <w:trHeight w:val="425"/>
        </w:trPr>
        <w:tc>
          <w:tcPr>
            <w:tcW w:w="624" w:type="pct"/>
            <w:tcBorders>
              <w:top w:val="nil"/>
              <w:left w:val="nil"/>
              <w:bottom w:val="nil"/>
              <w:right w:val="single" w:sz="12" w:space="0" w:color="auto"/>
            </w:tcBorders>
          </w:tcPr>
          <w:p w14:paraId="05B097EC" w14:textId="77777777" w:rsidR="008619E6" w:rsidRPr="00797AFE" w:rsidRDefault="008619E6" w:rsidP="00F06D5F">
            <w:pPr>
              <w:ind w:left="993" w:hanging="993"/>
              <w:jc w:val="center"/>
            </w:pPr>
          </w:p>
        </w:tc>
        <w:tc>
          <w:tcPr>
            <w:tcW w:w="1096" w:type="pct"/>
            <w:tcBorders>
              <w:top w:val="single" w:sz="12" w:space="0" w:color="auto"/>
              <w:right w:val="single" w:sz="4" w:space="0" w:color="auto"/>
            </w:tcBorders>
            <w:shd w:val="clear" w:color="auto" w:fill="auto"/>
            <w:vAlign w:val="center"/>
          </w:tcPr>
          <w:p w14:paraId="62C0E7B6" w14:textId="4648C505" w:rsidR="008619E6" w:rsidRPr="00797AFE" w:rsidRDefault="00676B58" w:rsidP="00F06D5F">
            <w:pPr>
              <w:ind w:right="82"/>
              <w:jc w:val="center"/>
              <w:rPr>
                <w:rFonts w:ascii="Arial" w:hAnsi="Arial" w:cs="Arial"/>
                <w:sz w:val="22"/>
              </w:rPr>
            </w:pPr>
            <w:permStart w:id="1551590422" w:edGrp="everyone"/>
            <w:r>
              <w:rPr>
                <w:rFonts w:ascii="Arial" w:hAnsi="Arial" w:cs="Arial"/>
                <w:sz w:val="22"/>
              </w:rPr>
              <w:t>3</w:t>
            </w:r>
            <w:permEnd w:id="1551590422"/>
          </w:p>
        </w:tc>
        <w:tc>
          <w:tcPr>
            <w:tcW w:w="2945" w:type="pct"/>
            <w:tcBorders>
              <w:top w:val="single" w:sz="12" w:space="0" w:color="auto"/>
              <w:left w:val="single" w:sz="4" w:space="0" w:color="auto"/>
            </w:tcBorders>
            <w:shd w:val="clear" w:color="auto" w:fill="auto"/>
            <w:vAlign w:val="center"/>
          </w:tcPr>
          <w:p w14:paraId="1D862D0D" w14:textId="77777777" w:rsidR="008619E6" w:rsidRPr="00797AFE" w:rsidRDefault="008619E6" w:rsidP="00F06D5F">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3F7B0FD5" w14:textId="77777777" w:rsidR="008619E6" w:rsidRPr="00797AFE" w:rsidRDefault="008619E6" w:rsidP="00F06D5F">
            <w:pPr>
              <w:ind w:left="993" w:hanging="993"/>
            </w:pPr>
          </w:p>
        </w:tc>
      </w:tr>
      <w:tr w:rsidR="008619E6" w:rsidRPr="00797AFE" w14:paraId="4A6BCF04" w14:textId="77777777" w:rsidTr="00F06D5F">
        <w:trPr>
          <w:trHeight w:val="425"/>
        </w:trPr>
        <w:tc>
          <w:tcPr>
            <w:tcW w:w="624" w:type="pct"/>
            <w:tcBorders>
              <w:top w:val="nil"/>
              <w:left w:val="nil"/>
              <w:bottom w:val="nil"/>
              <w:right w:val="single" w:sz="12" w:space="0" w:color="auto"/>
            </w:tcBorders>
          </w:tcPr>
          <w:p w14:paraId="02EC66A6"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422A9CAF" w14:textId="267FFF0D" w:rsidR="008619E6" w:rsidRPr="00797AFE" w:rsidRDefault="00676B58" w:rsidP="00F06D5F">
            <w:pPr>
              <w:ind w:right="82"/>
              <w:jc w:val="center"/>
              <w:rPr>
                <w:rFonts w:ascii="Arial" w:hAnsi="Arial" w:cs="Arial"/>
                <w:sz w:val="22"/>
              </w:rPr>
            </w:pPr>
            <w:permStart w:id="1748054718" w:edGrp="everyone"/>
            <w:r>
              <w:rPr>
                <w:rFonts w:ascii="Arial" w:hAnsi="Arial" w:cs="Arial"/>
                <w:sz w:val="22"/>
              </w:rPr>
              <w:t>5</w:t>
            </w:r>
            <w:permEnd w:id="1748054718"/>
          </w:p>
        </w:tc>
        <w:tc>
          <w:tcPr>
            <w:tcW w:w="2945" w:type="pct"/>
            <w:tcBorders>
              <w:left w:val="single" w:sz="4" w:space="0" w:color="auto"/>
            </w:tcBorders>
            <w:shd w:val="clear" w:color="auto" w:fill="auto"/>
            <w:vAlign w:val="center"/>
          </w:tcPr>
          <w:p w14:paraId="77C9D01F" w14:textId="77777777" w:rsidR="008619E6" w:rsidRPr="00797AFE" w:rsidRDefault="008619E6" w:rsidP="00F06D5F">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14423159" w14:textId="77777777" w:rsidR="008619E6" w:rsidRPr="00797AFE" w:rsidRDefault="008619E6" w:rsidP="00F06D5F">
            <w:pPr>
              <w:ind w:left="993" w:hanging="993"/>
            </w:pPr>
          </w:p>
        </w:tc>
      </w:tr>
      <w:tr w:rsidR="008619E6" w:rsidRPr="00797AFE" w14:paraId="1B18A873" w14:textId="77777777" w:rsidTr="00F06D5F">
        <w:trPr>
          <w:trHeight w:val="425"/>
        </w:trPr>
        <w:tc>
          <w:tcPr>
            <w:tcW w:w="624" w:type="pct"/>
            <w:tcBorders>
              <w:top w:val="nil"/>
              <w:left w:val="nil"/>
              <w:bottom w:val="nil"/>
              <w:right w:val="single" w:sz="12" w:space="0" w:color="auto"/>
            </w:tcBorders>
          </w:tcPr>
          <w:p w14:paraId="24F1A253"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64ED03C5" w14:textId="68027948" w:rsidR="008619E6" w:rsidRPr="00797AFE" w:rsidRDefault="00676B58" w:rsidP="00F06D5F">
            <w:pPr>
              <w:ind w:right="82"/>
              <w:jc w:val="center"/>
              <w:rPr>
                <w:rFonts w:ascii="Arial" w:hAnsi="Arial" w:cs="Arial"/>
                <w:sz w:val="22"/>
              </w:rPr>
            </w:pPr>
            <w:permStart w:id="1553036367" w:edGrp="everyone"/>
            <w:r>
              <w:rPr>
                <w:rFonts w:ascii="Arial" w:hAnsi="Arial" w:cs="Arial"/>
                <w:sz w:val="22"/>
              </w:rPr>
              <w:t>7</w:t>
            </w:r>
            <w:permEnd w:id="1553036367"/>
          </w:p>
        </w:tc>
        <w:tc>
          <w:tcPr>
            <w:tcW w:w="2945" w:type="pct"/>
            <w:tcBorders>
              <w:left w:val="single" w:sz="4" w:space="0" w:color="auto"/>
            </w:tcBorders>
            <w:shd w:val="clear" w:color="auto" w:fill="auto"/>
            <w:vAlign w:val="center"/>
          </w:tcPr>
          <w:p w14:paraId="73B6908D" w14:textId="77777777" w:rsidR="008619E6" w:rsidRPr="00797AFE" w:rsidRDefault="008619E6" w:rsidP="00F06D5F">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3DD47852" w14:textId="77777777" w:rsidR="008619E6" w:rsidRPr="00797AFE" w:rsidRDefault="008619E6" w:rsidP="00F06D5F">
            <w:pPr>
              <w:ind w:left="993" w:hanging="993"/>
            </w:pPr>
          </w:p>
        </w:tc>
      </w:tr>
      <w:tr w:rsidR="008619E6" w:rsidRPr="00797AFE" w14:paraId="1F36FD02" w14:textId="77777777" w:rsidTr="00F06D5F">
        <w:trPr>
          <w:trHeight w:val="425"/>
        </w:trPr>
        <w:tc>
          <w:tcPr>
            <w:tcW w:w="624" w:type="pct"/>
            <w:tcBorders>
              <w:top w:val="nil"/>
              <w:left w:val="nil"/>
              <w:bottom w:val="nil"/>
              <w:right w:val="single" w:sz="12" w:space="0" w:color="auto"/>
            </w:tcBorders>
          </w:tcPr>
          <w:p w14:paraId="1C030245"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3A7AD746" w14:textId="59B1A3C1" w:rsidR="008619E6" w:rsidRPr="00797AFE" w:rsidRDefault="00676B58" w:rsidP="00F06D5F">
            <w:pPr>
              <w:ind w:right="82"/>
              <w:jc w:val="center"/>
              <w:rPr>
                <w:rFonts w:ascii="Arial" w:hAnsi="Arial" w:cs="Arial"/>
                <w:sz w:val="22"/>
              </w:rPr>
            </w:pPr>
            <w:permStart w:id="1537631163" w:edGrp="everyone"/>
            <w:r>
              <w:rPr>
                <w:rFonts w:ascii="Arial" w:hAnsi="Arial" w:cs="Arial"/>
                <w:sz w:val="22"/>
              </w:rPr>
              <w:t>1</w:t>
            </w:r>
            <w:permEnd w:id="1537631163"/>
          </w:p>
        </w:tc>
        <w:tc>
          <w:tcPr>
            <w:tcW w:w="2945" w:type="pct"/>
            <w:tcBorders>
              <w:left w:val="single" w:sz="4" w:space="0" w:color="auto"/>
            </w:tcBorders>
            <w:shd w:val="clear" w:color="auto" w:fill="auto"/>
            <w:vAlign w:val="center"/>
          </w:tcPr>
          <w:p w14:paraId="15A179D7" w14:textId="77777777" w:rsidR="008619E6" w:rsidRPr="00797AFE" w:rsidRDefault="008619E6" w:rsidP="00F06D5F">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6ECBE5AC" w14:textId="77777777" w:rsidR="008619E6" w:rsidRPr="00797AFE" w:rsidRDefault="008619E6" w:rsidP="00F06D5F">
            <w:pPr>
              <w:ind w:left="993" w:hanging="993"/>
            </w:pPr>
          </w:p>
        </w:tc>
      </w:tr>
      <w:tr w:rsidR="008619E6" w:rsidRPr="00797AFE" w14:paraId="4C62C009" w14:textId="77777777" w:rsidTr="00F06D5F">
        <w:trPr>
          <w:trHeight w:val="425"/>
        </w:trPr>
        <w:tc>
          <w:tcPr>
            <w:tcW w:w="624" w:type="pct"/>
            <w:tcBorders>
              <w:top w:val="nil"/>
              <w:left w:val="nil"/>
              <w:bottom w:val="nil"/>
              <w:right w:val="single" w:sz="12" w:space="0" w:color="auto"/>
            </w:tcBorders>
          </w:tcPr>
          <w:p w14:paraId="1B950394"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3EB7140A" w14:textId="72497427" w:rsidR="008619E6" w:rsidRPr="00797AFE" w:rsidRDefault="00676B58" w:rsidP="00F06D5F">
            <w:pPr>
              <w:ind w:right="82"/>
              <w:jc w:val="center"/>
              <w:rPr>
                <w:rFonts w:ascii="Arial" w:hAnsi="Arial" w:cs="Arial"/>
                <w:sz w:val="22"/>
              </w:rPr>
            </w:pPr>
            <w:permStart w:id="1589331204" w:edGrp="everyone"/>
            <w:r>
              <w:rPr>
                <w:rFonts w:ascii="Arial" w:hAnsi="Arial" w:cs="Arial"/>
                <w:sz w:val="22"/>
              </w:rPr>
              <w:t>9</w:t>
            </w:r>
            <w:permEnd w:id="1589331204"/>
          </w:p>
        </w:tc>
        <w:tc>
          <w:tcPr>
            <w:tcW w:w="2945" w:type="pct"/>
            <w:tcBorders>
              <w:left w:val="single" w:sz="4" w:space="0" w:color="auto"/>
            </w:tcBorders>
            <w:shd w:val="clear" w:color="auto" w:fill="auto"/>
            <w:vAlign w:val="center"/>
          </w:tcPr>
          <w:p w14:paraId="1088A438" w14:textId="77777777" w:rsidR="008619E6" w:rsidRPr="00797AFE" w:rsidRDefault="008619E6" w:rsidP="00F06D5F">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6510B0FD" w14:textId="77777777" w:rsidR="008619E6" w:rsidRPr="00797AFE" w:rsidRDefault="008619E6" w:rsidP="00F06D5F">
            <w:pPr>
              <w:ind w:left="993" w:hanging="993"/>
            </w:pPr>
          </w:p>
        </w:tc>
      </w:tr>
      <w:tr w:rsidR="008619E6" w:rsidRPr="00797AFE" w14:paraId="5EC03A69" w14:textId="77777777" w:rsidTr="00F06D5F">
        <w:trPr>
          <w:trHeight w:val="425"/>
        </w:trPr>
        <w:tc>
          <w:tcPr>
            <w:tcW w:w="624" w:type="pct"/>
            <w:tcBorders>
              <w:top w:val="nil"/>
              <w:left w:val="nil"/>
              <w:bottom w:val="nil"/>
              <w:right w:val="single" w:sz="12" w:space="0" w:color="auto"/>
            </w:tcBorders>
          </w:tcPr>
          <w:p w14:paraId="036E0937"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2F6444B2" w14:textId="277EEA9C" w:rsidR="008619E6" w:rsidRPr="00797AFE" w:rsidRDefault="00676B58" w:rsidP="00F06D5F">
            <w:pPr>
              <w:ind w:right="82"/>
              <w:jc w:val="center"/>
              <w:rPr>
                <w:rFonts w:ascii="Arial" w:hAnsi="Arial" w:cs="Arial"/>
                <w:sz w:val="22"/>
              </w:rPr>
            </w:pPr>
            <w:permStart w:id="186517614" w:edGrp="everyone"/>
            <w:r>
              <w:rPr>
                <w:rFonts w:ascii="Arial" w:hAnsi="Arial" w:cs="Arial"/>
                <w:sz w:val="22"/>
              </w:rPr>
              <w:t>6</w:t>
            </w:r>
            <w:permEnd w:id="186517614"/>
          </w:p>
        </w:tc>
        <w:tc>
          <w:tcPr>
            <w:tcW w:w="2945" w:type="pct"/>
            <w:tcBorders>
              <w:left w:val="single" w:sz="4" w:space="0" w:color="auto"/>
            </w:tcBorders>
            <w:shd w:val="clear" w:color="auto" w:fill="auto"/>
            <w:vAlign w:val="center"/>
          </w:tcPr>
          <w:p w14:paraId="34AC1F9B" w14:textId="77777777" w:rsidR="008619E6" w:rsidRPr="00797AFE" w:rsidRDefault="008619E6" w:rsidP="00F06D5F">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4A4546F6" w14:textId="77777777" w:rsidR="008619E6" w:rsidRPr="00797AFE" w:rsidRDefault="008619E6" w:rsidP="00F06D5F">
            <w:pPr>
              <w:ind w:left="993" w:hanging="993"/>
            </w:pPr>
          </w:p>
        </w:tc>
      </w:tr>
      <w:tr w:rsidR="008619E6" w:rsidRPr="00797AFE" w14:paraId="78A34997" w14:textId="77777777" w:rsidTr="00F06D5F">
        <w:trPr>
          <w:trHeight w:val="425"/>
        </w:trPr>
        <w:tc>
          <w:tcPr>
            <w:tcW w:w="624" w:type="pct"/>
            <w:tcBorders>
              <w:top w:val="nil"/>
              <w:left w:val="nil"/>
              <w:bottom w:val="nil"/>
              <w:right w:val="single" w:sz="12" w:space="0" w:color="auto"/>
            </w:tcBorders>
          </w:tcPr>
          <w:p w14:paraId="0F8DAF54"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498BF38B" w14:textId="254F254C" w:rsidR="008619E6" w:rsidRPr="00797AFE" w:rsidRDefault="00676B58" w:rsidP="00F06D5F">
            <w:pPr>
              <w:ind w:right="82"/>
              <w:jc w:val="center"/>
              <w:rPr>
                <w:rFonts w:ascii="Arial" w:hAnsi="Arial" w:cs="Arial"/>
                <w:sz w:val="22"/>
              </w:rPr>
            </w:pPr>
            <w:permStart w:id="123158278" w:edGrp="everyone"/>
            <w:r>
              <w:rPr>
                <w:rFonts w:ascii="Arial" w:hAnsi="Arial" w:cs="Arial"/>
                <w:sz w:val="22"/>
              </w:rPr>
              <w:t>2</w:t>
            </w:r>
            <w:permEnd w:id="123158278"/>
          </w:p>
        </w:tc>
        <w:tc>
          <w:tcPr>
            <w:tcW w:w="2945" w:type="pct"/>
            <w:tcBorders>
              <w:left w:val="single" w:sz="4" w:space="0" w:color="auto"/>
              <w:bottom w:val="single" w:sz="8" w:space="0" w:color="auto"/>
            </w:tcBorders>
            <w:shd w:val="clear" w:color="auto" w:fill="auto"/>
            <w:vAlign w:val="center"/>
          </w:tcPr>
          <w:p w14:paraId="190B0705" w14:textId="77777777" w:rsidR="008619E6" w:rsidRPr="00797AFE" w:rsidRDefault="008619E6" w:rsidP="00F06D5F">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57191764" w14:textId="77777777" w:rsidR="008619E6" w:rsidRPr="00797AFE" w:rsidRDefault="008619E6" w:rsidP="00F06D5F">
            <w:pPr>
              <w:ind w:left="993" w:hanging="993"/>
            </w:pPr>
          </w:p>
        </w:tc>
      </w:tr>
      <w:tr w:rsidR="008619E6" w:rsidRPr="00797AFE" w14:paraId="6D050120" w14:textId="77777777" w:rsidTr="00F06D5F">
        <w:trPr>
          <w:trHeight w:val="425"/>
        </w:trPr>
        <w:tc>
          <w:tcPr>
            <w:tcW w:w="624" w:type="pct"/>
            <w:tcBorders>
              <w:top w:val="nil"/>
              <w:left w:val="nil"/>
              <w:bottom w:val="nil"/>
              <w:right w:val="single" w:sz="12" w:space="0" w:color="auto"/>
            </w:tcBorders>
          </w:tcPr>
          <w:p w14:paraId="2B4B2622"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7D02BEFD" w14:textId="4D64BAFD" w:rsidR="008619E6" w:rsidRPr="00797AFE" w:rsidRDefault="00676B58" w:rsidP="00F06D5F">
            <w:pPr>
              <w:ind w:right="82"/>
              <w:jc w:val="center"/>
              <w:rPr>
                <w:rFonts w:ascii="Arial" w:hAnsi="Arial" w:cs="Arial"/>
                <w:sz w:val="22"/>
              </w:rPr>
            </w:pPr>
            <w:permStart w:id="827018416" w:edGrp="everyone"/>
            <w:r>
              <w:rPr>
                <w:rFonts w:ascii="Arial" w:hAnsi="Arial" w:cs="Arial"/>
                <w:sz w:val="22"/>
              </w:rPr>
              <w:t>8</w:t>
            </w:r>
            <w:permEnd w:id="827018416"/>
          </w:p>
        </w:tc>
        <w:tc>
          <w:tcPr>
            <w:tcW w:w="2945" w:type="pct"/>
            <w:tcBorders>
              <w:top w:val="single" w:sz="8" w:space="0" w:color="auto"/>
              <w:left w:val="single" w:sz="4" w:space="0" w:color="auto"/>
              <w:bottom w:val="single" w:sz="8" w:space="0" w:color="auto"/>
            </w:tcBorders>
            <w:shd w:val="clear" w:color="auto" w:fill="auto"/>
            <w:vAlign w:val="center"/>
          </w:tcPr>
          <w:p w14:paraId="6D65EB8A" w14:textId="77777777" w:rsidR="008619E6" w:rsidRPr="00797AFE" w:rsidRDefault="008619E6" w:rsidP="00F06D5F">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7A0A023E" w14:textId="77777777" w:rsidR="008619E6" w:rsidRPr="00797AFE" w:rsidRDefault="008619E6" w:rsidP="00F06D5F">
            <w:pPr>
              <w:ind w:left="993" w:hanging="993"/>
            </w:pPr>
          </w:p>
        </w:tc>
      </w:tr>
      <w:tr w:rsidR="008619E6" w:rsidRPr="00797AFE" w14:paraId="4FECF327" w14:textId="77777777" w:rsidTr="00F06D5F">
        <w:trPr>
          <w:trHeight w:val="425"/>
        </w:trPr>
        <w:tc>
          <w:tcPr>
            <w:tcW w:w="624" w:type="pct"/>
            <w:tcBorders>
              <w:top w:val="nil"/>
              <w:left w:val="nil"/>
              <w:bottom w:val="nil"/>
              <w:right w:val="single" w:sz="12" w:space="0" w:color="auto"/>
            </w:tcBorders>
          </w:tcPr>
          <w:p w14:paraId="74092B86"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1ED79A1C" w14:textId="7AF3E09B" w:rsidR="008619E6" w:rsidRPr="00797AFE" w:rsidRDefault="00676B58" w:rsidP="00F06D5F">
            <w:pPr>
              <w:ind w:right="82"/>
              <w:jc w:val="center"/>
              <w:rPr>
                <w:rFonts w:ascii="Arial" w:hAnsi="Arial" w:cs="Arial"/>
                <w:sz w:val="22"/>
              </w:rPr>
            </w:pPr>
            <w:permStart w:id="797784992" w:edGrp="everyone"/>
            <w:r>
              <w:rPr>
                <w:rFonts w:ascii="Arial" w:hAnsi="Arial" w:cs="Arial"/>
                <w:sz w:val="22"/>
              </w:rPr>
              <w:t>10</w:t>
            </w:r>
            <w:permEnd w:id="797784992"/>
          </w:p>
        </w:tc>
        <w:tc>
          <w:tcPr>
            <w:tcW w:w="2945" w:type="pct"/>
            <w:tcBorders>
              <w:top w:val="single" w:sz="8" w:space="0" w:color="auto"/>
              <w:left w:val="single" w:sz="4" w:space="0" w:color="auto"/>
              <w:bottom w:val="single" w:sz="8" w:space="0" w:color="auto"/>
            </w:tcBorders>
            <w:shd w:val="clear" w:color="auto" w:fill="auto"/>
            <w:vAlign w:val="center"/>
          </w:tcPr>
          <w:p w14:paraId="503FE356" w14:textId="77777777" w:rsidR="008619E6" w:rsidRPr="00797AFE" w:rsidRDefault="008619E6" w:rsidP="00F06D5F">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3E0138CD" w14:textId="77777777" w:rsidR="008619E6" w:rsidRPr="00797AFE" w:rsidRDefault="008619E6" w:rsidP="00F06D5F">
            <w:pPr>
              <w:ind w:left="993" w:hanging="993"/>
            </w:pPr>
          </w:p>
        </w:tc>
      </w:tr>
      <w:tr w:rsidR="008619E6" w:rsidRPr="00797AFE" w14:paraId="49467807" w14:textId="77777777" w:rsidTr="00F06D5F">
        <w:trPr>
          <w:trHeight w:val="425"/>
        </w:trPr>
        <w:tc>
          <w:tcPr>
            <w:tcW w:w="624" w:type="pct"/>
            <w:tcBorders>
              <w:top w:val="nil"/>
              <w:left w:val="nil"/>
              <w:bottom w:val="nil"/>
              <w:right w:val="single" w:sz="12" w:space="0" w:color="auto"/>
            </w:tcBorders>
          </w:tcPr>
          <w:p w14:paraId="50390179"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35FA64C9" w14:textId="0EBCE243" w:rsidR="008619E6" w:rsidRPr="00797AFE" w:rsidRDefault="00676B58" w:rsidP="00F06D5F">
            <w:pPr>
              <w:ind w:right="82"/>
              <w:jc w:val="center"/>
              <w:rPr>
                <w:rFonts w:ascii="Arial" w:hAnsi="Arial" w:cs="Arial"/>
                <w:sz w:val="22"/>
              </w:rPr>
            </w:pPr>
            <w:permStart w:id="2006539659" w:edGrp="everyone"/>
            <w:r>
              <w:rPr>
                <w:rFonts w:ascii="Arial" w:hAnsi="Arial" w:cs="Arial"/>
                <w:sz w:val="22"/>
              </w:rPr>
              <w:t>4</w:t>
            </w:r>
            <w:permEnd w:id="2006539659"/>
          </w:p>
        </w:tc>
        <w:tc>
          <w:tcPr>
            <w:tcW w:w="2945" w:type="pct"/>
            <w:tcBorders>
              <w:top w:val="single" w:sz="8" w:space="0" w:color="auto"/>
              <w:left w:val="single" w:sz="4" w:space="0" w:color="auto"/>
              <w:bottom w:val="single" w:sz="12" w:space="0" w:color="auto"/>
            </w:tcBorders>
            <w:shd w:val="clear" w:color="auto" w:fill="auto"/>
            <w:vAlign w:val="center"/>
          </w:tcPr>
          <w:p w14:paraId="61F94716" w14:textId="77777777" w:rsidR="008619E6" w:rsidRPr="00797AFE" w:rsidRDefault="008619E6" w:rsidP="00F06D5F">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33290F8E" w14:textId="77777777" w:rsidR="008619E6" w:rsidRPr="00797AFE" w:rsidRDefault="008619E6" w:rsidP="00F06D5F">
            <w:pPr>
              <w:ind w:left="993" w:hanging="993"/>
            </w:pPr>
          </w:p>
        </w:tc>
      </w:tr>
    </w:tbl>
    <w:p w14:paraId="2F777C49" w14:textId="77777777" w:rsidR="008619E6" w:rsidRPr="00797AFE" w:rsidRDefault="008619E6" w:rsidP="008619E6">
      <w:pPr>
        <w:jc w:val="left"/>
        <w:rPr>
          <w:rFonts w:ascii="Arial" w:hAnsi="Arial" w:cs="Arial"/>
          <w:sz w:val="22"/>
          <w:szCs w:val="22"/>
        </w:rPr>
      </w:pPr>
    </w:p>
    <w:p w14:paraId="15E7CAE6"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785F8CE1"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4C06DFAC" w14:textId="77777777" w:rsidTr="00F06D5F">
        <w:tc>
          <w:tcPr>
            <w:tcW w:w="583" w:type="pct"/>
            <w:tcBorders>
              <w:top w:val="nil"/>
              <w:left w:val="nil"/>
              <w:bottom w:val="nil"/>
              <w:right w:val="single" w:sz="12" w:space="0" w:color="auto"/>
            </w:tcBorders>
            <w:shd w:val="clear" w:color="auto" w:fill="auto"/>
          </w:tcPr>
          <w:p w14:paraId="04AC7DD7" w14:textId="77777777" w:rsidR="008619E6" w:rsidRPr="00797AFE" w:rsidRDefault="008619E6" w:rsidP="00F06D5F">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68645C5F" w14:textId="77777777" w:rsidR="008619E6" w:rsidRPr="00797AFE" w:rsidRDefault="008619E6" w:rsidP="00F06D5F">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6D389C59" w14:textId="77777777" w:rsidR="008619E6" w:rsidRPr="00797AFE" w:rsidRDefault="008619E6" w:rsidP="00F06D5F">
            <w:pPr>
              <w:keepNext/>
              <w:ind w:left="993" w:right="82" w:hanging="993"/>
              <w:jc w:val="center"/>
            </w:pPr>
            <w:r w:rsidRPr="00797AFE">
              <w:t>Description</w:t>
            </w:r>
          </w:p>
        </w:tc>
        <w:permStart w:id="1477909924"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D2FB7E" w14:textId="77777777" w:rsidR="008619E6" w:rsidRPr="00797AFE" w:rsidRDefault="008619E6" w:rsidP="00F06D5F">
                <w:pPr>
                  <w:keepNext/>
                  <w:ind w:left="993" w:hanging="993"/>
                </w:pPr>
                <w:r w:rsidRPr="00797AFE">
                  <w:rPr>
                    <w:rFonts w:ascii="Arial" w:hAnsi="Arial" w:cs="Arial"/>
                    <w:sz w:val="44"/>
                    <w:szCs w:val="44"/>
                  </w:rPr>
                  <w:sym w:font="Wingdings" w:char="F0A8"/>
                </w:r>
              </w:p>
            </w:tc>
          </w:sdtContent>
        </w:sdt>
        <w:permEnd w:id="1477909924" w:displacedByCustomXml="prev"/>
      </w:tr>
      <w:tr w:rsidR="008619E6" w:rsidRPr="00797AFE" w14:paraId="04DAEB08" w14:textId="77777777" w:rsidTr="00F06D5F">
        <w:trPr>
          <w:trHeight w:val="1474"/>
        </w:trPr>
        <w:tc>
          <w:tcPr>
            <w:tcW w:w="583" w:type="pct"/>
            <w:vMerge w:val="restart"/>
            <w:tcBorders>
              <w:top w:val="nil"/>
              <w:left w:val="nil"/>
              <w:right w:val="single" w:sz="12" w:space="0" w:color="auto"/>
            </w:tcBorders>
          </w:tcPr>
          <w:p w14:paraId="3EBFAD97" w14:textId="77777777" w:rsidR="008619E6" w:rsidRPr="00797AFE" w:rsidRDefault="008619E6" w:rsidP="00F06D5F">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5A73471B" w14:textId="77777777" w:rsidR="008619E6" w:rsidRPr="00797AFE" w:rsidRDefault="008619E6" w:rsidP="00F06D5F">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137BBB11" w14:textId="77777777" w:rsidR="008619E6" w:rsidRPr="00797AFE" w:rsidRDefault="008619E6" w:rsidP="00F06D5F">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0CC43001" w14:textId="3B50BA1C" w:rsidR="008619E6" w:rsidRPr="00797AFE" w:rsidRDefault="001A2C12" w:rsidP="00F06D5F">
            <w:pPr>
              <w:ind w:right="82"/>
              <w:jc w:val="left"/>
              <w:rPr>
                <w:rFonts w:ascii="Arial" w:hAnsi="Arial" w:cs="Arial"/>
                <w:sz w:val="22"/>
              </w:rPr>
            </w:pPr>
            <w:permStart w:id="612001959" w:edGrp="everyone"/>
            <w:r w:rsidRPr="001A2C12">
              <w:rPr>
                <w:rFonts w:ascii="Arial" w:hAnsi="Arial" w:cs="Arial"/>
                <w:sz w:val="22"/>
              </w:rPr>
              <w:t>Depending on the nature of the land, there may be soil testing, site-levelling and clearing undertaken prior to actual construction.</w:t>
            </w:r>
            <w:permEnd w:id="612001959"/>
          </w:p>
        </w:tc>
        <w:tc>
          <w:tcPr>
            <w:tcW w:w="335" w:type="pct"/>
            <w:vMerge w:val="restart"/>
            <w:tcBorders>
              <w:top w:val="nil"/>
              <w:left w:val="single" w:sz="12" w:space="0" w:color="auto"/>
              <w:right w:val="nil"/>
            </w:tcBorders>
          </w:tcPr>
          <w:p w14:paraId="5D724C03" w14:textId="77777777" w:rsidR="008619E6" w:rsidRPr="00797AFE" w:rsidRDefault="008619E6" w:rsidP="00F06D5F">
            <w:pPr>
              <w:ind w:left="993" w:hanging="993"/>
            </w:pPr>
          </w:p>
        </w:tc>
      </w:tr>
      <w:tr w:rsidR="008619E6" w:rsidRPr="00797AFE" w14:paraId="24630BAF" w14:textId="77777777" w:rsidTr="00F06D5F">
        <w:trPr>
          <w:trHeight w:val="397"/>
        </w:trPr>
        <w:tc>
          <w:tcPr>
            <w:tcW w:w="583" w:type="pct"/>
            <w:vMerge/>
            <w:tcBorders>
              <w:left w:val="nil"/>
              <w:bottom w:val="nil"/>
              <w:right w:val="single" w:sz="12" w:space="0" w:color="auto"/>
            </w:tcBorders>
          </w:tcPr>
          <w:p w14:paraId="5D774083" w14:textId="77777777" w:rsidR="008619E6" w:rsidRPr="00797AFE" w:rsidRDefault="008619E6" w:rsidP="00F06D5F">
            <w:pPr>
              <w:ind w:left="993" w:hanging="993"/>
              <w:jc w:val="center"/>
            </w:pPr>
          </w:p>
        </w:tc>
        <w:tc>
          <w:tcPr>
            <w:tcW w:w="665" w:type="pct"/>
            <w:vMerge/>
            <w:tcBorders>
              <w:right w:val="single" w:sz="4" w:space="0" w:color="auto"/>
            </w:tcBorders>
            <w:shd w:val="clear" w:color="auto" w:fill="auto"/>
            <w:vAlign w:val="center"/>
          </w:tcPr>
          <w:p w14:paraId="42F2BAAE" w14:textId="77777777" w:rsidR="008619E6" w:rsidRPr="00797AFE" w:rsidRDefault="008619E6" w:rsidP="00F06D5F">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74F07DEC" w14:textId="77777777" w:rsidR="008619E6" w:rsidRPr="00797AFE" w:rsidRDefault="008619E6" w:rsidP="00F06D5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91BC956" w14:textId="73EA161B" w:rsidR="008619E6" w:rsidRPr="00797AFE" w:rsidRDefault="001A2C12" w:rsidP="00F06D5F">
            <w:pPr>
              <w:ind w:right="82"/>
              <w:jc w:val="left"/>
              <w:rPr>
                <w:rFonts w:ascii="Arial" w:hAnsi="Arial" w:cs="Arial"/>
                <w:sz w:val="22"/>
              </w:rPr>
            </w:pPr>
            <w:permStart w:id="1241584302" w:edGrp="everyone"/>
            <w:r>
              <w:rPr>
                <w:rFonts w:ascii="Arial" w:hAnsi="Arial" w:cs="Arial"/>
                <w:sz w:val="22"/>
              </w:rPr>
              <w:t>Various</w:t>
            </w:r>
            <w:permEnd w:id="1241584302"/>
          </w:p>
        </w:tc>
        <w:tc>
          <w:tcPr>
            <w:tcW w:w="335" w:type="pct"/>
            <w:vMerge/>
            <w:tcBorders>
              <w:left w:val="single" w:sz="12" w:space="0" w:color="auto"/>
              <w:bottom w:val="nil"/>
              <w:right w:val="nil"/>
            </w:tcBorders>
          </w:tcPr>
          <w:p w14:paraId="4A07B2CC" w14:textId="77777777" w:rsidR="008619E6" w:rsidRPr="00797AFE" w:rsidRDefault="008619E6" w:rsidP="00F06D5F">
            <w:pPr>
              <w:ind w:left="993" w:hanging="993"/>
            </w:pPr>
          </w:p>
        </w:tc>
      </w:tr>
      <w:tr w:rsidR="008619E6" w:rsidRPr="00797AFE" w14:paraId="6879C7D0" w14:textId="77777777" w:rsidTr="00F06D5F">
        <w:trPr>
          <w:trHeight w:val="1474"/>
        </w:trPr>
        <w:tc>
          <w:tcPr>
            <w:tcW w:w="583" w:type="pct"/>
            <w:vMerge w:val="restart"/>
            <w:tcBorders>
              <w:top w:val="nil"/>
              <w:left w:val="nil"/>
              <w:right w:val="single" w:sz="12" w:space="0" w:color="auto"/>
            </w:tcBorders>
          </w:tcPr>
          <w:p w14:paraId="06C40EAC" w14:textId="77777777" w:rsidR="008619E6" w:rsidRPr="00797AFE" w:rsidRDefault="008619E6" w:rsidP="00F06D5F">
            <w:pPr>
              <w:ind w:left="993" w:hanging="993"/>
              <w:jc w:val="center"/>
            </w:pPr>
          </w:p>
        </w:tc>
        <w:tc>
          <w:tcPr>
            <w:tcW w:w="665" w:type="pct"/>
            <w:vMerge w:val="restart"/>
            <w:tcBorders>
              <w:right w:val="single" w:sz="4" w:space="0" w:color="auto"/>
            </w:tcBorders>
            <w:shd w:val="clear" w:color="auto" w:fill="auto"/>
            <w:vAlign w:val="center"/>
          </w:tcPr>
          <w:p w14:paraId="2A7384A6" w14:textId="77777777" w:rsidR="008619E6" w:rsidRPr="00797AFE" w:rsidRDefault="008619E6" w:rsidP="00F06D5F">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2CB49592" w14:textId="77777777" w:rsidR="008619E6" w:rsidRPr="00797AFE" w:rsidRDefault="008619E6" w:rsidP="00F06D5F">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6DABD89" w14:textId="30985CCF" w:rsidR="008619E6" w:rsidRPr="00797AFE" w:rsidRDefault="007A1479" w:rsidP="00F06D5F">
            <w:pPr>
              <w:ind w:right="82"/>
              <w:jc w:val="left"/>
              <w:rPr>
                <w:rFonts w:ascii="Arial" w:hAnsi="Arial" w:cs="Arial"/>
                <w:sz w:val="22"/>
              </w:rPr>
            </w:pPr>
            <w:permStart w:id="1514233137" w:edGrp="everyone"/>
            <w:r w:rsidRPr="007A1479">
              <w:rPr>
                <w:rFonts w:ascii="Arial" w:hAnsi="Arial" w:cs="Arial"/>
                <w:sz w:val="22"/>
              </w:rPr>
              <w:t>It includes measuring out the design on the site, pouring the footings, under slab drainage, moisture barrier and special mesh for termite protection.</w:t>
            </w:r>
            <w:permEnd w:id="1514233137"/>
          </w:p>
        </w:tc>
        <w:tc>
          <w:tcPr>
            <w:tcW w:w="335" w:type="pct"/>
            <w:vMerge w:val="restart"/>
            <w:tcBorders>
              <w:top w:val="nil"/>
              <w:left w:val="single" w:sz="12" w:space="0" w:color="auto"/>
              <w:right w:val="nil"/>
            </w:tcBorders>
          </w:tcPr>
          <w:p w14:paraId="30A5ECCA" w14:textId="77777777" w:rsidR="008619E6" w:rsidRPr="00797AFE" w:rsidRDefault="008619E6" w:rsidP="00F06D5F">
            <w:pPr>
              <w:ind w:left="993" w:hanging="993"/>
            </w:pPr>
          </w:p>
        </w:tc>
      </w:tr>
      <w:tr w:rsidR="008619E6" w:rsidRPr="00797AFE" w14:paraId="1ABCC2B3" w14:textId="77777777" w:rsidTr="00F06D5F">
        <w:trPr>
          <w:trHeight w:val="397"/>
        </w:trPr>
        <w:tc>
          <w:tcPr>
            <w:tcW w:w="583" w:type="pct"/>
            <w:vMerge/>
            <w:tcBorders>
              <w:left w:val="nil"/>
              <w:bottom w:val="nil"/>
              <w:right w:val="single" w:sz="12" w:space="0" w:color="auto"/>
            </w:tcBorders>
          </w:tcPr>
          <w:p w14:paraId="22F36CE0" w14:textId="77777777" w:rsidR="008619E6" w:rsidRPr="00797AFE" w:rsidRDefault="008619E6" w:rsidP="00F06D5F">
            <w:pPr>
              <w:ind w:left="993" w:hanging="993"/>
              <w:jc w:val="center"/>
            </w:pPr>
          </w:p>
        </w:tc>
        <w:tc>
          <w:tcPr>
            <w:tcW w:w="665" w:type="pct"/>
            <w:vMerge/>
            <w:tcBorders>
              <w:right w:val="single" w:sz="4" w:space="0" w:color="auto"/>
            </w:tcBorders>
            <w:shd w:val="clear" w:color="auto" w:fill="auto"/>
            <w:vAlign w:val="center"/>
          </w:tcPr>
          <w:p w14:paraId="6FA49FF2" w14:textId="77777777" w:rsidR="008619E6" w:rsidRPr="00797AFE" w:rsidRDefault="008619E6" w:rsidP="00F06D5F">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998E733" w14:textId="77777777" w:rsidR="008619E6" w:rsidRPr="00797AFE" w:rsidRDefault="008619E6" w:rsidP="00F06D5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9EA52BE" w14:textId="5E0E2F48" w:rsidR="008619E6" w:rsidRPr="00797AFE" w:rsidRDefault="00BD0C61" w:rsidP="00F06D5F">
            <w:pPr>
              <w:ind w:right="82"/>
              <w:jc w:val="left"/>
              <w:rPr>
                <w:rFonts w:ascii="Arial" w:hAnsi="Arial" w:cs="Arial"/>
                <w:sz w:val="22"/>
              </w:rPr>
            </w:pPr>
            <w:permStart w:id="1732259348" w:edGrp="everyone"/>
            <w:r>
              <w:rPr>
                <w:rFonts w:ascii="Arial" w:hAnsi="Arial" w:cs="Arial"/>
                <w:sz w:val="22"/>
              </w:rPr>
              <w:t>1-2 weeks</w:t>
            </w:r>
            <w:permEnd w:id="1732259348"/>
          </w:p>
        </w:tc>
        <w:tc>
          <w:tcPr>
            <w:tcW w:w="335" w:type="pct"/>
            <w:vMerge/>
            <w:tcBorders>
              <w:left w:val="single" w:sz="12" w:space="0" w:color="auto"/>
              <w:bottom w:val="nil"/>
              <w:right w:val="nil"/>
            </w:tcBorders>
          </w:tcPr>
          <w:p w14:paraId="4D74F3E0" w14:textId="77777777" w:rsidR="008619E6" w:rsidRPr="00797AFE" w:rsidRDefault="008619E6" w:rsidP="00F06D5F">
            <w:pPr>
              <w:ind w:left="993" w:hanging="993"/>
            </w:pPr>
          </w:p>
        </w:tc>
      </w:tr>
      <w:tr w:rsidR="008619E6" w:rsidRPr="00797AFE" w14:paraId="49754199" w14:textId="77777777" w:rsidTr="00F06D5F">
        <w:trPr>
          <w:trHeight w:val="1474"/>
        </w:trPr>
        <w:tc>
          <w:tcPr>
            <w:tcW w:w="583" w:type="pct"/>
            <w:vMerge w:val="restart"/>
            <w:tcBorders>
              <w:top w:val="nil"/>
              <w:left w:val="nil"/>
              <w:right w:val="single" w:sz="12" w:space="0" w:color="auto"/>
            </w:tcBorders>
          </w:tcPr>
          <w:p w14:paraId="56861D33" w14:textId="77777777" w:rsidR="008619E6" w:rsidRPr="00797AFE" w:rsidRDefault="008619E6" w:rsidP="00F06D5F">
            <w:pPr>
              <w:ind w:left="993" w:hanging="993"/>
              <w:jc w:val="center"/>
            </w:pPr>
          </w:p>
        </w:tc>
        <w:tc>
          <w:tcPr>
            <w:tcW w:w="665" w:type="pct"/>
            <w:vMerge w:val="restart"/>
            <w:tcBorders>
              <w:right w:val="single" w:sz="4" w:space="0" w:color="auto"/>
            </w:tcBorders>
            <w:shd w:val="clear" w:color="auto" w:fill="auto"/>
            <w:vAlign w:val="center"/>
          </w:tcPr>
          <w:p w14:paraId="721B1500" w14:textId="77777777" w:rsidR="008619E6" w:rsidRPr="00797AFE" w:rsidRDefault="008619E6" w:rsidP="00F06D5F">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14019B49" w14:textId="77777777" w:rsidR="008619E6" w:rsidRPr="00797AFE" w:rsidRDefault="008619E6" w:rsidP="00F06D5F">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CAF03C8" w14:textId="15442E7C" w:rsidR="008619E6" w:rsidRPr="00797AFE" w:rsidRDefault="00AA3CD0" w:rsidP="00F06D5F">
            <w:pPr>
              <w:ind w:left="27" w:right="82"/>
              <w:jc w:val="left"/>
              <w:rPr>
                <w:rFonts w:ascii="Arial" w:hAnsi="Arial" w:cs="Arial"/>
                <w:sz w:val="22"/>
              </w:rPr>
            </w:pPr>
            <w:permStart w:id="63197289" w:edGrp="everyone"/>
            <w:r w:rsidRPr="00AA3CD0">
              <w:rPr>
                <w:rFonts w:ascii="Arial" w:hAnsi="Arial" w:cs="Arial"/>
                <w:sz w:val="22"/>
              </w:rPr>
              <w:t>This includes the installation of internal and external support structure, along with walls, conduit for electrical and plumbing, the roof frame and sheeting, gutters and insulation.</w:t>
            </w:r>
            <w:permEnd w:id="63197289"/>
          </w:p>
        </w:tc>
        <w:tc>
          <w:tcPr>
            <w:tcW w:w="335" w:type="pct"/>
            <w:vMerge w:val="restart"/>
            <w:tcBorders>
              <w:top w:val="nil"/>
              <w:left w:val="single" w:sz="12" w:space="0" w:color="auto"/>
              <w:right w:val="nil"/>
            </w:tcBorders>
          </w:tcPr>
          <w:p w14:paraId="0130D558" w14:textId="77777777" w:rsidR="008619E6" w:rsidRPr="00797AFE" w:rsidRDefault="008619E6" w:rsidP="00F06D5F">
            <w:pPr>
              <w:ind w:left="993" w:hanging="993"/>
            </w:pPr>
          </w:p>
        </w:tc>
      </w:tr>
      <w:tr w:rsidR="008619E6" w:rsidRPr="00797AFE" w14:paraId="3B9C0143" w14:textId="77777777" w:rsidTr="00F06D5F">
        <w:trPr>
          <w:trHeight w:val="397"/>
        </w:trPr>
        <w:tc>
          <w:tcPr>
            <w:tcW w:w="583" w:type="pct"/>
            <w:vMerge/>
            <w:tcBorders>
              <w:left w:val="nil"/>
              <w:bottom w:val="nil"/>
              <w:right w:val="single" w:sz="12" w:space="0" w:color="auto"/>
            </w:tcBorders>
          </w:tcPr>
          <w:p w14:paraId="32626001" w14:textId="77777777" w:rsidR="008619E6" w:rsidRPr="00797AFE" w:rsidRDefault="008619E6" w:rsidP="00F06D5F">
            <w:pPr>
              <w:ind w:left="993" w:hanging="993"/>
              <w:jc w:val="center"/>
            </w:pPr>
          </w:p>
        </w:tc>
        <w:tc>
          <w:tcPr>
            <w:tcW w:w="665" w:type="pct"/>
            <w:vMerge/>
            <w:tcBorders>
              <w:right w:val="single" w:sz="4" w:space="0" w:color="auto"/>
            </w:tcBorders>
            <w:shd w:val="clear" w:color="auto" w:fill="auto"/>
            <w:vAlign w:val="center"/>
          </w:tcPr>
          <w:p w14:paraId="0309C801" w14:textId="77777777" w:rsidR="008619E6" w:rsidRPr="00797AFE" w:rsidRDefault="008619E6" w:rsidP="00F06D5F">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94A8656" w14:textId="77777777" w:rsidR="008619E6" w:rsidRPr="00797AFE" w:rsidRDefault="008619E6" w:rsidP="00F06D5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B105F06" w14:textId="0B91373A" w:rsidR="008619E6" w:rsidRPr="00797AFE" w:rsidRDefault="00AA3CD0" w:rsidP="00F06D5F">
            <w:pPr>
              <w:ind w:left="27" w:right="82"/>
              <w:jc w:val="left"/>
              <w:rPr>
                <w:rFonts w:ascii="Arial" w:hAnsi="Arial" w:cs="Arial"/>
                <w:sz w:val="22"/>
              </w:rPr>
            </w:pPr>
            <w:permStart w:id="1930571561" w:edGrp="everyone"/>
            <w:r>
              <w:rPr>
                <w:rFonts w:ascii="Arial" w:hAnsi="Arial" w:cs="Arial"/>
                <w:sz w:val="22"/>
              </w:rPr>
              <w:t>3-4 weeks</w:t>
            </w:r>
            <w:permEnd w:id="1930571561"/>
          </w:p>
        </w:tc>
        <w:tc>
          <w:tcPr>
            <w:tcW w:w="335" w:type="pct"/>
            <w:vMerge/>
            <w:tcBorders>
              <w:left w:val="single" w:sz="12" w:space="0" w:color="auto"/>
              <w:bottom w:val="nil"/>
              <w:right w:val="nil"/>
            </w:tcBorders>
          </w:tcPr>
          <w:p w14:paraId="2E1A2220" w14:textId="77777777" w:rsidR="008619E6" w:rsidRPr="00797AFE" w:rsidRDefault="008619E6" w:rsidP="00F06D5F">
            <w:pPr>
              <w:ind w:left="993" w:hanging="993"/>
            </w:pPr>
          </w:p>
        </w:tc>
      </w:tr>
      <w:tr w:rsidR="008619E6" w:rsidRPr="00797AFE" w14:paraId="57B0FEDA" w14:textId="77777777" w:rsidTr="00F06D5F">
        <w:trPr>
          <w:trHeight w:val="1474"/>
        </w:trPr>
        <w:tc>
          <w:tcPr>
            <w:tcW w:w="583" w:type="pct"/>
            <w:vMerge w:val="restart"/>
            <w:tcBorders>
              <w:top w:val="nil"/>
              <w:left w:val="nil"/>
              <w:right w:val="single" w:sz="12" w:space="0" w:color="auto"/>
            </w:tcBorders>
          </w:tcPr>
          <w:p w14:paraId="6AE946CC" w14:textId="77777777" w:rsidR="008619E6" w:rsidRPr="00797AFE" w:rsidRDefault="008619E6" w:rsidP="00F06D5F">
            <w:pPr>
              <w:ind w:left="993" w:hanging="993"/>
              <w:jc w:val="center"/>
            </w:pPr>
          </w:p>
        </w:tc>
        <w:tc>
          <w:tcPr>
            <w:tcW w:w="665" w:type="pct"/>
            <w:vMerge w:val="restart"/>
            <w:tcBorders>
              <w:right w:val="single" w:sz="4" w:space="0" w:color="auto"/>
            </w:tcBorders>
            <w:shd w:val="clear" w:color="auto" w:fill="auto"/>
            <w:vAlign w:val="center"/>
          </w:tcPr>
          <w:p w14:paraId="124DE9B0" w14:textId="77777777" w:rsidR="008619E6" w:rsidRPr="00797AFE" w:rsidRDefault="008619E6" w:rsidP="00F06D5F">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520AB5DD" w14:textId="77777777" w:rsidR="008619E6" w:rsidRPr="00797AFE" w:rsidRDefault="008619E6" w:rsidP="00F06D5F">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FEFD093" w14:textId="50867B65" w:rsidR="008619E6" w:rsidRPr="00797AFE" w:rsidRDefault="00AA3CD0" w:rsidP="00F06D5F">
            <w:pPr>
              <w:ind w:left="27" w:right="82"/>
              <w:jc w:val="left"/>
              <w:rPr>
                <w:rFonts w:ascii="Arial" w:hAnsi="Arial" w:cs="Arial"/>
                <w:sz w:val="22"/>
              </w:rPr>
            </w:pPr>
            <w:permStart w:id="228605368" w:edGrp="everyone"/>
            <w:r w:rsidRPr="00AA3CD0">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r>
              <w:rPr>
                <w:rFonts w:ascii="Arial" w:hAnsi="Arial" w:cs="Arial"/>
                <w:sz w:val="22"/>
              </w:rPr>
              <w:t>.</w:t>
            </w:r>
            <w:permEnd w:id="228605368"/>
          </w:p>
        </w:tc>
        <w:tc>
          <w:tcPr>
            <w:tcW w:w="335" w:type="pct"/>
            <w:vMerge w:val="restart"/>
            <w:tcBorders>
              <w:top w:val="nil"/>
              <w:left w:val="single" w:sz="12" w:space="0" w:color="auto"/>
              <w:right w:val="nil"/>
            </w:tcBorders>
          </w:tcPr>
          <w:p w14:paraId="2E2189D2" w14:textId="77777777" w:rsidR="008619E6" w:rsidRPr="00797AFE" w:rsidRDefault="008619E6" w:rsidP="00F06D5F">
            <w:pPr>
              <w:ind w:left="993" w:hanging="993"/>
            </w:pPr>
          </w:p>
        </w:tc>
      </w:tr>
      <w:tr w:rsidR="008619E6" w:rsidRPr="00797AFE" w14:paraId="28CAE86D" w14:textId="77777777" w:rsidTr="00F06D5F">
        <w:trPr>
          <w:trHeight w:val="397"/>
        </w:trPr>
        <w:tc>
          <w:tcPr>
            <w:tcW w:w="583" w:type="pct"/>
            <w:vMerge/>
            <w:tcBorders>
              <w:left w:val="nil"/>
              <w:bottom w:val="nil"/>
              <w:right w:val="single" w:sz="12" w:space="0" w:color="auto"/>
            </w:tcBorders>
          </w:tcPr>
          <w:p w14:paraId="3C2DC890" w14:textId="77777777" w:rsidR="008619E6" w:rsidRPr="00797AFE" w:rsidRDefault="008619E6" w:rsidP="00F06D5F">
            <w:pPr>
              <w:ind w:left="993" w:hanging="993"/>
              <w:jc w:val="center"/>
            </w:pPr>
          </w:p>
        </w:tc>
        <w:tc>
          <w:tcPr>
            <w:tcW w:w="665" w:type="pct"/>
            <w:vMerge/>
            <w:tcBorders>
              <w:right w:val="single" w:sz="4" w:space="0" w:color="auto"/>
            </w:tcBorders>
            <w:shd w:val="clear" w:color="auto" w:fill="auto"/>
            <w:vAlign w:val="center"/>
          </w:tcPr>
          <w:p w14:paraId="43740E36" w14:textId="77777777" w:rsidR="008619E6" w:rsidRPr="00797AFE" w:rsidRDefault="008619E6" w:rsidP="00F06D5F">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651F58C" w14:textId="77777777" w:rsidR="008619E6" w:rsidRPr="00797AFE" w:rsidRDefault="008619E6" w:rsidP="00F06D5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145E416" w14:textId="418C8627" w:rsidR="008619E6" w:rsidRPr="00797AFE" w:rsidRDefault="00AA3CD0" w:rsidP="00F06D5F">
            <w:pPr>
              <w:ind w:left="27" w:right="82"/>
              <w:jc w:val="left"/>
              <w:rPr>
                <w:rFonts w:ascii="Arial" w:hAnsi="Arial" w:cs="Arial"/>
                <w:sz w:val="22"/>
              </w:rPr>
            </w:pPr>
            <w:permStart w:id="1447458132" w:edGrp="everyone"/>
            <w:r>
              <w:rPr>
                <w:rFonts w:ascii="Arial" w:hAnsi="Arial" w:cs="Arial"/>
                <w:sz w:val="22"/>
              </w:rPr>
              <w:t>4 weeks</w:t>
            </w:r>
            <w:permEnd w:id="1447458132"/>
          </w:p>
        </w:tc>
        <w:tc>
          <w:tcPr>
            <w:tcW w:w="335" w:type="pct"/>
            <w:vMerge/>
            <w:tcBorders>
              <w:left w:val="single" w:sz="12" w:space="0" w:color="auto"/>
              <w:bottom w:val="nil"/>
              <w:right w:val="nil"/>
            </w:tcBorders>
          </w:tcPr>
          <w:p w14:paraId="114BECDF" w14:textId="77777777" w:rsidR="008619E6" w:rsidRPr="00797AFE" w:rsidRDefault="008619E6" w:rsidP="00F06D5F">
            <w:pPr>
              <w:ind w:left="993" w:hanging="993"/>
            </w:pPr>
          </w:p>
        </w:tc>
      </w:tr>
      <w:tr w:rsidR="008619E6" w:rsidRPr="00797AFE" w14:paraId="052F6B0E" w14:textId="77777777" w:rsidTr="00F06D5F">
        <w:trPr>
          <w:trHeight w:val="1474"/>
        </w:trPr>
        <w:tc>
          <w:tcPr>
            <w:tcW w:w="583" w:type="pct"/>
            <w:vMerge w:val="restart"/>
            <w:tcBorders>
              <w:top w:val="nil"/>
              <w:left w:val="nil"/>
              <w:right w:val="single" w:sz="12" w:space="0" w:color="auto"/>
            </w:tcBorders>
          </w:tcPr>
          <w:p w14:paraId="0B436708" w14:textId="77777777" w:rsidR="008619E6" w:rsidRPr="00797AFE" w:rsidRDefault="008619E6" w:rsidP="00F06D5F">
            <w:pPr>
              <w:ind w:left="993" w:hanging="993"/>
              <w:jc w:val="center"/>
            </w:pPr>
          </w:p>
        </w:tc>
        <w:tc>
          <w:tcPr>
            <w:tcW w:w="665" w:type="pct"/>
            <w:vMerge w:val="restart"/>
            <w:tcBorders>
              <w:right w:val="single" w:sz="4" w:space="0" w:color="auto"/>
            </w:tcBorders>
            <w:shd w:val="clear" w:color="auto" w:fill="auto"/>
            <w:vAlign w:val="center"/>
          </w:tcPr>
          <w:p w14:paraId="33D451AF" w14:textId="77777777" w:rsidR="008619E6" w:rsidRPr="00797AFE" w:rsidRDefault="008619E6" w:rsidP="00F06D5F">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734E6DC1" w14:textId="77777777" w:rsidR="008619E6" w:rsidRPr="00797AFE" w:rsidRDefault="008619E6" w:rsidP="00F06D5F">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2D57462" w14:textId="167D4CA6" w:rsidR="008619E6" w:rsidRPr="00797AFE" w:rsidRDefault="00110AAC" w:rsidP="00F06D5F">
            <w:pPr>
              <w:ind w:left="27" w:right="82"/>
              <w:jc w:val="left"/>
              <w:rPr>
                <w:rFonts w:ascii="Arial" w:hAnsi="Arial" w:cs="Arial"/>
                <w:sz w:val="22"/>
              </w:rPr>
            </w:pPr>
            <w:permStart w:id="1510571028" w:edGrp="everyone"/>
            <w:r w:rsidRPr="00110AAC">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ermEnd w:id="1510571028"/>
          </w:p>
        </w:tc>
        <w:tc>
          <w:tcPr>
            <w:tcW w:w="335" w:type="pct"/>
            <w:vMerge w:val="restart"/>
            <w:tcBorders>
              <w:top w:val="nil"/>
              <w:left w:val="single" w:sz="12" w:space="0" w:color="auto"/>
              <w:right w:val="nil"/>
            </w:tcBorders>
          </w:tcPr>
          <w:p w14:paraId="71DEA366" w14:textId="77777777" w:rsidR="008619E6" w:rsidRPr="00797AFE" w:rsidRDefault="008619E6" w:rsidP="00F06D5F">
            <w:pPr>
              <w:ind w:left="993" w:hanging="993"/>
            </w:pPr>
          </w:p>
        </w:tc>
      </w:tr>
      <w:tr w:rsidR="008619E6" w:rsidRPr="00797AFE" w14:paraId="7005C30D" w14:textId="77777777" w:rsidTr="00F06D5F">
        <w:trPr>
          <w:trHeight w:val="397"/>
        </w:trPr>
        <w:tc>
          <w:tcPr>
            <w:tcW w:w="583" w:type="pct"/>
            <w:vMerge/>
            <w:tcBorders>
              <w:left w:val="nil"/>
              <w:bottom w:val="nil"/>
              <w:right w:val="single" w:sz="12" w:space="0" w:color="auto"/>
            </w:tcBorders>
          </w:tcPr>
          <w:p w14:paraId="072ABA40" w14:textId="77777777" w:rsidR="008619E6" w:rsidRPr="00797AFE" w:rsidRDefault="008619E6" w:rsidP="00F06D5F">
            <w:pPr>
              <w:ind w:left="993" w:hanging="993"/>
              <w:jc w:val="center"/>
            </w:pPr>
          </w:p>
        </w:tc>
        <w:tc>
          <w:tcPr>
            <w:tcW w:w="665" w:type="pct"/>
            <w:vMerge/>
            <w:tcBorders>
              <w:right w:val="single" w:sz="4" w:space="0" w:color="auto"/>
            </w:tcBorders>
            <w:shd w:val="clear" w:color="auto" w:fill="auto"/>
            <w:vAlign w:val="center"/>
          </w:tcPr>
          <w:p w14:paraId="0D37EBA4" w14:textId="77777777" w:rsidR="008619E6" w:rsidRPr="00797AFE" w:rsidRDefault="008619E6" w:rsidP="00F06D5F">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557A382" w14:textId="77777777" w:rsidR="008619E6" w:rsidRPr="00797AFE" w:rsidRDefault="008619E6" w:rsidP="00F06D5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E287D27" w14:textId="3C5603E7" w:rsidR="008619E6" w:rsidRPr="00797AFE" w:rsidRDefault="00110AAC" w:rsidP="00F06D5F">
            <w:pPr>
              <w:ind w:left="27" w:right="82"/>
              <w:jc w:val="left"/>
              <w:rPr>
                <w:rFonts w:ascii="Arial" w:hAnsi="Arial" w:cs="Arial"/>
                <w:sz w:val="22"/>
              </w:rPr>
            </w:pPr>
            <w:permStart w:id="684607026" w:edGrp="everyone"/>
            <w:r>
              <w:rPr>
                <w:rFonts w:ascii="Arial" w:hAnsi="Arial" w:cs="Arial"/>
                <w:sz w:val="22"/>
              </w:rPr>
              <w:t>5-6 weeks</w:t>
            </w:r>
            <w:permEnd w:id="684607026"/>
          </w:p>
        </w:tc>
        <w:tc>
          <w:tcPr>
            <w:tcW w:w="335" w:type="pct"/>
            <w:vMerge/>
            <w:tcBorders>
              <w:left w:val="single" w:sz="12" w:space="0" w:color="auto"/>
              <w:bottom w:val="nil"/>
              <w:right w:val="nil"/>
            </w:tcBorders>
          </w:tcPr>
          <w:p w14:paraId="72563395" w14:textId="77777777" w:rsidR="008619E6" w:rsidRPr="00797AFE" w:rsidRDefault="008619E6" w:rsidP="00F06D5F">
            <w:pPr>
              <w:ind w:left="993" w:hanging="993"/>
            </w:pPr>
          </w:p>
        </w:tc>
      </w:tr>
      <w:tr w:rsidR="008619E6" w:rsidRPr="00797AFE" w14:paraId="16876BC8" w14:textId="77777777" w:rsidTr="00F06D5F">
        <w:trPr>
          <w:trHeight w:val="1474"/>
        </w:trPr>
        <w:tc>
          <w:tcPr>
            <w:tcW w:w="583" w:type="pct"/>
            <w:vMerge w:val="restart"/>
            <w:tcBorders>
              <w:top w:val="nil"/>
              <w:left w:val="nil"/>
              <w:right w:val="single" w:sz="12" w:space="0" w:color="auto"/>
            </w:tcBorders>
          </w:tcPr>
          <w:p w14:paraId="2818C787" w14:textId="77777777" w:rsidR="008619E6" w:rsidRPr="00797AFE" w:rsidRDefault="008619E6" w:rsidP="00F06D5F">
            <w:pPr>
              <w:ind w:left="993" w:hanging="993"/>
              <w:jc w:val="center"/>
            </w:pPr>
          </w:p>
        </w:tc>
        <w:tc>
          <w:tcPr>
            <w:tcW w:w="665" w:type="pct"/>
            <w:vMerge w:val="restart"/>
            <w:tcBorders>
              <w:right w:val="single" w:sz="4" w:space="0" w:color="auto"/>
            </w:tcBorders>
            <w:shd w:val="clear" w:color="auto" w:fill="auto"/>
            <w:vAlign w:val="center"/>
          </w:tcPr>
          <w:p w14:paraId="59AB5EFB" w14:textId="77777777" w:rsidR="008619E6" w:rsidRPr="00797AFE" w:rsidRDefault="008619E6" w:rsidP="00F06D5F">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1E67B454" w14:textId="77777777" w:rsidR="008619E6" w:rsidRPr="00797AFE" w:rsidRDefault="008619E6" w:rsidP="00F06D5F">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0B7DB8A2" w14:textId="49F53052" w:rsidR="008619E6" w:rsidRPr="00797AFE" w:rsidRDefault="00D52342" w:rsidP="00F06D5F">
            <w:pPr>
              <w:ind w:left="27" w:right="82"/>
              <w:jc w:val="left"/>
              <w:rPr>
                <w:rFonts w:ascii="Arial" w:hAnsi="Arial" w:cs="Arial"/>
                <w:sz w:val="22"/>
              </w:rPr>
            </w:pPr>
            <w:permStart w:id="1560291192" w:edGrp="everyone"/>
            <w:r w:rsidRPr="00D52342">
              <w:rPr>
                <w:rFonts w:ascii="Arial" w:hAnsi="Arial" w:cs="Arial"/>
                <w:sz w:val="22"/>
              </w:rPr>
              <w:t xml:space="preserve">This is basically where all painting, installations and detailing have been completed and </w:t>
            </w:r>
            <w:r w:rsidR="00180C31">
              <w:rPr>
                <w:rFonts w:ascii="Arial" w:hAnsi="Arial" w:cs="Arial"/>
                <w:sz w:val="22"/>
              </w:rPr>
              <w:t>the building is</w:t>
            </w:r>
            <w:r w:rsidRPr="00D52342">
              <w:rPr>
                <w:rFonts w:ascii="Arial" w:hAnsi="Arial" w:cs="Arial"/>
                <w:sz w:val="22"/>
              </w:rPr>
              <w:t xml:space="preserve"> effectively ready to move in.</w:t>
            </w:r>
            <w:permEnd w:id="1560291192"/>
          </w:p>
        </w:tc>
        <w:tc>
          <w:tcPr>
            <w:tcW w:w="335" w:type="pct"/>
            <w:vMerge w:val="restart"/>
            <w:tcBorders>
              <w:top w:val="nil"/>
              <w:left w:val="single" w:sz="12" w:space="0" w:color="auto"/>
              <w:right w:val="nil"/>
            </w:tcBorders>
          </w:tcPr>
          <w:p w14:paraId="7120E894" w14:textId="77777777" w:rsidR="008619E6" w:rsidRPr="00797AFE" w:rsidRDefault="008619E6" w:rsidP="00F06D5F">
            <w:pPr>
              <w:ind w:left="993" w:hanging="993"/>
            </w:pPr>
          </w:p>
        </w:tc>
      </w:tr>
      <w:tr w:rsidR="008619E6" w:rsidRPr="00797AFE" w14:paraId="3E1F3B71" w14:textId="77777777" w:rsidTr="00F06D5F">
        <w:trPr>
          <w:trHeight w:val="397"/>
        </w:trPr>
        <w:tc>
          <w:tcPr>
            <w:tcW w:w="583" w:type="pct"/>
            <w:vMerge/>
            <w:tcBorders>
              <w:left w:val="nil"/>
              <w:bottom w:val="nil"/>
              <w:right w:val="single" w:sz="12" w:space="0" w:color="auto"/>
            </w:tcBorders>
          </w:tcPr>
          <w:p w14:paraId="643E8E6D" w14:textId="77777777" w:rsidR="008619E6" w:rsidRPr="00797AFE" w:rsidRDefault="008619E6" w:rsidP="00F06D5F">
            <w:pPr>
              <w:ind w:left="993" w:hanging="993"/>
              <w:jc w:val="center"/>
            </w:pPr>
          </w:p>
        </w:tc>
        <w:tc>
          <w:tcPr>
            <w:tcW w:w="665" w:type="pct"/>
            <w:vMerge/>
            <w:tcBorders>
              <w:right w:val="single" w:sz="4" w:space="0" w:color="auto"/>
            </w:tcBorders>
            <w:shd w:val="clear" w:color="auto" w:fill="auto"/>
            <w:vAlign w:val="center"/>
          </w:tcPr>
          <w:p w14:paraId="4EEAE355" w14:textId="77777777" w:rsidR="008619E6" w:rsidRPr="00797AFE" w:rsidRDefault="008619E6" w:rsidP="00F06D5F">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42017C3" w14:textId="77777777" w:rsidR="008619E6" w:rsidRPr="00797AFE" w:rsidRDefault="008619E6" w:rsidP="00F06D5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E3C4C2F" w14:textId="733F48CA" w:rsidR="008619E6" w:rsidRPr="00797AFE" w:rsidRDefault="00180C31" w:rsidP="00F06D5F">
            <w:pPr>
              <w:ind w:left="27" w:right="82"/>
              <w:jc w:val="left"/>
              <w:rPr>
                <w:rFonts w:ascii="Arial" w:hAnsi="Arial" w:cs="Arial"/>
                <w:sz w:val="22"/>
              </w:rPr>
            </w:pPr>
            <w:permStart w:id="1025840924" w:edGrp="everyone"/>
            <w:r>
              <w:rPr>
                <w:rFonts w:ascii="Arial" w:hAnsi="Arial" w:cs="Arial"/>
                <w:sz w:val="22"/>
              </w:rPr>
              <w:t>7-8 weeks</w:t>
            </w:r>
            <w:permEnd w:id="1025840924"/>
          </w:p>
        </w:tc>
        <w:tc>
          <w:tcPr>
            <w:tcW w:w="335" w:type="pct"/>
            <w:vMerge/>
            <w:tcBorders>
              <w:left w:val="single" w:sz="12" w:space="0" w:color="auto"/>
              <w:bottom w:val="nil"/>
              <w:right w:val="nil"/>
            </w:tcBorders>
          </w:tcPr>
          <w:p w14:paraId="6A4397B0" w14:textId="77777777" w:rsidR="008619E6" w:rsidRPr="00797AFE" w:rsidRDefault="008619E6" w:rsidP="00F06D5F">
            <w:pPr>
              <w:ind w:left="993" w:hanging="993"/>
            </w:pPr>
          </w:p>
        </w:tc>
      </w:tr>
    </w:tbl>
    <w:p w14:paraId="4F38253B" w14:textId="77777777" w:rsidR="008619E6" w:rsidRPr="00797AFE" w:rsidRDefault="008619E6" w:rsidP="008619E6">
      <w:pPr>
        <w:rPr>
          <w:rFonts w:ascii="Arial" w:hAnsi="Arial" w:cs="Arial"/>
          <w:sz w:val="22"/>
          <w:szCs w:val="22"/>
        </w:rPr>
      </w:pPr>
    </w:p>
    <w:p w14:paraId="37F937B4" w14:textId="77777777" w:rsidR="008619E6" w:rsidRPr="00797AFE" w:rsidRDefault="008619E6" w:rsidP="008619E6">
      <w:pPr>
        <w:pStyle w:val="11CSTCPLQuestionBullet"/>
        <w:ind w:left="709" w:hanging="709"/>
      </w:pPr>
      <w:bookmarkStart w:id="13" w:name="_Ref428791713"/>
      <w:r w:rsidRPr="00797AFE">
        <w:t>Identify five (5) factors that can affect the duration of each construction stage.</w:t>
      </w:r>
      <w:bookmarkEnd w:id="13"/>
    </w:p>
    <w:p w14:paraId="6EDAC41D"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064540F2" w14:textId="77777777" w:rsidTr="00F06D5F">
        <w:trPr>
          <w:trHeight w:val="2494"/>
        </w:trPr>
        <w:tc>
          <w:tcPr>
            <w:tcW w:w="1027" w:type="dxa"/>
            <w:tcBorders>
              <w:top w:val="nil"/>
              <w:left w:val="nil"/>
              <w:bottom w:val="nil"/>
              <w:right w:val="single" w:sz="4" w:space="0" w:color="auto"/>
            </w:tcBorders>
          </w:tcPr>
          <w:p w14:paraId="59A27090" w14:textId="77777777" w:rsidR="008619E6" w:rsidRPr="00797AFE" w:rsidRDefault="008619E6" w:rsidP="00F06D5F">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C53109" w14:textId="3AF58591" w:rsidR="008619E6" w:rsidRPr="00797AFE" w:rsidRDefault="00263A0F" w:rsidP="00F06D5F">
            <w:pPr>
              <w:rPr>
                <w:rFonts w:ascii="Arial" w:hAnsi="Arial" w:cs="Arial"/>
                <w:sz w:val="22"/>
                <w:szCs w:val="22"/>
              </w:rPr>
            </w:pPr>
            <w:permStart w:id="1450535381" w:edGrp="everyone"/>
            <w:r w:rsidRPr="00263A0F">
              <w:rPr>
                <w:rFonts w:ascii="Arial" w:hAnsi="Arial" w:cs="Arial"/>
                <w:sz w:val="22"/>
                <w:szCs w:val="22"/>
              </w:rPr>
              <w:t>Project size, project function, height of the building, building complexity, quality requirements</w:t>
            </w:r>
            <w:r w:rsidR="00983D85">
              <w:rPr>
                <w:rFonts w:ascii="Arial" w:hAnsi="Arial" w:cs="Arial"/>
                <w:sz w:val="22"/>
                <w:szCs w:val="22"/>
              </w:rPr>
              <w:t xml:space="preserve"> and location</w:t>
            </w:r>
            <w:permEnd w:id="1450535381"/>
          </w:p>
        </w:tc>
        <w:permStart w:id="1644253985"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F6EF3F" w14:textId="77777777" w:rsidR="008619E6" w:rsidRPr="00797AFE" w:rsidRDefault="00130BE0" w:rsidP="00F06D5F">
                <w:pPr>
                  <w:rPr>
                    <w:rFonts w:ascii="Arial" w:hAnsi="Arial" w:cs="Arial"/>
                    <w:sz w:val="44"/>
                    <w:szCs w:val="44"/>
                  </w:rPr>
                </w:pPr>
                <w:r>
                  <w:rPr>
                    <w:rFonts w:ascii="Arial" w:hAnsi="Arial" w:cs="Arial"/>
                    <w:sz w:val="44"/>
                    <w:szCs w:val="44"/>
                  </w:rPr>
                  <w:sym w:font="Wingdings" w:char="F0A8"/>
                </w:r>
              </w:p>
            </w:tc>
          </w:sdtContent>
        </w:sdt>
        <w:permEnd w:id="1644253985" w:displacedByCustomXml="prev"/>
      </w:tr>
    </w:tbl>
    <w:p w14:paraId="29D93D89" w14:textId="77777777" w:rsidR="008619E6" w:rsidRPr="00797AFE" w:rsidRDefault="008619E6" w:rsidP="008619E6">
      <w:pPr>
        <w:rPr>
          <w:rFonts w:ascii="Arial" w:hAnsi="Arial" w:cs="Arial"/>
          <w:sz w:val="22"/>
          <w:szCs w:val="22"/>
        </w:rPr>
      </w:pPr>
    </w:p>
    <w:p w14:paraId="0E1A7E66" w14:textId="77777777" w:rsidR="008619E6" w:rsidRPr="00797AFE" w:rsidRDefault="008619E6" w:rsidP="008619E6">
      <w:pPr>
        <w:rPr>
          <w:rFonts w:ascii="Arial" w:hAnsi="Arial" w:cs="Arial"/>
          <w:sz w:val="22"/>
          <w:szCs w:val="22"/>
        </w:rPr>
      </w:pPr>
    </w:p>
    <w:p w14:paraId="296FC96D"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408F212E"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1E895BD" w14:textId="77777777" w:rsidTr="00F06D5F">
        <w:tc>
          <w:tcPr>
            <w:tcW w:w="624" w:type="pct"/>
            <w:tcBorders>
              <w:top w:val="nil"/>
              <w:left w:val="nil"/>
              <w:bottom w:val="nil"/>
              <w:right w:val="single" w:sz="12" w:space="0" w:color="auto"/>
            </w:tcBorders>
            <w:shd w:val="clear" w:color="auto" w:fill="auto"/>
          </w:tcPr>
          <w:p w14:paraId="4DF8BF98" w14:textId="77777777" w:rsidR="008619E6" w:rsidRPr="00797AFE" w:rsidRDefault="008619E6" w:rsidP="00F06D5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ADB1AE9" w14:textId="77777777" w:rsidR="008619E6" w:rsidRPr="00797AFE" w:rsidRDefault="008619E6" w:rsidP="00F06D5F">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22A43DAE" w14:textId="77777777" w:rsidR="008619E6" w:rsidRPr="00797AFE" w:rsidRDefault="008619E6" w:rsidP="00F06D5F">
            <w:pPr>
              <w:keepNext/>
              <w:ind w:left="993" w:right="82" w:hanging="993"/>
              <w:jc w:val="center"/>
            </w:pPr>
            <w:r w:rsidRPr="00797AFE">
              <w:t>Effect</w:t>
            </w:r>
          </w:p>
        </w:tc>
        <w:permStart w:id="1751526184"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DEF84E" w14:textId="77777777" w:rsidR="008619E6" w:rsidRPr="00797AFE" w:rsidRDefault="008619E6" w:rsidP="00F06D5F">
                <w:pPr>
                  <w:keepNext/>
                  <w:ind w:left="993" w:hanging="993"/>
                </w:pPr>
                <w:r w:rsidRPr="00797AFE">
                  <w:rPr>
                    <w:rFonts w:ascii="Arial" w:hAnsi="Arial" w:cs="Arial"/>
                    <w:sz w:val="44"/>
                    <w:szCs w:val="44"/>
                  </w:rPr>
                  <w:sym w:font="Wingdings" w:char="F0A8"/>
                </w:r>
              </w:p>
            </w:tc>
          </w:sdtContent>
        </w:sdt>
        <w:permEnd w:id="1751526184" w:displacedByCustomXml="prev"/>
      </w:tr>
      <w:tr w:rsidR="008619E6" w:rsidRPr="00797AFE" w14:paraId="1E19C233" w14:textId="77777777" w:rsidTr="00F06D5F">
        <w:trPr>
          <w:trHeight w:val="1984"/>
        </w:trPr>
        <w:tc>
          <w:tcPr>
            <w:tcW w:w="624" w:type="pct"/>
            <w:tcBorders>
              <w:top w:val="nil"/>
              <w:left w:val="nil"/>
              <w:bottom w:val="nil"/>
              <w:right w:val="single" w:sz="12" w:space="0" w:color="auto"/>
            </w:tcBorders>
          </w:tcPr>
          <w:p w14:paraId="42C53F7D" w14:textId="77777777" w:rsidR="008619E6" w:rsidRPr="00797AFE" w:rsidRDefault="008619E6" w:rsidP="00F06D5F">
            <w:pPr>
              <w:ind w:left="993" w:hanging="993"/>
              <w:jc w:val="center"/>
            </w:pPr>
          </w:p>
        </w:tc>
        <w:tc>
          <w:tcPr>
            <w:tcW w:w="1096" w:type="pct"/>
            <w:tcBorders>
              <w:top w:val="single" w:sz="12" w:space="0" w:color="auto"/>
              <w:right w:val="single" w:sz="4" w:space="0" w:color="auto"/>
            </w:tcBorders>
            <w:shd w:val="clear" w:color="auto" w:fill="auto"/>
            <w:vAlign w:val="center"/>
          </w:tcPr>
          <w:p w14:paraId="2421715C" w14:textId="77777777" w:rsidR="008619E6" w:rsidRPr="00797AFE" w:rsidRDefault="008619E6" w:rsidP="00F06D5F">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32068CD2" w14:textId="61E34FFD" w:rsidR="008619E6" w:rsidRPr="00797AFE" w:rsidRDefault="007C39E5" w:rsidP="00F06D5F">
            <w:pPr>
              <w:ind w:right="82"/>
              <w:jc w:val="left"/>
              <w:rPr>
                <w:rFonts w:ascii="Arial" w:hAnsi="Arial" w:cs="Arial"/>
                <w:sz w:val="22"/>
              </w:rPr>
            </w:pPr>
            <w:permStart w:id="654318757" w:edGrp="everyone"/>
            <w:r w:rsidRPr="007C39E5">
              <w:rPr>
                <w:rFonts w:ascii="Arial" w:hAnsi="Arial" w:cs="Arial"/>
                <w:sz w:val="22"/>
              </w:rPr>
              <w:t>If the requirements of the job are altered, this will change the initially projected timeframes, especially where additional materials and labour must be organised.</w:t>
            </w:r>
            <w:permEnd w:id="654318757"/>
          </w:p>
        </w:tc>
        <w:tc>
          <w:tcPr>
            <w:tcW w:w="335" w:type="pct"/>
            <w:tcBorders>
              <w:top w:val="nil"/>
              <w:left w:val="single" w:sz="12" w:space="0" w:color="auto"/>
              <w:bottom w:val="nil"/>
              <w:right w:val="nil"/>
            </w:tcBorders>
          </w:tcPr>
          <w:p w14:paraId="4055292F" w14:textId="77777777" w:rsidR="008619E6" w:rsidRPr="00797AFE" w:rsidRDefault="008619E6" w:rsidP="00F06D5F">
            <w:pPr>
              <w:ind w:left="993" w:hanging="993"/>
            </w:pPr>
          </w:p>
        </w:tc>
      </w:tr>
      <w:tr w:rsidR="008619E6" w:rsidRPr="00797AFE" w14:paraId="316ACF46" w14:textId="77777777" w:rsidTr="00F06D5F">
        <w:trPr>
          <w:trHeight w:val="1984"/>
        </w:trPr>
        <w:tc>
          <w:tcPr>
            <w:tcW w:w="624" w:type="pct"/>
            <w:tcBorders>
              <w:top w:val="nil"/>
              <w:left w:val="nil"/>
              <w:bottom w:val="nil"/>
              <w:right w:val="single" w:sz="12" w:space="0" w:color="auto"/>
            </w:tcBorders>
          </w:tcPr>
          <w:p w14:paraId="5D3BD500"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5B673CDC" w14:textId="77777777" w:rsidR="008619E6" w:rsidRPr="00797AFE" w:rsidRDefault="008619E6" w:rsidP="00F06D5F">
            <w:pPr>
              <w:jc w:val="center"/>
            </w:pPr>
            <w:r w:rsidRPr="00797AFE">
              <w:t>Labour availability</w:t>
            </w:r>
          </w:p>
        </w:tc>
        <w:tc>
          <w:tcPr>
            <w:tcW w:w="2945" w:type="pct"/>
            <w:tcBorders>
              <w:left w:val="single" w:sz="4" w:space="0" w:color="auto"/>
            </w:tcBorders>
            <w:shd w:val="clear" w:color="auto" w:fill="auto"/>
            <w:vAlign w:val="center"/>
          </w:tcPr>
          <w:p w14:paraId="2296B84A" w14:textId="714D6D35" w:rsidR="008619E6" w:rsidRPr="00797AFE" w:rsidRDefault="0050393F" w:rsidP="00F06D5F">
            <w:pPr>
              <w:ind w:right="82"/>
              <w:jc w:val="left"/>
              <w:rPr>
                <w:rFonts w:ascii="Arial" w:hAnsi="Arial" w:cs="Arial"/>
                <w:sz w:val="22"/>
              </w:rPr>
            </w:pPr>
            <w:permStart w:id="396452774" w:edGrp="everyone"/>
            <w:r w:rsidRPr="0050393F">
              <w:rPr>
                <w:rFonts w:ascii="Arial" w:hAnsi="Arial" w:cs="Arial"/>
                <w:sz w:val="22"/>
              </w:rPr>
              <w:t>The</w:t>
            </w:r>
            <w:r>
              <w:rPr>
                <w:rFonts w:ascii="Arial" w:hAnsi="Arial" w:cs="Arial"/>
                <w:sz w:val="22"/>
              </w:rPr>
              <w:t xml:space="preserve"> </w:t>
            </w:r>
            <w:r w:rsidRPr="0050393F">
              <w:rPr>
                <w:rFonts w:ascii="Arial" w:hAnsi="Arial" w:cs="Arial"/>
                <w:sz w:val="22"/>
              </w:rPr>
              <w:t>construction process sequence is very important when organising the required labour. For example, a plasterer should only be organised after all other trades have performed their tasks correctly –electricians and plumbers will not be able to access behind the walls as easily once the plasterer has put them up.</w:t>
            </w:r>
            <w:permEnd w:id="396452774"/>
          </w:p>
        </w:tc>
        <w:tc>
          <w:tcPr>
            <w:tcW w:w="335" w:type="pct"/>
            <w:tcBorders>
              <w:top w:val="nil"/>
              <w:left w:val="single" w:sz="12" w:space="0" w:color="auto"/>
              <w:bottom w:val="nil"/>
              <w:right w:val="nil"/>
            </w:tcBorders>
          </w:tcPr>
          <w:p w14:paraId="0B28A5BC" w14:textId="77777777" w:rsidR="008619E6" w:rsidRPr="00797AFE" w:rsidRDefault="008619E6" w:rsidP="00F06D5F">
            <w:pPr>
              <w:ind w:left="993" w:hanging="993"/>
            </w:pPr>
          </w:p>
        </w:tc>
      </w:tr>
      <w:tr w:rsidR="008619E6" w:rsidRPr="00797AFE" w14:paraId="13278130" w14:textId="77777777" w:rsidTr="00F06D5F">
        <w:trPr>
          <w:trHeight w:val="1984"/>
        </w:trPr>
        <w:tc>
          <w:tcPr>
            <w:tcW w:w="624" w:type="pct"/>
            <w:tcBorders>
              <w:top w:val="nil"/>
              <w:left w:val="nil"/>
              <w:bottom w:val="nil"/>
              <w:right w:val="single" w:sz="12" w:space="0" w:color="auto"/>
            </w:tcBorders>
          </w:tcPr>
          <w:p w14:paraId="699E9030"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030E6087" w14:textId="77777777" w:rsidR="008619E6" w:rsidRPr="00797AFE" w:rsidRDefault="008619E6" w:rsidP="00F06D5F">
            <w:pPr>
              <w:jc w:val="center"/>
            </w:pPr>
            <w:r w:rsidRPr="00797AFE">
              <w:t>Material availability</w:t>
            </w:r>
          </w:p>
        </w:tc>
        <w:tc>
          <w:tcPr>
            <w:tcW w:w="2945" w:type="pct"/>
            <w:tcBorders>
              <w:left w:val="single" w:sz="4" w:space="0" w:color="auto"/>
            </w:tcBorders>
            <w:shd w:val="clear" w:color="auto" w:fill="auto"/>
            <w:vAlign w:val="center"/>
          </w:tcPr>
          <w:p w14:paraId="5999BB69" w14:textId="0ABDD147" w:rsidR="008619E6" w:rsidRPr="00797AFE" w:rsidRDefault="00A6117F" w:rsidP="00F06D5F">
            <w:pPr>
              <w:ind w:left="27" w:right="82"/>
              <w:jc w:val="left"/>
              <w:rPr>
                <w:rFonts w:ascii="Arial" w:hAnsi="Arial" w:cs="Arial"/>
                <w:sz w:val="22"/>
              </w:rPr>
            </w:pPr>
            <w:permStart w:id="184497655" w:edGrp="everyone"/>
            <w:r w:rsidRPr="00A6117F">
              <w:rPr>
                <w:rFonts w:ascii="Arial" w:hAnsi="Arial" w:cs="Arial"/>
                <w:sz w:val="22"/>
              </w:rPr>
              <w:t>liaise with sub-contractors and suppliers to ensure materials are delivered when the sub-contractor is ready to complete their work. Materials that are rare or difficult to source should be ordered well in advance.</w:t>
            </w:r>
            <w:permEnd w:id="184497655"/>
          </w:p>
        </w:tc>
        <w:tc>
          <w:tcPr>
            <w:tcW w:w="335" w:type="pct"/>
            <w:tcBorders>
              <w:top w:val="nil"/>
              <w:left w:val="single" w:sz="12" w:space="0" w:color="auto"/>
              <w:bottom w:val="nil"/>
              <w:right w:val="nil"/>
            </w:tcBorders>
          </w:tcPr>
          <w:p w14:paraId="79B796F7" w14:textId="77777777" w:rsidR="008619E6" w:rsidRPr="00797AFE" w:rsidRDefault="008619E6" w:rsidP="00F06D5F">
            <w:pPr>
              <w:ind w:left="993" w:hanging="993"/>
            </w:pPr>
          </w:p>
        </w:tc>
      </w:tr>
      <w:tr w:rsidR="008619E6" w:rsidRPr="00797AFE" w14:paraId="4E6EFD92" w14:textId="77777777" w:rsidTr="00F06D5F">
        <w:trPr>
          <w:trHeight w:val="1984"/>
        </w:trPr>
        <w:tc>
          <w:tcPr>
            <w:tcW w:w="624" w:type="pct"/>
            <w:tcBorders>
              <w:top w:val="nil"/>
              <w:left w:val="nil"/>
              <w:bottom w:val="nil"/>
              <w:right w:val="single" w:sz="12" w:space="0" w:color="auto"/>
            </w:tcBorders>
          </w:tcPr>
          <w:p w14:paraId="6D93C0DD"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585AC17D" w14:textId="77777777" w:rsidR="008619E6" w:rsidRPr="00797AFE" w:rsidRDefault="008619E6" w:rsidP="00F06D5F">
            <w:pPr>
              <w:jc w:val="center"/>
            </w:pPr>
            <w:r w:rsidRPr="00797AFE">
              <w:t>Weather</w:t>
            </w:r>
          </w:p>
        </w:tc>
        <w:tc>
          <w:tcPr>
            <w:tcW w:w="2945" w:type="pct"/>
            <w:tcBorders>
              <w:left w:val="single" w:sz="4" w:space="0" w:color="auto"/>
            </w:tcBorders>
            <w:shd w:val="clear" w:color="auto" w:fill="auto"/>
            <w:vAlign w:val="center"/>
          </w:tcPr>
          <w:p w14:paraId="2CBDC522" w14:textId="48FDD5AA" w:rsidR="008619E6" w:rsidRPr="00797AFE" w:rsidRDefault="002205CA" w:rsidP="00F06D5F">
            <w:pPr>
              <w:ind w:left="27" w:right="82"/>
              <w:jc w:val="left"/>
              <w:rPr>
                <w:rFonts w:ascii="Arial" w:hAnsi="Arial" w:cs="Arial"/>
                <w:sz w:val="22"/>
              </w:rPr>
            </w:pPr>
            <w:permStart w:id="1809647682" w:edGrp="everyone"/>
            <w:r w:rsidRPr="002205CA">
              <w:rPr>
                <w:rFonts w:ascii="Arial" w:hAnsi="Arial" w:cs="Arial"/>
                <w:sz w:val="22"/>
              </w:rPr>
              <w:t>Weather will affect the ability of trades to complete their jobs on time.</w:t>
            </w:r>
            <w:permEnd w:id="1809647682"/>
          </w:p>
        </w:tc>
        <w:tc>
          <w:tcPr>
            <w:tcW w:w="335" w:type="pct"/>
            <w:tcBorders>
              <w:top w:val="nil"/>
              <w:left w:val="single" w:sz="12" w:space="0" w:color="auto"/>
              <w:bottom w:val="nil"/>
              <w:right w:val="nil"/>
            </w:tcBorders>
          </w:tcPr>
          <w:p w14:paraId="07407256" w14:textId="77777777" w:rsidR="008619E6" w:rsidRPr="00797AFE" w:rsidRDefault="008619E6" w:rsidP="00F06D5F">
            <w:pPr>
              <w:ind w:left="993" w:hanging="993"/>
            </w:pPr>
          </w:p>
        </w:tc>
      </w:tr>
    </w:tbl>
    <w:p w14:paraId="1302A9F3" w14:textId="77777777" w:rsidR="008619E6" w:rsidRPr="00797AFE" w:rsidRDefault="008619E6" w:rsidP="008619E6">
      <w:pPr>
        <w:rPr>
          <w:rFonts w:ascii="Arial" w:hAnsi="Arial" w:cs="Arial"/>
          <w:sz w:val="22"/>
          <w:szCs w:val="22"/>
        </w:rPr>
      </w:pPr>
    </w:p>
    <w:p w14:paraId="683E95EF" w14:textId="77777777" w:rsidR="008619E6" w:rsidRPr="00797AFE" w:rsidRDefault="008619E6" w:rsidP="008619E6">
      <w:pPr>
        <w:rPr>
          <w:rFonts w:ascii="Arial" w:hAnsi="Arial" w:cs="Arial"/>
          <w:sz w:val="22"/>
          <w:szCs w:val="22"/>
        </w:rPr>
      </w:pPr>
    </w:p>
    <w:p w14:paraId="440AD6AE" w14:textId="77777777" w:rsidR="008619E6" w:rsidRPr="00797AFE" w:rsidRDefault="008619E6" w:rsidP="008619E6">
      <w:pPr>
        <w:pStyle w:val="11CSTCPLQuestionBullet"/>
        <w:ind w:left="709" w:hanging="709"/>
      </w:pPr>
      <w:bookmarkStart w:id="15" w:name="_Ref496611557"/>
      <w:r w:rsidRPr="00797AFE">
        <w:t>Describe the site establishment requirements for each of the points listed.</w:t>
      </w:r>
      <w:bookmarkEnd w:id="15"/>
    </w:p>
    <w:p w14:paraId="6EDA976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0A97628E" w14:textId="77777777" w:rsidTr="00F06D5F">
        <w:tc>
          <w:tcPr>
            <w:tcW w:w="624" w:type="pct"/>
            <w:tcBorders>
              <w:top w:val="nil"/>
              <w:left w:val="nil"/>
              <w:bottom w:val="nil"/>
              <w:right w:val="single" w:sz="12" w:space="0" w:color="auto"/>
            </w:tcBorders>
            <w:shd w:val="clear" w:color="auto" w:fill="auto"/>
          </w:tcPr>
          <w:p w14:paraId="52EFC547" w14:textId="77777777" w:rsidR="008619E6" w:rsidRPr="00797AFE" w:rsidRDefault="008619E6" w:rsidP="00F06D5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37013BA" w14:textId="77777777" w:rsidR="008619E6" w:rsidRPr="00797AFE" w:rsidRDefault="008619E6" w:rsidP="00F06D5F">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0DB1A5BC" w14:textId="77777777" w:rsidR="008619E6" w:rsidRPr="00797AFE" w:rsidRDefault="008619E6" w:rsidP="00F06D5F">
            <w:pPr>
              <w:keepNext/>
              <w:ind w:left="993" w:right="82" w:hanging="993"/>
              <w:jc w:val="center"/>
            </w:pPr>
            <w:r w:rsidRPr="00797AFE">
              <w:t>Description</w:t>
            </w:r>
          </w:p>
        </w:tc>
        <w:permStart w:id="1841983327"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2FC4A2" w14:textId="77777777" w:rsidR="008619E6" w:rsidRPr="00797AFE" w:rsidRDefault="008619E6" w:rsidP="00F06D5F">
                <w:pPr>
                  <w:keepNext/>
                  <w:ind w:left="993" w:hanging="993"/>
                </w:pPr>
                <w:r w:rsidRPr="00797AFE">
                  <w:rPr>
                    <w:rFonts w:ascii="Arial" w:hAnsi="Arial" w:cs="Arial"/>
                    <w:sz w:val="44"/>
                    <w:szCs w:val="44"/>
                  </w:rPr>
                  <w:sym w:font="Wingdings" w:char="F0A8"/>
                </w:r>
              </w:p>
            </w:tc>
          </w:sdtContent>
        </w:sdt>
        <w:permEnd w:id="1841983327" w:displacedByCustomXml="prev"/>
      </w:tr>
      <w:tr w:rsidR="008619E6" w:rsidRPr="00797AFE" w14:paraId="7D688656" w14:textId="77777777" w:rsidTr="00F06D5F">
        <w:trPr>
          <w:trHeight w:val="1247"/>
        </w:trPr>
        <w:tc>
          <w:tcPr>
            <w:tcW w:w="624" w:type="pct"/>
            <w:tcBorders>
              <w:top w:val="nil"/>
              <w:left w:val="nil"/>
              <w:bottom w:val="nil"/>
              <w:right w:val="single" w:sz="12" w:space="0" w:color="auto"/>
            </w:tcBorders>
          </w:tcPr>
          <w:p w14:paraId="6CACA40C" w14:textId="77777777" w:rsidR="008619E6" w:rsidRPr="00797AFE" w:rsidRDefault="008619E6" w:rsidP="00F06D5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61E3E9F" w14:textId="77777777" w:rsidR="008619E6" w:rsidRPr="00797AFE" w:rsidRDefault="008619E6" w:rsidP="00F06D5F">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415520B8" w14:textId="118941CD" w:rsidR="008619E6" w:rsidRPr="00797AFE" w:rsidRDefault="00325DCC" w:rsidP="00F06D5F">
            <w:pPr>
              <w:ind w:right="82"/>
              <w:jc w:val="left"/>
              <w:rPr>
                <w:rFonts w:ascii="Arial" w:hAnsi="Arial" w:cs="Arial"/>
                <w:sz w:val="22"/>
              </w:rPr>
            </w:pPr>
            <w:permStart w:id="1619284976" w:edGrp="everyone"/>
            <w:r w:rsidRPr="00325DCC">
              <w:rPr>
                <w:rFonts w:ascii="Arial" w:hAnsi="Arial" w:cs="Arial"/>
                <w:sz w:val="22"/>
              </w:rPr>
              <w:t>Contact Dial Before You Dig before undertaking any excavation to ensure that services will not be damaged during construction.</w:t>
            </w:r>
            <w:permEnd w:id="1619284976"/>
          </w:p>
        </w:tc>
        <w:tc>
          <w:tcPr>
            <w:tcW w:w="335" w:type="pct"/>
            <w:tcBorders>
              <w:top w:val="nil"/>
              <w:left w:val="single" w:sz="12" w:space="0" w:color="auto"/>
              <w:bottom w:val="nil"/>
              <w:right w:val="nil"/>
            </w:tcBorders>
          </w:tcPr>
          <w:p w14:paraId="79D50D34" w14:textId="77777777" w:rsidR="008619E6" w:rsidRPr="00797AFE" w:rsidRDefault="008619E6" w:rsidP="00F06D5F">
            <w:pPr>
              <w:ind w:left="993" w:hanging="993"/>
            </w:pPr>
          </w:p>
        </w:tc>
      </w:tr>
      <w:tr w:rsidR="008619E6" w:rsidRPr="00797AFE" w14:paraId="1E58DDFE" w14:textId="77777777" w:rsidTr="00F06D5F">
        <w:trPr>
          <w:trHeight w:val="1247"/>
        </w:trPr>
        <w:tc>
          <w:tcPr>
            <w:tcW w:w="624" w:type="pct"/>
            <w:tcBorders>
              <w:top w:val="nil"/>
              <w:left w:val="nil"/>
              <w:bottom w:val="nil"/>
              <w:right w:val="single" w:sz="12" w:space="0" w:color="auto"/>
            </w:tcBorders>
          </w:tcPr>
          <w:p w14:paraId="2DF69A96" w14:textId="77777777" w:rsidR="008619E6" w:rsidRPr="00797AFE" w:rsidRDefault="008619E6" w:rsidP="00F06D5F">
            <w:pPr>
              <w:ind w:left="993" w:hanging="993"/>
              <w:jc w:val="center"/>
            </w:pPr>
          </w:p>
        </w:tc>
        <w:tc>
          <w:tcPr>
            <w:tcW w:w="1096" w:type="pct"/>
            <w:tcBorders>
              <w:top w:val="single" w:sz="8" w:space="0" w:color="auto"/>
              <w:right w:val="single" w:sz="4" w:space="0" w:color="auto"/>
            </w:tcBorders>
            <w:shd w:val="clear" w:color="auto" w:fill="auto"/>
            <w:vAlign w:val="center"/>
          </w:tcPr>
          <w:p w14:paraId="68954462" w14:textId="77777777" w:rsidR="008619E6" w:rsidRPr="00797AFE" w:rsidRDefault="008619E6" w:rsidP="00F06D5F">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416D3FEA" w14:textId="39292842" w:rsidR="008619E6" w:rsidRPr="00797AFE" w:rsidRDefault="00AB1FFC" w:rsidP="00F06D5F">
            <w:pPr>
              <w:ind w:right="82"/>
              <w:jc w:val="left"/>
              <w:rPr>
                <w:rFonts w:ascii="Arial" w:hAnsi="Arial" w:cs="Arial"/>
                <w:sz w:val="22"/>
              </w:rPr>
            </w:pPr>
            <w:permStart w:id="2131755197" w:edGrp="everyone"/>
            <w:r w:rsidRPr="00AB1FFC">
              <w:rPr>
                <w:rFonts w:ascii="Arial" w:hAnsi="Arial" w:cs="Arial"/>
                <w:sz w:val="22"/>
              </w:rPr>
              <w:t>Electricity may need to be disconnected from work zones prior to construction and temporary utilities installed for the duration of the construction process</w:t>
            </w:r>
            <w:r>
              <w:rPr>
                <w:rFonts w:ascii="Arial" w:hAnsi="Arial" w:cs="Arial"/>
                <w:sz w:val="22"/>
              </w:rPr>
              <w:t>.</w:t>
            </w:r>
            <w:permEnd w:id="2131755197"/>
          </w:p>
        </w:tc>
        <w:tc>
          <w:tcPr>
            <w:tcW w:w="335" w:type="pct"/>
            <w:tcBorders>
              <w:top w:val="nil"/>
              <w:left w:val="single" w:sz="12" w:space="0" w:color="auto"/>
              <w:bottom w:val="nil"/>
              <w:right w:val="nil"/>
            </w:tcBorders>
          </w:tcPr>
          <w:p w14:paraId="1739C575" w14:textId="77777777" w:rsidR="008619E6" w:rsidRPr="00797AFE" w:rsidRDefault="008619E6" w:rsidP="00F06D5F">
            <w:pPr>
              <w:ind w:left="993" w:hanging="993"/>
            </w:pPr>
          </w:p>
        </w:tc>
      </w:tr>
      <w:tr w:rsidR="008619E6" w:rsidRPr="00797AFE" w14:paraId="6C616149" w14:textId="77777777" w:rsidTr="00F06D5F">
        <w:trPr>
          <w:trHeight w:val="1247"/>
        </w:trPr>
        <w:tc>
          <w:tcPr>
            <w:tcW w:w="624" w:type="pct"/>
            <w:tcBorders>
              <w:top w:val="nil"/>
              <w:left w:val="nil"/>
              <w:bottom w:val="nil"/>
              <w:right w:val="single" w:sz="12" w:space="0" w:color="auto"/>
            </w:tcBorders>
          </w:tcPr>
          <w:p w14:paraId="52490D7F"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5797B221" w14:textId="77777777" w:rsidR="008619E6" w:rsidRPr="00797AFE" w:rsidRDefault="008619E6" w:rsidP="00F06D5F">
            <w:pPr>
              <w:ind w:right="82"/>
              <w:jc w:val="center"/>
            </w:pPr>
            <w:r w:rsidRPr="00797AFE">
              <w:t>Neighbours</w:t>
            </w:r>
          </w:p>
        </w:tc>
        <w:tc>
          <w:tcPr>
            <w:tcW w:w="2945" w:type="pct"/>
            <w:tcBorders>
              <w:left w:val="single" w:sz="4" w:space="0" w:color="auto"/>
            </w:tcBorders>
            <w:shd w:val="clear" w:color="auto" w:fill="auto"/>
            <w:vAlign w:val="center"/>
          </w:tcPr>
          <w:p w14:paraId="71997287" w14:textId="706999CB" w:rsidR="008619E6" w:rsidRPr="00797AFE" w:rsidRDefault="00AB1FFC" w:rsidP="00F06D5F">
            <w:pPr>
              <w:ind w:right="82"/>
              <w:jc w:val="left"/>
              <w:rPr>
                <w:rFonts w:ascii="Arial" w:hAnsi="Arial" w:cs="Arial"/>
                <w:sz w:val="22"/>
              </w:rPr>
            </w:pPr>
            <w:permStart w:id="2038716101" w:edGrp="everyone"/>
            <w:r w:rsidRPr="00AB1FFC">
              <w:rPr>
                <w:rFonts w:ascii="Arial" w:hAnsi="Arial" w:cs="Arial"/>
                <w:sz w:val="22"/>
              </w:rPr>
              <w:t>Provide advance notice to neighbours of intended start dates and site contact numbers.</w:t>
            </w:r>
            <w:permEnd w:id="2038716101"/>
          </w:p>
        </w:tc>
        <w:tc>
          <w:tcPr>
            <w:tcW w:w="335" w:type="pct"/>
            <w:tcBorders>
              <w:top w:val="nil"/>
              <w:left w:val="single" w:sz="12" w:space="0" w:color="auto"/>
              <w:bottom w:val="nil"/>
              <w:right w:val="nil"/>
            </w:tcBorders>
          </w:tcPr>
          <w:p w14:paraId="26CB9D61" w14:textId="77777777" w:rsidR="008619E6" w:rsidRPr="00797AFE" w:rsidRDefault="008619E6" w:rsidP="00F06D5F">
            <w:pPr>
              <w:ind w:left="993" w:hanging="993"/>
            </w:pPr>
          </w:p>
        </w:tc>
      </w:tr>
      <w:tr w:rsidR="008619E6" w:rsidRPr="00797AFE" w14:paraId="03DD1B4B" w14:textId="77777777" w:rsidTr="00F06D5F">
        <w:trPr>
          <w:trHeight w:val="1247"/>
        </w:trPr>
        <w:tc>
          <w:tcPr>
            <w:tcW w:w="624" w:type="pct"/>
            <w:tcBorders>
              <w:top w:val="nil"/>
              <w:left w:val="nil"/>
              <w:bottom w:val="nil"/>
              <w:right w:val="single" w:sz="12" w:space="0" w:color="auto"/>
            </w:tcBorders>
          </w:tcPr>
          <w:p w14:paraId="6EDE1F8F"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5A6D9C78" w14:textId="77777777" w:rsidR="008619E6" w:rsidRPr="00797AFE" w:rsidRDefault="008619E6" w:rsidP="00F06D5F">
            <w:pPr>
              <w:ind w:right="82"/>
              <w:jc w:val="center"/>
            </w:pPr>
            <w:r w:rsidRPr="00797AFE">
              <w:t>Waste disposal</w:t>
            </w:r>
          </w:p>
        </w:tc>
        <w:tc>
          <w:tcPr>
            <w:tcW w:w="2945" w:type="pct"/>
            <w:tcBorders>
              <w:left w:val="single" w:sz="4" w:space="0" w:color="auto"/>
            </w:tcBorders>
            <w:shd w:val="clear" w:color="auto" w:fill="auto"/>
            <w:vAlign w:val="center"/>
          </w:tcPr>
          <w:p w14:paraId="3A189A9C" w14:textId="200E86D9" w:rsidR="008619E6" w:rsidRPr="00797AFE" w:rsidRDefault="00E61B46" w:rsidP="00F06D5F">
            <w:pPr>
              <w:ind w:right="82"/>
              <w:jc w:val="left"/>
              <w:rPr>
                <w:rFonts w:ascii="Arial" w:hAnsi="Arial" w:cs="Arial"/>
                <w:sz w:val="22"/>
              </w:rPr>
            </w:pPr>
            <w:permStart w:id="548602927" w:edGrp="everyone"/>
            <w:r w:rsidRPr="00E61B46">
              <w:rPr>
                <w:rFonts w:ascii="Arial" w:hAnsi="Arial" w:cs="Arial"/>
                <w:sz w:val="22"/>
              </w:rPr>
              <w:t>Set up a designated area for rubbish bins and waste removal. Check if permits are required to place bins on the street.</w:t>
            </w:r>
            <w:permEnd w:id="548602927"/>
          </w:p>
        </w:tc>
        <w:tc>
          <w:tcPr>
            <w:tcW w:w="335" w:type="pct"/>
            <w:tcBorders>
              <w:top w:val="nil"/>
              <w:left w:val="single" w:sz="12" w:space="0" w:color="auto"/>
              <w:bottom w:val="nil"/>
              <w:right w:val="nil"/>
            </w:tcBorders>
          </w:tcPr>
          <w:p w14:paraId="5CF0258B" w14:textId="77777777" w:rsidR="008619E6" w:rsidRPr="00797AFE" w:rsidRDefault="008619E6" w:rsidP="00F06D5F">
            <w:pPr>
              <w:ind w:left="993" w:hanging="993"/>
            </w:pPr>
          </w:p>
        </w:tc>
      </w:tr>
      <w:tr w:rsidR="008619E6" w:rsidRPr="00797AFE" w14:paraId="30FCC26B" w14:textId="77777777" w:rsidTr="00F06D5F">
        <w:trPr>
          <w:trHeight w:val="1247"/>
        </w:trPr>
        <w:tc>
          <w:tcPr>
            <w:tcW w:w="624" w:type="pct"/>
            <w:tcBorders>
              <w:top w:val="nil"/>
              <w:left w:val="nil"/>
              <w:bottom w:val="nil"/>
              <w:right w:val="single" w:sz="12" w:space="0" w:color="auto"/>
            </w:tcBorders>
          </w:tcPr>
          <w:p w14:paraId="546CBEE6"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6AE44F4D" w14:textId="77777777" w:rsidR="008619E6" w:rsidRPr="00797AFE" w:rsidRDefault="008619E6" w:rsidP="00F06D5F">
            <w:pPr>
              <w:ind w:right="82"/>
              <w:jc w:val="center"/>
            </w:pPr>
            <w:r w:rsidRPr="00797AFE">
              <w:t>Water connection</w:t>
            </w:r>
          </w:p>
        </w:tc>
        <w:tc>
          <w:tcPr>
            <w:tcW w:w="2945" w:type="pct"/>
            <w:tcBorders>
              <w:left w:val="single" w:sz="4" w:space="0" w:color="auto"/>
            </w:tcBorders>
            <w:shd w:val="clear" w:color="auto" w:fill="auto"/>
            <w:vAlign w:val="center"/>
          </w:tcPr>
          <w:p w14:paraId="53C31D54" w14:textId="755D71B8" w:rsidR="008619E6" w:rsidRPr="00797AFE" w:rsidRDefault="00983515" w:rsidP="00F06D5F">
            <w:pPr>
              <w:ind w:right="82"/>
              <w:jc w:val="left"/>
              <w:rPr>
                <w:rFonts w:ascii="Arial" w:hAnsi="Arial" w:cs="Arial"/>
                <w:sz w:val="22"/>
              </w:rPr>
            </w:pPr>
            <w:permStart w:id="1228023898" w:edGrp="everyone"/>
            <w:r w:rsidRPr="00983515">
              <w:rPr>
                <w:rFonts w:ascii="Arial" w:hAnsi="Arial" w:cs="Arial"/>
                <w:sz w:val="22"/>
              </w:rPr>
              <w:t>Book in a plumber to perform any required disconnections prior to any demolition taking place.</w:t>
            </w:r>
            <w:permEnd w:id="1228023898"/>
          </w:p>
        </w:tc>
        <w:tc>
          <w:tcPr>
            <w:tcW w:w="335" w:type="pct"/>
            <w:tcBorders>
              <w:top w:val="nil"/>
              <w:left w:val="single" w:sz="12" w:space="0" w:color="auto"/>
              <w:bottom w:val="nil"/>
              <w:right w:val="nil"/>
            </w:tcBorders>
          </w:tcPr>
          <w:p w14:paraId="7F491021" w14:textId="77777777" w:rsidR="008619E6" w:rsidRPr="00797AFE" w:rsidRDefault="008619E6" w:rsidP="00F06D5F">
            <w:pPr>
              <w:ind w:left="993" w:hanging="993"/>
            </w:pPr>
          </w:p>
        </w:tc>
      </w:tr>
    </w:tbl>
    <w:p w14:paraId="6BBB433B" w14:textId="77777777" w:rsidR="008619E6" w:rsidRPr="00797AFE" w:rsidRDefault="008619E6" w:rsidP="008619E6">
      <w:pPr>
        <w:rPr>
          <w:rFonts w:ascii="Arial" w:hAnsi="Arial" w:cs="Arial"/>
          <w:sz w:val="22"/>
          <w:szCs w:val="22"/>
        </w:rPr>
      </w:pPr>
    </w:p>
    <w:p w14:paraId="0A0F2FC3" w14:textId="77777777" w:rsidR="008619E6" w:rsidRPr="00797AFE" w:rsidRDefault="008619E6" w:rsidP="008619E6">
      <w:pPr>
        <w:rPr>
          <w:rFonts w:ascii="Arial" w:hAnsi="Arial" w:cs="Arial"/>
          <w:sz w:val="22"/>
          <w:szCs w:val="22"/>
        </w:rPr>
      </w:pPr>
    </w:p>
    <w:p w14:paraId="03A8131A"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61F175F4"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2527EFEF" w14:textId="77777777" w:rsidTr="00F06D5F">
        <w:tc>
          <w:tcPr>
            <w:tcW w:w="624" w:type="pct"/>
            <w:tcBorders>
              <w:top w:val="nil"/>
              <w:left w:val="nil"/>
              <w:bottom w:val="nil"/>
              <w:right w:val="single" w:sz="12" w:space="0" w:color="auto"/>
            </w:tcBorders>
            <w:shd w:val="clear" w:color="auto" w:fill="auto"/>
          </w:tcPr>
          <w:p w14:paraId="0747039C" w14:textId="77777777" w:rsidR="008619E6" w:rsidRPr="00797AFE" w:rsidRDefault="008619E6" w:rsidP="00F06D5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6235B6" w14:textId="77777777" w:rsidR="008619E6" w:rsidRPr="00797AFE" w:rsidRDefault="008619E6" w:rsidP="00F06D5F">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34B3703E" w14:textId="77777777" w:rsidR="008619E6" w:rsidRPr="00797AFE" w:rsidRDefault="008619E6" w:rsidP="00F06D5F">
            <w:pPr>
              <w:keepNext/>
              <w:ind w:left="993" w:right="82" w:hanging="993"/>
              <w:jc w:val="center"/>
            </w:pPr>
            <w:r w:rsidRPr="00797AFE">
              <w:t>Requirement</w:t>
            </w:r>
          </w:p>
        </w:tc>
        <w:permStart w:id="823616269"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E5CE4B" w14:textId="77777777" w:rsidR="008619E6" w:rsidRPr="00797AFE" w:rsidRDefault="008619E6" w:rsidP="00F06D5F">
                <w:pPr>
                  <w:keepNext/>
                  <w:ind w:left="993" w:hanging="993"/>
                </w:pPr>
                <w:r w:rsidRPr="00797AFE">
                  <w:rPr>
                    <w:rFonts w:ascii="Arial" w:hAnsi="Arial" w:cs="Arial"/>
                    <w:sz w:val="44"/>
                    <w:szCs w:val="44"/>
                  </w:rPr>
                  <w:sym w:font="Wingdings" w:char="F0A8"/>
                </w:r>
              </w:p>
            </w:tc>
          </w:sdtContent>
        </w:sdt>
        <w:permEnd w:id="823616269" w:displacedByCustomXml="prev"/>
      </w:tr>
      <w:tr w:rsidR="008619E6" w:rsidRPr="00797AFE" w14:paraId="0F9088D2" w14:textId="77777777" w:rsidTr="00F06D5F">
        <w:trPr>
          <w:trHeight w:val="1247"/>
        </w:trPr>
        <w:tc>
          <w:tcPr>
            <w:tcW w:w="624" w:type="pct"/>
            <w:tcBorders>
              <w:top w:val="nil"/>
              <w:left w:val="nil"/>
              <w:bottom w:val="nil"/>
              <w:right w:val="single" w:sz="12" w:space="0" w:color="auto"/>
            </w:tcBorders>
          </w:tcPr>
          <w:p w14:paraId="082C71C1" w14:textId="77777777" w:rsidR="008619E6" w:rsidRPr="00797AFE" w:rsidRDefault="008619E6" w:rsidP="00F06D5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2C14A8FE" w14:textId="39BD9035" w:rsidR="008619E6" w:rsidRPr="00797AFE" w:rsidRDefault="004C7E55" w:rsidP="00F06D5F">
            <w:pPr>
              <w:ind w:right="82"/>
              <w:jc w:val="center"/>
              <w:rPr>
                <w:rFonts w:ascii="Arial" w:hAnsi="Arial" w:cs="Arial"/>
                <w:sz w:val="22"/>
              </w:rPr>
            </w:pPr>
            <w:permStart w:id="1991851518" w:edGrp="everyone"/>
            <w:r w:rsidRPr="004C7E55">
              <w:rPr>
                <w:rFonts w:ascii="Arial" w:hAnsi="Arial" w:cs="Arial"/>
                <w:sz w:val="22"/>
              </w:rPr>
              <w:t>Access and egress</w:t>
            </w:r>
            <w:permEnd w:id="1991851518"/>
          </w:p>
        </w:tc>
        <w:tc>
          <w:tcPr>
            <w:tcW w:w="2945" w:type="pct"/>
            <w:tcBorders>
              <w:top w:val="single" w:sz="12" w:space="0" w:color="auto"/>
              <w:left w:val="single" w:sz="4" w:space="0" w:color="auto"/>
              <w:bottom w:val="single" w:sz="8" w:space="0" w:color="auto"/>
            </w:tcBorders>
            <w:shd w:val="clear" w:color="auto" w:fill="auto"/>
            <w:vAlign w:val="center"/>
          </w:tcPr>
          <w:p w14:paraId="2FA3F4BC" w14:textId="77777777" w:rsidR="008619E6" w:rsidRPr="00797AFE" w:rsidRDefault="008619E6" w:rsidP="00F06D5F">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3FF0AFAE" w14:textId="77777777" w:rsidR="008619E6" w:rsidRPr="00797AFE" w:rsidRDefault="008619E6" w:rsidP="00F06D5F">
            <w:pPr>
              <w:ind w:left="993" w:hanging="993"/>
            </w:pPr>
          </w:p>
        </w:tc>
      </w:tr>
      <w:tr w:rsidR="008619E6" w:rsidRPr="00797AFE" w14:paraId="50C180F7" w14:textId="77777777" w:rsidTr="00F06D5F">
        <w:trPr>
          <w:trHeight w:val="1247"/>
        </w:trPr>
        <w:tc>
          <w:tcPr>
            <w:tcW w:w="624" w:type="pct"/>
            <w:tcBorders>
              <w:top w:val="nil"/>
              <w:left w:val="nil"/>
              <w:bottom w:val="nil"/>
              <w:right w:val="single" w:sz="12" w:space="0" w:color="auto"/>
            </w:tcBorders>
          </w:tcPr>
          <w:p w14:paraId="36DD9544" w14:textId="77777777" w:rsidR="008619E6" w:rsidRPr="00797AFE" w:rsidRDefault="008619E6" w:rsidP="00F06D5F">
            <w:pPr>
              <w:ind w:left="993" w:hanging="993"/>
              <w:jc w:val="center"/>
            </w:pPr>
          </w:p>
        </w:tc>
        <w:tc>
          <w:tcPr>
            <w:tcW w:w="1096" w:type="pct"/>
            <w:tcBorders>
              <w:top w:val="single" w:sz="8" w:space="0" w:color="auto"/>
              <w:right w:val="single" w:sz="4" w:space="0" w:color="auto"/>
            </w:tcBorders>
            <w:shd w:val="clear" w:color="auto" w:fill="auto"/>
            <w:vAlign w:val="center"/>
          </w:tcPr>
          <w:p w14:paraId="6DB41549" w14:textId="6EBD0032" w:rsidR="008619E6" w:rsidRPr="00797AFE" w:rsidRDefault="00651C94" w:rsidP="00F06D5F">
            <w:pPr>
              <w:ind w:right="82"/>
              <w:jc w:val="center"/>
              <w:rPr>
                <w:rFonts w:ascii="Arial" w:hAnsi="Arial" w:cs="Arial"/>
                <w:sz w:val="22"/>
              </w:rPr>
            </w:pPr>
            <w:permStart w:id="517232486" w:edGrp="everyone"/>
            <w:r w:rsidRPr="00651C94">
              <w:rPr>
                <w:rFonts w:ascii="Arial" w:hAnsi="Arial" w:cs="Arial"/>
                <w:sz w:val="22"/>
              </w:rPr>
              <w:t>Site facilities</w:t>
            </w:r>
            <w:permEnd w:id="517232486"/>
          </w:p>
        </w:tc>
        <w:tc>
          <w:tcPr>
            <w:tcW w:w="2945" w:type="pct"/>
            <w:tcBorders>
              <w:top w:val="single" w:sz="8" w:space="0" w:color="auto"/>
              <w:left w:val="single" w:sz="4" w:space="0" w:color="auto"/>
            </w:tcBorders>
            <w:shd w:val="clear" w:color="auto" w:fill="auto"/>
            <w:vAlign w:val="center"/>
          </w:tcPr>
          <w:p w14:paraId="30A18B94" w14:textId="77777777" w:rsidR="008619E6" w:rsidRPr="00797AFE" w:rsidRDefault="008619E6" w:rsidP="00F06D5F">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4074828F" w14:textId="77777777" w:rsidR="008619E6" w:rsidRPr="00797AFE" w:rsidRDefault="008619E6" w:rsidP="00F06D5F">
            <w:pPr>
              <w:ind w:left="993" w:hanging="993"/>
            </w:pPr>
          </w:p>
        </w:tc>
      </w:tr>
      <w:tr w:rsidR="008619E6" w:rsidRPr="00797AFE" w14:paraId="20B8950B" w14:textId="77777777" w:rsidTr="00F06D5F">
        <w:trPr>
          <w:trHeight w:val="1247"/>
        </w:trPr>
        <w:tc>
          <w:tcPr>
            <w:tcW w:w="624" w:type="pct"/>
            <w:tcBorders>
              <w:top w:val="nil"/>
              <w:left w:val="nil"/>
              <w:bottom w:val="nil"/>
              <w:right w:val="single" w:sz="12" w:space="0" w:color="auto"/>
            </w:tcBorders>
          </w:tcPr>
          <w:p w14:paraId="2A7D557B" w14:textId="77777777" w:rsidR="008619E6" w:rsidRPr="00797AFE" w:rsidRDefault="008619E6" w:rsidP="00F06D5F">
            <w:pPr>
              <w:ind w:left="993" w:hanging="993"/>
              <w:jc w:val="center"/>
            </w:pPr>
          </w:p>
        </w:tc>
        <w:tc>
          <w:tcPr>
            <w:tcW w:w="1096" w:type="pct"/>
            <w:tcBorders>
              <w:right w:val="single" w:sz="4" w:space="0" w:color="auto"/>
            </w:tcBorders>
            <w:shd w:val="clear" w:color="auto" w:fill="auto"/>
            <w:vAlign w:val="center"/>
          </w:tcPr>
          <w:p w14:paraId="254509AE" w14:textId="7E093179" w:rsidR="008619E6" w:rsidRPr="00797AFE" w:rsidRDefault="0096616A" w:rsidP="00F06D5F">
            <w:pPr>
              <w:ind w:right="82"/>
              <w:jc w:val="center"/>
              <w:rPr>
                <w:rFonts w:ascii="Arial" w:hAnsi="Arial" w:cs="Arial"/>
                <w:sz w:val="22"/>
              </w:rPr>
            </w:pPr>
            <w:permStart w:id="1639476800" w:edGrp="everyone"/>
            <w:r w:rsidRPr="0096616A">
              <w:rPr>
                <w:rFonts w:ascii="Arial" w:hAnsi="Arial" w:cs="Arial"/>
                <w:sz w:val="22"/>
              </w:rPr>
              <w:t>Signage</w:t>
            </w:r>
            <w:permEnd w:id="1639476800"/>
          </w:p>
        </w:tc>
        <w:tc>
          <w:tcPr>
            <w:tcW w:w="2945" w:type="pct"/>
            <w:tcBorders>
              <w:left w:val="single" w:sz="4" w:space="0" w:color="auto"/>
            </w:tcBorders>
            <w:shd w:val="clear" w:color="auto" w:fill="auto"/>
            <w:vAlign w:val="center"/>
          </w:tcPr>
          <w:p w14:paraId="64912250" w14:textId="77777777" w:rsidR="008619E6" w:rsidRPr="00797AFE" w:rsidRDefault="008619E6" w:rsidP="00F06D5F">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2EDE498E" w14:textId="77777777" w:rsidR="008619E6" w:rsidRPr="00797AFE" w:rsidRDefault="008619E6" w:rsidP="00F06D5F">
            <w:pPr>
              <w:ind w:left="993" w:hanging="993"/>
            </w:pPr>
          </w:p>
        </w:tc>
      </w:tr>
    </w:tbl>
    <w:p w14:paraId="643A9345" w14:textId="77777777" w:rsidR="008619E6" w:rsidRPr="00797AFE" w:rsidRDefault="008619E6" w:rsidP="008619E6">
      <w:pPr>
        <w:rPr>
          <w:rFonts w:ascii="Arial" w:hAnsi="Arial" w:cs="Arial"/>
          <w:sz w:val="22"/>
          <w:szCs w:val="22"/>
        </w:rPr>
      </w:pPr>
    </w:p>
    <w:p w14:paraId="3630BAD3" w14:textId="77777777" w:rsidR="008619E6" w:rsidRPr="00797AFE" w:rsidRDefault="008619E6" w:rsidP="008619E6">
      <w:pPr>
        <w:pStyle w:val="11CSTCPLQuestionBullet"/>
        <w:ind w:left="709" w:hanging="709"/>
      </w:pPr>
      <w:bookmarkStart w:id="17" w:name="_Ref496611563"/>
      <w:r w:rsidRPr="00797AFE">
        <w:t>True or False (Tick your response): The owner is able to access the site at any time.</w:t>
      </w:r>
      <w:bookmarkEnd w:id="17"/>
    </w:p>
    <w:p w14:paraId="067BF4B1"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779C6B7E" w14:textId="77777777" w:rsidTr="00733CE4">
        <w:trPr>
          <w:trHeight w:val="510"/>
        </w:trPr>
        <w:tc>
          <w:tcPr>
            <w:tcW w:w="1557" w:type="pct"/>
            <w:tcBorders>
              <w:top w:val="nil"/>
              <w:left w:val="nil"/>
              <w:bottom w:val="nil"/>
              <w:right w:val="single" w:sz="12" w:space="0" w:color="auto"/>
            </w:tcBorders>
            <w:shd w:val="clear" w:color="auto" w:fill="auto"/>
          </w:tcPr>
          <w:p w14:paraId="5C66DB14" w14:textId="77777777" w:rsidR="008619E6" w:rsidRPr="00797AFE" w:rsidRDefault="008619E6" w:rsidP="00733CE4">
            <w:pPr>
              <w:keepNext/>
              <w:ind w:left="993" w:hanging="993"/>
            </w:pPr>
            <w:r w:rsidRPr="00797AFE">
              <w:rPr>
                <w:rFonts w:ascii="Arial" w:hAnsi="Arial" w:cs="Arial"/>
                <w:b/>
                <w:sz w:val="22"/>
                <w:szCs w:val="22"/>
              </w:rPr>
              <w:t>Answer</w:t>
            </w:r>
          </w:p>
        </w:tc>
        <w:permStart w:id="6335393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EF719E" w14:textId="77777777" w:rsidR="008619E6" w:rsidRPr="00797AFE" w:rsidRDefault="00D767A9"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6335393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E6B50F"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29BCC144" w14:textId="77777777" w:rsidR="008619E6" w:rsidRPr="00797AFE" w:rsidRDefault="008619E6" w:rsidP="00733CE4">
            <w:pPr>
              <w:keepNext/>
              <w:ind w:left="993" w:hanging="993"/>
              <w:rPr>
                <w:rFonts w:ascii="Arial" w:hAnsi="Arial" w:cs="Arial"/>
                <w:sz w:val="44"/>
                <w:szCs w:val="44"/>
              </w:rPr>
            </w:pPr>
          </w:p>
        </w:tc>
        <w:permStart w:id="84196273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4F05C0"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841962732" w:displacedByCustomXml="prev"/>
      </w:tr>
      <w:tr w:rsidR="008619E6" w:rsidRPr="00797AFE" w14:paraId="23C65B3B" w14:textId="77777777" w:rsidTr="00733CE4">
        <w:trPr>
          <w:trHeight w:val="510"/>
        </w:trPr>
        <w:tc>
          <w:tcPr>
            <w:tcW w:w="1557" w:type="pct"/>
            <w:tcBorders>
              <w:top w:val="nil"/>
              <w:left w:val="nil"/>
              <w:bottom w:val="nil"/>
              <w:right w:val="single" w:sz="12" w:space="0" w:color="auto"/>
            </w:tcBorders>
          </w:tcPr>
          <w:p w14:paraId="46D4AB52" w14:textId="77777777" w:rsidR="008619E6" w:rsidRPr="00797AFE" w:rsidRDefault="008619E6" w:rsidP="00733CE4">
            <w:pPr>
              <w:ind w:left="993" w:hanging="993"/>
              <w:jc w:val="center"/>
            </w:pPr>
          </w:p>
        </w:tc>
        <w:permStart w:id="18074402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BD4E04" w14:textId="6A4CA159" w:rsidR="008619E6" w:rsidRPr="00797AFE" w:rsidRDefault="00D767A9"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AA3912">
                  <w:rPr>
                    <w:rFonts w:ascii="Arial" w:hAnsi="Arial" w:cs="Arial"/>
                    <w:sz w:val="40"/>
                    <w:szCs w:val="44"/>
                  </w:rPr>
                  <w:sym w:font="Wingdings" w:char="F0FE"/>
                </w:r>
              </w:sdtContent>
            </w:sdt>
            <w:permEnd w:id="18074402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66D880"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88C99AA" w14:textId="77777777" w:rsidR="008619E6" w:rsidRPr="00797AFE" w:rsidRDefault="008619E6" w:rsidP="00733CE4">
            <w:pPr>
              <w:ind w:left="993" w:hanging="993"/>
            </w:pPr>
          </w:p>
        </w:tc>
        <w:tc>
          <w:tcPr>
            <w:tcW w:w="336" w:type="pct"/>
            <w:tcBorders>
              <w:top w:val="nil"/>
              <w:left w:val="nil"/>
              <w:bottom w:val="nil"/>
              <w:right w:val="nil"/>
            </w:tcBorders>
          </w:tcPr>
          <w:p w14:paraId="24EFEF91" w14:textId="77777777" w:rsidR="008619E6" w:rsidRPr="00797AFE" w:rsidRDefault="008619E6" w:rsidP="00733CE4">
            <w:pPr>
              <w:ind w:left="993" w:hanging="993"/>
            </w:pPr>
          </w:p>
        </w:tc>
      </w:tr>
    </w:tbl>
    <w:p w14:paraId="0BA699D7" w14:textId="77777777" w:rsidR="008619E6" w:rsidRPr="00797AFE" w:rsidRDefault="008619E6" w:rsidP="008619E6">
      <w:pPr>
        <w:rPr>
          <w:rFonts w:ascii="Arial" w:hAnsi="Arial" w:cs="Arial"/>
          <w:sz w:val="22"/>
          <w:szCs w:val="22"/>
        </w:rPr>
      </w:pPr>
    </w:p>
    <w:p w14:paraId="11687173" w14:textId="77777777" w:rsidR="008619E6" w:rsidRPr="00797AFE" w:rsidRDefault="008619E6" w:rsidP="008619E6">
      <w:pPr>
        <w:ind w:right="-24"/>
        <w:rPr>
          <w:rFonts w:ascii="Arial" w:hAnsi="Arial" w:cs="Arial"/>
          <w:sz w:val="22"/>
          <w:szCs w:val="22"/>
        </w:rPr>
      </w:pPr>
    </w:p>
    <w:p w14:paraId="6ED4FFEC"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7C6AF4F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7E452979" w14:textId="77777777" w:rsidTr="00F06D5F">
        <w:tc>
          <w:tcPr>
            <w:tcW w:w="610" w:type="pct"/>
            <w:tcBorders>
              <w:top w:val="nil"/>
              <w:left w:val="nil"/>
              <w:bottom w:val="nil"/>
              <w:right w:val="single" w:sz="12" w:space="0" w:color="auto"/>
            </w:tcBorders>
            <w:shd w:val="clear" w:color="auto" w:fill="auto"/>
          </w:tcPr>
          <w:p w14:paraId="2E43DDA1" w14:textId="77777777" w:rsidR="008619E6" w:rsidRPr="00797AFE" w:rsidRDefault="008619E6" w:rsidP="00F06D5F">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9A2ABF" w14:textId="77777777" w:rsidR="008619E6" w:rsidRPr="00797AFE" w:rsidRDefault="008619E6" w:rsidP="00F06D5F">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66E99B" w14:textId="77777777" w:rsidR="008619E6" w:rsidRPr="00797AFE" w:rsidRDefault="008619E6" w:rsidP="00F06D5F">
            <w:pPr>
              <w:keepNext/>
              <w:ind w:left="993" w:hanging="993"/>
              <w:jc w:val="center"/>
            </w:pPr>
            <w:r w:rsidRPr="00797AFE">
              <w:t>Possible Answers</w:t>
            </w:r>
          </w:p>
        </w:tc>
        <w:permStart w:id="1607221404"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1CC1D7" w14:textId="77777777" w:rsidR="008619E6" w:rsidRPr="00797AFE" w:rsidRDefault="008619E6" w:rsidP="00F06D5F">
                <w:pPr>
                  <w:keepNext/>
                  <w:ind w:left="993" w:hanging="993"/>
                </w:pPr>
                <w:r w:rsidRPr="00797AFE">
                  <w:rPr>
                    <w:rFonts w:ascii="Arial" w:hAnsi="Arial" w:cs="Arial"/>
                    <w:sz w:val="44"/>
                    <w:szCs w:val="44"/>
                  </w:rPr>
                  <w:sym w:font="Wingdings" w:char="F0A8"/>
                </w:r>
              </w:p>
            </w:tc>
          </w:sdtContent>
        </w:sdt>
        <w:permEnd w:id="1607221404" w:displacedByCustomXml="prev"/>
      </w:tr>
      <w:tr w:rsidR="00F52FEE" w:rsidRPr="00797AFE" w14:paraId="4A815F27" w14:textId="77777777" w:rsidTr="00F52FEE">
        <w:trPr>
          <w:trHeight w:val="425"/>
        </w:trPr>
        <w:tc>
          <w:tcPr>
            <w:tcW w:w="610" w:type="pct"/>
            <w:tcBorders>
              <w:top w:val="nil"/>
              <w:left w:val="nil"/>
              <w:bottom w:val="nil"/>
              <w:right w:val="single" w:sz="12" w:space="0" w:color="auto"/>
            </w:tcBorders>
          </w:tcPr>
          <w:p w14:paraId="3E54F507" w14:textId="77777777" w:rsidR="00F52FEE" w:rsidRPr="00797AFE" w:rsidRDefault="00F52FEE" w:rsidP="00F52FEE">
            <w:pPr>
              <w:ind w:left="993" w:hanging="993"/>
              <w:jc w:val="center"/>
            </w:pPr>
          </w:p>
        </w:tc>
        <w:permStart w:id="1738159486" w:edGrp="everyone"/>
        <w:tc>
          <w:tcPr>
            <w:tcW w:w="541" w:type="pct"/>
            <w:tcBorders>
              <w:top w:val="single" w:sz="12" w:space="0" w:color="auto"/>
              <w:left w:val="single" w:sz="12" w:space="0" w:color="auto"/>
              <w:right w:val="single" w:sz="4" w:space="0" w:color="auto"/>
            </w:tcBorders>
            <w:shd w:val="clear" w:color="auto" w:fill="auto"/>
            <w:vAlign w:val="center"/>
          </w:tcPr>
          <w:p w14:paraId="5C48E0F0" w14:textId="7A0F8F99" w:rsidR="00F52FEE" w:rsidRDefault="00D767A9"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793E1B">
                  <w:rPr>
                    <w:rFonts w:ascii="Arial" w:hAnsi="Arial" w:cs="Arial"/>
                    <w:sz w:val="40"/>
                    <w:szCs w:val="44"/>
                  </w:rPr>
                  <w:sym w:font="Wingdings" w:char="F0FE"/>
                </w:r>
              </w:sdtContent>
            </w:sdt>
            <w:permEnd w:id="1738159486"/>
          </w:p>
        </w:tc>
        <w:tc>
          <w:tcPr>
            <w:tcW w:w="3514" w:type="pct"/>
            <w:tcBorders>
              <w:top w:val="single" w:sz="12" w:space="0" w:color="auto"/>
              <w:left w:val="single" w:sz="4" w:space="0" w:color="auto"/>
              <w:right w:val="single" w:sz="12" w:space="0" w:color="auto"/>
            </w:tcBorders>
            <w:shd w:val="clear" w:color="auto" w:fill="auto"/>
            <w:vAlign w:val="center"/>
          </w:tcPr>
          <w:p w14:paraId="72EA3765"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1E5C0039" w14:textId="77777777" w:rsidR="00F52FEE" w:rsidRPr="00797AFE" w:rsidRDefault="00F52FEE" w:rsidP="00F52FEE">
            <w:pPr>
              <w:ind w:left="993" w:hanging="993"/>
            </w:pPr>
          </w:p>
        </w:tc>
      </w:tr>
      <w:tr w:rsidR="00F52FEE" w:rsidRPr="00797AFE" w14:paraId="63620959" w14:textId="77777777" w:rsidTr="00F52FEE">
        <w:trPr>
          <w:trHeight w:val="425"/>
        </w:trPr>
        <w:tc>
          <w:tcPr>
            <w:tcW w:w="610" w:type="pct"/>
            <w:tcBorders>
              <w:top w:val="nil"/>
              <w:left w:val="nil"/>
              <w:bottom w:val="nil"/>
              <w:right w:val="single" w:sz="12" w:space="0" w:color="auto"/>
            </w:tcBorders>
          </w:tcPr>
          <w:p w14:paraId="602C29D7" w14:textId="77777777" w:rsidR="00F52FEE" w:rsidRPr="00797AFE" w:rsidRDefault="00F52FEE" w:rsidP="00F52FEE">
            <w:pPr>
              <w:ind w:left="993" w:hanging="993"/>
              <w:jc w:val="center"/>
            </w:pPr>
          </w:p>
        </w:tc>
        <w:permStart w:id="1977961433" w:edGrp="everyone"/>
        <w:tc>
          <w:tcPr>
            <w:tcW w:w="541" w:type="pct"/>
            <w:tcBorders>
              <w:left w:val="single" w:sz="12" w:space="0" w:color="auto"/>
              <w:right w:val="single" w:sz="4" w:space="0" w:color="auto"/>
            </w:tcBorders>
            <w:shd w:val="clear" w:color="auto" w:fill="auto"/>
            <w:vAlign w:val="center"/>
          </w:tcPr>
          <w:p w14:paraId="194E12AC" w14:textId="6B11B788" w:rsidR="00F52FEE" w:rsidRDefault="00D767A9"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7E07">
                  <w:rPr>
                    <w:rFonts w:ascii="Arial" w:hAnsi="Arial" w:cs="Arial"/>
                    <w:sz w:val="40"/>
                    <w:szCs w:val="44"/>
                  </w:rPr>
                  <w:sym w:font="Wingdings" w:char="F0A8"/>
                </w:r>
              </w:sdtContent>
            </w:sdt>
            <w:permEnd w:id="1977961433"/>
          </w:p>
        </w:tc>
        <w:tc>
          <w:tcPr>
            <w:tcW w:w="3514" w:type="pct"/>
            <w:tcBorders>
              <w:left w:val="single" w:sz="4" w:space="0" w:color="auto"/>
              <w:right w:val="single" w:sz="12" w:space="0" w:color="auto"/>
            </w:tcBorders>
            <w:shd w:val="clear" w:color="auto" w:fill="auto"/>
            <w:vAlign w:val="center"/>
          </w:tcPr>
          <w:p w14:paraId="632F03BC"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1DAF266E" w14:textId="77777777" w:rsidR="00F52FEE" w:rsidRPr="00797AFE" w:rsidRDefault="00F52FEE" w:rsidP="00F52FEE">
            <w:pPr>
              <w:ind w:left="993" w:hanging="993"/>
            </w:pPr>
          </w:p>
        </w:tc>
      </w:tr>
      <w:tr w:rsidR="00F52FEE" w:rsidRPr="00797AFE" w14:paraId="49A98AA2" w14:textId="77777777" w:rsidTr="00F52FEE">
        <w:trPr>
          <w:trHeight w:val="425"/>
        </w:trPr>
        <w:tc>
          <w:tcPr>
            <w:tcW w:w="610" w:type="pct"/>
            <w:tcBorders>
              <w:top w:val="nil"/>
              <w:left w:val="nil"/>
              <w:bottom w:val="nil"/>
              <w:right w:val="single" w:sz="12" w:space="0" w:color="auto"/>
            </w:tcBorders>
          </w:tcPr>
          <w:p w14:paraId="430D8ECC" w14:textId="77777777" w:rsidR="00F52FEE" w:rsidRPr="00797AFE" w:rsidRDefault="00F52FEE" w:rsidP="00F52FEE">
            <w:pPr>
              <w:ind w:left="993" w:hanging="993"/>
              <w:jc w:val="center"/>
            </w:pPr>
          </w:p>
        </w:tc>
        <w:permStart w:id="789983819" w:edGrp="everyone"/>
        <w:tc>
          <w:tcPr>
            <w:tcW w:w="541" w:type="pct"/>
            <w:tcBorders>
              <w:left w:val="single" w:sz="12" w:space="0" w:color="auto"/>
              <w:right w:val="single" w:sz="4" w:space="0" w:color="auto"/>
            </w:tcBorders>
            <w:shd w:val="clear" w:color="auto" w:fill="auto"/>
            <w:vAlign w:val="center"/>
          </w:tcPr>
          <w:p w14:paraId="7A2BFE6C" w14:textId="07B88CFA" w:rsidR="00F52FEE" w:rsidRDefault="00D767A9"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7E07">
                  <w:rPr>
                    <w:rFonts w:ascii="Arial" w:hAnsi="Arial" w:cs="Arial"/>
                    <w:sz w:val="40"/>
                    <w:szCs w:val="44"/>
                  </w:rPr>
                  <w:sym w:font="Wingdings" w:char="F0A8"/>
                </w:r>
              </w:sdtContent>
            </w:sdt>
            <w:permEnd w:id="789983819"/>
          </w:p>
        </w:tc>
        <w:tc>
          <w:tcPr>
            <w:tcW w:w="3514" w:type="pct"/>
            <w:tcBorders>
              <w:left w:val="single" w:sz="4" w:space="0" w:color="auto"/>
              <w:right w:val="single" w:sz="12" w:space="0" w:color="auto"/>
            </w:tcBorders>
            <w:shd w:val="clear" w:color="auto" w:fill="auto"/>
            <w:vAlign w:val="center"/>
          </w:tcPr>
          <w:p w14:paraId="04CC7F08" w14:textId="77777777" w:rsidR="00F52FEE" w:rsidRPr="00617C04" w:rsidRDefault="00F52FEE" w:rsidP="00F52FEE">
            <w:pPr>
              <w:jc w:val="center"/>
            </w:pPr>
            <w:r w:rsidRPr="00617C04">
              <w:t xml:space="preserve">Industry Regulator </w:t>
            </w:r>
          </w:p>
          <w:p w14:paraId="34320AE2"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7ED843AF" w14:textId="77777777" w:rsidR="00F52FEE" w:rsidRPr="00797AFE" w:rsidRDefault="00F52FEE" w:rsidP="00F52FEE">
            <w:pPr>
              <w:ind w:left="993" w:hanging="993"/>
            </w:pPr>
          </w:p>
        </w:tc>
      </w:tr>
      <w:tr w:rsidR="008619E6" w:rsidRPr="00797AFE" w14:paraId="59CD6A25" w14:textId="77777777" w:rsidTr="00F06D5F">
        <w:trPr>
          <w:trHeight w:val="425"/>
        </w:trPr>
        <w:tc>
          <w:tcPr>
            <w:tcW w:w="610" w:type="pct"/>
            <w:tcBorders>
              <w:top w:val="nil"/>
              <w:left w:val="nil"/>
              <w:bottom w:val="nil"/>
              <w:right w:val="single" w:sz="12" w:space="0" w:color="auto"/>
            </w:tcBorders>
          </w:tcPr>
          <w:p w14:paraId="08383EA6" w14:textId="77777777" w:rsidR="008619E6" w:rsidRPr="00797AFE" w:rsidRDefault="008619E6" w:rsidP="00F06D5F">
            <w:pPr>
              <w:ind w:left="993" w:hanging="993"/>
              <w:jc w:val="center"/>
            </w:pPr>
          </w:p>
        </w:tc>
        <w:permStart w:id="655305744" w:edGrp="everyone"/>
        <w:tc>
          <w:tcPr>
            <w:tcW w:w="541" w:type="pct"/>
            <w:tcBorders>
              <w:left w:val="single" w:sz="12" w:space="0" w:color="auto"/>
              <w:right w:val="single" w:sz="4" w:space="0" w:color="auto"/>
            </w:tcBorders>
            <w:shd w:val="clear" w:color="auto" w:fill="auto"/>
            <w:vAlign w:val="center"/>
          </w:tcPr>
          <w:p w14:paraId="70C818F4" w14:textId="76C29A8A" w:rsidR="008619E6" w:rsidRPr="00797AFE" w:rsidRDefault="00D767A9" w:rsidP="00F06D5F">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7E07">
                  <w:rPr>
                    <w:rFonts w:ascii="Arial" w:hAnsi="Arial" w:cs="Arial"/>
                    <w:sz w:val="40"/>
                    <w:szCs w:val="44"/>
                  </w:rPr>
                  <w:sym w:font="Wingdings" w:char="F0A8"/>
                </w:r>
              </w:sdtContent>
            </w:sdt>
            <w:permEnd w:id="655305744"/>
          </w:p>
        </w:tc>
        <w:tc>
          <w:tcPr>
            <w:tcW w:w="3514" w:type="pct"/>
            <w:tcBorders>
              <w:left w:val="single" w:sz="4" w:space="0" w:color="auto"/>
              <w:right w:val="single" w:sz="12" w:space="0" w:color="auto"/>
            </w:tcBorders>
            <w:shd w:val="clear" w:color="auto" w:fill="auto"/>
            <w:vAlign w:val="center"/>
          </w:tcPr>
          <w:p w14:paraId="477240C0" w14:textId="77777777" w:rsidR="008619E6" w:rsidRPr="00797AFE" w:rsidRDefault="008619E6" w:rsidP="00F06D5F">
            <w:pPr>
              <w:jc w:val="center"/>
            </w:pPr>
            <w:r w:rsidRPr="00797AFE">
              <w:t>Subcontractors</w:t>
            </w:r>
          </w:p>
        </w:tc>
        <w:tc>
          <w:tcPr>
            <w:tcW w:w="335" w:type="pct"/>
            <w:tcBorders>
              <w:top w:val="nil"/>
              <w:left w:val="single" w:sz="12" w:space="0" w:color="auto"/>
              <w:bottom w:val="nil"/>
              <w:right w:val="nil"/>
            </w:tcBorders>
          </w:tcPr>
          <w:p w14:paraId="052AE630" w14:textId="77777777" w:rsidR="008619E6" w:rsidRPr="00797AFE" w:rsidRDefault="008619E6" w:rsidP="00F06D5F">
            <w:pPr>
              <w:ind w:left="993" w:hanging="993"/>
            </w:pPr>
          </w:p>
        </w:tc>
      </w:tr>
    </w:tbl>
    <w:p w14:paraId="386DFBD0" w14:textId="77777777" w:rsidR="008619E6" w:rsidRPr="00577520" w:rsidRDefault="008619E6" w:rsidP="008619E6">
      <w:pPr>
        <w:pStyle w:val="01CSTCPLHeading1"/>
        <w:jc w:val="both"/>
        <w:rPr>
          <w:rFonts w:ascii="Arial" w:hAnsi="Arial" w:cs="Arial"/>
          <w:sz w:val="20"/>
        </w:rPr>
      </w:pPr>
    </w:p>
    <w:p w14:paraId="6E622364" w14:textId="77777777" w:rsidR="00C76B5E" w:rsidRDefault="00C76B5E" w:rsidP="00C76B5E">
      <w:pPr>
        <w:rPr>
          <w:rFonts w:ascii="Arial" w:hAnsi="Arial" w:cs="Arial"/>
          <w:sz w:val="22"/>
          <w:szCs w:val="22"/>
        </w:rPr>
      </w:pPr>
    </w:p>
    <w:p w14:paraId="45F4A272"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508D7A3" w14:textId="77777777" w:rsidR="008619E6" w:rsidRPr="004932A4" w:rsidRDefault="00D767A9"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4F457B74" w14:textId="77777777" w:rsidR="008619E6" w:rsidRPr="004932A4" w:rsidRDefault="00D767A9"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379DF8EB" w14:textId="77777777" w:rsidR="008619E6" w:rsidRDefault="008619E6" w:rsidP="008619E6">
      <w:pPr>
        <w:ind w:left="709" w:right="-24" w:hanging="709"/>
        <w:rPr>
          <w:rFonts w:ascii="Arial" w:hAnsi="Arial" w:cs="Arial"/>
          <w:sz w:val="22"/>
          <w:szCs w:val="22"/>
        </w:rPr>
      </w:pPr>
    </w:p>
    <w:p w14:paraId="426318CD"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75F51862" w14:textId="77777777" w:rsidTr="00F06D5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BB4A9C" w14:textId="77777777" w:rsidR="008619E6" w:rsidRDefault="008619E6" w:rsidP="00F06D5F">
            <w:pPr>
              <w:ind w:right="-24"/>
              <w:jc w:val="center"/>
              <w:rPr>
                <w:rFonts w:ascii="Arial" w:hAnsi="Arial" w:cs="Arial"/>
                <w:b/>
                <w:szCs w:val="24"/>
              </w:rPr>
            </w:pPr>
            <w:r w:rsidRPr="00F01505">
              <w:rPr>
                <w:rFonts w:ascii="Arial" w:hAnsi="Arial" w:cs="Arial"/>
                <w:b/>
                <w:szCs w:val="24"/>
              </w:rPr>
              <w:t>PRACTICAL ASSESSMENT INSTRUCTIONS</w:t>
            </w:r>
          </w:p>
          <w:p w14:paraId="222A3038" w14:textId="77777777" w:rsidR="008619E6" w:rsidRPr="00F01505" w:rsidRDefault="008619E6" w:rsidP="00F06D5F">
            <w:pPr>
              <w:ind w:right="-24"/>
              <w:jc w:val="center"/>
              <w:rPr>
                <w:rFonts w:ascii="Arial" w:hAnsi="Arial" w:cs="Arial"/>
                <w:b/>
                <w:szCs w:val="24"/>
              </w:rPr>
            </w:pPr>
          </w:p>
          <w:p w14:paraId="47889D66" w14:textId="77777777" w:rsidR="008619E6" w:rsidRPr="00F01505" w:rsidRDefault="008619E6" w:rsidP="00F06D5F">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F0B2FB7" w14:textId="77777777" w:rsidR="008619E6" w:rsidRPr="00F01505" w:rsidRDefault="008619E6" w:rsidP="00F06D5F">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B325B44" w14:textId="77777777" w:rsidR="008619E6" w:rsidRDefault="008619E6" w:rsidP="00F06D5F">
            <w:pPr>
              <w:pStyle w:val="ListParagraph"/>
              <w:numPr>
                <w:ilvl w:val="0"/>
                <w:numId w:val="16"/>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5E42D19" w14:textId="77777777" w:rsidR="008619E6" w:rsidRPr="00F01505" w:rsidRDefault="008619E6" w:rsidP="00F06D5F">
            <w:pPr>
              <w:pStyle w:val="ListParagraph"/>
              <w:numPr>
                <w:ilvl w:val="1"/>
                <w:numId w:val="16"/>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DA2F969" w14:textId="77777777" w:rsidR="008619E6" w:rsidRPr="00F01505" w:rsidRDefault="008619E6" w:rsidP="00F06D5F">
            <w:pPr>
              <w:pStyle w:val="ListParagraph"/>
              <w:numPr>
                <w:ilvl w:val="0"/>
                <w:numId w:val="16"/>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0472F79" w14:textId="77777777" w:rsidR="008619E6" w:rsidRPr="00F01505" w:rsidRDefault="008619E6" w:rsidP="00F06D5F">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6B5694D" w14:textId="77777777" w:rsidR="008619E6" w:rsidRDefault="008619E6" w:rsidP="008619E6">
      <w:pPr>
        <w:ind w:right="-24"/>
        <w:rPr>
          <w:rFonts w:ascii="Arial" w:hAnsi="Arial" w:cs="Arial"/>
          <w:sz w:val="22"/>
          <w:szCs w:val="22"/>
        </w:rPr>
      </w:pPr>
    </w:p>
    <w:p w14:paraId="08959900" w14:textId="77777777" w:rsidR="008619E6" w:rsidRDefault="008619E6" w:rsidP="008619E6">
      <w:pPr>
        <w:ind w:right="-24"/>
        <w:rPr>
          <w:rFonts w:ascii="Arial" w:hAnsi="Arial" w:cs="Arial"/>
          <w:sz w:val="22"/>
          <w:szCs w:val="22"/>
        </w:rPr>
      </w:pPr>
    </w:p>
    <w:p w14:paraId="6E1B494C"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662D4815" w14:textId="77777777" w:rsidTr="00F06D5F">
        <w:tc>
          <w:tcPr>
            <w:tcW w:w="2552" w:type="dxa"/>
            <w:tcBorders>
              <w:top w:val="nil"/>
              <w:left w:val="nil"/>
              <w:bottom w:val="nil"/>
              <w:right w:val="nil"/>
            </w:tcBorders>
          </w:tcPr>
          <w:p w14:paraId="27D7E092" w14:textId="77777777" w:rsidR="008619E6" w:rsidRPr="001C4084" w:rsidRDefault="008619E6" w:rsidP="00F06D5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FCF138A" w14:textId="0CF1755C" w:rsidR="008619E6" w:rsidRPr="001C4084" w:rsidRDefault="00712D76" w:rsidP="00F06D5F">
            <w:pPr>
              <w:ind w:right="-24"/>
              <w:rPr>
                <w:rFonts w:ascii="Arial" w:hAnsi="Arial" w:cs="Arial"/>
                <w:sz w:val="22"/>
                <w:szCs w:val="22"/>
              </w:rPr>
            </w:pPr>
            <w:permStart w:id="693971631" w:edGrp="everyone"/>
            <w:r>
              <w:rPr>
                <w:rFonts w:ascii="Arial" w:hAnsi="Arial" w:cs="Arial"/>
                <w:sz w:val="22"/>
                <w:szCs w:val="22"/>
              </w:rPr>
              <w:t>Jie Dong</w:t>
            </w:r>
            <w:permEnd w:id="693971631"/>
          </w:p>
        </w:tc>
      </w:tr>
      <w:tr w:rsidR="008619E6" w:rsidRPr="0047156F" w14:paraId="47475561" w14:textId="77777777" w:rsidTr="00F06D5F">
        <w:tc>
          <w:tcPr>
            <w:tcW w:w="2552" w:type="dxa"/>
            <w:tcBorders>
              <w:top w:val="nil"/>
              <w:left w:val="nil"/>
              <w:bottom w:val="nil"/>
              <w:right w:val="nil"/>
            </w:tcBorders>
          </w:tcPr>
          <w:p w14:paraId="72333B3F" w14:textId="77777777" w:rsidR="008619E6" w:rsidRPr="0047156F" w:rsidRDefault="008619E6" w:rsidP="00F06D5F">
            <w:pPr>
              <w:ind w:right="-24"/>
              <w:rPr>
                <w:rFonts w:ascii="Arial" w:hAnsi="Arial" w:cs="Arial"/>
                <w:sz w:val="22"/>
                <w:szCs w:val="22"/>
              </w:rPr>
            </w:pPr>
          </w:p>
        </w:tc>
        <w:tc>
          <w:tcPr>
            <w:tcW w:w="6520" w:type="dxa"/>
            <w:tcBorders>
              <w:top w:val="single" w:sz="8" w:space="0" w:color="auto"/>
              <w:left w:val="nil"/>
              <w:bottom w:val="nil"/>
              <w:right w:val="nil"/>
            </w:tcBorders>
          </w:tcPr>
          <w:p w14:paraId="3274D620" w14:textId="77777777" w:rsidR="008619E6" w:rsidRPr="0047156F" w:rsidRDefault="008619E6" w:rsidP="00F06D5F">
            <w:pPr>
              <w:ind w:right="-24"/>
              <w:rPr>
                <w:rFonts w:ascii="Arial" w:hAnsi="Arial" w:cs="Arial"/>
                <w:sz w:val="22"/>
                <w:szCs w:val="22"/>
              </w:rPr>
            </w:pPr>
          </w:p>
        </w:tc>
      </w:tr>
      <w:tr w:rsidR="008619E6" w:rsidRPr="00830749" w14:paraId="23513ECE" w14:textId="77777777" w:rsidTr="00F06D5F">
        <w:tc>
          <w:tcPr>
            <w:tcW w:w="2552" w:type="dxa"/>
            <w:tcBorders>
              <w:top w:val="nil"/>
              <w:left w:val="nil"/>
              <w:bottom w:val="nil"/>
              <w:right w:val="nil"/>
            </w:tcBorders>
          </w:tcPr>
          <w:p w14:paraId="16A33638" w14:textId="77777777" w:rsidR="008619E6" w:rsidRPr="001C4084" w:rsidRDefault="008619E6" w:rsidP="00F06D5F">
            <w:pPr>
              <w:ind w:right="-24"/>
              <w:rPr>
                <w:rFonts w:ascii="Arial" w:hAnsi="Arial" w:cs="Arial"/>
                <w:sz w:val="22"/>
                <w:szCs w:val="22"/>
              </w:rPr>
            </w:pPr>
            <w:r>
              <w:rPr>
                <w:rFonts w:ascii="Arial" w:hAnsi="Arial" w:cs="Arial"/>
                <w:sz w:val="22"/>
                <w:szCs w:val="22"/>
              </w:rPr>
              <w:t>Participant signature</w:t>
            </w:r>
          </w:p>
        </w:tc>
        <w:permStart w:id="937640398"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0E63BCDE" w14:textId="2308F1B1" w:rsidR="008619E6" w:rsidRPr="00DD7A44" w:rsidRDefault="00712D76" w:rsidP="00F06D5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2CD730" wp14:editId="384815A5">
                      <wp:extent cx="667987" cy="428625"/>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937640398" w:displacedByCustomXml="prev"/>
      </w:tr>
      <w:tr w:rsidR="008619E6" w:rsidRPr="00830749" w14:paraId="403251FB" w14:textId="77777777" w:rsidTr="00F06D5F">
        <w:tc>
          <w:tcPr>
            <w:tcW w:w="2552" w:type="dxa"/>
            <w:tcBorders>
              <w:top w:val="nil"/>
              <w:left w:val="nil"/>
              <w:bottom w:val="nil"/>
              <w:right w:val="nil"/>
            </w:tcBorders>
          </w:tcPr>
          <w:p w14:paraId="7EE33A7A" w14:textId="77777777" w:rsidR="008619E6" w:rsidRDefault="008619E6" w:rsidP="00F06D5F">
            <w:pPr>
              <w:ind w:right="-24"/>
              <w:rPr>
                <w:rFonts w:ascii="Arial" w:hAnsi="Arial" w:cs="Arial"/>
                <w:sz w:val="22"/>
                <w:szCs w:val="22"/>
              </w:rPr>
            </w:pPr>
          </w:p>
        </w:tc>
        <w:tc>
          <w:tcPr>
            <w:tcW w:w="6520" w:type="dxa"/>
            <w:tcBorders>
              <w:top w:val="single" w:sz="8" w:space="0" w:color="auto"/>
              <w:left w:val="nil"/>
              <w:bottom w:val="nil"/>
              <w:right w:val="nil"/>
            </w:tcBorders>
          </w:tcPr>
          <w:p w14:paraId="6E474BC2" w14:textId="77777777" w:rsidR="008619E6" w:rsidRPr="001C4084" w:rsidRDefault="008619E6" w:rsidP="00F06D5F">
            <w:pPr>
              <w:ind w:right="-24"/>
              <w:rPr>
                <w:rFonts w:ascii="Arial" w:hAnsi="Arial" w:cs="Arial"/>
                <w:sz w:val="22"/>
                <w:szCs w:val="22"/>
              </w:rPr>
            </w:pPr>
          </w:p>
        </w:tc>
      </w:tr>
      <w:tr w:rsidR="008619E6" w:rsidRPr="0077428E" w14:paraId="5CDA6EB3" w14:textId="77777777" w:rsidTr="00F06D5F">
        <w:tc>
          <w:tcPr>
            <w:tcW w:w="2552" w:type="dxa"/>
            <w:tcBorders>
              <w:top w:val="nil"/>
              <w:left w:val="nil"/>
              <w:bottom w:val="nil"/>
              <w:right w:val="nil"/>
            </w:tcBorders>
          </w:tcPr>
          <w:p w14:paraId="657FD170" w14:textId="77777777" w:rsidR="008619E6" w:rsidRPr="0077428E" w:rsidRDefault="008619E6" w:rsidP="00F06D5F">
            <w:pPr>
              <w:ind w:right="-24"/>
              <w:rPr>
                <w:rFonts w:ascii="Arial" w:hAnsi="Arial" w:cs="Arial"/>
                <w:sz w:val="22"/>
                <w:szCs w:val="22"/>
              </w:rPr>
            </w:pPr>
            <w:r w:rsidRPr="0077428E">
              <w:rPr>
                <w:rFonts w:ascii="Arial" w:hAnsi="Arial" w:cs="Arial"/>
                <w:sz w:val="22"/>
                <w:szCs w:val="22"/>
              </w:rPr>
              <w:t>Date</w:t>
            </w:r>
          </w:p>
        </w:tc>
        <w:permStart w:id="1350246960" w:edGrp="everyone" w:displacedByCustomXml="next"/>
        <w:sdt>
          <w:sdtPr>
            <w:rPr>
              <w:rFonts w:ascii="Arial" w:hAnsi="Arial" w:cs="Arial"/>
              <w:sz w:val="22"/>
              <w:szCs w:val="22"/>
            </w:rPr>
            <w:id w:val="-1582360681"/>
            <w:placeholder>
              <w:docPart w:val="13C963A20D97492EA10F5BCA9832E630"/>
            </w:placeholder>
            <w:date w:fullDate="2021-10-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392ABEC" w14:textId="2B39260E" w:rsidR="008619E6" w:rsidRPr="00DD7A44" w:rsidRDefault="00712D76" w:rsidP="00F06D5F">
                <w:pPr>
                  <w:ind w:right="-24"/>
                  <w:rPr>
                    <w:rFonts w:ascii="Arial" w:hAnsi="Arial" w:cs="Arial"/>
                    <w:sz w:val="22"/>
                    <w:szCs w:val="22"/>
                  </w:rPr>
                </w:pPr>
                <w:r>
                  <w:rPr>
                    <w:rFonts w:ascii="Arial" w:hAnsi="Arial" w:cs="Arial"/>
                    <w:sz w:val="22"/>
                    <w:szCs w:val="22"/>
                  </w:rPr>
                  <w:t>7/10/2021</w:t>
                </w:r>
              </w:p>
            </w:tc>
          </w:sdtContent>
        </w:sdt>
        <w:permEnd w:id="1350246960" w:displacedByCustomXml="prev"/>
      </w:tr>
    </w:tbl>
    <w:p w14:paraId="42D5AD82" w14:textId="77777777" w:rsidR="008619E6" w:rsidRDefault="008619E6" w:rsidP="008619E6">
      <w:pPr>
        <w:ind w:right="-24"/>
        <w:rPr>
          <w:rFonts w:ascii="Arial" w:hAnsi="Arial" w:cs="Arial"/>
          <w:sz w:val="22"/>
          <w:szCs w:val="22"/>
        </w:rPr>
      </w:pPr>
    </w:p>
    <w:p w14:paraId="1A6E1DF5"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6D3D0E56" w14:textId="77777777" w:rsidTr="00F06D5F">
        <w:tc>
          <w:tcPr>
            <w:tcW w:w="2552" w:type="dxa"/>
            <w:tcBorders>
              <w:top w:val="nil"/>
              <w:left w:val="nil"/>
              <w:bottom w:val="nil"/>
              <w:right w:val="nil"/>
            </w:tcBorders>
          </w:tcPr>
          <w:p w14:paraId="0D800FA8" w14:textId="77777777" w:rsidR="008619E6" w:rsidRPr="0032118C" w:rsidRDefault="008619E6" w:rsidP="00F06D5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4E556BC" w14:textId="77777777" w:rsidR="008619E6" w:rsidRPr="0032118C" w:rsidRDefault="008619E6" w:rsidP="00F06D5F">
            <w:pPr>
              <w:ind w:right="-24"/>
              <w:rPr>
                <w:rFonts w:ascii="Arial" w:hAnsi="Arial" w:cs="Arial"/>
                <w:sz w:val="22"/>
                <w:szCs w:val="22"/>
              </w:rPr>
            </w:pPr>
            <w:permStart w:id="1575845631" w:edGrp="everyone"/>
            <w:permEnd w:id="1575845631"/>
          </w:p>
        </w:tc>
      </w:tr>
      <w:tr w:rsidR="008619E6" w:rsidRPr="0047156F" w14:paraId="626AF6B2" w14:textId="77777777" w:rsidTr="00F06D5F">
        <w:trPr>
          <w:trHeight w:val="113"/>
        </w:trPr>
        <w:tc>
          <w:tcPr>
            <w:tcW w:w="2552" w:type="dxa"/>
            <w:tcBorders>
              <w:top w:val="nil"/>
              <w:left w:val="nil"/>
              <w:bottom w:val="nil"/>
              <w:right w:val="nil"/>
            </w:tcBorders>
          </w:tcPr>
          <w:p w14:paraId="5A5BE13E" w14:textId="77777777" w:rsidR="008619E6" w:rsidRPr="0047156F" w:rsidRDefault="008619E6" w:rsidP="00F06D5F">
            <w:pPr>
              <w:ind w:right="-24"/>
              <w:rPr>
                <w:rFonts w:ascii="Arial" w:hAnsi="Arial" w:cs="Arial"/>
                <w:sz w:val="22"/>
                <w:szCs w:val="22"/>
              </w:rPr>
            </w:pPr>
          </w:p>
        </w:tc>
        <w:tc>
          <w:tcPr>
            <w:tcW w:w="6520" w:type="dxa"/>
            <w:tcBorders>
              <w:top w:val="single" w:sz="8" w:space="0" w:color="auto"/>
              <w:left w:val="nil"/>
              <w:bottom w:val="nil"/>
              <w:right w:val="nil"/>
            </w:tcBorders>
          </w:tcPr>
          <w:p w14:paraId="11DCE5DC" w14:textId="77777777" w:rsidR="008619E6" w:rsidRPr="0047156F" w:rsidRDefault="008619E6" w:rsidP="00F06D5F">
            <w:pPr>
              <w:ind w:right="-24"/>
              <w:rPr>
                <w:rFonts w:ascii="Arial" w:hAnsi="Arial" w:cs="Arial"/>
                <w:sz w:val="22"/>
                <w:szCs w:val="22"/>
              </w:rPr>
            </w:pPr>
          </w:p>
        </w:tc>
      </w:tr>
      <w:tr w:rsidR="008619E6" w:rsidRPr="0032118C" w14:paraId="342730C4" w14:textId="77777777" w:rsidTr="00F06D5F">
        <w:tc>
          <w:tcPr>
            <w:tcW w:w="2552" w:type="dxa"/>
            <w:tcBorders>
              <w:top w:val="nil"/>
              <w:left w:val="nil"/>
              <w:bottom w:val="nil"/>
              <w:right w:val="nil"/>
            </w:tcBorders>
          </w:tcPr>
          <w:p w14:paraId="3C86F955" w14:textId="77777777" w:rsidR="008619E6" w:rsidRPr="0032118C" w:rsidRDefault="008619E6" w:rsidP="00F06D5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165617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1181696" w14:textId="77777777" w:rsidR="008619E6" w:rsidRPr="00DD7A44" w:rsidRDefault="008619E6" w:rsidP="00F06D5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0DC21C" wp14:editId="63DC581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6561729" w:displacedByCustomXml="prev"/>
      </w:tr>
      <w:tr w:rsidR="008619E6" w:rsidRPr="0032118C" w14:paraId="25C6E46C" w14:textId="77777777" w:rsidTr="00F06D5F">
        <w:tc>
          <w:tcPr>
            <w:tcW w:w="2552" w:type="dxa"/>
            <w:tcBorders>
              <w:top w:val="nil"/>
              <w:left w:val="nil"/>
              <w:bottom w:val="nil"/>
              <w:right w:val="nil"/>
            </w:tcBorders>
          </w:tcPr>
          <w:p w14:paraId="5E86927D" w14:textId="77777777" w:rsidR="008619E6" w:rsidRDefault="008619E6" w:rsidP="00F06D5F">
            <w:pPr>
              <w:ind w:right="-24"/>
              <w:rPr>
                <w:rFonts w:ascii="Arial" w:hAnsi="Arial" w:cs="Arial"/>
                <w:sz w:val="22"/>
                <w:szCs w:val="22"/>
              </w:rPr>
            </w:pPr>
          </w:p>
        </w:tc>
        <w:tc>
          <w:tcPr>
            <w:tcW w:w="6520" w:type="dxa"/>
            <w:tcBorders>
              <w:top w:val="single" w:sz="8" w:space="0" w:color="auto"/>
              <w:left w:val="nil"/>
              <w:bottom w:val="nil"/>
              <w:right w:val="nil"/>
            </w:tcBorders>
          </w:tcPr>
          <w:p w14:paraId="6BAEA398" w14:textId="77777777" w:rsidR="008619E6" w:rsidRPr="0032118C" w:rsidRDefault="008619E6" w:rsidP="00F06D5F">
            <w:pPr>
              <w:ind w:right="-24"/>
              <w:rPr>
                <w:rFonts w:ascii="Arial" w:hAnsi="Arial" w:cs="Arial"/>
                <w:sz w:val="22"/>
                <w:szCs w:val="22"/>
              </w:rPr>
            </w:pPr>
          </w:p>
        </w:tc>
      </w:tr>
      <w:tr w:rsidR="008619E6" w:rsidRPr="0077428E" w14:paraId="5467DD59" w14:textId="77777777" w:rsidTr="00F06D5F">
        <w:tc>
          <w:tcPr>
            <w:tcW w:w="2552" w:type="dxa"/>
            <w:tcBorders>
              <w:top w:val="nil"/>
              <w:left w:val="nil"/>
              <w:bottom w:val="nil"/>
              <w:right w:val="nil"/>
            </w:tcBorders>
          </w:tcPr>
          <w:p w14:paraId="5A35D3C8" w14:textId="77777777" w:rsidR="008619E6" w:rsidRPr="0077428E" w:rsidRDefault="008619E6" w:rsidP="00F06D5F">
            <w:pPr>
              <w:ind w:right="-24"/>
              <w:rPr>
                <w:rFonts w:ascii="Arial" w:hAnsi="Arial" w:cs="Arial"/>
                <w:sz w:val="22"/>
                <w:szCs w:val="22"/>
              </w:rPr>
            </w:pPr>
            <w:r w:rsidRPr="0077428E">
              <w:rPr>
                <w:rFonts w:ascii="Arial" w:hAnsi="Arial" w:cs="Arial"/>
                <w:sz w:val="22"/>
                <w:szCs w:val="22"/>
              </w:rPr>
              <w:t>Date</w:t>
            </w:r>
          </w:p>
        </w:tc>
        <w:permStart w:id="1469255198" w:edGrp="everyone"/>
        <w:tc>
          <w:tcPr>
            <w:tcW w:w="6520" w:type="dxa"/>
            <w:tcBorders>
              <w:top w:val="nil"/>
              <w:left w:val="nil"/>
              <w:bottom w:val="single" w:sz="8" w:space="0" w:color="auto"/>
              <w:right w:val="nil"/>
            </w:tcBorders>
          </w:tcPr>
          <w:p w14:paraId="5E0A839C" w14:textId="77777777" w:rsidR="008619E6" w:rsidRPr="00DD7A44" w:rsidRDefault="00D767A9" w:rsidP="00F06D5F">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469255198"/>
          </w:p>
        </w:tc>
      </w:tr>
    </w:tbl>
    <w:p w14:paraId="2FA38BD4" w14:textId="77777777" w:rsidR="008619E6" w:rsidRPr="0077428E" w:rsidRDefault="008619E6" w:rsidP="008619E6">
      <w:pPr>
        <w:ind w:right="-24"/>
        <w:rPr>
          <w:rFonts w:ascii="Arial" w:hAnsi="Arial" w:cs="Arial"/>
          <w:sz w:val="22"/>
          <w:szCs w:val="22"/>
        </w:rPr>
      </w:pPr>
    </w:p>
    <w:p w14:paraId="30381E75" w14:textId="77777777" w:rsidR="008619E6" w:rsidRDefault="008619E6" w:rsidP="008619E6">
      <w:pPr>
        <w:ind w:right="-24"/>
        <w:rPr>
          <w:rFonts w:ascii="Arial" w:hAnsi="Arial" w:cs="Arial"/>
          <w:sz w:val="22"/>
          <w:szCs w:val="22"/>
        </w:rPr>
      </w:pPr>
    </w:p>
    <w:p w14:paraId="73F52B31"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7811664F" w14:textId="77777777" w:rsidTr="00F06D5F">
        <w:trPr>
          <w:trHeight w:val="217"/>
          <w:jc w:val="center"/>
        </w:trPr>
        <w:tc>
          <w:tcPr>
            <w:tcW w:w="2528" w:type="dxa"/>
            <w:vMerge w:val="restart"/>
            <w:shd w:val="clear" w:color="auto" w:fill="F3F3F3"/>
            <w:vAlign w:val="center"/>
          </w:tcPr>
          <w:p w14:paraId="1F86FBF3" w14:textId="77777777" w:rsidR="008619E6" w:rsidRPr="004932A4" w:rsidRDefault="008619E6" w:rsidP="00F06D5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87C6A94" w14:textId="77777777" w:rsidR="008619E6" w:rsidRPr="004932A4" w:rsidRDefault="008619E6" w:rsidP="00F06D5F">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7A3D2E55" w14:textId="77777777" w:rsidTr="00F06D5F">
        <w:trPr>
          <w:cantSplit/>
          <w:jc w:val="center"/>
        </w:trPr>
        <w:tc>
          <w:tcPr>
            <w:tcW w:w="2528" w:type="dxa"/>
            <w:vMerge/>
            <w:tcBorders>
              <w:bottom w:val="single" w:sz="4" w:space="0" w:color="auto"/>
            </w:tcBorders>
            <w:vAlign w:val="center"/>
          </w:tcPr>
          <w:p w14:paraId="4E8EEDE4" w14:textId="77777777" w:rsidR="008619E6" w:rsidRPr="004932A4" w:rsidRDefault="008619E6" w:rsidP="00F06D5F">
            <w:pPr>
              <w:ind w:right="-24"/>
              <w:jc w:val="center"/>
              <w:rPr>
                <w:rFonts w:ascii="Arial" w:hAnsi="Arial" w:cs="Arial"/>
                <w:sz w:val="22"/>
                <w:szCs w:val="22"/>
              </w:rPr>
            </w:pPr>
          </w:p>
        </w:tc>
        <w:tc>
          <w:tcPr>
            <w:tcW w:w="2552" w:type="dxa"/>
            <w:shd w:val="clear" w:color="auto" w:fill="F2F2F2" w:themeFill="background1" w:themeFillShade="F2"/>
            <w:vAlign w:val="center"/>
          </w:tcPr>
          <w:p w14:paraId="5C493425" w14:textId="77777777" w:rsidR="008619E6" w:rsidRPr="004932A4" w:rsidRDefault="008619E6" w:rsidP="00F06D5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F6253FE" w14:textId="77777777" w:rsidR="008619E6" w:rsidRPr="004932A4" w:rsidRDefault="008619E6" w:rsidP="00F06D5F">
            <w:pPr>
              <w:ind w:right="-24"/>
              <w:jc w:val="center"/>
              <w:rPr>
                <w:rFonts w:ascii="Arial" w:hAnsi="Arial" w:cs="Arial"/>
                <w:sz w:val="22"/>
                <w:szCs w:val="22"/>
              </w:rPr>
            </w:pPr>
            <w:r>
              <w:rPr>
                <w:rFonts w:ascii="Arial" w:hAnsi="Arial" w:cs="Arial"/>
                <w:sz w:val="22"/>
                <w:szCs w:val="22"/>
              </w:rPr>
              <w:t>Not Yet Satisfactory</w:t>
            </w:r>
          </w:p>
        </w:tc>
      </w:tr>
      <w:tr w:rsidR="008619E6" w:rsidRPr="004932A4" w14:paraId="72CCC65F" w14:textId="77777777" w:rsidTr="00F06D5F">
        <w:trPr>
          <w:cantSplit/>
          <w:jc w:val="center"/>
        </w:trPr>
        <w:tc>
          <w:tcPr>
            <w:tcW w:w="2528" w:type="dxa"/>
            <w:tcBorders>
              <w:top w:val="single" w:sz="4" w:space="0" w:color="auto"/>
            </w:tcBorders>
            <w:shd w:val="clear" w:color="auto" w:fill="auto"/>
            <w:vAlign w:val="center"/>
          </w:tcPr>
          <w:p w14:paraId="182764D9" w14:textId="77777777" w:rsidR="008619E6" w:rsidRPr="009E3CC3" w:rsidRDefault="008619E6" w:rsidP="00F06D5F">
            <w:pPr>
              <w:ind w:right="-24"/>
              <w:jc w:val="center"/>
              <w:rPr>
                <w:rFonts w:ascii="Arial" w:hAnsi="Arial" w:cs="Arial"/>
                <w:sz w:val="22"/>
                <w:szCs w:val="22"/>
              </w:rPr>
            </w:pPr>
            <w:r w:rsidRPr="009E3CC3">
              <w:rPr>
                <w:rFonts w:ascii="Arial" w:hAnsi="Arial" w:cs="Arial"/>
                <w:sz w:val="22"/>
                <w:szCs w:val="22"/>
              </w:rPr>
              <w:t>Task 1 (Occasion 1)</w:t>
            </w:r>
          </w:p>
        </w:tc>
        <w:permStart w:id="81691923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A5496F3" w14:textId="77777777" w:rsidR="008619E6" w:rsidRPr="00553DDB" w:rsidRDefault="008619E6" w:rsidP="00F06D5F">
                <w:pPr>
                  <w:jc w:val="center"/>
                  <w:rPr>
                    <w:rFonts w:ascii="Arial" w:hAnsi="Arial" w:cs="Arial"/>
                    <w:sz w:val="44"/>
                    <w:szCs w:val="44"/>
                  </w:rPr>
                </w:pPr>
                <w:r>
                  <w:rPr>
                    <w:rFonts w:ascii="Arial" w:hAnsi="Arial" w:cs="Arial"/>
                    <w:sz w:val="44"/>
                    <w:szCs w:val="44"/>
                  </w:rPr>
                  <w:sym w:font="Wingdings" w:char="F0A8"/>
                </w:r>
              </w:p>
            </w:tc>
          </w:sdtContent>
        </w:sdt>
        <w:permEnd w:id="816919235" w:displacedByCustomXml="prev"/>
        <w:permStart w:id="97499543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A2FB201" w14:textId="77777777" w:rsidR="008619E6" w:rsidRPr="00553DDB" w:rsidRDefault="008619E6" w:rsidP="00F06D5F">
                <w:pPr>
                  <w:jc w:val="center"/>
                  <w:rPr>
                    <w:rFonts w:ascii="Arial" w:hAnsi="Arial" w:cs="Arial"/>
                    <w:sz w:val="44"/>
                    <w:szCs w:val="44"/>
                  </w:rPr>
                </w:pPr>
                <w:r>
                  <w:rPr>
                    <w:rFonts w:ascii="Arial" w:hAnsi="Arial" w:cs="Arial"/>
                    <w:sz w:val="44"/>
                    <w:szCs w:val="44"/>
                  </w:rPr>
                  <w:sym w:font="Wingdings" w:char="F0A8"/>
                </w:r>
              </w:p>
            </w:tc>
          </w:sdtContent>
        </w:sdt>
        <w:permEnd w:id="974995431" w:displacedByCustomXml="prev"/>
      </w:tr>
      <w:tr w:rsidR="008619E6" w:rsidRPr="004932A4" w14:paraId="0B2F55AE" w14:textId="77777777" w:rsidTr="00F06D5F">
        <w:trPr>
          <w:cantSplit/>
          <w:trHeight w:val="454"/>
          <w:jc w:val="center"/>
        </w:trPr>
        <w:tc>
          <w:tcPr>
            <w:tcW w:w="2528" w:type="dxa"/>
            <w:shd w:val="clear" w:color="auto" w:fill="auto"/>
            <w:vAlign w:val="center"/>
          </w:tcPr>
          <w:p w14:paraId="34E32DF0" w14:textId="77777777" w:rsidR="008619E6" w:rsidRPr="009E3CC3" w:rsidRDefault="008619E6" w:rsidP="00F06D5F">
            <w:pPr>
              <w:ind w:right="-24"/>
              <w:jc w:val="center"/>
              <w:rPr>
                <w:rFonts w:ascii="Arial" w:hAnsi="Arial" w:cs="Arial"/>
                <w:sz w:val="22"/>
                <w:szCs w:val="22"/>
              </w:rPr>
            </w:pPr>
            <w:r w:rsidRPr="009E3CC3">
              <w:rPr>
                <w:rFonts w:ascii="Arial" w:hAnsi="Arial" w:cs="Arial"/>
                <w:sz w:val="22"/>
                <w:szCs w:val="22"/>
              </w:rPr>
              <w:t>Task 1 (Occasion 2)</w:t>
            </w:r>
          </w:p>
        </w:tc>
        <w:permStart w:id="15309894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A661ABF" w14:textId="77777777" w:rsidR="008619E6" w:rsidRPr="00553DDB" w:rsidRDefault="008619E6" w:rsidP="00F06D5F">
                <w:pPr>
                  <w:jc w:val="center"/>
                  <w:rPr>
                    <w:rFonts w:ascii="Arial" w:hAnsi="Arial" w:cs="Arial"/>
                    <w:sz w:val="44"/>
                    <w:szCs w:val="44"/>
                  </w:rPr>
                </w:pPr>
                <w:r>
                  <w:rPr>
                    <w:rFonts w:ascii="Arial" w:hAnsi="Arial" w:cs="Arial"/>
                    <w:sz w:val="44"/>
                    <w:szCs w:val="44"/>
                  </w:rPr>
                  <w:sym w:font="Wingdings" w:char="F0A8"/>
                </w:r>
              </w:p>
            </w:tc>
          </w:sdtContent>
        </w:sdt>
        <w:permEnd w:id="153098945" w:displacedByCustomXml="prev"/>
        <w:permStart w:id="76377858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A1CBA9A" w14:textId="77777777" w:rsidR="008619E6" w:rsidRPr="00553DDB" w:rsidRDefault="008619E6" w:rsidP="00F06D5F">
                <w:pPr>
                  <w:jc w:val="center"/>
                  <w:rPr>
                    <w:rFonts w:ascii="Arial" w:hAnsi="Arial" w:cs="Arial"/>
                    <w:sz w:val="44"/>
                    <w:szCs w:val="44"/>
                  </w:rPr>
                </w:pPr>
                <w:r>
                  <w:rPr>
                    <w:rFonts w:ascii="Arial" w:hAnsi="Arial" w:cs="Arial"/>
                    <w:sz w:val="44"/>
                    <w:szCs w:val="44"/>
                  </w:rPr>
                  <w:sym w:font="Wingdings" w:char="F0A8"/>
                </w:r>
              </w:p>
            </w:tc>
          </w:sdtContent>
        </w:sdt>
        <w:permEnd w:id="763778581" w:displacedByCustomXml="prev"/>
      </w:tr>
    </w:tbl>
    <w:p w14:paraId="31F69C60"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2B12B093" w14:textId="77777777" w:rsidTr="00F06D5F">
        <w:tc>
          <w:tcPr>
            <w:tcW w:w="9016" w:type="dxa"/>
            <w:shd w:val="clear" w:color="auto" w:fill="D9D9D9" w:themeFill="background1" w:themeFillShade="D9"/>
          </w:tcPr>
          <w:p w14:paraId="5CD9D023" w14:textId="77777777" w:rsidR="008619E6" w:rsidRPr="00553DDB" w:rsidRDefault="008619E6" w:rsidP="00F06D5F">
            <w:pPr>
              <w:keepNext/>
              <w:rPr>
                <w:rFonts w:ascii="Arial" w:hAnsi="Arial" w:cs="Arial"/>
                <w:b/>
                <w:caps/>
                <w:szCs w:val="24"/>
              </w:rPr>
            </w:pPr>
            <w:r w:rsidRPr="00553DDB">
              <w:rPr>
                <w:rFonts w:ascii="Arial" w:hAnsi="Arial" w:cs="Arial"/>
                <w:b/>
                <w:caps/>
                <w:szCs w:val="24"/>
              </w:rPr>
              <w:t>Assessor Comments</w:t>
            </w:r>
          </w:p>
        </w:tc>
      </w:tr>
      <w:tr w:rsidR="008619E6" w:rsidRPr="00553DDB" w14:paraId="0D4BFCAC" w14:textId="77777777" w:rsidTr="00F06D5F">
        <w:trPr>
          <w:trHeight w:val="13602"/>
        </w:trPr>
        <w:tc>
          <w:tcPr>
            <w:tcW w:w="9016" w:type="dxa"/>
          </w:tcPr>
          <w:p w14:paraId="070CB36C" w14:textId="77777777" w:rsidR="008619E6" w:rsidRPr="00553DDB" w:rsidRDefault="008619E6" w:rsidP="00F06D5F">
            <w:pPr>
              <w:rPr>
                <w:rFonts w:ascii="Arial" w:hAnsi="Arial" w:cs="Arial"/>
                <w:szCs w:val="24"/>
              </w:rPr>
            </w:pPr>
            <w:permStart w:id="1343971376" w:edGrp="everyone"/>
            <w:permEnd w:id="1343971376"/>
          </w:p>
        </w:tc>
      </w:tr>
    </w:tbl>
    <w:p w14:paraId="3728FC12" w14:textId="77777777" w:rsidR="008619E6" w:rsidRPr="00BF7956" w:rsidRDefault="00D767A9"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3A5B111C"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52AC3F74"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090919D4" w14:textId="77777777" w:rsidTr="00F06D5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50B2EA4" w14:textId="77777777" w:rsidR="008619E6" w:rsidRPr="00696855" w:rsidRDefault="008619E6" w:rsidP="00F06D5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6DD554F5" w14:textId="77777777" w:rsidTr="00F06D5F">
        <w:trPr>
          <w:trHeight w:val="50"/>
        </w:trPr>
        <w:tc>
          <w:tcPr>
            <w:tcW w:w="9072" w:type="dxa"/>
            <w:gridSpan w:val="4"/>
            <w:tcBorders>
              <w:left w:val="single" w:sz="12" w:space="0" w:color="000000"/>
              <w:bottom w:val="single" w:sz="4" w:space="0" w:color="000000"/>
              <w:right w:val="single" w:sz="12" w:space="0" w:color="000000"/>
            </w:tcBorders>
            <w:vAlign w:val="center"/>
          </w:tcPr>
          <w:p w14:paraId="3D30A219" w14:textId="77777777" w:rsidR="008619E6" w:rsidRDefault="008619E6" w:rsidP="008619E6">
            <w:pPr>
              <w:jc w:val="left"/>
              <w:rPr>
                <w:rFonts w:cs="Arial"/>
                <w:b/>
                <w:sz w:val="20"/>
              </w:rPr>
            </w:pPr>
            <w:r w:rsidRPr="000559FC">
              <w:rPr>
                <w:rFonts w:cs="Arial"/>
                <w:b/>
                <w:sz w:val="20"/>
              </w:rPr>
              <w:t>Description of task:</w:t>
            </w:r>
          </w:p>
          <w:p w14:paraId="0DC768E2"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360F6ABD" w14:textId="77777777" w:rsidR="008619E6" w:rsidRDefault="008619E6" w:rsidP="008619E6">
            <w:pPr>
              <w:jc w:val="left"/>
              <w:rPr>
                <w:rFonts w:cs="Arial"/>
                <w:sz w:val="20"/>
              </w:rPr>
            </w:pPr>
          </w:p>
          <w:p w14:paraId="087E96D3"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B6CDF09" w14:textId="77777777" w:rsidR="008619E6" w:rsidRDefault="008619E6" w:rsidP="008619E6">
            <w:pPr>
              <w:pStyle w:val="ListParagraph"/>
              <w:numPr>
                <w:ilvl w:val="0"/>
                <w:numId w:val="16"/>
              </w:numPr>
              <w:jc w:val="left"/>
              <w:rPr>
                <w:rFonts w:cs="Arial"/>
                <w:sz w:val="20"/>
              </w:rPr>
            </w:pPr>
            <w:r w:rsidRPr="00DE191E">
              <w:rPr>
                <w:rFonts w:cs="Arial"/>
                <w:sz w:val="20"/>
              </w:rPr>
              <w:t>RFI and rele</w:t>
            </w:r>
            <w:r>
              <w:rPr>
                <w:rFonts w:cs="Arial"/>
                <w:sz w:val="20"/>
              </w:rPr>
              <w:t>vant correspondence with client</w:t>
            </w:r>
          </w:p>
          <w:p w14:paraId="1AB559ED" w14:textId="77777777" w:rsidR="008619E6" w:rsidRPr="00DE191E" w:rsidRDefault="008619E6" w:rsidP="008619E6">
            <w:pPr>
              <w:pStyle w:val="ListParagraph"/>
              <w:numPr>
                <w:ilvl w:val="0"/>
                <w:numId w:val="16"/>
              </w:numPr>
              <w:jc w:val="left"/>
              <w:rPr>
                <w:rFonts w:cs="Arial"/>
                <w:sz w:val="20"/>
              </w:rPr>
            </w:pPr>
            <w:r>
              <w:rPr>
                <w:rFonts w:cs="Arial"/>
                <w:sz w:val="20"/>
              </w:rPr>
              <w:t>A</w:t>
            </w:r>
            <w:r w:rsidRPr="00DE191E">
              <w:rPr>
                <w:rFonts w:cs="Arial"/>
                <w:sz w:val="20"/>
              </w:rPr>
              <w:t xml:space="preserve"> variation, price and acceptance by the client</w:t>
            </w:r>
          </w:p>
          <w:p w14:paraId="3A47A41A" w14:textId="77777777" w:rsidR="008619E6" w:rsidRDefault="008619E6" w:rsidP="008619E6">
            <w:pPr>
              <w:jc w:val="left"/>
              <w:rPr>
                <w:rFonts w:cs="Arial"/>
                <w:sz w:val="20"/>
              </w:rPr>
            </w:pPr>
          </w:p>
          <w:p w14:paraId="696F4C77"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0932DD76" w14:textId="77777777" w:rsidTr="00F06D5F">
        <w:trPr>
          <w:trHeight w:val="70"/>
        </w:trPr>
        <w:tc>
          <w:tcPr>
            <w:tcW w:w="9072" w:type="dxa"/>
            <w:gridSpan w:val="4"/>
            <w:tcBorders>
              <w:left w:val="single" w:sz="12" w:space="0" w:color="000000"/>
              <w:bottom w:val="single" w:sz="12" w:space="0" w:color="000000"/>
              <w:right w:val="single" w:sz="12" w:space="0" w:color="000000"/>
            </w:tcBorders>
            <w:vAlign w:val="center"/>
          </w:tcPr>
          <w:p w14:paraId="2C293224" w14:textId="77777777" w:rsidR="008619E6" w:rsidRDefault="008619E6" w:rsidP="00F06D5F">
            <w:pPr>
              <w:jc w:val="left"/>
              <w:rPr>
                <w:rFonts w:cs="Arial"/>
                <w:b/>
                <w:sz w:val="20"/>
              </w:rPr>
            </w:pPr>
            <w:r>
              <w:rPr>
                <w:rFonts w:cs="Arial"/>
                <w:b/>
                <w:sz w:val="20"/>
              </w:rPr>
              <w:t xml:space="preserve">Resources required: </w:t>
            </w:r>
          </w:p>
          <w:p w14:paraId="437561B9" w14:textId="77777777" w:rsidR="008619E6" w:rsidRPr="000861CC" w:rsidRDefault="008619E6" w:rsidP="00F06D5F">
            <w:pPr>
              <w:jc w:val="left"/>
              <w:rPr>
                <w:rFonts w:cs="Arial"/>
                <w:sz w:val="20"/>
              </w:rPr>
            </w:pPr>
            <w:r>
              <w:rPr>
                <w:rFonts w:cs="Arial"/>
                <w:sz w:val="20"/>
              </w:rPr>
              <w:t>Two (2) sales contracts.</w:t>
            </w:r>
          </w:p>
        </w:tc>
      </w:tr>
      <w:tr w:rsidR="008619E6" w:rsidRPr="00683908" w14:paraId="2282CCBA" w14:textId="77777777" w:rsidTr="00F06D5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F66B6E1" w14:textId="77777777" w:rsidR="008619E6" w:rsidRPr="00696855" w:rsidRDefault="008619E6" w:rsidP="00F06D5F">
            <w:pPr>
              <w:jc w:val="center"/>
              <w:rPr>
                <w:rFonts w:cs="Arial"/>
                <w:b/>
                <w:sz w:val="20"/>
              </w:rPr>
            </w:pPr>
            <w:r w:rsidRPr="00696855">
              <w:rPr>
                <w:rFonts w:cs="Arial"/>
                <w:b/>
                <w:sz w:val="20"/>
              </w:rPr>
              <w:t>Assessment of task</w:t>
            </w:r>
          </w:p>
        </w:tc>
      </w:tr>
      <w:tr w:rsidR="008619E6" w:rsidRPr="00683908" w14:paraId="45D8285E" w14:textId="77777777" w:rsidTr="00F06D5F">
        <w:trPr>
          <w:trHeight w:val="454"/>
        </w:trPr>
        <w:tc>
          <w:tcPr>
            <w:tcW w:w="2598" w:type="dxa"/>
            <w:tcBorders>
              <w:top w:val="single" w:sz="12" w:space="0" w:color="auto"/>
              <w:left w:val="single" w:sz="12" w:space="0" w:color="000000"/>
              <w:right w:val="single" w:sz="4" w:space="0" w:color="000000"/>
            </w:tcBorders>
            <w:vAlign w:val="center"/>
          </w:tcPr>
          <w:p w14:paraId="0EF4C022" w14:textId="77777777" w:rsidR="008619E6" w:rsidRPr="00696855" w:rsidRDefault="008619E6" w:rsidP="00F06D5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E7B938B" w14:textId="41AEFF3D" w:rsidR="008619E6" w:rsidRPr="00DE6B06" w:rsidRDefault="00B67093" w:rsidP="00F06D5F">
            <w:pPr>
              <w:jc w:val="left"/>
              <w:rPr>
                <w:rFonts w:ascii="Arial" w:hAnsi="Arial" w:cs="Arial"/>
                <w:sz w:val="22"/>
              </w:rPr>
            </w:pPr>
            <w:permStart w:id="1964727214" w:edGrp="everyone"/>
            <w:r w:rsidRPr="00B67093">
              <w:rPr>
                <w:rFonts w:ascii="Arial" w:hAnsi="Arial" w:cs="Arial"/>
                <w:sz w:val="22"/>
              </w:rPr>
              <w:t>Jie Dong</w:t>
            </w:r>
            <w:permEnd w:id="1964727214"/>
          </w:p>
        </w:tc>
      </w:tr>
      <w:tr w:rsidR="008619E6" w:rsidRPr="00683908" w14:paraId="67AA69C8" w14:textId="77777777" w:rsidTr="00F06D5F">
        <w:trPr>
          <w:trHeight w:val="454"/>
        </w:trPr>
        <w:tc>
          <w:tcPr>
            <w:tcW w:w="2598" w:type="dxa"/>
            <w:tcBorders>
              <w:left w:val="single" w:sz="12" w:space="0" w:color="000000"/>
              <w:right w:val="single" w:sz="4" w:space="0" w:color="000000"/>
            </w:tcBorders>
            <w:vAlign w:val="center"/>
          </w:tcPr>
          <w:p w14:paraId="10917512" w14:textId="77777777" w:rsidR="008619E6" w:rsidRPr="00696855" w:rsidRDefault="008619E6" w:rsidP="00F06D5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744DBA0" w14:textId="43C78480" w:rsidR="008619E6" w:rsidRPr="00DE6B06" w:rsidRDefault="00B67093" w:rsidP="00F06D5F">
            <w:pPr>
              <w:jc w:val="left"/>
              <w:rPr>
                <w:rFonts w:ascii="Arial" w:hAnsi="Arial" w:cs="Arial"/>
                <w:sz w:val="22"/>
              </w:rPr>
            </w:pPr>
            <w:permStart w:id="970347203" w:edGrp="everyone"/>
            <w:r w:rsidRPr="00B67093">
              <w:rPr>
                <w:rFonts w:ascii="Arial" w:hAnsi="Arial" w:cs="Arial"/>
                <w:sz w:val="22"/>
              </w:rPr>
              <w:t>Liam Swain</w:t>
            </w:r>
            <w:permEnd w:id="970347203"/>
          </w:p>
        </w:tc>
      </w:tr>
      <w:tr w:rsidR="008619E6" w:rsidRPr="00683908" w14:paraId="2DCD09EE" w14:textId="77777777" w:rsidTr="00F06D5F">
        <w:trPr>
          <w:trHeight w:val="454"/>
        </w:trPr>
        <w:tc>
          <w:tcPr>
            <w:tcW w:w="2598" w:type="dxa"/>
            <w:tcBorders>
              <w:left w:val="single" w:sz="12" w:space="0" w:color="000000"/>
              <w:right w:val="single" w:sz="4" w:space="0" w:color="000000"/>
            </w:tcBorders>
            <w:vAlign w:val="center"/>
          </w:tcPr>
          <w:p w14:paraId="0FA903A3" w14:textId="77777777" w:rsidR="008619E6" w:rsidRDefault="008619E6" w:rsidP="00F06D5F">
            <w:pPr>
              <w:jc w:val="right"/>
              <w:rPr>
                <w:rFonts w:cs="Arial"/>
                <w:b/>
                <w:sz w:val="20"/>
              </w:rPr>
            </w:pPr>
            <w:r>
              <w:rPr>
                <w:rFonts w:cs="Arial"/>
                <w:b/>
                <w:sz w:val="20"/>
              </w:rPr>
              <w:t xml:space="preserve">Role of observer </w:t>
            </w:r>
          </w:p>
          <w:p w14:paraId="61FD3FDB" w14:textId="77777777" w:rsidR="008619E6" w:rsidRPr="00696855" w:rsidRDefault="008619E6" w:rsidP="00F06D5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B87A4E0" w14:textId="5B1BB884" w:rsidR="008619E6" w:rsidRPr="00DE6B06" w:rsidRDefault="00B67093" w:rsidP="00F06D5F">
            <w:pPr>
              <w:jc w:val="left"/>
              <w:rPr>
                <w:rFonts w:ascii="Arial" w:hAnsi="Arial" w:cs="Arial"/>
                <w:sz w:val="22"/>
              </w:rPr>
            </w:pPr>
            <w:permStart w:id="1790213768" w:edGrp="everyone"/>
            <w:r w:rsidRPr="00B67093">
              <w:rPr>
                <w:rFonts w:ascii="Arial" w:hAnsi="Arial" w:cs="Arial"/>
                <w:sz w:val="22"/>
              </w:rPr>
              <w:t>Senior Contracts Administrator</w:t>
            </w:r>
            <w:permEnd w:id="1790213768"/>
          </w:p>
        </w:tc>
      </w:tr>
      <w:tr w:rsidR="008619E6" w:rsidRPr="00683908" w14:paraId="2886FCAC" w14:textId="77777777" w:rsidTr="00F06D5F">
        <w:trPr>
          <w:trHeight w:val="454"/>
        </w:trPr>
        <w:tc>
          <w:tcPr>
            <w:tcW w:w="2598" w:type="dxa"/>
            <w:tcBorders>
              <w:left w:val="single" w:sz="12" w:space="0" w:color="000000"/>
              <w:right w:val="single" w:sz="4" w:space="0" w:color="000000"/>
            </w:tcBorders>
            <w:vAlign w:val="center"/>
          </w:tcPr>
          <w:p w14:paraId="2E02C029" w14:textId="77777777" w:rsidR="008619E6" w:rsidRDefault="008619E6" w:rsidP="00F06D5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A92B06C" w14:textId="749C14AE" w:rsidR="008619E6" w:rsidRPr="00DE6B06" w:rsidRDefault="00B67093" w:rsidP="00F06D5F">
            <w:pPr>
              <w:jc w:val="left"/>
              <w:rPr>
                <w:rFonts w:ascii="Arial" w:hAnsi="Arial" w:cs="Arial"/>
                <w:sz w:val="22"/>
              </w:rPr>
            </w:pPr>
            <w:permStart w:id="1093163699" w:edGrp="everyone"/>
            <w:r w:rsidRPr="00B67093">
              <w:rPr>
                <w:rFonts w:ascii="Arial" w:hAnsi="Arial" w:cs="Arial"/>
                <w:sz w:val="22"/>
              </w:rPr>
              <w:t>liam.swain@cbgujv.com.au</w:t>
            </w:r>
            <w:permEnd w:id="1093163699"/>
          </w:p>
        </w:tc>
      </w:tr>
      <w:tr w:rsidR="008619E6" w:rsidRPr="00683908" w14:paraId="605EFAB4" w14:textId="77777777" w:rsidTr="00F06D5F">
        <w:trPr>
          <w:trHeight w:val="850"/>
        </w:trPr>
        <w:tc>
          <w:tcPr>
            <w:tcW w:w="2598" w:type="dxa"/>
            <w:tcBorders>
              <w:left w:val="single" w:sz="12" w:space="0" w:color="000000"/>
              <w:right w:val="single" w:sz="4" w:space="0" w:color="000000"/>
            </w:tcBorders>
            <w:vAlign w:val="center"/>
          </w:tcPr>
          <w:p w14:paraId="5D98195D" w14:textId="77777777" w:rsidR="008619E6" w:rsidRPr="00696855" w:rsidRDefault="008619E6" w:rsidP="00F06D5F">
            <w:pPr>
              <w:jc w:val="right"/>
              <w:rPr>
                <w:rFonts w:cs="Arial"/>
                <w:b/>
                <w:sz w:val="20"/>
              </w:rPr>
            </w:pPr>
            <w:r>
              <w:rPr>
                <w:rFonts w:cs="Arial"/>
                <w:b/>
                <w:sz w:val="20"/>
              </w:rPr>
              <w:t>Signature of observer</w:t>
            </w:r>
            <w:r w:rsidRPr="00696855">
              <w:rPr>
                <w:rFonts w:cs="Arial"/>
                <w:b/>
                <w:sz w:val="20"/>
              </w:rPr>
              <w:t>:</w:t>
            </w:r>
          </w:p>
        </w:tc>
        <w:permStart w:id="644885150"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2F11FE8C" w14:textId="2DEEDEF6" w:rsidR="008619E6" w:rsidRPr="00DE6B06" w:rsidRDefault="00DE5904" w:rsidP="00F06D5F">
                <w:pPr>
                  <w:jc w:val="left"/>
                  <w:rPr>
                    <w:rFonts w:ascii="Arial" w:hAnsi="Arial" w:cs="Arial"/>
                    <w:sz w:val="22"/>
                  </w:rPr>
                </w:pPr>
                <w:r w:rsidRPr="00DE5904">
                  <w:rPr>
                    <w:noProof/>
                  </w:rPr>
                  <w:drawing>
                    <wp:inline distT="0" distB="0" distL="0" distR="0" wp14:anchorId="3FEC5C88" wp14:editId="69A6AD16">
                      <wp:extent cx="3973830" cy="1085215"/>
                      <wp:effectExtent l="0" t="0" r="762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73830" cy="1085215"/>
                              </a:xfrm>
                              <a:prstGeom prst="rect">
                                <a:avLst/>
                              </a:prstGeom>
                            </pic:spPr>
                          </pic:pic>
                        </a:graphicData>
                      </a:graphic>
                    </wp:inline>
                  </w:drawing>
                </w:r>
              </w:p>
            </w:tc>
          </w:sdtContent>
        </w:sdt>
        <w:permEnd w:id="644885150" w:displacedByCustomXml="prev"/>
      </w:tr>
      <w:tr w:rsidR="008619E6" w:rsidRPr="00683908" w14:paraId="6A23D283" w14:textId="77777777" w:rsidTr="00F06D5F">
        <w:trPr>
          <w:trHeight w:val="454"/>
        </w:trPr>
        <w:tc>
          <w:tcPr>
            <w:tcW w:w="2598" w:type="dxa"/>
            <w:tcBorders>
              <w:left w:val="single" w:sz="12" w:space="0" w:color="000000"/>
              <w:right w:val="single" w:sz="4" w:space="0" w:color="000000"/>
            </w:tcBorders>
            <w:vAlign w:val="center"/>
          </w:tcPr>
          <w:p w14:paraId="36C4ADEC" w14:textId="77777777" w:rsidR="008619E6" w:rsidRPr="00696855" w:rsidRDefault="008619E6" w:rsidP="00F06D5F">
            <w:pPr>
              <w:jc w:val="right"/>
              <w:rPr>
                <w:rFonts w:cs="Arial"/>
                <w:b/>
                <w:sz w:val="20"/>
              </w:rPr>
            </w:pPr>
            <w:r w:rsidRPr="00696855">
              <w:rPr>
                <w:rFonts w:cs="Arial"/>
                <w:b/>
                <w:sz w:val="20"/>
              </w:rPr>
              <w:t>Date:</w:t>
            </w:r>
          </w:p>
        </w:tc>
        <w:permStart w:id="1894678095" w:edGrp="everyone" w:displacedByCustomXml="next"/>
        <w:sdt>
          <w:sdtPr>
            <w:rPr>
              <w:rFonts w:ascii="Arial" w:hAnsi="Arial" w:cs="Arial"/>
              <w:sz w:val="22"/>
              <w:szCs w:val="22"/>
            </w:rPr>
            <w:id w:val="-686058928"/>
            <w:placeholder>
              <w:docPart w:val="9CA72473A7794B60B5E6FBD43D2CEA46"/>
            </w:placeholder>
            <w:date w:fullDate="2021-10-0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2510B1B" w14:textId="0DC0AAD9" w:rsidR="008619E6" w:rsidRPr="00DE6B06" w:rsidRDefault="00B67093" w:rsidP="00F06D5F">
                <w:pPr>
                  <w:jc w:val="left"/>
                  <w:rPr>
                    <w:rFonts w:ascii="Arial" w:hAnsi="Arial" w:cs="Arial"/>
                    <w:sz w:val="22"/>
                  </w:rPr>
                </w:pPr>
                <w:r>
                  <w:rPr>
                    <w:rFonts w:ascii="Arial" w:hAnsi="Arial" w:cs="Arial"/>
                    <w:sz w:val="22"/>
                    <w:szCs w:val="22"/>
                  </w:rPr>
                  <w:t>7/10/2021</w:t>
                </w:r>
              </w:p>
            </w:tc>
          </w:sdtContent>
        </w:sdt>
        <w:permEnd w:id="1894678095" w:displacedByCustomXml="prev"/>
      </w:tr>
      <w:tr w:rsidR="008619E6" w:rsidRPr="00683908" w14:paraId="123091DA" w14:textId="77777777" w:rsidTr="00F06D5F">
        <w:tc>
          <w:tcPr>
            <w:tcW w:w="6096" w:type="dxa"/>
            <w:gridSpan w:val="2"/>
            <w:vMerge w:val="restart"/>
            <w:tcBorders>
              <w:left w:val="single" w:sz="12" w:space="0" w:color="000000"/>
            </w:tcBorders>
            <w:vAlign w:val="center"/>
          </w:tcPr>
          <w:p w14:paraId="7B4FE545" w14:textId="77777777" w:rsidR="008619E6" w:rsidRPr="0019760F" w:rsidRDefault="008619E6" w:rsidP="00F06D5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31B87AB" w14:textId="77777777" w:rsidR="008619E6" w:rsidRPr="00696855" w:rsidRDefault="008619E6" w:rsidP="00F06D5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2FA34F0A" w14:textId="77777777" w:rsidTr="00F06D5F">
        <w:trPr>
          <w:trHeight w:val="233"/>
        </w:trPr>
        <w:tc>
          <w:tcPr>
            <w:tcW w:w="6096" w:type="dxa"/>
            <w:gridSpan w:val="2"/>
            <w:vMerge/>
            <w:tcBorders>
              <w:left w:val="single" w:sz="12" w:space="0" w:color="000000"/>
            </w:tcBorders>
          </w:tcPr>
          <w:p w14:paraId="6C580CCB" w14:textId="77777777" w:rsidR="008619E6" w:rsidRPr="00696855" w:rsidRDefault="008619E6" w:rsidP="00F06D5F">
            <w:pPr>
              <w:jc w:val="left"/>
              <w:rPr>
                <w:rFonts w:cs="Arial"/>
                <w:sz w:val="20"/>
              </w:rPr>
            </w:pPr>
          </w:p>
        </w:tc>
        <w:tc>
          <w:tcPr>
            <w:tcW w:w="1488" w:type="dxa"/>
            <w:tcBorders>
              <w:bottom w:val="single" w:sz="4" w:space="0" w:color="000000"/>
              <w:right w:val="single" w:sz="4" w:space="0" w:color="auto"/>
            </w:tcBorders>
          </w:tcPr>
          <w:p w14:paraId="08EFB538" w14:textId="77777777" w:rsidR="008619E6" w:rsidRDefault="008619E6" w:rsidP="00F06D5F">
            <w:pPr>
              <w:jc w:val="center"/>
              <w:rPr>
                <w:rFonts w:cs="Arial"/>
                <w:b/>
                <w:sz w:val="20"/>
              </w:rPr>
            </w:pPr>
            <w:r>
              <w:rPr>
                <w:rFonts w:cs="Arial"/>
                <w:b/>
                <w:sz w:val="20"/>
              </w:rPr>
              <w:t>1</w:t>
            </w:r>
            <w:r w:rsidRPr="002301A4">
              <w:rPr>
                <w:rFonts w:cs="Arial"/>
                <w:b/>
                <w:sz w:val="20"/>
                <w:vertAlign w:val="superscript"/>
              </w:rPr>
              <w:t>st</w:t>
            </w:r>
          </w:p>
          <w:p w14:paraId="6F07E75A" w14:textId="77777777" w:rsidR="008619E6" w:rsidRPr="00696855" w:rsidRDefault="008619E6" w:rsidP="00F06D5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D4368E0" w14:textId="77777777" w:rsidR="008619E6" w:rsidRDefault="008619E6" w:rsidP="00F06D5F">
            <w:pPr>
              <w:jc w:val="center"/>
              <w:rPr>
                <w:rFonts w:cs="Arial"/>
                <w:b/>
                <w:sz w:val="20"/>
              </w:rPr>
            </w:pPr>
            <w:r>
              <w:rPr>
                <w:rFonts w:cs="Arial"/>
                <w:b/>
                <w:sz w:val="20"/>
              </w:rPr>
              <w:t>2</w:t>
            </w:r>
            <w:r w:rsidRPr="002301A4">
              <w:rPr>
                <w:rFonts w:cs="Arial"/>
                <w:b/>
                <w:sz w:val="20"/>
                <w:vertAlign w:val="superscript"/>
              </w:rPr>
              <w:t>nd</w:t>
            </w:r>
          </w:p>
          <w:p w14:paraId="3E1B128C" w14:textId="77777777" w:rsidR="008619E6" w:rsidRPr="00696855" w:rsidRDefault="008619E6" w:rsidP="00F06D5F">
            <w:pPr>
              <w:jc w:val="center"/>
              <w:rPr>
                <w:rFonts w:cs="Arial"/>
                <w:b/>
                <w:sz w:val="20"/>
              </w:rPr>
            </w:pPr>
            <w:r>
              <w:rPr>
                <w:rFonts w:cs="Arial"/>
                <w:b/>
                <w:sz w:val="20"/>
              </w:rPr>
              <w:t>Occasion</w:t>
            </w:r>
          </w:p>
        </w:tc>
      </w:tr>
      <w:tr w:rsidR="008619E6" w:rsidRPr="00696855" w14:paraId="6C90525C" w14:textId="77777777" w:rsidTr="00F06D5F">
        <w:trPr>
          <w:trHeight w:val="27"/>
        </w:trPr>
        <w:tc>
          <w:tcPr>
            <w:tcW w:w="6096" w:type="dxa"/>
            <w:gridSpan w:val="2"/>
            <w:tcBorders>
              <w:left w:val="single" w:sz="12" w:space="0" w:color="000000"/>
            </w:tcBorders>
          </w:tcPr>
          <w:p w14:paraId="271C05BB" w14:textId="77777777" w:rsidR="008619E6" w:rsidRDefault="008619E6" w:rsidP="00F06D5F">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79149B44" w14:textId="77777777" w:rsidR="008619E6" w:rsidRDefault="008619E6" w:rsidP="008619E6">
            <w:pPr>
              <w:pStyle w:val="ListParagraph"/>
              <w:numPr>
                <w:ilvl w:val="0"/>
                <w:numId w:val="16"/>
              </w:numPr>
              <w:ind w:left="885"/>
              <w:rPr>
                <w:rFonts w:cs="Arial"/>
                <w:sz w:val="20"/>
              </w:rPr>
            </w:pPr>
            <w:r>
              <w:rPr>
                <w:rFonts w:cs="Arial"/>
                <w:sz w:val="20"/>
              </w:rPr>
              <w:t xml:space="preserve">Statutory approvals </w:t>
            </w:r>
          </w:p>
          <w:p w14:paraId="269572B8" w14:textId="77777777" w:rsidR="008619E6" w:rsidRDefault="008619E6" w:rsidP="008619E6">
            <w:pPr>
              <w:pStyle w:val="ListParagraph"/>
              <w:numPr>
                <w:ilvl w:val="0"/>
                <w:numId w:val="16"/>
              </w:numPr>
              <w:ind w:left="885"/>
              <w:rPr>
                <w:rFonts w:cs="Arial"/>
                <w:sz w:val="20"/>
              </w:rPr>
            </w:pPr>
            <w:r>
              <w:rPr>
                <w:rFonts w:cs="Arial"/>
                <w:sz w:val="20"/>
              </w:rPr>
              <w:t>Sustainability requirements</w:t>
            </w:r>
          </w:p>
          <w:p w14:paraId="4E5ECFCA" w14:textId="77777777" w:rsidR="008619E6" w:rsidRPr="007202EA" w:rsidRDefault="008619E6" w:rsidP="008619E6">
            <w:pPr>
              <w:pStyle w:val="ListParagraph"/>
              <w:numPr>
                <w:ilvl w:val="0"/>
                <w:numId w:val="16"/>
              </w:numPr>
              <w:ind w:left="885"/>
              <w:rPr>
                <w:rFonts w:cs="Arial"/>
                <w:sz w:val="20"/>
              </w:rPr>
            </w:pPr>
            <w:r>
              <w:rPr>
                <w:rFonts w:cs="Arial"/>
                <w:sz w:val="20"/>
              </w:rPr>
              <w:t>Insurance covers</w:t>
            </w:r>
          </w:p>
        </w:tc>
        <w:permStart w:id="132103934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6565525" w14:textId="77777777" w:rsidR="008619E6" w:rsidRPr="00696855" w:rsidRDefault="00E2474A" w:rsidP="00F06D5F">
                <w:pPr>
                  <w:jc w:val="center"/>
                  <w:rPr>
                    <w:rFonts w:cs="Arial"/>
                    <w:sz w:val="20"/>
                  </w:rPr>
                </w:pPr>
                <w:r>
                  <w:rPr>
                    <w:rFonts w:ascii="Arial" w:hAnsi="Arial" w:cs="Arial"/>
                    <w:sz w:val="44"/>
                    <w:szCs w:val="44"/>
                  </w:rPr>
                  <w:sym w:font="Wingdings" w:char="F0A8"/>
                </w:r>
              </w:p>
            </w:tc>
          </w:sdtContent>
        </w:sdt>
        <w:permEnd w:id="1321039344" w:displacedByCustomXml="prev"/>
        <w:permStart w:id="517035644"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0D4155"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517035644" w:displacedByCustomXml="prev"/>
      </w:tr>
      <w:tr w:rsidR="008619E6" w:rsidRPr="00696855" w14:paraId="1C99BBF6" w14:textId="77777777" w:rsidTr="00F06D5F">
        <w:trPr>
          <w:trHeight w:val="27"/>
        </w:trPr>
        <w:tc>
          <w:tcPr>
            <w:tcW w:w="6096" w:type="dxa"/>
            <w:gridSpan w:val="2"/>
            <w:tcBorders>
              <w:left w:val="single" w:sz="12" w:space="0" w:color="000000"/>
            </w:tcBorders>
          </w:tcPr>
          <w:p w14:paraId="77B4969E" w14:textId="77777777" w:rsidR="008619E6" w:rsidRDefault="008619E6" w:rsidP="00F06D5F">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66032DB2" w14:textId="77777777" w:rsidR="008619E6" w:rsidRDefault="008619E6" w:rsidP="008619E6">
            <w:pPr>
              <w:pStyle w:val="ListParagraph"/>
              <w:numPr>
                <w:ilvl w:val="0"/>
                <w:numId w:val="16"/>
              </w:numPr>
              <w:ind w:left="885"/>
              <w:rPr>
                <w:rFonts w:cs="Arial"/>
                <w:sz w:val="20"/>
              </w:rPr>
            </w:pPr>
            <w:r>
              <w:rPr>
                <w:rFonts w:cs="Arial"/>
                <w:sz w:val="20"/>
              </w:rPr>
              <w:t>Main trade components</w:t>
            </w:r>
          </w:p>
          <w:p w14:paraId="22FD0113" w14:textId="77777777" w:rsidR="008619E6" w:rsidRPr="007202EA" w:rsidRDefault="008619E6" w:rsidP="008619E6">
            <w:pPr>
              <w:pStyle w:val="ListParagraph"/>
              <w:numPr>
                <w:ilvl w:val="0"/>
                <w:numId w:val="16"/>
              </w:numPr>
              <w:ind w:left="885"/>
              <w:rPr>
                <w:rFonts w:cs="Arial"/>
                <w:sz w:val="20"/>
              </w:rPr>
            </w:pPr>
            <w:r>
              <w:rPr>
                <w:rFonts w:cs="Arial"/>
                <w:sz w:val="20"/>
              </w:rPr>
              <w:t>Construction process sequence (including approximate duration)</w:t>
            </w:r>
          </w:p>
        </w:tc>
        <w:permStart w:id="578241644"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1EEF98"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578241644" w:displacedByCustomXml="prev"/>
        <w:permStart w:id="400643531"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0DA952D"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400643531" w:displacedByCustomXml="prev"/>
      </w:tr>
      <w:tr w:rsidR="008619E6" w:rsidRPr="00696855" w14:paraId="0695EF8B" w14:textId="77777777" w:rsidTr="00F06D5F">
        <w:trPr>
          <w:trHeight w:val="27"/>
        </w:trPr>
        <w:tc>
          <w:tcPr>
            <w:tcW w:w="6096" w:type="dxa"/>
            <w:gridSpan w:val="2"/>
            <w:tcBorders>
              <w:left w:val="single" w:sz="12" w:space="0" w:color="000000"/>
            </w:tcBorders>
          </w:tcPr>
          <w:p w14:paraId="50CC9353" w14:textId="77777777" w:rsidR="008619E6" w:rsidRDefault="008619E6" w:rsidP="00F06D5F">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1233519180"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3CB184"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1233519180" w:displacedByCustomXml="prev"/>
        <w:permStart w:id="1897030258"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A72F10A"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1897030258" w:displacedByCustomXml="prev"/>
      </w:tr>
      <w:tr w:rsidR="008619E6" w:rsidRPr="00696855" w14:paraId="5615F221" w14:textId="77777777" w:rsidTr="00F06D5F">
        <w:trPr>
          <w:trHeight w:val="25"/>
        </w:trPr>
        <w:tc>
          <w:tcPr>
            <w:tcW w:w="6096" w:type="dxa"/>
            <w:gridSpan w:val="2"/>
            <w:tcBorders>
              <w:left w:val="single" w:sz="12" w:space="0" w:color="000000"/>
            </w:tcBorders>
          </w:tcPr>
          <w:p w14:paraId="411351FB" w14:textId="77777777" w:rsidR="008619E6" w:rsidRPr="007202EA" w:rsidRDefault="008619E6" w:rsidP="00F06D5F">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569733188"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D3CE3A7"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569733188" w:displacedByCustomXml="prev"/>
        <w:permStart w:id="2078673312"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3F62C80"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2078673312" w:displacedByCustomXml="prev"/>
      </w:tr>
      <w:tr w:rsidR="008619E6" w:rsidRPr="00696855" w14:paraId="57C06C22" w14:textId="77777777" w:rsidTr="00F06D5F">
        <w:trPr>
          <w:trHeight w:val="25"/>
        </w:trPr>
        <w:tc>
          <w:tcPr>
            <w:tcW w:w="6096" w:type="dxa"/>
            <w:gridSpan w:val="2"/>
            <w:tcBorders>
              <w:left w:val="single" w:sz="12" w:space="0" w:color="000000"/>
              <w:bottom w:val="single" w:sz="4" w:space="0" w:color="auto"/>
            </w:tcBorders>
          </w:tcPr>
          <w:p w14:paraId="22F6CEB5" w14:textId="77777777" w:rsidR="008619E6" w:rsidRPr="007202EA" w:rsidRDefault="008619E6" w:rsidP="00F06D5F">
            <w:pPr>
              <w:pStyle w:val="ListParagraph"/>
              <w:numPr>
                <w:ilvl w:val="0"/>
                <w:numId w:val="9"/>
              </w:numPr>
              <w:ind w:left="459" w:hanging="459"/>
              <w:jc w:val="left"/>
              <w:rPr>
                <w:rFonts w:cs="Arial"/>
                <w:sz w:val="20"/>
              </w:rPr>
            </w:pPr>
            <w:bookmarkStart w:id="24" w:name="_Ref495662164"/>
            <w:r>
              <w:rPr>
                <w:rFonts w:cs="Arial"/>
                <w:sz w:val="20"/>
              </w:rPr>
              <w:t>Establish site access arrangements with the client.</w:t>
            </w:r>
            <w:bookmarkEnd w:id="24"/>
          </w:p>
        </w:tc>
        <w:permStart w:id="458042167"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164ACC0"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458042167" w:displacedByCustomXml="prev"/>
        <w:permStart w:id="1298417923"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442807"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1298417923" w:displacedByCustomXml="prev"/>
      </w:tr>
      <w:tr w:rsidR="008619E6" w:rsidRPr="00696855" w14:paraId="05F335C1" w14:textId="77777777" w:rsidTr="00F06D5F">
        <w:trPr>
          <w:trHeight w:val="25"/>
        </w:trPr>
        <w:tc>
          <w:tcPr>
            <w:tcW w:w="6096" w:type="dxa"/>
            <w:gridSpan w:val="2"/>
            <w:tcBorders>
              <w:left w:val="single" w:sz="12" w:space="0" w:color="000000"/>
              <w:bottom w:val="single" w:sz="4" w:space="0" w:color="auto"/>
            </w:tcBorders>
          </w:tcPr>
          <w:p w14:paraId="0C013B28" w14:textId="77777777" w:rsidR="008619E6" w:rsidRDefault="008619E6" w:rsidP="00F06D5F">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2647291A" w14:textId="77777777" w:rsidR="008619E6" w:rsidRPr="00511559" w:rsidRDefault="008619E6" w:rsidP="008619E6">
            <w:pPr>
              <w:numPr>
                <w:ilvl w:val="0"/>
                <w:numId w:val="16"/>
              </w:numPr>
              <w:ind w:left="885"/>
              <w:jc w:val="left"/>
              <w:rPr>
                <w:rFonts w:cs="Arial"/>
                <w:sz w:val="20"/>
              </w:rPr>
            </w:pPr>
            <w:r w:rsidRPr="00511559">
              <w:rPr>
                <w:rFonts w:cs="Arial"/>
                <w:sz w:val="20"/>
              </w:rPr>
              <w:t>Verbally using language/concepts appropriate to cultural differences</w:t>
            </w:r>
          </w:p>
          <w:p w14:paraId="13008D6F" w14:textId="77777777" w:rsidR="008619E6" w:rsidRPr="00511559" w:rsidRDefault="008619E6" w:rsidP="008619E6">
            <w:pPr>
              <w:numPr>
                <w:ilvl w:val="0"/>
                <w:numId w:val="16"/>
              </w:numPr>
              <w:ind w:left="885"/>
              <w:jc w:val="left"/>
              <w:rPr>
                <w:rFonts w:cs="Arial"/>
                <w:sz w:val="20"/>
              </w:rPr>
            </w:pPr>
            <w:r w:rsidRPr="00511559">
              <w:rPr>
                <w:rFonts w:cs="Arial"/>
                <w:sz w:val="20"/>
              </w:rPr>
              <w:t>Non-verbal communication</w:t>
            </w:r>
          </w:p>
          <w:p w14:paraId="173E9DA3" w14:textId="77777777" w:rsidR="008619E6" w:rsidRPr="00511559" w:rsidRDefault="008619E6" w:rsidP="008619E6">
            <w:pPr>
              <w:numPr>
                <w:ilvl w:val="0"/>
                <w:numId w:val="16"/>
              </w:numPr>
              <w:ind w:left="885"/>
              <w:jc w:val="left"/>
              <w:rPr>
                <w:rFonts w:cs="Arial"/>
                <w:sz w:val="20"/>
              </w:rPr>
            </w:pPr>
            <w:r>
              <w:rPr>
                <w:rFonts w:cs="Arial"/>
                <w:sz w:val="20"/>
              </w:rPr>
              <w:t>Active listening and responding to client questions</w:t>
            </w:r>
          </w:p>
        </w:tc>
        <w:permStart w:id="6180385"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8324689"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6180385" w:displacedByCustomXml="prev"/>
        <w:permStart w:id="957567723"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C8EB2F" w14:textId="77777777" w:rsidR="008619E6" w:rsidRPr="00696855" w:rsidRDefault="008619E6" w:rsidP="00F06D5F">
                <w:pPr>
                  <w:jc w:val="center"/>
                  <w:rPr>
                    <w:rFonts w:cs="Arial"/>
                    <w:sz w:val="20"/>
                  </w:rPr>
                </w:pPr>
                <w:r w:rsidRPr="00553DDB">
                  <w:rPr>
                    <w:rFonts w:ascii="Arial" w:hAnsi="Arial" w:cs="Arial"/>
                    <w:sz w:val="44"/>
                    <w:szCs w:val="44"/>
                  </w:rPr>
                  <w:sym w:font="Wingdings" w:char="F0A8"/>
                </w:r>
              </w:p>
            </w:tc>
          </w:sdtContent>
        </w:sdt>
        <w:permEnd w:id="957567723" w:displacedByCustomXml="prev"/>
      </w:tr>
      <w:tr w:rsidR="008619E6" w:rsidRPr="00683908" w14:paraId="6E927443" w14:textId="77777777" w:rsidTr="00F06D5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E61F21F" w14:textId="77777777" w:rsidR="008619E6" w:rsidRPr="00321276" w:rsidRDefault="008619E6" w:rsidP="00F06D5F">
            <w:pPr>
              <w:jc w:val="center"/>
              <w:rPr>
                <w:rFonts w:cs="Arial"/>
                <w:b/>
                <w:szCs w:val="22"/>
              </w:rPr>
            </w:pPr>
            <w:r w:rsidRPr="00321276">
              <w:rPr>
                <w:rFonts w:cs="Arial"/>
                <w:b/>
                <w:szCs w:val="22"/>
              </w:rPr>
              <w:t xml:space="preserve">The participant’s performance was: </w:t>
            </w:r>
            <w:permStart w:id="439703171"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39703171"/>
            <w:r w:rsidRPr="00321276">
              <w:rPr>
                <w:rFonts w:cs="Arial"/>
                <w:b/>
                <w:szCs w:val="22"/>
              </w:rPr>
              <w:t xml:space="preserve"> Satisfactory    </w:t>
            </w:r>
            <w:permStart w:id="1867517418"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67517418"/>
            <w:r w:rsidRPr="00321276">
              <w:rPr>
                <w:rFonts w:cs="Arial"/>
                <w:b/>
                <w:sz w:val="36"/>
                <w:szCs w:val="36"/>
              </w:rPr>
              <w:t xml:space="preserve"> </w:t>
            </w:r>
            <w:r w:rsidRPr="00321276">
              <w:rPr>
                <w:rFonts w:cs="Arial"/>
                <w:b/>
                <w:szCs w:val="22"/>
              </w:rPr>
              <w:t>Not Satisfactory</w:t>
            </w:r>
          </w:p>
        </w:tc>
      </w:tr>
    </w:tbl>
    <w:p w14:paraId="038328DA"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25012731" w14:textId="77777777" w:rsidTr="00F06D5F">
        <w:tc>
          <w:tcPr>
            <w:tcW w:w="9057" w:type="dxa"/>
            <w:shd w:val="clear" w:color="auto" w:fill="D9D9D9" w:themeFill="background1" w:themeFillShade="D9"/>
          </w:tcPr>
          <w:p w14:paraId="59C2E612" w14:textId="77777777" w:rsidR="008619E6" w:rsidRPr="00553DDB" w:rsidRDefault="008619E6" w:rsidP="00F06D5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70939B56" w14:textId="77777777" w:rsidTr="008619E6">
        <w:trPr>
          <w:trHeight w:val="10971"/>
        </w:trPr>
        <w:tc>
          <w:tcPr>
            <w:tcW w:w="9057" w:type="dxa"/>
          </w:tcPr>
          <w:p w14:paraId="384956CC" w14:textId="23B4C70F" w:rsidR="008619E6" w:rsidRPr="00553DDB" w:rsidRDefault="00DE5904" w:rsidP="00F06D5F">
            <w:pPr>
              <w:rPr>
                <w:rFonts w:ascii="Arial" w:hAnsi="Arial" w:cs="Arial"/>
                <w:szCs w:val="24"/>
              </w:rPr>
            </w:pPr>
            <w:permStart w:id="2049514984" w:edGrp="everyone"/>
            <w:r>
              <w:rPr>
                <w:rFonts w:ascii="Arial" w:hAnsi="Arial" w:cs="Arial"/>
                <w:szCs w:val="24"/>
              </w:rPr>
              <w:t xml:space="preserve">Crystal has demonstrated the requisite level of understanding and application to complete customer and sales processes to complete this task with distinction. </w:t>
            </w:r>
            <w:permEnd w:id="2049514984"/>
          </w:p>
        </w:tc>
      </w:tr>
    </w:tbl>
    <w:p w14:paraId="69BB1A2A"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0E8554" w14:textId="77777777" w:rsidR="00D767A9" w:rsidRDefault="00D767A9" w:rsidP="00A67754">
      <w:r>
        <w:separator/>
      </w:r>
    </w:p>
  </w:endnote>
  <w:endnote w:type="continuationSeparator" w:id="0">
    <w:p w14:paraId="1C2AF642" w14:textId="77777777" w:rsidR="00D767A9" w:rsidRDefault="00D767A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448AB" w14:textId="77777777" w:rsidR="00D52342" w:rsidRPr="00830749" w:rsidRDefault="00D52342" w:rsidP="00830749">
    <w:pPr>
      <w:pBdr>
        <w:top w:val="single" w:sz="4" w:space="1" w:color="auto"/>
      </w:pBdr>
      <w:rPr>
        <w:rFonts w:ascii="Arial" w:hAnsi="Arial" w:cs="Arial"/>
        <w:b/>
        <w:sz w:val="16"/>
        <w:szCs w:val="16"/>
      </w:rPr>
    </w:pPr>
  </w:p>
  <w:p w14:paraId="7F84CC84" w14:textId="7624CC18" w:rsidR="00D52342" w:rsidRPr="00830749" w:rsidRDefault="00D767A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52342" w:rsidRPr="004932A4">
              <w:rPr>
                <w:rFonts w:ascii="Arial" w:hAnsi="Arial" w:cs="Arial"/>
                <w:b/>
                <w:sz w:val="16"/>
                <w:szCs w:val="16"/>
              </w:rPr>
              <w:t xml:space="preserve">Page </w:t>
            </w:r>
            <w:r w:rsidR="00D52342" w:rsidRPr="004932A4">
              <w:rPr>
                <w:rFonts w:ascii="Arial" w:hAnsi="Arial" w:cs="Arial"/>
                <w:b/>
                <w:bCs/>
                <w:sz w:val="16"/>
                <w:szCs w:val="16"/>
              </w:rPr>
              <w:fldChar w:fldCharType="begin"/>
            </w:r>
            <w:r w:rsidR="00D52342" w:rsidRPr="004932A4">
              <w:rPr>
                <w:rFonts w:ascii="Arial" w:hAnsi="Arial" w:cs="Arial"/>
                <w:b/>
                <w:bCs/>
                <w:sz w:val="16"/>
                <w:szCs w:val="16"/>
              </w:rPr>
              <w:instrText xml:space="preserve"> PAGE </w:instrText>
            </w:r>
            <w:r w:rsidR="00D52342" w:rsidRPr="004932A4">
              <w:rPr>
                <w:rFonts w:ascii="Arial" w:hAnsi="Arial" w:cs="Arial"/>
                <w:b/>
                <w:bCs/>
                <w:sz w:val="16"/>
                <w:szCs w:val="16"/>
              </w:rPr>
              <w:fldChar w:fldCharType="separate"/>
            </w:r>
            <w:r w:rsidR="00D52342">
              <w:rPr>
                <w:rFonts w:ascii="Arial" w:hAnsi="Arial" w:cs="Arial"/>
                <w:b/>
                <w:bCs/>
                <w:noProof/>
                <w:sz w:val="16"/>
                <w:szCs w:val="16"/>
              </w:rPr>
              <w:t>2</w:t>
            </w:r>
            <w:r w:rsidR="00D52342" w:rsidRPr="004932A4">
              <w:rPr>
                <w:rFonts w:ascii="Arial" w:hAnsi="Arial" w:cs="Arial"/>
                <w:b/>
                <w:sz w:val="16"/>
                <w:szCs w:val="16"/>
              </w:rPr>
              <w:fldChar w:fldCharType="end"/>
            </w:r>
            <w:r w:rsidR="00D52342" w:rsidRPr="004932A4">
              <w:rPr>
                <w:rFonts w:ascii="Arial" w:hAnsi="Arial" w:cs="Arial"/>
                <w:b/>
                <w:sz w:val="16"/>
                <w:szCs w:val="16"/>
              </w:rPr>
              <w:t xml:space="preserve"> of </w:t>
            </w:r>
            <w:r w:rsidR="00D52342" w:rsidRPr="004932A4">
              <w:rPr>
                <w:rFonts w:ascii="Arial" w:hAnsi="Arial" w:cs="Arial"/>
                <w:b/>
                <w:bCs/>
                <w:sz w:val="16"/>
                <w:szCs w:val="16"/>
              </w:rPr>
              <w:fldChar w:fldCharType="begin"/>
            </w:r>
            <w:r w:rsidR="00D52342" w:rsidRPr="004932A4">
              <w:rPr>
                <w:rFonts w:ascii="Arial" w:hAnsi="Arial" w:cs="Arial"/>
                <w:b/>
                <w:bCs/>
                <w:sz w:val="16"/>
                <w:szCs w:val="16"/>
              </w:rPr>
              <w:instrText xml:space="preserve"> SECTIONPAGES  </w:instrText>
            </w:r>
            <w:r w:rsidR="00D52342" w:rsidRPr="004932A4">
              <w:rPr>
                <w:rFonts w:ascii="Arial" w:hAnsi="Arial" w:cs="Arial"/>
                <w:b/>
                <w:bCs/>
                <w:sz w:val="16"/>
                <w:szCs w:val="16"/>
              </w:rPr>
              <w:fldChar w:fldCharType="separate"/>
            </w:r>
            <w:r w:rsidR="00A67EBB">
              <w:rPr>
                <w:rFonts w:ascii="Arial" w:hAnsi="Arial" w:cs="Arial"/>
                <w:b/>
                <w:bCs/>
                <w:noProof/>
                <w:sz w:val="16"/>
                <w:szCs w:val="16"/>
              </w:rPr>
              <w:t>5</w:t>
            </w:r>
            <w:r w:rsidR="00D52342" w:rsidRPr="004932A4">
              <w:rPr>
                <w:rFonts w:ascii="Arial" w:hAnsi="Arial" w:cs="Arial"/>
                <w:b/>
                <w:sz w:val="16"/>
                <w:szCs w:val="16"/>
              </w:rPr>
              <w:fldChar w:fldCharType="end"/>
            </w:r>
          </w:sdtContent>
        </w:sdt>
      </w:sdtContent>
    </w:sdt>
    <w:r w:rsidR="00D52342">
      <w:rPr>
        <w:rFonts w:ascii="Arial" w:hAnsi="Arial" w:cs="Arial"/>
        <w:b/>
        <w:sz w:val="16"/>
        <w:szCs w:val="16"/>
      </w:rPr>
      <w:ptab w:relativeTo="margin" w:alignment="right" w:leader="none"/>
    </w:r>
    <w:r w:rsidR="00D52342" w:rsidRPr="00B115D7">
      <w:rPr>
        <w:rFonts w:ascii="Arial" w:hAnsi="Arial" w:cs="Arial"/>
        <w:b/>
        <w:sz w:val="16"/>
        <w:szCs w:val="16"/>
      </w:rPr>
      <w:t>CSTC Pty Ltd_</w:t>
    </w:r>
    <w:r w:rsidR="00D52342">
      <w:rPr>
        <w:rFonts w:ascii="Arial" w:hAnsi="Arial" w:cs="Arial"/>
        <w:b/>
        <w:sz w:val="16"/>
        <w:szCs w:val="16"/>
      </w:rPr>
      <w:t>RTO#</w:t>
    </w:r>
    <w:r w:rsidR="00D52342"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52342">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226DE" w14:textId="77777777" w:rsidR="00D52342" w:rsidRPr="00830749" w:rsidRDefault="00D52342" w:rsidP="00830749">
    <w:pPr>
      <w:pBdr>
        <w:top w:val="single" w:sz="4" w:space="1" w:color="auto"/>
      </w:pBdr>
      <w:rPr>
        <w:rFonts w:ascii="Arial" w:hAnsi="Arial" w:cs="Arial"/>
        <w:b/>
        <w:sz w:val="16"/>
        <w:szCs w:val="16"/>
      </w:rPr>
    </w:pPr>
  </w:p>
  <w:p w14:paraId="37A9D257" w14:textId="131681C9" w:rsidR="00D52342" w:rsidRPr="00830749" w:rsidRDefault="00D5234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590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47A87" w14:textId="77777777" w:rsidR="00D52342" w:rsidRPr="00830749" w:rsidRDefault="00D52342" w:rsidP="00830749">
    <w:pPr>
      <w:pBdr>
        <w:top w:val="single" w:sz="4" w:space="1" w:color="auto"/>
      </w:pBdr>
      <w:rPr>
        <w:rFonts w:ascii="Arial" w:hAnsi="Arial" w:cs="Arial"/>
        <w:b/>
        <w:sz w:val="16"/>
        <w:szCs w:val="16"/>
      </w:rPr>
    </w:pPr>
  </w:p>
  <w:p w14:paraId="593D7A5D" w14:textId="522DF8A0" w:rsidR="00D52342" w:rsidRPr="00830749" w:rsidRDefault="00D5234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67EBB">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B82AD" w14:textId="77777777" w:rsidR="00D52342" w:rsidRPr="00830749" w:rsidRDefault="00D52342" w:rsidP="00830749">
    <w:pPr>
      <w:pBdr>
        <w:top w:val="single" w:sz="4" w:space="1" w:color="auto"/>
      </w:pBdr>
      <w:rPr>
        <w:rFonts w:ascii="Arial" w:hAnsi="Arial" w:cs="Arial"/>
        <w:b/>
        <w:sz w:val="16"/>
        <w:szCs w:val="16"/>
      </w:rPr>
    </w:pPr>
  </w:p>
  <w:p w14:paraId="12910CAE" w14:textId="08E88C3E" w:rsidR="00D52342" w:rsidRPr="00830749" w:rsidRDefault="00D523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67EB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1C5E9B" w14:textId="77777777" w:rsidR="00D767A9" w:rsidRDefault="00D767A9" w:rsidP="00A67754">
      <w:r>
        <w:separator/>
      </w:r>
    </w:p>
  </w:footnote>
  <w:footnote w:type="continuationSeparator" w:id="0">
    <w:p w14:paraId="60E3AE40" w14:textId="77777777" w:rsidR="00D767A9" w:rsidRDefault="00D767A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5434D" w14:textId="77777777" w:rsidR="00D52342" w:rsidRDefault="00D5234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7EA3A707" w14:textId="77777777" w:rsidR="00D52342" w:rsidRPr="00830749" w:rsidRDefault="00D5234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09733" w14:textId="77777777" w:rsidR="00D52342" w:rsidRDefault="00D5234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0C156BE1" w14:textId="77777777" w:rsidR="00D52342" w:rsidRPr="00830749" w:rsidRDefault="00D5234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1C282E" w14:textId="77777777" w:rsidR="00D52342" w:rsidRDefault="00D5234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753E2B46" w14:textId="77777777" w:rsidR="00D52342" w:rsidRPr="00830749" w:rsidRDefault="00D5234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399C3" w14:textId="77777777" w:rsidR="00D52342" w:rsidRDefault="00D52342"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38CEACA0" w14:textId="77777777" w:rsidR="00D52342" w:rsidRPr="00830749" w:rsidRDefault="00D5234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AF746" w14:textId="77777777" w:rsidR="00D52342" w:rsidRDefault="00D5234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1B4D1F75" w14:textId="77777777" w:rsidR="00D52342" w:rsidRPr="00830749" w:rsidRDefault="00D5234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7" w15:restartNumberingAfterBreak="0">
    <w:nsid w:val="3DBC05E2"/>
    <w:multiLevelType w:val="hybridMultilevel"/>
    <w:tmpl w:val="D9E4994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DEF488C"/>
    <w:multiLevelType w:val="hybridMultilevel"/>
    <w:tmpl w:val="A8823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0024DCA"/>
    <w:multiLevelType w:val="hybridMultilevel"/>
    <w:tmpl w:val="21A03FE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75E124A"/>
    <w:multiLevelType w:val="hybridMultilevel"/>
    <w:tmpl w:val="C8AE4A8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131E4"/>
    <w:multiLevelType w:val="multilevel"/>
    <w:tmpl w:val="744043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A7648E8"/>
    <w:multiLevelType w:val="hybridMultilevel"/>
    <w:tmpl w:val="97F8B47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13"/>
  </w:num>
  <w:num w:numId="5">
    <w:abstractNumId w:val="1"/>
  </w:num>
  <w:num w:numId="6">
    <w:abstractNumId w:val="11"/>
  </w:num>
  <w:num w:numId="7">
    <w:abstractNumId w:val="4"/>
  </w:num>
  <w:num w:numId="8">
    <w:abstractNumId w:val="6"/>
  </w:num>
  <w:num w:numId="9">
    <w:abstractNumId w:val="3"/>
  </w:num>
  <w:num w:numId="10">
    <w:abstractNumId w:val="12"/>
  </w:num>
  <w:num w:numId="11">
    <w:abstractNumId w:val="8"/>
  </w:num>
  <w:num w:numId="12">
    <w:abstractNumId w:val="10"/>
  </w:num>
  <w:num w:numId="13">
    <w:abstractNumId w:val="15"/>
  </w:num>
  <w:num w:numId="14">
    <w:abstractNumId w:val="7"/>
  </w:num>
  <w:num w:numId="15">
    <w:abstractNumId w:val="9"/>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51EA"/>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77EC"/>
    <w:rsid w:val="00090D03"/>
    <w:rsid w:val="00091491"/>
    <w:rsid w:val="000A2303"/>
    <w:rsid w:val="000A7B07"/>
    <w:rsid w:val="000B346C"/>
    <w:rsid w:val="000B7B64"/>
    <w:rsid w:val="000C233D"/>
    <w:rsid w:val="000C4F46"/>
    <w:rsid w:val="000C6FB4"/>
    <w:rsid w:val="000C7FA2"/>
    <w:rsid w:val="000D758E"/>
    <w:rsid w:val="000E680F"/>
    <w:rsid w:val="000F0FCA"/>
    <w:rsid w:val="000F6AFC"/>
    <w:rsid w:val="00101E97"/>
    <w:rsid w:val="00103A5E"/>
    <w:rsid w:val="00106585"/>
    <w:rsid w:val="00110AAC"/>
    <w:rsid w:val="0011218C"/>
    <w:rsid w:val="001157AF"/>
    <w:rsid w:val="00116C30"/>
    <w:rsid w:val="00124A81"/>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0C31"/>
    <w:rsid w:val="00184237"/>
    <w:rsid w:val="0018673D"/>
    <w:rsid w:val="00187D1C"/>
    <w:rsid w:val="00191E86"/>
    <w:rsid w:val="0019250A"/>
    <w:rsid w:val="001A2C12"/>
    <w:rsid w:val="001A77CF"/>
    <w:rsid w:val="001B0445"/>
    <w:rsid w:val="001B09BC"/>
    <w:rsid w:val="001C0B34"/>
    <w:rsid w:val="001C4084"/>
    <w:rsid w:val="001D01D1"/>
    <w:rsid w:val="001D0487"/>
    <w:rsid w:val="001E05E8"/>
    <w:rsid w:val="001E600A"/>
    <w:rsid w:val="001F3555"/>
    <w:rsid w:val="001F6FA5"/>
    <w:rsid w:val="00201769"/>
    <w:rsid w:val="00201E01"/>
    <w:rsid w:val="00202782"/>
    <w:rsid w:val="00204C77"/>
    <w:rsid w:val="0021139D"/>
    <w:rsid w:val="00213294"/>
    <w:rsid w:val="0021376B"/>
    <w:rsid w:val="00214096"/>
    <w:rsid w:val="002168EB"/>
    <w:rsid w:val="002205CA"/>
    <w:rsid w:val="00220F44"/>
    <w:rsid w:val="0022264D"/>
    <w:rsid w:val="00222B64"/>
    <w:rsid w:val="00233402"/>
    <w:rsid w:val="002337BA"/>
    <w:rsid w:val="00252300"/>
    <w:rsid w:val="00252494"/>
    <w:rsid w:val="00257541"/>
    <w:rsid w:val="0025778A"/>
    <w:rsid w:val="00263A0F"/>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77BD"/>
    <w:rsid w:val="00301207"/>
    <w:rsid w:val="00301C4E"/>
    <w:rsid w:val="00304897"/>
    <w:rsid w:val="003050B6"/>
    <w:rsid w:val="00305282"/>
    <w:rsid w:val="00311E5D"/>
    <w:rsid w:val="00314915"/>
    <w:rsid w:val="00315805"/>
    <w:rsid w:val="00315AAA"/>
    <w:rsid w:val="00317391"/>
    <w:rsid w:val="00317404"/>
    <w:rsid w:val="00324DB2"/>
    <w:rsid w:val="003259FD"/>
    <w:rsid w:val="00325DCC"/>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A22"/>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C7E55"/>
    <w:rsid w:val="004D0680"/>
    <w:rsid w:val="004D18D8"/>
    <w:rsid w:val="004D7CCC"/>
    <w:rsid w:val="004E3FB7"/>
    <w:rsid w:val="004E5C7F"/>
    <w:rsid w:val="004E6613"/>
    <w:rsid w:val="004E67D0"/>
    <w:rsid w:val="004E79AD"/>
    <w:rsid w:val="004F06CC"/>
    <w:rsid w:val="0050226B"/>
    <w:rsid w:val="005025D4"/>
    <w:rsid w:val="0050393F"/>
    <w:rsid w:val="00503E2E"/>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2FB"/>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3E67"/>
    <w:rsid w:val="00650C50"/>
    <w:rsid w:val="0065179C"/>
    <w:rsid w:val="00651C94"/>
    <w:rsid w:val="00652FA9"/>
    <w:rsid w:val="00653936"/>
    <w:rsid w:val="006555C5"/>
    <w:rsid w:val="00655694"/>
    <w:rsid w:val="00655F6F"/>
    <w:rsid w:val="00666379"/>
    <w:rsid w:val="0066767E"/>
    <w:rsid w:val="00672D43"/>
    <w:rsid w:val="00672FAE"/>
    <w:rsid w:val="00674DE6"/>
    <w:rsid w:val="00675E17"/>
    <w:rsid w:val="00676B58"/>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2D76"/>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3E1B"/>
    <w:rsid w:val="007A1479"/>
    <w:rsid w:val="007A1BB4"/>
    <w:rsid w:val="007A5008"/>
    <w:rsid w:val="007B48B1"/>
    <w:rsid w:val="007C1D61"/>
    <w:rsid w:val="007C39E5"/>
    <w:rsid w:val="007C4FE0"/>
    <w:rsid w:val="007C52E8"/>
    <w:rsid w:val="007C63F4"/>
    <w:rsid w:val="007D3292"/>
    <w:rsid w:val="007D3954"/>
    <w:rsid w:val="007D3BDB"/>
    <w:rsid w:val="007D53A2"/>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16A"/>
    <w:rsid w:val="00970B74"/>
    <w:rsid w:val="00971AC8"/>
    <w:rsid w:val="0098186A"/>
    <w:rsid w:val="00983515"/>
    <w:rsid w:val="00983D85"/>
    <w:rsid w:val="00986974"/>
    <w:rsid w:val="00986BC7"/>
    <w:rsid w:val="00993997"/>
    <w:rsid w:val="00995CF1"/>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17F"/>
    <w:rsid w:val="00A61D78"/>
    <w:rsid w:val="00A67415"/>
    <w:rsid w:val="00A67754"/>
    <w:rsid w:val="00A67EBB"/>
    <w:rsid w:val="00A706D2"/>
    <w:rsid w:val="00A7628D"/>
    <w:rsid w:val="00A763CE"/>
    <w:rsid w:val="00A76EA1"/>
    <w:rsid w:val="00A773FD"/>
    <w:rsid w:val="00A80ACC"/>
    <w:rsid w:val="00A81BDD"/>
    <w:rsid w:val="00A81FCA"/>
    <w:rsid w:val="00A8283F"/>
    <w:rsid w:val="00A86913"/>
    <w:rsid w:val="00A86F53"/>
    <w:rsid w:val="00A877AF"/>
    <w:rsid w:val="00A93221"/>
    <w:rsid w:val="00A93CB5"/>
    <w:rsid w:val="00A93E84"/>
    <w:rsid w:val="00A9666F"/>
    <w:rsid w:val="00A96EE8"/>
    <w:rsid w:val="00AA212D"/>
    <w:rsid w:val="00AA3912"/>
    <w:rsid w:val="00AA3CD0"/>
    <w:rsid w:val="00AA517E"/>
    <w:rsid w:val="00AA653D"/>
    <w:rsid w:val="00AB15C0"/>
    <w:rsid w:val="00AB1FFC"/>
    <w:rsid w:val="00AB5FF9"/>
    <w:rsid w:val="00AC6BE2"/>
    <w:rsid w:val="00AC79B9"/>
    <w:rsid w:val="00AD147B"/>
    <w:rsid w:val="00AD2C30"/>
    <w:rsid w:val="00AD390C"/>
    <w:rsid w:val="00AD7FAE"/>
    <w:rsid w:val="00AE25FB"/>
    <w:rsid w:val="00AE7E0E"/>
    <w:rsid w:val="00AF272A"/>
    <w:rsid w:val="00AF28A2"/>
    <w:rsid w:val="00AF41C0"/>
    <w:rsid w:val="00AF4842"/>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093"/>
    <w:rsid w:val="00B80970"/>
    <w:rsid w:val="00B84397"/>
    <w:rsid w:val="00B876C2"/>
    <w:rsid w:val="00B91399"/>
    <w:rsid w:val="00B9239D"/>
    <w:rsid w:val="00B930C4"/>
    <w:rsid w:val="00B93C88"/>
    <w:rsid w:val="00B96243"/>
    <w:rsid w:val="00B9778C"/>
    <w:rsid w:val="00BA235F"/>
    <w:rsid w:val="00BA45C3"/>
    <w:rsid w:val="00BA7D5F"/>
    <w:rsid w:val="00BB3713"/>
    <w:rsid w:val="00BD0C61"/>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342"/>
    <w:rsid w:val="00D52AE9"/>
    <w:rsid w:val="00D612CD"/>
    <w:rsid w:val="00D72E53"/>
    <w:rsid w:val="00D74F43"/>
    <w:rsid w:val="00D762CD"/>
    <w:rsid w:val="00D767A9"/>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5904"/>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1B46"/>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D5F"/>
    <w:rsid w:val="00F06E9D"/>
    <w:rsid w:val="00F07185"/>
    <w:rsid w:val="00F212C3"/>
    <w:rsid w:val="00F21DF2"/>
    <w:rsid w:val="00F23659"/>
    <w:rsid w:val="00F271E7"/>
    <w:rsid w:val="00F30473"/>
    <w:rsid w:val="00F412D9"/>
    <w:rsid w:val="00F425D4"/>
    <w:rsid w:val="00F4286F"/>
    <w:rsid w:val="00F46E9C"/>
    <w:rsid w:val="00F4706B"/>
    <w:rsid w:val="00F47987"/>
    <w:rsid w:val="00F52FEE"/>
    <w:rsid w:val="00F56D33"/>
    <w:rsid w:val="00F57E07"/>
    <w:rsid w:val="00F715C5"/>
    <w:rsid w:val="00F7213B"/>
    <w:rsid w:val="00F72340"/>
    <w:rsid w:val="00F739DD"/>
    <w:rsid w:val="00F73AD5"/>
    <w:rsid w:val="00F7673C"/>
    <w:rsid w:val="00F769F2"/>
    <w:rsid w:val="00F84646"/>
    <w:rsid w:val="00F8647F"/>
    <w:rsid w:val="00F8706B"/>
    <w:rsid w:val="00F904BC"/>
    <w:rsid w:val="00F9136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0A8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CF99A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0C1E"/>
    <w:rsid w:val="00353065"/>
    <w:rsid w:val="0037311B"/>
    <w:rsid w:val="003D7AF8"/>
    <w:rsid w:val="004151C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1CA4"/>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E45A25EF-363C-4F24-B75D-E4F378060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1</Pages>
  <Words>2861</Words>
  <Characters>16312</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Swain, Liam</cp:lastModifiedBy>
  <cp:revision>2</cp:revision>
  <cp:lastPrinted>2019-05-27T02:31:00Z</cp:lastPrinted>
  <dcterms:created xsi:type="dcterms:W3CDTF">2021-10-22T04:06:00Z</dcterms:created>
  <dcterms:modified xsi:type="dcterms:W3CDTF">2021-10-22T04:06:00Z</dcterms:modified>
  <cp:contentStatus>v1-3_02/10/2019</cp:contentStatus>
</cp:coreProperties>
</file>