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F37C0" w14:textId="77777777" w:rsidR="00E542EA" w:rsidRPr="004932A4" w:rsidRDefault="00F9256E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7E8A05FC0A0454786DB4915F5773CD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CPCCBC4003A Select and prepare a construction contract</w:t>
          </w:r>
        </w:sdtContent>
      </w:sdt>
      <w:r w:rsidR="00167988">
        <w:rPr>
          <w:szCs w:val="32"/>
        </w:rPr>
        <w:t>,</w:t>
      </w:r>
      <w:r w:rsidR="00E542EA" w:rsidRPr="004932A4">
        <w:rPr>
          <w:szCs w:val="32"/>
        </w:rPr>
        <w:t xml:space="preserve"> </w:t>
      </w:r>
    </w:p>
    <w:p w14:paraId="1E9ABAE3" w14:textId="77777777" w:rsidR="00E542EA" w:rsidRPr="004932A4" w:rsidRDefault="00F9256E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A40CE7F34B7D4A1281B3C20913B34F2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CPCCBC4016A Administer a construction contract</w:t>
          </w:r>
        </w:sdtContent>
      </w:sdt>
      <w:r w:rsidR="00167988">
        <w:rPr>
          <w:szCs w:val="32"/>
        </w:rPr>
        <w:t xml:space="preserve"> &amp; </w:t>
      </w:r>
      <w:r w:rsidR="00167988">
        <w:rPr>
          <w:szCs w:val="32"/>
        </w:rPr>
        <w:br/>
      </w:r>
      <w:sdt>
        <w:sdtPr>
          <w:rPr>
            <w:szCs w:val="32"/>
          </w:rPr>
          <w:alias w:val="Keywords"/>
          <w:tag w:val=""/>
          <w:id w:val="102618938"/>
          <w:placeholder>
            <w:docPart w:val="2B82BE4944994EBA859F80DA36C72BE9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CPCCBC4032A Apply contract law to sales processes</w:t>
          </w:r>
        </w:sdtContent>
      </w:sdt>
    </w:p>
    <w:p w14:paraId="31004CF0" w14:textId="77777777"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3946F0C" w14:textId="77777777"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82724" w14:paraId="551EF6ED" w14:textId="77777777" w:rsidTr="0027367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07513BA" w14:textId="77777777" w:rsidR="00C8272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46827D7E" w14:textId="77777777" w:rsidR="00C82724" w:rsidRPr="00F01505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7152A16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21FC4345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5AD6729" w14:textId="77777777" w:rsidR="00C82724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85B7978" w14:textId="77777777"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784FC7CF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14:paraId="27B13A86" w14:textId="77777777"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FF3D08B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6794344B" w14:textId="77777777" w:rsidR="00C82724" w:rsidRPr="00830749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830749" w14:paraId="5BB5A81C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BA70C3F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28D8F0D" w14:textId="4D1CA4DC" w:rsidR="00C82724" w:rsidRPr="001C4084" w:rsidRDefault="001C5AF7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27828534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1327828534"/>
          </w:p>
        </w:tc>
      </w:tr>
      <w:tr w:rsidR="00C82724" w:rsidRPr="00830749" w14:paraId="3F2150D7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FF1176" w14:textId="77777777"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E4DCD28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9C469F3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830749" w14:paraId="0B183791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271F78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30337558" w:edGrp="everyone" w:displacedByCustomXml="next"/>
        <w:permStart w:id="296448494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</w:rPr>
            <w:id w:val="909501784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3EF36DC" w14:textId="0CD268D4" w:rsidR="00C82724" w:rsidRPr="001C4084" w:rsidRDefault="001C5AF7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1C5AF7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4E192A9" wp14:editId="691EB1AF">
                      <wp:extent cx="1172738" cy="662305"/>
                      <wp:effectExtent l="0" t="0" r="8890" b="444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76514" cy="6644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30337558" w:displacedByCustomXml="prev"/>
        <w:permEnd w:id="296448494" w:displacedByCustomXml="prev"/>
      </w:tr>
    </w:tbl>
    <w:p w14:paraId="3B187E82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35BA09FC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32118C" w14:paraId="73009CB3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1DCA56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AE80B27" w14:textId="4E2037E5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permStart w:id="1768191373" w:edGrp="everyone"/>
            <w:permEnd w:id="1768191373"/>
          </w:p>
        </w:tc>
      </w:tr>
      <w:tr w:rsidR="00C82724" w:rsidRPr="0032118C" w14:paraId="0661EC1A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9886E71" w14:textId="77777777"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201E927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E5A39A3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32118C" w14:paraId="6A7E5931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5AB494E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052080951" w:edGrp="everyone" w:displacedByCustomXml="next"/>
        <w:permStart w:id="213623294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7282774" w14:textId="77777777" w:rsidR="00C82724" w:rsidRPr="0032118C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C517262" wp14:editId="5B9E25DE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52080951" w:displacedByCustomXml="prev"/>
        <w:permEnd w:id="2136232948" w:displacedByCustomXml="prev"/>
      </w:tr>
    </w:tbl>
    <w:p w14:paraId="0C3094A8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3EC39B11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77428E" w14:paraId="781B88AA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120B131" w14:textId="77777777" w:rsidR="00C82724" w:rsidRPr="0077428E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22574195" w:edGrp="everyone" w:displacedByCustomXml="next"/>
        <w:permStart w:id="111826348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48824975"/>
            <w:placeholder>
              <w:docPart w:val="47B681D982B7484A880DE7F6114D23A9"/>
            </w:placeholder>
            <w:date w:fullDate="2019-06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E3A92B9" w14:textId="62616EEC" w:rsidR="00C82724" w:rsidRPr="0077428E" w:rsidRDefault="001C5AF7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17/06/2019</w:t>
                </w:r>
              </w:p>
            </w:tc>
            <w:permEnd w:id="1822574195" w:displacedByCustomXml="next"/>
          </w:sdtContent>
        </w:sdt>
        <w:permEnd w:id="1118263480" w:displacedByCustomXml="prev"/>
      </w:tr>
    </w:tbl>
    <w:p w14:paraId="5356CA35" w14:textId="77777777" w:rsidR="00C82724" w:rsidRPr="0077428E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4398352F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413D356C" w14:textId="77777777" w:rsidR="00C82724" w:rsidRPr="00B279E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82724" w:rsidRPr="004932A4" w14:paraId="7BCF8E1E" w14:textId="77777777" w:rsidTr="0027367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43758E8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3A5AB2F8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4490A325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82724" w:rsidRPr="004932A4" w14:paraId="04116E8D" w14:textId="77777777" w:rsidTr="0027367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48C0045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14:paraId="69F33C24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80391423" w:edGrp="everyone"/>
            <w:permEnd w:id="1980391423"/>
          </w:p>
        </w:tc>
        <w:tc>
          <w:tcPr>
            <w:tcW w:w="1272" w:type="dxa"/>
            <w:vAlign w:val="center"/>
          </w:tcPr>
          <w:p w14:paraId="3357328E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333B46A1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82724" w:rsidRPr="004932A4" w14:paraId="2056EC02" w14:textId="77777777" w:rsidTr="0027367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BCAC574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D05CFC1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43000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02FFE613" w14:textId="77777777"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3000079" w:displacedByCustomXml="prev"/>
        <w:permStart w:id="916933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2E2A1AE7" w14:textId="77777777"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916933017" w:displacedByCustomXml="next"/>
          </w:sdtContent>
        </w:sdt>
      </w:tr>
    </w:tbl>
    <w:p w14:paraId="41A8DC46" w14:textId="77777777" w:rsidR="00C82724" w:rsidRDefault="00C82724" w:rsidP="00C82724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82724" w:rsidRPr="00553DDB" w14:paraId="42C7BEE8" w14:textId="77777777" w:rsidTr="0027367F">
        <w:tc>
          <w:tcPr>
            <w:tcW w:w="9016" w:type="dxa"/>
            <w:shd w:val="clear" w:color="auto" w:fill="D9D9D9" w:themeFill="background1" w:themeFillShade="D9"/>
          </w:tcPr>
          <w:p w14:paraId="06173137" w14:textId="77777777" w:rsidR="00C82724" w:rsidRPr="00553DDB" w:rsidRDefault="00C82724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82724" w:rsidRPr="00553DDB" w14:paraId="3436F315" w14:textId="77777777" w:rsidTr="0027367F">
        <w:trPr>
          <w:trHeight w:val="13602"/>
        </w:trPr>
        <w:tc>
          <w:tcPr>
            <w:tcW w:w="9016" w:type="dxa"/>
          </w:tcPr>
          <w:p w14:paraId="03F39F67" w14:textId="77777777" w:rsidR="00C82724" w:rsidRPr="00553DDB" w:rsidRDefault="00C82724" w:rsidP="0027367F">
            <w:pPr>
              <w:rPr>
                <w:rFonts w:ascii="Arial" w:hAnsi="Arial" w:cs="Arial"/>
                <w:szCs w:val="24"/>
              </w:rPr>
            </w:pPr>
            <w:permStart w:id="1192896545" w:edGrp="everyone"/>
            <w:permEnd w:id="1192896545"/>
          </w:p>
        </w:tc>
      </w:tr>
    </w:tbl>
    <w:p w14:paraId="3B183D1A" w14:textId="77777777" w:rsidR="00E572E5" w:rsidRPr="00BF7956" w:rsidRDefault="00F9256E" w:rsidP="00167988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CPCCBC4003A Select and prepare a construction contract</w:t>
          </w:r>
        </w:sdtContent>
      </w:sdt>
      <w:r w:rsidR="00167988">
        <w:rPr>
          <w:rFonts w:ascii="Arial Black" w:hAnsi="Arial Black"/>
        </w:rPr>
        <w:t>,</w:t>
      </w:r>
    </w:p>
    <w:p w14:paraId="2BECEB6F" w14:textId="77777777" w:rsidR="00167988" w:rsidRDefault="00F9256E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Subject"/>
          <w:tag w:val=""/>
          <w:id w:val="1641621891"/>
          <w:placeholder>
            <w:docPart w:val="F71A2FFEAFB7456CB8E219CBB114C88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CPCCBC4016A Administer a construction contract</w:t>
          </w:r>
        </w:sdtContent>
      </w:sdt>
      <w:r w:rsidR="00167988">
        <w:rPr>
          <w:rFonts w:ascii="Arial Black" w:hAnsi="Arial Black"/>
        </w:rPr>
        <w:t xml:space="preserve"> &amp; </w:t>
      </w:r>
    </w:p>
    <w:p w14:paraId="3B10C4C3" w14:textId="77777777" w:rsidR="00E572E5" w:rsidRPr="00BF7956" w:rsidRDefault="00F9256E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Keywords"/>
          <w:tag w:val=""/>
          <w:id w:val="-317423539"/>
          <w:placeholder>
            <w:docPart w:val="EDDFCE086EA04B3FB35FE96AE8AE3121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CPCCBC4032A Apply contract law to sales processes</w:t>
          </w:r>
        </w:sdtContent>
      </w:sdt>
    </w:p>
    <w:p w14:paraId="0D59329A" w14:textId="77777777"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14:paraId="6A36A6CB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31F6F58B" w14:textId="77777777"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14:paraId="1FAF6408" w14:textId="77777777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DA996A8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7E058DDC" w14:textId="77777777"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contract law to </w:t>
            </w:r>
            <w:r>
              <w:rPr>
                <w:rFonts w:cs="Arial"/>
                <w:sz w:val="20"/>
              </w:rPr>
              <w:t xml:space="preserve">residential and/or commercial construction </w:t>
            </w:r>
            <w:r w:rsidR="000838EE">
              <w:rPr>
                <w:rFonts w:cs="Arial"/>
                <w:sz w:val="20"/>
              </w:rPr>
              <w:t xml:space="preserve">sales processes. These tasks may be simulated or real. </w:t>
            </w:r>
          </w:p>
          <w:p w14:paraId="3620212A" w14:textId="77777777"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14:paraId="09A525FF" w14:textId="77777777"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14:paraId="7128F34B" w14:textId="77777777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69D49D2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7B25B8A1" w14:textId="77777777" w:rsidR="00E542EA" w:rsidRPr="000861CC" w:rsidRDefault="00B40563" w:rsidP="00B4056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 (2) pre-contract agreements; two (2) sales contracts</w:t>
            </w:r>
            <w:r w:rsidR="007446B8">
              <w:rPr>
                <w:rFonts w:cs="Arial"/>
                <w:sz w:val="20"/>
              </w:rPr>
              <w:t xml:space="preserve"> (e.g. QBCC contracts), telephone, facsimile machine, computer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D95679" w:rsidRPr="00683908" w14:paraId="6BDE94A9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B0A795C" w14:textId="77777777"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187294" w:rsidRPr="00683908" w14:paraId="5D6A42EA" w14:textId="77777777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54FA1A38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19CCB5E1" w14:textId="34B84710" w:rsidR="00187294" w:rsidRPr="00DE6B06" w:rsidRDefault="001C5AF7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795963096" w:edGrp="everyone"/>
            <w:r>
              <w:rPr>
                <w:rFonts w:ascii="Arial" w:hAnsi="Arial" w:cs="Arial"/>
                <w:sz w:val="22"/>
              </w:rPr>
              <w:t>Ante Begic</w:t>
            </w:r>
            <w:permEnd w:id="795963096"/>
          </w:p>
        </w:tc>
      </w:tr>
      <w:tr w:rsidR="00187294" w:rsidRPr="00683908" w14:paraId="0872FE1E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0960477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263633EE" w14:textId="68B819E0" w:rsidR="00187294" w:rsidRPr="00DE6B06" w:rsidRDefault="001C5AF7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1842494707" w:edGrp="everyone"/>
            <w:r>
              <w:rPr>
                <w:rFonts w:ascii="Arial" w:hAnsi="Arial" w:cs="Arial"/>
                <w:sz w:val="22"/>
              </w:rPr>
              <w:t>Henry Erratt</w:t>
            </w:r>
            <w:permEnd w:id="1842494707"/>
          </w:p>
        </w:tc>
      </w:tr>
      <w:tr w:rsidR="00187294" w:rsidRPr="00683908" w14:paraId="0958729F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E8B7168" w14:textId="77777777"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068A7894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940786C" w14:textId="70640AF8" w:rsidR="00187294" w:rsidRPr="00DE6B06" w:rsidRDefault="001C5AF7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2017290099" w:edGrp="everyone"/>
            <w:r>
              <w:rPr>
                <w:rFonts w:ascii="Arial" w:hAnsi="Arial" w:cs="Arial"/>
                <w:sz w:val="22"/>
              </w:rPr>
              <w:t>Site Engineer</w:t>
            </w:r>
            <w:permEnd w:id="2017290099"/>
          </w:p>
        </w:tc>
      </w:tr>
      <w:tr w:rsidR="00187294" w:rsidRPr="00683908" w14:paraId="6C95FB41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131F7C2" w14:textId="77777777"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4FA9795" w14:textId="24F9DEEA" w:rsidR="00187294" w:rsidRPr="00DE6B06" w:rsidRDefault="001C5AF7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1808141585" w:edGrp="everyone"/>
            <w:r>
              <w:rPr>
                <w:rFonts w:ascii="Arial" w:hAnsi="Arial" w:cs="Arial"/>
                <w:sz w:val="22"/>
              </w:rPr>
              <w:t>Henry.erratt@sydneymetro2.com.au</w:t>
            </w:r>
            <w:permEnd w:id="1808141585"/>
          </w:p>
        </w:tc>
      </w:tr>
      <w:tr w:rsidR="00187294" w:rsidRPr="00683908" w14:paraId="54FAB335" w14:textId="77777777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0D4DB6E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998458303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</w:rPr>
            <w:id w:val="157583666"/>
            <w:picture/>
          </w:sdtPr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10F2FDAE" w14:textId="3277AE74" w:rsidR="00187294" w:rsidRPr="00DE6B06" w:rsidRDefault="001C5AF7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1C5AF7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04DF6A1" wp14:editId="576FBC37">
                      <wp:extent cx="1247775" cy="691214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5223" cy="700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98458303" w:displacedByCustomXml="prev"/>
      </w:tr>
      <w:tr w:rsidR="00187294" w:rsidRPr="00683908" w14:paraId="0166E392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0B9DE88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08875213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3E0538D1C69C4AD193AD80B81992AC22"/>
            </w:placeholder>
            <w:date w:fullDate="2019-06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59ADEEC" w14:textId="7F0C5C0A" w:rsidR="00187294" w:rsidRPr="00DE6B06" w:rsidRDefault="001C5AF7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17/06/2019</w:t>
                </w:r>
              </w:p>
            </w:tc>
          </w:sdtContent>
        </w:sdt>
        <w:permEnd w:id="1088752134" w:displacedByCustomXml="prev"/>
      </w:tr>
      <w:tr w:rsidR="00187294" w:rsidRPr="00683908" w14:paraId="464C8328" w14:textId="77777777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633517BA" w14:textId="77777777" w:rsidR="00187294" w:rsidRPr="0019760F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14:paraId="06DC238D" w14:textId="77777777" w:rsidR="00187294" w:rsidRPr="00696855" w:rsidRDefault="00187294" w:rsidP="00187294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187294" w:rsidRPr="00683908" w14:paraId="585EF620" w14:textId="77777777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00507272" w14:textId="77777777" w:rsidR="00187294" w:rsidRPr="00696855" w:rsidRDefault="00187294" w:rsidP="0018729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29433BE2" w14:textId="77777777"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35D16FC" w14:textId="77777777"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75478727" w14:textId="77777777"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418D98E" w14:textId="77777777"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187294" w:rsidRPr="00696855" w14:paraId="37FDB905" w14:textId="77777777" w:rsidTr="0065563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4E1505C9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5661944"/>
            <w:r>
              <w:rPr>
                <w:rFonts w:cs="Arial"/>
                <w:sz w:val="20"/>
              </w:rPr>
              <w:t>Explain to the client:</w:t>
            </w:r>
            <w:bookmarkEnd w:id="1"/>
          </w:p>
          <w:p w14:paraId="178BD9E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Essential terms and elements of a valid contract </w:t>
            </w:r>
          </w:p>
          <w:p w14:paraId="6B32F2EA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Types and purposes of agreements employed with the industry (including sales contracts and pre-contract agreements)</w:t>
            </w:r>
          </w:p>
          <w:p w14:paraId="1C9DFB36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range of documents that collectively make up a contract (including construction schedules, reports, specifications)</w:t>
            </w:r>
          </w:p>
          <w:p w14:paraId="73BB185C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importance of the contract to sales process </w:t>
            </w:r>
          </w:p>
          <w:p w14:paraId="6BA28824" w14:textId="77777777" w:rsidR="00187294" w:rsidRPr="00B40563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Implications of legislation, regulations and codes of practice (including Australian Consumer Law)</w:t>
            </w:r>
          </w:p>
        </w:tc>
        <w:permStart w:id="9773573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54DBDB2" w14:textId="045393EC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977357389" w:displacedByCustomXml="prev"/>
        <w:permStart w:id="4778362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1959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2732FCE" w14:textId="1B6F82A0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477836231" w:displacedByCustomXml="prev"/>
      </w:tr>
      <w:tr w:rsidR="00187294" w:rsidRPr="00696855" w14:paraId="0528B70F" w14:textId="77777777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1BAFBDB9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59"/>
            <w:r>
              <w:rPr>
                <w:rFonts w:cs="Arial"/>
                <w:sz w:val="20"/>
              </w:rPr>
              <w:t>Discuss and agree upon clauses of a pre-contract agreement, including payment or deposit.</w:t>
            </w:r>
            <w:bookmarkEnd w:id="2"/>
          </w:p>
        </w:tc>
        <w:permStart w:id="12295239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01253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00E31EE" w14:textId="0F06BC5F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229523976" w:displacedByCustomXml="prev"/>
        <w:permStart w:id="1185303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2080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B9E5B7D" w14:textId="244CB15F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185303158" w:displacedByCustomXml="prev"/>
      </w:tr>
      <w:tr w:rsidR="00187294" w:rsidRPr="00696855" w14:paraId="5EE3F0F8" w14:textId="77777777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06037C9D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" w:name="_Ref495662068"/>
            <w:r>
              <w:rPr>
                <w:rFonts w:cs="Arial"/>
                <w:sz w:val="20"/>
              </w:rPr>
              <w:t>Ensure the pre-contract agreement is signed and processed according to organisational requirements.</w:t>
            </w:r>
            <w:bookmarkEnd w:id="3"/>
          </w:p>
        </w:tc>
        <w:permStart w:id="1977269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32192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ED0556C" w14:textId="292AE83B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7726919" w:displacedByCustomXml="prev"/>
        <w:permStart w:id="1975337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71248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69E787" w14:textId="69FA47A2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75337674" w:displacedByCustomXml="prev"/>
      </w:tr>
      <w:tr w:rsidR="00187294" w:rsidRPr="00696855" w14:paraId="486B7D3F" w14:textId="77777777" w:rsidTr="008D3D4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69A04C82" w14:textId="77777777"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" w:name="_Ref527380121"/>
            <w:r>
              <w:rPr>
                <w:rFonts w:cs="Arial"/>
                <w:sz w:val="20"/>
              </w:rPr>
              <w:lastRenderedPageBreak/>
              <w:t>Select appropriate contract and seek expert advice in the preparation of the contract, considering:</w:t>
            </w:r>
            <w:bookmarkEnd w:id="4"/>
          </w:p>
          <w:p w14:paraId="45A3FF14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Contract rise and fall amounts</w:t>
            </w:r>
          </w:p>
          <w:p w14:paraId="3F7D72AA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Schedule of progress payments</w:t>
            </w:r>
          </w:p>
          <w:p w14:paraId="4AA4B9C6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Processes for applying of extensions of time</w:t>
            </w:r>
          </w:p>
        </w:tc>
        <w:permStart w:id="1271275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67577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C77CEDA" w14:textId="4768DCC9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271275630" w:displacedByCustomXml="prev"/>
        <w:permStart w:id="17886245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24867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B474695" w14:textId="45D331FB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788624578" w:displacedByCustomXml="prev"/>
      </w:tr>
      <w:tr w:rsidR="00187294" w:rsidRPr="00696855" w14:paraId="2B24B822" w14:textId="77777777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5EB0BFCA" w14:textId="77777777"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495661995"/>
            <w:r>
              <w:rPr>
                <w:rFonts w:cs="Arial"/>
                <w:sz w:val="20"/>
              </w:rPr>
              <w:t>Break down contract clauses/terms/conditions with the client, including:</w:t>
            </w:r>
            <w:bookmarkEnd w:id="5"/>
          </w:p>
          <w:p w14:paraId="3DBA836C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Rights, liabilities and potential penalties of parties under the contract</w:t>
            </w:r>
          </w:p>
          <w:p w14:paraId="3750944F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Definitions of building work, common contract terms and procedures, considering – </w:t>
            </w:r>
          </w:p>
          <w:p w14:paraId="29567EE1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Practical completion and issuing a final certificate</w:t>
            </w:r>
          </w:p>
          <w:p w14:paraId="764E51F4" w14:textId="77777777" w:rsidR="00187294" w:rsidRPr="00F26F5E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 w:rsidRPr="00F26F5E">
              <w:rPr>
                <w:rFonts w:cs="Arial"/>
                <w:sz w:val="20"/>
              </w:rPr>
              <w:t>Defects liability and completion at the cost of the contractor</w:t>
            </w:r>
          </w:p>
          <w:p w14:paraId="35AB0423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 of ousting the contractor from the building or site</w:t>
            </w:r>
          </w:p>
          <w:p w14:paraId="7CCA8E59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Cooling off periods</w:t>
            </w:r>
          </w:p>
          <w:p w14:paraId="01C3F228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Provisional sum and prime cost allowances</w:t>
            </w:r>
          </w:p>
          <w:p w14:paraId="552DABE4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Measures to be taken in the event of an anomaly in the rendering of the contract, considering – </w:t>
            </w:r>
          </w:p>
          <w:p w14:paraId="54282EFC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Variations</w:t>
            </w:r>
          </w:p>
          <w:p w14:paraId="249F4C4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Circumstances that bring about a breach and termination of contract, considering – </w:t>
            </w:r>
          </w:p>
          <w:p w14:paraId="0E3DBAED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Unreasonable/vexatious notice</w:t>
            </w:r>
          </w:p>
          <w:p w14:paraId="7138D0FD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Abandonment of a contract</w:t>
            </w:r>
          </w:p>
          <w:p w14:paraId="2BB67146" w14:textId="77777777" w:rsidR="00187294" w:rsidRPr="00B40563" w:rsidRDefault="00187294" w:rsidP="00187294">
            <w:pPr>
              <w:pStyle w:val="ListParagraph"/>
              <w:numPr>
                <w:ilvl w:val="1"/>
                <w:numId w:val="21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Methods for resolving contractual disputes</w:t>
            </w:r>
          </w:p>
        </w:tc>
        <w:permStart w:id="7097764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88054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1244B8C" w14:textId="48EEB454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709776467" w:displacedByCustomXml="prev"/>
        <w:permStart w:id="235557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22773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872E76B" w14:textId="43CC09DE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35557349" w:displacedByCustomXml="prev"/>
      </w:tr>
      <w:tr w:rsidR="00187294" w:rsidRPr="00696855" w14:paraId="43852E1C" w14:textId="77777777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3AB8B609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6" w:name="_Ref495662164"/>
            <w:r>
              <w:rPr>
                <w:rFonts w:cs="Arial"/>
                <w:sz w:val="20"/>
              </w:rPr>
              <w:t xml:space="preserve">Effectively communicated with </w:t>
            </w:r>
            <w:r w:rsidRPr="00FD7C1E">
              <w:rPr>
                <w:rFonts w:cs="Arial"/>
                <w:sz w:val="20"/>
                <w:lang w:val="en-US"/>
              </w:rPr>
              <w:t>clients, subcontractors, colleagues and external parties</w:t>
            </w:r>
            <w:r w:rsidRPr="00FD7C1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using the following methods:</w:t>
            </w:r>
            <w:bookmarkEnd w:id="6"/>
          </w:p>
          <w:p w14:paraId="5B2C4E43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Verbally using language/concepts appropriate to cultural differences</w:t>
            </w:r>
          </w:p>
          <w:p w14:paraId="4DC335C2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Non-verbal communication</w:t>
            </w:r>
          </w:p>
          <w:p w14:paraId="54F23003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technology (including telephone, facsimile, email)</w:t>
            </w:r>
          </w:p>
          <w:p w14:paraId="6A28C971" w14:textId="77777777" w:rsidR="00187294" w:rsidRPr="00D70329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 writing (including drafting responses to queries about contracts)</w:t>
            </w:r>
          </w:p>
        </w:tc>
        <w:permStart w:id="8954999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134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9C4D289" w14:textId="1E779CC8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895499989" w:displacedByCustomXml="prev"/>
        <w:permStart w:id="2059164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5063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ECDAD7B" w14:textId="70CAA91D" w:rsidR="00187294" w:rsidRPr="00696855" w:rsidRDefault="001C5AF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059164273" w:displacedByCustomXml="prev"/>
      </w:tr>
      <w:tr w:rsidR="00186658" w:rsidRPr="00683908" w14:paraId="224B4AB8" w14:textId="77777777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6746CD9F" w14:textId="33E7FF45" w:rsidR="00186658" w:rsidRPr="001D07E7" w:rsidRDefault="00186658" w:rsidP="00186658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902842707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5AF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02842707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968631302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8631302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3D7E3548" w14:textId="77777777" w:rsidR="00B91399" w:rsidRDefault="00B91399" w:rsidP="007E57E8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8061DD" w:rsidRPr="00553DDB" w14:paraId="766A4E57" w14:textId="77777777" w:rsidTr="0027367F">
        <w:tc>
          <w:tcPr>
            <w:tcW w:w="9057" w:type="dxa"/>
            <w:shd w:val="clear" w:color="auto" w:fill="D9D9D9" w:themeFill="background1" w:themeFillShade="D9"/>
          </w:tcPr>
          <w:p w14:paraId="2DCEED17" w14:textId="77777777" w:rsidR="008061DD" w:rsidRPr="00553DDB" w:rsidRDefault="008061DD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8061DD" w:rsidRPr="00553DDB" w14:paraId="747DC28D" w14:textId="77777777" w:rsidTr="008061DD">
        <w:trPr>
          <w:trHeight w:val="5839"/>
        </w:trPr>
        <w:tc>
          <w:tcPr>
            <w:tcW w:w="9057" w:type="dxa"/>
          </w:tcPr>
          <w:p w14:paraId="674C4847" w14:textId="2E283E2B" w:rsidR="008061DD" w:rsidRPr="00553DDB" w:rsidRDefault="001C5AF7" w:rsidP="0027367F">
            <w:pPr>
              <w:rPr>
                <w:rFonts w:ascii="Arial" w:hAnsi="Arial" w:cs="Arial"/>
                <w:szCs w:val="24"/>
              </w:rPr>
            </w:pPr>
            <w:permStart w:id="1511858196" w:edGrp="everyone"/>
            <w:r>
              <w:rPr>
                <w:rFonts w:ascii="Arial" w:hAnsi="Arial" w:cs="Arial"/>
                <w:szCs w:val="24"/>
              </w:rPr>
              <w:t xml:space="preserve">Ante was able to demonstrate the </w:t>
            </w:r>
            <w:r w:rsidRPr="001C5AF7">
              <w:rPr>
                <w:rFonts w:ascii="Arial" w:hAnsi="Arial" w:cs="Arial"/>
                <w:szCs w:val="24"/>
              </w:rPr>
              <w:t>appl</w:t>
            </w:r>
            <w:r>
              <w:rPr>
                <w:rFonts w:ascii="Arial" w:hAnsi="Arial" w:cs="Arial"/>
                <w:szCs w:val="24"/>
              </w:rPr>
              <w:t>ication of</w:t>
            </w:r>
            <w:r w:rsidRPr="001C5AF7">
              <w:rPr>
                <w:rFonts w:ascii="Arial" w:hAnsi="Arial" w:cs="Arial"/>
                <w:szCs w:val="24"/>
              </w:rPr>
              <w:t xml:space="preserve"> contract law</w:t>
            </w:r>
            <w:r>
              <w:rPr>
                <w:rFonts w:ascii="Arial" w:hAnsi="Arial" w:cs="Arial"/>
                <w:szCs w:val="24"/>
              </w:rPr>
              <w:t xml:space="preserve"> to </w:t>
            </w:r>
            <w:r w:rsidRPr="001C5AF7">
              <w:rPr>
                <w:rFonts w:ascii="Arial" w:hAnsi="Arial" w:cs="Arial"/>
                <w:szCs w:val="24"/>
              </w:rPr>
              <w:t>commercial construction sales processes</w:t>
            </w:r>
            <w:r>
              <w:rPr>
                <w:rFonts w:ascii="Arial" w:hAnsi="Arial" w:cs="Arial"/>
                <w:szCs w:val="24"/>
              </w:rPr>
              <w:t>.</w:t>
            </w:r>
            <w:permEnd w:id="1511858196"/>
          </w:p>
        </w:tc>
      </w:tr>
    </w:tbl>
    <w:p w14:paraId="179D979B" w14:textId="77777777" w:rsidR="00970B74" w:rsidRPr="008061DD" w:rsidRDefault="00970B74" w:rsidP="00B36A58">
      <w:pPr>
        <w:pStyle w:val="02CSTCPLHeading2"/>
        <w:tabs>
          <w:tab w:val="center" w:pos="4513"/>
          <w:tab w:val="left" w:pos="6615"/>
        </w:tabs>
        <w:rPr>
          <w:rFonts w:cs="Arial"/>
          <w:sz w:val="10"/>
          <w:szCs w:val="10"/>
        </w:rPr>
      </w:pPr>
    </w:p>
    <w:sectPr w:rsidR="00970B74" w:rsidRPr="008061DD" w:rsidSect="00B36A58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64C723" w14:textId="77777777" w:rsidR="00F9256E" w:rsidRDefault="00F9256E" w:rsidP="00A67754">
      <w:r>
        <w:separator/>
      </w:r>
    </w:p>
  </w:endnote>
  <w:endnote w:type="continuationSeparator" w:id="0">
    <w:p w14:paraId="3601F138" w14:textId="77777777" w:rsidR="00F9256E" w:rsidRDefault="00F9256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1CE70" w14:textId="77777777"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A6972D5" w14:textId="53E60A69" w:rsidR="00C82724" w:rsidRPr="00830749" w:rsidRDefault="00F9256E" w:rsidP="00C8272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96BF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C5AF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82724">
      <w:rPr>
        <w:rFonts w:ascii="Arial" w:hAnsi="Arial" w:cs="Arial"/>
        <w:b/>
        <w:sz w:val="16"/>
        <w:szCs w:val="16"/>
      </w:rPr>
      <w:ptab w:relativeTo="margin" w:alignment="right" w:leader="none"/>
    </w:r>
    <w:r w:rsidR="00C82724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82724"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16A2D" w14:textId="77777777"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1033ED3" w14:textId="5EC0C40F" w:rsidR="00C82724" w:rsidRPr="00830749" w:rsidRDefault="00C82724" w:rsidP="00C82724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F96BF8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C5AF7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CFAE8" w14:textId="77777777" w:rsidR="00F9256E" w:rsidRDefault="00F9256E" w:rsidP="00A67754">
      <w:r>
        <w:separator/>
      </w:r>
    </w:p>
  </w:footnote>
  <w:footnote w:type="continuationSeparator" w:id="0">
    <w:p w14:paraId="7A9323C5" w14:textId="77777777" w:rsidR="00F9256E" w:rsidRDefault="00F9256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65C35" w14:textId="77777777" w:rsidR="0029089E" w:rsidRDefault="0029089E" w:rsidP="0029089E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639667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5180039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292940072"/>
        <w:placeholder>
          <w:docPart w:val="DC5C9E3528B24E99B06D67E5478E9B60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14:paraId="347C1C7F" w14:textId="77777777"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jc w:val="left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BAF88" w14:textId="77777777" w:rsidR="0029089E" w:rsidRDefault="0029089E" w:rsidP="0029089E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945285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61474130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364380173"/>
        <w:placeholder>
          <w:docPart w:val="1764BDB6D04F4BAB81547CD259E93EC6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14:paraId="5D99D716" w14:textId="77777777"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41B7"/>
    <w:multiLevelType w:val="hybridMultilevel"/>
    <w:tmpl w:val="835CE0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B3214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E06F6"/>
    <w:multiLevelType w:val="hybridMultilevel"/>
    <w:tmpl w:val="58182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6433D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B193C"/>
    <w:multiLevelType w:val="hybridMultilevel"/>
    <w:tmpl w:val="7F1A84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470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140416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B54FA3"/>
    <w:multiLevelType w:val="hybridMultilevel"/>
    <w:tmpl w:val="E5ACAD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8905166"/>
    <w:multiLevelType w:val="hybridMultilevel"/>
    <w:tmpl w:val="FC4EE1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09675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C97994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89E5451"/>
    <w:multiLevelType w:val="hybridMultilevel"/>
    <w:tmpl w:val="B82638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3B4E6501"/>
    <w:multiLevelType w:val="hybridMultilevel"/>
    <w:tmpl w:val="5456D252"/>
    <w:lvl w:ilvl="0" w:tplc="B602F0F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EA692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BD6415"/>
    <w:multiLevelType w:val="hybridMultilevel"/>
    <w:tmpl w:val="D2ACCFA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2C5B4D"/>
    <w:multiLevelType w:val="hybridMultilevel"/>
    <w:tmpl w:val="DFDEC8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BB1F6C"/>
    <w:multiLevelType w:val="hybridMultilevel"/>
    <w:tmpl w:val="4CEA2E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B361654"/>
    <w:multiLevelType w:val="hybridMultilevel"/>
    <w:tmpl w:val="8A4C02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4F92520D"/>
    <w:multiLevelType w:val="hybridMultilevel"/>
    <w:tmpl w:val="15C208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0411B16"/>
    <w:multiLevelType w:val="hybridMultilevel"/>
    <w:tmpl w:val="BA0269F2"/>
    <w:lvl w:ilvl="0" w:tplc="35EC01F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100956"/>
    <w:multiLevelType w:val="hybridMultilevel"/>
    <w:tmpl w:val="A16C28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6C4928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48039A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0354D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5D5F6026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96316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645A193A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C7FBA"/>
    <w:multiLevelType w:val="hybridMultilevel"/>
    <w:tmpl w:val="FAB23770"/>
    <w:lvl w:ilvl="0" w:tplc="F468DA8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78622BCD"/>
    <w:multiLevelType w:val="hybridMultilevel"/>
    <w:tmpl w:val="274268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5973D2"/>
    <w:multiLevelType w:val="hybridMultilevel"/>
    <w:tmpl w:val="0110068A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3"/>
  </w:num>
  <w:num w:numId="4">
    <w:abstractNumId w:val="48"/>
  </w:num>
  <w:num w:numId="5">
    <w:abstractNumId w:val="8"/>
  </w:num>
  <w:num w:numId="6">
    <w:abstractNumId w:val="26"/>
  </w:num>
  <w:num w:numId="7">
    <w:abstractNumId w:val="40"/>
  </w:num>
  <w:num w:numId="8">
    <w:abstractNumId w:val="22"/>
  </w:num>
  <w:num w:numId="9">
    <w:abstractNumId w:val="25"/>
  </w:num>
  <w:num w:numId="10">
    <w:abstractNumId w:val="20"/>
  </w:num>
  <w:num w:numId="11">
    <w:abstractNumId w:val="18"/>
  </w:num>
  <w:num w:numId="12">
    <w:abstractNumId w:val="57"/>
  </w:num>
  <w:num w:numId="13">
    <w:abstractNumId w:val="3"/>
  </w:num>
  <w:num w:numId="14">
    <w:abstractNumId w:val="1"/>
  </w:num>
  <w:num w:numId="15">
    <w:abstractNumId w:val="19"/>
  </w:num>
  <w:num w:numId="16">
    <w:abstractNumId w:val="11"/>
  </w:num>
  <w:num w:numId="17">
    <w:abstractNumId w:val="41"/>
  </w:num>
  <w:num w:numId="18">
    <w:abstractNumId w:val="54"/>
  </w:num>
  <w:num w:numId="19">
    <w:abstractNumId w:val="47"/>
  </w:num>
  <w:num w:numId="20">
    <w:abstractNumId w:val="35"/>
  </w:num>
  <w:num w:numId="21">
    <w:abstractNumId w:val="16"/>
  </w:num>
  <w:num w:numId="22">
    <w:abstractNumId w:val="6"/>
  </w:num>
  <w:num w:numId="23">
    <w:abstractNumId w:val="13"/>
  </w:num>
  <w:num w:numId="24">
    <w:abstractNumId w:val="38"/>
  </w:num>
  <w:num w:numId="25">
    <w:abstractNumId w:val="33"/>
  </w:num>
  <w:num w:numId="26">
    <w:abstractNumId w:val="17"/>
  </w:num>
  <w:num w:numId="27">
    <w:abstractNumId w:val="34"/>
  </w:num>
  <w:num w:numId="28">
    <w:abstractNumId w:val="29"/>
  </w:num>
  <w:num w:numId="29">
    <w:abstractNumId w:val="56"/>
  </w:num>
  <w:num w:numId="30">
    <w:abstractNumId w:val="15"/>
  </w:num>
  <w:num w:numId="31">
    <w:abstractNumId w:val="53"/>
  </w:num>
  <w:num w:numId="32">
    <w:abstractNumId w:val="0"/>
  </w:num>
  <w:num w:numId="33">
    <w:abstractNumId w:val="37"/>
  </w:num>
  <w:num w:numId="34">
    <w:abstractNumId w:val="4"/>
  </w:num>
  <w:num w:numId="35">
    <w:abstractNumId w:val="55"/>
  </w:num>
  <w:num w:numId="36">
    <w:abstractNumId w:val="44"/>
  </w:num>
  <w:num w:numId="37">
    <w:abstractNumId w:val="39"/>
  </w:num>
  <w:num w:numId="38">
    <w:abstractNumId w:val="28"/>
  </w:num>
  <w:num w:numId="39">
    <w:abstractNumId w:val="21"/>
  </w:num>
  <w:num w:numId="40">
    <w:abstractNumId w:val="36"/>
  </w:num>
  <w:num w:numId="41">
    <w:abstractNumId w:val="32"/>
  </w:num>
  <w:num w:numId="42">
    <w:abstractNumId w:val="42"/>
  </w:num>
  <w:num w:numId="43">
    <w:abstractNumId w:val="14"/>
  </w:num>
  <w:num w:numId="44">
    <w:abstractNumId w:val="50"/>
  </w:num>
  <w:num w:numId="45">
    <w:abstractNumId w:val="52"/>
  </w:num>
  <w:num w:numId="46">
    <w:abstractNumId w:val="27"/>
  </w:num>
  <w:num w:numId="47">
    <w:abstractNumId w:val="7"/>
  </w:num>
  <w:num w:numId="48">
    <w:abstractNumId w:val="24"/>
  </w:num>
  <w:num w:numId="49">
    <w:abstractNumId w:val="46"/>
  </w:num>
  <w:num w:numId="50">
    <w:abstractNumId w:val="45"/>
  </w:num>
  <w:num w:numId="51">
    <w:abstractNumId w:val="31"/>
  </w:num>
  <w:num w:numId="52">
    <w:abstractNumId w:val="2"/>
  </w:num>
  <w:num w:numId="53">
    <w:abstractNumId w:val="49"/>
  </w:num>
  <w:num w:numId="54">
    <w:abstractNumId w:val="51"/>
  </w:num>
  <w:num w:numId="55">
    <w:abstractNumId w:val="10"/>
  </w:num>
  <w:num w:numId="56">
    <w:abstractNumId w:val="30"/>
  </w:num>
  <w:num w:numId="57">
    <w:abstractNumId w:val="43"/>
  </w:num>
  <w:num w:numId="58">
    <w:abstractNumId w:val="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7DikIqzYhJ2SrPVxPDZFCzFPw3mX8rMIcCz7Hw/Or2CRPbgtulkU6J4xH/lYwYOnaj5OmBwVPkVaiOYM3IgGZQ==" w:salt="C/RgVl+xiHz6aA8PMWwL6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6B05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959CA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0724"/>
    <w:rsid w:val="001236C8"/>
    <w:rsid w:val="0012389B"/>
    <w:rsid w:val="0012562F"/>
    <w:rsid w:val="001266C6"/>
    <w:rsid w:val="00126C85"/>
    <w:rsid w:val="00131D1E"/>
    <w:rsid w:val="00132977"/>
    <w:rsid w:val="001457FC"/>
    <w:rsid w:val="00152592"/>
    <w:rsid w:val="001525FC"/>
    <w:rsid w:val="00154A40"/>
    <w:rsid w:val="00154DAE"/>
    <w:rsid w:val="001578F8"/>
    <w:rsid w:val="00166E7F"/>
    <w:rsid w:val="00167988"/>
    <w:rsid w:val="001709EB"/>
    <w:rsid w:val="00175F6C"/>
    <w:rsid w:val="00184237"/>
    <w:rsid w:val="00186658"/>
    <w:rsid w:val="0018673D"/>
    <w:rsid w:val="00187294"/>
    <w:rsid w:val="00187D1C"/>
    <w:rsid w:val="00191E86"/>
    <w:rsid w:val="0019250A"/>
    <w:rsid w:val="001961DD"/>
    <w:rsid w:val="001A3880"/>
    <w:rsid w:val="001A77CF"/>
    <w:rsid w:val="001B09BC"/>
    <w:rsid w:val="001B6460"/>
    <w:rsid w:val="001C0776"/>
    <w:rsid w:val="001C0B34"/>
    <w:rsid w:val="001C4084"/>
    <w:rsid w:val="001C5AF7"/>
    <w:rsid w:val="001D01D1"/>
    <w:rsid w:val="001E05E8"/>
    <w:rsid w:val="001F2AD0"/>
    <w:rsid w:val="001F3555"/>
    <w:rsid w:val="001F3FE3"/>
    <w:rsid w:val="001F6FA5"/>
    <w:rsid w:val="00201769"/>
    <w:rsid w:val="00201E01"/>
    <w:rsid w:val="00202782"/>
    <w:rsid w:val="00204C77"/>
    <w:rsid w:val="00213294"/>
    <w:rsid w:val="0021376B"/>
    <w:rsid w:val="00214096"/>
    <w:rsid w:val="00215415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089E"/>
    <w:rsid w:val="00291E00"/>
    <w:rsid w:val="00294162"/>
    <w:rsid w:val="00294A7E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E7CD0"/>
    <w:rsid w:val="003000F2"/>
    <w:rsid w:val="00301207"/>
    <w:rsid w:val="00301C4E"/>
    <w:rsid w:val="00304616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3D65"/>
    <w:rsid w:val="00347500"/>
    <w:rsid w:val="00347A6D"/>
    <w:rsid w:val="003548CB"/>
    <w:rsid w:val="003614DC"/>
    <w:rsid w:val="00361CE5"/>
    <w:rsid w:val="00362760"/>
    <w:rsid w:val="00367FC1"/>
    <w:rsid w:val="00374DDE"/>
    <w:rsid w:val="003758B4"/>
    <w:rsid w:val="00376162"/>
    <w:rsid w:val="00383B05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090C"/>
    <w:rsid w:val="004429AC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46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6CCD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45E98"/>
    <w:rsid w:val="00555130"/>
    <w:rsid w:val="00563B11"/>
    <w:rsid w:val="00573C4A"/>
    <w:rsid w:val="005757D0"/>
    <w:rsid w:val="00577520"/>
    <w:rsid w:val="00583840"/>
    <w:rsid w:val="005868D2"/>
    <w:rsid w:val="005948F5"/>
    <w:rsid w:val="00597B67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C95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192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0260"/>
    <w:rsid w:val="00672D43"/>
    <w:rsid w:val="00672FAE"/>
    <w:rsid w:val="00674685"/>
    <w:rsid w:val="00674DE6"/>
    <w:rsid w:val="00675E17"/>
    <w:rsid w:val="006805B7"/>
    <w:rsid w:val="00680BFE"/>
    <w:rsid w:val="0068520A"/>
    <w:rsid w:val="0068582E"/>
    <w:rsid w:val="006862FA"/>
    <w:rsid w:val="00691ED4"/>
    <w:rsid w:val="006923AD"/>
    <w:rsid w:val="00694423"/>
    <w:rsid w:val="00694FAE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089A"/>
    <w:rsid w:val="006C212E"/>
    <w:rsid w:val="006C26ED"/>
    <w:rsid w:val="006C2D98"/>
    <w:rsid w:val="006C7661"/>
    <w:rsid w:val="006D4794"/>
    <w:rsid w:val="006D519C"/>
    <w:rsid w:val="006E0BDE"/>
    <w:rsid w:val="006E0D39"/>
    <w:rsid w:val="006F1570"/>
    <w:rsid w:val="006F1E14"/>
    <w:rsid w:val="006F5046"/>
    <w:rsid w:val="006F78F8"/>
    <w:rsid w:val="006F7D66"/>
    <w:rsid w:val="006F7E1E"/>
    <w:rsid w:val="00700CC2"/>
    <w:rsid w:val="007019BA"/>
    <w:rsid w:val="0070450D"/>
    <w:rsid w:val="007070CF"/>
    <w:rsid w:val="00707741"/>
    <w:rsid w:val="00711150"/>
    <w:rsid w:val="007128AF"/>
    <w:rsid w:val="00713AD0"/>
    <w:rsid w:val="00714EB8"/>
    <w:rsid w:val="00720E1B"/>
    <w:rsid w:val="0072118A"/>
    <w:rsid w:val="00721564"/>
    <w:rsid w:val="0072174F"/>
    <w:rsid w:val="0072177C"/>
    <w:rsid w:val="007317A7"/>
    <w:rsid w:val="00732F50"/>
    <w:rsid w:val="00733310"/>
    <w:rsid w:val="007339D1"/>
    <w:rsid w:val="00734157"/>
    <w:rsid w:val="00734580"/>
    <w:rsid w:val="00740FE9"/>
    <w:rsid w:val="00741A2C"/>
    <w:rsid w:val="00743307"/>
    <w:rsid w:val="007446B8"/>
    <w:rsid w:val="007456DC"/>
    <w:rsid w:val="00747137"/>
    <w:rsid w:val="007518B1"/>
    <w:rsid w:val="00754C46"/>
    <w:rsid w:val="00757B27"/>
    <w:rsid w:val="00764294"/>
    <w:rsid w:val="007649A3"/>
    <w:rsid w:val="00765E11"/>
    <w:rsid w:val="00766210"/>
    <w:rsid w:val="0076703A"/>
    <w:rsid w:val="007715C5"/>
    <w:rsid w:val="0077287B"/>
    <w:rsid w:val="007750F4"/>
    <w:rsid w:val="00775598"/>
    <w:rsid w:val="007830B6"/>
    <w:rsid w:val="00785EBE"/>
    <w:rsid w:val="007A1BB4"/>
    <w:rsid w:val="007A5008"/>
    <w:rsid w:val="007B2C43"/>
    <w:rsid w:val="007C1D61"/>
    <w:rsid w:val="007C52E8"/>
    <w:rsid w:val="007C63F4"/>
    <w:rsid w:val="007D11FF"/>
    <w:rsid w:val="007D3292"/>
    <w:rsid w:val="007D3954"/>
    <w:rsid w:val="007D6FF6"/>
    <w:rsid w:val="007E0151"/>
    <w:rsid w:val="007E2C77"/>
    <w:rsid w:val="007E4882"/>
    <w:rsid w:val="007E57E8"/>
    <w:rsid w:val="007E72A0"/>
    <w:rsid w:val="007E7CAC"/>
    <w:rsid w:val="007F1F7F"/>
    <w:rsid w:val="007F575E"/>
    <w:rsid w:val="008061DD"/>
    <w:rsid w:val="008121F4"/>
    <w:rsid w:val="008133D3"/>
    <w:rsid w:val="00816CCB"/>
    <w:rsid w:val="00817A2D"/>
    <w:rsid w:val="00822686"/>
    <w:rsid w:val="008229FF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4095"/>
    <w:rsid w:val="00872A11"/>
    <w:rsid w:val="008748CE"/>
    <w:rsid w:val="00882B9D"/>
    <w:rsid w:val="008868DF"/>
    <w:rsid w:val="008A00B4"/>
    <w:rsid w:val="008A082C"/>
    <w:rsid w:val="008A257C"/>
    <w:rsid w:val="008A3A99"/>
    <w:rsid w:val="008B39C9"/>
    <w:rsid w:val="008B59EC"/>
    <w:rsid w:val="008C48F6"/>
    <w:rsid w:val="008C6F4D"/>
    <w:rsid w:val="008C754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C83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7833"/>
    <w:rsid w:val="00970B74"/>
    <w:rsid w:val="00971AC8"/>
    <w:rsid w:val="00972346"/>
    <w:rsid w:val="00973BE6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0483"/>
    <w:rsid w:val="009F34EB"/>
    <w:rsid w:val="009F3A56"/>
    <w:rsid w:val="00A071E5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450C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820"/>
    <w:rsid w:val="00A93CB5"/>
    <w:rsid w:val="00A93E84"/>
    <w:rsid w:val="00A96EE8"/>
    <w:rsid w:val="00A96F4B"/>
    <w:rsid w:val="00AA1061"/>
    <w:rsid w:val="00AA517E"/>
    <w:rsid w:val="00AA653D"/>
    <w:rsid w:val="00AB4ACC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020A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6A58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17CD"/>
    <w:rsid w:val="00BA235F"/>
    <w:rsid w:val="00BA45C3"/>
    <w:rsid w:val="00BA7D5F"/>
    <w:rsid w:val="00BB11BC"/>
    <w:rsid w:val="00BC7EE3"/>
    <w:rsid w:val="00BD2445"/>
    <w:rsid w:val="00BD4B75"/>
    <w:rsid w:val="00BD5D83"/>
    <w:rsid w:val="00BE1F60"/>
    <w:rsid w:val="00BE5659"/>
    <w:rsid w:val="00BF15FF"/>
    <w:rsid w:val="00BF1ED0"/>
    <w:rsid w:val="00BF51EE"/>
    <w:rsid w:val="00BF721E"/>
    <w:rsid w:val="00BF7956"/>
    <w:rsid w:val="00C02070"/>
    <w:rsid w:val="00C02A9F"/>
    <w:rsid w:val="00C02F79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3D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724"/>
    <w:rsid w:val="00C82BD7"/>
    <w:rsid w:val="00C83199"/>
    <w:rsid w:val="00C95773"/>
    <w:rsid w:val="00C963E0"/>
    <w:rsid w:val="00C9717B"/>
    <w:rsid w:val="00C97C42"/>
    <w:rsid w:val="00CA0F42"/>
    <w:rsid w:val="00CA78C3"/>
    <w:rsid w:val="00CB0A4E"/>
    <w:rsid w:val="00CB7163"/>
    <w:rsid w:val="00CB7187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5B71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27040"/>
    <w:rsid w:val="00D31E6B"/>
    <w:rsid w:val="00D323A9"/>
    <w:rsid w:val="00D342DF"/>
    <w:rsid w:val="00D41220"/>
    <w:rsid w:val="00D41D28"/>
    <w:rsid w:val="00D44406"/>
    <w:rsid w:val="00D445AA"/>
    <w:rsid w:val="00D448E3"/>
    <w:rsid w:val="00D44AC7"/>
    <w:rsid w:val="00D50F5B"/>
    <w:rsid w:val="00D521B0"/>
    <w:rsid w:val="00D52AE9"/>
    <w:rsid w:val="00D60FEC"/>
    <w:rsid w:val="00D612CD"/>
    <w:rsid w:val="00D74F43"/>
    <w:rsid w:val="00D762CD"/>
    <w:rsid w:val="00D936AE"/>
    <w:rsid w:val="00D952D8"/>
    <w:rsid w:val="00D95463"/>
    <w:rsid w:val="00D95679"/>
    <w:rsid w:val="00D97A41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52D0"/>
    <w:rsid w:val="00F06E9D"/>
    <w:rsid w:val="00F07185"/>
    <w:rsid w:val="00F212C3"/>
    <w:rsid w:val="00F21DF2"/>
    <w:rsid w:val="00F23659"/>
    <w:rsid w:val="00F26F5E"/>
    <w:rsid w:val="00F30473"/>
    <w:rsid w:val="00F4286F"/>
    <w:rsid w:val="00F44003"/>
    <w:rsid w:val="00F46E9C"/>
    <w:rsid w:val="00F4706B"/>
    <w:rsid w:val="00F47987"/>
    <w:rsid w:val="00F55DF9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56E"/>
    <w:rsid w:val="00F92F09"/>
    <w:rsid w:val="00F96BF8"/>
    <w:rsid w:val="00F97200"/>
    <w:rsid w:val="00F97320"/>
    <w:rsid w:val="00FA23C4"/>
    <w:rsid w:val="00FA33EB"/>
    <w:rsid w:val="00FA35B3"/>
    <w:rsid w:val="00FA4E33"/>
    <w:rsid w:val="00FA5265"/>
    <w:rsid w:val="00FB203E"/>
    <w:rsid w:val="00FB3074"/>
    <w:rsid w:val="00FB3E05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2AF2"/>
    <w:rsid w:val="00FD51DF"/>
    <w:rsid w:val="00FD7558"/>
    <w:rsid w:val="00FD7C1E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A16354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55DF9"/>
    <w:pPr>
      <w:spacing w:line="480" w:lineRule="exact"/>
      <w:contextualSpacing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55DF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Title">
    <w:name w:val="Title"/>
    <w:basedOn w:val="Normal"/>
    <w:link w:val="TitleChar"/>
    <w:qFormat/>
    <w:rsid w:val="00925C83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925C83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925C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E8A05FC0A0454786DB4915F5773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3553A-C31A-4B6C-AC43-81A50F209F65}"/>
      </w:docPartPr>
      <w:docPartBody>
        <w:p w:rsidR="007A3F6C" w:rsidRDefault="007A3F6C" w:rsidP="007A3F6C">
          <w:pPr>
            <w:pStyle w:val="27E8A05FC0A0454786DB4915F5773CD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40CE7F34B7D4A1281B3C20913B34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4F1E-9A32-45F1-99B5-3B852ABEAB24}"/>
      </w:docPartPr>
      <w:docPartBody>
        <w:p w:rsidR="007A3F6C" w:rsidRDefault="007A3F6C" w:rsidP="007A3F6C">
          <w:pPr>
            <w:pStyle w:val="A40CE7F34B7D4A1281B3C20913B34F2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B82BE4944994EBA859F80DA36C72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39427-458B-4EA9-A652-FBBA82F8703F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EDDFCE086EA04B3FB35FE96AE8AE3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9B4AF-DE3B-4BC6-881D-C876DC1FC89E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1764BDB6D04F4BAB81547CD259E93E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B4825-FDE6-46FA-B053-5255728AF52A}"/>
      </w:docPartPr>
      <w:docPartBody>
        <w:p w:rsidR="005333CD" w:rsidRDefault="007A5781" w:rsidP="007A5781">
          <w:pPr>
            <w:pStyle w:val="1764BDB6D04F4BAB81547CD259E93EC6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DC5C9E3528B24E99B06D67E5478E9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1B656F-E2EB-4367-AB20-87CECD864756}"/>
      </w:docPartPr>
      <w:docPartBody>
        <w:p w:rsidR="005333CD" w:rsidRDefault="007A5781" w:rsidP="007A5781">
          <w:pPr>
            <w:pStyle w:val="DC5C9E3528B24E99B06D67E5478E9B60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47B681D982B7484A880DE7F6114D2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3B1CC-35C5-4EFF-8B94-D52FB7F6F411}"/>
      </w:docPartPr>
      <w:docPartBody>
        <w:p w:rsidR="005333CD" w:rsidRDefault="007A5781" w:rsidP="007A5781">
          <w:pPr>
            <w:pStyle w:val="47B681D982B7484A880DE7F6114D23A9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3E0538D1C69C4AD193AD80B81992A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03F08-6659-4BE5-B51E-B20839850979}"/>
      </w:docPartPr>
      <w:docPartBody>
        <w:p w:rsidR="005333CD" w:rsidRDefault="007A5781" w:rsidP="007A5781">
          <w:pPr>
            <w:pStyle w:val="3E0538D1C69C4AD193AD80B81992AC2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6472C"/>
    <w:rsid w:val="001F56F4"/>
    <w:rsid w:val="00247826"/>
    <w:rsid w:val="00263EF0"/>
    <w:rsid w:val="002B2967"/>
    <w:rsid w:val="002F51A8"/>
    <w:rsid w:val="003A1AE6"/>
    <w:rsid w:val="003C064C"/>
    <w:rsid w:val="003D7AF8"/>
    <w:rsid w:val="00454E36"/>
    <w:rsid w:val="00462B5E"/>
    <w:rsid w:val="005333CD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A5781"/>
    <w:rsid w:val="007E2E66"/>
    <w:rsid w:val="008714ED"/>
    <w:rsid w:val="008B6B71"/>
    <w:rsid w:val="008C1EB3"/>
    <w:rsid w:val="008F3FA2"/>
    <w:rsid w:val="009133ED"/>
    <w:rsid w:val="0092096F"/>
    <w:rsid w:val="00925CE1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578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58F990A1196D497581429A50836C8F73">
    <w:name w:val="58F990A1196D497581429A50836C8F73"/>
    <w:rsid w:val="001F56F4"/>
    <w:pPr>
      <w:spacing w:after="160" w:line="259" w:lineRule="auto"/>
    </w:pPr>
  </w:style>
  <w:style w:type="paragraph" w:customStyle="1" w:styleId="72E69F76647C49B58FAA9805BB9D7849">
    <w:name w:val="72E69F76647C49B58FAA9805BB9D7849"/>
    <w:rsid w:val="001F56F4"/>
    <w:pPr>
      <w:spacing w:after="160" w:line="259" w:lineRule="auto"/>
    </w:pPr>
  </w:style>
  <w:style w:type="paragraph" w:customStyle="1" w:styleId="120D539B8EEA43AF875E8F82ECDAB8CE">
    <w:name w:val="120D539B8EEA43AF875E8F82ECDAB8CE"/>
    <w:rsid w:val="001F56F4"/>
    <w:pPr>
      <w:spacing w:after="160" w:line="259" w:lineRule="auto"/>
    </w:pPr>
  </w:style>
  <w:style w:type="paragraph" w:customStyle="1" w:styleId="4223B36436C84A189B486156B8F6A0C1">
    <w:name w:val="4223B36436C84A189B486156B8F6A0C1"/>
    <w:rsid w:val="007A5781"/>
    <w:pPr>
      <w:spacing w:after="160" w:line="259" w:lineRule="auto"/>
    </w:pPr>
  </w:style>
  <w:style w:type="paragraph" w:customStyle="1" w:styleId="1764BDB6D04F4BAB81547CD259E93EC6">
    <w:name w:val="1764BDB6D04F4BAB81547CD259E93EC6"/>
    <w:rsid w:val="007A5781"/>
    <w:pPr>
      <w:spacing w:after="160" w:line="259" w:lineRule="auto"/>
    </w:pPr>
  </w:style>
  <w:style w:type="paragraph" w:customStyle="1" w:styleId="DC5C9E3528B24E99B06D67E5478E9B60">
    <w:name w:val="DC5C9E3528B24E99B06D67E5478E9B60"/>
    <w:rsid w:val="007A5781"/>
    <w:pPr>
      <w:spacing w:after="160" w:line="259" w:lineRule="auto"/>
    </w:pPr>
  </w:style>
  <w:style w:type="paragraph" w:customStyle="1" w:styleId="47B681D982B7484A880DE7F6114D23A9">
    <w:name w:val="47B681D982B7484A880DE7F6114D23A9"/>
    <w:rsid w:val="007A5781"/>
    <w:pPr>
      <w:spacing w:after="160" w:line="259" w:lineRule="auto"/>
    </w:pPr>
  </w:style>
  <w:style w:type="paragraph" w:customStyle="1" w:styleId="3E0538D1C69C4AD193AD80B81992AC22">
    <w:name w:val="3E0538D1C69C4AD193AD80B81992AC22"/>
    <w:rsid w:val="007A578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A7A11-E7BC-40C9-A9FB-7738E8A3813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F27D865-3C61-472D-926A-47698BC3F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5</Pages>
  <Words>650</Words>
  <Characters>3711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CPCCBC4003A Select and prepare a construction contract</vt:lpstr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CPCCBC4003A Select and prepare a construction contract</dc:title>
  <dc:subject>CPCCBC4016A Administer a construction contract</dc:subject>
  <dc:creator>Michelle Curro</dc:creator>
  <cp:keywords>CPCCBC4032A Apply contract law to sales processes</cp:keywords>
  <cp:lastModifiedBy>Ante Begic</cp:lastModifiedBy>
  <cp:revision>2</cp:revision>
  <cp:lastPrinted>2018-10-23T02:12:00Z</cp:lastPrinted>
  <dcterms:created xsi:type="dcterms:W3CDTF">2019-09-17T01:20:00Z</dcterms:created>
  <dcterms:modified xsi:type="dcterms:W3CDTF">2019-09-17T01:20:00Z</dcterms:modified>
  <cp:category/>
  <cp:contentStatus>v2-0_25/10/2018</cp:contentStatus>
</cp:coreProperties>
</file>