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438C37C7" w:rsidR="00677444" w:rsidRPr="004932A4" w:rsidRDefault="00766A6A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1713E">
            <w:rPr>
              <w:szCs w:val="32"/>
            </w:rPr>
            <w:t>BSBCMM411 Make presentations &amp;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2DF5DE12" w:rsidR="004C3241" w:rsidRDefault="00766A6A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1713E">
            <w:rPr>
              <w:szCs w:val="32"/>
            </w:rPr>
            <w:t>BSBWRT411 Write complex documents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1B3E7250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1713E">
            <w:rPr>
              <w:rFonts w:ascii="Arial" w:hAnsi="Arial" w:cs="Arial"/>
              <w:i/>
              <w:sz w:val="18"/>
              <w:szCs w:val="18"/>
            </w:rPr>
            <w:t>BSBCMM411 Make presentations &amp;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1713E">
            <w:rPr>
              <w:rFonts w:ascii="Arial" w:hAnsi="Arial" w:cs="Arial"/>
              <w:i/>
              <w:sz w:val="18"/>
              <w:szCs w:val="18"/>
            </w:rPr>
            <w:t>BSBWRT411 Write complex documents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68474F" w:rsidRDefault="00A4462D">
      <w:pPr>
        <w:jc w:val="left"/>
        <w:rPr>
          <w:rFonts w:ascii="Arial" w:hAnsi="Arial" w:cs="Arial"/>
          <w:sz w:val="20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5C33DC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5C33DC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5C33DC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68474F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64069804" w:edGrp="everyone"/>
            <w:permEnd w:id="2064069804"/>
          </w:p>
        </w:tc>
      </w:tr>
      <w:tr w:rsidR="00616EAE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616EAE" w:rsidRPr="00C15CA8" w:rsidRDefault="00616EAE" w:rsidP="00616EAE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13004026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32412299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4869CC6E" w:rsidR="00616EAE" w:rsidRPr="0068474F" w:rsidRDefault="00616EAE" w:rsidP="00616EAE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DD47CF7" wp14:editId="7BCAE3DF">
                      <wp:extent cx="3913549" cy="360000"/>
                      <wp:effectExtent l="0" t="0" r="0" b="2540"/>
                      <wp:docPr id="1909287940" name="Picture 1909287940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30040261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2279E5BB" w:rsidR="00A4462D" w:rsidRPr="004C3241" w:rsidRDefault="00766A6A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1713E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A1713E">
              <w:rPr>
                <w:rFonts w:ascii="Arial" w:hAnsi="Arial" w:cs="Arial"/>
                <w:sz w:val="20"/>
              </w:rPr>
              <w:t xml:space="preserve"> </w:t>
            </w:r>
            <w:r w:rsidR="00A4462D" w:rsidRPr="00A1713E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A1713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616EAE" w:rsidRPr="004C3241" w14:paraId="7F3F0CED" w14:textId="77777777" w:rsidTr="00F32E1D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55FE3F2D" w:rsidR="00616EAE" w:rsidRPr="00C15CA8" w:rsidRDefault="00616EAE" w:rsidP="00616EA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470184117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5BC0DA94" w:rsidR="00616EAE" w:rsidRPr="00C15CA8" w:rsidRDefault="00766A6A" w:rsidP="00616EA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7FDFC60D066D4141B29DF365D65AA7E7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616EA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470184117"/>
          </w:p>
        </w:tc>
        <w:permStart w:id="1486637673" w:edGrp="everyone"/>
        <w:tc>
          <w:tcPr>
            <w:tcW w:w="2095" w:type="dxa"/>
            <w:vAlign w:val="center"/>
          </w:tcPr>
          <w:p w14:paraId="7AEB95E0" w14:textId="214B9BB5" w:rsidR="00616EAE" w:rsidRPr="004C3241" w:rsidRDefault="00766A6A" w:rsidP="00616EA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EA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86637673"/>
              </w:sdtContent>
            </w:sdt>
            <w:r w:rsidR="00616EAE" w:rsidRPr="004C3241">
              <w:rPr>
                <w:rFonts w:ascii="Arial" w:hAnsi="Arial" w:cs="Arial"/>
                <w:sz w:val="20"/>
              </w:rPr>
              <w:t xml:space="preserve"> </w:t>
            </w:r>
            <w:r w:rsidR="00616EA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6B7D9F3B" w:rsidR="00616EAE" w:rsidRPr="004C3241" w:rsidRDefault="00766A6A" w:rsidP="00616EA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25711933" w:edGrp="everyone"/>
                <w:r w:rsidR="00616EA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25711933"/>
            <w:r w:rsidR="00616EAE" w:rsidRPr="004C3241">
              <w:rPr>
                <w:rFonts w:ascii="Arial" w:hAnsi="Arial" w:cs="Arial"/>
                <w:sz w:val="20"/>
              </w:rPr>
              <w:t xml:space="preserve"> </w:t>
            </w:r>
            <w:r w:rsidR="00616EA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16EAE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3D9F6EEB" w:rsidR="00616EAE" w:rsidRPr="00C15CA8" w:rsidRDefault="00616EAE" w:rsidP="00616EA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Quiz</w:t>
            </w:r>
          </w:p>
        </w:tc>
        <w:permStart w:id="1945390417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189F4C01" w:rsidR="00616EAE" w:rsidRPr="00C15CA8" w:rsidRDefault="00766A6A" w:rsidP="00616EA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6CACA6ED34DD4DF0A0364645BFDFB53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616EA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945390417"/>
          </w:p>
        </w:tc>
        <w:permStart w:id="1909331895" w:edGrp="everyone"/>
        <w:tc>
          <w:tcPr>
            <w:tcW w:w="2095" w:type="dxa"/>
            <w:vAlign w:val="center"/>
          </w:tcPr>
          <w:p w14:paraId="3387724F" w14:textId="3A230A5A" w:rsidR="00616EAE" w:rsidRDefault="00766A6A" w:rsidP="00616EA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EA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09331895"/>
              </w:sdtContent>
            </w:sdt>
            <w:r w:rsidR="00616EAE" w:rsidRPr="004C3241">
              <w:rPr>
                <w:rFonts w:ascii="Arial" w:hAnsi="Arial" w:cs="Arial"/>
                <w:sz w:val="20"/>
              </w:rPr>
              <w:t xml:space="preserve"> </w:t>
            </w:r>
            <w:r w:rsidR="00616EA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1E2CE7C1" w:rsidR="00616EAE" w:rsidRDefault="00766A6A" w:rsidP="00616EA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78278116" w:edGrp="everyone"/>
                <w:r w:rsidR="00616EA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78278116"/>
            <w:r w:rsidR="00616EAE" w:rsidRPr="004C3241">
              <w:rPr>
                <w:rFonts w:ascii="Arial" w:hAnsi="Arial" w:cs="Arial"/>
                <w:sz w:val="20"/>
              </w:rPr>
              <w:t xml:space="preserve"> </w:t>
            </w:r>
            <w:r w:rsidR="00616EA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16EAE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616EAE" w:rsidRPr="00C15CA8" w:rsidRDefault="00616EAE" w:rsidP="00616EA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471757251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0EFD53C8" w:rsidR="00616EAE" w:rsidRPr="00C15CA8" w:rsidRDefault="00766A6A" w:rsidP="00616EA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D5D3269040E446D187B802EC600136E8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616EA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471757251"/>
          </w:p>
        </w:tc>
        <w:permStart w:id="562831936" w:edGrp="everyone"/>
        <w:tc>
          <w:tcPr>
            <w:tcW w:w="2095" w:type="dxa"/>
            <w:vAlign w:val="center"/>
          </w:tcPr>
          <w:p w14:paraId="1708E32B" w14:textId="3A7BC4DA" w:rsidR="00616EAE" w:rsidRPr="004C3241" w:rsidRDefault="00766A6A" w:rsidP="00616EA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EAE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62831936"/>
              </w:sdtContent>
            </w:sdt>
            <w:r w:rsidR="00616EAE" w:rsidRPr="004C3241">
              <w:rPr>
                <w:rFonts w:ascii="Arial" w:hAnsi="Arial" w:cs="Arial"/>
                <w:sz w:val="20"/>
              </w:rPr>
              <w:t xml:space="preserve"> </w:t>
            </w:r>
            <w:r w:rsidR="00616EA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2E58E331" w:rsidR="00616EAE" w:rsidRPr="004C3241" w:rsidRDefault="00766A6A" w:rsidP="00616EA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00161909" w:edGrp="everyone"/>
                <w:r w:rsidR="00616EA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00161909"/>
            <w:r w:rsidR="00616EAE" w:rsidRPr="004C3241">
              <w:rPr>
                <w:rFonts w:ascii="Arial" w:hAnsi="Arial" w:cs="Arial"/>
                <w:sz w:val="20"/>
              </w:rPr>
              <w:t xml:space="preserve"> </w:t>
            </w:r>
            <w:r w:rsidR="00616EA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16EAE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4622398F" w:rsidR="00616EAE" w:rsidRPr="00C15CA8" w:rsidRDefault="00616EAE" w:rsidP="00616EAE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r w:rsidR="00890139" w:rsidRPr="00890139">
              <w:rPr>
                <w:rFonts w:ascii="Arial" w:hAnsi="Arial" w:cs="Arial"/>
                <w:b/>
                <w:sz w:val="18"/>
                <w:szCs w:val="18"/>
              </w:rPr>
              <w:t>BSBCMM411</w:t>
            </w:r>
            <w:r w:rsidR="00890139">
              <w:rPr>
                <w:rFonts w:ascii="Arial" w:hAnsi="Arial" w:cs="Arial"/>
                <w:b/>
                <w:sz w:val="18"/>
                <w:szCs w:val="18"/>
              </w:rPr>
              <w:t xml:space="preserve"> &amp; </w:t>
            </w:r>
            <w:r w:rsidR="00890139" w:rsidRPr="00890139">
              <w:rPr>
                <w:rFonts w:ascii="Arial" w:hAnsi="Arial" w:cs="Arial"/>
                <w:b/>
                <w:sz w:val="18"/>
                <w:szCs w:val="18"/>
              </w:rPr>
              <w:t>BSBWRT411</w:t>
            </w:r>
          </w:p>
        </w:tc>
        <w:permStart w:id="1340220176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603E1FC6" w:rsidR="00616EAE" w:rsidRPr="00C15CA8" w:rsidRDefault="00766A6A" w:rsidP="00616EAE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3AC0D14F0B4D417BB9128F1512F8E59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616EA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40220176"/>
          </w:p>
        </w:tc>
        <w:permStart w:id="639071040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751911D9" w:rsidR="00616EAE" w:rsidRPr="004C3241" w:rsidRDefault="00766A6A" w:rsidP="00616EA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EA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639071040"/>
              </w:sdtContent>
            </w:sdt>
            <w:r w:rsidR="00616EA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16EAE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481581752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69DA4E41" w:rsidR="00616EAE" w:rsidRPr="004C3241" w:rsidRDefault="00766A6A" w:rsidP="00616EA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EA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481581752"/>
              </w:sdtContent>
            </w:sdt>
            <w:r w:rsidR="00616EA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16EAE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0556C4E0" w14:textId="77777777" w:rsidR="00616EAE" w:rsidRPr="00383881" w:rsidRDefault="00766A6A" w:rsidP="00616EA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18922485" w:edGrp="everyone"/>
                <w:r w:rsidR="00616EAE" w:rsidRPr="0038388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18922485"/>
              </w:sdtContent>
            </w:sdt>
            <w:r w:rsidR="00616EAE" w:rsidRPr="00383881">
              <w:rPr>
                <w:rFonts w:ascii="Arial" w:hAnsi="Arial" w:cs="Arial"/>
                <w:sz w:val="20"/>
              </w:rPr>
              <w:t xml:space="preserve"> </w:t>
            </w:r>
            <w:r w:rsidR="00616EAE" w:rsidRPr="00383881">
              <w:rPr>
                <w:rFonts w:ascii="Arial" w:hAnsi="Arial" w:cs="Arial"/>
                <w:sz w:val="18"/>
                <w:szCs w:val="18"/>
              </w:rPr>
              <w:t>Quiz</w:t>
            </w:r>
          </w:p>
          <w:p w14:paraId="31F60E55" w14:textId="37AABCF2" w:rsidR="00630215" w:rsidRPr="00616EAE" w:rsidRDefault="00766A6A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25351852" w:edGrp="everyone"/>
                <w:r w:rsidR="00616EAE" w:rsidRPr="0038388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25351852"/>
              </w:sdtContent>
            </w:sdt>
            <w:r w:rsidR="00616EAE" w:rsidRPr="00383881">
              <w:rPr>
                <w:rFonts w:ascii="Arial" w:hAnsi="Arial" w:cs="Arial"/>
                <w:sz w:val="20"/>
              </w:rPr>
              <w:t xml:space="preserve"> </w:t>
            </w:r>
            <w:r w:rsidR="00616EAE" w:rsidRPr="00383881"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721956107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D98606" w14:textId="507A7C9C" w:rsidR="00416046" w:rsidRPr="000C48A6" w:rsidRDefault="00766A6A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EAE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21956107"/>
            <w:r w:rsidR="00416046" w:rsidRPr="000C48A6">
              <w:rPr>
                <w:rFonts w:ascii="Arial" w:hAnsi="Arial" w:cs="Arial"/>
                <w:sz w:val="20"/>
              </w:rPr>
              <w:t xml:space="preserve"> </w:t>
            </w:r>
            <w:r w:rsidR="00416046" w:rsidRPr="000C48A6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4790AC45" w14:textId="7C97A1D5" w:rsidR="00416046" w:rsidRPr="000C48A6" w:rsidRDefault="00766A6A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74821491" w:edGrp="everyone"/>
                <w:r w:rsidR="00416046" w:rsidRPr="000C48A6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74821491"/>
              </w:sdtContent>
            </w:sdt>
            <w:r w:rsidR="00416046" w:rsidRPr="000C48A6">
              <w:rPr>
                <w:rFonts w:ascii="Arial" w:hAnsi="Arial" w:cs="Arial"/>
                <w:sz w:val="20"/>
              </w:rPr>
              <w:t xml:space="preserve"> </w:t>
            </w:r>
            <w:r w:rsidR="000C48A6">
              <w:rPr>
                <w:rFonts w:ascii="Arial" w:hAnsi="Arial" w:cs="Arial"/>
                <w:sz w:val="20"/>
              </w:rPr>
              <w:t>P</w:t>
            </w:r>
            <w:r w:rsidR="000C48A6" w:rsidRPr="000C48A6">
              <w:rPr>
                <w:rFonts w:ascii="Arial" w:hAnsi="Arial" w:cs="Arial"/>
                <w:sz w:val="18"/>
                <w:szCs w:val="18"/>
              </w:rPr>
              <w:t>resentation reflection notes</w:t>
            </w:r>
            <w:r w:rsidR="000C48A6">
              <w:rPr>
                <w:rFonts w:ascii="Arial" w:hAnsi="Arial" w:cs="Arial"/>
                <w:sz w:val="18"/>
                <w:szCs w:val="18"/>
              </w:rPr>
              <w:t xml:space="preserve"> x 2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68474F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69378490" w:edGrp="everyone"/>
            <w:permEnd w:id="269378490"/>
          </w:p>
        </w:tc>
      </w:tr>
      <w:tr w:rsidR="00616EAE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616EAE" w:rsidRPr="00C15CA8" w:rsidRDefault="00616EAE" w:rsidP="00616EA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202515259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784347742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7C0693F8" w:rsidR="00616EAE" w:rsidRPr="0068474F" w:rsidRDefault="00616EAE" w:rsidP="00616EAE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236789CE" wp14:editId="561E6F4A">
                      <wp:extent cx="3913549" cy="360000"/>
                      <wp:effectExtent l="0" t="0" r="0" b="2540"/>
                      <wp:docPr id="1435904079" name="Picture 1435904079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25152597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592963D" w14:textId="4E7283E2" w:rsidR="00787509" w:rsidRPr="004932A4" w:rsidRDefault="00766A6A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1713E">
            <w:rPr>
              <w:szCs w:val="32"/>
            </w:rPr>
            <w:t>BSBCMM411 Make presentations &amp;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796B8894" w:rsidR="00787509" w:rsidRDefault="00766A6A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1713E">
            <w:rPr>
              <w:szCs w:val="32"/>
            </w:rPr>
            <w:t>BSBWRT411 Write complex documents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68474F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77749103" w:edGrp="everyone"/>
            <w:permEnd w:id="1077749103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5C33DC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5C33DC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5C33DC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4CDE2E8D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DD3735" w:rsidRPr="00BA4D9F" w14:paraId="71CA292D" w14:textId="77777777" w:rsidTr="00C83AB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95C3781" w14:textId="77777777" w:rsidR="00DD3735" w:rsidRPr="00750D30" w:rsidRDefault="00DD3735" w:rsidP="00C83AB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DD3735" w:rsidRPr="00BA4D9F" w14:paraId="0D8B2CD5" w14:textId="77777777" w:rsidTr="00C83AB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9A90F7" w14:textId="77777777" w:rsidR="00DD3735" w:rsidRPr="00DE303D" w:rsidRDefault="00DD3735" w:rsidP="00C83AB7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0BB84A0C" w14:textId="77777777" w:rsidR="00DD3735" w:rsidRPr="00DE303D" w:rsidRDefault="00DD3735" w:rsidP="00DD373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37FD5AA5" w14:textId="77777777" w:rsidR="00DD3735" w:rsidRPr="00750D30" w:rsidRDefault="00DD3735" w:rsidP="00DD3735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DD3735" w:rsidRPr="00BE6808" w14:paraId="51534150" w14:textId="77777777" w:rsidTr="00C83AB7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43A665" w14:textId="77777777" w:rsidR="00DD3735" w:rsidRPr="00BE6808" w:rsidRDefault="00DD3735" w:rsidP="00C83AB7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497287665" w:edGrp="everyone"/>
            <w:permEnd w:id="497287665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1772BBE0" w:rsidR="00920F6C" w:rsidRPr="001F0177" w:rsidRDefault="00920F6C" w:rsidP="001F0177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  <w:r w:rsidR="001F0177">
        <w:rPr>
          <w:rFonts w:cs="Arial"/>
          <w:b w:val="0"/>
          <w:bCs/>
          <w:sz w:val="22"/>
          <w:szCs w:val="22"/>
        </w:rPr>
        <w:t xml:space="preserve"> For example, in Queensland refer to </w:t>
      </w:r>
      <w:hyperlink r:id="rId14" w:history="1">
        <w:r w:rsidR="001F0177" w:rsidRPr="001F0177">
          <w:rPr>
            <w:rStyle w:val="Hyperlink"/>
            <w:b w:val="0"/>
            <w:bCs/>
            <w:sz w:val="22"/>
            <w:szCs w:val="22"/>
          </w:rPr>
          <w:t>https://www.worksafe.qld.gov.au/</w:t>
        </w:r>
      </w:hyperlink>
    </w:p>
    <w:p w14:paraId="4DAA1DAD" w14:textId="77777777" w:rsidR="00920F6C" w:rsidRDefault="00920F6C" w:rsidP="00920F6C">
      <w:pPr>
        <w:pStyle w:val="11CSTCPLQuestionBullet"/>
        <w:rPr>
          <w:sz w:val="22"/>
          <w:szCs w:val="22"/>
        </w:rPr>
      </w:pPr>
    </w:p>
    <w:p w14:paraId="19D0E439" w14:textId="77777777" w:rsidR="003F7111" w:rsidRPr="00BE22CD" w:rsidRDefault="003F7111" w:rsidP="003F711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3F7111" w:rsidRPr="00DD1A2A" w14:paraId="33649A97" w14:textId="77777777" w:rsidTr="00FE0961">
        <w:tc>
          <w:tcPr>
            <w:tcW w:w="9235" w:type="dxa"/>
            <w:shd w:val="clear" w:color="auto" w:fill="232F84"/>
          </w:tcPr>
          <w:p w14:paraId="7DD01939" w14:textId="77777777" w:rsidR="003F7111" w:rsidRPr="00DD1A2A" w:rsidRDefault="003F7111" w:rsidP="005C33DC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0" w:name="_Ref35349341"/>
          </w:p>
        </w:tc>
        <w:bookmarkEnd w:id="0"/>
      </w:tr>
      <w:tr w:rsidR="003F7111" w:rsidRPr="00DD1A2A" w14:paraId="0E33D550" w14:textId="77777777" w:rsidTr="00FE0961">
        <w:trPr>
          <w:trHeight w:val="416"/>
        </w:trPr>
        <w:tc>
          <w:tcPr>
            <w:tcW w:w="9235" w:type="dxa"/>
            <w:shd w:val="clear" w:color="auto" w:fill="A1D7E1"/>
          </w:tcPr>
          <w:p w14:paraId="358B6880" w14:textId="77777777" w:rsidR="003F7111" w:rsidRDefault="003F7111" w:rsidP="00FE0961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methods for effectively planning for a presentation:</w:t>
            </w:r>
          </w:p>
          <w:p w14:paraId="4034C194" w14:textId="77777777" w:rsidR="003F7111" w:rsidRDefault="003F7111" w:rsidP="005C33DC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two (2) different audience types and explain why each would require a different presentation strategy, format and delivery method.</w:t>
            </w:r>
          </w:p>
          <w:p w14:paraId="42F324C1" w14:textId="77777777" w:rsidR="003F7111" w:rsidRPr="00DD0E0F" w:rsidRDefault="003F7111" w:rsidP="005C33DC">
            <w:pPr>
              <w:pStyle w:val="ListParagraph"/>
              <w:numPr>
                <w:ilvl w:val="1"/>
                <w:numId w:val="23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how locations, resources and personnel can influence your choices</w:t>
            </w:r>
          </w:p>
          <w:p w14:paraId="04D5DFBA" w14:textId="77777777" w:rsidR="003F7111" w:rsidRDefault="003F7111" w:rsidP="005C33DC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Using examples, explain three (3) aids and materials that can be used to support presentations. </w:t>
            </w:r>
          </w:p>
          <w:p w14:paraId="1BF48D5B" w14:textId="77777777" w:rsidR="003F7111" w:rsidRDefault="003F7111" w:rsidP="005C33DC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Provide an example to explain each of the listed legal requirements that should be considered when developing a presentation and aids/materials.</w:t>
            </w:r>
          </w:p>
          <w:p w14:paraId="0FDFAB09" w14:textId="77777777" w:rsidR="003F7111" w:rsidRDefault="003F7111" w:rsidP="005C33DC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Explain how an organisational style guide should be considered when formatting a presentation and aids/materials.</w:t>
            </w:r>
          </w:p>
          <w:p w14:paraId="12B13CFB" w14:textId="77777777" w:rsidR="003F7111" w:rsidRDefault="003F7111" w:rsidP="005C33DC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Explain the principles of effective oral, visual and written communication. </w:t>
            </w:r>
          </w:p>
          <w:p w14:paraId="347D3251" w14:textId="77777777" w:rsidR="003F7111" w:rsidRDefault="003F7111" w:rsidP="005C33DC">
            <w:pPr>
              <w:pStyle w:val="ListParagraph"/>
              <w:numPr>
                <w:ilvl w:val="1"/>
                <w:numId w:val="23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the importance of structuring/sequencing, summarising and emphasising points</w:t>
            </w:r>
          </w:p>
          <w:p w14:paraId="42000BB1" w14:textId="77777777" w:rsidR="003F7111" w:rsidRDefault="003F7111" w:rsidP="005C33DC">
            <w:pPr>
              <w:pStyle w:val="ListParagraph"/>
              <w:numPr>
                <w:ilvl w:val="1"/>
                <w:numId w:val="23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Provide examples of how persuasive communication techniques can be used to secure audience interest</w:t>
            </w:r>
          </w:p>
          <w:p w14:paraId="16CD5CF8" w14:textId="77777777" w:rsidR="003F7111" w:rsidRPr="00BB3F27" w:rsidRDefault="003F7111" w:rsidP="005C33DC">
            <w:pPr>
              <w:pStyle w:val="ListParagraph"/>
              <w:numPr>
                <w:ilvl w:val="1"/>
                <w:numId w:val="23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 w:rsidRPr="00BB3F27">
              <w:rPr>
                <w:rFonts w:ascii="Arial" w:hAnsi="Arial" w:cs="Arial"/>
                <w:sz w:val="22"/>
              </w:rPr>
              <w:t>Explain the importance of grammar</w:t>
            </w:r>
            <w:r>
              <w:rPr>
                <w:rFonts w:ascii="Arial" w:hAnsi="Arial" w:cs="Arial"/>
                <w:sz w:val="22"/>
              </w:rPr>
              <w:t>, punctuation</w:t>
            </w:r>
            <w:r w:rsidRPr="00BB3F27">
              <w:rPr>
                <w:rFonts w:ascii="Arial" w:hAnsi="Arial" w:cs="Arial"/>
                <w:sz w:val="22"/>
              </w:rPr>
              <w:t xml:space="preserve"> and spelling </w:t>
            </w:r>
            <w:r>
              <w:rPr>
                <w:rFonts w:ascii="Arial" w:hAnsi="Arial" w:cs="Arial"/>
                <w:sz w:val="22"/>
              </w:rPr>
              <w:t>to conveying meaning and intent</w:t>
            </w:r>
          </w:p>
          <w:p w14:paraId="5F745D80" w14:textId="77777777" w:rsidR="003F7111" w:rsidRPr="00E3431E" w:rsidRDefault="003F7111" w:rsidP="005C33DC">
            <w:pPr>
              <w:pStyle w:val="ListParagraph"/>
              <w:numPr>
                <w:ilvl w:val="1"/>
                <w:numId w:val="23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the importance of explaining jargon and acronyms</w:t>
            </w:r>
          </w:p>
        </w:tc>
      </w:tr>
    </w:tbl>
    <w:p w14:paraId="758B216C" w14:textId="77777777" w:rsidR="003F7111" w:rsidRPr="00DD1A2A" w:rsidRDefault="003F7111" w:rsidP="003F711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111" w:rsidRPr="00DD1A2A" w14:paraId="663DE532" w14:textId="77777777" w:rsidTr="00FE0961">
        <w:tc>
          <w:tcPr>
            <w:tcW w:w="9016" w:type="dxa"/>
            <w:shd w:val="clear" w:color="auto" w:fill="000000" w:themeFill="text1"/>
          </w:tcPr>
          <w:p w14:paraId="758E1162" w14:textId="77777777" w:rsidR="003F7111" w:rsidRPr="00DD1A2A" w:rsidRDefault="003F7111" w:rsidP="00FE096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Audience 1</w:t>
            </w:r>
          </w:p>
        </w:tc>
      </w:tr>
      <w:tr w:rsidR="003F7111" w:rsidRPr="00DD1A2A" w14:paraId="4AEE343E" w14:textId="77777777" w:rsidTr="00FE0961">
        <w:tc>
          <w:tcPr>
            <w:tcW w:w="9016" w:type="dxa"/>
            <w:shd w:val="clear" w:color="auto" w:fill="D9D9D9"/>
          </w:tcPr>
          <w:p w14:paraId="6F8E8E18" w14:textId="77777777" w:rsidR="003F7111" w:rsidRPr="00DD1A2A" w:rsidRDefault="003F7111" w:rsidP="00FE0961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Audience description</w:t>
            </w:r>
          </w:p>
        </w:tc>
      </w:tr>
      <w:tr w:rsidR="003F7111" w:rsidRPr="00DD3735" w14:paraId="725DECF9" w14:textId="77777777" w:rsidTr="00FE0961">
        <w:trPr>
          <w:trHeight w:val="794"/>
        </w:trPr>
        <w:tc>
          <w:tcPr>
            <w:tcW w:w="9016" w:type="dxa"/>
          </w:tcPr>
          <w:p w14:paraId="64B79863" w14:textId="77777777" w:rsidR="003F7111" w:rsidRPr="00DD3735" w:rsidRDefault="003F7111" w:rsidP="00DD3735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648562105" w:edGrp="everyone"/>
            <w:permEnd w:id="1648562105"/>
          </w:p>
        </w:tc>
      </w:tr>
      <w:tr w:rsidR="003F7111" w:rsidRPr="00DD1A2A" w14:paraId="275F2E26" w14:textId="77777777" w:rsidTr="00FE0961">
        <w:tc>
          <w:tcPr>
            <w:tcW w:w="9016" w:type="dxa"/>
            <w:shd w:val="clear" w:color="auto" w:fill="D9D9D9"/>
          </w:tcPr>
          <w:p w14:paraId="1858F296" w14:textId="77777777" w:rsidR="003F7111" w:rsidRPr="00DD1A2A" w:rsidRDefault="003F7111" w:rsidP="00FE096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Explain appropriate strategy, format and delivery method</w:t>
            </w:r>
          </w:p>
        </w:tc>
      </w:tr>
      <w:tr w:rsidR="003F7111" w:rsidRPr="00DD3735" w14:paraId="6C94AD63" w14:textId="77777777" w:rsidTr="00FE0961">
        <w:trPr>
          <w:trHeight w:val="1304"/>
        </w:trPr>
        <w:tc>
          <w:tcPr>
            <w:tcW w:w="9016" w:type="dxa"/>
          </w:tcPr>
          <w:p w14:paraId="17672F77" w14:textId="77777777" w:rsidR="003F7111" w:rsidRPr="00DD3735" w:rsidRDefault="003F7111" w:rsidP="00DD3735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282424487" w:edGrp="everyone"/>
            <w:permEnd w:id="1282424487"/>
          </w:p>
        </w:tc>
      </w:tr>
    </w:tbl>
    <w:p w14:paraId="1ECCA1E8" w14:textId="77777777" w:rsidR="003F7111" w:rsidRPr="00DD1A2A" w:rsidRDefault="003F7111" w:rsidP="003F711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111" w:rsidRPr="00DD1A2A" w14:paraId="6B485DBA" w14:textId="77777777" w:rsidTr="00FE0961">
        <w:tc>
          <w:tcPr>
            <w:tcW w:w="9016" w:type="dxa"/>
            <w:shd w:val="clear" w:color="auto" w:fill="000000" w:themeFill="text1"/>
          </w:tcPr>
          <w:p w14:paraId="2B6C0D56" w14:textId="77777777" w:rsidR="003F7111" w:rsidRPr="00DD1A2A" w:rsidRDefault="003F7111" w:rsidP="00FE096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Audience 2</w:t>
            </w:r>
          </w:p>
        </w:tc>
      </w:tr>
      <w:tr w:rsidR="003F7111" w:rsidRPr="00DD1A2A" w14:paraId="142D55F9" w14:textId="77777777" w:rsidTr="00FE0961">
        <w:tc>
          <w:tcPr>
            <w:tcW w:w="9016" w:type="dxa"/>
            <w:shd w:val="clear" w:color="auto" w:fill="D9D9D9"/>
          </w:tcPr>
          <w:p w14:paraId="52409F55" w14:textId="77777777" w:rsidR="003F7111" w:rsidRPr="00DD1A2A" w:rsidRDefault="003F7111" w:rsidP="00FE0961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Audience description</w:t>
            </w:r>
          </w:p>
        </w:tc>
      </w:tr>
      <w:tr w:rsidR="003F7111" w:rsidRPr="00DD3735" w14:paraId="60098577" w14:textId="77777777" w:rsidTr="00FE0961">
        <w:trPr>
          <w:trHeight w:val="794"/>
        </w:trPr>
        <w:tc>
          <w:tcPr>
            <w:tcW w:w="9016" w:type="dxa"/>
          </w:tcPr>
          <w:p w14:paraId="16E8120F" w14:textId="77777777" w:rsidR="003F7111" w:rsidRPr="00DD3735" w:rsidRDefault="003F7111" w:rsidP="00DD3735">
            <w:pPr>
              <w:keepNext/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973437233" w:edGrp="everyone"/>
            <w:permEnd w:id="1973437233"/>
          </w:p>
        </w:tc>
      </w:tr>
      <w:tr w:rsidR="003F7111" w:rsidRPr="00DD1A2A" w14:paraId="2FB0C37E" w14:textId="77777777" w:rsidTr="00FE0961">
        <w:tc>
          <w:tcPr>
            <w:tcW w:w="9016" w:type="dxa"/>
            <w:shd w:val="clear" w:color="auto" w:fill="D9D9D9"/>
          </w:tcPr>
          <w:p w14:paraId="68521306" w14:textId="77777777" w:rsidR="003F7111" w:rsidRPr="00DD1A2A" w:rsidRDefault="003F7111" w:rsidP="00FE096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Explain appropriate strategy, format and delivery method</w:t>
            </w:r>
          </w:p>
        </w:tc>
      </w:tr>
      <w:tr w:rsidR="003F7111" w:rsidRPr="00DD3735" w14:paraId="549F5CFF" w14:textId="77777777" w:rsidTr="00FE0961">
        <w:trPr>
          <w:trHeight w:val="1587"/>
        </w:trPr>
        <w:tc>
          <w:tcPr>
            <w:tcW w:w="9016" w:type="dxa"/>
          </w:tcPr>
          <w:p w14:paraId="118273C1" w14:textId="77777777" w:rsidR="003F7111" w:rsidRPr="00DD3735" w:rsidRDefault="003F7111" w:rsidP="00DD3735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62749844" w:edGrp="everyone"/>
            <w:permEnd w:id="62749844"/>
          </w:p>
        </w:tc>
      </w:tr>
    </w:tbl>
    <w:p w14:paraId="00BF9116" w14:textId="77777777" w:rsidR="003F7111" w:rsidRPr="00DD1A2A" w:rsidRDefault="003F7111" w:rsidP="003F7111">
      <w:pPr>
        <w:jc w:val="left"/>
        <w:rPr>
          <w:rFonts w:ascii="Arial" w:eastAsia="Calibri" w:hAnsi="Arial" w:cs="Arial"/>
          <w:sz w:val="22"/>
          <w:szCs w:val="22"/>
        </w:rPr>
      </w:pPr>
    </w:p>
    <w:p w14:paraId="502DA26D" w14:textId="77777777" w:rsidR="003F7111" w:rsidRPr="00DD1A2A" w:rsidRDefault="003F7111" w:rsidP="003F711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111" w:rsidRPr="00DD1A2A" w14:paraId="4EB22D35" w14:textId="77777777" w:rsidTr="00FE0961">
        <w:tc>
          <w:tcPr>
            <w:tcW w:w="9016" w:type="dxa"/>
            <w:shd w:val="clear" w:color="auto" w:fill="000000" w:themeFill="text1"/>
          </w:tcPr>
          <w:p w14:paraId="01BD1A9A" w14:textId="77777777" w:rsidR="003F7111" w:rsidRPr="00DD1A2A" w:rsidRDefault="003F7111" w:rsidP="00FE0961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Supportive aids and materials</w:t>
            </w:r>
            <w:r w:rsidRPr="00DD1A2A"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</w:tr>
      <w:tr w:rsidR="003F7111" w:rsidRPr="00DD3735" w14:paraId="6DDC1FB7" w14:textId="77777777" w:rsidTr="00FE0961">
        <w:trPr>
          <w:trHeight w:val="2098"/>
        </w:trPr>
        <w:tc>
          <w:tcPr>
            <w:tcW w:w="9016" w:type="dxa"/>
          </w:tcPr>
          <w:p w14:paraId="57EE5913" w14:textId="77777777" w:rsidR="003F7111" w:rsidRPr="00DD3735" w:rsidRDefault="003F7111" w:rsidP="00DD3735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57636186" w:edGrp="everyone"/>
            <w:permEnd w:id="157636186"/>
          </w:p>
        </w:tc>
      </w:tr>
    </w:tbl>
    <w:p w14:paraId="30B9AC50" w14:textId="77777777" w:rsidR="003F7111" w:rsidRPr="00DD1A2A" w:rsidRDefault="003F7111" w:rsidP="003F7111">
      <w:pPr>
        <w:jc w:val="left"/>
        <w:rPr>
          <w:rFonts w:ascii="Arial" w:eastAsia="Calibri" w:hAnsi="Arial" w:cs="Arial"/>
          <w:sz w:val="22"/>
          <w:szCs w:val="22"/>
        </w:rPr>
      </w:pPr>
    </w:p>
    <w:p w14:paraId="5E144437" w14:textId="77777777" w:rsidR="003F7111" w:rsidRPr="00DD1A2A" w:rsidRDefault="003F7111" w:rsidP="003F711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111" w:rsidRPr="00DD1A2A" w14:paraId="246E1CAD" w14:textId="77777777" w:rsidTr="00FE0961">
        <w:tc>
          <w:tcPr>
            <w:tcW w:w="9016" w:type="dxa"/>
            <w:shd w:val="clear" w:color="auto" w:fill="000000" w:themeFill="text1"/>
          </w:tcPr>
          <w:p w14:paraId="4A89D2F0" w14:textId="77777777" w:rsidR="003F7111" w:rsidRPr="00DD1A2A" w:rsidRDefault="003F7111" w:rsidP="00FE0961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Legal requirements</w:t>
            </w:r>
          </w:p>
        </w:tc>
      </w:tr>
      <w:tr w:rsidR="003F7111" w:rsidRPr="00DD1A2A" w14:paraId="018209F8" w14:textId="77777777" w:rsidTr="00FE0961">
        <w:tc>
          <w:tcPr>
            <w:tcW w:w="9016" w:type="dxa"/>
            <w:shd w:val="clear" w:color="auto" w:fill="D9D9D9"/>
          </w:tcPr>
          <w:p w14:paraId="2F4EEA5F" w14:textId="77777777" w:rsidR="003F7111" w:rsidRPr="00DD1A2A" w:rsidRDefault="003F7111" w:rsidP="00FE096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Discrimination </w:t>
            </w:r>
          </w:p>
        </w:tc>
      </w:tr>
      <w:tr w:rsidR="003F7111" w:rsidRPr="00DD3735" w14:paraId="64B26B48" w14:textId="77777777" w:rsidTr="00FE0961">
        <w:trPr>
          <w:trHeight w:val="1020"/>
        </w:trPr>
        <w:tc>
          <w:tcPr>
            <w:tcW w:w="9016" w:type="dxa"/>
          </w:tcPr>
          <w:p w14:paraId="51AFEA0A" w14:textId="77777777" w:rsidR="003F7111" w:rsidRPr="00DD3735" w:rsidRDefault="003F7111" w:rsidP="00DD3735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294690833" w:edGrp="everyone"/>
            <w:permEnd w:id="1294690833"/>
          </w:p>
        </w:tc>
      </w:tr>
      <w:tr w:rsidR="003F7111" w:rsidRPr="00DD1A2A" w14:paraId="13B6FAD0" w14:textId="77777777" w:rsidTr="00FE0961">
        <w:tc>
          <w:tcPr>
            <w:tcW w:w="9016" w:type="dxa"/>
            <w:shd w:val="clear" w:color="auto" w:fill="D9D9D9" w:themeFill="background1" w:themeFillShade="D9"/>
          </w:tcPr>
          <w:p w14:paraId="2BCA8758" w14:textId="77777777" w:rsidR="003F7111" w:rsidRPr="00DD1A2A" w:rsidRDefault="003F7111" w:rsidP="00FE0961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bookmarkStart w:id="1" w:name="_Hlk48293489"/>
            <w:r>
              <w:rPr>
                <w:rFonts w:ascii="Arial" w:hAnsi="Arial" w:cs="Arial"/>
                <w:b/>
                <w:bCs/>
                <w:iCs/>
                <w:sz w:val="22"/>
              </w:rPr>
              <w:t>Safety</w:t>
            </w:r>
          </w:p>
        </w:tc>
      </w:tr>
      <w:tr w:rsidR="003F7111" w:rsidRPr="00DD3735" w14:paraId="4F8D6765" w14:textId="77777777" w:rsidTr="00FE0961">
        <w:trPr>
          <w:trHeight w:val="1304"/>
        </w:trPr>
        <w:tc>
          <w:tcPr>
            <w:tcW w:w="9016" w:type="dxa"/>
          </w:tcPr>
          <w:p w14:paraId="232EA56F" w14:textId="77777777" w:rsidR="003F7111" w:rsidRPr="00DD3735" w:rsidRDefault="003F7111" w:rsidP="00FE0961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474616579" w:edGrp="everyone"/>
            <w:permEnd w:id="474616579"/>
          </w:p>
        </w:tc>
      </w:tr>
      <w:bookmarkEnd w:id="1"/>
      <w:tr w:rsidR="003F7111" w:rsidRPr="00DD1A2A" w14:paraId="4E9F6B45" w14:textId="77777777" w:rsidTr="00FE0961">
        <w:tc>
          <w:tcPr>
            <w:tcW w:w="9016" w:type="dxa"/>
            <w:shd w:val="clear" w:color="auto" w:fill="D9D9D9" w:themeFill="background1" w:themeFillShade="D9"/>
          </w:tcPr>
          <w:p w14:paraId="7EC45FE2" w14:textId="77777777" w:rsidR="003F7111" w:rsidRPr="00DD1A2A" w:rsidRDefault="003F7111" w:rsidP="00FE0961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</w:rPr>
              <w:t>Design (i.e. readability and appearance)</w:t>
            </w:r>
          </w:p>
        </w:tc>
      </w:tr>
      <w:tr w:rsidR="003F7111" w:rsidRPr="00DD3735" w14:paraId="02E90575" w14:textId="77777777" w:rsidTr="00FE0961">
        <w:trPr>
          <w:trHeight w:val="1020"/>
        </w:trPr>
        <w:tc>
          <w:tcPr>
            <w:tcW w:w="9016" w:type="dxa"/>
          </w:tcPr>
          <w:p w14:paraId="753EBD17" w14:textId="77777777" w:rsidR="003F7111" w:rsidRPr="00DD3735" w:rsidRDefault="003F7111" w:rsidP="00FE0961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379402486" w:edGrp="everyone"/>
            <w:permEnd w:id="1379402486"/>
          </w:p>
        </w:tc>
      </w:tr>
    </w:tbl>
    <w:p w14:paraId="408314C6" w14:textId="77777777" w:rsidR="003F7111" w:rsidRPr="00DD1A2A" w:rsidRDefault="003F7111" w:rsidP="003F7111">
      <w:pPr>
        <w:jc w:val="left"/>
        <w:rPr>
          <w:rFonts w:ascii="Arial" w:eastAsia="Calibri" w:hAnsi="Arial" w:cs="Arial"/>
          <w:sz w:val="22"/>
          <w:szCs w:val="22"/>
        </w:rPr>
      </w:pPr>
    </w:p>
    <w:p w14:paraId="7FC0BD68" w14:textId="77777777" w:rsidR="003F7111" w:rsidRPr="00DD1A2A" w:rsidRDefault="003F7111" w:rsidP="003F711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111" w:rsidRPr="00DD1A2A" w14:paraId="4C34A1E3" w14:textId="77777777" w:rsidTr="00FE0961">
        <w:tc>
          <w:tcPr>
            <w:tcW w:w="9016" w:type="dxa"/>
            <w:shd w:val="clear" w:color="auto" w:fill="000000" w:themeFill="text1"/>
          </w:tcPr>
          <w:p w14:paraId="202F2895" w14:textId="77777777" w:rsidR="003F7111" w:rsidRPr="00DD1A2A" w:rsidRDefault="003F7111" w:rsidP="00FE0961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Organisational style guide</w:t>
            </w:r>
          </w:p>
        </w:tc>
      </w:tr>
      <w:tr w:rsidR="003F7111" w:rsidRPr="00DD3735" w14:paraId="17322F47" w14:textId="77777777" w:rsidTr="00FE0961">
        <w:trPr>
          <w:trHeight w:val="1304"/>
        </w:trPr>
        <w:tc>
          <w:tcPr>
            <w:tcW w:w="9016" w:type="dxa"/>
          </w:tcPr>
          <w:p w14:paraId="28E2931B" w14:textId="77777777" w:rsidR="003F7111" w:rsidRPr="00DD3735" w:rsidRDefault="003F7111" w:rsidP="00DD3735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457146216" w:edGrp="everyone"/>
            <w:permEnd w:id="457146216"/>
          </w:p>
        </w:tc>
      </w:tr>
    </w:tbl>
    <w:p w14:paraId="7B4C80AB" w14:textId="77777777" w:rsidR="003F7111" w:rsidRPr="00DD1A2A" w:rsidRDefault="003F7111" w:rsidP="003F711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111" w:rsidRPr="00DD1A2A" w14:paraId="7E019B6E" w14:textId="77777777" w:rsidTr="00FE0961">
        <w:tc>
          <w:tcPr>
            <w:tcW w:w="9016" w:type="dxa"/>
            <w:shd w:val="clear" w:color="auto" w:fill="000000" w:themeFill="text1"/>
          </w:tcPr>
          <w:p w14:paraId="40F12412" w14:textId="77777777" w:rsidR="003F7111" w:rsidRPr="00DD1A2A" w:rsidRDefault="003F7111" w:rsidP="00FE096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Effective communication</w:t>
            </w:r>
          </w:p>
        </w:tc>
      </w:tr>
      <w:tr w:rsidR="003F7111" w:rsidRPr="00DD1A2A" w14:paraId="17BAC941" w14:textId="77777777" w:rsidTr="00FE0961">
        <w:tc>
          <w:tcPr>
            <w:tcW w:w="9016" w:type="dxa"/>
            <w:shd w:val="clear" w:color="auto" w:fill="D9D9D9"/>
          </w:tcPr>
          <w:p w14:paraId="1EB4C373" w14:textId="77777777" w:rsidR="003F7111" w:rsidRPr="00DD1A2A" w:rsidRDefault="003F7111" w:rsidP="00FE0961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Oral</w:t>
            </w:r>
          </w:p>
        </w:tc>
      </w:tr>
      <w:tr w:rsidR="003F7111" w:rsidRPr="00DD3735" w14:paraId="545135DD" w14:textId="77777777" w:rsidTr="00FE0961">
        <w:trPr>
          <w:trHeight w:val="3345"/>
        </w:trPr>
        <w:tc>
          <w:tcPr>
            <w:tcW w:w="9016" w:type="dxa"/>
          </w:tcPr>
          <w:p w14:paraId="3A045C2E" w14:textId="77777777" w:rsidR="003F7111" w:rsidRPr="00DD3735" w:rsidRDefault="003F7111" w:rsidP="00DD3735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826307215" w:edGrp="everyone"/>
            <w:permEnd w:id="1826307215"/>
          </w:p>
        </w:tc>
      </w:tr>
      <w:tr w:rsidR="003F7111" w:rsidRPr="00DD1A2A" w14:paraId="01B48413" w14:textId="77777777" w:rsidTr="00FE0961">
        <w:tc>
          <w:tcPr>
            <w:tcW w:w="9016" w:type="dxa"/>
            <w:shd w:val="clear" w:color="auto" w:fill="D9D9D9"/>
          </w:tcPr>
          <w:p w14:paraId="4A8C415E" w14:textId="77777777" w:rsidR="003F7111" w:rsidRPr="00DD1A2A" w:rsidRDefault="003F7111" w:rsidP="00FE096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Visual</w:t>
            </w:r>
          </w:p>
        </w:tc>
      </w:tr>
      <w:tr w:rsidR="003F7111" w:rsidRPr="00DD3735" w14:paraId="28912709" w14:textId="77777777" w:rsidTr="00FE0961">
        <w:trPr>
          <w:trHeight w:val="2835"/>
        </w:trPr>
        <w:tc>
          <w:tcPr>
            <w:tcW w:w="9016" w:type="dxa"/>
          </w:tcPr>
          <w:p w14:paraId="232048AF" w14:textId="77777777" w:rsidR="003F7111" w:rsidRPr="00DD3735" w:rsidRDefault="003F7111" w:rsidP="00DD3735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2032027975" w:edGrp="everyone"/>
            <w:permEnd w:id="2032027975"/>
          </w:p>
        </w:tc>
      </w:tr>
      <w:tr w:rsidR="003F7111" w:rsidRPr="00DD1A2A" w14:paraId="23FEF2D8" w14:textId="77777777" w:rsidTr="00FE0961">
        <w:tc>
          <w:tcPr>
            <w:tcW w:w="9016" w:type="dxa"/>
            <w:shd w:val="clear" w:color="auto" w:fill="D9D9D9" w:themeFill="background1" w:themeFillShade="D9"/>
          </w:tcPr>
          <w:p w14:paraId="6393465B" w14:textId="77777777" w:rsidR="003F7111" w:rsidRPr="00DD1A2A" w:rsidRDefault="003F7111" w:rsidP="00FE0961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</w:rPr>
              <w:t>Written</w:t>
            </w:r>
          </w:p>
        </w:tc>
      </w:tr>
      <w:tr w:rsidR="003F7111" w:rsidRPr="00DD3735" w14:paraId="454805D8" w14:textId="77777777" w:rsidTr="00FE0961">
        <w:trPr>
          <w:trHeight w:val="3572"/>
        </w:trPr>
        <w:tc>
          <w:tcPr>
            <w:tcW w:w="9016" w:type="dxa"/>
          </w:tcPr>
          <w:p w14:paraId="441A7003" w14:textId="77777777" w:rsidR="003F7111" w:rsidRPr="00DD3735" w:rsidRDefault="003F7111" w:rsidP="00FE0961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805857634" w:edGrp="everyone"/>
            <w:permEnd w:id="805857634"/>
          </w:p>
        </w:tc>
      </w:tr>
    </w:tbl>
    <w:p w14:paraId="771518BD" w14:textId="77777777" w:rsidR="003F7111" w:rsidRDefault="003F7111" w:rsidP="003F7111">
      <w:pPr>
        <w:rPr>
          <w:rFonts w:ascii="Arial" w:hAnsi="Arial" w:cs="Arial"/>
          <w:sz w:val="22"/>
          <w:szCs w:val="22"/>
        </w:rPr>
      </w:pPr>
    </w:p>
    <w:p w14:paraId="7F6312BA" w14:textId="77777777" w:rsidR="003F7111" w:rsidRPr="00830749" w:rsidRDefault="003F7111" w:rsidP="003F7111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17"/>
        <w:gridCol w:w="737"/>
      </w:tblGrid>
      <w:tr w:rsidR="003F7111" w:rsidRPr="00830749" w14:paraId="21EDD7C3" w14:textId="77777777" w:rsidTr="00FE0961">
        <w:trPr>
          <w:trHeight w:val="51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6D26461" w14:textId="77777777" w:rsidR="003F7111" w:rsidRPr="001C4084" w:rsidRDefault="003F7111" w:rsidP="00FE09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nil"/>
            </w:tcBorders>
          </w:tcPr>
          <w:p w14:paraId="2061ABFD" w14:textId="5DE5A8C6" w:rsidR="003F7111" w:rsidRPr="001C4084" w:rsidRDefault="003F7111" w:rsidP="00FE0961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44646863" w:edGrp="everyone"/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14:paraId="5E0FDF14" w14:textId="77777777" w:rsidR="003F7111" w:rsidRPr="00533511" w:rsidRDefault="00766A6A" w:rsidP="00FE096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463599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71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44646863"/>
          </w:p>
        </w:tc>
      </w:tr>
    </w:tbl>
    <w:p w14:paraId="3C7B10FB" w14:textId="77777777" w:rsidR="003F7111" w:rsidRDefault="003F7111" w:rsidP="003F7111">
      <w:pPr>
        <w:rPr>
          <w:rFonts w:ascii="Arial" w:hAnsi="Arial" w:cs="Arial"/>
          <w:sz w:val="22"/>
          <w:szCs w:val="22"/>
        </w:rPr>
      </w:pPr>
    </w:p>
    <w:p w14:paraId="58474F6A" w14:textId="77777777" w:rsidR="003F7111" w:rsidRDefault="003F7111" w:rsidP="003F7111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3F7111" w:rsidRPr="00594B1F" w14:paraId="1F831257" w14:textId="77777777" w:rsidTr="00FE0961">
        <w:tc>
          <w:tcPr>
            <w:tcW w:w="9016" w:type="dxa"/>
            <w:shd w:val="clear" w:color="auto" w:fill="232F84"/>
          </w:tcPr>
          <w:p w14:paraId="42BE745E" w14:textId="77777777" w:rsidR="003F7111" w:rsidRPr="00594B1F" w:rsidRDefault="003F7111" w:rsidP="005C33DC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" w:name="_Ref35349352"/>
          </w:p>
        </w:tc>
        <w:bookmarkEnd w:id="2"/>
      </w:tr>
      <w:tr w:rsidR="003F7111" w:rsidRPr="00594B1F" w14:paraId="6A01FA95" w14:textId="77777777" w:rsidTr="00FE0961">
        <w:tc>
          <w:tcPr>
            <w:tcW w:w="9016" w:type="dxa"/>
            <w:shd w:val="clear" w:color="auto" w:fill="A1D7E1"/>
          </w:tcPr>
          <w:p w14:paraId="0263656E" w14:textId="77777777" w:rsidR="003F7111" w:rsidRDefault="003F7111" w:rsidP="00FE0961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the importance of presentation reviews:</w:t>
            </w:r>
          </w:p>
          <w:p w14:paraId="3A36EDED" w14:textId="77777777" w:rsidR="003F7111" w:rsidRDefault="003F7111" w:rsidP="005C33DC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Explain how the listed methods may be used to gather audience feedback during a presentation.</w:t>
            </w:r>
          </w:p>
          <w:p w14:paraId="68526315" w14:textId="77777777" w:rsidR="003F7111" w:rsidRDefault="003F7111" w:rsidP="005C33DC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Outline why it is important to observe audience reactions and modify your planned presentation both whilst presenting and for future presentations.</w:t>
            </w:r>
          </w:p>
          <w:p w14:paraId="3BB00022" w14:textId="4AC641BF" w:rsidR="003F7111" w:rsidRPr="0019665E" w:rsidRDefault="003F7111" w:rsidP="005C33DC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Using two (2) examples, identify key personnel you could refer to when making changes to update the presentation. </w:t>
            </w:r>
          </w:p>
        </w:tc>
      </w:tr>
    </w:tbl>
    <w:p w14:paraId="68F704FC" w14:textId="77777777" w:rsidR="003F7111" w:rsidRPr="00594B1F" w:rsidRDefault="003F7111" w:rsidP="003F7111">
      <w:pPr>
        <w:jc w:val="left"/>
        <w:rPr>
          <w:rFonts w:ascii="Arial" w:eastAsia="Calibri" w:hAnsi="Arial" w:cs="Arial"/>
          <w:sz w:val="22"/>
          <w:szCs w:val="22"/>
        </w:rPr>
      </w:pPr>
    </w:p>
    <w:p w14:paraId="67873619" w14:textId="77777777" w:rsidR="003F7111" w:rsidRPr="00594B1F" w:rsidRDefault="003F7111" w:rsidP="003F711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111" w:rsidRPr="00594B1F" w14:paraId="515AF907" w14:textId="77777777" w:rsidTr="00FE0961">
        <w:tc>
          <w:tcPr>
            <w:tcW w:w="9242" w:type="dxa"/>
            <w:shd w:val="clear" w:color="auto" w:fill="000000" w:themeFill="text1"/>
          </w:tcPr>
          <w:p w14:paraId="49335544" w14:textId="77777777" w:rsidR="003F7111" w:rsidRPr="00594B1F" w:rsidRDefault="003F7111" w:rsidP="00FE096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bookmarkStart w:id="3" w:name="_Hlk48308834"/>
            <w:r>
              <w:rPr>
                <w:rFonts w:ascii="Arial" w:hAnsi="Arial" w:cs="Arial"/>
                <w:b/>
                <w:sz w:val="22"/>
              </w:rPr>
              <w:t>Presentation feedback</w:t>
            </w:r>
          </w:p>
        </w:tc>
      </w:tr>
      <w:tr w:rsidR="003F7111" w:rsidRPr="00594B1F" w14:paraId="53549054" w14:textId="77777777" w:rsidTr="00FE0961">
        <w:tc>
          <w:tcPr>
            <w:tcW w:w="9242" w:type="dxa"/>
            <w:shd w:val="clear" w:color="auto" w:fill="D9D9D9"/>
          </w:tcPr>
          <w:p w14:paraId="2A106DE4" w14:textId="77777777" w:rsidR="003F7111" w:rsidRPr="00594B1F" w:rsidRDefault="003F7111" w:rsidP="00FE0961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Listening to audience questions</w:t>
            </w:r>
          </w:p>
        </w:tc>
      </w:tr>
      <w:tr w:rsidR="003F7111" w:rsidRPr="00DD3735" w14:paraId="2AE5F47F" w14:textId="77777777" w:rsidTr="00FE0961">
        <w:trPr>
          <w:trHeight w:val="1587"/>
        </w:trPr>
        <w:tc>
          <w:tcPr>
            <w:tcW w:w="9242" w:type="dxa"/>
          </w:tcPr>
          <w:p w14:paraId="3EE323EC" w14:textId="77777777" w:rsidR="003F7111" w:rsidRPr="00DD3735" w:rsidRDefault="003F7111" w:rsidP="00DD3735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796467723" w:edGrp="everyone"/>
            <w:permEnd w:id="796467723"/>
          </w:p>
        </w:tc>
      </w:tr>
      <w:bookmarkEnd w:id="3"/>
      <w:tr w:rsidR="003F7111" w:rsidRPr="00594B1F" w14:paraId="2BE712A8" w14:textId="77777777" w:rsidTr="00FE0961">
        <w:tc>
          <w:tcPr>
            <w:tcW w:w="9242" w:type="dxa"/>
            <w:shd w:val="clear" w:color="auto" w:fill="D9D9D9"/>
          </w:tcPr>
          <w:p w14:paraId="52E164DB" w14:textId="77777777" w:rsidR="003F7111" w:rsidRPr="00594B1F" w:rsidRDefault="003F7111" w:rsidP="00FE096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Presenter questioning audience</w:t>
            </w:r>
          </w:p>
        </w:tc>
      </w:tr>
      <w:tr w:rsidR="003F7111" w:rsidRPr="00DD3735" w14:paraId="3FE510CE" w14:textId="77777777" w:rsidTr="00FE0961">
        <w:trPr>
          <w:trHeight w:val="1304"/>
        </w:trPr>
        <w:tc>
          <w:tcPr>
            <w:tcW w:w="9242" w:type="dxa"/>
          </w:tcPr>
          <w:p w14:paraId="41E66CB4" w14:textId="77777777" w:rsidR="003F7111" w:rsidRPr="00DD3735" w:rsidRDefault="003F7111" w:rsidP="00DD3735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306488250" w:edGrp="everyone"/>
            <w:permEnd w:id="1306488250"/>
          </w:p>
        </w:tc>
      </w:tr>
      <w:tr w:rsidR="003F7111" w:rsidRPr="00594B1F" w14:paraId="2CB7C0E7" w14:textId="77777777" w:rsidTr="00FE0961">
        <w:trPr>
          <w:trHeight w:val="70"/>
        </w:trPr>
        <w:tc>
          <w:tcPr>
            <w:tcW w:w="9242" w:type="dxa"/>
            <w:shd w:val="clear" w:color="auto" w:fill="D9D9D9"/>
          </w:tcPr>
          <w:p w14:paraId="51C27964" w14:textId="77777777" w:rsidR="003F7111" w:rsidRPr="00594B1F" w:rsidRDefault="003F7111" w:rsidP="00FE0961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Non-verbal communication</w:t>
            </w:r>
          </w:p>
        </w:tc>
      </w:tr>
      <w:tr w:rsidR="003F7111" w:rsidRPr="00DD3735" w14:paraId="0BEC3841" w14:textId="77777777" w:rsidTr="00FE0961">
        <w:trPr>
          <w:trHeight w:val="1134"/>
        </w:trPr>
        <w:tc>
          <w:tcPr>
            <w:tcW w:w="9242" w:type="dxa"/>
          </w:tcPr>
          <w:p w14:paraId="0117DFAA" w14:textId="77777777" w:rsidR="003F7111" w:rsidRPr="00DD3735" w:rsidRDefault="003F7111" w:rsidP="00FE0961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377963711" w:edGrp="everyone"/>
            <w:permEnd w:id="377963711"/>
          </w:p>
        </w:tc>
      </w:tr>
    </w:tbl>
    <w:p w14:paraId="0036D1A3" w14:textId="77777777" w:rsidR="003F7111" w:rsidRDefault="003F7111" w:rsidP="003F7111">
      <w:pPr>
        <w:jc w:val="left"/>
        <w:rPr>
          <w:rFonts w:ascii="Arial" w:eastAsia="Calibri" w:hAnsi="Arial" w:cs="Arial"/>
          <w:sz w:val="22"/>
          <w:szCs w:val="22"/>
        </w:rPr>
      </w:pPr>
    </w:p>
    <w:p w14:paraId="521505C9" w14:textId="77777777" w:rsidR="003F7111" w:rsidRDefault="003F7111" w:rsidP="003F711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9038" w:type="dxa"/>
        <w:tblLook w:val="04A0" w:firstRow="1" w:lastRow="0" w:firstColumn="1" w:lastColumn="0" w:noHBand="0" w:noVBand="1"/>
      </w:tblPr>
      <w:tblGrid>
        <w:gridCol w:w="9038"/>
      </w:tblGrid>
      <w:tr w:rsidR="003F7111" w:rsidRPr="00594B1F" w14:paraId="0D8264BC" w14:textId="77777777" w:rsidTr="00FE0961">
        <w:tc>
          <w:tcPr>
            <w:tcW w:w="9038" w:type="dxa"/>
            <w:shd w:val="clear" w:color="auto" w:fill="000000" w:themeFill="text1"/>
          </w:tcPr>
          <w:p w14:paraId="0B8BCE9F" w14:textId="77777777" w:rsidR="003F7111" w:rsidRPr="00594B1F" w:rsidRDefault="003F7111" w:rsidP="00FE096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Modifying planned presentation</w:t>
            </w:r>
          </w:p>
        </w:tc>
      </w:tr>
      <w:tr w:rsidR="003F7111" w:rsidRPr="00DD3735" w14:paraId="71A70A11" w14:textId="77777777" w:rsidTr="00FE0961">
        <w:trPr>
          <w:trHeight w:val="2381"/>
        </w:trPr>
        <w:tc>
          <w:tcPr>
            <w:tcW w:w="9038" w:type="dxa"/>
          </w:tcPr>
          <w:p w14:paraId="050A27D7" w14:textId="77777777" w:rsidR="003F7111" w:rsidRPr="00DD3735" w:rsidRDefault="003F7111" w:rsidP="00DD3735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600665012" w:edGrp="everyone"/>
            <w:permEnd w:id="600665012"/>
          </w:p>
        </w:tc>
      </w:tr>
    </w:tbl>
    <w:p w14:paraId="303A1966" w14:textId="77777777" w:rsidR="003F7111" w:rsidRPr="00594B1F" w:rsidRDefault="003F7111" w:rsidP="003F7111">
      <w:pPr>
        <w:jc w:val="left"/>
        <w:rPr>
          <w:rFonts w:ascii="Arial" w:eastAsia="Calibri" w:hAnsi="Arial" w:cs="Arial"/>
          <w:sz w:val="22"/>
          <w:szCs w:val="22"/>
        </w:rPr>
      </w:pPr>
    </w:p>
    <w:p w14:paraId="3FED3532" w14:textId="77777777" w:rsidR="003F7111" w:rsidRPr="00594B1F" w:rsidRDefault="003F7111" w:rsidP="003F711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111" w:rsidRPr="00594B1F" w14:paraId="544D9C9C" w14:textId="77777777" w:rsidTr="00FE0961">
        <w:tc>
          <w:tcPr>
            <w:tcW w:w="9016" w:type="dxa"/>
            <w:shd w:val="clear" w:color="auto" w:fill="000000" w:themeFill="text1"/>
          </w:tcPr>
          <w:p w14:paraId="0A1EA286" w14:textId="77777777" w:rsidR="003F7111" w:rsidRPr="00594B1F" w:rsidRDefault="003F7111" w:rsidP="00DD3735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Making changes</w:t>
            </w:r>
          </w:p>
        </w:tc>
      </w:tr>
      <w:tr w:rsidR="003F7111" w:rsidRPr="00594B1F" w14:paraId="3AFDCA5F" w14:textId="77777777" w:rsidTr="00FE0961">
        <w:tc>
          <w:tcPr>
            <w:tcW w:w="9016" w:type="dxa"/>
            <w:shd w:val="clear" w:color="auto" w:fill="D9D9D9"/>
          </w:tcPr>
          <w:p w14:paraId="407DF3C6" w14:textId="77777777" w:rsidR="003F7111" w:rsidRPr="00594B1F" w:rsidRDefault="003F7111" w:rsidP="00DD3735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Example 1</w:t>
            </w:r>
          </w:p>
        </w:tc>
      </w:tr>
      <w:tr w:rsidR="003F7111" w:rsidRPr="00DD3735" w14:paraId="5DF11CF5" w14:textId="77777777" w:rsidTr="00FE0961">
        <w:trPr>
          <w:trHeight w:val="1134"/>
        </w:trPr>
        <w:tc>
          <w:tcPr>
            <w:tcW w:w="9016" w:type="dxa"/>
          </w:tcPr>
          <w:p w14:paraId="5E75880C" w14:textId="77777777" w:rsidR="003F7111" w:rsidRPr="00DD3735" w:rsidRDefault="003F7111" w:rsidP="00DD3735">
            <w:pPr>
              <w:keepNext/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809859815" w:edGrp="everyone"/>
            <w:permEnd w:id="809859815"/>
          </w:p>
        </w:tc>
      </w:tr>
      <w:tr w:rsidR="003F7111" w:rsidRPr="00594B1F" w14:paraId="02D0D662" w14:textId="77777777" w:rsidTr="00FE0961">
        <w:tc>
          <w:tcPr>
            <w:tcW w:w="9016" w:type="dxa"/>
            <w:shd w:val="clear" w:color="auto" w:fill="D9D9D9"/>
          </w:tcPr>
          <w:p w14:paraId="05F0D2BA" w14:textId="77777777" w:rsidR="003F7111" w:rsidRPr="00594B1F" w:rsidRDefault="003F7111" w:rsidP="00FE096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Example 2</w:t>
            </w:r>
          </w:p>
        </w:tc>
      </w:tr>
      <w:tr w:rsidR="003F7111" w:rsidRPr="00DD3735" w14:paraId="2C4F21CB" w14:textId="77777777" w:rsidTr="00FE0961">
        <w:trPr>
          <w:trHeight w:val="1134"/>
        </w:trPr>
        <w:tc>
          <w:tcPr>
            <w:tcW w:w="9016" w:type="dxa"/>
          </w:tcPr>
          <w:p w14:paraId="107D2708" w14:textId="77777777" w:rsidR="003F7111" w:rsidRPr="00DD3735" w:rsidRDefault="003F7111" w:rsidP="00DD3735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423511254" w:edGrp="everyone"/>
            <w:permEnd w:id="1423511254"/>
          </w:p>
        </w:tc>
      </w:tr>
    </w:tbl>
    <w:p w14:paraId="72D031F3" w14:textId="77777777" w:rsidR="003F7111" w:rsidRDefault="003F7111" w:rsidP="003F7111">
      <w:pPr>
        <w:rPr>
          <w:rFonts w:ascii="Arial" w:hAnsi="Arial" w:cs="Arial"/>
          <w:sz w:val="22"/>
          <w:szCs w:val="22"/>
        </w:rPr>
      </w:pPr>
    </w:p>
    <w:p w14:paraId="47ABE276" w14:textId="77777777" w:rsidR="003F7111" w:rsidRPr="00BE22CD" w:rsidRDefault="003F7111" w:rsidP="00920F6C">
      <w:pPr>
        <w:pStyle w:val="11CSTCPLQuestionBullet"/>
        <w:rPr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E206C" w:rsidRPr="00830749" w14:paraId="63F72159" w14:textId="77777777" w:rsidTr="0068474F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57A1AD7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8648033" w14:textId="20129381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88183754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296F30E" w14:textId="77777777" w:rsidR="004E206C" w:rsidRPr="00533511" w:rsidRDefault="00766A6A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23478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8183754"/>
          </w:p>
        </w:tc>
      </w:tr>
    </w:tbl>
    <w:p w14:paraId="1AC73531" w14:textId="77777777" w:rsidR="004E206C" w:rsidRPr="00020700" w:rsidRDefault="004E206C" w:rsidP="004E206C">
      <w:pPr>
        <w:rPr>
          <w:rFonts w:ascii="Arial" w:hAnsi="Arial" w:cs="Arial"/>
          <w:sz w:val="10"/>
          <w:szCs w:val="10"/>
        </w:rPr>
      </w:pPr>
    </w:p>
    <w:p w14:paraId="4A59BE5E" w14:textId="77777777" w:rsidR="0070031D" w:rsidRDefault="0070031D" w:rsidP="005037A0">
      <w:pPr>
        <w:pStyle w:val="02TACheckbox"/>
        <w:sectPr w:rsidR="0070031D" w:rsidSect="00787509">
          <w:headerReference w:type="default" r:id="rId15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7A8C698" w14:textId="7B517B95" w:rsidR="0070031D" w:rsidRPr="004932A4" w:rsidRDefault="00766A6A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9E114F4A824FE888F2382CC1D60DA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1713E">
            <w:rPr>
              <w:szCs w:val="32"/>
            </w:rPr>
            <w:t>BSBCMM411 Make presentations &amp;</w:t>
          </w:r>
        </w:sdtContent>
      </w:sdt>
      <w:r w:rsidR="0070031D" w:rsidRPr="004932A4">
        <w:rPr>
          <w:szCs w:val="32"/>
        </w:rPr>
        <w:t xml:space="preserve"> </w:t>
      </w:r>
    </w:p>
    <w:p w14:paraId="40D770B6" w14:textId="40DACB30" w:rsidR="0070031D" w:rsidRDefault="00766A6A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580BE0A54BA404692508D39530E7C8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1713E">
            <w:rPr>
              <w:szCs w:val="32"/>
            </w:rPr>
            <w:t>BSBWRT411 Write complex documents</w:t>
          </w:r>
        </w:sdtContent>
      </w:sdt>
    </w:p>
    <w:p w14:paraId="240BD880" w14:textId="77777777" w:rsidR="0070031D" w:rsidRPr="002D0927" w:rsidRDefault="0070031D" w:rsidP="0070031D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757D6CEE" w14:textId="6E6641FB" w:rsidR="0070031D" w:rsidRPr="004932A4" w:rsidRDefault="0070031D" w:rsidP="0070031D">
      <w:pPr>
        <w:pStyle w:val="01BoldTitleUnitCodeandName"/>
        <w:rPr>
          <w:szCs w:val="32"/>
        </w:rPr>
      </w:pPr>
      <w:r>
        <w:rPr>
          <w:szCs w:val="32"/>
        </w:rPr>
        <w:t>Quiz</w:t>
      </w:r>
    </w:p>
    <w:p w14:paraId="67C8DCC5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1FCA6A94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0031D" w:rsidRPr="00750D30" w14:paraId="62C448FB" w14:textId="77777777" w:rsidTr="002B1AB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770A8" w14:textId="77777777" w:rsidR="0070031D" w:rsidRPr="00750D30" w:rsidRDefault="0070031D" w:rsidP="002B1AB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99C0C" w14:textId="77777777" w:rsidR="0070031D" w:rsidRPr="0068474F" w:rsidRDefault="0070031D" w:rsidP="002B1AB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09794026" w:edGrp="everyone"/>
            <w:permEnd w:id="1009794026"/>
          </w:p>
        </w:tc>
      </w:tr>
    </w:tbl>
    <w:p w14:paraId="1F30B01C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29E0DD5E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384674F3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29925A8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0031D" w:rsidRPr="00750D30" w14:paraId="094F2C3B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015CBB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4525412C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D60930D" w14:textId="623416E6" w:rsidR="0070031D" w:rsidRPr="00750D30" w:rsidRDefault="0070031D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will complete written questions as outlined on the following pages. You must attempt all questions and provide enough detail in your responses to demonstrate your knowledge.</w:t>
            </w:r>
          </w:p>
          <w:p w14:paraId="3CF62C5C" w14:textId="77AE8CCE" w:rsidR="0070031D" w:rsidRPr="00750D30" w:rsidRDefault="0070031D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3F7111">
              <w:rPr>
                <w:rFonts w:ascii="Arial" w:hAnsi="Arial" w:cs="Arial"/>
                <w:sz w:val="20"/>
              </w:rPr>
              <w:t>one</w:t>
            </w:r>
            <w:r w:rsidRPr="003F7111">
              <w:rPr>
                <w:rFonts w:ascii="Arial" w:hAnsi="Arial" w:cs="Arial"/>
                <w:sz w:val="20"/>
              </w:rPr>
              <w:t xml:space="preserve"> (</w:t>
            </w:r>
            <w:r w:rsidR="003F7111">
              <w:rPr>
                <w:rFonts w:ascii="Arial" w:hAnsi="Arial" w:cs="Arial"/>
                <w:sz w:val="20"/>
              </w:rPr>
              <w:t>1</w:t>
            </w:r>
            <w:r w:rsidRPr="003F7111">
              <w:rPr>
                <w:rFonts w:ascii="Arial" w:hAnsi="Arial" w:cs="Arial"/>
                <w:sz w:val="20"/>
              </w:rPr>
              <w:t>) hour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4B109D63" w14:textId="77777777" w:rsidR="0070031D" w:rsidRPr="00750D30" w:rsidRDefault="0070031D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5772C23E" w14:textId="77777777" w:rsidR="0070031D" w:rsidRPr="00750D30" w:rsidRDefault="0070031D" w:rsidP="005C33DC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892B836" w14:textId="77777777" w:rsidR="0070031D" w:rsidRPr="00750D30" w:rsidRDefault="0070031D" w:rsidP="005C33DC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5FB1DAD7" w14:textId="77777777" w:rsidR="0070031D" w:rsidRPr="00750D30" w:rsidRDefault="0070031D" w:rsidP="005C33DC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0031D" w:rsidRPr="00750D30" w14:paraId="1EA141E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42115F" w14:textId="33F1090A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0031D" w:rsidRPr="00750D30" w14:paraId="4418049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6B07D3" w14:textId="778A773D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6875E881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p w14:paraId="0E65852B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4383791A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7B2701A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0031D" w:rsidRPr="00750D30" w14:paraId="43AF01DE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C9A440" w14:textId="0F4840D1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31955252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BE77A97" w14:textId="7252471D" w:rsidR="0070031D" w:rsidRPr="00750D30" w:rsidRDefault="0070031D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6A56BDA2" w14:textId="77777777" w:rsidR="0070031D" w:rsidRPr="00750D30" w:rsidRDefault="0070031D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1CB5D455" w14:textId="77777777" w:rsidR="0070031D" w:rsidRPr="00750D30" w:rsidRDefault="0070031D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69F8A9D" w14:textId="77777777" w:rsidR="0070031D" w:rsidRPr="00750D30" w:rsidRDefault="0070031D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4883F0DA" w14:textId="77777777" w:rsidR="0070031D" w:rsidRDefault="0070031D" w:rsidP="0070031D">
      <w:pPr>
        <w:jc w:val="left"/>
        <w:rPr>
          <w:rFonts w:ascii="Arial" w:hAnsi="Arial" w:cs="Arial"/>
          <w:sz w:val="19"/>
          <w:szCs w:val="19"/>
        </w:rPr>
      </w:pPr>
      <w:bookmarkStart w:id="4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DD3735" w:rsidRPr="00BA4D9F" w14:paraId="48AA8C25" w14:textId="77777777" w:rsidTr="00C83AB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EBE6160" w14:textId="77777777" w:rsidR="00DD3735" w:rsidRPr="00750D30" w:rsidRDefault="00DD3735" w:rsidP="00C83AB7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5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DD3735" w:rsidRPr="00BA4D9F" w14:paraId="236942E0" w14:textId="77777777" w:rsidTr="00C83AB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CF5356" w14:textId="77777777" w:rsidR="00DD3735" w:rsidRPr="00DE303D" w:rsidRDefault="00DD3735" w:rsidP="00C83AB7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19BCF9AA" w14:textId="77777777" w:rsidR="00DD3735" w:rsidRPr="00DE303D" w:rsidRDefault="00DD3735" w:rsidP="00DD373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1C2A60F" w14:textId="77777777" w:rsidR="00DD3735" w:rsidRPr="00750D30" w:rsidRDefault="00DD3735" w:rsidP="00DD3735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DD3735" w:rsidRPr="00BE6808" w14:paraId="1D61581E" w14:textId="77777777" w:rsidTr="00C83AB7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37526A" w14:textId="77777777" w:rsidR="00DD3735" w:rsidRPr="00BE6808" w:rsidRDefault="00DD3735" w:rsidP="00C83AB7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484328795" w:edGrp="everyone"/>
            <w:permEnd w:id="1484328795"/>
          </w:p>
        </w:tc>
      </w:tr>
      <w:bookmarkEnd w:id="5"/>
    </w:tbl>
    <w:p w14:paraId="0C8851FD" w14:textId="77777777" w:rsidR="003F7111" w:rsidRDefault="0070031D" w:rsidP="003F7111">
      <w:pPr>
        <w:jc w:val="left"/>
        <w:rPr>
          <w:rFonts w:ascii="Arial" w:hAnsi="Arial" w:cs="Arial"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  <w:bookmarkEnd w:id="4"/>
    </w:p>
    <w:p w14:paraId="64BE1519" w14:textId="77777777" w:rsidR="003F7111" w:rsidRPr="00830749" w:rsidRDefault="003F7111" w:rsidP="005C33DC">
      <w:pPr>
        <w:pStyle w:val="11CSTCPLQuestionBullet"/>
        <w:numPr>
          <w:ilvl w:val="0"/>
          <w:numId w:val="7"/>
        </w:numPr>
        <w:ind w:left="709" w:hanging="709"/>
      </w:pPr>
      <w:bookmarkStart w:id="6" w:name="_Ref406480417"/>
      <w:r>
        <w:lastRenderedPageBreak/>
        <w:t xml:space="preserve">What can be achieved through an on-site meeting/presentation? </w:t>
      </w:r>
      <w:r>
        <w:br/>
        <w:t>Tick all that apply.</w:t>
      </w:r>
      <w:bookmarkEnd w:id="6"/>
    </w:p>
    <w:p w14:paraId="6B3C5724" w14:textId="77777777" w:rsidR="003F7111" w:rsidRPr="00830749" w:rsidRDefault="003F7111" w:rsidP="003F71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F7111" w14:paraId="74D8D1FF" w14:textId="77777777" w:rsidTr="00FE096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4E7F1F9" w14:textId="77777777" w:rsidR="003F7111" w:rsidRDefault="003F7111" w:rsidP="00FE096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3A9487" w14:textId="77777777" w:rsidR="003F7111" w:rsidRDefault="003F7111" w:rsidP="00FE096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F60EC4A" w14:textId="77777777" w:rsidR="003F7111" w:rsidRDefault="003F7111" w:rsidP="00FE096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6199839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455A647" w14:textId="7ED90EAD" w:rsidR="003F7111" w:rsidRDefault="00766A6A" w:rsidP="00FE0961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32"/>
                </w:rPr>
                <w:id w:val="10358481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90139">
                  <w:rPr>
                    <w:rFonts w:ascii="Arial" w:hAnsi="Arial" w:cs="Arial"/>
                    <w:sz w:val="44"/>
                    <w:szCs w:val="32"/>
                  </w:rPr>
                  <w:sym w:font="Wingdings" w:char="F0A8"/>
                </w:r>
              </w:sdtContent>
            </w:sdt>
            <w:permEnd w:id="761998392"/>
          </w:p>
        </w:tc>
      </w:tr>
      <w:tr w:rsidR="003A0694" w14:paraId="56F7F93B" w14:textId="77777777" w:rsidTr="00FE096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FD2C88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1950570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103283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A231D9" w14:textId="184C5313" w:rsidR="003A0694" w:rsidRPr="00FE608E" w:rsidRDefault="00890139" w:rsidP="003A0694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505706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5F46E0" w14:textId="77777777" w:rsidR="003A0694" w:rsidRDefault="003A0694" w:rsidP="003A0694">
            <w:pPr>
              <w:jc w:val="center"/>
            </w:pPr>
            <w:r w:rsidRPr="005A19BA">
              <w:t>Information is passed on and shared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2EA836" w14:textId="77777777" w:rsidR="003A0694" w:rsidRDefault="003A0694" w:rsidP="003A0694">
            <w:pPr>
              <w:ind w:left="993" w:hanging="993"/>
            </w:pPr>
          </w:p>
        </w:tc>
      </w:tr>
      <w:tr w:rsidR="003A0694" w14:paraId="68E581E6" w14:textId="77777777" w:rsidTr="00FE096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212F91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304120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82365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A8D11" w14:textId="3846F880" w:rsidR="003A0694" w:rsidRPr="00FE608E" w:rsidRDefault="003A0694" w:rsidP="003A0694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041201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729247" w14:textId="77777777" w:rsidR="003A0694" w:rsidRDefault="003A0694" w:rsidP="003A0694">
            <w:pPr>
              <w:jc w:val="center"/>
            </w:pPr>
            <w:r w:rsidRPr="005A19BA">
              <w:t>Visual communication to demonstrate concepts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629B1D" w14:textId="77777777" w:rsidR="003A0694" w:rsidRDefault="003A0694" w:rsidP="003A0694">
            <w:pPr>
              <w:ind w:left="993" w:hanging="993"/>
            </w:pPr>
          </w:p>
        </w:tc>
      </w:tr>
      <w:tr w:rsidR="003A0694" w14:paraId="4EE30F39" w14:textId="77777777" w:rsidTr="00FE096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B530A4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6441567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178166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17E67D" w14:textId="28FA10C4" w:rsidR="003A0694" w:rsidRPr="00FE608E" w:rsidRDefault="003A0694" w:rsidP="003A0694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441567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F1F3E4" w14:textId="77777777" w:rsidR="003A0694" w:rsidRDefault="003A0694" w:rsidP="003A0694">
            <w:pPr>
              <w:jc w:val="center"/>
            </w:pPr>
            <w:r w:rsidRPr="005A19BA">
              <w:t>Information can be confirmed with questioning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2671A8" w14:textId="77777777" w:rsidR="003A0694" w:rsidRDefault="003A0694" w:rsidP="003A0694">
            <w:pPr>
              <w:ind w:left="993" w:hanging="993"/>
            </w:pPr>
          </w:p>
        </w:tc>
      </w:tr>
      <w:tr w:rsidR="003A0694" w14:paraId="2E415426" w14:textId="77777777" w:rsidTr="00FE096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CBEBB3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1764253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12224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1E24BE" w14:textId="206F45EA" w:rsidR="003A0694" w:rsidRPr="00FE608E" w:rsidRDefault="003A0694" w:rsidP="003A0694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642531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746A75" w14:textId="77777777" w:rsidR="003A0694" w:rsidRDefault="003A0694" w:rsidP="003A0694">
            <w:pPr>
              <w:jc w:val="center"/>
            </w:pPr>
            <w:r w:rsidRPr="005A19BA">
              <w:t>Assurance that all parties have received the message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24F7C0" w14:textId="77777777" w:rsidR="003A0694" w:rsidRDefault="003A0694" w:rsidP="003A0694">
            <w:pPr>
              <w:ind w:left="993" w:hanging="993"/>
            </w:pPr>
          </w:p>
        </w:tc>
      </w:tr>
    </w:tbl>
    <w:p w14:paraId="1B45EFA7" w14:textId="77777777" w:rsidR="003F7111" w:rsidRDefault="003F7111" w:rsidP="003F7111">
      <w:pPr>
        <w:ind w:right="-24"/>
        <w:rPr>
          <w:rFonts w:ascii="Arial" w:hAnsi="Arial" w:cs="Arial"/>
          <w:sz w:val="22"/>
          <w:szCs w:val="22"/>
        </w:rPr>
      </w:pPr>
    </w:p>
    <w:p w14:paraId="650795D5" w14:textId="77777777" w:rsidR="003F7111" w:rsidRDefault="003F7111" w:rsidP="003F7111">
      <w:pPr>
        <w:jc w:val="left"/>
        <w:rPr>
          <w:rFonts w:ascii="Arial" w:hAnsi="Arial" w:cs="Arial"/>
          <w:sz w:val="22"/>
          <w:szCs w:val="22"/>
        </w:rPr>
      </w:pPr>
    </w:p>
    <w:p w14:paraId="6F0C071C" w14:textId="77777777" w:rsidR="003F7111" w:rsidRPr="00830749" w:rsidRDefault="003F7111" w:rsidP="005C33DC">
      <w:pPr>
        <w:pStyle w:val="11CSTCPLQuestionBullet"/>
        <w:numPr>
          <w:ilvl w:val="0"/>
          <w:numId w:val="7"/>
        </w:numPr>
        <w:ind w:left="709" w:hanging="709"/>
      </w:pPr>
      <w:bookmarkStart w:id="7" w:name="_Ref409526157"/>
      <w:bookmarkStart w:id="8" w:name="_Ref411927530"/>
      <w:r w:rsidRPr="00591F36">
        <w:rPr>
          <w:rFonts w:cs="Arial"/>
          <w:szCs w:val="22"/>
        </w:rPr>
        <w:t>Identify two (2) tips for good verbal communication</w:t>
      </w:r>
      <w:r>
        <w:t xml:space="preserve">. </w:t>
      </w:r>
      <w:r>
        <w:br/>
        <w:t>Tick two (2) that apply</w:t>
      </w:r>
      <w:bookmarkEnd w:id="7"/>
      <w:r>
        <w:t>.</w:t>
      </w:r>
      <w:bookmarkEnd w:id="8"/>
    </w:p>
    <w:p w14:paraId="3B79AB3E" w14:textId="77777777" w:rsidR="003F7111" w:rsidRPr="00830749" w:rsidRDefault="003F7111" w:rsidP="003F71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F7111" w14:paraId="01585EE5" w14:textId="77777777" w:rsidTr="00FE096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5AB3CEB" w14:textId="77777777" w:rsidR="003F7111" w:rsidRDefault="003F7111" w:rsidP="00FE096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4CE394" w14:textId="77777777" w:rsidR="003F7111" w:rsidRDefault="003F7111" w:rsidP="00FE096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1C3874D" w14:textId="77777777" w:rsidR="003F7111" w:rsidRDefault="003F7111" w:rsidP="00FE096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7487133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52A42FB" w14:textId="77777777" w:rsidR="003F7111" w:rsidRDefault="00766A6A" w:rsidP="00FE0961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32"/>
                </w:rPr>
                <w:id w:val="16806993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7111" w:rsidRPr="00FE4E9F">
                  <w:rPr>
                    <w:rFonts w:ascii="Arial" w:hAnsi="Arial" w:cs="Arial"/>
                    <w:sz w:val="44"/>
                    <w:szCs w:val="32"/>
                  </w:rPr>
                  <w:sym w:font="Wingdings" w:char="F0A8"/>
                </w:r>
              </w:sdtContent>
            </w:sdt>
            <w:permEnd w:id="1774871337"/>
          </w:p>
        </w:tc>
      </w:tr>
      <w:tr w:rsidR="003A0694" w14:paraId="519D4FC1" w14:textId="77777777" w:rsidTr="00FE096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3D3B27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11999158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86287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6131757" w14:textId="6F33514A" w:rsidR="003A0694" w:rsidRPr="00FE608E" w:rsidRDefault="003A0694" w:rsidP="003A0694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9991587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73578D" w14:textId="77777777" w:rsidR="003A0694" w:rsidRDefault="003A0694" w:rsidP="003A0694">
            <w:pPr>
              <w:jc w:val="center"/>
            </w:pPr>
            <w:r>
              <w:t>Provide instruction once only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F261C3" w14:textId="77777777" w:rsidR="003A0694" w:rsidRDefault="003A0694" w:rsidP="003A0694">
            <w:pPr>
              <w:ind w:left="993" w:hanging="993"/>
            </w:pPr>
          </w:p>
        </w:tc>
      </w:tr>
      <w:tr w:rsidR="003A0694" w14:paraId="112CC400" w14:textId="77777777" w:rsidTr="00FE096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0977C2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1377211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320798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43FC61" w14:textId="0CF21E67" w:rsidR="003A0694" w:rsidRPr="00FE608E" w:rsidRDefault="003A0694" w:rsidP="003A0694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772117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360A34" w14:textId="77777777" w:rsidR="003A0694" w:rsidRDefault="003A0694" w:rsidP="003A0694">
            <w:pPr>
              <w:jc w:val="center"/>
            </w:pPr>
            <w:r>
              <w:t>Use technical language at all times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32351F" w14:textId="77777777" w:rsidR="003A0694" w:rsidRDefault="003A0694" w:rsidP="003A0694">
            <w:pPr>
              <w:ind w:left="993" w:hanging="993"/>
            </w:pPr>
          </w:p>
        </w:tc>
      </w:tr>
      <w:tr w:rsidR="003A0694" w14:paraId="6F94E619" w14:textId="77777777" w:rsidTr="00FE096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67F064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21439477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64739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7E159B" w14:textId="30610D59" w:rsidR="003A0694" w:rsidRPr="00FE608E" w:rsidRDefault="003A0694" w:rsidP="003A0694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4394779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0F96BA" w14:textId="77777777" w:rsidR="003A0694" w:rsidRDefault="003A0694" w:rsidP="003A0694">
            <w:pPr>
              <w:jc w:val="center"/>
            </w:pPr>
            <w:r>
              <w:t>Use short, simple sentences and words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1638FD" w14:textId="77777777" w:rsidR="003A0694" w:rsidRDefault="003A0694" w:rsidP="003A0694">
            <w:pPr>
              <w:ind w:left="993" w:hanging="993"/>
            </w:pPr>
          </w:p>
        </w:tc>
      </w:tr>
      <w:tr w:rsidR="003A0694" w14:paraId="281E2A0E" w14:textId="77777777" w:rsidTr="00FE096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4C4305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9522661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107229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B3FAB3" w14:textId="370BA366" w:rsidR="003A0694" w:rsidRPr="00FE608E" w:rsidRDefault="003A0694" w:rsidP="003A0694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522661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A55D60" w14:textId="77777777" w:rsidR="003A0694" w:rsidRDefault="003A0694" w:rsidP="003A0694">
            <w:pPr>
              <w:jc w:val="center"/>
            </w:pPr>
            <w:r>
              <w:t>Speak clearly and not too fast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FBF621" w14:textId="77777777" w:rsidR="003A0694" w:rsidRDefault="003A0694" w:rsidP="003A0694">
            <w:pPr>
              <w:ind w:left="993" w:hanging="993"/>
            </w:pPr>
          </w:p>
        </w:tc>
      </w:tr>
    </w:tbl>
    <w:p w14:paraId="28401B4D" w14:textId="77777777" w:rsidR="003F7111" w:rsidRDefault="003F7111" w:rsidP="003F7111">
      <w:pPr>
        <w:rPr>
          <w:rFonts w:ascii="Arial" w:hAnsi="Arial" w:cs="Arial"/>
          <w:sz w:val="22"/>
          <w:szCs w:val="22"/>
        </w:rPr>
      </w:pPr>
    </w:p>
    <w:p w14:paraId="3E642600" w14:textId="77777777" w:rsidR="003F7111" w:rsidRPr="00830749" w:rsidRDefault="003F7111" w:rsidP="003F7111">
      <w:pPr>
        <w:ind w:right="-24"/>
        <w:rPr>
          <w:rFonts w:ascii="Arial" w:hAnsi="Arial" w:cs="Arial"/>
          <w:sz w:val="22"/>
          <w:szCs w:val="22"/>
        </w:rPr>
      </w:pPr>
    </w:p>
    <w:p w14:paraId="23129D5A" w14:textId="77777777" w:rsidR="003F7111" w:rsidRPr="00830749" w:rsidRDefault="003F7111" w:rsidP="005C33DC">
      <w:pPr>
        <w:pStyle w:val="11CSTCPLQuestionBullet"/>
        <w:numPr>
          <w:ilvl w:val="0"/>
          <w:numId w:val="7"/>
        </w:numPr>
        <w:ind w:left="709" w:hanging="709"/>
      </w:pPr>
      <w:bookmarkStart w:id="9" w:name="_Ref409526831"/>
      <w:r w:rsidRPr="007E408E">
        <w:t xml:space="preserve">When speaking to someone, how do you </w:t>
      </w:r>
      <w:r>
        <w:t xml:space="preserve">find out that they </w:t>
      </w:r>
      <w:r w:rsidRPr="007E408E">
        <w:t xml:space="preserve">have understood you correctly? </w:t>
      </w:r>
      <w:r>
        <w:t>Tick the</w:t>
      </w:r>
      <w:r w:rsidRPr="007E408E">
        <w:t xml:space="preserve"> two </w:t>
      </w:r>
      <w:r>
        <w:t xml:space="preserve">(2) best </w:t>
      </w:r>
      <w:r w:rsidRPr="007E408E">
        <w:t>ways</w:t>
      </w:r>
      <w:r>
        <w:t>.</w:t>
      </w:r>
      <w:bookmarkEnd w:id="9"/>
    </w:p>
    <w:p w14:paraId="1C2B46E3" w14:textId="77777777" w:rsidR="003F7111" w:rsidRPr="00830749" w:rsidRDefault="003F7111" w:rsidP="003F71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F7111" w14:paraId="785E069D" w14:textId="77777777" w:rsidTr="00FE096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4B26FD" w14:textId="77777777" w:rsidR="003F7111" w:rsidRDefault="003F7111" w:rsidP="00FE096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5239E6A" w14:textId="77777777" w:rsidR="003F7111" w:rsidRDefault="003F7111" w:rsidP="00FE096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2810E91" w14:textId="77777777" w:rsidR="003F7111" w:rsidRDefault="003F7111" w:rsidP="00FE096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5895177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C18A426" w14:textId="77777777" w:rsidR="003F7111" w:rsidRDefault="00766A6A" w:rsidP="00FE0961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32"/>
                </w:rPr>
                <w:id w:val="11360724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7111" w:rsidRPr="00FE4E9F">
                  <w:rPr>
                    <w:rFonts w:ascii="Arial" w:hAnsi="Arial" w:cs="Arial"/>
                    <w:sz w:val="44"/>
                    <w:szCs w:val="32"/>
                  </w:rPr>
                  <w:sym w:font="Wingdings" w:char="F0A8"/>
                </w:r>
              </w:sdtContent>
            </w:sdt>
            <w:permEnd w:id="1158951770"/>
          </w:p>
        </w:tc>
      </w:tr>
      <w:tr w:rsidR="003A0694" w14:paraId="5D772202" w14:textId="77777777" w:rsidTr="00FE096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30B9CF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5218078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915676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550EF1" w14:textId="6C4E4C6A" w:rsidR="003A0694" w:rsidRPr="00FE608E" w:rsidRDefault="003A0694" w:rsidP="003A0694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2180780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2B1E19" w14:textId="77777777" w:rsidR="003A0694" w:rsidRDefault="003A0694" w:rsidP="003A0694">
            <w:pPr>
              <w:jc w:val="center"/>
            </w:pPr>
            <w:r>
              <w:t>Observe that they remain silent as you speak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2E8A29" w14:textId="77777777" w:rsidR="003A0694" w:rsidRDefault="003A0694" w:rsidP="003A0694">
            <w:pPr>
              <w:ind w:left="993" w:hanging="993"/>
            </w:pPr>
          </w:p>
        </w:tc>
      </w:tr>
      <w:tr w:rsidR="003A0694" w14:paraId="2B41C476" w14:textId="77777777" w:rsidTr="00FE096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607BC5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21058934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132541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7914A1" w14:textId="35B8D13E" w:rsidR="003A0694" w:rsidRPr="00FE608E" w:rsidRDefault="003A0694" w:rsidP="003A0694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0589348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1912B8" w14:textId="77777777" w:rsidR="003A0694" w:rsidRDefault="003A0694" w:rsidP="003A0694">
            <w:pPr>
              <w:jc w:val="center"/>
            </w:pPr>
            <w:r w:rsidRPr="007E408E">
              <w:t>Get that person to acknowledge and repeat the statement back to you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EFF974" w14:textId="77777777" w:rsidR="003A0694" w:rsidRDefault="003A0694" w:rsidP="003A0694">
            <w:pPr>
              <w:ind w:left="993" w:hanging="993"/>
            </w:pPr>
          </w:p>
        </w:tc>
      </w:tr>
      <w:tr w:rsidR="003A0694" w14:paraId="349B1520" w14:textId="77777777" w:rsidTr="00FE096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1ABD3C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4210920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128398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DDA5C85" w14:textId="1A9F60AA" w:rsidR="003A0694" w:rsidRPr="00FE608E" w:rsidRDefault="003A0694" w:rsidP="003A0694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210920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1C3D38" w14:textId="77777777" w:rsidR="003A0694" w:rsidRDefault="003A0694" w:rsidP="003A0694">
            <w:pPr>
              <w:jc w:val="center"/>
            </w:pPr>
            <w:r>
              <w:t xml:space="preserve">Ask them questions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65848E" w14:textId="77777777" w:rsidR="003A0694" w:rsidRDefault="003A0694" w:rsidP="003A0694">
            <w:pPr>
              <w:ind w:left="993" w:hanging="993"/>
            </w:pPr>
          </w:p>
        </w:tc>
      </w:tr>
      <w:tr w:rsidR="003A0694" w14:paraId="1027CB4B" w14:textId="77777777" w:rsidTr="00FE096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8648CA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17559800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604860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A330E6" w14:textId="05D0B2D9" w:rsidR="003A0694" w:rsidRPr="00FE608E" w:rsidRDefault="003A0694" w:rsidP="003A0694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559800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978DEB" w14:textId="77777777" w:rsidR="003A0694" w:rsidRDefault="003A0694" w:rsidP="003A0694">
            <w:pPr>
              <w:jc w:val="center"/>
            </w:pPr>
            <w:r>
              <w:t>They will smile at you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2C4A35" w14:textId="77777777" w:rsidR="003A0694" w:rsidRDefault="003A0694" w:rsidP="003A0694">
            <w:pPr>
              <w:ind w:left="993" w:hanging="993"/>
            </w:pPr>
          </w:p>
        </w:tc>
      </w:tr>
    </w:tbl>
    <w:p w14:paraId="61AEAF6C" w14:textId="77777777" w:rsidR="003F7111" w:rsidRDefault="003F7111" w:rsidP="003F7111">
      <w:pPr>
        <w:rPr>
          <w:rFonts w:ascii="Arial" w:hAnsi="Arial" w:cs="Arial"/>
          <w:sz w:val="22"/>
          <w:szCs w:val="22"/>
        </w:rPr>
      </w:pPr>
    </w:p>
    <w:p w14:paraId="058C9E66" w14:textId="77777777" w:rsidR="003F7111" w:rsidRDefault="003F7111" w:rsidP="003F7111">
      <w:pPr>
        <w:jc w:val="left"/>
        <w:rPr>
          <w:rFonts w:ascii="Arial" w:hAnsi="Arial"/>
          <w:b/>
        </w:rPr>
      </w:pPr>
    </w:p>
    <w:p w14:paraId="7EA57290" w14:textId="77777777" w:rsidR="003F7111" w:rsidRPr="00830749" w:rsidRDefault="003F7111" w:rsidP="005C33DC">
      <w:pPr>
        <w:pStyle w:val="11CSTCPLQuestionBullet"/>
        <w:numPr>
          <w:ilvl w:val="0"/>
          <w:numId w:val="7"/>
        </w:numPr>
        <w:ind w:left="709" w:hanging="709"/>
      </w:pPr>
      <w:r>
        <w:t>True or False (Tick your response): The most persuasive method of communication is to talk over your audience.</w:t>
      </w:r>
    </w:p>
    <w:p w14:paraId="2C28F167" w14:textId="77777777" w:rsidR="003F7111" w:rsidRPr="00830749" w:rsidRDefault="003F7111" w:rsidP="003F71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3A0694" w14:paraId="1203C81C" w14:textId="77777777" w:rsidTr="003A0694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9C1D642" w14:textId="77777777" w:rsidR="003A0694" w:rsidRDefault="003A0694" w:rsidP="003A069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397510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19890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C4573A6" w14:textId="19BC8D91" w:rsidR="003A0694" w:rsidRPr="00B31E17" w:rsidRDefault="003A0694" w:rsidP="003A0694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3975100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7280B1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BFFAE4" w14:textId="77777777" w:rsidR="003A0694" w:rsidRPr="00E106BF" w:rsidRDefault="003A0694" w:rsidP="003A069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20527771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08C894" w14:textId="77777777" w:rsidR="003A0694" w:rsidRPr="00533511" w:rsidRDefault="00766A6A" w:rsidP="003A069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650932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A0694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0527771"/>
          </w:p>
        </w:tc>
      </w:tr>
      <w:tr w:rsidR="003A0694" w14:paraId="63E590E3" w14:textId="77777777" w:rsidTr="003A0694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2094B1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19301988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55173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AF51ED3" w14:textId="6DFFB665" w:rsidR="003A0694" w:rsidRPr="00B31E17" w:rsidRDefault="003A0694" w:rsidP="003A0694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3019884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AC33EF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5122E8" w14:textId="77777777" w:rsidR="003A0694" w:rsidRDefault="003A0694" w:rsidP="003A069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0B4D1E7" w14:textId="77777777" w:rsidR="003A0694" w:rsidRDefault="003A0694" w:rsidP="003A0694">
            <w:pPr>
              <w:ind w:left="993" w:hanging="993"/>
            </w:pPr>
          </w:p>
        </w:tc>
      </w:tr>
    </w:tbl>
    <w:p w14:paraId="78F44BF9" w14:textId="77777777" w:rsidR="003F7111" w:rsidRDefault="003F7111" w:rsidP="003F7111">
      <w:pPr>
        <w:jc w:val="left"/>
        <w:rPr>
          <w:rFonts w:ascii="Arial" w:hAnsi="Arial" w:cs="Arial"/>
          <w:sz w:val="22"/>
          <w:szCs w:val="22"/>
        </w:rPr>
      </w:pPr>
    </w:p>
    <w:p w14:paraId="3ADA4AF8" w14:textId="77777777" w:rsidR="003F7111" w:rsidRPr="00830749" w:rsidRDefault="003F7111" w:rsidP="005C33DC">
      <w:pPr>
        <w:pStyle w:val="11CSTCPLQuestionBullet"/>
        <w:numPr>
          <w:ilvl w:val="0"/>
          <w:numId w:val="7"/>
        </w:numPr>
        <w:ind w:left="709" w:hanging="709"/>
      </w:pPr>
      <w:r>
        <w:lastRenderedPageBreak/>
        <w:t>True or False (Tick your response): A presenter may need to alter their communication style in response to the needs of their audience.</w:t>
      </w:r>
    </w:p>
    <w:p w14:paraId="637AE329" w14:textId="77777777" w:rsidR="003F7111" w:rsidRPr="00830749" w:rsidRDefault="003F7111" w:rsidP="003F71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3A0694" w14:paraId="4B1750E9" w14:textId="77777777" w:rsidTr="003A0694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C697847" w14:textId="77777777" w:rsidR="003A0694" w:rsidRDefault="003A0694" w:rsidP="003A069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900405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278968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5383A92" w14:textId="7ADF8A97" w:rsidR="003A0694" w:rsidRPr="00B31E17" w:rsidRDefault="003A0694" w:rsidP="003A0694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9004051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2BD9C5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4E0F3D" w14:textId="77777777" w:rsidR="003A0694" w:rsidRPr="00E106BF" w:rsidRDefault="003A0694" w:rsidP="003A069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55013660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AB8B99" w14:textId="77777777" w:rsidR="003A0694" w:rsidRPr="00533511" w:rsidRDefault="00766A6A" w:rsidP="003A069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204717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A069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55013660"/>
          </w:p>
        </w:tc>
      </w:tr>
      <w:tr w:rsidR="003A0694" w14:paraId="5FC5BE6A" w14:textId="77777777" w:rsidTr="003A0694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87DCCD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19486496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432720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F2E7C5C" w14:textId="399D6C65" w:rsidR="003A0694" w:rsidRPr="00B31E17" w:rsidRDefault="003A0694" w:rsidP="003A0694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4864965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65D818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200888" w14:textId="77777777" w:rsidR="003A0694" w:rsidRDefault="003A0694" w:rsidP="003A069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AF40DE4" w14:textId="77777777" w:rsidR="003A0694" w:rsidRDefault="003A0694" w:rsidP="003A0694">
            <w:pPr>
              <w:ind w:left="993" w:hanging="993"/>
            </w:pPr>
          </w:p>
        </w:tc>
      </w:tr>
    </w:tbl>
    <w:p w14:paraId="4026D980" w14:textId="77777777" w:rsidR="003F7111" w:rsidRDefault="003F7111" w:rsidP="003F7111">
      <w:pPr>
        <w:jc w:val="left"/>
        <w:rPr>
          <w:rFonts w:ascii="Arial" w:hAnsi="Arial" w:cs="Arial"/>
          <w:sz w:val="22"/>
          <w:szCs w:val="22"/>
        </w:rPr>
      </w:pPr>
    </w:p>
    <w:p w14:paraId="2D72DA0B" w14:textId="77777777" w:rsidR="003F7111" w:rsidRDefault="003F7111" w:rsidP="003F7111">
      <w:pPr>
        <w:jc w:val="left"/>
        <w:rPr>
          <w:rFonts w:ascii="Arial" w:hAnsi="Arial"/>
          <w:b/>
        </w:rPr>
      </w:pPr>
    </w:p>
    <w:p w14:paraId="2A23A9F8" w14:textId="77777777" w:rsidR="003F7111" w:rsidRPr="00830749" w:rsidRDefault="003F7111" w:rsidP="005C33DC">
      <w:pPr>
        <w:pStyle w:val="11CSTCPLQuestionBullet"/>
        <w:numPr>
          <w:ilvl w:val="0"/>
          <w:numId w:val="7"/>
        </w:numPr>
        <w:ind w:left="709" w:hanging="709"/>
      </w:pPr>
      <w:r>
        <w:t>True or False (Tick your response): A style guide assists with achieving consistency across documents.</w:t>
      </w:r>
    </w:p>
    <w:p w14:paraId="353C5DFF" w14:textId="77777777" w:rsidR="003F7111" w:rsidRPr="00830749" w:rsidRDefault="003F7111" w:rsidP="003F71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3A0694" w14:paraId="3A50E109" w14:textId="77777777" w:rsidTr="003A0694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7EEBD60" w14:textId="77777777" w:rsidR="003A0694" w:rsidRDefault="003A0694" w:rsidP="003A069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064214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52556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CE3FF7D" w14:textId="61267754" w:rsidR="003A0694" w:rsidRPr="00B31E17" w:rsidRDefault="003A0694" w:rsidP="003A0694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0642145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CD42AA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834EF3" w14:textId="77777777" w:rsidR="003A0694" w:rsidRPr="00E106BF" w:rsidRDefault="003A0694" w:rsidP="003A069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44400501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7875ED" w14:textId="77777777" w:rsidR="003A0694" w:rsidRPr="00533511" w:rsidRDefault="00766A6A" w:rsidP="003A069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844637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A0694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44400501"/>
          </w:p>
        </w:tc>
      </w:tr>
      <w:tr w:rsidR="003A0694" w14:paraId="1BD0D203" w14:textId="77777777" w:rsidTr="003A0694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D5EB3D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18688485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307029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8AE5C3F" w14:textId="299CBDCA" w:rsidR="003A0694" w:rsidRPr="00B31E17" w:rsidRDefault="003A0694" w:rsidP="003A0694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6884850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15DBF8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A46EF7" w14:textId="77777777" w:rsidR="003A0694" w:rsidRDefault="003A0694" w:rsidP="003A069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041EA93" w14:textId="77777777" w:rsidR="003A0694" w:rsidRDefault="003A0694" w:rsidP="003A0694">
            <w:pPr>
              <w:ind w:left="993" w:hanging="993"/>
            </w:pPr>
          </w:p>
        </w:tc>
      </w:tr>
    </w:tbl>
    <w:p w14:paraId="351570F1" w14:textId="77777777" w:rsidR="003F7111" w:rsidRDefault="003F7111" w:rsidP="003F7111">
      <w:pPr>
        <w:jc w:val="left"/>
        <w:rPr>
          <w:rFonts w:ascii="Arial" w:hAnsi="Arial" w:cs="Arial"/>
          <w:sz w:val="22"/>
          <w:szCs w:val="22"/>
        </w:rPr>
      </w:pPr>
    </w:p>
    <w:p w14:paraId="129A9BB4" w14:textId="77777777" w:rsidR="003F7111" w:rsidRDefault="003F7111" w:rsidP="003F7111">
      <w:pPr>
        <w:jc w:val="left"/>
        <w:rPr>
          <w:rFonts w:ascii="Arial" w:hAnsi="Arial"/>
          <w:b/>
        </w:rPr>
      </w:pPr>
    </w:p>
    <w:p w14:paraId="50540D2D" w14:textId="77777777" w:rsidR="003F7111" w:rsidRPr="00830749" w:rsidRDefault="003F7111" w:rsidP="005C33DC">
      <w:pPr>
        <w:pStyle w:val="11CSTCPLQuestionBullet"/>
        <w:numPr>
          <w:ilvl w:val="0"/>
          <w:numId w:val="7"/>
        </w:numPr>
        <w:ind w:left="709" w:hanging="709"/>
      </w:pPr>
      <w:r>
        <w:t>True or False (Tick your response): Colour is an important feature of visual communication.</w:t>
      </w:r>
    </w:p>
    <w:p w14:paraId="438A4772" w14:textId="77777777" w:rsidR="003F7111" w:rsidRPr="00830749" w:rsidRDefault="003F7111" w:rsidP="003F71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3A0694" w14:paraId="703F35A2" w14:textId="77777777" w:rsidTr="003A0694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AE3C0EC" w14:textId="77777777" w:rsidR="003A0694" w:rsidRDefault="003A0694" w:rsidP="003A069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480243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8626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E6CF5C6" w14:textId="09F05FDF" w:rsidR="003A0694" w:rsidRPr="00B31E17" w:rsidRDefault="003A0694" w:rsidP="003A0694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4802437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1D972E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3D8911" w14:textId="77777777" w:rsidR="003A0694" w:rsidRPr="00E106BF" w:rsidRDefault="003A0694" w:rsidP="003A069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56800915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C02459" w14:textId="77777777" w:rsidR="003A0694" w:rsidRPr="00533511" w:rsidRDefault="00766A6A" w:rsidP="003A069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994350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A0694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6800915"/>
          </w:p>
        </w:tc>
      </w:tr>
      <w:tr w:rsidR="003A0694" w14:paraId="3E86D294" w14:textId="77777777" w:rsidTr="003A0694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F976BF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4070504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85722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44D50A2" w14:textId="78339EA9" w:rsidR="003A0694" w:rsidRPr="00B31E17" w:rsidRDefault="003A0694" w:rsidP="003A0694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0705047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1B2920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057508" w14:textId="77777777" w:rsidR="003A0694" w:rsidRDefault="003A0694" w:rsidP="003A069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267ADE3" w14:textId="77777777" w:rsidR="003A0694" w:rsidRDefault="003A0694" w:rsidP="003A0694">
            <w:pPr>
              <w:ind w:left="993" w:hanging="993"/>
            </w:pPr>
          </w:p>
        </w:tc>
      </w:tr>
    </w:tbl>
    <w:p w14:paraId="55494DEF" w14:textId="77777777" w:rsidR="003F7111" w:rsidRDefault="003F7111" w:rsidP="003F7111">
      <w:pPr>
        <w:jc w:val="left"/>
        <w:rPr>
          <w:rFonts w:ascii="Arial" w:hAnsi="Arial" w:cs="Arial"/>
          <w:sz w:val="22"/>
          <w:szCs w:val="22"/>
        </w:rPr>
      </w:pPr>
    </w:p>
    <w:p w14:paraId="783F9F50" w14:textId="77777777" w:rsidR="003F7111" w:rsidRDefault="003F7111" w:rsidP="003F7111">
      <w:pPr>
        <w:jc w:val="left"/>
        <w:rPr>
          <w:rFonts w:ascii="Arial" w:hAnsi="Arial"/>
          <w:b/>
        </w:rPr>
      </w:pPr>
    </w:p>
    <w:p w14:paraId="3BCFC9EE" w14:textId="77777777" w:rsidR="003F7111" w:rsidRPr="00830749" w:rsidRDefault="003F7111" w:rsidP="005C33DC">
      <w:pPr>
        <w:pStyle w:val="11CSTCPLQuestionBullet"/>
        <w:numPr>
          <w:ilvl w:val="0"/>
          <w:numId w:val="7"/>
        </w:numPr>
        <w:ind w:left="709" w:hanging="709"/>
      </w:pPr>
      <w:r>
        <w:t>True or False (Tick your response): You are only required to provide an overview of structure and content in written information, not information presented orally.</w:t>
      </w:r>
    </w:p>
    <w:p w14:paraId="2D8291B2" w14:textId="77777777" w:rsidR="003F7111" w:rsidRPr="00830749" w:rsidRDefault="003F7111" w:rsidP="003F71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3A0694" w14:paraId="3738F1F0" w14:textId="77777777" w:rsidTr="003A0694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51C122A" w14:textId="77777777" w:rsidR="003A0694" w:rsidRDefault="003A0694" w:rsidP="003A069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765904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69023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0F18716" w14:textId="14160400" w:rsidR="003A0694" w:rsidRPr="00B31E17" w:rsidRDefault="003A0694" w:rsidP="003A0694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7659042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D828D0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A29AE4" w14:textId="77777777" w:rsidR="003A0694" w:rsidRPr="00E106BF" w:rsidRDefault="003A0694" w:rsidP="003A069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3002373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1CE2E2" w14:textId="77777777" w:rsidR="003A0694" w:rsidRPr="00533511" w:rsidRDefault="00766A6A" w:rsidP="003A069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958297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A0694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002373"/>
          </w:p>
        </w:tc>
      </w:tr>
      <w:tr w:rsidR="003A0694" w14:paraId="130B44C7" w14:textId="77777777" w:rsidTr="003A0694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A64501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3535019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092251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BB1EF68" w14:textId="0FBC3556" w:rsidR="003A0694" w:rsidRPr="00B31E17" w:rsidRDefault="003A0694" w:rsidP="003A0694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5350196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3A63E4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16E616" w14:textId="77777777" w:rsidR="003A0694" w:rsidRDefault="003A0694" w:rsidP="003A069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C85C60A" w14:textId="77777777" w:rsidR="003A0694" w:rsidRDefault="003A0694" w:rsidP="003A0694">
            <w:pPr>
              <w:ind w:left="993" w:hanging="993"/>
            </w:pPr>
          </w:p>
        </w:tc>
      </w:tr>
    </w:tbl>
    <w:p w14:paraId="325A4349" w14:textId="77777777" w:rsidR="003F7111" w:rsidRDefault="003F7111" w:rsidP="003F7111">
      <w:pPr>
        <w:jc w:val="left"/>
        <w:rPr>
          <w:rFonts w:ascii="Arial" w:hAnsi="Arial" w:cs="Arial"/>
          <w:sz w:val="22"/>
          <w:szCs w:val="22"/>
        </w:rPr>
      </w:pPr>
    </w:p>
    <w:p w14:paraId="4BD41BD0" w14:textId="77777777" w:rsidR="003F7111" w:rsidRDefault="003F7111" w:rsidP="003F7111">
      <w:pPr>
        <w:jc w:val="left"/>
        <w:rPr>
          <w:rFonts w:ascii="Arial" w:hAnsi="Arial"/>
          <w:b/>
        </w:rPr>
      </w:pPr>
    </w:p>
    <w:p w14:paraId="233BE1AA" w14:textId="77777777" w:rsidR="003F7111" w:rsidRPr="00830749" w:rsidRDefault="003F7111" w:rsidP="005C33DC">
      <w:pPr>
        <w:pStyle w:val="11CSTCPLQuestionBullet"/>
        <w:numPr>
          <w:ilvl w:val="0"/>
          <w:numId w:val="7"/>
        </w:numPr>
        <w:ind w:left="709" w:hanging="709"/>
      </w:pPr>
      <w:r>
        <w:t>True or False (Tick your response): The sequence of information can change its meaning.</w:t>
      </w:r>
    </w:p>
    <w:p w14:paraId="4B4D0E33" w14:textId="77777777" w:rsidR="003F7111" w:rsidRPr="00830749" w:rsidRDefault="003F7111" w:rsidP="003F71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3A0694" w14:paraId="4CBDD231" w14:textId="77777777" w:rsidTr="003A0694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6269364" w14:textId="77777777" w:rsidR="003A0694" w:rsidRDefault="003A0694" w:rsidP="003A069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281238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408224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0F14D80" w14:textId="63F98C4A" w:rsidR="003A0694" w:rsidRPr="00B31E17" w:rsidRDefault="003A0694" w:rsidP="003A0694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2812389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371019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717ECC" w14:textId="77777777" w:rsidR="003A0694" w:rsidRPr="00E106BF" w:rsidRDefault="003A0694" w:rsidP="003A069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18192781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1A51B8" w14:textId="77777777" w:rsidR="003A0694" w:rsidRPr="00533511" w:rsidRDefault="00766A6A" w:rsidP="003A069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976344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A0694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8192781"/>
          </w:p>
        </w:tc>
      </w:tr>
      <w:tr w:rsidR="003A0694" w14:paraId="64C8F6D8" w14:textId="77777777" w:rsidTr="003A0694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356D2E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1833780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42685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1AA4D37" w14:textId="6EAEE236" w:rsidR="003A0694" w:rsidRPr="00B31E17" w:rsidRDefault="003A0694" w:rsidP="003A0694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337807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60DFBD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744EAD" w14:textId="77777777" w:rsidR="003A0694" w:rsidRDefault="003A0694" w:rsidP="003A069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0FAE8FC" w14:textId="77777777" w:rsidR="003A0694" w:rsidRDefault="003A0694" w:rsidP="003A0694">
            <w:pPr>
              <w:ind w:left="993" w:hanging="993"/>
            </w:pPr>
          </w:p>
        </w:tc>
      </w:tr>
    </w:tbl>
    <w:p w14:paraId="0CB29A82" w14:textId="77777777" w:rsidR="003F7111" w:rsidRDefault="003F7111" w:rsidP="003F7111">
      <w:pPr>
        <w:jc w:val="left"/>
        <w:rPr>
          <w:rFonts w:ascii="Arial" w:hAnsi="Arial" w:cs="Arial"/>
          <w:sz w:val="22"/>
          <w:szCs w:val="22"/>
        </w:rPr>
      </w:pPr>
    </w:p>
    <w:p w14:paraId="3ADE1F21" w14:textId="77777777" w:rsidR="003F7111" w:rsidRDefault="003F7111" w:rsidP="003F7111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65D0DC6" w14:textId="77777777" w:rsidR="003F7111" w:rsidRPr="00830749" w:rsidRDefault="003F7111" w:rsidP="005C33DC">
      <w:pPr>
        <w:pStyle w:val="11CSTCPLQuestionBullet"/>
        <w:numPr>
          <w:ilvl w:val="0"/>
          <w:numId w:val="7"/>
        </w:numPr>
        <w:ind w:left="709" w:hanging="709"/>
      </w:pPr>
      <w:bookmarkStart w:id="10" w:name="_Ref35350952"/>
      <w:r>
        <w:lastRenderedPageBreak/>
        <w:t>Which of the following grammatical rules are correct</w:t>
      </w:r>
      <w:r w:rsidRPr="00832717">
        <w:t>?</w:t>
      </w:r>
      <w:r>
        <w:t xml:space="preserve"> Tick all that apply.</w:t>
      </w:r>
      <w:bookmarkEnd w:id="10"/>
    </w:p>
    <w:p w14:paraId="6AE66E7F" w14:textId="77777777" w:rsidR="003F7111" w:rsidRPr="00830749" w:rsidRDefault="003F7111" w:rsidP="003F71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F7111" w14:paraId="43438910" w14:textId="77777777" w:rsidTr="00FE096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529EADC" w14:textId="77777777" w:rsidR="003F7111" w:rsidRDefault="003F7111" w:rsidP="00FE096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423C2FA" w14:textId="77777777" w:rsidR="003F7111" w:rsidRDefault="003F7111" w:rsidP="00FE096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AFBCE7A" w14:textId="77777777" w:rsidR="003F7111" w:rsidRDefault="003F7111" w:rsidP="00FE096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0327025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92D2079" w14:textId="77777777" w:rsidR="003F7111" w:rsidRPr="00533511" w:rsidRDefault="00766A6A" w:rsidP="00FE096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30682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71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03270253"/>
          </w:p>
        </w:tc>
      </w:tr>
      <w:tr w:rsidR="003A0694" w14:paraId="4627AA41" w14:textId="77777777" w:rsidTr="00FE096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EE131E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7114836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120944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601362" w14:textId="24440D23" w:rsidR="003A0694" w:rsidRPr="00447473" w:rsidRDefault="003A0694" w:rsidP="003A069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1148369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D453E5" w14:textId="77777777" w:rsidR="003A0694" w:rsidRDefault="003A0694" w:rsidP="003A0694">
            <w:pPr>
              <w:jc w:val="center"/>
            </w:pPr>
            <w:r>
              <w:t>Capitalise all words in a sentence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A341FF" w14:textId="77777777" w:rsidR="003A0694" w:rsidRDefault="003A0694" w:rsidP="003A0694">
            <w:pPr>
              <w:ind w:left="993" w:hanging="993"/>
            </w:pPr>
          </w:p>
        </w:tc>
      </w:tr>
      <w:tr w:rsidR="003A0694" w14:paraId="09C8CC25" w14:textId="77777777" w:rsidTr="00FE096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BB588D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9938110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262594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410A5E" w14:textId="1F7EE93D" w:rsidR="003A0694" w:rsidRPr="00447473" w:rsidRDefault="003A0694" w:rsidP="003A069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9381102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37766A" w14:textId="77777777" w:rsidR="003A0694" w:rsidRDefault="003A0694" w:rsidP="003A0694">
            <w:pPr>
              <w:jc w:val="center"/>
            </w:pPr>
            <w:r>
              <w:t>Avoid being too wordy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C6982E" w14:textId="77777777" w:rsidR="003A0694" w:rsidRDefault="003A0694" w:rsidP="003A0694">
            <w:pPr>
              <w:ind w:left="993" w:hanging="993"/>
            </w:pPr>
          </w:p>
        </w:tc>
      </w:tr>
      <w:tr w:rsidR="003A0694" w14:paraId="3E7C3E63" w14:textId="77777777" w:rsidTr="00FE096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4C5A17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11843681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80619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7291C77" w14:textId="7F704CC3" w:rsidR="003A0694" w:rsidRPr="00447473" w:rsidRDefault="003A0694" w:rsidP="003A069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843681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35E1AB" w14:textId="77777777" w:rsidR="003A0694" w:rsidRDefault="003A0694" w:rsidP="003A0694">
            <w:pPr>
              <w:jc w:val="center"/>
            </w:pPr>
            <w:r>
              <w:t>Use apostrophes for plurals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1F07D5" w14:textId="77777777" w:rsidR="003A0694" w:rsidRDefault="003A0694" w:rsidP="003A0694">
            <w:pPr>
              <w:ind w:left="993" w:hanging="993"/>
            </w:pPr>
          </w:p>
        </w:tc>
      </w:tr>
    </w:tbl>
    <w:p w14:paraId="3F7224CC" w14:textId="77777777" w:rsidR="003F7111" w:rsidRDefault="003F7111" w:rsidP="003F7111">
      <w:pPr>
        <w:rPr>
          <w:rFonts w:ascii="Arial" w:hAnsi="Arial" w:cs="Arial"/>
          <w:sz w:val="22"/>
          <w:szCs w:val="22"/>
        </w:rPr>
      </w:pPr>
    </w:p>
    <w:p w14:paraId="18FA6EDE" w14:textId="77777777" w:rsidR="003F7111" w:rsidRDefault="003F7111" w:rsidP="003F7111">
      <w:pPr>
        <w:jc w:val="left"/>
        <w:rPr>
          <w:rFonts w:ascii="Arial" w:hAnsi="Arial"/>
          <w:b/>
        </w:rPr>
      </w:pPr>
    </w:p>
    <w:p w14:paraId="5A7BFC6F" w14:textId="77777777" w:rsidR="003F7111" w:rsidRPr="00830749" w:rsidRDefault="003F7111" w:rsidP="005C33DC">
      <w:pPr>
        <w:pStyle w:val="11CSTCPLQuestionBullet"/>
        <w:numPr>
          <w:ilvl w:val="0"/>
          <w:numId w:val="7"/>
        </w:numPr>
        <w:ind w:left="709" w:hanging="709"/>
      </w:pPr>
      <w:r>
        <w:t>True or False (Tick your response): Punctuation and spelling can change the meaning of a sentence.</w:t>
      </w:r>
    </w:p>
    <w:p w14:paraId="61901A98" w14:textId="77777777" w:rsidR="003F7111" w:rsidRPr="00830749" w:rsidRDefault="003F7111" w:rsidP="003F71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3A0694" w14:paraId="3894EA8C" w14:textId="77777777" w:rsidTr="003A0694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059251D" w14:textId="77777777" w:rsidR="003A0694" w:rsidRDefault="003A0694" w:rsidP="003A069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795734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529055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6F1B8F5" w14:textId="72B0EC5A" w:rsidR="003A0694" w:rsidRPr="00B31E17" w:rsidRDefault="003A0694" w:rsidP="003A0694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7957347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514661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05B3A2" w14:textId="77777777" w:rsidR="003A0694" w:rsidRPr="00E106BF" w:rsidRDefault="003A0694" w:rsidP="003A069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88995480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C910C4" w14:textId="77777777" w:rsidR="003A0694" w:rsidRPr="00533511" w:rsidRDefault="00766A6A" w:rsidP="003A069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398049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A0694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88995480"/>
          </w:p>
        </w:tc>
      </w:tr>
      <w:tr w:rsidR="003A0694" w14:paraId="00B9C55A" w14:textId="77777777" w:rsidTr="003A0694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F6D14E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permStart w:id="12314887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820830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EC86C02" w14:textId="3279BF85" w:rsidR="003A0694" w:rsidRPr="00B31E17" w:rsidRDefault="003A0694" w:rsidP="003A0694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3148871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E47E4B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CDB692" w14:textId="77777777" w:rsidR="003A0694" w:rsidRDefault="003A0694" w:rsidP="003A069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7E1E924" w14:textId="77777777" w:rsidR="003A0694" w:rsidRDefault="003A0694" w:rsidP="003A0694">
            <w:pPr>
              <w:ind w:left="993" w:hanging="993"/>
            </w:pPr>
          </w:p>
        </w:tc>
      </w:tr>
    </w:tbl>
    <w:p w14:paraId="71D4B4CE" w14:textId="77777777" w:rsidR="003F7111" w:rsidRDefault="003F7111" w:rsidP="003F7111">
      <w:pPr>
        <w:jc w:val="left"/>
        <w:rPr>
          <w:rFonts w:ascii="Arial" w:hAnsi="Arial" w:cs="Arial"/>
          <w:sz w:val="22"/>
          <w:szCs w:val="22"/>
        </w:rPr>
      </w:pPr>
    </w:p>
    <w:p w14:paraId="08293C00" w14:textId="77777777" w:rsidR="003F7111" w:rsidRDefault="003F7111" w:rsidP="003F7111">
      <w:pPr>
        <w:jc w:val="left"/>
        <w:rPr>
          <w:rFonts w:ascii="Arial" w:hAnsi="Arial" w:cs="Arial"/>
          <w:sz w:val="22"/>
          <w:szCs w:val="22"/>
        </w:rPr>
      </w:pPr>
    </w:p>
    <w:p w14:paraId="30EF8014" w14:textId="77777777" w:rsidR="003F7111" w:rsidRPr="00830749" w:rsidRDefault="003F7111" w:rsidP="005C33DC">
      <w:pPr>
        <w:pStyle w:val="20TAQuestionNumber"/>
        <w:ind w:left="709" w:hanging="709"/>
      </w:pPr>
      <w:r>
        <w:t>Match the document checks and the suitable methods by writing the appropriate letter next to each number in the centre column.</w:t>
      </w:r>
    </w:p>
    <w:p w14:paraId="6F113BF4" w14:textId="77777777" w:rsidR="003F7111" w:rsidRPr="00A84B10" w:rsidRDefault="003F7111" w:rsidP="003F7111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3F7111" w14:paraId="2A7B839A" w14:textId="77777777" w:rsidTr="00FE0961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33604CB" w14:textId="77777777" w:rsidR="003F7111" w:rsidRDefault="003F7111" w:rsidP="00FE096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A628AAE" w14:textId="77777777" w:rsidR="003F7111" w:rsidRDefault="003F7111" w:rsidP="00FE0961">
            <w:pPr>
              <w:keepNext/>
              <w:ind w:left="993" w:right="82" w:hanging="993"/>
              <w:jc w:val="center"/>
            </w:pPr>
            <w:r>
              <w:t>Check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16F1220" w14:textId="77777777" w:rsidR="003F7111" w:rsidRPr="00FE5B94" w:rsidRDefault="003F7111" w:rsidP="00FE0961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D172918" w14:textId="77777777" w:rsidR="003F7111" w:rsidRDefault="003F7111" w:rsidP="00FE0961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permStart w:id="1848446555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C9064E5" w14:textId="77777777" w:rsidR="003F7111" w:rsidRPr="00533511" w:rsidRDefault="00766A6A" w:rsidP="00FE096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665673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71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48446555"/>
          </w:p>
        </w:tc>
      </w:tr>
      <w:tr w:rsidR="003A0694" w14:paraId="07403D90" w14:textId="77777777" w:rsidTr="00FE0961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747FB0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536D7D" w14:textId="77777777" w:rsidR="003A0694" w:rsidRDefault="003A0694" w:rsidP="003A0694">
            <w:pPr>
              <w:pStyle w:val="25TAMatchNumber"/>
              <w:framePr w:hSpace="0" w:wrap="auto" w:vAnchor="margin" w:hAnchor="text" w:yAlign="inline"/>
            </w:pPr>
          </w:p>
        </w:tc>
        <w:tc>
          <w:tcPr>
            <w:tcW w:w="1145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9C1321" w14:textId="77777777" w:rsidR="003A0694" w:rsidRDefault="003A0694" w:rsidP="003A0694">
            <w:pPr>
              <w:ind w:right="82"/>
              <w:jc w:val="center"/>
            </w:pPr>
            <w:r>
              <w:t>Format and structure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8968DBD" w14:textId="60309C36" w:rsidR="003A0694" w:rsidRPr="0065692C" w:rsidRDefault="003A0694" w:rsidP="003A0694">
            <w:pPr>
              <w:pStyle w:val="27TAAnswerGuideVisible"/>
              <w:framePr w:hSpace="0" w:wrap="auto" w:vAnchor="margin" w:hAnchor="text" w:yAlign="inline"/>
            </w:pPr>
            <w:r w:rsidRPr="003A0694">
              <w:t>1 -</w:t>
            </w:r>
            <w:r w:rsidRPr="003A0694">
              <w:rPr>
                <w:rFonts w:ascii="Arial" w:hAnsi="Arial" w:cs="Arial"/>
                <w:color w:val="auto"/>
                <w:sz w:val="22"/>
                <w:szCs w:val="18"/>
              </w:rPr>
              <w:t xml:space="preserve"> </w:t>
            </w:r>
            <w:permStart w:id="1496472127" w:edGrp="everyone"/>
            <w:permEnd w:id="1496472127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860B6" w14:textId="77777777" w:rsidR="003A0694" w:rsidRDefault="003A0694" w:rsidP="003A0694">
            <w:pPr>
              <w:pStyle w:val="26TAMatchLetter"/>
              <w:framePr w:hSpace="0" w:wrap="auto" w:vAnchor="margin" w:hAnchor="text" w:yAlign="inline"/>
            </w:pPr>
          </w:p>
        </w:tc>
        <w:tc>
          <w:tcPr>
            <w:tcW w:w="176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2D073" w14:textId="77777777" w:rsidR="003A0694" w:rsidRDefault="003A0694" w:rsidP="003A0694">
            <w:pPr>
              <w:ind w:right="82"/>
              <w:jc w:val="center"/>
            </w:pPr>
            <w:r>
              <w:t>Determine task requirements, objectives and establish audience and their needs.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73BDAC" w14:textId="77777777" w:rsidR="003A0694" w:rsidRDefault="003A0694" w:rsidP="003A0694">
            <w:pPr>
              <w:ind w:left="993" w:hanging="993"/>
            </w:pPr>
          </w:p>
        </w:tc>
      </w:tr>
      <w:tr w:rsidR="003A0694" w14:paraId="19DB186B" w14:textId="77777777" w:rsidTr="00FE0961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867B21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2E7535" w14:textId="77777777" w:rsidR="003A0694" w:rsidRDefault="003A0694" w:rsidP="003A0694">
            <w:pPr>
              <w:pStyle w:val="25TAMatchNumber"/>
              <w:framePr w:hSpace="0" w:wrap="auto" w:vAnchor="margin" w:hAnchor="text" w:yAlign="inline"/>
            </w:pPr>
          </w:p>
        </w:tc>
        <w:tc>
          <w:tcPr>
            <w:tcW w:w="1145" w:type="pc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535264" w14:textId="77777777" w:rsidR="003A0694" w:rsidRDefault="003A0694" w:rsidP="003A0694">
            <w:pPr>
              <w:ind w:right="82"/>
              <w:jc w:val="center"/>
            </w:pPr>
            <w:r>
              <w:t>Grammar and spelling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48C7B86" w14:textId="5F31B0FF" w:rsidR="003A0694" w:rsidRPr="00FE5B94" w:rsidRDefault="003A0694" w:rsidP="003A0694">
            <w:pPr>
              <w:pStyle w:val="27TAAnswerGuideVisible"/>
              <w:framePr w:hSpace="0" w:wrap="auto" w:vAnchor="margin" w:hAnchor="text" w:yAlign="inline"/>
            </w:pPr>
            <w:r w:rsidRPr="003A0694">
              <w:t>2 -</w:t>
            </w:r>
            <w:r w:rsidRPr="003A0694">
              <w:rPr>
                <w:rFonts w:ascii="Arial" w:hAnsi="Arial" w:cs="Arial"/>
                <w:color w:val="auto"/>
                <w:sz w:val="22"/>
                <w:szCs w:val="18"/>
              </w:rPr>
              <w:t xml:space="preserve"> </w:t>
            </w:r>
            <w:permStart w:id="1630301043" w:edGrp="everyone"/>
            <w:permEnd w:id="1630301043"/>
          </w:p>
        </w:tc>
        <w:tc>
          <w:tcPr>
            <w:tcW w:w="233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BC289" w14:textId="77777777" w:rsidR="003A0694" w:rsidRDefault="003A0694" w:rsidP="003A0694">
            <w:pPr>
              <w:pStyle w:val="26TAMatchLetter"/>
              <w:framePr w:hSpace="0" w:wrap="auto" w:vAnchor="margin" w:hAnchor="text" w:yAlign="inline"/>
            </w:pPr>
          </w:p>
        </w:tc>
        <w:tc>
          <w:tcPr>
            <w:tcW w:w="1760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2D4B7" w14:textId="77777777" w:rsidR="003A0694" w:rsidRDefault="003A0694" w:rsidP="003A0694">
            <w:pPr>
              <w:ind w:right="82"/>
              <w:jc w:val="center"/>
            </w:pPr>
            <w:r>
              <w:t>Proof-read document. Utilise checks in Word Processor to establish accuracy and correct punctuation.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774D3E" w14:textId="77777777" w:rsidR="003A0694" w:rsidRDefault="003A0694" w:rsidP="003A0694">
            <w:pPr>
              <w:ind w:left="993" w:hanging="993"/>
            </w:pPr>
          </w:p>
        </w:tc>
      </w:tr>
      <w:tr w:rsidR="003A0694" w14:paraId="42007542" w14:textId="77777777" w:rsidTr="00FE0961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4492FF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2C7F71C" w14:textId="77777777" w:rsidR="003A0694" w:rsidRDefault="003A0694" w:rsidP="003A0694">
            <w:pPr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C5FC909" w14:textId="77777777" w:rsidR="003A0694" w:rsidRDefault="003A0694" w:rsidP="003A0694">
            <w:pPr>
              <w:ind w:right="82"/>
              <w:jc w:val="center"/>
            </w:pPr>
            <w:r>
              <w:t>Style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1B02C45" w14:textId="4FC5458F" w:rsidR="003A0694" w:rsidRDefault="003A0694" w:rsidP="003A0694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A0694">
              <w:rPr>
                <w:color w:val="17365D" w:themeColor="text2" w:themeShade="BF"/>
              </w:rPr>
              <w:t>3 -</w:t>
            </w:r>
            <w:r w:rsidRPr="003A0694">
              <w:rPr>
                <w:rFonts w:ascii="Arial" w:hAnsi="Arial" w:cs="Arial"/>
                <w:sz w:val="22"/>
                <w:szCs w:val="18"/>
              </w:rPr>
              <w:t xml:space="preserve"> </w:t>
            </w:r>
            <w:permStart w:id="936202566" w:edGrp="everyone"/>
            <w:permEnd w:id="936202566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F3048" w14:textId="77777777" w:rsidR="003A0694" w:rsidRDefault="003A0694" w:rsidP="003A0694">
            <w:pPr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BEC22" w14:textId="77777777" w:rsidR="003A0694" w:rsidRDefault="003A0694" w:rsidP="003A0694">
            <w:pPr>
              <w:ind w:right="82"/>
              <w:jc w:val="center"/>
            </w:pPr>
            <w:r>
              <w:t>Check that templates have been followed correctly.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6EB41C" w14:textId="77777777" w:rsidR="003A0694" w:rsidRDefault="003A0694" w:rsidP="003A0694">
            <w:pPr>
              <w:ind w:left="993" w:hanging="993"/>
            </w:pPr>
          </w:p>
        </w:tc>
      </w:tr>
      <w:tr w:rsidR="003A0694" w14:paraId="46487408" w14:textId="77777777" w:rsidTr="00FE0961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9F2BB6" w14:textId="77777777" w:rsidR="003A0694" w:rsidRPr="00FE608E" w:rsidRDefault="003A0694" w:rsidP="003A069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35CAA93" w14:textId="77777777" w:rsidR="003A0694" w:rsidRDefault="003A0694" w:rsidP="003A0694">
            <w:pPr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508B1DA" w14:textId="77777777" w:rsidR="003A0694" w:rsidRDefault="003A0694" w:rsidP="003A0694">
            <w:pPr>
              <w:ind w:right="82"/>
              <w:jc w:val="center"/>
            </w:pPr>
            <w:r>
              <w:t>Suitability for purpose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99BD9FA" w14:textId="4E140E05" w:rsidR="003A0694" w:rsidRPr="00FE5B94" w:rsidRDefault="003A0694" w:rsidP="003A0694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  <w:r w:rsidRPr="003A0694">
              <w:rPr>
                <w:color w:val="17365D" w:themeColor="text2" w:themeShade="BF"/>
              </w:rPr>
              <w:t>4 -</w:t>
            </w:r>
            <w:r w:rsidRPr="003A0694">
              <w:rPr>
                <w:rFonts w:ascii="Arial" w:hAnsi="Arial" w:cs="Arial"/>
                <w:sz w:val="22"/>
                <w:szCs w:val="18"/>
              </w:rPr>
              <w:t xml:space="preserve"> </w:t>
            </w:r>
            <w:permStart w:id="272326165" w:edGrp="everyone"/>
            <w:permEnd w:id="272326165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6273B" w14:textId="77777777" w:rsidR="003A0694" w:rsidRDefault="003A0694" w:rsidP="003A0694">
            <w:pPr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BF35A" w14:textId="77777777" w:rsidR="003A0694" w:rsidRDefault="003A0694" w:rsidP="003A0694">
            <w:pPr>
              <w:ind w:right="82"/>
              <w:jc w:val="center"/>
            </w:pPr>
            <w:r>
              <w:t>Observe organisation style guide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539358" w14:textId="77777777" w:rsidR="003A0694" w:rsidRDefault="003A0694" w:rsidP="003A0694">
            <w:pPr>
              <w:ind w:left="993" w:hanging="993"/>
            </w:pPr>
          </w:p>
        </w:tc>
      </w:tr>
    </w:tbl>
    <w:p w14:paraId="6498214F" w14:textId="77777777" w:rsidR="003F7111" w:rsidRPr="00A84B10" w:rsidRDefault="003F7111" w:rsidP="003F7111">
      <w:pPr>
        <w:rPr>
          <w:rFonts w:ascii="Arial" w:hAnsi="Arial" w:cs="Arial"/>
          <w:sz w:val="20"/>
        </w:rPr>
      </w:pPr>
    </w:p>
    <w:p w14:paraId="3B42BBB3" w14:textId="77777777" w:rsidR="003F7111" w:rsidRDefault="003F7111" w:rsidP="003F7111">
      <w:pPr>
        <w:jc w:val="left"/>
        <w:rPr>
          <w:rFonts w:ascii="Arial" w:hAnsi="Arial" w:cs="Arial"/>
          <w:sz w:val="22"/>
          <w:szCs w:val="22"/>
        </w:rPr>
      </w:pPr>
    </w:p>
    <w:p w14:paraId="0A27A05E" w14:textId="77777777" w:rsidR="003F7111" w:rsidRPr="00830749" w:rsidRDefault="003F7111" w:rsidP="005C33DC">
      <w:pPr>
        <w:pStyle w:val="20TAQuestionNumber"/>
        <w:ind w:left="709" w:hanging="709"/>
      </w:pPr>
      <w:r>
        <w:t>Match the text designs and examples by writing the appropriate letter next to each number in the centre column.</w:t>
      </w:r>
    </w:p>
    <w:p w14:paraId="2D3FDD90" w14:textId="77777777" w:rsidR="003F7111" w:rsidRPr="00A84B10" w:rsidRDefault="003F7111" w:rsidP="003F7111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3F7111" w14:paraId="7CF60000" w14:textId="77777777" w:rsidTr="00FE0961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623A59F" w14:textId="77777777" w:rsidR="003F7111" w:rsidRDefault="003F7111" w:rsidP="00FE096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095831B" w14:textId="77777777" w:rsidR="003F7111" w:rsidRDefault="003F7111" w:rsidP="00FE0961">
            <w:pPr>
              <w:keepNext/>
              <w:ind w:left="993" w:right="82" w:hanging="993"/>
              <w:jc w:val="center"/>
            </w:pPr>
            <w:r>
              <w:t>Text designs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2D35B15" w14:textId="77777777" w:rsidR="003F7111" w:rsidRPr="003A0694" w:rsidRDefault="003F7111" w:rsidP="00FE0961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159F7EB" w14:textId="77777777" w:rsidR="003F7111" w:rsidRDefault="003F7111" w:rsidP="00FE0961">
            <w:pPr>
              <w:keepNext/>
              <w:ind w:left="993" w:right="82" w:hanging="993"/>
              <w:jc w:val="center"/>
            </w:pPr>
            <w:r>
              <w:t>Examples</w:t>
            </w:r>
          </w:p>
        </w:tc>
        <w:permStart w:id="739197329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388AA32" w14:textId="77777777" w:rsidR="003F7111" w:rsidRPr="00533511" w:rsidRDefault="00766A6A" w:rsidP="00FE096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878949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71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39197329"/>
          </w:p>
        </w:tc>
      </w:tr>
      <w:tr w:rsidR="003F7111" w14:paraId="49443B5C" w14:textId="77777777" w:rsidTr="00FE0961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6AF6EA" w14:textId="77777777" w:rsidR="003F7111" w:rsidRPr="00FE608E" w:rsidRDefault="003F7111" w:rsidP="00FE096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8F2CAD" w14:textId="77777777" w:rsidR="003F7111" w:rsidRDefault="003F7111" w:rsidP="005C33DC">
            <w:pPr>
              <w:pStyle w:val="25TAMatchNumber"/>
              <w:framePr w:hSpace="0" w:wrap="auto" w:vAnchor="margin" w:hAnchor="text" w:yAlign="inline"/>
              <w:numPr>
                <w:ilvl w:val="0"/>
                <w:numId w:val="28"/>
              </w:numPr>
              <w:ind w:left="0" w:right="0" w:firstLine="0"/>
            </w:pPr>
          </w:p>
        </w:tc>
        <w:tc>
          <w:tcPr>
            <w:tcW w:w="1145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B1AF22" w14:textId="77777777" w:rsidR="003F7111" w:rsidRDefault="003F7111" w:rsidP="00FE0961">
            <w:pPr>
              <w:ind w:right="82"/>
              <w:jc w:val="center"/>
            </w:pPr>
            <w:r>
              <w:t>Bold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4986D5C" w14:textId="5ED9AA02" w:rsidR="003F7111" w:rsidRPr="003A0694" w:rsidRDefault="003F7111" w:rsidP="00FE0961">
            <w:pPr>
              <w:pStyle w:val="27TAAnswerGuideVisible"/>
              <w:framePr w:hSpace="0" w:wrap="auto" w:vAnchor="margin" w:hAnchor="text" w:yAlign="inline"/>
            </w:pPr>
            <w:r w:rsidRPr="003A0694">
              <w:t>1 -</w:t>
            </w:r>
            <w:r w:rsidRPr="003A0694">
              <w:rPr>
                <w:rFonts w:ascii="Arial" w:hAnsi="Arial" w:cs="Arial"/>
                <w:color w:val="auto"/>
                <w:sz w:val="22"/>
                <w:szCs w:val="18"/>
              </w:rPr>
              <w:t xml:space="preserve"> </w:t>
            </w:r>
            <w:permStart w:id="1903702518" w:edGrp="everyone"/>
            <w:permEnd w:id="1903702518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639A" w14:textId="77777777" w:rsidR="003F7111" w:rsidRDefault="003F7111" w:rsidP="005C33DC">
            <w:pPr>
              <w:pStyle w:val="26TAMatchLetter"/>
              <w:framePr w:hSpace="0" w:wrap="auto" w:vAnchor="margin" w:hAnchor="text" w:yAlign="inline"/>
              <w:numPr>
                <w:ilvl w:val="0"/>
                <w:numId w:val="29"/>
              </w:numPr>
              <w:ind w:left="0" w:firstLine="0"/>
            </w:pPr>
          </w:p>
        </w:tc>
        <w:tc>
          <w:tcPr>
            <w:tcW w:w="176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1C41D" w14:textId="77777777" w:rsidR="003F7111" w:rsidRPr="00DF1553" w:rsidRDefault="003F7111" w:rsidP="00FE0961">
            <w:pPr>
              <w:ind w:right="82"/>
              <w:jc w:val="center"/>
              <w:rPr>
                <w:u w:val="single"/>
              </w:rPr>
            </w:pPr>
            <w:r w:rsidRPr="00DF1553">
              <w:rPr>
                <w:u w:val="single"/>
              </w:rPr>
              <w:t>Example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CD7D14" w14:textId="77777777" w:rsidR="003F7111" w:rsidRDefault="003F7111" w:rsidP="00FE0961">
            <w:pPr>
              <w:ind w:left="993" w:hanging="993"/>
            </w:pPr>
          </w:p>
        </w:tc>
      </w:tr>
      <w:tr w:rsidR="003F7111" w14:paraId="4979559A" w14:textId="77777777" w:rsidTr="00FE0961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A6231E" w14:textId="77777777" w:rsidR="003F7111" w:rsidRPr="00FE608E" w:rsidRDefault="003F7111" w:rsidP="00FE096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9E28EA" w14:textId="77777777" w:rsidR="003F7111" w:rsidRDefault="003F7111" w:rsidP="00FE0961">
            <w:pPr>
              <w:pStyle w:val="25TAMatchNumber"/>
              <w:framePr w:hSpace="0" w:wrap="auto" w:vAnchor="margin" w:hAnchor="text" w:yAlign="inline"/>
            </w:pPr>
          </w:p>
        </w:tc>
        <w:tc>
          <w:tcPr>
            <w:tcW w:w="1145" w:type="pct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946BE1" w14:textId="77777777" w:rsidR="003F7111" w:rsidRDefault="003F7111" w:rsidP="00FE0961">
            <w:pPr>
              <w:ind w:right="82"/>
              <w:jc w:val="center"/>
            </w:pPr>
            <w:r>
              <w:t>Italics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BFB6C87" w14:textId="7853C1E8" w:rsidR="003F7111" w:rsidRPr="003A0694" w:rsidRDefault="003F7111" w:rsidP="00FE0961">
            <w:pPr>
              <w:pStyle w:val="27TAAnswerGuideVisible"/>
              <w:framePr w:hSpace="0" w:wrap="auto" w:vAnchor="margin" w:hAnchor="text" w:yAlign="inline"/>
            </w:pPr>
            <w:r w:rsidRPr="003A0694">
              <w:t>2 -</w:t>
            </w:r>
            <w:r w:rsidRPr="003A0694">
              <w:rPr>
                <w:rFonts w:ascii="Arial" w:hAnsi="Arial" w:cs="Arial"/>
                <w:color w:val="auto"/>
                <w:sz w:val="22"/>
                <w:szCs w:val="18"/>
              </w:rPr>
              <w:t xml:space="preserve"> </w:t>
            </w:r>
            <w:permStart w:id="1863397948" w:edGrp="everyone"/>
            <w:permEnd w:id="1863397948"/>
          </w:p>
        </w:tc>
        <w:tc>
          <w:tcPr>
            <w:tcW w:w="233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F766C" w14:textId="77777777" w:rsidR="003F7111" w:rsidRDefault="003F7111" w:rsidP="00FE0961">
            <w:pPr>
              <w:pStyle w:val="26TAMatchLetter"/>
              <w:framePr w:hSpace="0" w:wrap="auto" w:vAnchor="margin" w:hAnchor="text" w:yAlign="inline"/>
            </w:pPr>
          </w:p>
        </w:tc>
        <w:tc>
          <w:tcPr>
            <w:tcW w:w="1760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DEFB" w14:textId="77777777" w:rsidR="003F7111" w:rsidRPr="00DF1553" w:rsidRDefault="003F7111" w:rsidP="00FE0961">
            <w:pPr>
              <w:ind w:right="82"/>
              <w:jc w:val="center"/>
              <w:rPr>
                <w:b/>
                <w:bCs/>
              </w:rPr>
            </w:pPr>
            <w:r w:rsidRPr="00DF1553">
              <w:rPr>
                <w:b/>
                <w:bCs/>
              </w:rPr>
              <w:t>Example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ED238A" w14:textId="77777777" w:rsidR="003F7111" w:rsidRDefault="003F7111" w:rsidP="00FE0961">
            <w:pPr>
              <w:ind w:left="993" w:hanging="993"/>
            </w:pPr>
          </w:p>
        </w:tc>
      </w:tr>
      <w:tr w:rsidR="003F7111" w14:paraId="4A238CE8" w14:textId="77777777" w:rsidTr="00FE0961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D5C112" w14:textId="77777777" w:rsidR="003F7111" w:rsidRPr="00FE608E" w:rsidRDefault="003F7111" w:rsidP="00FE096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95CBE5B" w14:textId="77777777" w:rsidR="003F7111" w:rsidRDefault="003F7111" w:rsidP="005C33DC">
            <w:pPr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FF9BB2" w14:textId="77777777" w:rsidR="003F7111" w:rsidRDefault="003F7111" w:rsidP="00FE0961">
            <w:pPr>
              <w:ind w:right="82"/>
              <w:jc w:val="center"/>
            </w:pPr>
            <w:r>
              <w:t>Underline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A04F891" w14:textId="5F477562" w:rsidR="003F7111" w:rsidRPr="003A0694" w:rsidRDefault="003F7111" w:rsidP="00FE0961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A0694">
              <w:rPr>
                <w:color w:val="17365D" w:themeColor="text2" w:themeShade="BF"/>
              </w:rPr>
              <w:t>3 -</w:t>
            </w:r>
            <w:r w:rsidRPr="003A0694">
              <w:rPr>
                <w:rFonts w:ascii="Arial" w:hAnsi="Arial" w:cs="Arial"/>
                <w:sz w:val="22"/>
                <w:szCs w:val="18"/>
              </w:rPr>
              <w:t xml:space="preserve"> </w:t>
            </w:r>
            <w:permStart w:id="1155157739" w:edGrp="everyone"/>
            <w:permEnd w:id="115515773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0CB16" w14:textId="77777777" w:rsidR="003F7111" w:rsidRDefault="003F7111" w:rsidP="005C33DC">
            <w:pPr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BE0DD" w14:textId="77777777" w:rsidR="003F7111" w:rsidRPr="00DF1553" w:rsidRDefault="003F7111" w:rsidP="00FE0961">
            <w:pPr>
              <w:ind w:right="82"/>
              <w:jc w:val="center"/>
            </w:pPr>
            <w:r w:rsidRPr="00DF1553">
              <w:rPr>
                <w:highlight w:val="green"/>
              </w:rPr>
              <w:t>Example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2E37E8" w14:textId="77777777" w:rsidR="003F7111" w:rsidRDefault="003F7111" w:rsidP="00FE0961">
            <w:pPr>
              <w:ind w:left="993" w:hanging="993"/>
            </w:pPr>
          </w:p>
        </w:tc>
      </w:tr>
      <w:tr w:rsidR="003F7111" w14:paraId="17E49F1E" w14:textId="77777777" w:rsidTr="00FE0961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E18103" w14:textId="77777777" w:rsidR="003F7111" w:rsidRPr="00FE608E" w:rsidRDefault="003F7111" w:rsidP="00FE096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61F3D08" w14:textId="77777777" w:rsidR="003F7111" w:rsidRDefault="003F7111" w:rsidP="005C33DC">
            <w:pPr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756028" w14:textId="77777777" w:rsidR="003F7111" w:rsidRDefault="003F7111" w:rsidP="00FE0961">
            <w:pPr>
              <w:ind w:right="82"/>
              <w:jc w:val="center"/>
            </w:pPr>
            <w:r>
              <w:t>Colour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CF6A8EF" w14:textId="66F51A72" w:rsidR="003F7111" w:rsidRPr="003A0694" w:rsidRDefault="003F7111" w:rsidP="00FE0961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A0694">
              <w:rPr>
                <w:color w:val="17365D" w:themeColor="text2" w:themeShade="BF"/>
              </w:rPr>
              <w:t>4 -</w:t>
            </w:r>
            <w:r w:rsidRPr="003A0694">
              <w:rPr>
                <w:rFonts w:ascii="Arial" w:hAnsi="Arial" w:cs="Arial"/>
                <w:sz w:val="22"/>
                <w:szCs w:val="18"/>
              </w:rPr>
              <w:t xml:space="preserve"> </w:t>
            </w:r>
            <w:permStart w:id="1802835324" w:edGrp="everyone"/>
            <w:permEnd w:id="1802835324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BC0D2" w14:textId="77777777" w:rsidR="003F7111" w:rsidRDefault="003F7111" w:rsidP="005C33DC">
            <w:pPr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13CFD" w14:textId="77777777" w:rsidR="003F7111" w:rsidRPr="00DF1553" w:rsidRDefault="003F7111" w:rsidP="00FE0961">
            <w:pPr>
              <w:ind w:right="82"/>
              <w:jc w:val="center"/>
              <w:rPr>
                <w:i/>
                <w:iCs/>
              </w:rPr>
            </w:pPr>
            <w:r w:rsidRPr="00DF1553">
              <w:rPr>
                <w:i/>
                <w:iCs/>
              </w:rPr>
              <w:t>Example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ED83C3" w14:textId="77777777" w:rsidR="003F7111" w:rsidRDefault="003F7111" w:rsidP="00FE0961">
            <w:pPr>
              <w:ind w:left="993" w:hanging="993"/>
            </w:pPr>
          </w:p>
        </w:tc>
      </w:tr>
    </w:tbl>
    <w:p w14:paraId="38B8FC1E" w14:textId="77777777" w:rsidR="003F7111" w:rsidRDefault="003F7111" w:rsidP="003F7111">
      <w:pPr>
        <w:jc w:val="left"/>
        <w:rPr>
          <w:rFonts w:ascii="Arial" w:hAnsi="Arial" w:cs="Arial"/>
          <w:sz w:val="22"/>
          <w:szCs w:val="22"/>
        </w:rPr>
      </w:pPr>
    </w:p>
    <w:p w14:paraId="2BACE9E9" w14:textId="77777777" w:rsidR="003F7111" w:rsidRPr="00830749" w:rsidRDefault="003F7111" w:rsidP="005C33DC">
      <w:pPr>
        <w:pStyle w:val="20TAQuestionNumber"/>
        <w:ind w:left="709" w:hanging="709"/>
      </w:pPr>
      <w:r>
        <w:lastRenderedPageBreak/>
        <w:t>Match the documents and their definitions by writing the appropriate letter next to each number in the centre column.</w:t>
      </w:r>
    </w:p>
    <w:p w14:paraId="23964F69" w14:textId="77777777" w:rsidR="003F7111" w:rsidRPr="00A84B10" w:rsidRDefault="003F7111" w:rsidP="003F7111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3F7111" w14:paraId="286EDF9B" w14:textId="77777777" w:rsidTr="00FE0961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87138B9" w14:textId="77777777" w:rsidR="003F7111" w:rsidRDefault="003F7111" w:rsidP="00FE096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A99F949" w14:textId="77777777" w:rsidR="003F7111" w:rsidRDefault="003F7111" w:rsidP="00FE0961">
            <w:pPr>
              <w:keepNext/>
              <w:ind w:left="993" w:right="82" w:hanging="993"/>
              <w:jc w:val="center"/>
            </w:pPr>
            <w:r>
              <w:t>Documents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FFD2475" w14:textId="77777777" w:rsidR="003F7111" w:rsidRPr="00FE5B94" w:rsidRDefault="003F7111" w:rsidP="00FE0961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D6C8C86" w14:textId="77777777" w:rsidR="003F7111" w:rsidRDefault="003F7111" w:rsidP="00FE0961">
            <w:pPr>
              <w:keepNext/>
              <w:ind w:left="993" w:right="82" w:hanging="993"/>
              <w:jc w:val="center"/>
            </w:pPr>
            <w:r>
              <w:t>Definitions</w:t>
            </w:r>
          </w:p>
        </w:tc>
        <w:permStart w:id="374622563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857B95D" w14:textId="77777777" w:rsidR="003F7111" w:rsidRPr="00533511" w:rsidRDefault="00766A6A" w:rsidP="00FE096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5120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71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74622563"/>
          </w:p>
        </w:tc>
      </w:tr>
      <w:tr w:rsidR="0008222A" w14:paraId="021446C1" w14:textId="77777777" w:rsidTr="00FE0961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850757" w14:textId="77777777" w:rsidR="0008222A" w:rsidRPr="00FE608E" w:rsidRDefault="0008222A" w:rsidP="0008222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7759C4" w14:textId="77777777" w:rsidR="0008222A" w:rsidRDefault="0008222A" w:rsidP="0008222A">
            <w:pPr>
              <w:pStyle w:val="25TAMatchNumber"/>
              <w:framePr w:hSpace="0" w:wrap="auto" w:vAnchor="margin" w:hAnchor="text" w:yAlign="inline"/>
              <w:numPr>
                <w:ilvl w:val="0"/>
                <w:numId w:val="26"/>
              </w:numPr>
              <w:ind w:left="0" w:right="0" w:firstLine="0"/>
            </w:pPr>
          </w:p>
        </w:tc>
        <w:tc>
          <w:tcPr>
            <w:tcW w:w="1145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B80C7" w14:textId="77777777" w:rsidR="0008222A" w:rsidRDefault="0008222A" w:rsidP="0008222A">
            <w:pPr>
              <w:ind w:right="82"/>
              <w:jc w:val="center"/>
            </w:pPr>
            <w:r>
              <w:t>Agenda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748448F" w14:textId="28D62AD1" w:rsidR="0008222A" w:rsidRPr="00FE5B94" w:rsidRDefault="0008222A" w:rsidP="0008222A">
            <w:pPr>
              <w:pStyle w:val="27TAAnswerGuideVisible"/>
              <w:framePr w:hSpace="0" w:wrap="auto" w:vAnchor="margin" w:hAnchor="text" w:yAlign="inline"/>
            </w:pPr>
            <w:r w:rsidRPr="003A0694">
              <w:t>1 -</w:t>
            </w:r>
            <w:r w:rsidRPr="003A0694">
              <w:rPr>
                <w:rFonts w:ascii="Arial" w:hAnsi="Arial" w:cs="Arial"/>
                <w:color w:val="auto"/>
                <w:sz w:val="22"/>
                <w:szCs w:val="18"/>
              </w:rPr>
              <w:t xml:space="preserve"> </w:t>
            </w:r>
            <w:permStart w:id="743389818" w:edGrp="everyone"/>
            <w:permEnd w:id="743389818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AFBDC" w14:textId="77777777" w:rsidR="0008222A" w:rsidRDefault="0008222A" w:rsidP="0008222A">
            <w:pPr>
              <w:pStyle w:val="26TAMatchLetter"/>
              <w:framePr w:hSpace="0" w:wrap="auto" w:vAnchor="margin" w:hAnchor="text" w:yAlign="inline"/>
              <w:numPr>
                <w:ilvl w:val="0"/>
                <w:numId w:val="27"/>
              </w:numPr>
              <w:ind w:left="0" w:firstLine="0"/>
            </w:pPr>
          </w:p>
        </w:tc>
        <w:tc>
          <w:tcPr>
            <w:tcW w:w="176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D25EE" w14:textId="77777777" w:rsidR="0008222A" w:rsidRDefault="0008222A" w:rsidP="0008222A">
            <w:pPr>
              <w:ind w:right="82"/>
              <w:jc w:val="center"/>
            </w:pPr>
            <w:r>
              <w:t xml:space="preserve">Messages distributed by electronic means. Has a recipient, subject, and body of document. May include attached documents for further detail or explanation.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44CA5D" w14:textId="77777777" w:rsidR="0008222A" w:rsidRDefault="0008222A" w:rsidP="0008222A">
            <w:pPr>
              <w:ind w:left="993" w:hanging="993"/>
            </w:pPr>
          </w:p>
        </w:tc>
      </w:tr>
      <w:tr w:rsidR="0008222A" w14:paraId="6A79BECD" w14:textId="77777777" w:rsidTr="00FE0961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EAFC0E" w14:textId="77777777" w:rsidR="0008222A" w:rsidRPr="00FE608E" w:rsidRDefault="0008222A" w:rsidP="0008222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7D489CA" w14:textId="77777777" w:rsidR="0008222A" w:rsidRDefault="0008222A" w:rsidP="0008222A">
            <w:pPr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FB70006" w14:textId="77777777" w:rsidR="0008222A" w:rsidRDefault="0008222A" w:rsidP="0008222A">
            <w:pPr>
              <w:ind w:right="82"/>
              <w:jc w:val="center"/>
            </w:pPr>
            <w:r>
              <w:t>Email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A88A08D" w14:textId="0A1FFCA1" w:rsidR="0008222A" w:rsidRPr="00FE5B94" w:rsidRDefault="0008222A" w:rsidP="0008222A">
            <w:pPr>
              <w:pStyle w:val="27TAAnswerGuideVisible"/>
              <w:framePr w:hSpace="0" w:wrap="auto" w:vAnchor="margin" w:hAnchor="text" w:yAlign="inline"/>
              <w:rPr>
                <w:vanish/>
              </w:rPr>
            </w:pPr>
            <w:r w:rsidRPr="003A0694">
              <w:t>2 -</w:t>
            </w:r>
            <w:r w:rsidRPr="003A0694">
              <w:rPr>
                <w:rFonts w:ascii="Arial" w:hAnsi="Arial" w:cs="Arial"/>
                <w:color w:val="auto"/>
                <w:sz w:val="22"/>
                <w:szCs w:val="18"/>
              </w:rPr>
              <w:t xml:space="preserve"> </w:t>
            </w:r>
            <w:permStart w:id="1114855684" w:edGrp="everyone"/>
            <w:permEnd w:id="1114855684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407CF" w14:textId="77777777" w:rsidR="0008222A" w:rsidRDefault="0008222A" w:rsidP="0008222A">
            <w:pPr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C47B9" w14:textId="77777777" w:rsidR="0008222A" w:rsidRDefault="0008222A" w:rsidP="0008222A">
            <w:pPr>
              <w:ind w:right="82"/>
              <w:jc w:val="center"/>
            </w:pPr>
            <w:r>
              <w:t xml:space="preserve">A document from one person to another. Sent via post, it includes return contact details, destination address, greeting, body of document, close and signature.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C84E89" w14:textId="77777777" w:rsidR="0008222A" w:rsidRDefault="0008222A" w:rsidP="0008222A">
            <w:pPr>
              <w:ind w:left="993" w:hanging="993"/>
            </w:pPr>
          </w:p>
        </w:tc>
      </w:tr>
      <w:tr w:rsidR="0008222A" w14:paraId="73950A1F" w14:textId="77777777" w:rsidTr="00FE0961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99A0ED" w14:textId="77777777" w:rsidR="0008222A" w:rsidRPr="00FE608E" w:rsidRDefault="0008222A" w:rsidP="0008222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FBF97DD" w14:textId="77777777" w:rsidR="0008222A" w:rsidRDefault="0008222A" w:rsidP="0008222A">
            <w:pPr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31C51C" w14:textId="77777777" w:rsidR="0008222A" w:rsidRDefault="0008222A" w:rsidP="0008222A">
            <w:pPr>
              <w:ind w:right="82"/>
              <w:jc w:val="center"/>
            </w:pPr>
            <w:r>
              <w:t>Letter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463BC7B" w14:textId="064C1308" w:rsidR="0008222A" w:rsidRPr="00FE5B94" w:rsidRDefault="0008222A" w:rsidP="0008222A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  <w:r w:rsidRPr="003A0694">
              <w:rPr>
                <w:color w:val="17365D" w:themeColor="text2" w:themeShade="BF"/>
              </w:rPr>
              <w:t>3 -</w:t>
            </w:r>
            <w:r w:rsidRPr="003A0694">
              <w:rPr>
                <w:rFonts w:ascii="Arial" w:hAnsi="Arial" w:cs="Arial"/>
                <w:sz w:val="22"/>
                <w:szCs w:val="18"/>
              </w:rPr>
              <w:t xml:space="preserve"> </w:t>
            </w:r>
            <w:permStart w:id="1779987883" w:edGrp="everyone"/>
            <w:permEnd w:id="1779987883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29771" w14:textId="77777777" w:rsidR="0008222A" w:rsidRDefault="0008222A" w:rsidP="0008222A">
            <w:pPr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8C54F" w14:textId="77777777" w:rsidR="0008222A" w:rsidRDefault="0008222A" w:rsidP="0008222A">
            <w:pPr>
              <w:ind w:right="82"/>
              <w:jc w:val="center"/>
            </w:pPr>
            <w:r>
              <w:t xml:space="preserve">A series of actions listed in an order to achieve a task.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7639D3" w14:textId="77777777" w:rsidR="0008222A" w:rsidRDefault="0008222A" w:rsidP="0008222A">
            <w:pPr>
              <w:ind w:left="993" w:hanging="993"/>
            </w:pPr>
          </w:p>
        </w:tc>
      </w:tr>
      <w:tr w:rsidR="0008222A" w14:paraId="1E3AD09B" w14:textId="77777777" w:rsidTr="00FE0961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B2497D" w14:textId="77777777" w:rsidR="0008222A" w:rsidRPr="00FE608E" w:rsidRDefault="0008222A" w:rsidP="0008222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DBA0E8F" w14:textId="77777777" w:rsidR="0008222A" w:rsidRDefault="0008222A" w:rsidP="0008222A">
            <w:pPr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CD6F18" w14:textId="77777777" w:rsidR="0008222A" w:rsidRDefault="0008222A" w:rsidP="0008222A">
            <w:pPr>
              <w:ind w:right="82"/>
              <w:jc w:val="center"/>
            </w:pPr>
            <w:r>
              <w:t>Procedure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52BE22E" w14:textId="47BA9E06" w:rsidR="0008222A" w:rsidRPr="00FE5B94" w:rsidRDefault="0008222A" w:rsidP="0008222A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  <w:r w:rsidRPr="003A0694">
              <w:rPr>
                <w:color w:val="17365D" w:themeColor="text2" w:themeShade="BF"/>
              </w:rPr>
              <w:t>4 -</w:t>
            </w:r>
            <w:r w:rsidRPr="003A0694">
              <w:rPr>
                <w:rFonts w:ascii="Arial" w:hAnsi="Arial" w:cs="Arial"/>
                <w:sz w:val="22"/>
                <w:szCs w:val="18"/>
              </w:rPr>
              <w:t xml:space="preserve"> </w:t>
            </w:r>
            <w:permStart w:id="734020359" w:edGrp="everyone"/>
            <w:permEnd w:id="73402035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0DF4B" w14:textId="77777777" w:rsidR="0008222A" w:rsidRDefault="0008222A" w:rsidP="0008222A">
            <w:pPr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31F41" w14:textId="77777777" w:rsidR="0008222A" w:rsidRDefault="0008222A" w:rsidP="0008222A">
            <w:pPr>
              <w:ind w:right="82"/>
              <w:jc w:val="center"/>
            </w:pPr>
            <w:r>
              <w:t xml:space="preserve">A list of items to be discussed at a formal meeting, including the date of the event, expected attendees, speakers and approximate timeframes for each topic of discussion.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62E6BD" w14:textId="77777777" w:rsidR="0008222A" w:rsidRDefault="0008222A" w:rsidP="0008222A">
            <w:pPr>
              <w:ind w:left="993" w:hanging="993"/>
            </w:pPr>
          </w:p>
        </w:tc>
      </w:tr>
    </w:tbl>
    <w:p w14:paraId="51618C05" w14:textId="77777777" w:rsidR="003F7111" w:rsidRPr="00A84B10" w:rsidRDefault="003F7111" w:rsidP="003F7111">
      <w:pPr>
        <w:rPr>
          <w:rFonts w:ascii="Arial" w:hAnsi="Arial" w:cs="Arial"/>
          <w:sz w:val="20"/>
        </w:rPr>
      </w:pPr>
    </w:p>
    <w:p w14:paraId="7832591C" w14:textId="2EDCF8A8" w:rsidR="0070031D" w:rsidRPr="003F7111" w:rsidRDefault="0070031D">
      <w:pPr>
        <w:jc w:val="left"/>
        <w:rPr>
          <w:rFonts w:ascii="Arial" w:hAnsi="Arial" w:cs="Arial"/>
          <w:sz w:val="22"/>
          <w:szCs w:val="22"/>
        </w:rPr>
      </w:pPr>
    </w:p>
    <w:p w14:paraId="081C091E" w14:textId="77777777" w:rsidR="00C76B5E" w:rsidRPr="004932A4" w:rsidRDefault="00C76B5E" w:rsidP="005037A0">
      <w:pPr>
        <w:pStyle w:val="02TACheckbox"/>
        <w:sectPr w:rsidR="00C76B5E" w:rsidRPr="004932A4" w:rsidSect="0070031D">
          <w:headerReference w:type="even" r:id="rId16"/>
          <w:headerReference w:type="default" r:id="rId17"/>
          <w:footerReference w:type="default" r:id="rId18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33E882C0" w:rsidR="004E699E" w:rsidRPr="004932A4" w:rsidRDefault="00766A6A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1713E">
            <w:rPr>
              <w:szCs w:val="32"/>
            </w:rPr>
            <w:t>BSBCMM411 Make presentations &amp;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0257CE74" w:rsidR="004E699E" w:rsidRDefault="00766A6A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1713E">
            <w:rPr>
              <w:szCs w:val="32"/>
            </w:rPr>
            <w:t>BSBWRT411 Write complex documents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68474F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3669674" w:edGrp="everyone"/>
            <w:permEnd w:id="123669674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692074A3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743C5358" w:rsidR="00BE45C9" w:rsidRPr="00750D30" w:rsidRDefault="00BE45C9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0C48A6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5C33DC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5C33DC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5C33DC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5C33DC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5C33D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5C33DC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5C33DC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9"/>
        <w:gridCol w:w="1348"/>
        <w:gridCol w:w="1417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68474F">
        <w:trPr>
          <w:trHeight w:val="217"/>
          <w:jc w:val="center"/>
        </w:trPr>
        <w:tc>
          <w:tcPr>
            <w:tcW w:w="118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4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68474F">
        <w:trPr>
          <w:cantSplit/>
          <w:jc w:val="center"/>
        </w:trPr>
        <w:tc>
          <w:tcPr>
            <w:tcW w:w="1189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48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616EAE" w:rsidRPr="004932A4" w14:paraId="33EE888A" w14:textId="77777777" w:rsidTr="0068474F">
        <w:trPr>
          <w:cantSplit/>
          <w:jc w:val="center"/>
        </w:trPr>
        <w:tc>
          <w:tcPr>
            <w:tcW w:w="1189" w:type="dxa"/>
            <w:tcBorders>
              <w:top w:val="single" w:sz="4" w:space="0" w:color="auto"/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4D9002" w14:textId="7F8C222B" w:rsidR="00616EAE" w:rsidRPr="003F7111" w:rsidRDefault="00616EAE" w:rsidP="00616EAE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3F7111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705706538" w:edGrp="everyone"/>
        <w:tc>
          <w:tcPr>
            <w:tcW w:w="1348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3F31AB" w14:textId="61539D70" w:rsidR="00616EAE" w:rsidRPr="0068474F" w:rsidRDefault="00766A6A" w:rsidP="00616EA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616EAE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705706538"/>
          </w:p>
        </w:tc>
        <w:permStart w:id="2060789294" w:edGrp="everyone"/>
        <w:tc>
          <w:tcPr>
            <w:tcW w:w="1417" w:type="dxa"/>
            <w:vAlign w:val="center"/>
          </w:tcPr>
          <w:p w14:paraId="131E3B80" w14:textId="77777777" w:rsidR="00616EAE" w:rsidRPr="00906AB7" w:rsidRDefault="00766A6A" w:rsidP="00616EAE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EAE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060789294"/>
            <w:r w:rsidR="00616EAE" w:rsidRPr="00D06775">
              <w:rPr>
                <w:rFonts w:ascii="Arial" w:hAnsi="Arial" w:cs="Arial"/>
                <w:sz w:val="28"/>
              </w:rPr>
              <w:t xml:space="preserve"> </w:t>
            </w:r>
            <w:r w:rsidR="00616EAE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09DD473D" w:rsidR="00616EAE" w:rsidRPr="00A44CB5" w:rsidRDefault="00766A6A" w:rsidP="00616EA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11849132" w:edGrp="everyone"/>
                <w:r w:rsidR="00616EAE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411849132"/>
              </w:sdtContent>
            </w:sdt>
            <w:r w:rsidR="00616EAE" w:rsidRPr="00D06775">
              <w:rPr>
                <w:rFonts w:ascii="Arial" w:hAnsi="Arial" w:cs="Arial"/>
                <w:sz w:val="28"/>
              </w:rPr>
              <w:t xml:space="preserve"> </w:t>
            </w:r>
            <w:r w:rsidR="00616EAE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413EA5E3" w14:textId="77777777" w:rsidR="00616EAE" w:rsidRPr="00A44CB5" w:rsidRDefault="00616EAE" w:rsidP="00616EA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82305751" w:edGrp="everyone"/>
            <w:permEnd w:id="1482305751"/>
          </w:p>
        </w:tc>
        <w:permStart w:id="940525093" w:edGrp="everyone"/>
        <w:tc>
          <w:tcPr>
            <w:tcW w:w="1287" w:type="dxa"/>
            <w:vAlign w:val="center"/>
          </w:tcPr>
          <w:p w14:paraId="70611D39" w14:textId="682AA2D4" w:rsidR="00616EAE" w:rsidRPr="00533511" w:rsidRDefault="00766A6A" w:rsidP="00616EA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EAE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940525093"/>
          </w:p>
        </w:tc>
        <w:permStart w:id="1579040147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6C4AEFEE" w:rsidR="00616EAE" w:rsidRPr="00533511" w:rsidRDefault="00766A6A" w:rsidP="00616EA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EAE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579040147"/>
          </w:p>
        </w:tc>
      </w:tr>
      <w:tr w:rsidR="00616EAE" w:rsidRPr="004932A4" w14:paraId="4C05266E" w14:textId="77777777" w:rsidTr="0068474F">
        <w:trPr>
          <w:cantSplit/>
          <w:trHeight w:val="313"/>
          <w:jc w:val="center"/>
        </w:trPr>
        <w:tc>
          <w:tcPr>
            <w:tcW w:w="1189" w:type="dxa"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836AA5" w14:textId="3E07D3EB" w:rsidR="00616EAE" w:rsidRPr="003F7111" w:rsidRDefault="00616EAE" w:rsidP="00616EAE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3F7111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622937530" w:edGrp="everyone"/>
        <w:tc>
          <w:tcPr>
            <w:tcW w:w="1348" w:type="dxa"/>
            <w:tcMar>
              <w:left w:w="57" w:type="dxa"/>
              <w:right w:w="57" w:type="dxa"/>
            </w:tcMar>
            <w:vAlign w:val="center"/>
          </w:tcPr>
          <w:p w14:paraId="60F8D96B" w14:textId="1B484C3E" w:rsidR="00616EAE" w:rsidRPr="0068474F" w:rsidRDefault="00766A6A" w:rsidP="00616EA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600227142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616EAE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622937530"/>
          </w:p>
        </w:tc>
        <w:permStart w:id="25305223" w:edGrp="everyone"/>
        <w:tc>
          <w:tcPr>
            <w:tcW w:w="1417" w:type="dxa"/>
            <w:vAlign w:val="center"/>
          </w:tcPr>
          <w:p w14:paraId="7EF57649" w14:textId="77777777" w:rsidR="00616EAE" w:rsidRPr="00906AB7" w:rsidRDefault="00766A6A" w:rsidP="00616EAE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909242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EAE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5305223"/>
            <w:r w:rsidR="00616EAE" w:rsidRPr="00D06775">
              <w:rPr>
                <w:rFonts w:ascii="Arial" w:hAnsi="Arial" w:cs="Arial"/>
                <w:sz w:val="28"/>
              </w:rPr>
              <w:t xml:space="preserve"> </w:t>
            </w:r>
            <w:r w:rsidR="00616EAE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08A2BC4" w14:textId="29C7D64B" w:rsidR="00616EAE" w:rsidRPr="00162AE6" w:rsidRDefault="00766A6A" w:rsidP="00616EA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261255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54245799" w:edGrp="everyone"/>
                <w:r w:rsidR="00616EAE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254245799"/>
              </w:sdtContent>
            </w:sdt>
            <w:r w:rsidR="00616EAE" w:rsidRPr="00D06775">
              <w:rPr>
                <w:rFonts w:ascii="Arial" w:hAnsi="Arial" w:cs="Arial"/>
                <w:sz w:val="28"/>
              </w:rPr>
              <w:t xml:space="preserve"> </w:t>
            </w:r>
            <w:r w:rsidR="00616EAE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B1B0C2F" w14:textId="77777777" w:rsidR="00616EAE" w:rsidRPr="00162AE6" w:rsidRDefault="00616EAE" w:rsidP="00616EA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5979106" w:edGrp="everyone"/>
            <w:permEnd w:id="155979106"/>
          </w:p>
        </w:tc>
        <w:permStart w:id="784943546" w:edGrp="everyone"/>
        <w:tc>
          <w:tcPr>
            <w:tcW w:w="1287" w:type="dxa"/>
            <w:vAlign w:val="center"/>
          </w:tcPr>
          <w:p w14:paraId="45B9BC0E" w14:textId="03A4709E" w:rsidR="00616EAE" w:rsidRPr="00533511" w:rsidRDefault="00766A6A" w:rsidP="00616EA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717108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EAE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784943546"/>
          </w:p>
        </w:tc>
        <w:permStart w:id="1097794988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1164D103" w:rsidR="00616EAE" w:rsidRPr="00533511" w:rsidRDefault="00766A6A" w:rsidP="00616EA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914042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EAE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097794988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260AF7" w:rsidRPr="00F23186" w14:paraId="6EBD8BB8" w14:textId="77777777" w:rsidTr="00C83AB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hideMark/>
          </w:tcPr>
          <w:p w14:paraId="3005EF64" w14:textId="77777777" w:rsidR="00260AF7" w:rsidRPr="00AA3134" w:rsidRDefault="00260AF7" w:rsidP="00C83AB7">
            <w:pPr>
              <w:rPr>
                <w:rFonts w:ascii="Arial" w:hAnsi="Arial" w:cs="Arial"/>
                <w:b/>
                <w:sz w:val="20"/>
                <w:szCs w:val="16"/>
              </w:rPr>
            </w:pPr>
            <w:r w:rsidRPr="00AA3134">
              <w:rPr>
                <w:rFonts w:ascii="Arial" w:hAnsi="Arial" w:cs="Arial"/>
                <w:b/>
                <w:sz w:val="20"/>
                <w:szCs w:val="16"/>
              </w:rPr>
              <w:t>ASSESSOR COMMENTS: GENERAL</w:t>
            </w:r>
          </w:p>
        </w:tc>
      </w:tr>
      <w:tr w:rsidR="00260AF7" w:rsidRPr="00F23186" w14:paraId="5C7A618C" w14:textId="77777777" w:rsidTr="00C83AB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8A5FB1D" w14:textId="77777777" w:rsidR="00260AF7" w:rsidRPr="00AA3134" w:rsidRDefault="00260AF7" w:rsidP="00C83AB7">
            <w:pPr>
              <w:rPr>
                <w:rFonts w:ascii="Arial" w:hAnsi="Arial" w:cs="Arial"/>
                <w:b/>
                <w:bCs/>
                <w:sz w:val="20"/>
                <w:szCs w:val="16"/>
              </w:rPr>
            </w:pPr>
            <w:r w:rsidRPr="00AA3134">
              <w:rPr>
                <w:rFonts w:ascii="Arial" w:hAnsi="Arial" w:cs="Arial"/>
                <w:b/>
                <w:bCs/>
                <w:sz w:val="20"/>
                <w:szCs w:val="16"/>
              </w:rPr>
              <w:t>As necessary, outline:</w:t>
            </w:r>
          </w:p>
          <w:p w14:paraId="129F8FAF" w14:textId="77777777" w:rsidR="00260AF7" w:rsidRPr="00AA3134" w:rsidRDefault="00260AF7" w:rsidP="00260AF7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16"/>
              </w:rPr>
            </w:pPr>
            <w:r w:rsidRPr="00AA3134">
              <w:rPr>
                <w:rFonts w:ascii="Arial" w:hAnsi="Arial" w:cs="Arial"/>
                <w:sz w:val="20"/>
                <w:szCs w:val="16"/>
              </w:rPr>
              <w:t>Details on reattempts, alternative arrangements or reasonable adjustments made.</w:t>
            </w:r>
          </w:p>
          <w:p w14:paraId="0E57E1B4" w14:textId="77777777" w:rsidR="00260AF7" w:rsidRPr="00AA3134" w:rsidRDefault="00260AF7" w:rsidP="00260AF7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16"/>
              </w:rPr>
            </w:pPr>
            <w:r w:rsidRPr="00AA3134">
              <w:rPr>
                <w:rFonts w:ascii="Arial" w:hAnsi="Arial" w:cs="Arial"/>
                <w:sz w:val="20"/>
                <w:szCs w:val="16"/>
              </w:rPr>
              <w:t>Where a Participant is deemed ‘Not Satisfactory’, provide recommendations for future training.</w:t>
            </w:r>
          </w:p>
        </w:tc>
      </w:tr>
      <w:tr w:rsidR="00260AF7" w:rsidRPr="00F23186" w14:paraId="5434A850" w14:textId="77777777" w:rsidTr="00260AF7">
        <w:trPr>
          <w:trHeight w:val="2211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FD29AD" w14:textId="77777777" w:rsidR="00260AF7" w:rsidRPr="001F4ED7" w:rsidRDefault="00260AF7" w:rsidP="00C83AB7">
            <w:pPr>
              <w:rPr>
                <w:rFonts w:ascii="Arial" w:hAnsi="Arial" w:cs="Arial"/>
                <w:bCs/>
                <w:sz w:val="22"/>
                <w:szCs w:val="18"/>
              </w:rPr>
            </w:pPr>
            <w:permStart w:id="1063351768" w:edGrp="everyone"/>
            <w:permEnd w:id="1063351768"/>
          </w:p>
        </w:tc>
      </w:tr>
    </w:tbl>
    <w:p w14:paraId="76F6A902" w14:textId="77777777" w:rsidR="00BD2F22" w:rsidRDefault="00BD2F22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8422"/>
      </w:tblGrid>
      <w:tr w:rsidR="00E6168D" w:rsidRPr="00616EAE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28677F8D" w:rsidR="00E6168D" w:rsidRPr="00616EAE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616EAE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1</w:t>
            </w:r>
          </w:p>
        </w:tc>
      </w:tr>
      <w:tr w:rsidR="00616EAE" w:rsidRPr="00616EAE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B0BF7A8" w14:textId="77777777" w:rsidR="00616EAE" w:rsidRPr="00A710C4" w:rsidRDefault="00766A6A" w:rsidP="00616EAE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0172309" w:edGrp="everyone"/>
                <w:r w:rsidR="00616EAE" w:rsidRPr="00A710C4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60172309"/>
              </w:sdtContent>
            </w:sdt>
            <w:r w:rsidR="00616EAE" w:rsidRPr="00A710C4">
              <w:rPr>
                <w:rFonts w:ascii="Arial" w:hAnsi="Arial" w:cs="Arial"/>
                <w:szCs w:val="18"/>
              </w:rPr>
              <w:t xml:space="preserve"> </w:t>
            </w:r>
            <w:r w:rsidR="00616EAE" w:rsidRPr="00A710C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65289C54" w:rsidR="00616EAE" w:rsidRPr="00616EAE" w:rsidRDefault="00766A6A" w:rsidP="00616EAE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20172061" w:edGrp="everyone"/>
                <w:r w:rsidR="00616EAE" w:rsidRPr="00A710C4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120172061"/>
              </w:sdtContent>
            </w:sdt>
            <w:r w:rsidR="00616EAE" w:rsidRPr="00A710C4">
              <w:rPr>
                <w:rFonts w:ascii="Arial" w:hAnsi="Arial" w:cs="Arial"/>
                <w:szCs w:val="18"/>
              </w:rPr>
              <w:t xml:space="preserve"> </w:t>
            </w:r>
            <w:r w:rsidR="00616EAE" w:rsidRPr="00A710C4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76742933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EAE" w:rsidRPr="00A710C4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67429339"/>
              </w:sdtContent>
            </w:sdt>
            <w:r w:rsidR="00616EAE" w:rsidRPr="00A710C4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0584676" w:edGrp="everyone"/>
                <w:r w:rsidR="00616EAE" w:rsidRPr="00A710C4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0584676"/>
              </w:sdtContent>
            </w:sdt>
            <w:r w:rsidR="00616EAE" w:rsidRPr="00A710C4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616EAE" w:rsidRPr="00616EAE" w14:paraId="52227B5E" w14:textId="3EB974F1" w:rsidTr="00795D87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616EAE" w:rsidRPr="00616EAE" w:rsidRDefault="00616EAE" w:rsidP="00616EAE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616EAE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616EAE" w:rsidRPr="00616EAE" w:rsidRDefault="00616EAE" w:rsidP="00616EAE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616EAE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616EAE" w:rsidRPr="00616EAE" w14:paraId="2835A828" w14:textId="77777777" w:rsidTr="000C48A6">
        <w:trPr>
          <w:trHeight w:val="85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716FD652" w:rsidR="00616EAE" w:rsidRPr="00616EAE" w:rsidRDefault="00616EAE" w:rsidP="00616EA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16EA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16EAE">
              <w:rPr>
                <w:rFonts w:ascii="Arial" w:hAnsi="Arial" w:cs="Arial"/>
                <w:sz w:val="19"/>
                <w:szCs w:val="19"/>
              </w:rPr>
              <w:instrText xml:space="preserve"> REF _Ref158721280 \r \h  \* MERGEFORMAT </w:instrText>
            </w:r>
            <w:r w:rsidRPr="00616EAE">
              <w:rPr>
                <w:rFonts w:ascii="Arial" w:hAnsi="Arial" w:cs="Arial"/>
                <w:sz w:val="19"/>
                <w:szCs w:val="19"/>
              </w:rPr>
            </w:r>
            <w:r w:rsidRPr="00616EA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16EAE">
              <w:rPr>
                <w:rFonts w:ascii="Arial" w:hAnsi="Arial" w:cs="Arial"/>
                <w:sz w:val="19"/>
                <w:szCs w:val="19"/>
              </w:rPr>
              <w:t xml:space="preserve">1.A. </w:t>
            </w:r>
            <w:r w:rsidRPr="00616EA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616EA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16EAE">
              <w:rPr>
                <w:rFonts w:ascii="Arial" w:hAnsi="Arial" w:cs="Arial"/>
                <w:sz w:val="19"/>
                <w:szCs w:val="19"/>
              </w:rPr>
              <w:instrText xml:space="preserve"> REF _Ref158721289 \r \h  \* MERGEFORMAT </w:instrText>
            </w:r>
            <w:r w:rsidRPr="00616EAE">
              <w:rPr>
                <w:rFonts w:ascii="Arial" w:hAnsi="Arial" w:cs="Arial"/>
                <w:sz w:val="19"/>
                <w:szCs w:val="19"/>
              </w:rPr>
            </w:r>
            <w:r w:rsidRPr="00616EA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16EAE">
              <w:rPr>
                <w:rFonts w:ascii="Arial" w:hAnsi="Arial" w:cs="Arial"/>
                <w:sz w:val="19"/>
                <w:szCs w:val="19"/>
              </w:rPr>
              <w:t xml:space="preserve">1.B. </w:t>
            </w:r>
            <w:r w:rsidRPr="00616EA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5643DDAD" w:rsidR="00616EAE" w:rsidRPr="00616EAE" w:rsidRDefault="00616EAE" w:rsidP="00616EA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16EAE">
              <w:rPr>
                <w:rFonts w:ascii="Arial" w:hAnsi="Arial" w:cs="Arial"/>
                <w:sz w:val="19"/>
                <w:szCs w:val="19"/>
              </w:rPr>
              <w:t xml:space="preserve">Specify presentation prepared, delivered and reviewed: </w:t>
            </w:r>
          </w:p>
          <w:p w14:paraId="0D9BAC82" w14:textId="652D42DA" w:rsidR="00616EAE" w:rsidRPr="00616EAE" w:rsidRDefault="00616EAE" w:rsidP="00616EAE">
            <w:pPr>
              <w:pStyle w:val="38PASBenchmark"/>
              <w:rPr>
                <w:vanish w:val="0"/>
              </w:rPr>
            </w:pPr>
            <w:permStart w:id="1181378525" w:edGrp="everyone"/>
            <w:permEnd w:id="1181378525"/>
          </w:p>
        </w:tc>
      </w:tr>
      <w:tr w:rsidR="00616EAE" w:rsidRPr="00616EAE" w14:paraId="473FFD16" w14:textId="2463FF27" w:rsidTr="000C48A6">
        <w:trPr>
          <w:trHeight w:val="850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6A7E01EC" w:rsidR="00616EAE" w:rsidRPr="00616EAE" w:rsidRDefault="00616EAE" w:rsidP="00616EA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16EA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16EAE">
              <w:rPr>
                <w:rFonts w:ascii="Arial" w:hAnsi="Arial" w:cs="Arial"/>
                <w:sz w:val="19"/>
                <w:szCs w:val="19"/>
              </w:rPr>
              <w:instrText xml:space="preserve"> REF _Ref158721289 \r \h  \* MERGEFORMAT </w:instrText>
            </w:r>
            <w:r w:rsidRPr="00616EAE">
              <w:rPr>
                <w:rFonts w:ascii="Arial" w:hAnsi="Arial" w:cs="Arial"/>
                <w:sz w:val="19"/>
                <w:szCs w:val="19"/>
              </w:rPr>
            </w:r>
            <w:r w:rsidRPr="00616EA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16EAE">
              <w:rPr>
                <w:rFonts w:ascii="Arial" w:hAnsi="Arial" w:cs="Arial"/>
                <w:sz w:val="19"/>
                <w:szCs w:val="19"/>
              </w:rPr>
              <w:t xml:space="preserve">1.B. </w:t>
            </w:r>
            <w:r w:rsidRPr="00616EA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2E1735" w14:textId="5002AE16" w:rsidR="00616EAE" w:rsidRPr="00616EAE" w:rsidRDefault="00616EAE" w:rsidP="00616EA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16EAE">
              <w:rPr>
                <w:rFonts w:ascii="Arial" w:hAnsi="Arial" w:cs="Arial"/>
                <w:sz w:val="19"/>
                <w:szCs w:val="19"/>
              </w:rPr>
              <w:t>Specify how the participant determined effectiveness of presentation:</w:t>
            </w:r>
          </w:p>
          <w:p w14:paraId="2B404400" w14:textId="17A4DF36" w:rsidR="00616EAE" w:rsidRPr="00616EAE" w:rsidRDefault="00616EAE" w:rsidP="00616EAE">
            <w:pPr>
              <w:pStyle w:val="38PASBenchmark"/>
              <w:rPr>
                <w:vanish w:val="0"/>
              </w:rPr>
            </w:pPr>
            <w:permStart w:id="103173698" w:edGrp="everyone"/>
            <w:permEnd w:id="103173698"/>
          </w:p>
        </w:tc>
      </w:tr>
      <w:tr w:rsidR="00616EAE" w:rsidRPr="00616EAE" w14:paraId="564248C2" w14:textId="07D8BF3B" w:rsidTr="000C48A6">
        <w:trPr>
          <w:trHeight w:val="850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6B0240" w14:textId="7F1C9791" w:rsidR="00616EAE" w:rsidRPr="00616EAE" w:rsidRDefault="00616EAE" w:rsidP="00616EA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16EA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16EAE">
              <w:rPr>
                <w:rFonts w:ascii="Arial" w:hAnsi="Arial" w:cs="Arial"/>
                <w:sz w:val="19"/>
                <w:szCs w:val="19"/>
              </w:rPr>
              <w:instrText xml:space="preserve"> REF _Ref158721289 \r \h  \* MERGEFORMAT </w:instrText>
            </w:r>
            <w:r w:rsidRPr="00616EAE">
              <w:rPr>
                <w:rFonts w:ascii="Arial" w:hAnsi="Arial" w:cs="Arial"/>
                <w:sz w:val="19"/>
                <w:szCs w:val="19"/>
              </w:rPr>
            </w:r>
            <w:r w:rsidRPr="00616EA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16EAE">
              <w:rPr>
                <w:rFonts w:ascii="Arial" w:hAnsi="Arial" w:cs="Arial"/>
                <w:sz w:val="19"/>
                <w:szCs w:val="19"/>
              </w:rPr>
              <w:t xml:space="preserve">1.B. </w:t>
            </w:r>
            <w:r w:rsidRPr="00616EA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32C2A34" w14:textId="68E4D62D" w:rsidR="00616EAE" w:rsidRPr="00616EAE" w:rsidRDefault="00616EAE" w:rsidP="00616EA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16EAE">
              <w:rPr>
                <w:rFonts w:ascii="Arial" w:hAnsi="Arial" w:cs="Arial"/>
                <w:sz w:val="19"/>
                <w:szCs w:val="19"/>
              </w:rPr>
              <w:t>Specify non-verbal communications recognised by presenter to be addressed in review:</w:t>
            </w:r>
          </w:p>
          <w:p w14:paraId="212CFDF2" w14:textId="1395E602" w:rsidR="00616EAE" w:rsidRPr="00616EAE" w:rsidRDefault="00616EAE" w:rsidP="00616EAE">
            <w:pPr>
              <w:pStyle w:val="38PASBenchmark"/>
              <w:rPr>
                <w:vanish w:val="0"/>
              </w:rPr>
            </w:pPr>
            <w:permStart w:id="1191605907" w:edGrp="everyone"/>
            <w:permEnd w:id="1191605907"/>
          </w:p>
        </w:tc>
      </w:tr>
    </w:tbl>
    <w:p w14:paraId="333B5F02" w14:textId="77777777" w:rsidR="00AC0794" w:rsidRPr="00616EAE" w:rsidRDefault="00AC0794" w:rsidP="00AC079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8422"/>
      </w:tblGrid>
      <w:tr w:rsidR="001B28E5" w:rsidRPr="00616EAE" w14:paraId="4DF58365" w14:textId="77777777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7B88C92" w14:textId="6871C69B" w:rsidR="001B28E5" w:rsidRPr="00616EAE" w:rsidRDefault="001B28E5" w:rsidP="001B28E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616EAE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2</w:t>
            </w:r>
          </w:p>
        </w:tc>
      </w:tr>
      <w:tr w:rsidR="00616EAE" w:rsidRPr="00616EAE" w14:paraId="47CA8146" w14:textId="77777777" w:rsidTr="00350C80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5889A561" w14:textId="77777777" w:rsidR="00616EAE" w:rsidRPr="00A710C4" w:rsidRDefault="00766A6A" w:rsidP="00616EAE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5067321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92549544" w:edGrp="everyone"/>
                <w:r w:rsidR="00616EAE" w:rsidRPr="00A710C4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692549544"/>
              </w:sdtContent>
            </w:sdt>
            <w:r w:rsidR="00616EAE" w:rsidRPr="00A710C4">
              <w:rPr>
                <w:rFonts w:ascii="Arial" w:hAnsi="Arial" w:cs="Arial"/>
                <w:szCs w:val="18"/>
              </w:rPr>
              <w:t xml:space="preserve"> </w:t>
            </w:r>
            <w:r w:rsidR="00616EAE" w:rsidRPr="00A710C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536794F6" w14:textId="339A514E" w:rsidR="00616EAE" w:rsidRPr="00616EAE" w:rsidRDefault="00766A6A" w:rsidP="00616EAE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80907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71081721" w:edGrp="everyone"/>
                <w:r w:rsidR="00616EAE" w:rsidRPr="00A710C4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971081721"/>
              </w:sdtContent>
            </w:sdt>
            <w:r w:rsidR="00616EAE" w:rsidRPr="00A710C4">
              <w:rPr>
                <w:rFonts w:ascii="Arial" w:hAnsi="Arial" w:cs="Arial"/>
                <w:szCs w:val="18"/>
              </w:rPr>
              <w:t xml:space="preserve"> </w:t>
            </w:r>
            <w:r w:rsidR="00616EAE" w:rsidRPr="00A710C4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127457172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466492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6EAE" w:rsidRPr="00A710C4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74571724"/>
              </w:sdtContent>
            </w:sdt>
            <w:r w:rsidR="00616EAE" w:rsidRPr="00A710C4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308451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40024108" w:edGrp="everyone"/>
                <w:r w:rsidR="00616EAE" w:rsidRPr="00A710C4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40024108"/>
              </w:sdtContent>
            </w:sdt>
            <w:r w:rsidR="00616EAE" w:rsidRPr="00A710C4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616EAE" w:rsidRPr="00616EAE" w14:paraId="01376C10" w14:textId="77777777" w:rsidTr="00795D87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CE4773" w14:textId="60553B14" w:rsidR="00616EAE" w:rsidRPr="00616EAE" w:rsidRDefault="00616EAE" w:rsidP="00616EAE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616EAE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97EBA2" w14:textId="60E46A10" w:rsidR="00616EAE" w:rsidRPr="00616EAE" w:rsidRDefault="00616EAE" w:rsidP="00616EAE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616EAE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616EAE" w:rsidRPr="00616EAE" w14:paraId="62CDF865" w14:textId="77777777" w:rsidTr="000C48A6">
        <w:trPr>
          <w:trHeight w:val="85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395CDB" w14:textId="30A34712" w:rsidR="00616EAE" w:rsidRPr="00616EAE" w:rsidRDefault="00616EAE" w:rsidP="00616EA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16EA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16EAE">
              <w:rPr>
                <w:rFonts w:ascii="Arial" w:hAnsi="Arial" w:cs="Arial"/>
                <w:sz w:val="19"/>
                <w:szCs w:val="19"/>
              </w:rPr>
              <w:instrText xml:space="preserve"> REF _Ref158721280 \r \h  \* MERGEFORMAT </w:instrText>
            </w:r>
            <w:r w:rsidRPr="00616EAE">
              <w:rPr>
                <w:rFonts w:ascii="Arial" w:hAnsi="Arial" w:cs="Arial"/>
                <w:sz w:val="19"/>
                <w:szCs w:val="19"/>
              </w:rPr>
            </w:r>
            <w:r w:rsidRPr="00616EA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16EAE">
              <w:rPr>
                <w:rFonts w:ascii="Arial" w:hAnsi="Arial" w:cs="Arial"/>
                <w:sz w:val="19"/>
                <w:szCs w:val="19"/>
              </w:rPr>
              <w:t xml:space="preserve">1.A. </w:t>
            </w:r>
            <w:r w:rsidRPr="00616EAE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616EA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16EAE">
              <w:rPr>
                <w:rFonts w:ascii="Arial" w:hAnsi="Arial" w:cs="Arial"/>
                <w:sz w:val="19"/>
                <w:szCs w:val="19"/>
              </w:rPr>
              <w:instrText xml:space="preserve"> REF _Ref158721289 \r \h  \* MERGEFORMAT </w:instrText>
            </w:r>
            <w:r w:rsidRPr="00616EAE">
              <w:rPr>
                <w:rFonts w:ascii="Arial" w:hAnsi="Arial" w:cs="Arial"/>
                <w:sz w:val="19"/>
                <w:szCs w:val="19"/>
              </w:rPr>
            </w:r>
            <w:r w:rsidRPr="00616EA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16EAE">
              <w:rPr>
                <w:rFonts w:ascii="Arial" w:hAnsi="Arial" w:cs="Arial"/>
                <w:sz w:val="19"/>
                <w:szCs w:val="19"/>
              </w:rPr>
              <w:t xml:space="preserve">1.B. </w:t>
            </w:r>
            <w:r w:rsidRPr="00616EA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1F6F10" w14:textId="77777777" w:rsidR="00616EAE" w:rsidRPr="00616EAE" w:rsidRDefault="00616EAE" w:rsidP="00616EA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16EAE">
              <w:rPr>
                <w:rFonts w:ascii="Arial" w:hAnsi="Arial" w:cs="Arial"/>
                <w:sz w:val="19"/>
                <w:szCs w:val="19"/>
              </w:rPr>
              <w:t xml:space="preserve">Specify presentation prepared, delivered and reviewed: </w:t>
            </w:r>
          </w:p>
          <w:p w14:paraId="21AC1C7F" w14:textId="3C6DE4E8" w:rsidR="00616EAE" w:rsidRPr="00616EAE" w:rsidRDefault="00616EAE" w:rsidP="00616EAE">
            <w:pPr>
              <w:pStyle w:val="38PASBenchmark"/>
              <w:rPr>
                <w:vanish w:val="0"/>
              </w:rPr>
            </w:pPr>
            <w:permStart w:id="629816164" w:edGrp="everyone"/>
            <w:permEnd w:id="629816164"/>
          </w:p>
        </w:tc>
      </w:tr>
      <w:tr w:rsidR="00616EAE" w:rsidRPr="00616EAE" w14:paraId="46529716" w14:textId="77777777" w:rsidTr="000C48A6">
        <w:trPr>
          <w:trHeight w:val="850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BF26BE" w14:textId="02EA4254" w:rsidR="00616EAE" w:rsidRPr="00616EAE" w:rsidRDefault="00616EAE" w:rsidP="00616EA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16EA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16EAE">
              <w:rPr>
                <w:rFonts w:ascii="Arial" w:hAnsi="Arial" w:cs="Arial"/>
                <w:sz w:val="19"/>
                <w:szCs w:val="19"/>
              </w:rPr>
              <w:instrText xml:space="preserve"> REF _Ref158721289 \r \h  \* MERGEFORMAT </w:instrText>
            </w:r>
            <w:r w:rsidRPr="00616EAE">
              <w:rPr>
                <w:rFonts w:ascii="Arial" w:hAnsi="Arial" w:cs="Arial"/>
                <w:sz w:val="19"/>
                <w:szCs w:val="19"/>
              </w:rPr>
            </w:r>
            <w:r w:rsidRPr="00616EA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16EAE">
              <w:rPr>
                <w:rFonts w:ascii="Arial" w:hAnsi="Arial" w:cs="Arial"/>
                <w:sz w:val="19"/>
                <w:szCs w:val="19"/>
              </w:rPr>
              <w:t xml:space="preserve">1.B. </w:t>
            </w:r>
            <w:r w:rsidRPr="00616EA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1E5C3E" w14:textId="77777777" w:rsidR="00616EAE" w:rsidRPr="00616EAE" w:rsidRDefault="00616EAE" w:rsidP="00616EA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16EAE">
              <w:rPr>
                <w:rFonts w:ascii="Arial" w:hAnsi="Arial" w:cs="Arial"/>
                <w:sz w:val="19"/>
                <w:szCs w:val="19"/>
              </w:rPr>
              <w:t>Specify how the participant determined effectiveness of presentation:</w:t>
            </w:r>
          </w:p>
          <w:p w14:paraId="4A3DF7A7" w14:textId="6DF0297A" w:rsidR="00616EAE" w:rsidRPr="00616EAE" w:rsidRDefault="00616EAE" w:rsidP="00616EAE">
            <w:pPr>
              <w:pStyle w:val="38PASBenchmark"/>
              <w:rPr>
                <w:vanish w:val="0"/>
              </w:rPr>
            </w:pPr>
            <w:permStart w:id="1862958561" w:edGrp="everyone"/>
            <w:permEnd w:id="1862958561"/>
          </w:p>
        </w:tc>
      </w:tr>
      <w:tr w:rsidR="00616EAE" w:rsidRPr="00616EAE" w14:paraId="40D7592D" w14:textId="77777777" w:rsidTr="000C48A6">
        <w:trPr>
          <w:trHeight w:val="850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97B0387" w14:textId="6FFF3A40" w:rsidR="00616EAE" w:rsidRPr="00616EAE" w:rsidRDefault="00616EAE" w:rsidP="00616EA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16EA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16EAE">
              <w:rPr>
                <w:rFonts w:ascii="Arial" w:hAnsi="Arial" w:cs="Arial"/>
                <w:sz w:val="19"/>
                <w:szCs w:val="19"/>
              </w:rPr>
              <w:instrText xml:space="preserve"> REF _Ref158721289 \r \h  \* MERGEFORMAT </w:instrText>
            </w:r>
            <w:r w:rsidRPr="00616EAE">
              <w:rPr>
                <w:rFonts w:ascii="Arial" w:hAnsi="Arial" w:cs="Arial"/>
                <w:sz w:val="19"/>
                <w:szCs w:val="19"/>
              </w:rPr>
            </w:r>
            <w:r w:rsidRPr="00616EA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16EAE">
              <w:rPr>
                <w:rFonts w:ascii="Arial" w:hAnsi="Arial" w:cs="Arial"/>
                <w:sz w:val="19"/>
                <w:szCs w:val="19"/>
              </w:rPr>
              <w:t xml:space="preserve">1.B. </w:t>
            </w:r>
            <w:r w:rsidRPr="00616EA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1ADFBFF" w14:textId="77777777" w:rsidR="00616EAE" w:rsidRPr="00616EAE" w:rsidRDefault="00616EAE" w:rsidP="00616EA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16EAE">
              <w:rPr>
                <w:rFonts w:ascii="Arial" w:hAnsi="Arial" w:cs="Arial"/>
                <w:sz w:val="19"/>
                <w:szCs w:val="19"/>
              </w:rPr>
              <w:t>Specify non-verbal communications recognised by presenter to be addressed in review:</w:t>
            </w:r>
          </w:p>
          <w:p w14:paraId="2F433865" w14:textId="790A2389" w:rsidR="00616EAE" w:rsidRPr="00616EAE" w:rsidRDefault="00616EAE" w:rsidP="00616EAE">
            <w:pPr>
              <w:pStyle w:val="38PASBenchmark"/>
              <w:rPr>
                <w:vanish w:val="0"/>
              </w:rPr>
            </w:pPr>
            <w:permStart w:id="40575798" w:edGrp="everyone"/>
            <w:permEnd w:id="40575798"/>
          </w:p>
        </w:tc>
      </w:tr>
    </w:tbl>
    <w:p w14:paraId="3F1DDB83" w14:textId="1F5CCA62" w:rsidR="00A9666F" w:rsidRPr="00260AF7" w:rsidRDefault="00C76B5E" w:rsidP="003F7111">
      <w:pPr>
        <w:jc w:val="left"/>
        <w:rPr>
          <w:rFonts w:ascii="Arial" w:hAnsi="Arial" w:cs="Arial"/>
          <w:sz w:val="18"/>
          <w:szCs w:val="18"/>
        </w:rPr>
      </w:pPr>
      <w:r w:rsidRPr="00260AF7">
        <w:rPr>
          <w:rFonts w:ascii="Arial" w:hAnsi="Arial" w:cs="Arial"/>
          <w:sz w:val="16"/>
          <w:szCs w:val="16"/>
        </w:rPr>
        <w:br w:type="page"/>
      </w:r>
    </w:p>
    <w:p w14:paraId="777AF6F2" w14:textId="2592D079" w:rsidR="00A9666F" w:rsidRPr="00BF7956" w:rsidRDefault="00766A6A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960693117"/>
          <w:placeholder>
            <w:docPart w:val="51EE9C19AF364076A719D83965C72DA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1713E">
            <w:rPr>
              <w:rFonts w:ascii="Arial Black" w:hAnsi="Arial Black"/>
            </w:rPr>
            <w:t>BSBCMM411 Make presentations &amp;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87003876"/>
        <w:placeholder>
          <w:docPart w:val="E939010CCED54D07A6BC9DD51DB54035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43609142" w14:textId="410D1E97" w:rsidR="00A9666F" w:rsidRPr="00BF7956" w:rsidRDefault="00A1713E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BSBWRT411 Write complex documents</w:t>
          </w:r>
        </w:p>
      </w:sdtContent>
    </w:sdt>
    <w:p w14:paraId="6AB167D1" w14:textId="77777777" w:rsidR="00A9666F" w:rsidRDefault="00A9666F" w:rsidP="00A9666F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22EC2C59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32E8AAC6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3F7111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A9666F" w:rsidRPr="000559FC" w14:paraId="01872A5F" w14:textId="77777777" w:rsidTr="00A80ACC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6E1192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148F4E2C" w14:textId="77777777" w:rsidR="003F7111" w:rsidRPr="00125BA9" w:rsidRDefault="003F7111" w:rsidP="003F7111">
            <w:pPr>
              <w:jc w:val="left"/>
              <w:rPr>
                <w:rFonts w:cs="Arial"/>
                <w:sz w:val="20"/>
              </w:rPr>
            </w:pPr>
            <w:r w:rsidRPr="00125BA9">
              <w:rPr>
                <w:rFonts w:cs="Arial"/>
                <w:sz w:val="20"/>
              </w:rPr>
              <w:t xml:space="preserve">The participant </w:t>
            </w:r>
            <w:r>
              <w:rPr>
                <w:rFonts w:cs="Arial"/>
                <w:sz w:val="20"/>
              </w:rPr>
              <w:t xml:space="preserve">is to seek feedback for and reflect upon the </w:t>
            </w:r>
            <w:r w:rsidRPr="00125BA9">
              <w:rPr>
                <w:rFonts w:cs="Arial"/>
                <w:sz w:val="20"/>
              </w:rPr>
              <w:t xml:space="preserve">presentations </w:t>
            </w:r>
            <w:r>
              <w:rPr>
                <w:rFonts w:cs="Arial"/>
                <w:sz w:val="20"/>
              </w:rPr>
              <w:t xml:space="preserve">delivered </w:t>
            </w:r>
            <w:r w:rsidRPr="00125BA9">
              <w:rPr>
                <w:rFonts w:cs="Arial"/>
                <w:sz w:val="20"/>
              </w:rPr>
              <w:t>as part of the Practical Assessment for the following units:</w:t>
            </w:r>
          </w:p>
          <w:p w14:paraId="58B6A19C" w14:textId="77777777" w:rsidR="003F7111" w:rsidRPr="00125BA9" w:rsidRDefault="003F7111" w:rsidP="005C33DC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125BA9">
              <w:rPr>
                <w:rFonts w:cs="Arial"/>
                <w:sz w:val="20"/>
              </w:rPr>
              <w:t>BSBWHS413 Contribute to implementation and maintenance of WHS consultation and participation processes</w:t>
            </w:r>
          </w:p>
          <w:p w14:paraId="7162BD47" w14:textId="77777777" w:rsidR="003F7111" w:rsidRPr="00125BA9" w:rsidRDefault="003F7111" w:rsidP="005C33DC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125BA9">
              <w:rPr>
                <w:rFonts w:cs="Arial"/>
                <w:sz w:val="20"/>
              </w:rPr>
              <w:t>BSBWHS415 Contribute to implementing WHS management systems</w:t>
            </w:r>
          </w:p>
          <w:p w14:paraId="7404444D" w14:textId="77777777" w:rsidR="003F7111" w:rsidRDefault="003F7111" w:rsidP="003F7111">
            <w:pPr>
              <w:jc w:val="left"/>
              <w:rPr>
                <w:rFonts w:cs="Arial"/>
                <w:sz w:val="20"/>
              </w:rPr>
            </w:pPr>
          </w:p>
          <w:p w14:paraId="62BD3362" w14:textId="77777777" w:rsidR="003F7111" w:rsidRDefault="003F7111" w:rsidP="003F7111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Areas for reflection include:</w:t>
            </w:r>
          </w:p>
          <w:p w14:paraId="0F6928B8" w14:textId="77777777" w:rsidR="003F7111" w:rsidRDefault="003F7111" w:rsidP="005C33DC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Effectiveness and persuasiveness of presentation strategies and aids</w:t>
            </w:r>
          </w:p>
          <w:p w14:paraId="504BE6D2" w14:textId="77777777" w:rsidR="003F7111" w:rsidRDefault="003F7111" w:rsidP="005C33DC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Whether intended outcomes were emphasised and achieved</w:t>
            </w:r>
          </w:p>
          <w:p w14:paraId="0AE2E72D" w14:textId="77777777" w:rsidR="003F7111" w:rsidRDefault="003F7111" w:rsidP="005C33DC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How presenter addressed non-verbal and verbal communications </w:t>
            </w:r>
          </w:p>
          <w:p w14:paraId="3DCB5781" w14:textId="77777777" w:rsidR="003F7111" w:rsidRPr="00301076" w:rsidRDefault="003F7111" w:rsidP="005C33DC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General improvements that can be applied to future presentations</w:t>
            </w:r>
          </w:p>
          <w:p w14:paraId="3CE8C582" w14:textId="77777777" w:rsidR="003F7111" w:rsidRDefault="003F7111" w:rsidP="003F7111">
            <w:pPr>
              <w:jc w:val="left"/>
              <w:rPr>
                <w:rFonts w:cs="Arial"/>
                <w:sz w:val="20"/>
              </w:rPr>
            </w:pPr>
          </w:p>
          <w:p w14:paraId="121F9C99" w14:textId="48EDD74E" w:rsidR="00584F56" w:rsidRDefault="003F7111" w:rsidP="003F7111">
            <w:pPr>
              <w:jc w:val="left"/>
              <w:rPr>
                <w:rFonts w:cs="Arial"/>
                <w:sz w:val="20"/>
              </w:rPr>
            </w:pPr>
            <w:r w:rsidRPr="00DF0B8E">
              <w:rPr>
                <w:rFonts w:cs="Arial"/>
                <w:sz w:val="20"/>
              </w:rPr>
              <w:t xml:space="preserve">The participant is to submit the </w:t>
            </w:r>
            <w:r>
              <w:rPr>
                <w:rFonts w:cs="Arial"/>
                <w:sz w:val="20"/>
              </w:rPr>
              <w:t>p</w:t>
            </w:r>
            <w:r w:rsidRPr="00DF0B8E">
              <w:rPr>
                <w:rFonts w:cs="Arial"/>
                <w:sz w:val="20"/>
              </w:rPr>
              <w:t>resentation reflection notes</w:t>
            </w:r>
            <w:r>
              <w:rPr>
                <w:rFonts w:cs="Arial"/>
                <w:sz w:val="20"/>
              </w:rPr>
              <w:t xml:space="preserve"> as evidence with this </w:t>
            </w:r>
            <w:r w:rsidRPr="0067479F">
              <w:rPr>
                <w:rFonts w:cs="Arial"/>
                <w:sz w:val="20"/>
              </w:rPr>
              <w:t xml:space="preserve">Practical Assessment sheet. </w:t>
            </w:r>
          </w:p>
          <w:p w14:paraId="0D4740A1" w14:textId="61C763AF" w:rsidR="00A9666F" w:rsidRPr="000861CC" w:rsidRDefault="00584F56" w:rsidP="00584F56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A9666F" w:rsidRPr="000559FC" w14:paraId="48204F84" w14:textId="77777777" w:rsidTr="00A80ACC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97135BC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727421E" w14:textId="0BBC8D27" w:rsidR="00A9666F" w:rsidRPr="000861CC" w:rsidRDefault="003F7111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Computer; Presentation reflection notes (HO1).</w:t>
            </w:r>
          </w:p>
        </w:tc>
      </w:tr>
    </w:tbl>
    <w:p w14:paraId="54F4B37D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A9666F" w:rsidRPr="00683908" w14:paraId="417ABC3B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79E563B1" w14:textId="08199D2D" w:rsidR="00A9666F" w:rsidRPr="0019760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702E763C" w14:textId="77777777" w:rsidR="00A9666F" w:rsidRPr="00696855" w:rsidRDefault="00A9666F" w:rsidP="00A80ACC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A9666F" w:rsidRPr="00683908" w14:paraId="0BE0EF8E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1C93F495" w14:textId="77777777" w:rsidR="00A9666F" w:rsidRPr="00696855" w:rsidRDefault="00A9666F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31AC71A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65551B84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0D0D8686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5AEE87EA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403162" w:rsidRPr="00696855" w14:paraId="28C0A8DD" w14:textId="77777777" w:rsidTr="00A80ACC">
        <w:trPr>
          <w:trHeight w:val="2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F52E25E" w14:textId="6048A114" w:rsidR="00403162" w:rsidRPr="00486541" w:rsidRDefault="00403162" w:rsidP="00403162">
            <w:pPr>
              <w:pStyle w:val="321PASListTask1"/>
            </w:pPr>
            <w:bookmarkStart w:id="11" w:name="_Ref158721280"/>
            <w:r>
              <w:t>Undertake a self-assessment on the effectiveness of the presentation.</w:t>
            </w:r>
            <w:bookmarkEnd w:id="11"/>
          </w:p>
        </w:tc>
        <w:permStart w:id="1687050758" w:edGrp="everyone" w:displacedByCustomXml="next"/>
        <w:sdt>
          <w:sdtPr>
            <w:rPr>
              <w:rFonts w:cs="Arial"/>
              <w:sz w:val="36"/>
              <w:szCs w:val="36"/>
            </w:rPr>
            <w:id w:val="17900804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</w:tcPr>
              <w:p w14:paraId="39C30A70" w14:textId="6F7709CE" w:rsidR="00403162" w:rsidRPr="00696855" w:rsidRDefault="00403162" w:rsidP="0040316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87050758" w:displacedByCustomXml="prev"/>
        <w:permStart w:id="544230575" w:edGrp="everyone" w:displacedByCustomXml="next"/>
        <w:sdt>
          <w:sdtPr>
            <w:rPr>
              <w:rFonts w:cs="Arial"/>
              <w:sz w:val="36"/>
              <w:szCs w:val="36"/>
            </w:rPr>
            <w:id w:val="1430468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A743FCF" w14:textId="17B22847" w:rsidR="00403162" w:rsidRPr="00696855" w:rsidRDefault="00403162" w:rsidP="0040316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44230575" w:displacedByCustomXml="prev"/>
      </w:tr>
      <w:tr w:rsidR="00403162" w:rsidRPr="00696855" w14:paraId="76EA29E1" w14:textId="77777777" w:rsidTr="003F7111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0F9AFEDE" w14:textId="77777777" w:rsidR="00403162" w:rsidRDefault="00403162" w:rsidP="00403162">
            <w:pPr>
              <w:pStyle w:val="321PASListTask1"/>
            </w:pPr>
            <w:bookmarkStart w:id="12" w:name="_Ref158721289"/>
            <w:r>
              <w:t>Seek and discuss Assessor’s feedback on the presentations for the following areas:</w:t>
            </w:r>
            <w:bookmarkEnd w:id="12"/>
          </w:p>
          <w:p w14:paraId="48304385" w14:textId="77777777" w:rsidR="00403162" w:rsidRDefault="00403162" w:rsidP="00403162">
            <w:pPr>
              <w:pStyle w:val="ListParagraph"/>
              <w:numPr>
                <w:ilvl w:val="0"/>
                <w:numId w:val="19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Effectiveness of presentation strategies, format, and delivery</w:t>
            </w:r>
          </w:p>
          <w:p w14:paraId="7E9B19FB" w14:textId="77777777" w:rsidR="00403162" w:rsidRDefault="00403162" w:rsidP="00403162">
            <w:pPr>
              <w:pStyle w:val="ListParagraph"/>
              <w:numPr>
                <w:ilvl w:val="0"/>
                <w:numId w:val="19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Whether desired outcomes were explained and discussed with the audience</w:t>
            </w:r>
          </w:p>
          <w:p w14:paraId="1F40BC21" w14:textId="77777777" w:rsidR="00403162" w:rsidRDefault="00403162" w:rsidP="00403162">
            <w:pPr>
              <w:pStyle w:val="ListParagraph"/>
              <w:numPr>
                <w:ilvl w:val="0"/>
                <w:numId w:val="19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Use of persuasive communication techniques to secure audience interest, including verbal and non-verbal communication</w:t>
            </w:r>
          </w:p>
          <w:p w14:paraId="117E00E7" w14:textId="77777777" w:rsidR="00403162" w:rsidRDefault="00403162" w:rsidP="00403162">
            <w:pPr>
              <w:pStyle w:val="ListParagraph"/>
              <w:numPr>
                <w:ilvl w:val="0"/>
                <w:numId w:val="19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Whether key concepts and ideas were summarised at strategic points to facilitate participant understanding </w:t>
            </w:r>
          </w:p>
          <w:p w14:paraId="29F55943" w14:textId="77777777" w:rsidR="00403162" w:rsidRDefault="00403162" w:rsidP="00403162">
            <w:pPr>
              <w:pStyle w:val="ListParagraph"/>
              <w:numPr>
                <w:ilvl w:val="0"/>
                <w:numId w:val="19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Whether presentation aids, materials and techniques enhanced audience understanding of presentation</w:t>
            </w:r>
          </w:p>
          <w:p w14:paraId="6C165D3A" w14:textId="77777777" w:rsidR="00403162" w:rsidRDefault="00403162" w:rsidP="00403162">
            <w:pPr>
              <w:pStyle w:val="ListParagraph"/>
              <w:numPr>
                <w:ilvl w:val="0"/>
                <w:numId w:val="19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Whether the audience was given opportunities to seek clarification </w:t>
            </w:r>
          </w:p>
          <w:p w14:paraId="021AF6C3" w14:textId="40648A31" w:rsidR="00403162" w:rsidRPr="003F7111" w:rsidRDefault="00403162" w:rsidP="00403162">
            <w:pPr>
              <w:pStyle w:val="ListParagraph"/>
              <w:numPr>
                <w:ilvl w:val="0"/>
                <w:numId w:val="19"/>
              </w:numPr>
              <w:ind w:left="1034"/>
              <w:rPr>
                <w:rFonts w:cs="Arial"/>
                <w:sz w:val="20"/>
              </w:rPr>
            </w:pPr>
            <w:r w:rsidRPr="003F7111">
              <w:rPr>
                <w:rFonts w:cs="Arial"/>
                <w:sz w:val="20"/>
              </w:rPr>
              <w:t>How well the presenter responded to non-verbal and verbal communication of audience members to meet their needs</w:t>
            </w:r>
          </w:p>
        </w:tc>
        <w:permStart w:id="54200937" w:edGrp="everyone" w:displacedByCustomXml="next"/>
        <w:sdt>
          <w:sdtPr>
            <w:rPr>
              <w:rFonts w:cs="Arial"/>
              <w:sz w:val="36"/>
              <w:szCs w:val="36"/>
            </w:rPr>
            <w:id w:val="-19881546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</w:tcPr>
              <w:p w14:paraId="5F794D76" w14:textId="122DE3C8" w:rsidR="00403162" w:rsidRPr="00696855" w:rsidRDefault="00403162" w:rsidP="0040316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4200937" w:displacedByCustomXml="prev"/>
        <w:permStart w:id="409605731" w:edGrp="everyone" w:displacedByCustomXml="next"/>
        <w:sdt>
          <w:sdtPr>
            <w:rPr>
              <w:rFonts w:cs="Arial"/>
              <w:sz w:val="36"/>
              <w:szCs w:val="36"/>
            </w:rPr>
            <w:id w:val="13673308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4B9D91AB" w14:textId="434825AA" w:rsidR="00403162" w:rsidRPr="00696855" w:rsidRDefault="00403162" w:rsidP="0040316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09605731" w:displacedByCustomXml="prev"/>
      </w:tr>
      <w:tr w:rsidR="00403162" w:rsidRPr="00696855" w14:paraId="45B250D1" w14:textId="77777777" w:rsidTr="003F7111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10559800" w14:textId="1434552F" w:rsidR="00403162" w:rsidRPr="00486541" w:rsidRDefault="00403162" w:rsidP="00403162">
            <w:pPr>
              <w:pStyle w:val="321PASListTask1"/>
            </w:pPr>
            <w:r>
              <w:t>Utilise feedback and make recommendations to be implemented with future presentations.</w:t>
            </w:r>
          </w:p>
        </w:tc>
        <w:permStart w:id="62219357" w:edGrp="everyone" w:displacedByCustomXml="next"/>
        <w:sdt>
          <w:sdtPr>
            <w:rPr>
              <w:rFonts w:cs="Arial"/>
              <w:sz w:val="36"/>
              <w:szCs w:val="36"/>
            </w:rPr>
            <w:id w:val="1856398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</w:tcPr>
              <w:p w14:paraId="3EB4E3D5" w14:textId="57992EB5" w:rsidR="00403162" w:rsidRPr="00696855" w:rsidRDefault="00403162" w:rsidP="0040316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2219357" w:displacedByCustomXml="prev"/>
        <w:permStart w:id="1819243753" w:edGrp="everyone" w:displacedByCustomXml="next"/>
        <w:sdt>
          <w:sdtPr>
            <w:rPr>
              <w:rFonts w:cs="Arial"/>
              <w:sz w:val="36"/>
              <w:szCs w:val="36"/>
            </w:rPr>
            <w:id w:val="-2085373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3C95462F" w14:textId="28573EB2" w:rsidR="00403162" w:rsidRPr="00696855" w:rsidRDefault="00403162" w:rsidP="0040316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19243753" w:displacedByCustomXml="prev"/>
      </w:tr>
    </w:tbl>
    <w:p w14:paraId="2650E335" w14:textId="77777777" w:rsidR="00A9666F" w:rsidRDefault="00A9666F" w:rsidP="00A9666F">
      <w:pPr>
        <w:jc w:val="left"/>
        <w:rPr>
          <w:rFonts w:ascii="Arial" w:hAnsi="Arial" w:cs="Arial"/>
          <w:sz w:val="22"/>
          <w:szCs w:val="22"/>
        </w:rPr>
      </w:pPr>
    </w:p>
    <w:sectPr w:rsidR="00A9666F" w:rsidSect="00616EAE">
      <w:headerReference w:type="even" r:id="rId19"/>
      <w:headerReference w:type="default" r:id="rId20"/>
      <w:footerReference w:type="default" r:id="rId21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0DF84C00" w:rsidR="006E5B7D" w:rsidRPr="00830749" w:rsidRDefault="00766A6A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1713E">
          <w:rPr>
            <w:rFonts w:ascii="Arial" w:hAnsi="Arial" w:cs="Arial"/>
            <w:b/>
            <w:sz w:val="16"/>
            <w:szCs w:val="16"/>
          </w:rPr>
          <w:t>v1-1_</w:t>
        </w:r>
        <w:r w:rsidR="0068474F">
          <w:rPr>
            <w:rFonts w:ascii="Arial" w:hAnsi="Arial" w:cs="Arial"/>
            <w:b/>
            <w:sz w:val="16"/>
            <w:szCs w:val="16"/>
          </w:rPr>
          <w:t>26</w:t>
        </w:r>
        <w:r w:rsidR="00A1713E">
          <w:rPr>
            <w:rFonts w:ascii="Arial" w:hAnsi="Arial" w:cs="Arial"/>
            <w:b/>
            <w:sz w:val="16"/>
            <w:szCs w:val="16"/>
          </w:rPr>
          <w:t>/0</w:t>
        </w:r>
        <w:r w:rsidR="0068474F">
          <w:rPr>
            <w:rFonts w:ascii="Arial" w:hAnsi="Arial" w:cs="Arial"/>
            <w:b/>
            <w:sz w:val="16"/>
            <w:szCs w:val="16"/>
          </w:rPr>
          <w:t>8</w:t>
        </w:r>
        <w:r w:rsidR="00A1713E">
          <w:rPr>
            <w:rFonts w:ascii="Arial" w:hAnsi="Arial" w:cs="Arial"/>
            <w:b/>
            <w:sz w:val="16"/>
            <w:szCs w:val="16"/>
          </w:rPr>
          <w:t>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185BD4B2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8474F">
          <w:rPr>
            <w:rFonts w:ascii="Arial" w:hAnsi="Arial" w:cs="Arial"/>
            <w:b/>
            <w:sz w:val="16"/>
            <w:szCs w:val="16"/>
          </w:rPr>
          <w:t>v1-1_26/08/2024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66A6A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825FD" w14:textId="77777777" w:rsidR="0070031D" w:rsidRPr="00830749" w:rsidRDefault="0070031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C6490F" w14:textId="0D2D08BA" w:rsidR="0070031D" w:rsidRPr="00830749" w:rsidRDefault="0070031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8474F">
          <w:rPr>
            <w:rFonts w:ascii="Arial" w:hAnsi="Arial" w:cs="Arial"/>
            <w:b/>
            <w:sz w:val="16"/>
            <w:szCs w:val="16"/>
          </w:rPr>
          <w:t>v1-1_26/08/2024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66A6A">
          <w:rPr>
            <w:rFonts w:ascii="Arial" w:hAnsi="Arial" w:cs="Arial"/>
            <w:b/>
            <w:bCs/>
            <w:noProof/>
            <w:sz w:val="16"/>
            <w:szCs w:val="16"/>
          </w:rPr>
          <w:t>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44D45820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8474F">
          <w:rPr>
            <w:rFonts w:ascii="Arial" w:hAnsi="Arial" w:cs="Arial"/>
            <w:b/>
            <w:sz w:val="16"/>
            <w:szCs w:val="16"/>
          </w:rPr>
          <w:t>v1-1_26/08/2024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766A6A">
      <w:rPr>
        <w:rFonts w:ascii="Arial" w:hAnsi="Arial" w:cs="Arial"/>
        <w:b/>
        <w:noProof/>
        <w:sz w:val="16"/>
        <w:szCs w:val="16"/>
      </w:rPr>
      <w:t>3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61318F78" w:rsidR="006E5B7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Workbook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1713E">
          <w:rPr>
            <w:rFonts w:ascii="Arial" w:hAnsi="Arial" w:cs="Arial"/>
            <w:b/>
            <w:sz w:val="16"/>
            <w:szCs w:val="16"/>
          </w:rPr>
          <w:t>BSBCMM411 Make presentations &amp;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1713E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1439A340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1713E">
          <w:rPr>
            <w:rFonts w:ascii="Arial" w:hAnsi="Arial" w:cs="Arial"/>
            <w:b/>
            <w:sz w:val="16"/>
            <w:szCs w:val="16"/>
          </w:rPr>
          <w:t>BSBCMM411 Make presentations &amp;</w:t>
        </w:r>
      </w:sdtContent>
    </w:sdt>
    <w:r w:rsidR="00A1713E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1713E" w:rsidRPr="00A1713E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11552" w14:textId="1195B7BA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1713E">
          <w:rPr>
            <w:rFonts w:ascii="Arial" w:hAnsi="Arial" w:cs="Arial"/>
            <w:b/>
            <w:sz w:val="16"/>
            <w:szCs w:val="16"/>
          </w:rPr>
          <w:t>BSBCMM411 Make presentations &amp;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1713E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F7934" w14:textId="5643CD70" w:rsidR="0070031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575995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1713E">
          <w:rPr>
            <w:rFonts w:ascii="Arial" w:hAnsi="Arial" w:cs="Arial"/>
            <w:b/>
            <w:sz w:val="16"/>
            <w:szCs w:val="16"/>
          </w:rPr>
          <w:t>BSBCMM411 Make presentations &amp;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7417440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1713E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</w:p>
  <w:p w14:paraId="1C29B2E8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97335" w14:textId="32E9CBF8" w:rsidR="0070031D" w:rsidRDefault="0070031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1713E">
          <w:rPr>
            <w:rFonts w:ascii="Arial" w:hAnsi="Arial" w:cs="Arial"/>
            <w:b/>
            <w:sz w:val="16"/>
            <w:szCs w:val="16"/>
          </w:rPr>
          <w:t>BSBCMM411 Make presentations &amp;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1713E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</w:p>
  <w:p w14:paraId="6FC58175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189A172F" w:rsidR="006E5B7D" w:rsidRDefault="00616EAE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1713E">
          <w:rPr>
            <w:rFonts w:ascii="Arial" w:hAnsi="Arial" w:cs="Arial"/>
            <w:b/>
            <w:sz w:val="16"/>
            <w:szCs w:val="16"/>
          </w:rPr>
          <w:t>BSBCMM411 Make presentations &amp;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1713E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1ED40DFE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616EAE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1713E">
          <w:rPr>
            <w:rFonts w:ascii="Arial" w:hAnsi="Arial" w:cs="Arial"/>
            <w:b/>
            <w:sz w:val="16"/>
            <w:szCs w:val="16"/>
          </w:rPr>
          <w:t>BSBCMM411 Make presentations &amp;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1713E">
          <w:rPr>
            <w:rFonts w:ascii="Arial" w:hAnsi="Arial" w:cs="Arial"/>
            <w:b/>
            <w:sz w:val="16"/>
            <w:szCs w:val="16"/>
          </w:rPr>
          <w:t>BSBWRT411 Write complex documents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8" w15:restartNumberingAfterBreak="0">
    <w:nsid w:val="2C7A7143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1"/>
  </w:num>
  <w:num w:numId="2" w16cid:durableId="938607714">
    <w:abstractNumId w:val="19"/>
  </w:num>
  <w:num w:numId="3" w16cid:durableId="958145445">
    <w:abstractNumId w:val="7"/>
  </w:num>
  <w:num w:numId="4" w16cid:durableId="1196194321">
    <w:abstractNumId w:val="16"/>
  </w:num>
  <w:num w:numId="5" w16cid:durableId="1867134969">
    <w:abstractNumId w:val="15"/>
  </w:num>
  <w:num w:numId="6" w16cid:durableId="1025326758">
    <w:abstractNumId w:val="24"/>
  </w:num>
  <w:num w:numId="7" w16cid:durableId="1482577371">
    <w:abstractNumId w:val="5"/>
  </w:num>
  <w:num w:numId="8" w16cid:durableId="1085491312">
    <w:abstractNumId w:val="2"/>
  </w:num>
  <w:num w:numId="9" w16cid:durableId="1369525979">
    <w:abstractNumId w:val="14"/>
  </w:num>
  <w:num w:numId="10" w16cid:durableId="744459">
    <w:abstractNumId w:val="10"/>
  </w:num>
  <w:num w:numId="11" w16cid:durableId="255016049">
    <w:abstractNumId w:val="6"/>
  </w:num>
  <w:num w:numId="12" w16cid:durableId="926841987">
    <w:abstractNumId w:val="30"/>
  </w:num>
  <w:num w:numId="13" w16cid:durableId="1303079462">
    <w:abstractNumId w:val="23"/>
  </w:num>
  <w:num w:numId="14" w16cid:durableId="1959607258">
    <w:abstractNumId w:val="0"/>
  </w:num>
  <w:num w:numId="15" w16cid:durableId="788476904">
    <w:abstractNumId w:val="18"/>
  </w:num>
  <w:num w:numId="16" w16cid:durableId="738527274">
    <w:abstractNumId w:val="27"/>
  </w:num>
  <w:num w:numId="17" w16cid:durableId="347292598">
    <w:abstractNumId w:val="22"/>
  </w:num>
  <w:num w:numId="18" w16cid:durableId="775098443">
    <w:abstractNumId w:val="26"/>
  </w:num>
  <w:num w:numId="19" w16cid:durableId="246036738">
    <w:abstractNumId w:val="21"/>
  </w:num>
  <w:num w:numId="20" w16cid:durableId="1151870601">
    <w:abstractNumId w:val="28"/>
  </w:num>
  <w:num w:numId="21" w16cid:durableId="1397627776">
    <w:abstractNumId w:val="25"/>
  </w:num>
  <w:num w:numId="22" w16cid:durableId="519197551">
    <w:abstractNumId w:val="13"/>
  </w:num>
  <w:num w:numId="23" w16cid:durableId="1194808596">
    <w:abstractNumId w:val="12"/>
  </w:num>
  <w:num w:numId="24" w16cid:durableId="459954404">
    <w:abstractNumId w:val="9"/>
  </w:num>
  <w:num w:numId="25" w16cid:durableId="2122022045">
    <w:abstractNumId w:val="8"/>
  </w:num>
  <w:num w:numId="26" w16cid:durableId="1384524395">
    <w:abstractNumId w:val="28"/>
    <w:lvlOverride w:ilvl="0">
      <w:startOverride w:val="1"/>
    </w:lvlOverride>
  </w:num>
  <w:num w:numId="27" w16cid:durableId="1158152243">
    <w:abstractNumId w:val="25"/>
    <w:lvlOverride w:ilvl="0">
      <w:startOverride w:val="1"/>
    </w:lvlOverride>
  </w:num>
  <w:num w:numId="28" w16cid:durableId="395321876">
    <w:abstractNumId w:val="28"/>
    <w:lvlOverride w:ilvl="0">
      <w:startOverride w:val="1"/>
    </w:lvlOverride>
  </w:num>
  <w:num w:numId="29" w16cid:durableId="1011184358">
    <w:abstractNumId w:val="25"/>
    <w:lvlOverride w:ilvl="0">
      <w:startOverride w:val="1"/>
    </w:lvlOverride>
  </w:num>
  <w:num w:numId="30" w16cid:durableId="1523202201">
    <w:abstractNumId w:val="4"/>
  </w:num>
  <w:num w:numId="31" w16cid:durableId="1101683038">
    <w:abstractNumId w:val="29"/>
  </w:num>
  <w:num w:numId="32" w16cid:durableId="1612013738">
    <w:abstractNumId w:val="1"/>
  </w:num>
  <w:num w:numId="33" w16cid:durableId="2054305697">
    <w:abstractNumId w:val="3"/>
  </w:num>
  <w:num w:numId="34" w16cid:durableId="1154755898">
    <w:abstractNumId w:val="20"/>
  </w:num>
  <w:num w:numId="35" w16cid:durableId="1881749002">
    <w:abstractNumId w:val="1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edit="readOnly" w:enforcement="1" w:cryptProviderType="rsaAES" w:cryptAlgorithmClass="hash" w:cryptAlgorithmType="typeAny" w:cryptAlgorithmSid="14" w:cryptSpinCount="100000" w:hash="HXmef7o1iPsZ9yW9haGASI1oBq36QhskuvIglAWifPax7tEANVOiQzNyGbueCSHaEssLp/8yBVOs+2M9qSwK1A==" w:salt="Im/uJVXI1TAznQeianv9u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222A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8A6"/>
    <w:rsid w:val="000C4F46"/>
    <w:rsid w:val="000C5322"/>
    <w:rsid w:val="000C6FB4"/>
    <w:rsid w:val="000C7FA2"/>
    <w:rsid w:val="000E310E"/>
    <w:rsid w:val="000E680F"/>
    <w:rsid w:val="000F0FCA"/>
    <w:rsid w:val="000F6AFC"/>
    <w:rsid w:val="00101E97"/>
    <w:rsid w:val="00103A5E"/>
    <w:rsid w:val="00106585"/>
    <w:rsid w:val="00111CCD"/>
    <w:rsid w:val="0011218C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E05E8"/>
    <w:rsid w:val="001E276E"/>
    <w:rsid w:val="001E600A"/>
    <w:rsid w:val="001F0177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0AF7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293E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5583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23A"/>
    <w:rsid w:val="00396581"/>
    <w:rsid w:val="003A0694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3F7111"/>
    <w:rsid w:val="00400774"/>
    <w:rsid w:val="00401C9F"/>
    <w:rsid w:val="00402AD2"/>
    <w:rsid w:val="00402F76"/>
    <w:rsid w:val="00403162"/>
    <w:rsid w:val="00405A4A"/>
    <w:rsid w:val="00410BC8"/>
    <w:rsid w:val="00410EFE"/>
    <w:rsid w:val="00416046"/>
    <w:rsid w:val="004163B0"/>
    <w:rsid w:val="00417106"/>
    <w:rsid w:val="00420D74"/>
    <w:rsid w:val="00421C16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97632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33D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16EAE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474F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031D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6A6A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4E92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90139"/>
    <w:rsid w:val="008A082C"/>
    <w:rsid w:val="008A257C"/>
    <w:rsid w:val="008A2F2D"/>
    <w:rsid w:val="008A3A99"/>
    <w:rsid w:val="008B22FC"/>
    <w:rsid w:val="008B39C9"/>
    <w:rsid w:val="008C15B4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4771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A07F94"/>
    <w:rsid w:val="00A1713E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C0661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0326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B6C5D"/>
    <w:rsid w:val="00DC123B"/>
    <w:rsid w:val="00DC25CE"/>
    <w:rsid w:val="00DC54AD"/>
    <w:rsid w:val="00DC763D"/>
    <w:rsid w:val="00DD0BB5"/>
    <w:rsid w:val="00DD373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16B53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2BF8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01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worksafe.qld.gov.au/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51EE9C19AF364076A719D83965C72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8A26A-497B-4536-A1F4-855D85D40E18}"/>
      </w:docPartPr>
      <w:docPartBody>
        <w:p w:rsidR="00B50BE1" w:rsidRDefault="007F5DDF" w:rsidP="007F5DDF">
          <w:pPr>
            <w:pStyle w:val="51EE9C19AF364076A719D83965C72DA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939010CCED54D07A6BC9DD51DB54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DBB009-E083-4C34-9672-5492A7389E66}"/>
      </w:docPartPr>
      <w:docPartBody>
        <w:p w:rsidR="00B50BE1" w:rsidRDefault="007F5DDF" w:rsidP="007F5DDF">
          <w:pPr>
            <w:pStyle w:val="E939010CCED54D07A6BC9DD51DB5403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04730C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04730C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F9E114F4A824FE888F2382CC1D60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CEEF3-337C-4687-BABC-DEAC4B165EF5}"/>
      </w:docPartPr>
      <w:docPartBody>
        <w:p w:rsidR="0004730C" w:rsidRDefault="0004730C" w:rsidP="0004730C">
          <w:pPr>
            <w:pStyle w:val="CF9E114F4A824FE888F2382CC1D60DA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80BE0A54BA404692508D39530E7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C57B-B7CE-44A4-B96B-40C958780249}"/>
      </w:docPartPr>
      <w:docPartBody>
        <w:p w:rsidR="0004730C" w:rsidRDefault="0004730C" w:rsidP="0004730C">
          <w:pPr>
            <w:pStyle w:val="4580BE0A54BA404692508D39530E7C8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FDFC60D066D4141B29DF365D65AA7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5961DB-6D0E-4740-82F1-00044A57DE17}"/>
      </w:docPartPr>
      <w:docPartBody>
        <w:p w:rsidR="00592A86" w:rsidRDefault="00592A86" w:rsidP="00592A86">
          <w:pPr>
            <w:pStyle w:val="7FDFC60D066D4141B29DF365D65AA7E7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6CACA6ED34DD4DF0A0364645BFDFB5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FABC0-329F-43E5-8BF7-73A620B585C4}"/>
      </w:docPartPr>
      <w:docPartBody>
        <w:p w:rsidR="00592A86" w:rsidRDefault="00592A86" w:rsidP="00592A86">
          <w:pPr>
            <w:pStyle w:val="6CACA6ED34DD4DF0A0364645BFDFB53A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5D3269040E446D187B802EC600136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BDE081-3C99-45BB-9E1F-3722049F4C5D}"/>
      </w:docPartPr>
      <w:docPartBody>
        <w:p w:rsidR="00592A86" w:rsidRDefault="00592A86" w:rsidP="00592A86">
          <w:pPr>
            <w:pStyle w:val="D5D3269040E446D187B802EC600136E8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3AC0D14F0B4D417BB9128F1512F8E5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192FC-D0A8-4B07-9563-21EEB6D854CA}"/>
      </w:docPartPr>
      <w:docPartBody>
        <w:p w:rsidR="00592A86" w:rsidRDefault="00592A86" w:rsidP="00592A86">
          <w:pPr>
            <w:pStyle w:val="3AC0D14F0B4D417BB9128F1512F8E59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4730C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9293E"/>
    <w:rsid w:val="002A67A7"/>
    <w:rsid w:val="00345583"/>
    <w:rsid w:val="003D7AF8"/>
    <w:rsid w:val="00446E7F"/>
    <w:rsid w:val="00530616"/>
    <w:rsid w:val="00592A8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328B3"/>
    <w:rsid w:val="00955000"/>
    <w:rsid w:val="009662BC"/>
    <w:rsid w:val="0098441D"/>
    <w:rsid w:val="009A5338"/>
    <w:rsid w:val="009A7ADB"/>
    <w:rsid w:val="009B3343"/>
    <w:rsid w:val="009B4771"/>
    <w:rsid w:val="009D1912"/>
    <w:rsid w:val="00A01B6E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92A86"/>
    <w:rPr>
      <w:color w:val="808080"/>
    </w:r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F9E114F4A824FE888F2382CC1D60DAF">
    <w:name w:val="CF9E114F4A824FE888F2382CC1D60DAF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4580BE0A54BA404692508D39530E7C8D">
    <w:name w:val="4580BE0A54BA404692508D39530E7C8D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7FDFC60D066D4141B29DF365D65AA7E7">
    <w:name w:val="7FDFC60D066D4141B29DF365D65AA7E7"/>
    <w:rsid w:val="00592A8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CACA6ED34DD4DF0A0364645BFDFB53A">
    <w:name w:val="6CACA6ED34DD4DF0A0364645BFDFB53A"/>
    <w:rsid w:val="00592A8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5D3269040E446D187B802EC600136E8">
    <w:name w:val="D5D3269040E446D187B802EC600136E8"/>
    <w:rsid w:val="00592A8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AC0D14F0B4D417BB9128F1512F8E599">
    <w:name w:val="3AC0D14F0B4D417BB9128F1512F8E599"/>
    <w:rsid w:val="00592A86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60</TotalTime>
  <Pages>19</Pages>
  <Words>2861</Words>
  <Characters>16313</Characters>
  <Application>Microsoft Office Word</Application>
  <DocSecurity>8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BSBCMM411 Make presentations &amp;</vt:lpstr>
    </vt:vector>
  </TitlesOfParts>
  <Company/>
  <LinksUpToDate>false</LinksUpToDate>
  <CharactersWithSpaces>19136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BSBCMM411 Make presentations &amp;</dc:title>
  <dc:subject>BSBWRT411 Write complex documents</dc:subject>
  <dc:creator>Author Name</dc:creator>
  <cp:lastModifiedBy>Jonathan Curro</cp:lastModifiedBy>
  <cp:revision>13</cp:revision>
  <cp:lastPrinted>2024-08-26T03:36:00Z</cp:lastPrinted>
  <dcterms:created xsi:type="dcterms:W3CDTF">2024-02-13T03:00:00Z</dcterms:created>
  <dcterms:modified xsi:type="dcterms:W3CDTF">2024-08-26T03:56:00Z</dcterms:modified>
  <cp:contentStatus>v1-1_26/08/2024</cp:contentStatus>
</cp:coreProperties>
</file>