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2191023"/>
    <w:bookmarkStart w:id="2" w:name="_Ref427670006"/>
    <w:p w:rsidR="0091255A" w:rsidRPr="00DD7A44" w:rsidRDefault="00AB20C0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AB20C0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076401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97130856" w:edGrp="everyone"/>
            <w:r>
              <w:rPr>
                <w:rFonts w:ascii="Arial" w:hAnsi="Arial" w:cs="Arial"/>
                <w:sz w:val="22"/>
                <w:szCs w:val="22"/>
              </w:rPr>
              <w:t>Steven Hong</w:t>
            </w:r>
            <w:permEnd w:id="1797130856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5599698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076401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</w:rPr>
                  <mc:AlternateContent>
                    <mc:Choice Requires="wpc">
                      <w:drawing>
                        <wp:inline distT="0" distB="0" distL="0" distR="0">
                          <wp:extent cx="2857500" cy="514351"/>
                          <wp:effectExtent l="0" t="0" r="0" b="0"/>
                          <wp:docPr id="5" name="Canvas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Canvas">
                              <wpc:wpc>
                                <wpc:bg/>
                                <wpc:whole/>
                                <w14:contentPart bwMode="auto" r:id="rId9">
                                  <w14:nvContentPartPr>
                                    <w14:cNvPr id="6" name="Ink 6"/>
                                    <w14:cNvContentPartPr/>
                                  </w14:nvContentPartPr>
                                  <w14:xfrm>
                                    <a:off x="782666" y="0"/>
                                    <a:ext cx="1292167" cy="514350"/>
                                  </w14:xfrm>
                                </w14:contentPart>
                                <w14:contentPart bwMode="auto" r:id="rId10">
                                  <w14:nvContentPartPr>
                                    <w14:cNvPr id="7" name="Ink 7"/>
                                    <w14:cNvContentPartPr/>
                                  </w14:nvContentPartPr>
                                  <w14:xfrm>
                                    <a:off x="2376359" y="328560"/>
                                    <a:ext cx="19440" cy="19440"/>
                                  </w14:xfrm>
                                </w14:contentPart>
                              </wpc:wpc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group w14:anchorId="2EDBF48A" id="Canvas 5" o:spid="_x0000_s1026" editas="canvas" style="width:225pt;height:40.5pt;mso-position-horizontal-relative:char;mso-position-vertical-relative:line" coordsize="28575,5143" o:gfxdata="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_x0000_s1027" type="#_x0000_t75" style="position:absolute;width:28575;height:5143;visibility:visible;mso-wrap-style:square">
                            <v:fill o:detectmouseclick="t"/>
                            <v:path o:connecttype="none"/>
                          </v:shape>
                          <v:shape id="Ink 6" o:spid="_x0000_s1028" type="#_x0000_t75" style="position:absolute;left:7783;top:-43;width:13008;height:5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">
                            <v:imagedata r:id="rId11" o:title=""/>
                          </v:shape>
                          <v:shape id="Ink 7" o:spid="_x0000_s1029" type="#_x0000_t75" style="position:absolute;left:23720;top:3242;width:281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">
                            <v:imagedata r:id="rId12" o:title=""/>
                          </v:shape>
                          <w10:anchorlock/>
                        </v:group>
                      </w:pict>
                    </mc:Fallback>
                  </mc:AlternateContent>
                </w:r>
              </w:p>
            </w:tc>
          </w:sdtContent>
        </w:sdt>
        <w:permEnd w:id="1855996985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E13082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0763406" w:edGrp="everyone"/>
            <w:r>
              <w:rPr>
                <w:rFonts w:ascii="Arial" w:hAnsi="Arial" w:cs="Arial"/>
                <w:sz w:val="22"/>
                <w:szCs w:val="22"/>
              </w:rPr>
              <w:t>Brett</w:t>
            </w:r>
            <w:r w:rsidR="00FB46A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B46A6">
              <w:rPr>
                <w:rFonts w:ascii="Arial" w:hAnsi="Arial" w:cs="Arial"/>
                <w:sz w:val="22"/>
                <w:szCs w:val="22"/>
              </w:rPr>
              <w:t>S</w:t>
            </w:r>
            <w:r w:rsidR="00FB46A6" w:rsidRPr="00FB46A6">
              <w:rPr>
                <w:rFonts w:ascii="Arial" w:hAnsi="Arial" w:cs="Arial"/>
                <w:sz w:val="22"/>
                <w:szCs w:val="22"/>
              </w:rPr>
              <w:t>toward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10763406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49568538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95685388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44380237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date w:fullDate="2019-03-1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39655D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19/03/2019</w:t>
                </w:r>
              </w:p>
            </w:tc>
          </w:sdtContent>
        </w:sdt>
      </w:tr>
      <w:permEnd w:id="1844380237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26830128" w:edGrp="everyone"/>
            <w:permEnd w:id="1826830128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35987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5987633" w:displacedByCustomXml="prev"/>
        <w:permStart w:id="14447601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4760185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893851637" w:edGrp="everyone"/>
            <w:permEnd w:id="893851637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070878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7087844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380118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E1308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3801182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9480523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E1308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805230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9141805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E1308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1418052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433938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E1308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339384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284414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E1308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84414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639770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E1308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39770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F8024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601167019" w:edGrp="everyone"/>
            <w:r>
              <w:rPr>
                <w:rFonts w:ascii="Arial" w:hAnsi="Arial" w:cs="Arial"/>
                <w:sz w:val="22"/>
                <w:szCs w:val="22"/>
              </w:rPr>
              <w:t xml:space="preserve">True </w:t>
            </w:r>
            <w:r w:rsidR="00E13082">
              <w:rPr>
                <w:rFonts w:ascii="Arial" w:hAnsi="Arial" w:cs="Arial"/>
                <w:sz w:val="22"/>
                <w:szCs w:val="22"/>
              </w:rPr>
              <w:t>North</w:t>
            </w:r>
            <w:r w:rsidR="00BB41F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2076D">
              <w:rPr>
                <w:rFonts w:ascii="Arial" w:hAnsi="Arial" w:cs="Arial"/>
                <w:sz w:val="22"/>
                <w:szCs w:val="22"/>
              </w:rPr>
              <w:t xml:space="preserve">Point </w:t>
            </w:r>
            <w:r w:rsidR="00BB41F5">
              <w:rPr>
                <w:rFonts w:ascii="Arial" w:hAnsi="Arial" w:cs="Arial"/>
                <w:sz w:val="22"/>
                <w:szCs w:val="22"/>
              </w:rPr>
              <w:t>Direction</w:t>
            </w:r>
            <w:permEnd w:id="601167019"/>
          </w:p>
        </w:tc>
        <w:permStart w:id="505755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5755902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B41F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89696614" w:edGrp="everyone"/>
            <w:r w:rsidRPr="00BB41F5">
              <w:rPr>
                <w:rFonts w:ascii="Arial" w:hAnsi="Arial" w:cs="Arial"/>
                <w:sz w:val="22"/>
                <w:szCs w:val="22"/>
              </w:rPr>
              <w:t xml:space="preserve">Shows a site on a </w:t>
            </w:r>
            <w:proofErr w:type="gramStart"/>
            <w:r w:rsidRPr="00BB41F5">
              <w:rPr>
                <w:rFonts w:ascii="Arial" w:hAnsi="Arial" w:cs="Arial"/>
                <w:sz w:val="22"/>
                <w:szCs w:val="22"/>
              </w:rPr>
              <w:t>particular street</w:t>
            </w:r>
            <w:proofErr w:type="gramEnd"/>
            <w:r w:rsidR="00DE12F5">
              <w:rPr>
                <w:rFonts w:ascii="Arial" w:hAnsi="Arial" w:cs="Arial"/>
                <w:sz w:val="22"/>
                <w:szCs w:val="22"/>
              </w:rPr>
              <w:t xml:space="preserve"> is clear. It will show lot numbers, deposit plan number s and north point.</w:t>
            </w:r>
            <w:permEnd w:id="1989696614"/>
          </w:p>
        </w:tc>
        <w:permStart w:id="2055153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5153305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BB41F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32216865" w:edGrp="everyone"/>
            <w:r>
              <w:rPr>
                <w:rFonts w:ascii="Arial" w:hAnsi="Arial" w:cs="Arial"/>
                <w:sz w:val="22"/>
                <w:szCs w:val="22"/>
              </w:rPr>
              <w:t>Site plan p</w:t>
            </w:r>
            <w:r w:rsidRPr="00BB41F5">
              <w:rPr>
                <w:rFonts w:ascii="Arial" w:hAnsi="Arial" w:cs="Arial"/>
                <w:sz w:val="22"/>
                <w:szCs w:val="22"/>
              </w:rPr>
              <w:t>rovides specific detail of the block on which a development is proposed</w:t>
            </w:r>
          </w:p>
          <w:p w:rsidR="0052076D" w:rsidRDefault="0052076D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52076D" w:rsidRPr="0052076D" w:rsidRDefault="0052076D" w:rsidP="0052076D">
            <w:pPr>
              <w:rPr>
                <w:rFonts w:ascii="Arial" w:hAnsi="Arial" w:cs="Arial"/>
                <w:sz w:val="22"/>
                <w:szCs w:val="22"/>
              </w:rPr>
            </w:pPr>
            <w:r w:rsidRPr="0052076D">
              <w:rPr>
                <w:rFonts w:ascii="Arial" w:hAnsi="Arial" w:cs="Arial"/>
                <w:b/>
                <w:bCs/>
                <w:sz w:val="22"/>
                <w:szCs w:val="22"/>
              </w:rPr>
              <w:t>A Site or Block Plan</w:t>
            </w:r>
            <w:r w:rsidRPr="0052076D">
              <w:rPr>
                <w:rFonts w:ascii="Arial" w:hAnsi="Arial" w:cs="Arial"/>
                <w:sz w:val="22"/>
                <w:szCs w:val="22"/>
              </w:rPr>
              <w:t xml:space="preserve"> is usually </w:t>
            </w:r>
            <w:proofErr w:type="gramStart"/>
            <w:r w:rsidRPr="0052076D">
              <w:rPr>
                <w:rFonts w:ascii="Arial" w:hAnsi="Arial" w:cs="Arial"/>
                <w:sz w:val="22"/>
                <w:szCs w:val="22"/>
              </w:rPr>
              <w:t>gives</w:t>
            </w:r>
            <w:proofErr w:type="gramEnd"/>
            <w:r w:rsidRPr="0052076D">
              <w:rPr>
                <w:rFonts w:ascii="Arial" w:hAnsi="Arial" w:cs="Arial"/>
                <w:sz w:val="22"/>
                <w:szCs w:val="22"/>
              </w:rPr>
              <w:t xml:space="preserve"> the following information:</w:t>
            </w:r>
          </w:p>
          <w:p w:rsidR="00947A87" w:rsidRPr="0052076D" w:rsidRDefault="00947A87" w:rsidP="0052076D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52076D">
              <w:rPr>
                <w:rFonts w:ascii="Arial" w:hAnsi="Arial" w:cs="Arial"/>
                <w:sz w:val="22"/>
                <w:szCs w:val="22"/>
              </w:rPr>
              <w:t>Outline of site boundaries showing location of proposed building and existing dwellings</w:t>
            </w:r>
          </w:p>
          <w:p w:rsidR="00947A87" w:rsidRPr="0052076D" w:rsidRDefault="00947A87" w:rsidP="0052076D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52076D">
              <w:rPr>
                <w:rFonts w:ascii="Arial" w:hAnsi="Arial" w:cs="Arial"/>
                <w:sz w:val="22"/>
                <w:szCs w:val="22"/>
              </w:rPr>
              <w:t>Street frontage names</w:t>
            </w:r>
          </w:p>
          <w:p w:rsidR="00947A87" w:rsidRPr="0052076D" w:rsidRDefault="00947A87" w:rsidP="0052076D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52076D">
              <w:rPr>
                <w:rFonts w:ascii="Arial" w:hAnsi="Arial" w:cs="Arial"/>
                <w:sz w:val="22"/>
                <w:szCs w:val="22"/>
              </w:rPr>
              <w:t>Major geological and topographical features (trees and vegetation)</w:t>
            </w:r>
          </w:p>
          <w:p w:rsidR="00947A87" w:rsidRPr="0052076D" w:rsidRDefault="00947A87" w:rsidP="0052076D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52076D">
              <w:rPr>
                <w:rFonts w:ascii="Arial" w:hAnsi="Arial" w:cs="Arial"/>
                <w:sz w:val="22"/>
                <w:szCs w:val="22"/>
              </w:rPr>
              <w:t xml:space="preserve">Datum points, contours and slopes </w:t>
            </w:r>
          </w:p>
          <w:p w:rsidR="00947A87" w:rsidRPr="0052076D" w:rsidRDefault="00947A87" w:rsidP="0052076D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52076D">
              <w:rPr>
                <w:rFonts w:ascii="Arial" w:hAnsi="Arial" w:cs="Arial"/>
                <w:sz w:val="22"/>
                <w:szCs w:val="22"/>
              </w:rPr>
              <w:t>Driveways, stormwater drainage, easements and right of carriage</w:t>
            </w:r>
          </w:p>
          <w:p w:rsidR="00947A87" w:rsidRPr="0052076D" w:rsidRDefault="00947A87" w:rsidP="0052076D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52076D">
              <w:rPr>
                <w:rFonts w:ascii="Arial" w:hAnsi="Arial" w:cs="Arial"/>
                <w:sz w:val="22"/>
                <w:szCs w:val="22"/>
              </w:rPr>
              <w:t>Soil and surface water drains, pipe sizes</w:t>
            </w:r>
          </w:p>
          <w:p w:rsidR="00947A87" w:rsidRPr="0052076D" w:rsidRDefault="00947A87" w:rsidP="0052076D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52076D">
              <w:rPr>
                <w:rFonts w:ascii="Arial" w:hAnsi="Arial" w:cs="Arial"/>
                <w:sz w:val="22"/>
                <w:szCs w:val="22"/>
              </w:rPr>
              <w:t>Service runs from the house to mains - utility services location (sewer, water, gas, electricity)</w:t>
            </w:r>
          </w:p>
          <w:p w:rsidR="00947A87" w:rsidRPr="0052076D" w:rsidRDefault="00947A87" w:rsidP="0052076D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52076D">
              <w:rPr>
                <w:rFonts w:ascii="Arial" w:hAnsi="Arial" w:cs="Arial"/>
                <w:sz w:val="22"/>
                <w:szCs w:val="22"/>
              </w:rPr>
              <w:t>Details of paving and retaining walls</w:t>
            </w:r>
          </w:p>
          <w:p w:rsidR="0052076D" w:rsidRDefault="0052076D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ermEnd w:id="1832216865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813624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1362474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B41F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39949102" w:edGrp="everyone"/>
            <w:r>
              <w:rPr>
                <w:rFonts w:ascii="Arial" w:hAnsi="Arial" w:cs="Arial"/>
                <w:sz w:val="22"/>
                <w:szCs w:val="22"/>
              </w:rPr>
              <w:t>Floor plans s</w:t>
            </w:r>
            <w:r w:rsidRPr="00BB41F5">
              <w:rPr>
                <w:rFonts w:ascii="Arial" w:hAnsi="Arial" w:cs="Arial"/>
                <w:sz w:val="22"/>
                <w:szCs w:val="22"/>
              </w:rPr>
              <w:t xml:space="preserve">hows detail of the proposed structure, such as rooms, positions of fixtures, </w:t>
            </w:r>
            <w:r w:rsidR="0027156D">
              <w:rPr>
                <w:rFonts w:ascii="Arial" w:hAnsi="Arial" w:cs="Arial"/>
                <w:sz w:val="22"/>
                <w:szCs w:val="22"/>
              </w:rPr>
              <w:t xml:space="preserve">type of </w:t>
            </w:r>
            <w:r w:rsidRPr="00BB41F5">
              <w:rPr>
                <w:rFonts w:ascii="Arial" w:hAnsi="Arial" w:cs="Arial"/>
                <w:sz w:val="22"/>
                <w:szCs w:val="22"/>
              </w:rPr>
              <w:t>floor coverings</w:t>
            </w:r>
            <w:permEnd w:id="1839949102"/>
          </w:p>
        </w:tc>
        <w:permStart w:id="1856189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618961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7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7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B41F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58018965" w:edGrp="everyone"/>
            <w:r w:rsidRPr="00BB41F5">
              <w:rPr>
                <w:rFonts w:ascii="Arial" w:hAnsi="Arial" w:cs="Arial"/>
                <w:sz w:val="22"/>
                <w:szCs w:val="22"/>
              </w:rPr>
              <w:t xml:space="preserve">Landscape plan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BB41F5">
              <w:rPr>
                <w:rFonts w:ascii="Arial" w:hAnsi="Arial" w:cs="Arial"/>
                <w:sz w:val="22"/>
                <w:szCs w:val="22"/>
              </w:rPr>
              <w:t>hows</w:t>
            </w:r>
            <w:r w:rsidR="0027156D">
              <w:rPr>
                <w:rFonts w:ascii="Arial" w:hAnsi="Arial" w:cs="Arial"/>
                <w:sz w:val="22"/>
                <w:szCs w:val="22"/>
              </w:rPr>
              <w:t xml:space="preserve"> soft and hard </w:t>
            </w:r>
            <w:proofErr w:type="spellStart"/>
            <w:r w:rsidR="0027156D">
              <w:rPr>
                <w:rFonts w:ascii="Arial" w:hAnsi="Arial" w:cs="Arial"/>
                <w:sz w:val="22"/>
                <w:szCs w:val="22"/>
              </w:rPr>
              <w:t>landscpaes</w:t>
            </w:r>
            <w:proofErr w:type="spellEnd"/>
            <w:r w:rsidR="0027156D">
              <w:rPr>
                <w:rFonts w:ascii="Arial" w:hAnsi="Arial" w:cs="Arial"/>
                <w:sz w:val="22"/>
                <w:szCs w:val="22"/>
              </w:rPr>
              <w:t xml:space="preserve"> details and </w:t>
            </w:r>
            <w:proofErr w:type="gramStart"/>
            <w:r w:rsidR="0027156D">
              <w:rPr>
                <w:rFonts w:ascii="Arial" w:hAnsi="Arial" w:cs="Arial"/>
                <w:sz w:val="22"/>
                <w:szCs w:val="22"/>
              </w:rPr>
              <w:t xml:space="preserve">also </w:t>
            </w:r>
            <w:r w:rsidRPr="00BB41F5">
              <w:rPr>
                <w:rFonts w:ascii="Arial" w:hAnsi="Arial" w:cs="Arial"/>
                <w:sz w:val="22"/>
                <w:szCs w:val="22"/>
              </w:rPr>
              <w:t xml:space="preserve"> details</w:t>
            </w:r>
            <w:proofErr w:type="gramEnd"/>
            <w:r w:rsidRPr="00BB41F5">
              <w:rPr>
                <w:rFonts w:ascii="Arial" w:hAnsi="Arial" w:cs="Arial"/>
                <w:sz w:val="22"/>
                <w:szCs w:val="22"/>
              </w:rPr>
              <w:t xml:space="preserve"> of plants, paths, garden layouts and retaining walls</w:t>
            </w:r>
            <w:permEnd w:id="258018965"/>
          </w:p>
        </w:tc>
        <w:permStart w:id="20994041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9404108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8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8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6D" w:rsidRDefault="0027156D" w:rsidP="00BB41F5">
            <w:pPr>
              <w:rPr>
                <w:rFonts w:ascii="Arial" w:hAnsi="Arial" w:cs="Arial"/>
                <w:sz w:val="22"/>
                <w:szCs w:val="22"/>
              </w:rPr>
            </w:pPr>
            <w:permStart w:id="1337408654" w:edGrp="everyone"/>
            <w:r>
              <w:rPr>
                <w:rFonts w:ascii="Arial" w:hAnsi="Arial" w:cs="Arial"/>
                <w:sz w:val="22"/>
                <w:szCs w:val="22"/>
              </w:rPr>
              <w:t xml:space="preserve">Watching the house by standing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infront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of the wall.</w:t>
            </w:r>
          </w:p>
          <w:p w:rsidR="00BB41F5" w:rsidRPr="00BB41F5" w:rsidRDefault="00BB41F5" w:rsidP="00BB41F5">
            <w:pPr>
              <w:rPr>
                <w:rFonts w:ascii="Arial" w:hAnsi="Arial" w:cs="Arial"/>
                <w:sz w:val="22"/>
                <w:szCs w:val="22"/>
              </w:rPr>
            </w:pPr>
            <w:r w:rsidRPr="00BB41F5">
              <w:rPr>
                <w:rFonts w:ascii="Arial" w:hAnsi="Arial" w:cs="Arial"/>
                <w:sz w:val="22"/>
                <w:szCs w:val="22"/>
              </w:rPr>
              <w:t xml:space="preserve">View of the proposed structure from its sides (i.e. from north, south, east and west). </w:t>
            </w:r>
          </w:p>
          <w:p w:rsidR="00BB41F5" w:rsidRPr="00BB41F5" w:rsidRDefault="00BB41F5" w:rsidP="00BB41F5">
            <w:pPr>
              <w:rPr>
                <w:rFonts w:ascii="Arial" w:hAnsi="Arial" w:cs="Arial"/>
                <w:sz w:val="22"/>
                <w:szCs w:val="22"/>
              </w:rPr>
            </w:pPr>
          </w:p>
          <w:p w:rsidR="00931C5E" w:rsidRPr="001C4084" w:rsidRDefault="00BB41F5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BB41F5">
              <w:rPr>
                <w:rFonts w:ascii="Arial" w:hAnsi="Arial" w:cs="Arial"/>
                <w:sz w:val="22"/>
                <w:szCs w:val="22"/>
              </w:rPr>
              <w:t>Each side is what is called an elevation view.</w:t>
            </w:r>
            <w:permEnd w:id="1337408654"/>
          </w:p>
        </w:tc>
        <w:permStart w:id="16905249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052496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2"/>
      <w:r w:rsidRPr="00EF04C8">
        <w:t>What is a section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6D" w:rsidRDefault="0027156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440049828" w:edGrp="everyone"/>
            <w:r>
              <w:rPr>
                <w:rFonts w:ascii="Arial" w:hAnsi="Arial" w:cs="Arial"/>
                <w:sz w:val="22"/>
                <w:szCs w:val="22"/>
              </w:rPr>
              <w:t>It is a vertical view slice through the building.</w:t>
            </w:r>
          </w:p>
          <w:p w:rsidR="00931C5E" w:rsidRPr="001C4084" w:rsidRDefault="00BB41F5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BB41F5">
              <w:rPr>
                <w:rFonts w:ascii="Arial" w:hAnsi="Arial" w:cs="Arial"/>
                <w:sz w:val="22"/>
                <w:szCs w:val="22"/>
              </w:rPr>
              <w:t xml:space="preserve">The section is a </w:t>
            </w:r>
            <w:r w:rsidRPr="00BB41F5">
              <w:rPr>
                <w:rFonts w:ascii="Arial" w:hAnsi="Arial" w:cs="Arial"/>
                <w:bCs/>
                <w:sz w:val="22"/>
                <w:szCs w:val="22"/>
              </w:rPr>
              <w:t>view of the house after it has been cut vertically at some point</w:t>
            </w:r>
            <w:r w:rsidRPr="00BB41F5">
              <w:rPr>
                <w:rFonts w:ascii="Arial" w:hAnsi="Arial" w:cs="Arial"/>
                <w:sz w:val="22"/>
                <w:szCs w:val="22"/>
              </w:rPr>
              <w:t>. Like the floor plan it shows the size and thickness of structural members and relationships between spaces.</w:t>
            </w:r>
            <w:permEnd w:id="1440049828"/>
          </w:p>
        </w:tc>
        <w:permStart w:id="2517491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1749179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4"/>
      <w:r w:rsidRPr="00EF04C8">
        <w:lastRenderedPageBreak/>
        <w:t>What are detailed drawings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AC" w:rsidRDefault="00095EA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711728964" w:edGrp="everyone"/>
            <w:r>
              <w:rPr>
                <w:rFonts w:ascii="Arial" w:hAnsi="Arial" w:cs="Arial"/>
                <w:sz w:val="22"/>
                <w:szCs w:val="22"/>
              </w:rPr>
              <w:t xml:space="preserve">Detailed drawings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 particular method of construction.</w:t>
            </w:r>
          </w:p>
          <w:p w:rsidR="00931C5E" w:rsidRPr="001C4084" w:rsidRDefault="00BB41F5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Detail drawings</w:t>
            </w:r>
            <w:r w:rsidR="002D5AB5">
              <w:rPr>
                <w:rFonts w:ascii="Arial" w:hAnsi="Arial" w:cs="Arial"/>
                <w:sz w:val="22"/>
                <w:szCs w:val="22"/>
              </w:rPr>
              <w:t xml:space="preserve"> is part of f</w:t>
            </w:r>
            <w:r w:rsidR="002D5AB5" w:rsidRPr="002D5AB5">
              <w:rPr>
                <w:rFonts w:ascii="Arial" w:hAnsi="Arial" w:cs="Arial"/>
                <w:sz w:val="22"/>
                <w:szCs w:val="22"/>
              </w:rPr>
              <w:t xml:space="preserve">inal drawings and plans </w:t>
            </w:r>
            <w:r w:rsidR="00B572C3">
              <w:rPr>
                <w:rFonts w:ascii="Arial" w:hAnsi="Arial" w:cs="Arial"/>
                <w:sz w:val="22"/>
                <w:szCs w:val="22"/>
              </w:rPr>
              <w:t xml:space="preserve">which </w:t>
            </w:r>
            <w:r w:rsidR="002D5AB5" w:rsidRPr="002D5AB5">
              <w:rPr>
                <w:rFonts w:ascii="Arial" w:hAnsi="Arial" w:cs="Arial"/>
                <w:sz w:val="22"/>
                <w:szCs w:val="22"/>
              </w:rPr>
              <w:t>are drawings that show overall sizes, levels and references to assembly drawings</w:t>
            </w:r>
            <w:r w:rsidRPr="00BB41F5">
              <w:rPr>
                <w:rFonts w:ascii="Arial" w:hAnsi="Arial" w:cs="Arial"/>
                <w:sz w:val="22"/>
                <w:szCs w:val="22"/>
              </w:rPr>
              <w:t>.</w:t>
            </w:r>
            <w:permEnd w:id="711728964"/>
          </w:p>
        </w:tc>
        <w:permStart w:id="126971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971991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1414"/>
      <w:r w:rsidRPr="00EF04C8">
        <w:t>What are specifications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2C3" w:rsidRPr="00B572C3" w:rsidRDefault="00B572C3" w:rsidP="00B572C3">
            <w:pPr>
              <w:rPr>
                <w:rFonts w:ascii="Arial" w:hAnsi="Arial" w:cs="Arial"/>
                <w:sz w:val="22"/>
                <w:szCs w:val="22"/>
              </w:rPr>
            </w:pPr>
            <w:permStart w:id="1710105577" w:edGrp="everyone"/>
            <w:r w:rsidRPr="00B572C3">
              <w:rPr>
                <w:rFonts w:ascii="Arial" w:hAnsi="Arial" w:cs="Arial"/>
                <w:sz w:val="22"/>
                <w:szCs w:val="22"/>
              </w:rPr>
              <w:t>Specifications set out the minimum standards or codes required for all structural components and provide details of building materials and fittings, such as:</w:t>
            </w:r>
          </w:p>
          <w:p w:rsidR="00B572C3" w:rsidRPr="00B572C3" w:rsidRDefault="00B572C3" w:rsidP="00B572C3">
            <w:pPr>
              <w:rPr>
                <w:rFonts w:ascii="Arial" w:hAnsi="Arial" w:cs="Arial"/>
                <w:sz w:val="22"/>
                <w:szCs w:val="22"/>
              </w:rPr>
            </w:pPr>
            <w:r w:rsidRPr="00B572C3">
              <w:rPr>
                <w:rFonts w:ascii="Arial" w:hAnsi="Arial" w:cs="Arial"/>
                <w:sz w:val="22"/>
                <w:szCs w:val="22"/>
              </w:rPr>
              <w:t>Windows, frame material and type of glass</w:t>
            </w:r>
          </w:p>
          <w:p w:rsidR="00B572C3" w:rsidRPr="00B572C3" w:rsidRDefault="00B572C3" w:rsidP="00B572C3">
            <w:pPr>
              <w:rPr>
                <w:rFonts w:ascii="Arial" w:hAnsi="Arial" w:cs="Arial"/>
                <w:sz w:val="22"/>
                <w:szCs w:val="22"/>
              </w:rPr>
            </w:pPr>
            <w:r w:rsidRPr="00B572C3">
              <w:rPr>
                <w:rFonts w:ascii="Arial" w:hAnsi="Arial" w:cs="Arial"/>
                <w:sz w:val="22"/>
                <w:szCs w:val="22"/>
              </w:rPr>
              <w:t>Doors, size, material and the swing on the door</w:t>
            </w:r>
          </w:p>
          <w:p w:rsidR="00B572C3" w:rsidRPr="00B572C3" w:rsidRDefault="00B572C3" w:rsidP="00B572C3">
            <w:pPr>
              <w:rPr>
                <w:rFonts w:ascii="Arial" w:hAnsi="Arial" w:cs="Arial"/>
                <w:sz w:val="22"/>
                <w:szCs w:val="22"/>
              </w:rPr>
            </w:pPr>
            <w:r w:rsidRPr="00B572C3">
              <w:rPr>
                <w:rFonts w:ascii="Arial" w:hAnsi="Arial" w:cs="Arial"/>
                <w:sz w:val="22"/>
                <w:szCs w:val="22"/>
              </w:rPr>
              <w:t>Finishes/colours to walls, floors and ceilings</w:t>
            </w:r>
          </w:p>
          <w:p w:rsidR="00931C5E" w:rsidRPr="001C4084" w:rsidRDefault="00B572C3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B572C3">
              <w:rPr>
                <w:rFonts w:ascii="Arial" w:hAnsi="Arial" w:cs="Arial"/>
                <w:sz w:val="22"/>
                <w:szCs w:val="22"/>
              </w:rPr>
              <w:t>Door types and models of locks, latches, hinges, push plates and pull handles</w:t>
            </w:r>
            <w:permEnd w:id="1710105577"/>
          </w:p>
        </w:tc>
        <w:permStart w:id="3438926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3892695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2" w:name="_Ref427219196"/>
      <w:r>
        <w:lastRenderedPageBreak/>
        <w:t>Explain the meaning of the abbreviations in the table below.</w:t>
      </w:r>
      <w:bookmarkEnd w:id="12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4587957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8795796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34234079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10342340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61379292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20613792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94189278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6941892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85490301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20854903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84534724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15845347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87087939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15870879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34284605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7342846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35154700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10351547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36324370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9363243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04832673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21048326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39361679" w:edGrp="everyone"/>
            <w:r>
              <w:rPr>
                <w:rFonts w:ascii="Arial" w:hAnsi="Arial" w:cs="Arial"/>
                <w:sz w:val="22"/>
                <w:szCs w:val="22"/>
              </w:rPr>
              <w:t>Ceiling Joist</w:t>
            </w:r>
            <w:permEnd w:id="3393616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10367644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8103676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63316325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8633163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572C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93171779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20931717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72373674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18723736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28961198" w:edGrp="everyone"/>
            <w:r>
              <w:rPr>
                <w:rFonts w:ascii="Arial" w:hAnsi="Arial" w:cs="Arial"/>
                <w:sz w:val="22"/>
                <w:szCs w:val="22"/>
              </w:rPr>
              <w:t>Damp Proof Course</w:t>
            </w:r>
            <w:permEnd w:id="14289611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41203222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Distribn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Switch Board</w:t>
            </w:r>
            <w:permEnd w:id="20412032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06002315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11060023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74337897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17743378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01161706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14011617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56516478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18565164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23160675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16231606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83150573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4831505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15842496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19158424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40330496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3403304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812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68693932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6686939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3" w:name="_Ref427675022"/>
      <w:r>
        <w:lastRenderedPageBreak/>
        <w:t>Name each of the drawing symbol images shown in the table below.</w:t>
      </w:r>
      <w:bookmarkEnd w:id="13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8817321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1732114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92B2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493972170" w:edGrp="everyone"/>
            <w:r>
              <w:rPr>
                <w:rFonts w:ascii="Arial" w:hAnsi="Arial" w:cs="Arial"/>
                <w:i/>
                <w:iCs/>
                <w:color w:val="666666"/>
                <w:sz w:val="18"/>
                <w:szCs w:val="18"/>
                <w:shd w:val="clear" w:color="auto" w:fill="FFFFFF"/>
              </w:rPr>
              <w:t>Wall - Cavity brick</w:t>
            </w:r>
            <w:permEnd w:id="149397217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92B2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923373361" w:edGrp="everyone"/>
            <w:r>
              <w:rPr>
                <w:rFonts w:ascii="Arial" w:hAnsi="Arial" w:cs="Arial"/>
                <w:i/>
                <w:iCs/>
                <w:color w:val="666666"/>
                <w:sz w:val="18"/>
                <w:szCs w:val="18"/>
                <w:shd w:val="clear" w:color="auto" w:fill="FFFFFF"/>
              </w:rPr>
              <w:t>Wall - Brick veneer</w:t>
            </w:r>
            <w:permEnd w:id="192337336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92B2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69308990" w:edGrp="everyone"/>
            <w:r>
              <w:rPr>
                <w:rFonts w:ascii="Arial" w:hAnsi="Arial" w:cs="Arial"/>
                <w:i/>
                <w:iCs/>
                <w:color w:val="666666"/>
                <w:sz w:val="18"/>
                <w:szCs w:val="18"/>
                <w:shd w:val="clear" w:color="auto" w:fill="FFFFFF"/>
              </w:rPr>
              <w:t>Wall - Timber stud</w:t>
            </w:r>
            <w:permEnd w:id="26930899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92B2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949249565" w:edGrp="everyone"/>
            <w:r>
              <w:rPr>
                <w:rFonts w:ascii="Arial" w:hAnsi="Arial" w:cs="Arial"/>
                <w:i/>
                <w:iCs/>
                <w:color w:val="666666"/>
                <w:sz w:val="18"/>
                <w:szCs w:val="18"/>
                <w:shd w:val="clear" w:color="auto" w:fill="FFFFFF"/>
              </w:rPr>
              <w:t>Window - In cavity wall</w:t>
            </w:r>
            <w:permEnd w:id="94924956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92B2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151551410" w:edGrp="everyone"/>
            <w:r>
              <w:rPr>
                <w:rFonts w:ascii="Arial" w:hAnsi="Arial" w:cs="Arial"/>
                <w:i/>
                <w:iCs/>
                <w:color w:val="666666"/>
                <w:sz w:val="18"/>
                <w:szCs w:val="18"/>
                <w:shd w:val="clear" w:color="auto" w:fill="FFFFFF"/>
              </w:rPr>
              <w:t>Window - In single wall</w:t>
            </w:r>
            <w:permEnd w:id="115155141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92B2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985098438" w:edGrp="everyone"/>
            <w:r>
              <w:rPr>
                <w:rFonts w:ascii="Arial" w:hAnsi="Arial" w:cs="Arial"/>
                <w:i/>
                <w:iCs/>
                <w:color w:val="666666"/>
                <w:sz w:val="18"/>
                <w:szCs w:val="18"/>
                <w:shd w:val="clear" w:color="auto" w:fill="FFFFFF"/>
              </w:rPr>
              <w:t>Door - Swing single</w:t>
            </w:r>
            <w:permEnd w:id="98509843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92B2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566706437" w:edGrp="everyone"/>
            <w:r>
              <w:rPr>
                <w:rFonts w:ascii="Arial" w:hAnsi="Arial" w:cs="Arial"/>
                <w:i/>
                <w:iCs/>
                <w:color w:val="666666"/>
                <w:sz w:val="18"/>
                <w:szCs w:val="18"/>
                <w:shd w:val="clear" w:color="auto" w:fill="FFFFFF"/>
              </w:rPr>
              <w:t>Door - Swing double</w:t>
            </w:r>
            <w:permEnd w:id="56670643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92B2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032076726" w:edGrp="everyone"/>
            <w:r>
              <w:rPr>
                <w:rFonts w:ascii="Arial" w:hAnsi="Arial" w:cs="Arial"/>
                <w:i/>
                <w:iCs/>
                <w:color w:val="666666"/>
                <w:sz w:val="18"/>
                <w:szCs w:val="18"/>
                <w:shd w:val="clear" w:color="auto" w:fill="FFFFFF"/>
              </w:rPr>
              <w:t>Door - Sliding into pocket</w:t>
            </w:r>
            <w:permEnd w:id="203207672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92B2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968274720" w:edGrp="everyone"/>
            <w:r>
              <w:rPr>
                <w:rFonts w:ascii="Arial" w:hAnsi="Arial" w:cs="Arial"/>
                <w:i/>
                <w:iCs/>
                <w:color w:val="666666"/>
                <w:sz w:val="18"/>
                <w:szCs w:val="18"/>
                <w:shd w:val="clear" w:color="auto" w:fill="FFFFFF"/>
              </w:rPr>
              <w:t>Door - Sliding exposed on wall</w:t>
            </w:r>
            <w:permEnd w:id="196827472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92B2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110771283" w:edGrp="everyone"/>
            <w:r>
              <w:rPr>
                <w:rFonts w:ascii="Arial" w:hAnsi="Arial" w:cs="Arial"/>
                <w:i/>
                <w:iCs/>
                <w:color w:val="666666"/>
                <w:sz w:val="18"/>
                <w:szCs w:val="18"/>
                <w:shd w:val="clear" w:color="auto" w:fill="FFFFFF"/>
              </w:rPr>
              <w:t>Socket outlet (power) – general</w:t>
            </w:r>
            <w:permEnd w:id="111077128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733304"/>
      <w:r>
        <w:lastRenderedPageBreak/>
        <w:t>Identify what the following window symbols represent on elevations.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12948713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4871389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92B2A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471620653" w:edGrp="everyone"/>
            <w:r>
              <w:rPr>
                <w:rFonts w:ascii="Arial" w:hAnsi="Arial" w:cs="Arial"/>
                <w:sz w:val="22"/>
                <w:szCs w:val="22"/>
              </w:rPr>
              <w:t>Hinged at side</w:t>
            </w:r>
            <w:permEnd w:id="147162065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92B2A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2121027415" w:edGrp="everyone"/>
            <w:r>
              <w:rPr>
                <w:rFonts w:ascii="Arial" w:hAnsi="Arial" w:cs="Arial"/>
                <w:sz w:val="22"/>
                <w:szCs w:val="22"/>
              </w:rPr>
              <w:t>Hinged at top</w:t>
            </w:r>
            <w:permEnd w:id="212102741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92B2A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486116684" w:edGrp="everyone"/>
            <w:r>
              <w:rPr>
                <w:rFonts w:ascii="Arial" w:hAnsi="Arial" w:cs="Arial"/>
                <w:sz w:val="22"/>
                <w:szCs w:val="22"/>
              </w:rPr>
              <w:t>Sliding horizontally</w:t>
            </w:r>
            <w:permEnd w:id="148611668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92B2A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583695318" w:edGrp="everyone"/>
            <w:r>
              <w:rPr>
                <w:rFonts w:ascii="Arial" w:hAnsi="Arial" w:cs="Arial"/>
                <w:sz w:val="22"/>
                <w:szCs w:val="22"/>
              </w:rPr>
              <w:t>Fixed</w:t>
            </w:r>
            <w:permEnd w:id="58369531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5" w:name="_Ref532192707"/>
      <w:r>
        <w:t>What does a clouded area on a plan indicate?</w:t>
      </w:r>
      <w:bookmarkEnd w:id="15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F223E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E92B2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76152540" w:edGrp="everyone"/>
            <w:r w:rsidRPr="00E92B2A">
              <w:rPr>
                <w:rFonts w:ascii="Arial" w:hAnsi="Arial" w:cs="Arial"/>
                <w:sz w:val="22"/>
                <w:szCs w:val="22"/>
              </w:rPr>
              <w:t>On plans, revisions or amendments are represented by a clouded area</w:t>
            </w:r>
            <w:r w:rsidR="00A63994">
              <w:rPr>
                <w:rFonts w:ascii="Arial" w:hAnsi="Arial" w:cs="Arial"/>
                <w:sz w:val="22"/>
                <w:szCs w:val="22"/>
              </w:rPr>
              <w:t>. It highlights the amended area on drawing.</w:t>
            </w:r>
            <w:r w:rsidR="008E2715">
              <w:rPr>
                <w:rFonts w:ascii="Arial" w:hAnsi="Arial" w:cs="Arial"/>
                <w:sz w:val="22"/>
                <w:szCs w:val="22"/>
              </w:rPr>
              <w:t xml:space="preserve"> Revision or revised area</w:t>
            </w:r>
            <w:permEnd w:id="1476152540"/>
          </w:p>
        </w:tc>
        <w:permStart w:id="16825892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2589222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6" w:name="_Ref532192900"/>
      <w:r>
        <w:t>An amendment to specifications could relate to which of the following? Tick all that apply.</w:t>
      </w:r>
      <w:bookmarkEnd w:id="16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624209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2420901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167747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1677474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9779465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A346B4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7794653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86539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A346B4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6539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9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7" w:name="_Ref531861864"/>
      <w:r>
        <w:t>On what date was an amendment made to the window details?</w:t>
      </w:r>
      <w:bookmarkEnd w:id="1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A346B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52204510" w:edGrp="everyone"/>
            <w:r>
              <w:rPr>
                <w:rFonts w:ascii="Arial" w:hAnsi="Arial" w:cs="Arial"/>
                <w:sz w:val="22"/>
                <w:szCs w:val="22"/>
              </w:rPr>
              <w:t>5/10/2011 window added to study</w:t>
            </w:r>
            <w:permEnd w:id="1252204510"/>
          </w:p>
        </w:tc>
        <w:permStart w:id="806426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6426119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24434D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280777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A346B4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2807775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633554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3355493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993836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9938368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1862015"/>
      <w:r>
        <w:t>What amendment occurred on 08/11/2011?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A346B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19644581" w:edGrp="everyone"/>
            <w:r>
              <w:rPr>
                <w:rFonts w:ascii="Arial" w:hAnsi="Arial" w:cs="Arial"/>
                <w:sz w:val="22"/>
                <w:szCs w:val="22"/>
              </w:rPr>
              <w:t>Bed 3 rob deleted</w:t>
            </w:r>
            <w:permEnd w:id="619644581"/>
          </w:p>
        </w:tc>
        <w:permStart w:id="12872734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727344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1219"/>
      <w:r>
        <w:lastRenderedPageBreak/>
        <w:t>What structure is being built on this site? Tick your response.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403460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0346046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650153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A7346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6501535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960920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E2715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960920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9901853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E2715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01853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251384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E2715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251384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2193598"/>
      <w:r>
        <w:t>What is the Lot number of this site?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A7346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46202485" w:edGrp="everyone"/>
            <w:r>
              <w:rPr>
                <w:rFonts w:ascii="Arial" w:hAnsi="Arial" w:cs="Arial"/>
                <w:sz w:val="22"/>
                <w:szCs w:val="22"/>
              </w:rPr>
              <w:t>Lot 16</w:t>
            </w:r>
            <w:permEnd w:id="746202485"/>
          </w:p>
        </w:tc>
        <w:permStart w:id="2208720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0872080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601"/>
      <w:r>
        <w:t>What is the size of this lot?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A7346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76122774" w:edGrp="everyone"/>
            <w:r>
              <w:rPr>
                <w:rFonts w:ascii="Arial" w:hAnsi="Arial" w:cs="Arial"/>
                <w:sz w:val="22"/>
                <w:szCs w:val="22"/>
              </w:rPr>
              <w:t>3653 m</w:t>
            </w:r>
            <w:r w:rsidRPr="00A7346D">
              <w:rPr>
                <w:rFonts w:ascii="Arial" w:hAnsi="Arial" w:cs="Arial"/>
                <w:sz w:val="20"/>
                <w:szCs w:val="22"/>
              </w:rPr>
              <w:t>2</w:t>
            </w:r>
            <w:permEnd w:id="1776122774"/>
          </w:p>
        </w:tc>
        <w:permStart w:id="2198322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9832222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3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3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503890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0389096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636952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6369522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583707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A7346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83707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558"/>
      <w:r>
        <w:t>True or False (Tick your response): The sewer is at the eastern boundary of the property.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940063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9400633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850134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5013412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094584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A7346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0945845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5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5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813858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A7346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138589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508375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0837529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830626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8306264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69"/>
      <w:r>
        <w:t>What size is the easement on the eastern boundary of the site?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A7346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97401633" w:edGrp="everyone"/>
            <w:r>
              <w:rPr>
                <w:rFonts w:ascii="Arial" w:hAnsi="Arial" w:cs="Arial"/>
                <w:sz w:val="22"/>
                <w:szCs w:val="22"/>
              </w:rPr>
              <w:t xml:space="preserve">5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meter</w:t>
            </w:r>
            <w:permEnd w:id="997401633"/>
            <w:proofErr w:type="gramEnd"/>
          </w:p>
        </w:tc>
        <w:permStart w:id="1968661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8661913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1861509"/>
      <w:r>
        <w:t>True or False (Tick your response): The stormwater drain is constructed from PVC pipe.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872665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A7346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872665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37000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7000492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4699615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996150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CF4616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8" w:name="_Ref531872622"/>
      <w:r>
        <w:t>What is the level at the northernmost point of the site?</w:t>
      </w:r>
      <w:bookmarkEnd w:id="28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E250F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59903372" w:edGrp="everyone"/>
            <w:r>
              <w:rPr>
                <w:rFonts w:ascii="Arial" w:hAnsi="Arial" w:cs="Arial"/>
                <w:sz w:val="22"/>
                <w:szCs w:val="22"/>
              </w:rPr>
              <w:t>3.94</w:t>
            </w:r>
            <w:permEnd w:id="1459903372"/>
          </w:p>
        </w:tc>
        <w:permStart w:id="8765682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6568266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2193453"/>
      <w:r>
        <w:t>Which end of the site has the lowest level? Tick your response.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454505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5450599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20451361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4513612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7648327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E250F1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483278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0" w:name="_Ref427660755"/>
      <w:bookmarkStart w:id="31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0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>Q26.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0F" w:rsidRDefault="00017A6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03794104" w:edGrp="everyone"/>
            <w:r>
              <w:rPr>
                <w:rFonts w:ascii="Arial" w:hAnsi="Arial" w:cs="Arial"/>
                <w:sz w:val="22"/>
                <w:szCs w:val="22"/>
              </w:rPr>
              <w:t xml:space="preserve">It’s a proposed residence for H&amp;M smith going to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built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on lot 16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Glenvalley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Road </w:t>
            </w:r>
            <w:r w:rsidR="005A261E">
              <w:rPr>
                <w:rFonts w:ascii="Arial" w:hAnsi="Arial" w:cs="Arial"/>
                <w:sz w:val="22"/>
                <w:szCs w:val="22"/>
              </w:rPr>
              <w:t xml:space="preserve">Richmond. It’s a 4 </w:t>
            </w:r>
            <w:proofErr w:type="gramStart"/>
            <w:r w:rsidR="005A261E">
              <w:rPr>
                <w:rFonts w:ascii="Arial" w:hAnsi="Arial" w:cs="Arial"/>
                <w:sz w:val="22"/>
                <w:szCs w:val="22"/>
              </w:rPr>
              <w:t>bedroom ,</w:t>
            </w:r>
            <w:proofErr w:type="gramEnd"/>
            <w:r w:rsidR="005A261E">
              <w:rPr>
                <w:rFonts w:ascii="Arial" w:hAnsi="Arial" w:cs="Arial"/>
                <w:sz w:val="22"/>
                <w:szCs w:val="22"/>
              </w:rPr>
              <w:t xml:space="preserve"> family room and 2 verandas house</w:t>
            </w:r>
            <w:r w:rsidR="00E250F1">
              <w:rPr>
                <w:rFonts w:ascii="Arial" w:hAnsi="Arial" w:cs="Arial"/>
                <w:sz w:val="22"/>
                <w:szCs w:val="22"/>
              </w:rPr>
              <w:t xml:space="preserve"> refer to the drawing number WD 9733</w:t>
            </w:r>
            <w:r w:rsidR="005A261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1E780F" w:rsidRPr="001C4084" w:rsidRDefault="005A261E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Yes, it’s the same structure purposed in Q19.</w:t>
            </w:r>
            <w:permEnd w:id="2003794104"/>
          </w:p>
        </w:tc>
        <w:permStart w:id="9260345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603453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2" w:name="_Ref427733756"/>
      <w:r w:rsidRPr="00F87BB4">
        <w:t>Who is the client</w:t>
      </w:r>
      <w: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Default="005A261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18433372" w:edGrp="everyone"/>
            <w:r>
              <w:rPr>
                <w:rFonts w:ascii="Arial" w:hAnsi="Arial" w:cs="Arial"/>
                <w:sz w:val="22"/>
                <w:szCs w:val="22"/>
              </w:rPr>
              <w:t>H&amp;M Smith</w:t>
            </w:r>
          </w:p>
          <w:permEnd w:id="918433372"/>
          <w:p w:rsidR="004B23AD" w:rsidRPr="001C4084" w:rsidRDefault="004B23AD" w:rsidP="00900C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293235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932351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7"/>
      <w:r w:rsidRPr="00F87BB4">
        <w:t>Where is this project to be built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5A261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51295373" w:edGrp="everyone"/>
            <w:r>
              <w:rPr>
                <w:rFonts w:ascii="Arial" w:hAnsi="Arial" w:cs="Arial"/>
                <w:sz w:val="22"/>
                <w:szCs w:val="22"/>
              </w:rPr>
              <w:t xml:space="preserve">Lot 16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Glenvalley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Road Richmond</w:t>
            </w:r>
            <w:permEnd w:id="2051295373"/>
          </w:p>
        </w:tc>
        <w:permStart w:id="145117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11726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9"/>
      <w:r w:rsidRPr="00F87BB4">
        <w:t>What are the contact details for the draftsman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BD" w:rsidRPr="001C4084" w:rsidRDefault="005A261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64477575" w:edGrp="everyone"/>
            <w:r>
              <w:rPr>
                <w:noProof/>
              </w:rPr>
              <w:drawing>
                <wp:inline distT="0" distB="0" distL="0" distR="0" wp14:anchorId="125CBCFE" wp14:editId="2AF44CC0">
                  <wp:extent cx="1094356" cy="2620695"/>
                  <wp:effectExtent l="0" t="127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97248" cy="2627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264477575"/>
          </w:p>
        </w:tc>
        <w:permStart w:id="1699691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969125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61"/>
      <w:r w:rsidRPr="00F87BB4">
        <w:t>What sheet number is this drawing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5A261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2606822" w:edGrp="everyone"/>
            <w:r>
              <w:rPr>
                <w:rFonts w:ascii="Arial" w:hAnsi="Arial" w:cs="Arial"/>
                <w:sz w:val="22"/>
                <w:szCs w:val="22"/>
              </w:rPr>
              <w:t>5 of 7</w:t>
            </w:r>
            <w:permEnd w:id="842606822"/>
          </w:p>
        </w:tc>
        <w:permStart w:id="1004543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454313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660519"/>
      <w:bookmarkStart w:id="37" w:name="_Ref427733762"/>
      <w:r w:rsidRPr="00F87BB4">
        <w:t>What timber is required for loading and non-load bearing walls</w:t>
      </w:r>
      <w:bookmarkEnd w:id="36"/>
      <w:r>
        <w:t>?</w:t>
      </w:r>
      <w:bookmarkEnd w:id="3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Default="00E250F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2974332" w:edGrp="everyone"/>
            <w:r>
              <w:rPr>
                <w:rFonts w:ascii="Arial" w:hAnsi="Arial" w:cs="Arial"/>
                <w:sz w:val="22"/>
                <w:szCs w:val="22"/>
              </w:rPr>
              <w:t>Pine</w:t>
            </w:r>
          </w:p>
          <w:permEnd w:id="122974332"/>
          <w:p w:rsidR="00161531" w:rsidRPr="001C4084" w:rsidRDefault="00161531" w:rsidP="00900C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397491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974918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8" w:name="_Ref427733763"/>
      <w:r w:rsidRPr="00F87BB4">
        <w:lastRenderedPageBreak/>
        <w:t>What spacing is recommended for common studs</w:t>
      </w:r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B7077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9790305" w:edGrp="everyone"/>
            <w:r>
              <w:rPr>
                <w:rFonts w:ascii="Arial" w:hAnsi="Arial" w:cs="Arial"/>
                <w:sz w:val="22"/>
                <w:szCs w:val="22"/>
              </w:rPr>
              <w:t xml:space="preserve">600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max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spacing</w:t>
            </w:r>
            <w:permEnd w:id="1249790305"/>
          </w:p>
        </w:tc>
        <w:permStart w:id="3135327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353273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5"/>
      <w:r w:rsidRPr="00F87BB4">
        <w:t>What type of roof truss is to be installed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Default="00B7077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42009286" w:edGrp="everyone"/>
            <w:r>
              <w:rPr>
                <w:rFonts w:ascii="Arial" w:hAnsi="Arial" w:cs="Arial"/>
                <w:sz w:val="22"/>
                <w:szCs w:val="22"/>
              </w:rPr>
              <w:t>Scissor truss</w:t>
            </w:r>
            <w:r w:rsidR="00E250F1">
              <w:rPr>
                <w:rFonts w:ascii="Arial" w:hAnsi="Arial" w:cs="Arial"/>
                <w:sz w:val="22"/>
                <w:szCs w:val="22"/>
              </w:rPr>
              <w:t>es 900 spaces</w:t>
            </w:r>
          </w:p>
          <w:p w:rsidR="006E7E95" w:rsidRDefault="00E250F1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Top chord 30 bottom chord 20</w:t>
            </w:r>
          </w:p>
          <w:p w:rsidR="006E7E95" w:rsidRPr="001C4084" w:rsidRDefault="00E250F1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Every truss strapped to wall</w:t>
            </w:r>
            <w:permEnd w:id="1642009286"/>
          </w:p>
        </w:tc>
        <w:permStart w:id="21329432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294325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6"/>
      <w:r w:rsidRPr="00F72FAF">
        <w:t>What centres are the trusses positioned at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E250F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00002026" w:edGrp="everyone"/>
            <w:r>
              <w:rPr>
                <w:rFonts w:ascii="Arial" w:hAnsi="Arial" w:cs="Arial"/>
                <w:sz w:val="22"/>
                <w:szCs w:val="22"/>
              </w:rPr>
              <w:t xml:space="preserve">900 mm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centers</w:t>
            </w:r>
            <w:permEnd w:id="500002026"/>
            <w:proofErr w:type="spellEnd"/>
          </w:p>
        </w:tc>
        <w:permStart w:id="795026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502672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9"/>
      <w:r w:rsidRPr="00F87BB4">
        <w:t>What size are the veranda posts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2C61B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23966801" w:edGrp="everyone"/>
            <w:r>
              <w:rPr>
                <w:rFonts w:ascii="Arial" w:hAnsi="Arial" w:cs="Arial"/>
                <w:sz w:val="22"/>
                <w:szCs w:val="22"/>
              </w:rPr>
              <w:t>90 x 90</w:t>
            </w:r>
            <w:permEnd w:id="1023966801"/>
          </w:p>
        </w:tc>
        <w:permStart w:id="8357457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574577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71"/>
      <w:r w:rsidRPr="00F87BB4">
        <w:t>What timber species are the veranda posts to come from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47A8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96377000" w:edGrp="everyone"/>
            <w:r>
              <w:rPr>
                <w:rFonts w:ascii="Arial" w:hAnsi="Arial" w:cs="Arial"/>
                <w:sz w:val="22"/>
                <w:szCs w:val="22"/>
              </w:rPr>
              <w:t>OREGON</w:t>
            </w:r>
            <w:permEnd w:id="496377000"/>
          </w:p>
        </w:tc>
        <w:permStart w:id="3926368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263681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3"/>
      <w:r w:rsidRPr="00F87BB4">
        <w:t>What pitch is the roof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47A8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86302263" w:edGrp="everyone"/>
            <w:r>
              <w:rPr>
                <w:rFonts w:ascii="Arial" w:hAnsi="Arial" w:cs="Arial"/>
                <w:sz w:val="22"/>
                <w:szCs w:val="22"/>
              </w:rPr>
              <w:t>30 DGREES</w:t>
            </w:r>
            <w:permEnd w:id="1386302263"/>
          </w:p>
        </w:tc>
        <w:permStart w:id="418720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872050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4"/>
      <w:r w:rsidRPr="00F87BB4">
        <w:t>What size are the noggings and at what spacing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Default="00947A8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93358657" w:edGrp="everyone"/>
            <w:r>
              <w:rPr>
                <w:rFonts w:ascii="Arial" w:hAnsi="Arial" w:cs="Arial"/>
                <w:sz w:val="22"/>
                <w:szCs w:val="22"/>
              </w:rPr>
              <w:t>35 X 70</w:t>
            </w:r>
          </w:p>
          <w:p w:rsidR="00947A87" w:rsidRDefault="00947A87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1350 MAX SPACING</w:t>
            </w:r>
          </w:p>
          <w:permEnd w:id="1193358657"/>
          <w:p w:rsidR="002D381F" w:rsidRPr="001C4084" w:rsidRDefault="002D381F" w:rsidP="00900C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851701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517015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6"/>
      <w:r w:rsidRPr="00F87BB4">
        <w:t>What size are the ceiling joists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E250F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60615608" w:edGrp="everyone"/>
            <w:r>
              <w:rPr>
                <w:rFonts w:ascii="Arial" w:hAnsi="Arial" w:cs="Arial"/>
                <w:sz w:val="22"/>
                <w:szCs w:val="22"/>
              </w:rPr>
              <w:t>HJ 240 Joists</w:t>
            </w:r>
            <w:r w:rsidR="00947A87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060615608"/>
          </w:p>
        </w:tc>
        <w:permStart w:id="21334610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346102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8"/>
      <w:r w:rsidRPr="00F87BB4">
        <w:lastRenderedPageBreak/>
        <w:t>What timber is used for roof battens and what spacing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809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17339346" w:edGrp="everyone"/>
            <w:r>
              <w:rPr>
                <w:rFonts w:ascii="Arial" w:hAnsi="Arial" w:cs="Arial"/>
                <w:sz w:val="22"/>
                <w:szCs w:val="22"/>
              </w:rPr>
              <w:t>35 X 70 FG PINE AT 900 SPACING</w:t>
            </w:r>
            <w:permEnd w:id="417339346"/>
          </w:p>
        </w:tc>
        <w:permStart w:id="12941440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414407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80"/>
      <w:r w:rsidRPr="00F87BB4">
        <w:t>What thickness is the plasterboard sheeting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809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33336272" w:edGrp="everyone"/>
            <w:r>
              <w:rPr>
                <w:rFonts w:ascii="Arial" w:hAnsi="Arial" w:cs="Arial"/>
                <w:sz w:val="22"/>
                <w:szCs w:val="22"/>
              </w:rPr>
              <w:t>10 mm</w:t>
            </w:r>
            <w:r w:rsidR="00F82845">
              <w:rPr>
                <w:rFonts w:ascii="Arial" w:hAnsi="Arial" w:cs="Arial"/>
                <w:sz w:val="22"/>
                <w:szCs w:val="22"/>
              </w:rPr>
              <w:t xml:space="preserve"> plaster board sheeting + ceiling</w:t>
            </w:r>
            <w:permEnd w:id="1833336272"/>
          </w:p>
        </w:tc>
        <w:permStart w:id="673385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338528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1"/>
      <w:r w:rsidRPr="00F87BB4">
        <w:t>What type of flooring is to be installed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809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21549173" w:edGrp="everyone"/>
            <w:r>
              <w:rPr>
                <w:rFonts w:ascii="Arial" w:hAnsi="Arial" w:cs="Arial"/>
                <w:sz w:val="22"/>
                <w:szCs w:val="22"/>
              </w:rPr>
              <w:t>15 mm plywood flooring</w:t>
            </w:r>
            <w:permEnd w:id="321549173"/>
          </w:p>
        </w:tc>
        <w:permStart w:id="15174305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743052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3"/>
      <w:r w:rsidRPr="00F87BB4">
        <w:t>What is the roof cladding material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809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1792960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Colorbond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corrugated metal roofing</w:t>
            </w:r>
            <w:permEnd w:id="1017929608"/>
          </w:p>
        </w:tc>
        <w:permStart w:id="6242414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424147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4"/>
      <w:r w:rsidRPr="00F87BB4">
        <w:t>Where will you find information about the footings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0809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16038342" w:edGrp="everyone"/>
            <w:r>
              <w:rPr>
                <w:rFonts w:ascii="Arial" w:hAnsi="Arial" w:cs="Arial"/>
                <w:sz w:val="22"/>
                <w:szCs w:val="22"/>
              </w:rPr>
              <w:t>Engineers drawing</w:t>
            </w:r>
            <w:permEnd w:id="2016038342"/>
          </w:p>
        </w:tc>
        <w:permStart w:id="262429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242939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0809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45379477" w:edGrp="everyone"/>
            <w:r>
              <w:rPr>
                <w:rFonts w:ascii="Arial" w:hAnsi="Arial" w:cs="Arial"/>
                <w:sz w:val="22"/>
                <w:szCs w:val="22"/>
              </w:rPr>
              <w:t>Dressed all round</w:t>
            </w:r>
            <w:permEnd w:id="1945379477"/>
          </w:p>
        </w:tc>
        <w:permStart w:id="8544104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441041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60" w:rsidRDefault="000809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44328020" w:edGrp="everyone"/>
            <w:r>
              <w:rPr>
                <w:rFonts w:ascii="Arial" w:hAnsi="Arial" w:cs="Arial"/>
                <w:sz w:val="22"/>
                <w:szCs w:val="22"/>
              </w:rPr>
              <w:t>Starting</w:t>
            </w:r>
            <w:r w:rsidR="00331ACB">
              <w:rPr>
                <w:rFonts w:ascii="Arial" w:hAnsi="Arial" w:cs="Arial"/>
                <w:sz w:val="22"/>
                <w:szCs w:val="22"/>
              </w:rPr>
              <w:t xml:space="preserve"> joist between family room and </w:t>
            </w:r>
            <w:proofErr w:type="spellStart"/>
            <w:r w:rsidR="00331ACB">
              <w:rPr>
                <w:rFonts w:ascii="Arial" w:hAnsi="Arial" w:cs="Arial"/>
                <w:sz w:val="22"/>
                <w:szCs w:val="22"/>
              </w:rPr>
              <w:t>varendah</w:t>
            </w:r>
            <w:proofErr w:type="spellEnd"/>
            <w:r w:rsidR="00331ACB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80960" w:rsidRDefault="00080960" w:rsidP="00900CA3">
            <w:pPr>
              <w:rPr>
                <w:rFonts w:ascii="Arial" w:hAnsi="Arial" w:cs="Arial"/>
                <w:sz w:val="22"/>
                <w:szCs w:val="22"/>
              </w:rPr>
            </w:pPr>
          </w:p>
          <w:p w:rsidR="00175227" w:rsidRPr="001C4084" w:rsidRDefault="00080960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LVL refers to L</w:t>
            </w:r>
            <w:r>
              <w:rPr>
                <w:rFonts w:ascii="Arial" w:hAnsi="Arial" w:cs="Arial"/>
                <w:color w:val="767676"/>
                <w:sz w:val="20"/>
                <w:shd w:val="clear" w:color="auto" w:fill="FFFFFF"/>
              </w:rPr>
              <w:t xml:space="preserve">aminated Veneer Lumber </w:t>
            </w:r>
            <w:permEnd w:id="244328020"/>
          </w:p>
        </w:tc>
        <w:permStart w:id="19141861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4186133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3500"/>
      <w:r w:rsidRPr="00F72FAF">
        <w:lastRenderedPageBreak/>
        <w:t>What is the number of the drawing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9D5EA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28869114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828869114"/>
          </w:p>
        </w:tc>
        <w:permStart w:id="10432122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321226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734104"/>
      <w:r w:rsidRPr="00F72FAF">
        <w:t>What is the Job Number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9D5EA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91425063" w:edGrp="everyone"/>
            <w:r>
              <w:rPr>
                <w:rFonts w:ascii="Arial" w:hAnsi="Arial" w:cs="Arial"/>
                <w:sz w:val="22"/>
                <w:szCs w:val="22"/>
              </w:rPr>
              <w:t>00R - 112</w:t>
            </w:r>
            <w:permEnd w:id="1591425063"/>
          </w:p>
        </w:tc>
        <w:permStart w:id="14280382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803826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6"/>
      <w:r w:rsidRPr="00F72FAF">
        <w:t>What is the scale of the drawing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9D5EA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11954926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1011954926"/>
          </w:p>
        </w:tc>
        <w:permStart w:id="12089653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896530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3995"/>
      <w:r w:rsidRPr="00F72FAF">
        <w:t>What does the drawing show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9D00A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11516939" w:edGrp="everyone"/>
            <w:r>
              <w:rPr>
                <w:rFonts w:ascii="Arial" w:hAnsi="Arial" w:cs="Arial"/>
                <w:sz w:val="22"/>
                <w:szCs w:val="22"/>
              </w:rPr>
              <w:t>Elevations – North, South, east and west side.</w:t>
            </w:r>
          </w:p>
          <w:p w:rsidR="00931C5E" w:rsidRPr="001C4084" w:rsidRDefault="009D00A7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of the house</w:t>
            </w:r>
            <w:permEnd w:id="1311516939"/>
          </w:p>
        </w:tc>
        <w:permStart w:id="11209382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093826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4110"/>
      <w:r w:rsidRPr="00F72FAF">
        <w:t>Which view shows the front of the house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EB032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79988408" w:edGrp="everyone"/>
            <w:r>
              <w:rPr>
                <w:rFonts w:ascii="Arial" w:hAnsi="Arial" w:cs="Arial"/>
                <w:sz w:val="22"/>
                <w:szCs w:val="22"/>
              </w:rPr>
              <w:t>East Elevation</w:t>
            </w:r>
            <w:permEnd w:id="1979988408"/>
          </w:p>
        </w:tc>
        <w:permStart w:id="3804603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046036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3"/>
      <w:r w:rsidRPr="00F72FAF">
        <w:t>How many motor vehicles can be parked in the garage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EB032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124248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841242487"/>
          </w:p>
        </w:tc>
        <w:permStart w:id="19579623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796235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4"/>
      <w:r w:rsidRPr="00F72FAF">
        <w:t>What are the window and doors made from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Default="00EB032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41953839" w:edGrp="everyone"/>
            <w:r>
              <w:rPr>
                <w:rFonts w:ascii="Arial" w:hAnsi="Arial" w:cs="Arial"/>
                <w:sz w:val="22"/>
                <w:szCs w:val="22"/>
              </w:rPr>
              <w:t>Windows from aluminium</w:t>
            </w:r>
          </w:p>
          <w:p w:rsidR="00B84BDF" w:rsidRPr="001C4084" w:rsidRDefault="00EB0320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 doors from timber</w:t>
            </w:r>
            <w:permEnd w:id="741953839"/>
          </w:p>
        </w:tc>
        <w:permStart w:id="10757867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578673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6"/>
      <w:r w:rsidRPr="00F72FAF">
        <w:t>What is the size of the eaves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331AC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71373327" w:edGrp="everyone"/>
            <w:r>
              <w:rPr>
                <w:rFonts w:ascii="Arial" w:hAnsi="Arial" w:cs="Arial"/>
                <w:sz w:val="22"/>
                <w:szCs w:val="22"/>
              </w:rPr>
              <w:t>450 mm</w:t>
            </w:r>
            <w:permEnd w:id="771373327"/>
          </w:p>
        </w:tc>
        <w:permStart w:id="20210760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107601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9"/>
      <w:r w:rsidRPr="00F72FAF">
        <w:lastRenderedPageBreak/>
        <w:t>What are the eaves lined with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331AC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65757266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Hariflex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sheeting</w:t>
            </w:r>
            <w:permEnd w:id="1965757266"/>
          </w:p>
        </w:tc>
        <w:permStart w:id="12850588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505883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20"/>
      <w:r w:rsidRPr="00F72FAF">
        <w:t>What type of roof structure is the roof built from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331AC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73508757" w:edGrp="everyone"/>
            <w:r>
              <w:rPr>
                <w:rFonts w:ascii="Arial" w:hAnsi="Arial" w:cs="Arial"/>
                <w:sz w:val="22"/>
                <w:szCs w:val="22"/>
              </w:rPr>
              <w:t>Timber framed roof truss</w:t>
            </w:r>
            <w:permEnd w:id="2073508757"/>
          </w:p>
        </w:tc>
        <w:permStart w:id="11898226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982267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3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3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CC02C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9659402" w:edGrp="everyone"/>
            <w:r>
              <w:rPr>
                <w:rFonts w:ascii="Arial" w:hAnsi="Arial" w:cs="Arial"/>
                <w:sz w:val="22"/>
                <w:szCs w:val="22"/>
              </w:rPr>
              <w:t>Clause 3.1</w:t>
            </w:r>
            <w:r w:rsidR="00331ACB">
              <w:rPr>
                <w:rFonts w:ascii="Arial" w:hAnsi="Arial" w:cs="Arial"/>
                <w:sz w:val="22"/>
                <w:szCs w:val="22"/>
              </w:rPr>
              <w:t>1.6</w:t>
            </w:r>
            <w:permEnd w:id="209659402"/>
          </w:p>
        </w:tc>
        <w:permStart w:id="17753109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5310958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CC02C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85823169" w:edGrp="everyone"/>
            <w:r>
              <w:t xml:space="preserve"> </w:t>
            </w:r>
            <w:r w:rsidRPr="00CC02CD">
              <w:t>AS 1</w:t>
            </w:r>
            <w:r w:rsidR="00331ACB">
              <w:t>7203.</w:t>
            </w:r>
            <w:permEnd w:id="485823169"/>
          </w:p>
        </w:tc>
        <w:permStart w:id="306079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6079560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5" w:name="_Ref427734122"/>
      <w:r w:rsidRPr="00F72FAF">
        <w:t>What is the roof cladding materials made from</w:t>
      </w:r>
      <w:r>
        <w:t>?</w:t>
      </w:r>
      <w:bookmarkEnd w:id="6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CC02C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93220295" w:edGrp="everyone"/>
            <w:r>
              <w:rPr>
                <w:rFonts w:ascii="Arial" w:hAnsi="Arial" w:cs="Arial"/>
                <w:sz w:val="22"/>
                <w:szCs w:val="22"/>
              </w:rPr>
              <w:t xml:space="preserve">In Australia </w:t>
            </w:r>
            <w:r w:rsidRPr="00CC02CD">
              <w:rPr>
                <w:rFonts w:ascii="Arial" w:hAnsi="Arial" w:cs="Arial"/>
                <w:sz w:val="22"/>
                <w:szCs w:val="22"/>
              </w:rPr>
              <w:t>steel, concrete tiles and terracotta tiles are the most popular material for cladding</w:t>
            </w:r>
            <w:permEnd w:id="1193220295"/>
          </w:p>
        </w:tc>
        <w:permStart w:id="5998669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986696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6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6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331AC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80977746" w:edGrp="everyone"/>
            <w:r>
              <w:rPr>
                <w:rFonts w:ascii="Arial" w:hAnsi="Arial" w:cs="Arial"/>
                <w:sz w:val="22"/>
                <w:szCs w:val="22"/>
              </w:rPr>
              <w:t xml:space="preserve">NCC volume 2  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-  3.5.1.0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3.5.1.2</w:t>
            </w:r>
            <w:permEnd w:id="380977746"/>
          </w:p>
        </w:tc>
        <w:permStart w:id="12094023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9402319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7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CC02C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00634550" w:edGrp="everyone"/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AS </w:t>
            </w:r>
            <w:r w:rsidR="00331ACB">
              <w:rPr>
                <w:rFonts w:ascii="Arial" w:hAnsi="Arial" w:cs="Arial"/>
                <w:color w:val="222222"/>
                <w:shd w:val="clear" w:color="auto" w:fill="FFFFFF"/>
              </w:rPr>
              <w:t>2049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.</w:t>
            </w:r>
            <w:permEnd w:id="2000634550"/>
          </w:p>
        </w:tc>
        <w:permStart w:id="3349028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4902802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8" w:name="_Ref427663512"/>
      <w:r w:rsidRPr="00F72FAF">
        <w:t>What is the roof pitch</w:t>
      </w:r>
      <w:r>
        <w:t>?</w:t>
      </w:r>
      <w:bookmarkEnd w:id="6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331AC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63610707" w:edGrp="everyone"/>
            <w:r>
              <w:rPr>
                <w:rFonts w:ascii="Arial" w:hAnsi="Arial" w:cs="Arial"/>
                <w:sz w:val="22"/>
                <w:szCs w:val="22"/>
              </w:rPr>
              <w:t>22.5 degrees</w:t>
            </w:r>
            <w:permEnd w:id="563610707"/>
          </w:p>
        </w:tc>
        <w:permStart w:id="10893577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9357746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69" w:name="_Ref531871432"/>
      <w:r>
        <w:lastRenderedPageBreak/>
        <w:t>Identify one (1) regulatory body you may need to submit plans to for approval?</w:t>
      </w:r>
      <w:bookmarkEnd w:id="69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6E5D9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21431380" w:edGrp="everyone"/>
            <w:r>
              <w:rPr>
                <w:rFonts w:ascii="Arial" w:hAnsi="Arial" w:cs="Arial"/>
                <w:sz w:val="22"/>
                <w:szCs w:val="22"/>
              </w:rPr>
              <w:t>City council</w:t>
            </w:r>
            <w:permEnd w:id="821431380"/>
          </w:p>
        </w:tc>
        <w:permStart w:id="8963555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6355500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24434D">
        <w:t xml:space="preserve">Q66. </w:t>
      </w:r>
      <w:r>
        <w:fldChar w:fldCharType="end"/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F98" w:rsidRDefault="007C4F98" w:rsidP="00931C5E">
            <w:permStart w:id="1673009632" w:edGrp="everyone"/>
            <w:r>
              <w:t>Approval process is</w:t>
            </w:r>
          </w:p>
          <w:p w:rsidR="007C4F98" w:rsidRDefault="00115806" w:rsidP="00931C5E">
            <w:r>
              <w:t xml:space="preserve">Stage </w:t>
            </w:r>
            <w:r w:rsidR="007C4F98">
              <w:t xml:space="preserve">1: Pre-lodgement (Getting it right at the start) </w:t>
            </w:r>
          </w:p>
          <w:p w:rsidR="00115806" w:rsidRDefault="007C4F98" w:rsidP="00931C5E">
            <w:r>
              <w:t xml:space="preserve">Stage 2: Lodgement and initial administration by council of your application </w:t>
            </w:r>
          </w:p>
          <w:p w:rsidR="00115806" w:rsidRDefault="00115806" w:rsidP="00931C5E">
            <w:r>
              <w:t>S</w:t>
            </w:r>
            <w:r w:rsidR="007C4F98">
              <w:t xml:space="preserve">tage 3: Assessment (What happens to my DA now?) </w:t>
            </w:r>
          </w:p>
          <w:p w:rsidR="00115806" w:rsidRDefault="007C4F98" w:rsidP="00931C5E">
            <w:r>
              <w:t xml:space="preserve">Stage 4: Determination (The Decision) </w:t>
            </w:r>
          </w:p>
          <w:p w:rsidR="00115806" w:rsidRDefault="007C4F98" w:rsidP="00931C5E">
            <w:r>
              <w:t xml:space="preserve">Stage 5: After decision – get your Construction Certificate (approval to build) </w:t>
            </w:r>
          </w:p>
          <w:p w:rsidR="00931C5E" w:rsidRDefault="007C4F98" w:rsidP="00931C5E">
            <w:r>
              <w:t>Stage 6: Get your Occupation Certificate (OC) and celebrate</w:t>
            </w:r>
          </w:p>
          <w:p w:rsidR="00931C5E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931C5E" w:rsidRPr="001C4084" w:rsidRDefault="00115806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 takes from 2 weeks to 3 months.</w:t>
            </w:r>
            <w:permEnd w:id="1673009632"/>
          </w:p>
        </w:tc>
        <w:permStart w:id="938309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8309037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1" w:name="_Ref427673788"/>
      <w:r>
        <w:rPr>
          <w:bCs/>
        </w:rPr>
        <w:t>What is a prime cost (PC) item</w:t>
      </w:r>
      <w:r>
        <w:t>? Give an example.</w:t>
      </w:r>
      <w:bookmarkEnd w:id="71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53" w:rsidRPr="00FD0753" w:rsidRDefault="00FD0753" w:rsidP="00FD0753">
            <w:pPr>
              <w:rPr>
                <w:rFonts w:ascii="Arial" w:hAnsi="Arial" w:cs="Arial"/>
                <w:sz w:val="22"/>
                <w:szCs w:val="22"/>
              </w:rPr>
            </w:pPr>
            <w:permStart w:id="1472160503" w:edGrp="everyone"/>
            <w:r w:rsidRPr="00FD0753">
              <w:rPr>
                <w:rFonts w:ascii="Arial" w:hAnsi="Arial" w:cs="Arial"/>
                <w:sz w:val="22"/>
                <w:szCs w:val="22"/>
              </w:rPr>
              <w:t>A PC item is:</w:t>
            </w:r>
          </w:p>
          <w:p w:rsidR="00F82845" w:rsidRDefault="00F82845" w:rsidP="00FD0753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FD0753">
              <w:rPr>
                <w:rFonts w:ascii="Arial" w:hAnsi="Arial" w:cs="Arial"/>
                <w:sz w:val="22"/>
                <w:szCs w:val="22"/>
              </w:rPr>
              <w:t>An amount of money included in a contract sum to purchase a specified item such as tiles, taps, doors or bathroom fittings</w:t>
            </w:r>
          </w:p>
          <w:p w:rsidR="00F82845" w:rsidRPr="00FD0753" w:rsidRDefault="00F82845" w:rsidP="00FD0753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FD0753">
              <w:rPr>
                <w:rFonts w:ascii="Arial" w:hAnsi="Arial" w:cs="Arial"/>
                <w:sz w:val="22"/>
                <w:szCs w:val="22"/>
              </w:rPr>
              <w:t>An agreed estimated amount is included at contract signing but the specific products are not selected until a later stage</w:t>
            </w:r>
          </w:p>
          <w:p w:rsidR="00FD0753" w:rsidRPr="00FD0753" w:rsidRDefault="00F82845" w:rsidP="00FD0753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FD0753">
              <w:rPr>
                <w:rFonts w:ascii="Arial" w:hAnsi="Arial" w:cs="Arial"/>
                <w:sz w:val="22"/>
                <w:szCs w:val="22"/>
              </w:rPr>
              <w:t>A builder must estimate the cost of such items at or above the lowest amount these items could reasonably cost</w:t>
            </w:r>
          </w:p>
          <w:permEnd w:id="1472160503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831590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3159084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90"/>
      <w:r>
        <w:rPr>
          <w:bCs/>
        </w:rPr>
        <w:t>What is a provisional sum (PS)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2F5" w:rsidRPr="00DE12F5" w:rsidRDefault="00DE12F5" w:rsidP="00DE12F5">
            <w:pPr>
              <w:rPr>
                <w:rFonts w:ascii="Arial" w:hAnsi="Arial" w:cs="Arial"/>
                <w:sz w:val="22"/>
                <w:szCs w:val="22"/>
              </w:rPr>
            </w:pPr>
            <w:permStart w:id="302646912" w:edGrp="everyone"/>
            <w:r w:rsidRPr="00DE12F5">
              <w:rPr>
                <w:rFonts w:ascii="Arial" w:hAnsi="Arial" w:cs="Arial"/>
                <w:sz w:val="22"/>
                <w:szCs w:val="22"/>
              </w:rPr>
              <w:t>A provisional sum is</w:t>
            </w:r>
            <w:r w:rsidR="0039274C">
              <w:rPr>
                <w:rFonts w:ascii="Arial" w:hAnsi="Arial" w:cs="Arial"/>
                <w:sz w:val="22"/>
                <w:szCs w:val="22"/>
              </w:rPr>
              <w:t xml:space="preserve"> (toilet, bath)</w:t>
            </w:r>
            <w:r w:rsidRPr="00DE12F5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82845" w:rsidRPr="00DE12F5" w:rsidRDefault="00F82845" w:rsidP="00DE12F5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DE12F5">
              <w:rPr>
                <w:rFonts w:ascii="Arial" w:hAnsi="Arial" w:cs="Arial"/>
                <w:sz w:val="22"/>
                <w:szCs w:val="22"/>
              </w:rPr>
              <w:t>An amount of money included in contract sum to cover work and/or materials, not detailed when entering the contract</w:t>
            </w:r>
          </w:p>
          <w:p w:rsidR="00F82845" w:rsidRPr="00DE12F5" w:rsidRDefault="00F82845" w:rsidP="00DE12F5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E12F5">
              <w:rPr>
                <w:rFonts w:ascii="Arial" w:hAnsi="Arial" w:cs="Arial"/>
                <w:sz w:val="22"/>
                <w:szCs w:val="22"/>
              </w:rPr>
              <w:t>Typically</w:t>
            </w:r>
            <w:proofErr w:type="gramEnd"/>
            <w:r w:rsidRPr="00DE12F5">
              <w:rPr>
                <w:rFonts w:ascii="Arial" w:hAnsi="Arial" w:cs="Arial"/>
                <w:sz w:val="22"/>
                <w:szCs w:val="22"/>
              </w:rPr>
              <w:t xml:space="preserve"> builders will include a PS for site work costs</w:t>
            </w:r>
          </w:p>
          <w:p w:rsidR="00F82845" w:rsidRPr="00DE12F5" w:rsidRDefault="00F82845" w:rsidP="00DE12F5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DE12F5">
              <w:rPr>
                <w:rFonts w:ascii="Arial" w:hAnsi="Arial" w:cs="Arial"/>
                <w:sz w:val="22"/>
                <w:szCs w:val="22"/>
              </w:rPr>
              <w:t xml:space="preserve">The builder is legally required to take reasonable steps to ensure an accurate site works cost </w:t>
            </w:r>
            <w:proofErr w:type="gramStart"/>
            <w:r w:rsidRPr="00DE12F5">
              <w:rPr>
                <w:rFonts w:ascii="Arial" w:hAnsi="Arial" w:cs="Arial"/>
                <w:sz w:val="22"/>
                <w:szCs w:val="22"/>
              </w:rPr>
              <w:t>estimate</w:t>
            </w:r>
            <w:proofErr w:type="gramEnd"/>
            <w:r w:rsidRPr="00DE12F5">
              <w:rPr>
                <w:rFonts w:ascii="Arial" w:hAnsi="Arial" w:cs="Arial"/>
                <w:sz w:val="22"/>
                <w:szCs w:val="22"/>
              </w:rPr>
              <w:t xml:space="preserve"> but unforeseen events mean that the provisional sum is exceeded which is added to the contract sum</w:t>
            </w:r>
          </w:p>
          <w:permEnd w:id="302646912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92113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211361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7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3" w:name="_Ref531867328"/>
      <w:r>
        <w:t>True or False (Tick your response): This Bill of Quantities represents a job for a two-storey house.</w:t>
      </w:r>
      <w:bookmarkEnd w:id="73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146667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4F7945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466677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968961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6896173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476734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767348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2199102"/>
      <w:r>
        <w:t>Identify two (2) materials being used for the floors?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4F794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983647020" w:edGrp="everyone"/>
            <w:r>
              <w:rPr>
                <w:rFonts w:ascii="Arial" w:hAnsi="Arial" w:cs="Arial"/>
                <w:sz w:val="22"/>
                <w:szCs w:val="22"/>
              </w:rPr>
              <w:t xml:space="preserve">May include carpet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vinyle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and floating floor</w:t>
            </w:r>
            <w:permEnd w:id="983647020"/>
          </w:p>
        </w:tc>
        <w:permStart w:id="18761207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6120730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33246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4F7945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32469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236907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3690780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1370153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370153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6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6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4F794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09550792" w:edGrp="everyone"/>
            <w:r>
              <w:rPr>
                <w:rFonts w:ascii="Arial" w:hAnsi="Arial" w:cs="Arial"/>
                <w:sz w:val="22"/>
                <w:szCs w:val="22"/>
              </w:rPr>
              <w:t>12,900</w:t>
            </w:r>
            <w:permEnd w:id="1109550792"/>
          </w:p>
        </w:tc>
        <w:permStart w:id="7061780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6178096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8"/>
      <w:r>
        <w:t>How much do the kitchen appliances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4F794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13562983" w:edGrp="everyone"/>
            <w:r>
              <w:rPr>
                <w:rFonts w:ascii="Arial" w:hAnsi="Arial" w:cs="Arial"/>
                <w:sz w:val="22"/>
                <w:szCs w:val="22"/>
              </w:rPr>
              <w:t>2700</w:t>
            </w:r>
            <w:permEnd w:id="513562983"/>
          </w:p>
        </w:tc>
        <w:permStart w:id="3685339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8533947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8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8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4F794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67879343" w:edGrp="everyone"/>
            <w:r>
              <w:rPr>
                <w:rFonts w:ascii="Arial" w:hAnsi="Arial" w:cs="Arial"/>
                <w:sz w:val="22"/>
                <w:szCs w:val="22"/>
              </w:rPr>
              <w:t>23%</w:t>
            </w:r>
            <w:permEnd w:id="1167879343"/>
          </w:p>
        </w:tc>
        <w:permStart w:id="18002746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0274689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4F794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05885079" w:edGrp="everyone"/>
            <w:r>
              <w:rPr>
                <w:rFonts w:ascii="Arial" w:hAnsi="Arial" w:cs="Arial"/>
                <w:sz w:val="22"/>
                <w:szCs w:val="22"/>
              </w:rPr>
              <w:t>17%</w:t>
            </w:r>
            <w:permEnd w:id="505885079"/>
          </w:p>
        </w:tc>
        <w:permStart w:id="9075618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7561816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9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0" w:name="_Ref531874116"/>
      <w:r>
        <w:lastRenderedPageBreak/>
        <w:t>How many Pine F5 90 x 45 studs (2.4m long) are required?</w:t>
      </w:r>
      <w:bookmarkEnd w:id="8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4F794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76236224" w:edGrp="everyone"/>
            <w:r>
              <w:rPr>
                <w:rFonts w:ascii="Arial" w:hAnsi="Arial" w:cs="Arial"/>
                <w:sz w:val="22"/>
                <w:szCs w:val="22"/>
              </w:rPr>
              <w:t>100</w:t>
            </w:r>
            <w:permEnd w:id="276236224"/>
          </w:p>
        </w:tc>
        <w:permStart w:id="18258533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585336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24434D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4F794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22230606" w:edGrp="everyone"/>
            <w:r>
              <w:rPr>
                <w:rFonts w:ascii="Arial" w:hAnsi="Arial" w:cs="Arial"/>
                <w:sz w:val="22"/>
                <w:szCs w:val="22"/>
              </w:rPr>
              <w:t>2.75 X 100 = 275.00 dollars</w:t>
            </w:r>
            <w:permEnd w:id="1622230606"/>
          </w:p>
        </w:tc>
        <w:permStart w:id="6052914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529148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4"/>
      <w:r>
        <w:t>How many sheet of ply are required in total (i.e. all sizes)?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E13082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E130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Pr="001C4084" w:rsidRDefault="004F7945" w:rsidP="00E13082">
            <w:pPr>
              <w:rPr>
                <w:rFonts w:ascii="Arial" w:hAnsi="Arial" w:cs="Arial"/>
                <w:sz w:val="22"/>
                <w:szCs w:val="22"/>
              </w:rPr>
            </w:pPr>
            <w:permStart w:id="1416902017" w:edGrp="everyone"/>
            <w:r>
              <w:rPr>
                <w:rFonts w:ascii="Arial" w:hAnsi="Arial" w:cs="Arial"/>
                <w:sz w:val="22"/>
                <w:szCs w:val="22"/>
              </w:rPr>
              <w:t>13 sheets</w:t>
            </w:r>
            <w:permEnd w:id="1416902017"/>
          </w:p>
        </w:tc>
        <w:permStart w:id="9896130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E1308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961307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1874121"/>
      <w:r>
        <w:t>What material has the highest total cost?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E13082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E130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4F7945" w:rsidP="00E13082">
            <w:pPr>
              <w:rPr>
                <w:rFonts w:ascii="Arial" w:hAnsi="Arial" w:cs="Arial"/>
                <w:sz w:val="22"/>
                <w:szCs w:val="22"/>
              </w:rPr>
            </w:pPr>
            <w:permStart w:id="112535440" w:edGrp="everyone"/>
            <w:r>
              <w:rPr>
                <w:rFonts w:ascii="Arial" w:hAnsi="Arial" w:cs="Arial"/>
                <w:sz w:val="22"/>
                <w:szCs w:val="22"/>
              </w:rPr>
              <w:t>90 X 45 =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mgp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10 </w:t>
            </w:r>
            <w:r w:rsidR="004F1F98">
              <w:rPr>
                <w:rFonts w:ascii="Arial" w:hAnsi="Arial" w:cs="Arial"/>
                <w:sz w:val="22"/>
                <w:szCs w:val="22"/>
              </w:rPr>
              <w:t>(long sheets)</w:t>
            </w:r>
            <w:permEnd w:id="112535440"/>
          </w:p>
        </w:tc>
        <w:permStart w:id="8165295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E1308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6529566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24434D">
        <w:t xml:space="preserve">Q80. </w:t>
      </w:r>
      <w:r>
        <w:fldChar w:fldCharType="end"/>
      </w:r>
      <w:r>
        <w:t>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E130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4F7945" w:rsidP="00E13082">
            <w:pPr>
              <w:rPr>
                <w:rFonts w:ascii="Arial" w:hAnsi="Arial" w:cs="Arial"/>
                <w:sz w:val="22"/>
                <w:szCs w:val="22"/>
              </w:rPr>
            </w:pPr>
            <w:permStart w:id="142148184" w:edGrp="everyone"/>
            <w:r>
              <w:rPr>
                <w:rFonts w:ascii="Arial" w:hAnsi="Arial" w:cs="Arial"/>
                <w:sz w:val="22"/>
                <w:szCs w:val="22"/>
              </w:rPr>
              <w:t>322.45</w:t>
            </w:r>
            <w:r w:rsidR="004F1F98">
              <w:rPr>
                <w:rFonts w:ascii="Arial" w:hAnsi="Arial" w:cs="Arial"/>
                <w:sz w:val="22"/>
                <w:szCs w:val="22"/>
              </w:rPr>
              <w:t xml:space="preserve"> meter</w:t>
            </w:r>
            <w:permEnd w:id="142148184"/>
          </w:p>
        </w:tc>
        <w:permStart w:id="9160155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E1308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6015566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565"/>
      <w:r>
        <w:t>What beam is identified as being a better option than F17?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4F794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299786436" w:edGrp="everyone"/>
            <w:r>
              <w:rPr>
                <w:rFonts w:ascii="Arial" w:hAnsi="Arial" w:cs="Arial"/>
                <w:sz w:val="22"/>
                <w:szCs w:val="22"/>
              </w:rPr>
              <w:t>E14</w:t>
            </w:r>
            <w:permEnd w:id="1299786436"/>
          </w:p>
        </w:tc>
        <w:permStart w:id="828507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8507580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41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6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6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4F794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6546434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Asphalter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(Road construction)</w:t>
            </w:r>
            <w:permEnd w:id="1365464348"/>
          </w:p>
        </w:tc>
        <w:permStart w:id="18101744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0174449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7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24434D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7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4F794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553653850" w:edGrp="everyone"/>
            <w:r>
              <w:rPr>
                <w:rFonts w:ascii="Arial" w:hAnsi="Arial" w:cs="Arial"/>
                <w:sz w:val="22"/>
                <w:szCs w:val="22"/>
              </w:rPr>
              <w:t>107 X 2 = 214.80 dollars</w:t>
            </w:r>
            <w:permEnd w:id="553653850"/>
          </w:p>
        </w:tc>
        <w:permStart w:id="607604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760404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4F1F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07619642" w:edGrp="everyone"/>
            <w:r>
              <w:rPr>
                <w:rFonts w:ascii="Arial" w:hAnsi="Arial" w:cs="Arial"/>
                <w:sz w:val="22"/>
                <w:szCs w:val="22"/>
              </w:rPr>
              <w:t>Bar bender and fixer</w:t>
            </w:r>
            <w:permEnd w:id="907619642"/>
          </w:p>
        </w:tc>
        <w:permStart w:id="1802644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264467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24434D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E13082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E130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4F1F98" w:rsidP="00E13082">
            <w:pPr>
              <w:rPr>
                <w:rFonts w:ascii="Arial" w:hAnsi="Arial" w:cs="Arial"/>
                <w:sz w:val="22"/>
                <w:szCs w:val="22"/>
              </w:rPr>
            </w:pPr>
            <w:permStart w:id="1135023123" w:edGrp="everyone"/>
            <w:r>
              <w:rPr>
                <w:rFonts w:ascii="Arial" w:hAnsi="Arial" w:cs="Arial"/>
                <w:sz w:val="22"/>
                <w:szCs w:val="22"/>
              </w:rPr>
              <w:t>214.30 X 6 = 1285.60</w:t>
            </w:r>
            <w:permEnd w:id="1135023123"/>
          </w:p>
        </w:tc>
        <w:permStart w:id="13174100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E1308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741005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E13082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E130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Default="004F1F98" w:rsidP="00E13082">
            <w:pPr>
              <w:rPr>
                <w:rFonts w:ascii="Arial" w:hAnsi="Arial" w:cs="Arial"/>
                <w:sz w:val="22"/>
                <w:szCs w:val="22"/>
              </w:rPr>
            </w:pPr>
            <w:permStart w:id="2098670150" w:edGrp="everyone"/>
            <w:r>
              <w:rPr>
                <w:rFonts w:ascii="Arial" w:hAnsi="Arial" w:cs="Arial"/>
                <w:sz w:val="22"/>
                <w:szCs w:val="22"/>
              </w:rPr>
              <w:t xml:space="preserve">Building Act 1975 QLD </w:t>
            </w:r>
          </w:p>
          <w:p w:rsidR="009B63D3" w:rsidRPr="001C4084" w:rsidRDefault="004F1F98" w:rsidP="00E1308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Regulation 2006</w:t>
            </w:r>
            <w:permEnd w:id="2098670150"/>
          </w:p>
        </w:tc>
        <w:permStart w:id="4145233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E1308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523340" w:displacedByCustomXml="prev"/>
      </w:tr>
    </w:tbl>
    <w:p w:rsidR="00956D8C" w:rsidRDefault="00956D8C" w:rsidP="00FC6580"/>
    <w:sectPr w:rsidR="00956D8C" w:rsidSect="00FC6580">
      <w:headerReference w:type="even" r:id="rId42"/>
      <w:headerReference w:type="default" r:id="rId43"/>
      <w:footerReference w:type="even" r:id="rId44"/>
      <w:footerReference w:type="default" r:id="rId45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0C0" w:rsidRDefault="00AB20C0" w:rsidP="00A67754">
      <w:r>
        <w:separator/>
      </w:r>
    </w:p>
  </w:endnote>
  <w:endnote w:type="continuationSeparator" w:id="0">
    <w:p w:rsidR="00AB20C0" w:rsidRDefault="00AB20C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845" w:rsidRPr="00830749" w:rsidRDefault="00F82845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82845" w:rsidRDefault="00AB20C0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F82845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F8284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8284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F8284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8284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26</w:t>
            </w:r>
            <w:r w:rsidR="00F82845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F82845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F8284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8284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F82845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7640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28</w:t>
            </w:r>
            <w:r w:rsidR="00F82845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F82845">
      <w:rPr>
        <w:rFonts w:ascii="Arial" w:hAnsi="Arial" w:cs="Arial"/>
        <w:b/>
        <w:sz w:val="16"/>
        <w:szCs w:val="16"/>
      </w:rPr>
      <w:ptab w:relativeTo="margin" w:alignment="right" w:leader="none"/>
    </w:r>
    <w:r w:rsidR="00F82845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82845"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845" w:rsidRPr="00830749" w:rsidRDefault="00F8284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82845" w:rsidRPr="00830749" w:rsidRDefault="00F82845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76401">
      <w:rPr>
        <w:rFonts w:ascii="Arial" w:hAnsi="Arial" w:cs="Arial"/>
        <w:b/>
        <w:noProof/>
        <w:sz w:val="16"/>
        <w:szCs w:val="16"/>
      </w:rPr>
      <w:t>28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0C0" w:rsidRDefault="00AB20C0" w:rsidP="00A67754">
      <w:r>
        <w:separator/>
      </w:r>
    </w:p>
  </w:footnote>
  <w:footnote w:type="continuationSeparator" w:id="0">
    <w:p w:rsidR="00AB20C0" w:rsidRDefault="00AB20C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845" w:rsidRDefault="00F82845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F82845" w:rsidRPr="00830749" w:rsidRDefault="00F82845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845" w:rsidRDefault="00F82845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F82845" w:rsidRPr="00830749" w:rsidRDefault="00F82845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96A2E"/>
    <w:multiLevelType w:val="hybridMultilevel"/>
    <w:tmpl w:val="7DFE115E"/>
    <w:lvl w:ilvl="0" w:tplc="8FF05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246E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5806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82E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24B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E4B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EAAA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36B2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CA3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B2311A"/>
    <w:multiLevelType w:val="hybridMultilevel"/>
    <w:tmpl w:val="DFDC8DAA"/>
    <w:lvl w:ilvl="0" w:tplc="35F8B6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4FE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4AB2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3A9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98B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90F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CE8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7AC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CC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F5E3E"/>
    <w:multiLevelType w:val="hybridMultilevel"/>
    <w:tmpl w:val="6F7EBD5A"/>
    <w:lvl w:ilvl="0" w:tplc="9B443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4209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0818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665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B0C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EA5D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340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0459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04CE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8BB7D52"/>
    <w:multiLevelType w:val="hybridMultilevel"/>
    <w:tmpl w:val="12BAB2AC"/>
    <w:lvl w:ilvl="0" w:tplc="1748A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A0759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96D4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9834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D2A3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CA1C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8622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34E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586C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26"/>
  </w:num>
  <w:num w:numId="5">
    <w:abstractNumId w:val="6"/>
  </w:num>
  <w:num w:numId="6">
    <w:abstractNumId w:val="19"/>
  </w:num>
  <w:num w:numId="7">
    <w:abstractNumId w:val="23"/>
  </w:num>
  <w:num w:numId="8">
    <w:abstractNumId w:val="16"/>
  </w:num>
  <w:num w:numId="9">
    <w:abstractNumId w:val="22"/>
  </w:num>
  <w:num w:numId="10">
    <w:abstractNumId w:val="13"/>
  </w:num>
  <w:num w:numId="11">
    <w:abstractNumId w:val="3"/>
  </w:num>
  <w:num w:numId="12">
    <w:abstractNumId w:val="10"/>
  </w:num>
  <w:num w:numId="13">
    <w:abstractNumId w:val="32"/>
  </w:num>
  <w:num w:numId="14">
    <w:abstractNumId w:val="2"/>
  </w:num>
  <w:num w:numId="15">
    <w:abstractNumId w:val="0"/>
  </w:num>
  <w:num w:numId="16">
    <w:abstractNumId w:val="11"/>
  </w:num>
  <w:num w:numId="17">
    <w:abstractNumId w:val="7"/>
  </w:num>
  <w:num w:numId="18">
    <w:abstractNumId w:val="24"/>
  </w:num>
  <w:num w:numId="19">
    <w:abstractNumId w:val="12"/>
  </w:num>
  <w:num w:numId="20">
    <w:abstractNumId w:val="30"/>
  </w:num>
  <w:num w:numId="21">
    <w:abstractNumId w:val="25"/>
  </w:num>
  <w:num w:numId="22">
    <w:abstractNumId w:val="29"/>
  </w:num>
  <w:num w:numId="23">
    <w:abstractNumId w:val="27"/>
  </w:num>
  <w:num w:numId="24">
    <w:abstractNumId w:val="33"/>
  </w:num>
  <w:num w:numId="25">
    <w:abstractNumId w:val="5"/>
  </w:num>
  <w:num w:numId="26">
    <w:abstractNumId w:val="20"/>
  </w:num>
  <w:num w:numId="27">
    <w:abstractNumId w:val="28"/>
  </w:num>
  <w:num w:numId="28">
    <w:abstractNumId w:val="18"/>
  </w:num>
  <w:num w:numId="29">
    <w:abstractNumId w:val="15"/>
  </w:num>
  <w:num w:numId="30">
    <w:abstractNumId w:val="34"/>
  </w:num>
  <w:num w:numId="31">
    <w:abstractNumId w:val="8"/>
  </w:num>
  <w:num w:numId="32">
    <w:abstractNumId w:val="31"/>
  </w:num>
  <w:num w:numId="33">
    <w:abstractNumId w:val="1"/>
  </w:num>
  <w:num w:numId="34">
    <w:abstractNumId w:val="14"/>
  </w:num>
  <w:num w:numId="35">
    <w:abstractNumId w:val="2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7A62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72EE"/>
    <w:rsid w:val="00074457"/>
    <w:rsid w:val="00076401"/>
    <w:rsid w:val="00076AD6"/>
    <w:rsid w:val="0007791D"/>
    <w:rsid w:val="00080960"/>
    <w:rsid w:val="0008468E"/>
    <w:rsid w:val="00085F76"/>
    <w:rsid w:val="000878A3"/>
    <w:rsid w:val="00090D03"/>
    <w:rsid w:val="00091491"/>
    <w:rsid w:val="00095EAC"/>
    <w:rsid w:val="000A2303"/>
    <w:rsid w:val="000A6153"/>
    <w:rsid w:val="000A7B07"/>
    <w:rsid w:val="000B346C"/>
    <w:rsid w:val="000B7B64"/>
    <w:rsid w:val="000C0E0A"/>
    <w:rsid w:val="000C233D"/>
    <w:rsid w:val="000C4F46"/>
    <w:rsid w:val="000C6FB4"/>
    <w:rsid w:val="000D110E"/>
    <w:rsid w:val="000D3673"/>
    <w:rsid w:val="000E680F"/>
    <w:rsid w:val="000F0FCA"/>
    <w:rsid w:val="00103A5E"/>
    <w:rsid w:val="0010488F"/>
    <w:rsid w:val="001157AF"/>
    <w:rsid w:val="00115806"/>
    <w:rsid w:val="00116C30"/>
    <w:rsid w:val="0012562F"/>
    <w:rsid w:val="001266C6"/>
    <w:rsid w:val="00126C85"/>
    <w:rsid w:val="00132977"/>
    <w:rsid w:val="001368BC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5227"/>
    <w:rsid w:val="00175F6C"/>
    <w:rsid w:val="001806F4"/>
    <w:rsid w:val="00184237"/>
    <w:rsid w:val="0018673D"/>
    <w:rsid w:val="00187D1C"/>
    <w:rsid w:val="00191E86"/>
    <w:rsid w:val="0019250A"/>
    <w:rsid w:val="00196FFB"/>
    <w:rsid w:val="001A14C9"/>
    <w:rsid w:val="001A77CF"/>
    <w:rsid w:val="001B09BC"/>
    <w:rsid w:val="001B4113"/>
    <w:rsid w:val="001C0776"/>
    <w:rsid w:val="001C0B34"/>
    <w:rsid w:val="001C2ABE"/>
    <w:rsid w:val="001C4084"/>
    <w:rsid w:val="001D01D1"/>
    <w:rsid w:val="001E05E8"/>
    <w:rsid w:val="001E780F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13294"/>
    <w:rsid w:val="0021376B"/>
    <w:rsid w:val="00214096"/>
    <w:rsid w:val="002168EB"/>
    <w:rsid w:val="00217C56"/>
    <w:rsid w:val="00220F44"/>
    <w:rsid w:val="00222B64"/>
    <w:rsid w:val="00223EB0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56D"/>
    <w:rsid w:val="00271B12"/>
    <w:rsid w:val="0027392A"/>
    <w:rsid w:val="002762BF"/>
    <w:rsid w:val="00280585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5BD"/>
    <w:rsid w:val="002B2600"/>
    <w:rsid w:val="002B6786"/>
    <w:rsid w:val="002B7054"/>
    <w:rsid w:val="002C181F"/>
    <w:rsid w:val="002C4301"/>
    <w:rsid w:val="002C4D10"/>
    <w:rsid w:val="002C61BF"/>
    <w:rsid w:val="002C66FA"/>
    <w:rsid w:val="002D1837"/>
    <w:rsid w:val="002D381F"/>
    <w:rsid w:val="002D3E2B"/>
    <w:rsid w:val="002D4C72"/>
    <w:rsid w:val="002D5AB5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BB7"/>
    <w:rsid w:val="00327E27"/>
    <w:rsid w:val="00331ACB"/>
    <w:rsid w:val="00334096"/>
    <w:rsid w:val="00335B61"/>
    <w:rsid w:val="00335F76"/>
    <w:rsid w:val="0033666D"/>
    <w:rsid w:val="00336763"/>
    <w:rsid w:val="003403FD"/>
    <w:rsid w:val="00347500"/>
    <w:rsid w:val="00347A6D"/>
    <w:rsid w:val="00352DB3"/>
    <w:rsid w:val="003548CB"/>
    <w:rsid w:val="00355D50"/>
    <w:rsid w:val="003614DC"/>
    <w:rsid w:val="00361CE5"/>
    <w:rsid w:val="00362760"/>
    <w:rsid w:val="00365A01"/>
    <w:rsid w:val="00374DDE"/>
    <w:rsid w:val="003758B4"/>
    <w:rsid w:val="00376162"/>
    <w:rsid w:val="00390A28"/>
    <w:rsid w:val="0039160D"/>
    <w:rsid w:val="0039274C"/>
    <w:rsid w:val="0039655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1A7F"/>
    <w:rsid w:val="00482720"/>
    <w:rsid w:val="004A3499"/>
    <w:rsid w:val="004B0BF6"/>
    <w:rsid w:val="004B1F2B"/>
    <w:rsid w:val="004B23AD"/>
    <w:rsid w:val="004B42E2"/>
    <w:rsid w:val="004C0F70"/>
    <w:rsid w:val="004C48E0"/>
    <w:rsid w:val="004C56C5"/>
    <w:rsid w:val="004C72F3"/>
    <w:rsid w:val="004D0680"/>
    <w:rsid w:val="004D1A7D"/>
    <w:rsid w:val="004D7CCC"/>
    <w:rsid w:val="004E3FB7"/>
    <w:rsid w:val="004E5B6B"/>
    <w:rsid w:val="004E5C7F"/>
    <w:rsid w:val="004E6613"/>
    <w:rsid w:val="004E79AD"/>
    <w:rsid w:val="004F06CC"/>
    <w:rsid w:val="004F1F98"/>
    <w:rsid w:val="004F7945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6BE"/>
    <w:rsid w:val="0052076D"/>
    <w:rsid w:val="00521DC6"/>
    <w:rsid w:val="00531973"/>
    <w:rsid w:val="0053197E"/>
    <w:rsid w:val="00532738"/>
    <w:rsid w:val="005334E1"/>
    <w:rsid w:val="005362A7"/>
    <w:rsid w:val="00536B74"/>
    <w:rsid w:val="00536CB1"/>
    <w:rsid w:val="00541589"/>
    <w:rsid w:val="00543100"/>
    <w:rsid w:val="00544F28"/>
    <w:rsid w:val="0055155C"/>
    <w:rsid w:val="00555130"/>
    <w:rsid w:val="0056403E"/>
    <w:rsid w:val="00564D69"/>
    <w:rsid w:val="00573C4A"/>
    <w:rsid w:val="00576813"/>
    <w:rsid w:val="0058050E"/>
    <w:rsid w:val="00583840"/>
    <w:rsid w:val="00585CFF"/>
    <w:rsid w:val="005868D2"/>
    <w:rsid w:val="005948F5"/>
    <w:rsid w:val="005A261E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212E"/>
    <w:rsid w:val="006C26ED"/>
    <w:rsid w:val="006C7661"/>
    <w:rsid w:val="006D4794"/>
    <w:rsid w:val="006D5E85"/>
    <w:rsid w:val="006E0BDE"/>
    <w:rsid w:val="006E0D26"/>
    <w:rsid w:val="006E47EF"/>
    <w:rsid w:val="006E5D9D"/>
    <w:rsid w:val="006E7E95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354E"/>
    <w:rsid w:val="0079371C"/>
    <w:rsid w:val="00796F29"/>
    <w:rsid w:val="007A1BB4"/>
    <w:rsid w:val="007A5008"/>
    <w:rsid w:val="007B2C43"/>
    <w:rsid w:val="007C1D61"/>
    <w:rsid w:val="007C4F98"/>
    <w:rsid w:val="007C52E8"/>
    <w:rsid w:val="007C63F4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F7F"/>
    <w:rsid w:val="007F575E"/>
    <w:rsid w:val="007F677F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C7B"/>
    <w:rsid w:val="00855F97"/>
    <w:rsid w:val="0085609A"/>
    <w:rsid w:val="00860AFB"/>
    <w:rsid w:val="00872A11"/>
    <w:rsid w:val="008748CE"/>
    <w:rsid w:val="00874A41"/>
    <w:rsid w:val="0088120B"/>
    <w:rsid w:val="00882B9D"/>
    <w:rsid w:val="008868DF"/>
    <w:rsid w:val="008A082C"/>
    <w:rsid w:val="008A09B1"/>
    <w:rsid w:val="008A257C"/>
    <w:rsid w:val="008A3A99"/>
    <w:rsid w:val="008B39C9"/>
    <w:rsid w:val="008C48F6"/>
    <w:rsid w:val="008D53C6"/>
    <w:rsid w:val="008D6E9C"/>
    <w:rsid w:val="008E2715"/>
    <w:rsid w:val="008E6F7B"/>
    <w:rsid w:val="008F0BA8"/>
    <w:rsid w:val="008F464C"/>
    <w:rsid w:val="00900CA3"/>
    <w:rsid w:val="00901593"/>
    <w:rsid w:val="009025D4"/>
    <w:rsid w:val="00902B78"/>
    <w:rsid w:val="009055FD"/>
    <w:rsid w:val="009056E2"/>
    <w:rsid w:val="00906690"/>
    <w:rsid w:val="0091255A"/>
    <w:rsid w:val="009145F4"/>
    <w:rsid w:val="00917FD2"/>
    <w:rsid w:val="00921288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47A87"/>
    <w:rsid w:val="0095100C"/>
    <w:rsid w:val="0095160D"/>
    <w:rsid w:val="00951B1D"/>
    <w:rsid w:val="00951DE8"/>
    <w:rsid w:val="00954532"/>
    <w:rsid w:val="00956D8C"/>
    <w:rsid w:val="00957D25"/>
    <w:rsid w:val="00970B74"/>
    <w:rsid w:val="00971AC8"/>
    <w:rsid w:val="00972FDF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63D3"/>
    <w:rsid w:val="009B750D"/>
    <w:rsid w:val="009C7106"/>
    <w:rsid w:val="009C7961"/>
    <w:rsid w:val="009D00A7"/>
    <w:rsid w:val="009D1E85"/>
    <w:rsid w:val="009D22C4"/>
    <w:rsid w:val="009D4A76"/>
    <w:rsid w:val="009D5EA9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6B4"/>
    <w:rsid w:val="00A34BA9"/>
    <w:rsid w:val="00A406B8"/>
    <w:rsid w:val="00A41676"/>
    <w:rsid w:val="00A43D76"/>
    <w:rsid w:val="00A526B7"/>
    <w:rsid w:val="00A52BAB"/>
    <w:rsid w:val="00A52C7C"/>
    <w:rsid w:val="00A61D78"/>
    <w:rsid w:val="00A63994"/>
    <w:rsid w:val="00A67415"/>
    <w:rsid w:val="00A6752F"/>
    <w:rsid w:val="00A67754"/>
    <w:rsid w:val="00A706D2"/>
    <w:rsid w:val="00A7346D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20C0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D23"/>
    <w:rsid w:val="00B5220F"/>
    <w:rsid w:val="00B52725"/>
    <w:rsid w:val="00B572C3"/>
    <w:rsid w:val="00B60A8E"/>
    <w:rsid w:val="00B61114"/>
    <w:rsid w:val="00B63435"/>
    <w:rsid w:val="00B64BF7"/>
    <w:rsid w:val="00B65524"/>
    <w:rsid w:val="00B70771"/>
    <w:rsid w:val="00B71B96"/>
    <w:rsid w:val="00B80970"/>
    <w:rsid w:val="00B82C75"/>
    <w:rsid w:val="00B84397"/>
    <w:rsid w:val="00B84BDF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B41F5"/>
    <w:rsid w:val="00BC4E1A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5347"/>
    <w:rsid w:val="00CB6882"/>
    <w:rsid w:val="00CB7163"/>
    <w:rsid w:val="00CB7187"/>
    <w:rsid w:val="00CC02CD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CF78F7"/>
    <w:rsid w:val="00D05B7F"/>
    <w:rsid w:val="00D060EB"/>
    <w:rsid w:val="00D06439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2F5"/>
    <w:rsid w:val="00DE18C7"/>
    <w:rsid w:val="00DE37A3"/>
    <w:rsid w:val="00DE52AD"/>
    <w:rsid w:val="00DF0328"/>
    <w:rsid w:val="00DF418E"/>
    <w:rsid w:val="00DF5671"/>
    <w:rsid w:val="00DF71FB"/>
    <w:rsid w:val="00DF75DF"/>
    <w:rsid w:val="00E015C8"/>
    <w:rsid w:val="00E06C7B"/>
    <w:rsid w:val="00E07F3E"/>
    <w:rsid w:val="00E106BF"/>
    <w:rsid w:val="00E13082"/>
    <w:rsid w:val="00E14BFA"/>
    <w:rsid w:val="00E14FDF"/>
    <w:rsid w:val="00E20A05"/>
    <w:rsid w:val="00E2279E"/>
    <w:rsid w:val="00E250F1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2B2A"/>
    <w:rsid w:val="00E97601"/>
    <w:rsid w:val="00EA4ACC"/>
    <w:rsid w:val="00EA4C21"/>
    <w:rsid w:val="00EA5ACC"/>
    <w:rsid w:val="00EB0320"/>
    <w:rsid w:val="00EB0AA2"/>
    <w:rsid w:val="00EB100E"/>
    <w:rsid w:val="00EB2F5E"/>
    <w:rsid w:val="00EB7E28"/>
    <w:rsid w:val="00EB7F48"/>
    <w:rsid w:val="00EC2F2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41A45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0241"/>
    <w:rsid w:val="00F82845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6A6"/>
    <w:rsid w:val="00FB4E1E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753"/>
    <w:rsid w:val="00FD095A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E104DD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542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920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08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806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92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555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768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438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7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613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45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0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705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57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5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2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gif"/><Relationship Id="rId26" Type="http://schemas.openxmlformats.org/officeDocument/2006/relationships/image" Target="media/image16.tmp"/><Relationship Id="rId39" Type="http://schemas.openxmlformats.org/officeDocument/2006/relationships/hyperlink" Target="http://organizedbuilders.com.au/sites/default/files/Databuild-Bill-of-Quantities.pdf" TargetMode="External"/><Relationship Id="rId21" Type="http://schemas.openxmlformats.org/officeDocument/2006/relationships/image" Target="media/image11.gif"/><Relationship Id="rId34" Type="http://schemas.openxmlformats.org/officeDocument/2006/relationships/image" Target="media/image23.png"/><Relationship Id="rId42" Type="http://schemas.openxmlformats.org/officeDocument/2006/relationships/header" Target="header1.xml"/><Relationship Id="rId47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9" Type="http://schemas.openxmlformats.org/officeDocument/2006/relationships/hyperlink" Target="http://www.dtwd.wa.gov.au/sites/default/files/teachingproducts/BC1934_CCBY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4.tmp"/><Relationship Id="rId32" Type="http://schemas.openxmlformats.org/officeDocument/2006/relationships/image" Target="media/image21.png"/><Relationship Id="rId37" Type="http://schemas.openxmlformats.org/officeDocument/2006/relationships/hyperlink" Target="http://organizedbuilders.com.au/sites/default/files/BOQ-Summary.pdf" TargetMode="External"/><Relationship Id="rId40" Type="http://schemas.openxmlformats.org/officeDocument/2006/relationships/image" Target="media/image27.png"/><Relationship Id="rId45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5.gif"/><Relationship Id="rId23" Type="http://schemas.openxmlformats.org/officeDocument/2006/relationships/image" Target="media/image13.gif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10" Type="http://schemas.openxmlformats.org/officeDocument/2006/relationships/customXml" Target="ink/ink2.xml"/><Relationship Id="rId19" Type="http://schemas.openxmlformats.org/officeDocument/2006/relationships/image" Target="media/image9.gif"/><Relationship Id="rId31" Type="http://schemas.openxmlformats.org/officeDocument/2006/relationships/image" Target="media/image20.png"/><Relationship Id="rId44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image" Target="media/image4.gif"/><Relationship Id="rId22" Type="http://schemas.openxmlformats.org/officeDocument/2006/relationships/image" Target="media/image12.gif"/><Relationship Id="rId27" Type="http://schemas.openxmlformats.org/officeDocument/2006/relationships/image" Target="media/image17.tmp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header" Target="header2.xml"/><Relationship Id="rId48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2.png"/><Relationship Id="rId17" Type="http://schemas.openxmlformats.org/officeDocument/2006/relationships/image" Target="media/image7.gif"/><Relationship Id="rId25" Type="http://schemas.openxmlformats.org/officeDocument/2006/relationships/image" Target="media/image15.tmp"/><Relationship Id="rId33" Type="http://schemas.openxmlformats.org/officeDocument/2006/relationships/image" Target="media/image22.png"/><Relationship Id="rId38" Type="http://schemas.openxmlformats.org/officeDocument/2006/relationships/image" Target="media/image26.png"/><Relationship Id="rId46" Type="http://schemas.openxmlformats.org/officeDocument/2006/relationships/fontTable" Target="fontTable.xml"/><Relationship Id="rId20" Type="http://schemas.openxmlformats.org/officeDocument/2006/relationships/image" Target="media/image10.gif"/><Relationship Id="rId41" Type="http://schemas.openxmlformats.org/officeDocument/2006/relationships/hyperlink" Target="https://www.archsd.gov.hk/media/89170/sor2013_vol1_builders_works_2013_11_04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44F51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06F3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08-21T03:46:17.9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654 675 21599 0 0,'-31'21'-3'0'0,"14"-10"34"0"0,1 0-1 0 0,-2-1 0 0 0,0-1-30 0 0,11-5 16 0 0,1 1 1 0 0,-1-1-1 0 0,1 1 0 0 0,-1 0 0 0 0,0 1-16 0 0,-4 4 23 0 0,-61 48 89 0 0,36-32-53 0 0,12-9 63 0 0,0 1 0 0 0,1 1-1 0 0,-11 12-121 0 0,33-31 13 0 0,0 1-1 0 0,-1-1 0 0 0,1 0 0 0 0,0 0 1 0 0,-1 1-1 0 0,1-1 0 0 0,-1 0 1 0 0,1 0-1 0 0,-1-1-12 0 0,-2 0-7 0 0,12-1 7 0 0,-8 1-2 0 0,1 0-1 0 0,-1 0 0 0 0,0 1 1 0 0,0-1-1 0 0,0 0 1 0 0,1 0-1 0 0,-1 1 0 0 0,0-1 1 0 0,1 0-1 0 0,-1 1 0 0 0,1-1 1 0 0,-1 0-1 0 0,1 1 1 0 0,-1-1-1 0 0,1 0 0 0 0,-1 1 1 0 0,1-1-1 0 0,0 1 0 0 0,-1-1 1 0 0,1 1-1 0 0,0 0 1 0 0,0-1 2 0 0,20-10-87 0 0,14-1 0 0 0,-28 10 53 0 0,0 0 1 0 0,0 0 0 0 0,0-1 0 0 0,-1 0 0 0 0,1 0 0 0 0,-1-1-1 0 0,5-3 34 0 0,23-10-225 0 0,-17 9-70 0 0,12-7 295 0 0,-4 2-96 0 0,-12 6-8 0 0,-1 0 0 0 0,4-2 104 0 0,-15 8 4 0 0,0 0-1 0 0,0 1 1 0 0,0-1 0 0 0,0 0-1 0 0,0 1 1 0 0,0-1-1 0 0,0 1 1 0 0,0 0-1 0 0,0-1 1 0 0,0 1-1 0 0,0 0 1 0 0,0-1-1 0 0,0 1 1 0 0,1 0 0 0 0,-1 0-1 0 0,0 0 1 0 0,0 0-1 0 0,0 0 1 0 0,0 1-1 0 0,0-1 1 0 0,0 0-1 0 0,1 0 1 0 0,-1 1-1 0 0,0-1-3 0 0,3 1 43 0 0,-4-1-32 0 0,0 1 0 0 0,0-1 0 0 0,0 0 0 0 0,0 1 0 0 0,1-1 0 0 0,-1 0 0 0 0,0 1 0 0 0,0-1 0 0 0,0 1 0 0 0,0-1 0 0 0,0 0 0 0 0,0 1 0 0 0,0-1 0 0 0,0 0 0 0 0,0 1 0 0 0,0-1 0 0 0,0 1 0 0 0,0-1 0 0 0,0 0 0 0 0,-1 1 0 0 0,1-1 0 0 0,0 1 0 0 0,0-1 0 0 0,0 0 0 0 0,0 1 0 0 0,-1-1 0 0 0,1 0 0 0 0,0 1 0 0 0,0-1 0 0 0,-1 0 0 0 0,1 0 0 0 0,0 1 0 0 0,0-1 0 0 0,-1 0-11 0 0,-14 11 253 0 0,6-5-168 0 0,0 0-85 0 0,1 1 0 0 0,-4 5 0 0 0,6-6 0 0 0,1-1 0 0 0,-1 0 0 0 0,0 0 0 0 0,0-1 0 0 0,0 1 0 0 0,-2-1 0 0 0,-1 2 8 0 0,0 0 0 0 0,0 0 0 0 0,1 1 0 0 0,0 0-1 0 0,-7 8-7 0 0,6-7 25 0 0,0 1-1 0 0,0-1 0 0 0,0-1 0 0 0,-7 4-24 0 0,0 0 33 0 0,1 1-1 0 0,0 0 1 0 0,1 0-1 0 0,0 2 1 0 0,1 0-33 0 0,-32 30 93 0 0,35-37-54 0 0,1 0-1 0 0,-7 4-38 0 0,9-7 9 0 0,0 1-1 0 0,0-1 1 0 0,1 2-1 0 0,-1-1 1 0 0,1 1-1 0 0,0 0-8 0 0,-10 12 160 0 0,-18 14-160 0 0,27-30 0 0 0,7-2-2 0 0,0 1-1 0 0,0-1 0 0 0,-1 0 0 0 0,1 0 1 0 0,0 1-1 0 0,0-1 0 0 0,0 0 1 0 0,-1 1-1 0 0,1-1 0 0 0,0 0 0 0 0,0 0 1 0 0,0 1-1 0 0,0-1 0 0 0,0 0 0 0 0,0 1 1 0 0,0-1-1 0 0,-1 0 0 0 0,1 1 1 0 0,0-1-1 0 0,0 0 0 0 0,0 1 0 0 0,0-1 1 0 0,0 0-1 0 0,1 1 0 0 0,-1-1 1 0 0,0 0-1 0 0,0 1 0 0 0,0-1 0 0 0,0 0 3 0 0,1 0-10 0 0,0 0 0 0 0,0-1 0 0 0,0 1 0 0 0,0-1 0 0 0,0 1 0 0 0,0-1 0 0 0,0 1 0 0 0,0-1 0 0 0,-1 1-1 0 0,1-1 1 0 0,0 0 0 0 0,0 0 10 0 0,10-7-72 0 0,1 0 0 0 0,0 1 0 0 0,0 0 0 0 0,0 1 0 0 0,0 1 0 0 0,4-1 72 0 0,-5 1-27 0 0,0 0 0 0 0,0-1 0 0 0,-1 0 0 0 0,0-1 0 0 0,0 0 0 0 0,-1 0 0 0 0,0-1 0 0 0,4-5 27 0 0,-1 6-12 0 0,0 0 0 0 0,-1-1 0 0 0,7-5 12 0 0,-9 5-12 0 0,0 1 0 0 0,1 0 0 0 0,0 1 0 0 0,1 0 0 0 0,4-2 12 0 0,4-7-58 0 0,-14 10 51 0 0,1 0-1 0 0,0 1 0 0 0,0-1 0 0 0,0 1 0 0 0,0 1 1 0 0,1-1-1 0 0,-1 1 0 0 0,1 0 0 0 0,0 0 0 0 0,4 0 8 0 0,-8 2 0 0 0,-1 0 0 0 0,1 0 0 0 0,0 0 0 0 0,-1-1 0 0 0,0 1 0 0 0,1-1 0 0 0,-1 0 0 0 0,0 1 0 0 0,1-1 0 0 0,-1 0 0 0 0,1-2 0 0 0,-1 2 0 0 0,-1 1 0 0 0,1-1 0 0 0,-1 0 0 0 0,1 1 0 0 0,0-1 0 0 0,-1 1 0 0 0,1 0 0 0 0,0 0 0 0 0,0 0 0 0 0,0 0 0 0 0,0 0 0 0 0,0 0 0 0 0,0 0 0 0 0,0 1 0 0 0,0-1 0 0 0,1 1 0 0 0,-1-1 0 0 0,0 1 0 0 0,0 0 0 0 0,0 0 0 0 0,4 0 28 0 0,-1 1 188 0 0,-15 1-4 0 0,8 15-212 0 0,2-16 0 0 0,0 1 0 0 0,-1-1 0 0 0,1 0 0 0 0,0 0 0 0 0,-1 0 0 0 0,1 0 0 0 0,-1 0 0 0 0,0 0 0 0 0,1 0 0 0 0,-1 0 0 0 0,0 0 0 0 0,1 0 0 0 0,-1 0 0 0 0,0 0 0 0 0,0-1 0 0 0,-1 2 0 0 0,-8 5 0 0 0,0 2 0 0 0,0 0 0 0 0,-7 9 0 0 0,10-10 0 0 0,0 0 0 0 0,-1-1 0 0 0,0 0 0 0 0,0-1 0 0 0,0 0 0 0 0,-6 4 0 0 0,1-2 20 0 0,0 0-1 0 0,1 1 0 0 0,0 1 0 0 0,-9 9-19 0 0,8-7-5 0 0,1-2 11 0 0,0-1 0 0 0,-1 0 0 0 0,-1-1 0 0 0,1-1-6 0 0,-9 6 40 0 0,5 2-39 0 0,-1-1 0 0 0,0-1-1 0 0,-7 4 0 0 0,7-6 16 0 0,1 1-1 0 0,1 1 1 0 0,0 0-1 0 0,-3 5-15 0 0,-7 6 0 0 0,9-5 34 0 0,0 0-1 0 0,-6 3-33 0 0,-5 5-3 0 0,20-25 3 0 0,7 7 0 0 0,1-9 0 0 0,1-1 0 0 0,0 0 0 0 0,0 0 0 0 0,-1 0 0 0 0,1 0 0 0 0,0 0 0 0 0,0 0 0 0 0,0 1 0 0 0,0-1 0 0 0,0 0 0 0 0,0 0 0 0 0,0 1 0 0 0,0-1 0 0 0,0 1 0 0 0,1-1 0 0 0,-1 1 0 0 0,0-1 0 0 0,0 1 0 0 0,1 0 0 0 0,-1 0 0 0 0,-1-1 0 0 0,0 1 0 0 0,1 0 0 0 0,-1-1 0 0 0,1 1 0 0 0,-1 0 0 0 0,0-1 0 0 0,1 1 0 0 0,-1 0 0 0 0,0-1 0 0 0,1 1 0 0 0,-1 0 0 0 0,0-1 0 0 0,1 1 0 0 0,-1-1 0 0 0,0 1 0 0 0,6-8 0 0 0,20-10 0 0 0,-13 10 0 0 0,-1-1 0 0 0,1-1 0 0 0,4-5 0 0 0,70-38 10 0 0,-39 22-127 0 0,3 3 0 0 0,12-5 117 0 0,-47 26-52 0 0,0-1 0 0 0,11-9 52 0 0,85-61-208 0 0,19-2 0 0 0,1 2 208 0 0,-78 47-79 0 0,31-11 79 0 0,-44 22-1 0 0,28-12 1 0 0,-7-5 0 0 0,-53 33 0 0 0,0 0 0 0 0,10-3 0 0 0,3-1 0 0 0,58-31 0 0 0,-43 20 0 0 0,17-4 0 0 0,-41 16 1 0 0,0 1-1 0 0,0-2 1 0 0,-1 1 0 0 0,0-2-1 0 0,4-3 0 0 0,0 0-45 0 0,0 1-1 0 0,14-7 46 0 0,12-8 0 0 0,46-14-69 0 0,5-1 74 0 0,-53 22-5 0 0,-22 11 0 0 0,1-1 0 0 0,-1 0 0 0 0,7-7 0 0 0,-11 7 22 0 0,0 1-1 0 0,0 1 0 0 0,12-4-21 0 0,-18 5 0 0 0,0 0 0 0 0,8-4 0 0 0,-9 6 0 0 0,0-1 0 0 0,0 1 0 0 0,-1-1 0 0 0,0 0 0 0 0,4-4 0 0 0,-7 7 0 0 0,0 0 1 0 0,0 0-1 0 0,0-1 0 0 0,0 1 0 0 0,0-1 0 0 0,0 1 0 0 0,0-1 0 0 0,-1 0 1 0 0,1 0-1 0 0,0-2-27 0 0,1 1 0 0 0,0 0 1 0 0,0 1-1 0 0,2-2 27 0 0,-5 4-12 0 0,1 0 0 0 0,-1 0 0 0 0,1 0-1 0 0,-1 0 1 0 0,1 1 0 0 0,0-1 0 0 0,-1 0 0 0 0,1 1-1 0 0,0 0 1 0 0,0-1 0 0 0,-1 1 0 0 0,1 0 0 0 0,0 0 0 0 0,0 0-1 0 0,1 0 13 0 0,-3 0 16 0 0,1 0 0 0 0,-1-1 0 0 0,1 1 0 0 0,-1 0 0 0 0,1 0 0 0 0,-1-1 0 0 0,1 1 0 0 0,-1 0 0 0 0,1-1 0 0 0,-1 1 0 0 0,1 0 0 0 0,-1-1 0 0 0,1 1 0 0 0,-1-1 0 0 0,0 1 0 0 0,1-1 0 0 0,-1 1 0 0 0,0-1 0 0 0,1 1 0 0 0,-1-1 0 0 0,0 1 0 0 0,0-1 0 0 0,1 1 0 0 0,-1-1 0 0 0,0 1 0 0 0,0-1 0 0 0,0 1 0 0 0,0-1 0 0 0,0 0-16 0 0,0 1 11 0 0,0-1-1 0 0,1 1 1 0 0,-1-1 0 0 0,0 1-1 0 0,0 0 1 0 0,0-1 0 0 0,0 1 0 0 0,0 0-1 0 0,0-1 1 0 0,0 1 0 0 0,0 0 0 0 0,-1-1-1 0 0,1 1 1 0 0,0 0 0 0 0,0-1-1 0 0,0 1 1 0 0,0 0 0 0 0,0-1 0 0 0,-1 1-1 0 0,1 0 1 0 0,0-1 0 0 0,0 1 0 0 0,0 0-1 0 0,-1-1 1 0 0,1 1 0 0 0,0 0-1 0 0,0 0 1 0 0,-1 0 0 0 0,1-1 0 0 0,0 1-1 0 0,-1 0 1 0 0,1 0 0 0 0,0 0 0 0 0,-1-1-1 0 0,1 1 1 0 0,0 0 0 0 0,-1 0-1 0 0,1 0 1 0 0,0 0 0 0 0,-1 0 0 0 0,1 0-1 0 0,-1 0 1 0 0,1 0 0 0 0,0 0 0 0 0,-1 0-1 0 0,1 0 1 0 0,0 0 0 0 0,-1 0-1 0 0,1 0 1 0 0,0 0 0 0 0,-1 1 0 0 0,1-1-1 0 0,0 0-10 0 0,-4 1 14 0 0,0 1 0 0 0,0-1 0 0 0,1 1 0 0 0,-1 0 0 0 0,1 0 0 0 0,-2 1-14 0 0,-17 9 12 0 0,-29 8-12 0 0,1 3-114 0 0,19-8 60 0 0,-28 7 54 0 0,7 6 0 0 0,15-13 0 0 0,15-8 0 0 0,3 2 0 0 0,-1 0 0 0 0,0 3 0 0 0,19-12 0 0 0,-49 32 0 0 0,39-24 0 0 0,-60 41 0 0 0,20-21 0 0 0,23-14 0 0 0,-54 35 0 0 0,3-6-72 0 0,-54 43-8 0 0,46-31 80 0 0,-14 16 0 0 0,69-49 70 0 0,8-5 14 0 0,-9 7-84 0 0,26-17 18 0 0,-1 0 1 0 0,1 0-1 0 0,1 0 1 0 0,-1 1-1 0 0,1 0 0 0 0,0 0-18 0 0,-3 6 51 0 0,-2-1 0 0 0,0-1 0 0 0,-6 5-51 0 0,-10 11 111 0 0,26-26-111 0 0,-1 0 0 0 0,1 0 0 0 0,0 0 0 0 0,0 0 0 0 0,0 0 0 0 0,0 0 0 0 0,1 0 0 0 0,-1 1 0 0 0,-3 7 0 0 0,3-9 6 0 0,1 0-1 0 0,-1 1 0 0 0,0-1 1 0 0,0 0-1 0 0,0 0 1 0 0,0 0-1 0 0,0 0 0 0 0,-2 1-5 0 0,3-2 2 0 0,-1 1 0 0 0,0-1-1 0 0,0 1 1 0 0,1 0-1 0 0,-1-1 1 0 0,0 1 0 0 0,0 0-1 0 0,1-1 1 0 0,-1 1-1 0 0,1 0 1 0 0,-1 0 0 0 0,1 0-1 0 0,-1-1 1 0 0,1 1-1 0 0,0 0 1 0 0,-1 0 0 0 0,1 0-1 0 0,0 0 1 0 0,0 0 0 0 0,-1 0-1 0 0,1 0 1 0 0,0 0-1 0 0,0 1-1 0 0,-7 8 80 0 0,7-9-75 0 0,0 1-1 0 0,-1-1 1 0 0,1 0 0 0 0,0 0-1 0 0,0 1 1 0 0,0-1-1 0 0,0 0 1 0 0,0 0-1 0 0,0 1 1 0 0,0-1 0 0 0,0 0-1 0 0,1 0 1 0 0,-1 1-1 0 0,1-1-4 0 0,6 1 64 0 0,-5 4 0 0 0,1-5-39 0 0,-1-1 0 0 0,0 1 0 0 0,0-1 0 0 0,1 1 0 0 0,-1-1 0 0 0,0 0-1 0 0,1 0 1 0 0,-1 0 0 0 0,0 0 0 0 0,1 0 0 0 0,-1 0 0 0 0,1-1-25 0 0,5 0 13 0 0,3 0 33 0 0,-1-1 0 0 0,0-1-1 0 0,1 1 1 0 0,-1-2-1 0 0,4-1-45 0 0,15-8 218 0 0,3-3-218 0 0,-8 4 74 0 0,26-10 62 0 0,-13 1 43 0 0,6-5-179 0 0,-22 13 21 0 0,40-26-21 0 0,-2 8 72 0 0,3-7-72 0 0,16-7 4 0 0,-36 20-72 0 0,6-1 68 0 0,4-5-16 0 0,19-14-216 0 0,-56 36 191 0 0,7-6-22 0 0,-19 13 47 0 0,0-1 1 0 0,0 1-1 0 0,0 0 0 0 0,0 0 0 0 0,0 0 0 0 0,1 0 0 0 0,-1 0 0 0 0,1 1 16 0 0,0-1-33 0 0,0 0-1 0 0,-1 0 1 0 0,1 0-1 0 0,-1 0 1 0 0,0 0-1 0 0,3-2 34 0 0,1 0-208 0 0,-17 7 40 0 0,8-2 159 0 0,-1 0-1 0 0,0 0 0 0 0,0 0 0 0 0,1 0 1 0 0,-1 0-1 0 0,0 1 0 0 0,1-1 0 0 0,0 1 0 0 0,-1 0 1 0 0,1 0-1 0 0,0 0 0 0 0,0 0 0 0 0,0 0 1 0 0,-2 2 9 0 0,2-2-10 0 0,-1 1 0 0 0,0 0 1 0 0,0 0-1 0 0,0-1 0 0 0,0 0 0 0 0,0 1 1 0 0,-1-1-1 0 0,1 0 0 0 0,-2 0 10 0 0,-4 2-26 0 0,0 0-1 0 0,1 0 0 0 0,-6 5 27 0 0,-18 17-80 0 0,-1-3 23 0 0,-35 25 34 0 0,27-17 23 0 0,10-9 0 0 0,-5 8 0 0 0,-26 19 1 0 0,35-28 99 0 0,1 1-1 0 0,-13 14-99 0 0,35-32 13 0 0,-1 1 0 0 0,0-2 0 0 0,0 1 1 0 0,-3 1-14 0 0,-11 8 35 0 0,-10 12 101 0 0,0 3-136 0 0,-18 15 144 0 0,28-27-25 0 0,0 2 0 0 0,-3 4-119 0 0,-5 6 170 0 0,25-21-98 0 0,-7-5 200 0 0,17-5 16 0 0,-1-1-288 0 0,0 0 0 0 0,1 0 0 0 0,-1 1 0 0 0,0 0 0 0 0,1 0 0 0 0,2 0 0 0 0,28-11 0 0 0,-8 0-15 0 0,-15 8 64 0 0,-1-1 1 0 0,1 0-1 0 0,-2-1 1 0 0,1-1-1 0 0,8-7-49 0 0,-7 5 3 0 0,0 0 0 0 0,1 1 0 0 0,0 1 0 0 0,7-3-3 0 0,0 1-76 0 0,8-7-114 0 0,-2-2-1 0 0,9-7 191 0 0,-23 16-67 0 0,195-112-1213 0 0,-161 101 920 0 0,-7-5 40 0 0,-38 25 274 0 0,0 0 0 0 0,0 0 0 0 0,-1 1 0 0 0,5-1 46 0 0,8-3-120 0 0,86-40-576 0 0,-82 39 624 0 0,-20 6 76 0 0,1 0-1 0 0,-1-1 0 0 0,1 1 1 0 0,-1 0-1 0 0,0 0 1 0 0,1 0-1 0 0,-1 0 0 0 0,0 1 1 0 0,1-1-1 0 0,-1 0 0 0 0,1 0 1 0 0,-1 0-1 0 0,0 0 0 0 0,1 0 1 0 0,-1 0-1 0 0,0 0 1 0 0,1 1-1 0 0,-1-1 0 0 0,1 0-3 0 0,-1 1 6 0 0,0-1 0 0 0,0 0 1 0 0,0 1-1 0 0,0-1 0 0 0,0 0 0 0 0,0 1 0 0 0,0-1 0 0 0,0 0 0 0 0,0 1 0 0 0,0-1 0 0 0,0 0 0 0 0,0 1 0 0 0,0-1 0 0 0,0 0 1 0 0,0 1-1 0 0,0-1 0 0 0,0 0 0 0 0,0 1 0 0 0,0-1 0 0 0,-1 0 0 0 0,1 1 0 0 0,0-1 0 0 0,0 0 0 0 0,0 0 0 0 0,-1 1-6 0 0,-5 3 45 0 0,1 0 0 0 0,-1 1-1 0 0,1-1 1 0 0,0 1 0 0 0,0 0 0 0 0,-2 4-45 0 0,3-4 37 0 0,-1 0 0 0 0,1 0 1 0 0,-1 0-1 0 0,0-1 1 0 0,0 0-1 0 0,-1 0 1 0 0,1 0-1 0 0,-2 0-37 0 0,-77 74 482 0 0,-5 11-482 0 0,49-47 110 0 0,7-4-14 0 0,19-25-34 0 0,-1-1 0 0 0,-4 2-62 0 0,7-5 17 0 0,0 0 0 0 0,1 1 0 0 0,0 0 0 0 0,-3 5-17 0 0,6-6 23 0 0,0-1 0 0 0,-1 0 0 0 0,1-1 0 0 0,-1 0 0 0 0,-1 0-1 0 0,1-1 1 0 0,-10 5-23 0 0,15-8 3 0 0,-1 0 0 0 0,1 0-1 0 0,0 1 1 0 0,0 0 0 0 0,0-1 0 0 0,0 1-1 0 0,-1 3-2 0 0,-1 0 53 0 0,5 3-53 0 0,-10-11 41 0 0,22 0-15 0 0,-1 0-29 0 0,-9 0 3 0 0,0 1 0 0 0,0-1 0 0 0,0 1 0 0 0,0-1 0 0 0,0 1 0 0 0,0-1 0 0 0,0 0 0 0 0,0 1 0 0 0,0-1 0 0 0,0 0 0 0 0,0 0 0 0 0,0 0 0 0 0,7-6 0 0 0,-5 5 0 0 0,1 1 0 0 0,-1-1 0 0 0,1 1 0 0 0,-1 0 0 0 0,1 0 0 0 0,13-5 0 0 0,54-33-152 0 0,40-21 80 0 0,-49 22 72 0 0,-47 31 0 0 0,16-6 0 0 0,1 0 0 0 0,-13 3 0 0 0,0-1 0 0 0,1-1 0 0 0,4-3 0 0 0,66-36 0 0 0,1 1-64 0 0,9-1 64 0 0,11-9-64 0 0,-11 9 64 0 0,10-9 0 0 0,2-9 0 0 0,-2 7 0 0 0,-9 4 0 0 0,-35 25 0 0 0,-22 13 0 0 0,17-15 0 0 0,-21 12 0 0 0,31-11 0 0 0,-32 16 0 0 0,52-32 0 0 0,81-49 0 0 0,-148 85 0 0 0,11-4 0 0 0,-15 8 0 0 0,60-31 0 0 0,-50 23 0 0 0,12-11 0 0 0,-19 13 0 0 0,1 0 0 0 0,17-7 0 0 0,-32 19 26 0 0,-1 0 0 0 0,0 0 0 0 0,0-1-1 0 0,0 0 1 0 0,-1 0 0 0 0,0-1 0 0 0,0 0 0 0 0,0 0-1 0 0,5-7-25 0 0,-10 6 80 0 0,7 4 301 0 0,-13 3 71 0 0,-12 2 235 0 0,-104 30-279 0 0,88-19-348 0 0,0 1 0 0 0,-1 2-60 0 0,0 0-8 0 0,-119 62 8 0 0,71-39 0 0 0,-19 4 0 0 0,-1 5 0 0 0,-9 4 0 0 0,27-8-60 0 0,55-29 40 0 0,-83 46 20 0 0,1-1-80 0 0,-11 1 80 0 0,10-2-80 0 0,11-8 0 0 0,-11 9 0 0 0,11-8 0 0 0,68-34 0 0 0,-16 14 80 0 0,-85 67-112 0 0,116-86 96 0 0,-16 12-10 0 0,4-4-8 0 0,2 1 0 0 0,0 1 0 0 0,-10 14 34 0 0,-42 44 64 0 0,78-79-64 0 0,-1 0 0 0 0,1 0 0 0 0,0 0 0 0 0,0 0 0 0 0,0 0 0 0 0,0 0 0 0 0,0 0 0 0 0,0 2 0 0 0,-1 16-64 0 0,-4-13 64 0 0,3-4 0 0 0,3-3 0 0 0,1 0-1 0 0,0 1-1 0 0,-1-1 1 0 0,1 1 0 0 0,0-1 0 0 0,-1 1 0 0 0,1-1 0 0 0,-1 1 0 0 0,1 0 0 0 0,-1-1-1 0 0,1 1 1 0 0,-1 0 0 0 0,1-1 0 0 0,-1 1 0 0 0,1 0 0 0 0,-1-1 0 0 0,0 1 0 0 0,0 0 0 0 0,1 0-1 0 0,-1 0 1 0 0,0-1 0 0 0,0 1 0 0 0,0 0 0 0 0,0 0 0 0 0,0 0 0 0 0,0-1 0 0 0,0 1-1 0 0,0 0 1 0 0,0 0 1 0 0,20 0 88 0 0,1 6 8 0 0,-17-6-85 0 0,1-1 0 0 0,-1 0 0 0 0,0 0 0 0 0,1 0 0 0 0,-1 0 0 0 0,1-1-1 0 0,-1 0 1 0 0,0 0 0 0 0,0 0 0 0 0,3-1-11 0 0,-2 0-1 0 0,-1 1-1 0 0,1 0 1 0 0,0 0-1 0 0,0 0 1 0 0,0 0 0 0 0,0 1-1 0 0,0 0 1 0 0,-1 0-1 0 0,3 0 2 0 0,17-3-36 0 0,0-1-1 0 0,0-1 0 0 0,8-4 37 0 0,68-24 15 0 0,7-3-16 0 0,-67 22 68 0 0,18-8-67 0 0,-5 1-3 0 0,-33 13 35 0 0,0-1 0 0 0,10-6-32 0 0,84-43 34 0 0,-50 27 76 0 0,2-5-110 0 0,-36 21 37 0 0,1 1 0 0 0,9-2-37 0 0,-4 2-90 0 0,17-10 90 0 0,-24 12-80 0 0,-8-1 23 0 0,2-1 36 0 0,-21 14 28 0 0,0-1 1 0 0,0 0-1 0 0,0 1 0 0 0,-1-1 0 0 0,1 1 1 0 0,0 0-1 0 0,0 0 0 0 0,0 0 0 0 0,0 0 1 0 0,0 0-1 0 0,0 0 0 0 0,0 0 0 0 0,0 0-7 0 0,-1 1 5 0 0,-1-1 0 0 0,1 0 0 0 0,-1 0 0 0 0,1 0 0 0 0,0 0 0 0 0,-1 0 0 0 0,1 0 0 0 0,0 0 0 0 0,-1-1-1 0 0,1 1 1 0 0,0 0 0 0 0,-1 0 0 0 0,1-1-5 0 0,0-7 64 0 0,-15 22-64 0 0,12-11 0 0 0,-1 1 0 0 0,0-1 0 0 0,-1 0 0 0 0,1 0 0 0 0,-1-1 0 0 0,1 1 0 0 0,-1-1 0 0 0,0 1 0 0 0,-1 0 0 0 0,-4 1 1 0 0,1 1-1 0 0,0 0 1 0 0,1 0 0 0 0,-1 1-1 0 0,1 0 1 0 0,0 0-1 0 0,0 1 1 0 0,1 0-1 0 0,-1 1 0 0 0,-1 2-19 0 0,-1-1 0 0 0,0 0 0 0 0,-1-1-1 0 0,-10 8 20 0 0,3-3-57 0 0,1 1-1 0 0,0 1 0 0 0,0 2 58 0 0,1-1-22 0 0,-1 0 0 0 0,-1-2-1 0 0,-1 1 23 0 0,16-13 0 0 0,0 0 0 0 0,1 0 0 0 0,-1 0 0 0 0,0 0 0 0 0,1 0 0 0 0,-1 0 0 0 0,1 0 0 0 0,-1 3 0 0 0,-7 10 0 0 0,-19 17-13 0 0,21-26 7 0 0,1 1-1 0 0,0 0 1 0 0,0 0 0 0 0,1 1-1 0 0,0-1 1 0 0,0 1 0 0 0,1 0-1 0 0,-2 4 7 0 0,-3 6 0 0 0,7-16 0 0 0,1-1 0 0 0,0 1 0 0 0,0 0 0 0 0,0 0 0 0 0,0 0 0 0 0,0 0 0 0 0,0-1 0 0 0,0 2 0 0 0,1-1 0 0 0,-1 0 0 0 0,1 0 0 0 0,-1 0 0 0 0,1 0 0 0 0,0 0 0 0 0,0 1 0 0 0,2 17 0 0 0,-1-19 0 0 0,-1 0 0 0 0,1 0 0 0 0,-1 0 0 0 0,1 0 0 0 0,-1 0 0 0 0,1-1 0 0 0,0 1 0 0 0,0 0 0 0 0,-1 0 0 0 0,1 0 0 0 0,0-1 0 0 0,0 1 0 0 0,0 0 0 0 0,0-1 0 0 0,-1 0 0 0 0,1 1 0 0 0,0-1 0 0 0,-1 1 0 0 0,1-1 0 0 0,-1 1 0 0 0,1-1 0 0 0,-1 1 0 0 0,1 0 0 0 0,-1-1 0 0 0,1 1 0 0 0,-1-1 0 0 0,0 1 0 0 0,1 0 0 0 0,-1-1 0 0 0,0 1 0 0 0,0 0 0 0 0,1 0 0 0 0,-1-1 0 0 0,0 1 0 0 0,0 0 0 0 0,0 0 0 0 0,0-1 0 0 0,0 1 0 0 0,0 0 0 0 0,0 0 0 0 0,0-1 0 0 0,0 2 0 0 0,34-2 0 0 0,-27 1 0 0 0,-1-1 0 0 0,1 0 0 0 0,-1 0 0 0 0,0 0 0 0 0,1-1 0 0 0,-1 0 0 0 0,0 0 0 0 0,0-1 0 0 0,4-1 0 0 0,37-11 0 0 0,0 2 0 0 0,8 1 0 0 0,-25 4 53 0 0,0-1 0 0 0,-1-1 0 0 0,0-1-1 0 0,0-2 1 0 0,8-6-53 0 0,-13 8 23 0 0,1 0-1 0 0,7-1-22 0 0,-11 4-84 0 0,0 0-1 0 0,-1-2 1 0 0,17-9 84 0 0,-29 14-39 0 0,1 0 0 0 0,-1 1 0 0 0,6-2 39 0 0,6-2-59 0 0,41-20-117 0 0,-30 18 92 0 0,-12 5 32 0 0,22-13-76 0 0,10 1-54 0 0,-23 8 108 0 0,14-7 74 0 0,-36 14-1 0 0,0 0-1 0 0,1 0 1 0 0,-1 0-1 0 0,0 1 1 0 0,1 0-1 0 0,-1 0 1 0 0,1 0 1 0 0,11 1 98 0 0,-16 8-10 0 0,6-8 0 0 0,-8-1-81 0 0,0 1 0 0 0,0-1 0 0 0,0 1 0 0 0,-1-1 0 0 0,1 1 0 0 0,0-1 0 0 0,0 1-1 0 0,0-1 1 0 0,0 1 0 0 0,0-1 0 0 0,0 1 0 0 0,0-1 0 0 0,0 1 0 0 0,0-1 0 0 0,1 1 0 0 0,-1-1 0 0 0,0 1-1 0 0,0-1 1 0 0,0 1 0 0 0,1-1 0 0 0,-1 1 0 0 0,0-1 0 0 0,0 1 0 0 0,1-1 0 0 0,-1 0 0 0 0,0 1 0 0 0,1-1-1 0 0,-1 0 1 0 0,0 1 0 0 0,1-1 0 0 0,-1 0 0 0 0,1 1 0 0 0,-1-1 0 0 0,1 0-7 0 0,0 1 9 0 0,-1-1-1 0 0,1 0 1 0 0,-1 1 0 0 0,1-1 0 0 0,-1 1-1 0 0,0-1 1 0 0,1 0 0 0 0,-1 1 0 0 0,1-1 0 0 0,-1 1-1 0 0,0 0 1 0 0,1-1 0 0 0,-1 1 0 0 0,0-1-1 0 0,1 1 1 0 0,-1-1 0 0 0,0 1 0 0 0,0 0-1 0 0,0-1 1 0 0,0 1 0 0 0,0-1 0 0 0,1 1-1 0 0,-1 0 1 0 0,0-1 0 0 0,0 1 0 0 0,0 0-1 0 0,-1-1 1 0 0,1 1-9 0 0,-1 6 32 0 0,0 1 0 0 0,0-1 0 0 0,0 1 0 0 0,1 0 0 0 0,0-1-32 0 0,0 17 72 0 0,-7-13-72 0 0,7-7-22 0 0,-1 1-1 0 0,1-1 1 0 0,-1 0 0 0 0,1 1-1 0 0,0-1 1 0 0,0 0-1 0 0,1 0 1 0 0,0 1 0 0 0,-1-1-1 0 0,2 2 23 0 0,-1-4-185 0 0,0 0-1 0 0,0 0 1 0 0,0 0 0 0 0,0 0-1 0 0,1 0 1 0 0,-1 0-1 0 0,1 0 1 0 0,-1-1 0 0 0,1 1-1 0 0,0-1 1 0 0,0 1-1 0 0,0-1 1 0 0,0 1 185 0 0,4 3-4366 0 0,3-4-3121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08-21T03:46:18.2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25887 0 0,'0'0'576'0'0,"0"0"112"0"0,0 13 24 0 0,14-13 8 0 0,-1 14-576 0 0,0-14-144 0 0,-13 0 0 0 0,13 13 0 0 0,-13-13 216 0 0,0 13 8 0 0,0-13 8 0 0,0 0 0 0 0,0 0-520 0 0,0 0-112 0 0,0 0-16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4F41934-8945-4F8B-9919-BF6AE4CF1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3371</TotalTime>
  <Pages>28</Pages>
  <Words>2439</Words>
  <Characters>13904</Characters>
  <Application>Microsoft Office Word</Application>
  <DocSecurity>8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Steven Hong</cp:lastModifiedBy>
  <cp:revision>131</cp:revision>
  <cp:lastPrinted>2018-12-09T21:34:00Z</cp:lastPrinted>
  <dcterms:created xsi:type="dcterms:W3CDTF">2015-02-26T05:16:00Z</dcterms:created>
  <dcterms:modified xsi:type="dcterms:W3CDTF">2019-08-21T03:46:00Z</dcterms:modified>
  <cp:contentStatus>v1-1_10/12/2018</cp:contentStatus>
</cp:coreProperties>
</file>