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F251AB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F251AB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3D6ABC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7537043" w:edGrp="everyone"/>
            <w:r>
              <w:rPr>
                <w:rFonts w:ascii="Arial" w:hAnsi="Arial" w:cs="Arial"/>
                <w:sz w:val="22"/>
                <w:szCs w:val="22"/>
              </w:rPr>
              <w:t>Henry Erratt</w:t>
            </w:r>
            <w:permEnd w:id="147537043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583191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636024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6024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58319199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3D6ABC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45369776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545369776"/>
            <w:proofErr w:type="spellEnd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64469425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44694253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1354217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3-1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EA3095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19/03/2019</w:t>
                </w:r>
              </w:p>
            </w:tc>
          </w:sdtContent>
        </w:sdt>
      </w:tr>
      <w:permEnd w:id="1013542173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9053713" w:edGrp="everyone"/>
            <w:permEnd w:id="1339053713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09962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9962569" w:displacedByCustomXml="prev"/>
        <w:permStart w:id="770275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2754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1085479431" w:edGrp="everyone"/>
            <w:permEnd w:id="1085479431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73261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3261242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91398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461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13984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87289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461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72893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547829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461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478298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741282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461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412824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93232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461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32326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725721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C461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25721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D6AB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51864459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r w:rsidR="00F251AB">
              <w:rPr>
                <w:rFonts w:ascii="Arial" w:hAnsi="Arial" w:cs="Arial"/>
                <w:sz w:val="22"/>
                <w:szCs w:val="22"/>
              </w:rPr>
              <w:t xml:space="preserve"> relative to site or building.</w:t>
            </w:r>
            <w:permEnd w:id="951864459"/>
          </w:p>
        </w:tc>
        <w:permStart w:id="196243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243496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ED" w:rsidRPr="000F29ED" w:rsidRDefault="000F29ED" w:rsidP="000F29ED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455567910" w:edGrp="everyone"/>
            <w:r w:rsidRPr="000F29ED">
              <w:rPr>
                <w:rFonts w:ascii="Arial" w:hAnsi="Arial" w:cs="Arial"/>
                <w:bCs/>
                <w:sz w:val="22"/>
                <w:szCs w:val="22"/>
              </w:rPr>
              <w:t>A location plan is required so that you can correctly identify your building site.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A location plan is necessary for a big development so that the relative location of the site in a </w:t>
            </w:r>
            <w:proofErr w:type="gramStart"/>
            <w:r w:rsidRPr="000F29ED">
              <w:rPr>
                <w:rFonts w:ascii="Arial" w:hAnsi="Arial" w:cs="Arial"/>
                <w:bCs/>
                <w:sz w:val="22"/>
                <w:szCs w:val="22"/>
              </w:rPr>
              <w:t>particular street</w:t>
            </w:r>
            <w:proofErr w:type="gramEnd"/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 is clear. </w:t>
            </w:r>
          </w:p>
          <w:p w:rsidR="000F29ED" w:rsidRPr="000F29ED" w:rsidRDefault="000F29ED" w:rsidP="000F29ED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A location plan details the:</w:t>
            </w:r>
          </w:p>
          <w:p w:rsidR="000F29ED" w:rsidRPr="000F29ED" w:rsidRDefault="000F29ED" w:rsidP="000F29ED">
            <w:pPr>
              <w:numPr>
                <w:ilvl w:val="1"/>
                <w:numId w:val="37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Lot number/s</w:t>
            </w:r>
          </w:p>
          <w:p w:rsidR="000F29ED" w:rsidRPr="000F29ED" w:rsidRDefault="000F29ED" w:rsidP="000F29ED">
            <w:pPr>
              <w:numPr>
                <w:ilvl w:val="1"/>
                <w:numId w:val="37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Deposit plan numbers </w:t>
            </w:r>
          </w:p>
          <w:p w:rsidR="000F29ED" w:rsidRPr="000F29ED" w:rsidRDefault="000F29ED" w:rsidP="000F29ED">
            <w:pPr>
              <w:numPr>
                <w:ilvl w:val="1"/>
                <w:numId w:val="37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North point</w:t>
            </w:r>
          </w:p>
          <w:p w:rsidR="000F29ED" w:rsidRPr="000F29ED" w:rsidRDefault="000F29ED" w:rsidP="000F29ED">
            <w:pPr>
              <w:numPr>
                <w:ilvl w:val="1"/>
                <w:numId w:val="37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Scale (usually 1:5000)</w:t>
            </w:r>
          </w:p>
          <w:permEnd w:id="1455567910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44614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61450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9ED" w:rsidRPr="000F29ED" w:rsidRDefault="000F29ED" w:rsidP="000F29ED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91480224" w:edGrp="everyone"/>
            <w:r w:rsidRPr="000F29ED">
              <w:rPr>
                <w:rFonts w:ascii="Arial" w:hAnsi="Arial" w:cs="Arial"/>
                <w:bCs/>
                <w:sz w:val="22"/>
                <w:szCs w:val="22"/>
              </w:rPr>
              <w:t>A Site or Block Plan is usually drawn at 1:500 and gives the following information:</w:t>
            </w:r>
          </w:p>
          <w:p w:rsidR="000F29ED" w:rsidRPr="000F29ED" w:rsidRDefault="000F29ED" w:rsidP="000F29ED">
            <w:pPr>
              <w:numPr>
                <w:ilvl w:val="1"/>
                <w:numId w:val="3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A </w:t>
            </w:r>
            <w:proofErr w:type="gramStart"/>
            <w:r w:rsidRPr="000F29ED">
              <w:rPr>
                <w:rFonts w:ascii="Arial" w:hAnsi="Arial" w:cs="Arial"/>
                <w:bCs/>
                <w:sz w:val="22"/>
                <w:szCs w:val="22"/>
              </w:rPr>
              <w:t>datum  -</w:t>
            </w:r>
            <w:proofErr w:type="gramEnd"/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 reference height to other site levels</w:t>
            </w:r>
          </w:p>
          <w:p w:rsidR="000F29ED" w:rsidRDefault="000F29ED" w:rsidP="000F29ED">
            <w:pPr>
              <w:numPr>
                <w:ilvl w:val="1"/>
                <w:numId w:val="3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Building location and orientation to north point</w:t>
            </w:r>
          </w:p>
          <w:p w:rsidR="000F29ED" w:rsidRDefault="000F29ED" w:rsidP="000F29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F29ED" w:rsidRPr="000F29ED" w:rsidRDefault="000F29ED" w:rsidP="000F29ED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/>
                <w:bCs/>
                <w:sz w:val="22"/>
                <w:szCs w:val="22"/>
              </w:rPr>
              <w:t>A Site or Block Plan</w:t>
            </w:r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 is usually </w:t>
            </w:r>
            <w:proofErr w:type="gramStart"/>
            <w:r w:rsidRPr="000F29ED">
              <w:rPr>
                <w:rFonts w:ascii="Arial" w:hAnsi="Arial" w:cs="Arial"/>
                <w:bCs/>
                <w:sz w:val="22"/>
                <w:szCs w:val="22"/>
              </w:rPr>
              <w:t>gives</w:t>
            </w:r>
            <w:proofErr w:type="gramEnd"/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 the following information: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Outline of site boundaries showing location of proposed building and existing dwellings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Street frontage names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Major geological and topographical features (trees and vegetation)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 xml:space="preserve">Datum points, contours and slopes 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Driveways, stormwater drainage, easements and right of carriage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Soil and surface water drains, pipe sizes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Service runs from the house to mains - utility services location (sewer, water, gas, electricity)</w:t>
            </w:r>
          </w:p>
          <w:p w:rsidR="000F29ED" w:rsidRPr="000F29ED" w:rsidRDefault="000F29ED" w:rsidP="000F29ED">
            <w:pPr>
              <w:numPr>
                <w:ilvl w:val="1"/>
                <w:numId w:val="39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F29ED">
              <w:rPr>
                <w:rFonts w:ascii="Arial" w:hAnsi="Arial" w:cs="Arial"/>
                <w:bCs/>
                <w:sz w:val="22"/>
                <w:szCs w:val="22"/>
              </w:rPr>
              <w:t>Details of paving and retaining walls</w:t>
            </w:r>
          </w:p>
          <w:p w:rsidR="000F29ED" w:rsidRPr="000F29ED" w:rsidRDefault="000F29ED" w:rsidP="000F29E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ermEnd w:id="791480224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38991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8991463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permStart w:id="454303826" w:edGrp="everyone"/>
            <w:r w:rsidRPr="00DB41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Floor plans: </w:t>
            </w:r>
            <w:r w:rsidRPr="00DB4188">
              <w:rPr>
                <w:rFonts w:ascii="Arial" w:hAnsi="Arial" w:cs="Arial"/>
                <w:sz w:val="22"/>
                <w:szCs w:val="22"/>
              </w:rPr>
              <w:t>Shows detail of the proposed structure, such as rooms, positions of fixtures, floor coverings</w:t>
            </w:r>
            <w:r w:rsidR="0077686B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Floor level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Room names and sizes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Width of openings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Thickness of walls</w:t>
            </w:r>
          </w:p>
          <w:p w:rsidR="0077686B" w:rsidRP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Overall dimensions</w:t>
            </w:r>
          </w:p>
          <w:permEnd w:id="454303826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67960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796014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permStart w:id="1044122902" w:edGrp="everyone"/>
            <w:r w:rsidRPr="00DB41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Landscape plan: </w:t>
            </w:r>
            <w:r w:rsidRPr="00DB4188">
              <w:rPr>
                <w:rFonts w:ascii="Arial" w:hAnsi="Arial" w:cs="Arial"/>
                <w:sz w:val="22"/>
                <w:szCs w:val="22"/>
              </w:rPr>
              <w:t>Shows details of plants, paths, garden layouts and retaining walls</w:t>
            </w:r>
            <w:r w:rsidR="0077686B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Retaining walls and paths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Garden layouts</w:t>
            </w:r>
          </w:p>
          <w:p w:rsid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Tree locations</w:t>
            </w:r>
          </w:p>
          <w:p w:rsidR="0077686B" w:rsidRPr="0077686B" w:rsidRDefault="0077686B" w:rsidP="0077686B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Flora in the area</w:t>
            </w:r>
          </w:p>
          <w:permEnd w:id="1044122902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18038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8038707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8" w:rsidRP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permStart w:id="785076557" w:edGrp="everyone"/>
            <w:r w:rsidRPr="00DB41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Elevation views </w:t>
            </w:r>
          </w:p>
          <w:p w:rsidR="0077686B" w:rsidRP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r w:rsidRPr="00DB4188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Each side is what is called an elevation view. </w:t>
            </w:r>
            <w:r w:rsidR="0077686B">
              <w:rPr>
                <w:rFonts w:ascii="Arial" w:hAnsi="Arial" w:cs="Arial"/>
                <w:sz w:val="22"/>
                <w:szCs w:val="22"/>
              </w:rPr>
              <w:t>Elevations indicate finish to external walls and size of windows, doors and balconies.</w:t>
            </w:r>
          </w:p>
          <w:permEnd w:id="785076557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00042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004214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8" w:rsidRP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permStart w:id="1170040700" w:edGrp="everyone"/>
            <w:r w:rsidRPr="00DB4188">
              <w:rPr>
                <w:rFonts w:ascii="Arial" w:hAnsi="Arial" w:cs="Arial"/>
                <w:sz w:val="22"/>
                <w:szCs w:val="22"/>
              </w:rPr>
              <w:t xml:space="preserve">In most cases elevation and plan views cannot show </w:t>
            </w:r>
            <w:proofErr w:type="gramStart"/>
            <w:r w:rsidRPr="00DB4188">
              <w:rPr>
                <w:rFonts w:ascii="Arial" w:hAnsi="Arial" w:cs="Arial"/>
                <w:sz w:val="22"/>
                <w:szCs w:val="22"/>
              </w:rPr>
              <w:t>sufficient</w:t>
            </w:r>
            <w:proofErr w:type="gramEnd"/>
            <w:r w:rsidRPr="00DB4188">
              <w:rPr>
                <w:rFonts w:ascii="Arial" w:hAnsi="Arial" w:cs="Arial"/>
                <w:sz w:val="22"/>
                <w:szCs w:val="22"/>
              </w:rPr>
              <w:t xml:space="preserve"> information to enable a builder or tradesman to see how various structural parts are to be built or assembled. The section is a </w:t>
            </w:r>
            <w:r w:rsidRPr="00DB4188">
              <w:rPr>
                <w:rFonts w:ascii="Arial" w:hAnsi="Arial" w:cs="Arial"/>
                <w:b/>
                <w:bCs/>
                <w:sz w:val="22"/>
                <w:szCs w:val="22"/>
              </w:rPr>
              <w:t>view of the house after it has been cut vertically at some point</w:t>
            </w:r>
            <w:r w:rsidRPr="00DB4188">
              <w:rPr>
                <w:rFonts w:ascii="Arial" w:hAnsi="Arial" w:cs="Arial"/>
                <w:sz w:val="22"/>
                <w:szCs w:val="22"/>
              </w:rPr>
              <w:t xml:space="preserve">. Like the floor plan it shows the size and thickness of structural members and relationships between spaces. </w:t>
            </w:r>
          </w:p>
          <w:permEnd w:id="1170040700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93214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321414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lastRenderedPageBreak/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permStart w:id="1454455019" w:edGrp="everyone"/>
            <w:r w:rsidRPr="00DB4188">
              <w:rPr>
                <w:rFonts w:ascii="Arial" w:hAnsi="Arial" w:cs="Arial"/>
                <w:b/>
                <w:bCs/>
                <w:sz w:val="22"/>
                <w:szCs w:val="22"/>
              </w:rPr>
              <w:t>Detailed plans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r w:rsidRPr="00DB41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Pr="00DB4188">
              <w:rPr>
                <w:rFonts w:ascii="Arial" w:hAnsi="Arial" w:cs="Arial"/>
                <w:sz w:val="22"/>
                <w:szCs w:val="22"/>
              </w:rPr>
              <w:t xml:space="preserve">Illustrate a </w:t>
            </w:r>
            <w:proofErr w:type="gramStart"/>
            <w:r w:rsidRPr="00DB4188">
              <w:rPr>
                <w:rFonts w:ascii="Arial" w:hAnsi="Arial" w:cs="Arial"/>
                <w:sz w:val="22"/>
                <w:szCs w:val="22"/>
              </w:rPr>
              <w:t>particular method</w:t>
            </w:r>
            <w:proofErr w:type="gramEnd"/>
            <w:r w:rsidRPr="00DB4188">
              <w:rPr>
                <w:rFonts w:ascii="Arial" w:hAnsi="Arial" w:cs="Arial"/>
                <w:sz w:val="22"/>
                <w:szCs w:val="22"/>
              </w:rPr>
              <w:t xml:space="preserve"> of construction of finish</w:t>
            </w:r>
          </w:p>
          <w:p w:rsidR="004E4972" w:rsidRDefault="004E4972" w:rsidP="004E4972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steel work</w:t>
            </w:r>
          </w:p>
          <w:p w:rsidR="004E4972" w:rsidRDefault="004E4972" w:rsidP="004E4972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work</w:t>
            </w:r>
          </w:p>
          <w:p w:rsidR="004E4972" w:rsidRPr="004E4972" w:rsidRDefault="004E4972" w:rsidP="004E4972">
            <w:pPr>
              <w:pStyle w:val="ListParagraph"/>
              <w:numPr>
                <w:ilvl w:val="2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Brick work</w:t>
            </w:r>
          </w:p>
          <w:permEnd w:id="1454455019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99318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931893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88" w:rsidRPr="00DB4188" w:rsidRDefault="00DB4188" w:rsidP="00DB4188">
            <w:pPr>
              <w:rPr>
                <w:rFonts w:ascii="Arial" w:hAnsi="Arial" w:cs="Arial"/>
                <w:sz w:val="22"/>
                <w:szCs w:val="22"/>
              </w:rPr>
            </w:pPr>
            <w:permStart w:id="1344962203" w:edGrp="everyone"/>
            <w:r w:rsidRPr="00DB4188">
              <w:rPr>
                <w:rFonts w:ascii="Arial" w:hAnsi="Arial" w:cs="Arial"/>
                <w:sz w:val="22"/>
                <w:szCs w:val="22"/>
              </w:rPr>
              <w:t xml:space="preserve">Specifications are </w:t>
            </w:r>
            <w:proofErr w:type="gramStart"/>
            <w:r w:rsidRPr="00DB4188">
              <w:rPr>
                <w:rFonts w:ascii="Arial" w:hAnsi="Arial" w:cs="Arial"/>
                <w:sz w:val="22"/>
                <w:szCs w:val="22"/>
              </w:rPr>
              <w:t>details</w:t>
            </w:r>
            <w:proofErr w:type="gramEnd"/>
            <w:r w:rsidRPr="00DB4188">
              <w:rPr>
                <w:rFonts w:ascii="Arial" w:hAnsi="Arial" w:cs="Arial"/>
                <w:sz w:val="22"/>
                <w:szCs w:val="22"/>
              </w:rPr>
              <w:t xml:space="preserve"> that support drawings and plans, providing details of the materials and techniques to be used, details of fixtures and fittings, and standards to be observed. </w:t>
            </w:r>
          </w:p>
          <w:permEnd w:id="134496220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9589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58943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331813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813225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92188085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4921880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2735765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842735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38240310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10382403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05295713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4052957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03388329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1033883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2915851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9729158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B41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27664186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9276641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D78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84699925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8846999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D78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6663130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376663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D78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36983033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18369830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D78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4983042" w:edGrp="everyone"/>
            <w:r>
              <w:rPr>
                <w:rFonts w:ascii="Arial" w:hAnsi="Arial" w:cs="Arial"/>
                <w:sz w:val="22"/>
                <w:szCs w:val="22"/>
              </w:rPr>
              <w:t>Ceiling Joint</w:t>
            </w:r>
            <w:permEnd w:id="19649830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42959749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4429597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8777960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20687779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42786211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21427862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30646086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21306460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9897408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4898974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9460482" w:edGrp="everyone"/>
            <w:r>
              <w:rPr>
                <w:rFonts w:ascii="Arial" w:hAnsi="Arial" w:cs="Arial"/>
                <w:sz w:val="22"/>
                <w:szCs w:val="22"/>
              </w:rPr>
              <w:t xml:space="preserve">Distribution Switch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Boad</w:t>
            </w:r>
            <w:permEnd w:id="469460482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52967326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7529673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01478801" w:edGrp="everyone"/>
            <w:r>
              <w:rPr>
                <w:rFonts w:ascii="Arial" w:hAnsi="Arial" w:cs="Arial"/>
                <w:sz w:val="22"/>
                <w:szCs w:val="22"/>
              </w:rPr>
              <w:t xml:space="preserve">Expansion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Joing</w:t>
            </w:r>
            <w:permEnd w:id="301478801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86255472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9862554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50446946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9504469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92310256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3923102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154A5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7746716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7277467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62A2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83794695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8837946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62A2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35189420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5351894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62A2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12507006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3125070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2242267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4226727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F445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5144141" w:edGrp="everyone"/>
            <w:r>
              <w:rPr>
                <w:rFonts w:ascii="Arial" w:hAnsi="Arial" w:cs="Arial"/>
                <w:sz w:val="22"/>
                <w:szCs w:val="22"/>
              </w:rPr>
              <w:t>Cavity</w:t>
            </w:r>
            <w:r w:rsidR="001A6076">
              <w:rPr>
                <w:rFonts w:ascii="Arial" w:hAnsi="Arial" w:cs="Arial"/>
                <w:sz w:val="22"/>
                <w:szCs w:val="22"/>
              </w:rPr>
              <w:t xml:space="preserve"> Brick</w:t>
            </w:r>
            <w:permEnd w:id="20514414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A607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91932410" w:edGrp="everyone"/>
            <w:r>
              <w:rPr>
                <w:rFonts w:ascii="Arial" w:hAnsi="Arial" w:cs="Arial"/>
                <w:sz w:val="22"/>
                <w:szCs w:val="22"/>
              </w:rPr>
              <w:t xml:space="preserve">Brick </w:t>
            </w:r>
            <w:r w:rsidR="008F445A">
              <w:rPr>
                <w:rFonts w:ascii="Arial" w:hAnsi="Arial" w:cs="Arial"/>
                <w:sz w:val="22"/>
                <w:szCs w:val="22"/>
              </w:rPr>
              <w:t>Veneer</w:t>
            </w:r>
            <w:permEnd w:id="49193241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F445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81314807" w:edGrp="everyone"/>
            <w:r>
              <w:rPr>
                <w:rFonts w:ascii="Arial" w:hAnsi="Arial" w:cs="Arial"/>
                <w:sz w:val="22"/>
                <w:szCs w:val="22"/>
              </w:rPr>
              <w:t>Wall – Timber Stud</w:t>
            </w:r>
            <w:permEnd w:id="148131480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F445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840595555" w:edGrp="everyone"/>
            <w:r>
              <w:rPr>
                <w:rFonts w:ascii="Arial" w:hAnsi="Arial" w:cs="Arial"/>
                <w:sz w:val="22"/>
                <w:szCs w:val="22"/>
              </w:rPr>
              <w:t>Window – In cavity wall</w:t>
            </w:r>
            <w:permEnd w:id="84059555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F445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86161010" w:edGrp="everyone"/>
            <w:r>
              <w:rPr>
                <w:rFonts w:ascii="Arial" w:hAnsi="Arial" w:cs="Arial"/>
                <w:sz w:val="22"/>
                <w:szCs w:val="22"/>
              </w:rPr>
              <w:t>Window – in single wall</w:t>
            </w:r>
            <w:permEnd w:id="128616101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973A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26932702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Signle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Leave Door opening 90 Degrees</w:t>
            </w:r>
            <w:permEnd w:id="142693270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973A6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369435436" w:edGrp="everyone"/>
            <w:r>
              <w:rPr>
                <w:rFonts w:ascii="Arial" w:hAnsi="Arial" w:cs="Arial"/>
                <w:sz w:val="22"/>
                <w:szCs w:val="22"/>
              </w:rPr>
              <w:t>Two Leave Door opening 90 degrees each</w:t>
            </w:r>
            <w:permEnd w:id="36943543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9793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17332305" w:edGrp="everyone"/>
            <w:r>
              <w:rPr>
                <w:rFonts w:ascii="Arial" w:hAnsi="Arial" w:cs="Arial"/>
                <w:sz w:val="22"/>
                <w:szCs w:val="22"/>
              </w:rPr>
              <w:t>Internal Sliding Door</w:t>
            </w:r>
            <w:permEnd w:id="121733230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9793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31389463" w:edGrp="everyone"/>
            <w:r>
              <w:rPr>
                <w:rFonts w:ascii="Arial" w:hAnsi="Arial" w:cs="Arial"/>
                <w:sz w:val="22"/>
                <w:szCs w:val="22"/>
              </w:rPr>
              <w:t>External Sliding Door</w:t>
            </w:r>
            <w:permEnd w:id="53138946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F445A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868908664" w:edGrp="everyone"/>
            <w:r>
              <w:rPr>
                <w:rFonts w:ascii="Arial" w:hAnsi="Arial" w:cs="Arial"/>
                <w:sz w:val="22"/>
                <w:szCs w:val="22"/>
              </w:rPr>
              <w:t>Socket outlet</w:t>
            </w:r>
            <w:permEnd w:id="186890866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519774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774360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8973A6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367935552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36793555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8973A6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339769335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33976933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8973A6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583861278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58386127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8973A6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51266494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5126649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B6" w:rsidRPr="003508B6" w:rsidRDefault="003508B6" w:rsidP="003508B6">
            <w:pPr>
              <w:rPr>
                <w:rFonts w:ascii="Arial" w:hAnsi="Arial" w:cs="Arial"/>
                <w:sz w:val="22"/>
                <w:szCs w:val="22"/>
              </w:rPr>
            </w:pPr>
            <w:permStart w:id="944464153" w:edGrp="everyone"/>
            <w:r w:rsidRPr="003508B6">
              <w:rPr>
                <w:rFonts w:ascii="Arial" w:hAnsi="Arial" w:cs="Arial"/>
                <w:sz w:val="22"/>
                <w:szCs w:val="22"/>
              </w:rPr>
              <w:t>On plans, revisions or amendments are represented by a clouded area</w:t>
            </w:r>
          </w:p>
          <w:permEnd w:id="944464153"/>
          <w:p w:rsidR="000D110E" w:rsidRPr="001C4084" w:rsidRDefault="000D110E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73959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3959291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97650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7650194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20253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02535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7091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9793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0914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537055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9793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37055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4667A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3956467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1703956467"/>
          </w:p>
        </w:tc>
        <w:permStart w:id="243620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362086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789550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4667A9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895505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31796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179618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488348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88348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42493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8987383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1198987383"/>
          </w:p>
        </w:tc>
        <w:permStart w:id="2845116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451166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4780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780287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05510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230BB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55103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1935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935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039995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39995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103250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03250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5230B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52630913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652630913"/>
          </w:p>
        </w:tc>
        <w:permStart w:id="29895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9591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5230B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36668101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1236668101"/>
          </w:p>
        </w:tc>
        <w:permStart w:id="9607736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0773618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16634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6634681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98864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88643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963841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1320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63841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4970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49706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759982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5998263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48698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D1320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86986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757406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D1320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57406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5798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798360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644175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44175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D1320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2026617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582026617"/>
          </w:p>
        </w:tc>
        <w:permStart w:id="1868378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837817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805079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D1320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05079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4426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442645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369708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69708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D1320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5831460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675831460"/>
          </w:p>
        </w:tc>
        <w:permStart w:id="1069359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359297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54925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4925015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3606692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06692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2019385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943AD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19385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Pr="001C4084" w:rsidRDefault="0019793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7911960" w:edGrp="everyone"/>
            <w:r>
              <w:rPr>
                <w:rFonts w:ascii="Arial" w:hAnsi="Arial" w:cs="Arial"/>
                <w:sz w:val="22"/>
                <w:szCs w:val="22"/>
              </w:rPr>
              <w:t xml:space="preserve">Residential Building with 4 Bedrooms. </w:t>
            </w:r>
            <w:proofErr w:type="gramStart"/>
            <w:r w:rsidR="00CB4A82">
              <w:rPr>
                <w:rFonts w:ascii="Arial" w:hAnsi="Arial" w:cs="Arial"/>
                <w:sz w:val="22"/>
                <w:szCs w:val="22"/>
              </w:rPr>
              <w:t>Yes it is</w:t>
            </w:r>
            <w:proofErr w:type="gramEnd"/>
            <w:r w:rsidR="00CB4A82">
              <w:rPr>
                <w:rFonts w:ascii="Arial" w:hAnsi="Arial" w:cs="Arial"/>
                <w:sz w:val="22"/>
                <w:szCs w:val="22"/>
              </w:rPr>
              <w:t xml:space="preserve"> the same structure proposed in Q19 to Q26</w:t>
            </w:r>
            <w:permEnd w:id="647911960"/>
          </w:p>
        </w:tc>
        <w:permStart w:id="13288366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883664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07412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92777649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2092777649"/>
          </w:p>
        </w:tc>
        <w:permStart w:id="427569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756956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2733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33220402" w:edGrp="everyone"/>
            <w:r>
              <w:rPr>
                <w:rFonts w:ascii="Arial" w:hAnsi="Arial" w:cs="Arial"/>
                <w:sz w:val="22"/>
                <w:szCs w:val="22"/>
              </w:rPr>
              <w:t xml:space="preserve">Lot 16,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 Richmond.</w:t>
            </w:r>
            <w:permEnd w:id="633220402"/>
          </w:p>
        </w:tc>
        <w:permStart w:id="1482701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270122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8" w:rsidRDefault="002733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95972775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</w:p>
          <w:p w:rsidR="00273398" w:rsidRDefault="00273398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Ph:03 9514 2311</w:t>
            </w:r>
          </w:p>
          <w:p w:rsidR="00273398" w:rsidRDefault="00273398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Mob: 0413 113 113</w:t>
            </w:r>
          </w:p>
          <w:p w:rsidR="002B25BD" w:rsidRDefault="00273398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Fairview Road, Richmond 3216</w:t>
            </w:r>
          </w:p>
          <w:permEnd w:id="395972775"/>
          <w:p w:rsidR="002B25BD" w:rsidRPr="001C4084" w:rsidRDefault="002B25BD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63286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328699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27339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88171874" w:edGrp="everyone"/>
            <w:r>
              <w:rPr>
                <w:rFonts w:ascii="Arial" w:hAnsi="Arial" w:cs="Arial"/>
                <w:sz w:val="22"/>
                <w:szCs w:val="22"/>
              </w:rPr>
              <w:t>5 of 7</w:t>
            </w:r>
            <w:permEnd w:id="1888171874"/>
          </w:p>
        </w:tc>
        <w:permStart w:id="51660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6020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DE30F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421385" w:edGrp="everyone"/>
            <w:r>
              <w:rPr>
                <w:rFonts w:ascii="Arial" w:hAnsi="Arial" w:cs="Arial"/>
                <w:sz w:val="22"/>
                <w:szCs w:val="22"/>
              </w:rPr>
              <w:t>Pine</w:t>
            </w:r>
            <w:permEnd w:id="185421385"/>
          </w:p>
        </w:tc>
        <w:permStart w:id="1597325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73252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965D3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62711532" w:edGrp="everyone"/>
            <w:r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spacing</w:t>
            </w:r>
            <w:permEnd w:id="662711532"/>
          </w:p>
        </w:tc>
        <w:permStart w:id="11714016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40161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965D3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2160109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Gangrail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Scissor roof trusses</w:t>
            </w:r>
            <w:permEnd w:id="1321601099"/>
          </w:p>
        </w:tc>
        <w:permStart w:id="4239656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396565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65D3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51344422" w:edGrp="everyone"/>
            <w:r>
              <w:rPr>
                <w:rFonts w:ascii="Arial" w:hAnsi="Arial" w:cs="Arial"/>
                <w:sz w:val="22"/>
                <w:szCs w:val="22"/>
              </w:rPr>
              <w:t xml:space="preserve">900 max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centers</w:t>
            </w:r>
            <w:permEnd w:id="251344422"/>
            <w:proofErr w:type="spellEnd"/>
          </w:p>
        </w:tc>
        <w:permStart w:id="8252568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52568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65D3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4143241" w:edGrp="everyone"/>
            <w:r>
              <w:rPr>
                <w:rFonts w:ascii="Arial" w:hAnsi="Arial" w:cs="Arial"/>
                <w:sz w:val="22"/>
                <w:szCs w:val="22"/>
              </w:rPr>
              <w:t>90 x 90</w:t>
            </w:r>
            <w:permEnd w:id="1624143241"/>
          </w:p>
        </w:tc>
        <w:permStart w:id="743514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351479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D15E7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02824050" w:edGrp="everyone"/>
            <w:r>
              <w:rPr>
                <w:rFonts w:ascii="Arial" w:hAnsi="Arial" w:cs="Arial"/>
                <w:sz w:val="22"/>
                <w:szCs w:val="22"/>
              </w:rPr>
              <w:t xml:space="preserve">DAR </w:t>
            </w:r>
            <w:r w:rsidR="00965D34">
              <w:rPr>
                <w:rFonts w:ascii="Arial" w:hAnsi="Arial" w:cs="Arial"/>
                <w:sz w:val="22"/>
                <w:szCs w:val="22"/>
              </w:rPr>
              <w:t>Oregon</w:t>
            </w:r>
            <w:permEnd w:id="902824050"/>
          </w:p>
        </w:tc>
        <w:permStart w:id="1983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14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A262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7013184" w:edGrp="everyone"/>
            <w:r>
              <w:rPr>
                <w:rFonts w:ascii="Arial" w:hAnsi="Arial" w:cs="Arial"/>
                <w:sz w:val="22"/>
                <w:szCs w:val="22"/>
              </w:rPr>
              <w:t>30 degrees</w:t>
            </w:r>
            <w:permEnd w:id="1677013184"/>
          </w:p>
        </w:tc>
        <w:permStart w:id="684662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46620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A262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94593747" w:edGrp="everyone"/>
            <w:r>
              <w:rPr>
                <w:rFonts w:ascii="Arial" w:hAnsi="Arial" w:cs="Arial"/>
                <w:sz w:val="22"/>
                <w:szCs w:val="22"/>
              </w:rPr>
              <w:t>35 x 70 at 1350 spacing</w:t>
            </w:r>
            <w:permEnd w:id="1694593747"/>
          </w:p>
        </w:tc>
        <w:permStart w:id="474703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470374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3747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84681538" w:edGrp="everyone"/>
            <w:r>
              <w:rPr>
                <w:rFonts w:ascii="Arial" w:hAnsi="Arial" w:cs="Arial"/>
                <w:sz w:val="22"/>
                <w:szCs w:val="22"/>
              </w:rPr>
              <w:t>240 joists</w:t>
            </w:r>
            <w:permEnd w:id="884681538"/>
          </w:p>
        </w:tc>
        <w:permStart w:id="2053275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327519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1F05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8520441" w:edGrp="everyone"/>
            <w:r>
              <w:rPr>
                <w:rFonts w:ascii="Arial" w:hAnsi="Arial" w:cs="Arial"/>
                <w:sz w:val="22"/>
                <w:szCs w:val="22"/>
              </w:rPr>
              <w:t xml:space="preserve">FG Pine - </w:t>
            </w:r>
            <w:r w:rsidR="00703565">
              <w:rPr>
                <w:rFonts w:ascii="Arial" w:hAnsi="Arial" w:cs="Arial"/>
                <w:sz w:val="22"/>
                <w:szCs w:val="22"/>
              </w:rPr>
              <w:t>900 m</w:t>
            </w:r>
            <w:permEnd w:id="488520441"/>
            <w:r w:rsidR="00703565">
              <w:rPr>
                <w:rFonts w:ascii="Arial" w:hAnsi="Arial" w:cs="Arial"/>
                <w:sz w:val="22"/>
                <w:szCs w:val="22"/>
              </w:rPr>
              <w:t>ax spacing</w:t>
            </w:r>
          </w:p>
        </w:tc>
        <w:permStart w:id="1327642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764220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1F05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0136978" w:edGrp="everyone"/>
            <w:r>
              <w:rPr>
                <w:rFonts w:ascii="Arial" w:hAnsi="Arial" w:cs="Arial"/>
                <w:sz w:val="22"/>
                <w:szCs w:val="22"/>
              </w:rPr>
              <w:t xml:space="preserve">10mm </w:t>
            </w:r>
            <w:permEnd w:id="70136978"/>
          </w:p>
        </w:tc>
        <w:permStart w:id="1814649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464981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1F05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6093708" w:edGrp="everyone"/>
            <w:r>
              <w:rPr>
                <w:rFonts w:ascii="Arial" w:hAnsi="Arial" w:cs="Arial"/>
                <w:sz w:val="22"/>
                <w:szCs w:val="22"/>
              </w:rPr>
              <w:t>15mm plywood</w:t>
            </w:r>
            <w:permEnd w:id="1556093708"/>
          </w:p>
        </w:tc>
        <w:permStart w:id="209154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15429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2071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66277319" w:edGrp="everyone"/>
            <w:r>
              <w:rPr>
                <w:rFonts w:ascii="Arial" w:hAnsi="Arial" w:cs="Arial"/>
                <w:sz w:val="22"/>
                <w:szCs w:val="22"/>
              </w:rPr>
              <w:t>Colourbond, corrugated metal roofing</w:t>
            </w:r>
            <w:permEnd w:id="1566277319"/>
          </w:p>
        </w:tc>
        <w:permStart w:id="1487220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722072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02071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1826246" w:edGrp="everyone"/>
            <w:r>
              <w:rPr>
                <w:rFonts w:ascii="Arial" w:hAnsi="Arial" w:cs="Arial"/>
                <w:sz w:val="22"/>
                <w:szCs w:val="22"/>
              </w:rPr>
              <w:t>Engineers drawings</w:t>
            </w:r>
            <w:permEnd w:id="1911826246"/>
          </w:p>
        </w:tc>
        <w:permStart w:id="1735091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509170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02071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4006399" w:edGrp="everyone"/>
            <w:r>
              <w:rPr>
                <w:rFonts w:ascii="Arial" w:hAnsi="Arial" w:cs="Arial"/>
                <w:sz w:val="22"/>
                <w:szCs w:val="22"/>
              </w:rPr>
              <w:t>Dressed all round</w:t>
            </w:r>
            <w:permEnd w:id="384006399"/>
          </w:p>
        </w:tc>
        <w:permStart w:id="352343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234373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26287275" w:edGrp="everyone"/>
            <w:r>
              <w:rPr>
                <w:rFonts w:ascii="Arial" w:hAnsi="Arial" w:cs="Arial"/>
                <w:sz w:val="22"/>
                <w:szCs w:val="22"/>
              </w:rPr>
              <w:t>Laminated Veneer Lumber</w:t>
            </w:r>
            <w:permEnd w:id="726287275"/>
          </w:p>
        </w:tc>
        <w:permStart w:id="17731435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3143532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5390737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853907373"/>
          </w:p>
        </w:tc>
        <w:permStart w:id="722168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21685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9941603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839941603"/>
          </w:p>
        </w:tc>
        <w:permStart w:id="1098018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801834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8224350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208224350"/>
          </w:p>
        </w:tc>
        <w:permStart w:id="8172607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2607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32E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10473182" w:edGrp="everyone"/>
            <w:r>
              <w:rPr>
                <w:rFonts w:ascii="Arial" w:hAnsi="Arial" w:cs="Arial"/>
                <w:sz w:val="22"/>
                <w:szCs w:val="22"/>
              </w:rPr>
              <w:t>East, West, North &amp; South Elevation and a Section view of the building.</w:t>
            </w:r>
            <w:permEnd w:id="1210473182"/>
          </w:p>
        </w:tc>
        <w:permStart w:id="235405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54052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81815161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981815161"/>
          </w:p>
        </w:tc>
        <w:permStart w:id="16333794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337948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5316170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653161707"/>
          </w:p>
        </w:tc>
        <w:permStart w:id="1500986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098674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2834072" w:edGrp="everyone"/>
            <w:r>
              <w:rPr>
                <w:rFonts w:ascii="Arial" w:hAnsi="Arial" w:cs="Arial"/>
                <w:sz w:val="22"/>
                <w:szCs w:val="22"/>
              </w:rPr>
              <w:t>Timber Doors and Aluminium Framed Windows</w:t>
            </w:r>
            <w:permEnd w:id="1022834072"/>
          </w:p>
        </w:tc>
        <w:permStart w:id="2083133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31335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55893151" w:edGrp="everyone"/>
            <w:r>
              <w:rPr>
                <w:rFonts w:ascii="Arial" w:hAnsi="Arial" w:cs="Arial"/>
                <w:sz w:val="22"/>
                <w:szCs w:val="22"/>
              </w:rPr>
              <w:t>450mm</w:t>
            </w:r>
            <w:permEnd w:id="755893151"/>
          </w:p>
        </w:tc>
        <w:permStart w:id="947865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78658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3229325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ermEnd w:id="953229325"/>
            <w:proofErr w:type="spellEnd"/>
          </w:p>
        </w:tc>
        <w:permStart w:id="515009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500900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32E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4615795" w:edGrp="everyone"/>
            <w:r>
              <w:rPr>
                <w:rFonts w:ascii="Arial" w:hAnsi="Arial" w:cs="Arial"/>
                <w:sz w:val="22"/>
                <w:szCs w:val="22"/>
              </w:rPr>
              <w:t>Timber Framed Roof Truss</w:t>
            </w:r>
            <w:permEnd w:id="1024615795"/>
          </w:p>
        </w:tc>
        <w:permStart w:id="572990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299008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D93C0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7768464" w:edGrp="everyone"/>
            <w:r>
              <w:rPr>
                <w:rFonts w:ascii="Arial" w:hAnsi="Arial" w:cs="Arial"/>
                <w:sz w:val="22"/>
                <w:szCs w:val="22"/>
              </w:rPr>
              <w:t>NCC Volume 2: Clause 3.11.6</w:t>
            </w:r>
            <w:permEnd w:id="1377768464"/>
          </w:p>
        </w:tc>
        <w:permStart w:id="1381462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46256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D93C0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16335649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916335649"/>
          </w:p>
        </w:tc>
        <w:permStart w:id="10783412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834122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AA7EC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9157082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409157082"/>
          </w:p>
        </w:tc>
        <w:permStart w:id="210125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12540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D93C0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9406077" w:edGrp="everyone"/>
            <w:r>
              <w:rPr>
                <w:rFonts w:ascii="Arial" w:hAnsi="Arial" w:cs="Arial"/>
                <w:sz w:val="22"/>
                <w:szCs w:val="22"/>
              </w:rPr>
              <w:t xml:space="preserve">NCC Volume 2: Clause </w:t>
            </w:r>
            <w:r w:rsidR="00094877">
              <w:rPr>
                <w:rFonts w:ascii="Arial" w:hAnsi="Arial" w:cs="Arial"/>
                <w:sz w:val="22"/>
                <w:szCs w:val="22"/>
              </w:rPr>
              <w:t>3.5.1</w:t>
            </w:r>
            <w:r>
              <w:rPr>
                <w:rFonts w:ascii="Arial" w:hAnsi="Arial" w:cs="Arial"/>
                <w:sz w:val="22"/>
                <w:szCs w:val="22"/>
              </w:rPr>
              <w:t>.0 and 3.5.1.2</w:t>
            </w:r>
            <w:permEnd w:id="239406077"/>
          </w:p>
        </w:tc>
        <w:permStart w:id="676135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613594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D93C0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30062623" w:edGrp="everyone"/>
            <w:r>
              <w:rPr>
                <w:rFonts w:ascii="Arial" w:hAnsi="Arial" w:cs="Arial"/>
                <w:sz w:val="22"/>
                <w:szCs w:val="22"/>
              </w:rPr>
              <w:t>AS2049</w:t>
            </w:r>
            <w:permEnd w:id="1330062623"/>
          </w:p>
        </w:tc>
        <w:permStart w:id="1239972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997253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A4304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0334277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800334277"/>
          </w:p>
        </w:tc>
        <w:permStart w:id="1817599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7599661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685B3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4258844" w:edGrp="everyone"/>
            <w:r>
              <w:rPr>
                <w:rFonts w:ascii="Arial" w:hAnsi="Arial" w:cs="Arial"/>
                <w:sz w:val="22"/>
                <w:szCs w:val="22"/>
              </w:rPr>
              <w:t>Local Council</w:t>
            </w:r>
            <w:r w:rsidR="00225753">
              <w:rPr>
                <w:rFonts w:ascii="Arial" w:hAnsi="Arial" w:cs="Arial"/>
                <w:sz w:val="22"/>
                <w:szCs w:val="22"/>
              </w:rPr>
              <w:t>/City Council</w:t>
            </w:r>
            <w:permEnd w:id="94258844"/>
          </w:p>
        </w:tc>
        <w:permStart w:id="349307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9307280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2257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2542091" w:edGrp="everyone"/>
            <w:r>
              <w:rPr>
                <w:rFonts w:ascii="Arial" w:hAnsi="Arial" w:cs="Arial"/>
                <w:sz w:val="22"/>
                <w:szCs w:val="22"/>
              </w:rPr>
              <w:t>Submit plans for approval</w:t>
            </w:r>
            <w:permEnd w:id="162542091"/>
          </w:p>
        </w:tc>
        <w:permStart w:id="416485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6485754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05" w:rsidRPr="002B3605" w:rsidRDefault="002B3605" w:rsidP="002B3605">
            <w:pPr>
              <w:rPr>
                <w:rFonts w:ascii="Arial" w:hAnsi="Arial" w:cs="Arial"/>
                <w:sz w:val="22"/>
                <w:szCs w:val="22"/>
              </w:rPr>
            </w:pPr>
            <w:permStart w:id="1295860865" w:edGrp="everyone"/>
            <w:r w:rsidRPr="002B3605">
              <w:rPr>
                <w:rFonts w:ascii="Arial" w:hAnsi="Arial" w:cs="Arial"/>
                <w:sz w:val="22"/>
                <w:szCs w:val="22"/>
              </w:rPr>
              <w:t>A PC item is:</w:t>
            </w:r>
          </w:p>
          <w:p w:rsidR="002B3605" w:rsidRPr="002B3605" w:rsidRDefault="002B3605" w:rsidP="002B3605">
            <w:pPr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2B3605">
              <w:rPr>
                <w:rFonts w:ascii="Arial" w:hAnsi="Arial" w:cs="Arial"/>
                <w:sz w:val="22"/>
                <w:szCs w:val="22"/>
              </w:rPr>
              <w:t xml:space="preserve">An amount of money included in a contract sum to purchase a specified item such as </w:t>
            </w:r>
            <w:bookmarkStart w:id="72" w:name="_GoBack"/>
            <w:bookmarkEnd w:id="72"/>
            <w:r w:rsidRPr="002B3605">
              <w:rPr>
                <w:rFonts w:ascii="Arial" w:hAnsi="Arial" w:cs="Arial"/>
                <w:sz w:val="22"/>
                <w:szCs w:val="22"/>
              </w:rPr>
              <w:t>tiles, taps, doors or bathroom fittings</w:t>
            </w:r>
          </w:p>
          <w:p w:rsidR="002B3605" w:rsidRPr="002B3605" w:rsidRDefault="002B3605" w:rsidP="002B3605">
            <w:pPr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2B3605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AB5AEB" w:rsidRPr="00AB5AEB" w:rsidRDefault="002B3605" w:rsidP="00AB5AEB">
            <w:pPr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2B3605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 w:rsidR="002B3605" w:rsidRPr="002B3605" w:rsidRDefault="00AB5AEB" w:rsidP="00AB5AEB">
            <w:pPr>
              <w:rPr>
                <w:rFonts w:ascii="Arial" w:hAnsi="Arial" w:cs="Arial"/>
                <w:sz w:val="22"/>
                <w:szCs w:val="22"/>
              </w:rPr>
            </w:pPr>
            <w:r w:rsidRPr="00AB5AE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AB5AEB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AB5AE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if a client selects a more expensive door than allowed by the PC item, say a $500 door compared with a $440 PC amount, a variation will be required to cover the additional $60.  If the PC item varies, so will the final contract sum.</w:t>
            </w:r>
          </w:p>
          <w:permEnd w:id="1295860865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11708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1708486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3" w:name="_Ref427673790"/>
      <w:r>
        <w:rPr>
          <w:bCs/>
        </w:rPr>
        <w:t>What is a provisional sum (PS) item</w:t>
      </w:r>
      <w:r>
        <w:t>? Give an example.</w:t>
      </w:r>
      <w:bookmarkEnd w:id="73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05" w:rsidRPr="002B3605" w:rsidRDefault="002B3605" w:rsidP="002B3605">
            <w:pPr>
              <w:rPr>
                <w:rFonts w:ascii="Arial" w:hAnsi="Arial" w:cs="Arial"/>
                <w:sz w:val="22"/>
                <w:szCs w:val="22"/>
              </w:rPr>
            </w:pPr>
            <w:permStart w:id="361914030" w:edGrp="everyone"/>
            <w:r w:rsidRPr="002B3605">
              <w:rPr>
                <w:rFonts w:ascii="Arial" w:hAnsi="Arial" w:cs="Arial"/>
                <w:sz w:val="22"/>
                <w:szCs w:val="22"/>
              </w:rPr>
              <w:t>A provisional sum is:</w:t>
            </w:r>
          </w:p>
          <w:p w:rsidR="002B3605" w:rsidRPr="002B3605" w:rsidRDefault="002B3605" w:rsidP="002B3605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2B3605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2B3605" w:rsidRPr="002B3605" w:rsidRDefault="002B3605" w:rsidP="002B3605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2B3605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2B3605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2B3605" w:rsidRDefault="002B3605" w:rsidP="002B3605">
            <w:pPr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2B3605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proofErr w:type="gramStart"/>
            <w:r w:rsidRPr="002B3605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2B3605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 w:rsidR="002B3605" w:rsidRPr="002B3605" w:rsidRDefault="00AB5AEB" w:rsidP="00AB5AEB">
            <w:pPr>
              <w:rPr>
                <w:rFonts w:ascii="Arial" w:hAnsi="Arial" w:cs="Arial"/>
                <w:sz w:val="22"/>
                <w:szCs w:val="22"/>
              </w:rPr>
            </w:pPr>
            <w:r w:rsidRPr="00AB5AE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AB5AEB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AB5AEB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building site may seem sandy and clean with minimal siteworks required, however, there may be large limestone rocks/tree trunks concealed below the surface which only emerge once siteworks commence, causing cost overrun.</w:t>
            </w:r>
          </w:p>
          <w:permEnd w:id="361914030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1735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735306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1867328"/>
      <w:r>
        <w:t>True or False (Tick your response): This Bill of Quantities represents a job for a two-storey house.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92966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C41CDD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92966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56911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911626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002320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23205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02"/>
      <w:r>
        <w:t>Identify two (2) materials being used for the floors?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E408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84120951" w:edGrp="everyone"/>
            <w:r>
              <w:rPr>
                <w:rFonts w:ascii="Arial" w:hAnsi="Arial" w:cs="Arial"/>
                <w:sz w:val="22"/>
                <w:szCs w:val="22"/>
              </w:rPr>
              <w:t>Tiles &amp; Timber</w:t>
            </w:r>
            <w:permEnd w:id="2084120951"/>
          </w:p>
        </w:tc>
        <w:permStart w:id="13495946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9594697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6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6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947909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5E4088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47909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3814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3814818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5668450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684501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E40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15225837" w:edGrp="everyone"/>
            <w:r>
              <w:rPr>
                <w:rFonts w:ascii="Arial" w:hAnsi="Arial" w:cs="Arial"/>
                <w:sz w:val="22"/>
                <w:szCs w:val="22"/>
              </w:rPr>
              <w:t>$12,900.00</w:t>
            </w:r>
            <w:permEnd w:id="715225837"/>
          </w:p>
        </w:tc>
        <w:permStart w:id="95111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111893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8" w:name="_Ref532199058"/>
      <w:r>
        <w:t>How much do the kitchen appliances cost?</w:t>
      </w:r>
      <w:bookmarkEnd w:id="78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E40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6159484" w:edGrp="everyone"/>
            <w:r>
              <w:rPr>
                <w:rFonts w:ascii="Arial" w:hAnsi="Arial" w:cs="Arial"/>
                <w:sz w:val="22"/>
                <w:szCs w:val="22"/>
              </w:rPr>
              <w:t>$2,700.00</w:t>
            </w:r>
            <w:permEnd w:id="1676159484"/>
          </w:p>
        </w:tc>
        <w:permStart w:id="1419590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9590688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E408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41363505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941363505"/>
          </w:p>
        </w:tc>
        <w:permStart w:id="594097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4097519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D57F6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3660414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333660414"/>
          </w:p>
        </w:tc>
        <w:permStart w:id="18459180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5918023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D57F6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30490998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930490998"/>
          </w:p>
        </w:tc>
        <w:permStart w:id="653947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94781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57F6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721841406" w:edGrp="everyone"/>
            <w:r>
              <w:rPr>
                <w:rFonts w:ascii="Arial" w:hAnsi="Arial" w:cs="Arial"/>
                <w:sz w:val="22"/>
                <w:szCs w:val="22"/>
              </w:rPr>
              <w:t>$275.00</w:t>
            </w:r>
            <w:permEnd w:id="721841406"/>
          </w:p>
        </w:tc>
        <w:permStart w:id="854207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20799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5C461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5C46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803D53" w:rsidP="005C4613">
            <w:pPr>
              <w:rPr>
                <w:rFonts w:ascii="Arial" w:hAnsi="Arial" w:cs="Arial"/>
                <w:sz w:val="22"/>
                <w:szCs w:val="22"/>
              </w:rPr>
            </w:pPr>
            <w:permStart w:id="1148343112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permEnd w:id="1148343112"/>
          </w:p>
        </w:tc>
        <w:permStart w:id="834170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5C461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417098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5C461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5C46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803D53" w:rsidP="005C4613">
            <w:pPr>
              <w:rPr>
                <w:rFonts w:ascii="Arial" w:hAnsi="Arial" w:cs="Arial"/>
                <w:sz w:val="22"/>
                <w:szCs w:val="22"/>
              </w:rPr>
            </w:pPr>
            <w:permStart w:id="1878555021" w:edGrp="everyone"/>
            <w:r>
              <w:rPr>
                <w:rFonts w:ascii="Arial" w:hAnsi="Arial" w:cs="Arial"/>
                <w:sz w:val="22"/>
                <w:szCs w:val="22"/>
              </w:rPr>
              <w:t>Pine 90 x 45 mgp10 (long lengths)</w:t>
            </w:r>
            <w:permEnd w:id="1878555021"/>
          </w:p>
        </w:tc>
        <w:permStart w:id="2059224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5C461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922479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5C46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803D53" w:rsidP="005C4613">
            <w:pPr>
              <w:rPr>
                <w:rFonts w:ascii="Arial" w:hAnsi="Arial" w:cs="Arial"/>
                <w:sz w:val="22"/>
                <w:szCs w:val="22"/>
              </w:rPr>
            </w:pPr>
            <w:permStart w:id="610419476" w:edGrp="everyone"/>
            <w:r>
              <w:rPr>
                <w:rFonts w:ascii="Arial" w:hAnsi="Arial" w:cs="Arial"/>
                <w:sz w:val="22"/>
                <w:szCs w:val="22"/>
              </w:rPr>
              <w:t>322.5m</w:t>
            </w:r>
            <w:permEnd w:id="610419476"/>
          </w:p>
        </w:tc>
        <w:permStart w:id="115303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5C461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30385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03D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06132791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1306132791"/>
          </w:p>
        </w:tc>
        <w:permStart w:id="1817322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732224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7266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6522493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(Road Construction)</w:t>
            </w:r>
            <w:permEnd w:id="765224931"/>
          </w:p>
        </w:tc>
        <w:permStart w:id="19460470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6047089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266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67725187" w:edGrp="everyone"/>
            <w:r>
              <w:rPr>
                <w:rFonts w:ascii="Arial" w:hAnsi="Arial" w:cs="Arial"/>
                <w:sz w:val="22"/>
                <w:szCs w:val="22"/>
              </w:rPr>
              <w:t>$214.80</w:t>
            </w:r>
            <w:permEnd w:id="867725187"/>
          </w:p>
        </w:tc>
        <w:permStart w:id="1676096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609673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8523C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80991133" w:edGrp="everyone"/>
            <w:r>
              <w:rPr>
                <w:rFonts w:ascii="Arial" w:hAnsi="Arial" w:cs="Arial"/>
                <w:sz w:val="22"/>
                <w:szCs w:val="22"/>
              </w:rPr>
              <w:t>Bar Bender &amp; Fixer</w:t>
            </w:r>
            <w:permEnd w:id="1280991133"/>
          </w:p>
        </w:tc>
        <w:permStart w:id="1171803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180342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5C461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5C46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8523C1" w:rsidP="005C4613">
            <w:pPr>
              <w:rPr>
                <w:rFonts w:ascii="Arial" w:hAnsi="Arial" w:cs="Arial"/>
                <w:sz w:val="22"/>
                <w:szCs w:val="22"/>
              </w:rPr>
            </w:pPr>
            <w:permStart w:id="2036487369" w:edGrp="everyone"/>
            <w:r>
              <w:rPr>
                <w:rFonts w:ascii="Arial" w:hAnsi="Arial" w:cs="Arial"/>
                <w:sz w:val="22"/>
                <w:szCs w:val="22"/>
              </w:rPr>
              <w:t>$1285.80</w:t>
            </w:r>
            <w:permEnd w:id="2036487369"/>
          </w:p>
        </w:tc>
        <w:permStart w:id="1581808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5C461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180861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5C461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5C46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E84" w:rsidRDefault="00013643" w:rsidP="00703E84">
            <w:pPr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permStart w:id="1232601562" w:edGrp="everyone"/>
            <w:r>
              <w:rPr>
                <w:rFonts w:ascii="Arial" w:hAnsi="Arial" w:cs="Arial"/>
                <w:sz w:val="22"/>
                <w:szCs w:val="22"/>
              </w:rPr>
              <w:t>Home Building Regulation 2014 (NSW)</w:t>
            </w:r>
          </w:p>
          <w:p w:rsidR="00703E84" w:rsidRPr="00703E84" w:rsidRDefault="00880482" w:rsidP="00703E84">
            <w:pPr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Building Act 1989 (NSW)</w:t>
            </w:r>
          </w:p>
          <w:permEnd w:id="1232601562"/>
          <w:p w:rsidR="009B63D3" w:rsidRPr="001C4084" w:rsidRDefault="009B63D3" w:rsidP="005C46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67620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5C461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7620683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C15" w:rsidRDefault="00D54C15" w:rsidP="00A67754">
      <w:r>
        <w:separator/>
      </w:r>
    </w:p>
  </w:endnote>
  <w:endnote w:type="continuationSeparator" w:id="0">
    <w:p w:rsidR="00D54C15" w:rsidRDefault="00D54C1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1AB" w:rsidRPr="00830749" w:rsidRDefault="00F251AB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251AB" w:rsidRDefault="00F251AB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6072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1AB" w:rsidRPr="00830749" w:rsidRDefault="00F251A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251AB" w:rsidRPr="00830749" w:rsidRDefault="00F251A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60727">
      <w:rPr>
        <w:rFonts w:ascii="Arial" w:hAnsi="Arial" w:cs="Arial"/>
        <w:b/>
        <w:noProof/>
        <w:sz w:val="16"/>
        <w:szCs w:val="16"/>
      </w:rPr>
      <w:t>28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C15" w:rsidRDefault="00D54C15" w:rsidP="00A67754">
      <w:r>
        <w:separator/>
      </w:r>
    </w:p>
  </w:footnote>
  <w:footnote w:type="continuationSeparator" w:id="0">
    <w:p w:rsidR="00D54C15" w:rsidRDefault="00D54C1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1AB" w:rsidRDefault="00F251AB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251AB" w:rsidRPr="00830749" w:rsidRDefault="00F251AB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1AB" w:rsidRDefault="00F251AB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251AB" w:rsidRPr="00830749" w:rsidRDefault="00F251AB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20F56"/>
    <w:multiLevelType w:val="hybridMultilevel"/>
    <w:tmpl w:val="0B2C1416"/>
    <w:lvl w:ilvl="0" w:tplc="FD52D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205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92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CE3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50F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C42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767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022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50EF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C73AC"/>
    <w:multiLevelType w:val="hybridMultilevel"/>
    <w:tmpl w:val="9CB443AE"/>
    <w:lvl w:ilvl="0" w:tplc="DC682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481B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22E86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B06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AF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7C38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FA1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744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0A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DF6AE5"/>
    <w:multiLevelType w:val="hybridMultilevel"/>
    <w:tmpl w:val="562C4204"/>
    <w:lvl w:ilvl="0" w:tplc="F3803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905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7C2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EC2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7C0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DE52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B4B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4AEA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27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D880F10"/>
    <w:multiLevelType w:val="hybridMultilevel"/>
    <w:tmpl w:val="74DEC640"/>
    <w:lvl w:ilvl="0" w:tplc="63063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E828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C59FA">
      <w:start w:val="2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67B87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D4D8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E69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A9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CE9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E9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06303"/>
    <w:multiLevelType w:val="hybridMultilevel"/>
    <w:tmpl w:val="86D62E58"/>
    <w:lvl w:ilvl="0" w:tplc="7618E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46EC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407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9AAA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40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017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BA6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C8E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641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F3550DF"/>
    <w:multiLevelType w:val="hybridMultilevel"/>
    <w:tmpl w:val="873EEA1C"/>
    <w:lvl w:ilvl="0" w:tplc="D0389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A82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3A69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9E1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C46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5C1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ECA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BA24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0E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F7A1CA8"/>
    <w:multiLevelType w:val="hybridMultilevel"/>
    <w:tmpl w:val="1EF87412"/>
    <w:lvl w:ilvl="0" w:tplc="6A84A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EAE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441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60D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8D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01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56F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C6D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249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86E0DFD"/>
    <w:multiLevelType w:val="hybridMultilevel"/>
    <w:tmpl w:val="931C1DA4"/>
    <w:lvl w:ilvl="0" w:tplc="76CCE6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4C3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6400F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EC9D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DE8A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DCF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BCC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DA8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2E8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E2837FF"/>
    <w:multiLevelType w:val="hybridMultilevel"/>
    <w:tmpl w:val="C9E27906"/>
    <w:lvl w:ilvl="0" w:tplc="4B00A3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EC2D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BC54E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262F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68F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C03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94E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3C1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0E1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F320FCD"/>
    <w:multiLevelType w:val="hybridMultilevel"/>
    <w:tmpl w:val="B7FCE446"/>
    <w:lvl w:ilvl="0" w:tplc="FD040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0C9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0C1FB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D42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AE20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1644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108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EA6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E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0E2260"/>
    <w:multiLevelType w:val="hybridMultilevel"/>
    <w:tmpl w:val="DF3453EE"/>
    <w:lvl w:ilvl="0" w:tplc="58A63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88A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6C1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025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6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3C7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4268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26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22F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27"/>
  </w:num>
  <w:num w:numId="5">
    <w:abstractNumId w:val="5"/>
  </w:num>
  <w:num w:numId="6">
    <w:abstractNumId w:val="20"/>
  </w:num>
  <w:num w:numId="7">
    <w:abstractNumId w:val="24"/>
  </w:num>
  <w:num w:numId="8">
    <w:abstractNumId w:val="16"/>
  </w:num>
  <w:num w:numId="9">
    <w:abstractNumId w:val="22"/>
  </w:num>
  <w:num w:numId="10">
    <w:abstractNumId w:val="13"/>
  </w:num>
  <w:num w:numId="11">
    <w:abstractNumId w:val="2"/>
  </w:num>
  <w:num w:numId="12">
    <w:abstractNumId w:val="10"/>
  </w:num>
  <w:num w:numId="13">
    <w:abstractNumId w:val="39"/>
  </w:num>
  <w:num w:numId="14">
    <w:abstractNumId w:val="1"/>
  </w:num>
  <w:num w:numId="15">
    <w:abstractNumId w:val="0"/>
  </w:num>
  <w:num w:numId="16">
    <w:abstractNumId w:val="11"/>
  </w:num>
  <w:num w:numId="17">
    <w:abstractNumId w:val="6"/>
  </w:num>
  <w:num w:numId="18">
    <w:abstractNumId w:val="25"/>
  </w:num>
  <w:num w:numId="19">
    <w:abstractNumId w:val="12"/>
  </w:num>
  <w:num w:numId="20">
    <w:abstractNumId w:val="38"/>
  </w:num>
  <w:num w:numId="21">
    <w:abstractNumId w:val="26"/>
  </w:num>
  <w:num w:numId="22">
    <w:abstractNumId w:val="37"/>
  </w:num>
  <w:num w:numId="23">
    <w:abstractNumId w:val="34"/>
  </w:num>
  <w:num w:numId="24">
    <w:abstractNumId w:val="40"/>
  </w:num>
  <w:num w:numId="25">
    <w:abstractNumId w:val="4"/>
  </w:num>
  <w:num w:numId="26">
    <w:abstractNumId w:val="21"/>
  </w:num>
  <w:num w:numId="27">
    <w:abstractNumId w:val="35"/>
  </w:num>
  <w:num w:numId="28">
    <w:abstractNumId w:val="18"/>
  </w:num>
  <w:num w:numId="29">
    <w:abstractNumId w:val="14"/>
  </w:num>
  <w:num w:numId="30">
    <w:abstractNumId w:val="41"/>
  </w:num>
  <w:num w:numId="31">
    <w:abstractNumId w:val="7"/>
  </w:num>
  <w:num w:numId="32">
    <w:abstractNumId w:val="32"/>
  </w:num>
  <w:num w:numId="33">
    <w:abstractNumId w:val="29"/>
  </w:num>
  <w:num w:numId="34">
    <w:abstractNumId w:val="15"/>
  </w:num>
  <w:num w:numId="35">
    <w:abstractNumId w:val="31"/>
  </w:num>
  <w:num w:numId="36">
    <w:abstractNumId w:val="33"/>
  </w:num>
  <w:num w:numId="37">
    <w:abstractNumId w:val="30"/>
  </w:num>
  <w:num w:numId="38">
    <w:abstractNumId w:val="28"/>
  </w:num>
  <w:num w:numId="39">
    <w:abstractNumId w:val="23"/>
  </w:num>
  <w:num w:numId="40">
    <w:abstractNumId w:val="9"/>
  </w:num>
  <w:num w:numId="41">
    <w:abstractNumId w:val="36"/>
  </w:num>
  <w:num w:numId="42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643"/>
    <w:rsid w:val="0001396A"/>
    <w:rsid w:val="00020711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0D11"/>
    <w:rsid w:val="00061726"/>
    <w:rsid w:val="000653FD"/>
    <w:rsid w:val="000672EE"/>
    <w:rsid w:val="00074123"/>
    <w:rsid w:val="00074457"/>
    <w:rsid w:val="00076AD6"/>
    <w:rsid w:val="0007791D"/>
    <w:rsid w:val="0008468E"/>
    <w:rsid w:val="00085F76"/>
    <w:rsid w:val="000878A3"/>
    <w:rsid w:val="00090D03"/>
    <w:rsid w:val="00091491"/>
    <w:rsid w:val="00094877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0F29ED"/>
    <w:rsid w:val="00103A5E"/>
    <w:rsid w:val="0010488F"/>
    <w:rsid w:val="00105510"/>
    <w:rsid w:val="001157AF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A5C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9793D"/>
    <w:rsid w:val="001A14C9"/>
    <w:rsid w:val="001A6076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780F"/>
    <w:rsid w:val="001F0573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25753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398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3605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2F33A4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08B6"/>
    <w:rsid w:val="00352DB3"/>
    <w:rsid w:val="003548CB"/>
    <w:rsid w:val="00355D50"/>
    <w:rsid w:val="003614DC"/>
    <w:rsid w:val="00361CE5"/>
    <w:rsid w:val="00362760"/>
    <w:rsid w:val="00365A01"/>
    <w:rsid w:val="003747A6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ABC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4938"/>
    <w:rsid w:val="004316FB"/>
    <w:rsid w:val="0043275D"/>
    <w:rsid w:val="00433D65"/>
    <w:rsid w:val="00435D5B"/>
    <w:rsid w:val="00440055"/>
    <w:rsid w:val="004403AD"/>
    <w:rsid w:val="00445615"/>
    <w:rsid w:val="00454B97"/>
    <w:rsid w:val="004559DC"/>
    <w:rsid w:val="0045658D"/>
    <w:rsid w:val="004575AD"/>
    <w:rsid w:val="004624D6"/>
    <w:rsid w:val="0046338F"/>
    <w:rsid w:val="004657D2"/>
    <w:rsid w:val="00466598"/>
    <w:rsid w:val="004667A9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4972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230BB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613"/>
    <w:rsid w:val="005C48AD"/>
    <w:rsid w:val="005D0D43"/>
    <w:rsid w:val="005D6DBE"/>
    <w:rsid w:val="005E26ED"/>
    <w:rsid w:val="005E2B40"/>
    <w:rsid w:val="005E2C83"/>
    <w:rsid w:val="005E4088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71A"/>
    <w:rsid w:val="00650C50"/>
    <w:rsid w:val="0065179C"/>
    <w:rsid w:val="00652FA9"/>
    <w:rsid w:val="00653936"/>
    <w:rsid w:val="006555C5"/>
    <w:rsid w:val="00655694"/>
    <w:rsid w:val="00655F6F"/>
    <w:rsid w:val="00660727"/>
    <w:rsid w:val="00665015"/>
    <w:rsid w:val="00666379"/>
    <w:rsid w:val="0066767E"/>
    <w:rsid w:val="00670507"/>
    <w:rsid w:val="00672D43"/>
    <w:rsid w:val="00672FAE"/>
    <w:rsid w:val="00674685"/>
    <w:rsid w:val="006748C1"/>
    <w:rsid w:val="00674DE6"/>
    <w:rsid w:val="00675E17"/>
    <w:rsid w:val="00680BFE"/>
    <w:rsid w:val="0068582E"/>
    <w:rsid w:val="00685B3F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243B"/>
    <w:rsid w:val="00703565"/>
    <w:rsid w:val="00703E84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6653"/>
    <w:rsid w:val="007317A7"/>
    <w:rsid w:val="00732E53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686B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03D53"/>
    <w:rsid w:val="008119EB"/>
    <w:rsid w:val="008121F4"/>
    <w:rsid w:val="008133D3"/>
    <w:rsid w:val="00817A2D"/>
    <w:rsid w:val="0082144F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23C1"/>
    <w:rsid w:val="00855F97"/>
    <w:rsid w:val="0085609A"/>
    <w:rsid w:val="00860AFB"/>
    <w:rsid w:val="00872A11"/>
    <w:rsid w:val="008748CE"/>
    <w:rsid w:val="00874A41"/>
    <w:rsid w:val="00880482"/>
    <w:rsid w:val="00882B9D"/>
    <w:rsid w:val="008868DF"/>
    <w:rsid w:val="008973A6"/>
    <w:rsid w:val="008A082C"/>
    <w:rsid w:val="008A09B1"/>
    <w:rsid w:val="008A257C"/>
    <w:rsid w:val="008A3A99"/>
    <w:rsid w:val="008B39C9"/>
    <w:rsid w:val="008C48F6"/>
    <w:rsid w:val="008D53C6"/>
    <w:rsid w:val="008D6E9C"/>
    <w:rsid w:val="008D72C6"/>
    <w:rsid w:val="008E6F7B"/>
    <w:rsid w:val="008F054E"/>
    <w:rsid w:val="008F0BA8"/>
    <w:rsid w:val="008F445A"/>
    <w:rsid w:val="008F464C"/>
    <w:rsid w:val="00900CA3"/>
    <w:rsid w:val="00901593"/>
    <w:rsid w:val="009025D4"/>
    <w:rsid w:val="00902B78"/>
    <w:rsid w:val="009055FD"/>
    <w:rsid w:val="009056E2"/>
    <w:rsid w:val="00906690"/>
    <w:rsid w:val="00912076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62A2A"/>
    <w:rsid w:val="00965D34"/>
    <w:rsid w:val="00970B74"/>
    <w:rsid w:val="00971AC8"/>
    <w:rsid w:val="0098186A"/>
    <w:rsid w:val="00986974"/>
    <w:rsid w:val="00986BC7"/>
    <w:rsid w:val="00993997"/>
    <w:rsid w:val="009943AD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24D"/>
    <w:rsid w:val="00A265D7"/>
    <w:rsid w:val="00A33567"/>
    <w:rsid w:val="00A34BA9"/>
    <w:rsid w:val="00A406B8"/>
    <w:rsid w:val="00A41676"/>
    <w:rsid w:val="00A43042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4F78"/>
    <w:rsid w:val="00A96EE8"/>
    <w:rsid w:val="00AA517E"/>
    <w:rsid w:val="00AA653D"/>
    <w:rsid w:val="00AA7EC5"/>
    <w:rsid w:val="00AB5511"/>
    <w:rsid w:val="00AB5AEB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87D04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2A74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1CDD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01F2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4A82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D78E0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3205"/>
    <w:rsid w:val="00D157D2"/>
    <w:rsid w:val="00D15E7F"/>
    <w:rsid w:val="00D251EA"/>
    <w:rsid w:val="00D25838"/>
    <w:rsid w:val="00D26665"/>
    <w:rsid w:val="00D26D34"/>
    <w:rsid w:val="00D323A9"/>
    <w:rsid w:val="00D342DF"/>
    <w:rsid w:val="00D379E8"/>
    <w:rsid w:val="00D41220"/>
    <w:rsid w:val="00D41D28"/>
    <w:rsid w:val="00D44406"/>
    <w:rsid w:val="00D445AA"/>
    <w:rsid w:val="00D448E3"/>
    <w:rsid w:val="00D44AC7"/>
    <w:rsid w:val="00D521B0"/>
    <w:rsid w:val="00D52AE9"/>
    <w:rsid w:val="00D54C15"/>
    <w:rsid w:val="00D57F62"/>
    <w:rsid w:val="00D612CD"/>
    <w:rsid w:val="00D70209"/>
    <w:rsid w:val="00D74F43"/>
    <w:rsid w:val="00D75704"/>
    <w:rsid w:val="00D762CD"/>
    <w:rsid w:val="00D936AE"/>
    <w:rsid w:val="00D93C0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4188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0F2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3095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51AB"/>
    <w:rsid w:val="00F30473"/>
    <w:rsid w:val="00F31D91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017C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DD52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2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3990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472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1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40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71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802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8971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217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572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11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294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28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8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555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102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8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6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7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9110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768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573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076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55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06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31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493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1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7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15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4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8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53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77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7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7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679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5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1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97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7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50DB1"/>
    <w:rsid w:val="00C639A0"/>
    <w:rsid w:val="00C77B3A"/>
    <w:rsid w:val="00CC3708"/>
    <w:rsid w:val="00DC549C"/>
    <w:rsid w:val="00E04351"/>
    <w:rsid w:val="00E26A3D"/>
    <w:rsid w:val="00E42023"/>
    <w:rsid w:val="00E45AA5"/>
    <w:rsid w:val="00E62641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D069045-3293-4C25-B64D-453419524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213</TotalTime>
  <Pages>28</Pages>
  <Words>2432</Words>
  <Characters>13864</Characters>
  <Application>Microsoft Office Word</Application>
  <DocSecurity>8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Henry Erratt</cp:lastModifiedBy>
  <cp:revision>59</cp:revision>
  <cp:lastPrinted>2018-12-09T21:34:00Z</cp:lastPrinted>
  <dcterms:created xsi:type="dcterms:W3CDTF">2019-03-18T21:21:00Z</dcterms:created>
  <dcterms:modified xsi:type="dcterms:W3CDTF">2019-03-19T02:27:00Z</dcterms:modified>
  <cp:contentStatus>v1-1_10/12/2018</cp:contentStatus>
</cp:coreProperties>
</file>