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262A99AB" w:rsidR="00677444" w:rsidRPr="004932A4" w:rsidRDefault="00282ED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09A07BA" w:rsidR="004C3241" w:rsidRDefault="00282EDD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AC186C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rFonts w:ascii="Arial" w:hAnsi="Arial" w:cs="Arial"/>
              <w:i/>
              <w:sz w:val="18"/>
              <w:szCs w:val="18"/>
            </w:rPr>
            <w:t>CPCCBC4009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rFonts w:ascii="Arial" w:hAnsi="Arial" w:cs="Arial"/>
              <w:i/>
              <w:sz w:val="18"/>
              <w:szCs w:val="18"/>
            </w:rPr>
            <w:t>Apply legal requirements to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E21C38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7001727" w:edGrp="everyone"/>
            <w:permEnd w:id="1257001727"/>
          </w:p>
        </w:tc>
      </w:tr>
      <w:tr w:rsidR="001A3ED6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1A3ED6" w:rsidRPr="00C15CA8" w:rsidRDefault="001A3ED6" w:rsidP="001A3ED6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33568299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44C3A71" w:rsidR="001A3ED6" w:rsidRPr="00C15CA8" w:rsidRDefault="001A3ED6" w:rsidP="001A3ED6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B6AD8A4" wp14:editId="7D05F260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3568299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2BDEBDD1" w:rsidR="00A4462D" w:rsidRPr="004C3241" w:rsidRDefault="00282EDD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A56D8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A56D8D">
              <w:rPr>
                <w:rFonts w:ascii="Arial" w:hAnsi="Arial" w:cs="Arial"/>
                <w:sz w:val="20"/>
              </w:rPr>
              <w:t xml:space="preserve"> </w:t>
            </w:r>
            <w:r w:rsidR="00A4462D" w:rsidRPr="00A56D8D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A56D8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1A3ED6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09326700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4D3836E2" w:rsidR="001A3ED6" w:rsidRPr="00C15CA8" w:rsidRDefault="00282EDD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CA5F86216FC447A9BABD7C9C0E47552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A3ED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09326700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31BCC306" w:rsidR="001A3ED6" w:rsidRPr="004C3241" w:rsidRDefault="00282EDD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88017558" w:edGrp="everyone"/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88017558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3EB58A83" w:rsidR="001A3ED6" w:rsidRPr="004C3241" w:rsidRDefault="00282EDD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5972264" w:edGrp="everyone"/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25972264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A3ED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68376943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461AF04" w:rsidR="001A3ED6" w:rsidRPr="00C15CA8" w:rsidRDefault="00282EDD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5A3B5FE9825D44769FFE687D4588EB5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A3ED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83769437"/>
          </w:p>
        </w:tc>
        <w:permStart w:id="992740313" w:edGrp="everyone"/>
        <w:tc>
          <w:tcPr>
            <w:tcW w:w="2095" w:type="dxa"/>
            <w:vAlign w:val="center"/>
          </w:tcPr>
          <w:p w14:paraId="3387724F" w14:textId="358E3781" w:rsidR="001A3ED6" w:rsidRDefault="00282EDD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92740313"/>
              </w:sdtContent>
            </w:sdt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749BCEF8" w:rsidR="001A3ED6" w:rsidRDefault="00282EDD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78431739" w:edGrp="everyone"/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78431739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A3ED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212529804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77EC3CDA" w:rsidR="001A3ED6" w:rsidRPr="00C15CA8" w:rsidRDefault="00282EDD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B5B42F6E133442FBAC4FEC9FDA82CFA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A3ED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25298042"/>
          </w:p>
        </w:tc>
        <w:permStart w:id="697972356" w:edGrp="everyone"/>
        <w:tc>
          <w:tcPr>
            <w:tcW w:w="2095" w:type="dxa"/>
            <w:vAlign w:val="center"/>
          </w:tcPr>
          <w:p w14:paraId="1708E32B" w14:textId="4087F705" w:rsidR="001A3ED6" w:rsidRPr="004C3241" w:rsidRDefault="00282EDD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7972356"/>
              </w:sdtContent>
            </w:sdt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9E7C0E0" w:rsidR="001A3ED6" w:rsidRPr="004C3241" w:rsidRDefault="00282EDD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7469998" w:edGrp="everyone"/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07469998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A3ED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2F370D5" w:rsidR="001A3ED6" w:rsidRPr="00C15CA8" w:rsidRDefault="001A3ED6" w:rsidP="001A3ED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ED08273B2F8D49D499FFB31FC85E9C6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CPCCBC4009</w:t>
                </w:r>
              </w:sdtContent>
            </w:sdt>
          </w:p>
        </w:tc>
        <w:permStart w:id="704541317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E71909E" w:rsidR="001A3ED6" w:rsidRPr="00C15CA8" w:rsidRDefault="00282EDD" w:rsidP="001A3ED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503625434F924C14B5B5B03D626A3CF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A3ED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04541317"/>
          </w:p>
        </w:tc>
        <w:permStart w:id="2117999233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89C92E1" w:rsidR="001A3ED6" w:rsidRPr="004C3241" w:rsidRDefault="00282EDD" w:rsidP="001A3ED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117999233"/>
              </w:sdtContent>
            </w:sdt>
            <w:r w:rsidR="001A3ED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51794910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76582BA" w:rsidR="001A3ED6" w:rsidRPr="004C3241" w:rsidRDefault="00282EDD" w:rsidP="001A3ED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17949104"/>
              </w:sdtContent>
            </w:sdt>
            <w:r w:rsidR="001A3ED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A4462D" w:rsidRPr="004C3241" w14:paraId="65B9A09E" w14:textId="77777777" w:rsidTr="00F72499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01607297" w:edGrp="everyone"/>
      <w:tr w:rsidR="00416046" w:rsidRPr="004C3241" w14:paraId="142DA14B" w14:textId="77777777" w:rsidTr="00F72499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48A7BD1E" w:rsidR="00416046" w:rsidRPr="00E01273" w:rsidRDefault="00282ED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1607297"/>
            <w:r w:rsidR="00416046" w:rsidRPr="00E01273">
              <w:rPr>
                <w:rFonts w:ascii="Arial" w:hAnsi="Arial" w:cs="Arial"/>
                <w:sz w:val="20"/>
              </w:rPr>
              <w:t xml:space="preserve"> </w:t>
            </w:r>
            <w:r w:rsidR="00416046" w:rsidRPr="00E01273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79F6FE21" w14:textId="77777777" w:rsidR="00630215" w:rsidRDefault="00282ED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1804513" w:edGrp="everyone"/>
                <w:r w:rsidR="00630215" w:rsidRPr="00E0127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21804513"/>
            <w:r w:rsidR="00630215" w:rsidRPr="00E01273">
              <w:rPr>
                <w:rFonts w:ascii="Arial" w:hAnsi="Arial" w:cs="Arial"/>
                <w:sz w:val="20"/>
              </w:rPr>
              <w:t xml:space="preserve"> </w:t>
            </w:r>
            <w:r w:rsidR="00630215" w:rsidRPr="00E01273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24B7E49A" w14:textId="77777777" w:rsidR="00F72499" w:rsidRDefault="00282EDD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3814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0009348" w:edGrp="everyone"/>
                <w:r w:rsidR="00F72499" w:rsidRPr="00E0127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90009348"/>
              </w:sdtContent>
            </w:sdt>
            <w:r w:rsidR="00F72499" w:rsidRPr="00E01273">
              <w:rPr>
                <w:rFonts w:ascii="Arial" w:hAnsi="Arial" w:cs="Arial"/>
                <w:sz w:val="20"/>
              </w:rPr>
              <w:t xml:space="preserve"> </w:t>
            </w:r>
            <w:r w:rsidR="00F72499" w:rsidRPr="00E0127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5C16B306" w:rsidR="00F72499" w:rsidRPr="000403B8" w:rsidRDefault="00282EDD" w:rsidP="000403B8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84029109" w:edGrp="everyone"/>
                <w:r w:rsidR="00F72499" w:rsidRPr="00E0127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84029109"/>
              </w:sdtContent>
            </w:sdt>
            <w:r w:rsidR="00F72499" w:rsidRPr="00E01273">
              <w:rPr>
                <w:rFonts w:ascii="Arial" w:hAnsi="Arial" w:cs="Arial"/>
                <w:sz w:val="20"/>
              </w:rPr>
              <w:t xml:space="preserve"> 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>B</w:t>
            </w:r>
            <w:r w:rsidR="00F72499" w:rsidRPr="00E01273">
              <w:rPr>
                <w:rFonts w:ascii="Arial" w:hAnsi="Arial" w:cs="Arial"/>
                <w:sz w:val="18"/>
                <w:szCs w:val="18"/>
              </w:rPr>
              <w:t xml:space="preserve">uilder registration </w:t>
            </w:r>
            <w:r w:rsidR="00F72499">
              <w:rPr>
                <w:rFonts w:ascii="Arial" w:hAnsi="Arial" w:cs="Arial"/>
                <w:sz w:val="18"/>
                <w:szCs w:val="18"/>
              </w:rPr>
              <w:t>&amp;</w:t>
            </w:r>
            <w:r w:rsidR="00F72499" w:rsidRPr="00E01273">
              <w:rPr>
                <w:rFonts w:ascii="Arial" w:hAnsi="Arial" w:cs="Arial"/>
                <w:sz w:val="18"/>
                <w:szCs w:val="18"/>
              </w:rPr>
              <w:t xml:space="preserve"> licencing requirements</w:t>
            </w:r>
          </w:p>
        </w:tc>
        <w:permStart w:id="1088684433" w:edGrp="everyone"/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01D9DC" w14:textId="77777777" w:rsidR="00F72499" w:rsidRDefault="00282EDD" w:rsidP="00F72499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9746587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88684433"/>
              </w:sdtContent>
            </w:sdt>
            <w:r w:rsidR="00F72499" w:rsidRPr="00E01273">
              <w:rPr>
                <w:rFonts w:ascii="Arial" w:hAnsi="Arial" w:cs="Arial"/>
                <w:sz w:val="20"/>
              </w:rPr>
              <w:t xml:space="preserve"> 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 xml:space="preserve">HR list of qualifications, competencies and licences </w:t>
            </w:r>
          </w:p>
          <w:p w14:paraId="29A959E7" w14:textId="77777777" w:rsidR="00F72499" w:rsidRDefault="00282EDD" w:rsidP="00F72499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103070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7032034" w:edGrp="everyone"/>
                <w:r w:rsidR="00F72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7032034"/>
              </w:sdtContent>
            </w:sdt>
            <w:r w:rsidR="00F72499" w:rsidRPr="006C604A">
              <w:t xml:space="preserve"> </w:t>
            </w:r>
            <w:r w:rsidR="00F72499">
              <w:t>W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>orkplace procedures and workplace safety requirements</w:t>
            </w:r>
            <w:r w:rsidR="00F72499">
              <w:rPr>
                <w:rFonts w:ascii="Arial" w:hAnsi="Arial" w:cs="Arial"/>
                <w:sz w:val="18"/>
                <w:szCs w:val="18"/>
              </w:rPr>
              <w:t xml:space="preserve"> adapted to site</w:t>
            </w:r>
          </w:p>
          <w:p w14:paraId="68843831" w14:textId="77777777" w:rsidR="00F72499" w:rsidRDefault="00282EDD" w:rsidP="00F72499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241904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0797730" w:edGrp="everyone"/>
                <w:r w:rsidR="00F72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30797730"/>
              </w:sdtContent>
            </w:sdt>
            <w:r w:rsidR="00F72499" w:rsidRPr="006C604A">
              <w:t xml:space="preserve"> </w:t>
            </w:r>
            <w:r w:rsidR="00F72499">
              <w:rPr>
                <w:rFonts w:ascii="Arial" w:hAnsi="Arial" w:cs="Arial"/>
                <w:sz w:val="18"/>
                <w:szCs w:val="18"/>
              </w:rPr>
              <w:t xml:space="preserve">Workplace 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>subcontractor agreements and Awards</w:t>
            </w:r>
          </w:p>
          <w:p w14:paraId="4790AC45" w14:textId="2C50C945" w:rsidR="008A3172" w:rsidRPr="00E01273" w:rsidRDefault="00282EDD" w:rsidP="00F72499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349249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297522" w:edGrp="everyone"/>
                <w:r w:rsidR="008A317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297522"/>
              </w:sdtContent>
            </w:sdt>
            <w:r w:rsidR="008A3172" w:rsidRPr="006C604A">
              <w:t xml:space="preserve"> </w:t>
            </w:r>
            <w:r w:rsidR="008A3172" w:rsidRPr="008A3172">
              <w:rPr>
                <w:rFonts w:ascii="Arial" w:hAnsi="Arial" w:cs="Arial"/>
                <w:sz w:val="18"/>
                <w:szCs w:val="18"/>
              </w:rPr>
              <w:t>dispute resolution record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E21C38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9474571" w:edGrp="everyone"/>
            <w:permEnd w:id="2059474571"/>
          </w:p>
        </w:tc>
      </w:tr>
      <w:tr w:rsidR="001A3ED6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280143722" w:edGrp="everyone" w:displacedByCustomXml="next"/>
        <w:sdt>
          <w:sdtPr>
            <w:rPr>
              <w:rFonts w:ascii="Arial" w:hAnsi="Arial" w:cs="Arial"/>
              <w:sz w:val="20"/>
            </w:rPr>
            <w:id w:val="72387573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766F757F" w:rsidR="001A3ED6" w:rsidRPr="004C3241" w:rsidRDefault="001A3ED6" w:rsidP="001A3ED6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4936E4">
                  <w:rPr>
                    <w:rFonts w:ascii="Arial" w:hAnsi="Arial" w:cs="Arial"/>
                    <w:noProof/>
                    <w:sz w:val="20"/>
                  </w:rPr>
                  <w:drawing>
                    <wp:inline distT="0" distB="0" distL="0" distR="0" wp14:anchorId="2CFB896A" wp14:editId="48D38026">
                      <wp:extent cx="3913549" cy="360000"/>
                      <wp:effectExtent l="0" t="0" r="0" b="254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014372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0E7AD92" w:rsidR="00C76B5E" w:rsidRPr="004932A4" w:rsidRDefault="00282ED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7AB26FD5" w:rsidR="00C76B5E" w:rsidRDefault="00282EDD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E21C38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06196907" w:edGrp="everyone"/>
            <w:permEnd w:id="120619690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4FA8ED3D" w:rsidR="002D0927" w:rsidRPr="00750D30" w:rsidRDefault="00BE2234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B20C48">
              <w:rPr>
                <w:rFonts w:ascii="Arial" w:hAnsi="Arial" w:cs="Arial"/>
                <w:sz w:val="20"/>
              </w:rPr>
              <w:t>two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4255AFF4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4E206C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1A3ED6" w:rsidRPr="00BA4D9F" w14:paraId="50F40F7C" w14:textId="77777777" w:rsidTr="00F7309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B47B89" w14:textId="77777777" w:rsidR="001A3ED6" w:rsidRPr="001A3ED6" w:rsidRDefault="001A3ED6" w:rsidP="001A3ED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00644480" w:edGrp="everyone"/>
            <w:permEnd w:id="1500644480"/>
          </w:p>
        </w:tc>
      </w:tr>
      <w:bookmarkEnd w:id="1"/>
    </w:tbl>
    <w:p w14:paraId="6A69BCBE" w14:textId="77777777" w:rsidR="00257322" w:rsidRDefault="00C76B5E" w:rsidP="00257322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757AB796" w14:textId="501CDE03" w:rsidR="00257322" w:rsidRPr="00830749" w:rsidRDefault="00257322" w:rsidP="00257322">
      <w:pPr>
        <w:pStyle w:val="20TAQuestionNumber"/>
        <w:ind w:left="709" w:hanging="709"/>
      </w:pPr>
      <w:bookmarkStart w:id="2" w:name="_Ref127432488"/>
      <w:r>
        <w:lastRenderedPageBreak/>
        <w:t>Discuss the following types of insurance and the purpose that builders or building companies need to organise them.</w:t>
      </w:r>
      <w:bookmarkEnd w:id="2"/>
    </w:p>
    <w:p w14:paraId="7FE1EB47" w14:textId="77777777" w:rsidR="00257322" w:rsidRPr="00830749" w:rsidRDefault="00257322" w:rsidP="002573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257322" w14:paraId="16C2DED2" w14:textId="77777777" w:rsidTr="007B10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0BF151" w14:textId="77777777" w:rsidR="00257322" w:rsidRDefault="00257322" w:rsidP="007B104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3560E7" w14:textId="707DF8ED" w:rsidR="00257322" w:rsidRDefault="00257322" w:rsidP="007B104E">
            <w:pPr>
              <w:keepNext/>
              <w:ind w:left="993" w:hanging="993"/>
              <w:jc w:val="center"/>
            </w:pPr>
            <w:r>
              <w:t xml:space="preserve">Insurance 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CD36BC3" w14:textId="704C4291" w:rsidR="00257322" w:rsidRDefault="00257322" w:rsidP="007B104E">
            <w:pPr>
              <w:pStyle w:val="TableHeading"/>
              <w:framePr w:hSpace="0" w:wrap="auto" w:vAnchor="margin" w:hAnchor="text" w:yAlign="inline"/>
            </w:pPr>
            <w:r>
              <w:t>Purpose/requirement</w:t>
            </w:r>
          </w:p>
        </w:tc>
        <w:permStart w:id="17106308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D9FCC6" w14:textId="77777777" w:rsidR="00257322" w:rsidRPr="00533511" w:rsidRDefault="00282EDD" w:rsidP="007B104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73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0630823"/>
          </w:p>
        </w:tc>
      </w:tr>
      <w:tr w:rsidR="00257322" w14:paraId="7A445C00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EADC2E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ABE6" w14:textId="183398F0" w:rsidR="00257322" w:rsidRPr="00447473" w:rsidRDefault="00257322" w:rsidP="007B104E">
            <w:pPr>
              <w:jc w:val="center"/>
            </w:pPr>
            <w:r>
              <w:t>Workers compensation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887291" w14:textId="01FFAEE8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15656740" w:edGrp="everyone"/>
            <w:permEnd w:id="14156567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0009D" w14:textId="77777777" w:rsidR="00257322" w:rsidRDefault="00257322" w:rsidP="007B104E">
            <w:pPr>
              <w:ind w:left="993" w:hanging="993"/>
            </w:pPr>
          </w:p>
        </w:tc>
      </w:tr>
      <w:tr w:rsidR="00AA263C" w14:paraId="5AB73060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F2DD5F" w14:textId="77777777" w:rsidR="00AA263C" w:rsidRPr="00FE608E" w:rsidRDefault="00AA263C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44C1" w14:textId="1F94DD1E" w:rsidR="00AA263C" w:rsidRDefault="00AA263C" w:rsidP="007B104E">
            <w:pPr>
              <w:jc w:val="center"/>
            </w:pPr>
            <w:r>
              <w:t>Contract/Construction Works insurance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15F47" w14:textId="48E59C00" w:rsidR="007103C6" w:rsidRPr="001A3ED6" w:rsidRDefault="007103C6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59330555" w:edGrp="everyone"/>
            <w:permEnd w:id="9593305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81055A" w14:textId="77777777" w:rsidR="00AA263C" w:rsidRDefault="00AA263C" w:rsidP="007B104E">
            <w:pPr>
              <w:ind w:left="993" w:hanging="993"/>
            </w:pPr>
          </w:p>
        </w:tc>
      </w:tr>
      <w:tr w:rsidR="00257322" w14:paraId="1F6377AB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8A6B74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19ED" w14:textId="328444A9" w:rsidR="00257322" w:rsidRPr="00257322" w:rsidRDefault="00257322" w:rsidP="007B104E">
            <w:pPr>
              <w:jc w:val="center"/>
            </w:pPr>
            <w:r>
              <w:t>Public liability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74A2AB" w14:textId="2B9E7BCD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4598076" w:edGrp="everyone"/>
            <w:permEnd w:id="16045980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91407B" w14:textId="77777777" w:rsidR="00257322" w:rsidRDefault="00257322" w:rsidP="007B104E">
            <w:pPr>
              <w:ind w:left="993" w:hanging="993"/>
            </w:pPr>
          </w:p>
        </w:tc>
      </w:tr>
      <w:tr w:rsidR="00257322" w14:paraId="33F6F31C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F28B73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9AB1" w14:textId="3E97A00A" w:rsidR="00257322" w:rsidRPr="00257322" w:rsidRDefault="00257322" w:rsidP="007B104E">
            <w:pPr>
              <w:jc w:val="center"/>
            </w:pPr>
            <w:r>
              <w:t>Professional indemnity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271899" w14:textId="7A00431B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42752431" w:edGrp="everyone"/>
            <w:permEnd w:id="1742752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E76412" w14:textId="77777777" w:rsidR="00257322" w:rsidRDefault="00257322" w:rsidP="007B104E">
            <w:pPr>
              <w:ind w:left="993" w:hanging="993"/>
            </w:pPr>
          </w:p>
        </w:tc>
      </w:tr>
      <w:tr w:rsidR="00257322" w14:paraId="1C7C417E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95A95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BEB3" w14:textId="175AB500" w:rsidR="00257322" w:rsidRPr="00257322" w:rsidRDefault="00AA263C" w:rsidP="007B104E">
            <w:pPr>
              <w:jc w:val="center"/>
            </w:pPr>
            <w:r>
              <w:t>Commercial Motor Vehicle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4B82F" w14:textId="771B68A1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68395067" w:edGrp="everyone"/>
            <w:permEnd w:id="4683950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DAD724" w14:textId="77777777" w:rsidR="00257322" w:rsidRDefault="00257322" w:rsidP="007B104E">
            <w:pPr>
              <w:ind w:left="993" w:hanging="993"/>
            </w:pPr>
          </w:p>
        </w:tc>
      </w:tr>
    </w:tbl>
    <w:p w14:paraId="7492D1FE" w14:textId="77777777" w:rsidR="00257322" w:rsidRDefault="00257322" w:rsidP="00257322">
      <w:pPr>
        <w:rPr>
          <w:rFonts w:ascii="Arial" w:hAnsi="Arial" w:cs="Arial"/>
          <w:sz w:val="22"/>
          <w:szCs w:val="22"/>
        </w:rPr>
      </w:pPr>
    </w:p>
    <w:p w14:paraId="4004923E" w14:textId="45A3D1B9" w:rsidR="00B115D7" w:rsidRPr="00830749" w:rsidRDefault="007A2087" w:rsidP="00136E8C">
      <w:pPr>
        <w:pStyle w:val="20TAQuestionNumber"/>
        <w:ind w:left="709" w:hanging="709"/>
      </w:pPr>
      <w:bookmarkStart w:id="3" w:name="_Ref127436130"/>
      <w:bookmarkEnd w:id="0"/>
      <w:r>
        <w:lastRenderedPageBreak/>
        <w:t>A worker you have employed on the site has been injured and has lodged a request for workers compensation to reimburse their medical expenses</w:t>
      </w:r>
      <w:r w:rsidR="00B115D7">
        <w:t>.</w:t>
      </w:r>
      <w:r>
        <w:t xml:space="preserve"> Explain the process you must follow in your State or Territory for claiming on behalf of the worker.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E21C38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14C7491E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5B480B07" w:rsidR="00B115D7" w:rsidRPr="00E21C38" w:rsidRDefault="00B115D7" w:rsidP="00E21C3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12031461" w:edGrp="everyone"/>
            <w:permEnd w:id="2012031461"/>
          </w:p>
        </w:tc>
        <w:permStart w:id="15460910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282EDD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6091016"/>
          </w:p>
        </w:tc>
      </w:tr>
      <w:bookmarkEnd w:id="4"/>
    </w:tbl>
    <w:p w14:paraId="0D29A3FA" w14:textId="657AA6B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D5AA1BC" w14:textId="77777777" w:rsidR="00FF3FC4" w:rsidRDefault="00FF3FC4" w:rsidP="00B115D7">
      <w:pPr>
        <w:rPr>
          <w:rFonts w:ascii="Arial" w:hAnsi="Arial" w:cs="Arial"/>
          <w:sz w:val="22"/>
          <w:szCs w:val="22"/>
        </w:rPr>
      </w:pPr>
    </w:p>
    <w:p w14:paraId="72048430" w14:textId="07F3748D" w:rsidR="00A56D8D" w:rsidRPr="00830749" w:rsidRDefault="000E2D74" w:rsidP="00A56D8D">
      <w:pPr>
        <w:pStyle w:val="20TAQuestionNumber"/>
        <w:ind w:left="709" w:hanging="709"/>
      </w:pPr>
      <w:bookmarkStart w:id="5" w:name="_Ref127439309"/>
      <w:r>
        <w:t>Discuss the different contracts a builder or building company must organise before beginning a residential or commercial construction project</w:t>
      </w:r>
      <w:r w:rsidR="00943A29">
        <w:t>.</w:t>
      </w:r>
      <w:bookmarkEnd w:id="5"/>
      <w:r w:rsidR="003C4881">
        <w:t xml:space="preserve"> What are the legal requirements for such contracts?</w:t>
      </w:r>
    </w:p>
    <w:p w14:paraId="325016A8" w14:textId="77777777" w:rsidR="00A56D8D" w:rsidRPr="00830749" w:rsidRDefault="00A56D8D" w:rsidP="00A56D8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56D8D" w:rsidRPr="00830749" w14:paraId="2F0C13FE" w14:textId="77777777" w:rsidTr="00E21C38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81F031" w14:textId="77777777" w:rsidR="00A56D8D" w:rsidRPr="001C4084" w:rsidRDefault="00A56D8D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5461" w14:textId="4C1C6881" w:rsidR="00A56D8D" w:rsidRPr="001C4084" w:rsidRDefault="00A56D8D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631477738" w:edGrp="everyone"/>
            <w:permEnd w:id="1631477738"/>
          </w:p>
        </w:tc>
        <w:permStart w:id="12241540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9D923" w14:textId="77777777" w:rsidR="00A56D8D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6762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6D8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4154035"/>
          </w:p>
        </w:tc>
      </w:tr>
    </w:tbl>
    <w:p w14:paraId="7D67CFE9" w14:textId="77777777" w:rsidR="00A56D8D" w:rsidRDefault="00A56D8D" w:rsidP="00A56D8D">
      <w:pPr>
        <w:rPr>
          <w:rFonts w:ascii="Arial" w:hAnsi="Arial" w:cs="Arial"/>
          <w:sz w:val="22"/>
          <w:szCs w:val="22"/>
        </w:rPr>
      </w:pPr>
    </w:p>
    <w:p w14:paraId="16B5BBE7" w14:textId="2A091241" w:rsidR="00943A29" w:rsidRPr="00830749" w:rsidRDefault="00943A29" w:rsidP="00943A29">
      <w:pPr>
        <w:pStyle w:val="20TAQuestionNumber"/>
        <w:ind w:left="709" w:hanging="709"/>
      </w:pPr>
      <w:bookmarkStart w:id="6" w:name="_Ref127439312"/>
      <w:r>
        <w:lastRenderedPageBreak/>
        <w:t xml:space="preserve">What can occur if a </w:t>
      </w:r>
      <w:r w:rsidR="000E2D74">
        <w:t xml:space="preserve">building </w:t>
      </w:r>
      <w:r>
        <w:t>contractor in Queensland doesn’t use a written contract for domestic building work priced over $3,300</w:t>
      </w:r>
      <w:bookmarkEnd w:id="6"/>
      <w:r w:rsidR="00CC0C9D">
        <w:t>?</w:t>
      </w:r>
    </w:p>
    <w:p w14:paraId="54F63F45" w14:textId="77777777" w:rsidR="00943A29" w:rsidRPr="00830749" w:rsidRDefault="00943A29" w:rsidP="00943A2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43A29" w:rsidRPr="00830749" w14:paraId="64FAE59E" w14:textId="77777777" w:rsidTr="00E21C38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E6164F" w14:textId="77777777" w:rsidR="00943A29" w:rsidRPr="001C4084" w:rsidRDefault="00943A29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78D0" w14:textId="03152CD2" w:rsidR="00943A29" w:rsidRPr="001C4084" w:rsidRDefault="00943A29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299590238" w:edGrp="everyone"/>
            <w:permEnd w:id="1299590238"/>
          </w:p>
        </w:tc>
        <w:permStart w:id="1613041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11B287" w14:textId="77777777" w:rsidR="00943A29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1810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43A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304164"/>
          </w:p>
        </w:tc>
      </w:tr>
    </w:tbl>
    <w:p w14:paraId="0847D2EA" w14:textId="77777777" w:rsidR="00943A29" w:rsidRDefault="00943A29" w:rsidP="00943A29">
      <w:pPr>
        <w:rPr>
          <w:rFonts w:ascii="Arial" w:hAnsi="Arial" w:cs="Arial"/>
          <w:sz w:val="22"/>
          <w:szCs w:val="22"/>
        </w:rPr>
      </w:pPr>
    </w:p>
    <w:p w14:paraId="6F5AE198" w14:textId="77777777" w:rsidR="001463EE" w:rsidRDefault="001463EE" w:rsidP="001463EE">
      <w:pPr>
        <w:rPr>
          <w:rFonts w:ascii="Arial" w:hAnsi="Arial" w:cs="Arial"/>
          <w:sz w:val="22"/>
          <w:szCs w:val="22"/>
        </w:rPr>
      </w:pPr>
    </w:p>
    <w:p w14:paraId="0C8D7E81" w14:textId="16485F6B" w:rsidR="001463EE" w:rsidRPr="00830749" w:rsidRDefault="00ED4766" w:rsidP="001463EE">
      <w:pPr>
        <w:pStyle w:val="20TAQuestionNumber"/>
        <w:ind w:left="709" w:hanging="709"/>
      </w:pPr>
      <w:bookmarkStart w:id="7" w:name="_Ref127441320"/>
      <w:r>
        <w:t>Following a recruitment process, you have found a suitable new apprentice. What is required to begin the apprenticeship</w:t>
      </w:r>
      <w:bookmarkEnd w:id="7"/>
      <w:r w:rsidR="00EA1924">
        <w:t>?</w:t>
      </w:r>
    </w:p>
    <w:p w14:paraId="2B3ADF20" w14:textId="77777777" w:rsidR="001463EE" w:rsidRPr="00830749" w:rsidRDefault="001463EE" w:rsidP="001463E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463EE" w:rsidRPr="00830749" w14:paraId="7F783760" w14:textId="77777777" w:rsidTr="00E21C38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8E9450" w14:textId="77777777" w:rsidR="001463EE" w:rsidRPr="001C4084" w:rsidRDefault="001463EE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71B1" w14:textId="679D05AA" w:rsidR="001463EE" w:rsidRPr="001C4084" w:rsidRDefault="001463EE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644447570" w:edGrp="everyone"/>
            <w:permEnd w:id="1644447570"/>
          </w:p>
        </w:tc>
        <w:permStart w:id="8311469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0268B9" w14:textId="77777777" w:rsidR="001463EE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01873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463E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146917"/>
          </w:p>
        </w:tc>
      </w:tr>
    </w:tbl>
    <w:p w14:paraId="41F16A97" w14:textId="77777777" w:rsidR="001463EE" w:rsidRDefault="001463EE" w:rsidP="001463EE">
      <w:pPr>
        <w:rPr>
          <w:rFonts w:ascii="Arial" w:hAnsi="Arial" w:cs="Arial"/>
          <w:sz w:val="22"/>
          <w:szCs w:val="22"/>
        </w:rPr>
      </w:pPr>
    </w:p>
    <w:p w14:paraId="43E1F672" w14:textId="77777777" w:rsidR="00E122AC" w:rsidRDefault="00E122AC" w:rsidP="00E122AC">
      <w:pPr>
        <w:rPr>
          <w:rFonts w:ascii="Arial" w:hAnsi="Arial" w:cs="Arial"/>
          <w:sz w:val="22"/>
          <w:szCs w:val="22"/>
        </w:rPr>
      </w:pPr>
    </w:p>
    <w:p w14:paraId="4EB839B2" w14:textId="0BD4204E" w:rsidR="00E122AC" w:rsidRPr="00830749" w:rsidRDefault="00E122AC" w:rsidP="00E122AC">
      <w:pPr>
        <w:pStyle w:val="20TAQuestionNumber"/>
        <w:ind w:left="709" w:hanging="709"/>
      </w:pPr>
      <w:bookmarkStart w:id="8" w:name="_Ref127442196"/>
      <w:r>
        <w:lastRenderedPageBreak/>
        <w:t>The construction project must comply with the National Construction Code (NCC). What does this mean</w:t>
      </w:r>
      <w:bookmarkEnd w:id="8"/>
      <w:r w:rsidR="00EA1924">
        <w:t>?</w:t>
      </w:r>
    </w:p>
    <w:p w14:paraId="0C8A4A0B" w14:textId="77777777" w:rsidR="00E122AC" w:rsidRPr="00830749" w:rsidRDefault="00E122AC" w:rsidP="00E122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122AC" w:rsidRPr="00830749" w14:paraId="49A2FF99" w14:textId="77777777" w:rsidTr="00E21C38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473C72" w14:textId="77777777" w:rsidR="00E122AC" w:rsidRPr="001C4084" w:rsidRDefault="00E122AC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C0F3" w14:textId="13EE45F8" w:rsidR="00E122AC" w:rsidRPr="001C4084" w:rsidRDefault="00E122AC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488120716" w:edGrp="everyone"/>
            <w:permEnd w:id="488120716"/>
          </w:p>
        </w:tc>
        <w:permStart w:id="8645616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84F475" w14:textId="77777777" w:rsidR="00E122AC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25959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22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4561695"/>
          </w:p>
        </w:tc>
      </w:tr>
    </w:tbl>
    <w:p w14:paraId="0D347B49" w14:textId="77777777" w:rsidR="00E122AC" w:rsidRDefault="00E122AC" w:rsidP="00E122AC">
      <w:pPr>
        <w:rPr>
          <w:rFonts w:ascii="Arial" w:hAnsi="Arial" w:cs="Arial"/>
          <w:sz w:val="22"/>
          <w:szCs w:val="22"/>
        </w:rPr>
      </w:pPr>
    </w:p>
    <w:p w14:paraId="51928526" w14:textId="77777777" w:rsidR="005E01DB" w:rsidRDefault="005E01DB" w:rsidP="005E01DB">
      <w:pPr>
        <w:rPr>
          <w:rFonts w:ascii="Arial" w:hAnsi="Arial" w:cs="Arial"/>
          <w:sz w:val="22"/>
          <w:szCs w:val="22"/>
        </w:rPr>
      </w:pPr>
    </w:p>
    <w:p w14:paraId="7D0AE9E7" w14:textId="49AE68A2" w:rsidR="005E01DB" w:rsidRPr="00830749" w:rsidRDefault="005E01DB" w:rsidP="005E01DB">
      <w:pPr>
        <w:pStyle w:val="20TAQuestionNumber"/>
        <w:ind w:left="709" w:hanging="709"/>
      </w:pPr>
      <w:bookmarkStart w:id="9" w:name="_Ref127446961"/>
      <w:r>
        <w:t xml:space="preserve">Describe how builders ascertain </w:t>
      </w:r>
      <w:r w:rsidRPr="005E01DB">
        <w:t>construction activity restrictions, limitations and conditions from building approvals and permits for the projec</w:t>
      </w:r>
      <w:r>
        <w:t>t.</w:t>
      </w:r>
      <w:bookmarkEnd w:id="9"/>
    </w:p>
    <w:p w14:paraId="26BC40B9" w14:textId="77777777" w:rsidR="005E01DB" w:rsidRPr="00830749" w:rsidRDefault="005E01DB" w:rsidP="005E01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E01DB" w:rsidRPr="00830749" w14:paraId="0999F868" w14:textId="77777777" w:rsidTr="00E21C38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D226" w14:textId="77777777" w:rsidR="005E01DB" w:rsidRPr="001C4084" w:rsidRDefault="005E01DB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C696" w14:textId="209E1D6B" w:rsidR="005E01DB" w:rsidRPr="001C4084" w:rsidRDefault="005E01DB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222148056" w:edGrp="everyone"/>
            <w:permEnd w:id="1222148056"/>
          </w:p>
        </w:tc>
        <w:permStart w:id="17032865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94269B" w14:textId="77777777" w:rsidR="005E01DB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92709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E01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3286550"/>
          </w:p>
        </w:tc>
      </w:tr>
    </w:tbl>
    <w:p w14:paraId="3ED4BBD2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02364ADF" w14:textId="0141715E" w:rsidR="00DE11E6" w:rsidRPr="00830749" w:rsidRDefault="00DE11E6" w:rsidP="00DE11E6">
      <w:pPr>
        <w:pStyle w:val="20TAQuestionNumber"/>
        <w:ind w:left="709" w:hanging="709"/>
      </w:pPr>
      <w:bookmarkStart w:id="10" w:name="_Ref127447340"/>
      <w:r>
        <w:lastRenderedPageBreak/>
        <w:t xml:space="preserve">Discuss why builders should keep and maintain records of </w:t>
      </w:r>
      <w:r w:rsidRPr="00DE11E6">
        <w:t>subcontractors, site supervisors and managers</w:t>
      </w:r>
      <w:r>
        <w:t xml:space="preserve"> qualifications, </w:t>
      </w:r>
      <w:r w:rsidR="00C62854">
        <w:t>competencies,</w:t>
      </w:r>
      <w:r>
        <w:t xml:space="preserve"> and licences</w:t>
      </w:r>
      <w:r w:rsidRPr="00DE11E6">
        <w:t>.</w:t>
      </w:r>
      <w:bookmarkEnd w:id="10"/>
    </w:p>
    <w:p w14:paraId="77E30FD8" w14:textId="77777777" w:rsidR="00DE11E6" w:rsidRPr="00830749" w:rsidRDefault="00DE11E6" w:rsidP="00DE11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11E6" w:rsidRPr="00830749" w14:paraId="693772D3" w14:textId="77777777" w:rsidTr="00E21C38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E3D292" w14:textId="77777777" w:rsidR="00DE11E6" w:rsidRPr="001C4084" w:rsidRDefault="00DE11E6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1A9C" w14:textId="32CF77E1" w:rsidR="00DE11E6" w:rsidRPr="001C4084" w:rsidRDefault="00DE11E6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544697191" w:edGrp="everyone"/>
            <w:permEnd w:id="1544697191"/>
          </w:p>
        </w:tc>
        <w:permStart w:id="2286218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9397E7" w14:textId="77777777" w:rsidR="00DE11E6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6062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11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8621887"/>
          </w:p>
        </w:tc>
      </w:tr>
    </w:tbl>
    <w:p w14:paraId="0F3CF6E0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6DDEA4F2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116AD067" w14:textId="7E4188B3" w:rsidR="00DE11E6" w:rsidRPr="00830749" w:rsidRDefault="008947C5" w:rsidP="00DE11E6">
      <w:pPr>
        <w:pStyle w:val="20TAQuestionNumber"/>
        <w:ind w:left="709" w:hanging="709"/>
      </w:pPr>
      <w:bookmarkStart w:id="11" w:name="_Ref127448258"/>
      <w:r>
        <w:t xml:space="preserve">What can occur if a builder fails to adhere to </w:t>
      </w:r>
      <w:r w:rsidRPr="00A10D53">
        <w:t xml:space="preserve">environmental and waste management </w:t>
      </w:r>
      <w:r>
        <w:t>legislation?</w:t>
      </w:r>
      <w:bookmarkEnd w:id="11"/>
    </w:p>
    <w:p w14:paraId="49C9B5E4" w14:textId="77777777" w:rsidR="00DE11E6" w:rsidRPr="00830749" w:rsidRDefault="00DE11E6" w:rsidP="00DE11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11E6" w:rsidRPr="00830749" w14:paraId="553B256A" w14:textId="77777777" w:rsidTr="00E21C38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53C7B0" w14:textId="77777777" w:rsidR="00DE11E6" w:rsidRPr="001C4084" w:rsidRDefault="00DE11E6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9F4D" w14:textId="1F834A9C" w:rsidR="00DE11E6" w:rsidRPr="001C4084" w:rsidRDefault="00DE11E6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992115848" w:edGrp="everyone"/>
            <w:permEnd w:id="992115848"/>
          </w:p>
        </w:tc>
        <w:permStart w:id="10078908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8C2A30" w14:textId="77777777" w:rsidR="00DE11E6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381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11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7890819"/>
          </w:p>
        </w:tc>
      </w:tr>
    </w:tbl>
    <w:p w14:paraId="59173344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3AA51417" w14:textId="2467DC71" w:rsidR="00DA1B9E" w:rsidRPr="00830749" w:rsidRDefault="00DA1B9E" w:rsidP="00DA1B9E">
      <w:pPr>
        <w:pStyle w:val="20TAQuestionNumber"/>
        <w:ind w:left="709" w:hanging="709"/>
      </w:pPr>
      <w:bookmarkStart w:id="12" w:name="_Ref127448691"/>
      <w:r>
        <w:lastRenderedPageBreak/>
        <w:t>Why would the builder change/a</w:t>
      </w:r>
      <w:r w:rsidRPr="00A10D53">
        <w:t>dapt workplace procedures and workplace safety requirements</w:t>
      </w:r>
      <w:r>
        <w:t xml:space="preserve"> at a new site?</w:t>
      </w:r>
      <w:bookmarkEnd w:id="12"/>
    </w:p>
    <w:p w14:paraId="6A0090CB" w14:textId="77777777" w:rsidR="00DA1B9E" w:rsidRPr="00830749" w:rsidRDefault="00DA1B9E" w:rsidP="00DA1B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A1B9E" w:rsidRPr="00830749" w14:paraId="6914E078" w14:textId="77777777" w:rsidTr="00FE6500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BF9ECD" w14:textId="77777777" w:rsidR="00DA1B9E" w:rsidRPr="001C4084" w:rsidRDefault="00DA1B9E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FD41" w14:textId="087C47CA" w:rsidR="00DA1B9E" w:rsidRPr="001C4084" w:rsidRDefault="00DA1B9E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308559205" w:edGrp="everyone"/>
            <w:permEnd w:id="1308559205"/>
          </w:p>
        </w:tc>
        <w:permStart w:id="147954240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6F9E33" w14:textId="77777777" w:rsidR="00DA1B9E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8461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A1B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9542402"/>
          </w:p>
        </w:tc>
      </w:tr>
    </w:tbl>
    <w:p w14:paraId="60F4428B" w14:textId="77777777" w:rsidR="00DA1B9E" w:rsidRDefault="00DA1B9E" w:rsidP="00DA1B9E">
      <w:pPr>
        <w:rPr>
          <w:rFonts w:ascii="Arial" w:hAnsi="Arial" w:cs="Arial"/>
          <w:sz w:val="22"/>
          <w:szCs w:val="22"/>
        </w:rPr>
      </w:pPr>
    </w:p>
    <w:p w14:paraId="6638D7F2" w14:textId="77777777" w:rsidR="00DA1B9E" w:rsidRDefault="00DA1B9E" w:rsidP="00DA1B9E">
      <w:pPr>
        <w:rPr>
          <w:rFonts w:ascii="Arial" w:hAnsi="Arial" w:cs="Arial"/>
          <w:sz w:val="22"/>
          <w:szCs w:val="22"/>
        </w:rPr>
      </w:pPr>
    </w:p>
    <w:p w14:paraId="2DC13B14" w14:textId="387C6E38" w:rsidR="00DA1B9E" w:rsidRPr="00830749" w:rsidRDefault="00F55FA8" w:rsidP="00DA1B9E">
      <w:pPr>
        <w:pStyle w:val="20TAQuestionNumber"/>
        <w:ind w:left="709" w:hanging="709"/>
      </w:pPr>
      <w:bookmarkStart w:id="13" w:name="_Ref127449083"/>
      <w:r>
        <w:t>Discuss</w:t>
      </w:r>
      <w:r w:rsidR="00DA1B9E">
        <w:t xml:space="preserve"> </w:t>
      </w:r>
      <w:r w:rsidRPr="00A10D53">
        <w:t xml:space="preserve">strategies </w:t>
      </w:r>
      <w:r>
        <w:t>to apply that</w:t>
      </w:r>
      <w:r w:rsidRPr="00A10D53">
        <w:t xml:space="preserve"> ensure all workers are inducted, </w:t>
      </w:r>
      <w:r w:rsidR="00C62854" w:rsidRPr="00A10D53">
        <w:t>informed,</w:t>
      </w:r>
      <w:r w:rsidRPr="00A10D53">
        <w:t xml:space="preserve"> and regularly updated of their on-site safety responsibilities</w:t>
      </w:r>
      <w:bookmarkEnd w:id="13"/>
      <w:r w:rsidR="00C62854">
        <w:t>.</w:t>
      </w:r>
    </w:p>
    <w:p w14:paraId="690431C6" w14:textId="77777777" w:rsidR="00DA1B9E" w:rsidRPr="00830749" w:rsidRDefault="00DA1B9E" w:rsidP="00DA1B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A1B9E" w:rsidRPr="00830749" w14:paraId="777B55C7" w14:textId="77777777" w:rsidTr="00FE6500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F66C05" w14:textId="77777777" w:rsidR="00DA1B9E" w:rsidRPr="001C4084" w:rsidRDefault="00DA1B9E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D5A7" w14:textId="0B2E0B48" w:rsidR="00DA1B9E" w:rsidRPr="001C4084" w:rsidRDefault="00DA1B9E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66601286" w:edGrp="everyone"/>
            <w:permEnd w:id="166601286"/>
          </w:p>
        </w:tc>
        <w:permStart w:id="505398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035FB5" w14:textId="77777777" w:rsidR="00DA1B9E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38262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A1B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39816"/>
          </w:p>
        </w:tc>
      </w:tr>
    </w:tbl>
    <w:p w14:paraId="5196A7E1" w14:textId="77777777" w:rsidR="00DA1B9E" w:rsidRDefault="00DA1B9E" w:rsidP="00DA1B9E">
      <w:pPr>
        <w:rPr>
          <w:rFonts w:ascii="Arial" w:hAnsi="Arial" w:cs="Arial"/>
          <w:sz w:val="22"/>
          <w:szCs w:val="22"/>
        </w:rPr>
      </w:pPr>
    </w:p>
    <w:p w14:paraId="72DB5710" w14:textId="77777777" w:rsidR="005E01DB" w:rsidRDefault="005E01DB" w:rsidP="005E01DB">
      <w:pPr>
        <w:rPr>
          <w:rFonts w:ascii="Arial" w:hAnsi="Arial" w:cs="Arial"/>
          <w:sz w:val="22"/>
          <w:szCs w:val="22"/>
        </w:rPr>
      </w:pPr>
    </w:p>
    <w:p w14:paraId="21C8AD6D" w14:textId="5779297B" w:rsidR="00B115D7" w:rsidRPr="00830749" w:rsidRDefault="00EF7131" w:rsidP="00136E8C">
      <w:pPr>
        <w:pStyle w:val="20TAQuestionNumber"/>
        <w:ind w:left="709" w:hanging="709"/>
      </w:pPr>
      <w:bookmarkStart w:id="14" w:name="_Ref127450237"/>
      <w:r>
        <w:lastRenderedPageBreak/>
        <w:t xml:space="preserve">The apprentice has come to you complaining about other workers who are discriminating against </w:t>
      </w:r>
      <w:r w:rsidR="002F61A7">
        <w:t>them</w:t>
      </w:r>
      <w:r>
        <w:t xml:space="preserve"> and </w:t>
      </w:r>
      <w:r w:rsidR="002F61A7">
        <w:t>bullying</w:t>
      </w:r>
      <w:r>
        <w:t xml:space="preserve"> </w:t>
      </w:r>
      <w:r w:rsidR="002F61A7">
        <w:t>them</w:t>
      </w:r>
      <w:r>
        <w:t xml:space="preserve"> on site. You have decided to do nothing about it, as you think it is all just fun. Does this response meet </w:t>
      </w:r>
      <w:r w:rsidR="00C62854">
        <w:t xml:space="preserve">the </w:t>
      </w:r>
      <w:r>
        <w:t>legislated requirements? Explain your response.</w:t>
      </w:r>
      <w:bookmarkEnd w:id="14"/>
    </w:p>
    <w:p w14:paraId="2AB1F063" w14:textId="4DC1A1FB" w:rsidR="00B115D7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7131" w:rsidRPr="00830749" w14:paraId="1A55B986" w14:textId="77777777" w:rsidTr="00FE6500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987558" w14:textId="77777777" w:rsidR="00EF7131" w:rsidRPr="001C4084" w:rsidRDefault="00EF7131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81D1" w14:textId="19DFBEA8" w:rsidR="00EF7131" w:rsidRPr="001C4084" w:rsidRDefault="00EF7131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478361080" w:edGrp="everyone"/>
            <w:permEnd w:id="478361080"/>
          </w:p>
        </w:tc>
        <w:permStart w:id="4955443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B30864" w14:textId="77777777" w:rsidR="00EF7131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82595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71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5544334"/>
          </w:p>
        </w:tc>
      </w:tr>
    </w:tbl>
    <w:p w14:paraId="186FE617" w14:textId="0F867B71" w:rsidR="00EF7131" w:rsidRDefault="00EF7131" w:rsidP="00B115D7">
      <w:pPr>
        <w:rPr>
          <w:rFonts w:ascii="Arial" w:hAnsi="Arial" w:cs="Arial"/>
          <w:sz w:val="22"/>
          <w:szCs w:val="22"/>
        </w:rPr>
      </w:pPr>
    </w:p>
    <w:p w14:paraId="4B2BAA20" w14:textId="77777777" w:rsidR="00B50A09" w:rsidRDefault="00B50A09" w:rsidP="00B50A09">
      <w:pPr>
        <w:rPr>
          <w:rFonts w:ascii="Arial" w:hAnsi="Arial" w:cs="Arial"/>
          <w:sz w:val="22"/>
          <w:szCs w:val="22"/>
        </w:rPr>
      </w:pPr>
    </w:p>
    <w:p w14:paraId="652A7181" w14:textId="16DA2026" w:rsidR="00B50A09" w:rsidRPr="00830749" w:rsidRDefault="00B50A09" w:rsidP="00B50A09">
      <w:pPr>
        <w:pStyle w:val="20TAQuestionNumber"/>
        <w:ind w:left="709" w:hanging="709"/>
      </w:pPr>
      <w:bookmarkStart w:id="15" w:name="_Ref127451592"/>
      <w:r>
        <w:t>Describe how you deal with client complaints.</w:t>
      </w:r>
      <w:bookmarkEnd w:id="15"/>
    </w:p>
    <w:p w14:paraId="28514093" w14:textId="77777777" w:rsidR="00B50A09" w:rsidRDefault="00B50A09" w:rsidP="00B50A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A09" w:rsidRPr="00830749" w14:paraId="190227A3" w14:textId="77777777" w:rsidTr="00FE6500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2711A8" w14:textId="77777777" w:rsidR="00B50A09" w:rsidRPr="001C4084" w:rsidRDefault="00B50A09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3419" w14:textId="637E5F77" w:rsidR="00B50A09" w:rsidRPr="001C4084" w:rsidRDefault="00B50A09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041959120" w:edGrp="everyone"/>
            <w:permEnd w:id="1041959120"/>
          </w:p>
        </w:tc>
        <w:permStart w:id="161003659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24634C" w14:textId="77777777" w:rsidR="00B50A09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33370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A0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0036596"/>
          </w:p>
        </w:tc>
      </w:tr>
    </w:tbl>
    <w:p w14:paraId="02B76791" w14:textId="77777777" w:rsidR="00B50A09" w:rsidRPr="00830749" w:rsidRDefault="00B50A09" w:rsidP="00B50A09">
      <w:pPr>
        <w:rPr>
          <w:rFonts w:ascii="Arial" w:hAnsi="Arial" w:cs="Arial"/>
          <w:sz w:val="22"/>
          <w:szCs w:val="22"/>
        </w:rPr>
      </w:pPr>
    </w:p>
    <w:p w14:paraId="4CF1FE81" w14:textId="7777777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62098254" w:rsidR="00787509" w:rsidRPr="004932A4" w:rsidRDefault="00282EDD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3E16AE12" w:rsidR="00787509" w:rsidRDefault="00282EDD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50D30" w:rsidRDefault="00787509" w:rsidP="009100AE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581270573" w:edGrp="everyone"/>
            <w:permEnd w:id="58127057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658F2CE1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87509" w:rsidRPr="00BA4D9F" w14:paraId="170427BC" w14:textId="77777777" w:rsidTr="009100A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EB4006" w14:textId="77777777" w:rsidR="00787509" w:rsidRPr="00750D30" w:rsidRDefault="00787509" w:rsidP="009100A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787509" w:rsidRPr="00BA4D9F" w14:paraId="3E04878D" w14:textId="77777777" w:rsidTr="009100A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750D06" w14:textId="77777777" w:rsidR="00787509" w:rsidRPr="00DE303D" w:rsidRDefault="00787509" w:rsidP="009100A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6815BB9" w14:textId="77777777" w:rsidR="00787509" w:rsidRPr="00DE303D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BA8990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E6500" w:rsidRPr="00FE6500" w14:paraId="4335ED3E" w14:textId="77777777" w:rsidTr="00F7309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10191" w14:textId="77777777" w:rsidR="00FE6500" w:rsidRPr="00FE6500" w:rsidRDefault="00FE6500" w:rsidP="00FE650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20801295" w:edGrp="everyone"/>
            <w:permEnd w:id="32080129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2F23BA3B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</w:t>
      </w:r>
      <w:r w:rsidR="00E73C3C">
        <w:rPr>
          <w:rFonts w:ascii="Arial" w:hAnsi="Arial" w:cs="Arial"/>
          <w:sz w:val="22"/>
          <w:szCs w:val="22"/>
        </w:rPr>
        <w:t xml:space="preserve">which </w:t>
      </w:r>
      <w:r w:rsidR="00590B0B" w:rsidRPr="00590B0B">
        <w:rPr>
          <w:rFonts w:ascii="Arial" w:hAnsi="Arial" w:cs="Arial"/>
          <w:sz w:val="22"/>
          <w:szCs w:val="22"/>
        </w:rPr>
        <w:t>state/territory</w:t>
      </w:r>
      <w:r w:rsidR="00590B0B">
        <w:rPr>
          <w:rFonts w:ascii="Arial" w:hAnsi="Arial" w:cs="Arial"/>
          <w:sz w:val="22"/>
          <w:szCs w:val="22"/>
        </w:rPr>
        <w:t xml:space="preserve"> </w:t>
      </w:r>
      <w:r w:rsidR="00E73C3C">
        <w:rPr>
          <w:rFonts w:ascii="Arial" w:hAnsi="Arial" w:cs="Arial"/>
          <w:sz w:val="22"/>
          <w:szCs w:val="22"/>
        </w:rPr>
        <w:t xml:space="preserve">the </w:t>
      </w:r>
      <w:r w:rsidR="00590B0B">
        <w:rPr>
          <w:rFonts w:ascii="Arial" w:hAnsi="Arial" w:cs="Arial"/>
          <w:sz w:val="22"/>
          <w:szCs w:val="22"/>
        </w:rPr>
        <w:t>building activity you are involved in is</w:t>
      </w:r>
      <w:r w:rsidR="00590B0B" w:rsidRPr="00590B0B">
        <w:rPr>
          <w:rFonts w:ascii="Arial" w:hAnsi="Arial" w:cs="Arial"/>
          <w:sz w:val="22"/>
          <w:szCs w:val="22"/>
        </w:rPr>
        <w:t xml:space="preserve"> based or located</w:t>
      </w:r>
      <w:r w:rsidRPr="00BE22CD">
        <w:rPr>
          <w:rFonts w:ascii="Arial" w:hAnsi="Arial" w:cs="Arial"/>
          <w:sz w:val="22"/>
          <w:szCs w:val="22"/>
        </w:rPr>
        <w:t>.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1CCF4E3" w:rsidR="00920F6C" w:rsidRPr="00BE22CD" w:rsidRDefault="00590B0B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State/Territory</w:t>
            </w:r>
          </w:p>
        </w:tc>
        <w:tc>
          <w:tcPr>
            <w:tcW w:w="6745" w:type="dxa"/>
            <w:vAlign w:val="center"/>
          </w:tcPr>
          <w:p w14:paraId="58A9A58F" w14:textId="6FB0D927" w:rsidR="00920F6C" w:rsidRPr="00BE22CD" w:rsidRDefault="00920F6C" w:rsidP="009100AE">
            <w:pPr>
              <w:jc w:val="left"/>
              <w:rPr>
                <w:rFonts w:ascii="Arial" w:hAnsi="Arial" w:cs="Arial"/>
                <w:vanish/>
                <w:sz w:val="22"/>
                <w:szCs w:val="22"/>
              </w:rPr>
            </w:pPr>
            <w:permStart w:id="1666413801" w:edGrp="everyone"/>
            <w:permEnd w:id="1666413801"/>
          </w:p>
        </w:tc>
      </w:tr>
    </w:tbl>
    <w:p w14:paraId="2D7C5B02" w14:textId="77777777" w:rsidR="00920F6C" w:rsidRPr="00FE6500" w:rsidRDefault="00920F6C" w:rsidP="00920F6C">
      <w:pPr>
        <w:jc w:val="left"/>
        <w:rPr>
          <w:rFonts w:ascii="Arial" w:eastAsia="Calibri" w:hAnsi="Arial" w:cs="Arial"/>
          <w:szCs w:val="24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144477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6" w:name="_Ref35349341"/>
          </w:p>
        </w:tc>
        <w:bookmarkEnd w:id="16"/>
      </w:tr>
      <w:tr w:rsidR="00920F6C" w:rsidRPr="00DD1A2A" w14:paraId="1A944E38" w14:textId="77777777" w:rsidTr="00144477">
        <w:tc>
          <w:tcPr>
            <w:tcW w:w="9281" w:type="dxa"/>
            <w:shd w:val="clear" w:color="auto" w:fill="A1D7E1"/>
          </w:tcPr>
          <w:p w14:paraId="57A2C60A" w14:textId="6EC9A2A4" w:rsidR="00920F6C" w:rsidRPr="004E206C" w:rsidRDefault="00590B0B" w:rsidP="00590B0B">
            <w:pPr>
              <w:contextualSpacing/>
              <w:jc w:val="left"/>
              <w:rPr>
                <w:rFonts w:ascii="Arial" w:hAnsi="Arial" w:cs="Arial"/>
                <w:sz w:val="22"/>
                <w:highlight w:val="yellow"/>
              </w:rPr>
            </w:pPr>
            <w:r w:rsidRPr="00590B0B">
              <w:rPr>
                <w:rFonts w:ascii="Arial" w:hAnsi="Arial" w:cs="Arial"/>
                <w:sz w:val="22"/>
              </w:rPr>
              <w:t>Access and review your state/territory’s builder registration and licensing requirements and answer the following questions.</w:t>
            </w:r>
          </w:p>
        </w:tc>
      </w:tr>
    </w:tbl>
    <w:p w14:paraId="220D3A0A" w14:textId="4A3B6D6C" w:rsidR="00920F6C" w:rsidRPr="00DD1A2A" w:rsidRDefault="00920F6C" w:rsidP="00920F6C">
      <w:pPr>
        <w:jc w:val="left"/>
        <w:rPr>
          <w:rFonts w:ascii="Arial" w:eastAsia="Calibri" w:hAnsi="Arial" w:cs="Arial"/>
          <w:b/>
          <w:i/>
          <w:sz w:val="22"/>
          <w:szCs w:val="22"/>
        </w:rPr>
      </w:pPr>
    </w:p>
    <w:tbl>
      <w:tblPr>
        <w:tblStyle w:val="TableGrid1"/>
        <w:tblW w:w="9209" w:type="dxa"/>
        <w:tblInd w:w="-113" w:type="dxa"/>
        <w:tblLook w:val="04A0" w:firstRow="1" w:lastRow="0" w:firstColumn="1" w:lastColumn="0" w:noHBand="0" w:noVBand="1"/>
      </w:tblPr>
      <w:tblGrid>
        <w:gridCol w:w="9209"/>
      </w:tblGrid>
      <w:tr w:rsidR="00590B0B" w:rsidRPr="00DD1A2A" w14:paraId="60FAA649" w14:textId="77777777" w:rsidTr="007B104E">
        <w:tc>
          <w:tcPr>
            <w:tcW w:w="9209" w:type="dxa"/>
            <w:shd w:val="clear" w:color="auto" w:fill="D9D9D9"/>
          </w:tcPr>
          <w:p w14:paraId="01B03C01" w14:textId="795CE18D" w:rsidR="00590B0B" w:rsidRPr="007B104E" w:rsidRDefault="00590B0B" w:rsidP="006B7E12">
            <w:pPr>
              <w:keepNext/>
              <w:numPr>
                <w:ilvl w:val="0"/>
                <w:numId w:val="68"/>
              </w:numPr>
              <w:ind w:left="300" w:hanging="300"/>
              <w:jc w:val="left"/>
              <w:rPr>
                <w:rFonts w:ascii="Arial" w:hAnsi="Arial" w:cs="Arial"/>
                <w:b/>
                <w:bCs/>
                <w:sz w:val="22"/>
                <w:lang w:val="en-PH"/>
              </w:rPr>
            </w:pPr>
            <w:r w:rsidRPr="00497D67">
              <w:rPr>
                <w:rFonts w:ascii="Arial" w:hAnsi="Arial" w:cs="Arial"/>
                <w:b/>
                <w:bCs/>
                <w:sz w:val="22"/>
                <w:lang w:val="en-PH"/>
              </w:rPr>
              <w:t>Who is the authority or regulatory body overseeing builder registration and licensing in your state/territory?</w:t>
            </w:r>
          </w:p>
        </w:tc>
      </w:tr>
      <w:tr w:rsidR="00590B0B" w:rsidRPr="00FE6500" w14:paraId="7F950367" w14:textId="77777777" w:rsidTr="007B104E">
        <w:trPr>
          <w:trHeight w:val="6296"/>
        </w:trPr>
        <w:tc>
          <w:tcPr>
            <w:tcW w:w="9209" w:type="dxa"/>
            <w:shd w:val="clear" w:color="auto" w:fill="auto"/>
          </w:tcPr>
          <w:p w14:paraId="19918B2D" w14:textId="77777777" w:rsidR="00590B0B" w:rsidRPr="00FE6500" w:rsidRDefault="00590B0B" w:rsidP="00FE6500">
            <w:pPr>
              <w:keepNext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61052552" w:edGrp="everyone"/>
            <w:permEnd w:id="261052552"/>
          </w:p>
        </w:tc>
      </w:tr>
    </w:tbl>
    <w:p w14:paraId="5185BED2" w14:textId="77777777" w:rsidR="00BC6690" w:rsidRDefault="00BC669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90B0B" w:rsidRPr="00DD1A2A" w14:paraId="1D1DB174" w14:textId="77777777" w:rsidTr="004C31E8">
        <w:tc>
          <w:tcPr>
            <w:tcW w:w="9016" w:type="dxa"/>
            <w:shd w:val="clear" w:color="auto" w:fill="D9D9D9" w:themeFill="background1" w:themeFillShade="D9"/>
          </w:tcPr>
          <w:p w14:paraId="2D3D20BD" w14:textId="78835606" w:rsidR="00590B0B" w:rsidRPr="004C31E8" w:rsidRDefault="004C31E8" w:rsidP="006B7E12">
            <w:pPr>
              <w:pStyle w:val="ListParagraph"/>
              <w:keepNext/>
              <w:numPr>
                <w:ilvl w:val="0"/>
                <w:numId w:val="68"/>
              </w:numPr>
              <w:ind w:left="316" w:hanging="284"/>
              <w:rPr>
                <w:rFonts w:ascii="Arial" w:hAnsi="Arial" w:cs="Arial"/>
                <w:b/>
                <w:sz w:val="22"/>
              </w:rPr>
            </w:pPr>
            <w:r w:rsidRPr="004C31E8">
              <w:rPr>
                <w:rFonts w:ascii="Arial" w:hAnsi="Arial" w:cs="Arial"/>
                <w:b/>
                <w:sz w:val="22"/>
              </w:rPr>
              <w:lastRenderedPageBreak/>
              <w:t>What builder licenses</w:t>
            </w:r>
            <w:r>
              <w:rPr>
                <w:rFonts w:ascii="Arial" w:hAnsi="Arial" w:cs="Arial"/>
                <w:b/>
                <w:sz w:val="22"/>
              </w:rPr>
              <w:t xml:space="preserve"> are</w:t>
            </w:r>
            <w:r w:rsidRPr="004C31E8">
              <w:rPr>
                <w:rFonts w:ascii="Arial" w:hAnsi="Arial" w:cs="Arial"/>
                <w:b/>
                <w:sz w:val="22"/>
              </w:rPr>
              <w:t xml:space="preserve"> available in your state/territory? Identify all the main types of </w:t>
            </w:r>
            <w:r>
              <w:rPr>
                <w:rFonts w:ascii="Arial" w:hAnsi="Arial" w:cs="Arial"/>
                <w:b/>
                <w:sz w:val="22"/>
              </w:rPr>
              <w:t xml:space="preserve">builder </w:t>
            </w:r>
            <w:r w:rsidRPr="004C31E8">
              <w:rPr>
                <w:rFonts w:ascii="Arial" w:hAnsi="Arial" w:cs="Arial"/>
                <w:b/>
                <w:sz w:val="22"/>
              </w:rPr>
              <w:t>licenses in your state/territory.</w:t>
            </w:r>
          </w:p>
        </w:tc>
      </w:tr>
      <w:tr w:rsidR="00BC6690" w:rsidRPr="00FE6500" w14:paraId="40D3AF9D" w14:textId="77777777" w:rsidTr="00144477">
        <w:trPr>
          <w:trHeight w:val="4762"/>
        </w:trPr>
        <w:tc>
          <w:tcPr>
            <w:tcW w:w="9016" w:type="dxa"/>
            <w:shd w:val="clear" w:color="auto" w:fill="FFFFFF" w:themeFill="background1"/>
          </w:tcPr>
          <w:p w14:paraId="3761DFCE" w14:textId="60D42B3A" w:rsidR="00BC6690" w:rsidRPr="00FE6500" w:rsidRDefault="00BC6690" w:rsidP="00FE650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68015506" w:edGrp="everyone"/>
            <w:permEnd w:id="568015506"/>
          </w:p>
        </w:tc>
      </w:tr>
      <w:tr w:rsidR="00BC6690" w:rsidRPr="004C31E8" w14:paraId="362DCD48" w14:textId="77777777" w:rsidTr="00BC6690">
        <w:tc>
          <w:tcPr>
            <w:tcW w:w="9016" w:type="dxa"/>
            <w:shd w:val="clear" w:color="auto" w:fill="D9D9D9" w:themeFill="background1" w:themeFillShade="D9"/>
          </w:tcPr>
          <w:p w14:paraId="34A19715" w14:textId="5F4897B3" w:rsidR="00BC6690" w:rsidRPr="00BC6690" w:rsidRDefault="00BC6690" w:rsidP="006B7E12">
            <w:pPr>
              <w:pStyle w:val="ListParagraph"/>
              <w:keepNext/>
              <w:numPr>
                <w:ilvl w:val="0"/>
                <w:numId w:val="68"/>
              </w:numPr>
              <w:ind w:left="316" w:hanging="284"/>
              <w:rPr>
                <w:rFonts w:ascii="Arial" w:hAnsi="Arial" w:cs="Arial"/>
                <w:b/>
                <w:sz w:val="22"/>
              </w:rPr>
            </w:pPr>
            <w:r w:rsidRPr="00BC6690">
              <w:rPr>
                <w:rFonts w:ascii="Arial" w:hAnsi="Arial" w:cs="Arial"/>
                <w:b/>
                <w:sz w:val="22"/>
              </w:rPr>
              <w:t>Outline the general registration process for getting a builder license in your state/territory. Include in your response the documents and fees required for the registration</w:t>
            </w:r>
          </w:p>
        </w:tc>
      </w:tr>
      <w:tr w:rsidR="00BC6690" w:rsidRPr="00FE6500" w14:paraId="12200A7C" w14:textId="77777777" w:rsidTr="00144477">
        <w:trPr>
          <w:trHeight w:val="6066"/>
        </w:trPr>
        <w:tc>
          <w:tcPr>
            <w:tcW w:w="9016" w:type="dxa"/>
          </w:tcPr>
          <w:p w14:paraId="3CCCA699" w14:textId="468B366C" w:rsidR="00DA2AD9" w:rsidRPr="00FE6500" w:rsidRDefault="00DA2AD9" w:rsidP="00FE650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511137" w:edGrp="everyone"/>
            <w:permEnd w:id="14511137"/>
          </w:p>
        </w:tc>
      </w:tr>
    </w:tbl>
    <w:p w14:paraId="5AAAC7B4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4A3EEBDE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7325249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282EDD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3252498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144477" w:rsidRDefault="004E206C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35349352"/>
          </w:p>
        </w:tc>
        <w:bookmarkEnd w:id="17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385C7C09" w14:textId="77777777" w:rsidR="00144477" w:rsidRPr="00144477" w:rsidRDefault="00144477" w:rsidP="00144477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>Access and review your state/territory’s Construction Code of Practice and answer the following questions.</w:t>
            </w:r>
          </w:p>
          <w:p w14:paraId="563D6D71" w14:textId="4A93D91A" w:rsidR="004E206C" w:rsidRPr="00144477" w:rsidRDefault="00144477" w:rsidP="00144477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If your state/territory does not have a specific code of practice for general construction work, refer to </w:t>
            </w:r>
            <w:r>
              <w:rPr>
                <w:rFonts w:ascii="Arial" w:hAnsi="Arial" w:cs="Arial"/>
                <w:sz w:val="22"/>
              </w:rPr>
              <w:t>the ‘</w:t>
            </w:r>
            <w:r w:rsidRPr="00144477">
              <w:rPr>
                <w:rFonts w:ascii="Arial" w:hAnsi="Arial" w:cs="Arial"/>
                <w:sz w:val="22"/>
              </w:rPr>
              <w:t>Model Code of Practice: Construction work practice</w:t>
            </w:r>
            <w:r>
              <w:rPr>
                <w:rFonts w:ascii="Arial" w:hAnsi="Arial" w:cs="Arial"/>
                <w:sz w:val="22"/>
              </w:rPr>
              <w:t>’ located at Safe Work Australia.</w:t>
            </w:r>
            <w:r w:rsidRPr="00144477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45AE9F1E" w14:textId="77777777" w:rsidR="004E206C" w:rsidRPr="007B104E" w:rsidRDefault="004E206C" w:rsidP="004E206C">
      <w:pPr>
        <w:jc w:val="left"/>
        <w:rPr>
          <w:rFonts w:ascii="Arial" w:eastAsia="Calibri" w:hAnsi="Arial" w:cs="Arial"/>
          <w:sz w:val="20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8C0248" w14:paraId="7F0E951C" w14:textId="77777777" w:rsidTr="00AC7F14">
        <w:tc>
          <w:tcPr>
            <w:tcW w:w="9016" w:type="dxa"/>
            <w:shd w:val="clear" w:color="auto" w:fill="D9D9D9"/>
          </w:tcPr>
          <w:p w14:paraId="46712E6B" w14:textId="53E8E616" w:rsidR="004E206C" w:rsidRPr="008C0248" w:rsidRDefault="008C0248" w:rsidP="00AC7F14">
            <w:pPr>
              <w:pStyle w:val="ListParagraph"/>
              <w:keepNext/>
              <w:numPr>
                <w:ilvl w:val="0"/>
                <w:numId w:val="69"/>
              </w:numPr>
              <w:ind w:left="357" w:hanging="357"/>
              <w:rPr>
                <w:rFonts w:ascii="Arial" w:hAnsi="Arial" w:cs="Arial"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>How can you apply this code of practice in general building and construction work?</w:t>
            </w:r>
          </w:p>
        </w:tc>
      </w:tr>
      <w:tr w:rsidR="004E206C" w:rsidRPr="00E827B6" w14:paraId="4B8BD502" w14:textId="77777777" w:rsidTr="00BC1DF9">
        <w:trPr>
          <w:trHeight w:val="1984"/>
        </w:trPr>
        <w:tc>
          <w:tcPr>
            <w:tcW w:w="9016" w:type="dxa"/>
          </w:tcPr>
          <w:p w14:paraId="196B7C4A" w14:textId="3AC7F54B" w:rsidR="004E206C" w:rsidRPr="00E827B6" w:rsidRDefault="004E206C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56759060" w:edGrp="everyone"/>
            <w:permEnd w:id="1656759060"/>
          </w:p>
        </w:tc>
      </w:tr>
      <w:tr w:rsidR="004E206C" w:rsidRPr="008C0248" w14:paraId="5D925513" w14:textId="77777777" w:rsidTr="00AC7F14">
        <w:tc>
          <w:tcPr>
            <w:tcW w:w="9016" w:type="dxa"/>
            <w:shd w:val="clear" w:color="auto" w:fill="D9D9D9"/>
          </w:tcPr>
          <w:p w14:paraId="4E779B6C" w14:textId="71F2BEB0" w:rsidR="004E206C" w:rsidRPr="008C0248" w:rsidRDefault="008C0248" w:rsidP="00AC7F14">
            <w:pPr>
              <w:pStyle w:val="ListParagraph"/>
              <w:keepNext/>
              <w:numPr>
                <w:ilvl w:val="0"/>
                <w:numId w:val="69"/>
              </w:numPr>
              <w:ind w:left="357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>List the processes that are undertaken as part of managing the risks in construction work as outlined in your state/territory’s code of practice.</w:t>
            </w:r>
          </w:p>
        </w:tc>
      </w:tr>
      <w:tr w:rsidR="004E206C" w:rsidRPr="00E827B6" w14:paraId="30FC3473" w14:textId="77777777" w:rsidTr="00BC1DF9">
        <w:trPr>
          <w:trHeight w:val="1928"/>
        </w:trPr>
        <w:tc>
          <w:tcPr>
            <w:tcW w:w="9016" w:type="dxa"/>
          </w:tcPr>
          <w:p w14:paraId="769443DC" w14:textId="241A0BA6" w:rsidR="004E206C" w:rsidRPr="00E827B6" w:rsidRDefault="004E206C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86205344" w:edGrp="everyone"/>
            <w:permEnd w:id="1186205344"/>
          </w:p>
        </w:tc>
      </w:tr>
      <w:tr w:rsidR="004E206C" w:rsidRPr="008C0248" w14:paraId="6150EBCB" w14:textId="77777777" w:rsidTr="00AC7F14">
        <w:trPr>
          <w:trHeight w:val="70"/>
        </w:trPr>
        <w:tc>
          <w:tcPr>
            <w:tcW w:w="9016" w:type="dxa"/>
            <w:shd w:val="clear" w:color="auto" w:fill="D9D9D9"/>
          </w:tcPr>
          <w:p w14:paraId="5674FE69" w14:textId="5768C059" w:rsidR="004E206C" w:rsidRPr="008C0248" w:rsidRDefault="008C0248" w:rsidP="00AC7F14">
            <w:pPr>
              <w:pStyle w:val="ListParagraph"/>
              <w:keepNext/>
              <w:numPr>
                <w:ilvl w:val="0"/>
                <w:numId w:val="69"/>
              </w:numPr>
              <w:ind w:left="357" w:hanging="357"/>
              <w:jc w:val="left"/>
              <w:rPr>
                <w:rFonts w:ascii="Arial" w:hAnsi="Arial" w:cs="Arial"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>Based on the code of practice you accessed, provide one example of work health and safety consultation with workers that can be done in building and construction work.</w:t>
            </w:r>
          </w:p>
        </w:tc>
      </w:tr>
      <w:tr w:rsidR="004E206C" w:rsidRPr="00E827B6" w14:paraId="6B7BA471" w14:textId="77777777" w:rsidTr="00E73C3C">
        <w:trPr>
          <w:trHeight w:val="5384"/>
        </w:trPr>
        <w:tc>
          <w:tcPr>
            <w:tcW w:w="9016" w:type="dxa"/>
          </w:tcPr>
          <w:p w14:paraId="0455D291" w14:textId="163DAB23" w:rsidR="00BC1DF9" w:rsidRPr="00E827B6" w:rsidRDefault="00BC1DF9" w:rsidP="00BC1DF9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0646359" w:edGrp="everyone"/>
            <w:permEnd w:id="40646359"/>
          </w:p>
        </w:tc>
      </w:tr>
    </w:tbl>
    <w:p w14:paraId="016083DB" w14:textId="77777777" w:rsidR="004E206C" w:rsidRPr="007B104E" w:rsidRDefault="004E206C" w:rsidP="004E206C">
      <w:pPr>
        <w:jc w:val="left"/>
        <w:rPr>
          <w:rFonts w:ascii="Arial" w:eastAsia="Calibri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382D7928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791738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282EDD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917387"/>
          </w:p>
        </w:tc>
      </w:tr>
    </w:tbl>
    <w:p w14:paraId="3DE98DFE" w14:textId="77777777" w:rsidR="00E73C3C" w:rsidRPr="007B104E" w:rsidRDefault="00E73C3C" w:rsidP="007F2E89">
      <w:pPr>
        <w:jc w:val="left"/>
        <w:rPr>
          <w:rFonts w:ascii="Arial" w:hAnsi="Arial" w:cs="Arial"/>
          <w:sz w:val="10"/>
          <w:szCs w:val="10"/>
        </w:rPr>
      </w:pP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7F2E89" w:rsidRPr="00594B1F" w14:paraId="220C775A" w14:textId="77777777" w:rsidTr="009D5F8F">
        <w:tc>
          <w:tcPr>
            <w:tcW w:w="9235" w:type="dxa"/>
            <w:shd w:val="clear" w:color="auto" w:fill="232F84"/>
          </w:tcPr>
          <w:p w14:paraId="2DCCBA1B" w14:textId="77777777" w:rsidR="007F2E89" w:rsidRPr="00144477" w:rsidRDefault="007F2E89" w:rsidP="00E73C3C">
            <w:pPr>
              <w:keepNext/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8" w:name="_Ref127364337"/>
          </w:p>
        </w:tc>
        <w:bookmarkEnd w:id="18"/>
      </w:tr>
      <w:tr w:rsidR="007F2E89" w:rsidRPr="00594B1F" w14:paraId="2DE269BF" w14:textId="77777777" w:rsidTr="00E5211E">
        <w:trPr>
          <w:trHeight w:val="858"/>
        </w:trPr>
        <w:tc>
          <w:tcPr>
            <w:tcW w:w="9235" w:type="dxa"/>
            <w:shd w:val="clear" w:color="auto" w:fill="A1D7E1"/>
          </w:tcPr>
          <w:p w14:paraId="2032BCF1" w14:textId="6F966D10" w:rsidR="005B79FD" w:rsidRDefault="007F2E89" w:rsidP="007F2E89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Access </w:t>
            </w:r>
            <w:r w:rsidR="00D21B60">
              <w:rPr>
                <w:rFonts w:ascii="Arial" w:hAnsi="Arial" w:cs="Arial"/>
                <w:sz w:val="22"/>
              </w:rPr>
              <w:t xml:space="preserve">and review </w:t>
            </w:r>
            <w:r w:rsidR="005B79FD">
              <w:rPr>
                <w:rFonts w:ascii="Arial" w:hAnsi="Arial" w:cs="Arial"/>
                <w:sz w:val="22"/>
              </w:rPr>
              <w:t>the relevant websites to answer the questions</w:t>
            </w:r>
            <w:r w:rsidR="00D21B60">
              <w:rPr>
                <w:rFonts w:ascii="Arial" w:hAnsi="Arial" w:cs="Arial"/>
                <w:sz w:val="22"/>
              </w:rPr>
              <w:t xml:space="preserve"> below</w:t>
            </w:r>
            <w:r w:rsidR="005B79FD">
              <w:rPr>
                <w:rFonts w:ascii="Arial" w:hAnsi="Arial" w:cs="Arial"/>
                <w:sz w:val="22"/>
              </w:rPr>
              <w:t>:</w:t>
            </w:r>
          </w:p>
          <w:p w14:paraId="5FAF4CCB" w14:textId="77777777" w:rsidR="005B79FD" w:rsidRDefault="00E5211E" w:rsidP="00497D67">
            <w:pPr>
              <w:pStyle w:val="ListParagraph"/>
              <w:numPr>
                <w:ilvl w:val="0"/>
                <w:numId w:val="81"/>
              </w:numPr>
              <w:jc w:val="left"/>
              <w:rPr>
                <w:rFonts w:ascii="Arial" w:hAnsi="Arial" w:cs="Arial"/>
                <w:sz w:val="22"/>
              </w:rPr>
            </w:pPr>
            <w:r w:rsidRPr="005B79FD">
              <w:rPr>
                <w:rFonts w:ascii="Arial" w:hAnsi="Arial" w:cs="Arial"/>
                <w:sz w:val="22"/>
              </w:rPr>
              <w:t xml:space="preserve">registering and naming your business </w:t>
            </w:r>
            <w:r w:rsidR="005B79FD">
              <w:rPr>
                <w:rFonts w:ascii="Arial" w:hAnsi="Arial" w:cs="Arial"/>
                <w:sz w:val="22"/>
              </w:rPr>
              <w:t>i</w:t>
            </w:r>
            <w:r w:rsidRPr="005B79FD">
              <w:rPr>
                <w:rFonts w:ascii="Arial" w:hAnsi="Arial" w:cs="Arial"/>
                <w:sz w:val="22"/>
              </w:rPr>
              <w:t>ncluding how to get an ABN/</w:t>
            </w:r>
            <w:r w:rsidR="00EA24D4" w:rsidRPr="005B79FD">
              <w:rPr>
                <w:rFonts w:ascii="Arial" w:hAnsi="Arial" w:cs="Arial"/>
                <w:sz w:val="22"/>
              </w:rPr>
              <w:t xml:space="preserve">CAN </w:t>
            </w:r>
          </w:p>
          <w:p w14:paraId="15E6A759" w14:textId="77777777" w:rsidR="007F2E89" w:rsidRDefault="005B79FD" w:rsidP="00497D67">
            <w:pPr>
              <w:pStyle w:val="ListParagraph"/>
              <w:numPr>
                <w:ilvl w:val="0"/>
                <w:numId w:val="8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EA24D4" w:rsidRPr="005B79FD">
              <w:rPr>
                <w:rFonts w:ascii="Arial" w:hAnsi="Arial" w:cs="Arial"/>
                <w:sz w:val="22"/>
              </w:rPr>
              <w:t>relevance of Fair Work</w:t>
            </w:r>
            <w:r w:rsidRPr="005B79FD">
              <w:rPr>
                <w:rFonts w:ascii="Arial" w:hAnsi="Arial" w:cs="Arial"/>
                <w:sz w:val="22"/>
              </w:rPr>
              <w:t xml:space="preserve"> legislation to businesses</w:t>
            </w:r>
          </w:p>
          <w:p w14:paraId="16860109" w14:textId="12E14043" w:rsidR="00D21B60" w:rsidRPr="005B79FD" w:rsidRDefault="00D21B60" w:rsidP="00497D67">
            <w:pPr>
              <w:pStyle w:val="ListParagraph"/>
              <w:numPr>
                <w:ilvl w:val="0"/>
                <w:numId w:val="81"/>
              </w:numPr>
              <w:jc w:val="left"/>
              <w:rPr>
                <w:rFonts w:ascii="Arial" w:hAnsi="Arial" w:cs="Arial"/>
                <w:sz w:val="22"/>
              </w:rPr>
            </w:pPr>
            <w:r w:rsidRPr="00D21B60">
              <w:rPr>
                <w:rFonts w:ascii="Arial" w:hAnsi="Arial" w:cs="Arial"/>
                <w:sz w:val="22"/>
              </w:rPr>
              <w:t>Building and Construction General On-site Award [MA000020]</w:t>
            </w:r>
          </w:p>
        </w:tc>
      </w:tr>
    </w:tbl>
    <w:p w14:paraId="252C96D7" w14:textId="77777777" w:rsidR="007F2E89" w:rsidRPr="00594B1F" w:rsidRDefault="007F2E89" w:rsidP="007F2E89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2E89" w:rsidRPr="008C0248" w14:paraId="2E187CA2" w14:textId="77777777" w:rsidTr="00E73C3C">
        <w:trPr>
          <w:trHeight w:val="369"/>
        </w:trPr>
        <w:tc>
          <w:tcPr>
            <w:tcW w:w="9016" w:type="dxa"/>
            <w:shd w:val="clear" w:color="auto" w:fill="D9D9D9"/>
          </w:tcPr>
          <w:p w14:paraId="3AA38455" w14:textId="098F61D3" w:rsidR="007F2E89" w:rsidRPr="008C0248" w:rsidRDefault="007F2E89" w:rsidP="00AC7F14">
            <w:pPr>
              <w:pStyle w:val="ListParagraph"/>
              <w:keepNext/>
              <w:numPr>
                <w:ilvl w:val="0"/>
                <w:numId w:val="72"/>
              </w:numPr>
              <w:ind w:left="357" w:hanging="357"/>
              <w:rPr>
                <w:rFonts w:ascii="Arial" w:hAnsi="Arial" w:cs="Arial"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 xml:space="preserve">How </w:t>
            </w:r>
            <w:r w:rsidR="00E5211E">
              <w:rPr>
                <w:rFonts w:ascii="Arial" w:hAnsi="Arial" w:cs="Arial"/>
                <w:b/>
                <w:sz w:val="22"/>
              </w:rPr>
              <w:t>do you register for a business or trading name and ABN/ACN</w:t>
            </w:r>
            <w:r w:rsidRPr="008C0248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7F2E89" w:rsidRPr="00E827B6" w14:paraId="37124D6B" w14:textId="77777777" w:rsidTr="00E73C3C">
        <w:trPr>
          <w:trHeight w:val="2581"/>
        </w:trPr>
        <w:tc>
          <w:tcPr>
            <w:tcW w:w="9016" w:type="dxa"/>
          </w:tcPr>
          <w:p w14:paraId="72A4CB25" w14:textId="6AC72B67" w:rsidR="00EA24D4" w:rsidRPr="00E827B6" w:rsidRDefault="00EA24D4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56249306" w:edGrp="everyone"/>
            <w:permEnd w:id="1556249306"/>
          </w:p>
        </w:tc>
      </w:tr>
      <w:tr w:rsidR="007F2E89" w:rsidRPr="008C0248" w14:paraId="6E954760" w14:textId="77777777" w:rsidTr="0012799D">
        <w:trPr>
          <w:trHeight w:val="510"/>
        </w:trPr>
        <w:tc>
          <w:tcPr>
            <w:tcW w:w="9016" w:type="dxa"/>
            <w:shd w:val="clear" w:color="auto" w:fill="D9D9D9"/>
          </w:tcPr>
          <w:p w14:paraId="5430C8D4" w14:textId="64AC9FF1" w:rsidR="007F2E89" w:rsidRPr="008C0248" w:rsidRDefault="005B79FD" w:rsidP="00AC7F14">
            <w:pPr>
              <w:pStyle w:val="ListParagraph"/>
              <w:keepNext/>
              <w:numPr>
                <w:ilvl w:val="0"/>
                <w:numId w:val="72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bookmarkStart w:id="19" w:name="_Ref127364373"/>
            <w:r w:rsidRPr="005B79FD">
              <w:rPr>
                <w:rFonts w:ascii="Arial" w:hAnsi="Arial" w:cs="Arial"/>
                <w:b/>
                <w:sz w:val="22"/>
              </w:rPr>
              <w:t>Provide one</w:t>
            </w:r>
            <w:r>
              <w:rPr>
                <w:rFonts w:ascii="Arial" w:hAnsi="Arial" w:cs="Arial"/>
                <w:b/>
                <w:sz w:val="22"/>
              </w:rPr>
              <w:t xml:space="preserve"> (1)</w:t>
            </w:r>
            <w:r w:rsidRPr="005B79FD">
              <w:rPr>
                <w:rFonts w:ascii="Arial" w:hAnsi="Arial" w:cs="Arial"/>
                <w:b/>
                <w:sz w:val="22"/>
              </w:rPr>
              <w:t xml:space="preserve"> example of how </w:t>
            </w:r>
            <w:r>
              <w:rPr>
                <w:rFonts w:ascii="Arial" w:hAnsi="Arial" w:cs="Arial"/>
                <w:b/>
                <w:sz w:val="22"/>
              </w:rPr>
              <w:t>Fair Work</w:t>
            </w:r>
            <w:r w:rsidRPr="005B79FD">
              <w:rPr>
                <w:rFonts w:ascii="Arial" w:hAnsi="Arial" w:cs="Arial"/>
                <w:b/>
                <w:sz w:val="22"/>
              </w:rPr>
              <w:t xml:space="preserve"> legislation impacts building and construction projects</w:t>
            </w:r>
            <w:r>
              <w:rPr>
                <w:rFonts w:ascii="Arial" w:hAnsi="Arial" w:cs="Arial"/>
                <w:b/>
                <w:sz w:val="22"/>
              </w:rPr>
              <w:t>.</w:t>
            </w:r>
            <w:bookmarkEnd w:id="19"/>
          </w:p>
        </w:tc>
      </w:tr>
      <w:tr w:rsidR="0012799D" w:rsidRPr="00E827B6" w14:paraId="6756A5EA" w14:textId="77777777" w:rsidTr="00E73C3C">
        <w:trPr>
          <w:trHeight w:val="3651"/>
        </w:trPr>
        <w:tc>
          <w:tcPr>
            <w:tcW w:w="9016" w:type="dxa"/>
            <w:shd w:val="clear" w:color="auto" w:fill="auto"/>
          </w:tcPr>
          <w:p w14:paraId="0A833A0C" w14:textId="75D906E6" w:rsidR="0012799D" w:rsidRPr="00E827B6" w:rsidRDefault="0012799D" w:rsidP="00E827B6">
            <w:pPr>
              <w:rPr>
                <w:rFonts w:ascii="Arial" w:hAnsi="Arial" w:cs="Arial"/>
                <w:sz w:val="22"/>
                <w:szCs w:val="18"/>
              </w:rPr>
            </w:pPr>
            <w:permStart w:id="100758942" w:edGrp="everyone"/>
            <w:permEnd w:id="100758942"/>
          </w:p>
        </w:tc>
      </w:tr>
      <w:tr w:rsidR="007F2E89" w:rsidRPr="008C0248" w14:paraId="6D41A751" w14:textId="77777777" w:rsidTr="00E73C3C">
        <w:trPr>
          <w:trHeight w:val="369"/>
        </w:trPr>
        <w:tc>
          <w:tcPr>
            <w:tcW w:w="9016" w:type="dxa"/>
            <w:shd w:val="clear" w:color="auto" w:fill="D9D9D9"/>
          </w:tcPr>
          <w:p w14:paraId="02E6D9E4" w14:textId="3A92B0C7" w:rsidR="007F2E89" w:rsidRPr="00AC7F14" w:rsidRDefault="00D21B60" w:rsidP="00AC7F14">
            <w:pPr>
              <w:pStyle w:val="ListParagraph"/>
              <w:keepNext/>
              <w:numPr>
                <w:ilvl w:val="0"/>
                <w:numId w:val="72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 w:rsidRPr="00D21B60">
              <w:rPr>
                <w:rFonts w:ascii="Arial" w:hAnsi="Arial" w:cs="Arial"/>
                <w:b/>
                <w:sz w:val="22"/>
              </w:rPr>
              <w:t xml:space="preserve">What </w:t>
            </w:r>
            <w:r w:rsidR="007E70D7">
              <w:rPr>
                <w:rFonts w:ascii="Arial" w:hAnsi="Arial" w:cs="Arial"/>
                <w:b/>
                <w:sz w:val="22"/>
              </w:rPr>
              <w:t>does the</w:t>
            </w:r>
            <w:r w:rsidRPr="00D21B60">
              <w:rPr>
                <w:rFonts w:ascii="Arial" w:hAnsi="Arial" w:cs="Arial"/>
                <w:b/>
                <w:sz w:val="22"/>
              </w:rPr>
              <w:t xml:space="preserve"> </w:t>
            </w:r>
            <w:r w:rsidR="007E70D7">
              <w:rPr>
                <w:rFonts w:ascii="Arial" w:hAnsi="Arial" w:cs="Arial"/>
                <w:b/>
                <w:sz w:val="22"/>
              </w:rPr>
              <w:t>‘</w:t>
            </w:r>
            <w:r w:rsidR="007E70D7" w:rsidRPr="007E70D7">
              <w:rPr>
                <w:rFonts w:ascii="Arial" w:hAnsi="Arial" w:cs="Arial"/>
                <w:b/>
                <w:sz w:val="22"/>
              </w:rPr>
              <w:t>Building and Construction General On-site Award</w:t>
            </w:r>
            <w:r w:rsidR="007E70D7">
              <w:rPr>
                <w:rFonts w:ascii="Arial" w:hAnsi="Arial" w:cs="Arial"/>
                <w:b/>
                <w:sz w:val="22"/>
              </w:rPr>
              <w:t>’ outline</w:t>
            </w:r>
            <w:r w:rsidRPr="00D21B60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12799D" w:rsidRPr="00E827B6" w14:paraId="5DC1F04C" w14:textId="77777777" w:rsidTr="0012799D">
        <w:trPr>
          <w:trHeight w:val="3231"/>
        </w:trPr>
        <w:tc>
          <w:tcPr>
            <w:tcW w:w="9016" w:type="dxa"/>
            <w:shd w:val="clear" w:color="auto" w:fill="auto"/>
          </w:tcPr>
          <w:p w14:paraId="7A5303B3" w14:textId="21EAA8C2" w:rsidR="0012799D" w:rsidRPr="00E827B6" w:rsidRDefault="0012799D" w:rsidP="0012799D">
            <w:pPr>
              <w:rPr>
                <w:rFonts w:ascii="Arial" w:hAnsi="Arial" w:cs="Arial"/>
                <w:sz w:val="22"/>
                <w:szCs w:val="18"/>
              </w:rPr>
            </w:pPr>
            <w:permStart w:id="1445201538" w:edGrp="everyone"/>
            <w:permEnd w:id="1445201538"/>
          </w:p>
        </w:tc>
      </w:tr>
    </w:tbl>
    <w:p w14:paraId="3D1CA52C" w14:textId="77777777" w:rsidR="007F2E89" w:rsidRPr="00594B1F" w:rsidRDefault="007F2E89" w:rsidP="007F2E89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F2E89" w:rsidRPr="00830749" w14:paraId="2801E7C5" w14:textId="77777777" w:rsidTr="009D5F8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EF9593C" w14:textId="77777777" w:rsidR="007F2E89" w:rsidRPr="001C4084" w:rsidRDefault="007F2E89" w:rsidP="009D5F8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EE11AE2" w14:textId="452330D2" w:rsidR="007F2E89" w:rsidRPr="001C4084" w:rsidRDefault="007F2E89" w:rsidP="009D5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829144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CD0F989" w14:textId="77777777" w:rsidR="007F2E89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7022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F2E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8291449"/>
          </w:p>
        </w:tc>
      </w:tr>
    </w:tbl>
    <w:p w14:paraId="1981AF28" w14:textId="77777777" w:rsidR="0012799D" w:rsidRDefault="0012799D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B769CB" w:rsidRPr="00594B1F" w14:paraId="02FAD193" w14:textId="77777777" w:rsidTr="00AC7F14">
        <w:tc>
          <w:tcPr>
            <w:tcW w:w="9016" w:type="dxa"/>
            <w:shd w:val="clear" w:color="auto" w:fill="232F84"/>
          </w:tcPr>
          <w:p w14:paraId="5C59FAE4" w14:textId="77777777" w:rsidR="00B769CB" w:rsidRPr="00144477" w:rsidRDefault="00B769CB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127366925"/>
          </w:p>
        </w:tc>
        <w:bookmarkEnd w:id="20"/>
      </w:tr>
      <w:tr w:rsidR="00B769CB" w:rsidRPr="00594B1F" w14:paraId="2BBB7C43" w14:textId="77777777" w:rsidTr="00AC7F14">
        <w:trPr>
          <w:trHeight w:val="858"/>
        </w:trPr>
        <w:tc>
          <w:tcPr>
            <w:tcW w:w="9016" w:type="dxa"/>
            <w:shd w:val="clear" w:color="auto" w:fill="A1D7E1"/>
          </w:tcPr>
          <w:p w14:paraId="6F15A082" w14:textId="45E9B9CC" w:rsidR="00B769CB" w:rsidRPr="00B769CB" w:rsidRDefault="00B769CB" w:rsidP="00B769CB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Access </w:t>
            </w:r>
            <w:r>
              <w:rPr>
                <w:rFonts w:ascii="Arial" w:hAnsi="Arial" w:cs="Arial"/>
                <w:sz w:val="22"/>
              </w:rPr>
              <w:t>and review relevant websites to answer the questions below regarding your workplace taxation requirements:</w:t>
            </w:r>
          </w:p>
        </w:tc>
      </w:tr>
    </w:tbl>
    <w:p w14:paraId="529AD282" w14:textId="77777777" w:rsidR="00B769CB" w:rsidRPr="00594B1F" w:rsidRDefault="00B769CB" w:rsidP="00B769C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9CB" w:rsidRPr="008C0248" w14:paraId="18334A4B" w14:textId="77777777" w:rsidTr="009314F5">
        <w:tc>
          <w:tcPr>
            <w:tcW w:w="9016" w:type="dxa"/>
            <w:shd w:val="clear" w:color="auto" w:fill="D9D9D9"/>
          </w:tcPr>
          <w:p w14:paraId="188A9999" w14:textId="5E9E9989" w:rsidR="00B769CB" w:rsidRPr="008C0248" w:rsidRDefault="002D7E49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Where can you access information regarding managing worker taxation requirements?</w:t>
            </w:r>
          </w:p>
        </w:tc>
      </w:tr>
      <w:tr w:rsidR="009314F5" w:rsidRPr="00E827B6" w14:paraId="1D66BCED" w14:textId="77777777" w:rsidTr="00C6640A">
        <w:trPr>
          <w:trHeight w:val="1304"/>
        </w:trPr>
        <w:tc>
          <w:tcPr>
            <w:tcW w:w="9016" w:type="dxa"/>
            <w:shd w:val="clear" w:color="auto" w:fill="auto"/>
          </w:tcPr>
          <w:p w14:paraId="0C8675ED" w14:textId="5DC89980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16107865" w:edGrp="everyone"/>
            <w:permEnd w:id="2016107865"/>
          </w:p>
        </w:tc>
      </w:tr>
      <w:tr w:rsidR="00B769CB" w:rsidRPr="008C0248" w14:paraId="1E6D7394" w14:textId="77777777" w:rsidTr="00E73C3C">
        <w:trPr>
          <w:trHeight w:val="369"/>
        </w:trPr>
        <w:tc>
          <w:tcPr>
            <w:tcW w:w="9016" w:type="dxa"/>
            <w:shd w:val="clear" w:color="auto" w:fill="D9D9D9"/>
          </w:tcPr>
          <w:p w14:paraId="29E70311" w14:textId="305F8DB9" w:rsidR="00B769CB" w:rsidRPr="008C0248" w:rsidRDefault="002D7E49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Who needs to apply for a director identification number </w:t>
            </w:r>
            <w:r w:rsidR="00B769CB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9314F5" w:rsidRPr="00E827B6" w14:paraId="13767109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3901C1D9" w14:textId="73B5BE28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66540809" w:edGrp="everyone"/>
            <w:permEnd w:id="1666540809"/>
          </w:p>
        </w:tc>
      </w:tr>
      <w:tr w:rsidR="00B769CB" w:rsidRPr="008C0248" w14:paraId="56C88E6C" w14:textId="77777777" w:rsidTr="009314F5">
        <w:trPr>
          <w:trHeight w:val="70"/>
        </w:trPr>
        <w:tc>
          <w:tcPr>
            <w:tcW w:w="9016" w:type="dxa"/>
            <w:shd w:val="clear" w:color="auto" w:fill="D9D9D9"/>
          </w:tcPr>
          <w:p w14:paraId="28F4EA2D" w14:textId="4A6B537E" w:rsidR="00B769CB" w:rsidRPr="00E73C3C" w:rsidRDefault="002D7E49" w:rsidP="00E73C3C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What circumstances require your business to lodge a ‘Taxable payments annual report</w:t>
            </w:r>
            <w:r w:rsidR="00511998">
              <w:rPr>
                <w:rFonts w:ascii="Arial" w:hAnsi="Arial" w:cs="Arial"/>
                <w:b/>
                <w:sz w:val="22"/>
              </w:rPr>
              <w:t>’</w:t>
            </w:r>
            <w:r>
              <w:rPr>
                <w:rFonts w:ascii="Arial" w:hAnsi="Arial" w:cs="Arial"/>
                <w:b/>
                <w:sz w:val="22"/>
              </w:rPr>
              <w:t>? (TPAR)</w:t>
            </w:r>
            <w:r w:rsidR="00B769CB" w:rsidRPr="00D21B60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9314F5" w:rsidRPr="00E827B6" w14:paraId="6DA47A72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392C256C" w14:textId="1E4CEBA3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99756205" w:edGrp="everyone"/>
            <w:permEnd w:id="1599756205"/>
          </w:p>
        </w:tc>
      </w:tr>
      <w:tr w:rsidR="00511998" w:rsidRPr="00594B1F" w14:paraId="27981D6E" w14:textId="77777777" w:rsidTr="00E73C3C">
        <w:trPr>
          <w:trHeight w:val="369"/>
        </w:trPr>
        <w:tc>
          <w:tcPr>
            <w:tcW w:w="9016" w:type="dxa"/>
            <w:shd w:val="clear" w:color="auto" w:fill="D9D9D9" w:themeFill="background1" w:themeFillShade="D9"/>
          </w:tcPr>
          <w:p w14:paraId="528DDE5B" w14:textId="53F354E3" w:rsidR="00511998" w:rsidRPr="00511998" w:rsidRDefault="00511998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 w:rsidRPr="00511998">
              <w:rPr>
                <w:rFonts w:ascii="Arial" w:hAnsi="Arial" w:cs="Arial"/>
                <w:b/>
                <w:sz w:val="22"/>
              </w:rPr>
              <w:t>How do building and construction businesses use PAYG withholding?</w:t>
            </w:r>
          </w:p>
        </w:tc>
      </w:tr>
      <w:tr w:rsidR="009314F5" w:rsidRPr="00E827B6" w14:paraId="29FB451B" w14:textId="77777777" w:rsidTr="00AC7F14">
        <w:trPr>
          <w:trHeight w:val="3061"/>
        </w:trPr>
        <w:tc>
          <w:tcPr>
            <w:tcW w:w="9016" w:type="dxa"/>
            <w:shd w:val="clear" w:color="auto" w:fill="auto"/>
          </w:tcPr>
          <w:p w14:paraId="24DF6A3C" w14:textId="07F87D4C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24297055" w:edGrp="everyone"/>
            <w:permEnd w:id="1424297055"/>
          </w:p>
        </w:tc>
      </w:tr>
      <w:tr w:rsidR="00511998" w:rsidRPr="00594B1F" w14:paraId="5214636F" w14:textId="77777777" w:rsidTr="00E73C3C">
        <w:trPr>
          <w:trHeight w:val="369"/>
        </w:trPr>
        <w:tc>
          <w:tcPr>
            <w:tcW w:w="9016" w:type="dxa"/>
            <w:shd w:val="clear" w:color="auto" w:fill="D9D9D9" w:themeFill="background1" w:themeFillShade="D9"/>
          </w:tcPr>
          <w:p w14:paraId="28EAC856" w14:textId="39E705DB" w:rsidR="00511998" w:rsidRPr="00E84CF0" w:rsidRDefault="00E84CF0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E84CF0">
              <w:rPr>
                <w:rFonts w:ascii="Arial" w:hAnsi="Arial" w:cs="Arial"/>
                <w:b/>
                <w:sz w:val="22"/>
              </w:rPr>
              <w:lastRenderedPageBreak/>
              <w:t>Wh</w:t>
            </w:r>
            <w:r>
              <w:rPr>
                <w:rFonts w:ascii="Arial" w:hAnsi="Arial" w:cs="Arial"/>
                <w:b/>
                <w:sz w:val="22"/>
              </w:rPr>
              <w:t>en should</w:t>
            </w:r>
            <w:r w:rsidRPr="00E84CF0">
              <w:rPr>
                <w:rFonts w:ascii="Arial" w:hAnsi="Arial" w:cs="Arial"/>
                <w:b/>
                <w:sz w:val="22"/>
              </w:rPr>
              <w:t xml:space="preserve"> a contractor register for GST.</w:t>
            </w:r>
            <w:r>
              <w:rPr>
                <w:rFonts w:ascii="Arial" w:hAnsi="Arial" w:cs="Arial"/>
                <w:b/>
                <w:sz w:val="22"/>
              </w:rPr>
              <w:t xml:space="preserve"> Provide two (2)</w:t>
            </w:r>
          </w:p>
        </w:tc>
      </w:tr>
      <w:tr w:rsidR="009314F5" w:rsidRPr="00E827B6" w14:paraId="7ED75633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1B614D18" w14:textId="62EB7F1C" w:rsidR="009314F5" w:rsidRPr="00E827B6" w:rsidRDefault="009314F5" w:rsidP="00E827B6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51835392" w:edGrp="everyone"/>
            <w:permEnd w:id="1351835392"/>
          </w:p>
        </w:tc>
      </w:tr>
      <w:tr w:rsidR="00C6640A" w:rsidRPr="00594B1F" w14:paraId="030C272F" w14:textId="77777777" w:rsidTr="00C6640A">
        <w:trPr>
          <w:trHeight w:val="510"/>
        </w:trPr>
        <w:tc>
          <w:tcPr>
            <w:tcW w:w="9016" w:type="dxa"/>
            <w:shd w:val="clear" w:color="auto" w:fill="D9D9D9" w:themeFill="background1" w:themeFillShade="D9"/>
          </w:tcPr>
          <w:p w14:paraId="4A1E2F5F" w14:textId="3EE19BC1" w:rsidR="00C6640A" w:rsidRPr="009314F5" w:rsidRDefault="00C6640A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C6640A">
              <w:rPr>
                <w:rFonts w:ascii="Arial" w:hAnsi="Arial" w:cs="Arial"/>
                <w:b/>
                <w:sz w:val="22"/>
              </w:rPr>
              <w:t xml:space="preserve">List three </w:t>
            </w:r>
            <w:r>
              <w:rPr>
                <w:rFonts w:ascii="Arial" w:hAnsi="Arial" w:cs="Arial"/>
                <w:b/>
                <w:sz w:val="22"/>
              </w:rPr>
              <w:t xml:space="preserve">(3) </w:t>
            </w:r>
            <w:r w:rsidRPr="00C6640A">
              <w:rPr>
                <w:rFonts w:ascii="Arial" w:hAnsi="Arial" w:cs="Arial"/>
                <w:b/>
                <w:sz w:val="22"/>
              </w:rPr>
              <w:t>financial transactions that the Australian Taxation Office (ATO) considers construction expenditures</w:t>
            </w:r>
            <w:r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C6640A" w:rsidRPr="00E827B6" w14:paraId="61492504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76316DAB" w14:textId="7F783F57" w:rsidR="00C6640A" w:rsidRPr="00E827B6" w:rsidRDefault="00C6640A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33807034" w:edGrp="everyone"/>
            <w:permEnd w:id="333807034"/>
          </w:p>
        </w:tc>
      </w:tr>
    </w:tbl>
    <w:p w14:paraId="1C39CB01" w14:textId="77777777" w:rsidR="00B769CB" w:rsidRPr="00594B1F" w:rsidRDefault="00B769CB" w:rsidP="00B769C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B769CB" w:rsidRPr="00830749" w14:paraId="6EE65A86" w14:textId="77777777" w:rsidTr="009D5F8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2DA8B9" w14:textId="77777777" w:rsidR="00B769CB" w:rsidRPr="001C4084" w:rsidRDefault="00B769CB" w:rsidP="009D5F8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2AEA65D" w14:textId="5EBD88B0" w:rsidR="00B769CB" w:rsidRPr="001C4084" w:rsidRDefault="00B769CB" w:rsidP="009D5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1150308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130F9A8" w14:textId="77777777" w:rsidR="00B769CB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004353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769C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1503080"/>
          </w:p>
        </w:tc>
      </w:tr>
    </w:tbl>
    <w:p w14:paraId="162BC53D" w14:textId="51E28EE8" w:rsidR="00C6640A" w:rsidRDefault="00C6640A" w:rsidP="00B769CB">
      <w:pPr>
        <w:jc w:val="left"/>
        <w:rPr>
          <w:rFonts w:ascii="Arial" w:hAnsi="Arial" w:cs="Arial"/>
          <w:sz w:val="22"/>
          <w:szCs w:val="22"/>
        </w:rPr>
      </w:pPr>
    </w:p>
    <w:p w14:paraId="7B913611" w14:textId="77777777" w:rsidR="00C6640A" w:rsidRDefault="00C6640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7E70D7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1" w:name="_Ref35349356"/>
          </w:p>
        </w:tc>
        <w:bookmarkEnd w:id="21"/>
      </w:tr>
      <w:tr w:rsidR="004E206C" w:rsidRPr="00594B1F" w14:paraId="07C2F908" w14:textId="77777777" w:rsidTr="007E70D7">
        <w:tc>
          <w:tcPr>
            <w:tcW w:w="9016" w:type="dxa"/>
            <w:shd w:val="clear" w:color="auto" w:fill="A1D7E1"/>
          </w:tcPr>
          <w:p w14:paraId="17434F4A" w14:textId="42956A9B" w:rsidR="004E206C" w:rsidRPr="007F2E89" w:rsidRDefault="00314401" w:rsidP="009100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</w:t>
            </w:r>
            <w:r w:rsidR="00EB3AA0">
              <w:rPr>
                <w:rFonts w:ascii="Arial" w:hAnsi="Arial" w:cs="Arial"/>
                <w:sz w:val="22"/>
              </w:rPr>
              <w:t xml:space="preserve"> websites relevant to your workplace</w:t>
            </w:r>
            <w:r>
              <w:rPr>
                <w:rFonts w:ascii="Arial" w:hAnsi="Arial" w:cs="Arial"/>
                <w:sz w:val="22"/>
              </w:rPr>
              <w:t xml:space="preserve"> and </w:t>
            </w:r>
            <w:r w:rsidR="004E206C" w:rsidRPr="007F2E89">
              <w:rPr>
                <w:rFonts w:ascii="Arial" w:hAnsi="Arial" w:cs="Arial"/>
                <w:sz w:val="22"/>
              </w:rPr>
              <w:t>explain the role of WHS in your chosen workplace, by developing a report in the following structure:</w:t>
            </w:r>
          </w:p>
          <w:p w14:paraId="0C4589F3" w14:textId="77777777" w:rsidR="004E206C" w:rsidRPr="007F2E89" w:rsidRDefault="004E206C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62C9EE5D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INTRODUCTION</w:t>
            </w:r>
          </w:p>
          <w:p w14:paraId="2A613077" w14:textId="7955118E" w:rsidR="004E206C" w:rsidRPr="00C6640A" w:rsidRDefault="004E206C" w:rsidP="00730492">
            <w:pPr>
              <w:numPr>
                <w:ilvl w:val="0"/>
                <w:numId w:val="59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C6640A">
              <w:rPr>
                <w:rFonts w:ascii="Arial" w:hAnsi="Arial" w:cs="Arial"/>
                <w:sz w:val="22"/>
              </w:rPr>
              <w:t xml:space="preserve">Outline the background of your </w:t>
            </w:r>
            <w:r w:rsidR="00C6640A" w:rsidRPr="00C6640A">
              <w:rPr>
                <w:rFonts w:ascii="Arial" w:hAnsi="Arial" w:cs="Arial"/>
                <w:sz w:val="22"/>
              </w:rPr>
              <w:t xml:space="preserve">workplace and </w:t>
            </w:r>
            <w:r w:rsidR="00C6640A">
              <w:rPr>
                <w:rFonts w:ascii="Arial" w:hAnsi="Arial" w:cs="Arial"/>
                <w:sz w:val="22"/>
              </w:rPr>
              <w:t>t</w:t>
            </w:r>
            <w:r w:rsidRPr="00C6640A">
              <w:rPr>
                <w:rFonts w:ascii="Arial" w:hAnsi="Arial" w:cs="Arial"/>
                <w:sz w:val="22"/>
              </w:rPr>
              <w:t>he objectives and principles underpinning WHS legislation</w:t>
            </w:r>
            <w:r w:rsidR="00314401" w:rsidRPr="00C6640A">
              <w:rPr>
                <w:rFonts w:ascii="Arial" w:hAnsi="Arial" w:cs="Arial"/>
                <w:sz w:val="22"/>
              </w:rPr>
              <w:t xml:space="preserve"> the workplace must adhere to</w:t>
            </w:r>
          </w:p>
          <w:p w14:paraId="3F3B87EB" w14:textId="225F2820" w:rsidR="00314401" w:rsidRDefault="00314401" w:rsidP="0031440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37931377" w14:textId="77777777" w:rsidR="00EB3AA0" w:rsidRPr="007F2E89" w:rsidRDefault="00EB3AA0" w:rsidP="0031440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55647B75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2" w:name="_Ref35352163"/>
            <w:r w:rsidRPr="007F2E89">
              <w:rPr>
                <w:rFonts w:ascii="Arial" w:hAnsi="Arial" w:cs="Arial"/>
                <w:b/>
                <w:sz w:val="22"/>
              </w:rPr>
              <w:t>WHS REGULATOR</w:t>
            </w:r>
            <w:bookmarkEnd w:id="22"/>
          </w:p>
          <w:p w14:paraId="0AE12055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Identify the WHS regulator that applies to your company</w:t>
            </w:r>
          </w:p>
          <w:p w14:paraId="79A214C6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the functions and powers of the WHS regulator and how they are exercised</w:t>
            </w:r>
          </w:p>
          <w:p w14:paraId="2CC7036D" w14:textId="34320588" w:rsidR="00314401" w:rsidRDefault="00314401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7E0AFFCE" w14:textId="77777777" w:rsidR="00EB3AA0" w:rsidRPr="00314401" w:rsidRDefault="00EB3AA0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716AEC9D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3" w:name="_Ref35349420"/>
            <w:r w:rsidRPr="007F2E89">
              <w:rPr>
                <w:rFonts w:ascii="Arial" w:hAnsi="Arial" w:cs="Arial"/>
                <w:b/>
                <w:sz w:val="22"/>
              </w:rPr>
              <w:t>COMPLIANCE</w:t>
            </w:r>
            <w:bookmarkEnd w:id="23"/>
          </w:p>
          <w:p w14:paraId="2E043693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how policies, procedures, processes and systems are developed and changed to maintain compliance</w:t>
            </w:r>
          </w:p>
          <w:p w14:paraId="72AE82D6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how workers and PCBU are assessed and monitored for WHS compliance with legislation and how these findings are reported and documented</w:t>
            </w:r>
          </w:p>
          <w:p w14:paraId="2BDE38FD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 xml:space="preserve">Identify ways in which workers’ and PCBU’s WHS training needs are assessed </w:t>
            </w:r>
          </w:p>
          <w:p w14:paraId="073D1576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Identify how the workplace provides support for workers’ and PCBU’s training needs</w:t>
            </w:r>
          </w:p>
          <w:p w14:paraId="615E4250" w14:textId="4E414AA4" w:rsidR="00314401" w:rsidRDefault="00314401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39D958EF" w14:textId="77777777" w:rsidR="00EB3AA0" w:rsidRPr="00314401" w:rsidRDefault="00EB3AA0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677157CE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CONCLUSION</w:t>
            </w:r>
          </w:p>
          <w:p w14:paraId="02427552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the importance of WHS to your company</w:t>
            </w:r>
          </w:p>
          <w:p w14:paraId="4A9B8B74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Identify that workers and PCBUs have varying WHS duties, rights and obligations under the legislation</w:t>
            </w:r>
          </w:p>
          <w:p w14:paraId="4C41B19E" w14:textId="77777777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Express the importance of maintaining compliance and addressing training needs</w:t>
            </w:r>
          </w:p>
          <w:p w14:paraId="0F47C807" w14:textId="77777777" w:rsidR="004E206C" w:rsidRPr="007F2E89" w:rsidRDefault="004E206C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4FD16EE9" w14:textId="0DE94D00" w:rsidR="004E206C" w:rsidRDefault="004E206C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4A3BA32F" w14:textId="77777777" w:rsidR="00EB3AA0" w:rsidRPr="007F2E89" w:rsidRDefault="00EB3AA0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3098CD97" w14:textId="77777777" w:rsidR="004E206C" w:rsidRPr="007F2E89" w:rsidRDefault="004E206C" w:rsidP="009100AE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TIPS:</w:t>
            </w:r>
          </w:p>
          <w:p w14:paraId="7113F7BD" w14:textId="6349631E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Use the report template (</w:t>
            </w:r>
            <w:r w:rsidR="00EB3AA0">
              <w:rPr>
                <w:rFonts w:ascii="Arial" w:hAnsi="Arial" w:cs="Arial"/>
                <w:sz w:val="22"/>
              </w:rPr>
              <w:t>provided on the next page</w:t>
            </w:r>
            <w:r w:rsidRPr="007F2E89">
              <w:rPr>
                <w:rFonts w:ascii="Arial" w:hAnsi="Arial" w:cs="Arial"/>
                <w:sz w:val="22"/>
              </w:rPr>
              <w:t>) and elaborate on the points above.</w:t>
            </w:r>
          </w:p>
          <w:p w14:paraId="2613FE5B" w14:textId="77777777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 xml:space="preserve">Write in simple English. Remember that people from a range of backgrounds and abilities would be reading this document, such as workers, health and safety committees, health and safety representatives, managers, supervisors, and PCBUs or their officers. </w:t>
            </w:r>
          </w:p>
          <w:p w14:paraId="6811A3BA" w14:textId="77777777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 xml:space="preserve">Be sure to refer specifically to the legislation using section numbers, so that the reader could refer to the legislation for more information if they wanted to.  </w:t>
            </w:r>
          </w:p>
        </w:tc>
      </w:tr>
    </w:tbl>
    <w:p w14:paraId="5DD84EF1" w14:textId="7132306D" w:rsidR="00314401" w:rsidRDefault="00314401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2D78C32E" w14:textId="77777777" w:rsidR="00314401" w:rsidRDefault="00314401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7F2E89" w14:paraId="56A0FCF8" w14:textId="77777777" w:rsidTr="00314401">
        <w:tc>
          <w:tcPr>
            <w:tcW w:w="9016" w:type="dxa"/>
            <w:shd w:val="clear" w:color="auto" w:fill="000000"/>
          </w:tcPr>
          <w:p w14:paraId="4E5965BE" w14:textId="77777777" w:rsidR="004E206C" w:rsidRPr="007F2E89" w:rsidRDefault="004E206C" w:rsidP="00AC7F14">
            <w:pPr>
              <w:pStyle w:val="ListParagraph"/>
              <w:keepNext/>
              <w:numPr>
                <w:ilvl w:val="0"/>
                <w:numId w:val="62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lastRenderedPageBreak/>
              <w:t>INTRODUCTION</w:t>
            </w:r>
          </w:p>
        </w:tc>
      </w:tr>
      <w:tr w:rsidR="009314F5" w:rsidRPr="00E827B6" w14:paraId="2BB8C67C" w14:textId="77777777" w:rsidTr="009314F5">
        <w:trPr>
          <w:trHeight w:val="2324"/>
        </w:trPr>
        <w:tc>
          <w:tcPr>
            <w:tcW w:w="9016" w:type="dxa"/>
            <w:shd w:val="clear" w:color="auto" w:fill="auto"/>
          </w:tcPr>
          <w:p w14:paraId="57C7EC15" w14:textId="2A57E191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76207126" w:edGrp="everyone"/>
            <w:permEnd w:id="1476207126"/>
          </w:p>
        </w:tc>
      </w:tr>
      <w:tr w:rsidR="004E206C" w:rsidRPr="007F2E89" w14:paraId="05D56422" w14:textId="77777777" w:rsidTr="00314401">
        <w:tc>
          <w:tcPr>
            <w:tcW w:w="9016" w:type="dxa"/>
            <w:shd w:val="clear" w:color="auto" w:fill="000000"/>
          </w:tcPr>
          <w:p w14:paraId="5A583AD2" w14:textId="77777777" w:rsidR="004E206C" w:rsidRPr="007F2E89" w:rsidRDefault="004E206C" w:rsidP="00AC7F14">
            <w:pPr>
              <w:keepNext/>
              <w:numPr>
                <w:ilvl w:val="0"/>
                <w:numId w:val="61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WHS REGULATOR</w:t>
            </w:r>
          </w:p>
        </w:tc>
      </w:tr>
      <w:tr w:rsidR="004E206C" w:rsidRPr="00E827B6" w14:paraId="3CC4F83F" w14:textId="77777777" w:rsidTr="00314401">
        <w:trPr>
          <w:trHeight w:val="1531"/>
        </w:trPr>
        <w:tc>
          <w:tcPr>
            <w:tcW w:w="9016" w:type="dxa"/>
          </w:tcPr>
          <w:p w14:paraId="4EEB87C9" w14:textId="08753353" w:rsidR="004E206C" w:rsidRPr="00E827B6" w:rsidRDefault="004E206C" w:rsidP="009100A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57641677" w:edGrp="everyone"/>
            <w:permEnd w:id="1857641677"/>
          </w:p>
        </w:tc>
      </w:tr>
      <w:tr w:rsidR="004E206C" w:rsidRPr="007F2E89" w14:paraId="09712467" w14:textId="77777777" w:rsidTr="00314401">
        <w:tc>
          <w:tcPr>
            <w:tcW w:w="9016" w:type="dxa"/>
            <w:shd w:val="clear" w:color="auto" w:fill="000000"/>
          </w:tcPr>
          <w:p w14:paraId="5B69EB35" w14:textId="5AE2DCE2" w:rsidR="004E206C" w:rsidRPr="00637368" w:rsidRDefault="004E206C" w:rsidP="00AC7F14">
            <w:pPr>
              <w:keepNext/>
              <w:numPr>
                <w:ilvl w:val="0"/>
                <w:numId w:val="74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4" w:name="_Ref35350620"/>
            <w:r w:rsidRPr="00637368">
              <w:rPr>
                <w:rFonts w:ascii="Arial" w:hAnsi="Arial" w:cs="Arial"/>
                <w:b/>
                <w:sz w:val="22"/>
              </w:rPr>
              <w:t>COMPLIANCE</w:t>
            </w:r>
            <w:bookmarkEnd w:id="24"/>
          </w:p>
        </w:tc>
      </w:tr>
      <w:tr w:rsidR="004E206C" w:rsidRPr="00E827B6" w14:paraId="27947309" w14:textId="77777777" w:rsidTr="00314401">
        <w:trPr>
          <w:trHeight w:val="4535"/>
        </w:trPr>
        <w:tc>
          <w:tcPr>
            <w:tcW w:w="9016" w:type="dxa"/>
          </w:tcPr>
          <w:p w14:paraId="7E6298FF" w14:textId="133E9ABF" w:rsidR="004E206C" w:rsidRPr="00E827B6" w:rsidRDefault="004E206C" w:rsidP="009100A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95857300" w:edGrp="everyone"/>
            <w:permEnd w:id="495857300"/>
          </w:p>
        </w:tc>
      </w:tr>
      <w:tr w:rsidR="004E206C" w:rsidRPr="007F2E89" w14:paraId="0407586F" w14:textId="77777777" w:rsidTr="00314401">
        <w:tc>
          <w:tcPr>
            <w:tcW w:w="9016" w:type="dxa"/>
            <w:shd w:val="clear" w:color="auto" w:fill="000000"/>
          </w:tcPr>
          <w:p w14:paraId="050DF89D" w14:textId="77777777" w:rsidR="004E206C" w:rsidRPr="007F2E89" w:rsidRDefault="004E206C" w:rsidP="00AC7F14">
            <w:pPr>
              <w:keepNext/>
              <w:numPr>
                <w:ilvl w:val="0"/>
                <w:numId w:val="63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CONCLUSION</w:t>
            </w:r>
          </w:p>
        </w:tc>
      </w:tr>
      <w:tr w:rsidR="009314F5" w:rsidRPr="00E827B6" w14:paraId="67E84417" w14:textId="77777777" w:rsidTr="009314F5">
        <w:trPr>
          <w:trHeight w:val="2778"/>
        </w:trPr>
        <w:tc>
          <w:tcPr>
            <w:tcW w:w="9016" w:type="dxa"/>
            <w:shd w:val="clear" w:color="auto" w:fill="auto"/>
          </w:tcPr>
          <w:p w14:paraId="248A4791" w14:textId="63C34F93" w:rsidR="009314F5" w:rsidRPr="00E827B6" w:rsidRDefault="009314F5" w:rsidP="009314F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77068980" w:edGrp="everyone"/>
            <w:permEnd w:id="1477068980"/>
          </w:p>
        </w:tc>
      </w:tr>
    </w:tbl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23FEBEFD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4915634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6BB3F8E8" w:rsidR="004E206C" w:rsidRPr="00533511" w:rsidRDefault="00282EDD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30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9156342"/>
          </w:p>
        </w:tc>
      </w:tr>
    </w:tbl>
    <w:p w14:paraId="03D8D4CF" w14:textId="77777777" w:rsidR="00264C98" w:rsidRDefault="00264C98" w:rsidP="00264C9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64C98" w:rsidRPr="00594B1F" w14:paraId="3B719DA9" w14:textId="77777777" w:rsidTr="009D5F8F">
        <w:tc>
          <w:tcPr>
            <w:tcW w:w="9235" w:type="dxa"/>
            <w:shd w:val="clear" w:color="auto" w:fill="232F84"/>
          </w:tcPr>
          <w:p w14:paraId="3068B196" w14:textId="77777777" w:rsidR="00264C98" w:rsidRPr="00144477" w:rsidRDefault="00264C98" w:rsidP="007B104E">
            <w:pPr>
              <w:pageBreakBefore/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5" w:name="_Ref127432541"/>
          </w:p>
        </w:tc>
        <w:bookmarkEnd w:id="25"/>
      </w:tr>
      <w:tr w:rsidR="00264C98" w:rsidRPr="00594B1F" w14:paraId="393BEE48" w14:textId="77777777" w:rsidTr="00ED06CD">
        <w:trPr>
          <w:trHeight w:val="717"/>
        </w:trPr>
        <w:tc>
          <w:tcPr>
            <w:tcW w:w="9235" w:type="dxa"/>
            <w:shd w:val="clear" w:color="auto" w:fill="A1D7E1"/>
          </w:tcPr>
          <w:p w14:paraId="6858FF02" w14:textId="3D407327" w:rsidR="00264C98" w:rsidRPr="005B79FD" w:rsidRDefault="00264C98" w:rsidP="00264C98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Access </w:t>
            </w:r>
            <w:r>
              <w:rPr>
                <w:rFonts w:ascii="Arial" w:hAnsi="Arial" w:cs="Arial"/>
                <w:sz w:val="22"/>
              </w:rPr>
              <w:t>and review relevant websites to answer the question below relating to building and construction projects and obligations to environmental protection.</w:t>
            </w:r>
          </w:p>
        </w:tc>
      </w:tr>
    </w:tbl>
    <w:p w14:paraId="4B3111FA" w14:textId="77777777" w:rsidR="00264C98" w:rsidRPr="00594B1F" w:rsidRDefault="00264C98" w:rsidP="00264C9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4C98" w:rsidRPr="008C0248" w14:paraId="6865F6C9" w14:textId="77777777" w:rsidTr="009D5F8F">
        <w:tc>
          <w:tcPr>
            <w:tcW w:w="9016" w:type="dxa"/>
            <w:shd w:val="clear" w:color="auto" w:fill="D9D9D9"/>
          </w:tcPr>
          <w:p w14:paraId="348B8B26" w14:textId="77300623" w:rsidR="00264C98" w:rsidRPr="008C0248" w:rsidRDefault="00264C98" w:rsidP="00AC7F14">
            <w:pPr>
              <w:pStyle w:val="ListParagraph"/>
              <w:keepNext/>
              <w:numPr>
                <w:ilvl w:val="0"/>
                <w:numId w:val="76"/>
              </w:numPr>
              <w:ind w:left="357" w:hanging="35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Discuss</w:t>
            </w:r>
            <w:r w:rsidRPr="00264C98">
              <w:rPr>
                <w:rFonts w:ascii="Arial" w:hAnsi="Arial" w:cs="Arial"/>
                <w:b/>
                <w:sz w:val="22"/>
              </w:rPr>
              <w:t xml:space="preserve"> environmental protection laws, </w:t>
            </w:r>
            <w:r>
              <w:rPr>
                <w:rFonts w:ascii="Arial" w:hAnsi="Arial" w:cs="Arial"/>
                <w:b/>
                <w:sz w:val="22"/>
              </w:rPr>
              <w:t>and the effect these have on</w:t>
            </w:r>
            <w:r w:rsidRPr="00264C98">
              <w:rPr>
                <w:rFonts w:ascii="Arial" w:hAnsi="Arial" w:cs="Arial"/>
                <w:b/>
                <w:sz w:val="22"/>
              </w:rPr>
              <w:t xml:space="preserve"> building and construction projects</w:t>
            </w:r>
            <w:r>
              <w:rPr>
                <w:rFonts w:ascii="Arial" w:hAnsi="Arial" w:cs="Arial"/>
                <w:b/>
                <w:sz w:val="22"/>
              </w:rPr>
              <w:t>. Provide two (2) examples.</w:t>
            </w:r>
          </w:p>
        </w:tc>
      </w:tr>
      <w:tr w:rsidR="00264C98" w:rsidRPr="00E827B6" w14:paraId="4DB14695" w14:textId="77777777" w:rsidTr="00995E05">
        <w:trPr>
          <w:trHeight w:val="10148"/>
        </w:trPr>
        <w:tc>
          <w:tcPr>
            <w:tcW w:w="9016" w:type="dxa"/>
            <w:shd w:val="clear" w:color="auto" w:fill="auto"/>
          </w:tcPr>
          <w:p w14:paraId="33B1F92F" w14:textId="229660AF" w:rsidR="00264C98" w:rsidRPr="00E827B6" w:rsidRDefault="00264C98" w:rsidP="007304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66558472" w:edGrp="everyone"/>
            <w:permEnd w:id="1266558472"/>
          </w:p>
        </w:tc>
      </w:tr>
    </w:tbl>
    <w:p w14:paraId="7B1810C6" w14:textId="77777777" w:rsidR="00264C98" w:rsidRPr="00594B1F" w:rsidRDefault="00264C98" w:rsidP="00264C9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64C98" w:rsidRPr="00830749" w14:paraId="20467501" w14:textId="77777777" w:rsidTr="009D5F8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487503" w14:textId="77777777" w:rsidR="00264C98" w:rsidRPr="001C4084" w:rsidRDefault="00264C98" w:rsidP="009D5F8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7BDE250" w14:textId="56B46DFD" w:rsidR="00264C98" w:rsidRPr="001C4084" w:rsidRDefault="00264C98" w:rsidP="009D5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748893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A9FD1F5" w14:textId="77777777" w:rsidR="00264C98" w:rsidRPr="00533511" w:rsidRDefault="00282EDD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9449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4C9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7488930"/>
          </w:p>
        </w:tc>
      </w:tr>
    </w:tbl>
    <w:p w14:paraId="2E785C47" w14:textId="77777777" w:rsidR="00264C98" w:rsidRPr="00E827B6" w:rsidRDefault="00264C98" w:rsidP="004E206C">
      <w:pPr>
        <w:rPr>
          <w:rFonts w:ascii="Arial" w:hAnsi="Arial" w:cs="Arial"/>
          <w:sz w:val="20"/>
        </w:rPr>
      </w:pPr>
    </w:p>
    <w:p w14:paraId="29FDC08B" w14:textId="33D3806F" w:rsidR="00C76B5E" w:rsidRPr="00E827B6" w:rsidRDefault="00C76B5E" w:rsidP="005037A0">
      <w:pPr>
        <w:pStyle w:val="02TACheckbox"/>
        <w:rPr>
          <w:sz w:val="96"/>
          <w:szCs w:val="96"/>
        </w:rPr>
        <w:sectPr w:rsidR="00C76B5E" w:rsidRPr="00E827B6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020EA7B" w:rsidR="004E699E" w:rsidRPr="004932A4" w:rsidRDefault="00282ED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29D49D3" w:rsidR="004E699E" w:rsidRDefault="00282EDD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E827B6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7337087" w:edGrp="everyone"/>
            <w:permEnd w:id="140733708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617C16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E6500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E6500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FE6500" w:rsidRPr="004932A4" w14:paraId="33EE888A" w14:textId="77777777" w:rsidTr="00FE6500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5DC9ABEE" w:rsidR="00FE6500" w:rsidRPr="00B50A09" w:rsidRDefault="00FE6500" w:rsidP="00FE650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50A09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514545319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699D3BEE" w:rsidR="00FE6500" w:rsidRPr="00B50A09" w:rsidRDefault="00282EDD" w:rsidP="00FE6500">
            <w:pPr>
              <w:ind w:left="-108"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E650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514545319"/>
          </w:p>
        </w:tc>
        <w:permStart w:id="2093299721" w:edGrp="everyone"/>
        <w:tc>
          <w:tcPr>
            <w:tcW w:w="1418" w:type="dxa"/>
            <w:vAlign w:val="center"/>
          </w:tcPr>
          <w:p w14:paraId="4BC0BE64" w14:textId="77777777" w:rsidR="00FE6500" w:rsidRPr="00906AB7" w:rsidRDefault="00282EDD" w:rsidP="00FE650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50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93299721"/>
            <w:r w:rsidR="00FE6500" w:rsidRPr="00D06775">
              <w:rPr>
                <w:rFonts w:ascii="Arial" w:hAnsi="Arial" w:cs="Arial"/>
                <w:sz w:val="28"/>
              </w:rPr>
              <w:t xml:space="preserve"> </w:t>
            </w:r>
            <w:r w:rsidR="00FE650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3C54D3ED" w:rsidR="00FE6500" w:rsidRPr="00A44CB5" w:rsidRDefault="00282EDD" w:rsidP="00FE650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47265840" w:edGrp="everyone"/>
                <w:r w:rsidR="00FE650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547265840"/>
              </w:sdtContent>
            </w:sdt>
            <w:r w:rsidR="00FE6500" w:rsidRPr="00D06775">
              <w:rPr>
                <w:rFonts w:ascii="Arial" w:hAnsi="Arial" w:cs="Arial"/>
                <w:sz w:val="28"/>
              </w:rPr>
              <w:t xml:space="preserve"> </w:t>
            </w:r>
            <w:r w:rsidR="00FE650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15844B82" w:rsidR="00FE6500" w:rsidRPr="00A44CB5" w:rsidRDefault="00FE6500" w:rsidP="00FE650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5398801" w:edGrp="everyone"/>
            <w:permEnd w:id="1785398801"/>
          </w:p>
        </w:tc>
        <w:permStart w:id="1618744276" w:edGrp="everyone"/>
        <w:tc>
          <w:tcPr>
            <w:tcW w:w="1287" w:type="dxa"/>
            <w:vAlign w:val="center"/>
          </w:tcPr>
          <w:p w14:paraId="70611D39" w14:textId="4FF4D037" w:rsidR="00FE6500" w:rsidRPr="00533511" w:rsidRDefault="00282EDD" w:rsidP="00FE650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500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8744276"/>
          </w:p>
        </w:tc>
        <w:permStart w:id="882525803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138A594" w:rsidR="00FE6500" w:rsidRPr="00533511" w:rsidRDefault="00282EDD" w:rsidP="00FE650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500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82525803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B28E5" w:rsidRPr="00C92642" w14:paraId="4223DA93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6BB5A1" w14:textId="27E8BF8C" w:rsidR="001B28E5" w:rsidRPr="00DE303D" w:rsidRDefault="001B28E5" w:rsidP="00350C8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1B28E5" w:rsidRPr="00C92642" w14:paraId="40639AE4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850141" w14:textId="77777777" w:rsidR="001B28E5" w:rsidRPr="00DE303D" w:rsidRDefault="001B28E5" w:rsidP="00350C8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D8E223C" w14:textId="77777777" w:rsidR="001B28E5" w:rsidRPr="00DE303D" w:rsidRDefault="001B28E5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0C428F2" w14:textId="77777777" w:rsidR="001B28E5" w:rsidRPr="00DE303D" w:rsidRDefault="001B28E5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3102F8" w:rsidRPr="003102F8" w14:paraId="6F8E3443" w14:textId="77777777" w:rsidTr="003102F8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9E18A" w14:textId="77777777" w:rsidR="003102F8" w:rsidRPr="003102F8" w:rsidRDefault="003102F8" w:rsidP="003102F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20974676" w:edGrp="everyone"/>
            <w:permEnd w:id="1320974676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D80DF0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A4182AB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3A629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</w:t>
            </w:r>
          </w:p>
        </w:tc>
      </w:tr>
      <w:permStart w:id="86387527" w:edGrp="everyone"/>
      <w:tr w:rsidR="003102F8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8BE43E9" w14:textId="77777777" w:rsidR="003102F8" w:rsidRDefault="00282EDD" w:rsidP="003102F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6387527"/>
            <w:r w:rsidR="003102F8" w:rsidRPr="006C1A6C">
              <w:rPr>
                <w:rFonts w:ascii="Arial" w:hAnsi="Arial" w:cs="Arial"/>
                <w:szCs w:val="18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922314285" w:edGrp="everyone"/>
          <w:p w14:paraId="788D64E4" w14:textId="46401AA9" w:rsidR="003102F8" w:rsidRDefault="00282EDD" w:rsidP="003102F8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22314285"/>
            <w:r w:rsidR="003102F8" w:rsidRPr="006C1A6C">
              <w:rPr>
                <w:rFonts w:ascii="Arial" w:hAnsi="Arial" w:cs="Arial"/>
                <w:szCs w:val="18"/>
              </w:rPr>
              <w:t xml:space="preserve"> </w:t>
            </w:r>
            <w:r w:rsidR="003102F8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102F8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102F8">
              <w:rPr>
                <w:rFonts w:ascii="Arial" w:hAnsi="Arial" w:cs="Arial"/>
                <w:sz w:val="19"/>
                <w:szCs w:val="19"/>
              </w:rPr>
              <w:t>[</w:t>
            </w:r>
            <w:permStart w:id="151332164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13321645"/>
            <w:r w:rsidR="003102F8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76547919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65479197"/>
            <w:r w:rsidR="003102F8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102F8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102F8" w:rsidRPr="00BA4D9F" w14:paraId="52227B5E" w14:textId="3EB974F1" w:rsidTr="00E01273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3102F8" w:rsidRPr="00BD2F22" w:rsidRDefault="003102F8" w:rsidP="003102F8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3102F8" w:rsidRPr="00BD2F22" w:rsidRDefault="003102F8" w:rsidP="003102F8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102F8" w:rsidRPr="00BA4D9F" w14:paraId="2835A828" w14:textId="77777777" w:rsidTr="00E01273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F9914E4" w:rsidR="003102F8" w:rsidRPr="009707D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_Ref127510978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8AB33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707D8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 xml:space="preserve">how </w:t>
            </w:r>
            <w:r w:rsidRPr="00497D67">
              <w:rPr>
                <w:rFonts w:ascii="Arial" w:hAnsi="Arial" w:cs="Arial"/>
                <w:sz w:val="19"/>
                <w:szCs w:val="19"/>
              </w:rPr>
              <w:t>builder registration and licencing requirements and limitations were determined</w:t>
            </w:r>
            <w:r w:rsidRPr="009707D8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0D9BAC82" w14:textId="19307BC3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33213335" w:edGrp="everyone"/>
            <w:permEnd w:id="2033213335"/>
          </w:p>
        </w:tc>
      </w:tr>
      <w:tr w:rsidR="003102F8" w:rsidRPr="00BA4D9F" w14:paraId="17AB1AB1" w14:textId="77777777" w:rsidTr="00E01273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527B24" w14:textId="2158015E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_Ref127511250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1ED6E9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the</w:t>
            </w:r>
            <w:r w:rsidRPr="004B5603">
              <w:rPr>
                <w:rFonts w:ascii="Arial" w:hAnsi="Arial" w:cs="Arial"/>
                <w:sz w:val="19"/>
                <w:szCs w:val="19"/>
              </w:rPr>
              <w:t xml:space="preserve"> type of building and construction project</w:t>
            </w:r>
            <w:r>
              <w:rPr>
                <w:rFonts w:ascii="Arial" w:hAnsi="Arial" w:cs="Arial"/>
                <w:sz w:val="19"/>
                <w:szCs w:val="19"/>
              </w:rPr>
              <w:t xml:space="preserve"> being undertaken</w:t>
            </w:r>
            <w:r w:rsidRPr="004B5603">
              <w:rPr>
                <w:rFonts w:ascii="Arial" w:hAnsi="Arial" w:cs="Arial"/>
                <w:sz w:val="19"/>
                <w:szCs w:val="19"/>
              </w:rPr>
              <w:t>.</w:t>
            </w:r>
          </w:p>
          <w:p w14:paraId="734ACD19" w14:textId="63517614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70477855" w:edGrp="everyone"/>
            <w:permEnd w:id="870477855"/>
          </w:p>
        </w:tc>
      </w:tr>
      <w:tr w:rsidR="003102F8" w:rsidRPr="00BA4D9F" w14:paraId="3828B969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7B699D" w14:textId="6681D5F1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_Ref127511250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_Ref127517259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806497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Acts and regulations accessed to confirm legal requirements relating to the project.</w:t>
            </w:r>
          </w:p>
          <w:p w14:paraId="0E8FA7E5" w14:textId="6BE4899E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71541919" w:edGrp="everyone"/>
            <w:permEnd w:id="2071541919"/>
          </w:p>
        </w:tc>
      </w:tr>
      <w:tr w:rsidR="003102F8" w:rsidRPr="00BA4D9F" w14:paraId="41B71D25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FAF36E" w14:textId="032535F8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_Ref127517310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D7ABA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who was contacted regarding </w:t>
            </w:r>
            <w:r w:rsidRPr="00DC6FAD">
              <w:rPr>
                <w:rFonts w:ascii="Arial" w:hAnsi="Arial" w:cs="Arial"/>
                <w:sz w:val="19"/>
                <w:szCs w:val="19"/>
              </w:rPr>
              <w:t>building permits and approvals</w:t>
            </w:r>
            <w:r>
              <w:rPr>
                <w:rFonts w:ascii="Arial" w:hAnsi="Arial" w:cs="Arial"/>
                <w:sz w:val="19"/>
                <w:szCs w:val="19"/>
              </w:rPr>
              <w:t xml:space="preserve"> and limitations.</w:t>
            </w:r>
          </w:p>
          <w:p w14:paraId="4B5973AA" w14:textId="62C5CEDA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08508093" w:edGrp="everyone"/>
            <w:permEnd w:id="308508093"/>
          </w:p>
        </w:tc>
      </w:tr>
      <w:tr w:rsidR="003102F8" w:rsidRPr="00BA4D9F" w14:paraId="0CECC7C5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1E899" w14:textId="5C7CEEB2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_Ref127517643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C252A6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DC6FAD">
              <w:rPr>
                <w:rFonts w:ascii="Arial" w:hAnsi="Arial" w:cs="Arial"/>
                <w:sz w:val="19"/>
                <w:szCs w:val="19"/>
              </w:rPr>
              <w:t>sustainability, environmental &amp; waste management requirements</w:t>
            </w:r>
            <w:r>
              <w:rPr>
                <w:rFonts w:ascii="Arial" w:hAnsi="Arial" w:cs="Arial"/>
                <w:sz w:val="19"/>
                <w:szCs w:val="19"/>
              </w:rPr>
              <w:t xml:space="preserve"> were determined:</w:t>
            </w:r>
          </w:p>
          <w:p w14:paraId="4144F160" w14:textId="2C3581D3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02698714" w:edGrp="everyone"/>
            <w:permEnd w:id="802698714"/>
          </w:p>
        </w:tc>
      </w:tr>
      <w:tr w:rsidR="003102F8" w:rsidRPr="00BA4D9F" w14:paraId="0AD675F6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050DFF" w14:textId="47C73A53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_Ref127517883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_Ref127518873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4881F" w14:textId="77777777" w:rsidR="003102F8" w:rsidRPr="00D80DF0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80DF0">
              <w:rPr>
                <w:rFonts w:ascii="Arial" w:hAnsi="Arial" w:cs="Arial"/>
                <w:sz w:val="19"/>
                <w:szCs w:val="19"/>
              </w:rPr>
              <w:t>Specify (</w:t>
            </w:r>
            <w:r w:rsidRPr="00D80DF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D80DF0">
              <w:rPr>
                <w:rFonts w:ascii="Arial" w:hAnsi="Arial" w:cs="Arial"/>
                <w:sz w:val="19"/>
                <w:szCs w:val="19"/>
              </w:rPr>
              <w:t>) strategies applied to keep workers updated on on-site safety and responsibilities.</w:t>
            </w:r>
          </w:p>
          <w:permStart w:id="1350840074" w:edGrp="everyone"/>
          <w:p w14:paraId="4DF6A9A1" w14:textId="2ECFC0DE" w:rsidR="003102F8" w:rsidRDefault="00282EDD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771057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50840074"/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Site induction </w:t>
            </w:r>
            <w:permStart w:id="200579773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939065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05797731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Daily safety meetings before work begins</w:t>
            </w:r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39119643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57972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91196438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Tool box talks</w:t>
            </w:r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br/>
            </w:r>
            <w:permStart w:id="7918113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608435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91811340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Memo boards at site office </w:t>
            </w:r>
            <w:permStart w:id="13962245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2287261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9622451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External fire and first aid training </w:t>
            </w:r>
            <w:permStart w:id="42312226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46677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3122262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External apprentice training</w:t>
            </w:r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85650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1614525" w:edGrp="everyone"/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1614525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615806040" w:edGrp="everyone"/>
            <w:permEnd w:id="615806040"/>
          </w:p>
        </w:tc>
      </w:tr>
      <w:tr w:rsidR="003102F8" w:rsidRPr="00BA4D9F" w14:paraId="54DE91A7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3D2EFE" w14:textId="5881A3DC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_Ref127518209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B5D5D2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it was confirmed that legal requirements were met during contract writing of both building contract and subcontractor contracts.</w:t>
            </w:r>
          </w:p>
          <w:p w14:paraId="66408942" w14:textId="7CAFF779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31902483" w:edGrp="everyone"/>
            <w:permEnd w:id="331902483"/>
          </w:p>
        </w:tc>
      </w:tr>
      <w:tr w:rsidR="003102F8" w:rsidRPr="00BA4D9F" w14:paraId="496D46E4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22B917" w14:textId="1964E1F6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_Ref127518393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351E4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insurance policy currency was confirmed, including workers compensation.</w:t>
            </w:r>
          </w:p>
          <w:p w14:paraId="2D23973A" w14:textId="6DAB6735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53570739" w:edGrp="everyone"/>
            <w:permEnd w:id="153570739"/>
          </w:p>
        </w:tc>
      </w:tr>
      <w:tr w:rsidR="003102F8" w:rsidRPr="00BA4D9F" w14:paraId="528F8D35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8318B0" w14:textId="223EE4DE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_Ref127518574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04562DD" w14:textId="3CCDC7D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_Ref127518784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911A1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payroll system administered.</w:t>
            </w:r>
          </w:p>
          <w:p w14:paraId="00EE5716" w14:textId="4CF50D39" w:rsidR="00F73091" w:rsidRDefault="00F73091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69583413" w:edGrp="everyone"/>
            <w:permEnd w:id="2069583413"/>
          </w:p>
        </w:tc>
      </w:tr>
      <w:tr w:rsidR="003102F8" w:rsidRPr="00BA4D9F" w14:paraId="44B67AF9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0B1B17" w14:textId="4A9E8399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_Ref127518656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CE18CA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financial transactions were made.</w:t>
            </w:r>
          </w:p>
          <w:p w14:paraId="2B1AF85B" w14:textId="08FDAC77" w:rsidR="00F73091" w:rsidRDefault="00F73091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42682336" w:edGrp="everyone"/>
            <w:permEnd w:id="1642682336"/>
          </w:p>
        </w:tc>
      </w:tr>
      <w:tr w:rsidR="003102F8" w:rsidRPr="00BA4D9F" w14:paraId="5E7F6DEF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9879FA" w14:textId="2233B700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_Ref127518930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050679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How was information regarding discrimination and harassment shared with workers and contractors.</w:t>
            </w:r>
          </w:p>
          <w:p w14:paraId="1F8C254B" w14:textId="136FBF27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32191297" w:edGrp="everyone"/>
            <w:permEnd w:id="1632191297"/>
          </w:p>
        </w:tc>
      </w:tr>
      <w:tr w:rsidR="003102F8" w:rsidRPr="00BA4D9F" w14:paraId="473FFD16" w14:textId="2463FF27" w:rsidTr="00E01273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778FCA6" w:rsidR="003102F8" w:rsidRPr="009707D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_Ref127520592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94291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two (2) workplace disputes resolved according to workplace policy and procedure.</w:t>
            </w:r>
          </w:p>
          <w:p w14:paraId="2B404400" w14:textId="47073000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22459488" w:edGrp="everyone"/>
            <w:permEnd w:id="522459488"/>
          </w:p>
        </w:tc>
      </w:tr>
      <w:tr w:rsidR="003102F8" w:rsidRPr="00BA4D9F" w14:paraId="2A955467" w14:textId="77777777" w:rsidTr="007B104E">
        <w:trPr>
          <w:trHeight w:val="119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128FA08" w14:textId="2763D47C" w:rsidR="003102F8" w:rsidRPr="009707D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_Ref127520735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BC2BD7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two (2) complaints addressed promptly and resolved with best solution for all.</w:t>
            </w:r>
          </w:p>
          <w:p w14:paraId="4C0D0568" w14:textId="55516C7F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35771625" w:edGrp="everyone"/>
            <w:permEnd w:id="2035771625"/>
          </w:p>
        </w:tc>
      </w:tr>
    </w:tbl>
    <w:p w14:paraId="333B5F02" w14:textId="77777777" w:rsidR="00AC0794" w:rsidRDefault="00AC0794" w:rsidP="00AC0794"/>
    <w:p w14:paraId="6D0EFAF6" w14:textId="75415B67" w:rsidR="002908D0" w:rsidRDefault="002908D0" w:rsidP="00AC0794"/>
    <w:p w14:paraId="675C812A" w14:textId="77777777" w:rsidR="002908D0" w:rsidRDefault="002908D0">
      <w:pPr>
        <w:jc w:val="left"/>
      </w:pPr>
      <w:r>
        <w:br w:type="page"/>
      </w:r>
    </w:p>
    <w:p w14:paraId="74F82739" w14:textId="132D74BB" w:rsidR="00FC083A" w:rsidRPr="00BF7956" w:rsidRDefault="00282EDD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rFonts w:ascii="Arial Black" w:hAnsi="Arial Black"/>
            </w:rPr>
            <w:t>CPCCBC4009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3ABFE90C" w:rsidR="00FC083A" w:rsidRPr="00BF7956" w:rsidRDefault="0068603B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legal requirements to building and construction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3735CC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08FA7EFE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B326E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5AD88611" w14:textId="5F1AC13D" w:rsidR="00FC083A" w:rsidRDefault="00B50A09" w:rsidP="00A80AC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</w:t>
            </w:r>
            <w:r w:rsidR="004C5238" w:rsidRPr="004C5238">
              <w:rPr>
                <w:rFonts w:cs="Arial"/>
                <w:sz w:val="20"/>
              </w:rPr>
              <w:t>the skills and knowledge required</w:t>
            </w:r>
            <w:r w:rsidR="004C5238">
              <w:rPr>
                <w:rFonts w:cs="Arial"/>
                <w:sz w:val="20"/>
              </w:rPr>
              <w:t xml:space="preserve"> </w:t>
            </w:r>
            <w:r w:rsidR="004C5238" w:rsidRPr="004C5238">
              <w:rPr>
                <w:rFonts w:cs="Arial"/>
                <w:sz w:val="20"/>
              </w:rPr>
              <w:t xml:space="preserve">for applying legal requirements </w:t>
            </w:r>
            <w:r w:rsidR="004C5238">
              <w:rPr>
                <w:rFonts w:cs="Arial"/>
                <w:sz w:val="20"/>
              </w:rPr>
              <w:t xml:space="preserve">to </w:t>
            </w:r>
            <w:r w:rsidR="004C5238" w:rsidRPr="004C5238">
              <w:rPr>
                <w:rFonts w:cs="Arial"/>
                <w:sz w:val="20"/>
              </w:rPr>
              <w:t>one</w:t>
            </w:r>
            <w:r w:rsidR="004C5238">
              <w:rPr>
                <w:rFonts w:cs="Arial"/>
                <w:sz w:val="20"/>
              </w:rPr>
              <w:t xml:space="preserve"> (1)</w:t>
            </w:r>
            <w:r w:rsidR="004C5238" w:rsidRPr="004C5238">
              <w:rPr>
                <w:rFonts w:cs="Arial"/>
                <w:sz w:val="20"/>
              </w:rPr>
              <w:t xml:space="preserve"> residential or commercial building and construction project.</w:t>
            </w:r>
            <w:r w:rsidR="004C5238">
              <w:rPr>
                <w:rFonts w:cs="Arial"/>
                <w:sz w:val="20"/>
              </w:rPr>
              <w:t xml:space="preserve"> The participant must be a contributing part of the team, </w:t>
            </w:r>
            <w:r w:rsidR="0017430C">
              <w:rPr>
                <w:rFonts w:cs="Arial"/>
                <w:sz w:val="20"/>
              </w:rPr>
              <w:t xml:space="preserve">before and during construction, </w:t>
            </w:r>
            <w:r w:rsidR="004C5238">
              <w:rPr>
                <w:rFonts w:cs="Arial"/>
                <w:sz w:val="20"/>
              </w:rPr>
              <w:t>researching and applying legislated and quality requirements applicable to the project, including:</w:t>
            </w:r>
          </w:p>
          <w:p w14:paraId="2A8BB10B" w14:textId="0F54E3A1" w:rsidR="004C5238" w:rsidRDefault="004C5238" w:rsidP="004C5238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legislation relating to the construction project</w:t>
            </w:r>
          </w:p>
          <w:p w14:paraId="708D1CE4" w14:textId="0F46BC8A" w:rsidR="004C5238" w:rsidRDefault="004C5238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class of building and builder registration and licencing requirements and limitations</w:t>
            </w:r>
          </w:p>
          <w:p w14:paraId="0D18AF67" w14:textId="4C7BD556" w:rsidR="004C5238" w:rsidRPr="004C5238" w:rsidRDefault="004C5238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4C5238">
              <w:rPr>
                <w:rFonts w:cs="Arial"/>
                <w:sz w:val="20"/>
              </w:rPr>
              <w:t xml:space="preserve"> legal requirements from relevant Acts and regulations appropriate to the type of building and construction project.</w:t>
            </w:r>
          </w:p>
          <w:p w14:paraId="1FAF5CDF" w14:textId="7C5B8EBC" w:rsidR="004C5238" w:rsidRPr="004C5238" w:rsidRDefault="004C5238" w:rsidP="00C47605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4C5238">
              <w:rPr>
                <w:rFonts w:cs="Arial"/>
                <w:sz w:val="20"/>
              </w:rPr>
              <w:t>Confirm legal requirements for building contracts, construction insurance, industrial relations obligations and payroll systems</w:t>
            </w:r>
            <w:r>
              <w:rPr>
                <w:rFonts w:cs="Arial"/>
                <w:sz w:val="20"/>
              </w:rPr>
              <w:t xml:space="preserve"> are met</w:t>
            </w:r>
            <w:r w:rsidRPr="004C5238">
              <w:rPr>
                <w:rFonts w:cs="Arial"/>
                <w:sz w:val="20"/>
              </w:rPr>
              <w:t>.</w:t>
            </w:r>
          </w:p>
          <w:p w14:paraId="258AA95C" w14:textId="1749C99D" w:rsidR="004C5238" w:rsidRPr="004C5238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building permits and approvals have been sought and determine any c</w:t>
            </w:r>
            <w:r w:rsidRPr="0017430C">
              <w:rPr>
                <w:rFonts w:cs="Arial"/>
                <w:sz w:val="20"/>
              </w:rPr>
              <w:t>onstruction activity restrictions, limitations and conditions</w:t>
            </w:r>
            <w:r>
              <w:rPr>
                <w:rFonts w:cs="Arial"/>
                <w:sz w:val="20"/>
              </w:rPr>
              <w:t xml:space="preserve"> that must be met.</w:t>
            </w:r>
          </w:p>
          <w:p w14:paraId="538FF9CD" w14:textId="7D0D7F6A" w:rsidR="004C5238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and document subcontractors, site supervisors, manager and workers qualifications, competencies and licences</w:t>
            </w:r>
            <w:r w:rsidR="00A42516">
              <w:rPr>
                <w:rFonts w:cs="Arial"/>
                <w:sz w:val="20"/>
              </w:rPr>
              <w:t xml:space="preserve"> are current and</w:t>
            </w:r>
            <w:r>
              <w:rPr>
                <w:rFonts w:cs="Arial"/>
                <w:sz w:val="20"/>
              </w:rPr>
              <w:t xml:space="preserve"> meet legislated requirements.</w:t>
            </w:r>
          </w:p>
          <w:p w14:paraId="2B223DF7" w14:textId="57A3F6A3" w:rsidR="0017430C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17430C">
              <w:rPr>
                <w:rFonts w:cs="Arial"/>
                <w:sz w:val="20"/>
              </w:rPr>
              <w:t xml:space="preserve">sustainability, environmental </w:t>
            </w:r>
            <w:r w:rsidR="00A42516">
              <w:rPr>
                <w:rFonts w:cs="Arial"/>
                <w:sz w:val="20"/>
              </w:rPr>
              <w:t>&amp;</w:t>
            </w:r>
            <w:r w:rsidRPr="0017430C">
              <w:rPr>
                <w:rFonts w:cs="Arial"/>
                <w:sz w:val="20"/>
              </w:rPr>
              <w:t xml:space="preserve"> waste management requirements</w:t>
            </w:r>
            <w:r>
              <w:rPr>
                <w:rFonts w:cs="Arial"/>
                <w:sz w:val="20"/>
              </w:rPr>
              <w:t xml:space="preserve"> relevant to the site.</w:t>
            </w:r>
          </w:p>
          <w:p w14:paraId="18B5DE92" w14:textId="1C94E644" w:rsidR="0017430C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codes of practice for construction work to confirm WHS legislated requirements are met.</w:t>
            </w:r>
          </w:p>
          <w:p w14:paraId="2C5EAF9E" w14:textId="4CBC8DDA" w:rsidR="0017430C" w:rsidRDefault="0017430C" w:rsidP="0017430C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site safety requirements</w:t>
            </w:r>
          </w:p>
          <w:p w14:paraId="04CF98EC" w14:textId="77777777" w:rsidR="0017430C" w:rsidRP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17430C">
              <w:rPr>
                <w:rFonts w:cs="Arial"/>
                <w:sz w:val="20"/>
              </w:rPr>
              <w:t>Apply all the relevant requirements of WHS regulations that apply to the project.</w:t>
            </w:r>
          </w:p>
          <w:p w14:paraId="6D1536D5" w14:textId="71C861CA" w:rsidR="0017430C" w:rsidRP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17430C">
              <w:rPr>
                <w:rFonts w:cs="Arial"/>
                <w:sz w:val="20"/>
              </w:rPr>
              <w:t xml:space="preserve">Adapt </w:t>
            </w:r>
            <w:r>
              <w:rPr>
                <w:rFonts w:cs="Arial"/>
                <w:sz w:val="20"/>
              </w:rPr>
              <w:t>existing</w:t>
            </w:r>
            <w:r w:rsidRPr="0017430C">
              <w:rPr>
                <w:rFonts w:cs="Arial"/>
                <w:sz w:val="20"/>
              </w:rPr>
              <w:t xml:space="preserve"> workplace procedures and workplace safety requirements to align with the project.</w:t>
            </w:r>
          </w:p>
          <w:p w14:paraId="789AC560" w14:textId="1F568EF6" w:rsidR="0017430C" w:rsidRDefault="00A42516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</w:t>
            </w:r>
            <w:r w:rsidR="0017430C" w:rsidRPr="0017430C">
              <w:rPr>
                <w:rFonts w:cs="Arial"/>
                <w:sz w:val="20"/>
              </w:rPr>
              <w:t xml:space="preserve"> induct</w:t>
            </w:r>
            <w:r>
              <w:rPr>
                <w:rFonts w:cs="Arial"/>
                <w:sz w:val="20"/>
              </w:rPr>
              <w:t>ion and other strategies to keep workers</w:t>
            </w:r>
            <w:r w:rsidR="0017430C" w:rsidRPr="0017430C">
              <w:rPr>
                <w:rFonts w:cs="Arial"/>
                <w:sz w:val="20"/>
              </w:rPr>
              <w:t xml:space="preserve"> updated </w:t>
            </w:r>
            <w:r>
              <w:rPr>
                <w:rFonts w:cs="Arial"/>
                <w:sz w:val="20"/>
              </w:rPr>
              <w:t>on</w:t>
            </w:r>
            <w:r w:rsidR="0017430C" w:rsidRPr="0017430C">
              <w:rPr>
                <w:rFonts w:cs="Arial"/>
                <w:sz w:val="20"/>
              </w:rPr>
              <w:t xml:space="preserve"> on-site safety responsibilities.</w:t>
            </w:r>
          </w:p>
          <w:p w14:paraId="327760C8" w14:textId="21733EC6" w:rsidR="0017430C" w:rsidRDefault="0017430C" w:rsidP="0017430C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requirements</w:t>
            </w:r>
          </w:p>
          <w:p w14:paraId="5D3C01F4" w14:textId="337BDC46" w:rsid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</w:t>
            </w:r>
            <w:r w:rsidRPr="0017430C">
              <w:rPr>
                <w:rFonts w:cs="Arial"/>
                <w:sz w:val="20"/>
              </w:rPr>
              <w:t xml:space="preserve"> state or territory laws and regulations, and fair trading legislation</w:t>
            </w:r>
            <w:r>
              <w:rPr>
                <w:rFonts w:cs="Arial"/>
                <w:sz w:val="20"/>
              </w:rPr>
              <w:t xml:space="preserve"> while organising contracts</w:t>
            </w:r>
            <w:r w:rsidR="003735CC">
              <w:rPr>
                <w:rFonts w:cs="Arial"/>
                <w:sz w:val="20"/>
              </w:rPr>
              <w:t>.</w:t>
            </w:r>
          </w:p>
          <w:p w14:paraId="16C327E2" w14:textId="3B3401E0" w:rsid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Adhere to </w:t>
            </w:r>
            <w:r w:rsidRPr="0017430C">
              <w:rPr>
                <w:rFonts w:cs="Arial"/>
                <w:sz w:val="20"/>
              </w:rPr>
              <w:t>contract agreements and meet all the conditions during construction of the project.</w:t>
            </w:r>
          </w:p>
          <w:p w14:paraId="5538C704" w14:textId="4B430E65" w:rsid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Confirm the currency of </w:t>
            </w:r>
            <w:r w:rsidR="00545AA7">
              <w:rPr>
                <w:rFonts w:cs="Arial"/>
                <w:sz w:val="20"/>
              </w:rPr>
              <w:t xml:space="preserve">all mandatory </w:t>
            </w:r>
            <w:r>
              <w:rPr>
                <w:rFonts w:cs="Arial"/>
                <w:sz w:val="20"/>
              </w:rPr>
              <w:t>building, subcontractor and workers compensation insurance</w:t>
            </w:r>
            <w:r w:rsidR="00545AA7">
              <w:rPr>
                <w:rFonts w:cs="Arial"/>
                <w:sz w:val="20"/>
              </w:rPr>
              <w:t xml:space="preserve"> to ensure sufficient and legislated insurance in in place to cover workers, materials and building.</w:t>
            </w:r>
          </w:p>
          <w:p w14:paraId="6C308B36" w14:textId="3566A46C" w:rsidR="00545AA7" w:rsidRDefault="00545AA7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545AA7">
              <w:rPr>
                <w:rFonts w:cs="Arial"/>
                <w:sz w:val="20"/>
              </w:rPr>
              <w:t>Administer payroll system which incorporates employee and contractor payments, deduction of taxes, including goods and services tax (GST), tracking of transactions and calculating wages.</w:t>
            </w:r>
          </w:p>
          <w:p w14:paraId="3DBE937C" w14:textId="6463A460" w:rsidR="00545AA7" w:rsidRDefault="00545AA7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financial transactions correctly to pay supplier invoices and other required payments.</w:t>
            </w:r>
          </w:p>
          <w:p w14:paraId="5DA5EAA3" w14:textId="25877651" w:rsidR="00545AA7" w:rsidRDefault="00545AA7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545AA7">
              <w:rPr>
                <w:rFonts w:cs="Arial"/>
                <w:sz w:val="20"/>
              </w:rPr>
              <w:t>pply building and construction standards and codes during construction</w:t>
            </w:r>
            <w:r>
              <w:rPr>
                <w:rFonts w:cs="Arial"/>
                <w:sz w:val="20"/>
              </w:rPr>
              <w:t>.</w:t>
            </w:r>
          </w:p>
          <w:p w14:paraId="4830B84C" w14:textId="3D5346D6" w:rsidR="00545AA7" w:rsidRDefault="00545AA7" w:rsidP="00545AA7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industrial relations</w:t>
            </w:r>
          </w:p>
          <w:p w14:paraId="037AC78D" w14:textId="66315C36" w:rsidR="00545AA7" w:rsidRP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Ensure </w:t>
            </w:r>
            <w:r w:rsidRPr="00545AA7">
              <w:rPr>
                <w:rFonts w:cs="Arial"/>
                <w:sz w:val="20"/>
              </w:rPr>
              <w:t xml:space="preserve">workplace and subcontractor agreements and </w:t>
            </w:r>
            <w:r w:rsidR="003735CC">
              <w:rPr>
                <w:rFonts w:cs="Arial"/>
                <w:sz w:val="20"/>
              </w:rPr>
              <w:t>A</w:t>
            </w:r>
            <w:r w:rsidRPr="00545AA7">
              <w:rPr>
                <w:rFonts w:cs="Arial"/>
                <w:sz w:val="20"/>
              </w:rPr>
              <w:t xml:space="preserve">wards </w:t>
            </w:r>
            <w:r>
              <w:rPr>
                <w:rFonts w:cs="Arial"/>
                <w:sz w:val="20"/>
              </w:rPr>
              <w:t>are current , meet industrial relations requirements and are complied with.</w:t>
            </w:r>
          </w:p>
          <w:p w14:paraId="52A45E12" w14:textId="4F369DFC" w:rsid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and provide agreed training to workers and apprentices as required.</w:t>
            </w:r>
          </w:p>
          <w:p w14:paraId="7D57BD9C" w14:textId="07745A69" w:rsid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Provide information </w:t>
            </w:r>
            <w:r w:rsidR="003735CC">
              <w:rPr>
                <w:rFonts w:cs="Arial"/>
                <w:sz w:val="20"/>
              </w:rPr>
              <w:t>on</w:t>
            </w:r>
            <w:r>
              <w:rPr>
                <w:rFonts w:cs="Arial"/>
                <w:sz w:val="20"/>
              </w:rPr>
              <w:t xml:space="preserve"> discrimination </w:t>
            </w:r>
            <w:r w:rsidR="003735CC">
              <w:rPr>
                <w:rFonts w:cs="Arial"/>
                <w:sz w:val="20"/>
              </w:rPr>
              <w:t>&amp;</w:t>
            </w:r>
            <w:r>
              <w:rPr>
                <w:rFonts w:cs="Arial"/>
                <w:sz w:val="20"/>
              </w:rPr>
              <w:t xml:space="preserve"> harassment to workers and monitor for positive actions.</w:t>
            </w:r>
          </w:p>
          <w:p w14:paraId="53D8B1AB" w14:textId="6C3BADB9" w:rsidR="00545AA7" w:rsidRDefault="00545AA7" w:rsidP="00545AA7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Resolve disputes and complaints\</w:t>
            </w:r>
          </w:p>
          <w:p w14:paraId="48848DB0" w14:textId="2E4D348B" w:rsid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workplace dispute resolution processes.</w:t>
            </w:r>
          </w:p>
          <w:p w14:paraId="6AA02FEE" w14:textId="7CFC3EA7" w:rsidR="00545AA7" w:rsidRP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545AA7">
              <w:rPr>
                <w:rFonts w:cs="Arial"/>
                <w:sz w:val="20"/>
              </w:rPr>
              <w:t>Address complaints promptly, consult with complainant and resolve issue with the best solution for all.</w:t>
            </w:r>
          </w:p>
          <w:p w14:paraId="62E590B0" w14:textId="42C77A44" w:rsidR="00545AA7" w:rsidRPr="004C5238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545AA7">
              <w:rPr>
                <w:rFonts w:cs="Arial"/>
                <w:sz w:val="20"/>
              </w:rPr>
              <w:t>Record dispute outcome and maintain documentation</w:t>
            </w:r>
            <w:r>
              <w:rPr>
                <w:rFonts w:cs="Arial"/>
                <w:sz w:val="20"/>
              </w:rPr>
              <w:t>.</w:t>
            </w:r>
          </w:p>
          <w:p w14:paraId="02FA3633" w14:textId="77777777" w:rsidR="004C5238" w:rsidRPr="0047390E" w:rsidRDefault="004C5238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1593F128" w:rsidR="00FC083A" w:rsidRPr="000861CC" w:rsidRDefault="00A42516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Workplace, Building project, Access to internet/ intranet; workplace policies and procedures, contract templates/documents; site documents; site diary; schedule; Insurance documents; payroll software or system including PAYG components; HR resources including employment agreements, Awards, Training agreements; Dispute resolution policies and procedures. 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FC083A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C083A" w:rsidRPr="00696855" w:rsidRDefault="00162AE6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1799827821" w:edGrp="everyone"/>
            <w:permEnd w:id="1799827821"/>
          </w:p>
        </w:tc>
      </w:tr>
      <w:tr w:rsidR="00FC083A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663499856" w:edGrp="everyone"/>
            <w:permEnd w:id="663499856"/>
          </w:p>
        </w:tc>
      </w:tr>
      <w:tr w:rsidR="00FC083A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2052718707" w:edGrp="everyone"/>
            <w:permEnd w:id="2052718707"/>
          </w:p>
        </w:tc>
      </w:tr>
      <w:tr w:rsidR="00F73091" w:rsidRPr="00683908" w14:paraId="1BEE3403" w14:textId="77777777" w:rsidTr="00A80ACC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F73091" w:rsidRPr="00696855" w:rsidRDefault="00F73091" w:rsidP="00F7309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93148483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63EB92E1" w:rsidR="00F73091" w:rsidRPr="00F73091" w:rsidRDefault="00F73091" w:rsidP="00F73091">
                <w:pPr>
                  <w:jc w:val="left"/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F6EB3B4" wp14:editId="34F0E4CC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31484831" w:displacedByCustomXml="prev"/>
      </w:tr>
      <w:tr w:rsidR="00F73091" w:rsidRPr="00683908" w14:paraId="6BD19315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F73091" w:rsidRPr="00696855" w:rsidRDefault="00F73091" w:rsidP="00F7309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309095594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43205E65" w:rsidR="00F73091" w:rsidRPr="00DE6B06" w:rsidRDefault="00282EDD" w:rsidP="00F73091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73091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309095594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2126"/>
      </w:tblGrid>
      <w:tr w:rsidR="00AC7F14" w:rsidRPr="00683908" w14:paraId="387DBEB9" w14:textId="77777777" w:rsidTr="00AC7F14">
        <w:trPr>
          <w:trHeight w:val="722"/>
          <w:tblHeader/>
        </w:trPr>
        <w:tc>
          <w:tcPr>
            <w:tcW w:w="6946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AC7F14" w:rsidRPr="0019760F" w:rsidRDefault="00AC7F14" w:rsidP="00A80ACC">
            <w:pPr>
              <w:jc w:val="center"/>
              <w:rPr>
                <w:rFonts w:cs="Arial"/>
                <w:b/>
                <w:sz w:val="20"/>
              </w:rPr>
            </w:pPr>
            <w:bookmarkStart w:id="26" w:name="_Hlk128564119"/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AC7F14" w:rsidRPr="00696855" w:rsidRDefault="00AC7F14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25AF5279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3A6294" w:rsidRPr="003A6294">
              <w:rPr>
                <w:rFonts w:cs="Arial"/>
                <w:b/>
                <w:sz w:val="20"/>
              </w:rPr>
              <w:t>Identify legislation relating to the construction project.</w:t>
            </w:r>
          </w:p>
        </w:tc>
      </w:tr>
      <w:tr w:rsidR="00F73091" w:rsidRPr="00696855" w14:paraId="65B19E1E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4612EE37" w14:textId="2C89F241" w:rsidR="00F73091" w:rsidRPr="00D80DF0" w:rsidRDefault="00F73091" w:rsidP="00F73091">
            <w:pPr>
              <w:pStyle w:val="331PASListTask1"/>
            </w:pPr>
            <w:bookmarkStart w:id="27" w:name="_Ref127521875"/>
            <w:r w:rsidRPr="00D80DF0">
              <w:t>Access NCC and correctly determine the class of building for the project.</w:t>
            </w:r>
            <w:bookmarkEnd w:id="27"/>
          </w:p>
        </w:tc>
        <w:permStart w:id="953044477" w:edGrp="everyone" w:displacedByCustomXml="next"/>
        <w:sdt>
          <w:sdtPr>
            <w:rPr>
              <w:rFonts w:cs="Arial"/>
              <w:sz w:val="36"/>
              <w:szCs w:val="36"/>
            </w:rPr>
            <w:id w:val="4761051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75DFD9B0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3044477" w:displacedByCustomXml="prev"/>
      </w:tr>
      <w:tr w:rsidR="00F73091" w:rsidRPr="00696855" w14:paraId="3EBDCDF5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6A0BD0B8" w14:textId="0640C582" w:rsidR="00F73091" w:rsidRPr="00D80DF0" w:rsidRDefault="00F73091" w:rsidP="00F73091">
            <w:pPr>
              <w:pStyle w:val="331PASListTask1"/>
            </w:pPr>
            <w:bookmarkStart w:id="28" w:name="_Ref127510978"/>
            <w:r w:rsidRPr="00D80DF0">
              <w:t>Confirm current builder registration and licencing requirements. (Attach screenshot or document)</w:t>
            </w:r>
            <w:bookmarkEnd w:id="28"/>
          </w:p>
        </w:tc>
        <w:permStart w:id="1876065711" w:edGrp="everyone" w:displacedByCustomXml="next"/>
        <w:sdt>
          <w:sdtPr>
            <w:rPr>
              <w:rFonts w:cs="Arial"/>
              <w:sz w:val="36"/>
              <w:szCs w:val="36"/>
            </w:rPr>
            <w:id w:val="1331497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25EAF685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6065711" w:displacedByCustomXml="prev"/>
      </w:tr>
      <w:tr w:rsidR="00F73091" w:rsidRPr="00696855" w14:paraId="36AA5C98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702455A2" w14:textId="34D51191" w:rsidR="00F73091" w:rsidRPr="00D80DF0" w:rsidRDefault="00F73091" w:rsidP="00F73091">
            <w:pPr>
              <w:pStyle w:val="331PASListTask1"/>
            </w:pPr>
            <w:bookmarkStart w:id="29" w:name="_Ref127511250"/>
            <w:r w:rsidRPr="00D80DF0">
              <w:t>Determine legal requirements from relevant Acts and regulations appropriate to the type of building and construction project.</w:t>
            </w:r>
            <w:bookmarkEnd w:id="29"/>
          </w:p>
        </w:tc>
        <w:permStart w:id="484778907" w:edGrp="everyone" w:displacedByCustomXml="next"/>
        <w:sdt>
          <w:sdtPr>
            <w:rPr>
              <w:rFonts w:cs="Arial"/>
              <w:sz w:val="36"/>
              <w:szCs w:val="36"/>
            </w:rPr>
            <w:id w:val="-20804270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3CF62761" w14:textId="404F4C0C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4778907" w:displacedByCustomXml="prev"/>
      </w:tr>
      <w:tr w:rsidR="00F73091" w:rsidRPr="00696855" w14:paraId="304C4E88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376FB299" w14:textId="62E86E43" w:rsidR="00F73091" w:rsidRPr="00D80DF0" w:rsidRDefault="00F73091" w:rsidP="00F73091">
            <w:pPr>
              <w:pStyle w:val="331PASListTask1"/>
            </w:pPr>
            <w:bookmarkStart w:id="30" w:name="_Ref127517259"/>
            <w:r w:rsidRPr="00D80DF0">
              <w:t>Confirm legal requirements for building contracts, construction insurance, industrial relations.</w:t>
            </w:r>
            <w:bookmarkEnd w:id="30"/>
          </w:p>
        </w:tc>
        <w:permStart w:id="560011569" w:edGrp="everyone" w:displacedByCustomXml="next"/>
        <w:sdt>
          <w:sdtPr>
            <w:rPr>
              <w:rFonts w:cs="Arial"/>
              <w:sz w:val="36"/>
              <w:szCs w:val="36"/>
            </w:rPr>
            <w:id w:val="2051716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53237025" w14:textId="4B079B07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0011569" w:displacedByCustomXml="prev"/>
      </w:tr>
      <w:tr w:rsidR="00F73091" w:rsidRPr="00696855" w14:paraId="2EF54375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292FA90" w14:textId="1223F93A" w:rsidR="00F73091" w:rsidRPr="00D80DF0" w:rsidRDefault="00F73091" w:rsidP="00F73091">
            <w:pPr>
              <w:pStyle w:val="331PASListTask1"/>
            </w:pPr>
            <w:bookmarkStart w:id="31" w:name="_Ref127517310"/>
            <w:r w:rsidRPr="00D80DF0">
              <w:t>Determine building permits and approvals have been sought and determine any construction activity restrictions, limitations and conditions that must be met.</w:t>
            </w:r>
            <w:bookmarkEnd w:id="31"/>
          </w:p>
        </w:tc>
        <w:permStart w:id="1116824827" w:edGrp="everyone" w:displacedByCustomXml="next"/>
        <w:sdt>
          <w:sdtPr>
            <w:rPr>
              <w:rFonts w:cs="Arial"/>
              <w:sz w:val="36"/>
              <w:szCs w:val="36"/>
            </w:rPr>
            <w:id w:val="-730512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2BA30F86" w14:textId="76C01D03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6824827" w:displacedByCustomXml="prev"/>
      </w:tr>
      <w:tr w:rsidR="00F73091" w:rsidRPr="00696855" w14:paraId="37C1A69E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7CA60D78" w14:textId="4690DB2D" w:rsidR="00F73091" w:rsidRPr="00D80DF0" w:rsidRDefault="00F73091" w:rsidP="00F73091">
            <w:pPr>
              <w:pStyle w:val="331PASListTask1"/>
            </w:pPr>
            <w:bookmarkStart w:id="32" w:name="_Ref127522188"/>
            <w:r w:rsidRPr="00D80DF0">
              <w:t>Confirm and document subcontractors, site supervisors, manager and workers qualifications, competencies and licences are current and meet legislated requirements. . (Attach screenshot or document).</w:t>
            </w:r>
            <w:bookmarkEnd w:id="32"/>
          </w:p>
        </w:tc>
        <w:permStart w:id="1211432997" w:edGrp="everyone" w:displacedByCustomXml="next"/>
        <w:sdt>
          <w:sdtPr>
            <w:rPr>
              <w:rFonts w:cs="Arial"/>
              <w:sz w:val="36"/>
              <w:szCs w:val="36"/>
            </w:rPr>
            <w:id w:val="-2041887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095FB579" w14:textId="6F38A589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11432997" w:displacedByCustomXml="prev"/>
      </w:tr>
      <w:tr w:rsidR="00F73091" w:rsidRPr="00696855" w14:paraId="245C8F91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B21D610" w14:textId="6DAACAA4" w:rsidR="00F73091" w:rsidRPr="00D80DF0" w:rsidRDefault="00F73091" w:rsidP="00F73091">
            <w:pPr>
              <w:pStyle w:val="331PASListTask1"/>
            </w:pPr>
            <w:bookmarkStart w:id="33" w:name="_Ref127517643"/>
            <w:r w:rsidRPr="00D80DF0">
              <w:t>Determine sustainability, environmental &amp; waste management requirements relevant to the site.</w:t>
            </w:r>
            <w:bookmarkEnd w:id="33"/>
          </w:p>
        </w:tc>
        <w:permStart w:id="842924759" w:edGrp="everyone" w:displacedByCustomXml="next"/>
        <w:sdt>
          <w:sdtPr>
            <w:rPr>
              <w:rFonts w:cs="Arial"/>
              <w:sz w:val="36"/>
              <w:szCs w:val="36"/>
            </w:rPr>
            <w:id w:val="-6979335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7C1DF568" w14:textId="3BA827B3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2924759" w:displacedByCustomXml="prev"/>
      </w:tr>
      <w:tr w:rsidR="00F73091" w:rsidRPr="00696855" w14:paraId="5D220A72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0DFC8006" w14:textId="15EC0C4D" w:rsidR="00F73091" w:rsidRPr="00D80DF0" w:rsidRDefault="00F73091" w:rsidP="00F73091">
            <w:pPr>
              <w:pStyle w:val="331PASListTask1"/>
            </w:pPr>
            <w:bookmarkStart w:id="34" w:name="_Ref127522208"/>
            <w:r w:rsidRPr="00D80DF0">
              <w:t>Read codes of practice for construction work to confirm WHS legislated requirements are met.</w:t>
            </w:r>
            <w:bookmarkEnd w:id="34"/>
          </w:p>
        </w:tc>
        <w:permStart w:id="1349650864" w:edGrp="everyone" w:displacedByCustomXml="next"/>
        <w:sdt>
          <w:sdtPr>
            <w:rPr>
              <w:rFonts w:cs="Arial"/>
              <w:sz w:val="36"/>
              <w:szCs w:val="36"/>
            </w:rPr>
            <w:id w:val="20478609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2AC8318F" w14:textId="7DACFD9F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9650864" w:displacedByCustomXml="prev"/>
      </w:tr>
      <w:tr w:rsidR="00FC083A" w:rsidRPr="00696855" w14:paraId="6209610F" w14:textId="77777777" w:rsidTr="00214EFD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404148DF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3A6294" w:rsidRPr="003A6294">
              <w:rPr>
                <w:rFonts w:cs="Arial"/>
                <w:b/>
                <w:sz w:val="20"/>
              </w:rPr>
              <w:t>Apply site safety requirements.</w:t>
            </w:r>
          </w:p>
        </w:tc>
      </w:tr>
      <w:tr w:rsidR="00F73091" w:rsidRPr="00696855" w14:paraId="60E3723C" w14:textId="77777777" w:rsidTr="00835828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CDD5ED5" w14:textId="758D7DDA" w:rsidR="00F73091" w:rsidRPr="00931795" w:rsidRDefault="00F73091" w:rsidP="00F73091">
            <w:pPr>
              <w:pStyle w:val="332PASListTask1"/>
            </w:pPr>
            <w:bookmarkStart w:id="35" w:name="_Ref127522217"/>
            <w:r w:rsidRPr="006C604A">
              <w:t>Apply all the relevant requirements of WHS regulations that apply to the project.</w:t>
            </w:r>
            <w:bookmarkEnd w:id="35"/>
          </w:p>
        </w:tc>
        <w:permStart w:id="1344354696" w:edGrp="everyone" w:displacedByCustomXml="next"/>
        <w:sdt>
          <w:sdtPr>
            <w:rPr>
              <w:rFonts w:cs="Arial"/>
              <w:sz w:val="36"/>
              <w:szCs w:val="36"/>
            </w:rPr>
            <w:id w:val="747696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3DCA1FCD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4354696" w:displacedByCustomXml="prev"/>
      </w:tr>
      <w:tr w:rsidR="00F73091" w:rsidRPr="00696855" w14:paraId="7854F013" w14:textId="77777777" w:rsidTr="00835828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0A24F0D" w14:textId="7703FC7E" w:rsidR="00F73091" w:rsidRPr="00931795" w:rsidRDefault="00F73091" w:rsidP="00F73091">
            <w:pPr>
              <w:pStyle w:val="332PASListTask1"/>
            </w:pPr>
            <w:bookmarkStart w:id="36" w:name="_Ref127522223"/>
            <w:r w:rsidRPr="006C604A">
              <w:t>Adapt existing workplace procedures and workplace safety requirements to align with the project.</w:t>
            </w:r>
            <w:r>
              <w:t xml:space="preserve"> </w:t>
            </w:r>
            <w:r w:rsidRPr="00D80DF0">
              <w:rPr>
                <w:i/>
                <w:iCs/>
              </w:rPr>
              <w:t>(Attach copy of documents adapted to suit site)</w:t>
            </w:r>
            <w:bookmarkEnd w:id="36"/>
          </w:p>
        </w:tc>
        <w:permStart w:id="2135825088" w:edGrp="everyone" w:displacedByCustomXml="next"/>
        <w:sdt>
          <w:sdtPr>
            <w:rPr>
              <w:rFonts w:cs="Arial"/>
              <w:sz w:val="36"/>
              <w:szCs w:val="36"/>
            </w:rPr>
            <w:id w:val="4764206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2CCB2A61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5825088" w:displacedByCustomXml="prev"/>
      </w:tr>
      <w:tr w:rsidR="00F73091" w:rsidRPr="00696855" w14:paraId="238C5FFB" w14:textId="77777777" w:rsidTr="00835828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6D8B10E5" w14:textId="44F43022" w:rsidR="00F73091" w:rsidRPr="00931795" w:rsidRDefault="00F73091" w:rsidP="00F73091">
            <w:pPr>
              <w:pStyle w:val="332PASListTask1"/>
            </w:pPr>
            <w:bookmarkStart w:id="37" w:name="_Ref127517883"/>
            <w:r w:rsidRPr="006C604A">
              <w:t>Apply induction and other strategies to keep workers updated on on-site safety responsibilities.</w:t>
            </w:r>
            <w:bookmarkEnd w:id="37"/>
          </w:p>
        </w:tc>
        <w:permStart w:id="1754927314" w:edGrp="everyone" w:displacedByCustomXml="next"/>
        <w:sdt>
          <w:sdtPr>
            <w:rPr>
              <w:rFonts w:cs="Arial"/>
              <w:sz w:val="36"/>
              <w:szCs w:val="36"/>
            </w:rPr>
            <w:id w:val="306905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0B14151C" w14:textId="3AF64F2F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54927314" w:displacedByCustomXml="prev"/>
      </w:tr>
      <w:tr w:rsidR="00FC083A" w:rsidRPr="00696855" w14:paraId="60958CD7" w14:textId="77777777" w:rsidTr="00214EFD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3CFB8CEC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3A6294" w:rsidRPr="003A6294">
              <w:rPr>
                <w:rFonts w:cs="Arial"/>
                <w:b/>
                <w:sz w:val="20"/>
              </w:rPr>
              <w:t>Apply legal requirements</w:t>
            </w:r>
          </w:p>
        </w:tc>
      </w:tr>
      <w:tr w:rsidR="00F73091" w:rsidRPr="00696855" w14:paraId="688A7305" w14:textId="77777777" w:rsidTr="006416B9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64490638" w14:textId="0866562F" w:rsidR="00F73091" w:rsidRPr="00931795" w:rsidRDefault="00F73091" w:rsidP="00F73091">
            <w:pPr>
              <w:pStyle w:val="333PASListTask1"/>
            </w:pPr>
            <w:bookmarkStart w:id="38" w:name="_Ref127518209"/>
            <w:r w:rsidRPr="009C7798">
              <w:t xml:space="preserve">Adhere to </w:t>
            </w:r>
            <w:r>
              <w:t xml:space="preserve">requirements for contracts – including common law, </w:t>
            </w:r>
            <w:r w:rsidRPr="009C7798">
              <w:t>state or territory laws and regulations and fair trading legislation.</w:t>
            </w:r>
            <w:bookmarkEnd w:id="38"/>
          </w:p>
        </w:tc>
        <w:permStart w:id="79782905" w:edGrp="everyone" w:displacedByCustomXml="next"/>
        <w:sdt>
          <w:sdtPr>
            <w:rPr>
              <w:rFonts w:cs="Arial"/>
              <w:sz w:val="36"/>
              <w:szCs w:val="36"/>
            </w:rPr>
            <w:id w:val="-1862654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608084AF" w14:textId="0BC9706A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782905" w:displacedByCustomXml="prev"/>
      </w:tr>
      <w:tr w:rsidR="00F73091" w:rsidRPr="00696855" w14:paraId="50303B58" w14:textId="77777777" w:rsidTr="006416B9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226B82D3" w14:textId="5685182F" w:rsidR="00F73091" w:rsidRPr="00931795" w:rsidRDefault="00F73091" w:rsidP="00F73091">
            <w:pPr>
              <w:pStyle w:val="333PASListTask1"/>
            </w:pPr>
            <w:bookmarkStart w:id="39" w:name="_Ref127522264"/>
            <w:r w:rsidRPr="009C7798">
              <w:t>Adhere to contract agreements and meet all the conditions during construction of the project.</w:t>
            </w:r>
            <w:bookmarkEnd w:id="39"/>
          </w:p>
        </w:tc>
        <w:permStart w:id="221654726" w:edGrp="everyone" w:displacedByCustomXml="next"/>
        <w:sdt>
          <w:sdtPr>
            <w:rPr>
              <w:rFonts w:cs="Arial"/>
              <w:sz w:val="36"/>
              <w:szCs w:val="36"/>
            </w:rPr>
            <w:id w:val="-18148585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1186A3BC" w14:textId="154E3AA4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21654726" w:displacedByCustomXml="prev"/>
      </w:tr>
      <w:tr w:rsidR="00F73091" w:rsidRPr="00696855" w14:paraId="3F7EF81F" w14:textId="77777777" w:rsidTr="00F73091">
        <w:trPr>
          <w:trHeight w:val="25"/>
        </w:trPr>
        <w:tc>
          <w:tcPr>
            <w:tcW w:w="6946" w:type="dxa"/>
            <w:tcBorders>
              <w:left w:val="single" w:sz="12" w:space="0" w:color="000000"/>
              <w:bottom w:val="single" w:sz="4" w:space="0" w:color="000000"/>
            </w:tcBorders>
          </w:tcPr>
          <w:p w14:paraId="6561701D" w14:textId="4AFD9B1D" w:rsidR="00F73091" w:rsidRPr="00931795" w:rsidRDefault="00F73091" w:rsidP="00F73091">
            <w:pPr>
              <w:pStyle w:val="333PASListTask1"/>
            </w:pPr>
            <w:bookmarkStart w:id="40" w:name="_Ref127518393"/>
            <w:r w:rsidRPr="009C7798">
              <w:t>Confirm the currency of all mandatory building, subcontractor and workers compensation insurance to ensure sufficient and legislated insurance in in place to cover workers, materials and building.</w:t>
            </w:r>
            <w:bookmarkEnd w:id="40"/>
          </w:p>
        </w:tc>
        <w:permStart w:id="852827855" w:edGrp="everyone" w:displacedByCustomXml="next"/>
        <w:sdt>
          <w:sdtPr>
            <w:rPr>
              <w:rFonts w:cs="Arial"/>
              <w:sz w:val="36"/>
              <w:szCs w:val="36"/>
            </w:rPr>
            <w:id w:val="-3632959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6FDDF" w14:textId="639BA69B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2827855" w:displacedByCustomXml="prev"/>
      </w:tr>
      <w:tr w:rsidR="00F73091" w:rsidRPr="00696855" w14:paraId="09DFB6C3" w14:textId="77777777" w:rsidTr="00F73091">
        <w:trPr>
          <w:trHeight w:val="25"/>
        </w:trPr>
        <w:tc>
          <w:tcPr>
            <w:tcW w:w="6946" w:type="dxa"/>
            <w:tcBorders>
              <w:left w:val="single" w:sz="12" w:space="0" w:color="000000"/>
              <w:bottom w:val="single" w:sz="12" w:space="0" w:color="000000"/>
            </w:tcBorders>
          </w:tcPr>
          <w:p w14:paraId="57A8A791" w14:textId="7E3491C8" w:rsidR="00F73091" w:rsidRPr="00931795" w:rsidRDefault="00F73091" w:rsidP="00F73091">
            <w:pPr>
              <w:pStyle w:val="333PASListTask1"/>
            </w:pPr>
            <w:bookmarkStart w:id="41" w:name="_Ref127518574"/>
            <w:r w:rsidRPr="009C7798">
              <w:t>Administer payroll system which incorporates employee and contractor payments, deduction of taxes, including goods and services tax (GST), tracking of transactions and calculating wages.</w:t>
            </w:r>
            <w:bookmarkEnd w:id="41"/>
          </w:p>
        </w:tc>
        <w:permStart w:id="723206195" w:edGrp="everyone" w:displacedByCustomXml="next"/>
        <w:sdt>
          <w:sdtPr>
            <w:rPr>
              <w:rFonts w:cs="Arial"/>
              <w:sz w:val="36"/>
              <w:szCs w:val="36"/>
            </w:rPr>
            <w:id w:val="-895050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7C31498E" w14:textId="684C0C37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3206195" w:displacedByCustomXml="prev"/>
      </w:tr>
      <w:tr w:rsidR="00F73091" w:rsidRPr="00696855" w14:paraId="4A9C9C4E" w14:textId="77777777" w:rsidTr="00F73091">
        <w:trPr>
          <w:trHeight w:val="25"/>
        </w:trPr>
        <w:tc>
          <w:tcPr>
            <w:tcW w:w="69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0501A1E5" w14:textId="41C9953A" w:rsidR="00F73091" w:rsidRPr="00931795" w:rsidRDefault="00F73091" w:rsidP="00F73091">
            <w:pPr>
              <w:pStyle w:val="333PASListTask1"/>
            </w:pPr>
            <w:bookmarkStart w:id="42" w:name="_Ref127518656"/>
            <w:r w:rsidRPr="009C7798">
              <w:lastRenderedPageBreak/>
              <w:t>Make financial transactions correctly to pay supplier invoices and other required payments.</w:t>
            </w:r>
            <w:bookmarkEnd w:id="42"/>
          </w:p>
        </w:tc>
        <w:permStart w:id="1677475983" w:edGrp="everyone" w:displacedByCustomXml="next"/>
        <w:sdt>
          <w:sdtPr>
            <w:rPr>
              <w:rFonts w:cs="Arial"/>
              <w:sz w:val="36"/>
              <w:szCs w:val="36"/>
            </w:rPr>
            <w:id w:val="12914057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top w:val="single" w:sz="12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AAC7F7F" w14:textId="0D3D6F13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7475983" w:displacedByCustomXml="prev"/>
      </w:tr>
      <w:tr w:rsidR="00F73091" w:rsidRPr="00696855" w14:paraId="30899D35" w14:textId="77777777" w:rsidTr="00F73091">
        <w:trPr>
          <w:trHeight w:val="25"/>
        </w:trPr>
        <w:tc>
          <w:tcPr>
            <w:tcW w:w="6946" w:type="dxa"/>
            <w:tcBorders>
              <w:top w:val="single" w:sz="4" w:space="0" w:color="000000"/>
              <w:left w:val="single" w:sz="12" w:space="0" w:color="000000"/>
            </w:tcBorders>
          </w:tcPr>
          <w:p w14:paraId="7525460F" w14:textId="6D6E9760" w:rsidR="00F73091" w:rsidRPr="00931795" w:rsidRDefault="00F73091" w:rsidP="00F73091">
            <w:pPr>
              <w:pStyle w:val="333PASListTask1"/>
            </w:pPr>
            <w:bookmarkStart w:id="43" w:name="_Ref127522413"/>
            <w:r w:rsidRPr="009C7798">
              <w:t>Apply building and construction standards and codes during construction.</w:t>
            </w:r>
            <w:bookmarkEnd w:id="43"/>
          </w:p>
        </w:tc>
        <w:permStart w:id="1675306962" w:edGrp="everyone" w:displacedByCustomXml="next"/>
        <w:sdt>
          <w:sdtPr>
            <w:rPr>
              <w:rFonts w:cs="Arial"/>
              <w:sz w:val="36"/>
              <w:szCs w:val="36"/>
            </w:rPr>
            <w:id w:val="297116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right w:val="single" w:sz="12" w:space="0" w:color="000000"/>
                </w:tcBorders>
                <w:vAlign w:val="center"/>
              </w:tcPr>
              <w:p w14:paraId="31FD929B" w14:textId="17B56F56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5306962" w:displacedByCustomXml="prev"/>
      </w:tr>
      <w:tr w:rsidR="00FC083A" w:rsidRPr="00696855" w14:paraId="5F76313C" w14:textId="77777777" w:rsidTr="00214EFD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45A165F4" w:rsidR="00FC083A" w:rsidRPr="004E1BC5" w:rsidRDefault="00FC083A" w:rsidP="003A6294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3A6294" w:rsidRPr="003A6294">
              <w:rPr>
                <w:rFonts w:cs="Arial"/>
                <w:b/>
                <w:sz w:val="20"/>
              </w:rPr>
              <w:t>Apply industrial relations.</w:t>
            </w:r>
          </w:p>
        </w:tc>
      </w:tr>
      <w:tr w:rsidR="00F73091" w:rsidRPr="00696855" w14:paraId="3C482F5B" w14:textId="77777777" w:rsidTr="00E40C11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544BB21F" w14:textId="195FFE58" w:rsidR="00F73091" w:rsidRPr="003A6294" w:rsidRDefault="00F73091" w:rsidP="00F73091">
            <w:pPr>
              <w:pStyle w:val="334PASListTask1"/>
            </w:pPr>
            <w:bookmarkStart w:id="44" w:name="_Ref127518784"/>
            <w:bookmarkStart w:id="45" w:name="_Ref127522357"/>
            <w:r w:rsidRPr="00B73AB6">
              <w:t>Ensure workplace and subcontractor agreements and Awards are current , meet industrial relations requirements and are complied with.</w:t>
            </w:r>
            <w:bookmarkEnd w:id="44"/>
            <w:r>
              <w:t xml:space="preserve"> (attach screenshot or copy of Agreement/Award)</w:t>
            </w:r>
            <w:bookmarkEnd w:id="45"/>
          </w:p>
        </w:tc>
        <w:permStart w:id="333337" w:edGrp="everyone" w:displacedByCustomXml="next"/>
        <w:sdt>
          <w:sdtPr>
            <w:rPr>
              <w:rFonts w:cs="Arial"/>
              <w:sz w:val="36"/>
              <w:szCs w:val="36"/>
            </w:rPr>
            <w:id w:val="278694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76FD3B9B" w14:textId="65CC5BA1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3337" w:displacedByCustomXml="prev"/>
      </w:tr>
      <w:tr w:rsidR="00F73091" w:rsidRPr="00696855" w14:paraId="5965B982" w14:textId="77777777" w:rsidTr="00E40C11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384D9B23" w14:textId="7C56C70B" w:rsidR="00F73091" w:rsidRPr="003A6294" w:rsidRDefault="00F73091" w:rsidP="00F73091">
            <w:pPr>
              <w:pStyle w:val="334PASListTask1"/>
            </w:pPr>
            <w:bookmarkStart w:id="46" w:name="_Ref127518873"/>
            <w:r w:rsidRPr="00B73AB6">
              <w:t>Organise and provide agreed training to workers and apprentices as required.</w:t>
            </w:r>
            <w:bookmarkEnd w:id="46"/>
          </w:p>
        </w:tc>
        <w:permStart w:id="1562851547" w:edGrp="everyone" w:displacedByCustomXml="next"/>
        <w:sdt>
          <w:sdtPr>
            <w:rPr>
              <w:rFonts w:cs="Arial"/>
              <w:sz w:val="36"/>
              <w:szCs w:val="36"/>
            </w:rPr>
            <w:id w:val="-674802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144568D5" w14:textId="5C375EA7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62851547" w:displacedByCustomXml="prev"/>
      </w:tr>
      <w:tr w:rsidR="00F73091" w:rsidRPr="00696855" w14:paraId="4DCA4257" w14:textId="77777777" w:rsidTr="00E40C11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936B49A" w14:textId="281EE24A" w:rsidR="00F73091" w:rsidRPr="003A6294" w:rsidRDefault="00F73091" w:rsidP="00F73091">
            <w:pPr>
              <w:pStyle w:val="334PASListTask1"/>
            </w:pPr>
            <w:bookmarkStart w:id="47" w:name="_Ref127518930"/>
            <w:r w:rsidRPr="00B73AB6">
              <w:t>Provide information on discrimination &amp; harassment to workers and monitor for positive actions.</w:t>
            </w:r>
            <w:bookmarkEnd w:id="47"/>
          </w:p>
        </w:tc>
        <w:permStart w:id="277101111" w:edGrp="everyone" w:displacedByCustomXml="next"/>
        <w:sdt>
          <w:sdtPr>
            <w:rPr>
              <w:rFonts w:cs="Arial"/>
              <w:sz w:val="36"/>
              <w:szCs w:val="36"/>
            </w:rPr>
            <w:id w:val="-1502804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62BB42F2" w14:textId="4D0D0A3C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7101111" w:displacedByCustomXml="prev"/>
      </w:tr>
      <w:tr w:rsidR="003A6294" w:rsidRPr="00696855" w14:paraId="4D798621" w14:textId="77777777" w:rsidTr="00214EFD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14:paraId="301FC29B" w14:textId="23517817" w:rsidR="003A6294" w:rsidRPr="004E1BC5" w:rsidRDefault="003A6294" w:rsidP="003A6294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5. </w:t>
            </w:r>
            <w:r w:rsidRPr="003A6294">
              <w:rPr>
                <w:rFonts w:cs="Arial"/>
                <w:b/>
                <w:sz w:val="20"/>
              </w:rPr>
              <w:t>Resolve disputes and complaints.</w:t>
            </w:r>
          </w:p>
        </w:tc>
      </w:tr>
      <w:tr w:rsidR="00F73091" w:rsidRPr="00696855" w14:paraId="6B48A13D" w14:textId="77777777" w:rsidTr="00D53F7A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4A1B8750" w14:textId="01846198" w:rsidR="00F73091" w:rsidRPr="00931795" w:rsidRDefault="00F73091" w:rsidP="00F73091">
            <w:pPr>
              <w:pStyle w:val="335PASListTask1"/>
            </w:pPr>
            <w:bookmarkStart w:id="48" w:name="_Ref127520592"/>
            <w:r w:rsidRPr="00031C19">
              <w:t>Apply workplace dispute resolution processes.</w:t>
            </w:r>
            <w:bookmarkEnd w:id="48"/>
          </w:p>
        </w:tc>
        <w:permStart w:id="136142660" w:edGrp="everyone" w:displacedByCustomXml="next"/>
        <w:sdt>
          <w:sdtPr>
            <w:rPr>
              <w:rFonts w:cs="Arial"/>
              <w:sz w:val="36"/>
              <w:szCs w:val="36"/>
            </w:rPr>
            <w:id w:val="171306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1D22F469" w14:textId="78E4E771" w:rsidR="00F73091" w:rsidRPr="00F73091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142660" w:displacedByCustomXml="prev"/>
      </w:tr>
      <w:tr w:rsidR="00F73091" w:rsidRPr="00696855" w14:paraId="7C1597D8" w14:textId="77777777" w:rsidTr="00D53F7A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5C5E7F32" w14:textId="4EA0AB68" w:rsidR="00F73091" w:rsidRPr="00931795" w:rsidRDefault="00F73091" w:rsidP="00F73091">
            <w:pPr>
              <w:pStyle w:val="335PASListTask1"/>
            </w:pPr>
            <w:bookmarkStart w:id="49" w:name="_Ref127520735"/>
            <w:r w:rsidRPr="00031C19">
              <w:t>Address complaints promptly, consult with complainant and resolve issue with the best solution for all.</w:t>
            </w:r>
            <w:bookmarkEnd w:id="49"/>
          </w:p>
        </w:tc>
        <w:permStart w:id="532759420" w:edGrp="everyone" w:displacedByCustomXml="next"/>
        <w:sdt>
          <w:sdtPr>
            <w:rPr>
              <w:rFonts w:cs="Arial"/>
              <w:sz w:val="36"/>
              <w:szCs w:val="36"/>
            </w:rPr>
            <w:id w:val="188308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30427981" w14:textId="65EDF1A5" w:rsidR="00F73091" w:rsidRPr="00F73091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2759420" w:displacedByCustomXml="prev"/>
      </w:tr>
      <w:tr w:rsidR="00F73091" w:rsidRPr="00696855" w14:paraId="2BE447BD" w14:textId="77777777" w:rsidTr="00D53F7A">
        <w:trPr>
          <w:trHeight w:val="25"/>
        </w:trPr>
        <w:tc>
          <w:tcPr>
            <w:tcW w:w="6946" w:type="dxa"/>
            <w:tcBorders>
              <w:left w:val="single" w:sz="12" w:space="0" w:color="000000"/>
              <w:bottom w:val="single" w:sz="12" w:space="0" w:color="auto"/>
            </w:tcBorders>
          </w:tcPr>
          <w:p w14:paraId="2E8A84D2" w14:textId="39D8A48D" w:rsidR="00F73091" w:rsidRPr="00931795" w:rsidRDefault="00F73091" w:rsidP="00F73091">
            <w:pPr>
              <w:pStyle w:val="335PASListTask1"/>
            </w:pPr>
            <w:bookmarkStart w:id="50" w:name="_Ref127520920"/>
            <w:r w:rsidRPr="00031C19">
              <w:t>Record dispute outcome and maintain documentation.</w:t>
            </w:r>
            <w:bookmarkEnd w:id="50"/>
            <w:r>
              <w:t xml:space="preserve"> (attach screenshot or copy of record)</w:t>
            </w:r>
          </w:p>
        </w:tc>
        <w:permStart w:id="367734937" w:edGrp="everyone" w:displacedByCustomXml="next"/>
        <w:sdt>
          <w:sdtPr>
            <w:rPr>
              <w:rFonts w:cs="Arial"/>
              <w:sz w:val="36"/>
              <w:szCs w:val="36"/>
            </w:rPr>
            <w:id w:val="-390651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131648E7" w14:textId="0A33ED15" w:rsidR="00F73091" w:rsidRPr="00F73091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7734937" w:displacedByCustomXml="prev"/>
      </w:tr>
      <w:bookmarkEnd w:id="26"/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083A" w:rsidRPr="00BA4D9F" w14:paraId="201EEDB3" w14:textId="77777777" w:rsidTr="00F73091">
        <w:tc>
          <w:tcPr>
            <w:tcW w:w="9072" w:type="dxa"/>
          </w:tcPr>
          <w:p w14:paraId="7D2C1B44" w14:textId="77777777" w:rsidR="00FC083A" w:rsidRPr="00BA4D9F" w:rsidRDefault="00FC083A" w:rsidP="00A80ACC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F73091" w:rsidRPr="00F73091" w14:paraId="3A5B3E99" w14:textId="77777777" w:rsidTr="00F73091">
        <w:trPr>
          <w:trHeight w:val="13030"/>
        </w:trPr>
        <w:tc>
          <w:tcPr>
            <w:tcW w:w="9072" w:type="dxa"/>
          </w:tcPr>
          <w:p w14:paraId="5D91B861" w14:textId="77777777" w:rsidR="00F73091" w:rsidRPr="00F73091" w:rsidRDefault="00F73091" w:rsidP="00F7309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52331740" w:edGrp="everyone"/>
            <w:permEnd w:id="1152331740"/>
          </w:p>
        </w:tc>
      </w:tr>
    </w:tbl>
    <w:p w14:paraId="1200A142" w14:textId="218E2ED1" w:rsidR="0039623A" w:rsidRDefault="0039623A" w:rsidP="001A3ED6">
      <w:pPr>
        <w:jc w:val="left"/>
        <w:rPr>
          <w:rFonts w:ascii="Arial" w:hAnsi="Arial" w:cs="Arial"/>
          <w:sz w:val="22"/>
          <w:szCs w:val="22"/>
        </w:rPr>
      </w:pPr>
    </w:p>
    <w:sectPr w:rsidR="0039623A" w:rsidSect="001A3ED6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71809C6" w:rsidR="006E5B7D" w:rsidRPr="00830749" w:rsidRDefault="00282ED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E838616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r w:rsidRPr="0068603B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 w:rsidRP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82E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A9B9B0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82EDD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4B99DDA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82EDD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3F99112D" w:rsidR="006E5B7D" w:rsidRDefault="00EA192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4780690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 w:rsidRP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6860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 w:rsidRP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095E84C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9FD33" w14:textId="1B56756C" w:rsidR="00EA1924" w:rsidRDefault="00EA192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7374780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325497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67036677" w14:textId="77777777" w:rsidR="00EA1924" w:rsidRPr="00830749" w:rsidRDefault="00EA192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11552" w14:textId="57369F8B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75A45086" w:rsidR="006E5B7D" w:rsidRDefault="001A3ED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06240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1A3ED6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83938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D5D6F8E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9C46548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536B37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96347"/>
    <w:multiLevelType w:val="hybridMultilevel"/>
    <w:tmpl w:val="E70A2C7E"/>
    <w:lvl w:ilvl="0" w:tplc="D6588D1A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34090019" w:tentative="1">
      <w:start w:val="1"/>
      <w:numFmt w:val="lowerLetter"/>
      <w:lvlText w:val="%2."/>
      <w:lvlJc w:val="left"/>
      <w:pPr>
        <w:ind w:left="1475" w:hanging="360"/>
      </w:pPr>
    </w:lvl>
    <w:lvl w:ilvl="2" w:tplc="3409001B" w:tentative="1">
      <w:start w:val="1"/>
      <w:numFmt w:val="lowerRoman"/>
      <w:lvlText w:val="%3."/>
      <w:lvlJc w:val="right"/>
      <w:pPr>
        <w:ind w:left="2195" w:hanging="180"/>
      </w:pPr>
    </w:lvl>
    <w:lvl w:ilvl="3" w:tplc="3409000F" w:tentative="1">
      <w:start w:val="1"/>
      <w:numFmt w:val="decimal"/>
      <w:lvlText w:val="%4."/>
      <w:lvlJc w:val="left"/>
      <w:pPr>
        <w:ind w:left="2915" w:hanging="360"/>
      </w:pPr>
    </w:lvl>
    <w:lvl w:ilvl="4" w:tplc="34090019" w:tentative="1">
      <w:start w:val="1"/>
      <w:numFmt w:val="lowerLetter"/>
      <w:lvlText w:val="%5."/>
      <w:lvlJc w:val="left"/>
      <w:pPr>
        <w:ind w:left="3635" w:hanging="360"/>
      </w:pPr>
    </w:lvl>
    <w:lvl w:ilvl="5" w:tplc="3409001B" w:tentative="1">
      <w:start w:val="1"/>
      <w:numFmt w:val="lowerRoman"/>
      <w:lvlText w:val="%6."/>
      <w:lvlJc w:val="right"/>
      <w:pPr>
        <w:ind w:left="4355" w:hanging="180"/>
      </w:pPr>
    </w:lvl>
    <w:lvl w:ilvl="6" w:tplc="3409000F" w:tentative="1">
      <w:start w:val="1"/>
      <w:numFmt w:val="decimal"/>
      <w:lvlText w:val="%7."/>
      <w:lvlJc w:val="left"/>
      <w:pPr>
        <w:ind w:left="5075" w:hanging="360"/>
      </w:pPr>
    </w:lvl>
    <w:lvl w:ilvl="7" w:tplc="34090019" w:tentative="1">
      <w:start w:val="1"/>
      <w:numFmt w:val="lowerLetter"/>
      <w:lvlText w:val="%8."/>
      <w:lvlJc w:val="left"/>
      <w:pPr>
        <w:ind w:left="5795" w:hanging="360"/>
      </w:pPr>
    </w:lvl>
    <w:lvl w:ilvl="8" w:tplc="34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7" w15:restartNumberingAfterBreak="0">
    <w:nsid w:val="25C810FB"/>
    <w:multiLevelType w:val="hybridMultilevel"/>
    <w:tmpl w:val="0868F698"/>
    <w:lvl w:ilvl="0" w:tplc="A77E1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CE56F7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9" w15:restartNumberingAfterBreak="0">
    <w:nsid w:val="297A7AA2"/>
    <w:multiLevelType w:val="hybridMultilevel"/>
    <w:tmpl w:val="20C6AD0A"/>
    <w:lvl w:ilvl="0" w:tplc="FFFFFFFF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2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377F1A"/>
    <w:multiLevelType w:val="hybridMultilevel"/>
    <w:tmpl w:val="CA3E5E80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7720DA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EE3DA7"/>
    <w:multiLevelType w:val="hybridMultilevel"/>
    <w:tmpl w:val="3FFAB010"/>
    <w:lvl w:ilvl="0" w:tplc="FFFFFFFF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FE1FB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772FBC"/>
    <w:multiLevelType w:val="singleLevel"/>
    <w:tmpl w:val="D38EB066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3FC11E3C"/>
    <w:multiLevelType w:val="singleLevel"/>
    <w:tmpl w:val="14D46C4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9762C5"/>
    <w:multiLevelType w:val="hybridMultilevel"/>
    <w:tmpl w:val="BC663FF2"/>
    <w:lvl w:ilvl="0" w:tplc="A2C869C2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B6253A"/>
    <w:multiLevelType w:val="singleLevel"/>
    <w:tmpl w:val="D5D6F8E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4A1266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1" w15:restartNumberingAfterBreak="0">
    <w:nsid w:val="4E97471E"/>
    <w:multiLevelType w:val="hybridMultilevel"/>
    <w:tmpl w:val="0D921994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4FFE7AB4"/>
    <w:multiLevelType w:val="hybridMultilevel"/>
    <w:tmpl w:val="E5C65A06"/>
    <w:lvl w:ilvl="0" w:tplc="35648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6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E52FCE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2" w15:restartNumberingAfterBreak="0">
    <w:nsid w:val="601977FE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63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4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71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A061A83"/>
    <w:multiLevelType w:val="hybridMultilevel"/>
    <w:tmpl w:val="A82E6C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8" w15:restartNumberingAfterBreak="0">
    <w:nsid w:val="7FA77A66"/>
    <w:multiLevelType w:val="multilevel"/>
    <w:tmpl w:val="EA78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0196601">
    <w:abstractNumId w:val="31"/>
  </w:num>
  <w:num w:numId="2" w16cid:durableId="938607714">
    <w:abstractNumId w:val="50"/>
  </w:num>
  <w:num w:numId="3" w16cid:durableId="958145445">
    <w:abstractNumId w:val="24"/>
  </w:num>
  <w:num w:numId="4" w16cid:durableId="1970430309">
    <w:abstractNumId w:val="25"/>
  </w:num>
  <w:num w:numId="5" w16cid:durableId="1196194321">
    <w:abstractNumId w:val="46"/>
  </w:num>
  <w:num w:numId="6" w16cid:durableId="1867134969">
    <w:abstractNumId w:val="43"/>
  </w:num>
  <w:num w:numId="7" w16cid:durableId="1025326758">
    <w:abstractNumId w:val="71"/>
  </w:num>
  <w:num w:numId="8" w16cid:durableId="1482577371">
    <w:abstractNumId w:val="13"/>
  </w:num>
  <w:num w:numId="9" w16cid:durableId="1085491312">
    <w:abstractNumId w:val="6"/>
  </w:num>
  <w:num w:numId="10" w16cid:durableId="1369525979">
    <w:abstractNumId w:val="42"/>
  </w:num>
  <w:num w:numId="11" w16cid:durableId="744459">
    <w:abstractNumId w:val="30"/>
  </w:num>
  <w:num w:numId="12" w16cid:durableId="821968517">
    <w:abstractNumId w:val="41"/>
  </w:num>
  <w:num w:numId="13" w16cid:durableId="988678036">
    <w:abstractNumId w:val="54"/>
  </w:num>
  <w:num w:numId="14" w16cid:durableId="1018121069">
    <w:abstractNumId w:val="10"/>
  </w:num>
  <w:num w:numId="15" w16cid:durableId="1829783186">
    <w:abstractNumId w:val="65"/>
  </w:num>
  <w:num w:numId="16" w16cid:durableId="1142621158">
    <w:abstractNumId w:val="60"/>
  </w:num>
  <w:num w:numId="17" w16cid:durableId="1395468460">
    <w:abstractNumId w:val="53"/>
  </w:num>
  <w:num w:numId="18" w16cid:durableId="238446589">
    <w:abstractNumId w:val="68"/>
  </w:num>
  <w:num w:numId="19" w16cid:durableId="255016049">
    <w:abstractNumId w:val="22"/>
  </w:num>
  <w:num w:numId="20" w16cid:durableId="926841987">
    <w:abstractNumId w:val="77"/>
  </w:num>
  <w:num w:numId="21" w16cid:durableId="1303079462">
    <w:abstractNumId w:val="59"/>
  </w:num>
  <w:num w:numId="22" w16cid:durableId="1959607258">
    <w:abstractNumId w:val="0"/>
  </w:num>
  <w:num w:numId="23" w16cid:durableId="788476904">
    <w:abstractNumId w:val="49"/>
  </w:num>
  <w:num w:numId="24" w16cid:durableId="738527274">
    <w:abstractNumId w:val="74"/>
  </w:num>
  <w:num w:numId="25" w16cid:durableId="347292598">
    <w:abstractNumId w:val="58"/>
  </w:num>
  <w:num w:numId="26" w16cid:durableId="775098443">
    <w:abstractNumId w:val="73"/>
  </w:num>
  <w:num w:numId="27" w16cid:durableId="246036738">
    <w:abstractNumId w:val="57"/>
  </w:num>
  <w:num w:numId="28" w16cid:durableId="1151870601">
    <w:abstractNumId w:val="75"/>
  </w:num>
  <w:num w:numId="29" w16cid:durableId="1397627776">
    <w:abstractNumId w:val="72"/>
  </w:num>
  <w:num w:numId="30" w16cid:durableId="2001227000">
    <w:abstractNumId w:val="48"/>
  </w:num>
  <w:num w:numId="31" w16cid:durableId="1450705294">
    <w:abstractNumId w:val="44"/>
  </w:num>
  <w:num w:numId="32" w16cid:durableId="641617522">
    <w:abstractNumId w:val="66"/>
  </w:num>
  <w:num w:numId="33" w16cid:durableId="786042681">
    <w:abstractNumId w:val="2"/>
  </w:num>
  <w:num w:numId="34" w16cid:durableId="1275330794">
    <w:abstractNumId w:val="27"/>
  </w:num>
  <w:num w:numId="35" w16cid:durableId="792098474">
    <w:abstractNumId w:val="67"/>
  </w:num>
  <w:num w:numId="36" w16cid:durableId="1861820168">
    <w:abstractNumId w:val="23"/>
  </w:num>
  <w:num w:numId="37" w16cid:durableId="431824439">
    <w:abstractNumId w:val="20"/>
  </w:num>
  <w:num w:numId="38" w16cid:durableId="1970740571">
    <w:abstractNumId w:val="4"/>
  </w:num>
  <w:num w:numId="39" w16cid:durableId="260532433">
    <w:abstractNumId w:val="70"/>
  </w:num>
  <w:num w:numId="40" w16cid:durableId="519197551">
    <w:abstractNumId w:val="39"/>
  </w:num>
  <w:num w:numId="41" w16cid:durableId="247733029">
    <w:abstractNumId w:val="12"/>
  </w:num>
  <w:num w:numId="42" w16cid:durableId="186725779">
    <w:abstractNumId w:val="3"/>
  </w:num>
  <w:num w:numId="43" w16cid:durableId="2068724182">
    <w:abstractNumId w:val="5"/>
  </w:num>
  <w:num w:numId="44" w16cid:durableId="405343264">
    <w:abstractNumId w:val="32"/>
  </w:num>
  <w:num w:numId="45" w16cid:durableId="1341397274">
    <w:abstractNumId w:val="14"/>
  </w:num>
  <w:num w:numId="46" w16cid:durableId="870337645">
    <w:abstractNumId w:val="8"/>
  </w:num>
  <w:num w:numId="47" w16cid:durableId="934897106">
    <w:abstractNumId w:val="28"/>
  </w:num>
  <w:num w:numId="48" w16cid:durableId="1625581702">
    <w:abstractNumId w:val="40"/>
  </w:num>
  <w:num w:numId="49" w16cid:durableId="1663465611">
    <w:abstractNumId w:val="55"/>
  </w:num>
  <w:num w:numId="50" w16cid:durableId="901525759">
    <w:abstractNumId w:val="63"/>
  </w:num>
  <w:num w:numId="51" w16cid:durableId="1362123088">
    <w:abstractNumId w:val="56"/>
  </w:num>
  <w:num w:numId="52" w16cid:durableId="2115206706">
    <w:abstractNumId w:val="15"/>
  </w:num>
  <w:num w:numId="53" w16cid:durableId="1467120792">
    <w:abstractNumId w:val="35"/>
  </w:num>
  <w:num w:numId="54" w16cid:durableId="1486121235">
    <w:abstractNumId w:val="38"/>
  </w:num>
  <w:num w:numId="55" w16cid:durableId="2078940297">
    <w:abstractNumId w:val="21"/>
  </w:num>
  <w:num w:numId="56" w16cid:durableId="1242524746">
    <w:abstractNumId w:val="47"/>
  </w:num>
  <w:num w:numId="57" w16cid:durableId="982731599">
    <w:abstractNumId w:val="37"/>
  </w:num>
  <w:num w:numId="58" w16cid:durableId="459954404">
    <w:abstractNumId w:val="26"/>
  </w:num>
  <w:num w:numId="59" w16cid:durableId="1195267847">
    <w:abstractNumId w:val="11"/>
  </w:num>
  <w:num w:numId="60" w16cid:durableId="2001614847">
    <w:abstractNumId w:val="69"/>
  </w:num>
  <w:num w:numId="61" w16cid:durableId="2042709700">
    <w:abstractNumId w:val="64"/>
  </w:num>
  <w:num w:numId="62" w16cid:durableId="533734324">
    <w:abstractNumId w:val="34"/>
  </w:num>
  <w:num w:numId="63" w16cid:durableId="324669778">
    <w:abstractNumId w:val="61"/>
  </w:num>
  <w:num w:numId="64" w16cid:durableId="1579971952">
    <w:abstractNumId w:val="36"/>
  </w:num>
  <w:num w:numId="65" w16cid:durableId="2064673415">
    <w:abstractNumId w:val="19"/>
  </w:num>
  <w:num w:numId="66" w16cid:durableId="145733102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74314051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733769848">
    <w:abstractNumId w:val="16"/>
  </w:num>
  <w:num w:numId="69" w16cid:durableId="1146244242">
    <w:abstractNumId w:val="7"/>
  </w:num>
  <w:num w:numId="70" w16cid:durableId="1322082875">
    <w:abstractNumId w:val="78"/>
  </w:num>
  <w:num w:numId="71" w16cid:durableId="11037157">
    <w:abstractNumId w:val="51"/>
  </w:num>
  <w:num w:numId="72" w16cid:durableId="139854787">
    <w:abstractNumId w:val="18"/>
  </w:num>
  <w:num w:numId="73" w16cid:durableId="2099397813">
    <w:abstractNumId w:val="17"/>
  </w:num>
  <w:num w:numId="74" w16cid:durableId="1337686635">
    <w:abstractNumId w:val="1"/>
  </w:num>
  <w:num w:numId="75" w16cid:durableId="1822189306">
    <w:abstractNumId w:val="9"/>
  </w:num>
  <w:num w:numId="76" w16cid:durableId="421150556">
    <w:abstractNumId w:val="62"/>
  </w:num>
  <w:num w:numId="77" w16cid:durableId="896235862">
    <w:abstractNumId w:val="52"/>
  </w:num>
  <w:num w:numId="78" w16cid:durableId="1567106526">
    <w:abstractNumId w:val="76"/>
  </w:num>
  <w:num w:numId="79" w16cid:durableId="1783844994">
    <w:abstractNumId w:val="45"/>
  </w:num>
  <w:num w:numId="80" w16cid:durableId="355231417">
    <w:abstractNumId w:val="33"/>
  </w:num>
  <w:num w:numId="81" w16cid:durableId="1322349017">
    <w:abstractNumId w:val="2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B2larybahrMtQHCFgiM/DZRl8Tptqcr1VDv+1NTVMN/zPofpEcXHU2Vy+KKDyJTagADfwCOGnKFO0wbveM3cyg==" w:salt="99m0lpuTKqcfrIIQFRbbN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03B8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2D74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2799D"/>
    <w:rsid w:val="00132977"/>
    <w:rsid w:val="00133A08"/>
    <w:rsid w:val="00136E8C"/>
    <w:rsid w:val="00144477"/>
    <w:rsid w:val="001457FC"/>
    <w:rsid w:val="001463EE"/>
    <w:rsid w:val="00152592"/>
    <w:rsid w:val="00154A40"/>
    <w:rsid w:val="00154DAE"/>
    <w:rsid w:val="0015733E"/>
    <w:rsid w:val="001578F8"/>
    <w:rsid w:val="00162AE6"/>
    <w:rsid w:val="00166E7F"/>
    <w:rsid w:val="001709EB"/>
    <w:rsid w:val="0017430C"/>
    <w:rsid w:val="00175F6C"/>
    <w:rsid w:val="00184237"/>
    <w:rsid w:val="0018673D"/>
    <w:rsid w:val="00187D1C"/>
    <w:rsid w:val="00191E86"/>
    <w:rsid w:val="0019250A"/>
    <w:rsid w:val="001A3ED6"/>
    <w:rsid w:val="001A77CF"/>
    <w:rsid w:val="001B0445"/>
    <w:rsid w:val="001B09BC"/>
    <w:rsid w:val="001B28E5"/>
    <w:rsid w:val="001B7A41"/>
    <w:rsid w:val="001C0B34"/>
    <w:rsid w:val="001C4084"/>
    <w:rsid w:val="001D01D1"/>
    <w:rsid w:val="001D4049"/>
    <w:rsid w:val="001E05E8"/>
    <w:rsid w:val="001E600A"/>
    <w:rsid w:val="001F0CB5"/>
    <w:rsid w:val="001F3555"/>
    <w:rsid w:val="001F6FA5"/>
    <w:rsid w:val="00201769"/>
    <w:rsid w:val="00201E01"/>
    <w:rsid w:val="00202782"/>
    <w:rsid w:val="00204C77"/>
    <w:rsid w:val="0021139D"/>
    <w:rsid w:val="00213294"/>
    <w:rsid w:val="002132B0"/>
    <w:rsid w:val="0021376B"/>
    <w:rsid w:val="00214096"/>
    <w:rsid w:val="00214EFD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322"/>
    <w:rsid w:val="00257541"/>
    <w:rsid w:val="0025778A"/>
    <w:rsid w:val="00264C98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2EDD"/>
    <w:rsid w:val="00287CC3"/>
    <w:rsid w:val="002908D0"/>
    <w:rsid w:val="00294162"/>
    <w:rsid w:val="002A1EB3"/>
    <w:rsid w:val="002A316B"/>
    <w:rsid w:val="002A35D4"/>
    <w:rsid w:val="002A3B59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D7E49"/>
    <w:rsid w:val="002E052A"/>
    <w:rsid w:val="002F1FE1"/>
    <w:rsid w:val="002F61A7"/>
    <w:rsid w:val="00301207"/>
    <w:rsid w:val="00301C4E"/>
    <w:rsid w:val="00304897"/>
    <w:rsid w:val="003050B6"/>
    <w:rsid w:val="00305282"/>
    <w:rsid w:val="003102F8"/>
    <w:rsid w:val="00311E5D"/>
    <w:rsid w:val="00314401"/>
    <w:rsid w:val="00314915"/>
    <w:rsid w:val="00315805"/>
    <w:rsid w:val="00315AAA"/>
    <w:rsid w:val="00317391"/>
    <w:rsid w:val="00317404"/>
    <w:rsid w:val="0032307A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35CC"/>
    <w:rsid w:val="00373EA2"/>
    <w:rsid w:val="00374DDE"/>
    <w:rsid w:val="003758B4"/>
    <w:rsid w:val="00376162"/>
    <w:rsid w:val="0039160D"/>
    <w:rsid w:val="0039623A"/>
    <w:rsid w:val="00396581"/>
    <w:rsid w:val="003A6294"/>
    <w:rsid w:val="003A687F"/>
    <w:rsid w:val="003B0094"/>
    <w:rsid w:val="003B0DC7"/>
    <w:rsid w:val="003B5C02"/>
    <w:rsid w:val="003C173C"/>
    <w:rsid w:val="003C33FB"/>
    <w:rsid w:val="003C3E0C"/>
    <w:rsid w:val="003C4881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01E5"/>
    <w:rsid w:val="00494241"/>
    <w:rsid w:val="00497D67"/>
    <w:rsid w:val="004A3499"/>
    <w:rsid w:val="004B007F"/>
    <w:rsid w:val="004B0525"/>
    <w:rsid w:val="004B326E"/>
    <w:rsid w:val="004B42E2"/>
    <w:rsid w:val="004B5603"/>
    <w:rsid w:val="004B6B29"/>
    <w:rsid w:val="004B7C32"/>
    <w:rsid w:val="004C31E8"/>
    <w:rsid w:val="004C3241"/>
    <w:rsid w:val="004C48E0"/>
    <w:rsid w:val="004C5238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1998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AA7"/>
    <w:rsid w:val="00545C50"/>
    <w:rsid w:val="00547B7C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0B0B"/>
    <w:rsid w:val="005948F5"/>
    <w:rsid w:val="005A435B"/>
    <w:rsid w:val="005B3783"/>
    <w:rsid w:val="005B3D52"/>
    <w:rsid w:val="005B424E"/>
    <w:rsid w:val="005B4B38"/>
    <w:rsid w:val="005B4F95"/>
    <w:rsid w:val="005B7523"/>
    <w:rsid w:val="005B79FD"/>
    <w:rsid w:val="005C1FB7"/>
    <w:rsid w:val="005C20EC"/>
    <w:rsid w:val="005C48AD"/>
    <w:rsid w:val="005D0D43"/>
    <w:rsid w:val="005D6DBE"/>
    <w:rsid w:val="005E01DB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7368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03B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B7E12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68D3"/>
    <w:rsid w:val="006F7D66"/>
    <w:rsid w:val="00702F50"/>
    <w:rsid w:val="00703DE3"/>
    <w:rsid w:val="007045DB"/>
    <w:rsid w:val="007070CF"/>
    <w:rsid w:val="00707741"/>
    <w:rsid w:val="007103C6"/>
    <w:rsid w:val="007128AF"/>
    <w:rsid w:val="00714EB8"/>
    <w:rsid w:val="00720E1B"/>
    <w:rsid w:val="0072118A"/>
    <w:rsid w:val="0072174F"/>
    <w:rsid w:val="0072177C"/>
    <w:rsid w:val="00730492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3EF5"/>
    <w:rsid w:val="007956AF"/>
    <w:rsid w:val="00795D87"/>
    <w:rsid w:val="007A1BB4"/>
    <w:rsid w:val="007A2087"/>
    <w:rsid w:val="007A5008"/>
    <w:rsid w:val="007B104E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0D7"/>
    <w:rsid w:val="007E72A0"/>
    <w:rsid w:val="007E7CAC"/>
    <w:rsid w:val="007F1F7F"/>
    <w:rsid w:val="007F2E89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47C5"/>
    <w:rsid w:val="008A082C"/>
    <w:rsid w:val="008A257C"/>
    <w:rsid w:val="008A2F2D"/>
    <w:rsid w:val="008A3172"/>
    <w:rsid w:val="008A3A99"/>
    <w:rsid w:val="008B09F5"/>
    <w:rsid w:val="008B22FC"/>
    <w:rsid w:val="008B39C9"/>
    <w:rsid w:val="008C0248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4F5"/>
    <w:rsid w:val="00931795"/>
    <w:rsid w:val="009324BA"/>
    <w:rsid w:val="00936180"/>
    <w:rsid w:val="00942B7B"/>
    <w:rsid w:val="00943A2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7D8"/>
    <w:rsid w:val="00970B74"/>
    <w:rsid w:val="00971AC8"/>
    <w:rsid w:val="0098186A"/>
    <w:rsid w:val="00986974"/>
    <w:rsid w:val="00986BC7"/>
    <w:rsid w:val="00993997"/>
    <w:rsid w:val="00994CC6"/>
    <w:rsid w:val="00995E05"/>
    <w:rsid w:val="00996BEA"/>
    <w:rsid w:val="009A34C4"/>
    <w:rsid w:val="009A4937"/>
    <w:rsid w:val="009B2A73"/>
    <w:rsid w:val="009B2C5D"/>
    <w:rsid w:val="009B750D"/>
    <w:rsid w:val="009C22FD"/>
    <w:rsid w:val="009C3C5F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0D53"/>
    <w:rsid w:val="00A2147E"/>
    <w:rsid w:val="00A21B16"/>
    <w:rsid w:val="00A25B81"/>
    <w:rsid w:val="00A2624A"/>
    <w:rsid w:val="00A265D7"/>
    <w:rsid w:val="00A33567"/>
    <w:rsid w:val="00A34BA9"/>
    <w:rsid w:val="00A36B30"/>
    <w:rsid w:val="00A406B8"/>
    <w:rsid w:val="00A41676"/>
    <w:rsid w:val="00A42516"/>
    <w:rsid w:val="00A42D15"/>
    <w:rsid w:val="00A43D76"/>
    <w:rsid w:val="00A44580"/>
    <w:rsid w:val="00A4462D"/>
    <w:rsid w:val="00A44CB5"/>
    <w:rsid w:val="00A526B7"/>
    <w:rsid w:val="00A52BAB"/>
    <w:rsid w:val="00A52C7C"/>
    <w:rsid w:val="00A56D8D"/>
    <w:rsid w:val="00A579E6"/>
    <w:rsid w:val="00A61D78"/>
    <w:rsid w:val="00A67415"/>
    <w:rsid w:val="00A67754"/>
    <w:rsid w:val="00A706D2"/>
    <w:rsid w:val="00A73B0E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263C"/>
    <w:rsid w:val="00AA517E"/>
    <w:rsid w:val="00AA653D"/>
    <w:rsid w:val="00AB15C0"/>
    <w:rsid w:val="00AB2814"/>
    <w:rsid w:val="00AB3FCA"/>
    <w:rsid w:val="00AB5FF9"/>
    <w:rsid w:val="00AC0794"/>
    <w:rsid w:val="00AC5726"/>
    <w:rsid w:val="00AC6BE2"/>
    <w:rsid w:val="00AC79B9"/>
    <w:rsid w:val="00AC7F14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C48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A09"/>
    <w:rsid w:val="00B50D23"/>
    <w:rsid w:val="00B60A8E"/>
    <w:rsid w:val="00B61114"/>
    <w:rsid w:val="00B63435"/>
    <w:rsid w:val="00B64BF7"/>
    <w:rsid w:val="00B65524"/>
    <w:rsid w:val="00B769CB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1DF9"/>
    <w:rsid w:val="00BC6690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2854"/>
    <w:rsid w:val="00C65EC9"/>
    <w:rsid w:val="00C6640A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0C5F"/>
    <w:rsid w:val="00CB7163"/>
    <w:rsid w:val="00CB7187"/>
    <w:rsid w:val="00CC0C9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1B60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0DF0"/>
    <w:rsid w:val="00D82F1D"/>
    <w:rsid w:val="00D936AE"/>
    <w:rsid w:val="00D952D8"/>
    <w:rsid w:val="00D95463"/>
    <w:rsid w:val="00D95679"/>
    <w:rsid w:val="00DA162F"/>
    <w:rsid w:val="00DA1B9E"/>
    <w:rsid w:val="00DA2AD9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02C7"/>
    <w:rsid w:val="00DC123B"/>
    <w:rsid w:val="00DC25CE"/>
    <w:rsid w:val="00DC54AD"/>
    <w:rsid w:val="00DC6FAD"/>
    <w:rsid w:val="00DC763D"/>
    <w:rsid w:val="00DD0BB5"/>
    <w:rsid w:val="00DD533D"/>
    <w:rsid w:val="00DD571C"/>
    <w:rsid w:val="00DE11E6"/>
    <w:rsid w:val="00DE18C7"/>
    <w:rsid w:val="00DE303D"/>
    <w:rsid w:val="00DE37A3"/>
    <w:rsid w:val="00DE52AD"/>
    <w:rsid w:val="00DF0328"/>
    <w:rsid w:val="00DF5671"/>
    <w:rsid w:val="00DF71FB"/>
    <w:rsid w:val="00E00B68"/>
    <w:rsid w:val="00E01273"/>
    <w:rsid w:val="00E015C8"/>
    <w:rsid w:val="00E0429C"/>
    <w:rsid w:val="00E06C7B"/>
    <w:rsid w:val="00E07F3E"/>
    <w:rsid w:val="00E106BF"/>
    <w:rsid w:val="00E122AC"/>
    <w:rsid w:val="00E14FDF"/>
    <w:rsid w:val="00E20A05"/>
    <w:rsid w:val="00E21C38"/>
    <w:rsid w:val="00E264E3"/>
    <w:rsid w:val="00E26E31"/>
    <w:rsid w:val="00E3181C"/>
    <w:rsid w:val="00E36EDD"/>
    <w:rsid w:val="00E40F29"/>
    <w:rsid w:val="00E42AA6"/>
    <w:rsid w:val="00E42E04"/>
    <w:rsid w:val="00E441DD"/>
    <w:rsid w:val="00E50AAD"/>
    <w:rsid w:val="00E51079"/>
    <w:rsid w:val="00E51C4F"/>
    <w:rsid w:val="00E5211E"/>
    <w:rsid w:val="00E548A5"/>
    <w:rsid w:val="00E572E5"/>
    <w:rsid w:val="00E6168D"/>
    <w:rsid w:val="00E62A2B"/>
    <w:rsid w:val="00E7090F"/>
    <w:rsid w:val="00E73C3C"/>
    <w:rsid w:val="00E77A19"/>
    <w:rsid w:val="00E827B6"/>
    <w:rsid w:val="00E83A7C"/>
    <w:rsid w:val="00E84CF0"/>
    <w:rsid w:val="00E85228"/>
    <w:rsid w:val="00E909B8"/>
    <w:rsid w:val="00E90CAF"/>
    <w:rsid w:val="00E91CA9"/>
    <w:rsid w:val="00E930E5"/>
    <w:rsid w:val="00E97F86"/>
    <w:rsid w:val="00EA1924"/>
    <w:rsid w:val="00EA24D4"/>
    <w:rsid w:val="00EA2593"/>
    <w:rsid w:val="00EA4ACC"/>
    <w:rsid w:val="00EA4C21"/>
    <w:rsid w:val="00EA5ACC"/>
    <w:rsid w:val="00EA7937"/>
    <w:rsid w:val="00EB0AA2"/>
    <w:rsid w:val="00EB100E"/>
    <w:rsid w:val="00EB2F5E"/>
    <w:rsid w:val="00EB3AA0"/>
    <w:rsid w:val="00EB5CE4"/>
    <w:rsid w:val="00EB7E28"/>
    <w:rsid w:val="00ED06CD"/>
    <w:rsid w:val="00ED4766"/>
    <w:rsid w:val="00EE0EDC"/>
    <w:rsid w:val="00EE235C"/>
    <w:rsid w:val="00EE272B"/>
    <w:rsid w:val="00EE4CDC"/>
    <w:rsid w:val="00EF2F06"/>
    <w:rsid w:val="00EF529A"/>
    <w:rsid w:val="00EF69A4"/>
    <w:rsid w:val="00EF7131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5FA8"/>
    <w:rsid w:val="00F56D33"/>
    <w:rsid w:val="00F715C5"/>
    <w:rsid w:val="00F7213B"/>
    <w:rsid w:val="00F72340"/>
    <w:rsid w:val="00F72499"/>
    <w:rsid w:val="00F73091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E6500"/>
    <w:rsid w:val="00FF0FC5"/>
    <w:rsid w:val="00FF3FC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DF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9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20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6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aliases w:val="Compliant 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40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5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8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9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9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7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1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22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2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6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26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590B0B"/>
    <w:rPr>
      <w:rFonts w:ascii="Arial Narrow" w:hAnsi="Arial Narrow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C31E8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4C31E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A2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3C26A5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3C26A5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A5F86216FC447A9BABD7C9C0E475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41181-1962-4B8B-848E-CA3810C54302}"/>
      </w:docPartPr>
      <w:docPartBody>
        <w:p w:rsidR="00921987" w:rsidRDefault="003D16E4" w:rsidP="003D16E4">
          <w:pPr>
            <w:pStyle w:val="CA5F86216FC447A9BABD7C9C0E47552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A3B5FE9825D44769FFE687D4588E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2170E-B941-49F5-A6E0-F7B465D87EF4}"/>
      </w:docPartPr>
      <w:docPartBody>
        <w:p w:rsidR="00921987" w:rsidRDefault="003D16E4" w:rsidP="003D16E4">
          <w:pPr>
            <w:pStyle w:val="5A3B5FE9825D44769FFE687D4588EB5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5B42F6E133442FBAC4FEC9FDA82C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37872-B6B3-461E-8B12-58C5F59583D8}"/>
      </w:docPartPr>
      <w:docPartBody>
        <w:p w:rsidR="00921987" w:rsidRDefault="003D16E4" w:rsidP="003D16E4">
          <w:pPr>
            <w:pStyle w:val="B5B42F6E133442FBAC4FEC9FDA82CFA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D08273B2F8D49D499FFB31FC85E9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AB9D7-229F-4263-BBDF-6F8F9F4D034A}"/>
      </w:docPartPr>
      <w:docPartBody>
        <w:p w:rsidR="00921987" w:rsidRDefault="003D16E4" w:rsidP="003D16E4">
          <w:pPr>
            <w:pStyle w:val="ED08273B2F8D49D499FFB31FC85E9C6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503625434F924C14B5B5B03D626A3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C896D-FE53-40B9-954C-FC407B7DEF8D}"/>
      </w:docPartPr>
      <w:docPartBody>
        <w:p w:rsidR="00921987" w:rsidRDefault="003D16E4" w:rsidP="003D16E4">
          <w:pPr>
            <w:pStyle w:val="503625434F924C14B5B5B03D626A3CF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C26A5"/>
    <w:rsid w:val="003D16E4"/>
    <w:rsid w:val="003D7AF8"/>
    <w:rsid w:val="00506FD2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2839"/>
    <w:rsid w:val="00854CEF"/>
    <w:rsid w:val="008946ED"/>
    <w:rsid w:val="008A49B9"/>
    <w:rsid w:val="008C1EB3"/>
    <w:rsid w:val="008E6DF9"/>
    <w:rsid w:val="008F3A83"/>
    <w:rsid w:val="009133ED"/>
    <w:rsid w:val="0092096F"/>
    <w:rsid w:val="00921987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2175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16E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A5F86216FC447A9BABD7C9C0E47552E">
    <w:name w:val="CA5F86216FC447A9BABD7C9C0E47552E"/>
    <w:rsid w:val="003D16E4"/>
    <w:pPr>
      <w:spacing w:after="160" w:line="259" w:lineRule="auto"/>
    </w:pPr>
  </w:style>
  <w:style w:type="paragraph" w:customStyle="1" w:styleId="5A3B5FE9825D44769FFE687D4588EB5F">
    <w:name w:val="5A3B5FE9825D44769FFE687D4588EB5F"/>
    <w:rsid w:val="003D16E4"/>
    <w:pPr>
      <w:spacing w:after="160" w:line="259" w:lineRule="auto"/>
    </w:pPr>
  </w:style>
  <w:style w:type="paragraph" w:customStyle="1" w:styleId="B5B42F6E133442FBAC4FEC9FDA82CFA4">
    <w:name w:val="B5B42F6E133442FBAC4FEC9FDA82CFA4"/>
    <w:rsid w:val="003D16E4"/>
    <w:pPr>
      <w:spacing w:after="160" w:line="259" w:lineRule="auto"/>
    </w:pPr>
  </w:style>
  <w:style w:type="paragraph" w:customStyle="1" w:styleId="ED08273B2F8D49D499FFB31FC85E9C61">
    <w:name w:val="ED08273B2F8D49D499FFB31FC85E9C61"/>
    <w:rsid w:val="003D16E4"/>
    <w:pPr>
      <w:spacing w:after="160" w:line="259" w:lineRule="auto"/>
    </w:pPr>
  </w:style>
  <w:style w:type="paragraph" w:customStyle="1" w:styleId="503625434F924C14B5B5B03D626A3CFC">
    <w:name w:val="503625434F924C14B5B5B03D626A3CFC"/>
    <w:rsid w:val="003D16E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2892</TotalTime>
  <Pages>31</Pages>
  <Words>3906</Words>
  <Characters>22268</Characters>
  <Application>Microsoft Office Word</Application>
  <DocSecurity>8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CPCCBC4009</vt:lpstr>
    </vt:vector>
  </TitlesOfParts>
  <Company/>
  <LinksUpToDate>false</LinksUpToDate>
  <CharactersWithSpaces>26122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CPCCBC4009</dc:title>
  <dc:subject>Apply legal requirements to building and construction projects</dc:subject>
  <dc:creator>Author Name</dc:creator>
  <cp:lastModifiedBy>Jonathan Curro</cp:lastModifiedBy>
  <cp:revision>25</cp:revision>
  <cp:lastPrinted>2021-09-20T03:02:00Z</cp:lastPrinted>
  <dcterms:created xsi:type="dcterms:W3CDTF">2023-02-15T00:37:00Z</dcterms:created>
  <dcterms:modified xsi:type="dcterms:W3CDTF">2023-04-13T04:09:00Z</dcterms:modified>
  <cp:contentStatus>v1-0_15/02/2023</cp:contentStatus>
</cp:coreProperties>
</file>