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006C4E92" w:rsidR="00677444" w:rsidRPr="004932A4" w:rsidRDefault="00117CDD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72F3B">
            <w:rPr>
              <w:szCs w:val="32"/>
            </w:rPr>
            <w:t>RIICPL401E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426102D1" w:rsidR="004C3241" w:rsidRDefault="00117CDD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64C2">
            <w:rPr>
              <w:szCs w:val="32"/>
            </w:rPr>
            <w:t>Supervise the installation of underground services using open excavation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3FE833FC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72F3B">
            <w:rPr>
              <w:rFonts w:ascii="Arial" w:hAnsi="Arial" w:cs="Arial"/>
              <w:i/>
              <w:sz w:val="18"/>
              <w:szCs w:val="18"/>
            </w:rPr>
            <w:t>RIICPL401E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64C2">
            <w:rPr>
              <w:rFonts w:ascii="Arial" w:hAnsi="Arial" w:cs="Arial"/>
              <w:i/>
              <w:sz w:val="18"/>
              <w:szCs w:val="18"/>
            </w:rPr>
            <w:t>Supervise the installation of underground services using open excavation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DB344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DB344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487AB431" w:rsidR="00DE303D" w:rsidRDefault="00DE303D" w:rsidP="00DB344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5F9AF6" w14:textId="0D53F826" w:rsidR="006F78EE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9012" w:type="dxa"/>
        <w:tblLook w:val="04A0" w:firstRow="1" w:lastRow="0" w:firstColumn="1" w:lastColumn="0" w:noHBand="0" w:noVBand="1"/>
      </w:tblPr>
      <w:tblGrid>
        <w:gridCol w:w="2436"/>
        <w:gridCol w:w="6576"/>
      </w:tblGrid>
      <w:tr w:rsidR="006F78EE" w:rsidRPr="007956AF" w14:paraId="65887109" w14:textId="77777777" w:rsidTr="00927D69">
        <w:trPr>
          <w:trHeight w:val="397"/>
        </w:trPr>
        <w:tc>
          <w:tcPr>
            <w:tcW w:w="24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80E033" w14:textId="77777777" w:rsidR="006F78EE" w:rsidRPr="00C15CA8" w:rsidRDefault="006F78EE" w:rsidP="00927D69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5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C25E9D5" w14:textId="7A9436B7" w:rsidR="006F78EE" w:rsidRPr="00F705E1" w:rsidRDefault="00F5183E" w:rsidP="00927D69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54499202" w:edGrp="everyone"/>
            <w:r>
              <w:rPr>
                <w:rFonts w:ascii="Arial" w:hAnsi="Arial" w:cs="Arial"/>
                <w:sz w:val="22"/>
                <w:szCs w:val="22"/>
              </w:rPr>
              <w:t xml:space="preserve">Mathew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pomerenke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854499202"/>
          </w:p>
        </w:tc>
      </w:tr>
      <w:tr w:rsidR="006F78EE" w:rsidRPr="007956AF" w14:paraId="3D1B9125" w14:textId="77777777" w:rsidTr="00927D69">
        <w:trPr>
          <w:trHeight w:val="737"/>
        </w:trPr>
        <w:tc>
          <w:tcPr>
            <w:tcW w:w="24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654C3F" w14:textId="77777777" w:rsidR="006F78EE" w:rsidRPr="00C15CA8" w:rsidRDefault="006F78EE" w:rsidP="00927D69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571032610" w:edGrp="everyone"/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F2AEEE4" w14:textId="77777777" w:rsidR="006F78EE" w:rsidRPr="00C15CA8" w:rsidRDefault="00117CDD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showingPlcHdr/>
                <w:picture/>
              </w:sdtPr>
              <w:sdtEndPr/>
              <w:sdtContent>
                <w:r w:rsidR="006F78EE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645B708C" wp14:editId="22F99BEE">
                      <wp:extent cx="4019550" cy="431800"/>
                      <wp:effectExtent l="0" t="0" r="0" b="6350"/>
                      <wp:docPr id="53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19550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571032610"/>
          </w:p>
        </w:tc>
      </w:tr>
    </w:tbl>
    <w:p w14:paraId="659C1CFE" w14:textId="77777777" w:rsidR="006F78EE" w:rsidRPr="00C15CA8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F78EE" w:rsidRPr="004C3241" w14:paraId="7BEB35C4" w14:textId="77777777" w:rsidTr="00927D69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1113356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 to be achieved and authenticated prior to undertaking assessment</w:t>
            </w:r>
          </w:p>
        </w:tc>
      </w:tr>
      <w:tr w:rsidR="006F78EE" w:rsidRPr="004C3241" w14:paraId="40F28152" w14:textId="77777777" w:rsidTr="00927D69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7AA401" w14:textId="77777777" w:rsidR="006F78EE" w:rsidRPr="004C3241" w:rsidRDefault="00117CDD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6F78EE" w:rsidRPr="00EA4901">
              <w:rPr>
                <w:rFonts w:ascii="Arial" w:hAnsi="Arial" w:cs="Arial"/>
                <w:sz w:val="20"/>
              </w:rPr>
              <w:t xml:space="preserve"> </w:t>
            </w:r>
            <w:r w:rsidR="006F78EE" w:rsidRPr="00EA4901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32580127" w14:textId="77777777" w:rsidR="006F78EE" w:rsidRPr="00C15CA8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6F78EE" w:rsidRPr="004C3241" w14:paraId="4D737CCC" w14:textId="77777777" w:rsidTr="00927D69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5311140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766FCD84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A2C382A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6F78EE" w:rsidRPr="004C3241" w14:paraId="1F8A2C87" w14:textId="77777777" w:rsidTr="00927D69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877A45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6A92F2" w14:textId="77777777" w:rsidR="006F78EE" w:rsidRPr="00C15CA8" w:rsidRDefault="00117CDD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20167290F9DF43BA9C1E77F097C6285A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192388309" w:edGrp="everyone"/>
                <w:r w:rsidR="006F78EE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192388309"/>
              </w:sdtContent>
            </w:sdt>
          </w:p>
        </w:tc>
        <w:permStart w:id="662981617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4D93F447" w14:textId="77777777" w:rsidR="006F78EE" w:rsidRPr="004C3241" w:rsidRDefault="00117CDD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662981617"/>
            <w:r w:rsidR="006F78EE" w:rsidRPr="004C3241">
              <w:rPr>
                <w:rFonts w:ascii="Arial" w:hAnsi="Arial" w:cs="Arial"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729900656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00F21A2" w14:textId="77777777" w:rsidR="006F78EE" w:rsidRPr="004C3241" w:rsidRDefault="00117CDD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29900656"/>
            <w:r w:rsidR="006F78EE" w:rsidRPr="004C3241">
              <w:rPr>
                <w:rFonts w:ascii="Arial" w:hAnsi="Arial" w:cs="Arial"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F78EE" w:rsidRPr="004C3241" w14:paraId="1C72ED16" w14:textId="77777777" w:rsidTr="00927D69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DB075F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B67032" w14:textId="77777777" w:rsidR="006F78EE" w:rsidRPr="00C15CA8" w:rsidRDefault="00117CDD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placeholder>
                  <w:docPart w:val="2F197A38DA1F47B592A20E27A1A103E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111975660" w:edGrp="everyone"/>
                <w:r w:rsidR="006F78EE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111975660"/>
              </w:sdtContent>
            </w:sdt>
          </w:p>
        </w:tc>
        <w:permStart w:id="1839353203" w:edGrp="everyone"/>
        <w:tc>
          <w:tcPr>
            <w:tcW w:w="2095" w:type="dxa"/>
            <w:vAlign w:val="center"/>
          </w:tcPr>
          <w:p w14:paraId="2CFB2035" w14:textId="77777777" w:rsidR="006F78EE" w:rsidRPr="004C3241" w:rsidRDefault="00117CDD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839353203"/>
            <w:r w:rsidR="006F78EE" w:rsidRPr="004C3241">
              <w:rPr>
                <w:rFonts w:ascii="Arial" w:hAnsi="Arial" w:cs="Arial"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183001517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90F566A" w14:textId="77777777" w:rsidR="006F78EE" w:rsidRPr="004C3241" w:rsidRDefault="00117CDD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83001517"/>
            <w:r w:rsidR="006F78EE" w:rsidRPr="004C3241">
              <w:rPr>
                <w:rFonts w:ascii="Arial" w:hAnsi="Arial" w:cs="Arial"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F78EE" w:rsidRPr="004C3241" w14:paraId="5670D31C" w14:textId="77777777" w:rsidTr="00927D69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FFE30E4" w14:textId="63AB11AC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0C62117102654B11B490AFDA7B58876A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RIICPL401E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5A69B1B" w14:textId="77777777" w:rsidR="006F78EE" w:rsidRPr="00C15CA8" w:rsidRDefault="00117CDD" w:rsidP="00927D69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placeholder>
                  <w:docPart w:val="799D642008524BFBAC2F908F8E5F48BA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304761053" w:edGrp="everyone"/>
                <w:r w:rsidR="006F78EE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304761053"/>
              </w:sdtContent>
            </w:sdt>
          </w:p>
        </w:tc>
        <w:permStart w:id="1764688915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3993372" w14:textId="77777777" w:rsidR="006F78EE" w:rsidRPr="004C3241" w:rsidRDefault="00117CDD" w:rsidP="00927D6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764688915"/>
            <w:r w:rsidR="006F78E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896443263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757980B" w14:textId="77777777" w:rsidR="006F78EE" w:rsidRPr="004C3241" w:rsidRDefault="00117CDD" w:rsidP="00927D6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896443263"/>
            <w:r w:rsidR="006F78E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6F78EE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415FAF57" w14:textId="77777777" w:rsidR="006F78EE" w:rsidRPr="00C15CA8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6F78EE" w:rsidRPr="004C3241" w14:paraId="53E40C96" w14:textId="77777777" w:rsidTr="00927D69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D6721A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requirements </w:t>
            </w:r>
            <w:r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1358186345" w:edGrp="everyone"/>
      <w:tr w:rsidR="006F78EE" w:rsidRPr="004C3241" w14:paraId="2539EBB7" w14:textId="77777777" w:rsidTr="00927D69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6EC3B8B8" w14:textId="77777777" w:rsidR="006F78EE" w:rsidRPr="00D26D47" w:rsidRDefault="00117CDD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58186345"/>
            <w:r w:rsidR="006F78EE" w:rsidRPr="00D26D47">
              <w:rPr>
                <w:rFonts w:ascii="Arial" w:hAnsi="Arial" w:cs="Arial"/>
                <w:sz w:val="20"/>
              </w:rPr>
              <w:t xml:space="preserve"> </w:t>
            </w:r>
            <w:r w:rsidR="006F78EE" w:rsidRPr="00D26D47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934387890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DE21484" w14:textId="4ACAF5C7" w:rsidR="006F78EE" w:rsidRPr="00D26D47" w:rsidRDefault="00117CDD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8EE"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34387890"/>
            <w:r w:rsidR="006F78EE" w:rsidRPr="00D26D47">
              <w:rPr>
                <w:rFonts w:ascii="Arial" w:hAnsi="Arial" w:cs="Arial"/>
                <w:sz w:val="20"/>
              </w:rPr>
              <w:t xml:space="preserve"> </w:t>
            </w:r>
            <w:r w:rsidR="006F78EE" w:rsidRPr="00D26D4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</w:tr>
    </w:tbl>
    <w:p w14:paraId="3A148434" w14:textId="77777777" w:rsidR="006F78EE" w:rsidRPr="00C15CA8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1"/>
        <w:gridCol w:w="6575"/>
      </w:tblGrid>
      <w:tr w:rsidR="006F78EE" w:rsidRPr="004C3241" w14:paraId="02900C95" w14:textId="77777777" w:rsidTr="006F78EE">
        <w:trPr>
          <w:trHeight w:val="397"/>
        </w:trPr>
        <w:tc>
          <w:tcPr>
            <w:tcW w:w="2421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2085A0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657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B31096" w14:textId="77777777" w:rsidR="006F78EE" w:rsidRPr="00F705E1" w:rsidRDefault="006F78EE" w:rsidP="00927D6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07556787" w:edGrp="everyone"/>
            <w:permEnd w:id="1907556787"/>
          </w:p>
        </w:tc>
      </w:tr>
      <w:tr w:rsidR="006F78EE" w:rsidRPr="004C3241" w14:paraId="57F0200F" w14:textId="77777777" w:rsidTr="006F78EE">
        <w:trPr>
          <w:trHeight w:val="737"/>
        </w:trPr>
        <w:tc>
          <w:tcPr>
            <w:tcW w:w="242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3F6B8B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142083338" w:edGrp="everyone"/>
        <w:tc>
          <w:tcPr>
            <w:tcW w:w="657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B0DB545" w14:textId="77777777" w:rsidR="006F78EE" w:rsidRPr="004C3241" w:rsidRDefault="00117CDD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18907034"/>
                <w:showingPlcHdr/>
                <w:picture/>
              </w:sdtPr>
              <w:sdtEndPr/>
              <w:sdtContent>
                <w:r w:rsidR="006F78EE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5CDFB09B" wp14:editId="23368518">
                      <wp:extent cx="3990975" cy="431800"/>
                      <wp:effectExtent l="0" t="0" r="9525" b="6350"/>
                      <wp:docPr id="54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90975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142083338"/>
          </w:p>
        </w:tc>
      </w:tr>
    </w:tbl>
    <w:p w14:paraId="69638692" w14:textId="77777777" w:rsidR="006F78EE" w:rsidRPr="006F78EE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p w14:paraId="3AD079C1" w14:textId="74F5CDEE" w:rsidR="006F78EE" w:rsidRDefault="006F78EE">
      <w:pPr>
        <w:jc w:val="left"/>
        <w:rPr>
          <w:szCs w:val="32"/>
        </w:rPr>
        <w:sectPr w:rsidR="006F78EE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5CD0AA1C" w:rsidR="00C76B5E" w:rsidRPr="004932A4" w:rsidRDefault="00117CDD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72F3B">
            <w:rPr>
              <w:szCs w:val="32"/>
            </w:rPr>
            <w:t>RIICPL401E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24BE7E6D" w:rsidR="00C76B5E" w:rsidRDefault="00117CDD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64C2">
            <w:rPr>
              <w:szCs w:val="32"/>
            </w:rPr>
            <w:t>Supervise the installation of underground services using open excavation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1B4DA8C6" w:rsidR="00750D30" w:rsidRPr="00F705E1" w:rsidRDefault="00F5183E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31995977" w:edGrp="everyone"/>
            <w:r>
              <w:rPr>
                <w:rFonts w:ascii="Arial" w:hAnsi="Arial" w:cs="Arial"/>
                <w:sz w:val="22"/>
                <w:szCs w:val="22"/>
              </w:rPr>
              <w:t xml:space="preserve">Mathew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pomerenke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631995977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</w:t>
            </w:r>
            <w:r w:rsidRPr="00F72F3B">
              <w:rPr>
                <w:rFonts w:ascii="Arial" w:hAnsi="Arial" w:cs="Arial"/>
                <w:sz w:val="20"/>
              </w:rPr>
              <w:t>within 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DB3440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32A67685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6F78EE" w:rsidRPr="00BA4D9F" w14:paraId="45334CF8" w14:textId="77777777" w:rsidTr="00927D6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9EC317D" w14:textId="77777777" w:rsidR="006F78EE" w:rsidRPr="00750D30" w:rsidRDefault="006F78EE" w:rsidP="00927D69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6F78EE" w:rsidRPr="00BA4D9F" w14:paraId="59605827" w14:textId="77777777" w:rsidTr="00927D6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1CA7A6" w14:textId="77777777" w:rsidR="006F78EE" w:rsidRPr="00DE303D" w:rsidRDefault="006F78EE" w:rsidP="00927D69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258782D" w14:textId="77777777" w:rsidR="006F78EE" w:rsidRPr="00DE303D" w:rsidRDefault="006F78EE" w:rsidP="006F78E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27072D44" w14:textId="77777777" w:rsidR="006F78EE" w:rsidRPr="00750D30" w:rsidRDefault="006F78EE" w:rsidP="006F78EE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6F78EE" w:rsidRPr="00BA4D9F" w14:paraId="2DE674A2" w14:textId="77777777" w:rsidTr="00927D69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22B0D3" w14:textId="77777777" w:rsidR="006F78EE" w:rsidRPr="006614E5" w:rsidRDefault="006F78EE" w:rsidP="00927D69">
            <w:pPr>
              <w:rPr>
                <w:rFonts w:ascii="Arial" w:hAnsi="Arial" w:cs="Arial"/>
                <w:bCs/>
                <w:szCs w:val="24"/>
              </w:rPr>
            </w:pPr>
            <w:permStart w:id="1000563636" w:edGrp="everyone"/>
            <w:permEnd w:id="1000563636"/>
          </w:p>
        </w:tc>
      </w:tr>
      <w:bookmarkEnd w:id="1"/>
    </w:tbl>
    <w:p w14:paraId="1F5CABE8" w14:textId="77777777" w:rsidR="006A3822" w:rsidRDefault="00C76B5E" w:rsidP="006A3822">
      <w:pPr>
        <w:rPr>
          <w:rFonts w:ascii="Arial" w:hAnsi="Arial" w:cs="Arial"/>
          <w:sz w:val="22"/>
          <w:szCs w:val="22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2551C85D" w14:textId="3E216FD4" w:rsidR="006A3822" w:rsidRPr="00830749" w:rsidRDefault="006A3822" w:rsidP="006A3822">
      <w:pPr>
        <w:pStyle w:val="20TAQuestionNumber"/>
        <w:ind w:left="709" w:hanging="709"/>
      </w:pPr>
      <w:bookmarkStart w:id="2" w:name="_Ref95744510"/>
      <w:r>
        <w:lastRenderedPageBreak/>
        <w:t xml:space="preserve">You have been assigned the task of supervising </w:t>
      </w:r>
      <w:r w:rsidR="00526956">
        <w:t xml:space="preserve">open excavation for installing services. </w:t>
      </w:r>
      <w:r>
        <w:t>Complete the table below describing documents you need to review to confirm the work activity and compliance</w:t>
      </w:r>
      <w:bookmarkEnd w:id="2"/>
      <w:r w:rsidR="00F705E1">
        <w:t>.</w:t>
      </w:r>
    </w:p>
    <w:p w14:paraId="28244A5B" w14:textId="77777777" w:rsidR="006A3822" w:rsidRPr="00830749" w:rsidRDefault="006A3822" w:rsidP="006A382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72"/>
        <w:gridCol w:w="5295"/>
        <w:gridCol w:w="609"/>
      </w:tblGrid>
      <w:tr w:rsidR="000A3ADD" w14:paraId="56D67D9C" w14:textId="77777777" w:rsidTr="0032457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3454114" w14:textId="77777777" w:rsidR="006A3822" w:rsidRDefault="006A3822" w:rsidP="0032457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1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2DE62B2" w14:textId="1F1CA33B" w:rsidR="006A3822" w:rsidRDefault="000A3ADD" w:rsidP="00324571">
            <w:pPr>
              <w:keepNext/>
              <w:ind w:left="993" w:hanging="993"/>
              <w:jc w:val="center"/>
            </w:pPr>
            <w:r>
              <w:t>Type of document</w:t>
            </w:r>
          </w:p>
        </w:tc>
        <w:tc>
          <w:tcPr>
            <w:tcW w:w="29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87D3CFB" w14:textId="0DD15CCC" w:rsidR="006A3822" w:rsidRDefault="000A3ADD" w:rsidP="00324571">
            <w:pPr>
              <w:pStyle w:val="TableHeading"/>
              <w:framePr w:hSpace="0" w:wrap="auto" w:vAnchor="margin" w:hAnchor="text" w:yAlign="inline"/>
            </w:pPr>
            <w:r>
              <w:t>Documents required</w:t>
            </w:r>
          </w:p>
        </w:tc>
        <w:permStart w:id="125594289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7991564" w14:textId="77777777" w:rsidR="006A3822" w:rsidRPr="00533511" w:rsidRDefault="00117CDD" w:rsidP="0032457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34302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A382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5942898"/>
          </w:p>
        </w:tc>
      </w:tr>
      <w:tr w:rsidR="000A3ADD" w14:paraId="6C46BFCE" w14:textId="77777777" w:rsidTr="00E33277">
        <w:trPr>
          <w:trHeight w:val="379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9DB32B" w14:textId="77777777" w:rsidR="006A3822" w:rsidRPr="00FE608E" w:rsidRDefault="006A3822" w:rsidP="003245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95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F6F3C" w14:textId="406F1598" w:rsidR="006A3822" w:rsidRPr="000A3ADD" w:rsidRDefault="000A3ADD" w:rsidP="00324571">
            <w:pPr>
              <w:pStyle w:val="23TATick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Project documents</w:t>
            </w:r>
          </w:p>
        </w:tc>
        <w:tc>
          <w:tcPr>
            <w:tcW w:w="29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8B18F3" w14:textId="1A2E2F1A" w:rsidR="009F2E3B" w:rsidRPr="006F78EE" w:rsidRDefault="00556744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permStart w:id="1642680824" w:edGrp="everyone"/>
            <w:r>
              <w:rPr>
                <w:vanish w:val="0"/>
                <w:color w:val="auto"/>
              </w:rPr>
              <w:t>Ex</w:t>
            </w:r>
            <w:r w:rsidR="00AA3E52">
              <w:rPr>
                <w:vanish w:val="0"/>
                <w:color w:val="auto"/>
              </w:rPr>
              <w:t>cavation permit</w:t>
            </w:r>
            <w:permEnd w:id="16426808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491F69" w14:textId="77777777" w:rsidR="006A3822" w:rsidRDefault="006A3822" w:rsidP="00324571">
            <w:pPr>
              <w:ind w:left="993" w:hanging="993"/>
            </w:pPr>
          </w:p>
        </w:tc>
      </w:tr>
      <w:tr w:rsidR="000A3ADD" w14:paraId="083B200A" w14:textId="77777777" w:rsidTr="00E33277">
        <w:trPr>
          <w:trHeight w:val="379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3938AB" w14:textId="77777777" w:rsidR="006A3822" w:rsidRPr="00FE608E" w:rsidRDefault="006A3822" w:rsidP="003245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95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FB9F" w14:textId="616D0AC0" w:rsidR="006A3822" w:rsidRPr="000A3ADD" w:rsidRDefault="000A3ADD" w:rsidP="00324571">
            <w:pPr>
              <w:ind w:left="993" w:hanging="993"/>
              <w:jc w:val="center"/>
            </w:pPr>
            <w:r>
              <w:t>Guidance documents</w:t>
            </w:r>
          </w:p>
        </w:tc>
        <w:tc>
          <w:tcPr>
            <w:tcW w:w="29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A4D436" w14:textId="1A1B137F" w:rsidR="000A3ADD" w:rsidRPr="006F78EE" w:rsidRDefault="0003104F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permStart w:id="1292328807" w:edGrp="everyone"/>
            <w:r>
              <w:rPr>
                <w:vanish w:val="0"/>
                <w:color w:val="auto"/>
              </w:rPr>
              <w:t>Site plans, safety plans, environmental asse</w:t>
            </w:r>
            <w:r w:rsidR="003216AD">
              <w:rPr>
                <w:vanish w:val="0"/>
                <w:color w:val="auto"/>
              </w:rPr>
              <w:t>ssments, inspection reports, insurance documents</w:t>
            </w:r>
            <w:permEnd w:id="12923288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6DE019" w14:textId="77777777" w:rsidR="006A3822" w:rsidRDefault="006A3822" w:rsidP="00324571">
            <w:pPr>
              <w:ind w:left="993" w:hanging="993"/>
            </w:pPr>
          </w:p>
        </w:tc>
      </w:tr>
      <w:tr w:rsidR="000A3ADD" w14:paraId="0E4EFC2C" w14:textId="77777777" w:rsidTr="00E33277">
        <w:trPr>
          <w:trHeight w:val="379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48C3F9" w14:textId="77777777" w:rsidR="006A3822" w:rsidRPr="00FE608E" w:rsidRDefault="006A3822" w:rsidP="003245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95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304F9" w14:textId="12A263A8" w:rsidR="006A3822" w:rsidRPr="000A3ADD" w:rsidRDefault="000A3ADD" w:rsidP="00324571">
            <w:pPr>
              <w:ind w:left="993" w:hanging="993"/>
              <w:jc w:val="center"/>
            </w:pPr>
            <w:r>
              <w:t>Legislation</w:t>
            </w:r>
          </w:p>
        </w:tc>
        <w:tc>
          <w:tcPr>
            <w:tcW w:w="29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326BF1" w14:textId="082B8768" w:rsidR="000A3ADD" w:rsidRPr="006F78EE" w:rsidRDefault="001F7E45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permStart w:id="8023173" w:edGrp="everyone"/>
            <w:r>
              <w:rPr>
                <w:vanish w:val="0"/>
                <w:color w:val="auto"/>
              </w:rPr>
              <w:t>Local building codes, zoning regulations, health an</w:t>
            </w:r>
            <w:r w:rsidR="00133F5D">
              <w:rPr>
                <w:vanish w:val="0"/>
                <w:color w:val="auto"/>
              </w:rPr>
              <w:t>d</w:t>
            </w:r>
            <w:r>
              <w:rPr>
                <w:vanish w:val="0"/>
                <w:color w:val="auto"/>
              </w:rPr>
              <w:t xml:space="preserve"> safety regu</w:t>
            </w:r>
            <w:r w:rsidR="00BD48E3">
              <w:rPr>
                <w:vanish w:val="0"/>
                <w:color w:val="auto"/>
              </w:rPr>
              <w:t xml:space="preserve">lations, environmental regulations, permitting requirements </w:t>
            </w:r>
            <w:permEnd w:id="80231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63F230" w14:textId="77777777" w:rsidR="006A3822" w:rsidRDefault="006A3822" w:rsidP="00324571">
            <w:pPr>
              <w:ind w:left="993" w:hanging="993"/>
            </w:pPr>
          </w:p>
        </w:tc>
      </w:tr>
    </w:tbl>
    <w:p w14:paraId="12B8D40A" w14:textId="77777777" w:rsidR="006A3822" w:rsidRDefault="006A3822" w:rsidP="006A3822">
      <w:pPr>
        <w:rPr>
          <w:rFonts w:ascii="Arial" w:hAnsi="Arial" w:cs="Arial"/>
          <w:sz w:val="22"/>
          <w:szCs w:val="22"/>
        </w:rPr>
      </w:pPr>
    </w:p>
    <w:p w14:paraId="69641849" w14:textId="57AB366F" w:rsidR="00C76B5E" w:rsidRPr="00A06101" w:rsidRDefault="00C76B5E" w:rsidP="00C76B5E">
      <w:pPr>
        <w:jc w:val="left"/>
        <w:rPr>
          <w:rFonts w:ascii="Arial" w:hAnsi="Arial"/>
          <w:bCs/>
          <w:sz w:val="22"/>
          <w:szCs w:val="22"/>
        </w:rPr>
      </w:pPr>
    </w:p>
    <w:p w14:paraId="4004923E" w14:textId="0353912D" w:rsidR="00B115D7" w:rsidRPr="00830749" w:rsidRDefault="000A3ADD" w:rsidP="00136E8C">
      <w:pPr>
        <w:pStyle w:val="20TAQuestionNumber"/>
        <w:ind w:left="709" w:hanging="709"/>
      </w:pPr>
      <w:bookmarkStart w:id="3" w:name="_Ref95745058"/>
      <w:bookmarkEnd w:id="0"/>
      <w:r>
        <w:lastRenderedPageBreak/>
        <w:t xml:space="preserve">What type of information are you expecting to locate from the documents listed in </w:t>
      </w:r>
      <w:r>
        <w:fldChar w:fldCharType="begin"/>
      </w:r>
      <w:r>
        <w:instrText xml:space="preserve"> REF _Ref95744510 \r \h </w:instrText>
      </w:r>
      <w:r>
        <w:fldChar w:fldCharType="separate"/>
      </w:r>
      <w:r w:rsidR="004234B0">
        <w:t xml:space="preserve">Q1. </w:t>
      </w:r>
      <w:r>
        <w:fldChar w:fldCharType="end"/>
      </w:r>
      <w:bookmarkEnd w:id="3"/>
      <w:r w:rsidR="00F705E1">
        <w:t>?</w:t>
      </w:r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025261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4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630A1E20" w:rsidR="00B115D7" w:rsidRPr="001C4084" w:rsidRDefault="00EB580F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267689870" w:edGrp="everyone"/>
            <w:r>
              <w:rPr>
                <w:rFonts w:ascii="Arial" w:hAnsi="Arial" w:cs="Arial"/>
                <w:sz w:val="22"/>
                <w:szCs w:val="22"/>
              </w:rPr>
              <w:t xml:space="preserve">Location of underground services </w:t>
            </w:r>
            <w:permEnd w:id="1267689870"/>
          </w:p>
        </w:tc>
        <w:permStart w:id="116654608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117CDD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6546089"/>
          </w:p>
        </w:tc>
      </w:tr>
      <w:bookmarkEnd w:id="4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2FBB2C1E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3A9856C3" w14:textId="27D40C8D" w:rsidR="00A06101" w:rsidRPr="00830749" w:rsidRDefault="00686463" w:rsidP="00A06101">
      <w:pPr>
        <w:pStyle w:val="20TAQuestionNumber"/>
        <w:ind w:left="709" w:hanging="709"/>
      </w:pPr>
      <w:bookmarkStart w:id="5" w:name="_Ref95819177"/>
      <w:r>
        <w:t>What are three (3) considerations you make as part of risk assessment processes during the ‘walk-through’ of the work area?</w:t>
      </w:r>
      <w:bookmarkEnd w:id="5"/>
    </w:p>
    <w:p w14:paraId="014544D8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34940EAA" w14:textId="77777777" w:rsidTr="00025261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6EC951" w14:textId="3897B1EA" w:rsidR="00366809" w:rsidRPr="001C4084" w:rsidRDefault="00A06101" w:rsidP="009D437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09A7" w14:textId="5DD939F0" w:rsidR="00A06101" w:rsidRDefault="000344A3" w:rsidP="009D4373">
            <w:pPr>
              <w:pStyle w:val="ListParagraph"/>
              <w:numPr>
                <w:ilvl w:val="0"/>
                <w:numId w:val="42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221279339" w:edGrp="everyone"/>
            <w:r>
              <w:rPr>
                <w:rFonts w:ascii="Arial" w:hAnsi="Arial" w:cs="Arial"/>
                <w:sz w:val="22"/>
                <w:szCs w:val="22"/>
              </w:rPr>
              <w:t>Identify hazards</w:t>
            </w:r>
            <w:permEnd w:id="1221279339"/>
          </w:p>
          <w:p w14:paraId="4C17F896" w14:textId="77777777" w:rsidR="009D4373" w:rsidRDefault="009D4373" w:rsidP="009D4373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5D07D5C4" w14:textId="7181DE1D" w:rsidR="009D4373" w:rsidRPr="009D4373" w:rsidRDefault="00034563" w:rsidP="009D4373">
            <w:pPr>
              <w:pStyle w:val="ListParagraph"/>
              <w:numPr>
                <w:ilvl w:val="0"/>
                <w:numId w:val="42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9671205" w:edGrp="everyone"/>
            <w:r>
              <w:rPr>
                <w:rFonts w:ascii="Arial" w:hAnsi="Arial" w:cs="Arial"/>
                <w:sz w:val="22"/>
                <w:szCs w:val="22"/>
              </w:rPr>
              <w:t>Assess risks</w:t>
            </w:r>
            <w:permEnd w:id="19671205"/>
          </w:p>
          <w:p w14:paraId="259A29D1" w14:textId="77777777" w:rsidR="009D4373" w:rsidRDefault="009D4373" w:rsidP="009D4373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0A2E00C5" w14:textId="2D75C8B4" w:rsidR="009D4373" w:rsidRPr="009D4373" w:rsidRDefault="00034563" w:rsidP="009D4373">
            <w:pPr>
              <w:pStyle w:val="ListParagraph"/>
              <w:numPr>
                <w:ilvl w:val="0"/>
                <w:numId w:val="42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356146341" w:edGrp="everyone"/>
            <w:r>
              <w:rPr>
                <w:rFonts w:ascii="Arial" w:hAnsi="Arial" w:cs="Arial"/>
                <w:sz w:val="22"/>
                <w:szCs w:val="22"/>
              </w:rPr>
              <w:t>Develop controls</w:t>
            </w:r>
            <w:permEnd w:id="1356146341"/>
          </w:p>
        </w:tc>
        <w:permStart w:id="206145573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E04A6D" w14:textId="77777777" w:rsidR="00A06101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939147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61455738"/>
          </w:p>
        </w:tc>
      </w:tr>
    </w:tbl>
    <w:p w14:paraId="2F036C25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278BBFE4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374D6199" w14:textId="6A2AEB11" w:rsidR="00A06101" w:rsidRPr="00830749" w:rsidRDefault="00366809" w:rsidP="00A06101">
      <w:pPr>
        <w:pStyle w:val="20TAQuestionNumber"/>
        <w:ind w:left="709" w:hanging="709"/>
      </w:pPr>
      <w:bookmarkStart w:id="6" w:name="_Ref95819180"/>
      <w:r>
        <w:t>How would you divert runoff around stockpiles unavoidably located in drainage paths?</w:t>
      </w:r>
      <w:bookmarkEnd w:id="6"/>
    </w:p>
    <w:p w14:paraId="2EA60745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610556E4" w14:textId="77777777" w:rsidTr="00025261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71AFFE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7984" w14:textId="3DE0B674" w:rsidR="00A06101" w:rsidRPr="001C4084" w:rsidRDefault="000A35C4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5908238" w:edGrp="everyone"/>
            <w:r>
              <w:rPr>
                <w:rFonts w:ascii="Arial" w:hAnsi="Arial" w:cs="Arial"/>
                <w:sz w:val="22"/>
                <w:szCs w:val="22"/>
              </w:rPr>
              <w:t>Construct a diversion channel, install</w:t>
            </w:r>
            <w:r w:rsidR="00A11BBB">
              <w:rPr>
                <w:rFonts w:ascii="Arial" w:hAnsi="Arial" w:cs="Arial"/>
                <w:sz w:val="22"/>
                <w:szCs w:val="22"/>
              </w:rPr>
              <w:t xml:space="preserve"> a berm, use a drainage mat, or plant vegetation </w:t>
            </w:r>
            <w:r w:rsidR="00820778">
              <w:rPr>
                <w:rFonts w:ascii="Arial" w:hAnsi="Arial" w:cs="Arial"/>
                <w:sz w:val="22"/>
                <w:szCs w:val="22"/>
              </w:rPr>
              <w:t xml:space="preserve">supervisors </w:t>
            </w:r>
            <w:permEnd w:id="5908238"/>
          </w:p>
        </w:tc>
        <w:permStart w:id="21122303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37996B" w14:textId="77777777" w:rsidR="00A06101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46981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2230313"/>
          </w:p>
        </w:tc>
      </w:tr>
    </w:tbl>
    <w:p w14:paraId="24E34B70" w14:textId="1D733F7F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69579EE7" w14:textId="77777777" w:rsidR="00124CA1" w:rsidRDefault="00124CA1" w:rsidP="00A06101">
      <w:pPr>
        <w:rPr>
          <w:rFonts w:ascii="Arial" w:hAnsi="Arial" w:cs="Arial"/>
          <w:sz w:val="22"/>
          <w:szCs w:val="22"/>
        </w:rPr>
      </w:pPr>
    </w:p>
    <w:p w14:paraId="697428DE" w14:textId="619954FD" w:rsidR="00A06101" w:rsidRPr="00830749" w:rsidRDefault="00B0137E" w:rsidP="00A06101">
      <w:pPr>
        <w:pStyle w:val="20TAQuestionNumber"/>
        <w:ind w:left="709" w:hanging="709"/>
      </w:pPr>
      <w:bookmarkStart w:id="7" w:name="_Ref95819182"/>
      <w:r>
        <w:lastRenderedPageBreak/>
        <w:t>All workers must wear the PPE required by the site. Why is it particularly important for supervisors?</w:t>
      </w:r>
      <w:bookmarkEnd w:id="7"/>
    </w:p>
    <w:p w14:paraId="2850B793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A8855E2" w14:textId="77777777" w:rsidTr="00025261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9F3D99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DD16" w14:textId="31ECEEB3" w:rsidR="00A06101" w:rsidRPr="001C4084" w:rsidRDefault="00736CE0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283213061" w:edGrp="everyone"/>
            <w:r>
              <w:rPr>
                <w:rFonts w:ascii="Arial" w:hAnsi="Arial" w:cs="Arial"/>
                <w:sz w:val="22"/>
                <w:szCs w:val="22"/>
              </w:rPr>
              <w:t>Supervisors are responsible for the safety of all workers on the site</w:t>
            </w:r>
            <w:r w:rsidR="00BA6975">
              <w:rPr>
                <w:rFonts w:ascii="Arial" w:hAnsi="Arial" w:cs="Arial"/>
                <w:sz w:val="22"/>
                <w:szCs w:val="22"/>
              </w:rPr>
              <w:t>. They need to set a good example and ensure that all workers are following safety procedures</w:t>
            </w:r>
            <w:r w:rsidR="006D53B1">
              <w:rPr>
                <w:rFonts w:ascii="Arial" w:hAnsi="Arial" w:cs="Arial"/>
                <w:sz w:val="22"/>
                <w:szCs w:val="22"/>
              </w:rPr>
              <w:t>. If a supervisor is not wearing the required PPE</w:t>
            </w:r>
            <w:r w:rsidR="0000532E">
              <w:rPr>
                <w:rFonts w:ascii="Arial" w:hAnsi="Arial" w:cs="Arial"/>
                <w:sz w:val="22"/>
                <w:szCs w:val="22"/>
              </w:rPr>
              <w:t xml:space="preserve">, it sends a message that safety is nit </w:t>
            </w:r>
            <w:r w:rsidR="000D04E6">
              <w:rPr>
                <w:rFonts w:ascii="Arial" w:hAnsi="Arial" w:cs="Arial"/>
                <w:sz w:val="22"/>
                <w:szCs w:val="22"/>
              </w:rPr>
              <w:t>important</w:t>
            </w:r>
            <w:r w:rsidR="0000532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D04E6">
              <w:rPr>
                <w:rFonts w:ascii="Arial" w:hAnsi="Arial" w:cs="Arial"/>
                <w:sz w:val="22"/>
                <w:szCs w:val="22"/>
              </w:rPr>
              <w:t>.</w:t>
            </w:r>
            <w:r w:rsidR="0000532E">
              <w:rPr>
                <w:rFonts w:ascii="Arial" w:hAnsi="Arial" w:cs="Arial"/>
                <w:sz w:val="22"/>
                <w:szCs w:val="22"/>
              </w:rPr>
              <w:t>. this can lead to workers feeling less safe and more likely to take risks</w:t>
            </w:r>
            <w:permEnd w:id="1283213061"/>
          </w:p>
        </w:tc>
        <w:permStart w:id="185730405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D09246" w14:textId="77777777" w:rsidR="00A06101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62345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57304051"/>
          </w:p>
        </w:tc>
      </w:tr>
    </w:tbl>
    <w:p w14:paraId="4B537965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4A160C94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4AED5EA9" w14:textId="73B19B9E" w:rsidR="00A06101" w:rsidRPr="00830749" w:rsidRDefault="00B0137E" w:rsidP="00A06101">
      <w:pPr>
        <w:pStyle w:val="20TAQuestionNumber"/>
        <w:ind w:left="709" w:hanging="709"/>
      </w:pPr>
      <w:bookmarkStart w:id="8" w:name="_Ref95819184"/>
      <w:r>
        <w:t>Where does the use of PPE fit in the risk management process?</w:t>
      </w:r>
      <w:bookmarkEnd w:id="8"/>
    </w:p>
    <w:p w14:paraId="0F554B85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7443BFAC" w14:textId="77777777" w:rsidTr="00025261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3EE3CA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983F" w14:textId="2DBACBCB" w:rsidR="00A06101" w:rsidRPr="001C4084" w:rsidRDefault="00CC7FB9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909004819" w:edGrp="everyone"/>
            <w:r>
              <w:rPr>
                <w:rFonts w:ascii="Arial" w:hAnsi="Arial" w:cs="Arial"/>
                <w:sz w:val="22"/>
                <w:szCs w:val="22"/>
              </w:rPr>
              <w:t xml:space="preserve">The use of PPE </w:t>
            </w:r>
            <w:r w:rsidR="00150F51">
              <w:rPr>
                <w:rFonts w:ascii="Arial" w:hAnsi="Arial" w:cs="Arial"/>
                <w:sz w:val="22"/>
                <w:szCs w:val="22"/>
              </w:rPr>
              <w:t xml:space="preserve">fits into the risk management process as a control measure </w:t>
            </w:r>
            <w:permEnd w:id="909004819"/>
          </w:p>
        </w:tc>
        <w:permStart w:id="92799791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9E76E3" w14:textId="77777777" w:rsidR="00A06101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249510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7997918"/>
          </w:p>
        </w:tc>
      </w:tr>
    </w:tbl>
    <w:p w14:paraId="661D2830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409DD545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020B85D9" w14:textId="47323208" w:rsidR="00A06101" w:rsidRPr="00830749" w:rsidRDefault="000435EA" w:rsidP="00A06101">
      <w:pPr>
        <w:pStyle w:val="20TAQuestionNumber"/>
        <w:ind w:left="709" w:hanging="709"/>
      </w:pPr>
      <w:bookmarkStart w:id="9" w:name="_Ref95820646"/>
      <w:r>
        <w:t>What would you read in the job plan to confirm the plan meets task requirements?</w:t>
      </w:r>
      <w:bookmarkEnd w:id="9"/>
    </w:p>
    <w:p w14:paraId="0F1A77C7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0B09515C" w14:textId="77777777" w:rsidTr="00025261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71CBA4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DFB7C" w14:textId="0373D266" w:rsidR="00A06101" w:rsidRPr="001C4084" w:rsidRDefault="00B965EA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475300439" w:edGrp="everyone"/>
            <w:r>
              <w:rPr>
                <w:rFonts w:ascii="Arial" w:hAnsi="Arial" w:cs="Arial"/>
                <w:sz w:val="22"/>
                <w:szCs w:val="22"/>
              </w:rPr>
              <w:t xml:space="preserve">Task requirements </w:t>
            </w:r>
            <w:permEnd w:id="1475300439"/>
          </w:p>
        </w:tc>
        <w:permStart w:id="149501876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C5CAFE" w14:textId="77777777" w:rsidR="00A06101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330975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95018767"/>
          </w:p>
        </w:tc>
      </w:tr>
    </w:tbl>
    <w:p w14:paraId="47E43116" w14:textId="77777777" w:rsidR="000435EA" w:rsidRPr="007F4E9B" w:rsidRDefault="000435EA" w:rsidP="000435EA">
      <w:pPr>
        <w:jc w:val="left"/>
        <w:rPr>
          <w:rFonts w:ascii="Arial" w:hAnsi="Arial"/>
          <w:bCs/>
          <w:sz w:val="22"/>
          <w:szCs w:val="22"/>
        </w:rPr>
      </w:pPr>
    </w:p>
    <w:p w14:paraId="183C04AB" w14:textId="1E01F038" w:rsidR="000435EA" w:rsidRPr="00830749" w:rsidRDefault="000435EA" w:rsidP="000435EA">
      <w:pPr>
        <w:pStyle w:val="20TAQuestionNumber"/>
        <w:ind w:left="709" w:hanging="709"/>
      </w:pPr>
      <w:bookmarkStart w:id="10" w:name="_Ref95395099"/>
      <w:r>
        <w:lastRenderedPageBreak/>
        <w:t>Why is it important to understand the</w:t>
      </w:r>
      <w:r w:rsidRPr="00383ED9">
        <w:t xml:space="preserve"> relationship of </w:t>
      </w:r>
      <w:r>
        <w:t>the job</w:t>
      </w:r>
      <w:r w:rsidRPr="00383ED9">
        <w:t xml:space="preserve"> to other </w:t>
      </w:r>
      <w:r>
        <w:t>jobs within the project?</w:t>
      </w:r>
      <w:bookmarkEnd w:id="10"/>
    </w:p>
    <w:p w14:paraId="518BC845" w14:textId="77777777" w:rsidR="000435EA" w:rsidRPr="00830749" w:rsidRDefault="000435EA" w:rsidP="000435E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435EA" w:rsidRPr="00830749" w14:paraId="440E23AC" w14:textId="77777777" w:rsidTr="00025261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8EE916" w14:textId="77777777" w:rsidR="000435EA" w:rsidRPr="001C4084" w:rsidRDefault="000435EA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F205" w14:textId="4FBCDE77" w:rsidR="000435EA" w:rsidRPr="001C4084" w:rsidRDefault="00430B68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851222429" w:edGrp="everyone"/>
            <w:r>
              <w:rPr>
                <w:rFonts w:ascii="Arial" w:hAnsi="Arial" w:cs="Arial"/>
                <w:sz w:val="22"/>
                <w:szCs w:val="22"/>
              </w:rPr>
              <w:t xml:space="preserve">It helps to ensure that work is completed efficiently and effectively </w:t>
            </w:r>
            <w:permEnd w:id="1851222429"/>
          </w:p>
        </w:tc>
        <w:permStart w:id="212684928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A17B90" w14:textId="77777777" w:rsidR="000435EA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03279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35E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26849286"/>
          </w:p>
        </w:tc>
      </w:tr>
    </w:tbl>
    <w:p w14:paraId="6D7B47BC" w14:textId="77777777" w:rsidR="000435EA" w:rsidRDefault="000435EA" w:rsidP="000435EA">
      <w:pPr>
        <w:jc w:val="left"/>
        <w:rPr>
          <w:rFonts w:ascii="Arial" w:hAnsi="Arial"/>
          <w:bCs/>
          <w:sz w:val="22"/>
          <w:szCs w:val="22"/>
        </w:rPr>
      </w:pPr>
    </w:p>
    <w:p w14:paraId="7F82FD27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6D06EB94" w14:textId="6142E243" w:rsidR="00A06101" w:rsidRPr="00830749" w:rsidRDefault="000A0D97" w:rsidP="00A06101">
      <w:pPr>
        <w:pStyle w:val="20TAQuestionNumber"/>
        <w:ind w:left="709" w:hanging="709"/>
      </w:pPr>
      <w:bookmarkStart w:id="11" w:name="_Ref95822160"/>
      <w:r>
        <w:t xml:space="preserve">How do you confirm that </w:t>
      </w:r>
      <w:r w:rsidRPr="00F72F3B">
        <w:t>required resources are available to meet job requirements</w:t>
      </w:r>
      <w:r>
        <w:t>?</w:t>
      </w:r>
      <w:bookmarkEnd w:id="11"/>
    </w:p>
    <w:p w14:paraId="3D888DDE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7B5D95CB" w14:textId="77777777" w:rsidTr="00025261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B7564A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2A27" w14:textId="3B13241B" w:rsidR="00A06101" w:rsidRPr="001C4084" w:rsidRDefault="007B714B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199659285" w:edGrp="everyone"/>
            <w:r>
              <w:rPr>
                <w:rFonts w:ascii="Arial" w:hAnsi="Arial" w:cs="Arial"/>
                <w:sz w:val="22"/>
                <w:szCs w:val="22"/>
              </w:rPr>
              <w:t xml:space="preserve">Check the availability </w:t>
            </w:r>
            <w:r w:rsidR="004A6A07">
              <w:rPr>
                <w:rFonts w:ascii="Arial" w:hAnsi="Arial" w:cs="Arial"/>
                <w:sz w:val="22"/>
                <w:szCs w:val="22"/>
              </w:rPr>
              <w:t>of resources, review the job description, consult with the hiring manager, conduct</w:t>
            </w:r>
            <w:r w:rsidR="00165F85">
              <w:rPr>
                <w:rFonts w:ascii="Arial" w:hAnsi="Arial" w:cs="Arial"/>
                <w:sz w:val="22"/>
                <w:szCs w:val="22"/>
              </w:rPr>
              <w:t xml:space="preserve"> a resources assessment, and develop a resource plan. </w:t>
            </w:r>
            <w:permEnd w:id="1199659285"/>
          </w:p>
        </w:tc>
        <w:permStart w:id="2911171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3BE8C5" w14:textId="77777777" w:rsidR="00A06101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143301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91117144"/>
          </w:p>
        </w:tc>
      </w:tr>
    </w:tbl>
    <w:p w14:paraId="504890D8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375C8909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7401EF6A" w14:textId="3D85F201" w:rsidR="00A06101" w:rsidRPr="00830749" w:rsidRDefault="00CF6FBB" w:rsidP="00A06101">
      <w:pPr>
        <w:pStyle w:val="20TAQuestionNumber"/>
        <w:ind w:left="709" w:hanging="709"/>
      </w:pPr>
      <w:bookmarkStart w:id="12" w:name="_Ref95822122"/>
      <w:r>
        <w:t>Two (2) labourers</w:t>
      </w:r>
      <w:r w:rsidR="00BB0AE0">
        <w:t xml:space="preserve"> assigned to your team</w:t>
      </w:r>
      <w:r>
        <w:t xml:space="preserve"> have called in sick and are unable to attend site as allocated</w:t>
      </w:r>
      <w:r w:rsidR="00A06101">
        <w:t>.</w:t>
      </w:r>
      <w:r>
        <w:t xml:space="preserve"> How would you respond?</w:t>
      </w:r>
      <w:bookmarkEnd w:id="12"/>
    </w:p>
    <w:p w14:paraId="094AAAD9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CAD8643" w14:textId="77777777" w:rsidTr="00025261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890BB2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5C5D" w14:textId="7567B884" w:rsidR="00385EE5" w:rsidRPr="004D1B06" w:rsidRDefault="006932AB" w:rsidP="004D1B06">
            <w:pPr>
              <w:rPr>
                <w:rFonts w:ascii="Arial" w:hAnsi="Arial" w:cs="Arial"/>
                <w:sz w:val="22"/>
                <w:szCs w:val="22"/>
              </w:rPr>
            </w:pPr>
            <w:permStart w:id="486746968" w:edGrp="everyone"/>
            <w:r>
              <w:rPr>
                <w:rFonts w:ascii="Arial" w:hAnsi="Arial" w:cs="Arial"/>
                <w:sz w:val="22"/>
                <w:szCs w:val="22"/>
              </w:rPr>
              <w:t xml:space="preserve">I would first try to understand the situation. I would ask the labourers why they are unable to attend the site and if there is anything </w:t>
            </w:r>
            <w:r w:rsidR="00932367">
              <w:rPr>
                <w:rFonts w:ascii="Arial" w:hAnsi="Arial" w:cs="Arial"/>
                <w:sz w:val="22"/>
                <w:szCs w:val="22"/>
              </w:rPr>
              <w:t xml:space="preserve">I can do to help. I would then assess the impact of their absence on </w:t>
            </w:r>
            <w:r w:rsidR="00627115">
              <w:rPr>
                <w:rFonts w:ascii="Arial" w:hAnsi="Arial" w:cs="Arial"/>
                <w:sz w:val="22"/>
                <w:szCs w:val="22"/>
              </w:rPr>
              <w:t xml:space="preserve">the project. If it is a major impact, I would try to find replacements. If it is a minor impact, I would try to adjust the </w:t>
            </w:r>
            <w:r w:rsidR="00B45EC2">
              <w:rPr>
                <w:rFonts w:ascii="Arial" w:hAnsi="Arial" w:cs="Arial"/>
                <w:sz w:val="22"/>
                <w:szCs w:val="22"/>
              </w:rPr>
              <w:t xml:space="preserve">schedule or delegate tasks to other team members. I would also communicate to keep them informed of the situation. </w:t>
            </w:r>
            <w:permEnd w:id="486746968"/>
          </w:p>
        </w:tc>
        <w:permStart w:id="46007836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EE5E89" w14:textId="77777777" w:rsidR="00A06101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692990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60078367"/>
          </w:p>
        </w:tc>
      </w:tr>
    </w:tbl>
    <w:p w14:paraId="18047FAD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19419AA0" w14:textId="6157AAB3" w:rsidR="00A06101" w:rsidRPr="00830749" w:rsidRDefault="00C733FA" w:rsidP="00A06101">
      <w:pPr>
        <w:pStyle w:val="20TAQuestionNumber"/>
        <w:ind w:left="709" w:hanging="709"/>
      </w:pPr>
      <w:bookmarkStart w:id="13" w:name="_Ref95823167"/>
      <w:r>
        <w:lastRenderedPageBreak/>
        <w:t>Once your team members have arrived on-site, how do you confirm that they understand their roles and all requirements?</w:t>
      </w:r>
      <w:bookmarkEnd w:id="13"/>
    </w:p>
    <w:p w14:paraId="04D5A9B8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3504243D" w14:textId="77777777" w:rsidTr="00025261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DCB729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6608" w14:textId="7BAB672E" w:rsidR="00A06101" w:rsidRPr="001C4084" w:rsidRDefault="00CC4FF7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822057577" w:edGrp="everyone"/>
            <w:r>
              <w:rPr>
                <w:rFonts w:ascii="Arial" w:hAnsi="Arial" w:cs="Arial"/>
                <w:sz w:val="22"/>
                <w:szCs w:val="22"/>
              </w:rPr>
              <w:t>Team meeting</w:t>
            </w:r>
            <w:permEnd w:id="1822057577"/>
          </w:p>
        </w:tc>
        <w:permStart w:id="21150732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35F4FB" w14:textId="77777777" w:rsidR="00A06101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416965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5073231"/>
          </w:p>
        </w:tc>
      </w:tr>
    </w:tbl>
    <w:p w14:paraId="7AEF16F1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1AC0BB1F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6ED751DA" w14:textId="437F2A9A" w:rsidR="00A06101" w:rsidRPr="00830749" w:rsidRDefault="00393B37" w:rsidP="00A06101">
      <w:pPr>
        <w:pStyle w:val="20TAQuestionNumber"/>
        <w:ind w:left="709" w:hanging="709"/>
      </w:pPr>
      <w:bookmarkStart w:id="14" w:name="_Ref95823171"/>
      <w:r>
        <w:t xml:space="preserve">What emergency response information should you </w:t>
      </w:r>
      <w:r w:rsidR="00BB0AE0">
        <w:t>be sure your</w:t>
      </w:r>
      <w:r>
        <w:t xml:space="preserve"> team </w:t>
      </w:r>
      <w:r w:rsidR="00BB0AE0">
        <w:t xml:space="preserve">understands </w:t>
      </w:r>
      <w:r>
        <w:t>before undertaking work tasks?</w:t>
      </w:r>
      <w:bookmarkEnd w:id="14"/>
    </w:p>
    <w:p w14:paraId="556BFDDF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0407C38E" w14:textId="77777777" w:rsidTr="00025261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F74096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7589" w14:textId="49DFD605" w:rsidR="00A06101" w:rsidRPr="001C4084" w:rsidRDefault="00465045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8365626" w:edGrp="everyone"/>
            <w:r>
              <w:rPr>
                <w:rFonts w:ascii="Arial" w:hAnsi="Arial" w:cs="Arial"/>
                <w:sz w:val="22"/>
                <w:szCs w:val="22"/>
              </w:rPr>
              <w:t xml:space="preserve">Emergency action plans </w:t>
            </w:r>
            <w:permEnd w:id="168365626"/>
          </w:p>
        </w:tc>
        <w:permStart w:id="152091583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2AE7B4" w14:textId="77777777" w:rsidR="00A06101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678674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0915830"/>
          </w:p>
        </w:tc>
      </w:tr>
    </w:tbl>
    <w:p w14:paraId="38E5C5ED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7B0CD2CA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35FF81A6" w14:textId="62BAA54A" w:rsidR="00A06101" w:rsidRPr="00830749" w:rsidRDefault="00670FCB" w:rsidP="00A06101">
      <w:pPr>
        <w:pStyle w:val="20TAQuestionNumber"/>
        <w:ind w:left="709" w:hanging="709"/>
      </w:pPr>
      <w:bookmarkStart w:id="15" w:name="_Ref95823276"/>
      <w:r>
        <w:t>How do you encourage</w:t>
      </w:r>
      <w:r w:rsidR="00393B37">
        <w:t xml:space="preserve"> workers</w:t>
      </w:r>
      <w:r>
        <w:t xml:space="preserve"> to</w:t>
      </w:r>
      <w:r w:rsidR="00393B37">
        <w:t xml:space="preserve"> adhere to work zone traffic management controls such as exclusion zones and traffic routes?</w:t>
      </w:r>
      <w:bookmarkEnd w:id="15"/>
    </w:p>
    <w:p w14:paraId="261D974C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2AE45CB" w14:textId="77777777" w:rsidTr="00025261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41F7DA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5DB4" w14:textId="41DE2CBA" w:rsidR="00A06101" w:rsidRPr="001C4084" w:rsidRDefault="00462CAA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2059218222" w:edGrp="everyone"/>
            <w:r>
              <w:rPr>
                <w:rFonts w:ascii="Arial" w:hAnsi="Arial" w:cs="Arial"/>
                <w:sz w:val="22"/>
                <w:szCs w:val="22"/>
              </w:rPr>
              <w:t>Clearly communicate the importance of safety, provide clear and concise si</w:t>
            </w:r>
            <w:r w:rsidR="00294128">
              <w:rPr>
                <w:rFonts w:ascii="Arial" w:hAnsi="Arial" w:cs="Arial"/>
                <w:sz w:val="22"/>
                <w:szCs w:val="22"/>
              </w:rPr>
              <w:t>gnage, implement a safety of enforcement, train workers on work zone safety, and encourage fe</w:t>
            </w:r>
            <w:r w:rsidR="001919B7">
              <w:rPr>
                <w:rFonts w:ascii="Arial" w:hAnsi="Arial" w:cs="Arial"/>
                <w:sz w:val="22"/>
                <w:szCs w:val="22"/>
              </w:rPr>
              <w:t xml:space="preserve">edback. </w:t>
            </w:r>
            <w:permEnd w:id="2059218222"/>
          </w:p>
        </w:tc>
        <w:permStart w:id="42613020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EDB7BB" w14:textId="77777777" w:rsidR="00A06101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554004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26130205"/>
          </w:p>
        </w:tc>
      </w:tr>
    </w:tbl>
    <w:p w14:paraId="12B853D1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0D42EE39" w14:textId="77777777" w:rsidR="00F22907" w:rsidRDefault="00F22907" w:rsidP="00F22907">
      <w:pPr>
        <w:rPr>
          <w:rFonts w:ascii="Arial" w:hAnsi="Arial" w:cs="Arial"/>
          <w:sz w:val="22"/>
          <w:szCs w:val="22"/>
        </w:rPr>
      </w:pPr>
    </w:p>
    <w:p w14:paraId="5BB9BE72" w14:textId="77777777" w:rsidR="00F22907" w:rsidRPr="00830749" w:rsidRDefault="00F22907" w:rsidP="00F22907">
      <w:pPr>
        <w:pStyle w:val="20TAQuestionNumber"/>
        <w:ind w:left="709" w:hanging="709"/>
      </w:pPr>
      <w:bookmarkStart w:id="16" w:name="_Ref89768019"/>
      <w:bookmarkStart w:id="17" w:name="_Ref95825228"/>
      <w:r>
        <w:lastRenderedPageBreak/>
        <w:t>How can you support sub-contractors to achieve their responsibilities</w:t>
      </w:r>
      <w:bookmarkEnd w:id="16"/>
      <w:r>
        <w:t>?</w:t>
      </w:r>
      <w:bookmarkEnd w:id="17"/>
    </w:p>
    <w:p w14:paraId="7FCC0F06" w14:textId="77777777" w:rsidR="00F22907" w:rsidRPr="00830749" w:rsidRDefault="00F22907" w:rsidP="00F2290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22907" w:rsidRPr="00830749" w14:paraId="2AD2EA7B" w14:textId="77777777" w:rsidTr="00025261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6963CC" w14:textId="77777777" w:rsidR="00F22907" w:rsidRPr="001C4084" w:rsidRDefault="00F2290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09C0E" w14:textId="77777777" w:rsidR="00C95C32" w:rsidRDefault="007E0352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264660358" w:edGrp="everyone"/>
            <w:r>
              <w:rPr>
                <w:rFonts w:ascii="Arial" w:hAnsi="Arial" w:cs="Arial"/>
                <w:sz w:val="22"/>
                <w:szCs w:val="22"/>
              </w:rPr>
              <w:t>Provide clear instruction and specification</w:t>
            </w:r>
          </w:p>
          <w:p w14:paraId="5AD7CE2E" w14:textId="77777777" w:rsidR="00C95C32" w:rsidRDefault="00C95C32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Offer adequate resources</w:t>
            </w:r>
          </w:p>
          <w:p w14:paraId="24237BA7" w14:textId="77777777" w:rsidR="00DF672D" w:rsidRDefault="00C95C32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Communicate effectively</w:t>
            </w:r>
          </w:p>
          <w:p w14:paraId="2354D040" w14:textId="77777777" w:rsidR="00DF672D" w:rsidRDefault="00DF672D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Provide training and support</w:t>
            </w:r>
          </w:p>
          <w:p w14:paraId="275217E3" w14:textId="77777777" w:rsidR="00DF672D" w:rsidRDefault="00DF672D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Monitor progress and provide feedback</w:t>
            </w:r>
          </w:p>
          <w:p w14:paraId="4A6111C0" w14:textId="77777777" w:rsidR="00DF672D" w:rsidRDefault="00DF672D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Address issues promptly</w:t>
            </w:r>
          </w:p>
          <w:p w14:paraId="3E5FEA86" w14:textId="77777777" w:rsidR="000C423B" w:rsidRDefault="000C423B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Recognize and reward good performance</w:t>
            </w:r>
          </w:p>
          <w:p w14:paraId="0A9F5336" w14:textId="77777777" w:rsidR="000C423B" w:rsidRDefault="000C423B" w:rsidP="000878F9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266473" w14:textId="36B64C71" w:rsidR="00F22907" w:rsidRPr="001C4084" w:rsidRDefault="00281060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By following these steps, you can create a supportive environment that empowers </w:t>
            </w:r>
            <w:r w:rsidR="007E0352">
              <w:rPr>
                <w:rFonts w:ascii="Arial" w:hAnsi="Arial" w:cs="Arial"/>
                <w:sz w:val="22"/>
                <w:szCs w:val="22"/>
              </w:rPr>
              <w:t>sub-contractors</w:t>
            </w:r>
            <w:r>
              <w:rPr>
                <w:rFonts w:ascii="Arial" w:hAnsi="Arial" w:cs="Arial"/>
                <w:sz w:val="22"/>
                <w:szCs w:val="22"/>
              </w:rPr>
              <w:t xml:space="preserve"> to succeed and achieve their </w:t>
            </w:r>
            <w:r w:rsidR="007E0352">
              <w:rPr>
                <w:rFonts w:ascii="Arial" w:hAnsi="Arial" w:cs="Arial"/>
                <w:sz w:val="22"/>
                <w:szCs w:val="22"/>
              </w:rPr>
              <w:t xml:space="preserve">responsibilities </w:t>
            </w:r>
            <w:permEnd w:id="264660358"/>
          </w:p>
        </w:tc>
        <w:permStart w:id="1529911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E8535D" w14:textId="77777777" w:rsidR="00F22907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346428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290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99114"/>
          </w:p>
        </w:tc>
      </w:tr>
    </w:tbl>
    <w:p w14:paraId="787A4666" w14:textId="77777777" w:rsidR="00F22907" w:rsidRDefault="00F22907" w:rsidP="00F22907">
      <w:pPr>
        <w:rPr>
          <w:rFonts w:ascii="Arial" w:hAnsi="Arial" w:cs="Arial"/>
          <w:sz w:val="22"/>
          <w:szCs w:val="22"/>
        </w:rPr>
      </w:pPr>
    </w:p>
    <w:p w14:paraId="05EBAF78" w14:textId="77777777" w:rsidR="00F22907" w:rsidRDefault="00F22907" w:rsidP="00F22907">
      <w:pPr>
        <w:rPr>
          <w:rFonts w:ascii="Arial" w:hAnsi="Arial" w:cs="Arial"/>
          <w:sz w:val="22"/>
          <w:szCs w:val="22"/>
        </w:rPr>
      </w:pPr>
    </w:p>
    <w:p w14:paraId="3DB73E2C" w14:textId="77777777" w:rsidR="00F22907" w:rsidRPr="00830749" w:rsidRDefault="00F22907" w:rsidP="00F22907">
      <w:pPr>
        <w:pStyle w:val="20TAQuestionNumber"/>
        <w:ind w:left="709" w:hanging="709"/>
      </w:pPr>
      <w:bookmarkStart w:id="18" w:name="_Ref89769346"/>
      <w:bookmarkStart w:id="19" w:name="_Ref95825323"/>
      <w:r>
        <w:t>How do supervisors determine human resources and sub-contractors needed for the job plan</w:t>
      </w:r>
      <w:bookmarkEnd w:id="18"/>
      <w:r>
        <w:t>?</w:t>
      </w:r>
      <w:bookmarkEnd w:id="19"/>
    </w:p>
    <w:p w14:paraId="39D904F0" w14:textId="77777777" w:rsidR="00F22907" w:rsidRPr="00830749" w:rsidRDefault="00F22907" w:rsidP="00F2290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22907" w:rsidRPr="00830749" w14:paraId="59FFC088" w14:textId="77777777" w:rsidTr="00025261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9F34B1" w14:textId="77777777" w:rsidR="00F22907" w:rsidRPr="001C4084" w:rsidRDefault="00F2290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E6C16" w14:textId="77777777" w:rsidR="00F22907" w:rsidRDefault="003A11BB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469844536" w:edGrp="everyone"/>
            <w:r>
              <w:rPr>
                <w:rFonts w:ascii="Arial" w:hAnsi="Arial" w:cs="Arial"/>
                <w:sz w:val="22"/>
                <w:szCs w:val="22"/>
              </w:rPr>
              <w:t>Analysing the job plan</w:t>
            </w:r>
          </w:p>
          <w:p w14:paraId="31D9F84B" w14:textId="77777777" w:rsidR="00F22907" w:rsidRDefault="003A11BB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Estimating workforce needs</w:t>
            </w:r>
          </w:p>
          <w:p w14:paraId="62DC6C99" w14:textId="77777777" w:rsidR="00F22907" w:rsidRDefault="009149F3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Identifying potent</w:t>
            </w:r>
            <w:r w:rsidR="00C001FE">
              <w:rPr>
                <w:rFonts w:ascii="Arial" w:hAnsi="Arial" w:cs="Arial"/>
                <w:sz w:val="22"/>
                <w:szCs w:val="22"/>
              </w:rPr>
              <w:t xml:space="preserve">ial </w:t>
            </w:r>
            <w:proofErr w:type="spellStart"/>
            <w:r w:rsidR="00C001FE">
              <w:rPr>
                <w:rFonts w:ascii="Arial" w:hAnsi="Arial" w:cs="Arial"/>
                <w:sz w:val="22"/>
                <w:szCs w:val="22"/>
              </w:rPr>
              <w:t>sub contractors</w:t>
            </w:r>
            <w:proofErr w:type="spellEnd"/>
          </w:p>
          <w:p w14:paraId="77642293" w14:textId="77777777" w:rsidR="00F22907" w:rsidRDefault="00C001FE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Evaluating and selecting resources </w:t>
            </w:r>
          </w:p>
          <w:p w14:paraId="4B7E18C6" w14:textId="77777777" w:rsidR="00F22907" w:rsidRDefault="00C001FE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Negotiating contracts </w:t>
            </w:r>
          </w:p>
          <w:p w14:paraId="71BBC3AE" w14:textId="77777777" w:rsidR="00F22907" w:rsidRDefault="00887868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Managing resources </w:t>
            </w:r>
          </w:p>
          <w:p w14:paraId="0A1BF183" w14:textId="77777777" w:rsidR="00F22907" w:rsidRDefault="00F22907" w:rsidP="000878F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B54B68" w14:textId="0E5D70A1" w:rsidR="00F22907" w:rsidRPr="001C4084" w:rsidRDefault="00887868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By </w:t>
            </w:r>
            <w:r w:rsidR="008C5722">
              <w:rPr>
                <w:rFonts w:ascii="Arial" w:hAnsi="Arial" w:cs="Arial"/>
                <w:sz w:val="22"/>
                <w:szCs w:val="22"/>
              </w:rPr>
              <w:t>analysing</w:t>
            </w:r>
            <w:r>
              <w:rPr>
                <w:rFonts w:ascii="Arial" w:hAnsi="Arial" w:cs="Arial"/>
                <w:sz w:val="22"/>
                <w:szCs w:val="22"/>
              </w:rPr>
              <w:t xml:space="preserve"> the job plan, estimating workforce needs, identifying pot</w:t>
            </w:r>
            <w:r w:rsidR="004913A1">
              <w:rPr>
                <w:rFonts w:ascii="Arial" w:hAnsi="Arial" w:cs="Arial"/>
                <w:sz w:val="22"/>
                <w:szCs w:val="22"/>
              </w:rPr>
              <w:t xml:space="preserve">ential sub-contractors, </w:t>
            </w:r>
            <w:r w:rsidR="008C5722">
              <w:rPr>
                <w:rFonts w:ascii="Arial" w:hAnsi="Arial" w:cs="Arial"/>
                <w:sz w:val="22"/>
                <w:szCs w:val="22"/>
              </w:rPr>
              <w:t>evaluating</w:t>
            </w:r>
            <w:r w:rsidR="004913A1">
              <w:rPr>
                <w:rFonts w:ascii="Arial" w:hAnsi="Arial" w:cs="Arial"/>
                <w:sz w:val="22"/>
                <w:szCs w:val="22"/>
              </w:rPr>
              <w:t xml:space="preserve"> and selecting re</w:t>
            </w:r>
            <w:r w:rsidR="00BE6D23">
              <w:rPr>
                <w:rFonts w:ascii="Arial" w:hAnsi="Arial" w:cs="Arial"/>
                <w:sz w:val="22"/>
                <w:szCs w:val="22"/>
              </w:rPr>
              <w:t>sources , negotiating contracts, and managing resources</w:t>
            </w:r>
            <w:r w:rsidR="008C5722">
              <w:rPr>
                <w:rFonts w:ascii="Arial" w:hAnsi="Arial" w:cs="Arial"/>
                <w:sz w:val="22"/>
                <w:szCs w:val="22"/>
              </w:rPr>
              <w:t>.</w:t>
            </w:r>
            <w:permEnd w:id="469844536"/>
          </w:p>
        </w:tc>
        <w:permStart w:id="66907963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1ABE34" w14:textId="77777777" w:rsidR="00F22907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363263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290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9079638"/>
          </w:p>
        </w:tc>
      </w:tr>
    </w:tbl>
    <w:p w14:paraId="438A13F9" w14:textId="77777777" w:rsidR="00F22907" w:rsidRDefault="00F22907" w:rsidP="00F22907">
      <w:pPr>
        <w:rPr>
          <w:rFonts w:ascii="Arial" w:hAnsi="Arial" w:cs="Arial"/>
          <w:sz w:val="22"/>
          <w:szCs w:val="22"/>
        </w:rPr>
      </w:pPr>
    </w:p>
    <w:p w14:paraId="5E7CB0B9" w14:textId="77777777" w:rsidR="00861CED" w:rsidRDefault="00861CED" w:rsidP="00861CED">
      <w:pPr>
        <w:rPr>
          <w:rFonts w:ascii="Arial" w:hAnsi="Arial" w:cs="Arial"/>
          <w:sz w:val="22"/>
          <w:szCs w:val="22"/>
        </w:rPr>
      </w:pPr>
    </w:p>
    <w:p w14:paraId="70948E6F" w14:textId="77777777" w:rsidR="00861CED" w:rsidRDefault="00861CED" w:rsidP="00861CED">
      <w:pPr>
        <w:pStyle w:val="20TAQuestionNumber"/>
        <w:ind w:left="709" w:hanging="709"/>
      </w:pPr>
      <w:bookmarkStart w:id="20" w:name="_Ref95825718"/>
      <w:r>
        <w:lastRenderedPageBreak/>
        <w:t xml:space="preserve">What is </w:t>
      </w:r>
      <w:r w:rsidRPr="006B6880">
        <w:t xml:space="preserve">the relationship between various areas of civil work and </w:t>
      </w:r>
      <w:r>
        <w:t xml:space="preserve">how are these relationships relevant when </w:t>
      </w:r>
      <w:r w:rsidRPr="006B6880">
        <w:t>developing job plans and work schedules</w:t>
      </w:r>
      <w:r>
        <w:t>?</w:t>
      </w:r>
      <w:bookmarkEnd w:id="20"/>
    </w:p>
    <w:p w14:paraId="0E292161" w14:textId="77777777" w:rsidR="00861CED" w:rsidRPr="00830749" w:rsidRDefault="00861CED" w:rsidP="00861CE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61CED" w:rsidRPr="00830749" w14:paraId="488E714C" w14:textId="77777777" w:rsidTr="00025261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F22CD3" w14:textId="77777777" w:rsidR="00861CED" w:rsidRPr="001C4084" w:rsidRDefault="00861CED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E8966" w14:textId="01BB768B" w:rsidR="00861CED" w:rsidRPr="001C4084" w:rsidRDefault="00BC3FF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515924327" w:edGrp="everyone"/>
            <w:r>
              <w:rPr>
                <w:rFonts w:ascii="Arial" w:hAnsi="Arial" w:cs="Arial"/>
                <w:sz w:val="22"/>
                <w:szCs w:val="22"/>
              </w:rPr>
              <w:t xml:space="preserve">Interdependent </w:t>
            </w:r>
            <w:permEnd w:id="1515924327"/>
          </w:p>
        </w:tc>
        <w:permStart w:id="212202268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D9D35E" w14:textId="77777777" w:rsidR="00861CED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855911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1CE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22022680"/>
          </w:p>
        </w:tc>
      </w:tr>
    </w:tbl>
    <w:p w14:paraId="1B9D5AA3" w14:textId="77777777" w:rsidR="00861CED" w:rsidRDefault="00861CED" w:rsidP="00861CED">
      <w:pPr>
        <w:rPr>
          <w:rFonts w:ascii="Arial" w:hAnsi="Arial" w:cs="Arial"/>
          <w:sz w:val="22"/>
          <w:szCs w:val="22"/>
        </w:rPr>
      </w:pPr>
    </w:p>
    <w:p w14:paraId="615B366A" w14:textId="77777777" w:rsidR="00861CED" w:rsidRDefault="00861CED" w:rsidP="00861CED">
      <w:pPr>
        <w:rPr>
          <w:rFonts w:ascii="Arial" w:hAnsi="Arial" w:cs="Arial"/>
          <w:sz w:val="22"/>
          <w:szCs w:val="22"/>
        </w:rPr>
      </w:pPr>
    </w:p>
    <w:p w14:paraId="03435807" w14:textId="77777777" w:rsidR="00861CED" w:rsidRDefault="00861CED" w:rsidP="00861CED">
      <w:pPr>
        <w:pStyle w:val="20TAQuestionNumber"/>
        <w:ind w:left="709" w:hanging="709"/>
      </w:pPr>
      <w:bookmarkStart w:id="21" w:name="_Ref89775621"/>
      <w:r>
        <w:t>Elaborate on four (4) different types of estimates used when developing job plans.</w:t>
      </w:r>
      <w:bookmarkEnd w:id="21"/>
    </w:p>
    <w:p w14:paraId="4994BE03" w14:textId="77777777" w:rsidR="00861CED" w:rsidRPr="00830749" w:rsidRDefault="00861CED" w:rsidP="00861CE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61CED" w:rsidRPr="00830749" w14:paraId="05E3869E" w14:textId="77777777" w:rsidTr="00025261">
        <w:trPr>
          <w:trHeight w:val="68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12D19C" w14:textId="5BA925D7" w:rsidR="00861CED" w:rsidRPr="001C4084" w:rsidRDefault="00861CED" w:rsidP="00385EE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6E1E" w14:textId="573CE085" w:rsidR="00861CED" w:rsidRDefault="00240A35" w:rsidP="00385EE5">
            <w:pPr>
              <w:pStyle w:val="ListParagraph"/>
              <w:numPr>
                <w:ilvl w:val="0"/>
                <w:numId w:val="44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971023158" w:edGrp="everyone"/>
            <w:r>
              <w:rPr>
                <w:rFonts w:ascii="Arial" w:hAnsi="Arial" w:cs="Arial"/>
                <w:sz w:val="22"/>
                <w:szCs w:val="22"/>
              </w:rPr>
              <w:t>Rough order of magnit</w:t>
            </w:r>
            <w:r w:rsidR="000116D5">
              <w:rPr>
                <w:rFonts w:ascii="Arial" w:hAnsi="Arial" w:cs="Arial"/>
                <w:sz w:val="22"/>
                <w:szCs w:val="22"/>
              </w:rPr>
              <w:t xml:space="preserve">ude </w:t>
            </w:r>
            <w:permEnd w:id="1971023158"/>
          </w:p>
          <w:p w14:paraId="2EA2038F" w14:textId="77777777" w:rsidR="00385EE5" w:rsidRPr="00385EE5" w:rsidRDefault="00385EE5" w:rsidP="00385EE5">
            <w:pPr>
              <w:ind w:left="418" w:hanging="360"/>
              <w:rPr>
                <w:rFonts w:ascii="Arial" w:hAnsi="Arial" w:cs="Arial"/>
                <w:sz w:val="22"/>
                <w:szCs w:val="22"/>
              </w:rPr>
            </w:pPr>
          </w:p>
          <w:p w14:paraId="1E715874" w14:textId="027A25A3" w:rsidR="00385EE5" w:rsidRDefault="000116D5" w:rsidP="00385EE5">
            <w:pPr>
              <w:pStyle w:val="ListParagraph"/>
              <w:numPr>
                <w:ilvl w:val="0"/>
                <w:numId w:val="44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2061775427" w:edGrp="everyone"/>
            <w:r>
              <w:rPr>
                <w:rFonts w:ascii="Arial" w:hAnsi="Arial" w:cs="Arial"/>
                <w:sz w:val="22"/>
                <w:szCs w:val="22"/>
              </w:rPr>
              <w:t xml:space="preserve">Preliminary estimates </w:t>
            </w:r>
            <w:permEnd w:id="2061775427"/>
          </w:p>
          <w:p w14:paraId="52B1BC86" w14:textId="77777777" w:rsidR="00385EE5" w:rsidRPr="00385EE5" w:rsidRDefault="00385EE5" w:rsidP="00385EE5">
            <w:pPr>
              <w:ind w:left="418" w:hanging="360"/>
              <w:rPr>
                <w:rFonts w:ascii="Arial" w:hAnsi="Arial" w:cs="Arial"/>
                <w:sz w:val="22"/>
                <w:szCs w:val="22"/>
              </w:rPr>
            </w:pPr>
          </w:p>
          <w:p w14:paraId="59707AEA" w14:textId="54F7E5CF" w:rsidR="00385EE5" w:rsidRDefault="000116D5" w:rsidP="00385EE5">
            <w:pPr>
              <w:pStyle w:val="ListParagraph"/>
              <w:numPr>
                <w:ilvl w:val="0"/>
                <w:numId w:val="44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855737740" w:edGrp="everyone"/>
            <w:r>
              <w:rPr>
                <w:rFonts w:ascii="Arial" w:hAnsi="Arial" w:cs="Arial"/>
                <w:sz w:val="22"/>
                <w:szCs w:val="22"/>
              </w:rPr>
              <w:t xml:space="preserve">Definitive estimates </w:t>
            </w:r>
            <w:permEnd w:id="1855737740"/>
          </w:p>
          <w:p w14:paraId="18390EBE" w14:textId="77777777" w:rsidR="00385EE5" w:rsidRPr="00385EE5" w:rsidRDefault="00385EE5" w:rsidP="00385EE5">
            <w:pPr>
              <w:ind w:left="418" w:hanging="360"/>
              <w:rPr>
                <w:rFonts w:ascii="Arial" w:hAnsi="Arial" w:cs="Arial"/>
                <w:sz w:val="22"/>
                <w:szCs w:val="22"/>
              </w:rPr>
            </w:pPr>
          </w:p>
          <w:p w14:paraId="29003F7D" w14:textId="423CC0B3" w:rsidR="00385EE5" w:rsidRPr="00385EE5" w:rsidRDefault="000116D5" w:rsidP="00385EE5">
            <w:pPr>
              <w:pStyle w:val="ListParagraph"/>
              <w:numPr>
                <w:ilvl w:val="0"/>
                <w:numId w:val="44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753356535" w:edGrp="everyone"/>
            <w:r>
              <w:rPr>
                <w:rFonts w:ascii="Arial" w:hAnsi="Arial" w:cs="Arial"/>
                <w:sz w:val="22"/>
                <w:szCs w:val="22"/>
              </w:rPr>
              <w:t xml:space="preserve">Contingency estimates </w:t>
            </w:r>
            <w:permEnd w:id="753356535"/>
          </w:p>
        </w:tc>
        <w:permStart w:id="27061038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9074F5" w14:textId="77777777" w:rsidR="00861CED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613360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1CE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70610385"/>
          </w:p>
        </w:tc>
      </w:tr>
    </w:tbl>
    <w:p w14:paraId="04B003F0" w14:textId="647CE1EF" w:rsidR="00861CED" w:rsidRDefault="00861CED" w:rsidP="00861CED">
      <w:pPr>
        <w:rPr>
          <w:rFonts w:ascii="Arial" w:hAnsi="Arial" w:cs="Arial"/>
          <w:sz w:val="22"/>
          <w:szCs w:val="22"/>
        </w:rPr>
      </w:pPr>
    </w:p>
    <w:p w14:paraId="25F476E0" w14:textId="1E8C6290" w:rsidR="002006A1" w:rsidRDefault="00A92E17" w:rsidP="00861CED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A92E17">
        <w:rPr>
          <w:rFonts w:ascii="Arial" w:hAnsi="Arial" w:cs="Arial"/>
          <w:b/>
          <w:bCs/>
          <w:i/>
          <w:iCs/>
          <w:sz w:val="22"/>
          <w:szCs w:val="22"/>
        </w:rPr>
        <w:lastRenderedPageBreak/>
        <w:t xml:space="preserve">Refer to the following </w:t>
      </w:r>
      <w:r w:rsidR="0019056C">
        <w:rPr>
          <w:rFonts w:ascii="Arial" w:hAnsi="Arial" w:cs="Arial"/>
          <w:b/>
          <w:bCs/>
          <w:i/>
          <w:iCs/>
          <w:sz w:val="22"/>
          <w:szCs w:val="22"/>
        </w:rPr>
        <w:t>image and</w: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t xml:space="preserve"> r</w:t>
      </w:r>
      <w:r w:rsidR="002006A1" w:rsidRPr="00A92E17">
        <w:rPr>
          <w:rFonts w:ascii="Arial" w:hAnsi="Arial" w:cs="Arial"/>
          <w:b/>
          <w:bCs/>
          <w:i/>
          <w:iCs/>
          <w:sz w:val="22"/>
          <w:szCs w:val="22"/>
        </w:rPr>
        <w:t xml:space="preserve">espond to </w: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_Ref95826391 \r \h  \* MERGEFORMAT </w:instrTex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Q18. </w: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_Ref95826904 \r \h </w:instrTex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Q19. </w: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t xml:space="preserve">and </w: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_Ref95826914 \r \h </w:instrTex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Q20. </w: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</w:p>
    <w:p w14:paraId="2568D6B6" w14:textId="0D4C3BF8" w:rsidR="00A92E17" w:rsidRDefault="00037710" w:rsidP="00861CED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24F2265" wp14:editId="64CD15A0">
                <wp:simplePos x="0" y="0"/>
                <wp:positionH relativeFrom="column">
                  <wp:posOffset>66675</wp:posOffset>
                </wp:positionH>
                <wp:positionV relativeFrom="paragraph">
                  <wp:posOffset>289560</wp:posOffset>
                </wp:positionV>
                <wp:extent cx="5731510" cy="2191385"/>
                <wp:effectExtent l="0" t="38100" r="21590" b="18415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2191385"/>
                          <a:chOff x="0" y="0"/>
                          <a:chExt cx="5658842" cy="1935834"/>
                        </a:xfrm>
                      </wpg:grpSpPr>
                      <wps:wsp>
                        <wps:cNvPr id="16" name="Cube 16"/>
                        <wps:cNvSpPr/>
                        <wps:spPr>
                          <a:xfrm>
                            <a:off x="895350" y="0"/>
                            <a:ext cx="3697410" cy="1527712"/>
                          </a:xfrm>
                          <a:prstGeom prst="cub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17"/>
                        <wps:cNvSpPr txBox="1"/>
                        <wps:spPr>
                          <a:xfrm>
                            <a:off x="4419600" y="704850"/>
                            <a:ext cx="1239242" cy="300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03C6765" w14:textId="77777777" w:rsidR="0019056C" w:rsidRPr="00BC6F8A" w:rsidRDefault="0019056C" w:rsidP="0019056C">
                              <w:pPr>
                                <w:jc w:val="center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Depth 1.85m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 Box 21"/>
                        <wps:cNvSpPr txBox="1"/>
                        <wps:spPr>
                          <a:xfrm>
                            <a:off x="1876425" y="1600200"/>
                            <a:ext cx="1239242" cy="33563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8F862EF" w14:textId="77777777" w:rsidR="0019056C" w:rsidRPr="00BC6F8A" w:rsidRDefault="0019056C" w:rsidP="0019056C">
                              <w:pPr>
                                <w:jc w:val="center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Length 3.725m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 Box 24"/>
                        <wps:cNvSpPr txBox="1"/>
                        <wps:spPr>
                          <a:xfrm>
                            <a:off x="0" y="0"/>
                            <a:ext cx="1239242" cy="300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1E73778" w14:textId="77777777" w:rsidR="0019056C" w:rsidRPr="00BC6F8A" w:rsidRDefault="0019056C" w:rsidP="0019056C">
                              <w:pP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Width 1.56m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Straight Connector 29"/>
                        <wps:cNvCnPr/>
                        <wps:spPr>
                          <a:xfrm>
                            <a:off x="895350" y="400050"/>
                            <a:ext cx="3286125" cy="1127662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4F2265" id="Group 11" o:spid="_x0000_s1026" style="position:absolute;left:0;text-align:left;margin-left:5.25pt;margin-top:22.8pt;width:451.3pt;height:172.55pt;z-index:251675648" coordsize="56588,19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"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Cube 16" o:spid="_x0000_s1027" type="#_x0000_t16" style="position:absolute;left:8953;width:36974;height:152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" fillcolor="#fbcaa2 [1625]" strokecolor="#f68c36 [3049]" strokeweight="1.5pt">
                  <v:fill color2="#fdefe3 [505]" rotate="t" angle="180" colors="0 #ffbe86;22938f #ffd0aa;1 #ffebdb" focus="100%" type="gradient"/>
                  <v:shadow on="t" color="black" opacity="24903f" origin=",.5" offset="0,.55556mm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28" type="#_x0000_t202" style="position:absolute;left:44196;top:7048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" fillcolor="white [3201]" strokecolor="black [3213]" strokeweight="2pt">
                  <v:textbox>
                    <w:txbxContent>
                      <w:p w14:paraId="403C6765" w14:textId="77777777" w:rsidR="0019056C" w:rsidRPr="00BC6F8A" w:rsidRDefault="0019056C" w:rsidP="0019056C">
                        <w:pPr>
                          <w:jc w:val="center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Depth 1.85m</w:t>
                        </w:r>
                      </w:p>
                    </w:txbxContent>
                  </v:textbox>
                </v:shape>
                <v:shape id="Text Box 21" o:spid="_x0000_s1029" type="#_x0000_t202" style="position:absolute;left:18764;top:16002;width:12392;height:33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" fillcolor="white [3201]" strokecolor="black [3213]" strokeweight="2pt">
                  <v:textbox>
                    <w:txbxContent>
                      <w:p w14:paraId="78F862EF" w14:textId="77777777" w:rsidR="0019056C" w:rsidRPr="00BC6F8A" w:rsidRDefault="0019056C" w:rsidP="0019056C">
                        <w:pPr>
                          <w:jc w:val="center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Length 3.725m</w:t>
                        </w:r>
                      </w:p>
                    </w:txbxContent>
                  </v:textbox>
                </v:shape>
                <v:shape id="Text Box 24" o:spid="_x0000_s1030" type="#_x0000_t202" style="position:absolute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" fillcolor="white [3201]" strokecolor="black [3213]" strokeweight="2pt">
                  <v:textbox>
                    <w:txbxContent>
                      <w:p w14:paraId="31E73778" w14:textId="77777777" w:rsidR="0019056C" w:rsidRPr="00BC6F8A" w:rsidRDefault="0019056C" w:rsidP="0019056C">
                        <w:pP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Width 1.56m</w:t>
                        </w:r>
                      </w:p>
                    </w:txbxContent>
                  </v:textbox>
                </v:shape>
                <v:line id="Straight Connector 29" o:spid="_x0000_s1031" style="position:absolute;visibility:visible;mso-wrap-style:square" from="8953,4000" to="41814,15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" strokecolor="black [3200]" strokeweight="2pt">
                  <v:stroke dashstyle="dash"/>
                  <v:shadow on="t" color="black" opacity="24903f" origin=",.5" offset="0,.55556mm"/>
                </v:line>
                <w10:wrap type="topAndBottom"/>
              </v:group>
            </w:pict>
          </mc:Fallback>
        </mc:AlternateContent>
      </w:r>
    </w:p>
    <w:p w14:paraId="4285C21A" w14:textId="77777777" w:rsidR="002006A1" w:rsidRDefault="002006A1" w:rsidP="00861CED">
      <w:pPr>
        <w:rPr>
          <w:rFonts w:ascii="Arial" w:hAnsi="Arial" w:cs="Arial"/>
          <w:sz w:val="22"/>
          <w:szCs w:val="22"/>
        </w:rPr>
      </w:pPr>
    </w:p>
    <w:p w14:paraId="5A8DD414" w14:textId="24BA465D" w:rsidR="00A06101" w:rsidRPr="00830749" w:rsidRDefault="00037710" w:rsidP="00A06101">
      <w:pPr>
        <w:pStyle w:val="20TAQuestionNumber"/>
        <w:ind w:left="709" w:hanging="709"/>
      </w:pPr>
      <w:bookmarkStart w:id="22" w:name="_Ref95826391"/>
      <w:r>
        <w:t>What is the total volume of the shape?</w:t>
      </w:r>
      <w:bookmarkEnd w:id="22"/>
    </w:p>
    <w:p w14:paraId="0E0DEC65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EA74E04" w14:textId="77777777" w:rsidTr="00025261">
        <w:trPr>
          <w:trHeight w:val="22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328C19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77C4" w14:textId="5B6CD5F4" w:rsidR="00A06101" w:rsidRPr="001C4084" w:rsidRDefault="00CC6C25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348848481" w:edGrp="everyone"/>
            <w:r>
              <w:rPr>
                <w:rFonts w:ascii="Arial" w:hAnsi="Arial" w:cs="Arial"/>
                <w:sz w:val="22"/>
                <w:szCs w:val="22"/>
              </w:rPr>
              <w:t>10.75</w:t>
            </w:r>
            <w:r w:rsidR="00B07CBA">
              <w:rPr>
                <w:rFonts w:ascii="Arial" w:hAnsi="Arial" w:cs="Arial"/>
                <w:sz w:val="22"/>
                <w:szCs w:val="22"/>
              </w:rPr>
              <w:t>035m</w:t>
            </w:r>
            <w:permEnd w:id="348848481"/>
          </w:p>
        </w:tc>
        <w:permStart w:id="7917037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408E7F" w14:textId="77777777" w:rsidR="00A06101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321235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9170376"/>
          </w:p>
        </w:tc>
      </w:tr>
    </w:tbl>
    <w:p w14:paraId="6368CBEA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1D6F1763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49E0E4BD" w14:textId="462C1003" w:rsidR="00A06101" w:rsidRPr="00830749" w:rsidRDefault="00A92E17" w:rsidP="00A06101">
      <w:pPr>
        <w:pStyle w:val="20TAQuestionNumber"/>
        <w:ind w:left="709" w:hanging="709"/>
      </w:pPr>
      <w:bookmarkStart w:id="23" w:name="_Ref95826904"/>
      <w:r>
        <w:t xml:space="preserve">Calculate the </w:t>
      </w:r>
      <w:r w:rsidR="00037710">
        <w:t>surface area of the shape</w:t>
      </w:r>
      <w:r>
        <w:t>.</w:t>
      </w:r>
      <w:bookmarkEnd w:id="23"/>
    </w:p>
    <w:p w14:paraId="53B41434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01B9793F" w14:textId="77777777" w:rsidTr="00025261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77FE29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3A9F" w14:textId="52FF39C9" w:rsidR="00A06101" w:rsidRPr="001C4084" w:rsidRDefault="003E0DBD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095849867" w:edGrp="everyone"/>
            <w:r>
              <w:rPr>
                <w:rFonts w:ascii="Arial" w:hAnsi="Arial" w:cs="Arial"/>
                <w:sz w:val="22"/>
                <w:szCs w:val="22"/>
              </w:rPr>
              <w:t>5.811mm</w:t>
            </w:r>
            <w:permEnd w:id="1095849867"/>
          </w:p>
        </w:tc>
        <w:permStart w:id="125157276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FBA36D" w14:textId="77777777" w:rsidR="00A06101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369541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1572765"/>
          </w:p>
        </w:tc>
      </w:tr>
    </w:tbl>
    <w:p w14:paraId="436D27E6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2A8A86CB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1F61E87F" w14:textId="60D82557" w:rsidR="00A06101" w:rsidRPr="00830749" w:rsidRDefault="00A92E17" w:rsidP="00A06101">
      <w:pPr>
        <w:pStyle w:val="20TAQuestionNumber"/>
        <w:ind w:left="709" w:hanging="709"/>
      </w:pPr>
      <w:bookmarkStart w:id="24" w:name="_Ref95826914"/>
      <w:r>
        <w:t xml:space="preserve">Calculate the </w:t>
      </w:r>
      <w:r w:rsidR="00572D63">
        <w:t xml:space="preserve">percent </w:t>
      </w:r>
      <w:r>
        <w:t xml:space="preserve">grade </w:t>
      </w:r>
      <w:r w:rsidR="00572D63">
        <w:t xml:space="preserve">of the </w:t>
      </w:r>
      <w:r w:rsidR="00572D63" w:rsidRPr="00572D63">
        <w:rPr>
          <w:u w:val="dash"/>
        </w:rPr>
        <w:t>dotted line</w:t>
      </w:r>
      <w:r>
        <w:t>.</w:t>
      </w:r>
      <w:bookmarkEnd w:id="24"/>
    </w:p>
    <w:p w14:paraId="0A21264F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4C1F0B8" w14:textId="77777777" w:rsidTr="00025261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C753D5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7CF85" w14:textId="4CB0BABB" w:rsidR="00A06101" w:rsidRPr="001C4084" w:rsidRDefault="00726A56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08481432" w:edGrp="everyone"/>
            <w:r>
              <w:rPr>
                <w:rFonts w:ascii="Arial" w:hAnsi="Arial" w:cs="Arial"/>
                <w:sz w:val="22"/>
                <w:szCs w:val="22"/>
              </w:rPr>
              <w:t>49.66%</w:t>
            </w:r>
            <w:permEnd w:id="1608481432"/>
          </w:p>
        </w:tc>
        <w:permStart w:id="10330648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11038D" w14:textId="77777777" w:rsidR="00A06101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72377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3306488"/>
          </w:p>
        </w:tc>
      </w:tr>
    </w:tbl>
    <w:p w14:paraId="5498C9B3" w14:textId="5EAA09B5" w:rsidR="00A92E17" w:rsidRDefault="00A92E17" w:rsidP="00A06101">
      <w:pPr>
        <w:rPr>
          <w:rFonts w:ascii="Arial" w:hAnsi="Arial" w:cs="Arial"/>
          <w:sz w:val="22"/>
          <w:szCs w:val="22"/>
        </w:rPr>
      </w:pPr>
      <w:r w:rsidRPr="00A92E17">
        <w:rPr>
          <w:rFonts w:ascii="Arial" w:hAnsi="Arial" w:cs="Arial"/>
          <w:b/>
          <w:bCs/>
          <w:i/>
          <w:iCs/>
          <w:sz w:val="22"/>
          <w:szCs w:val="22"/>
        </w:rPr>
        <w:lastRenderedPageBreak/>
        <w:t xml:space="preserve">Refer to the following </w:t>
      </w:r>
      <w:r w:rsidR="00E32524">
        <w:rPr>
          <w:rFonts w:ascii="Arial" w:hAnsi="Arial" w:cs="Arial"/>
          <w:b/>
          <w:bCs/>
          <w:i/>
          <w:iCs/>
          <w:sz w:val="22"/>
          <w:szCs w:val="22"/>
        </w:rPr>
        <w:t>image and</w: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t xml:space="preserve"> respond to</w:t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_Ref95826969 \r \h </w:instrText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Q21. </w:t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t>and</w:t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_Ref95826894 \r \h </w:instrText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Q22. </w:t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</w:p>
    <w:p w14:paraId="1A5E62FF" w14:textId="3F2A345A" w:rsidR="00A06101" w:rsidRDefault="001C2383" w:rsidP="00A06101">
      <w:pPr>
        <w:jc w:val="left"/>
        <w:rPr>
          <w:rFonts w:ascii="Arial" w:hAnsi="Arial"/>
          <w:bCs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36B6E1D" wp14:editId="28A1E001">
                <wp:simplePos x="0" y="0"/>
                <wp:positionH relativeFrom="column">
                  <wp:posOffset>266700</wp:posOffset>
                </wp:positionH>
                <wp:positionV relativeFrom="paragraph">
                  <wp:posOffset>277495</wp:posOffset>
                </wp:positionV>
                <wp:extent cx="5353050" cy="1885950"/>
                <wp:effectExtent l="0" t="38100" r="19050" b="19050"/>
                <wp:wrapTopAndBottom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53050" cy="1885950"/>
                          <a:chOff x="0" y="0"/>
                          <a:chExt cx="5658842" cy="1935834"/>
                        </a:xfrm>
                      </wpg:grpSpPr>
                      <wps:wsp>
                        <wps:cNvPr id="46" name="Cube 46"/>
                        <wps:cNvSpPr/>
                        <wps:spPr>
                          <a:xfrm>
                            <a:off x="895350" y="0"/>
                            <a:ext cx="3697410" cy="1527712"/>
                          </a:xfrm>
                          <a:prstGeom prst="cube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19050"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Text Box 47"/>
                        <wps:cNvSpPr txBox="1"/>
                        <wps:spPr>
                          <a:xfrm>
                            <a:off x="4419600" y="704850"/>
                            <a:ext cx="1239242" cy="300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A68C07F" w14:textId="0D974D72" w:rsidR="001C2383" w:rsidRPr="00BC6F8A" w:rsidRDefault="001C2383" w:rsidP="001C2383">
                              <w:pPr>
                                <w:jc w:val="center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Depth 1.58m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Text Box 48"/>
                        <wps:cNvSpPr txBox="1"/>
                        <wps:spPr>
                          <a:xfrm>
                            <a:off x="1876425" y="1600200"/>
                            <a:ext cx="1239242" cy="33563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C80524F" w14:textId="7268AF0F" w:rsidR="001C2383" w:rsidRPr="00BC6F8A" w:rsidRDefault="001C2383" w:rsidP="001C2383">
                              <w:pPr>
                                <w:jc w:val="center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Length 3.545m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 Box 49"/>
                        <wps:cNvSpPr txBox="1"/>
                        <wps:spPr>
                          <a:xfrm>
                            <a:off x="0" y="0"/>
                            <a:ext cx="1239242" cy="300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D189D1D" w14:textId="4FDC2321" w:rsidR="001C2383" w:rsidRPr="00BC6F8A" w:rsidRDefault="001C2383" w:rsidP="001C2383">
                              <w:pP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Width 1.34m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Straight Connector 50"/>
                        <wps:cNvCnPr/>
                        <wps:spPr>
                          <a:xfrm>
                            <a:off x="895350" y="400050"/>
                            <a:ext cx="3286125" cy="1127662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6B6E1D" id="Group 45" o:spid="_x0000_s1032" style="position:absolute;margin-left:21pt;margin-top:21.85pt;width:421.5pt;height:148.5pt;z-index:251677696" coordsize="56588,19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">
                <v:shape id="Cube 46" o:spid="_x0000_s1033" type="#_x0000_t16" style="position:absolute;left:8953;width:36974;height:152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" fillcolor="#c6d9f1 [671]" strokecolor="#8db3e2 [1311]" strokeweight="1.5pt">
                  <v:shadow on="t" color="black" opacity="24903f" origin=",.5" offset="0,.55556mm"/>
                </v:shape>
                <v:shape id="Text Box 47" o:spid="_x0000_s1034" type="#_x0000_t202" style="position:absolute;left:44196;top:7048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" fillcolor="white [3201]" strokecolor="black [3213]" strokeweight="2pt">
                  <v:textbox>
                    <w:txbxContent>
                      <w:p w14:paraId="1A68C07F" w14:textId="0D974D72" w:rsidR="001C2383" w:rsidRPr="00BC6F8A" w:rsidRDefault="001C2383" w:rsidP="001C2383">
                        <w:pPr>
                          <w:jc w:val="center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Depth 1.58m</w:t>
                        </w:r>
                      </w:p>
                    </w:txbxContent>
                  </v:textbox>
                </v:shape>
                <v:shape id="Text Box 48" o:spid="_x0000_s1035" type="#_x0000_t202" style="position:absolute;left:18764;top:16002;width:12392;height:33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" fillcolor="white [3201]" strokecolor="black [3213]" strokeweight="2pt">
                  <v:textbox>
                    <w:txbxContent>
                      <w:p w14:paraId="7C80524F" w14:textId="7268AF0F" w:rsidR="001C2383" w:rsidRPr="00BC6F8A" w:rsidRDefault="001C2383" w:rsidP="001C2383">
                        <w:pPr>
                          <w:jc w:val="center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Length 3.545m</w:t>
                        </w:r>
                      </w:p>
                    </w:txbxContent>
                  </v:textbox>
                </v:shape>
                <v:shape id="Text Box 49" o:spid="_x0000_s1036" type="#_x0000_t202" style="position:absolute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" fillcolor="white [3201]" strokecolor="black [3213]" strokeweight="2pt">
                  <v:textbox>
                    <w:txbxContent>
                      <w:p w14:paraId="4D189D1D" w14:textId="4FDC2321" w:rsidR="001C2383" w:rsidRPr="00BC6F8A" w:rsidRDefault="001C2383" w:rsidP="001C2383">
                        <w:pP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Width 1.34m</w:t>
                        </w:r>
                      </w:p>
                    </w:txbxContent>
                  </v:textbox>
                </v:shape>
                <v:line id="Straight Connector 50" o:spid="_x0000_s1037" style="position:absolute;visibility:visible;mso-wrap-style:square" from="8953,4000" to="41814,15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" strokecolor="black [3200]" strokeweight="2pt">
                  <v:stroke dashstyle="dash"/>
                  <v:shadow on="t" color="black" opacity="24903f" origin=",.5" offset="0,.55556mm"/>
                </v:line>
                <w10:wrap type="topAndBottom"/>
              </v:group>
            </w:pict>
          </mc:Fallback>
        </mc:AlternateContent>
      </w:r>
    </w:p>
    <w:p w14:paraId="5433E58A" w14:textId="5DD13D51" w:rsidR="00A92E17" w:rsidRDefault="00A92E17" w:rsidP="00A06101">
      <w:pPr>
        <w:jc w:val="left"/>
        <w:rPr>
          <w:rFonts w:ascii="Arial" w:hAnsi="Arial"/>
          <w:bCs/>
          <w:sz w:val="22"/>
          <w:szCs w:val="22"/>
        </w:rPr>
      </w:pPr>
    </w:p>
    <w:p w14:paraId="6F86E3A5" w14:textId="77777777" w:rsidR="00A92E17" w:rsidRDefault="00A92E17" w:rsidP="00A92E17">
      <w:pPr>
        <w:rPr>
          <w:rFonts w:ascii="Arial" w:hAnsi="Arial" w:cs="Arial"/>
          <w:sz w:val="22"/>
          <w:szCs w:val="22"/>
        </w:rPr>
      </w:pPr>
    </w:p>
    <w:p w14:paraId="24D81F17" w14:textId="43425B9C" w:rsidR="00A92E17" w:rsidRPr="00830749" w:rsidRDefault="00A92E17" w:rsidP="00A92E17">
      <w:pPr>
        <w:pStyle w:val="20TAQuestionNumber"/>
        <w:ind w:left="709" w:hanging="709"/>
      </w:pPr>
      <w:bookmarkStart w:id="25" w:name="_Ref95826969"/>
      <w:r>
        <w:t xml:space="preserve">Calculate the </w:t>
      </w:r>
      <w:r w:rsidR="001C2383">
        <w:t>volume of the shape</w:t>
      </w:r>
      <w:r>
        <w:t>.</w:t>
      </w:r>
      <w:bookmarkEnd w:id="25"/>
    </w:p>
    <w:p w14:paraId="122D696F" w14:textId="77777777" w:rsidR="00A92E17" w:rsidRPr="00830749" w:rsidRDefault="00A92E17" w:rsidP="00A92E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2E17" w:rsidRPr="00830749" w14:paraId="6EBE327D" w14:textId="77777777" w:rsidTr="00025261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328403" w14:textId="77777777" w:rsidR="00A92E17" w:rsidRPr="001C4084" w:rsidRDefault="00A92E1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6C3C" w14:textId="3AA05790" w:rsidR="00A92E17" w:rsidRPr="001C4084" w:rsidRDefault="00EB467F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873095652" w:edGrp="everyone"/>
            <w:r>
              <w:rPr>
                <w:rFonts w:ascii="Arial" w:hAnsi="Arial" w:cs="Arial"/>
                <w:sz w:val="22"/>
                <w:szCs w:val="22"/>
              </w:rPr>
              <w:t>7.505</w:t>
            </w:r>
            <w:permEnd w:id="873095652"/>
          </w:p>
        </w:tc>
        <w:permStart w:id="21431675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E83176" w14:textId="77777777" w:rsidR="00A92E17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498012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2E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3167529"/>
          </w:p>
        </w:tc>
      </w:tr>
    </w:tbl>
    <w:p w14:paraId="11A3CF36" w14:textId="77777777" w:rsidR="00A92E17" w:rsidRDefault="00A92E17" w:rsidP="00A92E17">
      <w:pPr>
        <w:rPr>
          <w:rFonts w:ascii="Arial" w:hAnsi="Arial" w:cs="Arial"/>
          <w:sz w:val="22"/>
          <w:szCs w:val="22"/>
        </w:rPr>
      </w:pPr>
    </w:p>
    <w:p w14:paraId="54511060" w14:textId="77777777" w:rsidR="00A92E17" w:rsidRPr="00A06101" w:rsidRDefault="00A92E17" w:rsidP="00A92E17">
      <w:pPr>
        <w:jc w:val="left"/>
        <w:rPr>
          <w:rFonts w:ascii="Arial" w:hAnsi="Arial"/>
          <w:bCs/>
          <w:sz w:val="22"/>
          <w:szCs w:val="22"/>
        </w:rPr>
      </w:pPr>
    </w:p>
    <w:p w14:paraId="44EE10D6" w14:textId="24D806B9" w:rsidR="00A92E17" w:rsidRPr="00830749" w:rsidRDefault="001C2383" w:rsidP="001C2383">
      <w:pPr>
        <w:pStyle w:val="20TAQuestionNumber"/>
        <w:ind w:left="709" w:hanging="709"/>
      </w:pPr>
      <w:bookmarkStart w:id="26" w:name="_Ref95826894"/>
      <w:r>
        <w:t xml:space="preserve">Calculate the grade of the </w:t>
      </w:r>
      <w:r w:rsidRPr="00572D63">
        <w:rPr>
          <w:u w:val="dash"/>
        </w:rPr>
        <w:t>dotted line</w:t>
      </w:r>
      <w:r w:rsidR="007F4343">
        <w:rPr>
          <w:u w:val="dash"/>
        </w:rPr>
        <w:t xml:space="preserve"> as a percentage</w:t>
      </w:r>
      <w:r>
        <w:t>.</w:t>
      </w:r>
      <w:bookmarkEnd w:id="26"/>
    </w:p>
    <w:p w14:paraId="7C08B309" w14:textId="77777777" w:rsidR="00A92E17" w:rsidRPr="00830749" w:rsidRDefault="00A92E17" w:rsidP="00A92E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2E17" w:rsidRPr="00830749" w14:paraId="28715E39" w14:textId="77777777" w:rsidTr="00025261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C9638A" w14:textId="77777777" w:rsidR="00A92E17" w:rsidRPr="001C4084" w:rsidRDefault="00A92E1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AE53" w14:textId="784750C7" w:rsidR="00A92E17" w:rsidRPr="001C4084" w:rsidRDefault="00E549EE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77990445" w:edGrp="everyone"/>
            <w:r>
              <w:rPr>
                <w:rFonts w:ascii="Arial" w:hAnsi="Arial" w:cs="Arial"/>
                <w:sz w:val="22"/>
                <w:szCs w:val="22"/>
              </w:rPr>
              <w:t>44.5</w:t>
            </w:r>
            <w:r w:rsidR="008867B3">
              <w:rPr>
                <w:rFonts w:ascii="Arial" w:hAnsi="Arial" w:cs="Arial"/>
                <w:sz w:val="22"/>
                <w:szCs w:val="22"/>
              </w:rPr>
              <w:t>%</w:t>
            </w:r>
            <w:permEnd w:id="1677990445"/>
          </w:p>
        </w:tc>
        <w:permStart w:id="3191679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B89679" w14:textId="77777777" w:rsidR="00A92E17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018115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2E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19167966"/>
          </w:p>
        </w:tc>
      </w:tr>
    </w:tbl>
    <w:p w14:paraId="20388860" w14:textId="77777777" w:rsidR="00A92E17" w:rsidRDefault="00A92E17" w:rsidP="00A92E17">
      <w:pPr>
        <w:rPr>
          <w:rFonts w:ascii="Arial" w:hAnsi="Arial" w:cs="Arial"/>
          <w:sz w:val="22"/>
          <w:szCs w:val="22"/>
        </w:rPr>
      </w:pPr>
    </w:p>
    <w:p w14:paraId="33D49248" w14:textId="77777777" w:rsidR="00A92E17" w:rsidRPr="00A06101" w:rsidRDefault="00A92E17" w:rsidP="00A92E17">
      <w:pPr>
        <w:jc w:val="left"/>
        <w:rPr>
          <w:rFonts w:ascii="Arial" w:hAnsi="Arial"/>
          <w:bCs/>
          <w:sz w:val="22"/>
          <w:szCs w:val="22"/>
        </w:rPr>
      </w:pPr>
    </w:p>
    <w:p w14:paraId="621D5AC7" w14:textId="77777777" w:rsidR="009A229B" w:rsidRDefault="007F4343" w:rsidP="009A229B">
      <w:pPr>
        <w:pStyle w:val="20TAQuestionNumber"/>
        <w:ind w:left="709" w:hanging="709"/>
      </w:pPr>
      <w:bookmarkStart w:id="27" w:name="_Ref102633881"/>
      <w:bookmarkStart w:id="28" w:name="_Ref95826917"/>
      <w:r w:rsidRPr="007F4343">
        <w:t>You need an excavator for 3 days and have been asked to make sure there is enough diesel to last the whole 3 days.</w:t>
      </w:r>
      <w:bookmarkEnd w:id="27"/>
      <w:r w:rsidRPr="007F4343">
        <w:t xml:space="preserve">  </w:t>
      </w:r>
    </w:p>
    <w:p w14:paraId="2706F2C3" w14:textId="77777777" w:rsidR="009A229B" w:rsidRDefault="009A229B" w:rsidP="009A229B">
      <w:pPr>
        <w:pStyle w:val="20TAQuestionNumber"/>
        <w:numPr>
          <w:ilvl w:val="0"/>
          <w:numId w:val="0"/>
        </w:numPr>
        <w:ind w:left="709"/>
      </w:pPr>
    </w:p>
    <w:p w14:paraId="7CFCB1F7" w14:textId="572150C7" w:rsidR="00A92E17" w:rsidRDefault="007F4343" w:rsidP="009A229B">
      <w:pPr>
        <w:pStyle w:val="20TAQuestionNumber"/>
        <w:numPr>
          <w:ilvl w:val="0"/>
          <w:numId w:val="0"/>
        </w:numPr>
        <w:ind w:left="709"/>
      </w:pPr>
      <w:r w:rsidRPr="007F4343">
        <w:t xml:space="preserve">The excavator uses 15 litres per hour and will be operating for approximately 6 hours per day.  The company buys its diesel at cost ($1.10 p/l) and it has a policy that requires all orders </w:t>
      </w:r>
      <w:r w:rsidR="009A229B">
        <w:t xml:space="preserve">to </w:t>
      </w:r>
      <w:r w:rsidRPr="007F4343">
        <w:t xml:space="preserve">include a contingency of 10%. </w:t>
      </w:r>
      <w:bookmarkEnd w:id="28"/>
    </w:p>
    <w:p w14:paraId="3A8F941B" w14:textId="2981493C" w:rsidR="009A229B" w:rsidRDefault="009A229B" w:rsidP="009A229B">
      <w:pPr>
        <w:pStyle w:val="20TAQuestionNumber"/>
        <w:numPr>
          <w:ilvl w:val="0"/>
          <w:numId w:val="0"/>
        </w:numPr>
        <w:ind w:left="709"/>
      </w:pPr>
    </w:p>
    <w:p w14:paraId="5FE3531E" w14:textId="0D00E6AF" w:rsidR="009A229B" w:rsidRPr="00830749" w:rsidRDefault="009A229B" w:rsidP="009A229B">
      <w:pPr>
        <w:pStyle w:val="20TAQuestionNumber"/>
        <w:numPr>
          <w:ilvl w:val="0"/>
          <w:numId w:val="0"/>
        </w:numPr>
        <w:ind w:left="709"/>
      </w:pPr>
      <w:r>
        <w:t>How much diesel will you need to order?</w:t>
      </w:r>
    </w:p>
    <w:p w14:paraId="05443A75" w14:textId="77777777" w:rsidR="00A92E17" w:rsidRPr="00830749" w:rsidRDefault="00A92E17" w:rsidP="00A92E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2E17" w:rsidRPr="00830749" w14:paraId="25DA7853" w14:textId="77777777" w:rsidTr="0003009C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83595F" w14:textId="77777777" w:rsidR="00A92E17" w:rsidRPr="001C4084" w:rsidRDefault="00A92E1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5433" w14:textId="151AE7F4" w:rsidR="00A92E17" w:rsidRPr="001C4084" w:rsidRDefault="005175CD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2132699419" w:edGrp="everyone"/>
            <w:r>
              <w:rPr>
                <w:rFonts w:ascii="Arial" w:hAnsi="Arial" w:cs="Arial"/>
                <w:sz w:val="22"/>
                <w:szCs w:val="22"/>
              </w:rPr>
              <w:t>297</w:t>
            </w:r>
            <w:permEnd w:id="2132699419"/>
          </w:p>
        </w:tc>
        <w:permStart w:id="6095694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92F554" w14:textId="77777777" w:rsidR="00A92E17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904576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2E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09569413"/>
          </w:p>
        </w:tc>
      </w:tr>
    </w:tbl>
    <w:p w14:paraId="57D08DC3" w14:textId="77777777" w:rsidR="0051061E" w:rsidRPr="00A06101" w:rsidRDefault="0051061E" w:rsidP="0051061E">
      <w:pPr>
        <w:jc w:val="left"/>
        <w:rPr>
          <w:rFonts w:ascii="Arial" w:hAnsi="Arial"/>
          <w:bCs/>
          <w:sz w:val="22"/>
          <w:szCs w:val="22"/>
        </w:rPr>
      </w:pPr>
    </w:p>
    <w:p w14:paraId="76DB4C33" w14:textId="7450CEFF" w:rsidR="0051061E" w:rsidRPr="00830749" w:rsidRDefault="0051061E" w:rsidP="0051061E">
      <w:pPr>
        <w:pStyle w:val="20TAQuestionNumber"/>
        <w:ind w:left="709" w:hanging="709"/>
      </w:pPr>
      <w:bookmarkStart w:id="29" w:name="_Ref95891933"/>
      <w:r>
        <w:lastRenderedPageBreak/>
        <w:t>Clearly explain the steps you undertake when setting out the site for a trench.</w:t>
      </w:r>
      <w:bookmarkEnd w:id="29"/>
    </w:p>
    <w:p w14:paraId="560742FA" w14:textId="77777777" w:rsidR="0051061E" w:rsidRPr="00830749" w:rsidRDefault="0051061E" w:rsidP="005106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61E" w:rsidRPr="00830749" w14:paraId="0E50F1A4" w14:textId="77777777" w:rsidTr="0003009C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A153CC" w14:textId="77777777" w:rsidR="0051061E" w:rsidRPr="001C4084" w:rsidRDefault="0051061E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D088" w14:textId="2586F5B7" w:rsidR="00B138E9" w:rsidRDefault="00B90122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2022834989" w:edGrp="everyone"/>
            <w:r>
              <w:rPr>
                <w:rFonts w:ascii="Arial" w:hAnsi="Arial" w:cs="Arial"/>
                <w:sz w:val="22"/>
                <w:szCs w:val="22"/>
              </w:rPr>
              <w:t xml:space="preserve">1dig </w:t>
            </w:r>
            <w:r w:rsidR="007A6212">
              <w:rPr>
                <w:rFonts w:ascii="Arial" w:hAnsi="Arial" w:cs="Arial"/>
                <w:sz w:val="22"/>
                <w:szCs w:val="22"/>
              </w:rPr>
              <w:t>permit if required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3C02150" w14:textId="34610477" w:rsidR="0051061E" w:rsidRDefault="00B90122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7C1D7A">
              <w:rPr>
                <w:rFonts w:ascii="Arial" w:hAnsi="Arial" w:cs="Arial"/>
                <w:sz w:val="22"/>
                <w:szCs w:val="22"/>
              </w:rPr>
              <w:t>.D</w:t>
            </w:r>
            <w:r w:rsidR="000651D3">
              <w:rPr>
                <w:rFonts w:ascii="Arial" w:hAnsi="Arial" w:cs="Arial"/>
                <w:sz w:val="22"/>
                <w:szCs w:val="22"/>
              </w:rPr>
              <w:t>ete</w:t>
            </w:r>
            <w:r w:rsidR="007C1D7A">
              <w:rPr>
                <w:rFonts w:ascii="Arial" w:hAnsi="Arial" w:cs="Arial"/>
                <w:sz w:val="22"/>
                <w:szCs w:val="22"/>
              </w:rPr>
              <w:t xml:space="preserve">rmine the trench location </w:t>
            </w:r>
          </w:p>
          <w:p w14:paraId="7676A043" w14:textId="7E40163C" w:rsidR="0051061E" w:rsidRDefault="00B90122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7C1D7A">
              <w:rPr>
                <w:rFonts w:ascii="Arial" w:hAnsi="Arial" w:cs="Arial"/>
                <w:sz w:val="22"/>
                <w:szCs w:val="22"/>
              </w:rPr>
              <w:t>. Mark the trench bou</w:t>
            </w:r>
            <w:r w:rsidR="00E761AE">
              <w:rPr>
                <w:rFonts w:ascii="Arial" w:hAnsi="Arial" w:cs="Arial"/>
                <w:sz w:val="22"/>
                <w:szCs w:val="22"/>
              </w:rPr>
              <w:t>ndaries</w:t>
            </w:r>
          </w:p>
          <w:p w14:paraId="0593054B" w14:textId="56A6304B" w:rsidR="0051061E" w:rsidRDefault="00B90122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E761AE">
              <w:rPr>
                <w:rFonts w:ascii="Arial" w:hAnsi="Arial" w:cs="Arial"/>
                <w:sz w:val="22"/>
                <w:szCs w:val="22"/>
              </w:rPr>
              <w:t>. check for underground utilities</w:t>
            </w:r>
          </w:p>
          <w:p w14:paraId="787B0E1A" w14:textId="5820C0D5" w:rsidR="0051061E" w:rsidRDefault="00B90122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E761AE">
              <w:rPr>
                <w:rFonts w:ascii="Arial" w:hAnsi="Arial" w:cs="Arial"/>
                <w:sz w:val="22"/>
                <w:szCs w:val="22"/>
              </w:rPr>
              <w:t>. prepare the excavation area</w:t>
            </w:r>
          </w:p>
          <w:p w14:paraId="18074ABD" w14:textId="14CF6E1A" w:rsidR="0051061E" w:rsidRDefault="00B90122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="00E761AE">
              <w:rPr>
                <w:rFonts w:ascii="Arial" w:hAnsi="Arial" w:cs="Arial"/>
                <w:sz w:val="22"/>
                <w:szCs w:val="22"/>
              </w:rPr>
              <w:t xml:space="preserve">. excavate the trench </w:t>
            </w:r>
          </w:p>
          <w:p w14:paraId="67FA9802" w14:textId="19FAFACB" w:rsidR="0051061E" w:rsidRDefault="00B90122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E761A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034467">
              <w:rPr>
                <w:rFonts w:ascii="Arial" w:hAnsi="Arial" w:cs="Arial"/>
                <w:sz w:val="22"/>
                <w:szCs w:val="22"/>
              </w:rPr>
              <w:t>inspect the trench</w:t>
            </w:r>
          </w:p>
          <w:p w14:paraId="045E8E89" w14:textId="4C70993C" w:rsidR="0051061E" w:rsidRDefault="00B90122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034467">
              <w:rPr>
                <w:rFonts w:ascii="Arial" w:hAnsi="Arial" w:cs="Arial"/>
                <w:sz w:val="22"/>
                <w:szCs w:val="22"/>
              </w:rPr>
              <w:t>. install the trench supports</w:t>
            </w:r>
          </w:p>
          <w:p w14:paraId="1B1C9CC0" w14:textId="64C1337A" w:rsidR="0051061E" w:rsidRDefault="007A6212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034467">
              <w:rPr>
                <w:rFonts w:ascii="Arial" w:hAnsi="Arial" w:cs="Arial"/>
                <w:sz w:val="22"/>
                <w:szCs w:val="22"/>
              </w:rPr>
              <w:t>. install the services</w:t>
            </w:r>
          </w:p>
          <w:p w14:paraId="0D4C412B" w14:textId="64350704" w:rsidR="0051061E" w:rsidRDefault="007A6212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034467">
              <w:rPr>
                <w:rFonts w:ascii="Arial" w:hAnsi="Arial" w:cs="Arial"/>
                <w:sz w:val="22"/>
                <w:szCs w:val="22"/>
              </w:rPr>
              <w:t xml:space="preserve">. backfill the trench </w:t>
            </w:r>
          </w:p>
          <w:p w14:paraId="2D235C93" w14:textId="5A7A719C" w:rsidR="0051061E" w:rsidRDefault="00034467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7A6212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. compact the backfill</w:t>
            </w:r>
          </w:p>
          <w:p w14:paraId="1B18B74B" w14:textId="6D52A4E7" w:rsidR="0051061E" w:rsidRPr="001C4084" w:rsidRDefault="008915E7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7A6212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 xml:space="preserve">. restore the site </w:t>
            </w:r>
            <w:permEnd w:id="2022834989"/>
          </w:p>
        </w:tc>
        <w:permStart w:id="67970447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3C673B" w14:textId="77777777" w:rsidR="0051061E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96655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1061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9704478"/>
          </w:p>
        </w:tc>
      </w:tr>
    </w:tbl>
    <w:p w14:paraId="5252E4B0" w14:textId="77777777" w:rsidR="0051061E" w:rsidRDefault="0051061E" w:rsidP="0051061E">
      <w:pPr>
        <w:rPr>
          <w:rFonts w:ascii="Arial" w:hAnsi="Arial" w:cs="Arial"/>
          <w:sz w:val="22"/>
          <w:szCs w:val="22"/>
        </w:rPr>
      </w:pPr>
    </w:p>
    <w:p w14:paraId="4997B69D" w14:textId="77777777" w:rsidR="00D2711E" w:rsidRPr="00A06101" w:rsidRDefault="00D2711E" w:rsidP="00D2711E">
      <w:pPr>
        <w:jc w:val="left"/>
        <w:rPr>
          <w:rFonts w:ascii="Arial" w:hAnsi="Arial"/>
          <w:bCs/>
          <w:sz w:val="22"/>
          <w:szCs w:val="22"/>
        </w:rPr>
      </w:pPr>
    </w:p>
    <w:p w14:paraId="5C4582FE" w14:textId="28286CF6" w:rsidR="00D2711E" w:rsidRPr="00830749" w:rsidRDefault="00D2711E" w:rsidP="00D2711E">
      <w:pPr>
        <w:pStyle w:val="20TAQuestionNumber"/>
        <w:ind w:left="709" w:hanging="709"/>
      </w:pPr>
      <w:bookmarkStart w:id="30" w:name="_Ref95892261"/>
      <w:r>
        <w:t>A hold point may be required following the set out. Why would this be necessary?</w:t>
      </w:r>
      <w:bookmarkEnd w:id="30"/>
    </w:p>
    <w:p w14:paraId="71BF41EE" w14:textId="77777777" w:rsidR="00D2711E" w:rsidRPr="00830749" w:rsidRDefault="00D2711E" w:rsidP="00D271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2711E" w:rsidRPr="00830749" w14:paraId="7D174A3B" w14:textId="77777777" w:rsidTr="003841BF">
        <w:trPr>
          <w:trHeight w:val="483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514ABC" w14:textId="77777777" w:rsidR="00D2711E" w:rsidRPr="001C4084" w:rsidRDefault="00D2711E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F121" w14:textId="327192BB" w:rsidR="00D2711E" w:rsidRPr="001C4084" w:rsidRDefault="007334F3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271232318" w:edGrp="everyone"/>
            <w:r>
              <w:rPr>
                <w:rFonts w:ascii="Arial" w:hAnsi="Arial" w:cs="Arial"/>
                <w:sz w:val="22"/>
                <w:szCs w:val="22"/>
              </w:rPr>
              <w:t xml:space="preserve">To ensure that the </w:t>
            </w:r>
            <w:r w:rsidR="009C0365">
              <w:rPr>
                <w:rFonts w:ascii="Arial" w:hAnsi="Arial" w:cs="Arial"/>
                <w:sz w:val="22"/>
                <w:szCs w:val="22"/>
              </w:rPr>
              <w:t xml:space="preserve">work is completed to the required standard before proceeding to the next stage </w:t>
            </w:r>
            <w:permEnd w:id="1271232318"/>
          </w:p>
        </w:tc>
        <w:permStart w:id="97813880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AB48DF" w14:textId="77777777" w:rsidR="00D2711E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7481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2711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8138803"/>
          </w:p>
        </w:tc>
      </w:tr>
    </w:tbl>
    <w:p w14:paraId="0187B49F" w14:textId="77777777" w:rsidR="00D2711E" w:rsidRDefault="00D2711E" w:rsidP="00D2711E">
      <w:pPr>
        <w:rPr>
          <w:rFonts w:ascii="Arial" w:hAnsi="Arial" w:cs="Arial"/>
          <w:sz w:val="22"/>
          <w:szCs w:val="22"/>
        </w:rPr>
      </w:pPr>
    </w:p>
    <w:p w14:paraId="2B3ECC46" w14:textId="77777777" w:rsidR="00D2711E" w:rsidRDefault="00D2711E" w:rsidP="00A92E17">
      <w:pPr>
        <w:rPr>
          <w:rFonts w:ascii="Arial" w:hAnsi="Arial" w:cs="Arial"/>
          <w:sz w:val="22"/>
          <w:szCs w:val="22"/>
        </w:rPr>
      </w:pPr>
    </w:p>
    <w:p w14:paraId="32088B58" w14:textId="7C8F213B" w:rsidR="00A06101" w:rsidRPr="00830749" w:rsidRDefault="00B144C1" w:rsidP="00A06101">
      <w:pPr>
        <w:pStyle w:val="20TAQuestionNumber"/>
        <w:ind w:left="709" w:hanging="709"/>
      </w:pPr>
      <w:bookmarkStart w:id="31" w:name="_Ref95826743"/>
      <w:r>
        <w:lastRenderedPageBreak/>
        <w:t>Write a description for each of the following trench collapse prevention methods (1) shoring, (2) benching (3) battering</w:t>
      </w:r>
      <w:r w:rsidR="00A06101">
        <w:t>.</w:t>
      </w:r>
      <w:bookmarkEnd w:id="31"/>
    </w:p>
    <w:p w14:paraId="0CD681BB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6385C849" w14:textId="77777777" w:rsidTr="00F41FDD">
        <w:trPr>
          <w:trHeight w:val="44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3B9B18" w14:textId="066E9E1C" w:rsidR="00B144C1" w:rsidRPr="001C4084" w:rsidRDefault="00A06101" w:rsidP="00C42F6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5F74" w14:textId="42F8A82F" w:rsidR="00A06101" w:rsidRDefault="00860115" w:rsidP="006F7472">
            <w:pPr>
              <w:pStyle w:val="ListParagraph"/>
              <w:numPr>
                <w:ilvl w:val="0"/>
                <w:numId w:val="45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281389831" w:edGrp="everyone"/>
            <w:r>
              <w:rPr>
                <w:rFonts w:ascii="Arial" w:hAnsi="Arial" w:cs="Arial"/>
                <w:sz w:val="22"/>
                <w:szCs w:val="22"/>
              </w:rPr>
              <w:t>shoring</w:t>
            </w:r>
            <w:permEnd w:id="1281389831"/>
          </w:p>
          <w:p w14:paraId="6E344E1B" w14:textId="77777777" w:rsidR="006F7472" w:rsidRDefault="006F7472" w:rsidP="006F7472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499F35B8" w14:textId="28A9B4A7" w:rsidR="006F7472" w:rsidRDefault="00860115" w:rsidP="006F7472">
            <w:pPr>
              <w:pStyle w:val="ListParagraph"/>
              <w:numPr>
                <w:ilvl w:val="0"/>
                <w:numId w:val="45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226757345" w:edGrp="everyone"/>
            <w:r>
              <w:rPr>
                <w:rFonts w:ascii="Arial" w:hAnsi="Arial" w:cs="Arial"/>
                <w:sz w:val="22"/>
                <w:szCs w:val="22"/>
              </w:rPr>
              <w:t>benching</w:t>
            </w:r>
            <w:permEnd w:id="226757345"/>
          </w:p>
          <w:p w14:paraId="038313F0" w14:textId="77777777" w:rsidR="006F7472" w:rsidRDefault="006F7472" w:rsidP="006F7472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35B9B3BC" w14:textId="26C04042" w:rsidR="006F7472" w:rsidRPr="006F7472" w:rsidRDefault="00860115" w:rsidP="006F7472">
            <w:pPr>
              <w:pStyle w:val="ListParagraph"/>
              <w:numPr>
                <w:ilvl w:val="0"/>
                <w:numId w:val="45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899695988" w:edGrp="everyone"/>
            <w:r>
              <w:rPr>
                <w:rFonts w:ascii="Arial" w:hAnsi="Arial" w:cs="Arial"/>
                <w:sz w:val="22"/>
                <w:szCs w:val="22"/>
              </w:rPr>
              <w:t>battering</w:t>
            </w:r>
            <w:permEnd w:id="899695988"/>
          </w:p>
        </w:tc>
        <w:permStart w:id="5040553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31047C" w14:textId="77777777" w:rsidR="00A06101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317980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4055316"/>
          </w:p>
        </w:tc>
      </w:tr>
    </w:tbl>
    <w:p w14:paraId="1E617E0D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1FA004DD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58E76587" w14:textId="61B30442" w:rsidR="00A06101" w:rsidRPr="00830749" w:rsidRDefault="001F1D4D" w:rsidP="00A06101">
      <w:pPr>
        <w:pStyle w:val="20TAQuestionNumber"/>
        <w:ind w:left="709" w:hanging="709"/>
      </w:pPr>
      <w:bookmarkStart w:id="32" w:name="_Ref95826745"/>
      <w:bookmarkStart w:id="33" w:name="_Ref95889290"/>
      <w:r>
        <w:t>Why is it important that the slope ratio not exceed the prescribed maximum value</w:t>
      </w:r>
      <w:bookmarkEnd w:id="32"/>
      <w:r w:rsidR="00B564FF">
        <w:t>?</w:t>
      </w:r>
      <w:bookmarkEnd w:id="33"/>
    </w:p>
    <w:p w14:paraId="402EE4AE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599B8EDD" w14:textId="77777777" w:rsidTr="00F41FDD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07AB9E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C661" w14:textId="7743E128" w:rsidR="00A06101" w:rsidRPr="001C4084" w:rsidRDefault="006E6036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789410974" w:edGrp="everyone"/>
            <w:r>
              <w:rPr>
                <w:rFonts w:ascii="Arial" w:hAnsi="Arial" w:cs="Arial"/>
                <w:sz w:val="22"/>
                <w:szCs w:val="22"/>
              </w:rPr>
              <w:t>It can lead to instability and potential failure of the structur</w:t>
            </w:r>
            <w:r w:rsidR="00A1005C">
              <w:rPr>
                <w:rFonts w:ascii="Arial" w:hAnsi="Arial" w:cs="Arial"/>
                <w:sz w:val="22"/>
                <w:szCs w:val="22"/>
              </w:rPr>
              <w:t>e</w:t>
            </w:r>
            <w:permEnd w:id="789410974"/>
          </w:p>
        </w:tc>
        <w:permStart w:id="156148205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A6C5B" w14:textId="77777777" w:rsidR="00A06101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505794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1482050"/>
          </w:p>
        </w:tc>
      </w:tr>
    </w:tbl>
    <w:p w14:paraId="3FC489C7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5BB14D3F" w14:textId="77777777" w:rsidR="00B925C1" w:rsidRPr="00A06101" w:rsidRDefault="00B925C1" w:rsidP="00B925C1">
      <w:pPr>
        <w:jc w:val="left"/>
        <w:rPr>
          <w:rFonts w:ascii="Arial" w:hAnsi="Arial"/>
          <w:bCs/>
          <w:sz w:val="22"/>
          <w:szCs w:val="22"/>
        </w:rPr>
      </w:pPr>
    </w:p>
    <w:p w14:paraId="3BED5B67" w14:textId="0567E759" w:rsidR="00B925C1" w:rsidRPr="00830749" w:rsidRDefault="008319FE" w:rsidP="00B925C1">
      <w:pPr>
        <w:pStyle w:val="20TAQuestionNumber"/>
        <w:ind w:left="709" w:hanging="709"/>
      </w:pPr>
      <w:bookmarkStart w:id="34" w:name="_Ref95893527"/>
      <w:r>
        <w:t xml:space="preserve">What does it mean, to monitor the </w:t>
      </w:r>
      <w:r w:rsidR="00AE59DC">
        <w:t xml:space="preserve">excavation and </w:t>
      </w:r>
      <w:r>
        <w:t xml:space="preserve">installation </w:t>
      </w:r>
      <w:r w:rsidR="00AE59DC">
        <w:t>process</w:t>
      </w:r>
      <w:r>
        <w:t>?</w:t>
      </w:r>
      <w:bookmarkEnd w:id="34"/>
    </w:p>
    <w:p w14:paraId="1BD85F61" w14:textId="77777777" w:rsidR="00B925C1" w:rsidRPr="00830749" w:rsidRDefault="00B925C1" w:rsidP="00B925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25C1" w:rsidRPr="00830749" w14:paraId="3666D6B6" w14:textId="77777777" w:rsidTr="00F41FDD">
        <w:trPr>
          <w:trHeight w:val="419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CFC15D" w14:textId="77777777" w:rsidR="00B925C1" w:rsidRPr="001C4084" w:rsidRDefault="00B925C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9DE4E" w14:textId="473FE2B3" w:rsidR="00B925C1" w:rsidRPr="001C4084" w:rsidRDefault="008F2B57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553207402" w:edGrp="everyone"/>
            <w:r>
              <w:rPr>
                <w:rFonts w:ascii="Arial" w:hAnsi="Arial" w:cs="Arial"/>
                <w:sz w:val="22"/>
                <w:szCs w:val="22"/>
              </w:rPr>
              <w:t xml:space="preserve">To keep track of the progress of work, ensuring that it is being done according to the </w:t>
            </w:r>
            <w:r w:rsidR="007A0450">
              <w:rPr>
                <w:rFonts w:ascii="Arial" w:hAnsi="Arial" w:cs="Arial"/>
                <w:sz w:val="22"/>
                <w:szCs w:val="22"/>
              </w:rPr>
              <w:t>plans and specifications. This includes checking the quality of the work, the safety of the workers, and the schedule of the project.</w:t>
            </w:r>
            <w:permEnd w:id="1553207402"/>
          </w:p>
        </w:tc>
        <w:permStart w:id="17982506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124826" w14:textId="77777777" w:rsidR="00B925C1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80021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25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98250663"/>
          </w:p>
        </w:tc>
      </w:tr>
    </w:tbl>
    <w:p w14:paraId="2247D62A" w14:textId="77777777" w:rsidR="00B925C1" w:rsidRDefault="00B925C1" w:rsidP="00B925C1">
      <w:pPr>
        <w:rPr>
          <w:rFonts w:ascii="Arial" w:hAnsi="Arial" w:cs="Arial"/>
          <w:sz w:val="22"/>
          <w:szCs w:val="22"/>
        </w:rPr>
      </w:pPr>
    </w:p>
    <w:p w14:paraId="397103E3" w14:textId="77777777" w:rsidR="00B925C1" w:rsidRPr="00A06101" w:rsidRDefault="00B925C1" w:rsidP="00B925C1">
      <w:pPr>
        <w:jc w:val="left"/>
        <w:rPr>
          <w:rFonts w:ascii="Arial" w:hAnsi="Arial"/>
          <w:bCs/>
          <w:sz w:val="22"/>
          <w:szCs w:val="22"/>
        </w:rPr>
      </w:pPr>
    </w:p>
    <w:p w14:paraId="3FAEFDB2" w14:textId="78BF13B5" w:rsidR="00B925C1" w:rsidRPr="00830749" w:rsidRDefault="00AE59DC" w:rsidP="00B925C1">
      <w:pPr>
        <w:pStyle w:val="20TAQuestionNumber"/>
        <w:ind w:left="709" w:hanging="709"/>
      </w:pPr>
      <w:bookmarkStart w:id="35" w:name="_Ref95893530"/>
      <w:r>
        <w:lastRenderedPageBreak/>
        <w:t>What methods do you use to confirm the outcomes are being achieved according to the job requirements?</w:t>
      </w:r>
      <w:bookmarkEnd w:id="35"/>
    </w:p>
    <w:p w14:paraId="37477486" w14:textId="77777777" w:rsidR="00B925C1" w:rsidRPr="00830749" w:rsidRDefault="00B925C1" w:rsidP="00B925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25C1" w:rsidRPr="00830749" w14:paraId="043B9BBE" w14:textId="77777777" w:rsidTr="00F41FDD">
        <w:trPr>
          <w:trHeight w:val="39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4E10DF" w14:textId="77777777" w:rsidR="00B925C1" w:rsidRPr="001C4084" w:rsidRDefault="00B925C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0CD6" w14:textId="6BC41D1D" w:rsidR="00B925C1" w:rsidRPr="001C4084" w:rsidRDefault="001E7BDD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482107244" w:edGrp="everyone"/>
            <w:r>
              <w:rPr>
                <w:rFonts w:ascii="Arial" w:hAnsi="Arial" w:cs="Arial"/>
                <w:sz w:val="22"/>
                <w:szCs w:val="22"/>
              </w:rPr>
              <w:t>Inspection, testing, documentation, communication, quality control</w:t>
            </w:r>
            <w:permEnd w:id="1482107244"/>
          </w:p>
        </w:tc>
        <w:permStart w:id="1180621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FB2EB5" w14:textId="77777777" w:rsidR="00B925C1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869546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25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806214"/>
          </w:p>
        </w:tc>
      </w:tr>
    </w:tbl>
    <w:p w14:paraId="7DD26E29" w14:textId="77777777" w:rsidR="00B925C1" w:rsidRDefault="00B925C1" w:rsidP="00B925C1">
      <w:pPr>
        <w:rPr>
          <w:rFonts w:ascii="Arial" w:hAnsi="Arial" w:cs="Arial"/>
          <w:sz w:val="22"/>
          <w:szCs w:val="22"/>
        </w:rPr>
      </w:pPr>
    </w:p>
    <w:p w14:paraId="145C0A23" w14:textId="77777777" w:rsidR="00B925C1" w:rsidRPr="00A06101" w:rsidRDefault="00B925C1" w:rsidP="00B925C1">
      <w:pPr>
        <w:jc w:val="left"/>
        <w:rPr>
          <w:rFonts w:ascii="Arial" w:hAnsi="Arial"/>
          <w:bCs/>
          <w:sz w:val="22"/>
          <w:szCs w:val="22"/>
        </w:rPr>
      </w:pPr>
    </w:p>
    <w:p w14:paraId="29FD91CB" w14:textId="291E941C" w:rsidR="00B925C1" w:rsidRPr="00830749" w:rsidRDefault="00D728AD" w:rsidP="00B925C1">
      <w:pPr>
        <w:pStyle w:val="20TAQuestionNumber"/>
        <w:ind w:left="709" w:hanging="709"/>
      </w:pPr>
      <w:bookmarkStart w:id="36" w:name="_Ref95894785"/>
      <w:r>
        <w:t>What is one (1) reason you may have to adjust the work practices and (2) what effect can this have on your work plan?</w:t>
      </w:r>
      <w:bookmarkEnd w:id="36"/>
    </w:p>
    <w:p w14:paraId="7FCEF19C" w14:textId="77777777" w:rsidR="00B925C1" w:rsidRPr="00830749" w:rsidRDefault="00B925C1" w:rsidP="00B925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25C1" w:rsidRPr="00830749" w14:paraId="01BE2F42" w14:textId="77777777" w:rsidTr="00F41FDD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17D7D8" w14:textId="3F9681E6" w:rsidR="00D728AD" w:rsidRPr="001C4084" w:rsidRDefault="00B925C1" w:rsidP="007B2EC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43F3" w14:textId="415BD1F8" w:rsidR="00B925C1" w:rsidRDefault="00467139" w:rsidP="007B2EC6">
            <w:pPr>
              <w:pStyle w:val="ListParagraph"/>
              <w:numPr>
                <w:ilvl w:val="0"/>
                <w:numId w:val="46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528446818" w:edGrp="everyone"/>
            <w:r>
              <w:rPr>
                <w:rFonts w:ascii="Arial" w:hAnsi="Arial" w:cs="Arial"/>
                <w:sz w:val="22"/>
                <w:szCs w:val="22"/>
              </w:rPr>
              <w:t>Changes in technology</w:t>
            </w:r>
            <w:permEnd w:id="1528446818"/>
          </w:p>
          <w:p w14:paraId="77538657" w14:textId="39FB879A" w:rsidR="007B2EC6" w:rsidRDefault="007B2EC6" w:rsidP="007B2EC6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4AC06225" w14:textId="25D0784E" w:rsidR="007B2EC6" w:rsidRPr="007B2EC6" w:rsidRDefault="00467139" w:rsidP="007B2EC6">
            <w:pPr>
              <w:pStyle w:val="ListParagraph"/>
              <w:numPr>
                <w:ilvl w:val="0"/>
                <w:numId w:val="46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401565266" w:edGrp="everyone"/>
            <w:r>
              <w:rPr>
                <w:rFonts w:ascii="Arial" w:hAnsi="Arial" w:cs="Arial"/>
                <w:sz w:val="22"/>
                <w:szCs w:val="22"/>
              </w:rPr>
              <w:t>Increased efficiency</w:t>
            </w:r>
            <w:permEnd w:id="401565266"/>
          </w:p>
        </w:tc>
        <w:permStart w:id="207999712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81F5C4" w14:textId="77777777" w:rsidR="00B925C1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370737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25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9997128"/>
          </w:p>
        </w:tc>
      </w:tr>
    </w:tbl>
    <w:p w14:paraId="78279C4A" w14:textId="77777777" w:rsidR="00B925C1" w:rsidRDefault="00B925C1" w:rsidP="00B925C1">
      <w:pPr>
        <w:rPr>
          <w:rFonts w:ascii="Arial" w:hAnsi="Arial" w:cs="Arial"/>
          <w:sz w:val="22"/>
          <w:szCs w:val="22"/>
        </w:rPr>
      </w:pPr>
    </w:p>
    <w:p w14:paraId="254DFA37" w14:textId="77777777" w:rsidR="00B925C1" w:rsidRPr="00A06101" w:rsidRDefault="00B925C1" w:rsidP="00B925C1">
      <w:pPr>
        <w:jc w:val="left"/>
        <w:rPr>
          <w:rFonts w:ascii="Arial" w:hAnsi="Arial"/>
          <w:bCs/>
          <w:sz w:val="22"/>
          <w:szCs w:val="22"/>
        </w:rPr>
      </w:pPr>
    </w:p>
    <w:p w14:paraId="3B84C7E1" w14:textId="18DBC567" w:rsidR="00B925C1" w:rsidRPr="00830749" w:rsidRDefault="00B025FC" w:rsidP="00B925C1">
      <w:pPr>
        <w:pStyle w:val="20TAQuestionNumber"/>
        <w:ind w:left="709" w:hanging="709"/>
      </w:pPr>
      <w:bookmarkStart w:id="37" w:name="_Ref95895456"/>
      <w:r>
        <w:t xml:space="preserve">How do you record the changes and adjustments made to work practices mentioned in </w:t>
      </w:r>
      <w:r>
        <w:fldChar w:fldCharType="begin"/>
      </w:r>
      <w:r>
        <w:instrText xml:space="preserve"> REF _Ref95894785 \r \h </w:instrText>
      </w:r>
      <w:r>
        <w:fldChar w:fldCharType="separate"/>
      </w:r>
      <w:r w:rsidR="004234B0">
        <w:t xml:space="preserve">Q30. </w:t>
      </w:r>
      <w:r>
        <w:fldChar w:fldCharType="end"/>
      </w:r>
      <w:bookmarkEnd w:id="37"/>
      <w:r w:rsidR="001A41A7">
        <w:t>?</w:t>
      </w:r>
    </w:p>
    <w:p w14:paraId="6FF4C98B" w14:textId="77777777" w:rsidR="00B925C1" w:rsidRPr="00830749" w:rsidRDefault="00B925C1" w:rsidP="00B925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25C1" w:rsidRPr="00830749" w14:paraId="34E63FCD" w14:textId="77777777" w:rsidTr="00F41FDD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E4CC4A" w14:textId="77777777" w:rsidR="00B925C1" w:rsidRPr="001C4084" w:rsidRDefault="00B925C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F0DA" w14:textId="6220DBEB" w:rsidR="00B925C1" w:rsidRPr="001C4084" w:rsidRDefault="00A773EC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50883000" w:edGrp="everyone"/>
            <w:r>
              <w:rPr>
                <w:rFonts w:ascii="Arial" w:hAnsi="Arial" w:cs="Arial"/>
                <w:sz w:val="22"/>
                <w:szCs w:val="22"/>
              </w:rPr>
              <w:t>Log book</w:t>
            </w:r>
            <w:permEnd w:id="1650883000"/>
          </w:p>
        </w:tc>
        <w:permStart w:id="154107965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8D96FD" w14:textId="77777777" w:rsidR="00B925C1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706672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25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41079655"/>
          </w:p>
        </w:tc>
      </w:tr>
    </w:tbl>
    <w:p w14:paraId="002A77CA" w14:textId="77777777" w:rsidR="00B925C1" w:rsidRDefault="00B925C1" w:rsidP="00B925C1">
      <w:pPr>
        <w:rPr>
          <w:rFonts w:ascii="Arial" w:hAnsi="Arial" w:cs="Arial"/>
          <w:sz w:val="22"/>
          <w:szCs w:val="22"/>
        </w:rPr>
      </w:pPr>
    </w:p>
    <w:p w14:paraId="06485BF3" w14:textId="77777777" w:rsidR="00034A16" w:rsidRPr="00A06101" w:rsidRDefault="00034A16" w:rsidP="00034A16">
      <w:pPr>
        <w:jc w:val="left"/>
        <w:rPr>
          <w:rFonts w:ascii="Arial" w:hAnsi="Arial"/>
          <w:bCs/>
          <w:sz w:val="22"/>
          <w:szCs w:val="22"/>
        </w:rPr>
      </w:pPr>
    </w:p>
    <w:p w14:paraId="20FC39F1" w14:textId="1153A536" w:rsidR="00034A16" w:rsidRPr="00830749" w:rsidRDefault="00034A16" w:rsidP="00034A16">
      <w:pPr>
        <w:pStyle w:val="20TAQuestionNumber"/>
        <w:ind w:left="709" w:hanging="709"/>
      </w:pPr>
      <w:bookmarkStart w:id="38" w:name="_Ref95897233"/>
      <w:r>
        <w:lastRenderedPageBreak/>
        <w:t>If you come across an unidentified existing service during excavation work, which methods or procedures would you use to identify the service?</w:t>
      </w:r>
      <w:bookmarkEnd w:id="38"/>
    </w:p>
    <w:p w14:paraId="0747A307" w14:textId="77777777" w:rsidR="00034A16" w:rsidRPr="00830749" w:rsidRDefault="00034A16" w:rsidP="00034A1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34A16" w:rsidRPr="00830749" w14:paraId="4A2B1F37" w14:textId="77777777" w:rsidTr="00F41FDD">
        <w:trPr>
          <w:trHeight w:val="19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45FA2A" w14:textId="77777777" w:rsidR="00034A16" w:rsidRPr="001C4084" w:rsidRDefault="00034A16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070F" w14:textId="3255F7A3" w:rsidR="00034A16" w:rsidRPr="001C4084" w:rsidRDefault="00FB6423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208685547" w:edGrp="everyone"/>
            <w:r>
              <w:rPr>
                <w:rFonts w:ascii="Arial" w:hAnsi="Arial" w:cs="Arial"/>
                <w:sz w:val="22"/>
                <w:szCs w:val="22"/>
              </w:rPr>
              <w:t>Visual inspection, tracing, contacting</w:t>
            </w:r>
            <w:r w:rsidR="00787986">
              <w:rPr>
                <w:rFonts w:ascii="Arial" w:hAnsi="Arial" w:cs="Arial"/>
                <w:sz w:val="22"/>
                <w:szCs w:val="22"/>
              </w:rPr>
              <w:t xml:space="preserve"> utility companies, using detection equipment, consulting drawing and plans, hiring a professional.</w:t>
            </w:r>
            <w:permEnd w:id="1208685547"/>
          </w:p>
        </w:tc>
        <w:permStart w:id="167354504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6A9036" w14:textId="77777777" w:rsidR="00034A16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749615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34A1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73545040"/>
          </w:p>
        </w:tc>
      </w:tr>
    </w:tbl>
    <w:p w14:paraId="73595246" w14:textId="77777777" w:rsidR="00034A16" w:rsidRDefault="00034A16" w:rsidP="00034A16">
      <w:pPr>
        <w:rPr>
          <w:rFonts w:ascii="Arial" w:hAnsi="Arial" w:cs="Arial"/>
          <w:sz w:val="22"/>
          <w:szCs w:val="22"/>
        </w:rPr>
      </w:pPr>
    </w:p>
    <w:p w14:paraId="7F17B013" w14:textId="77777777" w:rsidR="00034A16" w:rsidRPr="00A06101" w:rsidRDefault="00034A16" w:rsidP="00034A16">
      <w:pPr>
        <w:jc w:val="left"/>
        <w:rPr>
          <w:rFonts w:ascii="Arial" w:hAnsi="Arial"/>
          <w:bCs/>
          <w:sz w:val="22"/>
          <w:szCs w:val="22"/>
        </w:rPr>
      </w:pPr>
    </w:p>
    <w:p w14:paraId="4ACAB52C" w14:textId="29562424" w:rsidR="00034A16" w:rsidRPr="00830749" w:rsidRDefault="00034A16" w:rsidP="00034A16">
      <w:pPr>
        <w:pStyle w:val="20TAQuestionNumber"/>
        <w:ind w:left="709" w:hanging="709"/>
      </w:pPr>
      <w:bookmarkStart w:id="39" w:name="_Ref95897235"/>
      <w:r>
        <w:t>What is the BYD</w:t>
      </w:r>
      <w:r w:rsidR="00E41828">
        <w:t>A</w:t>
      </w:r>
      <w:r>
        <w:t xml:space="preserve"> system and how would you go about getting the information sent out to you and by what means</w:t>
      </w:r>
      <w:bookmarkEnd w:id="39"/>
      <w:r w:rsidR="00E41828">
        <w:t>?</w:t>
      </w:r>
    </w:p>
    <w:p w14:paraId="5D9544F4" w14:textId="77777777" w:rsidR="00034A16" w:rsidRPr="00830749" w:rsidRDefault="00034A16" w:rsidP="00034A1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34A16" w:rsidRPr="00830749" w14:paraId="5E814941" w14:textId="77777777" w:rsidTr="00F41FDD">
        <w:trPr>
          <w:trHeight w:val="246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833B07" w14:textId="77777777" w:rsidR="00034A16" w:rsidRPr="001C4084" w:rsidRDefault="00034A16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5515" w14:textId="7A4FAC90" w:rsidR="00034A16" w:rsidRPr="001C4084" w:rsidRDefault="00001A46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024277315" w:edGrp="everyone"/>
            <w:r>
              <w:rPr>
                <w:rFonts w:ascii="Arial" w:hAnsi="Arial" w:cs="Arial"/>
                <w:sz w:val="22"/>
                <w:szCs w:val="22"/>
              </w:rPr>
              <w:t xml:space="preserve">Contact the BYDA system administrator and request the </w:t>
            </w:r>
            <w:r w:rsidR="00223B26">
              <w:rPr>
                <w:rFonts w:ascii="Arial" w:hAnsi="Arial" w:cs="Arial"/>
                <w:sz w:val="22"/>
                <w:szCs w:val="22"/>
              </w:rPr>
              <w:t xml:space="preserve">information. The information can be sent to you via email, text message, or other means </w:t>
            </w:r>
            <w:permEnd w:id="1024277315"/>
          </w:p>
        </w:tc>
        <w:permStart w:id="64049759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D8E2CB" w14:textId="77777777" w:rsidR="00034A16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644932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34A1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0497598"/>
          </w:p>
        </w:tc>
      </w:tr>
    </w:tbl>
    <w:p w14:paraId="20E435B5" w14:textId="77777777" w:rsidR="00034A16" w:rsidRDefault="00034A16" w:rsidP="00034A16">
      <w:pPr>
        <w:rPr>
          <w:rFonts w:ascii="Arial" w:hAnsi="Arial" w:cs="Arial"/>
          <w:sz w:val="22"/>
          <w:szCs w:val="22"/>
        </w:rPr>
      </w:pPr>
    </w:p>
    <w:p w14:paraId="30A9E14A" w14:textId="77777777" w:rsidR="006753CC" w:rsidRPr="00A06101" w:rsidRDefault="006753CC" w:rsidP="006753CC">
      <w:pPr>
        <w:jc w:val="left"/>
        <w:rPr>
          <w:rFonts w:ascii="Arial" w:hAnsi="Arial"/>
          <w:bCs/>
          <w:sz w:val="22"/>
          <w:szCs w:val="22"/>
        </w:rPr>
      </w:pPr>
    </w:p>
    <w:p w14:paraId="00349E5E" w14:textId="773BD77C" w:rsidR="006753CC" w:rsidRPr="00830749" w:rsidRDefault="006753CC" w:rsidP="006753CC">
      <w:pPr>
        <w:pStyle w:val="20TAQuestionNumber"/>
        <w:ind w:left="709" w:hanging="709"/>
      </w:pPr>
      <w:bookmarkStart w:id="40" w:name="_Ref95899267"/>
      <w:r>
        <w:t xml:space="preserve">What </w:t>
      </w:r>
      <w:r w:rsidR="0058129C">
        <w:t>are some characteristics, technical capabilities and limitations related to one (1) item of plant or equipment you should be monitoring during installation works?</w:t>
      </w:r>
      <w:bookmarkEnd w:id="40"/>
    </w:p>
    <w:p w14:paraId="7DAC1E63" w14:textId="77777777" w:rsidR="006753CC" w:rsidRPr="00830749" w:rsidRDefault="006753CC" w:rsidP="006753C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753CC" w:rsidRPr="00830749" w14:paraId="055E7C77" w14:textId="77777777" w:rsidTr="00F41FDD">
        <w:trPr>
          <w:trHeight w:val="483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6BC8B" w14:textId="77777777" w:rsidR="006753CC" w:rsidRPr="001C4084" w:rsidRDefault="006753CC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0DD76" w14:textId="77777777" w:rsidR="006753CC" w:rsidRDefault="008748C3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690973377" w:edGrp="everyone"/>
            <w:r>
              <w:rPr>
                <w:rFonts w:ascii="Arial" w:hAnsi="Arial" w:cs="Arial"/>
                <w:sz w:val="22"/>
                <w:szCs w:val="22"/>
              </w:rPr>
              <w:t>Capacity, performance, compat</w:t>
            </w:r>
            <w:r w:rsidR="00D075CF">
              <w:rPr>
                <w:rFonts w:ascii="Arial" w:hAnsi="Arial" w:cs="Arial"/>
                <w:sz w:val="22"/>
                <w:szCs w:val="22"/>
              </w:rPr>
              <w:t>ibility, limitations, operating range, safety features, mainten</w:t>
            </w:r>
            <w:r w:rsidR="00A2712C">
              <w:rPr>
                <w:rFonts w:ascii="Arial" w:hAnsi="Arial" w:cs="Arial"/>
                <w:sz w:val="22"/>
                <w:szCs w:val="22"/>
              </w:rPr>
              <w:t xml:space="preserve">ance requirements </w:t>
            </w:r>
          </w:p>
          <w:p w14:paraId="701544CB" w14:textId="77777777" w:rsidR="00A2712C" w:rsidRDefault="00A2712C" w:rsidP="000878F9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775775" w14:textId="096AAA5A" w:rsidR="00A2712C" w:rsidRDefault="00A2712C" w:rsidP="00087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Technical capa</w:t>
            </w:r>
            <w:r w:rsidR="00B7001B">
              <w:rPr>
                <w:rFonts w:ascii="Arial" w:hAnsi="Arial" w:cs="Arial"/>
                <w:sz w:val="22"/>
                <w:szCs w:val="22"/>
              </w:rPr>
              <w:t xml:space="preserve">bilities and limitations </w:t>
            </w:r>
          </w:p>
          <w:p w14:paraId="65316823" w14:textId="77777777" w:rsidR="006753CC" w:rsidRDefault="006753CC" w:rsidP="000878F9">
            <w:pPr>
              <w:rPr>
                <w:rFonts w:ascii="Arial" w:hAnsi="Arial" w:cs="Arial"/>
                <w:sz w:val="22"/>
                <w:szCs w:val="22"/>
              </w:rPr>
            </w:pPr>
          </w:p>
          <w:permEnd w:id="690973377"/>
          <w:p w14:paraId="364BFD09" w14:textId="4BDBD62B" w:rsidR="006753CC" w:rsidRPr="001C4084" w:rsidRDefault="006753CC" w:rsidP="000878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0539530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370243" w14:textId="77777777" w:rsidR="006753CC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849308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753C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5395307"/>
          </w:p>
        </w:tc>
      </w:tr>
    </w:tbl>
    <w:p w14:paraId="14D99695" w14:textId="77777777" w:rsidR="006753CC" w:rsidRDefault="006753CC" w:rsidP="006753CC">
      <w:pPr>
        <w:rPr>
          <w:rFonts w:ascii="Arial" w:hAnsi="Arial" w:cs="Arial"/>
          <w:sz w:val="22"/>
          <w:szCs w:val="22"/>
        </w:rPr>
      </w:pPr>
    </w:p>
    <w:p w14:paraId="5794C667" w14:textId="77777777" w:rsidR="00254814" w:rsidRPr="00A06101" w:rsidRDefault="00254814" w:rsidP="00254814">
      <w:pPr>
        <w:jc w:val="left"/>
        <w:rPr>
          <w:rFonts w:ascii="Arial" w:hAnsi="Arial"/>
          <w:bCs/>
          <w:sz w:val="22"/>
          <w:szCs w:val="22"/>
        </w:rPr>
      </w:pPr>
    </w:p>
    <w:p w14:paraId="018C40ED" w14:textId="169F618E" w:rsidR="00254814" w:rsidRPr="00830749" w:rsidRDefault="00254814" w:rsidP="00254814">
      <w:pPr>
        <w:pStyle w:val="20TAQuestionNumber"/>
        <w:ind w:left="709" w:hanging="709"/>
      </w:pPr>
      <w:bookmarkStart w:id="41" w:name="_Ref95899697"/>
      <w:r>
        <w:lastRenderedPageBreak/>
        <w:t>How do you, as the supervisor</w:t>
      </w:r>
      <w:r w:rsidR="001A41A7">
        <w:t>,</w:t>
      </w:r>
      <w:r>
        <w:t xml:space="preserve"> c</w:t>
      </w:r>
      <w:r w:rsidRPr="00254814">
        <w:t>onfirm plant, equipment and tools maintenance requirements are carried out and recorded according to job requirements and manufacturer specifications</w:t>
      </w:r>
      <w:r>
        <w:t>?</w:t>
      </w:r>
      <w:bookmarkEnd w:id="41"/>
    </w:p>
    <w:p w14:paraId="7CA37FF6" w14:textId="77777777" w:rsidR="00254814" w:rsidRPr="00830749" w:rsidRDefault="00254814" w:rsidP="002548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54814" w:rsidRPr="00830749" w14:paraId="677EFF32" w14:textId="77777777" w:rsidTr="00F41FDD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710598" w14:textId="77777777" w:rsidR="00254814" w:rsidRPr="001C4084" w:rsidRDefault="00254814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5596" w14:textId="79871774" w:rsidR="00254814" w:rsidRPr="001C4084" w:rsidRDefault="008973D4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320028355" w:edGrp="everyone"/>
            <w:r>
              <w:rPr>
                <w:rFonts w:ascii="Arial" w:hAnsi="Arial" w:cs="Arial"/>
                <w:sz w:val="22"/>
                <w:szCs w:val="22"/>
              </w:rPr>
              <w:t xml:space="preserve">The supervisor should check the maintenance logs, inspect the plant, equipment, and tools, talk to the maintenance </w:t>
            </w:r>
            <w:r w:rsidR="00117CDD">
              <w:rPr>
                <w:rFonts w:ascii="Arial" w:hAnsi="Arial" w:cs="Arial"/>
                <w:sz w:val="22"/>
                <w:szCs w:val="22"/>
              </w:rPr>
              <w:t xml:space="preserve">crew, and verify that the maintenance records are accurate </w:t>
            </w:r>
            <w:permEnd w:id="1320028355"/>
          </w:p>
        </w:tc>
        <w:permStart w:id="53478116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102C43" w14:textId="77777777" w:rsidR="00254814" w:rsidRPr="00533511" w:rsidRDefault="00117CDD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074184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548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34781160"/>
          </w:p>
        </w:tc>
      </w:tr>
    </w:tbl>
    <w:p w14:paraId="0E1120D8" w14:textId="77777777" w:rsidR="00254814" w:rsidRDefault="00254814" w:rsidP="00254814">
      <w:pPr>
        <w:rPr>
          <w:rFonts w:ascii="Arial" w:hAnsi="Arial" w:cs="Arial"/>
          <w:sz w:val="22"/>
          <w:szCs w:val="22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7E0721D5" w:rsidR="004E699E" w:rsidRPr="004932A4" w:rsidRDefault="00117CDD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72F3B">
            <w:rPr>
              <w:szCs w:val="32"/>
            </w:rPr>
            <w:t>RIICPL401E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6BE5B805" w:rsidR="004E699E" w:rsidRDefault="00117CDD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64C2">
            <w:rPr>
              <w:szCs w:val="32"/>
            </w:rPr>
            <w:t>Supervise the installation of underground services using open excavation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130BECF0" w:rsidR="00750D30" w:rsidRPr="00663764" w:rsidRDefault="00117CDD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86290122" w:edGrp="everyone"/>
            <w:r>
              <w:rPr>
                <w:rFonts w:ascii="Arial" w:hAnsi="Arial" w:cs="Arial"/>
                <w:sz w:val="22"/>
                <w:szCs w:val="22"/>
              </w:rPr>
              <w:t xml:space="preserve">Mathew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pomerenke</w:t>
            </w:r>
            <w:permEnd w:id="486290122"/>
            <w:proofErr w:type="spellEnd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0DEB1C12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1363F621" w:rsidR="00BE45C9" w:rsidRPr="00750D30" w:rsidRDefault="00BE45C9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6C64F2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DB3440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417"/>
        <w:gridCol w:w="2521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787157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787157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853FD2" w:rsidRPr="004932A4" w14:paraId="33EE888A" w14:textId="77777777" w:rsidTr="00787157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F8C222B" w:rsidR="00853FD2" w:rsidRPr="00B6094B" w:rsidRDefault="00853FD2" w:rsidP="00853FD2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6094B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339044138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3F31AB" w14:textId="70E14064" w:rsidR="00853FD2" w:rsidRPr="00906AB7" w:rsidRDefault="00117CDD" w:rsidP="00853FD2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24985312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853FD2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339044138"/>
              </w:sdtContent>
            </w:sdt>
          </w:p>
        </w:tc>
        <w:permStart w:id="351815811" w:edGrp="everyone"/>
        <w:tc>
          <w:tcPr>
            <w:tcW w:w="1417" w:type="dxa"/>
            <w:vAlign w:val="center"/>
          </w:tcPr>
          <w:p w14:paraId="2665EAB7" w14:textId="3C177EA2" w:rsidR="00853FD2" w:rsidRPr="00906AB7" w:rsidRDefault="00117CDD" w:rsidP="00853FD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351815811"/>
            <w:r w:rsidR="00853FD2" w:rsidRPr="00D06775">
              <w:rPr>
                <w:rFonts w:ascii="Arial" w:hAnsi="Arial" w:cs="Arial"/>
                <w:sz w:val="28"/>
              </w:rPr>
              <w:t xml:space="preserve"> </w:t>
            </w:r>
            <w:r w:rsidR="00853FD2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548099654" w:edGrp="everyone"/>
          <w:p w14:paraId="2E502A3F" w14:textId="2EEA306B" w:rsidR="00853FD2" w:rsidRPr="00A44CB5" w:rsidRDefault="00117CDD" w:rsidP="00853FD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548099654"/>
            <w:r w:rsidR="00853FD2" w:rsidRPr="00D06775">
              <w:rPr>
                <w:rFonts w:ascii="Arial" w:hAnsi="Arial" w:cs="Arial"/>
                <w:sz w:val="28"/>
              </w:rPr>
              <w:t xml:space="preserve"> </w:t>
            </w:r>
            <w:r w:rsidR="00853FD2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413EA5E3" w14:textId="77777777" w:rsidR="00853FD2" w:rsidRPr="00A44CB5" w:rsidRDefault="00853FD2" w:rsidP="00853FD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11426714" w:edGrp="everyone"/>
            <w:permEnd w:id="1711426714"/>
          </w:p>
        </w:tc>
        <w:permStart w:id="784230844" w:edGrp="everyone"/>
        <w:tc>
          <w:tcPr>
            <w:tcW w:w="1287" w:type="dxa"/>
            <w:vAlign w:val="center"/>
          </w:tcPr>
          <w:p w14:paraId="70611D39" w14:textId="5E0B78D6" w:rsidR="00853FD2" w:rsidRPr="00533511" w:rsidRDefault="00117CDD" w:rsidP="00853FD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784230844"/>
          </w:p>
        </w:tc>
        <w:permStart w:id="218759317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57F7E975" w:rsidR="00853FD2" w:rsidRPr="00533511" w:rsidRDefault="00117CDD" w:rsidP="00853FD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18759317"/>
          </w:p>
        </w:tc>
      </w:tr>
      <w:tr w:rsidR="00853FD2" w:rsidRPr="004932A4" w14:paraId="4C05266E" w14:textId="77777777" w:rsidTr="00787157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6D836AA5" w14:textId="3E07D3EB" w:rsidR="00853FD2" w:rsidRPr="00B6094B" w:rsidRDefault="00853FD2" w:rsidP="00853FD2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6094B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1367679166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0F8D96B" w14:textId="1BABC1C4" w:rsidR="00853FD2" w:rsidRPr="00906AB7" w:rsidRDefault="00117CDD" w:rsidP="00853FD2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61294537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853FD2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367679166"/>
              </w:sdtContent>
            </w:sdt>
          </w:p>
        </w:tc>
        <w:permStart w:id="710755099" w:edGrp="everyone"/>
        <w:tc>
          <w:tcPr>
            <w:tcW w:w="1417" w:type="dxa"/>
            <w:vAlign w:val="center"/>
          </w:tcPr>
          <w:p w14:paraId="0465547E" w14:textId="77777777" w:rsidR="00853FD2" w:rsidRPr="00906AB7" w:rsidRDefault="00117CDD" w:rsidP="00853FD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0823638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710755099"/>
            <w:r w:rsidR="00853FD2" w:rsidRPr="00D06775">
              <w:rPr>
                <w:rFonts w:ascii="Arial" w:hAnsi="Arial" w:cs="Arial"/>
                <w:sz w:val="28"/>
              </w:rPr>
              <w:t xml:space="preserve"> </w:t>
            </w:r>
            <w:r w:rsidR="00853FD2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890331150" w:edGrp="everyone"/>
          <w:p w14:paraId="208A2BC4" w14:textId="3E67241D" w:rsidR="00853FD2" w:rsidRPr="00162AE6" w:rsidRDefault="00117CDD" w:rsidP="00853FD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927654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890331150"/>
            <w:r w:rsidR="00853FD2" w:rsidRPr="00D06775">
              <w:rPr>
                <w:rFonts w:ascii="Arial" w:hAnsi="Arial" w:cs="Arial"/>
                <w:sz w:val="28"/>
              </w:rPr>
              <w:t xml:space="preserve"> </w:t>
            </w:r>
            <w:r w:rsidR="00853FD2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B1B0C2F" w14:textId="77777777" w:rsidR="00853FD2" w:rsidRPr="00162AE6" w:rsidRDefault="00853FD2" w:rsidP="00853FD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13562661" w:edGrp="everyone"/>
            <w:permEnd w:id="413562661"/>
          </w:p>
        </w:tc>
        <w:permStart w:id="1644787718" w:edGrp="everyone"/>
        <w:tc>
          <w:tcPr>
            <w:tcW w:w="1287" w:type="dxa"/>
            <w:vAlign w:val="center"/>
          </w:tcPr>
          <w:p w14:paraId="45B9BC0E" w14:textId="3AC74326" w:rsidR="00853FD2" w:rsidRPr="00533511" w:rsidRDefault="00117CDD" w:rsidP="00853FD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840778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44787718"/>
          </w:p>
        </w:tc>
        <w:permStart w:id="809901262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1DD45B1A" w:rsidR="00853FD2" w:rsidRPr="00533511" w:rsidRDefault="00117CDD" w:rsidP="00853FD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3013128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3FD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809901262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025261" w:rsidRPr="00C92642" w14:paraId="031CEF3D" w14:textId="77777777" w:rsidTr="00927D6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0C14FBE" w14:textId="77777777" w:rsidR="00025261" w:rsidRPr="00DE303D" w:rsidRDefault="00025261" w:rsidP="00927D69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025261" w:rsidRPr="00C92642" w14:paraId="6C360DF8" w14:textId="77777777" w:rsidTr="00927D6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12A804" w14:textId="77777777" w:rsidR="00025261" w:rsidRPr="00DE303D" w:rsidRDefault="00025261" w:rsidP="00927D69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4EC4656A" w14:textId="77777777" w:rsidR="00025261" w:rsidRPr="00DE303D" w:rsidRDefault="00025261" w:rsidP="0002526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5F737AAC" w14:textId="77777777" w:rsidR="00025261" w:rsidRPr="00DE303D" w:rsidRDefault="00025261" w:rsidP="0002526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025261" w:rsidRPr="00BA4D9F" w14:paraId="7E82B8C5" w14:textId="77777777" w:rsidTr="00025261">
        <w:trPr>
          <w:trHeight w:val="2718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C2DC1A" w14:textId="77777777" w:rsidR="00025261" w:rsidRPr="006614E5" w:rsidRDefault="00025261" w:rsidP="00927D69">
            <w:pPr>
              <w:rPr>
                <w:rFonts w:ascii="Arial" w:hAnsi="Arial" w:cs="Arial"/>
                <w:bCs/>
                <w:szCs w:val="24"/>
              </w:rPr>
            </w:pPr>
            <w:permStart w:id="1857715691" w:edGrp="everyone"/>
            <w:permEnd w:id="1857715691"/>
          </w:p>
        </w:tc>
      </w:tr>
    </w:tbl>
    <w:p w14:paraId="234581C5" w14:textId="77777777" w:rsidR="00025261" w:rsidRPr="00025261" w:rsidRDefault="00025261">
      <w:pPr>
        <w:rPr>
          <w:sz w:val="22"/>
          <w:szCs w:val="1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BD7ED9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07787BF4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0F7BEC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: OCCASION </w:t>
            </w:r>
            <w:r w:rsidR="000F7BEC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permStart w:id="1998325189" w:edGrp="everyone"/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F7E67DE" w14:textId="77777777" w:rsidR="00AC0794" w:rsidRDefault="00117CDD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998325189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5FB7FED0" w:rsidR="00AC0794" w:rsidRDefault="00117CDD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80292023" w:edGrp="everyone"/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580292023"/>
              </w:sdtContent>
            </w:sdt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90527500" w:edGrp="everyone"/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90527500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8173581" w:edGrp="everyone"/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8173581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F95577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9A673F" w14:paraId="2835A828" w14:textId="77777777" w:rsidTr="00F95577">
        <w:trPr>
          <w:trHeight w:val="198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C96347F" w:rsidR="00795D87" w:rsidRPr="00F3545B" w:rsidRDefault="000F7BE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_Ref95901072 \r \h </w:instrText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00D596" w14:textId="25B14324" w:rsidR="00795D87" w:rsidRDefault="000F7BE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F7BEC">
              <w:rPr>
                <w:rFonts w:ascii="Arial" w:hAnsi="Arial" w:cs="Arial"/>
                <w:sz w:val="19"/>
                <w:szCs w:val="19"/>
              </w:rPr>
              <w:t>Specify documents located, read and applied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1C698B82" w14:textId="77777777" w:rsidR="00E128BB" w:rsidRDefault="00E128B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0D9BAC82" w14:textId="61B7CE29" w:rsidR="000F7BEC" w:rsidRPr="009A673F" w:rsidRDefault="000F7BEC" w:rsidP="00E128BB">
            <w:pPr>
              <w:pStyle w:val="38PASBenchmark"/>
              <w:ind w:left="0"/>
              <w:rPr>
                <w:rFonts w:ascii="Arial" w:hAnsi="Arial"/>
                <w:vanish w:val="0"/>
                <w:highlight w:val="yellow"/>
              </w:rPr>
            </w:pPr>
            <w:permStart w:id="1908867598" w:edGrp="everyone"/>
            <w:permEnd w:id="1908867598"/>
          </w:p>
        </w:tc>
      </w:tr>
      <w:tr w:rsidR="00DD0F30" w:rsidRPr="009A673F" w14:paraId="1D94348C" w14:textId="77777777" w:rsidTr="00F95577">
        <w:trPr>
          <w:trHeight w:val="198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DA599D" w14:textId="63465C14" w:rsidR="00DD0F30" w:rsidRPr="00DD0F30" w:rsidRDefault="00DD0F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D0F3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D0F30">
              <w:rPr>
                <w:rFonts w:ascii="Arial" w:hAnsi="Arial" w:cs="Arial"/>
                <w:sz w:val="19"/>
                <w:szCs w:val="19"/>
              </w:rPr>
              <w:instrText xml:space="preserve"> REF _Ref95902918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DD0F30">
              <w:rPr>
                <w:rFonts w:ascii="Arial" w:hAnsi="Arial" w:cs="Arial"/>
                <w:sz w:val="19"/>
                <w:szCs w:val="19"/>
              </w:rPr>
            </w:r>
            <w:r w:rsidRPr="00DD0F3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DD0F3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1B254E" w14:textId="7C9DBAF3" w:rsidR="00DD0F30" w:rsidRDefault="00DD0F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Describe job to be undertaken:</w:t>
            </w:r>
          </w:p>
          <w:p w14:paraId="4A19F1C4" w14:textId="77777777" w:rsidR="00E128BB" w:rsidRDefault="00E128B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9AC99C6" w14:textId="349BAD6C" w:rsidR="009A673F" w:rsidRPr="009A673F" w:rsidRDefault="009A673F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6361238" w:edGrp="everyone"/>
            <w:permEnd w:id="6361238"/>
          </w:p>
        </w:tc>
      </w:tr>
      <w:tr w:rsidR="005C663F" w:rsidRPr="009A673F" w14:paraId="56FB7CDD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A3D4E2" w14:textId="52FC256D" w:rsidR="005C663F" w:rsidRPr="00DD0F30" w:rsidRDefault="005C663F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_Ref95903628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1.2J.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83A173" w14:textId="3809207A" w:rsidR="005C663F" w:rsidRDefault="005C663F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what is set out for the tasks:</w:t>
            </w:r>
          </w:p>
          <w:p w14:paraId="512FCC93" w14:textId="77777777" w:rsidR="00E128BB" w:rsidRDefault="00E128B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F2AC604" w14:textId="0C41D939" w:rsidR="005C663F" w:rsidRPr="009A673F" w:rsidRDefault="005C663F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2141528963" w:edGrp="everyone"/>
            <w:permEnd w:id="2141528963"/>
          </w:p>
        </w:tc>
      </w:tr>
      <w:tr w:rsidR="00BD7ED9" w:rsidRPr="009A673F" w14:paraId="5FC3CEAD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BA912D" w14:textId="36AD9B52" w:rsidR="00BD7ED9" w:rsidRDefault="00BD7ED9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_Ref95904981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1F0CB8" w14:textId="228795E1" w:rsidR="00BD7ED9" w:rsidRDefault="00BD7ED9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where measurements are recorded:</w:t>
            </w:r>
          </w:p>
          <w:p w14:paraId="468DA577" w14:textId="77777777" w:rsidR="00E128BB" w:rsidRDefault="00E128B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3604855" w14:textId="0B8289F0" w:rsidR="00BD7ED9" w:rsidRPr="009A673F" w:rsidRDefault="00BD7ED9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7178552" w:edGrp="everyone"/>
            <w:permEnd w:id="17178552"/>
          </w:p>
        </w:tc>
      </w:tr>
      <w:tr w:rsidR="00BD7ED9" w:rsidRPr="00BA4D9F" w14:paraId="46D0F6D0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56BBE3" w14:textId="6E670E73" w:rsidR="00BD7ED9" w:rsidRDefault="00BD7ED9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_Ref95905011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2F0778" w14:textId="6D05961E" w:rsidR="00BD7ED9" w:rsidRDefault="00BD7ED9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method of communication used</w:t>
            </w:r>
            <w:r w:rsidR="00A24249">
              <w:rPr>
                <w:rFonts w:ascii="Arial" w:hAnsi="Arial" w:cs="Arial"/>
                <w:sz w:val="19"/>
                <w:szCs w:val="19"/>
              </w:rPr>
              <w:t xml:space="preserve"> with operators:</w:t>
            </w:r>
          </w:p>
          <w:p w14:paraId="0A5CF354" w14:textId="77777777" w:rsidR="00DA5097" w:rsidRDefault="00DA5097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272BD32" w14:textId="6D8F540A" w:rsidR="00A24249" w:rsidRPr="009A673F" w:rsidRDefault="00A24249" w:rsidP="00DA5097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26235715" w:edGrp="everyone"/>
            <w:permEnd w:id="26235715"/>
          </w:p>
        </w:tc>
      </w:tr>
      <w:tr w:rsidR="009A673F" w:rsidRPr="00BA4D9F" w14:paraId="4DE36E93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F21C68" w14:textId="25E57651" w:rsidR="009A673F" w:rsidRPr="00DD0F30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_Ref95905126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5F8DB8" w14:textId="77777777" w:rsid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adjustments made:</w:t>
            </w:r>
          </w:p>
          <w:p w14:paraId="59CCBA10" w14:textId="77777777" w:rsid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B386765" w14:textId="744B15AC" w:rsidR="009A673F" w:rsidRPr="009A673F" w:rsidRDefault="009A673F" w:rsidP="009A673F">
            <w:pPr>
              <w:pStyle w:val="38PASBenchmark"/>
              <w:ind w:left="0"/>
              <w:rPr>
                <w:rFonts w:ascii="Arial" w:hAnsi="Arial"/>
              </w:rPr>
            </w:pPr>
            <w:permStart w:id="519845474" w:edGrp="everyone"/>
            <w:permEnd w:id="519845474"/>
          </w:p>
        </w:tc>
      </w:tr>
      <w:tr w:rsidR="009A673F" w:rsidRPr="00BA4D9F" w14:paraId="5409F027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A15DDC" w14:textId="56BC8508" w:rsid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_Ref95905589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0AD912" w14:textId="77777777" w:rsidR="009A673F" w:rsidRP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reports submitted:</w:t>
            </w:r>
          </w:p>
          <w:p w14:paraId="2136588A" w14:textId="77777777" w:rsidR="009A673F" w:rsidRP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29AB477" w14:textId="7D375E05" w:rsidR="009A673F" w:rsidRPr="009A673F" w:rsidRDefault="009A673F" w:rsidP="009A673F">
            <w:pPr>
              <w:pStyle w:val="38PASBenchmark"/>
              <w:ind w:left="0"/>
              <w:rPr>
                <w:rFonts w:ascii="Arial" w:hAnsi="Arial"/>
              </w:rPr>
            </w:pPr>
            <w:permStart w:id="811627632" w:edGrp="everyone"/>
            <w:permEnd w:id="811627632"/>
          </w:p>
        </w:tc>
      </w:tr>
      <w:tr w:rsidR="009A673F" w:rsidRPr="00BA4D9F" w14:paraId="6831AC76" w14:textId="77777777" w:rsidTr="00F95577">
        <w:trPr>
          <w:trHeight w:val="113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C4EE77B" w14:textId="0904B145" w:rsid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_Ref95905708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CEF672C" w14:textId="77777777" w:rsidR="009A673F" w:rsidRP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recommended changes:</w:t>
            </w:r>
          </w:p>
          <w:p w14:paraId="4755CFF0" w14:textId="77777777" w:rsidR="009A673F" w:rsidRP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A130EF6" w14:textId="13C711C5" w:rsidR="009A673F" w:rsidRPr="009A673F" w:rsidRDefault="009A673F" w:rsidP="009A673F">
            <w:pPr>
              <w:pStyle w:val="38PASBenchmark"/>
              <w:ind w:left="0"/>
              <w:rPr>
                <w:rFonts w:ascii="Arial" w:hAnsi="Arial"/>
              </w:rPr>
            </w:pPr>
            <w:permStart w:id="1649411928" w:edGrp="everyone"/>
            <w:permEnd w:id="1649411928"/>
          </w:p>
        </w:tc>
      </w:tr>
    </w:tbl>
    <w:p w14:paraId="333B5F02" w14:textId="77777777" w:rsidR="00AC0794" w:rsidRDefault="00AC0794" w:rsidP="00AC079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F95577" w:rsidRPr="00BA4D9F" w14:paraId="016C76A6" w14:textId="77777777" w:rsidTr="000878F9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21742D9" w14:textId="394A4785" w:rsidR="00F95577" w:rsidRPr="0011416F" w:rsidRDefault="00F95577" w:rsidP="000878F9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1: OCCASION </w:t>
            </w:r>
            <w:r w:rsidR="005620DD">
              <w:rPr>
                <w:rFonts w:ascii="Arial" w:hAnsi="Arial" w:cs="Arial"/>
                <w:b/>
                <w:bCs/>
                <w:spacing w:val="-2"/>
                <w:sz w:val="20"/>
              </w:rPr>
              <w:t>2</w:t>
            </w:r>
          </w:p>
        </w:tc>
      </w:tr>
      <w:permStart w:id="1849231165" w:edGrp="everyone"/>
      <w:tr w:rsidR="00F95577" w:rsidRPr="00BA4D9F" w14:paraId="3DD91D6C" w14:textId="77777777" w:rsidTr="000878F9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39105C80" w14:textId="77777777" w:rsidR="00F95577" w:rsidRDefault="00117CDD" w:rsidP="000878F9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3430496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95577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849231165"/>
            <w:r w:rsidR="00F95577" w:rsidRPr="006C1A6C">
              <w:rPr>
                <w:rFonts w:ascii="Arial" w:hAnsi="Arial" w:cs="Arial"/>
                <w:szCs w:val="18"/>
              </w:rPr>
              <w:t xml:space="preserve"> </w:t>
            </w:r>
            <w:r w:rsidR="00F95577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43B97C0F" w14:textId="77777777" w:rsidR="00F95577" w:rsidRDefault="00117CDD" w:rsidP="000878F9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6960852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00027044" w:edGrp="everyone"/>
                <w:r w:rsidR="00F95577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600027044"/>
              </w:sdtContent>
            </w:sdt>
            <w:r w:rsidR="00F95577" w:rsidRPr="006C1A6C">
              <w:rPr>
                <w:rFonts w:ascii="Arial" w:hAnsi="Arial" w:cs="Arial"/>
                <w:szCs w:val="18"/>
              </w:rPr>
              <w:t xml:space="preserve"> </w:t>
            </w:r>
            <w:r w:rsidR="00F95577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F95577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F95577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412863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2615947" w:edGrp="everyone"/>
                <w:r w:rsidR="00F95577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2615947"/>
              </w:sdtContent>
            </w:sdt>
            <w:r w:rsidR="00F95577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8759729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00098178" w:edGrp="everyone"/>
                <w:r w:rsidR="00F95577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00098178"/>
              </w:sdtContent>
            </w:sdt>
            <w:r w:rsidR="00F95577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F95577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F95577" w:rsidRPr="00BA4D9F" w14:paraId="0A3DE0C2" w14:textId="77777777" w:rsidTr="000878F9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4A8722" w14:textId="77777777" w:rsidR="00F95577" w:rsidRPr="00BD2F22" w:rsidRDefault="00F95577" w:rsidP="000878F9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F2F0775" w14:textId="77777777" w:rsidR="00F95577" w:rsidRPr="00BD2F22" w:rsidRDefault="00F95577" w:rsidP="000878F9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F95577" w:rsidRPr="009A673F" w14:paraId="7D238381" w14:textId="77777777" w:rsidTr="000878F9">
        <w:trPr>
          <w:trHeight w:val="198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E4305F" w14:textId="7686961E" w:rsidR="00F95577" w:rsidRPr="00F3545B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_Ref95901072 \r \h </w:instrText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206157" w14:textId="1716C2FA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documents located, read and applied:</w:t>
            </w:r>
          </w:p>
          <w:p w14:paraId="5F42B754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4D43C8C" w14:textId="45041D28" w:rsidR="00F95577" w:rsidRPr="009A673F" w:rsidRDefault="00F95577" w:rsidP="00DA5097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180641694" w:edGrp="everyone"/>
            <w:permEnd w:id="1180641694"/>
          </w:p>
        </w:tc>
      </w:tr>
      <w:tr w:rsidR="00F95577" w:rsidRPr="009A673F" w14:paraId="0ECFE462" w14:textId="77777777" w:rsidTr="000878F9">
        <w:trPr>
          <w:trHeight w:val="198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78D972" w14:textId="5C2EC88A" w:rsidR="00F95577" w:rsidRPr="00DD0F30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D0F3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D0F30">
              <w:rPr>
                <w:rFonts w:ascii="Arial" w:hAnsi="Arial" w:cs="Arial"/>
                <w:sz w:val="19"/>
                <w:szCs w:val="19"/>
              </w:rPr>
              <w:instrText xml:space="preserve"> REF _Ref95902918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DD0F30">
              <w:rPr>
                <w:rFonts w:ascii="Arial" w:hAnsi="Arial" w:cs="Arial"/>
                <w:sz w:val="19"/>
                <w:szCs w:val="19"/>
              </w:rPr>
            </w:r>
            <w:r w:rsidRPr="00DD0F3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DD0F3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3ACA18" w14:textId="51099ADD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Describe job to be undertaken:</w:t>
            </w:r>
          </w:p>
          <w:p w14:paraId="7886E626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B67F932" w14:textId="564FECA1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738214539" w:edGrp="everyone"/>
            <w:permEnd w:id="1738214539"/>
          </w:p>
        </w:tc>
      </w:tr>
      <w:tr w:rsidR="00F95577" w:rsidRPr="009A673F" w14:paraId="2368DED9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7948C2" w14:textId="16BE27BD" w:rsidR="00F95577" w:rsidRPr="00DD0F30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_Ref95903628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1.2J.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E92D6B" w14:textId="21D8DA80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what is set out for the tasks:</w:t>
            </w:r>
          </w:p>
          <w:p w14:paraId="17432570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F802DC5" w14:textId="3E25C4E4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578593276" w:edGrp="everyone"/>
            <w:permEnd w:id="1578593276"/>
          </w:p>
        </w:tc>
      </w:tr>
      <w:tr w:rsidR="00F95577" w:rsidRPr="009A673F" w14:paraId="745447E5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39DD1D" w14:textId="6895AAA2" w:rsidR="00F95577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_Ref95904981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E45072" w14:textId="6656D13A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where measurements are recorded:</w:t>
            </w:r>
          </w:p>
          <w:p w14:paraId="2BA58566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0EECDA6" w14:textId="51636307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095897724" w:edGrp="everyone"/>
            <w:permEnd w:id="1095897724"/>
          </w:p>
        </w:tc>
      </w:tr>
      <w:tr w:rsidR="00F95577" w:rsidRPr="009A673F" w14:paraId="03156603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57204A" w14:textId="6EC6F6AF" w:rsidR="00F95577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_Ref95905011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7E99B8" w14:textId="59F3D549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method of communication used with operators:</w:t>
            </w:r>
          </w:p>
          <w:p w14:paraId="7A4A44FC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8DBCB5C" w14:textId="1662CE85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226099469" w:edGrp="everyone"/>
            <w:permEnd w:id="226099469"/>
          </w:p>
        </w:tc>
      </w:tr>
      <w:tr w:rsidR="00F95577" w:rsidRPr="00BA4D9F" w14:paraId="400F0525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F72F8B" w14:textId="5940585C" w:rsidR="00F95577" w:rsidRPr="00DD0F30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_Ref95905126 \r \h </w:instrText>
            </w:r>
            <w:r w:rsidR="009A67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E7D904" w14:textId="3C584612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adjustments made:</w:t>
            </w:r>
          </w:p>
          <w:p w14:paraId="2306E035" w14:textId="77777777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</w:p>
          <w:p w14:paraId="607D400C" w14:textId="55A1E4B9" w:rsidR="009A673F" w:rsidRPr="009A673F" w:rsidRDefault="009A673F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  <w:permStart w:id="1102539884" w:edGrp="everyone"/>
            <w:permEnd w:id="1102539884"/>
          </w:p>
        </w:tc>
      </w:tr>
      <w:tr w:rsidR="00F95577" w:rsidRPr="00BA4D9F" w14:paraId="447836BB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452ECA" w14:textId="148AADB2" w:rsidR="00F95577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_Ref95905589 \r \h </w:instrText>
            </w:r>
            <w:r w:rsidR="009A67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1.4A.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20C6C3" w14:textId="14D765E7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reports submitted:</w:t>
            </w:r>
          </w:p>
          <w:p w14:paraId="6153C421" w14:textId="351AA8E9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</w:p>
          <w:p w14:paraId="2C75F657" w14:textId="1D0939CF" w:rsidR="009A673F" w:rsidRPr="009A673F" w:rsidRDefault="009A673F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  <w:permStart w:id="1778062753" w:edGrp="everyone"/>
            <w:permEnd w:id="1778062753"/>
          </w:p>
        </w:tc>
      </w:tr>
      <w:tr w:rsidR="00F95577" w:rsidRPr="009A673F" w14:paraId="4C3E4D00" w14:textId="77777777" w:rsidTr="000878F9">
        <w:trPr>
          <w:trHeight w:val="113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2D87694" w14:textId="7541D2FB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A673F">
              <w:rPr>
                <w:rFonts w:ascii="Arial" w:hAnsi="Arial" w:cs="Arial"/>
                <w:sz w:val="19"/>
                <w:szCs w:val="19"/>
              </w:rPr>
              <w:instrText xml:space="preserve"> REF _Ref95905708 \r \h </w:instrText>
            </w:r>
            <w:r w:rsidR="009A673F" w:rsidRPr="009A67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9A673F">
              <w:rPr>
                <w:rFonts w:ascii="Arial" w:hAnsi="Arial" w:cs="Arial"/>
                <w:sz w:val="19"/>
                <w:szCs w:val="19"/>
              </w:rPr>
            </w:r>
            <w:r w:rsidRPr="009A673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 w:rsidRPr="009A673F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 w:rsidRPr="009A673F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549F304" w14:textId="7FF11207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recommended changes:</w:t>
            </w:r>
          </w:p>
          <w:p w14:paraId="13BB7CEF" w14:textId="77777777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</w:p>
          <w:p w14:paraId="10FCC5D6" w14:textId="311D38E0" w:rsidR="009A673F" w:rsidRPr="009A673F" w:rsidRDefault="009A673F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  <w:permStart w:id="1494747758" w:edGrp="everyone"/>
            <w:permEnd w:id="1494747758"/>
          </w:p>
        </w:tc>
      </w:tr>
    </w:tbl>
    <w:p w14:paraId="6D0EFAF6" w14:textId="75415B67" w:rsidR="002908D0" w:rsidRDefault="002908D0" w:rsidP="00AC0794"/>
    <w:p w14:paraId="3D87AE85" w14:textId="3D252F6C" w:rsidR="00A9666F" w:rsidRDefault="002908D0" w:rsidP="00F72F3B">
      <w:pPr>
        <w:jc w:val="left"/>
      </w:pPr>
      <w:r>
        <w:br w:type="page"/>
      </w:r>
    </w:p>
    <w:p w14:paraId="193F09C6" w14:textId="4314447E" w:rsidR="00A9666F" w:rsidRPr="00BF7956" w:rsidRDefault="00117CDD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0A26BB684F52459D862CE9F3F62978C5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72F3B">
            <w:rPr>
              <w:rFonts w:ascii="Arial Black" w:hAnsi="Arial Black"/>
            </w:rPr>
            <w:t>RIICPL401E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5889BBD93CBB4314B1499B100D6253F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2266A229" w14:textId="38F90768" w:rsidR="00A9666F" w:rsidRPr="00BF7956" w:rsidRDefault="005164C2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Supervise the installation of underground services using open excavation</w:t>
          </w:r>
        </w:p>
      </w:sdtContent>
    </w:sdt>
    <w:p w14:paraId="5667BF55" w14:textId="77777777" w:rsidR="00A9666F" w:rsidRDefault="00A9666F" w:rsidP="00A9666F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31664B8D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52401CF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1B0985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A9666F" w:rsidRPr="000559FC" w14:paraId="1094FBE6" w14:textId="77777777" w:rsidTr="00A80ACC">
        <w:trPr>
          <w:trHeight w:val="44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6D2289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41D2B218" w14:textId="2F1DD799" w:rsidR="00A9666F" w:rsidRDefault="001B0985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ability to </w:t>
            </w:r>
            <w:r w:rsidRPr="001B0985">
              <w:rPr>
                <w:rFonts w:cs="Arial"/>
                <w:sz w:val="20"/>
              </w:rPr>
              <w:t>supervise the installation of underground service using open excavation on two</w:t>
            </w:r>
            <w:r>
              <w:rPr>
                <w:rFonts w:cs="Arial"/>
                <w:sz w:val="20"/>
              </w:rPr>
              <w:t xml:space="preserve"> (2)</w:t>
            </w:r>
            <w:r w:rsidRPr="001B0985">
              <w:rPr>
                <w:rFonts w:cs="Arial"/>
                <w:sz w:val="20"/>
              </w:rPr>
              <w:t xml:space="preserve"> occasions</w:t>
            </w:r>
            <w:r>
              <w:rPr>
                <w:rFonts w:cs="Arial"/>
                <w:sz w:val="20"/>
              </w:rPr>
              <w:t xml:space="preserve"> including:</w:t>
            </w:r>
          </w:p>
          <w:p w14:paraId="26E4DE87" w14:textId="29A1B4F5" w:rsidR="001B0985" w:rsidRDefault="001B0985" w:rsidP="001B0985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plan and prepare for underground service installation</w:t>
            </w:r>
          </w:p>
          <w:p w14:paraId="3BA7E02A" w14:textId="4297BDEA" w:rsidR="001B0985" w:rsidRDefault="001B0985" w:rsidP="001B0985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locate job plan and all associated documentation to confirm work requirements and compliance</w:t>
            </w:r>
          </w:p>
          <w:p w14:paraId="525D9EA3" w14:textId="52D94E1E" w:rsidR="001B0985" w:rsidRDefault="001B0985" w:rsidP="001B0985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all risk controls required to address identified risks and hazards, including wearing PPE</w:t>
            </w:r>
          </w:p>
          <w:p w14:paraId="4A07B4B3" w14:textId="2DF3FFEC" w:rsidR="001B0985" w:rsidRDefault="001B0985" w:rsidP="001B0985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prepare team members to execute tasks</w:t>
            </w:r>
          </w:p>
          <w:p w14:paraId="04ADD2DC" w14:textId="0C00CFB9" w:rsidR="001B0985" w:rsidRDefault="001B0985" w:rsidP="001B0985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check and confirm resource availability including human resources</w:t>
            </w:r>
            <w:r w:rsidR="00A57FF6">
              <w:rPr>
                <w:rFonts w:cs="Arial"/>
                <w:sz w:val="20"/>
              </w:rPr>
              <w:t>, organising as required</w:t>
            </w:r>
          </w:p>
          <w:p w14:paraId="27E5DAE4" w14:textId="35C47ADF" w:rsidR="001B0985" w:rsidRDefault="00A57FF6" w:rsidP="001B0985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prepare for and </w:t>
            </w:r>
            <w:r w:rsidR="001B0985">
              <w:rPr>
                <w:rFonts w:cs="Arial"/>
                <w:sz w:val="20"/>
              </w:rPr>
              <w:t>facilitate a pre-start meeting and walk the site with team to confirm roles and responsibilities</w:t>
            </w:r>
            <w:r>
              <w:rPr>
                <w:rFonts w:cs="Arial"/>
                <w:sz w:val="20"/>
              </w:rPr>
              <w:t>, provide instruction</w:t>
            </w:r>
            <w:r w:rsidR="001B0985">
              <w:rPr>
                <w:rFonts w:cs="Arial"/>
                <w:sz w:val="20"/>
              </w:rPr>
              <w:t xml:space="preserve"> and clarify questions</w:t>
            </w:r>
          </w:p>
          <w:p w14:paraId="7B7A680E" w14:textId="2C32D666" w:rsidR="00A57FF6" w:rsidRPr="00A57FF6" w:rsidRDefault="00A57FF6" w:rsidP="009B1DF1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 w:rsidRPr="00A57FF6">
              <w:rPr>
                <w:rFonts w:cs="Arial"/>
                <w:sz w:val="20"/>
              </w:rPr>
              <w:t>set out task</w:t>
            </w:r>
            <w:r>
              <w:rPr>
                <w:rFonts w:cs="Arial"/>
                <w:sz w:val="20"/>
              </w:rPr>
              <w:t xml:space="preserve"> from plans and specifications </w:t>
            </w:r>
            <w:r w:rsidRPr="00A57FF6">
              <w:rPr>
                <w:rFonts w:cs="Arial"/>
                <w:sz w:val="20"/>
              </w:rPr>
              <w:t>using control lines, cleared width, batters and off-sets</w:t>
            </w:r>
            <w:r>
              <w:rPr>
                <w:rFonts w:cs="Arial"/>
                <w:sz w:val="20"/>
              </w:rPr>
              <w:t xml:space="preserve"> as required</w:t>
            </w:r>
          </w:p>
          <w:p w14:paraId="56C77CE0" w14:textId="17147460" w:rsidR="001B0985" w:rsidRDefault="00A57FF6" w:rsidP="00A57FF6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oversee the execution of tasks</w:t>
            </w:r>
          </w:p>
          <w:p w14:paraId="06C13C3A" w14:textId="0EA4BE27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monitoring, measuring, testing according to task requirements to </w:t>
            </w:r>
            <w:r w:rsidRPr="00A57FF6">
              <w:rPr>
                <w:rFonts w:cs="Arial"/>
                <w:sz w:val="20"/>
              </w:rPr>
              <w:t>confirm outcomes are achieved according to job requirements</w:t>
            </w:r>
          </w:p>
          <w:p w14:paraId="611FA69F" w14:textId="4232C62A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perform calculations to confirm volumes, grades, percentages, area and resource consumption figures and supply rates</w:t>
            </w:r>
          </w:p>
          <w:p w14:paraId="54267365" w14:textId="5DE6E855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A57FF6">
              <w:rPr>
                <w:rFonts w:cs="Arial"/>
                <w:sz w:val="20"/>
              </w:rPr>
              <w:t>nitiate adjustments to work practice and job plans as required to meet job requirements</w:t>
            </w:r>
          </w:p>
          <w:p w14:paraId="7E6BDF8A" w14:textId="383519B3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A57FF6">
              <w:rPr>
                <w:rFonts w:cs="Arial"/>
                <w:sz w:val="20"/>
              </w:rPr>
              <w:t>onfirm plant, equipment and tools maintenance requirements are carried out and recorded according to job requirements and manufacturer specifications</w:t>
            </w:r>
          </w:p>
          <w:p w14:paraId="6827C097" w14:textId="1CCB23CA" w:rsidR="00A57FF6" w:rsidRDefault="00A57FF6" w:rsidP="00A57FF6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report on execution of tasks</w:t>
            </w:r>
          </w:p>
          <w:p w14:paraId="3828B64E" w14:textId="6F19FA55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complete and submit reports as required by organisational, authority and site requirements</w:t>
            </w:r>
          </w:p>
          <w:p w14:paraId="52A56E90" w14:textId="26361643" w:rsidR="00A57FF6" w:rsidRPr="001B0985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make r</w:t>
            </w:r>
            <w:r w:rsidRPr="00A57FF6">
              <w:rPr>
                <w:rFonts w:cs="Arial"/>
                <w:sz w:val="20"/>
              </w:rPr>
              <w:t>ecommend</w:t>
            </w:r>
            <w:r>
              <w:rPr>
                <w:rFonts w:cs="Arial"/>
                <w:sz w:val="20"/>
              </w:rPr>
              <w:t>ations related to</w:t>
            </w:r>
            <w:r w:rsidRPr="00A57FF6">
              <w:rPr>
                <w:rFonts w:cs="Arial"/>
                <w:sz w:val="20"/>
              </w:rPr>
              <w:t xml:space="preserve"> required changes to confirm task execution meets job requirements</w:t>
            </w:r>
          </w:p>
          <w:p w14:paraId="15857C7F" w14:textId="77777777" w:rsidR="00041FA8" w:rsidRDefault="00041FA8" w:rsidP="00041FA8">
            <w:pPr>
              <w:jc w:val="left"/>
              <w:rPr>
                <w:rFonts w:cs="Arial"/>
                <w:sz w:val="20"/>
              </w:rPr>
            </w:pPr>
          </w:p>
          <w:p w14:paraId="69417E3E" w14:textId="3D05E150" w:rsidR="00A9666F" w:rsidRPr="000861CC" w:rsidRDefault="00041FA8" w:rsidP="00041FA8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A9666F" w:rsidRPr="000559FC" w14:paraId="0A96C6DE" w14:textId="77777777" w:rsidTr="00A80ACC">
        <w:trPr>
          <w:trHeight w:val="64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E906532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487034F" w14:textId="0E7882CD" w:rsidR="00A9666F" w:rsidRPr="000861CC" w:rsidRDefault="00A57FF6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 site, work team, job plan and all associated documents (e.g. SWMS</w:t>
            </w:r>
            <w:r w:rsidR="000F7BEC">
              <w:rPr>
                <w:rFonts w:cs="Arial"/>
                <w:sz w:val="20"/>
              </w:rPr>
              <w:t xml:space="preserve">, permit to excavate) </w:t>
            </w:r>
            <w:r>
              <w:rPr>
                <w:rFonts w:cs="Arial"/>
                <w:sz w:val="20"/>
              </w:rPr>
              <w:t>all plant, tools and equipment required for the task</w:t>
            </w:r>
            <w:r w:rsidR="000F7BEC">
              <w:rPr>
                <w:rFonts w:cs="Arial"/>
                <w:sz w:val="20"/>
              </w:rPr>
              <w:t>.</w:t>
            </w:r>
          </w:p>
        </w:tc>
      </w:tr>
    </w:tbl>
    <w:p w14:paraId="776D13B5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A9666F" w:rsidRPr="00696855" w14:paraId="730A0AD1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3CC6E21" w14:textId="06C2142B" w:rsidR="00A9666F" w:rsidRPr="0019760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4A9D981" w14:textId="77777777" w:rsidR="00A9666F" w:rsidRPr="00696855" w:rsidRDefault="00A9666F" w:rsidP="00A80ACC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A9666F" w:rsidRPr="00696855" w14:paraId="1AA7CADE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634DF5C6" w14:textId="77777777" w:rsidR="00A9666F" w:rsidRPr="00696855" w:rsidRDefault="00A9666F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40DAA4E4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1EF49140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2F2F2"/>
          </w:tcPr>
          <w:p w14:paraId="27751699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51F0B6F6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A9666F" w:rsidRPr="00683908" w14:paraId="5598FF93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21E75C6" w14:textId="0102834C" w:rsidR="00A9666F" w:rsidRPr="005E24F1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0F7BEC" w:rsidRPr="000F7BEC">
              <w:rPr>
                <w:rFonts w:cs="Arial"/>
                <w:b/>
                <w:sz w:val="20"/>
              </w:rPr>
              <w:t>Plan and prepare for underground service installation</w:t>
            </w:r>
          </w:p>
        </w:tc>
      </w:tr>
      <w:tr w:rsidR="00DC15B7" w:rsidRPr="00696855" w14:paraId="4ACB551B" w14:textId="77777777" w:rsidTr="00F366DA">
        <w:trPr>
          <w:trHeight w:val="27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99191A7" w14:textId="3894C885" w:rsidR="00DC15B7" w:rsidRPr="000F7BEC" w:rsidRDefault="00DC15B7" w:rsidP="00DC15B7">
            <w:pPr>
              <w:pStyle w:val="331PASListTask1"/>
            </w:pPr>
            <w:bookmarkStart w:id="42" w:name="_Ref95901072"/>
            <w:r>
              <w:t>L</w:t>
            </w:r>
            <w:r w:rsidRPr="000F7BEC">
              <w:t xml:space="preserve">ocate </w:t>
            </w:r>
            <w:r>
              <w:t xml:space="preserve">the </w:t>
            </w:r>
            <w:r w:rsidRPr="000F7BEC">
              <w:t>job plan and all associated documentation to confirm work requirements and compliance</w:t>
            </w:r>
            <w:r>
              <w:t>.</w:t>
            </w:r>
            <w:bookmarkEnd w:id="42"/>
          </w:p>
        </w:tc>
        <w:permStart w:id="81418484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08D990D" w14:textId="5E5965D6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012858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14184847"/>
          </w:p>
        </w:tc>
        <w:permStart w:id="174091327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33531FC" w14:textId="1DD42B74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355340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0913276"/>
          </w:p>
        </w:tc>
      </w:tr>
      <w:tr w:rsidR="00DC15B7" w:rsidRPr="00696855" w14:paraId="73A7F198" w14:textId="77777777" w:rsidTr="00F366D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58CCE5D" w14:textId="16F3699D" w:rsidR="00DC15B7" w:rsidRPr="00486541" w:rsidRDefault="00DC15B7" w:rsidP="00DC15B7">
            <w:pPr>
              <w:pStyle w:val="331PASListTask1"/>
            </w:pPr>
            <w:bookmarkStart w:id="43" w:name="_Ref95902918"/>
            <w:r>
              <w:t xml:space="preserve">Check contents of job plan against related documentation to </w:t>
            </w:r>
            <w:r w:rsidRPr="000F7BEC">
              <w:t xml:space="preserve">confirm </w:t>
            </w:r>
            <w:r>
              <w:t>t</w:t>
            </w:r>
            <w:r w:rsidRPr="000F7BEC">
              <w:t>he installation of underground services using open excavatio</w:t>
            </w:r>
            <w:r>
              <w:t xml:space="preserve">n and any related </w:t>
            </w:r>
            <w:r w:rsidRPr="000F7BEC">
              <w:t xml:space="preserve">pavement maintenance </w:t>
            </w:r>
            <w:r>
              <w:t>meets legislated and industry requirements.</w:t>
            </w:r>
            <w:bookmarkEnd w:id="43"/>
          </w:p>
        </w:tc>
        <w:permStart w:id="290552316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5D5B2A8" w14:textId="727392CA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966422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90552316"/>
          </w:p>
        </w:tc>
        <w:permStart w:id="1092949468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233AE05" w14:textId="6CC29334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511488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92949468"/>
          </w:p>
        </w:tc>
      </w:tr>
      <w:tr w:rsidR="00DC15B7" w:rsidRPr="00696855" w14:paraId="42C4F2E6" w14:textId="77777777" w:rsidTr="00F366DA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auto"/>
            </w:tcBorders>
          </w:tcPr>
          <w:p w14:paraId="0CEC571F" w14:textId="69CBDD18" w:rsidR="00DC15B7" w:rsidRPr="00486541" w:rsidRDefault="00DC15B7" w:rsidP="00DC15B7">
            <w:pPr>
              <w:pStyle w:val="331PASListTask1"/>
            </w:pPr>
            <w:bookmarkStart w:id="44" w:name="_Ref95903685"/>
            <w:r>
              <w:t>Read and confirm contents of SWMS and permit (as required) and facilitate implementation of required controls.</w:t>
            </w:r>
            <w:bookmarkEnd w:id="44"/>
          </w:p>
        </w:tc>
        <w:permStart w:id="767389834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61D70053" w14:textId="7695B97B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816953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67389834"/>
          </w:p>
        </w:tc>
        <w:permStart w:id="1694781771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034559C" w14:textId="23F75881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261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94781771"/>
          </w:p>
        </w:tc>
      </w:tr>
      <w:tr w:rsidR="00DC15B7" w:rsidRPr="00696855" w14:paraId="62A97FA6" w14:textId="77777777" w:rsidTr="00F366D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8A7485C" w14:textId="44F86CC8" w:rsidR="00DC15B7" w:rsidRPr="00486541" w:rsidRDefault="00DC15B7" w:rsidP="00DC15B7">
            <w:pPr>
              <w:pStyle w:val="331PASListTask1"/>
            </w:pPr>
            <w:bookmarkStart w:id="45" w:name="_Ref95903710"/>
            <w:r>
              <w:t>Meet site requirements for personal  protective equipment.</w:t>
            </w:r>
            <w:bookmarkEnd w:id="45"/>
          </w:p>
        </w:tc>
        <w:permStart w:id="938411225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648FACFD" w14:textId="1972E076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726324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8411225"/>
          </w:p>
        </w:tc>
        <w:permStart w:id="503517291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6EC4F42" w14:textId="1C11778E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716715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3517291"/>
          </w:p>
        </w:tc>
      </w:tr>
      <w:tr w:rsidR="00A9666F" w:rsidRPr="005E24F1" w14:paraId="1128CE55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44FB6E8" w14:textId="00992D35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DD0F30" w:rsidRPr="00DD0F30">
              <w:rPr>
                <w:rFonts w:cs="Arial"/>
                <w:b/>
                <w:sz w:val="20"/>
              </w:rPr>
              <w:t>Prepare team members to execute tasks</w:t>
            </w:r>
          </w:p>
        </w:tc>
      </w:tr>
      <w:tr w:rsidR="00DC15B7" w:rsidRPr="00696855" w14:paraId="4C52CBAC" w14:textId="77777777" w:rsidTr="003C542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5804381" w14:textId="303BF45C" w:rsidR="00DC15B7" w:rsidRPr="00486541" w:rsidRDefault="00DC15B7" w:rsidP="00DC15B7">
            <w:pPr>
              <w:pStyle w:val="332PASListTask1"/>
            </w:pPr>
            <w:bookmarkStart w:id="46" w:name="_Ref95903740"/>
            <w:r w:rsidRPr="00DD0F30">
              <w:t>Prepare notes or presentation material for prestart meeting.</w:t>
            </w:r>
            <w:bookmarkEnd w:id="46"/>
          </w:p>
        </w:tc>
        <w:permStart w:id="2077980302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4AAA7A6" w14:textId="5CF0F5A7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646870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7980302"/>
          </w:p>
        </w:tc>
        <w:permStart w:id="286227848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1EE417B" w14:textId="17E950AD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569131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86227848"/>
          </w:p>
        </w:tc>
      </w:tr>
      <w:tr w:rsidR="00DC15B7" w:rsidRPr="00696855" w14:paraId="5F585CCB" w14:textId="77777777" w:rsidTr="003C542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F5C63F9" w14:textId="73341BE0" w:rsidR="00DC15B7" w:rsidRPr="00486541" w:rsidRDefault="00DC15B7" w:rsidP="00DC15B7">
            <w:pPr>
              <w:pStyle w:val="332PASListTask1"/>
            </w:pPr>
            <w:bookmarkStart w:id="47" w:name="_Ref95903486"/>
            <w:r>
              <w:lastRenderedPageBreak/>
              <w:t>Check availability of plant, equipment and tools for the tasks against schedule and potential conflicting requirements.</w:t>
            </w:r>
            <w:bookmarkEnd w:id="47"/>
          </w:p>
        </w:tc>
        <w:permStart w:id="165684531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673FCCF" w14:textId="3F2B3635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760769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56845318"/>
          </w:p>
        </w:tc>
        <w:permStart w:id="1388068869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AB65144" w14:textId="4B593182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448204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88068869"/>
          </w:p>
        </w:tc>
      </w:tr>
      <w:tr w:rsidR="00DC15B7" w:rsidRPr="00696855" w14:paraId="103A7D73" w14:textId="77777777" w:rsidTr="003C542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BECAF56" w14:textId="3ABA44C3" w:rsidR="00DC15B7" w:rsidRPr="00486541" w:rsidRDefault="00DC15B7" w:rsidP="00DC15B7">
            <w:pPr>
              <w:pStyle w:val="332PASListTask1"/>
            </w:pPr>
            <w:bookmarkStart w:id="48" w:name="_Ref95903753"/>
            <w:r>
              <w:t>Check human resources for availability of competent workers and confirm availability.</w:t>
            </w:r>
            <w:bookmarkEnd w:id="48"/>
          </w:p>
        </w:tc>
        <w:permStart w:id="1633371379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20F5D0C" w14:textId="34F51C7D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7540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33371379"/>
          </w:p>
        </w:tc>
        <w:permStart w:id="162224450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27150ED" w14:textId="15444BD1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723421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2224450"/>
          </w:p>
        </w:tc>
      </w:tr>
      <w:tr w:rsidR="00DC15B7" w:rsidRPr="00696855" w14:paraId="7451C504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EEB6717" w14:textId="26C47C32" w:rsidR="00DC15B7" w:rsidRPr="00486541" w:rsidRDefault="00DC15B7" w:rsidP="00DC15B7">
            <w:pPr>
              <w:pStyle w:val="332PASListTask1"/>
            </w:pPr>
            <w:bookmarkStart w:id="49" w:name="_Ref95903757"/>
            <w:r>
              <w:t>Estimate material requirements using specifications for work and confirm availability onsite when required.</w:t>
            </w:r>
            <w:bookmarkEnd w:id="49"/>
          </w:p>
        </w:tc>
        <w:permStart w:id="26943531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7DEADAE" w14:textId="4B46D468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633882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69435317"/>
          </w:p>
        </w:tc>
        <w:permStart w:id="1114922395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4B9BB42" w14:textId="1871AB8E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59919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4922395"/>
          </w:p>
        </w:tc>
      </w:tr>
      <w:tr w:rsidR="00DC15B7" w:rsidRPr="00696855" w14:paraId="5960B030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00015D4" w14:textId="68379B14" w:rsidR="00DC15B7" w:rsidRPr="00486541" w:rsidRDefault="00DC15B7" w:rsidP="00DC15B7">
            <w:pPr>
              <w:pStyle w:val="332PASListTask1"/>
            </w:pPr>
            <w:bookmarkStart w:id="50" w:name="_Ref95903767"/>
            <w:r>
              <w:t>Facilitate a pre-start meeting and walk the site with team to confirm roles and responsibilities and check for new or unexpected hazards.</w:t>
            </w:r>
            <w:bookmarkEnd w:id="50"/>
          </w:p>
        </w:tc>
        <w:permStart w:id="615789952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E5224BC" w14:textId="572D98B7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916688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15789952"/>
          </w:p>
        </w:tc>
        <w:permStart w:id="791806342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057F50C" w14:textId="4509EA16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14420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91806342"/>
          </w:p>
        </w:tc>
      </w:tr>
      <w:tr w:rsidR="00DC15B7" w:rsidRPr="00696855" w14:paraId="5ECA287C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D5411AD" w14:textId="460028F4" w:rsidR="00DC15B7" w:rsidRPr="00486541" w:rsidRDefault="00DC15B7" w:rsidP="00DC15B7">
            <w:pPr>
              <w:pStyle w:val="332PASListTask1"/>
            </w:pPr>
            <w:bookmarkStart w:id="51" w:name="_Ref95903769"/>
            <w:r>
              <w:t>Use appropriate questioning and answering techniques to confirm worker understanding of tasks, roles and responsibilities.</w:t>
            </w:r>
            <w:bookmarkEnd w:id="51"/>
          </w:p>
        </w:tc>
        <w:permStart w:id="24084586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4D371DCC" w14:textId="7717E09A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78597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40845867"/>
          </w:p>
        </w:tc>
        <w:permStart w:id="32024017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67EF001" w14:textId="607DF6A7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55385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20240174"/>
          </w:p>
        </w:tc>
      </w:tr>
      <w:tr w:rsidR="00DC15B7" w:rsidRPr="00696855" w14:paraId="6E3326D2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4EA7A38" w14:textId="6340CA3B" w:rsidR="00DC15B7" w:rsidRDefault="00DC15B7" w:rsidP="00DC15B7">
            <w:pPr>
              <w:pStyle w:val="332PASListTask1"/>
            </w:pPr>
            <w:bookmarkStart w:id="52" w:name="_Ref95904177"/>
            <w:r>
              <w:t>Clarify emergency response procedures including emergency rescue as required.</w:t>
            </w:r>
            <w:bookmarkEnd w:id="52"/>
          </w:p>
        </w:tc>
        <w:permStart w:id="1750692814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25F8D6A" w14:textId="6696931F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360903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0692814"/>
          </w:p>
        </w:tc>
        <w:permStart w:id="1127578493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6C0D188" w14:textId="041A5463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273721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27578493"/>
          </w:p>
        </w:tc>
      </w:tr>
      <w:tr w:rsidR="00DC15B7" w:rsidRPr="00696855" w14:paraId="2CFFF103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B652D04" w14:textId="4E418DB5" w:rsidR="00DC15B7" w:rsidRDefault="00DC15B7" w:rsidP="00DC15B7">
            <w:pPr>
              <w:pStyle w:val="332PASListTask1"/>
            </w:pPr>
            <w:bookmarkStart w:id="53" w:name="_Ref95904179"/>
            <w:r>
              <w:t xml:space="preserve">Discuss and confirm worker understanding of </w:t>
            </w:r>
            <w:r w:rsidRPr="00F501CE">
              <w:t>work zone traffic management</w:t>
            </w:r>
            <w:r>
              <w:t xml:space="preserve"> and safety</w:t>
            </w:r>
            <w:bookmarkEnd w:id="53"/>
          </w:p>
        </w:tc>
        <w:permStart w:id="1791564470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37CCD7E" w14:textId="7EC73E75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323848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91564470"/>
          </w:p>
        </w:tc>
        <w:permStart w:id="1862096921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5E428D9" w14:textId="2547A814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83224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2096921"/>
          </w:p>
        </w:tc>
      </w:tr>
      <w:tr w:rsidR="00DC15B7" w:rsidRPr="00696855" w14:paraId="3293EE25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C7FF9E3" w14:textId="2597D154" w:rsidR="00DC15B7" w:rsidRPr="00486541" w:rsidRDefault="00DC15B7" w:rsidP="00DC15B7">
            <w:pPr>
              <w:pStyle w:val="332PASListTask1"/>
            </w:pPr>
            <w:bookmarkStart w:id="54" w:name="_Ref95903771"/>
            <w:r>
              <w:t>Have workers read and sign understanding of SWMS related to tasks as applicable.</w:t>
            </w:r>
            <w:bookmarkEnd w:id="54"/>
            <w:r>
              <w:t xml:space="preserve"> </w:t>
            </w:r>
          </w:p>
        </w:tc>
        <w:permStart w:id="213805409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4A22EF7" w14:textId="50791971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6842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8054093"/>
          </w:p>
        </w:tc>
        <w:permStart w:id="133180475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CF087BA" w14:textId="3782B86D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445382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3180475"/>
          </w:p>
        </w:tc>
      </w:tr>
      <w:tr w:rsidR="00DC15B7" w:rsidRPr="00696855" w14:paraId="64983FB1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023D9C7" w14:textId="257E1997" w:rsidR="00DC15B7" w:rsidRPr="00486541" w:rsidRDefault="00DC15B7" w:rsidP="00DC15B7">
            <w:pPr>
              <w:pStyle w:val="332PASListTask1"/>
            </w:pPr>
            <w:bookmarkStart w:id="55" w:name="_Ref95903628"/>
            <w:r>
              <w:t>Set out tasks from plans and specifications.</w:t>
            </w:r>
            <w:bookmarkEnd w:id="55"/>
          </w:p>
        </w:tc>
        <w:permStart w:id="767430360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A66AD6B" w14:textId="17A38C11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831364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67430360"/>
          </w:p>
        </w:tc>
        <w:permStart w:id="1698262082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0179ABE" w14:textId="0B8189E3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070218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98262082"/>
          </w:p>
        </w:tc>
      </w:tr>
      <w:tr w:rsidR="00A9666F" w:rsidRPr="005E24F1" w14:paraId="69D08405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BEFCE76" w14:textId="170AC12D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BD7ED9">
              <w:rPr>
                <w:rFonts w:cs="Arial"/>
                <w:b/>
                <w:sz w:val="20"/>
              </w:rPr>
              <w:t>Oversee execution of tasks</w:t>
            </w:r>
          </w:p>
        </w:tc>
      </w:tr>
      <w:tr w:rsidR="00DC15B7" w:rsidRPr="00696855" w14:paraId="6ADBB981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F659718" w14:textId="0F22CEF0" w:rsidR="00DC15B7" w:rsidRPr="00486541" w:rsidRDefault="00DC15B7" w:rsidP="00DC15B7">
            <w:pPr>
              <w:pStyle w:val="333PASListTask1"/>
            </w:pPr>
            <w:bookmarkStart w:id="56" w:name="_Ref95904519"/>
            <w:r>
              <w:t>Confirm workers understand how to respond and refer client or public query.</w:t>
            </w:r>
            <w:bookmarkEnd w:id="56"/>
          </w:p>
        </w:tc>
        <w:permStart w:id="1233994451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77626768" w14:textId="5C274968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491860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3994451"/>
          </w:p>
        </w:tc>
        <w:permStart w:id="75091322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525EC02" w14:textId="36FDFB01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052682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50913226"/>
          </w:p>
        </w:tc>
      </w:tr>
      <w:tr w:rsidR="00DC15B7" w:rsidRPr="00696855" w14:paraId="34E06BA6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A686D39" w14:textId="6AEA799F" w:rsidR="00DC15B7" w:rsidRPr="00486541" w:rsidRDefault="00DC15B7" w:rsidP="00DC15B7">
            <w:pPr>
              <w:pStyle w:val="333PASListTask1"/>
            </w:pPr>
            <w:bookmarkStart w:id="57" w:name="_Ref95905354"/>
            <w:r>
              <w:t>Watch work in progress, measuring consistently to ensure outcomes are achieved.</w:t>
            </w:r>
            <w:bookmarkEnd w:id="57"/>
          </w:p>
        </w:tc>
        <w:permStart w:id="44880238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6332D1C9" w14:textId="7F2DFD50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309214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48802388"/>
          </w:p>
        </w:tc>
        <w:permStart w:id="710805518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A7010F" w14:textId="1D5E6A2C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598052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10805518"/>
          </w:p>
        </w:tc>
      </w:tr>
      <w:tr w:rsidR="00DC15B7" w:rsidRPr="00696855" w14:paraId="5D839777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2A112FC" w14:textId="7FC2E09A" w:rsidR="00DC15B7" w:rsidRDefault="00DC15B7" w:rsidP="00DC15B7">
            <w:pPr>
              <w:pStyle w:val="333PASListTask1"/>
            </w:pPr>
            <w:bookmarkStart w:id="58" w:name="_Ref95906253"/>
            <w:r>
              <w:t>Ensure trench collapse prevention methods are applied as required.</w:t>
            </w:r>
            <w:bookmarkEnd w:id="58"/>
          </w:p>
        </w:tc>
        <w:permStart w:id="11314165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58624BCD" w14:textId="698D6EA3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28727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141653"/>
          </w:p>
        </w:tc>
        <w:permStart w:id="1232172915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E02D3C9" w14:textId="25513E62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083125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2172915"/>
          </w:p>
        </w:tc>
      </w:tr>
      <w:tr w:rsidR="00DC15B7" w:rsidRPr="00696855" w14:paraId="4C3530B7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08E98EC" w14:textId="73F23C7F" w:rsidR="00DC15B7" w:rsidRPr="00486541" w:rsidRDefault="00DC15B7" w:rsidP="00DC15B7">
            <w:pPr>
              <w:pStyle w:val="333PASListTask1"/>
            </w:pPr>
            <w:bookmarkStart w:id="59" w:name="_Ref95904981"/>
            <w:r>
              <w:t>Record measurements as taken.</w:t>
            </w:r>
            <w:bookmarkEnd w:id="59"/>
          </w:p>
        </w:tc>
        <w:permStart w:id="910704081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98D5281" w14:textId="1AEE3077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747591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10704081"/>
          </w:p>
        </w:tc>
        <w:permStart w:id="134666269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DA2DE40" w14:textId="0AB167C6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66470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46662696"/>
          </w:p>
        </w:tc>
      </w:tr>
      <w:tr w:rsidR="00DC15B7" w:rsidRPr="00696855" w14:paraId="253621AC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F9AB2CD" w14:textId="046A3A62" w:rsidR="00DC15B7" w:rsidRPr="00486541" w:rsidRDefault="00DC15B7" w:rsidP="00DC15B7">
            <w:pPr>
              <w:pStyle w:val="333PASListTask1"/>
            </w:pPr>
            <w:bookmarkStart w:id="60" w:name="_Ref95905011"/>
            <w:r>
              <w:t>A</w:t>
            </w:r>
            <w:r w:rsidRPr="00BD7ED9">
              <w:t>ssess operational techniques</w:t>
            </w:r>
            <w:r>
              <w:t xml:space="preserve"> and apply approved method of communication to operators to ensure </w:t>
            </w:r>
            <w:r w:rsidRPr="00BD7ED9">
              <w:t>outcomes are achieved according to job requirements</w:t>
            </w:r>
            <w:r>
              <w:t>.</w:t>
            </w:r>
            <w:bookmarkEnd w:id="60"/>
          </w:p>
        </w:tc>
        <w:permStart w:id="1667784529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5CCA1F8A" w14:textId="5A569864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063022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67784529"/>
          </w:p>
        </w:tc>
        <w:permStart w:id="100030699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128CC65" w14:textId="7C444602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13227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00306994"/>
          </w:p>
        </w:tc>
      </w:tr>
      <w:tr w:rsidR="00DC15B7" w:rsidRPr="00696855" w14:paraId="0303B0C0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8B69B4D" w14:textId="32DF1E6D" w:rsidR="00DC15B7" w:rsidRPr="00486541" w:rsidRDefault="00DC15B7" w:rsidP="00DC15B7">
            <w:pPr>
              <w:pStyle w:val="333PASListTask1"/>
            </w:pPr>
            <w:bookmarkStart w:id="61" w:name="_Ref95905126"/>
            <w:r w:rsidRPr="00A24249">
              <w:t>Initiate adjustments to work practice and job plans as required to meet job requirements</w:t>
            </w:r>
            <w:r>
              <w:t>.</w:t>
            </w:r>
            <w:bookmarkEnd w:id="61"/>
          </w:p>
        </w:tc>
        <w:permStart w:id="111157102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070AE52" w14:textId="6B05D390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082963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1571027"/>
          </w:p>
        </w:tc>
        <w:permStart w:id="45837742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DDC2EFE" w14:textId="460C86FB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984913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8377424"/>
          </w:p>
        </w:tc>
      </w:tr>
      <w:tr w:rsidR="00DC15B7" w:rsidRPr="00696855" w14:paraId="17F77D05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FA0791C" w14:textId="437F533F" w:rsidR="00DC15B7" w:rsidRPr="00486541" w:rsidRDefault="00DC15B7" w:rsidP="00DC15B7">
            <w:pPr>
              <w:pStyle w:val="333PASListTask1"/>
            </w:pPr>
            <w:bookmarkStart w:id="62" w:name="_Ref95905401"/>
            <w:r>
              <w:t>Adhere to measuring and testing requirements, hold and witness points, recording and reporting as applicable in specifications.</w:t>
            </w:r>
            <w:bookmarkEnd w:id="62"/>
          </w:p>
        </w:tc>
        <w:permStart w:id="152325887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A530C55" w14:textId="79B55B17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895082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3258878"/>
          </w:p>
        </w:tc>
        <w:permStart w:id="831856549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0CC53D" w14:textId="52717DAE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504253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1856549"/>
          </w:p>
        </w:tc>
      </w:tr>
      <w:tr w:rsidR="00DC15B7" w:rsidRPr="00696855" w14:paraId="752F2523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C83E3B7" w14:textId="6FC74306" w:rsidR="00DC15B7" w:rsidRPr="00486541" w:rsidRDefault="00DC15B7" w:rsidP="00DC15B7">
            <w:pPr>
              <w:pStyle w:val="333PASListTask1"/>
            </w:pPr>
            <w:bookmarkStart w:id="63" w:name="_Ref95905408"/>
            <w:r w:rsidRPr="00A24249">
              <w:t>C</w:t>
            </w:r>
            <w:r>
              <w:t>heck that</w:t>
            </w:r>
            <w:r w:rsidRPr="00A24249">
              <w:t xml:space="preserve"> plant, equipment and tools maintenance requirements are carried out</w:t>
            </w:r>
            <w:r>
              <w:t xml:space="preserve"> and recorded as required by site and manufacturer requirements.</w:t>
            </w:r>
            <w:bookmarkEnd w:id="63"/>
          </w:p>
        </w:tc>
        <w:permStart w:id="56008549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AC38E1E" w14:textId="60C90613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20542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60085493"/>
          </w:p>
        </w:tc>
        <w:permStart w:id="328927282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B2FD5EF" w14:textId="612578CD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411514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28927282"/>
          </w:p>
        </w:tc>
      </w:tr>
      <w:tr w:rsidR="00A9666F" w:rsidRPr="005E24F1" w14:paraId="545F39CB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22A1B1E" w14:textId="70DA87DE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4</w:t>
            </w:r>
            <w:r w:rsidR="00A24249">
              <w:rPr>
                <w:rFonts w:cs="Arial"/>
                <w:b/>
                <w:sz w:val="20"/>
              </w:rPr>
              <w:t xml:space="preserve"> Report on execution of tasks</w:t>
            </w:r>
          </w:p>
        </w:tc>
      </w:tr>
      <w:tr w:rsidR="00DC15B7" w:rsidRPr="00696855" w14:paraId="168B8B01" w14:textId="77777777" w:rsidTr="00B36A4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6439102A" w14:textId="6337890B" w:rsidR="00DC15B7" w:rsidRPr="00486541" w:rsidRDefault="00DC15B7" w:rsidP="00DC15B7">
            <w:pPr>
              <w:pStyle w:val="334PASListTask1"/>
            </w:pPr>
            <w:bookmarkStart w:id="64" w:name="_Ref95905589"/>
            <w:r w:rsidRPr="00A24249">
              <w:t>Complete and submit reports according to site requirements</w:t>
            </w:r>
            <w:r>
              <w:t>.</w:t>
            </w:r>
            <w:bookmarkEnd w:id="64"/>
          </w:p>
        </w:tc>
        <w:permStart w:id="1431007978" w:edGrp="everyone"/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7C2DF8EA" w14:textId="730F1A2D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848513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1007978"/>
          </w:p>
        </w:tc>
        <w:permStart w:id="1979530143" w:edGrp="everyone"/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0AB32B29" w14:textId="366C9F5C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180919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9530143"/>
          </w:p>
        </w:tc>
      </w:tr>
      <w:tr w:rsidR="00DC15B7" w:rsidRPr="00696855" w14:paraId="7D53D804" w14:textId="77777777" w:rsidTr="00B36A4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40C26309" w14:textId="6F64B60F" w:rsidR="00DC15B7" w:rsidRPr="00A24249" w:rsidRDefault="00DC15B7" w:rsidP="00DC15B7">
            <w:pPr>
              <w:pStyle w:val="334PASListTask1"/>
            </w:pPr>
            <w:bookmarkStart w:id="65" w:name="_Ref95906507"/>
            <w:r>
              <w:t>U</w:t>
            </w:r>
            <w:r w:rsidRPr="00DB3440">
              <w:t>s</w:t>
            </w:r>
            <w:r>
              <w:t>e</w:t>
            </w:r>
            <w:r w:rsidRPr="00DB3440">
              <w:t xml:space="preserve"> sector-specific vocabulary, grammatical structures and conventions</w:t>
            </w:r>
            <w:r>
              <w:t xml:space="preserve"> when writing reports.</w:t>
            </w:r>
            <w:bookmarkEnd w:id="65"/>
          </w:p>
        </w:tc>
        <w:permStart w:id="237924519" w:edGrp="everyone"/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7C5E3711" w14:textId="3B45385C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556373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7924519"/>
          </w:p>
        </w:tc>
        <w:permStart w:id="1350514840" w:edGrp="everyone"/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45738F78" w14:textId="587945A3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5641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50514840"/>
          </w:p>
        </w:tc>
      </w:tr>
      <w:tr w:rsidR="00DC15B7" w:rsidRPr="00696855" w14:paraId="71347DEF" w14:textId="77777777" w:rsidTr="00B36A4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0260674E" w14:textId="68BF5CEA" w:rsidR="00DC15B7" w:rsidRPr="00486541" w:rsidRDefault="00DC15B7" w:rsidP="00DC15B7">
            <w:pPr>
              <w:pStyle w:val="334PASListTask1"/>
            </w:pPr>
            <w:bookmarkStart w:id="66" w:name="_Ref95905708"/>
            <w:r w:rsidRPr="00F95577">
              <w:t>Recommend changes</w:t>
            </w:r>
            <w:r>
              <w:t xml:space="preserve"> as required</w:t>
            </w:r>
            <w:r w:rsidRPr="00F95577">
              <w:t xml:space="preserve"> to confirm task execution meets job requirements</w:t>
            </w:r>
            <w:r>
              <w:t>.</w:t>
            </w:r>
            <w:bookmarkEnd w:id="66"/>
          </w:p>
        </w:tc>
        <w:permStart w:id="1607932708" w:edGrp="everyone"/>
        <w:tc>
          <w:tcPr>
            <w:tcW w:w="1488" w:type="dxa"/>
            <w:tcBorders>
              <w:bottom w:val="single" w:sz="12" w:space="0" w:color="000000"/>
              <w:right w:val="single" w:sz="4" w:space="0" w:color="auto"/>
            </w:tcBorders>
            <w:vAlign w:val="center"/>
          </w:tcPr>
          <w:p w14:paraId="4767C8D1" w14:textId="10E86964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529003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07932708"/>
          </w:p>
        </w:tc>
        <w:permStart w:id="97331836" w:edGrp="everyone"/>
        <w:tc>
          <w:tcPr>
            <w:tcW w:w="1488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738FDD94" w14:textId="389B09FD" w:rsidR="00DC15B7" w:rsidRPr="004E1BC5" w:rsidRDefault="00117CDD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288039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5B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331836"/>
          </w:p>
        </w:tc>
      </w:tr>
    </w:tbl>
    <w:p w14:paraId="1200A142" w14:textId="77777777" w:rsidR="005227F4" w:rsidRPr="00FF75BE" w:rsidRDefault="005227F4" w:rsidP="00D97571">
      <w:pPr>
        <w:jc w:val="left"/>
        <w:rPr>
          <w:rFonts w:ascii="Arial" w:hAnsi="Arial" w:cs="Arial"/>
          <w:sz w:val="22"/>
          <w:szCs w:val="22"/>
        </w:rPr>
      </w:pPr>
    </w:p>
    <w:sectPr w:rsidR="005227F4" w:rsidRPr="00FF75BE" w:rsidSect="00D97571">
      <w:headerReference w:type="even" r:id="rId16"/>
      <w:headerReference w:type="default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184C1D3B" w:rsidR="006E5B7D" w:rsidRPr="00830749" w:rsidRDefault="00117CD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41828">
          <w:rPr>
            <w:rFonts w:ascii="Arial" w:hAnsi="Arial" w:cs="Arial"/>
            <w:b/>
            <w:sz w:val="16"/>
            <w:szCs w:val="16"/>
          </w:rPr>
          <w:t>v2-1_23/04/2024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5CD8B9C9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E46D2">
          <w:rPr>
            <w:rFonts w:ascii="Arial" w:hAnsi="Arial" w:cs="Arial"/>
            <w:b/>
            <w:sz w:val="16"/>
            <w:szCs w:val="16"/>
          </w:rPr>
          <w:t>v2-</w:t>
        </w:r>
        <w:r w:rsidR="00E41828">
          <w:rPr>
            <w:rFonts w:ascii="Arial" w:hAnsi="Arial" w:cs="Arial"/>
            <w:b/>
            <w:sz w:val="16"/>
            <w:szCs w:val="16"/>
          </w:rPr>
          <w:t>1</w:t>
        </w:r>
        <w:r w:rsidR="006E46D2">
          <w:rPr>
            <w:rFonts w:ascii="Arial" w:hAnsi="Arial" w:cs="Arial"/>
            <w:b/>
            <w:sz w:val="16"/>
            <w:szCs w:val="16"/>
          </w:rPr>
          <w:t>_</w:t>
        </w:r>
        <w:r w:rsidR="00E41828">
          <w:rPr>
            <w:rFonts w:ascii="Arial" w:hAnsi="Arial" w:cs="Arial"/>
            <w:b/>
            <w:sz w:val="16"/>
            <w:szCs w:val="16"/>
          </w:rPr>
          <w:t>23</w:t>
        </w:r>
        <w:r w:rsidR="006E46D2">
          <w:rPr>
            <w:rFonts w:ascii="Arial" w:hAnsi="Arial" w:cs="Arial"/>
            <w:b/>
            <w:sz w:val="16"/>
            <w:szCs w:val="16"/>
          </w:rPr>
          <w:t>/0</w:t>
        </w:r>
        <w:r w:rsidR="00E41828">
          <w:rPr>
            <w:rFonts w:ascii="Arial" w:hAnsi="Arial" w:cs="Arial"/>
            <w:b/>
            <w:sz w:val="16"/>
            <w:szCs w:val="16"/>
          </w:rPr>
          <w:t>4</w:t>
        </w:r>
        <w:r w:rsidR="006E46D2">
          <w:rPr>
            <w:rFonts w:ascii="Arial" w:hAnsi="Arial" w:cs="Arial"/>
            <w:b/>
            <w:sz w:val="16"/>
            <w:szCs w:val="16"/>
          </w:rPr>
          <w:t>/202</w:t>
        </w:r>
        <w:r w:rsidR="00E41828">
          <w:rPr>
            <w:rFonts w:ascii="Arial" w:hAnsi="Arial" w:cs="Arial"/>
            <w:b/>
            <w:sz w:val="16"/>
            <w:szCs w:val="16"/>
          </w:rPr>
          <w:t>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117CDD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4ADEE57F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41828">
          <w:rPr>
            <w:rFonts w:ascii="Arial" w:hAnsi="Arial" w:cs="Arial"/>
            <w:b/>
            <w:sz w:val="16"/>
            <w:szCs w:val="16"/>
          </w:rPr>
          <w:t>v2-1_23/04/2024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117CDD">
          <w:rPr>
            <w:rFonts w:ascii="Arial" w:hAnsi="Arial" w:cs="Arial"/>
            <w:b/>
            <w:bCs/>
            <w:noProof/>
            <w:sz w:val="16"/>
            <w:szCs w:val="16"/>
          </w:rPr>
          <w:t>16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027B0E3C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41828">
          <w:rPr>
            <w:rFonts w:ascii="Arial" w:hAnsi="Arial" w:cs="Arial"/>
            <w:b/>
            <w:sz w:val="16"/>
            <w:szCs w:val="16"/>
          </w:rPr>
          <w:t>v2-1_23/04/2024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17CDD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43681380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19E730B5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2F3B" w:rsidRP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Pr="00F72F3B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2DFD6223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30881FD5" w:rsidR="006E5B7D" w:rsidRDefault="00D9757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448D2F08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D97571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675581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6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E43433"/>
    <w:multiLevelType w:val="multilevel"/>
    <w:tmpl w:val="8C9CB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6E40DB"/>
    <w:multiLevelType w:val="hybridMultilevel"/>
    <w:tmpl w:val="06E248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B244075"/>
    <w:multiLevelType w:val="hybridMultilevel"/>
    <w:tmpl w:val="06E24854"/>
    <w:lvl w:ilvl="0" w:tplc="02280AD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C32A8"/>
    <w:multiLevelType w:val="hybridMultilevel"/>
    <w:tmpl w:val="39C825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406A6E6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6602F0"/>
    <w:multiLevelType w:val="hybridMultilevel"/>
    <w:tmpl w:val="6D56108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508F38D0"/>
    <w:multiLevelType w:val="hybridMultilevel"/>
    <w:tmpl w:val="7F24013E"/>
    <w:lvl w:ilvl="0" w:tplc="5ADE9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8F1489"/>
    <w:multiLevelType w:val="hybridMultilevel"/>
    <w:tmpl w:val="4762CD6C"/>
    <w:lvl w:ilvl="0" w:tplc="5ADE9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475D24"/>
    <w:multiLevelType w:val="hybridMultilevel"/>
    <w:tmpl w:val="A53430A2"/>
    <w:lvl w:ilvl="0" w:tplc="3992E2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232006"/>
    <w:multiLevelType w:val="hybridMultilevel"/>
    <w:tmpl w:val="A53430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382BD4"/>
    <w:multiLevelType w:val="hybridMultilevel"/>
    <w:tmpl w:val="13B0CB84"/>
    <w:lvl w:ilvl="0" w:tplc="0290885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738D498C"/>
    <w:multiLevelType w:val="hybridMultilevel"/>
    <w:tmpl w:val="62BC583A"/>
    <w:lvl w:ilvl="0" w:tplc="5ADE9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732927175">
    <w:abstractNumId w:val="17"/>
  </w:num>
  <w:num w:numId="2" w16cid:durableId="1392075469">
    <w:abstractNumId w:val="27"/>
  </w:num>
  <w:num w:numId="3" w16cid:durableId="1429884447">
    <w:abstractNumId w:val="13"/>
  </w:num>
  <w:num w:numId="4" w16cid:durableId="2066373818">
    <w:abstractNumId w:val="25"/>
  </w:num>
  <w:num w:numId="5" w16cid:durableId="356128658">
    <w:abstractNumId w:val="24"/>
  </w:num>
  <w:num w:numId="6" w16cid:durableId="2045905598">
    <w:abstractNumId w:val="36"/>
  </w:num>
  <w:num w:numId="7" w16cid:durableId="1324235547">
    <w:abstractNumId w:val="10"/>
  </w:num>
  <w:num w:numId="8" w16cid:durableId="237516754">
    <w:abstractNumId w:val="5"/>
  </w:num>
  <w:num w:numId="9" w16cid:durableId="446585745">
    <w:abstractNumId w:val="22"/>
  </w:num>
  <w:num w:numId="10" w16cid:durableId="1189757381">
    <w:abstractNumId w:val="16"/>
  </w:num>
  <w:num w:numId="11" w16cid:durableId="1157764882">
    <w:abstractNumId w:val="12"/>
  </w:num>
  <w:num w:numId="12" w16cid:durableId="1395155679">
    <w:abstractNumId w:val="42"/>
  </w:num>
  <w:num w:numId="13" w16cid:durableId="1260331100">
    <w:abstractNumId w:val="32"/>
  </w:num>
  <w:num w:numId="14" w16cid:durableId="1406801941">
    <w:abstractNumId w:val="0"/>
  </w:num>
  <w:num w:numId="15" w16cid:durableId="2064058322">
    <w:abstractNumId w:val="26"/>
  </w:num>
  <w:num w:numId="16" w16cid:durableId="183133448">
    <w:abstractNumId w:val="40"/>
  </w:num>
  <w:num w:numId="17" w16cid:durableId="706873045">
    <w:abstractNumId w:val="30"/>
  </w:num>
  <w:num w:numId="18" w16cid:durableId="1444570890">
    <w:abstractNumId w:val="38"/>
  </w:num>
  <w:num w:numId="19" w16cid:durableId="905383574">
    <w:abstractNumId w:val="29"/>
  </w:num>
  <w:num w:numId="20" w16cid:durableId="989677556">
    <w:abstractNumId w:val="1"/>
  </w:num>
  <w:num w:numId="21" w16cid:durableId="613251906">
    <w:abstractNumId w:val="41"/>
  </w:num>
  <w:num w:numId="22" w16cid:durableId="1815758987">
    <w:abstractNumId w:val="37"/>
  </w:num>
  <w:num w:numId="23" w16cid:durableId="311953483">
    <w:abstractNumId w:val="20"/>
  </w:num>
  <w:num w:numId="24" w16cid:durableId="235434032">
    <w:abstractNumId w:val="9"/>
  </w:num>
  <w:num w:numId="25" w16cid:durableId="1880433437">
    <w:abstractNumId w:val="2"/>
  </w:num>
  <w:num w:numId="26" w16cid:durableId="1809395681">
    <w:abstractNumId w:val="3"/>
  </w:num>
  <w:num w:numId="27" w16cid:durableId="1176850346">
    <w:abstractNumId w:val="18"/>
  </w:num>
  <w:num w:numId="28" w16cid:durableId="321548205">
    <w:abstractNumId w:val="11"/>
  </w:num>
  <w:num w:numId="29" w16cid:durableId="1868904131">
    <w:abstractNumId w:val="6"/>
  </w:num>
  <w:num w:numId="30" w16cid:durableId="46807022">
    <w:abstractNumId w:val="15"/>
  </w:num>
  <w:num w:numId="31" w16cid:durableId="142915381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118864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92315140">
    <w:abstractNumId w:val="21"/>
  </w:num>
  <w:num w:numId="34" w16cid:durableId="152674658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94751280">
    <w:abstractNumId w:val="19"/>
  </w:num>
  <w:num w:numId="36" w16cid:durableId="1469932079">
    <w:abstractNumId w:val="31"/>
  </w:num>
  <w:num w:numId="37" w16cid:durableId="452482157">
    <w:abstractNumId w:val="28"/>
  </w:num>
  <w:num w:numId="38" w16cid:durableId="151066712">
    <w:abstractNumId w:val="7"/>
  </w:num>
  <w:num w:numId="39" w16cid:durableId="1621910947">
    <w:abstractNumId w:val="39"/>
  </w:num>
  <w:num w:numId="40" w16cid:durableId="1528562900">
    <w:abstractNumId w:val="4"/>
  </w:num>
  <w:num w:numId="41" w16cid:durableId="217514944">
    <w:abstractNumId w:val="10"/>
  </w:num>
  <w:num w:numId="42" w16cid:durableId="944920533">
    <w:abstractNumId w:val="35"/>
  </w:num>
  <w:num w:numId="43" w16cid:durableId="1815835101">
    <w:abstractNumId w:val="33"/>
  </w:num>
  <w:num w:numId="44" w16cid:durableId="1251625433">
    <w:abstractNumId w:val="34"/>
  </w:num>
  <w:num w:numId="45" w16cid:durableId="413746542">
    <w:abstractNumId w:val="14"/>
  </w:num>
  <w:num w:numId="46" w16cid:durableId="1485194132">
    <w:abstractNumId w:val="8"/>
  </w:num>
  <w:num w:numId="47" w16cid:durableId="1000814823">
    <w:abstractNumId w:val="23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readOnly" w:enforcement="1" w:cryptProviderType="rsaAES" w:cryptAlgorithmClass="hash" w:cryptAlgorithmType="typeAny" w:cryptAlgorithmSid="14" w:cryptSpinCount="100000" w:hash="WbnaW2Xq7gBr64a/1QLn/bHDjlc2e4OlNaiISQFK9PTJQO5MNOg2jbt74a4byfsKdRZaCQpo6k6Z3tPQORYYHw==" w:salt="ETENBaMM2dIynDQUoT4mL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1A46"/>
    <w:rsid w:val="00004086"/>
    <w:rsid w:val="0000532E"/>
    <w:rsid w:val="000058E5"/>
    <w:rsid w:val="0000698A"/>
    <w:rsid w:val="0000720C"/>
    <w:rsid w:val="00010145"/>
    <w:rsid w:val="00010AAE"/>
    <w:rsid w:val="000116D5"/>
    <w:rsid w:val="00020BB6"/>
    <w:rsid w:val="00024F65"/>
    <w:rsid w:val="00025261"/>
    <w:rsid w:val="00027B47"/>
    <w:rsid w:val="0003009C"/>
    <w:rsid w:val="0003104F"/>
    <w:rsid w:val="00034467"/>
    <w:rsid w:val="000344A3"/>
    <w:rsid w:val="00034563"/>
    <w:rsid w:val="00034A16"/>
    <w:rsid w:val="00035243"/>
    <w:rsid w:val="00037710"/>
    <w:rsid w:val="00041FA8"/>
    <w:rsid w:val="000435EA"/>
    <w:rsid w:val="0004368E"/>
    <w:rsid w:val="00043AB3"/>
    <w:rsid w:val="0004675B"/>
    <w:rsid w:val="00052041"/>
    <w:rsid w:val="000543C2"/>
    <w:rsid w:val="00054D7B"/>
    <w:rsid w:val="00061726"/>
    <w:rsid w:val="000636A4"/>
    <w:rsid w:val="000651D3"/>
    <w:rsid w:val="000653FD"/>
    <w:rsid w:val="000672EE"/>
    <w:rsid w:val="000674E6"/>
    <w:rsid w:val="00067A5F"/>
    <w:rsid w:val="00074457"/>
    <w:rsid w:val="00076AD6"/>
    <w:rsid w:val="0008468E"/>
    <w:rsid w:val="00090D03"/>
    <w:rsid w:val="00091491"/>
    <w:rsid w:val="0009164E"/>
    <w:rsid w:val="0009411E"/>
    <w:rsid w:val="000A0D97"/>
    <w:rsid w:val="000A2303"/>
    <w:rsid w:val="000A35C4"/>
    <w:rsid w:val="000A3ADD"/>
    <w:rsid w:val="000A7B07"/>
    <w:rsid w:val="000B346C"/>
    <w:rsid w:val="000B7B64"/>
    <w:rsid w:val="000C233D"/>
    <w:rsid w:val="000C423B"/>
    <w:rsid w:val="000C4F46"/>
    <w:rsid w:val="000C5322"/>
    <w:rsid w:val="000C6FB4"/>
    <w:rsid w:val="000C7FA2"/>
    <w:rsid w:val="000D04E6"/>
    <w:rsid w:val="000E680F"/>
    <w:rsid w:val="000F0FCA"/>
    <w:rsid w:val="000F3C4E"/>
    <w:rsid w:val="000F6AFC"/>
    <w:rsid w:val="000F7BEC"/>
    <w:rsid w:val="00101E97"/>
    <w:rsid w:val="00103A5E"/>
    <w:rsid w:val="00103CD7"/>
    <w:rsid w:val="00106585"/>
    <w:rsid w:val="0011218C"/>
    <w:rsid w:val="0011416F"/>
    <w:rsid w:val="001157AF"/>
    <w:rsid w:val="00116C30"/>
    <w:rsid w:val="00117CDD"/>
    <w:rsid w:val="00120C7D"/>
    <w:rsid w:val="00124CA1"/>
    <w:rsid w:val="0012562F"/>
    <w:rsid w:val="001266C6"/>
    <w:rsid w:val="00126C85"/>
    <w:rsid w:val="00132977"/>
    <w:rsid w:val="00133A08"/>
    <w:rsid w:val="00133F5D"/>
    <w:rsid w:val="00136E8C"/>
    <w:rsid w:val="001457FC"/>
    <w:rsid w:val="00150F51"/>
    <w:rsid w:val="00152592"/>
    <w:rsid w:val="00154A40"/>
    <w:rsid w:val="00154DAE"/>
    <w:rsid w:val="0015733E"/>
    <w:rsid w:val="001578F8"/>
    <w:rsid w:val="00162AE6"/>
    <w:rsid w:val="00165F85"/>
    <w:rsid w:val="00166E7F"/>
    <w:rsid w:val="001709EB"/>
    <w:rsid w:val="00175F6C"/>
    <w:rsid w:val="00184237"/>
    <w:rsid w:val="0018673D"/>
    <w:rsid w:val="00187D1C"/>
    <w:rsid w:val="0019056C"/>
    <w:rsid w:val="001919B7"/>
    <w:rsid w:val="00191E86"/>
    <w:rsid w:val="0019250A"/>
    <w:rsid w:val="001A41A7"/>
    <w:rsid w:val="001A77CF"/>
    <w:rsid w:val="001B0445"/>
    <w:rsid w:val="001B0985"/>
    <w:rsid w:val="001B09BC"/>
    <w:rsid w:val="001B28E5"/>
    <w:rsid w:val="001C0B34"/>
    <w:rsid w:val="001C2383"/>
    <w:rsid w:val="001C4084"/>
    <w:rsid w:val="001D01D1"/>
    <w:rsid w:val="001D5CA4"/>
    <w:rsid w:val="001E05E8"/>
    <w:rsid w:val="001E600A"/>
    <w:rsid w:val="001E7BDD"/>
    <w:rsid w:val="001F1D4D"/>
    <w:rsid w:val="001F2227"/>
    <w:rsid w:val="001F3555"/>
    <w:rsid w:val="001F6FA5"/>
    <w:rsid w:val="001F7E45"/>
    <w:rsid w:val="002006A1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23B26"/>
    <w:rsid w:val="00233402"/>
    <w:rsid w:val="002337BA"/>
    <w:rsid w:val="002342BE"/>
    <w:rsid w:val="00240A35"/>
    <w:rsid w:val="00252300"/>
    <w:rsid w:val="00252494"/>
    <w:rsid w:val="00254814"/>
    <w:rsid w:val="00257541"/>
    <w:rsid w:val="0025778A"/>
    <w:rsid w:val="00265A8F"/>
    <w:rsid w:val="0026676B"/>
    <w:rsid w:val="00267C62"/>
    <w:rsid w:val="00271B12"/>
    <w:rsid w:val="0027392A"/>
    <w:rsid w:val="002762BF"/>
    <w:rsid w:val="00281060"/>
    <w:rsid w:val="00281347"/>
    <w:rsid w:val="00281ED1"/>
    <w:rsid w:val="00282382"/>
    <w:rsid w:val="002824BE"/>
    <w:rsid w:val="00282828"/>
    <w:rsid w:val="00287CC3"/>
    <w:rsid w:val="002908D0"/>
    <w:rsid w:val="00294128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4A4E"/>
    <w:rsid w:val="003050B6"/>
    <w:rsid w:val="00305282"/>
    <w:rsid w:val="00311E5D"/>
    <w:rsid w:val="00314915"/>
    <w:rsid w:val="00315805"/>
    <w:rsid w:val="00315AAA"/>
    <w:rsid w:val="00317391"/>
    <w:rsid w:val="00317404"/>
    <w:rsid w:val="003216AD"/>
    <w:rsid w:val="00324571"/>
    <w:rsid w:val="00324DB2"/>
    <w:rsid w:val="003259FD"/>
    <w:rsid w:val="0033666D"/>
    <w:rsid w:val="00336763"/>
    <w:rsid w:val="00337037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63462"/>
    <w:rsid w:val="00366809"/>
    <w:rsid w:val="00374DDE"/>
    <w:rsid w:val="003758B4"/>
    <w:rsid w:val="00376162"/>
    <w:rsid w:val="003841BF"/>
    <w:rsid w:val="00385EE5"/>
    <w:rsid w:val="0039160D"/>
    <w:rsid w:val="00393B37"/>
    <w:rsid w:val="00396581"/>
    <w:rsid w:val="003A11BB"/>
    <w:rsid w:val="003A5E9B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0DBD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34B0"/>
    <w:rsid w:val="00430B68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2CAA"/>
    <w:rsid w:val="0046338F"/>
    <w:rsid w:val="00465045"/>
    <w:rsid w:val="00466598"/>
    <w:rsid w:val="00467139"/>
    <w:rsid w:val="004676B1"/>
    <w:rsid w:val="00467952"/>
    <w:rsid w:val="004768EA"/>
    <w:rsid w:val="00482720"/>
    <w:rsid w:val="00486541"/>
    <w:rsid w:val="004913A1"/>
    <w:rsid w:val="00494241"/>
    <w:rsid w:val="004A3499"/>
    <w:rsid w:val="004A6A07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1B06"/>
    <w:rsid w:val="004D5194"/>
    <w:rsid w:val="004D7CCC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061E"/>
    <w:rsid w:val="00512B1D"/>
    <w:rsid w:val="0051331A"/>
    <w:rsid w:val="005164C2"/>
    <w:rsid w:val="005175CD"/>
    <w:rsid w:val="005227F4"/>
    <w:rsid w:val="00526956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147B"/>
    <w:rsid w:val="005539E1"/>
    <w:rsid w:val="00555130"/>
    <w:rsid w:val="00555943"/>
    <w:rsid w:val="00556744"/>
    <w:rsid w:val="005620DD"/>
    <w:rsid w:val="00572D63"/>
    <w:rsid w:val="00573C4A"/>
    <w:rsid w:val="0057509D"/>
    <w:rsid w:val="0058129C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C663F"/>
    <w:rsid w:val="005D0D43"/>
    <w:rsid w:val="005D234A"/>
    <w:rsid w:val="005D6DBE"/>
    <w:rsid w:val="005E17EA"/>
    <w:rsid w:val="005E26ED"/>
    <w:rsid w:val="005E2B40"/>
    <w:rsid w:val="005E2C83"/>
    <w:rsid w:val="005F3093"/>
    <w:rsid w:val="005F373B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115"/>
    <w:rsid w:val="00627CAE"/>
    <w:rsid w:val="006302E6"/>
    <w:rsid w:val="00631578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137F"/>
    <w:rsid w:val="00663764"/>
    <w:rsid w:val="00665AEF"/>
    <w:rsid w:val="00666379"/>
    <w:rsid w:val="0066767E"/>
    <w:rsid w:val="00670FCB"/>
    <w:rsid w:val="00672D43"/>
    <w:rsid w:val="00672FAE"/>
    <w:rsid w:val="00674DE6"/>
    <w:rsid w:val="006753CC"/>
    <w:rsid w:val="00675E17"/>
    <w:rsid w:val="00677444"/>
    <w:rsid w:val="006774E6"/>
    <w:rsid w:val="00680BFE"/>
    <w:rsid w:val="0068582E"/>
    <w:rsid w:val="006862FA"/>
    <w:rsid w:val="00686463"/>
    <w:rsid w:val="00691ED4"/>
    <w:rsid w:val="006923AD"/>
    <w:rsid w:val="006932AB"/>
    <w:rsid w:val="00697DC1"/>
    <w:rsid w:val="00697EDC"/>
    <w:rsid w:val="006A3822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64F2"/>
    <w:rsid w:val="006C7661"/>
    <w:rsid w:val="006D4449"/>
    <w:rsid w:val="006D4794"/>
    <w:rsid w:val="006D53B1"/>
    <w:rsid w:val="006E0BDE"/>
    <w:rsid w:val="006E46D2"/>
    <w:rsid w:val="006E5B7D"/>
    <w:rsid w:val="006E6036"/>
    <w:rsid w:val="006F01CB"/>
    <w:rsid w:val="006F1570"/>
    <w:rsid w:val="006F1E14"/>
    <w:rsid w:val="006F5046"/>
    <w:rsid w:val="006F5707"/>
    <w:rsid w:val="006F7472"/>
    <w:rsid w:val="006F78EE"/>
    <w:rsid w:val="006F7D66"/>
    <w:rsid w:val="00702F50"/>
    <w:rsid w:val="00703DE3"/>
    <w:rsid w:val="007045DB"/>
    <w:rsid w:val="007070CF"/>
    <w:rsid w:val="00707741"/>
    <w:rsid w:val="00707A26"/>
    <w:rsid w:val="007128AF"/>
    <w:rsid w:val="00714EB8"/>
    <w:rsid w:val="00720E1B"/>
    <w:rsid w:val="0072118A"/>
    <w:rsid w:val="0072174F"/>
    <w:rsid w:val="0072177C"/>
    <w:rsid w:val="00723957"/>
    <w:rsid w:val="00726A56"/>
    <w:rsid w:val="007317A7"/>
    <w:rsid w:val="00732F50"/>
    <w:rsid w:val="007334F3"/>
    <w:rsid w:val="007339D1"/>
    <w:rsid w:val="00734157"/>
    <w:rsid w:val="00734580"/>
    <w:rsid w:val="00736CE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157"/>
    <w:rsid w:val="00787986"/>
    <w:rsid w:val="00791658"/>
    <w:rsid w:val="007956AF"/>
    <w:rsid w:val="00795D87"/>
    <w:rsid w:val="007A0450"/>
    <w:rsid w:val="007A1BB4"/>
    <w:rsid w:val="007A5008"/>
    <w:rsid w:val="007A6212"/>
    <w:rsid w:val="007B2EC6"/>
    <w:rsid w:val="007B48B1"/>
    <w:rsid w:val="007B714B"/>
    <w:rsid w:val="007C1D61"/>
    <w:rsid w:val="007C1D7A"/>
    <w:rsid w:val="007C4FE0"/>
    <w:rsid w:val="007C52E8"/>
    <w:rsid w:val="007C63F4"/>
    <w:rsid w:val="007D3292"/>
    <w:rsid w:val="007D3954"/>
    <w:rsid w:val="007D3BDB"/>
    <w:rsid w:val="007E0151"/>
    <w:rsid w:val="007E0352"/>
    <w:rsid w:val="007E2C77"/>
    <w:rsid w:val="007E57E8"/>
    <w:rsid w:val="007E72A0"/>
    <w:rsid w:val="007E7CAC"/>
    <w:rsid w:val="007F1F7F"/>
    <w:rsid w:val="007F4343"/>
    <w:rsid w:val="007F575E"/>
    <w:rsid w:val="008121F4"/>
    <w:rsid w:val="008133D3"/>
    <w:rsid w:val="00817A2D"/>
    <w:rsid w:val="00820778"/>
    <w:rsid w:val="008264AD"/>
    <w:rsid w:val="00827AA9"/>
    <w:rsid w:val="0083003D"/>
    <w:rsid w:val="00830749"/>
    <w:rsid w:val="008319FE"/>
    <w:rsid w:val="00833553"/>
    <w:rsid w:val="00835B05"/>
    <w:rsid w:val="00842AE4"/>
    <w:rsid w:val="00843997"/>
    <w:rsid w:val="00847C7B"/>
    <w:rsid w:val="00853FD2"/>
    <w:rsid w:val="008543D7"/>
    <w:rsid w:val="00855F97"/>
    <w:rsid w:val="00860115"/>
    <w:rsid w:val="00860AFB"/>
    <w:rsid w:val="00861CED"/>
    <w:rsid w:val="008643F9"/>
    <w:rsid w:val="00864D30"/>
    <w:rsid w:val="00872007"/>
    <w:rsid w:val="008748C3"/>
    <w:rsid w:val="008748CE"/>
    <w:rsid w:val="00877FBB"/>
    <w:rsid w:val="00881F05"/>
    <w:rsid w:val="00882B9D"/>
    <w:rsid w:val="0088349C"/>
    <w:rsid w:val="008867B3"/>
    <w:rsid w:val="008868DF"/>
    <w:rsid w:val="00887868"/>
    <w:rsid w:val="008915E7"/>
    <w:rsid w:val="00893F17"/>
    <w:rsid w:val="008973D4"/>
    <w:rsid w:val="008A082C"/>
    <w:rsid w:val="008A257C"/>
    <w:rsid w:val="008A2F2D"/>
    <w:rsid w:val="008A3A99"/>
    <w:rsid w:val="008B22FC"/>
    <w:rsid w:val="008B39C9"/>
    <w:rsid w:val="008C48F6"/>
    <w:rsid w:val="008C5722"/>
    <w:rsid w:val="008D4DE9"/>
    <w:rsid w:val="008F0BA8"/>
    <w:rsid w:val="008F2B57"/>
    <w:rsid w:val="008F464C"/>
    <w:rsid w:val="008F6E38"/>
    <w:rsid w:val="00901593"/>
    <w:rsid w:val="009025D4"/>
    <w:rsid w:val="009030D3"/>
    <w:rsid w:val="009046CD"/>
    <w:rsid w:val="0090489A"/>
    <w:rsid w:val="009055FD"/>
    <w:rsid w:val="009056E2"/>
    <w:rsid w:val="00906AB7"/>
    <w:rsid w:val="009149F3"/>
    <w:rsid w:val="00914CA4"/>
    <w:rsid w:val="00917FD2"/>
    <w:rsid w:val="00921288"/>
    <w:rsid w:val="0092436D"/>
    <w:rsid w:val="00925912"/>
    <w:rsid w:val="009304CA"/>
    <w:rsid w:val="0093060F"/>
    <w:rsid w:val="0093095D"/>
    <w:rsid w:val="00931795"/>
    <w:rsid w:val="00932367"/>
    <w:rsid w:val="009324BA"/>
    <w:rsid w:val="00936180"/>
    <w:rsid w:val="00942B7B"/>
    <w:rsid w:val="00944834"/>
    <w:rsid w:val="00944A01"/>
    <w:rsid w:val="00945C7B"/>
    <w:rsid w:val="009465E2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229B"/>
    <w:rsid w:val="009A2C06"/>
    <w:rsid w:val="009A34C4"/>
    <w:rsid w:val="009A4937"/>
    <w:rsid w:val="009A673F"/>
    <w:rsid w:val="009B2C5D"/>
    <w:rsid w:val="009B3F27"/>
    <w:rsid w:val="009B750D"/>
    <w:rsid w:val="009C0365"/>
    <w:rsid w:val="009C4D48"/>
    <w:rsid w:val="009C7961"/>
    <w:rsid w:val="009D06DA"/>
    <w:rsid w:val="009D1E85"/>
    <w:rsid w:val="009D4373"/>
    <w:rsid w:val="009E08FC"/>
    <w:rsid w:val="009E3CED"/>
    <w:rsid w:val="009E4376"/>
    <w:rsid w:val="009E78AF"/>
    <w:rsid w:val="009F2E3B"/>
    <w:rsid w:val="009F34EB"/>
    <w:rsid w:val="00A06101"/>
    <w:rsid w:val="00A07F94"/>
    <w:rsid w:val="00A1005C"/>
    <w:rsid w:val="00A11BBB"/>
    <w:rsid w:val="00A2147E"/>
    <w:rsid w:val="00A24249"/>
    <w:rsid w:val="00A25B81"/>
    <w:rsid w:val="00A2624A"/>
    <w:rsid w:val="00A265D7"/>
    <w:rsid w:val="00A2712C"/>
    <w:rsid w:val="00A33567"/>
    <w:rsid w:val="00A34BA9"/>
    <w:rsid w:val="00A36B30"/>
    <w:rsid w:val="00A406B8"/>
    <w:rsid w:val="00A41676"/>
    <w:rsid w:val="00A43D76"/>
    <w:rsid w:val="00A44580"/>
    <w:rsid w:val="00A4462D"/>
    <w:rsid w:val="00A44CB5"/>
    <w:rsid w:val="00A526B7"/>
    <w:rsid w:val="00A52BAB"/>
    <w:rsid w:val="00A52C7C"/>
    <w:rsid w:val="00A579E6"/>
    <w:rsid w:val="00A57FF6"/>
    <w:rsid w:val="00A61D78"/>
    <w:rsid w:val="00A67415"/>
    <w:rsid w:val="00A67754"/>
    <w:rsid w:val="00A706D2"/>
    <w:rsid w:val="00A7628D"/>
    <w:rsid w:val="00A763CE"/>
    <w:rsid w:val="00A76EA1"/>
    <w:rsid w:val="00A773EC"/>
    <w:rsid w:val="00A773FD"/>
    <w:rsid w:val="00A80ACC"/>
    <w:rsid w:val="00A81BDD"/>
    <w:rsid w:val="00A81FCA"/>
    <w:rsid w:val="00A827C6"/>
    <w:rsid w:val="00A8283F"/>
    <w:rsid w:val="00A86913"/>
    <w:rsid w:val="00A877AF"/>
    <w:rsid w:val="00A92E17"/>
    <w:rsid w:val="00A93221"/>
    <w:rsid w:val="00A93CB5"/>
    <w:rsid w:val="00A93E84"/>
    <w:rsid w:val="00A9666F"/>
    <w:rsid w:val="00A96EE8"/>
    <w:rsid w:val="00AA212D"/>
    <w:rsid w:val="00AA3E52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59DC"/>
    <w:rsid w:val="00AE7E0E"/>
    <w:rsid w:val="00AF272A"/>
    <w:rsid w:val="00AF28A2"/>
    <w:rsid w:val="00AF41C0"/>
    <w:rsid w:val="00AF5A03"/>
    <w:rsid w:val="00AF7DE7"/>
    <w:rsid w:val="00B001FD"/>
    <w:rsid w:val="00B01066"/>
    <w:rsid w:val="00B0137E"/>
    <w:rsid w:val="00B01E5D"/>
    <w:rsid w:val="00B025FC"/>
    <w:rsid w:val="00B0452D"/>
    <w:rsid w:val="00B0469A"/>
    <w:rsid w:val="00B065B4"/>
    <w:rsid w:val="00B07CBA"/>
    <w:rsid w:val="00B10211"/>
    <w:rsid w:val="00B115D7"/>
    <w:rsid w:val="00B11880"/>
    <w:rsid w:val="00B138E9"/>
    <w:rsid w:val="00B141EE"/>
    <w:rsid w:val="00B144C1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5EC2"/>
    <w:rsid w:val="00B46CA0"/>
    <w:rsid w:val="00B50D23"/>
    <w:rsid w:val="00B564FF"/>
    <w:rsid w:val="00B6094B"/>
    <w:rsid w:val="00B60A8E"/>
    <w:rsid w:val="00B61114"/>
    <w:rsid w:val="00B63435"/>
    <w:rsid w:val="00B64BF7"/>
    <w:rsid w:val="00B65524"/>
    <w:rsid w:val="00B7001B"/>
    <w:rsid w:val="00B80970"/>
    <w:rsid w:val="00B84397"/>
    <w:rsid w:val="00B876C2"/>
    <w:rsid w:val="00B90122"/>
    <w:rsid w:val="00B91399"/>
    <w:rsid w:val="00B9239D"/>
    <w:rsid w:val="00B925C1"/>
    <w:rsid w:val="00B930C4"/>
    <w:rsid w:val="00B93C88"/>
    <w:rsid w:val="00B96243"/>
    <w:rsid w:val="00B965EA"/>
    <w:rsid w:val="00B9778C"/>
    <w:rsid w:val="00BA235F"/>
    <w:rsid w:val="00BA45C3"/>
    <w:rsid w:val="00BA6975"/>
    <w:rsid w:val="00BA7D5F"/>
    <w:rsid w:val="00BB0AE0"/>
    <w:rsid w:val="00BB112E"/>
    <w:rsid w:val="00BB14F2"/>
    <w:rsid w:val="00BB3713"/>
    <w:rsid w:val="00BC3FF1"/>
    <w:rsid w:val="00BD1359"/>
    <w:rsid w:val="00BD2445"/>
    <w:rsid w:val="00BD2F22"/>
    <w:rsid w:val="00BD48E3"/>
    <w:rsid w:val="00BD4B75"/>
    <w:rsid w:val="00BD5D83"/>
    <w:rsid w:val="00BD7141"/>
    <w:rsid w:val="00BD7ED9"/>
    <w:rsid w:val="00BE1F60"/>
    <w:rsid w:val="00BE2234"/>
    <w:rsid w:val="00BE45C9"/>
    <w:rsid w:val="00BE5659"/>
    <w:rsid w:val="00BE6D23"/>
    <w:rsid w:val="00BF15FF"/>
    <w:rsid w:val="00BF51EE"/>
    <w:rsid w:val="00BF721E"/>
    <w:rsid w:val="00C001F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2F63"/>
    <w:rsid w:val="00C478B5"/>
    <w:rsid w:val="00C53DA4"/>
    <w:rsid w:val="00C547D1"/>
    <w:rsid w:val="00C55618"/>
    <w:rsid w:val="00C55A27"/>
    <w:rsid w:val="00C60356"/>
    <w:rsid w:val="00C65EC9"/>
    <w:rsid w:val="00C665B1"/>
    <w:rsid w:val="00C731E3"/>
    <w:rsid w:val="00C733FA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458D"/>
    <w:rsid w:val="00C95773"/>
    <w:rsid w:val="00C95C32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4FF7"/>
    <w:rsid w:val="00CC5E27"/>
    <w:rsid w:val="00CC6C25"/>
    <w:rsid w:val="00CC7FB9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6FBB"/>
    <w:rsid w:val="00CF777A"/>
    <w:rsid w:val="00D02DC1"/>
    <w:rsid w:val="00D05B7F"/>
    <w:rsid w:val="00D060EB"/>
    <w:rsid w:val="00D06775"/>
    <w:rsid w:val="00D07170"/>
    <w:rsid w:val="00D073B1"/>
    <w:rsid w:val="00D073B2"/>
    <w:rsid w:val="00D075CF"/>
    <w:rsid w:val="00D10C1C"/>
    <w:rsid w:val="00D12E1D"/>
    <w:rsid w:val="00D157D2"/>
    <w:rsid w:val="00D20EA7"/>
    <w:rsid w:val="00D238C2"/>
    <w:rsid w:val="00D25838"/>
    <w:rsid w:val="00D26665"/>
    <w:rsid w:val="00D2711E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130F"/>
    <w:rsid w:val="00D644BC"/>
    <w:rsid w:val="00D728AD"/>
    <w:rsid w:val="00D72E53"/>
    <w:rsid w:val="00D74F43"/>
    <w:rsid w:val="00D762CD"/>
    <w:rsid w:val="00D82F1D"/>
    <w:rsid w:val="00D936AE"/>
    <w:rsid w:val="00D952D8"/>
    <w:rsid w:val="00D95463"/>
    <w:rsid w:val="00D95679"/>
    <w:rsid w:val="00D97571"/>
    <w:rsid w:val="00DA162F"/>
    <w:rsid w:val="00DA2CF0"/>
    <w:rsid w:val="00DA34F5"/>
    <w:rsid w:val="00DA44D3"/>
    <w:rsid w:val="00DA5097"/>
    <w:rsid w:val="00DA7219"/>
    <w:rsid w:val="00DB20FD"/>
    <w:rsid w:val="00DB24CF"/>
    <w:rsid w:val="00DB3440"/>
    <w:rsid w:val="00DB572F"/>
    <w:rsid w:val="00DB5E55"/>
    <w:rsid w:val="00DB620A"/>
    <w:rsid w:val="00DC123B"/>
    <w:rsid w:val="00DC15B7"/>
    <w:rsid w:val="00DC25CE"/>
    <w:rsid w:val="00DC54AD"/>
    <w:rsid w:val="00DC763D"/>
    <w:rsid w:val="00DD0BB5"/>
    <w:rsid w:val="00DD0F30"/>
    <w:rsid w:val="00DD533D"/>
    <w:rsid w:val="00DD571C"/>
    <w:rsid w:val="00DE18C7"/>
    <w:rsid w:val="00DE303D"/>
    <w:rsid w:val="00DE37A3"/>
    <w:rsid w:val="00DE52AD"/>
    <w:rsid w:val="00DF0328"/>
    <w:rsid w:val="00DF5671"/>
    <w:rsid w:val="00DF672D"/>
    <w:rsid w:val="00DF71FB"/>
    <w:rsid w:val="00E015C8"/>
    <w:rsid w:val="00E0429C"/>
    <w:rsid w:val="00E06C7B"/>
    <w:rsid w:val="00E07F3E"/>
    <w:rsid w:val="00E106BF"/>
    <w:rsid w:val="00E128BB"/>
    <w:rsid w:val="00E14FDF"/>
    <w:rsid w:val="00E20A05"/>
    <w:rsid w:val="00E264E3"/>
    <w:rsid w:val="00E26E31"/>
    <w:rsid w:val="00E3181C"/>
    <w:rsid w:val="00E32524"/>
    <w:rsid w:val="00E33277"/>
    <w:rsid w:val="00E36EDD"/>
    <w:rsid w:val="00E41828"/>
    <w:rsid w:val="00E42AA6"/>
    <w:rsid w:val="00E42E04"/>
    <w:rsid w:val="00E441DD"/>
    <w:rsid w:val="00E50AAD"/>
    <w:rsid w:val="00E51079"/>
    <w:rsid w:val="00E51C4F"/>
    <w:rsid w:val="00E548A5"/>
    <w:rsid w:val="00E549EE"/>
    <w:rsid w:val="00E572E5"/>
    <w:rsid w:val="00E6168D"/>
    <w:rsid w:val="00E62A2B"/>
    <w:rsid w:val="00E7090F"/>
    <w:rsid w:val="00E761AE"/>
    <w:rsid w:val="00E77A19"/>
    <w:rsid w:val="00E83A7C"/>
    <w:rsid w:val="00E85228"/>
    <w:rsid w:val="00E909B8"/>
    <w:rsid w:val="00E90CAF"/>
    <w:rsid w:val="00E91CA9"/>
    <w:rsid w:val="00E930E5"/>
    <w:rsid w:val="00EA2593"/>
    <w:rsid w:val="00EA3502"/>
    <w:rsid w:val="00EA4ACC"/>
    <w:rsid w:val="00EA4C21"/>
    <w:rsid w:val="00EA5ACC"/>
    <w:rsid w:val="00EA7937"/>
    <w:rsid w:val="00EB0AA2"/>
    <w:rsid w:val="00EB100E"/>
    <w:rsid w:val="00EB2F5E"/>
    <w:rsid w:val="00EB467F"/>
    <w:rsid w:val="00EB580F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907"/>
    <w:rsid w:val="00F22B42"/>
    <w:rsid w:val="00F23659"/>
    <w:rsid w:val="00F30473"/>
    <w:rsid w:val="00F3545B"/>
    <w:rsid w:val="00F41FDD"/>
    <w:rsid w:val="00F425D4"/>
    <w:rsid w:val="00F4286F"/>
    <w:rsid w:val="00F46E9C"/>
    <w:rsid w:val="00F4706B"/>
    <w:rsid w:val="00F47987"/>
    <w:rsid w:val="00F501CE"/>
    <w:rsid w:val="00F5183E"/>
    <w:rsid w:val="00F56D33"/>
    <w:rsid w:val="00F705E1"/>
    <w:rsid w:val="00F715C5"/>
    <w:rsid w:val="00F7213B"/>
    <w:rsid w:val="00F72340"/>
    <w:rsid w:val="00F72F3B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5577"/>
    <w:rsid w:val="00F97200"/>
    <w:rsid w:val="00F97320"/>
    <w:rsid w:val="00FA33EB"/>
    <w:rsid w:val="00FA5265"/>
    <w:rsid w:val="00FB203E"/>
    <w:rsid w:val="00FB4E1E"/>
    <w:rsid w:val="00FB5100"/>
    <w:rsid w:val="00FB5C12"/>
    <w:rsid w:val="00FB6423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577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0A3ADD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0A3ADD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3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2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0137E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Hyperlink">
    <w:name w:val="Hyperlink"/>
    <w:basedOn w:val="DefaultParagraphFont"/>
    <w:uiPriority w:val="99"/>
    <w:semiHidden/>
    <w:unhideWhenUsed/>
    <w:rsid w:val="00B013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7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0A26BB684F52459D862CE9F3F6297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FE503-3A52-49BB-8574-50AB5243F449}"/>
      </w:docPartPr>
      <w:docPartBody>
        <w:p w:rsidR="00B50BE1" w:rsidRDefault="007F5DDF" w:rsidP="007F5DDF">
          <w:pPr>
            <w:pStyle w:val="0A26BB684F52459D862CE9F3F62978C5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889BBD93CBB4314B1499B100D625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0AA5A8-F552-4D5D-B457-0F7D28B6AFCC}"/>
      </w:docPartPr>
      <w:docPartBody>
        <w:p w:rsidR="00B50BE1" w:rsidRDefault="007F5DDF" w:rsidP="007F5DDF">
          <w:pPr>
            <w:pStyle w:val="5889BBD93CBB4314B1499B100D6253F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0167290F9DF43BA9C1E77F097C62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BE7F3-B872-4BAE-8677-4FF11CF773E4}"/>
      </w:docPartPr>
      <w:docPartBody>
        <w:p w:rsidR="00E45B73" w:rsidRDefault="00497999" w:rsidP="00497999">
          <w:pPr>
            <w:pStyle w:val="20167290F9DF43BA9C1E77F097C6285A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F197A38DA1F47B592A20E27A1A103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F178BB-211B-4DFC-AE86-6E4E3B19B63E}"/>
      </w:docPartPr>
      <w:docPartBody>
        <w:p w:rsidR="00E45B73" w:rsidRDefault="00497999" w:rsidP="00497999">
          <w:pPr>
            <w:pStyle w:val="2F197A38DA1F47B592A20E27A1A103E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0C62117102654B11B490AFDA7B5887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D3B3D6-C225-4FD3-9F94-923FDE90382F}"/>
      </w:docPartPr>
      <w:docPartBody>
        <w:p w:rsidR="00E45B73" w:rsidRDefault="00497999" w:rsidP="00497999">
          <w:pPr>
            <w:pStyle w:val="0C62117102654B11B490AFDA7B58876A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799D642008524BFBAC2F908F8E5F48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A8B89C-07AC-4722-89C7-E5437C63EC75}"/>
      </w:docPartPr>
      <w:docPartBody>
        <w:p w:rsidR="00E45B73" w:rsidRDefault="00497999" w:rsidP="00497999">
          <w:pPr>
            <w:pStyle w:val="799D642008524BFBAC2F908F8E5F48BA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F3C4E"/>
    <w:rsid w:val="00106BC6"/>
    <w:rsid w:val="001125F5"/>
    <w:rsid w:val="00122786"/>
    <w:rsid w:val="00152532"/>
    <w:rsid w:val="00155DCA"/>
    <w:rsid w:val="00181DB6"/>
    <w:rsid w:val="001E4222"/>
    <w:rsid w:val="001F1EC9"/>
    <w:rsid w:val="001F2D33"/>
    <w:rsid w:val="00216485"/>
    <w:rsid w:val="00217293"/>
    <w:rsid w:val="00247826"/>
    <w:rsid w:val="0026412C"/>
    <w:rsid w:val="002A67A7"/>
    <w:rsid w:val="003D7AF8"/>
    <w:rsid w:val="00497999"/>
    <w:rsid w:val="00530616"/>
    <w:rsid w:val="005D3BC9"/>
    <w:rsid w:val="006206DC"/>
    <w:rsid w:val="00640B8E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3F17"/>
    <w:rsid w:val="008946ED"/>
    <w:rsid w:val="008A49B9"/>
    <w:rsid w:val="008C1EB3"/>
    <w:rsid w:val="008E6DF9"/>
    <w:rsid w:val="008F3A83"/>
    <w:rsid w:val="009133ED"/>
    <w:rsid w:val="0092096F"/>
    <w:rsid w:val="00935548"/>
    <w:rsid w:val="00955000"/>
    <w:rsid w:val="009662BC"/>
    <w:rsid w:val="0098441D"/>
    <w:rsid w:val="0098538E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45AA5"/>
    <w:rsid w:val="00E45B73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3AA1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97999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20167290F9DF43BA9C1E77F097C6285A">
    <w:name w:val="20167290F9DF43BA9C1E77F097C6285A"/>
    <w:rsid w:val="00497999"/>
    <w:pPr>
      <w:spacing w:after="160" w:line="259" w:lineRule="auto"/>
    </w:pPr>
  </w:style>
  <w:style w:type="paragraph" w:customStyle="1" w:styleId="2F197A38DA1F47B592A20E27A1A103E2">
    <w:name w:val="2F197A38DA1F47B592A20E27A1A103E2"/>
    <w:rsid w:val="00497999"/>
    <w:pPr>
      <w:spacing w:after="160" w:line="259" w:lineRule="auto"/>
    </w:pPr>
  </w:style>
  <w:style w:type="paragraph" w:customStyle="1" w:styleId="0C62117102654B11B490AFDA7B58876A">
    <w:name w:val="0C62117102654B11B490AFDA7B58876A"/>
    <w:rsid w:val="00497999"/>
    <w:pPr>
      <w:spacing w:after="160" w:line="259" w:lineRule="auto"/>
    </w:pPr>
  </w:style>
  <w:style w:type="paragraph" w:customStyle="1" w:styleId="799D642008524BFBAC2F908F8E5F48BA">
    <w:name w:val="799D642008524BFBAC2F908F8E5F48BA"/>
    <w:rsid w:val="0049799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103</TotalTime>
  <Pages>24</Pages>
  <Words>3403</Words>
  <Characters>19403</Characters>
  <Application>Microsoft Office Word</Application>
  <DocSecurity>8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RIICPL401E</vt:lpstr>
    </vt:vector>
  </TitlesOfParts>
  <Company/>
  <LinksUpToDate>false</LinksUpToDate>
  <CharactersWithSpaces>22761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RIICPL401E</dc:title>
  <dc:subject>Supervise the installation of underground services using open excavation</dc:subject>
  <dc:creator>Author Name</dc:creator>
  <cp:lastModifiedBy>angela p</cp:lastModifiedBy>
  <cp:revision>91</cp:revision>
  <cp:lastPrinted>2022-05-05T23:18:00Z</cp:lastPrinted>
  <dcterms:created xsi:type="dcterms:W3CDTF">2025-04-06T09:11:00Z</dcterms:created>
  <dcterms:modified xsi:type="dcterms:W3CDTF">2025-04-14T08:00:00Z</dcterms:modified>
  <cp:contentStatus>v2-1_23/04/2024</cp:contentStatus>
</cp:coreProperties>
</file>