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4E2EACF9" w:rsidR="00677444" w:rsidRPr="004932A4" w:rsidRDefault="006944A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44AE2E5" w:rsidR="004C3241" w:rsidRDefault="006944A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14FD3D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RIIMPO402D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Apply the principles of earthworks construction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75F7C013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C2A79E4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3607CCF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516BC397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04663759" w:rsidR="007C4FE0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37011E71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B97F1E" w14:textId="77777777" w:rsidR="00750D30" w:rsidRPr="00C15CA8" w:rsidRDefault="00750D30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181D39B5" w:rsidR="00750D30" w:rsidRPr="00673E48" w:rsidRDefault="0035606A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8911439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1938911439"/>
          </w:p>
        </w:tc>
      </w:tr>
      <w:tr w:rsidR="00F84AE2" w:rsidRPr="007956AF" w14:paraId="65CFCF6E" w14:textId="77777777" w:rsidTr="00F84AE2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95CC5" w14:textId="77777777" w:rsidR="00F84AE2" w:rsidRPr="00C15CA8" w:rsidRDefault="00F84AE2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04296283" w:edGrp="everyone" w:displacedByCustomXml="next"/>
        <w:permStart w:id="15600193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81A5642" w:rsidR="00F84AE2" w:rsidRPr="00673E48" w:rsidRDefault="00F84AE2" w:rsidP="00F84AE2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56C09FB" wp14:editId="19926168">
                      <wp:extent cx="605758" cy="360000"/>
                      <wp:effectExtent l="0" t="0" r="4445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5758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296283" w:displacedByCustomXml="prev"/>
        <w:permEnd w:id="156001936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70B40211" w:rsidR="00A4462D" w:rsidRPr="004C3241" w:rsidRDefault="006944A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2E83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02E83">
              <w:rPr>
                <w:rFonts w:ascii="Arial" w:hAnsi="Arial" w:cs="Arial"/>
                <w:sz w:val="20"/>
              </w:rPr>
              <w:t xml:space="preserve"> </w:t>
            </w:r>
            <w:r w:rsidR="00A4462D" w:rsidRPr="00802E83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02E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84AE2" w:rsidRPr="004C3241" w14:paraId="7F3F0CED" w14:textId="77777777" w:rsidTr="00072E3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51017158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EB7C41E" w14:textId="2143B97A" w:rsidR="00F84AE2" w:rsidRPr="00673E48" w:rsidRDefault="006944A3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68AB291065545338D8D35107E0DCB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1017158"/>
          </w:p>
        </w:tc>
        <w:permStart w:id="372584174" w:edGrp="everyone"/>
        <w:tc>
          <w:tcPr>
            <w:tcW w:w="2095" w:type="dxa"/>
            <w:vAlign w:val="center"/>
          </w:tcPr>
          <w:p w14:paraId="7AEB95E0" w14:textId="1765696C" w:rsidR="00F84AE2" w:rsidRPr="004C3241" w:rsidRDefault="006944A3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2584174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11CDACF1" w:rsidR="00F84AE2" w:rsidRPr="004C3241" w:rsidRDefault="006944A3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2930996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2930996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351764721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433A099C" w:rsidR="00F84AE2" w:rsidRPr="00673E48" w:rsidRDefault="006944A3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78124A2763C4BEE86FC14005833E9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1764721"/>
          </w:p>
        </w:tc>
        <w:permStart w:id="2006852946" w:edGrp="everyone"/>
        <w:tc>
          <w:tcPr>
            <w:tcW w:w="2095" w:type="dxa"/>
            <w:vAlign w:val="center"/>
          </w:tcPr>
          <w:p w14:paraId="1708E32B" w14:textId="29459AD1" w:rsidR="00F84AE2" w:rsidRPr="004C3241" w:rsidRDefault="006944A3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6852946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5A6D3B6" w:rsidR="00F84AE2" w:rsidRPr="004C3241" w:rsidRDefault="006944A3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7662160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7662160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09B49EB" w:rsidR="00F84AE2" w:rsidRPr="00C15CA8" w:rsidRDefault="00F84AE2" w:rsidP="00F84AE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446FB381DFD40CD9D3CDC7E078230C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RIIMPO402D</w:t>
                </w:r>
              </w:sdtContent>
            </w:sdt>
          </w:p>
        </w:tc>
        <w:permStart w:id="1542608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2D9A6C79" w:rsidR="00F84AE2" w:rsidRPr="00673E48" w:rsidRDefault="006944A3" w:rsidP="00F84AE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66DF09BF6824190B2194D9C1ABD64E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426089"/>
          </w:p>
        </w:tc>
        <w:permStart w:id="32645578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40988CB" w:rsidR="00F84AE2" w:rsidRPr="004C3241" w:rsidRDefault="006944A3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26455788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3925244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85C46D4" w:rsidR="00F84AE2" w:rsidRPr="004C3241" w:rsidRDefault="006944A3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39252442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110223390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1F60E55" w14:textId="7D686C82" w:rsidR="00416046" w:rsidRPr="00FD4AE2" w:rsidRDefault="006944A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53F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0223390"/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46AB2DDF" w14:textId="77777777" w:rsidR="00416046" w:rsidRDefault="006944A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9612408" w:edGrp="everyone"/>
                <w:r w:rsidR="00416046" w:rsidRPr="00FD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79612408"/>
              </w:sdtContent>
            </w:sdt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3E0260E6" w:rsidR="00F84AE2" w:rsidRPr="00FD4AE2" w:rsidRDefault="006944A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5743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5178981" w:edGrp="everyone"/>
                <w:r w:rsidR="00F84AE2" w:rsidRPr="0021673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5178981"/>
            <w:r w:rsidR="00F84AE2">
              <w:rPr>
                <w:rFonts w:ascii="Arial" w:hAnsi="Arial" w:cs="Arial"/>
                <w:sz w:val="20"/>
              </w:rPr>
              <w:t xml:space="preserve"> </w:t>
            </w:r>
            <w:r w:rsidR="00F84AE2" w:rsidRPr="00216739">
              <w:rPr>
                <w:rFonts w:ascii="Arial" w:hAnsi="Arial" w:cs="Arial"/>
                <w:sz w:val="18"/>
                <w:szCs w:val="18"/>
              </w:rPr>
              <w:t>Copy of Job Plan completed by participant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51BD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967805" w:edGrp="everyone"/>
            <w:permEnd w:id="1450967805"/>
          </w:p>
        </w:tc>
      </w:tr>
      <w:tr w:rsidR="00F84AE2" w:rsidRPr="004C3241" w14:paraId="28FD1891" w14:textId="77777777" w:rsidTr="00F84AE2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11D1E5E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785153680" w:edGrp="everyone" w:displacedByCustomXml="next"/>
        <w:permStart w:id="340998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18155579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E01605E" w:rsidR="00F84AE2" w:rsidRPr="00E51BD1" w:rsidRDefault="00F84AE2" w:rsidP="00F84AE2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5DABF20" wp14:editId="13E32BAF">
                      <wp:extent cx="3913549" cy="360000"/>
                      <wp:effectExtent l="0" t="0" r="0" b="2540"/>
                      <wp:docPr id="59980480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153680" w:displacedByCustomXml="prev"/>
        <w:permEnd w:id="34099829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E23D367" w:rsidR="00C76B5E" w:rsidRPr="004932A4" w:rsidRDefault="006944A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EB4881A" w:rsidR="00C76B5E" w:rsidRDefault="006944A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50D30" w14:paraId="3F6088CB" w14:textId="77777777" w:rsidTr="00F17F0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FA9BD" w14:textId="77777777" w:rsidR="00750D30" w:rsidRPr="00750D30" w:rsidRDefault="00750D30" w:rsidP="00F17F00">
            <w:pPr>
              <w:ind w:right="-102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317C4363" w:rsidR="00750D30" w:rsidRPr="00673E48" w:rsidRDefault="0035606A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8445134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198844513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422B5D3" w:rsidR="002D0927" w:rsidRPr="00750D30" w:rsidRDefault="00BE2234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02E83">
              <w:rPr>
                <w:rFonts w:ascii="Arial" w:hAnsi="Arial" w:cs="Arial"/>
                <w:sz w:val="20"/>
              </w:rPr>
              <w:t>a t</w:t>
            </w:r>
            <w:r w:rsidR="00FE11FB">
              <w:rPr>
                <w:rFonts w:ascii="Arial" w:hAnsi="Arial" w:cs="Arial"/>
                <w:sz w:val="20"/>
              </w:rPr>
              <w:t>wo</w:t>
            </w:r>
            <w:r w:rsidR="00802E83">
              <w:rPr>
                <w:rFonts w:ascii="Arial" w:hAnsi="Arial" w:cs="Arial"/>
                <w:sz w:val="20"/>
              </w:rPr>
              <w:t xml:space="preserve"> (</w:t>
            </w:r>
            <w:r w:rsidR="00FE11FB">
              <w:rPr>
                <w:rFonts w:ascii="Arial" w:hAnsi="Arial" w:cs="Arial"/>
                <w:sz w:val="20"/>
              </w:rPr>
              <w:t>2</w:t>
            </w:r>
            <w:r w:rsidR="00802E83">
              <w:rPr>
                <w:rFonts w:ascii="Arial" w:hAnsi="Arial" w:cs="Arial"/>
                <w:sz w:val="20"/>
              </w:rPr>
              <w:t xml:space="preserve">) </w:t>
            </w:r>
            <w:r w:rsidR="00FE11FB">
              <w:rPr>
                <w:rFonts w:ascii="Arial" w:hAnsi="Arial" w:cs="Arial"/>
                <w:sz w:val="20"/>
              </w:rPr>
              <w:t>hour</w:t>
            </w:r>
            <w:r w:rsidR="00802E83">
              <w:rPr>
                <w:rFonts w:ascii="Arial" w:hAnsi="Arial" w:cs="Arial"/>
                <w:sz w:val="20"/>
              </w:rPr>
              <w:t xml:space="preserve"> period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F8AE8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9A27D6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A94069" w:rsidRPr="00BA4D9F" w14:paraId="50F40F7C" w14:textId="77777777" w:rsidTr="006C4EC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2B47B89" w14:textId="77777777" w:rsidR="00A94069" w:rsidRPr="00A94069" w:rsidRDefault="00A94069" w:rsidP="00A94069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831867669" w:edGrp="everyone"/>
            <w:permEnd w:id="831867669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1FDC2C39" w:rsidR="00B115D7" w:rsidRPr="00830749" w:rsidRDefault="00C43C0B" w:rsidP="00136E8C">
      <w:pPr>
        <w:pStyle w:val="20TAQuestionNumber"/>
        <w:ind w:left="709" w:hanging="709"/>
      </w:pPr>
      <w:bookmarkStart w:id="2" w:name="_Ref85184631"/>
      <w:bookmarkEnd w:id="0"/>
      <w:r>
        <w:lastRenderedPageBreak/>
        <w:t xml:space="preserve">What information can you obtain by </w:t>
      </w:r>
      <w:r w:rsidR="009C5FBC">
        <w:t xml:space="preserve">reading the project plans, </w:t>
      </w:r>
      <w:r w:rsidR="00605526">
        <w:t>surveys,</w:t>
      </w:r>
      <w:r w:rsidR="00DB4400">
        <w:t xml:space="preserve"> </w:t>
      </w:r>
      <w:r w:rsidR="009C5FBC">
        <w:t>drawings and specifications during planning for earthworks</w:t>
      </w:r>
      <w:bookmarkEnd w:id="2"/>
      <w:r w:rsidR="00A94069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A5231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79602FEB" w:rsidR="00B115D7" w:rsidRPr="001C4084" w:rsidRDefault="0035606A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23839823" w:edGrp="everyone"/>
            <w:r w:rsidRPr="0035606A">
              <w:rPr>
                <w:rFonts w:ascii="Arial" w:hAnsi="Arial" w:cs="Arial"/>
                <w:sz w:val="22"/>
                <w:szCs w:val="22"/>
              </w:rPr>
              <w:t>They show site levels, boundaries, cut/fill requirements, materials, tolerances, drainage design, services locations, construction sequencing, and safety/environmental requirements.</w:t>
            </w:r>
            <w:permEnd w:id="1323839823"/>
          </w:p>
        </w:tc>
        <w:permStart w:id="1966547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7777777" w:rsidR="00B115D7" w:rsidRPr="00533511" w:rsidRDefault="006944A3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001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47178"/>
          </w:p>
        </w:tc>
      </w:tr>
    </w:tbl>
    <w:p w14:paraId="0D29A3FA" w14:textId="6A49825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11AADE9" w14:textId="0A1DEB11" w:rsidR="00982932" w:rsidRDefault="00982932" w:rsidP="00B115D7">
      <w:pPr>
        <w:rPr>
          <w:rFonts w:ascii="Arial" w:hAnsi="Arial" w:cs="Arial"/>
          <w:sz w:val="22"/>
          <w:szCs w:val="22"/>
        </w:rPr>
      </w:pPr>
    </w:p>
    <w:p w14:paraId="1113F9DE" w14:textId="789EB9BA" w:rsidR="00CE4534" w:rsidRPr="00830749" w:rsidRDefault="00C43C0B" w:rsidP="00CE4534">
      <w:pPr>
        <w:pStyle w:val="20TAQuestionNumber"/>
        <w:ind w:left="709" w:hanging="709"/>
      </w:pPr>
      <w:bookmarkStart w:id="3" w:name="_Ref85185451"/>
      <w:r>
        <w:t>W</w:t>
      </w:r>
      <w:r w:rsidR="0067799A">
        <w:t xml:space="preserve">hy </w:t>
      </w:r>
      <w:r>
        <w:t xml:space="preserve">is </w:t>
      </w:r>
      <w:r w:rsidR="0067799A">
        <w:t xml:space="preserve">project site hydrological data important to earthworks planning and where this can be </w:t>
      </w:r>
      <w:bookmarkEnd w:id="3"/>
      <w:r w:rsidR="00A94069">
        <w:t>accessed?</w:t>
      </w:r>
    </w:p>
    <w:p w14:paraId="4665652F" w14:textId="77777777" w:rsidR="00CE4534" w:rsidRPr="00830749" w:rsidRDefault="00CE4534" w:rsidP="00CE45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534" w:rsidRPr="00830749" w14:paraId="5D7118B5" w14:textId="77777777" w:rsidTr="006A5231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78402" w14:textId="77777777" w:rsidR="00CE4534" w:rsidRPr="001C4084" w:rsidRDefault="00CE45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0296" w14:textId="49A91676" w:rsidR="00CE4534" w:rsidRPr="001C4084" w:rsidRDefault="0035606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309810555" w:edGrp="everyone"/>
            <w:r w:rsidRPr="0035606A">
              <w:rPr>
                <w:rFonts w:ascii="Arial" w:hAnsi="Arial" w:cs="Arial"/>
                <w:sz w:val="22"/>
                <w:szCs w:val="22"/>
              </w:rPr>
              <w:t>It identifies surface and groundwater behaviour so we can plan drainage, manage wet areas and prevent instability. Accessed from project engineers, geotechnical reports, council flood maps, and site surveys.</w:t>
            </w:r>
            <w:permEnd w:id="309810555"/>
          </w:p>
        </w:tc>
        <w:permStart w:id="2554064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3027BC" w14:textId="77777777" w:rsidR="00CE4534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975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5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5406416"/>
          </w:p>
        </w:tc>
      </w:tr>
    </w:tbl>
    <w:p w14:paraId="56CDC78C" w14:textId="72D438C4" w:rsidR="00CE4534" w:rsidRDefault="00CE4534" w:rsidP="00CE4534">
      <w:pPr>
        <w:rPr>
          <w:rFonts w:ascii="Arial" w:hAnsi="Arial" w:cs="Arial"/>
          <w:sz w:val="22"/>
          <w:szCs w:val="22"/>
        </w:rPr>
      </w:pPr>
    </w:p>
    <w:p w14:paraId="05C77216" w14:textId="5E13210A" w:rsidR="007E056C" w:rsidRPr="00830749" w:rsidRDefault="00C43C0B" w:rsidP="007E056C">
      <w:pPr>
        <w:pStyle w:val="20TAQuestionNumber"/>
        <w:ind w:left="709" w:hanging="709"/>
      </w:pPr>
      <w:bookmarkStart w:id="4" w:name="_Ref86213259"/>
      <w:r>
        <w:lastRenderedPageBreak/>
        <w:t>What is</w:t>
      </w:r>
      <w:r w:rsidR="007E056C">
        <w:t xml:space="preserve"> the purpose and procedure for conducting a proof roll test to the </w:t>
      </w:r>
      <w:bookmarkEnd w:id="4"/>
      <w:r w:rsidR="00BF2508">
        <w:t>subgrade?</w:t>
      </w:r>
    </w:p>
    <w:p w14:paraId="4F706E90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2342E6C3" w14:textId="77777777" w:rsidTr="00C176A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4E6979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14A9" w14:textId="2102034E" w:rsidR="007E056C" w:rsidRPr="001C4084" w:rsidRDefault="0035606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808007724" w:edGrp="everyone"/>
            <w:r w:rsidRPr="0035606A">
              <w:rPr>
                <w:rFonts w:ascii="Arial" w:hAnsi="Arial" w:cs="Arial"/>
                <w:sz w:val="22"/>
                <w:szCs w:val="22"/>
              </w:rPr>
              <w:t>It checks subgrade strength and identifies soft or unstable areas. A loaded truck or roller is driven over the subgrade to observe any deflection, pumping, rutting or deformation that must be corrected.</w:t>
            </w:r>
            <w:permEnd w:id="808007724"/>
          </w:p>
        </w:tc>
        <w:permStart w:id="1668623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258BC" w14:textId="77777777" w:rsidR="007E056C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90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8623224"/>
          </w:p>
        </w:tc>
      </w:tr>
    </w:tbl>
    <w:p w14:paraId="589B7EBC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7A9F060D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41B80859" w14:textId="21EB0C92" w:rsidR="007E056C" w:rsidRPr="00830749" w:rsidRDefault="00C43C0B" w:rsidP="007E056C">
      <w:pPr>
        <w:pStyle w:val="20TAQuestionNumber"/>
        <w:ind w:left="709" w:hanging="709"/>
      </w:pPr>
      <w:bookmarkStart w:id="5" w:name="_Ref85452539"/>
      <w:r>
        <w:t>What is</w:t>
      </w:r>
      <w:r w:rsidR="007E056C">
        <w:t xml:space="preserve"> the purpose of geotechnical investigation reports and how they inform earthworks </w:t>
      </w:r>
      <w:bookmarkEnd w:id="5"/>
      <w:r w:rsidR="00BF2508">
        <w:t>planning?</w:t>
      </w:r>
    </w:p>
    <w:p w14:paraId="4C252043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3EB19A79" w14:textId="77777777" w:rsidTr="00C176A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5393B0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F9C" w14:textId="186D4F9E" w:rsidR="007E056C" w:rsidRPr="001C4084" w:rsidRDefault="0035606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225816734" w:edGrp="everyone"/>
            <w:r w:rsidRPr="0035606A">
              <w:rPr>
                <w:rFonts w:ascii="Arial" w:hAnsi="Arial" w:cs="Arial"/>
                <w:sz w:val="22"/>
                <w:szCs w:val="22"/>
              </w:rPr>
              <w:t>They provide soil type, bearing capacity, moisture content, groundwater levels and compaction requirements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5606A">
              <w:rPr>
                <w:rFonts w:ascii="Arial" w:hAnsi="Arial" w:cs="Arial"/>
                <w:sz w:val="22"/>
                <w:szCs w:val="22"/>
              </w:rPr>
              <w:t>informing cut/fill design, plant selection, material handling and construction methodology.</w:t>
            </w:r>
            <w:permEnd w:id="1225816734"/>
          </w:p>
        </w:tc>
        <w:permStart w:id="1771189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EA5C" w14:textId="77777777" w:rsidR="007E056C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5700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189293"/>
          </w:p>
        </w:tc>
      </w:tr>
    </w:tbl>
    <w:p w14:paraId="3E7FDFA3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176C5D46" w14:textId="77777777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13F4DB2F" w14:textId="44C4D872" w:rsidR="005D39DC" w:rsidRPr="008C3387" w:rsidRDefault="00C43C0B" w:rsidP="008F733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85204173"/>
      <w:r>
        <w:lastRenderedPageBreak/>
        <w:t>What</w:t>
      </w:r>
      <w:r w:rsidR="005D39DC">
        <w:t xml:space="preserve"> information </w:t>
      </w:r>
      <w:r>
        <w:t xml:space="preserve">would </w:t>
      </w:r>
      <w:r w:rsidR="005D39DC">
        <w:t>you expect to see in a job plan</w:t>
      </w:r>
      <w:bookmarkEnd w:id="6"/>
      <w:r>
        <w:t>?</w:t>
      </w:r>
    </w:p>
    <w:p w14:paraId="4EB066F4" w14:textId="77777777" w:rsidR="008C3387" w:rsidRPr="008C3387" w:rsidRDefault="008C3387" w:rsidP="008C3387">
      <w:pPr>
        <w:pStyle w:val="20TAQuestionNumber"/>
        <w:numPr>
          <w:ilvl w:val="0"/>
          <w:numId w:val="0"/>
        </w:numPr>
        <w:ind w:left="360" w:hanging="360"/>
        <w:rPr>
          <w:rFonts w:cs="Arial"/>
          <w:b w:val="0"/>
          <w:bCs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39DC" w:rsidRPr="00830749" w14:paraId="43AD6026" w14:textId="77777777" w:rsidTr="00C176AC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96873" w14:textId="77777777" w:rsidR="005D39DC" w:rsidRPr="001C4084" w:rsidRDefault="005D39D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DD78" w14:textId="4536E6C1" w:rsidR="005D39DC" w:rsidRPr="001C4084" w:rsidRDefault="0035606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0124962" w:edGrp="everyone"/>
            <w:r w:rsidRPr="0035606A">
              <w:rPr>
                <w:rFonts w:ascii="Arial" w:hAnsi="Arial" w:cs="Arial"/>
                <w:sz w:val="22"/>
                <w:szCs w:val="22"/>
              </w:rPr>
              <w:t>Scope of works, resources, plant, materials, sequencing, risks, controls, quality requirements, testing, traffic management, environmental controls, and communication processes.</w:t>
            </w:r>
            <w:permEnd w:id="140124962"/>
          </w:p>
        </w:tc>
        <w:permStart w:id="31583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D50854" w14:textId="77777777" w:rsidR="005D39DC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8085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39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833611"/>
          </w:p>
        </w:tc>
      </w:tr>
    </w:tbl>
    <w:p w14:paraId="6D4E5F5A" w14:textId="3F1552F9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738E9C45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410DEF30" w14:textId="2CC2846A" w:rsidR="00532CE1" w:rsidRPr="00830749" w:rsidRDefault="00C43C0B" w:rsidP="00532CE1">
      <w:pPr>
        <w:pStyle w:val="20TAQuestionNumber"/>
        <w:ind w:left="709" w:hanging="709"/>
      </w:pPr>
      <w:bookmarkStart w:id="7" w:name="_Ref85197373"/>
      <w:r>
        <w:t>H</w:t>
      </w:r>
      <w:r w:rsidR="000C770C">
        <w:t xml:space="preserve">ow </w:t>
      </w:r>
      <w:r>
        <w:t xml:space="preserve">would </w:t>
      </w:r>
      <w:r w:rsidR="000C770C">
        <w:t>you i</w:t>
      </w:r>
      <w:r>
        <w:t>dentify</w:t>
      </w:r>
      <w:r w:rsidR="000C770C">
        <w:t xml:space="preserve"> if any drainage or dewatering issues need to be addressed at the site and how you would promptly and effectively manage these once </w:t>
      </w:r>
      <w:bookmarkEnd w:id="7"/>
      <w:r w:rsidR="00BF2508">
        <w:t>identified?</w:t>
      </w:r>
    </w:p>
    <w:p w14:paraId="4E9DE279" w14:textId="77777777" w:rsidR="00532CE1" w:rsidRPr="00830749" w:rsidRDefault="00532CE1" w:rsidP="00532C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2CE1" w:rsidRPr="00830749" w14:paraId="5B347453" w14:textId="77777777" w:rsidTr="00C176A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6143A" w14:textId="77777777" w:rsidR="00532CE1" w:rsidRPr="001C4084" w:rsidRDefault="00532C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A77E" w14:textId="25B0EA5E" w:rsidR="00532CE1" w:rsidRPr="001C4084" w:rsidRDefault="0035606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62521217" w:edGrp="everyone"/>
            <w:r w:rsidRPr="0035606A">
              <w:rPr>
                <w:rFonts w:ascii="Arial" w:hAnsi="Arial" w:cs="Arial"/>
                <w:sz w:val="22"/>
                <w:szCs w:val="22"/>
              </w:rPr>
              <w:t>Inspect site levels, water pooling, groundwater seepage and review hydrology data. Manage by installing pumps, diversion drains, silt controls, or reshaping for runoff.</w:t>
            </w:r>
            <w:permEnd w:id="662521217"/>
          </w:p>
        </w:tc>
        <w:permStart w:id="14405063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209657" w14:textId="77777777" w:rsidR="00532CE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9074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2C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506388"/>
          </w:p>
        </w:tc>
      </w:tr>
    </w:tbl>
    <w:p w14:paraId="065F8393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132B7BF1" w14:textId="5B431D15" w:rsidR="00884234" w:rsidRPr="00830749" w:rsidRDefault="00C43C0B" w:rsidP="00884234">
      <w:pPr>
        <w:pStyle w:val="20TAQuestionNumber"/>
        <w:ind w:left="709" w:hanging="709"/>
      </w:pPr>
      <w:bookmarkStart w:id="8" w:name="_Ref85198915"/>
      <w:r>
        <w:lastRenderedPageBreak/>
        <w:t>What is</w:t>
      </w:r>
      <w:r w:rsidR="00884234">
        <w:t xml:space="preserve"> the importance of understanding the relationship between the different areas of civil work when planning and sequencing work tasks</w:t>
      </w:r>
      <w:r w:rsidR="008A073A">
        <w:t xml:space="preserve">, providing </w:t>
      </w:r>
      <w:bookmarkEnd w:id="8"/>
      <w:r w:rsidR="00BF2508">
        <w:t>examples?</w:t>
      </w:r>
    </w:p>
    <w:p w14:paraId="063E9755" w14:textId="77777777" w:rsidR="00884234" w:rsidRPr="00830749" w:rsidRDefault="00884234" w:rsidP="008842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84234" w:rsidRPr="00830749" w14:paraId="18A3492D" w14:textId="77777777" w:rsidTr="00BF250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055FF" w14:textId="77777777" w:rsidR="00884234" w:rsidRPr="001C4084" w:rsidRDefault="008842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E15F" w14:textId="204B879C" w:rsidR="00884234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45392915" w:edGrp="everyone"/>
            <w:r w:rsidRPr="006A323A">
              <w:rPr>
                <w:rFonts w:ascii="Arial" w:hAnsi="Arial" w:cs="Arial"/>
                <w:sz w:val="22"/>
                <w:szCs w:val="22"/>
              </w:rPr>
              <w:t>Each stage depends on the previous (e.g., drainage before pavement, services before backfilling). Good sequencing avoids rework, saves cost and improves safety.</w:t>
            </w:r>
            <w:permEnd w:id="2045392915"/>
          </w:p>
        </w:tc>
        <w:permStart w:id="306261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E5A2CD" w14:textId="77777777" w:rsidR="00884234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36324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42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26107"/>
          </w:p>
        </w:tc>
      </w:tr>
    </w:tbl>
    <w:p w14:paraId="38823A7E" w14:textId="77777777" w:rsidR="00BF2508" w:rsidRDefault="00BF250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AA2839" w14:textId="43C4C524" w:rsidR="00763401" w:rsidRPr="00830749" w:rsidRDefault="00C43C0B" w:rsidP="00763401">
      <w:pPr>
        <w:pStyle w:val="20TAQuestionNumber"/>
        <w:ind w:left="709" w:hanging="709"/>
      </w:pPr>
      <w:bookmarkStart w:id="9" w:name="_Ref85203202"/>
      <w:r>
        <w:lastRenderedPageBreak/>
        <w:t>Before commencing a project, what would you</w:t>
      </w:r>
      <w:r w:rsidR="00763401">
        <w:t xml:space="preserve"> estimate to effectively determine resource and sequencing requirements</w:t>
      </w:r>
      <w:bookmarkEnd w:id="9"/>
      <w:r w:rsidR="009D4A8B">
        <w:t>?</w:t>
      </w:r>
    </w:p>
    <w:p w14:paraId="69D5C73B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2CC3CB3D" w14:textId="77777777" w:rsidTr="00BF2508">
        <w:trPr>
          <w:trHeight w:val="125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4908EF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A540" w14:textId="26519618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06638287" w:edGrp="everyone"/>
            <w:r w:rsidRPr="006A323A">
              <w:rPr>
                <w:rFonts w:ascii="Arial" w:hAnsi="Arial" w:cs="Arial"/>
                <w:sz w:val="22"/>
                <w:szCs w:val="22"/>
              </w:rPr>
              <w:t>Labour, plant hours, material quantities, production rates, haul distances, weather impacts, site constraints, and sequence durations.</w:t>
            </w:r>
            <w:permEnd w:id="1506638287"/>
          </w:p>
        </w:tc>
        <w:permStart w:id="12658553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8355C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4789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5855330"/>
          </w:p>
        </w:tc>
      </w:tr>
    </w:tbl>
    <w:p w14:paraId="13E7DA8E" w14:textId="77777777" w:rsidR="00C42274" w:rsidRDefault="00C4227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FD62EA" w14:textId="35E447D4" w:rsidR="00C95663" w:rsidRPr="00830749" w:rsidRDefault="00C43C0B" w:rsidP="00C95663">
      <w:pPr>
        <w:pStyle w:val="20TAQuestionNumber"/>
        <w:ind w:left="709" w:hanging="709"/>
      </w:pPr>
      <w:bookmarkStart w:id="10" w:name="_Ref85201812"/>
      <w:r>
        <w:lastRenderedPageBreak/>
        <w:t>What is the definition of</w:t>
      </w:r>
      <w:r w:rsidR="00C95663">
        <w:t xml:space="preserve"> the</w:t>
      </w:r>
      <w:r w:rsidR="00EE75D9">
        <w:t xml:space="preserve"> following</w:t>
      </w:r>
      <w:r w:rsidR="00764208">
        <w:t xml:space="preserve"> material properties and</w:t>
      </w:r>
      <w:r w:rsidR="00EE75D9">
        <w:t xml:space="preserve"> test</w:t>
      </w:r>
      <w:r w:rsidR="00C95663">
        <w:t xml:space="preserve"> results </w:t>
      </w:r>
      <w:r>
        <w:t xml:space="preserve">that </w:t>
      </w:r>
      <w:r w:rsidR="00C95663">
        <w:t xml:space="preserve">are applicable to </w:t>
      </w:r>
      <w:bookmarkEnd w:id="10"/>
      <w:r w:rsidR="008375D2">
        <w:t>earthworks?</w:t>
      </w:r>
    </w:p>
    <w:p w14:paraId="6CC86FF0" w14:textId="77777777" w:rsidR="00C95663" w:rsidRPr="00830749" w:rsidRDefault="00C95663" w:rsidP="00C956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C95663" w14:paraId="54EB72F2" w14:textId="77777777" w:rsidTr="00C9566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7B4E96" w14:textId="77777777" w:rsidR="00C95663" w:rsidRDefault="00C95663" w:rsidP="00C9566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2A8D4" w14:textId="671B053B" w:rsidR="00C95663" w:rsidRDefault="00C95663" w:rsidP="00C95663">
            <w:pPr>
              <w:keepNext/>
              <w:ind w:left="993" w:hanging="993"/>
              <w:jc w:val="center"/>
            </w:pPr>
            <w:r>
              <w:t>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93D323" w14:textId="252997C2" w:rsidR="00C95663" w:rsidRDefault="00C43C0B" w:rsidP="00C95663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  <w:r w:rsidR="00C95663">
              <w:t xml:space="preserve"> </w:t>
            </w:r>
          </w:p>
        </w:tc>
        <w:permStart w:id="13134347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17C4F3" w14:textId="77777777" w:rsidR="00C95663" w:rsidRPr="00533511" w:rsidRDefault="006944A3" w:rsidP="00C9566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566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3434746"/>
          </w:p>
        </w:tc>
      </w:tr>
      <w:tr w:rsidR="00C95663" w14:paraId="26642863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5917E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5CB77F9" w14:textId="6DD5CF57" w:rsidR="00C95663" w:rsidRPr="00447473" w:rsidRDefault="00C95663" w:rsidP="00A66ECE">
            <w:pPr>
              <w:jc w:val="left"/>
            </w:pPr>
            <w:r>
              <w:t>Compaction 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9C66631" w14:textId="560ED4E8" w:rsidR="00C95663" w:rsidRPr="009A43EF" w:rsidRDefault="006A323A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428456" w:edGrp="everyone"/>
            <w:r w:rsidRPr="006A323A">
              <w:rPr>
                <w:rFonts w:ascii="Arial" w:hAnsi="Arial" w:cs="Arial"/>
                <w:sz w:val="22"/>
                <w:szCs w:val="18"/>
              </w:rPr>
              <w:t>Measures how well soil is compacted compared to maximum dry density.</w:t>
            </w:r>
            <w:permEnd w:id="8614284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B64BB" w14:textId="77777777" w:rsidR="00C95663" w:rsidRDefault="00C95663" w:rsidP="00C95663">
            <w:pPr>
              <w:ind w:left="993" w:hanging="993"/>
            </w:pPr>
          </w:p>
        </w:tc>
      </w:tr>
      <w:tr w:rsidR="00C95663" w14:paraId="664ADB4A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E184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9A581F3" w14:textId="1AEADBF4" w:rsidR="00C95663" w:rsidRPr="00447473" w:rsidRDefault="00C95663" w:rsidP="00A66ECE">
            <w:pPr>
              <w:jc w:val="left"/>
            </w:pPr>
            <w:r>
              <w:t>Soil density/ moisture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774FB8" w14:textId="2E31E366" w:rsidR="00EE75D9" w:rsidRPr="009A43EF" w:rsidRDefault="006A323A" w:rsidP="00283D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9844462" w:edGrp="everyone"/>
            <w:r w:rsidRPr="006A323A">
              <w:rPr>
                <w:rFonts w:ascii="Arial" w:hAnsi="Arial" w:cs="Arial"/>
                <w:sz w:val="22"/>
                <w:szCs w:val="18"/>
              </w:rPr>
              <w:t>Shows moisture content vs dry density to identify optimum moisture for compaction.</w:t>
            </w:r>
            <w:permEnd w:id="1609844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A3D34" w14:textId="77777777" w:rsidR="00C95663" w:rsidRDefault="00C95663" w:rsidP="00C95663">
            <w:pPr>
              <w:ind w:left="993" w:hanging="993"/>
            </w:pPr>
          </w:p>
        </w:tc>
      </w:tr>
      <w:tr w:rsidR="00C95663" w14:paraId="001BED24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B993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DC101E8" w14:textId="46603BD3" w:rsidR="00C95663" w:rsidRPr="00447473" w:rsidRDefault="00C95663" w:rsidP="00A66ECE">
            <w:pPr>
              <w:jc w:val="left"/>
            </w:pPr>
            <w:r>
              <w:t xml:space="preserve">Plasticity 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730CF3" w14:textId="4D5FA781" w:rsidR="00C95663" w:rsidRPr="009A43EF" w:rsidRDefault="006A323A" w:rsidP="0076420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8745626" w:edGrp="everyone"/>
            <w:r w:rsidRPr="006A323A">
              <w:rPr>
                <w:rFonts w:ascii="Arial" w:hAnsi="Arial" w:cs="Arial"/>
                <w:sz w:val="22"/>
                <w:szCs w:val="18"/>
              </w:rPr>
              <w:t>The soil’s ability to deform without cracking — helps classify clay/silt behaviour.</w:t>
            </w:r>
            <w:permEnd w:id="1998745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4C73C" w14:textId="77777777" w:rsidR="00C95663" w:rsidRDefault="00C95663" w:rsidP="00C95663">
            <w:pPr>
              <w:ind w:left="993" w:hanging="993"/>
            </w:pPr>
          </w:p>
        </w:tc>
      </w:tr>
      <w:tr w:rsidR="00C95663" w14:paraId="2E1942A0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ECAA4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B0B292" w14:textId="4A653078" w:rsidR="00C95663" w:rsidRPr="00447473" w:rsidRDefault="00C95663" w:rsidP="00A66ECE">
            <w:pPr>
              <w:jc w:val="left"/>
            </w:pPr>
            <w:r w:rsidRPr="00C95663">
              <w:t>Particle size distribution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BF5F55" w14:textId="0D97BA9D" w:rsidR="00C95663" w:rsidRPr="009A43EF" w:rsidRDefault="006A323A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7260283" w:edGrp="everyone"/>
            <w:r w:rsidRPr="006A323A">
              <w:rPr>
                <w:rFonts w:ascii="Arial" w:hAnsi="Arial" w:cs="Arial"/>
                <w:sz w:val="22"/>
                <w:szCs w:val="18"/>
              </w:rPr>
              <w:t>Breakdown of soil/gravel sizes to determine grading and suitability for construction.</w:t>
            </w:r>
            <w:permEnd w:id="747260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926FA" w14:textId="77777777" w:rsidR="00C95663" w:rsidRDefault="00C95663" w:rsidP="00C95663">
            <w:pPr>
              <w:ind w:left="993" w:hanging="993"/>
            </w:pPr>
          </w:p>
        </w:tc>
      </w:tr>
    </w:tbl>
    <w:p w14:paraId="1A1DCCFE" w14:textId="77777777" w:rsidR="00C95663" w:rsidRDefault="00C95663" w:rsidP="00C95663">
      <w:pPr>
        <w:rPr>
          <w:rFonts w:ascii="Arial" w:hAnsi="Arial" w:cs="Arial"/>
          <w:sz w:val="22"/>
          <w:szCs w:val="22"/>
        </w:rPr>
      </w:pPr>
    </w:p>
    <w:p w14:paraId="044DF016" w14:textId="77777777" w:rsidR="00C95663" w:rsidRPr="00830749" w:rsidRDefault="00C95663" w:rsidP="00C95663">
      <w:pPr>
        <w:ind w:right="-24"/>
        <w:rPr>
          <w:rFonts w:ascii="Arial" w:hAnsi="Arial" w:cs="Arial"/>
          <w:sz w:val="22"/>
          <w:szCs w:val="22"/>
        </w:rPr>
      </w:pPr>
    </w:p>
    <w:p w14:paraId="38897768" w14:textId="42FACD13" w:rsidR="00763401" w:rsidRPr="00830749" w:rsidRDefault="00C43C0B" w:rsidP="00763401">
      <w:pPr>
        <w:pStyle w:val="20TAQuestionNumber"/>
        <w:ind w:left="709" w:hanging="709"/>
      </w:pPr>
      <w:bookmarkStart w:id="11" w:name="_Ref85203115"/>
      <w:r>
        <w:lastRenderedPageBreak/>
        <w:t>What</w:t>
      </w:r>
      <w:r w:rsidR="00D316A9">
        <w:t xml:space="preserve"> resources </w:t>
      </w:r>
      <w:r>
        <w:t xml:space="preserve">must </w:t>
      </w:r>
      <w:r w:rsidR="00D316A9">
        <w:t>you confirm are available before the job plan can be implemented</w:t>
      </w:r>
      <w:bookmarkEnd w:id="11"/>
      <w:r w:rsidR="00911436">
        <w:t>?</w:t>
      </w:r>
    </w:p>
    <w:p w14:paraId="0CB6A7ED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1CDD4A3A" w14:textId="77777777" w:rsidTr="004B7063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EC1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2A7" w14:textId="1762AE0B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48881154" w:edGrp="everyone"/>
            <w:r w:rsidRPr="006A323A">
              <w:rPr>
                <w:rFonts w:ascii="Arial" w:hAnsi="Arial" w:cs="Arial"/>
                <w:sz w:val="22"/>
                <w:szCs w:val="22"/>
              </w:rPr>
              <w:t>Labour availability, plant and equipment, materials, permits, utilities, traffic controls, safety documents, and testing services.</w:t>
            </w:r>
            <w:permEnd w:id="648881154"/>
          </w:p>
        </w:tc>
        <w:permStart w:id="5870134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C8167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2858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013415"/>
          </w:p>
        </w:tc>
      </w:tr>
    </w:tbl>
    <w:p w14:paraId="70754592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FC1A78F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3345EF58" w14:textId="144F3B83" w:rsidR="00763401" w:rsidRPr="00830749" w:rsidRDefault="009144DE" w:rsidP="00763401">
      <w:pPr>
        <w:pStyle w:val="20TAQuestionNumber"/>
        <w:ind w:left="709" w:hanging="709"/>
      </w:pPr>
      <w:bookmarkStart w:id="12" w:name="_Ref85203619"/>
      <w:r>
        <w:t>Outline the information you will be discussing with the work team during the pre-start meeting.</w:t>
      </w:r>
      <w:bookmarkEnd w:id="12"/>
    </w:p>
    <w:p w14:paraId="1CFBC70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624"/>
      </w:tblGrid>
      <w:tr w:rsidR="00763401" w:rsidRPr="00830749" w14:paraId="00562353" w14:textId="77777777" w:rsidTr="004B7063">
        <w:trPr>
          <w:trHeight w:val="2381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E488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6037" w14:textId="3FB32A25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6899170" w:edGrp="everyone"/>
            <w:r w:rsidRPr="006A323A">
              <w:rPr>
                <w:rFonts w:ascii="Arial" w:hAnsi="Arial" w:cs="Arial"/>
                <w:sz w:val="22"/>
                <w:szCs w:val="22"/>
              </w:rPr>
              <w:t>Safety hazards, task steps, roles, plant movements, exclusion zones, weather, communication signals, emergency procedures, and any changes to the plan.</w:t>
            </w:r>
            <w:permEnd w:id="196899170"/>
          </w:p>
        </w:tc>
        <w:permStart w:id="2039572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818A5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107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572866"/>
          </w:p>
        </w:tc>
      </w:tr>
    </w:tbl>
    <w:p w14:paraId="0395CF2B" w14:textId="72C6F633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55DFF3AB" w14:textId="77777777" w:rsidR="009144DE" w:rsidRDefault="009144DE" w:rsidP="00763401">
      <w:pPr>
        <w:rPr>
          <w:rFonts w:ascii="Arial" w:hAnsi="Arial" w:cs="Arial"/>
          <w:sz w:val="22"/>
          <w:szCs w:val="22"/>
        </w:rPr>
      </w:pPr>
    </w:p>
    <w:p w14:paraId="4092B037" w14:textId="70A68948" w:rsidR="00763401" w:rsidRPr="00830749" w:rsidRDefault="004F60AC" w:rsidP="00763401">
      <w:pPr>
        <w:pStyle w:val="20TAQuestionNumber"/>
        <w:ind w:left="709" w:hanging="709"/>
      </w:pPr>
      <w:bookmarkStart w:id="13" w:name="_Ref85203967"/>
      <w:r>
        <w:t>What methods can you apply to confirm instructions provided have been understood?</w:t>
      </w:r>
      <w:bookmarkEnd w:id="13"/>
    </w:p>
    <w:p w14:paraId="567F11E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64DCB0FB" w14:textId="77777777" w:rsidTr="004B706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FEEF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E36" w14:textId="7FF177FA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28087122" w:edGrp="everyone"/>
            <w:r w:rsidRPr="006A323A">
              <w:rPr>
                <w:rFonts w:ascii="Arial" w:hAnsi="Arial" w:cs="Arial"/>
                <w:sz w:val="22"/>
                <w:szCs w:val="22"/>
              </w:rPr>
              <w:t>Ask team to repeat back instructions, use demonstrations, check written task sheets, or observe their initial setup.</w:t>
            </w:r>
            <w:permEnd w:id="928087122"/>
          </w:p>
        </w:tc>
        <w:permStart w:id="645220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E0759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113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5220193"/>
          </w:p>
        </w:tc>
      </w:tr>
    </w:tbl>
    <w:p w14:paraId="69BEBD4A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2B572B0" w14:textId="7AA32241" w:rsidR="00763401" w:rsidRPr="00830749" w:rsidRDefault="009A3A30" w:rsidP="00763401">
      <w:pPr>
        <w:pStyle w:val="20TAQuestionNumber"/>
        <w:ind w:left="709" w:hanging="709"/>
      </w:pPr>
      <w:bookmarkStart w:id="14" w:name="_Ref85435927"/>
      <w:r>
        <w:lastRenderedPageBreak/>
        <w:t>What would you do if you come across conflict between sub-contractors?</w:t>
      </w:r>
      <w:bookmarkEnd w:id="14"/>
    </w:p>
    <w:p w14:paraId="25FD9EC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7993B770" w14:textId="77777777" w:rsidTr="008375D2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C043A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5873" w14:textId="6206DA6A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20259415" w:edGrp="everyone"/>
            <w:r w:rsidRPr="006A323A">
              <w:rPr>
                <w:rFonts w:ascii="Arial" w:hAnsi="Arial" w:cs="Arial"/>
                <w:sz w:val="22"/>
                <w:szCs w:val="22"/>
              </w:rPr>
              <w:t>Separate parties, discuss issues calmly, clarify scope and responsibilities, refer to the plan or contract, and agree on a solution before continuing.</w:t>
            </w:r>
            <w:permEnd w:id="1620259415"/>
          </w:p>
        </w:tc>
        <w:permStart w:id="1026981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20E8E7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8331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981010"/>
          </w:p>
        </w:tc>
      </w:tr>
    </w:tbl>
    <w:p w14:paraId="32F13581" w14:textId="376581E8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4C356338" w14:textId="77777777" w:rsidR="00C43C0B" w:rsidRDefault="00C43C0B" w:rsidP="00763401">
      <w:pPr>
        <w:rPr>
          <w:rFonts w:ascii="Arial" w:hAnsi="Arial" w:cs="Arial"/>
          <w:sz w:val="22"/>
          <w:szCs w:val="22"/>
        </w:rPr>
      </w:pPr>
    </w:p>
    <w:p w14:paraId="74004D33" w14:textId="60D27178" w:rsidR="00763401" w:rsidRPr="00830749" w:rsidRDefault="00763401" w:rsidP="00763401">
      <w:pPr>
        <w:pStyle w:val="20TAQuestionNumber"/>
        <w:ind w:left="709" w:hanging="709"/>
      </w:pPr>
      <w:bookmarkStart w:id="15" w:name="_Ref85436183"/>
      <w:r>
        <w:t xml:space="preserve">Discuss </w:t>
      </w:r>
      <w:r w:rsidR="00457385">
        <w:t xml:space="preserve">what you would do if you noticed a client walking onto the site with no PPE and </w:t>
      </w:r>
      <w:r w:rsidR="00C43C0B">
        <w:t>they haven’t signed in</w:t>
      </w:r>
      <w:r w:rsidR="00457385">
        <w:t>.</w:t>
      </w:r>
      <w:bookmarkEnd w:id="15"/>
    </w:p>
    <w:p w14:paraId="4A9E8D3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4B3C8C64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9D7D2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3A0" w14:textId="26DB8806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67261742" w:edGrp="everyone"/>
            <w:r w:rsidRPr="006A323A">
              <w:rPr>
                <w:rFonts w:ascii="Arial" w:hAnsi="Arial" w:cs="Arial"/>
                <w:sz w:val="22"/>
                <w:szCs w:val="22"/>
              </w:rPr>
              <w:t>Stop them politely, escort them to sign-in, provide PPE or arrange access through management following site procedures.</w:t>
            </w:r>
            <w:permEnd w:id="1667261742"/>
          </w:p>
        </w:tc>
        <w:permStart w:id="1119762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2E58A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35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762687"/>
          </w:p>
        </w:tc>
      </w:tr>
    </w:tbl>
    <w:p w14:paraId="6CE2A713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7AE0C206" w14:textId="578527CB" w:rsidR="00763401" w:rsidRPr="00830749" w:rsidRDefault="00763401" w:rsidP="00763401">
      <w:pPr>
        <w:pStyle w:val="20TAQuestionNumber"/>
        <w:ind w:left="709" w:hanging="709"/>
      </w:pPr>
      <w:bookmarkStart w:id="16" w:name="_Ref85437248"/>
      <w:r>
        <w:t xml:space="preserve">Discuss </w:t>
      </w:r>
      <w:r w:rsidR="002F7EF5">
        <w:t>the importance of accurate setting out of offsets.</w:t>
      </w:r>
      <w:bookmarkEnd w:id="16"/>
    </w:p>
    <w:p w14:paraId="1B805C30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3847A03F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D6898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49CF" w14:textId="29A8C422" w:rsidR="00763401" w:rsidRPr="001C4084" w:rsidRDefault="006A323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582572999" w:edGrp="everyone"/>
            <w:r w:rsidRPr="006A323A">
              <w:rPr>
                <w:rFonts w:ascii="Arial" w:hAnsi="Arial" w:cs="Arial"/>
                <w:sz w:val="22"/>
                <w:szCs w:val="22"/>
              </w:rPr>
              <w:t>Ensures correct location, height, and alignment of works. Prevents rework, safety risks, and costly errors.</w:t>
            </w:r>
            <w:permEnd w:id="582572999"/>
          </w:p>
        </w:tc>
        <w:permStart w:id="885984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68C0C" w14:textId="77777777" w:rsidR="0076340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168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5984250"/>
          </w:p>
        </w:tc>
      </w:tr>
    </w:tbl>
    <w:p w14:paraId="131F29A1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2D8CBDB0" w14:textId="4E12CD4F" w:rsidR="0034393D" w:rsidRPr="00830749" w:rsidRDefault="0034393D" w:rsidP="0034393D">
      <w:pPr>
        <w:pStyle w:val="20TAQuestionNumber"/>
        <w:ind w:left="709" w:hanging="709"/>
      </w:pPr>
      <w:bookmarkStart w:id="17" w:name="_Ref85437252"/>
      <w:r>
        <w:lastRenderedPageBreak/>
        <w:t xml:space="preserve">You have noticed </w:t>
      </w:r>
      <w:r w:rsidR="00C43C0B">
        <w:t>a</w:t>
      </w:r>
      <w:r>
        <w:t xml:space="preserve"> worker who is assisting during setting out, doesn’t seem to know what they are doing. How will you respond to this </w:t>
      </w:r>
      <w:bookmarkEnd w:id="17"/>
      <w:r w:rsidR="00FA5585">
        <w:t>situation?</w:t>
      </w:r>
    </w:p>
    <w:p w14:paraId="0B55C542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2087ECA7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D30E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8D34" w14:textId="1812CD77" w:rsidR="0034393D" w:rsidRPr="001C4084" w:rsidRDefault="000F655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76986779" w:edGrp="everyone"/>
            <w:r w:rsidRPr="000F6551">
              <w:rPr>
                <w:rFonts w:ascii="Arial" w:hAnsi="Arial" w:cs="Arial"/>
                <w:sz w:val="22"/>
                <w:szCs w:val="22"/>
              </w:rPr>
              <w:t>Stop them, check their understanding, provide guidance or training, and reassign tasks if required to maintain accuracy and safety.</w:t>
            </w:r>
            <w:permEnd w:id="2076986779"/>
          </w:p>
        </w:tc>
        <w:permStart w:id="15521173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7B1AC" w14:textId="77777777" w:rsidR="0034393D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172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2117339"/>
          </w:p>
        </w:tc>
      </w:tr>
    </w:tbl>
    <w:p w14:paraId="198E92FE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F13E61F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9701498" w14:textId="47D1BFCD" w:rsidR="0034393D" w:rsidRPr="00830749" w:rsidRDefault="0034393D" w:rsidP="0034393D">
      <w:pPr>
        <w:pStyle w:val="20TAQuestionNumber"/>
        <w:ind w:left="709" w:hanging="709"/>
      </w:pPr>
      <w:bookmarkStart w:id="18" w:name="_Ref85437660"/>
      <w:r>
        <w:t>After speaking with the worker from the previous question, you establish that this worker has difficulty calculating percentage of slope, as well as other things. Provide a simple equation you can provide to assist the workers learning</w:t>
      </w:r>
      <w:bookmarkEnd w:id="18"/>
      <w:r w:rsidR="004B7063">
        <w:t>.</w:t>
      </w:r>
    </w:p>
    <w:p w14:paraId="6BD2E32F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5B9BBA9C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2655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176" w14:textId="31ACFDA5" w:rsidR="0034393D" w:rsidRPr="001C4084" w:rsidRDefault="000F655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79458985" w:edGrp="everyone"/>
            <w:r w:rsidRPr="000F6551">
              <w:rPr>
                <w:rFonts w:ascii="Arial" w:hAnsi="Arial" w:cs="Arial"/>
                <w:sz w:val="22"/>
                <w:szCs w:val="22"/>
              </w:rPr>
              <w:t>Grade (%) = (Rise ÷ Run) × 100</w:t>
            </w:r>
            <w:permEnd w:id="1979458985"/>
          </w:p>
        </w:tc>
        <w:permStart w:id="3533900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B77B1" w14:textId="77777777" w:rsidR="0034393D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0325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3390076"/>
          </w:p>
        </w:tc>
      </w:tr>
    </w:tbl>
    <w:p w14:paraId="0052CF70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70E71114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B714CF6" w14:textId="3FA927F6" w:rsidR="001C3403" w:rsidRPr="00830749" w:rsidRDefault="00C43C0B" w:rsidP="001C3403">
      <w:pPr>
        <w:pStyle w:val="20TAQuestionNumber"/>
        <w:ind w:left="709" w:hanging="709"/>
      </w:pPr>
      <w:bookmarkStart w:id="19" w:name="_Ref85437955"/>
      <w:r>
        <w:t>What</w:t>
      </w:r>
      <w:r w:rsidR="001C3403">
        <w:t xml:space="preserve"> tool and equipment maintenance would </w:t>
      </w:r>
      <w:r>
        <w:t>direct</w:t>
      </w:r>
      <w:r w:rsidR="001C3403">
        <w:t xml:space="preserve"> the team about before setting out the site?</w:t>
      </w:r>
      <w:bookmarkEnd w:id="19"/>
    </w:p>
    <w:p w14:paraId="04A25A1B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1341F5EB" w14:textId="77777777" w:rsidTr="008375D2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75E07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06E" w14:textId="02650D6F" w:rsidR="001C3403" w:rsidRPr="001C4084" w:rsidRDefault="000F655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28837301" w:edGrp="everyone"/>
            <w:r w:rsidRPr="000F6551">
              <w:rPr>
                <w:rFonts w:ascii="Arial" w:hAnsi="Arial" w:cs="Arial"/>
                <w:sz w:val="22"/>
                <w:szCs w:val="22"/>
              </w:rPr>
              <w:t>Check calibrations, battery levels, tripods, staffs, laser levels, dumpy levels, prisms, and ensure all equipment is clean, functional, and logged.</w:t>
            </w:r>
            <w:permEnd w:id="628837301"/>
          </w:p>
        </w:tc>
        <w:permStart w:id="20233203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61649" w14:textId="77777777" w:rsidR="001C3403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190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3320352"/>
          </w:p>
        </w:tc>
      </w:tr>
    </w:tbl>
    <w:p w14:paraId="6483F489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5492681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1B8C528D" w14:textId="4A3A936A" w:rsidR="001C3403" w:rsidRPr="00830749" w:rsidRDefault="001C3403" w:rsidP="001C3403">
      <w:pPr>
        <w:pStyle w:val="20TAQuestionNumber"/>
        <w:ind w:left="709" w:hanging="709"/>
      </w:pPr>
      <w:bookmarkStart w:id="20" w:name="_Ref85438427"/>
      <w:r>
        <w:lastRenderedPageBreak/>
        <w:t>Describe how you ensure all workers understand the communication methods</w:t>
      </w:r>
      <w:r w:rsidR="000D29B6">
        <w:t xml:space="preserve"> used on site</w:t>
      </w:r>
      <w:r>
        <w:t xml:space="preserve"> and all appropriate </w:t>
      </w:r>
      <w:r w:rsidR="000D29B6">
        <w:t>equipment before beginning work tasks.</w:t>
      </w:r>
      <w:bookmarkEnd w:id="20"/>
    </w:p>
    <w:p w14:paraId="71479927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7A08A287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B5444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B282" w14:textId="0D508DF7" w:rsidR="001C3403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771199479" w:edGrp="everyone"/>
            <w:r w:rsidRPr="008C3982">
              <w:rPr>
                <w:rFonts w:ascii="Arial" w:hAnsi="Arial" w:cs="Arial"/>
                <w:sz w:val="22"/>
                <w:szCs w:val="22"/>
              </w:rPr>
              <w:t>Explain radio channels, hand signals, spotter responsibilities, signage, and confirm understanding through demonstration or repeat-back.</w:t>
            </w:r>
            <w:permEnd w:id="1771199479"/>
          </w:p>
        </w:tc>
        <w:permStart w:id="6337454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8FE18" w14:textId="77777777" w:rsidR="001C3403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7085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3745431"/>
          </w:p>
        </w:tc>
      </w:tr>
    </w:tbl>
    <w:p w14:paraId="384FFDA5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6FC26C4B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0D1BE709" w14:textId="545B1BD3" w:rsidR="000D29B6" w:rsidRPr="00830749" w:rsidRDefault="000D29B6" w:rsidP="000D29B6">
      <w:pPr>
        <w:pStyle w:val="20TAQuestionNumber"/>
        <w:ind w:left="709" w:hanging="709"/>
      </w:pPr>
      <w:bookmarkStart w:id="21" w:name="_Ref86213475"/>
      <w:r>
        <w:t xml:space="preserve">Calculate the amount of road base required for an area of 200m in length, 12.4m in width and a depth of 250mm. </w:t>
      </w:r>
      <w:r w:rsidR="000F0D86">
        <w:t>A</w:t>
      </w:r>
      <w:r>
        <w:t xml:space="preserve">nswer </w:t>
      </w:r>
      <w:r w:rsidR="000F0D86">
        <w:t>using</w:t>
      </w:r>
      <w:r>
        <w:t xml:space="preserve"> cubic metres (m</w:t>
      </w:r>
      <w:r>
        <w:rPr>
          <w:rFonts w:cs="Arial"/>
        </w:rPr>
        <w:t>³</w:t>
      </w:r>
      <w:r>
        <w:t>). Allow an extra 20% for compaction.</w:t>
      </w:r>
      <w:bookmarkEnd w:id="21"/>
    </w:p>
    <w:p w14:paraId="027B0BAE" w14:textId="77777777" w:rsidR="000D29B6" w:rsidRPr="00830749" w:rsidRDefault="000D29B6" w:rsidP="000D2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29B6" w:rsidRPr="00830749" w14:paraId="4658AB15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BC9A8" w14:textId="77777777" w:rsidR="000D29B6" w:rsidRPr="001C4084" w:rsidRDefault="000D29B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BC2" w14:textId="71E2E174" w:rsidR="000D29B6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11232125" w:edGrp="everyone"/>
            <w:r>
              <w:rPr>
                <w:rFonts w:ascii="Arial" w:hAnsi="Arial" w:cs="Arial"/>
                <w:sz w:val="22"/>
                <w:szCs w:val="22"/>
              </w:rPr>
              <w:t>744m3</w:t>
            </w:r>
            <w:permEnd w:id="1911232125"/>
          </w:p>
        </w:tc>
        <w:permStart w:id="7179554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D9B746" w14:textId="77777777" w:rsidR="000D29B6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331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D2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7955471"/>
          </w:p>
        </w:tc>
      </w:tr>
    </w:tbl>
    <w:p w14:paraId="52A81660" w14:textId="77777777" w:rsidR="000D29B6" w:rsidRDefault="000D29B6" w:rsidP="000D29B6">
      <w:pPr>
        <w:rPr>
          <w:rFonts w:ascii="Arial" w:hAnsi="Arial" w:cs="Arial"/>
          <w:sz w:val="22"/>
          <w:szCs w:val="22"/>
        </w:rPr>
      </w:pPr>
    </w:p>
    <w:p w14:paraId="34690B50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073682C6" w14:textId="381D3CC9" w:rsidR="000F0D86" w:rsidRPr="00830749" w:rsidRDefault="000F0D86" w:rsidP="000F0D86">
      <w:pPr>
        <w:pStyle w:val="20TAQuestionNumber"/>
        <w:ind w:left="709" w:hanging="709"/>
      </w:pPr>
      <w:bookmarkStart w:id="22" w:name="_Ref85439288"/>
      <w:r>
        <w:t>Calculate the following to determine the percentage of grade. A rise of 820 millimetres and a run of 60 metres</w:t>
      </w:r>
      <w:bookmarkEnd w:id="22"/>
      <w:r w:rsidR="00E37681">
        <w:t xml:space="preserve"> (Round up to two (2) decimal points).</w:t>
      </w:r>
    </w:p>
    <w:p w14:paraId="51438CAB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56E5FDF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85271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1E" w14:textId="511780EB" w:rsidR="000F0D86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850309919" w:edGrp="everyone"/>
            <w:r>
              <w:rPr>
                <w:rFonts w:ascii="Arial" w:hAnsi="Arial" w:cs="Arial"/>
                <w:sz w:val="22"/>
                <w:szCs w:val="22"/>
              </w:rPr>
              <w:t>1.37%</w:t>
            </w:r>
            <w:permEnd w:id="1850309919"/>
          </w:p>
        </w:tc>
        <w:permStart w:id="2132017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33829" w14:textId="77777777" w:rsidR="000F0D86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538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01743"/>
          </w:p>
        </w:tc>
      </w:tr>
    </w:tbl>
    <w:p w14:paraId="5660EC31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78B26152" w14:textId="0D67BE51" w:rsidR="000F0D86" w:rsidRPr="00830749" w:rsidRDefault="00E37681" w:rsidP="000F0D86">
      <w:pPr>
        <w:pStyle w:val="20TAQuestionNumber"/>
        <w:ind w:left="709" w:hanging="709"/>
      </w:pPr>
      <w:bookmarkStart w:id="23" w:name="_Ref85439957"/>
      <w:r>
        <w:lastRenderedPageBreak/>
        <w:t>H</w:t>
      </w:r>
      <w:r w:rsidR="000F0D86">
        <w:t>ow</w:t>
      </w:r>
      <w:r>
        <w:t xml:space="preserve"> do</w:t>
      </w:r>
      <w:r w:rsidR="000F0D86">
        <w:t xml:space="preserve"> supervisors know that they are working according to client and organisational requirements when conducting excavation </w:t>
      </w:r>
      <w:bookmarkEnd w:id="23"/>
      <w:r w:rsidR="00FA5585">
        <w:t>work?</w:t>
      </w:r>
    </w:p>
    <w:p w14:paraId="6E4C6DD0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456C42D" w14:textId="77777777" w:rsidTr="0062397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BB7A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F4FC" w14:textId="6409B63E" w:rsidR="000F0D86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8317882" w:edGrp="everyone"/>
            <w:r w:rsidRPr="008C3982">
              <w:rPr>
                <w:rFonts w:ascii="Arial" w:hAnsi="Arial" w:cs="Arial"/>
                <w:sz w:val="22"/>
                <w:szCs w:val="22"/>
              </w:rPr>
              <w:t>By checking work against drawings, specs, tolerances, ITPs, inspection checklists, and communicating with engineers and QA.</w:t>
            </w:r>
            <w:permEnd w:id="98317882"/>
          </w:p>
        </w:tc>
        <w:permStart w:id="338262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9C5432" w14:textId="77777777" w:rsidR="000F0D86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442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262040"/>
          </w:p>
        </w:tc>
      </w:tr>
    </w:tbl>
    <w:p w14:paraId="6FB0CD28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23B11B22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5C6AA11F" w14:textId="495E5D1C" w:rsidR="00DD0223" w:rsidRPr="00830749" w:rsidRDefault="00DD0223" w:rsidP="00DD0223">
      <w:pPr>
        <w:pStyle w:val="20TAQuestionNumber"/>
        <w:ind w:left="709" w:hanging="709"/>
      </w:pPr>
      <w:bookmarkStart w:id="24" w:name="_Ref85439980"/>
      <w:r>
        <w:t>Briefly describe two (2) situations that would require supervisors to make changes to the work practices or job plan.</w:t>
      </w:r>
      <w:bookmarkEnd w:id="24"/>
    </w:p>
    <w:p w14:paraId="01B3FDD4" w14:textId="77777777" w:rsidR="00DD0223" w:rsidRPr="00830749" w:rsidRDefault="00DD0223" w:rsidP="00DD02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0223" w:rsidRPr="00830749" w14:paraId="0ADC4795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17758" w14:textId="77777777" w:rsidR="00DD0223" w:rsidRDefault="00DD0223" w:rsidP="00593E34">
            <w:pPr>
              <w:pStyle w:val="AnswerHeading"/>
            </w:pPr>
            <w:r w:rsidRPr="001C4084">
              <w:t>Answer</w:t>
            </w:r>
          </w:p>
          <w:p w14:paraId="711D6024" w14:textId="60949238" w:rsidR="00DD0223" w:rsidRPr="001C4084" w:rsidRDefault="00DD0223" w:rsidP="00623974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32C7" w14:textId="56E19623" w:rsidR="00623974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42405129" w:edGrp="everyone"/>
            <w:r w:rsidRPr="008C3982">
              <w:rPr>
                <w:rFonts w:ascii="Arial" w:hAnsi="Arial" w:cs="Arial"/>
                <w:sz w:val="22"/>
                <w:szCs w:val="22"/>
              </w:rPr>
              <w:t>Unexpected ground conditions (soft spots, rock, groundwater).</w:t>
            </w:r>
            <w:permEnd w:id="1542405129"/>
          </w:p>
        </w:tc>
        <w:permStart w:id="674314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EC3D9" w14:textId="170453E0" w:rsidR="00DD0223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548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227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4314444"/>
          </w:p>
        </w:tc>
      </w:tr>
      <w:tr w:rsidR="00623974" w:rsidRPr="00830749" w14:paraId="34C0ED08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9B8E8" w14:textId="38129C1B" w:rsidR="00623974" w:rsidRPr="001C4084" w:rsidRDefault="00623974" w:rsidP="00623974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7C6A" w14:textId="251799DF" w:rsidR="0062397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95171463" w:edGrp="everyone"/>
            <w:r w:rsidRPr="008C3982">
              <w:rPr>
                <w:rFonts w:ascii="Arial" w:hAnsi="Arial" w:cs="Arial"/>
                <w:sz w:val="22"/>
                <w:szCs w:val="22"/>
              </w:rPr>
              <w:t>Weather delays or changes in resource availability.</w:t>
            </w:r>
            <w:permEnd w:id="169517146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5CCA12" w14:textId="77777777" w:rsidR="00623974" w:rsidRDefault="00623974" w:rsidP="00593E3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B2DA3F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6F94FF25" w14:textId="77777777" w:rsidR="005A1D0C" w:rsidRDefault="005A1D0C" w:rsidP="005A1D0C">
      <w:pPr>
        <w:rPr>
          <w:rFonts w:ascii="Arial" w:hAnsi="Arial" w:cs="Arial"/>
          <w:sz w:val="22"/>
          <w:szCs w:val="22"/>
        </w:rPr>
      </w:pPr>
    </w:p>
    <w:p w14:paraId="0B8766F0" w14:textId="65792CD3" w:rsidR="005A1D0C" w:rsidRPr="00830749" w:rsidRDefault="00E37681" w:rsidP="005A1D0C">
      <w:pPr>
        <w:pStyle w:val="20TAQuestionNumber"/>
        <w:ind w:left="709" w:hanging="709"/>
      </w:pPr>
      <w:bookmarkStart w:id="25" w:name="_Ref85441357"/>
      <w:r>
        <w:lastRenderedPageBreak/>
        <w:t>What are</w:t>
      </w:r>
      <w:r w:rsidR="005A1D0C">
        <w:t xml:space="preserve"> two (2) types of reports </w:t>
      </w:r>
      <w:r>
        <w:t>an</w:t>
      </w:r>
      <w:r w:rsidR="005A1D0C">
        <w:t xml:space="preserve"> organisation </w:t>
      </w:r>
      <w:r>
        <w:t xml:space="preserve">could </w:t>
      </w:r>
      <w:r w:rsidR="005A1D0C">
        <w:t>use to record how installation against required outcomes is progressing and identify opportunities for improvement in relation to safety, efficiency</w:t>
      </w:r>
      <w:r w:rsidR="004A18B0">
        <w:t>,</w:t>
      </w:r>
      <w:r w:rsidR="005A1D0C">
        <w:t xml:space="preserve"> and effectiveness.</w:t>
      </w:r>
      <w:bookmarkEnd w:id="25"/>
    </w:p>
    <w:p w14:paraId="6484BCC8" w14:textId="77777777" w:rsidR="005A1D0C" w:rsidRPr="00830749" w:rsidRDefault="005A1D0C" w:rsidP="005A1D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14EB" w:rsidRPr="00830749" w14:paraId="453F0623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02FC" w14:textId="77777777" w:rsidR="00F714EB" w:rsidRDefault="00F714EB" w:rsidP="00DC54D1">
            <w:pPr>
              <w:pStyle w:val="AnswerHeading"/>
            </w:pPr>
            <w:r w:rsidRPr="001C4084">
              <w:t>Answer</w:t>
            </w:r>
          </w:p>
          <w:p w14:paraId="3FBC6253" w14:textId="77777777" w:rsidR="00F714EB" w:rsidRPr="001C4084" w:rsidRDefault="00F714EB" w:rsidP="00DC54D1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FC1" w14:textId="50CFDF98" w:rsidR="00F714EB" w:rsidRPr="001C4084" w:rsidRDefault="008C3982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742877245" w:edGrp="everyone"/>
            <w:r w:rsidRPr="008C3982">
              <w:rPr>
                <w:rFonts w:ascii="Arial" w:hAnsi="Arial" w:cs="Arial"/>
                <w:sz w:val="22"/>
                <w:szCs w:val="22"/>
              </w:rPr>
              <w:t>Daily site/production reports.</w:t>
            </w:r>
            <w:permEnd w:id="742877245"/>
          </w:p>
        </w:tc>
        <w:permStart w:id="396690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EA4A3" w14:textId="77777777" w:rsidR="00F714EB" w:rsidRPr="00533511" w:rsidRDefault="006944A3" w:rsidP="00DC54D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6911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14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669097"/>
          </w:p>
        </w:tc>
      </w:tr>
      <w:tr w:rsidR="00F714EB" w:rsidRPr="00830749" w14:paraId="156424B6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B4F8C" w14:textId="77777777" w:rsidR="00F714EB" w:rsidRPr="001C4084" w:rsidRDefault="00F714EB" w:rsidP="00DC54D1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7BE" w14:textId="60B7AF57" w:rsidR="00F714EB" w:rsidRDefault="008C3982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1882285178" w:edGrp="everyone"/>
            <w:r w:rsidRPr="008C3982">
              <w:rPr>
                <w:rFonts w:ascii="Arial" w:hAnsi="Arial" w:cs="Arial"/>
                <w:sz w:val="22"/>
                <w:szCs w:val="22"/>
              </w:rPr>
              <w:t>Quality assurance or inspection/test reports.</w:t>
            </w:r>
            <w:permEnd w:id="1882285178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096B3F" w14:textId="77777777" w:rsidR="00F714EB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5070B860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0F5E0821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256A97E2" w14:textId="70BA77BD" w:rsidR="00A00F06" w:rsidRPr="00830749" w:rsidRDefault="00E37681" w:rsidP="00A00F06">
      <w:pPr>
        <w:pStyle w:val="20TAQuestionNumber"/>
        <w:ind w:left="709" w:hanging="709"/>
      </w:pPr>
      <w:bookmarkStart w:id="26" w:name="_Ref85442332"/>
      <w:r>
        <w:t>Why should</w:t>
      </w:r>
      <w:r w:rsidR="00A00F06">
        <w:t xml:space="preserve"> written information be clear</w:t>
      </w:r>
      <w:r>
        <w:t>ly expressed?</w:t>
      </w:r>
      <w:bookmarkEnd w:id="26"/>
    </w:p>
    <w:p w14:paraId="05516DEE" w14:textId="77777777" w:rsidR="00A00F06" w:rsidRPr="00830749" w:rsidRDefault="00A00F06" w:rsidP="00A00F0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0F06" w:rsidRPr="00830749" w14:paraId="6E4CA42A" w14:textId="77777777" w:rsidTr="00F714E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2F91D" w14:textId="77777777" w:rsidR="00A00F06" w:rsidRPr="001C4084" w:rsidRDefault="00A00F0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831C" w14:textId="0D8AEBA3" w:rsidR="00A00F06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334263353" w:edGrp="everyone"/>
            <w:r w:rsidRPr="008C3982">
              <w:rPr>
                <w:rFonts w:ascii="Arial" w:hAnsi="Arial" w:cs="Arial"/>
                <w:sz w:val="22"/>
                <w:szCs w:val="22"/>
              </w:rPr>
              <w:t>To prevent misunderstandings, ensure compliance, improve safety, and provide accurate documentation for audit and QA.</w:t>
            </w:r>
            <w:permEnd w:id="1334263353"/>
          </w:p>
        </w:tc>
        <w:permStart w:id="52105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F19E24" w14:textId="77777777" w:rsidR="00A00F06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2476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0F0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05913"/>
          </w:p>
        </w:tc>
      </w:tr>
    </w:tbl>
    <w:p w14:paraId="0D42DE57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16809722" w14:textId="61E994D6" w:rsidR="00EC4AE1" w:rsidRPr="00830749" w:rsidRDefault="00E37681" w:rsidP="00EC4AE1">
      <w:pPr>
        <w:pStyle w:val="20TAQuestionNumber"/>
        <w:ind w:left="709" w:hanging="709"/>
      </w:pPr>
      <w:bookmarkStart w:id="27" w:name="_Ref85442323"/>
      <w:r>
        <w:lastRenderedPageBreak/>
        <w:t>What is</w:t>
      </w:r>
      <w:r w:rsidR="00EC4AE1">
        <w:t xml:space="preserve"> the purpose of levelling equipment and why </w:t>
      </w:r>
      <w:r>
        <w:t xml:space="preserve">is </w:t>
      </w:r>
      <w:r w:rsidR="00EC4AE1">
        <w:t xml:space="preserve">routine inspection, proper handling and </w:t>
      </w:r>
      <w:r>
        <w:t>regular calibration</w:t>
      </w:r>
      <w:r w:rsidR="00EC4AE1">
        <w:t xml:space="preserve"> </w:t>
      </w:r>
      <w:bookmarkEnd w:id="27"/>
      <w:r w:rsidR="00FA5585">
        <w:t>important?</w:t>
      </w:r>
    </w:p>
    <w:p w14:paraId="5E32B07E" w14:textId="77777777" w:rsidR="00EC4AE1" w:rsidRPr="00830749" w:rsidRDefault="00EC4AE1" w:rsidP="00EC4A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AE1" w:rsidRPr="00830749" w14:paraId="645A5460" w14:textId="77777777" w:rsidTr="00F714EB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9B401" w14:textId="77777777" w:rsidR="00EC4AE1" w:rsidRPr="001C4084" w:rsidRDefault="00EC4A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939" w14:textId="1A1C75D6" w:rsidR="00EC4AE1" w:rsidRPr="001C4084" w:rsidRDefault="008C3982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30993885" w:edGrp="everyone"/>
            <w:r w:rsidRPr="008C3982">
              <w:rPr>
                <w:rFonts w:ascii="Arial" w:hAnsi="Arial" w:cs="Arial"/>
                <w:sz w:val="22"/>
                <w:szCs w:val="22"/>
              </w:rPr>
              <w:t>Used to establish accurate levels and set out works correctly. Calibration, inspections and handling are critical to avoid incorrect measurements and rework.</w:t>
            </w:r>
            <w:permEnd w:id="1430993885"/>
          </w:p>
        </w:tc>
        <w:permStart w:id="6049663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B087E5" w14:textId="77777777" w:rsidR="00EC4AE1" w:rsidRPr="00533511" w:rsidRDefault="006944A3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263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4A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966309"/>
          </w:p>
        </w:tc>
      </w:tr>
    </w:tbl>
    <w:p w14:paraId="7863CE33" w14:textId="35754E84" w:rsidR="00EC4AE1" w:rsidRDefault="00EC4AE1" w:rsidP="00EC4AE1">
      <w:pPr>
        <w:rPr>
          <w:rFonts w:ascii="Arial" w:hAnsi="Arial" w:cs="Arial"/>
          <w:sz w:val="22"/>
          <w:szCs w:val="22"/>
        </w:rPr>
      </w:pPr>
    </w:p>
    <w:p w14:paraId="7051DC4A" w14:textId="77777777" w:rsidR="00C42274" w:rsidRDefault="00C42274" w:rsidP="00EC4AE1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2B7D8D" w:rsidR="004E699E" w:rsidRPr="004932A4" w:rsidRDefault="006944A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FC50424" w:rsidR="004E699E" w:rsidRDefault="006944A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232380FA" w:rsidR="00750D30" w:rsidRPr="00673E48" w:rsidRDefault="008C3982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0903925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76090392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2B523B8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FA84293" w:rsidR="00BE45C9" w:rsidRPr="00750D30" w:rsidRDefault="00BE45C9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E11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4A18B0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4A18B0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A18B0" w:rsidRPr="004932A4" w14:paraId="33EE888A" w14:textId="77777777" w:rsidTr="004A18B0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867536322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64B2A250" w:rsidR="004A18B0" w:rsidRPr="00906AB7" w:rsidRDefault="006944A3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67536322"/>
          </w:p>
        </w:tc>
        <w:permStart w:id="59863984" w:edGrp="everyone"/>
        <w:tc>
          <w:tcPr>
            <w:tcW w:w="1417" w:type="dxa"/>
            <w:vAlign w:val="center"/>
          </w:tcPr>
          <w:p w14:paraId="2F8F5270" w14:textId="77777777" w:rsidR="004A18B0" w:rsidRPr="00906AB7" w:rsidRDefault="006944A3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9863984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959450347" w:edGrp="everyone"/>
          <w:p w14:paraId="2E502A3F" w14:textId="285A6B1B" w:rsidR="004A18B0" w:rsidRPr="00A44CB5" w:rsidRDefault="006944A3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59450347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413EA5E3" w14:textId="77777777" w:rsidR="004A18B0" w:rsidRPr="00A44CB5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9258299" w:edGrp="everyone"/>
            <w:permEnd w:id="1079258299"/>
          </w:p>
        </w:tc>
        <w:permStart w:id="1297429362" w:edGrp="everyone"/>
        <w:tc>
          <w:tcPr>
            <w:tcW w:w="1287" w:type="dxa"/>
            <w:vAlign w:val="center"/>
          </w:tcPr>
          <w:p w14:paraId="70611D39" w14:textId="72413DE6" w:rsidR="004A18B0" w:rsidRPr="00533511" w:rsidRDefault="006944A3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97429362"/>
          </w:p>
        </w:tc>
        <w:permStart w:id="163062794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DCB490F" w:rsidR="004A18B0" w:rsidRPr="00533511" w:rsidRDefault="006944A3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0627949"/>
          </w:p>
        </w:tc>
      </w:tr>
      <w:tr w:rsidR="004A18B0" w:rsidRPr="004932A4" w14:paraId="4C05266E" w14:textId="77777777" w:rsidTr="004A18B0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226208335" w:edGrp="everyone"/>
        <w:tc>
          <w:tcPr>
            <w:tcW w:w="1418" w:type="dxa"/>
            <w:vAlign w:val="center"/>
          </w:tcPr>
          <w:p w14:paraId="60F8D96B" w14:textId="477D6B87" w:rsidR="004A18B0" w:rsidRPr="00906AB7" w:rsidRDefault="006944A3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055332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26208335"/>
          </w:p>
        </w:tc>
        <w:permStart w:id="1004106467" w:edGrp="everyone"/>
        <w:tc>
          <w:tcPr>
            <w:tcW w:w="1417" w:type="dxa"/>
            <w:vAlign w:val="center"/>
          </w:tcPr>
          <w:p w14:paraId="1ECBF7F7" w14:textId="77777777" w:rsidR="004A18B0" w:rsidRPr="00906AB7" w:rsidRDefault="006944A3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61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4106467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044608939" w:edGrp="everyone"/>
          <w:p w14:paraId="208A2BC4" w14:textId="11F48325" w:rsidR="004A18B0" w:rsidRPr="00162AE6" w:rsidRDefault="006944A3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1987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4608939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3B1B0C2F" w14:textId="77777777" w:rsidR="004A18B0" w:rsidRPr="00162AE6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426136" w:edGrp="everyone"/>
            <w:permEnd w:id="462426136"/>
          </w:p>
        </w:tc>
        <w:permStart w:id="1847481849" w:edGrp="everyone"/>
        <w:tc>
          <w:tcPr>
            <w:tcW w:w="1287" w:type="dxa"/>
            <w:vAlign w:val="center"/>
          </w:tcPr>
          <w:p w14:paraId="45B9BC0E" w14:textId="34EA9C6C" w:rsidR="004A18B0" w:rsidRPr="00533511" w:rsidRDefault="006944A3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446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847481849"/>
          </w:p>
        </w:tc>
        <w:permStart w:id="163829185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7DD5729" w:rsidR="004A18B0" w:rsidRPr="00533511" w:rsidRDefault="006944A3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51199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8291851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7509D" w:rsidRPr="00C92642" w14:paraId="2298623E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379693" w14:textId="77777777" w:rsidR="0057509D" w:rsidRPr="00DE303D" w:rsidRDefault="0057509D" w:rsidP="00F52EC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7509D" w:rsidRPr="00C92642" w14:paraId="0CEDA914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BCA03C" w14:textId="77777777" w:rsidR="00E42AA6" w:rsidRPr="00DE303D" w:rsidRDefault="00E42AA6" w:rsidP="00E42AA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E0AA62D" w14:textId="72AECCD7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9960FEB" w14:textId="14D2B799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2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2"/>
                <w:sz w:val="20"/>
              </w:rPr>
              <w:t xml:space="preserve"> is deemed ‘Not Satisfactory’, provide recommendations for future training.</w:t>
            </w:r>
          </w:p>
        </w:tc>
      </w:tr>
      <w:tr w:rsidR="0050675A" w:rsidRPr="00BA4D9F" w14:paraId="788D9B59" w14:textId="77777777" w:rsidTr="004A18B0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7C1DBD" w14:textId="77777777" w:rsidR="0050675A" w:rsidRPr="0050675A" w:rsidRDefault="0050675A" w:rsidP="0050675A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1671265537" w:edGrp="everyone"/>
            <w:permEnd w:id="1671265537"/>
          </w:p>
        </w:tc>
      </w:tr>
    </w:tbl>
    <w:p w14:paraId="30C0882F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5A06D5D4" w14:textId="77777777" w:rsidTr="0045139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5468F834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4A18B0" w:rsidRPr="004A18B0" w14:paraId="7EBEF72D" w14:textId="77777777" w:rsidTr="00451393">
        <w:trPr>
          <w:trHeight w:val="253"/>
        </w:trPr>
        <w:tc>
          <w:tcPr>
            <w:tcW w:w="9072" w:type="dxa"/>
            <w:gridSpan w:val="2"/>
          </w:tcPr>
          <w:p w14:paraId="53461848" w14:textId="77777777" w:rsidR="004A18B0" w:rsidRPr="004A18B0" w:rsidRDefault="006944A3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74068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574068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1E5C12" w14:textId="77777777" w:rsidR="004A18B0" w:rsidRPr="004A18B0" w:rsidRDefault="006944A3" w:rsidP="004A18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88256185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88256185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0638885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38885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1983486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1983486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4A18B0" w:rsidRPr="004A18B0" w14:paraId="11279A12" w14:textId="77777777" w:rsidTr="00451393">
        <w:trPr>
          <w:trHeight w:val="75"/>
        </w:trPr>
        <w:tc>
          <w:tcPr>
            <w:tcW w:w="671" w:type="dxa"/>
            <w:shd w:val="clear" w:color="auto" w:fill="D9D9D9" w:themeFill="background1" w:themeFillShade="D9"/>
          </w:tcPr>
          <w:p w14:paraId="7F1D74FA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shd w:val="clear" w:color="auto" w:fill="D9D9D9" w:themeFill="background1" w:themeFillShade="D9"/>
          </w:tcPr>
          <w:p w14:paraId="281D8FE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4A18B0" w:rsidRPr="004A18B0" w14:paraId="7CF7963E" w14:textId="77777777" w:rsidTr="00451393">
        <w:trPr>
          <w:trHeight w:val="1417"/>
        </w:trPr>
        <w:tc>
          <w:tcPr>
            <w:tcW w:w="671" w:type="dxa"/>
          </w:tcPr>
          <w:p w14:paraId="374E5AA3" w14:textId="7C7A2EE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3F7FE99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6BEF162F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04898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78196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78196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permStart w:id="2013606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84402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1360634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90650468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82281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0650468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permStart w:id="624043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0377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404357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permStart w:id="20072382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8987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07238248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permStart w:id="14406784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64293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40678416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4E330AC6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91809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791305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2791305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permStart w:id="107657219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86498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76572191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permStart w:id="88572522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02112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5725223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173137F5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15118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011097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011097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permStart w:id="48950202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40737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950202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8604675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339279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6046756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662D8FEE" w14:textId="2FE02204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1757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033487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033487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30710008" w:edGrp="everyone"/>
            <w:permEnd w:id="1130710008"/>
          </w:p>
        </w:tc>
      </w:tr>
      <w:tr w:rsidR="004A18B0" w:rsidRPr="004A18B0" w14:paraId="5F0815EC" w14:textId="77777777" w:rsidTr="00451393">
        <w:trPr>
          <w:trHeight w:val="1020"/>
        </w:trPr>
        <w:tc>
          <w:tcPr>
            <w:tcW w:w="671" w:type="dxa"/>
          </w:tcPr>
          <w:p w14:paraId="414BC13C" w14:textId="7665F5B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240E64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5ECDFBB7" w14:textId="2D41B8D5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6153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87515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7515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permStart w:id="175338145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552769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5338145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022638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824867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824867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permStart w:id="12452003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84141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4520033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DAE33DA" w14:textId="4F2EFBF6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29749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8933415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8933415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permStart w:id="39134470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6462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9134470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65119075" w:edGrp="everyone"/>
            <w:permEnd w:id="365119075"/>
          </w:p>
        </w:tc>
      </w:tr>
      <w:tr w:rsidR="004A18B0" w:rsidRPr="004A18B0" w14:paraId="2A499988" w14:textId="77777777" w:rsidTr="00451393">
        <w:trPr>
          <w:trHeight w:val="2551"/>
        </w:trPr>
        <w:tc>
          <w:tcPr>
            <w:tcW w:w="671" w:type="dxa"/>
          </w:tcPr>
          <w:p w14:paraId="543DF5DF" w14:textId="40901DF6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680E3E8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0580DA8C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1323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5499561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499561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5487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68531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68531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476431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4897252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897252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40723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605973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605973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68754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054217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54217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3B4CCDC1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50552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7536652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536652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83347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0963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0963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28893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44683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44683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0C7E34FE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3388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630460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630460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17779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47844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47844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0C39983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2724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9789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9789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4AE51AFE" w14:textId="5EE398D9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18323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2668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2668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78489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3332718" w:edGrp="everyone"/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333271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52496B66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9093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3093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33093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2971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7514064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7514064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65A9FBD3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515968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27876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27876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71174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24280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124280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38428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533595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533595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452EAA57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80866560" w:edGrp="everyone"/>
            <w:permEnd w:id="580866560"/>
          </w:p>
        </w:tc>
      </w:tr>
      <w:tr w:rsidR="004A18B0" w:rsidRPr="004A18B0" w14:paraId="7DC777D1" w14:textId="77777777" w:rsidTr="00451393">
        <w:trPr>
          <w:trHeight w:val="1020"/>
        </w:trPr>
        <w:tc>
          <w:tcPr>
            <w:tcW w:w="671" w:type="dxa"/>
          </w:tcPr>
          <w:p w14:paraId="6493CCA6" w14:textId="73DA2DE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51ED8C5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5B6EB696" w14:textId="77777777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3046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2597914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597914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8943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57168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57168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33434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348550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348550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0702496C" w14:textId="3FAAA5A3" w:rsidR="004A18B0" w:rsidRPr="004A18B0" w:rsidRDefault="006944A3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80266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03207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03207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0689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367114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367114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33650778" w:edGrp="everyone"/>
            <w:permEnd w:id="333650778"/>
          </w:p>
        </w:tc>
      </w:tr>
      <w:tr w:rsidR="004A18B0" w:rsidRPr="004A18B0" w14:paraId="6BF57E82" w14:textId="77777777" w:rsidTr="00451393">
        <w:trPr>
          <w:trHeight w:val="1020"/>
        </w:trPr>
        <w:tc>
          <w:tcPr>
            <w:tcW w:w="671" w:type="dxa"/>
          </w:tcPr>
          <w:p w14:paraId="684C86FB" w14:textId="1420A27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AE34757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5C34AD9E" w14:textId="3166746A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739706957" w:edGrp="everyone"/>
            <w:permEnd w:id="739706957"/>
          </w:p>
        </w:tc>
      </w:tr>
      <w:tr w:rsidR="004A18B0" w:rsidRPr="004A18B0" w14:paraId="2DE1205B" w14:textId="77777777" w:rsidTr="00451393">
        <w:trPr>
          <w:trHeight w:val="1020"/>
        </w:trPr>
        <w:tc>
          <w:tcPr>
            <w:tcW w:w="671" w:type="dxa"/>
          </w:tcPr>
          <w:p w14:paraId="44032196" w14:textId="43062A51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472C41B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07E31674" w14:textId="07B7F52E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49271581" w:edGrp="everyone"/>
            <w:permEnd w:id="1349271581"/>
          </w:p>
        </w:tc>
      </w:tr>
    </w:tbl>
    <w:p w14:paraId="61E57256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057B9F45" w14:textId="77777777" w:rsidTr="0045139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294652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tr w:rsidR="00FB30B0" w:rsidRPr="004A18B0" w14:paraId="55974A8A" w14:textId="77777777" w:rsidTr="0072703C">
        <w:trPr>
          <w:trHeight w:val="253"/>
        </w:trPr>
        <w:tc>
          <w:tcPr>
            <w:tcW w:w="9072" w:type="dxa"/>
            <w:gridSpan w:val="2"/>
          </w:tcPr>
          <w:p w14:paraId="7CF0D3B9" w14:textId="77777777" w:rsidR="00FB30B0" w:rsidRPr="004A18B0" w:rsidRDefault="006944A3" w:rsidP="00FB30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25641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90691704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90691704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108EE942" w14:textId="3DF7686D" w:rsidR="00FB30B0" w:rsidRPr="004A18B0" w:rsidRDefault="006944A3" w:rsidP="00FB30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229285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12318675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12318675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4479911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8780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4799114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6853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754770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754770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FB30B0" w:rsidRPr="004A18B0" w14:paraId="5902EFFC" w14:textId="77777777" w:rsidTr="00FB30B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136780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766B66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FB30B0" w:rsidRPr="004A18B0" w14:paraId="05B10DA8" w14:textId="77777777" w:rsidTr="00FB30B0">
        <w:trPr>
          <w:trHeight w:val="147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BD7EC5" w14:textId="460C5C7A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53ECE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24374C9D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325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48248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48248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61139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81758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81758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2888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701778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01778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88519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4639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4639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2065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7209525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209525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055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90407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90407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7882EC76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483208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745663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745663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27548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090520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90520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75786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55233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55233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51B66B5E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09481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1242857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242857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5445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9127163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27163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500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298737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298737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20A56F71" w14:textId="1A652B17" w:rsidR="00FB30B0" w:rsidRPr="004A18B0" w:rsidRDefault="006944A3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58674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4770012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770012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862950186" w:edGrp="everyone"/>
            <w:permEnd w:id="1862950186"/>
          </w:p>
        </w:tc>
      </w:tr>
      <w:tr w:rsidR="00FB30B0" w:rsidRPr="004A18B0" w14:paraId="66681E68" w14:textId="77777777" w:rsidTr="00FB30B0">
        <w:trPr>
          <w:trHeight w:val="90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65A412" w14:textId="6344816B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42FA9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0AB5609B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8271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936847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936847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7811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976938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976938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3853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368511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368511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47730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3373596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3373596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E29D89F" w14:textId="14091F58" w:rsidR="00FB30B0" w:rsidRPr="004A18B0" w:rsidRDefault="006944A3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8571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6263191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263191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1216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5200625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200625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996296139" w:edGrp="everyone"/>
            <w:permEnd w:id="996296139"/>
          </w:p>
        </w:tc>
      </w:tr>
      <w:tr w:rsidR="00FB30B0" w:rsidRPr="004A18B0" w14:paraId="32F69227" w14:textId="77777777" w:rsidTr="00FB30B0">
        <w:trPr>
          <w:trHeight w:val="255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36308" w14:textId="5625E28D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DB0F48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2CE63425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08004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127542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27542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5038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00921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00921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70678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12224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2224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51875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94728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994728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52608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191870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191870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166B3401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4695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531920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31920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68993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769605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69605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55725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31111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31111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29B6C58F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2964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9315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315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2144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0219501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219501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3C5C574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581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00702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00702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3534F06C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98872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939345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939345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0294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34244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34244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4AF82DAF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436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988169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988169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91732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9760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9760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2DFD733C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19671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381309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381309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40914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87027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187027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25655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23664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23664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6F3A8469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1081357" w:edGrp="everyone"/>
            <w:permEnd w:id="691081357"/>
          </w:p>
        </w:tc>
      </w:tr>
      <w:tr w:rsidR="00FB30B0" w:rsidRPr="004A18B0" w14:paraId="5DC512B0" w14:textId="77777777" w:rsidTr="00FB30B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1AC1F" w14:textId="06711EA8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505D1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62FCF39F" w14:textId="77777777" w:rsidR="00FB30B0" w:rsidRPr="004A18B0" w:rsidRDefault="006944A3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1243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41216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41216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5616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21049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21049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05648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14843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14843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31C1401B" w14:textId="473376D7" w:rsidR="00FB30B0" w:rsidRPr="004A18B0" w:rsidRDefault="006944A3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13007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674713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674713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73100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21698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1698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291388156" w:edGrp="everyone"/>
            <w:permEnd w:id="291388156"/>
          </w:p>
        </w:tc>
      </w:tr>
      <w:tr w:rsidR="00FB30B0" w:rsidRPr="004A18B0" w14:paraId="0B38FCDE" w14:textId="77777777" w:rsidTr="00FB30B0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AE3B2" w14:textId="3CB1C7EE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E03DF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3DD7648B" w14:textId="0B758989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608050722" w:edGrp="everyone"/>
            <w:permEnd w:id="608050722"/>
          </w:p>
        </w:tc>
      </w:tr>
      <w:tr w:rsidR="00FB30B0" w:rsidRPr="004A18B0" w14:paraId="5BB266F9" w14:textId="77777777" w:rsidTr="00FB30B0">
        <w:trPr>
          <w:trHeight w:val="132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49985B" w14:textId="0B4FD872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66AE61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1C3C987B" w14:textId="2B669D8C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683036553" w:edGrp="everyone"/>
            <w:permEnd w:id="1683036553"/>
          </w:p>
        </w:tc>
      </w:tr>
    </w:tbl>
    <w:p w14:paraId="3D87AE85" w14:textId="2311187F" w:rsidR="00A9666F" w:rsidRDefault="00C76B5E" w:rsidP="00DC6837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485D2C33" w:rsidR="00A9666F" w:rsidRPr="00BF7956" w:rsidRDefault="006944A3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 Black" w:hAnsi="Arial Black"/>
            </w:rPr>
            <w:t>RIIMPO402D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1B6D0FF6" w:rsidR="00A9666F" w:rsidRPr="00BF7956" w:rsidRDefault="00802E83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the principles of earthworks construction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7505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036011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25A295E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7F1B4B1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apply the principles of earthworks construction while undertaking the role of a civil construction supervisor on two (2) occasions including demonstration of:</w:t>
            </w:r>
          </w:p>
          <w:p w14:paraId="0EADD753" w14:textId="568BFEDA" w:rsidR="00036011" w:rsidRPr="00775059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</w:t>
            </w:r>
            <w:r w:rsidR="00036011" w:rsidRPr="00775059">
              <w:rPr>
                <w:rFonts w:cs="Arial"/>
                <w:sz w:val="20"/>
              </w:rPr>
              <w:t xml:space="preserve"> planning and preparation of work:</w:t>
            </w:r>
          </w:p>
          <w:p w14:paraId="3E2A49B8" w14:textId="2B1753E5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and applying requirements set out in project plans and specifications</w:t>
            </w:r>
          </w:p>
          <w:p w14:paraId="775AE504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Complying with site safety plan and organisational policies and procedures when confirming resource availability</w:t>
            </w:r>
          </w:p>
          <w:p w14:paraId="7510CE1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 job plan showing best use of available resources to meet task requirements</w:t>
            </w:r>
          </w:p>
          <w:p w14:paraId="20BF9AD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lead pre-start meeting</w:t>
            </w:r>
          </w:p>
          <w:p w14:paraId="71A399B2" w14:textId="0FA8C7DB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hen implementing the job plan:</w:t>
            </w:r>
          </w:p>
          <w:p w14:paraId="2C4C23F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availability of resources at site</w:t>
            </w:r>
          </w:p>
          <w:p w14:paraId="000CC6ED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daily pre-start meeting providing clear instructions to meet schedule and safety requirements</w:t>
            </w:r>
          </w:p>
          <w:p w14:paraId="05381FCF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out the job and allocate tasks to others</w:t>
            </w:r>
          </w:p>
          <w:p w14:paraId="5528F408" w14:textId="6DC20B78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hile supervising the execution of tasks:</w:t>
            </w:r>
          </w:p>
          <w:p w14:paraId="1F26C85E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installation, checking against performance requirements and identifying gaps</w:t>
            </w:r>
          </w:p>
          <w:p w14:paraId="2DE1904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Initiate adjustments to process or work practice to ensure achievement of expected outcomes</w:t>
            </w:r>
          </w:p>
          <w:p w14:paraId="416883E7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plant, equipment and tool maintenance procedures and ensure written documentation is completed</w:t>
            </w:r>
          </w:p>
          <w:p w14:paraId="619910C7" w14:textId="0D356B41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 reporting:</w:t>
            </w:r>
          </w:p>
          <w:p w14:paraId="482596A8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all written reporting requirements in a timely manner</w:t>
            </w:r>
          </w:p>
          <w:p w14:paraId="6511883D" w14:textId="6CCE5F9F" w:rsidR="00036011" w:rsidRPr="00AE3F72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AE3F72">
              <w:rPr>
                <w:rFonts w:cs="Arial"/>
                <w:sz w:val="20"/>
              </w:rPr>
              <w:t xml:space="preserve">ake recommendations for changes to improve efficiency, </w:t>
            </w:r>
            <w:r w:rsidR="00DA6E0C" w:rsidRPr="00AE3F72">
              <w:rPr>
                <w:rFonts w:cs="Arial"/>
                <w:sz w:val="20"/>
              </w:rPr>
              <w:t>effectiveness,</w:t>
            </w:r>
            <w:r w:rsidRPr="00AE3F72">
              <w:rPr>
                <w:rFonts w:cs="Arial"/>
                <w:sz w:val="20"/>
              </w:rPr>
              <w:t xml:space="preserve"> and safety during the execution of tasks</w:t>
            </w:r>
          </w:p>
          <w:p w14:paraId="6CA48ADD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  <w:p w14:paraId="69417E3E" w14:textId="7F70200A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036011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3386D20C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site, project documents, </w:t>
            </w:r>
            <w:r w:rsidRPr="000110F7">
              <w:rPr>
                <w:rFonts w:cs="Arial"/>
                <w:sz w:val="20"/>
              </w:rPr>
              <w:t>labour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plant, equipment and tools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construction materials</w:t>
            </w:r>
            <w:r w:rsidR="00DA6E0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036011" w:rsidRPr="00036011" w14:paraId="4BA30324" w14:textId="77777777" w:rsidTr="00451393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D1FE943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bookmarkStart w:id="28" w:name="_Hlk167097524"/>
            <w:r w:rsidRPr="00036011">
              <w:rPr>
                <w:rFonts w:cs="Arial"/>
                <w:b/>
                <w:sz w:val="20"/>
              </w:rPr>
              <w:t>When completing the task, did the Participant: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C4484AF" w14:textId="77777777" w:rsidR="00036011" w:rsidRPr="00036011" w:rsidRDefault="00036011" w:rsidP="00036011">
            <w:pPr>
              <w:jc w:val="center"/>
              <w:rPr>
                <w:rFonts w:cs="Arial"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 xml:space="preserve">Tick if satisfactorily completed. </w:t>
            </w:r>
            <w:r w:rsidRPr="00036011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36011" w:rsidRPr="00036011" w14:paraId="6F3818CA" w14:textId="77777777" w:rsidTr="00451393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7BC668D" w14:textId="77777777" w:rsidR="00036011" w:rsidRP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21B70D56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</w:t>
            </w:r>
            <w:r w:rsidRPr="00036011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687551E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10D90E35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2</w:t>
            </w:r>
            <w:r w:rsidRPr="00036011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7202C478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</w:tr>
      <w:tr w:rsidR="00036011" w:rsidRPr="00036011" w14:paraId="0AFEB3B1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1BFE7C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 Plan and prepare for earthworks construction</w:t>
            </w:r>
          </w:p>
        </w:tc>
      </w:tr>
      <w:tr w:rsidR="00117655" w:rsidRPr="00036011" w14:paraId="00DFDB20" w14:textId="77777777" w:rsidTr="00B20C8E">
        <w:trPr>
          <w:trHeight w:val="58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8403C34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29" w:name="_Ref157001033"/>
            <w:r w:rsidRPr="00036011">
              <w:rPr>
                <w:rFonts w:cs="Arial"/>
                <w:sz w:val="20"/>
              </w:rPr>
              <w:t>Locate and read all appropriate earthworks construction documentation to confirm compliant activities.</w:t>
            </w:r>
            <w:bookmarkEnd w:id="29"/>
          </w:p>
        </w:tc>
        <w:permStart w:id="979919719" w:edGrp="everyone" w:displacedByCustomXml="next"/>
        <w:sdt>
          <w:sdtPr>
            <w:rPr>
              <w:rFonts w:cs="Arial"/>
              <w:sz w:val="36"/>
              <w:szCs w:val="36"/>
            </w:rPr>
            <w:id w:val="2062591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3528BDC" w14:textId="6D57D7B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9919719" w:displacedByCustomXml="prev"/>
        <w:permStart w:id="615865504" w:edGrp="everyone" w:displacedByCustomXml="next"/>
        <w:sdt>
          <w:sdtPr>
            <w:rPr>
              <w:rFonts w:cs="Arial"/>
              <w:sz w:val="36"/>
              <w:szCs w:val="36"/>
            </w:rPr>
            <w:id w:val="-913391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0CC18CB" w14:textId="63CD03C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5865504" w:displacedByCustomXml="prev"/>
      </w:tr>
      <w:tr w:rsidR="00117655" w:rsidRPr="00036011" w14:paraId="11341CDC" w14:textId="77777777" w:rsidTr="00B20C8E">
        <w:trPr>
          <w:trHeight w:val="553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6E607A9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0" w:name="_Ref85451006"/>
            <w:r w:rsidRPr="00036011">
              <w:rPr>
                <w:rFonts w:cs="Arial"/>
                <w:sz w:val="20"/>
              </w:rPr>
              <w:t>Read and clarify specific task information and requirements from technical specifications and notes.</w:t>
            </w:r>
            <w:bookmarkEnd w:id="30"/>
          </w:p>
        </w:tc>
        <w:permStart w:id="1843027846" w:edGrp="everyone" w:displacedByCustomXml="next"/>
        <w:sdt>
          <w:sdtPr>
            <w:rPr>
              <w:rFonts w:cs="Arial"/>
              <w:sz w:val="36"/>
              <w:szCs w:val="36"/>
            </w:rPr>
            <w:id w:val="-1141575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1C0983D" w14:textId="023D197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3027846" w:displacedByCustomXml="prev"/>
        <w:permStart w:id="1894646913" w:edGrp="everyone" w:displacedByCustomXml="next"/>
        <w:sdt>
          <w:sdtPr>
            <w:rPr>
              <w:rFonts w:cs="Arial"/>
              <w:sz w:val="36"/>
              <w:szCs w:val="36"/>
            </w:rPr>
            <w:id w:val="-1775246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49D4A32" w14:textId="1DB0C9F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4646913" w:displacedByCustomXml="prev"/>
      </w:tr>
      <w:tr w:rsidR="00117655" w:rsidRPr="00036011" w14:paraId="7586CDF9" w14:textId="77777777" w:rsidTr="00B20C8E">
        <w:trPr>
          <w:trHeight w:val="561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1743DC58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1" w:name="_Ref85451023"/>
            <w:r w:rsidRPr="00036011">
              <w:rPr>
                <w:rFonts w:cs="Arial"/>
                <w:sz w:val="20"/>
              </w:rPr>
              <w:t>Meet with project management as required to confirm client requirements are met.</w:t>
            </w:r>
            <w:bookmarkEnd w:id="31"/>
          </w:p>
        </w:tc>
        <w:permStart w:id="1118252850" w:edGrp="everyone" w:displacedByCustomXml="next"/>
        <w:sdt>
          <w:sdtPr>
            <w:rPr>
              <w:rFonts w:cs="Arial"/>
              <w:sz w:val="36"/>
              <w:szCs w:val="36"/>
            </w:rPr>
            <w:id w:val="-998762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168ED31" w14:textId="395A95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8252850" w:displacedByCustomXml="prev"/>
        <w:permStart w:id="2127908228" w:edGrp="everyone" w:displacedByCustomXml="next"/>
        <w:sdt>
          <w:sdtPr>
            <w:rPr>
              <w:rFonts w:cs="Arial"/>
              <w:sz w:val="36"/>
              <w:szCs w:val="36"/>
            </w:rPr>
            <w:id w:val="11491803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16046BE" w14:textId="0A71B93E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7908228" w:displacedByCustomXml="prev"/>
      </w:tr>
      <w:tr w:rsidR="00117655" w:rsidRPr="00036011" w14:paraId="5528DA82" w14:textId="77777777" w:rsidTr="00B20C8E">
        <w:trPr>
          <w:trHeight w:val="994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A8656" w14:textId="6B1EE3F2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2" w:name="_Ref85451471"/>
            <w:r w:rsidRPr="00036011">
              <w:rPr>
                <w:rFonts w:cs="Arial"/>
                <w:sz w:val="20"/>
              </w:rPr>
              <w:t>Develop a job plan that meets task requirements and makes best use of resources.</w:t>
            </w:r>
            <w:bookmarkEnd w:id="32"/>
            <w:r>
              <w:rPr>
                <w:rFonts w:cs="Arial"/>
                <w:sz w:val="20"/>
              </w:rPr>
              <w:br/>
            </w:r>
            <w:r w:rsidRPr="00036011">
              <w:rPr>
                <w:rFonts w:cs="Arial"/>
                <w:i/>
                <w:iCs/>
                <w:sz w:val="20"/>
              </w:rPr>
              <w:t xml:space="preserve">Assessor attach a copy of the job plan with participant name and date showing as permitted by workplace. </w:t>
            </w:r>
            <w:r w:rsidRPr="00036011">
              <w:rPr>
                <w:rFonts w:cs="Arial"/>
                <w:b/>
                <w:bCs/>
                <w:i/>
                <w:iCs/>
                <w:sz w:val="20"/>
              </w:rPr>
              <w:t>Alternatively</w:t>
            </w:r>
            <w:r w:rsidRPr="00036011">
              <w:rPr>
                <w:rFonts w:cs="Arial"/>
                <w:i/>
                <w:iCs/>
                <w:sz w:val="20"/>
              </w:rPr>
              <w:t xml:space="preserve"> note job plan observed</w:t>
            </w:r>
            <w:r w:rsidRPr="00036011">
              <w:rPr>
                <w:rFonts w:cs="Arial"/>
                <w:sz w:val="20"/>
              </w:rPr>
              <w:t>.</w:t>
            </w:r>
          </w:p>
        </w:tc>
        <w:permStart w:id="1080052452" w:edGrp="everyone" w:displacedByCustomXml="next"/>
        <w:sdt>
          <w:sdtPr>
            <w:rPr>
              <w:rFonts w:cs="Arial"/>
              <w:sz w:val="36"/>
              <w:szCs w:val="36"/>
            </w:rPr>
            <w:id w:val="-9701267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D05B45" w14:textId="765BDB7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0052452" w:displacedByCustomXml="prev"/>
        <w:permStart w:id="1469472375" w:edGrp="everyone" w:displacedByCustomXml="next"/>
        <w:sdt>
          <w:sdtPr>
            <w:rPr>
              <w:rFonts w:cs="Arial"/>
              <w:sz w:val="36"/>
              <w:szCs w:val="36"/>
            </w:rPr>
            <w:id w:val="-1883780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4A5198" w14:textId="5500A8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9472375" w:displacedByCustomXml="prev"/>
      </w:tr>
      <w:tr w:rsidR="00117655" w:rsidRPr="00036011" w14:paraId="4B0F0095" w14:textId="77777777" w:rsidTr="00B20C8E">
        <w:trPr>
          <w:trHeight w:val="554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1B53801A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Recognise training requirements for team and allocate tasks to ensure safety.</w:t>
            </w:r>
          </w:p>
        </w:tc>
        <w:permStart w:id="92231321" w:edGrp="everyone" w:displacedByCustomXml="next"/>
        <w:sdt>
          <w:sdtPr>
            <w:rPr>
              <w:rFonts w:cs="Arial"/>
              <w:sz w:val="36"/>
              <w:szCs w:val="36"/>
            </w:rPr>
            <w:id w:val="2046714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D662BE0" w14:textId="0A35ADF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231321" w:displacedByCustomXml="prev"/>
        <w:permStart w:id="947790984" w:edGrp="everyone" w:displacedByCustomXml="next"/>
        <w:sdt>
          <w:sdtPr>
            <w:rPr>
              <w:rFonts w:cs="Arial"/>
              <w:sz w:val="36"/>
              <w:szCs w:val="36"/>
            </w:rPr>
            <w:id w:val="714314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03AE26B1" w14:textId="69027A8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7790984" w:displacedByCustomXml="prev"/>
      </w:tr>
      <w:tr w:rsidR="00117655" w:rsidRPr="00036011" w14:paraId="7BC9F5BC" w14:textId="77777777" w:rsidTr="00B20C8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19963B62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3" w:name="_Ref85451625"/>
            <w:r w:rsidRPr="00036011">
              <w:rPr>
                <w:rFonts w:cs="Arial"/>
                <w:sz w:val="20"/>
              </w:rPr>
              <w:t>Prepare for site meetings (toolbox/ pre-start) by preparing notes and resources required.</w:t>
            </w:r>
            <w:bookmarkEnd w:id="33"/>
          </w:p>
        </w:tc>
        <w:permStart w:id="681210684" w:edGrp="everyone" w:displacedByCustomXml="next"/>
        <w:sdt>
          <w:sdtPr>
            <w:rPr>
              <w:rFonts w:cs="Arial"/>
              <w:sz w:val="36"/>
              <w:szCs w:val="36"/>
            </w:rPr>
            <w:id w:val="-1866659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370DD9E" w14:textId="635F944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1210684" w:displacedByCustomXml="prev"/>
        <w:permStart w:id="1548909128" w:edGrp="everyone" w:displacedByCustomXml="next"/>
        <w:sdt>
          <w:sdtPr>
            <w:rPr>
              <w:rFonts w:cs="Arial"/>
              <w:sz w:val="36"/>
              <w:szCs w:val="36"/>
            </w:rPr>
            <w:id w:val="1045019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0BF2C706" w14:textId="1121AA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8909128" w:displacedByCustomXml="prev"/>
      </w:tr>
      <w:tr w:rsidR="00036011" w:rsidRPr="00036011" w14:paraId="2D376C01" w14:textId="77777777" w:rsidTr="00451393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E53538" w14:textId="77777777" w:rsidR="00036011" w:rsidRPr="00036011" w:rsidRDefault="00036011" w:rsidP="00036011">
            <w:pPr>
              <w:keepNext/>
              <w:keepLines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lastRenderedPageBreak/>
              <w:t>2 Implement the job plan</w:t>
            </w:r>
          </w:p>
        </w:tc>
      </w:tr>
      <w:tr w:rsidR="00117655" w:rsidRPr="00036011" w14:paraId="2357AE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23720D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4" w:name="_Ref85451525"/>
            <w:r w:rsidRPr="00036011">
              <w:rPr>
                <w:rFonts w:cs="Arial"/>
                <w:sz w:val="20"/>
              </w:rPr>
              <w:t>Confirm availability of all resources required for safe and effective task completion.</w:t>
            </w:r>
            <w:bookmarkEnd w:id="34"/>
          </w:p>
        </w:tc>
        <w:permStart w:id="1862814840" w:edGrp="everyone" w:displacedByCustomXml="next"/>
        <w:sdt>
          <w:sdtPr>
            <w:rPr>
              <w:rFonts w:cs="Arial"/>
              <w:sz w:val="36"/>
              <w:szCs w:val="36"/>
            </w:rPr>
            <w:id w:val="1490373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7F437C4" w14:textId="5DEA557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2814840" w:displacedByCustomXml="prev"/>
        <w:permStart w:id="667436550" w:edGrp="everyone" w:displacedByCustomXml="next"/>
        <w:sdt>
          <w:sdtPr>
            <w:rPr>
              <w:rFonts w:cs="Arial"/>
              <w:sz w:val="36"/>
              <w:szCs w:val="36"/>
            </w:rPr>
            <w:id w:val="1752697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F0C3B9C" w14:textId="5BE510C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7436550" w:displacedByCustomXml="prev"/>
      </w:tr>
      <w:tr w:rsidR="00117655" w:rsidRPr="00036011" w14:paraId="3CB57C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D24F77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5" w:name="_Ref85451543"/>
            <w:r w:rsidRPr="00036011">
              <w:rPr>
                <w:rFonts w:cs="Arial"/>
                <w:sz w:val="20"/>
              </w:rPr>
              <w:t>Lead pre-start meeting providing clear, legible and timely instructions from job plan to team members and others both verbal and in written form.</w:t>
            </w:r>
            <w:bookmarkEnd w:id="35"/>
          </w:p>
        </w:tc>
        <w:permStart w:id="52907843" w:edGrp="everyone" w:displacedByCustomXml="next"/>
        <w:sdt>
          <w:sdtPr>
            <w:rPr>
              <w:rFonts w:cs="Arial"/>
              <w:sz w:val="36"/>
              <w:szCs w:val="36"/>
            </w:rPr>
            <w:id w:val="62459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03F7C4C" w14:textId="0C27F21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907843" w:displacedByCustomXml="prev"/>
        <w:permStart w:id="2096038274" w:edGrp="everyone" w:displacedByCustomXml="next"/>
        <w:sdt>
          <w:sdtPr>
            <w:rPr>
              <w:rFonts w:cs="Arial"/>
              <w:sz w:val="36"/>
              <w:szCs w:val="36"/>
            </w:rPr>
            <w:id w:val="-7543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903106" w14:textId="2BC4D52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6038274" w:displacedByCustomXml="prev"/>
      </w:tr>
      <w:tr w:rsidR="00117655" w:rsidRPr="00036011" w14:paraId="2BD134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97A46D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6" w:name="_Ref85451557"/>
            <w:r w:rsidRPr="00036011">
              <w:rPr>
                <w:rFonts w:cs="Arial"/>
                <w:sz w:val="20"/>
              </w:rPr>
              <w:t>Allocate tasks to others in a manner to be understood.</w:t>
            </w:r>
            <w:bookmarkEnd w:id="36"/>
          </w:p>
        </w:tc>
        <w:permStart w:id="1406289599" w:edGrp="everyone" w:displacedByCustomXml="next"/>
        <w:sdt>
          <w:sdtPr>
            <w:rPr>
              <w:rFonts w:cs="Arial"/>
              <w:sz w:val="36"/>
              <w:szCs w:val="36"/>
            </w:rPr>
            <w:id w:val="-4197235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FB60C0" w14:textId="5807BF8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6289599" w:displacedByCustomXml="prev"/>
        <w:permStart w:id="326324109" w:edGrp="everyone" w:displacedByCustomXml="next"/>
        <w:sdt>
          <w:sdtPr>
            <w:rPr>
              <w:rFonts w:cs="Arial"/>
              <w:sz w:val="36"/>
              <w:szCs w:val="36"/>
            </w:rPr>
            <w:id w:val="19190594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0BB484C" w14:textId="5C35EDA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6324109" w:displacedByCustomXml="prev"/>
      </w:tr>
      <w:tr w:rsidR="00117655" w:rsidRPr="00036011" w14:paraId="6DE2CE02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3EA092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7" w:name="_Ref85451616"/>
            <w:r w:rsidRPr="00036011">
              <w:rPr>
                <w:rFonts w:cs="Arial"/>
                <w:sz w:val="20"/>
              </w:rPr>
              <w:t>Manage team and other relationships in a manner to diffuse friction and induce work production.</w:t>
            </w:r>
            <w:bookmarkEnd w:id="37"/>
          </w:p>
        </w:tc>
        <w:permStart w:id="380054500" w:edGrp="everyone" w:displacedByCustomXml="next"/>
        <w:sdt>
          <w:sdtPr>
            <w:rPr>
              <w:rFonts w:cs="Arial"/>
              <w:sz w:val="36"/>
              <w:szCs w:val="36"/>
            </w:rPr>
            <w:id w:val="20231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46CBAB3" w14:textId="296E8B2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0054500" w:displacedByCustomXml="prev"/>
        <w:permStart w:id="1716406946" w:edGrp="everyone" w:displacedByCustomXml="next"/>
        <w:sdt>
          <w:sdtPr>
            <w:rPr>
              <w:rFonts w:cs="Arial"/>
              <w:sz w:val="36"/>
              <w:szCs w:val="36"/>
            </w:rPr>
            <w:id w:val="9367925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A432B59" w14:textId="15E6CCB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6406946" w:displacedByCustomXml="prev"/>
      </w:tr>
      <w:tr w:rsidR="00117655" w:rsidRPr="00036011" w14:paraId="7206BA3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60EA9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8" w:name="_Ref85451941"/>
            <w:r w:rsidRPr="00036011">
              <w:rPr>
                <w:rFonts w:cs="Arial"/>
                <w:sz w:val="20"/>
              </w:rPr>
              <w:t>Monitor checking of plant tools and equipment for serviceability.</w:t>
            </w:r>
            <w:bookmarkEnd w:id="38"/>
          </w:p>
        </w:tc>
        <w:permStart w:id="1955942905" w:edGrp="everyone" w:displacedByCustomXml="next"/>
        <w:sdt>
          <w:sdtPr>
            <w:rPr>
              <w:rFonts w:cs="Arial"/>
              <w:sz w:val="36"/>
              <w:szCs w:val="36"/>
            </w:rPr>
            <w:id w:val="5658519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6D493A" w14:textId="52512B4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942905" w:displacedByCustomXml="prev"/>
        <w:permStart w:id="1690829649" w:edGrp="everyone" w:displacedByCustomXml="next"/>
        <w:sdt>
          <w:sdtPr>
            <w:rPr>
              <w:rFonts w:cs="Arial"/>
              <w:sz w:val="36"/>
              <w:szCs w:val="36"/>
            </w:rPr>
            <w:id w:val="-1534254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9F1C20" w14:textId="1999CB2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0829649" w:displacedByCustomXml="prev"/>
      </w:tr>
      <w:tr w:rsidR="00117655" w:rsidRPr="00036011" w14:paraId="01C7659E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237BFF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9" w:name="_Ref85451672"/>
            <w:r w:rsidRPr="00036011">
              <w:rPr>
                <w:rFonts w:cs="Arial"/>
                <w:sz w:val="20"/>
              </w:rPr>
              <w:t>Read and interpret project engineering surveys.</w:t>
            </w:r>
            <w:bookmarkEnd w:id="39"/>
          </w:p>
        </w:tc>
        <w:permStart w:id="1165764832" w:edGrp="everyone" w:displacedByCustomXml="next"/>
        <w:sdt>
          <w:sdtPr>
            <w:rPr>
              <w:rFonts w:cs="Arial"/>
              <w:sz w:val="36"/>
              <w:szCs w:val="36"/>
            </w:rPr>
            <w:id w:val="5019340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758A433" w14:textId="7346EF0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5764832" w:displacedByCustomXml="prev"/>
        <w:permStart w:id="125325560" w:edGrp="everyone" w:displacedByCustomXml="next"/>
        <w:sdt>
          <w:sdtPr>
            <w:rPr>
              <w:rFonts w:cs="Arial"/>
              <w:sz w:val="36"/>
              <w:szCs w:val="36"/>
            </w:rPr>
            <w:id w:val="2015721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EA02C12" w14:textId="46D3914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325560" w:displacedByCustomXml="prev"/>
      </w:tr>
      <w:tr w:rsidR="00117655" w:rsidRPr="00036011" w14:paraId="30A5C9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991FEE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0" w:name="_Ref85451694"/>
            <w:r w:rsidRPr="00036011">
              <w:rPr>
                <w:rFonts w:cs="Arial"/>
                <w:sz w:val="20"/>
              </w:rPr>
              <w:t>Undertake set out of offsets according to plans and drawings.</w:t>
            </w:r>
            <w:bookmarkEnd w:id="40"/>
          </w:p>
        </w:tc>
        <w:permStart w:id="1425299123" w:edGrp="everyone" w:displacedByCustomXml="next"/>
        <w:sdt>
          <w:sdtPr>
            <w:rPr>
              <w:rFonts w:cs="Arial"/>
              <w:sz w:val="36"/>
              <w:szCs w:val="36"/>
            </w:rPr>
            <w:id w:val="110790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ED50C5" w14:textId="5153E8D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5299123" w:displacedByCustomXml="prev"/>
        <w:permStart w:id="1880835976" w:edGrp="everyone" w:displacedByCustomXml="next"/>
        <w:sdt>
          <w:sdtPr>
            <w:rPr>
              <w:rFonts w:cs="Arial"/>
              <w:sz w:val="36"/>
              <w:szCs w:val="36"/>
            </w:rPr>
            <w:id w:val="2062588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B40666A" w14:textId="10B98D6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80835976" w:displacedByCustomXml="prev"/>
      </w:tr>
      <w:tr w:rsidR="00117655" w:rsidRPr="00036011" w14:paraId="3A941B97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3422AA6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1" w:name="_Ref85451715"/>
            <w:r w:rsidRPr="00036011">
              <w:rPr>
                <w:rFonts w:cs="Arial"/>
                <w:sz w:val="20"/>
              </w:rPr>
              <w:t>Adhere to manufacturer and workplace requirements for use of levelling tools and equipment to achieve accurate set out and offset marking.</w:t>
            </w:r>
            <w:bookmarkEnd w:id="41"/>
          </w:p>
        </w:tc>
        <w:permStart w:id="1054296677" w:edGrp="everyone" w:displacedByCustomXml="next"/>
        <w:sdt>
          <w:sdtPr>
            <w:rPr>
              <w:rFonts w:cs="Arial"/>
              <w:sz w:val="36"/>
              <w:szCs w:val="36"/>
            </w:rPr>
            <w:id w:val="909201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6B104C" w14:textId="77C1D66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4296677" w:displacedByCustomXml="prev"/>
        <w:permStart w:id="332153430" w:edGrp="everyone" w:displacedByCustomXml="next"/>
        <w:sdt>
          <w:sdtPr>
            <w:rPr>
              <w:rFonts w:cs="Arial"/>
              <w:sz w:val="36"/>
              <w:szCs w:val="36"/>
            </w:rPr>
            <w:id w:val="1927453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25D2653" w14:textId="1DA4D40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2153430" w:displacedByCustomXml="prev"/>
      </w:tr>
      <w:tr w:rsidR="00117655" w:rsidRPr="00036011" w14:paraId="15CB78C8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EF336BC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2" w:name="_Ref85452613"/>
            <w:r w:rsidRPr="00036011">
              <w:rPr>
                <w:rFonts w:cs="Arial"/>
                <w:sz w:val="20"/>
              </w:rPr>
              <w:t>Correctly calculates resource consumption, supply rate, volumes, areas, grades and percentages</w:t>
            </w:r>
            <w:bookmarkEnd w:id="42"/>
          </w:p>
        </w:tc>
        <w:permStart w:id="1086743249" w:edGrp="everyone" w:displacedByCustomXml="next"/>
        <w:sdt>
          <w:sdtPr>
            <w:rPr>
              <w:rFonts w:cs="Arial"/>
              <w:sz w:val="36"/>
              <w:szCs w:val="36"/>
            </w:rPr>
            <w:id w:val="-99695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387C40E" w14:textId="3E1C8E4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6743249" w:displacedByCustomXml="prev"/>
        <w:permStart w:id="1798793849" w:edGrp="everyone" w:displacedByCustomXml="next"/>
        <w:sdt>
          <w:sdtPr>
            <w:rPr>
              <w:rFonts w:cs="Arial"/>
              <w:sz w:val="36"/>
              <w:szCs w:val="36"/>
            </w:rPr>
            <w:id w:val="-1362349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792D4A" w14:textId="5CC6DEE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8793849" w:displacedByCustomXml="prev"/>
      </w:tr>
      <w:tr w:rsidR="00117655" w:rsidRPr="00036011" w14:paraId="677191AA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E53EB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3" w:name="_Ref85451492"/>
            <w:r w:rsidRPr="00036011">
              <w:rPr>
                <w:rFonts w:cs="Arial"/>
                <w:sz w:val="20"/>
              </w:rPr>
              <w:t>Communicate offset requirements using approved workplace methods of marking.</w:t>
            </w:r>
            <w:bookmarkEnd w:id="43"/>
          </w:p>
        </w:tc>
        <w:permStart w:id="1872911225" w:edGrp="everyone" w:displacedByCustomXml="next"/>
        <w:sdt>
          <w:sdtPr>
            <w:rPr>
              <w:rFonts w:cs="Arial"/>
              <w:sz w:val="36"/>
              <w:szCs w:val="36"/>
            </w:rPr>
            <w:id w:val="-78704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4A756" w14:textId="5A6939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2911225" w:displacedByCustomXml="prev"/>
        <w:permStart w:id="805987752" w:edGrp="everyone" w:displacedByCustomXml="next"/>
        <w:sdt>
          <w:sdtPr>
            <w:rPr>
              <w:rFonts w:cs="Arial"/>
              <w:sz w:val="36"/>
              <w:szCs w:val="36"/>
            </w:rPr>
            <w:id w:val="-1463574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9B45D72" w14:textId="191DCF7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5987752" w:displacedByCustomXml="prev"/>
      </w:tr>
      <w:tr w:rsidR="00117655" w:rsidRPr="00036011" w14:paraId="405C9FBB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EE09E4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4" w:name="_Ref157001906"/>
            <w:r w:rsidRPr="00036011">
              <w:rPr>
                <w:rFonts w:cs="Arial"/>
                <w:sz w:val="20"/>
              </w:rPr>
              <w:t>Interpret information from site soil/rock, hydrological and geological data test results.</w:t>
            </w:r>
            <w:bookmarkEnd w:id="44"/>
          </w:p>
        </w:tc>
        <w:permStart w:id="231826969" w:edGrp="everyone" w:displacedByCustomXml="next"/>
        <w:sdt>
          <w:sdtPr>
            <w:rPr>
              <w:rFonts w:cs="Arial"/>
              <w:sz w:val="36"/>
              <w:szCs w:val="36"/>
            </w:rPr>
            <w:id w:val="595677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8FE2F37" w14:textId="2FDBDDD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1826969" w:displacedByCustomXml="prev"/>
        <w:permStart w:id="211900625" w:edGrp="everyone" w:displacedByCustomXml="next"/>
        <w:sdt>
          <w:sdtPr>
            <w:rPr>
              <w:rFonts w:cs="Arial"/>
              <w:sz w:val="36"/>
              <w:szCs w:val="36"/>
            </w:rPr>
            <w:id w:val="1331331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664471" w14:textId="2B37A62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1900625" w:displacedByCustomXml="prev"/>
      </w:tr>
      <w:tr w:rsidR="00117655" w:rsidRPr="00036011" w14:paraId="5ABD336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C68AC5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5" w:name="_Ref85451762"/>
            <w:r w:rsidRPr="00036011">
              <w:rPr>
                <w:rFonts w:cs="Arial"/>
                <w:sz w:val="20"/>
              </w:rPr>
              <w:t>Recognise and address drainage issues according to site requirements.</w:t>
            </w:r>
            <w:bookmarkEnd w:id="45"/>
          </w:p>
        </w:tc>
        <w:permStart w:id="159739891" w:edGrp="everyone" w:displacedByCustomXml="next"/>
        <w:sdt>
          <w:sdtPr>
            <w:rPr>
              <w:rFonts w:cs="Arial"/>
              <w:sz w:val="36"/>
              <w:szCs w:val="36"/>
            </w:rPr>
            <w:id w:val="1102228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6A9470D" w14:textId="540DE5F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739891" w:displacedByCustomXml="prev"/>
        <w:permStart w:id="266850" w:edGrp="everyone" w:displacedByCustomXml="next"/>
        <w:sdt>
          <w:sdtPr>
            <w:rPr>
              <w:rFonts w:cs="Arial"/>
              <w:sz w:val="36"/>
              <w:szCs w:val="36"/>
            </w:rPr>
            <w:id w:val="5681579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177A56" w14:textId="52629E9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6850" w:displacedByCustomXml="prev"/>
      </w:tr>
      <w:tr w:rsidR="00036011" w:rsidRPr="00036011" w14:paraId="3D798256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6A8B9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3 Oversee the execution of tasks</w:t>
            </w:r>
          </w:p>
        </w:tc>
      </w:tr>
      <w:tr w:rsidR="00117655" w:rsidRPr="00036011" w14:paraId="64C39C35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989E159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6" w:name="_Ref157059859"/>
            <w:r w:rsidRPr="00036011">
              <w:rPr>
                <w:rFonts w:cs="Arial"/>
                <w:sz w:val="20"/>
              </w:rPr>
              <w:t>Apply performance monitoring skills, checking measurements, making calculations and assessing performance against schedule and requirements for any gaps.</w:t>
            </w:r>
            <w:bookmarkEnd w:id="46"/>
          </w:p>
        </w:tc>
        <w:permStart w:id="1688239111" w:edGrp="everyone" w:displacedByCustomXml="next"/>
        <w:sdt>
          <w:sdtPr>
            <w:rPr>
              <w:rFonts w:cs="Arial"/>
              <w:sz w:val="36"/>
              <w:szCs w:val="36"/>
            </w:rPr>
            <w:id w:val="-151738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9717CE" w14:textId="1AAC11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8239111" w:displacedByCustomXml="prev"/>
        <w:permStart w:id="1986816893" w:edGrp="everyone" w:displacedByCustomXml="next"/>
        <w:sdt>
          <w:sdtPr>
            <w:rPr>
              <w:rFonts w:cs="Arial"/>
              <w:sz w:val="36"/>
              <w:szCs w:val="36"/>
            </w:rPr>
            <w:id w:val="-1097709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791911" w14:textId="5497716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6816893" w:displacedByCustomXml="prev"/>
      </w:tr>
      <w:tr w:rsidR="00117655" w:rsidRPr="00036011" w14:paraId="4BD7A9E9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4C80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7" w:name="_Ref157002196"/>
            <w:r w:rsidRPr="00036011">
              <w:rPr>
                <w:rFonts w:cs="Arial"/>
                <w:sz w:val="20"/>
              </w:rPr>
              <w:t>Make adjustments, or recognise adjustments made to work practices or the job plan and implements these to ensure achievement of the required outcomes</w:t>
            </w:r>
            <w:bookmarkEnd w:id="47"/>
          </w:p>
        </w:tc>
        <w:permStart w:id="960640985" w:edGrp="everyone" w:displacedByCustomXml="next"/>
        <w:sdt>
          <w:sdtPr>
            <w:rPr>
              <w:rFonts w:cs="Arial"/>
              <w:sz w:val="36"/>
              <w:szCs w:val="36"/>
            </w:rPr>
            <w:id w:val="-1404753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FD1451" w14:textId="5DDE640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0640985" w:displacedByCustomXml="prev"/>
        <w:permStart w:id="273286644" w:edGrp="everyone" w:displacedByCustomXml="next"/>
        <w:sdt>
          <w:sdtPr>
            <w:rPr>
              <w:rFonts w:cs="Arial"/>
              <w:sz w:val="36"/>
              <w:szCs w:val="36"/>
            </w:rPr>
            <w:id w:val="-1580436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C016049" w14:textId="13E55C7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3286644" w:displacedByCustomXml="prev"/>
      </w:tr>
      <w:tr w:rsidR="00117655" w:rsidRPr="00036011" w14:paraId="42AC5BBE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B9E1DDF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8" w:name="_Ref85451831"/>
            <w:r w:rsidRPr="00036011">
              <w:rPr>
                <w:rFonts w:cs="Arial"/>
                <w:sz w:val="20"/>
              </w:rPr>
              <w:t>Monitor performance, recognising and acting on training needs of workers.</w:t>
            </w:r>
            <w:bookmarkEnd w:id="48"/>
          </w:p>
        </w:tc>
        <w:permStart w:id="480011925" w:edGrp="everyone" w:displacedByCustomXml="next"/>
        <w:sdt>
          <w:sdtPr>
            <w:rPr>
              <w:rFonts w:cs="Arial"/>
              <w:sz w:val="36"/>
              <w:szCs w:val="36"/>
            </w:rPr>
            <w:id w:val="1868716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ECBFC3" w14:textId="46A8FCD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0011925" w:displacedByCustomXml="prev"/>
        <w:permStart w:id="1423182213" w:edGrp="everyone" w:displacedByCustomXml="next"/>
        <w:sdt>
          <w:sdtPr>
            <w:rPr>
              <w:rFonts w:cs="Arial"/>
              <w:sz w:val="36"/>
              <w:szCs w:val="36"/>
            </w:rPr>
            <w:id w:val="-10368818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858E2D" w14:textId="16580DF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3182213" w:displacedByCustomXml="prev"/>
      </w:tr>
      <w:tr w:rsidR="00117655" w:rsidRPr="00036011" w14:paraId="74C7246F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486A8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9" w:name="_Ref85451922"/>
            <w:r w:rsidRPr="00036011">
              <w:rPr>
                <w:rFonts w:cs="Arial"/>
                <w:sz w:val="20"/>
              </w:rPr>
              <w:t>Demonstrate knowledge of plant and equipment capabilities and limitations.</w:t>
            </w:r>
            <w:bookmarkEnd w:id="49"/>
          </w:p>
        </w:tc>
        <w:permStart w:id="1313489238" w:edGrp="everyone" w:displacedByCustomXml="next"/>
        <w:sdt>
          <w:sdtPr>
            <w:rPr>
              <w:rFonts w:cs="Arial"/>
              <w:sz w:val="36"/>
              <w:szCs w:val="36"/>
            </w:rPr>
            <w:id w:val="-1208879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2C9DF5" w14:textId="240FFA8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3489238" w:displacedByCustomXml="prev"/>
        <w:permStart w:id="2008220354" w:edGrp="everyone" w:displacedByCustomXml="next"/>
        <w:sdt>
          <w:sdtPr>
            <w:rPr>
              <w:rFonts w:cs="Arial"/>
              <w:sz w:val="36"/>
              <w:szCs w:val="36"/>
            </w:rPr>
            <w:id w:val="-17745508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CB487B6" w14:textId="56E48E5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8220354" w:displacedByCustomXml="prev"/>
      </w:tr>
      <w:tr w:rsidR="00117655" w:rsidRPr="00036011" w14:paraId="17F42CA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6CDB5EE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Adhere to or alter materials delivery scheduling according to requirements and procedures.</w:t>
            </w:r>
          </w:p>
        </w:tc>
        <w:permStart w:id="1192124857" w:edGrp="everyone" w:displacedByCustomXml="next"/>
        <w:sdt>
          <w:sdtPr>
            <w:rPr>
              <w:rFonts w:cs="Arial"/>
              <w:sz w:val="36"/>
              <w:szCs w:val="36"/>
            </w:rPr>
            <w:id w:val="672379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CC92BD2" w14:textId="35AE60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92124857" w:displacedByCustomXml="prev"/>
        <w:permStart w:id="263676474" w:edGrp="everyone" w:displacedByCustomXml="next"/>
        <w:sdt>
          <w:sdtPr>
            <w:rPr>
              <w:rFonts w:cs="Arial"/>
              <w:sz w:val="36"/>
              <w:szCs w:val="36"/>
            </w:rPr>
            <w:id w:val="845910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CA3189D" w14:textId="13397A9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3676474" w:displacedByCustomXml="prev"/>
      </w:tr>
      <w:tr w:rsidR="00117655" w:rsidRPr="00036011" w14:paraId="49C92731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D61F8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0" w:name="_Ref85451968"/>
            <w:r w:rsidRPr="00036011">
              <w:rPr>
                <w:rFonts w:cs="Arial"/>
                <w:sz w:val="20"/>
              </w:rPr>
              <w:t>Oversee plant, equipment and tool maintenance procedures on completion of tasks including documentation of maintenance records</w:t>
            </w:r>
            <w:bookmarkEnd w:id="50"/>
          </w:p>
        </w:tc>
        <w:permStart w:id="2126121950" w:edGrp="everyone" w:displacedByCustomXml="next"/>
        <w:sdt>
          <w:sdtPr>
            <w:rPr>
              <w:rFonts w:cs="Arial"/>
              <w:sz w:val="36"/>
              <w:szCs w:val="36"/>
            </w:rPr>
            <w:id w:val="-771442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9987C2" w14:textId="0A6B5B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6121950" w:displacedByCustomXml="prev"/>
        <w:permStart w:id="1378775279" w:edGrp="everyone" w:displacedByCustomXml="next"/>
        <w:sdt>
          <w:sdtPr>
            <w:rPr>
              <w:rFonts w:cs="Arial"/>
              <w:sz w:val="36"/>
              <w:szCs w:val="36"/>
            </w:rPr>
            <w:id w:val="1044408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6F9D765" w14:textId="0525279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8775279" w:displacedByCustomXml="prev"/>
      </w:tr>
      <w:tr w:rsidR="00117655" w:rsidRPr="00036011" w14:paraId="18CC3F1A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4F16A0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1" w:name="_Ref85451510"/>
            <w:r w:rsidRPr="00036011">
              <w:rPr>
                <w:rFonts w:cs="Arial"/>
                <w:sz w:val="20"/>
              </w:rPr>
              <w:t>Inspect work to ensure outcomes conform with requirements, applying testing where required.</w:t>
            </w:r>
            <w:bookmarkEnd w:id="51"/>
          </w:p>
        </w:tc>
        <w:permStart w:id="312686849" w:edGrp="everyone" w:displacedByCustomXml="next"/>
        <w:sdt>
          <w:sdtPr>
            <w:rPr>
              <w:rFonts w:cs="Arial"/>
              <w:sz w:val="36"/>
              <w:szCs w:val="36"/>
            </w:rPr>
            <w:id w:val="-1489236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7E5A19" w14:textId="2F705BF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2686849" w:displacedByCustomXml="prev"/>
        <w:permStart w:id="1148418898" w:edGrp="everyone" w:displacedByCustomXml="next"/>
        <w:sdt>
          <w:sdtPr>
            <w:rPr>
              <w:rFonts w:cs="Arial"/>
              <w:sz w:val="36"/>
              <w:szCs w:val="36"/>
            </w:rPr>
            <w:id w:val="-86541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6536812" w14:textId="204EBC5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8418898" w:displacedByCustomXml="prev"/>
      </w:tr>
      <w:tr w:rsidR="00117655" w:rsidRPr="00036011" w14:paraId="0F4C2BF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9D83A3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2" w:name="_Ref85452010"/>
            <w:r w:rsidRPr="00036011">
              <w:rPr>
                <w:rFonts w:cs="Arial"/>
                <w:sz w:val="20"/>
              </w:rPr>
              <w:t>Organise or apply mentoring to workers requiring training and monitoring.</w:t>
            </w:r>
            <w:bookmarkEnd w:id="52"/>
          </w:p>
        </w:tc>
        <w:permStart w:id="1605449593" w:edGrp="everyone" w:displacedByCustomXml="next"/>
        <w:sdt>
          <w:sdtPr>
            <w:rPr>
              <w:rFonts w:cs="Arial"/>
              <w:sz w:val="36"/>
              <w:szCs w:val="36"/>
            </w:rPr>
            <w:id w:val="151644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CFF116" w14:textId="50D039E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5449593" w:displacedByCustomXml="prev"/>
        <w:permStart w:id="1838361465" w:edGrp="everyone" w:displacedByCustomXml="next"/>
        <w:sdt>
          <w:sdtPr>
            <w:rPr>
              <w:rFonts w:cs="Arial"/>
              <w:sz w:val="36"/>
              <w:szCs w:val="36"/>
            </w:rPr>
            <w:id w:val="255488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360AFFB" w14:textId="744D411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38361465" w:displacedByCustomXml="prev"/>
      </w:tr>
      <w:tr w:rsidR="00036011" w:rsidRPr="00036011" w14:paraId="37023A0E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3F7F4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4 Report on task execution</w:t>
            </w:r>
          </w:p>
        </w:tc>
      </w:tr>
      <w:tr w:rsidR="00117655" w:rsidRPr="00036011" w14:paraId="41D948F3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B7A09B8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3" w:name="_Ref85452023"/>
            <w:r w:rsidRPr="00036011">
              <w:rPr>
                <w:rFonts w:cs="Arial"/>
                <w:sz w:val="20"/>
              </w:rPr>
              <w:t>Complete and submits reports including all test results.</w:t>
            </w:r>
            <w:bookmarkEnd w:id="53"/>
          </w:p>
        </w:tc>
        <w:permStart w:id="1230978690" w:edGrp="everyone" w:displacedByCustomXml="next"/>
        <w:sdt>
          <w:sdtPr>
            <w:rPr>
              <w:rFonts w:cs="Arial"/>
              <w:sz w:val="36"/>
              <w:szCs w:val="36"/>
            </w:rPr>
            <w:id w:val="-139457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3D3C17E" w14:textId="0DC1E27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0978690" w:displacedByCustomXml="prev"/>
        <w:permStart w:id="746682260" w:edGrp="everyone" w:displacedByCustomXml="next"/>
        <w:sdt>
          <w:sdtPr>
            <w:rPr>
              <w:rFonts w:cs="Arial"/>
              <w:sz w:val="36"/>
              <w:szCs w:val="36"/>
            </w:rPr>
            <w:id w:val="-89580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DB2DD1C" w14:textId="0822E05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6682260" w:displacedByCustomXml="prev"/>
      </w:tr>
      <w:tr w:rsidR="00117655" w:rsidRPr="00036011" w14:paraId="12AF78BE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47D05A95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4" w:name="_Ref85451880"/>
            <w:r w:rsidRPr="00036011">
              <w:rPr>
                <w:rFonts w:cs="Arial"/>
                <w:sz w:val="20"/>
              </w:rPr>
              <w:t>Adhere to continuous improvement by making reasonable recommendations for improvement of processes or procedures.</w:t>
            </w:r>
            <w:bookmarkEnd w:id="54"/>
          </w:p>
        </w:tc>
        <w:permStart w:id="8091375" w:edGrp="everyone" w:displacedByCustomXml="next"/>
        <w:sdt>
          <w:sdtPr>
            <w:rPr>
              <w:rFonts w:cs="Arial"/>
              <w:sz w:val="36"/>
              <w:szCs w:val="36"/>
            </w:rPr>
            <w:id w:val="-1003274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1F2FEAD6" w14:textId="29BD7C1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1375" w:displacedByCustomXml="prev"/>
        <w:permStart w:id="1827361816" w:edGrp="everyone" w:displacedByCustomXml="next"/>
        <w:sdt>
          <w:sdtPr>
            <w:rPr>
              <w:rFonts w:cs="Arial"/>
              <w:sz w:val="36"/>
              <w:szCs w:val="36"/>
            </w:rPr>
            <w:id w:val="20474025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C50CC04" w14:textId="486E9C5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7361816" w:displacedByCustomXml="prev"/>
      </w:tr>
      <w:bookmarkEnd w:id="28"/>
    </w:tbl>
    <w:p w14:paraId="0872845C" w14:textId="77777777" w:rsidR="00A9666F" w:rsidRDefault="00A9666F" w:rsidP="00A9666F"/>
    <w:sectPr w:rsidR="00A9666F" w:rsidSect="00036451">
      <w:headerReference w:type="even" r:id="rId17"/>
      <w:headerReference w:type="default" r:id="rId18"/>
      <w:footerReference w:type="default" r:id="rId1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FB8F78C" w:rsidR="006E5B7D" w:rsidRPr="00830749" w:rsidRDefault="006944A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</w:t>
        </w:r>
        <w:r w:rsidR="00911436">
          <w:rPr>
            <w:rFonts w:ascii="Arial" w:hAnsi="Arial" w:cs="Arial"/>
            <w:b/>
            <w:sz w:val="16"/>
            <w:szCs w:val="16"/>
          </w:rPr>
          <w:t>1</w:t>
        </w:r>
        <w:r w:rsidR="000110F7">
          <w:rPr>
            <w:rFonts w:ascii="Arial" w:hAnsi="Arial" w:cs="Arial"/>
            <w:b/>
            <w:sz w:val="16"/>
            <w:szCs w:val="16"/>
          </w:rPr>
          <w:t>_1</w:t>
        </w:r>
        <w:r w:rsidR="00911436">
          <w:rPr>
            <w:rFonts w:ascii="Arial" w:hAnsi="Arial" w:cs="Arial"/>
            <w:b/>
            <w:sz w:val="16"/>
            <w:szCs w:val="16"/>
          </w:rPr>
          <w:t>6</w:t>
        </w:r>
        <w:r w:rsidR="000110F7">
          <w:rPr>
            <w:rFonts w:ascii="Arial" w:hAnsi="Arial" w:cs="Arial"/>
            <w:b/>
            <w:sz w:val="16"/>
            <w:szCs w:val="16"/>
          </w:rPr>
          <w:t>/</w:t>
        </w:r>
        <w:r w:rsidR="00911436">
          <w:rPr>
            <w:rFonts w:ascii="Arial" w:hAnsi="Arial" w:cs="Arial"/>
            <w:b/>
            <w:sz w:val="16"/>
            <w:szCs w:val="16"/>
          </w:rPr>
          <w:t>05</w:t>
        </w:r>
        <w:r w:rsidR="000110F7">
          <w:rPr>
            <w:rFonts w:ascii="Arial" w:hAnsi="Arial" w:cs="Arial"/>
            <w:b/>
            <w:sz w:val="16"/>
            <w:szCs w:val="16"/>
          </w:rPr>
          <w:t>/202</w:t>
        </w:r>
        <w:r w:rsidR="00911436">
          <w:rPr>
            <w:rFonts w:ascii="Arial" w:hAnsi="Arial" w:cs="Arial"/>
            <w:b/>
            <w:sz w:val="16"/>
            <w:szCs w:val="16"/>
          </w:rPr>
          <w:t>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338BCA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944A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E93DD0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944A3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78332CF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944A3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AF7D6D9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4AB677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802E83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802E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358F44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6E4C" w14:textId="4CDD5C56" w:rsidR="00036451" w:rsidRDefault="00036451" w:rsidP="0003645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CF82942" w14:textId="77777777" w:rsidR="00036451" w:rsidRDefault="00036451" w:rsidP="0003645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292AAB2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6451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6142"/>
    <w:multiLevelType w:val="hybridMultilevel"/>
    <w:tmpl w:val="ED0A17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BBF5668"/>
    <w:multiLevelType w:val="hybridMultilevel"/>
    <w:tmpl w:val="184ED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B22B3"/>
    <w:multiLevelType w:val="hybridMultilevel"/>
    <w:tmpl w:val="C21660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23C38"/>
    <w:multiLevelType w:val="hybridMultilevel"/>
    <w:tmpl w:val="C366CD02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092A1F"/>
    <w:multiLevelType w:val="hybridMultilevel"/>
    <w:tmpl w:val="1ECE4732"/>
    <w:lvl w:ilvl="0" w:tplc="2B804134">
      <w:start w:val="1"/>
      <w:numFmt w:val="upperLetter"/>
      <w:lvlText w:val="1.3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C069E"/>
    <w:multiLevelType w:val="hybridMultilevel"/>
    <w:tmpl w:val="F8660B5E"/>
    <w:lvl w:ilvl="0" w:tplc="7480DD58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FAB3215"/>
    <w:multiLevelType w:val="hybridMultilevel"/>
    <w:tmpl w:val="139E1C24"/>
    <w:lvl w:ilvl="0" w:tplc="1C8C7B4E">
      <w:start w:val="1"/>
      <w:numFmt w:val="upperLetter"/>
      <w:lvlText w:val="1.1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563620"/>
    <w:multiLevelType w:val="hybridMultilevel"/>
    <w:tmpl w:val="42AAE6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2663"/>
    <w:multiLevelType w:val="hybridMultilevel"/>
    <w:tmpl w:val="A6FC8604"/>
    <w:lvl w:ilvl="0" w:tplc="38F0BBF8">
      <w:start w:val="1"/>
      <w:numFmt w:val="upperLetter"/>
      <w:lvlText w:val="1.2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01313"/>
    <w:multiLevelType w:val="hybridMultilevel"/>
    <w:tmpl w:val="E0B4D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33AD5"/>
    <w:multiLevelType w:val="hybridMultilevel"/>
    <w:tmpl w:val="B5CA9D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9506C0"/>
    <w:multiLevelType w:val="hybridMultilevel"/>
    <w:tmpl w:val="58A40C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872576240">
    <w:abstractNumId w:val="16"/>
  </w:num>
  <w:num w:numId="2" w16cid:durableId="1870217177">
    <w:abstractNumId w:val="25"/>
  </w:num>
  <w:num w:numId="3" w16cid:durableId="1159887737">
    <w:abstractNumId w:val="14"/>
  </w:num>
  <w:num w:numId="4" w16cid:durableId="525170831">
    <w:abstractNumId w:val="23"/>
  </w:num>
  <w:num w:numId="5" w16cid:durableId="1038050380">
    <w:abstractNumId w:val="22"/>
  </w:num>
  <w:num w:numId="6" w16cid:durableId="2092507509">
    <w:abstractNumId w:val="32"/>
  </w:num>
  <w:num w:numId="7" w16cid:durableId="458500309">
    <w:abstractNumId w:val="8"/>
  </w:num>
  <w:num w:numId="8" w16cid:durableId="519977773">
    <w:abstractNumId w:val="4"/>
  </w:num>
  <w:num w:numId="9" w16cid:durableId="1057556265">
    <w:abstractNumId w:val="21"/>
  </w:num>
  <w:num w:numId="10" w16cid:durableId="2079472769">
    <w:abstractNumId w:val="15"/>
  </w:num>
  <w:num w:numId="11" w16cid:durableId="1133519131">
    <w:abstractNumId w:val="13"/>
  </w:num>
  <w:num w:numId="12" w16cid:durableId="937300209">
    <w:abstractNumId w:val="39"/>
  </w:num>
  <w:num w:numId="13" w16cid:durableId="1735082856">
    <w:abstractNumId w:val="30"/>
  </w:num>
  <w:num w:numId="14" w16cid:durableId="588467551">
    <w:abstractNumId w:val="0"/>
  </w:num>
  <w:num w:numId="15" w16cid:durableId="2109039981">
    <w:abstractNumId w:val="24"/>
  </w:num>
  <w:num w:numId="16" w16cid:durableId="618756213">
    <w:abstractNumId w:val="35"/>
  </w:num>
  <w:num w:numId="17" w16cid:durableId="1758594300">
    <w:abstractNumId w:val="28"/>
  </w:num>
  <w:num w:numId="18" w16cid:durableId="775367190">
    <w:abstractNumId w:val="34"/>
  </w:num>
  <w:num w:numId="19" w16cid:durableId="1226838147">
    <w:abstractNumId w:val="12"/>
  </w:num>
  <w:num w:numId="20" w16cid:durableId="798642528">
    <w:abstractNumId w:val="26"/>
  </w:num>
  <w:num w:numId="21" w16cid:durableId="1046492175">
    <w:abstractNumId w:val="36"/>
  </w:num>
  <w:num w:numId="22" w16cid:durableId="1298609724">
    <w:abstractNumId w:val="33"/>
  </w:num>
  <w:num w:numId="23" w16cid:durableId="1484739633">
    <w:abstractNumId w:val="19"/>
  </w:num>
  <w:num w:numId="24" w16cid:durableId="198398428">
    <w:abstractNumId w:val="7"/>
  </w:num>
  <w:num w:numId="25" w16cid:durableId="1988322009">
    <w:abstractNumId w:val="2"/>
  </w:num>
  <w:num w:numId="26" w16cid:durableId="1159074836">
    <w:abstractNumId w:val="3"/>
  </w:num>
  <w:num w:numId="27" w16cid:durableId="2048987403">
    <w:abstractNumId w:val="17"/>
  </w:num>
  <w:num w:numId="28" w16cid:durableId="902373925">
    <w:abstractNumId w:val="10"/>
  </w:num>
  <w:num w:numId="29" w16cid:durableId="137190689">
    <w:abstractNumId w:val="31"/>
  </w:num>
  <w:num w:numId="30" w16cid:durableId="962349616">
    <w:abstractNumId w:val="6"/>
  </w:num>
  <w:num w:numId="31" w16cid:durableId="508132471">
    <w:abstractNumId w:val="38"/>
  </w:num>
  <w:num w:numId="32" w16cid:durableId="422649520">
    <w:abstractNumId w:val="27"/>
  </w:num>
  <w:num w:numId="33" w16cid:durableId="496270139">
    <w:abstractNumId w:val="37"/>
  </w:num>
  <w:num w:numId="34" w16cid:durableId="240216354">
    <w:abstractNumId w:val="5"/>
  </w:num>
  <w:num w:numId="35" w16cid:durableId="38676929">
    <w:abstractNumId w:val="1"/>
  </w:num>
  <w:num w:numId="36" w16cid:durableId="1717973521">
    <w:abstractNumId w:val="9"/>
  </w:num>
  <w:num w:numId="37" w16cid:durableId="1066994776">
    <w:abstractNumId w:val="20"/>
  </w:num>
  <w:num w:numId="38" w16cid:durableId="1665817354">
    <w:abstractNumId w:val="29"/>
  </w:num>
  <w:num w:numId="39" w16cid:durableId="405954650">
    <w:abstractNumId w:val="11"/>
  </w:num>
  <w:num w:numId="40" w16cid:durableId="1309092070">
    <w:abstractNumId w:val="1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c9bmwV/BzZa2ZQ545XGb/ULiPrLzZP2eNQQPXWN2WF4RYWhheUvloGo3Usccf3sshGpeZB7UAcEYvCny9nfUg==" w:salt="LHAElSM070nkAXcB6fg7H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10F7"/>
    <w:rsid w:val="00020BB6"/>
    <w:rsid w:val="00024F65"/>
    <w:rsid w:val="00027B47"/>
    <w:rsid w:val="00035243"/>
    <w:rsid w:val="00036011"/>
    <w:rsid w:val="00036451"/>
    <w:rsid w:val="00040675"/>
    <w:rsid w:val="00041566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49BC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70C"/>
    <w:rsid w:val="000C7FA2"/>
    <w:rsid w:val="000D29B6"/>
    <w:rsid w:val="000E680F"/>
    <w:rsid w:val="000F0D86"/>
    <w:rsid w:val="000F0FCA"/>
    <w:rsid w:val="000F6551"/>
    <w:rsid w:val="000F6AFC"/>
    <w:rsid w:val="000F6F5B"/>
    <w:rsid w:val="00101E97"/>
    <w:rsid w:val="00103A5E"/>
    <w:rsid w:val="00106585"/>
    <w:rsid w:val="0011218C"/>
    <w:rsid w:val="001157AF"/>
    <w:rsid w:val="00116C30"/>
    <w:rsid w:val="00117655"/>
    <w:rsid w:val="0012562F"/>
    <w:rsid w:val="001266C6"/>
    <w:rsid w:val="00126C85"/>
    <w:rsid w:val="00127989"/>
    <w:rsid w:val="00132977"/>
    <w:rsid w:val="00133A08"/>
    <w:rsid w:val="00136E8C"/>
    <w:rsid w:val="0013704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038B"/>
    <w:rsid w:val="001A77CF"/>
    <w:rsid w:val="001B0445"/>
    <w:rsid w:val="001B09BC"/>
    <w:rsid w:val="001C0B34"/>
    <w:rsid w:val="001C3403"/>
    <w:rsid w:val="001C4084"/>
    <w:rsid w:val="001D01D1"/>
    <w:rsid w:val="001D66B5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32E5"/>
    <w:rsid w:val="00257541"/>
    <w:rsid w:val="0025778A"/>
    <w:rsid w:val="00265A8F"/>
    <w:rsid w:val="0026676B"/>
    <w:rsid w:val="00267C62"/>
    <w:rsid w:val="00271B12"/>
    <w:rsid w:val="0027392A"/>
    <w:rsid w:val="002757C5"/>
    <w:rsid w:val="002762BF"/>
    <w:rsid w:val="00281347"/>
    <w:rsid w:val="00281ED1"/>
    <w:rsid w:val="00282382"/>
    <w:rsid w:val="002824BE"/>
    <w:rsid w:val="00282828"/>
    <w:rsid w:val="00283D92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066"/>
    <w:rsid w:val="002D081C"/>
    <w:rsid w:val="002D0927"/>
    <w:rsid w:val="002D1837"/>
    <w:rsid w:val="002D3E2B"/>
    <w:rsid w:val="002D4C72"/>
    <w:rsid w:val="002D67B4"/>
    <w:rsid w:val="002E052A"/>
    <w:rsid w:val="002F7EF5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2597"/>
    <w:rsid w:val="00324DB2"/>
    <w:rsid w:val="003259FD"/>
    <w:rsid w:val="00333722"/>
    <w:rsid w:val="0033666D"/>
    <w:rsid w:val="00336763"/>
    <w:rsid w:val="00340FD1"/>
    <w:rsid w:val="003430D8"/>
    <w:rsid w:val="00343189"/>
    <w:rsid w:val="0034393D"/>
    <w:rsid w:val="00347500"/>
    <w:rsid w:val="00347A6D"/>
    <w:rsid w:val="00354498"/>
    <w:rsid w:val="003548CB"/>
    <w:rsid w:val="0035606A"/>
    <w:rsid w:val="003614DC"/>
    <w:rsid w:val="00361CE5"/>
    <w:rsid w:val="00362760"/>
    <w:rsid w:val="00374DDE"/>
    <w:rsid w:val="003758B4"/>
    <w:rsid w:val="00376162"/>
    <w:rsid w:val="003819E4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385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18B0"/>
    <w:rsid w:val="004A3499"/>
    <w:rsid w:val="004B007F"/>
    <w:rsid w:val="004B0525"/>
    <w:rsid w:val="004B42E2"/>
    <w:rsid w:val="004B5048"/>
    <w:rsid w:val="004B6B29"/>
    <w:rsid w:val="004B7063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60AC"/>
    <w:rsid w:val="0050226B"/>
    <w:rsid w:val="005025D4"/>
    <w:rsid w:val="005037A0"/>
    <w:rsid w:val="00503E80"/>
    <w:rsid w:val="005054E9"/>
    <w:rsid w:val="0050675A"/>
    <w:rsid w:val="005075AF"/>
    <w:rsid w:val="005102BD"/>
    <w:rsid w:val="00512B1D"/>
    <w:rsid w:val="0051331A"/>
    <w:rsid w:val="005227F4"/>
    <w:rsid w:val="00531973"/>
    <w:rsid w:val="00532738"/>
    <w:rsid w:val="00532CE1"/>
    <w:rsid w:val="005334E1"/>
    <w:rsid w:val="00533511"/>
    <w:rsid w:val="005362A7"/>
    <w:rsid w:val="00536B74"/>
    <w:rsid w:val="00536CB1"/>
    <w:rsid w:val="00543100"/>
    <w:rsid w:val="00544F28"/>
    <w:rsid w:val="00545C50"/>
    <w:rsid w:val="00551112"/>
    <w:rsid w:val="005539E1"/>
    <w:rsid w:val="00555130"/>
    <w:rsid w:val="00573C4A"/>
    <w:rsid w:val="0057509D"/>
    <w:rsid w:val="00583840"/>
    <w:rsid w:val="005868D2"/>
    <w:rsid w:val="005948F5"/>
    <w:rsid w:val="005A1D0C"/>
    <w:rsid w:val="005A2FE8"/>
    <w:rsid w:val="005A435B"/>
    <w:rsid w:val="005B3783"/>
    <w:rsid w:val="005B3D52"/>
    <w:rsid w:val="005B424E"/>
    <w:rsid w:val="005B4B38"/>
    <w:rsid w:val="005B7523"/>
    <w:rsid w:val="005C1FB7"/>
    <w:rsid w:val="005C20EC"/>
    <w:rsid w:val="005C48AD"/>
    <w:rsid w:val="005D0D43"/>
    <w:rsid w:val="005D39DC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5526"/>
    <w:rsid w:val="0060728C"/>
    <w:rsid w:val="00607DE8"/>
    <w:rsid w:val="0061390C"/>
    <w:rsid w:val="00614655"/>
    <w:rsid w:val="00616E96"/>
    <w:rsid w:val="00621204"/>
    <w:rsid w:val="00621440"/>
    <w:rsid w:val="00622B2F"/>
    <w:rsid w:val="00623974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3E48"/>
    <w:rsid w:val="00674DE6"/>
    <w:rsid w:val="00675E17"/>
    <w:rsid w:val="00677444"/>
    <w:rsid w:val="006774E6"/>
    <w:rsid w:val="0067799A"/>
    <w:rsid w:val="00680BFE"/>
    <w:rsid w:val="0068582E"/>
    <w:rsid w:val="006862FA"/>
    <w:rsid w:val="00691ED4"/>
    <w:rsid w:val="006923AD"/>
    <w:rsid w:val="006944A3"/>
    <w:rsid w:val="00697DC1"/>
    <w:rsid w:val="00697EDC"/>
    <w:rsid w:val="006A323A"/>
    <w:rsid w:val="006A4B98"/>
    <w:rsid w:val="006A4E12"/>
    <w:rsid w:val="006A5231"/>
    <w:rsid w:val="006A6387"/>
    <w:rsid w:val="006B065A"/>
    <w:rsid w:val="006B2FB9"/>
    <w:rsid w:val="006B5A1A"/>
    <w:rsid w:val="006B6115"/>
    <w:rsid w:val="006B7CFD"/>
    <w:rsid w:val="006C212E"/>
    <w:rsid w:val="006C26ED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D2A"/>
    <w:rsid w:val="00740FE9"/>
    <w:rsid w:val="00743307"/>
    <w:rsid w:val="00743AEF"/>
    <w:rsid w:val="00747137"/>
    <w:rsid w:val="00750D30"/>
    <w:rsid w:val="007518B1"/>
    <w:rsid w:val="00754C46"/>
    <w:rsid w:val="00757B27"/>
    <w:rsid w:val="00761876"/>
    <w:rsid w:val="00763401"/>
    <w:rsid w:val="00764208"/>
    <w:rsid w:val="00764294"/>
    <w:rsid w:val="007649A3"/>
    <w:rsid w:val="00765796"/>
    <w:rsid w:val="0076703A"/>
    <w:rsid w:val="007678DC"/>
    <w:rsid w:val="007715C5"/>
    <w:rsid w:val="0077287B"/>
    <w:rsid w:val="00773A48"/>
    <w:rsid w:val="00775059"/>
    <w:rsid w:val="007750F4"/>
    <w:rsid w:val="00775598"/>
    <w:rsid w:val="007830B6"/>
    <w:rsid w:val="00791658"/>
    <w:rsid w:val="007956AF"/>
    <w:rsid w:val="007A1BB4"/>
    <w:rsid w:val="007A1EFB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56C"/>
    <w:rsid w:val="007E2C77"/>
    <w:rsid w:val="007E57E8"/>
    <w:rsid w:val="007E72A0"/>
    <w:rsid w:val="007E7CAC"/>
    <w:rsid w:val="007F1F7F"/>
    <w:rsid w:val="007F575E"/>
    <w:rsid w:val="00802E83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75D2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81F05"/>
    <w:rsid w:val="00882B9D"/>
    <w:rsid w:val="00884234"/>
    <w:rsid w:val="00884548"/>
    <w:rsid w:val="008868DF"/>
    <w:rsid w:val="008A073A"/>
    <w:rsid w:val="008A082C"/>
    <w:rsid w:val="008A257C"/>
    <w:rsid w:val="008A2F2D"/>
    <w:rsid w:val="008A3A99"/>
    <w:rsid w:val="008B22FC"/>
    <w:rsid w:val="008B39C9"/>
    <w:rsid w:val="008C3387"/>
    <w:rsid w:val="008C3982"/>
    <w:rsid w:val="008C48F6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1436"/>
    <w:rsid w:val="009144DE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2932"/>
    <w:rsid w:val="00986974"/>
    <w:rsid w:val="00986BC7"/>
    <w:rsid w:val="00993997"/>
    <w:rsid w:val="00994CC6"/>
    <w:rsid w:val="00996BEA"/>
    <w:rsid w:val="009A1778"/>
    <w:rsid w:val="009A27D6"/>
    <w:rsid w:val="009A34C4"/>
    <w:rsid w:val="009A3A30"/>
    <w:rsid w:val="009A43EF"/>
    <w:rsid w:val="009A4937"/>
    <w:rsid w:val="009B2C5D"/>
    <w:rsid w:val="009B750D"/>
    <w:rsid w:val="009C5FBC"/>
    <w:rsid w:val="009C7961"/>
    <w:rsid w:val="009D1E85"/>
    <w:rsid w:val="009D4A8B"/>
    <w:rsid w:val="009E08FC"/>
    <w:rsid w:val="009E3CED"/>
    <w:rsid w:val="009E4376"/>
    <w:rsid w:val="009E78AF"/>
    <w:rsid w:val="009F05A8"/>
    <w:rsid w:val="009F34EB"/>
    <w:rsid w:val="009F643D"/>
    <w:rsid w:val="00A00F06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6ECE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4069"/>
    <w:rsid w:val="00A9666F"/>
    <w:rsid w:val="00A96EE8"/>
    <w:rsid w:val="00AA212D"/>
    <w:rsid w:val="00AA517E"/>
    <w:rsid w:val="00AA653D"/>
    <w:rsid w:val="00AB15C0"/>
    <w:rsid w:val="00AB3FCA"/>
    <w:rsid w:val="00AB5FF9"/>
    <w:rsid w:val="00AC6BE2"/>
    <w:rsid w:val="00AC79B9"/>
    <w:rsid w:val="00AD147B"/>
    <w:rsid w:val="00AD2C30"/>
    <w:rsid w:val="00AD390C"/>
    <w:rsid w:val="00AD7FAE"/>
    <w:rsid w:val="00AE25FB"/>
    <w:rsid w:val="00AE2D04"/>
    <w:rsid w:val="00AE3F72"/>
    <w:rsid w:val="00AE6770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08D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5892"/>
    <w:rsid w:val="00B876C2"/>
    <w:rsid w:val="00B91399"/>
    <w:rsid w:val="00B91E5B"/>
    <w:rsid w:val="00B9239D"/>
    <w:rsid w:val="00B930C4"/>
    <w:rsid w:val="00B93C88"/>
    <w:rsid w:val="00B96243"/>
    <w:rsid w:val="00B9778C"/>
    <w:rsid w:val="00BA235F"/>
    <w:rsid w:val="00BA45C3"/>
    <w:rsid w:val="00BA644D"/>
    <w:rsid w:val="00BA7D5F"/>
    <w:rsid w:val="00BB14F2"/>
    <w:rsid w:val="00BB3713"/>
    <w:rsid w:val="00BD1359"/>
    <w:rsid w:val="00BD2445"/>
    <w:rsid w:val="00BD4B75"/>
    <w:rsid w:val="00BD5D83"/>
    <w:rsid w:val="00BE1F60"/>
    <w:rsid w:val="00BE2234"/>
    <w:rsid w:val="00BE3212"/>
    <w:rsid w:val="00BE45C9"/>
    <w:rsid w:val="00BE5659"/>
    <w:rsid w:val="00BE6F85"/>
    <w:rsid w:val="00BF15FF"/>
    <w:rsid w:val="00BF2508"/>
    <w:rsid w:val="00BF3A22"/>
    <w:rsid w:val="00BF51EE"/>
    <w:rsid w:val="00BF721E"/>
    <w:rsid w:val="00C02070"/>
    <w:rsid w:val="00C04EFC"/>
    <w:rsid w:val="00C05340"/>
    <w:rsid w:val="00C0790A"/>
    <w:rsid w:val="00C116AB"/>
    <w:rsid w:val="00C13E2D"/>
    <w:rsid w:val="00C145EE"/>
    <w:rsid w:val="00C1477C"/>
    <w:rsid w:val="00C15CA8"/>
    <w:rsid w:val="00C17076"/>
    <w:rsid w:val="00C176AC"/>
    <w:rsid w:val="00C21B79"/>
    <w:rsid w:val="00C25494"/>
    <w:rsid w:val="00C26A87"/>
    <w:rsid w:val="00C320F8"/>
    <w:rsid w:val="00C35DC9"/>
    <w:rsid w:val="00C3636D"/>
    <w:rsid w:val="00C373BC"/>
    <w:rsid w:val="00C41923"/>
    <w:rsid w:val="00C42274"/>
    <w:rsid w:val="00C42B32"/>
    <w:rsid w:val="00C43C0B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663"/>
    <w:rsid w:val="00C95773"/>
    <w:rsid w:val="00C963C2"/>
    <w:rsid w:val="00C963E0"/>
    <w:rsid w:val="00C97C42"/>
    <w:rsid w:val="00CA0F42"/>
    <w:rsid w:val="00CA6375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53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712"/>
    <w:rsid w:val="00D238C2"/>
    <w:rsid w:val="00D25838"/>
    <w:rsid w:val="00D26665"/>
    <w:rsid w:val="00D316A9"/>
    <w:rsid w:val="00D323A9"/>
    <w:rsid w:val="00D33DB0"/>
    <w:rsid w:val="00D342DF"/>
    <w:rsid w:val="00D402D1"/>
    <w:rsid w:val="00D41220"/>
    <w:rsid w:val="00D43F7F"/>
    <w:rsid w:val="00D44406"/>
    <w:rsid w:val="00D445AA"/>
    <w:rsid w:val="00D448E3"/>
    <w:rsid w:val="00D44AC7"/>
    <w:rsid w:val="00D51F14"/>
    <w:rsid w:val="00D521B0"/>
    <w:rsid w:val="00D52AE9"/>
    <w:rsid w:val="00D5358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E0C"/>
    <w:rsid w:val="00DA7219"/>
    <w:rsid w:val="00DB0296"/>
    <w:rsid w:val="00DB20FD"/>
    <w:rsid w:val="00DB24CF"/>
    <w:rsid w:val="00DB4400"/>
    <w:rsid w:val="00DB572F"/>
    <w:rsid w:val="00DB574E"/>
    <w:rsid w:val="00DB5E55"/>
    <w:rsid w:val="00DB620A"/>
    <w:rsid w:val="00DC123B"/>
    <w:rsid w:val="00DC25CE"/>
    <w:rsid w:val="00DC54AD"/>
    <w:rsid w:val="00DC6837"/>
    <w:rsid w:val="00DC763D"/>
    <w:rsid w:val="00DD0223"/>
    <w:rsid w:val="00DD0BB5"/>
    <w:rsid w:val="00DD237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37681"/>
    <w:rsid w:val="00E42AA6"/>
    <w:rsid w:val="00E42E04"/>
    <w:rsid w:val="00E441DD"/>
    <w:rsid w:val="00E50AAD"/>
    <w:rsid w:val="00E51079"/>
    <w:rsid w:val="00E51BD1"/>
    <w:rsid w:val="00E51C4F"/>
    <w:rsid w:val="00E53F46"/>
    <w:rsid w:val="00E548A5"/>
    <w:rsid w:val="00E572E5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4239"/>
    <w:rsid w:val="00EC4AE1"/>
    <w:rsid w:val="00ED166F"/>
    <w:rsid w:val="00EE0EDC"/>
    <w:rsid w:val="00EE235C"/>
    <w:rsid w:val="00EE272B"/>
    <w:rsid w:val="00EE4CDC"/>
    <w:rsid w:val="00EE53FC"/>
    <w:rsid w:val="00EE75D9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7F00"/>
    <w:rsid w:val="00F212C3"/>
    <w:rsid w:val="00F21DF2"/>
    <w:rsid w:val="00F22B42"/>
    <w:rsid w:val="00F23659"/>
    <w:rsid w:val="00F30473"/>
    <w:rsid w:val="00F425D4"/>
    <w:rsid w:val="00F4286F"/>
    <w:rsid w:val="00F4608B"/>
    <w:rsid w:val="00F46E9C"/>
    <w:rsid w:val="00F4706B"/>
    <w:rsid w:val="00F4711F"/>
    <w:rsid w:val="00F47987"/>
    <w:rsid w:val="00F47A54"/>
    <w:rsid w:val="00F56D33"/>
    <w:rsid w:val="00F714EB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4AE2"/>
    <w:rsid w:val="00F8647F"/>
    <w:rsid w:val="00F8706B"/>
    <w:rsid w:val="00F904BC"/>
    <w:rsid w:val="00F92D00"/>
    <w:rsid w:val="00F92F09"/>
    <w:rsid w:val="00F93A00"/>
    <w:rsid w:val="00F97200"/>
    <w:rsid w:val="00F97320"/>
    <w:rsid w:val="00FA33EB"/>
    <w:rsid w:val="00FA5265"/>
    <w:rsid w:val="00FA5585"/>
    <w:rsid w:val="00FB203E"/>
    <w:rsid w:val="00FB30B0"/>
    <w:rsid w:val="00FB4E1E"/>
    <w:rsid w:val="00FB5100"/>
    <w:rsid w:val="00FB5C12"/>
    <w:rsid w:val="00FB78DB"/>
    <w:rsid w:val="00FC083A"/>
    <w:rsid w:val="00FC2BA4"/>
    <w:rsid w:val="00FC4794"/>
    <w:rsid w:val="00FC73DB"/>
    <w:rsid w:val="00FD01E7"/>
    <w:rsid w:val="00FD095A"/>
    <w:rsid w:val="00FD1A3B"/>
    <w:rsid w:val="00FD4AE2"/>
    <w:rsid w:val="00FD51DF"/>
    <w:rsid w:val="00FD6F7C"/>
    <w:rsid w:val="00FE11FB"/>
    <w:rsid w:val="00FE33FB"/>
    <w:rsid w:val="00FE5ACC"/>
    <w:rsid w:val="00FE5B94"/>
    <w:rsid w:val="00FE65CB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4E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225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6011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68AB291065545338D8D35107E0D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EC6E5-2B3A-4158-BDC7-9899695780B1}"/>
      </w:docPartPr>
      <w:docPartBody>
        <w:p w:rsidR="004629F4" w:rsidRDefault="004629F4" w:rsidP="004629F4">
          <w:pPr>
            <w:pStyle w:val="368AB291065545338D8D35107E0DCB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78124A2763C4BEE86FC14005833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1FA93-38A4-41BB-9C98-23369E992892}"/>
      </w:docPartPr>
      <w:docPartBody>
        <w:p w:rsidR="004629F4" w:rsidRDefault="004629F4" w:rsidP="004629F4">
          <w:pPr>
            <w:pStyle w:val="278124A2763C4BEE86FC14005833E9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446FB381DFD40CD9D3CDC7E0782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2A1D5-14EF-4F8B-8326-DA1687BD5A7A}"/>
      </w:docPartPr>
      <w:docPartBody>
        <w:p w:rsidR="004629F4" w:rsidRDefault="004629F4" w:rsidP="004629F4">
          <w:pPr>
            <w:pStyle w:val="9446FB381DFD40CD9D3CDC7E078230C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66DF09BF6824190B2194D9C1ABD6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3965-86F7-4D01-A907-17AC02FF49BC}"/>
      </w:docPartPr>
      <w:docPartBody>
        <w:p w:rsidR="004629F4" w:rsidRDefault="004629F4" w:rsidP="004629F4">
          <w:pPr>
            <w:pStyle w:val="F66DF09BF6824190B2194D9C1ABD64E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27989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33722"/>
    <w:rsid w:val="003D7AF8"/>
    <w:rsid w:val="004629F4"/>
    <w:rsid w:val="004A7ACE"/>
    <w:rsid w:val="005018FD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9F05A8"/>
    <w:rsid w:val="00A12C05"/>
    <w:rsid w:val="00B06821"/>
    <w:rsid w:val="00B4136F"/>
    <w:rsid w:val="00B4478C"/>
    <w:rsid w:val="00B50BE1"/>
    <w:rsid w:val="00B50CCC"/>
    <w:rsid w:val="00B54662"/>
    <w:rsid w:val="00B92AE2"/>
    <w:rsid w:val="00BB03B3"/>
    <w:rsid w:val="00BD67D4"/>
    <w:rsid w:val="00C10BE1"/>
    <w:rsid w:val="00C86AC1"/>
    <w:rsid w:val="00C942CC"/>
    <w:rsid w:val="00CA6375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E4BB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29F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68AB291065545338D8D35107E0DCB32">
    <w:name w:val="368AB291065545338D8D35107E0DCB32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8124A2763C4BEE86FC14005833E9E1">
    <w:name w:val="278124A2763C4BEE86FC14005833E9E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46FB381DFD40CD9D3CDC7E078230C1">
    <w:name w:val="9446FB381DFD40CD9D3CDC7E078230C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66DF09BF6824190B2194D9C1ABD64E9">
    <w:name w:val="F66DF09BF6824190B2194D9C1ABD64E9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1832</TotalTime>
  <Pages>23</Pages>
  <Words>3273</Words>
  <Characters>20266</Characters>
  <Application>Microsoft Office Word</Application>
  <DocSecurity>8</DocSecurity>
  <Lines>750</Lines>
  <Paragraphs>392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/>
  <LinksUpToDate>false</LinksUpToDate>
  <CharactersWithSpaces>23147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Author Name</dc:creator>
  <cp:lastModifiedBy>Mitchell Smith</cp:lastModifiedBy>
  <cp:revision>53</cp:revision>
  <cp:lastPrinted>2021-11-05T01:48:00Z</cp:lastPrinted>
  <dcterms:created xsi:type="dcterms:W3CDTF">2021-10-14T05:28:00Z</dcterms:created>
  <dcterms:modified xsi:type="dcterms:W3CDTF">2026-03-26T01:35:00Z</dcterms:modified>
  <cp:contentStatus>v4-1_16/05/2024</cp:contentStatus>
</cp:coreProperties>
</file>