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ED0D81" w:rsidRDefault="00356C3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8C425B" w:rsidRPr="00ED0D81">
            <w:rPr>
              <w:szCs w:val="32"/>
            </w:rPr>
            <w:t>CPCCBC4006B</w:t>
          </w:r>
        </w:sdtContent>
      </w:sdt>
      <w:r w:rsidR="00E542EA" w:rsidRPr="00ED0D81">
        <w:rPr>
          <w:szCs w:val="32"/>
        </w:rPr>
        <w:t xml:space="preserve"> </w:t>
      </w:r>
    </w:p>
    <w:p w:rsidR="00E542EA" w:rsidRPr="00ED0D81" w:rsidRDefault="00356C3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8C425B" w:rsidRPr="00ED0D81">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143D82" w:rsidP="002C6019">
            <w:pPr>
              <w:ind w:right="-24"/>
              <w:rPr>
                <w:rFonts w:ascii="Arial" w:hAnsi="Arial" w:cs="Arial"/>
                <w:sz w:val="22"/>
                <w:szCs w:val="22"/>
              </w:rPr>
            </w:pPr>
            <w:permStart w:id="511123411" w:edGrp="everyone"/>
            <w:r>
              <w:rPr>
                <w:rFonts w:ascii="Arial" w:hAnsi="Arial" w:cs="Arial"/>
                <w:sz w:val="22"/>
                <w:szCs w:val="22"/>
              </w:rPr>
              <w:t>Test Student</w:t>
            </w:r>
            <w:permEnd w:id="511123411"/>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180822648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567AF9E3" wp14:editId="46D15CBF">
                      <wp:extent cx="28575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857500" cy="428625"/>
                              </a:xfrm>
                              <a:prstGeom prst="rect">
                                <a:avLst/>
                              </a:prstGeom>
                              <a:noFill/>
                              <a:ln>
                                <a:noFill/>
                              </a:ln>
                            </pic:spPr>
                          </pic:pic>
                        </a:graphicData>
                      </a:graphic>
                    </wp:inline>
                  </w:drawing>
                </w:r>
              </w:p>
            </w:tc>
          </w:sdtContent>
        </w:sdt>
        <w:permEnd w:id="1808226489"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143D82" w:rsidP="002C6019">
            <w:pPr>
              <w:ind w:right="-24"/>
              <w:rPr>
                <w:rFonts w:ascii="Arial" w:hAnsi="Arial" w:cs="Arial"/>
                <w:sz w:val="22"/>
                <w:szCs w:val="22"/>
              </w:rPr>
            </w:pPr>
            <w:permStart w:id="1661954043" w:edGrp="everyone"/>
            <w:r>
              <w:rPr>
                <w:rFonts w:ascii="Arial" w:hAnsi="Arial" w:cs="Arial"/>
                <w:sz w:val="22"/>
                <w:szCs w:val="22"/>
              </w:rPr>
              <w:t>Mel Dobbs</w:t>
            </w:r>
            <w:permEnd w:id="1661954043"/>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19836303"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19836303"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1835497499"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date w:fullDate="2017-1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4497" w:rsidRPr="00ED0D81" w:rsidRDefault="00143D82" w:rsidP="002C6019">
                <w:pPr>
                  <w:ind w:right="-24"/>
                  <w:rPr>
                    <w:rFonts w:ascii="Arial" w:hAnsi="Arial" w:cs="Arial"/>
                    <w:sz w:val="22"/>
                    <w:szCs w:val="22"/>
                  </w:rPr>
                </w:pPr>
                <w:r>
                  <w:rPr>
                    <w:rFonts w:ascii="Arial" w:hAnsi="Arial" w:cs="Arial"/>
                    <w:sz w:val="22"/>
                    <w:szCs w:val="22"/>
                  </w:rPr>
                  <w:t>17/11/2017</w:t>
                </w:r>
              </w:p>
            </w:tc>
          </w:sdtContent>
        </w:sdt>
      </w:tr>
      <w:permEnd w:id="1835497499"/>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1501973017" w:edGrp="everyone"/>
            <w:permEnd w:id="1501973017"/>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86684864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866848646" w:displacedByCustomXml="prev"/>
        <w:permStart w:id="115469163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154691636"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220669987" w:edGrp="everyone"/>
            <w:permEnd w:id="220669987"/>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ED0D81" w:rsidRDefault="00143D82" w:rsidP="002D3C53">
            <w:pPr>
              <w:rPr>
                <w:rFonts w:ascii="Arial" w:hAnsi="Arial" w:cs="Arial"/>
                <w:sz w:val="22"/>
                <w:szCs w:val="22"/>
              </w:rPr>
            </w:pPr>
            <w:permStart w:id="470235697" w:edGrp="everyone"/>
            <w:r>
              <w:rPr>
                <w:rFonts w:ascii="Arial" w:hAnsi="Arial" w:cs="Arial"/>
                <w:sz w:val="22"/>
                <w:szCs w:val="22"/>
              </w:rPr>
              <w:t>I have completed all of the assessment. Did I pass?</w:t>
            </w:r>
            <w:bookmarkStart w:id="2" w:name="_GoBack"/>
            <w:bookmarkEnd w:id="2"/>
            <w:permEnd w:id="470235697"/>
          </w:p>
        </w:tc>
        <w:permStart w:id="1693060899"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D0D81" w:rsidRDefault="006A7A82" w:rsidP="002D3C53">
                <w:pPr>
                  <w:rPr>
                    <w:rFonts w:ascii="Arial" w:hAnsi="Arial" w:cs="Arial"/>
                    <w:sz w:val="44"/>
                    <w:szCs w:val="44"/>
                  </w:rPr>
                </w:pPr>
                <w:r>
                  <w:rPr>
                    <w:rFonts w:ascii="Arial" w:hAnsi="Arial" w:cs="Arial"/>
                    <w:sz w:val="44"/>
                    <w:szCs w:val="44"/>
                  </w:rPr>
                  <w:sym w:font="Wingdings" w:char="F0A8"/>
                </w:r>
              </w:p>
            </w:tc>
          </w:sdtContent>
        </w:sdt>
        <w:permEnd w:id="1693060899"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014"/>
      <w:r w:rsidRPr="00ED0D81">
        <w:t>Who is then responsible for supervision when a Builder has a Construction Manager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6A7A82" w:rsidP="006A7A82">
            <w:pPr>
              <w:rPr>
                <w:rFonts w:ascii="Arial" w:hAnsi="Arial" w:cs="Arial"/>
                <w:sz w:val="22"/>
                <w:szCs w:val="22"/>
              </w:rPr>
            </w:pPr>
            <w:permStart w:id="2126080273" w:edGrp="everyone"/>
            <w:permEnd w:id="2126080273"/>
          </w:p>
        </w:tc>
        <w:permStart w:id="737951348"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737951348"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4" w:name="_Ref425253267"/>
      <w:r w:rsidRPr="00ED0D81">
        <w:t>Who is responsible to supervise and coordinate tradespeople working on site?</w:t>
      </w:r>
      <w:bookmarkEnd w:id="4"/>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6A7A82" w:rsidP="006A7A82">
            <w:pPr>
              <w:rPr>
                <w:rFonts w:ascii="Arial" w:hAnsi="Arial" w:cs="Arial"/>
                <w:sz w:val="22"/>
                <w:szCs w:val="22"/>
              </w:rPr>
            </w:pPr>
            <w:permStart w:id="1092634399" w:edGrp="everyone"/>
            <w:permEnd w:id="1092634399"/>
          </w:p>
        </w:tc>
        <w:permStart w:id="683359767"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683359767"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5"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5"/>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628259535"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628259535"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2102597442" w:edGrp="everyone"/>
            <w:permEnd w:id="2102597442"/>
          </w:p>
        </w:tc>
        <w:tc>
          <w:tcPr>
            <w:tcW w:w="1844" w:type="dxa"/>
            <w:tcBorders>
              <w:top w:val="single" w:sz="12" w:space="0" w:color="auto"/>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261764803" w:edGrp="everyone"/>
            <w:permEnd w:id="261764803"/>
          </w:p>
        </w:tc>
        <w:tc>
          <w:tcPr>
            <w:tcW w:w="2977" w:type="dxa"/>
            <w:tcBorders>
              <w:top w:val="single" w:sz="12" w:space="0" w:color="auto"/>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568608042" w:edGrp="everyone"/>
            <w:permEnd w:id="568608042"/>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569091680" w:edGrp="everyone"/>
            <w:permEnd w:id="1569091680"/>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369108467" w:edGrp="everyone"/>
            <w:permEnd w:id="369108467"/>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2097693169" w:edGrp="everyone"/>
            <w:permEnd w:id="2097693169"/>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66231725" w:edGrp="everyone"/>
            <w:permEnd w:id="166231725"/>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86649261" w:edGrp="everyone"/>
            <w:permEnd w:id="86649261"/>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159288902" w:edGrp="everyone"/>
            <w:permEnd w:id="1159288902"/>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513884320" w:edGrp="everyone"/>
            <w:permEnd w:id="1513884320"/>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1083667341" w:edGrp="everyone"/>
            <w:permEnd w:id="1083667341"/>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814946309" w:edGrp="everyone"/>
            <w:permEnd w:id="814946309"/>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625815725" w:edGrp="everyone"/>
            <w:permEnd w:id="625815725"/>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39072894" w:edGrp="everyone"/>
            <w:permEnd w:id="39072894"/>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80713646" w:edGrp="everyone"/>
            <w:permEnd w:id="180713646"/>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449464064" w:edGrp="everyone"/>
            <w:permEnd w:id="449464064"/>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1899719746" w:edGrp="everyone"/>
            <w:permEnd w:id="1899719746"/>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443626496" w:edGrp="everyone"/>
            <w:permEnd w:id="443626496"/>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810816283" w:edGrp="everyone"/>
            <w:permEnd w:id="810816283"/>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1209357172" w:edGrp="everyone"/>
            <w:permEnd w:id="1209357172"/>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360593671" w:edGrp="everyone"/>
            <w:permEnd w:id="1360593671"/>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64458510" w:edGrp="everyone"/>
            <w:permEnd w:id="164458510"/>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815605296" w:edGrp="everyone"/>
            <w:permEnd w:id="815605296"/>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85272718" w:edGrp="everyone"/>
            <w:permEnd w:id="85272718"/>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361836126" w:edGrp="everyone"/>
            <w:permEnd w:id="361836126"/>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1437537810" w:edGrp="everyone"/>
            <w:permEnd w:id="1437537810"/>
          </w:p>
        </w:tc>
        <w:tc>
          <w:tcPr>
            <w:tcW w:w="2977" w:type="dxa"/>
            <w:tcBorders>
              <w:lef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936420867" w:edGrp="everyone"/>
            <w:permEnd w:id="1936420867"/>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C5366E" w:rsidP="00281179">
            <w:pPr>
              <w:ind w:right="82"/>
              <w:jc w:val="left"/>
              <w:rPr>
                <w:rFonts w:ascii="Arial" w:hAnsi="Arial" w:cs="Arial"/>
                <w:sz w:val="22"/>
              </w:rPr>
            </w:pPr>
            <w:permStart w:id="1312562022" w:edGrp="everyone"/>
            <w:permEnd w:id="1312562022"/>
          </w:p>
        </w:tc>
        <w:tc>
          <w:tcPr>
            <w:tcW w:w="1844" w:type="dxa"/>
            <w:tcBorders>
              <w:left w:val="single" w:sz="4" w:space="0" w:color="auto"/>
              <w:right w:val="single" w:sz="4" w:space="0" w:color="auto"/>
            </w:tcBorders>
            <w:vAlign w:val="center"/>
          </w:tcPr>
          <w:p w:rsidR="00C5366E" w:rsidRPr="00281179" w:rsidRDefault="00C5366E" w:rsidP="00281179">
            <w:pPr>
              <w:ind w:right="82"/>
              <w:jc w:val="left"/>
              <w:rPr>
                <w:rFonts w:ascii="Arial" w:hAnsi="Arial" w:cs="Arial"/>
                <w:sz w:val="22"/>
              </w:rPr>
            </w:pPr>
            <w:permStart w:id="766119213" w:edGrp="everyone"/>
            <w:permEnd w:id="766119213"/>
          </w:p>
        </w:tc>
        <w:tc>
          <w:tcPr>
            <w:tcW w:w="2977" w:type="dxa"/>
            <w:tcBorders>
              <w:left w:val="single" w:sz="4" w:space="0" w:color="auto"/>
              <w:bottom w:val="single" w:sz="12" w:space="0" w:color="auto"/>
            </w:tcBorders>
            <w:shd w:val="clear" w:color="auto" w:fill="auto"/>
            <w:vAlign w:val="center"/>
          </w:tcPr>
          <w:p w:rsidR="00C5366E" w:rsidRPr="00281179" w:rsidRDefault="00C5366E" w:rsidP="00281179">
            <w:pPr>
              <w:ind w:right="82"/>
              <w:jc w:val="left"/>
              <w:rPr>
                <w:rFonts w:ascii="Arial" w:hAnsi="Arial" w:cs="Arial"/>
                <w:sz w:val="22"/>
              </w:rPr>
            </w:pPr>
            <w:permStart w:id="1558384562" w:edGrp="everyone"/>
            <w:permEnd w:id="1558384562"/>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br w:type="page"/>
      </w:r>
    </w:p>
    <w:p w:rsidR="00555217" w:rsidRPr="00ED0D81" w:rsidRDefault="00555217" w:rsidP="00DD4C51">
      <w:pPr>
        <w:pStyle w:val="11CSTCPLQuestionBullet"/>
        <w:ind w:left="709" w:hanging="709"/>
      </w:pPr>
      <w:bookmarkStart w:id="6" w:name="_Ref425323073"/>
      <w:bookmarkStart w:id="7"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FF4710" w:rsidRPr="00ED0D81">
        <w:t xml:space="preserve">Q4. </w:t>
      </w:r>
      <w:r w:rsidRPr="00ED0D81">
        <w:fldChar w:fldCharType="end"/>
      </w:r>
      <w:r w:rsidRPr="00ED0D81">
        <w:t>identify the following:</w:t>
      </w:r>
      <w:bookmarkEnd w:id="6"/>
    </w:p>
    <w:bookmarkEnd w:id="7"/>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440093888"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440093888"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878849948" w:edGrp="everyone"/>
            <w:permEnd w:id="878849948"/>
          </w:p>
        </w:tc>
        <w:tc>
          <w:tcPr>
            <w:tcW w:w="3336" w:type="dxa"/>
            <w:tcBorders>
              <w:top w:val="single" w:sz="12" w:space="0" w:color="auto"/>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659120718" w:edGrp="everyone"/>
            <w:permEnd w:id="65912071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110860824" w:edGrp="everyone"/>
            <w:permEnd w:id="1110860824"/>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801005772" w:edGrp="everyone"/>
            <w:permEnd w:id="80100577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944861489" w:edGrp="everyone"/>
            <w:permEnd w:id="1944861489"/>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2006678322" w:edGrp="everyone"/>
            <w:permEnd w:id="200667832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715734557" w:edGrp="everyone"/>
            <w:permEnd w:id="715734557"/>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08617466" w:edGrp="everyone"/>
            <w:permEnd w:id="180861746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936867258" w:edGrp="everyone"/>
            <w:permEnd w:id="936867258"/>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760965918" w:edGrp="everyone"/>
            <w:permEnd w:id="76096591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51737632" w:edGrp="everyone"/>
            <w:permEnd w:id="1851737632"/>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891552355" w:edGrp="everyone"/>
            <w:permEnd w:id="89155235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521512947" w:edGrp="everyone"/>
            <w:permEnd w:id="1521512947"/>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934576877" w:edGrp="everyone"/>
            <w:permEnd w:id="193457687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097039781" w:edGrp="everyone"/>
            <w:permEnd w:id="1097039781"/>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2071021178" w:edGrp="everyone"/>
            <w:permEnd w:id="207102117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98340632" w:edGrp="everyone"/>
            <w:permEnd w:id="198340632"/>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671699429" w:edGrp="everyone"/>
            <w:permEnd w:id="167169942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62679909" w:edGrp="everyone"/>
            <w:permEnd w:id="162679909"/>
          </w:p>
        </w:tc>
        <w:tc>
          <w:tcPr>
            <w:tcW w:w="3336"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325262624" w:edGrp="everyone"/>
            <w:permEnd w:id="325262624"/>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270381" w:rsidRPr="00C63495" w:rsidRDefault="00270381">
      <w:pPr>
        <w:rPr>
          <w:rFonts w:ascii="Arial" w:hAnsi="Arial"/>
          <w:b/>
          <w:sz w:val="16"/>
        </w:rPr>
      </w:pPr>
    </w:p>
    <w:p w:rsidR="009D53DC" w:rsidRPr="00ED0D81" w:rsidRDefault="009D53DC" w:rsidP="009D53DC">
      <w:pPr>
        <w:pStyle w:val="11CSTCPLQuestionBullet"/>
        <w:ind w:left="709" w:hanging="709"/>
      </w:pPr>
      <w:bookmarkStart w:id="8" w:name="_Ref425253429"/>
      <w:bookmarkStart w:id="9" w:name="_Ref425256745"/>
      <w:r w:rsidRPr="00ED0D81">
        <w:lastRenderedPageBreak/>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FF4710" w:rsidRPr="00ED0D81">
        <w:t xml:space="preserve">Q4. </w:t>
      </w:r>
      <w:r w:rsidR="00555217" w:rsidRPr="00ED0D81">
        <w:fldChar w:fldCharType="end"/>
      </w:r>
      <w:r w:rsidRPr="00ED0D81">
        <w:t>identify the following:</w:t>
      </w:r>
      <w:bookmarkEnd w:id="8"/>
      <w:bookmarkEnd w:id="9"/>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1057490201"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1057490201"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33660165" w:edGrp="everyone"/>
            <w:permEnd w:id="1833660165"/>
          </w:p>
        </w:tc>
        <w:tc>
          <w:tcPr>
            <w:tcW w:w="3405" w:type="dxa"/>
            <w:tcBorders>
              <w:top w:val="single" w:sz="12" w:space="0" w:color="auto"/>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494088075" w:edGrp="everyone"/>
            <w:permEnd w:id="49408807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221673837" w:edGrp="everyone"/>
            <w:permEnd w:id="221673837"/>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2139979584" w:edGrp="everyone"/>
            <w:permEnd w:id="213997958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220915" w:edGrp="everyone"/>
            <w:permEnd w:id="18220915"/>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38441587" w:edGrp="everyone"/>
            <w:permEnd w:id="183844158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318852264" w:edGrp="everyone"/>
            <w:permEnd w:id="1318852264"/>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131574734" w:edGrp="everyone"/>
            <w:permEnd w:id="113157473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00348286" w:edGrp="everyone"/>
            <w:permEnd w:id="1800348286"/>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537543020" w:edGrp="everyone"/>
            <w:permEnd w:id="1537543020"/>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819348404" w:edGrp="everyone"/>
            <w:permEnd w:id="1819348404"/>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527722803" w:edGrp="everyone"/>
            <w:permEnd w:id="52772280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784501299" w:edGrp="everyone"/>
            <w:permEnd w:id="1784501299"/>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831538241" w:edGrp="everyone"/>
            <w:permEnd w:id="831538241"/>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775694282" w:edGrp="everyone"/>
            <w:permEnd w:id="775694282"/>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15371225" w:edGrp="everyone"/>
            <w:permEnd w:id="11537122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605069346" w:edGrp="everyone"/>
            <w:permEnd w:id="1605069346"/>
          </w:p>
        </w:tc>
        <w:tc>
          <w:tcPr>
            <w:tcW w:w="3405" w:type="dxa"/>
            <w:tcBorders>
              <w:lef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616724248" w:edGrp="everyone"/>
            <w:permEnd w:id="61672424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Pr="00281179" w:rsidRDefault="002C6019" w:rsidP="002C6019">
            <w:pPr>
              <w:ind w:right="82"/>
              <w:jc w:val="left"/>
              <w:rPr>
                <w:rFonts w:ascii="Arial" w:hAnsi="Arial" w:cs="Arial"/>
                <w:sz w:val="22"/>
              </w:rPr>
            </w:pPr>
            <w:permStart w:id="1645763976" w:edGrp="everyone"/>
            <w:permEnd w:id="1645763976"/>
          </w:p>
        </w:tc>
        <w:tc>
          <w:tcPr>
            <w:tcW w:w="3405" w:type="dxa"/>
            <w:tcBorders>
              <w:left w:val="single" w:sz="4" w:space="0" w:color="auto"/>
              <w:bottom w:val="single" w:sz="12" w:space="0" w:color="auto"/>
            </w:tcBorders>
            <w:shd w:val="clear" w:color="auto" w:fill="auto"/>
            <w:vAlign w:val="center"/>
          </w:tcPr>
          <w:p w:rsidR="002C6019" w:rsidRPr="00281179" w:rsidRDefault="002C6019" w:rsidP="002C6019">
            <w:pPr>
              <w:ind w:right="82"/>
              <w:jc w:val="left"/>
              <w:rPr>
                <w:rFonts w:ascii="Arial" w:hAnsi="Arial" w:cs="Arial"/>
                <w:sz w:val="22"/>
              </w:rPr>
            </w:pPr>
            <w:permStart w:id="125270634" w:edGrp="everyone"/>
            <w:permEnd w:id="125270634"/>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10" w:name="_Ref425233257"/>
      <w:bookmarkStart w:id="11" w:name="_Ref425324031"/>
      <w:r w:rsidRPr="00ED0D81">
        <w:rPr>
          <w:bCs/>
        </w:rPr>
        <w:t>For this task, please refer to the brief below</w:t>
      </w:r>
      <w:bookmarkEnd w:id="10"/>
      <w:r w:rsidR="00C22F6D" w:rsidRPr="00ED0D81">
        <w:rPr>
          <w:bCs/>
        </w:rPr>
        <w:t>. You are required to develop a preliminary quote and construction timeframe with schedule.</w:t>
      </w:r>
      <w:bookmarkEnd w:id="11"/>
      <w:r w:rsidRPr="00ED0D81">
        <w:rPr>
          <w:bCs/>
        </w:rPr>
        <w:br/>
      </w:r>
    </w:p>
    <w:p w:rsidR="009D53DC" w:rsidRPr="00ED0D81" w:rsidRDefault="009D53DC" w:rsidP="009D53DC">
      <w:pPr>
        <w:pStyle w:val="11CSTCPLQuestionBullet"/>
        <w:numPr>
          <w:ilvl w:val="0"/>
          <w:numId w:val="0"/>
        </w:numPr>
        <w:rPr>
          <w:bCs/>
        </w:rPr>
      </w:pPr>
      <w:r w:rsidRPr="00ED0D81">
        <w:rPr>
          <w:bCs/>
          <w:noProof/>
          <w:lang w:eastAsia="en-AU"/>
        </w:rPr>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C6019" w:rsidRPr="00C22F6D" w:rsidRDefault="002C6019"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2C6019" w:rsidRPr="00C22F6D" w:rsidRDefault="002C6019" w:rsidP="009D53DC">
                            <w:pPr>
                              <w:jc w:val="left"/>
                              <w:rPr>
                                <w:bCs/>
                                <w:sz w:val="21"/>
                                <w:szCs w:val="21"/>
                              </w:rPr>
                            </w:pPr>
                          </w:p>
                          <w:p w:rsidR="002C6019" w:rsidRPr="00C22F6D" w:rsidRDefault="002C6019"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" fillcolor="white [3201]" strokeweight=".5pt">
                <v:textbox>
                  <w:txbxContent>
                    <w:p w:rsidR="002C6019" w:rsidRPr="00C22F6D" w:rsidRDefault="002C6019"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2C6019" w:rsidRPr="00C22F6D" w:rsidRDefault="002C6019" w:rsidP="009D53DC">
                      <w:pPr>
                        <w:jc w:val="left"/>
                        <w:rPr>
                          <w:bCs/>
                          <w:sz w:val="21"/>
                          <w:szCs w:val="21"/>
                        </w:rPr>
                      </w:pPr>
                    </w:p>
                    <w:p w:rsidR="002C6019" w:rsidRPr="00C22F6D" w:rsidRDefault="002C6019"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2C6019" w:rsidRPr="00C22F6D" w:rsidRDefault="002C6019" w:rsidP="009D53DC">
                      <w:pPr>
                        <w:jc w:val="left"/>
                        <w:rPr>
                          <w:bCs/>
                          <w:sz w:val="21"/>
                          <w:szCs w:val="21"/>
                        </w:rPr>
                      </w:pPr>
                    </w:p>
                    <w:p w:rsidR="002C6019" w:rsidRPr="00C22F6D" w:rsidRDefault="002C6019"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eastAsia="en-AU"/>
        </w:rPr>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315119004" w:edGrp="everyone"/>
            <w:permEnd w:id="1315119004"/>
          </w:p>
        </w:tc>
        <w:permStart w:id="1001138970" w:edGrp="everyone" w:displacedByCustomXml="next"/>
        <w:sdt>
          <w:sdtPr>
            <w:rPr>
              <w:rFonts w:ascii="Arial" w:hAnsi="Arial" w:cs="Arial"/>
              <w:sz w:val="44"/>
              <w:szCs w:val="44"/>
            </w:rPr>
            <w:id w:val="14145798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01138970"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2"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2"/>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976450352" w:edGrp="everyone"/>
            <w:permEnd w:id="976450352"/>
          </w:p>
        </w:tc>
        <w:permStart w:id="1516589026"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16589026"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3" w:name="_Ref425324659"/>
      <w:r w:rsidRPr="00ED0D81">
        <w:rPr>
          <w:bCs/>
        </w:rPr>
        <w:t xml:space="preserve">Building materials </w:t>
      </w:r>
      <w:r w:rsidRPr="00ED0D81">
        <w:t>can be generally categorised into two sources: Natural and Synthetic. Explain these two terms.</w:t>
      </w:r>
      <w:bookmarkEnd w:id="1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595688056" w:edGrp="everyone"/>
            <w:permEnd w:id="595688056"/>
          </w:p>
        </w:tc>
        <w:permStart w:id="825296346"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25296346"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4"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715880836" w:edGrp="everyone"/>
            <w:permEnd w:id="1715880836"/>
          </w:p>
        </w:tc>
        <w:permStart w:id="1637705493"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37705493"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15"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FF4710" w:rsidRPr="00ED0D81">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1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501841501" w:edGrp="everyone"/>
            <w:permEnd w:id="1501841501"/>
          </w:p>
        </w:tc>
        <w:permStart w:id="1750036603"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50036603"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476029279" w:edGrp="everyone"/>
            <w:permEnd w:id="1476029279"/>
          </w:p>
        </w:tc>
        <w:permStart w:id="1690774196" w:edGrp="everyone" w:displacedByCustomXml="next"/>
        <w:sdt>
          <w:sdtPr>
            <w:rPr>
              <w:rFonts w:ascii="Arial" w:hAnsi="Arial" w:cs="Arial"/>
              <w:sz w:val="44"/>
              <w:szCs w:val="44"/>
            </w:rPr>
            <w:id w:val="-13571958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90774196"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110264434" w:edGrp="everyone"/>
            <w:permEnd w:id="1110264434"/>
          </w:p>
        </w:tc>
        <w:permStart w:id="830883445" w:edGrp="everyone" w:displacedByCustomXml="next"/>
        <w:sdt>
          <w:sdtPr>
            <w:rPr>
              <w:rFonts w:ascii="Arial" w:hAnsi="Arial" w:cs="Arial"/>
              <w:sz w:val="44"/>
              <w:szCs w:val="44"/>
            </w:rPr>
            <w:id w:val="-1292744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30883445" w:displacedByCustomXml="prev"/>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102229006" w:edGrp="everyone"/>
            <w:permEnd w:id="2102229006"/>
          </w:p>
        </w:tc>
        <w:permStart w:id="555251263" w:edGrp="everyone" w:displacedByCustomXml="next"/>
        <w:sdt>
          <w:sdtPr>
            <w:rPr>
              <w:rFonts w:ascii="Arial" w:hAnsi="Arial" w:cs="Arial"/>
              <w:sz w:val="44"/>
              <w:szCs w:val="44"/>
            </w:rPr>
            <w:id w:val="-5079121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55251263"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987841571" w:edGrp="everyone"/>
            <w:permEnd w:id="987841571"/>
          </w:p>
        </w:tc>
        <w:permStart w:id="524239786" w:edGrp="everyone" w:displacedByCustomXml="next"/>
        <w:sdt>
          <w:sdtPr>
            <w:rPr>
              <w:rFonts w:ascii="Arial" w:hAnsi="Arial" w:cs="Arial"/>
              <w:sz w:val="44"/>
              <w:szCs w:val="44"/>
            </w:rPr>
            <w:id w:val="-16746325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24239786" w:displacedByCustomXml="prev"/>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008221228" w:edGrp="everyone"/>
            <w:permEnd w:id="2008221228"/>
          </w:p>
        </w:tc>
        <w:permStart w:id="1878286638" w:edGrp="everyone" w:displacedByCustomXml="next"/>
        <w:sdt>
          <w:sdtPr>
            <w:rPr>
              <w:rFonts w:ascii="Arial" w:hAnsi="Arial" w:cs="Arial"/>
              <w:sz w:val="44"/>
              <w:szCs w:val="44"/>
            </w:rPr>
            <w:id w:val="318573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78286638"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6" w:name="_Ref425325251"/>
      <w:r w:rsidRPr="00ED0D81">
        <w:rPr>
          <w:bCs/>
        </w:rPr>
        <w:lastRenderedPageBreak/>
        <w:t>Every building material comes with an environmental cost of some sort. Discuss the principles that can help guide our choice of sustainable materials and construction systems.</w:t>
      </w:r>
      <w:bookmarkEnd w:id="1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130393729" w:edGrp="everyone"/>
            <w:permEnd w:id="1130393729"/>
          </w:p>
        </w:tc>
        <w:permStart w:id="1713709180"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1370918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7"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1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512125622" w:edGrp="everyone"/>
            <w:permEnd w:id="512125622"/>
          </w:p>
        </w:tc>
        <w:permStart w:id="113258785"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3258785"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8"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817577635" w:edGrp="everyone"/>
            <w:permEnd w:id="817577635"/>
          </w:p>
        </w:tc>
        <w:permStart w:id="2145008196"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45008196"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326296"/>
      <w:r w:rsidRPr="00ED0D81">
        <w:rPr>
          <w:bCs/>
        </w:rPr>
        <w:t>What is the purpose of a building specification in conjunction with the plans and drawings for the building of a residential home or other building structure?</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197227673" w:edGrp="everyone"/>
            <w:permEnd w:id="1197227673"/>
          </w:p>
        </w:tc>
        <w:permStart w:id="341136453"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41136453"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0" w:name="_Ref425326428"/>
      <w:r w:rsidRPr="00ED0D81">
        <w:rPr>
          <w:bCs/>
        </w:rPr>
        <w:lastRenderedPageBreak/>
        <w:t xml:space="preserve">Explain the two terms Building Life Cycle (BLC) and </w:t>
      </w:r>
      <w:r w:rsidRPr="00ED0D81">
        <w:rPr>
          <w:bCs/>
          <w:lang w:val="en-US"/>
        </w:rPr>
        <w:t>Life Cycle Costing (LCC).</w:t>
      </w:r>
      <w:bookmarkEnd w:id="2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778525229" w:edGrp="everyone"/>
            <w:permEnd w:id="778525229"/>
          </w:p>
        </w:tc>
        <w:permStart w:id="51012774"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1012774"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1" w:name="_Ref425326508"/>
      <w:r w:rsidRPr="00ED0D81">
        <w:rPr>
          <w:bCs/>
          <w:lang w:val="en-US"/>
        </w:rPr>
        <w:t>When would Life Cycle Costing (LCC) and sustainable solutions need to be considered?</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54098583" w:edGrp="everyone"/>
            <w:permEnd w:id="154098583"/>
          </w:p>
        </w:tc>
        <w:permStart w:id="1774921122"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7492112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2"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431125445" w:edGrp="everyone"/>
            <w:permEnd w:id="431125445"/>
          </w:p>
        </w:tc>
        <w:permStart w:id="1421306899"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21306899"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3" w:name="_Ref425327163"/>
      <w:bookmarkStart w:id="24" w:name="_Ref425327708"/>
      <w:r w:rsidRPr="00ED0D81">
        <w:rPr>
          <w:bCs/>
        </w:rPr>
        <w:lastRenderedPageBreak/>
        <w:t>When considering alternative building materials what must we take into consideration</w:t>
      </w:r>
      <w:r w:rsidR="00510C8A" w:rsidRPr="00ED0D81">
        <w:rPr>
          <w:bCs/>
        </w:rPr>
        <w:t>,</w:t>
      </w:r>
      <w:r w:rsidRPr="00ED0D81">
        <w:rPr>
          <w:bCs/>
        </w:rPr>
        <w:t xml:space="preserve"> other than the clients’ requirements</w:t>
      </w:r>
      <w:bookmarkEnd w:id="23"/>
      <w:r w:rsidR="00510C8A" w:rsidRPr="00ED0D81">
        <w:rPr>
          <w:bCs/>
        </w:rPr>
        <w:t>?</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8012341" w:edGrp="everyone"/>
            <w:permEnd w:id="28012341"/>
          </w:p>
        </w:tc>
        <w:permStart w:id="1615355925"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15355925"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5" w:name="_Ref425328005"/>
      <w:r w:rsidRPr="00ED0D81">
        <w:rPr>
          <w:bCs/>
        </w:rPr>
        <w:t>How do you take a delivery and deal with damages of materials and products delivered to site</w:t>
      </w:r>
      <w:r w:rsidRPr="00ED0D81">
        <w:rPr>
          <w:bCs/>
          <w:lang w:val="en-US"/>
        </w:rPr>
        <w:t>?</w:t>
      </w:r>
      <w:bookmarkEnd w:id="2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573073718" w:edGrp="everyone"/>
            <w:permEnd w:id="1573073718"/>
          </w:p>
        </w:tc>
        <w:permStart w:id="1999908959"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99908959"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26" w:name="_Ref425329084"/>
      <w:r w:rsidRPr="00ED0D81">
        <w:rPr>
          <w:bCs/>
        </w:rPr>
        <w:t>What is a critical factor to consider when coordinating the delivery of materials to site?</w:t>
      </w:r>
      <w:bookmarkEnd w:id="26"/>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76847655" w:edGrp="everyone"/>
            <w:permEnd w:id="276847655"/>
          </w:p>
        </w:tc>
        <w:permStart w:id="398206084"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98206084"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27"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2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072833576" w:edGrp="everyone"/>
            <w:permEnd w:id="1072833576"/>
          </w:p>
        </w:tc>
        <w:permStart w:id="1169193323" w:edGrp="everyone" w:displacedByCustomXml="next"/>
        <w:sdt>
          <w:sdtPr>
            <w:rPr>
              <w:rFonts w:ascii="Arial" w:hAnsi="Arial" w:cs="Arial"/>
              <w:sz w:val="44"/>
              <w:szCs w:val="44"/>
            </w:rPr>
            <w:id w:val="1438410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69193323"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28" w:name="_Ref425328517"/>
      <w:r w:rsidRPr="00ED0D81">
        <w:rPr>
          <w:bCs/>
        </w:rPr>
        <w:lastRenderedPageBreak/>
        <w:t>What is the main aim when storing materials on a construction site?</w:t>
      </w:r>
      <w:bookmarkEnd w:id="28"/>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369975799" w:edGrp="everyone"/>
            <w:permEnd w:id="369975799"/>
          </w:p>
        </w:tc>
        <w:permStart w:id="1164071939"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64071939"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29" w:name="_Ref425329965"/>
      <w:r w:rsidRPr="00ED0D81">
        <w:rPr>
          <w:bCs/>
        </w:rPr>
        <w:t>What does it mean to store materials safely and carefully?</w:t>
      </w:r>
      <w:bookmarkEnd w:id="29"/>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685973359" w:edGrp="everyone"/>
            <w:permEnd w:id="685973359"/>
          </w:p>
        </w:tc>
        <w:permStart w:id="1907166611"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07166611"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30" w:name="_Ref425329967"/>
      <w:r w:rsidRPr="00ED0D81">
        <w:rPr>
          <w:bCs/>
        </w:rPr>
        <w:lastRenderedPageBreak/>
        <w:t>What are some of the general points for storage of materials that office and worksite personnel should be aware of?</w:t>
      </w:r>
      <w:bookmarkEnd w:id="30"/>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70088692" w:edGrp="everyone"/>
            <w:permEnd w:id="270088692"/>
          </w:p>
        </w:tc>
        <w:permStart w:id="778117086"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78117086"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1"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1"/>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908931112" w:edGrp="everyone"/>
            <w:permEnd w:id="908931112"/>
          </w:p>
        </w:tc>
        <w:permStart w:id="1640563040"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40563040"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2"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2"/>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193158456" w:edGrp="everyone"/>
            <w:permEnd w:id="1193158456"/>
          </w:p>
        </w:tc>
        <w:permStart w:id="454106217"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54106217"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3"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3"/>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370258038" w:edGrp="everyone"/>
            <w:permEnd w:id="1370258038"/>
          </w:p>
        </w:tc>
        <w:permStart w:id="1789028481"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89028481"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4" w:name="_Ref425503128"/>
      <w:r w:rsidRPr="00ED0D81">
        <w:rPr>
          <w:bCs/>
        </w:rPr>
        <w:t>What considerations come into play when selecting building materials? When would it be appropriate to consider alternative materials or building practices?</w:t>
      </w:r>
      <w:bookmarkEnd w:id="3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389311438" w:edGrp="everyone"/>
            <w:permEnd w:id="389311438"/>
          </w:p>
        </w:tc>
        <w:permStart w:id="1121600944"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21600944"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35" w:name="_Ref425502851"/>
      <w:r w:rsidRPr="00ED0D81">
        <w:rPr>
          <w:bCs/>
        </w:rPr>
        <w:lastRenderedPageBreak/>
        <w:t>Explain the difference between ferrous and non-ferrous metals. What is the principal reason why in cosmetic applications non-ferrous metals would be preferred over ferrous metals in building and construction?</w:t>
      </w:r>
      <w:bookmarkEnd w:id="3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771859470" w:edGrp="everyone"/>
            <w:permEnd w:id="1771859470"/>
          </w:p>
        </w:tc>
        <w:permStart w:id="1746229099"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46229099"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6" w:name="_Ref425503835"/>
      <w:r w:rsidRPr="00ED0D81">
        <w:rPr>
          <w:bCs/>
        </w:rPr>
        <w:lastRenderedPageBreak/>
        <w:t>Supervision of your project requires a consistent, organised approach to each phase of construction. What would this entail?</w:t>
      </w:r>
      <w:bookmarkEnd w:id="36"/>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525357101" w:edGrp="everyone"/>
            <w:permEnd w:id="525357101"/>
          </w:p>
        </w:tc>
        <w:permStart w:id="1123302502"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23302502"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lastRenderedPageBreak/>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r>
      <w:r w:rsidRPr="00ED0D81">
        <w:rPr>
          <w:rFonts w:ascii="Arial" w:hAnsi="Arial" w:cs="Arial"/>
          <w:b/>
          <w:i/>
          <w:sz w:val="22"/>
          <w:szCs w:val="22"/>
        </w:rPr>
        <w:fldChar w:fldCharType="separate"/>
      </w:r>
      <w:r w:rsidR="00FF4710" w:rsidRPr="00ED0D81">
        <w:rPr>
          <w:rFonts w:ascii="Arial" w:hAnsi="Arial" w:cs="Arial"/>
          <w:bCs/>
          <w:i/>
          <w:sz w:val="22"/>
          <w:szCs w:val="22"/>
          <w:lang w:val="en-US"/>
        </w:rPr>
        <w:t>Error! Reference source not found.</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eastAsia="en-AU"/>
        </w:rPr>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C6019" w:rsidRPr="007C56DC" w:rsidRDefault="002C6019"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2C6019" w:rsidRDefault="002C6019" w:rsidP="007C56DC">
                            <w:pPr>
                              <w:rPr>
                                <w:bCs/>
                                <w:iCs/>
                                <w:sz w:val="20"/>
                              </w:rPr>
                            </w:pPr>
                          </w:p>
                          <w:p w:rsidR="002C6019" w:rsidRPr="007C56DC" w:rsidRDefault="002C6019"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C5OMoAmQIAAL0FAAAOAAAAAAAAAAAAAAAAAC4CAABkcnMvZTJvRG9jLnht&#10;bFBLAQItABQABgAIAAAAIQBtx7RD2QAAAAUBAAAPAAAAAAAAAAAAAAAAAPMEAABkcnMvZG93bnJl&#10;di54bWxQSwUGAAAAAAQABADzAAAA+QUAAAAA&#10;" fillcolor="white [3201]" strokeweight=".5pt">
                <v:textbox>
                  <w:txbxContent>
                    <w:p w:rsidR="002C6019" w:rsidRPr="007C56DC" w:rsidRDefault="002C6019"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2C6019" w:rsidRDefault="002C6019" w:rsidP="007C56DC">
                      <w:pPr>
                        <w:rPr>
                          <w:bCs/>
                          <w:iCs/>
                          <w:sz w:val="20"/>
                        </w:rPr>
                      </w:pPr>
                    </w:p>
                    <w:p w:rsidR="002C6019" w:rsidRPr="007C56DC" w:rsidRDefault="002C6019"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37"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 to end.</w:t>
      </w:r>
      <w:bookmarkEnd w:id="37"/>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eastAsia="en-AU"/>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C6019" w:rsidRPr="007C56DC" w:rsidRDefault="002C6019" w:rsidP="007C56DC">
                            <w:pPr>
                              <w:rPr>
                                <w:sz w:val="20"/>
                              </w:rPr>
                            </w:pPr>
                            <w:r w:rsidRPr="007C56DC">
                              <w:rPr>
                                <w:bCs/>
                                <w:sz w:val="20"/>
                              </w:rPr>
                              <w:t>As an example could have headings like:</w:t>
                            </w:r>
                          </w:p>
                          <w:p w:rsidR="002C6019" w:rsidRPr="007C56DC" w:rsidRDefault="002C6019" w:rsidP="007C56DC">
                            <w:pPr>
                              <w:numPr>
                                <w:ilvl w:val="0"/>
                                <w:numId w:val="21"/>
                              </w:numPr>
                              <w:rPr>
                                <w:bCs/>
                                <w:sz w:val="20"/>
                              </w:rPr>
                            </w:pPr>
                            <w:r w:rsidRPr="007C56DC">
                              <w:rPr>
                                <w:bCs/>
                                <w:sz w:val="20"/>
                              </w:rPr>
                              <w:t>PRECONSTRUCTION – including  site access, temporary facilities, storage and protection, cleaning and debris</w:t>
                            </w:r>
                          </w:p>
                          <w:p w:rsidR="002C6019" w:rsidRPr="007C56DC" w:rsidRDefault="002C6019"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2C6019" w:rsidRDefault="002C6019"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2C6019" w:rsidRPr="007C56DC" w:rsidRDefault="002C6019"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DOurqJkCAAC9BQAADgAAAAAAAAAAAAAAAAAuAgAAZHJzL2Uyb0RvYy54&#10;bWxQSwECLQAUAAYACAAAACEANm/7ftoAAAAFAQAADwAAAAAAAAAAAAAAAADzBAAAZHJzL2Rvd25y&#10;ZXYueG1sUEsFBgAAAAAEAAQA8wAAAPoFAAAAAA==&#10;" fillcolor="white [3201]" strokeweight=".5pt">
                <v:textbox>
                  <w:txbxContent>
                    <w:p w:rsidR="002C6019" w:rsidRPr="007C56DC" w:rsidRDefault="002C6019" w:rsidP="007C56DC">
                      <w:pPr>
                        <w:rPr>
                          <w:sz w:val="20"/>
                        </w:rPr>
                      </w:pPr>
                      <w:r w:rsidRPr="007C56DC">
                        <w:rPr>
                          <w:bCs/>
                          <w:sz w:val="20"/>
                        </w:rPr>
                        <w:t>As an example could have headings like:</w:t>
                      </w:r>
                    </w:p>
                    <w:p w:rsidR="002C6019" w:rsidRPr="007C56DC" w:rsidRDefault="002C6019" w:rsidP="007C56DC">
                      <w:pPr>
                        <w:numPr>
                          <w:ilvl w:val="0"/>
                          <w:numId w:val="21"/>
                        </w:numPr>
                        <w:rPr>
                          <w:bCs/>
                          <w:sz w:val="20"/>
                        </w:rPr>
                      </w:pPr>
                      <w:r w:rsidRPr="007C56DC">
                        <w:rPr>
                          <w:bCs/>
                          <w:sz w:val="20"/>
                        </w:rPr>
                        <w:t>PRECONSTRUCTION – including  site access, temporary facilities, storage and protection, cleaning and debris</w:t>
                      </w:r>
                    </w:p>
                    <w:p w:rsidR="002C6019" w:rsidRPr="007C56DC" w:rsidRDefault="002C6019"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2C6019" w:rsidRDefault="002C6019"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2C6019" w:rsidRPr="007C56DC" w:rsidRDefault="002C6019"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1283810936"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83810936" w:displacedByCustomXml="prev"/>
      </w:tr>
    </w:tbl>
    <w:p w:rsidR="00CE17A5" w:rsidRDefault="00CE17A5" w:rsidP="006A7A82"/>
    <w:sectPr w:rsidR="00CE17A5" w:rsidSect="006A7A82">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C39" w:rsidRDefault="00356C39" w:rsidP="00A67754">
      <w:r>
        <w:separator/>
      </w:r>
    </w:p>
  </w:endnote>
  <w:endnote w:type="continuationSeparator" w:id="0">
    <w:p w:rsidR="00356C39" w:rsidRDefault="00356C3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19" w:rsidRPr="00830749" w:rsidRDefault="002C6019" w:rsidP="006A7A82">
    <w:pPr>
      <w:pBdr>
        <w:top w:val="single" w:sz="4" w:space="1" w:color="auto"/>
      </w:pBdr>
      <w:rPr>
        <w:rFonts w:ascii="Arial" w:hAnsi="Arial" w:cs="Arial"/>
        <w:b/>
        <w:sz w:val="16"/>
        <w:szCs w:val="16"/>
      </w:rPr>
    </w:pPr>
  </w:p>
  <w:p w:rsidR="002C6019" w:rsidRDefault="002C6019"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3D82">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3D82">
      <w:rPr>
        <w:rFonts w:ascii="Arial" w:hAnsi="Arial" w:cs="Arial"/>
        <w:b/>
        <w:noProof/>
        <w:sz w:val="16"/>
        <w:szCs w:val="16"/>
      </w:rPr>
      <w:t>30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19" w:rsidRPr="00830749" w:rsidRDefault="002C6019" w:rsidP="00830749">
    <w:pPr>
      <w:pBdr>
        <w:top w:val="single" w:sz="4" w:space="1" w:color="auto"/>
      </w:pBdr>
      <w:rPr>
        <w:rFonts w:ascii="Arial" w:hAnsi="Arial" w:cs="Arial"/>
        <w:b/>
        <w:sz w:val="16"/>
        <w:szCs w:val="16"/>
      </w:rPr>
    </w:pPr>
  </w:p>
  <w:p w:rsidR="002C6019" w:rsidRPr="00830749" w:rsidRDefault="002C601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3D82">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3D82">
      <w:rPr>
        <w:rFonts w:ascii="Arial" w:hAnsi="Arial" w:cs="Arial"/>
        <w:b/>
        <w:noProof/>
        <w:sz w:val="16"/>
        <w:szCs w:val="16"/>
      </w:rPr>
      <w:t>30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C39" w:rsidRDefault="00356C39" w:rsidP="00A67754">
      <w:r>
        <w:separator/>
      </w:r>
    </w:p>
  </w:footnote>
  <w:footnote w:type="continuationSeparator" w:id="0">
    <w:p w:rsidR="00356C39" w:rsidRDefault="00356C3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19" w:rsidRDefault="002C6019"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Select, procure and store construction materials for low rise projects</w:t>
        </w:r>
      </w:sdtContent>
    </w:sdt>
  </w:p>
  <w:p w:rsidR="002C6019" w:rsidRPr="00830749" w:rsidRDefault="002C6019"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19" w:rsidRDefault="002C6019"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C6019" w:rsidRPr="00830749" w:rsidRDefault="002C6019"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76CAD"/>
    <w:multiLevelType w:val="hybridMultilevel"/>
    <w:tmpl w:val="E1CE1CBE"/>
    <w:lvl w:ilvl="0" w:tplc="720A66B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186D76"/>
    <w:multiLevelType w:val="hybridMultilevel"/>
    <w:tmpl w:val="30D6E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2" w15:restartNumberingAfterBreak="0">
    <w:nsid w:val="304D3525"/>
    <w:multiLevelType w:val="hybridMultilevel"/>
    <w:tmpl w:val="F856BD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E822F6"/>
    <w:multiLevelType w:val="hybridMultilevel"/>
    <w:tmpl w:val="D696D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D0A41EC"/>
    <w:multiLevelType w:val="hybridMultilevel"/>
    <w:tmpl w:val="7D56D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B45C2"/>
    <w:multiLevelType w:val="hybridMultilevel"/>
    <w:tmpl w:val="7200C91A"/>
    <w:lvl w:ilvl="0" w:tplc="582AC86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23F9F"/>
    <w:multiLevelType w:val="hybridMultilevel"/>
    <w:tmpl w:val="0F50E76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3" w15:restartNumberingAfterBreak="0">
    <w:nsid w:val="5B2C748A"/>
    <w:multiLevelType w:val="hybridMultilevel"/>
    <w:tmpl w:val="2438D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44735A6"/>
    <w:multiLevelType w:val="hybridMultilevel"/>
    <w:tmpl w:val="18CCC27C"/>
    <w:lvl w:ilvl="0" w:tplc="46E8BF6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9F47BED"/>
    <w:multiLevelType w:val="hybridMultilevel"/>
    <w:tmpl w:val="1D3E2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687700C"/>
    <w:multiLevelType w:val="hybridMultilevel"/>
    <w:tmpl w:val="EB444E3C"/>
    <w:lvl w:ilvl="0" w:tplc="A7A4CBF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1E62E828"/>
    <w:lvl w:ilvl="0" w:tplc="D30AD706">
      <w:start w:val="1"/>
      <w:numFmt w:val="decimal"/>
      <w:lvlText w:val="3.%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21"/>
  </w:num>
  <w:num w:numId="5">
    <w:abstractNumId w:val="2"/>
  </w:num>
  <w:num w:numId="6">
    <w:abstractNumId w:val="13"/>
  </w:num>
  <w:num w:numId="7">
    <w:abstractNumId w:val="17"/>
  </w:num>
  <w:num w:numId="8">
    <w:abstractNumId w:val="9"/>
  </w:num>
  <w:num w:numId="9">
    <w:abstractNumId w:val="7"/>
  </w:num>
  <w:num w:numId="10">
    <w:abstractNumId w:val="6"/>
  </w:num>
  <w:num w:numId="11">
    <w:abstractNumId w:val="29"/>
  </w:num>
  <w:num w:numId="12">
    <w:abstractNumId w:val="0"/>
  </w:num>
  <w:num w:numId="13">
    <w:abstractNumId w:val="3"/>
  </w:num>
  <w:num w:numId="14">
    <w:abstractNumId w:val="18"/>
  </w:num>
  <w:num w:numId="15">
    <w:abstractNumId w:val="28"/>
  </w:num>
  <w:num w:numId="16">
    <w:abstractNumId w:val="20"/>
  </w:num>
  <w:num w:numId="17">
    <w:abstractNumId w:val="15"/>
  </w:num>
  <w:num w:numId="18">
    <w:abstractNumId w:val="27"/>
  </w:num>
  <w:num w:numId="19">
    <w:abstractNumId w:val="11"/>
  </w:num>
  <w:num w:numId="20">
    <w:abstractNumId w:val="23"/>
  </w:num>
  <w:num w:numId="21">
    <w:abstractNumId w:val="8"/>
  </w:num>
  <w:num w:numId="22">
    <w:abstractNumId w:val="16"/>
  </w:num>
  <w:num w:numId="23">
    <w:abstractNumId w:val="5"/>
  </w:num>
  <w:num w:numId="24">
    <w:abstractNumId w:val="12"/>
  </w:num>
  <w:num w:numId="25">
    <w:abstractNumId w:val="24"/>
  </w:num>
  <w:num w:numId="26">
    <w:abstractNumId w:val="14"/>
  </w:num>
  <w:num w:numId="27">
    <w:abstractNumId w:val="19"/>
  </w:num>
  <w:num w:numId="28">
    <w:abstractNumId w:val="25"/>
  </w:num>
  <w:num w:numId="29">
    <w:abstractNumId w:val="26"/>
  </w:num>
  <w:num w:numId="30">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ocumentProtection w:edit="readOnly" w:enforcement="1" w:cryptProviderType="rsaAES" w:cryptAlgorithmClass="hash" w:cryptAlgorithmType="typeAny" w:cryptAlgorithmSid="14" w:cryptSpinCount="100000" w:hash="yP2pOcBCGXhRp82y7A4cSwgWESHfw0fMXs7QoQ1EB9+mVc8CikkNNc4WP8u+Qj8x5WPteISUsttb6aveXaq4rA==" w:salt="w4CtLGQZZLNnRct/xCi3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2BBB"/>
    <w:rsid w:val="00074457"/>
    <w:rsid w:val="00076AD6"/>
    <w:rsid w:val="0008468E"/>
    <w:rsid w:val="00085F76"/>
    <w:rsid w:val="00090D03"/>
    <w:rsid w:val="00091491"/>
    <w:rsid w:val="000A2303"/>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43D82"/>
    <w:rsid w:val="001457FC"/>
    <w:rsid w:val="00152592"/>
    <w:rsid w:val="001525FC"/>
    <w:rsid w:val="00154A40"/>
    <w:rsid w:val="00154DAE"/>
    <w:rsid w:val="001578F8"/>
    <w:rsid w:val="00166E7F"/>
    <w:rsid w:val="001709EB"/>
    <w:rsid w:val="001732F4"/>
    <w:rsid w:val="00174B00"/>
    <w:rsid w:val="00175F6C"/>
    <w:rsid w:val="00184237"/>
    <w:rsid w:val="0018673D"/>
    <w:rsid w:val="00187D1C"/>
    <w:rsid w:val="00191E86"/>
    <w:rsid w:val="0019250A"/>
    <w:rsid w:val="001965F1"/>
    <w:rsid w:val="001A1242"/>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357C"/>
    <w:rsid w:val="00247850"/>
    <w:rsid w:val="00252300"/>
    <w:rsid w:val="00252494"/>
    <w:rsid w:val="00257541"/>
    <w:rsid w:val="0025778A"/>
    <w:rsid w:val="00265A8F"/>
    <w:rsid w:val="0026676B"/>
    <w:rsid w:val="00267C62"/>
    <w:rsid w:val="00270381"/>
    <w:rsid w:val="00271B12"/>
    <w:rsid w:val="0027392A"/>
    <w:rsid w:val="002762BF"/>
    <w:rsid w:val="00280C4A"/>
    <w:rsid w:val="00281179"/>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019"/>
    <w:rsid w:val="002C66FA"/>
    <w:rsid w:val="002D1837"/>
    <w:rsid w:val="002D35D3"/>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9C7"/>
    <w:rsid w:val="00326BB7"/>
    <w:rsid w:val="00327E27"/>
    <w:rsid w:val="0033666D"/>
    <w:rsid w:val="00336763"/>
    <w:rsid w:val="00336CCD"/>
    <w:rsid w:val="00347500"/>
    <w:rsid w:val="00347A6D"/>
    <w:rsid w:val="00354442"/>
    <w:rsid w:val="003548CB"/>
    <w:rsid w:val="00356C39"/>
    <w:rsid w:val="003614DC"/>
    <w:rsid w:val="00361CE5"/>
    <w:rsid w:val="00362760"/>
    <w:rsid w:val="00374DDE"/>
    <w:rsid w:val="003758B4"/>
    <w:rsid w:val="00376162"/>
    <w:rsid w:val="003802FB"/>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3499"/>
    <w:rsid w:val="004B0BF6"/>
    <w:rsid w:val="004B102B"/>
    <w:rsid w:val="004B25CD"/>
    <w:rsid w:val="004B42E2"/>
    <w:rsid w:val="004C48E0"/>
    <w:rsid w:val="004C56C5"/>
    <w:rsid w:val="004C72F3"/>
    <w:rsid w:val="004D0680"/>
    <w:rsid w:val="004D10CE"/>
    <w:rsid w:val="004D1A7D"/>
    <w:rsid w:val="004D7CCC"/>
    <w:rsid w:val="004E3FB7"/>
    <w:rsid w:val="004E52E5"/>
    <w:rsid w:val="004E5C7F"/>
    <w:rsid w:val="004E6613"/>
    <w:rsid w:val="004E79AD"/>
    <w:rsid w:val="004F06CC"/>
    <w:rsid w:val="0050226B"/>
    <w:rsid w:val="005025D4"/>
    <w:rsid w:val="00503E80"/>
    <w:rsid w:val="005054E9"/>
    <w:rsid w:val="005075AF"/>
    <w:rsid w:val="005102BD"/>
    <w:rsid w:val="00510C8A"/>
    <w:rsid w:val="00512B1D"/>
    <w:rsid w:val="0051331A"/>
    <w:rsid w:val="005156BE"/>
    <w:rsid w:val="00521DC6"/>
    <w:rsid w:val="00531973"/>
    <w:rsid w:val="005323C8"/>
    <w:rsid w:val="00532738"/>
    <w:rsid w:val="005334E1"/>
    <w:rsid w:val="005362A7"/>
    <w:rsid w:val="00536B74"/>
    <w:rsid w:val="00536CB1"/>
    <w:rsid w:val="00543100"/>
    <w:rsid w:val="00544F28"/>
    <w:rsid w:val="00555130"/>
    <w:rsid w:val="00555217"/>
    <w:rsid w:val="005560BA"/>
    <w:rsid w:val="00573C4A"/>
    <w:rsid w:val="00574DFA"/>
    <w:rsid w:val="00583840"/>
    <w:rsid w:val="005868D2"/>
    <w:rsid w:val="005948F5"/>
    <w:rsid w:val="005A327B"/>
    <w:rsid w:val="005B3783"/>
    <w:rsid w:val="005B3D52"/>
    <w:rsid w:val="005B4B38"/>
    <w:rsid w:val="005C1FB7"/>
    <w:rsid w:val="005C20EC"/>
    <w:rsid w:val="005C48AD"/>
    <w:rsid w:val="005D0D43"/>
    <w:rsid w:val="005D6DBE"/>
    <w:rsid w:val="005D6DD3"/>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25"/>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685"/>
    <w:rsid w:val="006A4B98"/>
    <w:rsid w:val="006A4E12"/>
    <w:rsid w:val="006A6387"/>
    <w:rsid w:val="006A7A82"/>
    <w:rsid w:val="006B065A"/>
    <w:rsid w:val="006B1FC9"/>
    <w:rsid w:val="006B2FB9"/>
    <w:rsid w:val="006B5A1A"/>
    <w:rsid w:val="006B6115"/>
    <w:rsid w:val="006B7CFD"/>
    <w:rsid w:val="006C212E"/>
    <w:rsid w:val="006C26ED"/>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928"/>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1FB9"/>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84AE8"/>
    <w:rsid w:val="0079316B"/>
    <w:rsid w:val="007A1BB4"/>
    <w:rsid w:val="007A5008"/>
    <w:rsid w:val="007B2C43"/>
    <w:rsid w:val="007C1D61"/>
    <w:rsid w:val="007C52E8"/>
    <w:rsid w:val="007C56DC"/>
    <w:rsid w:val="007C63F4"/>
    <w:rsid w:val="007D3292"/>
    <w:rsid w:val="007D3954"/>
    <w:rsid w:val="007E0151"/>
    <w:rsid w:val="007E1AC8"/>
    <w:rsid w:val="007E2C77"/>
    <w:rsid w:val="007E57E8"/>
    <w:rsid w:val="007E72A0"/>
    <w:rsid w:val="007E7CAC"/>
    <w:rsid w:val="007F1F7F"/>
    <w:rsid w:val="007F2458"/>
    <w:rsid w:val="007F575E"/>
    <w:rsid w:val="008121F4"/>
    <w:rsid w:val="008133D3"/>
    <w:rsid w:val="00817A2D"/>
    <w:rsid w:val="00822686"/>
    <w:rsid w:val="00823294"/>
    <w:rsid w:val="008264AD"/>
    <w:rsid w:val="00830749"/>
    <w:rsid w:val="00833553"/>
    <w:rsid w:val="00835B05"/>
    <w:rsid w:val="00843997"/>
    <w:rsid w:val="00847C7B"/>
    <w:rsid w:val="00855F97"/>
    <w:rsid w:val="00860AFB"/>
    <w:rsid w:val="00862584"/>
    <w:rsid w:val="00872A11"/>
    <w:rsid w:val="008748CE"/>
    <w:rsid w:val="00882B9D"/>
    <w:rsid w:val="008868DF"/>
    <w:rsid w:val="008A082C"/>
    <w:rsid w:val="008A257C"/>
    <w:rsid w:val="008A3A99"/>
    <w:rsid w:val="008B39C9"/>
    <w:rsid w:val="008C425B"/>
    <w:rsid w:val="008C48F6"/>
    <w:rsid w:val="008D75AD"/>
    <w:rsid w:val="008F0BA8"/>
    <w:rsid w:val="008F4386"/>
    <w:rsid w:val="008F464C"/>
    <w:rsid w:val="00901593"/>
    <w:rsid w:val="009025D4"/>
    <w:rsid w:val="009055FD"/>
    <w:rsid w:val="009056E2"/>
    <w:rsid w:val="009156A7"/>
    <w:rsid w:val="00917FD2"/>
    <w:rsid w:val="00921288"/>
    <w:rsid w:val="009304CA"/>
    <w:rsid w:val="0093060F"/>
    <w:rsid w:val="009324BA"/>
    <w:rsid w:val="00936180"/>
    <w:rsid w:val="00941415"/>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3D43"/>
    <w:rsid w:val="00986974"/>
    <w:rsid w:val="00986BC7"/>
    <w:rsid w:val="00993997"/>
    <w:rsid w:val="00996BEA"/>
    <w:rsid w:val="009A34C4"/>
    <w:rsid w:val="009A48BF"/>
    <w:rsid w:val="009A4937"/>
    <w:rsid w:val="009B750D"/>
    <w:rsid w:val="009C7961"/>
    <w:rsid w:val="009D133A"/>
    <w:rsid w:val="009D1E85"/>
    <w:rsid w:val="009D22C4"/>
    <w:rsid w:val="009D53DC"/>
    <w:rsid w:val="009E08FC"/>
    <w:rsid w:val="009E33A9"/>
    <w:rsid w:val="009E3CED"/>
    <w:rsid w:val="009E4376"/>
    <w:rsid w:val="009E78AF"/>
    <w:rsid w:val="009F34EB"/>
    <w:rsid w:val="00A00F16"/>
    <w:rsid w:val="00A07F94"/>
    <w:rsid w:val="00A20359"/>
    <w:rsid w:val="00A2147E"/>
    <w:rsid w:val="00A246A2"/>
    <w:rsid w:val="00A25B81"/>
    <w:rsid w:val="00A2624A"/>
    <w:rsid w:val="00A265D7"/>
    <w:rsid w:val="00A33567"/>
    <w:rsid w:val="00A34BA9"/>
    <w:rsid w:val="00A406B8"/>
    <w:rsid w:val="00A41676"/>
    <w:rsid w:val="00A43D76"/>
    <w:rsid w:val="00A44291"/>
    <w:rsid w:val="00A5189E"/>
    <w:rsid w:val="00A526B7"/>
    <w:rsid w:val="00A52BAB"/>
    <w:rsid w:val="00A52C7C"/>
    <w:rsid w:val="00A56658"/>
    <w:rsid w:val="00A61D78"/>
    <w:rsid w:val="00A6627D"/>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4497"/>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2F6D"/>
    <w:rsid w:val="00C25494"/>
    <w:rsid w:val="00C320F8"/>
    <w:rsid w:val="00C3636D"/>
    <w:rsid w:val="00C41923"/>
    <w:rsid w:val="00C478B5"/>
    <w:rsid w:val="00C5366E"/>
    <w:rsid w:val="00C53DA4"/>
    <w:rsid w:val="00C547D1"/>
    <w:rsid w:val="00C55618"/>
    <w:rsid w:val="00C55A27"/>
    <w:rsid w:val="00C60356"/>
    <w:rsid w:val="00C63495"/>
    <w:rsid w:val="00C640FC"/>
    <w:rsid w:val="00C65EC9"/>
    <w:rsid w:val="00C731E3"/>
    <w:rsid w:val="00C7472B"/>
    <w:rsid w:val="00C751DD"/>
    <w:rsid w:val="00C804A2"/>
    <w:rsid w:val="00C806B2"/>
    <w:rsid w:val="00C82BD7"/>
    <w:rsid w:val="00C83199"/>
    <w:rsid w:val="00C95773"/>
    <w:rsid w:val="00C963E0"/>
    <w:rsid w:val="00C9717B"/>
    <w:rsid w:val="00C97C42"/>
    <w:rsid w:val="00CA0F42"/>
    <w:rsid w:val="00CA23B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4633A"/>
    <w:rsid w:val="00D521B0"/>
    <w:rsid w:val="00D52AE9"/>
    <w:rsid w:val="00D54450"/>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459E"/>
    <w:rsid w:val="00DD4C5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248C"/>
    <w:rsid w:val="00E542EA"/>
    <w:rsid w:val="00E572E5"/>
    <w:rsid w:val="00E611E4"/>
    <w:rsid w:val="00E62A2B"/>
    <w:rsid w:val="00E7090F"/>
    <w:rsid w:val="00E77A19"/>
    <w:rsid w:val="00E8106E"/>
    <w:rsid w:val="00E83A7C"/>
    <w:rsid w:val="00E85228"/>
    <w:rsid w:val="00E91A3A"/>
    <w:rsid w:val="00EA4ACC"/>
    <w:rsid w:val="00EA4C21"/>
    <w:rsid w:val="00EA5ACC"/>
    <w:rsid w:val="00EB0AA2"/>
    <w:rsid w:val="00EB100E"/>
    <w:rsid w:val="00EB2F5E"/>
    <w:rsid w:val="00EB7E28"/>
    <w:rsid w:val="00EB7F48"/>
    <w:rsid w:val="00EC5186"/>
    <w:rsid w:val="00EC73A1"/>
    <w:rsid w:val="00ED0D8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66DD"/>
    <w:rsid w:val="00F212C3"/>
    <w:rsid w:val="00F21DF2"/>
    <w:rsid w:val="00F23659"/>
    <w:rsid w:val="00F30473"/>
    <w:rsid w:val="00F4286F"/>
    <w:rsid w:val="00F44003"/>
    <w:rsid w:val="00F46E9C"/>
    <w:rsid w:val="00F4706B"/>
    <w:rsid w:val="00F47987"/>
    <w:rsid w:val="00F51D5C"/>
    <w:rsid w:val="00F56D33"/>
    <w:rsid w:val="00F61561"/>
    <w:rsid w:val="00F67121"/>
    <w:rsid w:val="00F721AF"/>
    <w:rsid w:val="00F72340"/>
    <w:rsid w:val="00F739DD"/>
    <w:rsid w:val="00F73AD5"/>
    <w:rsid w:val="00F7673C"/>
    <w:rsid w:val="00F769F2"/>
    <w:rsid w:val="00F84646"/>
    <w:rsid w:val="00F86334"/>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D01E7"/>
    <w:rsid w:val="00FD095A"/>
    <w:rsid w:val="00FD51DF"/>
    <w:rsid w:val="00FD7558"/>
    <w:rsid w:val="00FE33FB"/>
    <w:rsid w:val="00FE7B0E"/>
    <w:rsid w:val="00FF47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55631"/>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722E2"/>
    <w:rsid w:val="00AA47DA"/>
    <w:rsid w:val="00AF1036"/>
    <w:rsid w:val="00B06821"/>
    <w:rsid w:val="00B36515"/>
    <w:rsid w:val="00B4136F"/>
    <w:rsid w:val="00BC6EB0"/>
    <w:rsid w:val="00BC7467"/>
    <w:rsid w:val="00BE4289"/>
    <w:rsid w:val="00C05D35"/>
    <w:rsid w:val="00C17E87"/>
    <w:rsid w:val="00C47969"/>
    <w:rsid w:val="00C77B3A"/>
    <w:rsid w:val="00CA75B2"/>
    <w:rsid w:val="00CC3708"/>
    <w:rsid w:val="00D26571"/>
    <w:rsid w:val="00DC549C"/>
    <w:rsid w:val="00E04351"/>
    <w:rsid w:val="00E26A3D"/>
    <w:rsid w:val="00E42023"/>
    <w:rsid w:val="00E45AA5"/>
    <w:rsid w:val="00E73C73"/>
    <w:rsid w:val="00EA1D00"/>
    <w:rsid w:val="00EC27D2"/>
    <w:rsid w:val="00ED27D1"/>
    <w:rsid w:val="00F27999"/>
    <w:rsid w:val="00F53755"/>
    <w:rsid w:val="00F5694C"/>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1925-375E-4E3D-BECB-28885984E689}">
  <ds:schemaRefs>
    <ds:schemaRef ds:uri="http://schemas.microsoft.com/office/2006/customDocumentInformationPanel"/>
  </ds:schemaRefs>
</ds:datastoreItem>
</file>

<file path=customXml/itemProps2.xml><?xml version="1.0" encoding="utf-8"?>
<ds:datastoreItem xmlns:ds="http://schemas.openxmlformats.org/officeDocument/2006/customXml" ds:itemID="{22C764C5-D029-4F2E-8473-5F6618A5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781</TotalTime>
  <Pages>30</Pages>
  <Words>1445</Words>
  <Characters>8238</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9664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lastModifiedBy>Jonathan Curro</cp:lastModifiedBy>
  <cp:revision>67</cp:revision>
  <cp:lastPrinted>2015-07-24T03:42:00Z</cp:lastPrinted>
  <dcterms:created xsi:type="dcterms:W3CDTF">2015-02-26T05:16:00Z</dcterms:created>
  <dcterms:modified xsi:type="dcterms:W3CDTF">2017-11-17T05:41:00Z</dcterms:modified>
  <cp:contentStatus>1-0_24/07/2015</cp:contentStatus>
</cp:coreProperties>
</file>