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532191023"/>
    <w:bookmarkStart w:id="2" w:name="_Ref427670006"/>
    <w:p w:rsidR="0091255A" w:rsidRPr="00DD7A44" w:rsidRDefault="00B768E7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B768E7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</w:t>
            </w:r>
            <w:bookmarkStart w:id="3" w:name="_GoBack"/>
            <w:bookmarkEnd w:id="3"/>
            <w:r w:rsidRPr="00DD7A44">
              <w:rPr>
                <w:rFonts w:ascii="Arial" w:hAnsi="Arial" w:cs="Arial"/>
                <w:sz w:val="22"/>
                <w:szCs w:val="22"/>
              </w:rPr>
              <w:t>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895B9F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943100" cy="428625"/>
                      <wp:effectExtent l="1905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7-1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895B9F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12/07/2019</w:t>
                </w:r>
              </w:p>
            </w:tc>
          </w:sdtContent>
        </w:sdt>
      </w:tr>
      <w:permEnd w:id="4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95B9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95B9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95B9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95B9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95B9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95B9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4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4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6"/>
          </w:p>
        </w:tc>
        <w:permStart w:id="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" w:edGrp="everyone"/>
            <w:r>
              <w:rPr>
                <w:rFonts w:ascii="Arial" w:hAnsi="Arial" w:cs="Arial"/>
                <w:sz w:val="22"/>
                <w:szCs w:val="22"/>
              </w:rPr>
              <w:t>Shows a site on a particular street</w:t>
            </w:r>
            <w:permEnd w:id="18"/>
          </w:p>
        </w:tc>
        <w:permStart w:id="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6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" w:edGrp="everyone"/>
            <w:r>
              <w:rPr>
                <w:rFonts w:ascii="Arial" w:hAnsi="Arial" w:cs="Arial"/>
                <w:sz w:val="22"/>
                <w:szCs w:val="22"/>
              </w:rPr>
              <w:t>Provides details of the block of land relating to a proposed development. It includes -</w:t>
            </w:r>
          </w:p>
          <w:p w:rsidR="00931C5E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Major geological features</w:t>
            </w:r>
          </w:p>
          <w:p w:rsidR="00931C5E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Soil and surface water drains</w:t>
            </w:r>
          </w:p>
          <w:p w:rsidR="00931C5E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Details of paving and retaining walls</w:t>
            </w:r>
          </w:p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Utility service locations</w:t>
            </w:r>
            <w:permEnd w:id="20"/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7" w:name="_Ref427670660"/>
      <w:r w:rsidRPr="00D74546">
        <w:t>What do floor plans identify</w:t>
      </w:r>
      <w:r>
        <w:t>?</w:t>
      </w:r>
      <w:bookmarkEnd w:id="7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2" w:edGrp="everyone"/>
            <w:r>
              <w:rPr>
                <w:rFonts w:ascii="Arial" w:hAnsi="Arial" w:cs="Arial"/>
                <w:sz w:val="22"/>
                <w:szCs w:val="22"/>
              </w:rPr>
              <w:t>Shows details of proposed building i</w:t>
            </w:r>
          </w:p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Eg. Room sizes and floor  coverings</w:t>
            </w:r>
            <w:permEnd w:id="22"/>
          </w:p>
        </w:tc>
        <w:permStart w:id="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8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8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4" w:edGrp="everyone"/>
            <w:r>
              <w:rPr>
                <w:rFonts w:ascii="Arial" w:hAnsi="Arial" w:cs="Arial"/>
                <w:sz w:val="22"/>
                <w:szCs w:val="22"/>
              </w:rPr>
              <w:t>Shows details of plants, gardens and retaining walls</w:t>
            </w:r>
            <w:permEnd w:id="24"/>
          </w:p>
        </w:tc>
        <w:permStart w:id="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6" w:edGrp="everyone"/>
            <w:r>
              <w:rPr>
                <w:rFonts w:ascii="Arial" w:hAnsi="Arial" w:cs="Arial"/>
                <w:sz w:val="22"/>
                <w:szCs w:val="22"/>
              </w:rPr>
              <w:t>View of proposed building from each side</w:t>
            </w:r>
            <w:permEnd w:id="26"/>
          </w:p>
        </w:tc>
        <w:permStart w:id="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2"/>
      <w:r w:rsidRPr="00EF04C8">
        <w:t>What is a section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8" w:edGrp="everyone"/>
            <w:r>
              <w:rPr>
                <w:rFonts w:ascii="Arial" w:hAnsi="Arial" w:cs="Arial"/>
                <w:sz w:val="22"/>
                <w:szCs w:val="22"/>
              </w:rPr>
              <w:t>It is a view of the building after it has been cut vertically. This is to give the builder or tradesman sufficient information on structural parts of the building</w:t>
            </w:r>
            <w:permEnd w:id="28"/>
          </w:p>
        </w:tc>
        <w:permStart w:id="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0664"/>
      <w:r w:rsidRPr="00EF04C8">
        <w:t>What are detailed drawings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30" w:edGrp="everyone"/>
            <w:r>
              <w:rPr>
                <w:rFonts w:ascii="Arial" w:hAnsi="Arial" w:cs="Arial"/>
                <w:sz w:val="22"/>
                <w:szCs w:val="22"/>
              </w:rPr>
              <w:t>Drawings that illustrate a particular method of construction finish</w:t>
            </w:r>
            <w:permEnd w:id="30"/>
          </w:p>
        </w:tc>
        <w:permStart w:id="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2" w:name="_Ref427671414"/>
      <w:r w:rsidRPr="00EF04C8">
        <w:t>What are specifications</w:t>
      </w:r>
      <w:r>
        <w:t>?</w:t>
      </w:r>
      <w:bookmarkEnd w:id="12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95B9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32" w:edGrp="everyone"/>
            <w:r>
              <w:rPr>
                <w:rFonts w:ascii="Arial" w:hAnsi="Arial" w:cs="Arial"/>
                <w:sz w:val="22"/>
                <w:szCs w:val="22"/>
              </w:rPr>
              <w:t>Specifications are details that support drawings and plans. They provide details of materials and techniques that are to be used.</w:t>
            </w:r>
            <w:permEnd w:id="32"/>
          </w:p>
        </w:tc>
        <w:permStart w:id="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3" w:name="_Ref427219196"/>
      <w:r>
        <w:lastRenderedPageBreak/>
        <w:t>Explain the meaning of the abbreviations in the table below.</w:t>
      </w:r>
      <w:bookmarkEnd w:id="13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5"/>
        <w:gridCol w:w="1426"/>
        <w:gridCol w:w="6221"/>
        <w:gridCol w:w="623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5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6" w:edGrp="everyone"/>
            <w:r>
              <w:rPr>
                <w:rFonts w:ascii="Arial" w:hAnsi="Arial" w:cs="Arial"/>
                <w:sz w:val="22"/>
                <w:szCs w:val="22"/>
              </w:rPr>
              <w:t>AUSTRALIAN STANDARDS</w:t>
            </w:r>
            <w:permEnd w:id="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7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9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0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2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4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7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9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0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1" w:edGrp="everyone"/>
            <w:r>
              <w:rPr>
                <w:rFonts w:ascii="Arial" w:hAnsi="Arial" w:cs="Arial"/>
                <w:sz w:val="22"/>
                <w:szCs w:val="22"/>
              </w:rPr>
              <w:t>DISTRIBUTION SWITCHBOARD</w:t>
            </w:r>
            <w:permEnd w:id="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2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95B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3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4" w:edGrp="everyone"/>
            <w:r>
              <w:rPr>
                <w:rFonts w:ascii="Arial" w:hAnsi="Arial" w:cs="Arial"/>
                <w:sz w:val="22"/>
                <w:szCs w:val="22"/>
              </w:rPr>
              <w:t>FIBROUS PLASTERBOARD</w:t>
            </w:r>
            <w:permEnd w:id="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5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6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7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9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B1E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675022"/>
      <w:r>
        <w:lastRenderedPageBreak/>
        <w:t>Name each of the drawing symbol images shown in the table below.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2" w:edGrp="everyone"/>
            <w:r>
              <w:rPr>
                <w:rFonts w:ascii="Arial" w:hAnsi="Arial" w:cs="Arial"/>
                <w:sz w:val="22"/>
                <w:szCs w:val="22"/>
              </w:rPr>
              <w:t>WALL – CAVITY BRICK</w:t>
            </w:r>
            <w:permEnd w:id="6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3" w:edGrp="everyone"/>
            <w:r>
              <w:rPr>
                <w:rFonts w:ascii="Arial" w:hAnsi="Arial" w:cs="Arial"/>
                <w:sz w:val="22"/>
                <w:szCs w:val="22"/>
              </w:rPr>
              <w:t>WALL – BRICK VENEER</w:t>
            </w:r>
            <w:permEnd w:id="6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4" w:edGrp="everyone"/>
            <w:r>
              <w:rPr>
                <w:rFonts w:ascii="Arial" w:hAnsi="Arial" w:cs="Arial"/>
                <w:sz w:val="22"/>
                <w:szCs w:val="22"/>
              </w:rPr>
              <w:t>WALL – TIMBER STUD</w:t>
            </w:r>
            <w:permEnd w:id="6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5" w:edGrp="everyone"/>
            <w:r>
              <w:rPr>
                <w:rFonts w:ascii="Arial" w:hAnsi="Arial" w:cs="Arial"/>
                <w:sz w:val="22"/>
                <w:szCs w:val="22"/>
              </w:rPr>
              <w:t>WINDOW – IN CAVITY WALL</w:t>
            </w:r>
            <w:permEnd w:id="6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6" w:edGrp="everyone"/>
            <w:r>
              <w:rPr>
                <w:rFonts w:ascii="Arial" w:hAnsi="Arial" w:cs="Arial"/>
                <w:sz w:val="22"/>
                <w:szCs w:val="22"/>
              </w:rPr>
              <w:t>WINDOW – IN SINGLE WALL</w:t>
            </w:r>
            <w:permEnd w:id="6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7" w:edGrp="everyone"/>
            <w:r>
              <w:rPr>
                <w:rFonts w:ascii="Arial" w:hAnsi="Arial" w:cs="Arial"/>
                <w:sz w:val="22"/>
                <w:szCs w:val="22"/>
              </w:rPr>
              <w:t>DOOR – SWING SINGLE</w:t>
            </w:r>
            <w:permEnd w:id="6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8" w:edGrp="everyone"/>
            <w:r>
              <w:rPr>
                <w:rFonts w:ascii="Arial" w:hAnsi="Arial" w:cs="Arial"/>
                <w:sz w:val="22"/>
                <w:szCs w:val="22"/>
              </w:rPr>
              <w:t>DOOR - SWING DOUBLE</w:t>
            </w:r>
            <w:permEnd w:id="6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9" w:edGrp="everyone"/>
            <w:r>
              <w:rPr>
                <w:rFonts w:ascii="Arial" w:hAnsi="Arial" w:cs="Arial"/>
                <w:sz w:val="22"/>
                <w:szCs w:val="22"/>
              </w:rPr>
              <w:t>DOOR – SLIDING INTO POCKET</w:t>
            </w:r>
            <w:permEnd w:id="6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0" w:edGrp="everyone"/>
            <w:r>
              <w:rPr>
                <w:rFonts w:ascii="Arial" w:hAnsi="Arial" w:cs="Arial"/>
                <w:sz w:val="22"/>
                <w:szCs w:val="22"/>
              </w:rPr>
              <w:t>DOOR – SLIDING EXPOSED ON WALL</w:t>
            </w:r>
            <w:permEnd w:id="7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D27D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1" w:edGrp="everyone"/>
            <w:r>
              <w:rPr>
                <w:rFonts w:ascii="Arial" w:hAnsi="Arial" w:cs="Arial"/>
                <w:sz w:val="22"/>
                <w:szCs w:val="22"/>
              </w:rPr>
              <w:t>SOCKET OUTLET (POWER)</w:t>
            </w:r>
            <w:permEnd w:id="7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5" w:name="_Ref427733304"/>
      <w:r>
        <w:lastRenderedPageBreak/>
        <w:t>Identify what the following window symbols represent on elevations.</w:t>
      </w:r>
      <w:bookmarkEnd w:id="15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72142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3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7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72142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4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7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72142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5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7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721428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6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7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6" w:name="_Ref532192707"/>
      <w:r>
        <w:t>What does a clouded area on a plan indicate?</w:t>
      </w:r>
      <w:bookmarkEnd w:id="16"/>
    </w:p>
    <w:p w:rsidR="00DC5B00" w:rsidRPr="00D06439" w:rsidRDefault="00B768E7" w:rsidP="00DC5B00">
      <w:pPr>
        <w:ind w:right="-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w:pict>
          <v:shape id="Freeform 32" o:spid="_x0000_s1026" style="position:absolute;left:0;text-align:left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</v:shape>
        </w:pic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7214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7" w:edGrp="everyone"/>
            <w:r>
              <w:rPr>
                <w:rFonts w:ascii="Arial" w:hAnsi="Arial" w:cs="Arial"/>
                <w:sz w:val="22"/>
                <w:szCs w:val="22"/>
              </w:rPr>
              <w:t>REVISIONS OR AMENDMENTS</w:t>
            </w:r>
            <w:permEnd w:id="77"/>
          </w:p>
        </w:tc>
        <w:permStart w:id="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7" w:name="_Ref532192900"/>
      <w:r>
        <w:t>An amendment to specifications could relate to which of the following? Tick all that apply.</w:t>
      </w:r>
      <w:bookmarkEnd w:id="17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fldSimple w:instr=" REF _Ref531861864 \r \h  \* MERGEFORMAT ">
        <w:r w:rsidR="0024434D">
          <w:rPr>
            <w:rFonts w:ascii="Arial" w:hAnsi="Arial" w:cs="Arial"/>
            <w:b/>
            <w:i/>
            <w:sz w:val="22"/>
            <w:szCs w:val="22"/>
          </w:rPr>
          <w:t xml:space="preserve">Q16. </w:t>
        </w:r>
      </w:fldSimple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fldSimple w:instr=" REF _Ref531862015 \r \h  \* MERGEFORMAT ">
        <w:r w:rsidR="0024434D">
          <w:rPr>
            <w:rFonts w:ascii="Arial" w:hAnsi="Arial" w:cs="Arial"/>
            <w:b/>
            <w:i/>
            <w:sz w:val="22"/>
            <w:szCs w:val="22"/>
          </w:rPr>
          <w:t xml:space="preserve">Q18. </w:t>
        </w:r>
      </w:fldSimple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1861864"/>
      <w:r>
        <w:t>On what date was an amendment made to the window details?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7214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83"/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2193187"/>
      <w:r>
        <w:t xml:space="preserve">True or False (Tick your response): </w:t>
      </w:r>
      <w:r w:rsidR="006748C1">
        <w:t xml:space="preserve">Details of the window in </w:t>
      </w:r>
      <w:r w:rsidR="00B768E7">
        <w:fldChar w:fldCharType="begin"/>
      </w:r>
      <w:r w:rsidR="006748C1">
        <w:instrText xml:space="preserve"> REF _Ref531861864 \r \h </w:instrText>
      </w:r>
      <w:r w:rsidR="00B768E7">
        <w:fldChar w:fldCharType="separate"/>
      </w:r>
      <w:r w:rsidR="0024434D">
        <w:t xml:space="preserve">Q16. </w:t>
      </w:r>
      <w:r w:rsidR="00B768E7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2015"/>
      <w:r>
        <w:t>What amendment occurred on 08/11/2011?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7214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8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88"/>
          </w:p>
        </w:tc>
        <w:permStart w:id="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1861219"/>
      <w:r>
        <w:t>What structure is being built on this site? Tick your response.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598"/>
      <w:r>
        <w:t>What is the Lot number of this site?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7214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ermEnd w:id="95"/>
          </w:p>
        </w:tc>
        <w:permStart w:id="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3" w:name="_Ref532193601"/>
      <w:r>
        <w:t>What is the size of this lot?</w:t>
      </w:r>
      <w:bookmarkEnd w:id="23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7214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7" w:edGrp="everyone"/>
            <w:r>
              <w:rPr>
                <w:rFonts w:ascii="Arial" w:hAnsi="Arial" w:cs="Arial"/>
                <w:sz w:val="22"/>
                <w:szCs w:val="22"/>
              </w:rPr>
              <w:t>3653 m3</w:t>
            </w:r>
            <w:permEnd w:id="97"/>
          </w:p>
        </w:tc>
        <w:permStart w:id="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5" w:name="_Ref532193558"/>
      <w:r>
        <w:t>True or False (Tick your response): The sewer is at the eastern boundary of the property.</w:t>
      </w:r>
      <w:bookmarkEnd w:id="25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2193569"/>
      <w:r>
        <w:t>What size is the easement on the eastern boundary of the site?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7214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8" w:edGrp="everyone"/>
            <w:r>
              <w:rPr>
                <w:rFonts w:ascii="Arial" w:hAnsi="Arial" w:cs="Arial"/>
                <w:sz w:val="22"/>
                <w:szCs w:val="22"/>
              </w:rPr>
              <w:t>5 metres</w:t>
            </w:r>
            <w:permEnd w:id="108"/>
          </w:p>
        </w:tc>
        <w:permStart w:id="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8" w:name="_Ref531861509"/>
      <w:r>
        <w:t>True or False (Tick your response): The stormwater drain is constructed from PVC pipe.</w:t>
      </w:r>
      <w:bookmarkEnd w:id="2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7214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1872622"/>
      <w:r>
        <w:t>What is the level at the northernmost point of the site?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" w:edGrp="everyone"/>
            <w:r>
              <w:rPr>
                <w:rFonts w:ascii="Arial" w:hAnsi="Arial" w:cs="Arial"/>
                <w:sz w:val="22"/>
                <w:szCs w:val="22"/>
              </w:rPr>
              <w:t>0.01</w:t>
            </w:r>
            <w:permEnd w:id="113"/>
          </w:p>
        </w:tc>
        <w:permStart w:id="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30" w:name="_Ref532193453"/>
      <w:r>
        <w:t>Which end of the site has the lowest level? Tick your response.</w:t>
      </w:r>
      <w:bookmarkEnd w:id="30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BC3D7C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1" w:name="_Ref427660755"/>
      <w:bookmarkStart w:id="32" w:name="_Ref532194571"/>
      <w:r w:rsidRPr="00F87BB4">
        <w:t>Give a brief description about the building from the detail available in the sectional drawing</w:t>
      </w:r>
      <w:r>
        <w:t>.</w:t>
      </w:r>
      <w:bookmarkEnd w:id="31"/>
      <w:r w:rsidR="00352DB3">
        <w:t xml:space="preserve"> Is it the same structure proposed in </w:t>
      </w:r>
      <w:fldSimple w:instr=" REF _Ref531861219 \r \h  \* MERGEFORMAT ">
        <w:r w:rsidR="00352DB3" w:rsidRPr="00352DB3">
          <w:rPr>
            <w:rFonts w:cs="Arial"/>
            <w:szCs w:val="24"/>
          </w:rPr>
          <w:t xml:space="preserve">Q19. </w:t>
        </w:r>
      </w:fldSimple>
      <w:r w:rsidR="00352DB3" w:rsidRPr="00352DB3">
        <w:rPr>
          <w:rFonts w:cs="Arial"/>
          <w:szCs w:val="24"/>
        </w:rPr>
        <w:t xml:space="preserve">to </w:t>
      </w:r>
      <w:fldSimple w:instr=" REF _Ref531861509 \r \h  \* MERGEFORMAT ">
        <w:r w:rsidR="00352DB3" w:rsidRPr="00352DB3">
          <w:rPr>
            <w:rFonts w:cs="Arial"/>
            <w:szCs w:val="24"/>
          </w:rPr>
          <w:t>Q26.</w:t>
        </w:r>
      </w:fldSimple>
      <w:r w:rsidR="00352DB3" w:rsidRPr="00352DB3">
        <w:rPr>
          <w:rFonts w:cs="Arial"/>
          <w:szCs w:val="24"/>
        </w:rP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8" w:edGrp="everyone"/>
            <w:r>
              <w:rPr>
                <w:rFonts w:ascii="Arial" w:hAnsi="Arial" w:cs="Arial"/>
                <w:sz w:val="22"/>
                <w:szCs w:val="22"/>
              </w:rPr>
              <w:t>Double story house</w:t>
            </w:r>
          </w:p>
          <w:p w:rsidR="001E780F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Colorbond Roof</w:t>
            </w:r>
          </w:p>
          <w:p w:rsidR="001E780F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Verandah</w:t>
            </w:r>
          </w:p>
          <w:p w:rsidR="001E780F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degree roof pitch</w:t>
            </w:r>
          </w:p>
          <w:p w:rsidR="001E780F" w:rsidRPr="001C4084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is the same structure in Q19 to 26</w:t>
            </w:r>
            <w:permEnd w:id="118"/>
          </w:p>
        </w:tc>
        <w:permStart w:id="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6"/>
      <w:r w:rsidRPr="00F87BB4">
        <w:t>Who is the client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0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120"/>
          </w:p>
        </w:tc>
        <w:permStart w:id="1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7"/>
      <w:r w:rsidRPr="00F87BB4">
        <w:t>Where is this project to be built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2" w:edGrp="everyone"/>
            <w:r>
              <w:rPr>
                <w:rFonts w:ascii="Arial" w:hAnsi="Arial" w:cs="Arial"/>
                <w:sz w:val="22"/>
                <w:szCs w:val="22"/>
              </w:rPr>
              <w:t>Lot 16 Glenvalley Road</w:t>
            </w:r>
          </w:p>
          <w:p w:rsidR="00B71B96" w:rsidRPr="001C4084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Richmond</w:t>
            </w:r>
            <w:permEnd w:id="122"/>
          </w:p>
        </w:tc>
        <w:permStart w:id="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59"/>
      <w:r w:rsidRPr="00F87BB4">
        <w:t>What are the contact details for the draftsman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</w:p>
          <w:p w:rsidR="002B25BD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 03 9514 2311</w:t>
            </w:r>
          </w:p>
          <w:p w:rsidR="002B25BD" w:rsidRPr="001C4084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 0413 113 113</w:t>
            </w:r>
            <w:permEnd w:id="124"/>
          </w:p>
        </w:tc>
        <w:permStart w:id="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733761"/>
      <w:r w:rsidRPr="00F87BB4">
        <w:t>What sheet number is this drawing</w:t>
      </w:r>
      <w:r>
        <w:t>?</w:t>
      </w:r>
      <w:bookmarkEnd w:id="3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BC3D7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" w:edGrp="everyone"/>
            <w:r>
              <w:rPr>
                <w:rFonts w:ascii="Arial" w:hAnsi="Arial" w:cs="Arial"/>
                <w:sz w:val="22"/>
                <w:szCs w:val="22"/>
              </w:rPr>
              <w:t>5 of 7</w:t>
            </w:r>
            <w:permEnd w:id="126"/>
          </w:p>
        </w:tc>
        <w:permStart w:id="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7" w:name="_Ref427660519"/>
      <w:bookmarkStart w:id="38" w:name="_Ref427733762"/>
      <w:r w:rsidRPr="00F87BB4">
        <w:t>What timber is required for loading and non-load bearing walls</w:t>
      </w:r>
      <w:bookmarkEnd w:id="37"/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Default="00A1549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8" w:edGrp="everyone"/>
            <w:r>
              <w:rPr>
                <w:rFonts w:ascii="Arial" w:hAnsi="Arial" w:cs="Arial"/>
                <w:sz w:val="22"/>
                <w:szCs w:val="22"/>
              </w:rPr>
              <w:t>Loading 45x90</w:t>
            </w:r>
          </w:p>
          <w:p w:rsidR="00161531" w:rsidRPr="001C4084" w:rsidRDefault="00A15496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 load 35x90</w:t>
            </w:r>
            <w:permEnd w:id="128"/>
          </w:p>
        </w:tc>
        <w:permStart w:id="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3"/>
      <w:r w:rsidRPr="00F87BB4">
        <w:t>What spacing is recommended for common studs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A1549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" w:edGrp="everyone"/>
            <w:r>
              <w:rPr>
                <w:rFonts w:ascii="Arial" w:hAnsi="Arial" w:cs="Arial"/>
                <w:sz w:val="22"/>
                <w:szCs w:val="22"/>
              </w:rPr>
              <w:t>600mm max</w:t>
            </w:r>
            <w:permEnd w:id="130"/>
          </w:p>
        </w:tc>
        <w:permStart w:id="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5"/>
      <w:r w:rsidRPr="00F87BB4">
        <w:t>What type of roof truss is to be installed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A1549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2" w:edGrp="everyone"/>
            <w:r>
              <w:rPr>
                <w:rFonts w:ascii="Arial" w:hAnsi="Arial" w:cs="Arial"/>
                <w:sz w:val="22"/>
                <w:szCs w:val="22"/>
              </w:rPr>
              <w:t>Scissor Truss</w:t>
            </w:r>
            <w:permEnd w:id="132"/>
          </w:p>
        </w:tc>
        <w:permStart w:id="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6"/>
      <w:r w:rsidRPr="00F72FAF">
        <w:t>What centres are the trusses positioned at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4" w:edGrp="everyone"/>
            <w:r>
              <w:rPr>
                <w:rFonts w:ascii="Arial" w:hAnsi="Arial" w:cs="Arial"/>
                <w:sz w:val="22"/>
                <w:szCs w:val="22"/>
              </w:rPr>
              <w:t>900mm</w:t>
            </w:r>
            <w:permEnd w:id="134"/>
          </w:p>
        </w:tc>
        <w:permStart w:id="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69"/>
      <w:r w:rsidRPr="00F87BB4">
        <w:t>What size are the veranda posts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6" w:edGrp="everyone"/>
            <w:r>
              <w:rPr>
                <w:rFonts w:ascii="Arial" w:hAnsi="Arial" w:cs="Arial"/>
                <w:sz w:val="22"/>
                <w:szCs w:val="22"/>
              </w:rPr>
              <w:t>90x90</w:t>
            </w:r>
            <w:permEnd w:id="136"/>
          </w:p>
        </w:tc>
        <w:permStart w:id="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1"/>
      <w:r w:rsidRPr="00F87BB4">
        <w:t>What timber species are the veranda posts to come from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" w:edGrp="everyone"/>
            <w:r>
              <w:rPr>
                <w:rFonts w:ascii="Arial" w:hAnsi="Arial" w:cs="Arial"/>
                <w:sz w:val="22"/>
                <w:szCs w:val="22"/>
              </w:rPr>
              <w:t>Oregon</w:t>
            </w:r>
            <w:permEnd w:id="138"/>
          </w:p>
        </w:tc>
        <w:permStart w:id="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3"/>
      <w:r w:rsidRPr="00F87BB4">
        <w:t>What pitch is the roof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" w:edGrp="everyone"/>
            <w:r>
              <w:rPr>
                <w:rFonts w:ascii="Arial" w:hAnsi="Arial" w:cs="Arial"/>
                <w:sz w:val="22"/>
                <w:szCs w:val="22"/>
              </w:rPr>
              <w:t>30 degree</w:t>
            </w:r>
            <w:permEnd w:id="140"/>
          </w:p>
        </w:tc>
        <w:permStart w:id="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4"/>
      <w:r w:rsidRPr="00F87BB4">
        <w:t>What size are the noggings and at what spacing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2" w:edGrp="everyone"/>
            <w:r>
              <w:rPr>
                <w:rFonts w:ascii="Arial" w:hAnsi="Arial" w:cs="Arial"/>
                <w:sz w:val="22"/>
                <w:szCs w:val="22"/>
              </w:rPr>
              <w:t>35x70</w:t>
            </w:r>
          </w:p>
          <w:p w:rsidR="002D381F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1300mm spacing</w:t>
            </w:r>
            <w:permEnd w:id="142"/>
          </w:p>
        </w:tc>
        <w:permStart w:id="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6"/>
      <w:r w:rsidRPr="00F87BB4">
        <w:t>What size are the ceiling joists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4" w:edGrp="everyone"/>
            <w:r>
              <w:rPr>
                <w:rFonts w:ascii="Arial" w:hAnsi="Arial" w:cs="Arial"/>
                <w:sz w:val="22"/>
                <w:szCs w:val="22"/>
              </w:rPr>
              <w:t>240</w:t>
            </w:r>
            <w:permEnd w:id="144"/>
          </w:p>
        </w:tc>
        <w:permStart w:id="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78"/>
      <w:r w:rsidRPr="00F87BB4">
        <w:t>What timber is used for roof battens and what spacing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" w:edGrp="everyone"/>
            <w:r>
              <w:rPr>
                <w:rFonts w:ascii="Arial" w:hAnsi="Arial" w:cs="Arial"/>
                <w:sz w:val="22"/>
                <w:szCs w:val="22"/>
              </w:rPr>
              <w:t>FG Pine at 900mm</w:t>
            </w:r>
            <w:permEnd w:id="146"/>
          </w:p>
        </w:tc>
        <w:permStart w:id="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0"/>
      <w:r w:rsidRPr="00F87BB4">
        <w:t>What thickness is the plasterboard sheeting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148"/>
          </w:p>
        </w:tc>
        <w:permStart w:id="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1"/>
      <w:r w:rsidRPr="00F87BB4">
        <w:t>What type of flooring is to be installed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0" w:edGrp="everyone"/>
            <w:r>
              <w:rPr>
                <w:rFonts w:ascii="Arial" w:hAnsi="Arial" w:cs="Arial"/>
                <w:sz w:val="22"/>
                <w:szCs w:val="22"/>
              </w:rPr>
              <w:t>15mm plywood</w:t>
            </w:r>
            <w:permEnd w:id="150"/>
          </w:p>
        </w:tc>
        <w:permStart w:id="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3"/>
      <w:r w:rsidRPr="00F87BB4">
        <w:t>What is the roof cladding material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2" w:edGrp="everyone"/>
            <w:r>
              <w:rPr>
                <w:rFonts w:ascii="Arial" w:hAnsi="Arial" w:cs="Arial"/>
                <w:sz w:val="22"/>
                <w:szCs w:val="22"/>
              </w:rPr>
              <w:t>Colorbond corrugated metall</w:t>
            </w:r>
            <w:permEnd w:id="152"/>
          </w:p>
        </w:tc>
        <w:permStart w:id="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4"/>
      <w:r w:rsidRPr="00F87BB4">
        <w:t>Where will you find information about the footings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4" w:edGrp="everyone"/>
            <w:r>
              <w:rPr>
                <w:rFonts w:ascii="Arial" w:hAnsi="Arial" w:cs="Arial"/>
                <w:sz w:val="22"/>
                <w:szCs w:val="22"/>
              </w:rPr>
              <w:t>Engineers drawing</w:t>
            </w:r>
            <w:permEnd w:id="154"/>
          </w:p>
        </w:tc>
        <w:permStart w:id="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D71B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6" w:edGrp="everyone"/>
            <w:r>
              <w:rPr>
                <w:rFonts w:ascii="Arial" w:hAnsi="Arial" w:cs="Arial"/>
                <w:sz w:val="22"/>
                <w:szCs w:val="22"/>
              </w:rPr>
              <w:t>Dressed all round</w:t>
            </w:r>
            <w:permEnd w:id="156"/>
          </w:p>
        </w:tc>
        <w:permStart w:id="1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8" w:edGrp="everyone"/>
            <w:r>
              <w:rPr>
                <w:rFonts w:ascii="Arial" w:hAnsi="Arial" w:cs="Arial"/>
                <w:sz w:val="22"/>
                <w:szCs w:val="22"/>
              </w:rPr>
              <w:t>240 is the length and 63 is the thickness of the laminated veneer lumber</w:t>
            </w:r>
            <w:permEnd w:id="158"/>
          </w:p>
        </w:tc>
        <w:permStart w:id="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lastRenderedPageBreak/>
        <w:drawing>
          <wp:inline distT="0" distB="0" distL="0" distR="0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663500"/>
      <w:r w:rsidRPr="00F72FAF">
        <w:t>What is the number of the drawing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60"/>
          </w:p>
        </w:tc>
        <w:permStart w:id="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4"/>
      <w:r w:rsidRPr="00F72FAF">
        <w:t>What is the Job Number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" w:edGrp="everyone"/>
            <w:r>
              <w:rPr>
                <w:rFonts w:ascii="Arial" w:hAnsi="Arial" w:cs="Arial"/>
                <w:sz w:val="22"/>
                <w:szCs w:val="22"/>
              </w:rPr>
              <w:t>OOR-112</w:t>
            </w:r>
            <w:permEnd w:id="162"/>
          </w:p>
        </w:tc>
        <w:permStart w:id="1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4106"/>
      <w:r w:rsidRPr="00F72FAF">
        <w:t>What is the scale of the drawing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164"/>
          </w:p>
        </w:tc>
        <w:permStart w:id="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3995"/>
      <w:r w:rsidRPr="00F72FAF">
        <w:t>What does the drawing show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6" w:edGrp="everyone"/>
            <w:r>
              <w:rPr>
                <w:rFonts w:ascii="Arial" w:hAnsi="Arial" w:cs="Arial"/>
                <w:sz w:val="22"/>
                <w:szCs w:val="22"/>
              </w:rPr>
              <w:t>Elevations</w:t>
            </w:r>
            <w:permEnd w:id="166"/>
          </w:p>
        </w:tc>
        <w:permStart w:id="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0"/>
      <w:r w:rsidRPr="00F72FAF">
        <w:t>Which view shows the front of the house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8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68"/>
          </w:p>
        </w:tc>
        <w:permStart w:id="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3"/>
      <w:r w:rsidRPr="00F72FAF">
        <w:t>How many motor vehicles can be parked in the garage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70"/>
          </w:p>
        </w:tc>
        <w:permStart w:id="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4"/>
      <w:r w:rsidRPr="00F72FAF">
        <w:t>What are the window and doors made from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" w:edGrp="everyone"/>
            <w:r>
              <w:rPr>
                <w:rFonts w:ascii="Arial" w:hAnsi="Arial" w:cs="Arial"/>
                <w:sz w:val="22"/>
                <w:szCs w:val="22"/>
              </w:rPr>
              <w:t>Aluminium and timber</w:t>
            </w:r>
            <w:permEnd w:id="172"/>
          </w:p>
        </w:tc>
        <w:permStart w:id="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6"/>
      <w:r w:rsidRPr="00F72FAF">
        <w:t>What is the size of the eaves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4" w:edGrp="everyone"/>
            <w:r>
              <w:rPr>
                <w:rFonts w:ascii="Arial" w:hAnsi="Arial" w:cs="Arial"/>
                <w:sz w:val="22"/>
                <w:szCs w:val="22"/>
              </w:rPr>
              <w:t>450mm</w:t>
            </w:r>
            <w:permEnd w:id="174"/>
          </w:p>
        </w:tc>
        <w:permStart w:id="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19"/>
      <w:r w:rsidRPr="00F72FAF">
        <w:t>What are the eaves lined with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" w:edGrp="everyone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ermEnd w:id="176"/>
          </w:p>
        </w:tc>
        <w:permStart w:id="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3" w:name="_Ref427734120"/>
      <w:r w:rsidRPr="00F72FAF">
        <w:t>What type of roof structure is the roof built from</w:t>
      </w:r>
      <w:r>
        <w:t>?</w:t>
      </w:r>
      <w:bookmarkEnd w:id="6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8" w:edGrp="everyone"/>
            <w:r>
              <w:rPr>
                <w:rFonts w:ascii="Arial" w:hAnsi="Arial" w:cs="Arial"/>
                <w:sz w:val="22"/>
                <w:szCs w:val="22"/>
              </w:rPr>
              <w:t>Timber framed roof trusses</w:t>
            </w:r>
            <w:permEnd w:id="178"/>
          </w:p>
        </w:tc>
        <w:permStart w:id="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4E773E" w:rsidRDefault="004E773E" w:rsidP="001806F4">
      <w:pPr>
        <w:pStyle w:val="11CSTCPLQuestionBullet"/>
        <w:ind w:left="709" w:hanging="709"/>
      </w:pPr>
      <w:bookmarkStart w:id="64" w:name="_Ref532197046"/>
      <w:r w:rsidRPr="004E773E">
        <w:t xml:space="preserve">Which Part of the NCC should be read for more detail about the requirements for the roof structure in </w:t>
      </w:r>
      <w:fldSimple w:instr=" REF _Ref427734120 \r \h  \* MERGEFORMAT ">
        <w:r w:rsidRPr="004E773E">
          <w:t>Q59.</w:t>
        </w:r>
      </w:fldSimple>
      <w:r w:rsidR="001806F4" w:rsidRPr="004E773E"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" w:edGrp="everyone"/>
            <w:r>
              <w:rPr>
                <w:rFonts w:ascii="Arial" w:hAnsi="Arial" w:cs="Arial"/>
                <w:sz w:val="22"/>
                <w:szCs w:val="22"/>
              </w:rPr>
              <w:t>Vol 2 Part 3.4.2.6</w:t>
            </w:r>
            <w:permEnd w:id="180"/>
          </w:p>
        </w:tc>
        <w:permStart w:id="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5" w:name="_Ref532197154"/>
      <w:r>
        <w:t xml:space="preserve">Which Australian Standard should be read for more detail about the roof structure in </w:t>
      </w:r>
      <w:r w:rsidR="00B768E7">
        <w:fldChar w:fldCharType="begin"/>
      </w:r>
      <w:r>
        <w:instrText xml:space="preserve"> REF _Ref427734120 \r \h </w:instrText>
      </w:r>
      <w:r w:rsidR="00B768E7">
        <w:fldChar w:fldCharType="separate"/>
      </w:r>
      <w:r w:rsidR="0024434D">
        <w:t xml:space="preserve">Q59. </w:t>
      </w:r>
      <w:r w:rsidR="00B768E7">
        <w:fldChar w:fldCharType="end"/>
      </w:r>
      <w:r>
        <w:t>?</w:t>
      </w:r>
      <w:bookmarkEnd w:id="65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" w:edGrp="everyone"/>
            <w:r>
              <w:rPr>
                <w:rFonts w:ascii="Arial" w:hAnsi="Arial" w:cs="Arial"/>
                <w:sz w:val="22"/>
                <w:szCs w:val="22"/>
              </w:rPr>
              <w:t>AS 4440</w:t>
            </w:r>
            <w:permEnd w:id="182"/>
          </w:p>
        </w:tc>
        <w:permStart w:id="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6" w:name="_Ref427734122"/>
      <w:r w:rsidRPr="00F72FAF">
        <w:t>What is the roof cladding materials made from</w:t>
      </w:r>
      <w:r>
        <w:t>?</w:t>
      </w:r>
      <w:bookmarkEnd w:id="6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4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84"/>
          </w:p>
        </w:tc>
        <w:permStart w:id="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4E773E" w:rsidRDefault="004E773E" w:rsidP="0085609A">
      <w:pPr>
        <w:pStyle w:val="11CSTCPLQuestionBullet"/>
        <w:ind w:left="709" w:hanging="709"/>
      </w:pPr>
      <w:bookmarkStart w:id="67" w:name="_Ref532197156"/>
      <w:r w:rsidRPr="004E773E">
        <w:t xml:space="preserve">Which Part of the NCC should be read for more detail about the roof cladding materials in </w:t>
      </w:r>
      <w:fldSimple w:instr=" REF _Ref427734122 \r \h  \* MERGEFORMAT ">
        <w:r w:rsidRPr="004E773E">
          <w:t xml:space="preserve">Q62. </w:t>
        </w:r>
      </w:fldSimple>
      <w:r w:rsidR="001806F4" w:rsidRPr="004E773E">
        <w:t>?</w:t>
      </w:r>
      <w:bookmarkEnd w:id="67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" w:edGrp="everyone"/>
            <w:r>
              <w:rPr>
                <w:rFonts w:ascii="Arial" w:hAnsi="Arial" w:cs="Arial"/>
                <w:sz w:val="22"/>
                <w:szCs w:val="22"/>
              </w:rPr>
              <w:t>Vol 2 Part 3.5</w:t>
            </w:r>
            <w:permEnd w:id="186"/>
          </w:p>
        </w:tc>
        <w:permStart w:id="1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8" w:name="_Ref532197157"/>
      <w:r>
        <w:t xml:space="preserve">Which Australian Standard should be read for more detail about the roof cladding materials in </w:t>
      </w:r>
      <w:r w:rsidR="00B768E7">
        <w:fldChar w:fldCharType="begin"/>
      </w:r>
      <w:r>
        <w:instrText xml:space="preserve"> REF _Ref427734122 \r \h </w:instrText>
      </w:r>
      <w:r w:rsidR="00B768E7">
        <w:fldChar w:fldCharType="separate"/>
      </w:r>
      <w:r w:rsidR="0024434D">
        <w:t xml:space="preserve">Q62. </w:t>
      </w:r>
      <w:r w:rsidR="00B768E7">
        <w:fldChar w:fldCharType="end"/>
      </w:r>
      <w:r>
        <w:t>?</w:t>
      </w:r>
      <w:bookmarkEnd w:id="68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8" w:edGrp="everyone"/>
            <w:r>
              <w:rPr>
                <w:rFonts w:ascii="Arial" w:hAnsi="Arial" w:cs="Arial"/>
                <w:sz w:val="22"/>
                <w:szCs w:val="22"/>
              </w:rPr>
              <w:t>AS 2050</w:t>
            </w:r>
            <w:permEnd w:id="188"/>
          </w:p>
        </w:tc>
        <w:permStart w:id="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9" w:name="_Ref427663512"/>
      <w:r w:rsidRPr="00F72FAF">
        <w:t>What is the roof pitch</w:t>
      </w:r>
      <w:r>
        <w:t>?</w:t>
      </w:r>
      <w:bookmarkEnd w:id="6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190"/>
          </w:p>
        </w:tc>
        <w:permStart w:id="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1871432"/>
      <w:r>
        <w:t>Identify one (1) regulatory body you may need to submit plans to for approval?</w:t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E5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2" w:edGrp="everyone"/>
            <w:r>
              <w:rPr>
                <w:rFonts w:ascii="Arial" w:hAnsi="Arial" w:cs="Arial"/>
                <w:sz w:val="22"/>
                <w:szCs w:val="22"/>
              </w:rPr>
              <w:t>Local councill</w:t>
            </w:r>
            <w:permEnd w:id="192"/>
          </w:p>
        </w:tc>
        <w:permStart w:id="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1" w:name="_Ref532197251"/>
      <w:r>
        <w:t xml:space="preserve">Briefly describe the approval process and timeframes for an approval through the regulatory body in </w:t>
      </w:r>
      <w:r w:rsidR="00B768E7">
        <w:fldChar w:fldCharType="begin"/>
      </w:r>
      <w:r>
        <w:instrText xml:space="preserve"> REF _Ref531871432 \r \h </w:instrText>
      </w:r>
      <w:r w:rsidR="00B768E7">
        <w:fldChar w:fldCharType="separate"/>
      </w:r>
      <w:r w:rsidR="0024434D">
        <w:t xml:space="preserve">Q66. </w:t>
      </w:r>
      <w:r w:rsidR="00B768E7">
        <w:fldChar w:fldCharType="end"/>
      </w:r>
      <w:bookmarkEnd w:id="71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4" w:edGrp="everyone"/>
            <w:r>
              <w:rPr>
                <w:rFonts w:ascii="Arial" w:hAnsi="Arial" w:cs="Arial"/>
                <w:sz w:val="22"/>
                <w:szCs w:val="22"/>
              </w:rPr>
              <w:t>The following is needed -</w:t>
            </w:r>
          </w:p>
          <w:p w:rsidR="00931C5E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Development application</w:t>
            </w:r>
          </w:p>
          <w:p w:rsidR="00931C5E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Builders insurance confirmation</w:t>
            </w:r>
          </w:p>
          <w:p w:rsidR="00931C5E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Relevant building plans</w:t>
            </w:r>
          </w:p>
          <w:p w:rsidR="00931C5E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Payment of fee</w:t>
            </w:r>
          </w:p>
          <w:p w:rsidR="00931C5E" w:rsidRPr="001C4084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weeks to be allowed for development application approval</w:t>
            </w:r>
            <w:permEnd w:id="194"/>
          </w:p>
        </w:tc>
        <w:permStart w:id="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88"/>
      <w:r>
        <w:rPr>
          <w:bCs/>
        </w:rPr>
        <w:t>What is a prime cost (PC)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6" w:edGrp="everyone"/>
            <w:r>
              <w:rPr>
                <w:rFonts w:ascii="Arial" w:hAnsi="Arial" w:cs="Arial"/>
                <w:sz w:val="22"/>
                <w:szCs w:val="22"/>
              </w:rPr>
              <w:t>Amount of money in a contract to purchase specific items such as bathroom fittings. It is an estimate from the builder.</w:t>
            </w:r>
            <w:permEnd w:id="196"/>
          </w:p>
        </w:tc>
        <w:permStart w:id="1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3" w:name="_Ref427673790"/>
      <w:r>
        <w:rPr>
          <w:bCs/>
        </w:rPr>
        <w:t>What is a provisional sum (PS) item</w:t>
      </w:r>
      <w:r>
        <w:t>? Give an example.</w:t>
      </w:r>
      <w:bookmarkEnd w:id="73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E57E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8" w:edGrp="everyone"/>
            <w:r>
              <w:rPr>
                <w:rFonts w:ascii="Arial" w:hAnsi="Arial" w:cs="Arial"/>
                <w:sz w:val="22"/>
                <w:szCs w:val="22"/>
              </w:rPr>
              <w:t>Amount of money included in contract to cover work and materials not detailed when entering the contract such as site works</w:t>
            </w:r>
            <w:permEnd w:id="198"/>
          </w:p>
        </w:tc>
        <w:permStart w:id="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1867328"/>
      <w:r>
        <w:t>True or False (Tick your response): This Bill of Quantities represents a job for a two-storey house.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514473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0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2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02"/>
      <w:r>
        <w:t>Identify two (2) materials being used for the floors?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51447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3" w:edGrp="everyone"/>
            <w:r>
              <w:rPr>
                <w:rFonts w:ascii="Arial" w:hAnsi="Arial" w:cs="Arial"/>
                <w:sz w:val="22"/>
                <w:szCs w:val="22"/>
              </w:rPr>
              <w:t>Carpet</w:t>
            </w:r>
          </w:p>
          <w:p w:rsidR="00931C5E" w:rsidRPr="001C4084" w:rsidRDefault="00514473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Floating floors</w:t>
            </w:r>
            <w:permEnd w:id="203"/>
          </w:p>
        </w:tc>
        <w:permStart w:id="2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6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6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514473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2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144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8" w:edGrp="everyone"/>
            <w:r>
              <w:rPr>
                <w:rFonts w:ascii="Arial" w:hAnsi="Arial" w:cs="Arial"/>
                <w:sz w:val="22"/>
                <w:szCs w:val="22"/>
              </w:rPr>
              <w:t>$12,900</w:t>
            </w:r>
            <w:permEnd w:id="208"/>
          </w:p>
        </w:tc>
        <w:permStart w:id="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8" w:name="_Ref532199058"/>
      <w:r>
        <w:t>How much do the kitchen appliances cost?</w:t>
      </w:r>
      <w:bookmarkEnd w:id="78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144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0" w:edGrp="everyone"/>
            <w:r>
              <w:rPr>
                <w:rFonts w:ascii="Arial" w:hAnsi="Arial" w:cs="Arial"/>
                <w:sz w:val="22"/>
                <w:szCs w:val="22"/>
              </w:rPr>
              <w:t>$2,700</w:t>
            </w:r>
            <w:permEnd w:id="210"/>
          </w:p>
        </w:tc>
        <w:permStart w:id="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144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2" w:edGrp="everyone"/>
            <w:r>
              <w:rPr>
                <w:rFonts w:ascii="Arial" w:hAnsi="Arial" w:cs="Arial"/>
                <w:sz w:val="22"/>
                <w:szCs w:val="22"/>
              </w:rPr>
              <w:t>17.45%</w:t>
            </w:r>
            <w:permEnd w:id="212"/>
          </w:p>
        </w:tc>
        <w:permStart w:id="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144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4" w:edGrp="everyone"/>
            <w:r>
              <w:rPr>
                <w:rFonts w:ascii="Arial" w:hAnsi="Arial" w:cs="Arial"/>
                <w:sz w:val="22"/>
                <w:szCs w:val="22"/>
              </w:rPr>
              <w:t>13.19%</w:t>
            </w:r>
            <w:permEnd w:id="214"/>
          </w:p>
        </w:tc>
        <w:permStart w:id="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5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144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6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216"/>
          </w:p>
        </w:tc>
        <w:permStart w:id="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 w:rsidR="00B768E7">
        <w:fldChar w:fldCharType="begin"/>
      </w:r>
      <w:r>
        <w:instrText xml:space="preserve"> REF _Ref531874116 \r \h </w:instrText>
      </w:r>
      <w:r w:rsidR="00B768E7">
        <w:fldChar w:fldCharType="separate"/>
      </w:r>
      <w:r w:rsidR="0024434D">
        <w:t xml:space="preserve">Q77. </w:t>
      </w:r>
      <w:r w:rsidR="00B768E7"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1447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8" w:edGrp="everyone"/>
            <w:r>
              <w:rPr>
                <w:rFonts w:ascii="Arial" w:hAnsi="Arial" w:cs="Arial"/>
                <w:sz w:val="22"/>
                <w:szCs w:val="22"/>
              </w:rPr>
              <w:t>$275</w:t>
            </w:r>
            <w:permEnd w:id="218"/>
          </w:p>
        </w:tc>
        <w:permStart w:id="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D5E85" w:rsidRPr="00830749" w:rsidTr="00721428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7214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514473" w:rsidP="00721428">
            <w:pPr>
              <w:rPr>
                <w:rFonts w:ascii="Arial" w:hAnsi="Arial" w:cs="Arial"/>
                <w:sz w:val="22"/>
                <w:szCs w:val="22"/>
              </w:rPr>
            </w:pPr>
            <w:permStart w:id="220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permEnd w:id="220"/>
          </w:p>
        </w:tc>
        <w:permStart w:id="2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721428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A14C9" w:rsidRPr="00830749" w:rsidTr="00721428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7214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514473" w:rsidP="00721428">
            <w:pPr>
              <w:rPr>
                <w:rFonts w:ascii="Arial" w:hAnsi="Arial" w:cs="Arial"/>
                <w:sz w:val="22"/>
                <w:szCs w:val="22"/>
              </w:rPr>
            </w:pPr>
            <w:permStart w:id="222" w:edGrp="everyone"/>
            <w:r>
              <w:rPr>
                <w:rFonts w:ascii="Arial" w:hAnsi="Arial" w:cs="Arial"/>
                <w:sz w:val="22"/>
                <w:szCs w:val="22"/>
              </w:rPr>
              <w:t>Pine 90x45 mgp10</w:t>
            </w:r>
            <w:permEnd w:id="222"/>
          </w:p>
        </w:tc>
        <w:permStart w:id="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721428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 w:rsidR="00B768E7">
        <w:fldChar w:fldCharType="begin"/>
      </w:r>
      <w:r>
        <w:instrText xml:space="preserve"> REF _Ref531874121 \r \h </w:instrText>
      </w:r>
      <w:r w:rsidR="00B768E7">
        <w:fldChar w:fldCharType="separate"/>
      </w:r>
      <w:r w:rsidR="0024434D">
        <w:t xml:space="preserve">Q80. </w:t>
      </w:r>
      <w:r w:rsidR="00B768E7"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7214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514473" w:rsidP="00721428">
            <w:pPr>
              <w:rPr>
                <w:rFonts w:ascii="Arial" w:hAnsi="Arial" w:cs="Arial"/>
                <w:sz w:val="22"/>
                <w:szCs w:val="22"/>
              </w:rPr>
            </w:pPr>
            <w:permStart w:id="224" w:edGrp="everyone"/>
            <w:r>
              <w:rPr>
                <w:rFonts w:ascii="Arial" w:hAnsi="Arial" w:cs="Arial"/>
                <w:sz w:val="22"/>
                <w:szCs w:val="22"/>
              </w:rPr>
              <w:t>322.50m</w:t>
            </w:r>
            <w:permEnd w:id="224"/>
          </w:p>
        </w:tc>
        <w:permStart w:id="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721428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1447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26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226"/>
          </w:p>
        </w:tc>
        <w:permStart w:id="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B768E7">
        <w:rPr>
          <w:rFonts w:ascii="Arial" w:hAnsi="Arial" w:cs="Arial"/>
          <w:b/>
          <w:i/>
          <w:sz w:val="22"/>
          <w:szCs w:val="22"/>
        </w:rPr>
      </w:r>
      <w:r w:rsidR="00B768E7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B768E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 cstate="print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9859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8" w:edGrp="everyone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ermEnd w:id="228"/>
          </w:p>
        </w:tc>
        <w:permStart w:id="2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 w:rsidR="00B768E7">
        <w:fldChar w:fldCharType="begin"/>
      </w:r>
      <w:r>
        <w:instrText xml:space="preserve"> REF _Ref531873766 \r \h </w:instrText>
      </w:r>
      <w:r w:rsidR="00B768E7">
        <w:fldChar w:fldCharType="separate"/>
      </w:r>
      <w:r w:rsidR="0024434D">
        <w:t xml:space="preserve">Q83. </w:t>
      </w:r>
      <w:r w:rsidR="00B768E7"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98591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30" w:edGrp="everyone"/>
            <w:r>
              <w:rPr>
                <w:rFonts w:ascii="Arial" w:hAnsi="Arial" w:cs="Arial"/>
                <w:sz w:val="22"/>
                <w:szCs w:val="22"/>
              </w:rPr>
              <w:t>$214.80</w:t>
            </w:r>
            <w:permEnd w:id="230"/>
          </w:p>
        </w:tc>
        <w:permStart w:id="2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9859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2" w:edGrp="everyone"/>
            <w:r>
              <w:rPr>
                <w:rFonts w:ascii="Arial" w:hAnsi="Arial" w:cs="Arial"/>
                <w:sz w:val="22"/>
                <w:szCs w:val="22"/>
              </w:rPr>
              <w:t>Bar bender &amp; fixer</w:t>
            </w:r>
            <w:permEnd w:id="232"/>
          </w:p>
        </w:tc>
        <w:permStart w:id="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 w:rsidR="00B768E7">
        <w:fldChar w:fldCharType="begin"/>
      </w:r>
      <w:r>
        <w:instrText xml:space="preserve"> REF _Ref531873865 \r \h </w:instrText>
      </w:r>
      <w:r w:rsidR="00B768E7">
        <w:fldChar w:fldCharType="separate"/>
      </w:r>
      <w:r w:rsidR="0024434D">
        <w:t xml:space="preserve">Q85. </w:t>
      </w:r>
      <w:r w:rsidR="00B768E7"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B63D3" w:rsidRPr="00830749" w:rsidTr="00721428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7214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985915" w:rsidP="00721428">
            <w:pPr>
              <w:rPr>
                <w:rFonts w:ascii="Arial" w:hAnsi="Arial" w:cs="Arial"/>
                <w:sz w:val="22"/>
                <w:szCs w:val="22"/>
              </w:rPr>
            </w:pPr>
            <w:permStart w:id="234" w:edGrp="everyone"/>
            <w:r>
              <w:rPr>
                <w:rFonts w:ascii="Arial" w:hAnsi="Arial" w:cs="Arial"/>
                <w:sz w:val="22"/>
                <w:szCs w:val="22"/>
              </w:rPr>
              <w:t>$1285.80</w:t>
            </w:r>
            <w:permEnd w:id="234"/>
          </w:p>
        </w:tc>
        <w:permStart w:id="2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721428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B63D3" w:rsidRPr="00830749" w:rsidTr="00721428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7214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Default="00985915" w:rsidP="00721428">
            <w:pPr>
              <w:rPr>
                <w:rFonts w:ascii="Arial" w:hAnsi="Arial" w:cs="Arial"/>
                <w:sz w:val="22"/>
                <w:szCs w:val="22"/>
              </w:rPr>
            </w:pPr>
            <w:permStart w:id="236" w:edGrp="everyone"/>
            <w:r>
              <w:rPr>
                <w:rFonts w:ascii="Arial" w:hAnsi="Arial" w:cs="Arial"/>
                <w:sz w:val="22"/>
                <w:szCs w:val="22"/>
              </w:rPr>
              <w:t>Qld development ode</w:t>
            </w:r>
          </w:p>
          <w:p w:rsidR="009B63D3" w:rsidRDefault="00985915" w:rsidP="0072142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Act</w:t>
            </w:r>
          </w:p>
          <w:p w:rsidR="009B63D3" w:rsidRPr="001C4084" w:rsidRDefault="00985915" w:rsidP="0072142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Noosa Plan</w:t>
            </w:r>
            <w:permEnd w:id="236"/>
          </w:p>
        </w:tc>
        <w:permStart w:id="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721428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7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DA4" w:rsidRDefault="008F7DA4" w:rsidP="00A67754">
      <w:r>
        <w:separator/>
      </w:r>
    </w:p>
  </w:endnote>
  <w:endnote w:type="continuationSeparator" w:id="0">
    <w:p w:rsidR="008F7DA4" w:rsidRDefault="008F7DA4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28" w:rsidRPr="00830749" w:rsidRDefault="00721428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21428" w:rsidRDefault="00721428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B768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B768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1447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B768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B768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1447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28" w:rsidRPr="00830749" w:rsidRDefault="0072142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21428" w:rsidRPr="00830749" w:rsidRDefault="0072142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985915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985915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DA4" w:rsidRDefault="008F7DA4" w:rsidP="00A67754">
      <w:r>
        <w:separator/>
      </w:r>
    </w:p>
  </w:footnote>
  <w:footnote w:type="continuationSeparator" w:id="0">
    <w:p w:rsidR="008F7DA4" w:rsidRDefault="008F7DA4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28" w:rsidRDefault="00721428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721428" w:rsidRPr="00830749" w:rsidRDefault="00721428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28" w:rsidRDefault="00721428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721428" w:rsidRPr="00830749" w:rsidRDefault="00721428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edit="readOnly" w:enforcement="1" w:cryptProviderType="rsaAES" w:cryptAlgorithmClass="hash" w:cryptAlgorithmType="typeAny" w:cryptAlgorithmSid="14" w:cryptSpinCount="100000" w:hash="kJcvL5nC0LsPKnvYpXU9smWp8tJTHGmxrLXLu7juj34ns4BgFt3ZNsuzyyxkouoDeEPVApUvoAGM&#10;xFaSiTwFHQ==" w:salt="LUZ/8b7XncrIVga0kqtpX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57AF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D27DF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73E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4473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32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428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2A11"/>
    <w:rsid w:val="008748CE"/>
    <w:rsid w:val="00874A41"/>
    <w:rsid w:val="00882B9D"/>
    <w:rsid w:val="008868DF"/>
    <w:rsid w:val="00895B9F"/>
    <w:rsid w:val="008A082C"/>
    <w:rsid w:val="008A09B1"/>
    <w:rsid w:val="008A257C"/>
    <w:rsid w:val="008A3A99"/>
    <w:rsid w:val="008B39C9"/>
    <w:rsid w:val="008C48F6"/>
    <w:rsid w:val="008D53C6"/>
    <w:rsid w:val="008D6E9C"/>
    <w:rsid w:val="008E6F7B"/>
    <w:rsid w:val="008F0BA8"/>
    <w:rsid w:val="008F464C"/>
    <w:rsid w:val="008F7DA4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5915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15496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768E7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3D7C"/>
    <w:rsid w:val="00BC4E1A"/>
    <w:rsid w:val="00BD2445"/>
    <w:rsid w:val="00BD4B75"/>
    <w:rsid w:val="00BD5D83"/>
    <w:rsid w:val="00BE1F60"/>
    <w:rsid w:val="00BE5659"/>
    <w:rsid w:val="00BE57EE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1BA4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1EC2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gif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0828C1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FFD7-3934-41DA-985B-4157D3588EE2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E3581A4-C03C-4A41-A3DA-8BEC284B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3222</TotalTime>
  <Pages>27</Pages>
  <Words>2042</Words>
  <Characters>11646</Characters>
  <Application>Microsoft Office Word</Application>
  <DocSecurity>8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marnie morriss</cp:lastModifiedBy>
  <cp:revision>118</cp:revision>
  <cp:lastPrinted>2018-12-09T21:34:00Z</cp:lastPrinted>
  <dcterms:created xsi:type="dcterms:W3CDTF">2015-02-26T05:16:00Z</dcterms:created>
  <dcterms:modified xsi:type="dcterms:W3CDTF">2019-07-14T00:56:00Z</dcterms:modified>
  <cp:contentStatus>v1-2_03/05/2019</cp:contentStatus>
</cp:coreProperties>
</file>