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5482367"/>
    <w:p w14:paraId="613857EB" w14:textId="77777777" w:rsidR="00F32FA7" w:rsidRPr="00DD7A44" w:rsidRDefault="00E23D21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9C59BDD4C914BFCA1ADEED1BDDEF41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32FA7">
            <w:rPr>
              <w:szCs w:val="32"/>
            </w:rPr>
            <w:t>CPCCBC4009B</w:t>
          </w:r>
        </w:sdtContent>
      </w:sdt>
      <w:r w:rsidR="00F32FA7" w:rsidRPr="00DD7A44">
        <w:rPr>
          <w:szCs w:val="32"/>
        </w:rPr>
        <w:t xml:space="preserve"> </w:t>
      </w:r>
    </w:p>
    <w:p w14:paraId="4991CB74" w14:textId="77777777" w:rsidR="00F32FA7" w:rsidRPr="00DD7A44" w:rsidRDefault="00E23D21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EE3B066394CD4D0AAC7A399D36DCF7D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FA7">
            <w:rPr>
              <w:szCs w:val="32"/>
            </w:rPr>
            <w:t>Apply legal requirements to building and construction projects</w:t>
          </w:r>
        </w:sdtContent>
      </w:sdt>
    </w:p>
    <w:p w14:paraId="79370F5B" w14:textId="77777777"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0551DAE" w14:textId="77777777"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32FA7" w:rsidRPr="00DD7A44" w14:paraId="758D80CF" w14:textId="77777777" w:rsidTr="00DA6B3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C606D5B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A503165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183DAEB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3A721A13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465F274A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4B7325C3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1B7C888D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38F537B" w14:textId="77777777"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7C824961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D461B2E" w14:textId="77777777"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509381E1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45EA782B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14:paraId="14491E73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10E4E2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6299515" w14:textId="62A4A9D1" w:rsidR="00F32FA7" w:rsidRPr="00DD7A44" w:rsidRDefault="0072263A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67426920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767426920"/>
          </w:p>
        </w:tc>
      </w:tr>
      <w:tr w:rsidR="00F32FA7" w:rsidRPr="00DD7A44" w14:paraId="742161B3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21D0C2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052780C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6D42878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14:paraId="1E508233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AE15A0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05548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4806FDF" w14:textId="77777777" w:rsidR="00F32FA7" w:rsidRPr="00DD7A44" w:rsidRDefault="00F32FA7" w:rsidP="00DA6B3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CCDB8F9" wp14:editId="73295E37">
                      <wp:extent cx="946675" cy="428625"/>
                      <wp:effectExtent l="0" t="0" r="635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667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0554812" w:displacedByCustomXml="prev"/>
      </w:tr>
    </w:tbl>
    <w:p w14:paraId="119F9D3F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33602EA3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14:paraId="723719DC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E9F843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9E5DC09" w14:textId="29363271" w:rsidR="00F32FA7" w:rsidRPr="00DD7A44" w:rsidRDefault="006675AC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11168828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911168828"/>
          </w:p>
        </w:tc>
      </w:tr>
      <w:tr w:rsidR="00F32FA7" w:rsidRPr="00DD7A44" w14:paraId="4E5E14BA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E80FE5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B6B183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EC4C8F4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14:paraId="3EC61616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4E067B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82970994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E5B472A" w14:textId="77777777" w:rsidR="00F32FA7" w:rsidRPr="00DD7A44" w:rsidRDefault="00F32FA7" w:rsidP="00DA6B3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81B4A8D" wp14:editId="7A07EF7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29709946" w:displacedByCustomXml="next"/>
          </w:sdtContent>
        </w:sdt>
      </w:tr>
    </w:tbl>
    <w:p w14:paraId="504A1F56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46A0FBCF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32FA7" w:rsidRPr="00DD7A44" w14:paraId="50B3C874" w14:textId="77777777" w:rsidTr="00DA6B3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8E91EAD" w14:textId="77777777" w:rsidR="00F32FA7" w:rsidRPr="00DD7A44" w:rsidRDefault="00F32FA7" w:rsidP="00DA6B3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3819763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07C2122DCF34FF98B457AE0D8569A5A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24A8A99" w14:textId="5088B656" w:rsidR="00F32FA7" w:rsidRPr="00DD7A44" w:rsidRDefault="00BC25FA" w:rsidP="00DA6B3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1238197636"/>
    </w:tbl>
    <w:p w14:paraId="1C1DDED0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14:paraId="40F98EC7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p w14:paraId="40E7517E" w14:textId="77777777"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32FA7" w:rsidRPr="00DD7A44" w14:paraId="7CC97119" w14:textId="77777777" w:rsidTr="00DA6B3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52E2984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56FB5F27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47E4FD6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32FA7" w:rsidRPr="00DD7A44" w14:paraId="6B989CAE" w14:textId="77777777" w:rsidTr="00DA6B3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704BA4D" w14:textId="77777777" w:rsidR="00F32FA7" w:rsidRPr="00F32FA7" w:rsidRDefault="00F32FA7" w:rsidP="00DA6B3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2FA7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559" w:type="dxa"/>
            <w:vMerge w:val="restart"/>
            <w:vAlign w:val="center"/>
          </w:tcPr>
          <w:p w14:paraId="6B6BFD4D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0058047" w:edGrp="everyone"/>
            <w:permEnd w:id="1670058047"/>
          </w:p>
        </w:tc>
        <w:tc>
          <w:tcPr>
            <w:tcW w:w="1272" w:type="dxa"/>
            <w:vAlign w:val="center"/>
          </w:tcPr>
          <w:p w14:paraId="28E1714E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BC47A66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32FA7" w:rsidRPr="00DD7A44" w14:paraId="44A91F45" w14:textId="77777777" w:rsidTr="00DA6B3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8BFA257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AC3C96F" w14:textId="77777777" w:rsidR="00F32FA7" w:rsidRPr="00DD7A44" w:rsidRDefault="00F32FA7" w:rsidP="00DA6B3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28971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54137B65" w14:textId="77777777" w:rsidR="00F32FA7" w:rsidRPr="00DD7A44" w:rsidRDefault="00F32FA7" w:rsidP="00DA6B3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8971294" w:displacedByCustomXml="prev"/>
        <w:permStart w:id="8015354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0A71A3E4" w14:textId="77777777" w:rsidR="00F32FA7" w:rsidRPr="00DD7A44" w:rsidRDefault="00F32FA7" w:rsidP="00DA6B3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53541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2FA7" w:rsidRPr="00DD7A44" w14:paraId="4917E093" w14:textId="77777777" w:rsidTr="00DA6B32">
        <w:tc>
          <w:tcPr>
            <w:tcW w:w="9016" w:type="dxa"/>
            <w:shd w:val="clear" w:color="auto" w:fill="D9D9D9" w:themeFill="background1" w:themeFillShade="D9"/>
          </w:tcPr>
          <w:p w14:paraId="272171CF" w14:textId="77777777" w:rsidR="00F32FA7" w:rsidRPr="00DD7A44" w:rsidRDefault="00F32FA7" w:rsidP="00DA6B3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32FA7" w:rsidRPr="00DD7A44" w14:paraId="4840F974" w14:textId="77777777" w:rsidTr="00DA6B32">
        <w:trPr>
          <w:trHeight w:val="13602"/>
        </w:trPr>
        <w:tc>
          <w:tcPr>
            <w:tcW w:w="9016" w:type="dxa"/>
          </w:tcPr>
          <w:p w14:paraId="340F4118" w14:textId="77777777" w:rsidR="00F32FA7" w:rsidRPr="00DD7A44" w:rsidRDefault="00F32FA7" w:rsidP="00DA6B32">
            <w:pPr>
              <w:rPr>
                <w:rFonts w:ascii="Arial" w:hAnsi="Arial" w:cs="Arial"/>
                <w:szCs w:val="24"/>
              </w:rPr>
            </w:pPr>
            <w:permStart w:id="1522864047" w:edGrp="everyone"/>
            <w:permEnd w:id="1522864047"/>
          </w:p>
        </w:tc>
      </w:tr>
    </w:tbl>
    <w:bookmarkEnd w:id="0"/>
    <w:p w14:paraId="7FAEB8C5" w14:textId="77777777" w:rsidR="00A90172" w:rsidRPr="00830749" w:rsidRDefault="00A90172" w:rsidP="00A90172">
      <w:pPr>
        <w:pStyle w:val="11CSTCPLQuestionBullet"/>
        <w:ind w:left="709" w:hanging="709"/>
      </w:pPr>
      <w:r>
        <w:lastRenderedPageBreak/>
        <w:t xml:space="preserve">Identify the legislation </w:t>
      </w:r>
      <w:r w:rsidR="00FD0A64">
        <w:t xml:space="preserve">(Act and/or Regulation) </w:t>
      </w:r>
      <w:r>
        <w:t>in your region relating to builder licensing or registration.</w:t>
      </w:r>
      <w:bookmarkEnd w:id="1"/>
    </w:p>
    <w:p w14:paraId="6CF35167" w14:textId="77777777"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90172" w:rsidRPr="00830749" w14:paraId="401259F1" w14:textId="77777777" w:rsidTr="00F8431A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86D5BA" w14:textId="77777777" w:rsidR="00A90172" w:rsidRPr="001C4084" w:rsidRDefault="00A90172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1D68" w14:textId="09C638C7" w:rsidR="00A90172" w:rsidRPr="001C4084" w:rsidRDefault="00FA5F6D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206274428" w:edGrp="everyone"/>
            <w:r w:rsidRPr="00FA5F6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A5F6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Queensland Building and Construction Commission Act 1991 </w:t>
            </w:r>
            <w:r w:rsidRPr="00FA5F6D">
              <w:rPr>
                <w:rFonts w:ascii="Arial" w:hAnsi="Arial" w:cs="Arial"/>
                <w:sz w:val="22"/>
                <w:szCs w:val="22"/>
              </w:rPr>
              <w:t>(Qld)</w:t>
            </w:r>
            <w:r w:rsidRPr="00FA5F6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</w:t>
            </w:r>
            <w:r w:rsidRPr="00FA5F6D">
              <w:rPr>
                <w:rFonts w:ascii="Arial" w:hAnsi="Arial" w:cs="Arial"/>
                <w:sz w:val="22"/>
                <w:szCs w:val="22"/>
              </w:rPr>
              <w:t>outlines a range of circumstances in which a licence is required to carry out building work,</w:t>
            </w:r>
            <w:r w:rsidR="006D0605" w:rsidRPr="00D2719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Queensland Building and Construction Commission Act 2018 </w:t>
            </w:r>
            <w:r w:rsidR="006D0605" w:rsidRPr="00D2719A">
              <w:rPr>
                <w:rFonts w:ascii="Arial" w:hAnsi="Arial" w:cs="Arial"/>
                <w:sz w:val="22"/>
                <w:szCs w:val="22"/>
              </w:rPr>
              <w:t>(Qld)</w:t>
            </w:r>
            <w:r w:rsidRPr="00FA5F6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6274428"/>
          </w:p>
        </w:tc>
        <w:permStart w:id="6749140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6151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EEFAA4" w14:textId="77777777" w:rsidR="00A90172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4914064" w:displacedByCustomXml="prev"/>
      </w:tr>
    </w:tbl>
    <w:p w14:paraId="1B114FC4" w14:textId="77777777" w:rsidR="00A90172" w:rsidRDefault="00A90172" w:rsidP="00A90172">
      <w:pPr>
        <w:rPr>
          <w:rFonts w:ascii="Arial" w:hAnsi="Arial" w:cs="Arial"/>
          <w:sz w:val="22"/>
          <w:szCs w:val="22"/>
        </w:rPr>
      </w:pPr>
    </w:p>
    <w:p w14:paraId="022DC42F" w14:textId="77777777" w:rsidR="00266645" w:rsidRDefault="00266645" w:rsidP="00A90172">
      <w:pPr>
        <w:rPr>
          <w:rFonts w:ascii="Arial" w:hAnsi="Arial" w:cs="Arial"/>
          <w:sz w:val="22"/>
          <w:szCs w:val="22"/>
        </w:rPr>
      </w:pPr>
    </w:p>
    <w:p w14:paraId="30CBF878" w14:textId="77777777" w:rsidR="008F6E7D" w:rsidRPr="00830749" w:rsidRDefault="0005658B" w:rsidP="008F6E7D">
      <w:pPr>
        <w:pStyle w:val="11CSTCPLQuestionBullet"/>
        <w:ind w:left="709" w:hanging="709"/>
      </w:pPr>
      <w:bookmarkStart w:id="3" w:name="_Ref535482368"/>
      <w:bookmarkStart w:id="4" w:name="_Ref427675022"/>
      <w:r>
        <w:t>Select one (1) licence class and identify the scope of work that is allowed by a builder in this class.</w:t>
      </w:r>
      <w:r w:rsidR="008F6E7D">
        <w:t xml:space="preserve"> List the section(s) of the legislation that identifies these requirements.</w:t>
      </w:r>
      <w:bookmarkEnd w:id="3"/>
    </w:p>
    <w:bookmarkEnd w:id="4"/>
    <w:p w14:paraId="1C07F2AF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266645" w14:paraId="4EE7AE48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F5DAF1" w14:textId="77777777"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DD58AC" w14:textId="77777777"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F818C" w14:textId="77777777" w:rsidR="00266645" w:rsidRDefault="0005658B" w:rsidP="0024028F">
            <w:pPr>
              <w:keepNext/>
              <w:ind w:left="993" w:right="82" w:hanging="993"/>
              <w:jc w:val="center"/>
            </w:pPr>
            <w:r>
              <w:t>Scope of work</w:t>
            </w:r>
          </w:p>
        </w:tc>
        <w:permStart w:id="1124224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4244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539A124" w14:textId="77777777"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4224933" w:displacedByCustomXml="prev"/>
      </w:tr>
      <w:tr w:rsidR="009E3BF8" w14:paraId="03EBF0AC" w14:textId="77777777" w:rsidTr="00311F8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15CF95" w14:textId="77777777" w:rsidR="009E3BF8" w:rsidRPr="00FE608E" w:rsidRDefault="009E3BF8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4F49" w14:textId="41878966" w:rsidR="009E3BF8" w:rsidRPr="00311F83" w:rsidRDefault="00D2719A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8101924" w:edGrp="everyone"/>
            <w:r w:rsidRPr="00FA5F6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A5F6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Queensland Building and Construction Commission Act 1991 </w:t>
            </w:r>
            <w:r w:rsidRPr="00FA5F6D">
              <w:rPr>
                <w:rFonts w:ascii="Arial" w:hAnsi="Arial" w:cs="Arial"/>
                <w:sz w:val="22"/>
                <w:szCs w:val="22"/>
              </w:rPr>
              <w:t>(Qld</w:t>
            </w:r>
            <w:r w:rsidR="00BD5F82">
              <w:rPr>
                <w:rFonts w:ascii="Arial" w:hAnsi="Arial" w:cs="Arial"/>
                <w:sz w:val="22"/>
                <w:szCs w:val="22"/>
              </w:rPr>
              <w:t xml:space="preserve"> SECTION 30 REGULATION SCHEDULE 2</w:t>
            </w:r>
            <w:r w:rsidRPr="00FA5F6D">
              <w:rPr>
                <w:rFonts w:ascii="Arial" w:hAnsi="Arial" w:cs="Arial"/>
                <w:sz w:val="22"/>
                <w:szCs w:val="22"/>
              </w:rPr>
              <w:t>)</w:t>
            </w:r>
            <w:permEnd w:id="156810192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F37A49" w14:textId="096C6C09" w:rsidR="009E3BF8" w:rsidRPr="00311F83" w:rsidRDefault="00D2719A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96199709" w:edGrp="everyone"/>
            <w:r>
              <w:rPr>
                <w:rFonts w:ascii="Arial" w:hAnsi="Arial" w:cs="Arial"/>
                <w:sz w:val="22"/>
                <w:szCs w:val="22"/>
              </w:rPr>
              <w:t xml:space="preserve">Drainage and plumbing </w:t>
            </w:r>
            <w:permEnd w:id="12961997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A72966" w14:textId="77777777" w:rsidR="009E3BF8" w:rsidRDefault="009E3BF8" w:rsidP="0024028F">
            <w:pPr>
              <w:ind w:left="993" w:hanging="993"/>
            </w:pPr>
          </w:p>
        </w:tc>
      </w:tr>
    </w:tbl>
    <w:p w14:paraId="0D7C95F5" w14:textId="77777777"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p w14:paraId="7F919691" w14:textId="77777777" w:rsidR="00266645" w:rsidRDefault="00266645" w:rsidP="00266645">
      <w:pPr>
        <w:rPr>
          <w:rFonts w:ascii="Arial" w:hAnsi="Arial" w:cs="Arial"/>
          <w:sz w:val="22"/>
          <w:szCs w:val="22"/>
        </w:rPr>
      </w:pPr>
    </w:p>
    <w:p w14:paraId="0F4A2C38" w14:textId="77777777" w:rsidR="00266645" w:rsidRPr="00830749" w:rsidRDefault="009E3BF8" w:rsidP="00266645">
      <w:pPr>
        <w:pStyle w:val="11CSTCPLQuestionBullet"/>
        <w:ind w:left="709" w:hanging="709"/>
      </w:pPr>
      <w:bookmarkStart w:id="5" w:name="_Ref535482369"/>
      <w:r>
        <w:t xml:space="preserve">Select one (1) licence class and identify the requirements under the legislation for </w:t>
      </w:r>
      <w:r w:rsidR="00266645">
        <w:t>supervisors.</w:t>
      </w:r>
      <w:r>
        <w:t xml:space="preserve"> List the relevant section(s) of the legislation.</w:t>
      </w:r>
      <w:bookmarkEnd w:id="5"/>
    </w:p>
    <w:p w14:paraId="2B8F176B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266645" w14:paraId="214811EE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822AC1" w14:textId="77777777"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F0182" w14:textId="77777777"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3D9B86F" w14:textId="77777777" w:rsidR="00266645" w:rsidRDefault="009E3BF8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587614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931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2855CDC" w14:textId="77777777"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7614857" w:displacedByCustomXml="prev"/>
      </w:tr>
      <w:tr w:rsidR="00FD0A64" w14:paraId="4673726A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E49F2A" w14:textId="77777777" w:rsidR="00FD0A64" w:rsidRPr="00FE608E" w:rsidRDefault="00FD0A64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AC98" w14:textId="77777777" w:rsidR="00FD0A64" w:rsidRDefault="00BD5F82" w:rsidP="00AA43B5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ermStart w:id="327556134" w:edGrp="everyone"/>
            <w:r>
              <w:rPr>
                <w:rFonts w:ascii="Arial" w:hAnsi="Arial" w:cs="Arial"/>
                <w:i/>
                <w:iCs/>
                <w:sz w:val="22"/>
                <w:szCs w:val="22"/>
              </w:rPr>
              <w:t>ACT sections 30A 30 B</w:t>
            </w:r>
          </w:p>
          <w:p w14:paraId="31BB07F1" w14:textId="31C72B5A" w:rsidR="00FD0A64" w:rsidRPr="00AA43B5" w:rsidRDefault="00BD5F82" w:rsidP="00AA43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Regulation sections 9 and 10 schedules 2</w:t>
            </w:r>
            <w:permEnd w:id="32755613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2C81CA" w14:textId="370D68A3" w:rsidR="009E3BF8" w:rsidRPr="00AA43B5" w:rsidRDefault="00BD5F82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508964623" w:edGrp="everyone"/>
            <w:r>
              <w:rPr>
                <w:rFonts w:ascii="Arial" w:hAnsi="Arial" w:cs="Arial"/>
                <w:sz w:val="22"/>
                <w:szCs w:val="22"/>
              </w:rPr>
              <w:t xml:space="preserve">Nominee supervisor and site supervisor licenses are divided into class by regulation </w:t>
            </w:r>
            <w:r w:rsidR="00D2719A" w:rsidRPr="00D2719A">
              <w:rPr>
                <w:rFonts w:ascii="Arial" w:hAnsi="Arial" w:cs="Arial"/>
                <w:sz w:val="22"/>
                <w:szCs w:val="22"/>
              </w:rPr>
              <w:t>requirements for builders, supervisors and managers who work in that class.</w:t>
            </w:r>
            <w:permEnd w:id="508964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7C090A" w14:textId="77777777" w:rsidR="00FD0A64" w:rsidRDefault="00FD0A64" w:rsidP="0024028F">
            <w:pPr>
              <w:ind w:left="993" w:hanging="993"/>
            </w:pPr>
          </w:p>
        </w:tc>
      </w:tr>
    </w:tbl>
    <w:p w14:paraId="55F925AC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14:paraId="5227172B" w14:textId="77777777" w:rsidR="0005658B" w:rsidRDefault="0005658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0B0A4BD" w14:textId="77777777" w:rsidR="008F6E7D" w:rsidRPr="00830749" w:rsidRDefault="009E3BF8" w:rsidP="008F6E7D">
      <w:pPr>
        <w:pStyle w:val="11CSTCPLQuestionBullet"/>
        <w:ind w:left="709" w:hanging="709"/>
      </w:pPr>
      <w:bookmarkStart w:id="6" w:name="_Ref535482371"/>
      <w:r>
        <w:lastRenderedPageBreak/>
        <w:t>Select one (1) licence class and identify the requirements under the legislation for managers. List the relevant section(s) of the legislation</w:t>
      </w:r>
      <w:r w:rsidR="008F6E7D">
        <w:t>.</w:t>
      </w:r>
      <w:bookmarkEnd w:id="6"/>
    </w:p>
    <w:p w14:paraId="53ACB183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F6E7D" w:rsidRPr="008F6E7D" w14:paraId="78C3E637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22DA0A" w14:textId="77777777" w:rsidR="00266645" w:rsidRPr="00A7486A" w:rsidRDefault="00266645" w:rsidP="0024028F">
            <w:pPr>
              <w:keepNext/>
              <w:ind w:left="993" w:hanging="993"/>
            </w:pPr>
            <w:r w:rsidRPr="00A748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13773F" w14:textId="77777777"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Section</w:t>
            </w:r>
            <w:r w:rsidR="008F6E7D" w:rsidRPr="00A7486A">
              <w:t>(s)</w:t>
            </w:r>
            <w:r w:rsidRPr="00A7486A">
              <w:t xml:space="preserve"> of </w:t>
            </w:r>
            <w:r w:rsidR="00FD0A64" w:rsidRPr="00A7486A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4D2558D" w14:textId="77777777"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Requirements</w:t>
            </w:r>
          </w:p>
        </w:tc>
        <w:permStart w:id="1542015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0348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428B567" w14:textId="77777777" w:rsidR="00266645" w:rsidRP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2015296" w:displacedByCustomXml="prev"/>
      </w:tr>
      <w:tr w:rsidR="006A5573" w:rsidRPr="008F6E7D" w14:paraId="5866864F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3B5DC" w14:textId="77777777" w:rsidR="006A5573" w:rsidRPr="008F6E7D" w:rsidRDefault="006A5573" w:rsidP="006A5573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735A" w14:textId="77777777" w:rsidR="00BD5F82" w:rsidRDefault="00BD5F82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7963532" w:edGrp="everyone"/>
            <w:r>
              <w:rPr>
                <w:rFonts w:ascii="Arial" w:hAnsi="Arial" w:cs="Arial"/>
                <w:sz w:val="22"/>
                <w:szCs w:val="22"/>
              </w:rPr>
              <w:t>Sections 43B and 43C</w:t>
            </w:r>
          </w:p>
          <w:p w14:paraId="22445F5D" w14:textId="38C00483" w:rsidR="006A5573" w:rsidRPr="00311F83" w:rsidRDefault="00BD5F82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Regulation Schedule 2</w:t>
            </w:r>
            <w:r w:rsidR="006D0605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3796353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0B2D3B" w14:textId="70501CD5" w:rsidR="006A5573" w:rsidRPr="00311F83" w:rsidRDefault="00BD5F82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2062412" w:edGrp="everyone"/>
            <w:r>
              <w:rPr>
                <w:rFonts w:ascii="Arial" w:hAnsi="Arial" w:cs="Arial"/>
                <w:sz w:val="22"/>
                <w:szCs w:val="22"/>
              </w:rPr>
              <w:t>Construction managers must ensure building work is personally and adequately supervised.</w:t>
            </w:r>
            <w:permEnd w:id="13920624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D2FDFC" w14:textId="77777777" w:rsidR="006A5573" w:rsidRPr="008F6E7D" w:rsidRDefault="006A5573" w:rsidP="006A5573">
            <w:pPr>
              <w:ind w:left="993" w:hanging="993"/>
              <w:rPr>
                <w:color w:val="17365D" w:themeColor="text2" w:themeShade="BF"/>
              </w:rPr>
            </w:pPr>
          </w:p>
        </w:tc>
      </w:tr>
    </w:tbl>
    <w:p w14:paraId="703B75C3" w14:textId="77777777"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14:paraId="3421BDB7" w14:textId="77777777" w:rsidR="00A7486A" w:rsidRDefault="00A7486A" w:rsidP="00A7486A">
      <w:pPr>
        <w:rPr>
          <w:rFonts w:ascii="Arial" w:hAnsi="Arial" w:cs="Arial"/>
          <w:sz w:val="22"/>
          <w:szCs w:val="22"/>
        </w:rPr>
      </w:pPr>
    </w:p>
    <w:p w14:paraId="0D77E356" w14:textId="77777777" w:rsidR="00A7486A" w:rsidRPr="00830749" w:rsidRDefault="00096C86" w:rsidP="00A7486A">
      <w:pPr>
        <w:pStyle w:val="11CSTCPLQuestionBullet"/>
        <w:ind w:left="709" w:hanging="709"/>
      </w:pPr>
      <w:bookmarkStart w:id="7" w:name="_Ref535482381"/>
      <w:r>
        <w:t xml:space="preserve">Name the Act and identify the section </w:t>
      </w:r>
      <w:r w:rsidR="00B55CBD">
        <w:t>that</w:t>
      </w:r>
      <w:r w:rsidR="00A7486A">
        <w:t xml:space="preserve"> outlines the primary duty of care regarding safety on site. Briefly describe the requirements.</w:t>
      </w:r>
      <w:bookmarkEnd w:id="7"/>
    </w:p>
    <w:p w14:paraId="4B590327" w14:textId="77777777"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A7486A" w14:paraId="2F9DEEB1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DACFC0" w14:textId="77777777"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60D7C2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B55CBD">
              <w:t xml:space="preserve">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42139A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478753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4315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4F6EAE4" w14:textId="77777777"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875366" w:displacedByCustomXml="prev"/>
      </w:tr>
      <w:tr w:rsidR="006A5573" w14:paraId="72F41340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DAC92D" w14:textId="77777777" w:rsidR="006A5573" w:rsidRPr="00FE608E" w:rsidRDefault="006A5573" w:rsidP="006A557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AB1F" w14:textId="03A8D60E" w:rsidR="006A5573" w:rsidRPr="00311F83" w:rsidRDefault="00210D98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4160893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 (QLD)</w:t>
            </w:r>
            <w:r w:rsidR="007F4200">
              <w:rPr>
                <w:rFonts w:ascii="Arial" w:hAnsi="Arial" w:cs="Arial"/>
                <w:sz w:val="22"/>
                <w:szCs w:val="22"/>
              </w:rPr>
              <w:t xml:space="preserve"> S19</w:t>
            </w:r>
            <w:permEnd w:id="27416089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05B40F" w14:textId="0B591AE2" w:rsidR="006A5573" w:rsidRPr="00311F83" w:rsidRDefault="007F420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30815375" w:edGrp="everyone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 PCBU must ensure, so far as is reasonable practicable, the health and safety of workers engaged or caused to be engaged </w:t>
            </w:r>
            <w:r w:rsidR="00E82F4D">
              <w:rPr>
                <w:rFonts w:ascii="Arial" w:hAnsi="Arial" w:cs="Arial"/>
                <w:i/>
                <w:iCs/>
                <w:sz w:val="22"/>
                <w:szCs w:val="22"/>
              </w:rPr>
              <w:t>by the person and workers whose activities in carrying out work are influenced or directed by the person; while the workers are at work in the business or undertaking.</w:t>
            </w:r>
            <w:permEnd w:id="9308153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D95739" w14:textId="77777777" w:rsidR="006A5573" w:rsidRDefault="006A5573" w:rsidP="006A5573">
            <w:pPr>
              <w:ind w:left="993" w:hanging="993"/>
            </w:pPr>
          </w:p>
        </w:tc>
      </w:tr>
    </w:tbl>
    <w:p w14:paraId="18936DAC" w14:textId="77777777"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p w14:paraId="6AE316DB" w14:textId="77777777" w:rsidR="00A7486A" w:rsidRDefault="00A7486A" w:rsidP="00A7486A">
      <w:pPr>
        <w:rPr>
          <w:rFonts w:ascii="Arial" w:hAnsi="Arial" w:cs="Arial"/>
          <w:sz w:val="22"/>
          <w:szCs w:val="22"/>
        </w:rPr>
      </w:pPr>
    </w:p>
    <w:p w14:paraId="24F0B251" w14:textId="77777777" w:rsidR="00A7486A" w:rsidRPr="00830749" w:rsidRDefault="00096C86" w:rsidP="00A7486A">
      <w:pPr>
        <w:pStyle w:val="11CSTCPLQuestionBullet"/>
        <w:ind w:left="709" w:hanging="709"/>
      </w:pPr>
      <w:bookmarkStart w:id="8" w:name="_Ref535482383"/>
      <w:r>
        <w:t xml:space="preserve">Name the Act and identify the section </w:t>
      </w:r>
      <w:r w:rsidR="00A7486A">
        <w:t>that outlines the duties of workers regarding safety on site. Briefly describe the requirements</w:t>
      </w:r>
      <w:r w:rsidR="0024028F">
        <w:t>, including those for monitoring</w:t>
      </w:r>
      <w:r w:rsidR="00A7486A">
        <w:t>.</w:t>
      </w:r>
      <w:bookmarkEnd w:id="8"/>
    </w:p>
    <w:p w14:paraId="40F5907D" w14:textId="77777777"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A7486A" w14:paraId="62664B66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B4D4B1" w14:textId="77777777"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505680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 xml:space="preserve">Section of </w:t>
            </w:r>
            <w:r w:rsidR="00B55CBD">
              <w:t>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813624A" w14:textId="77777777"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18186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1859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AE790B" w14:textId="77777777"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186020" w:displacedByCustomXml="prev"/>
      </w:tr>
      <w:tr w:rsidR="00333166" w14:paraId="0E90BFDE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676EEF" w14:textId="77777777" w:rsidR="00333166" w:rsidRPr="00FE608E" w:rsidRDefault="00333166" w:rsidP="0033316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D6B9" w14:textId="19965F60" w:rsidR="00D2719A" w:rsidRPr="00D2719A" w:rsidRDefault="006D0605" w:rsidP="00E82F4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99503312" w:edGrp="everyone"/>
            <w:r>
              <w:rPr>
                <w:rFonts w:ascii="Arial" w:hAnsi="Arial" w:cs="Arial"/>
                <w:sz w:val="22"/>
                <w:szCs w:val="22"/>
              </w:rPr>
              <w:t>In Quee</w:t>
            </w:r>
            <w:r w:rsidR="00E82F4D">
              <w:rPr>
                <w:rFonts w:ascii="Arial" w:hAnsi="Arial" w:cs="Arial"/>
                <w:sz w:val="22"/>
                <w:szCs w:val="22"/>
              </w:rPr>
              <w:t>nsland Work Health and Safety Act 2011 Section 28</w:t>
            </w:r>
          </w:p>
          <w:permEnd w:id="999503312"/>
          <w:p w14:paraId="6017895C" w14:textId="77777777" w:rsidR="00333166" w:rsidRPr="00311F83" w:rsidRDefault="00333166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FC44D3" w14:textId="77777777" w:rsidR="00E82F4D" w:rsidRDefault="00E82F4D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1053138" w:edGrp="everyone"/>
            <w:r>
              <w:rPr>
                <w:rFonts w:ascii="Arial" w:hAnsi="Arial" w:cs="Arial"/>
                <w:sz w:val="22"/>
                <w:szCs w:val="22"/>
              </w:rPr>
              <w:t>Take reasonable care for their own health and safety,</w:t>
            </w:r>
          </w:p>
          <w:p w14:paraId="485F7DAB" w14:textId="77777777" w:rsidR="00E82F4D" w:rsidRDefault="00E82F4D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reasonable care that their acts/omissions to not adversely affect the health and safety of other persons</w:t>
            </w:r>
          </w:p>
          <w:p w14:paraId="01FD73A7" w14:textId="33E314A6" w:rsidR="00333166" w:rsidRPr="00311F83" w:rsidRDefault="00E82F4D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Comply with reasonable PCBU instruction and policies/procedures. </w:t>
            </w:r>
            <w:r w:rsidR="00D2719A" w:rsidRPr="00D2719A">
              <w:rPr>
                <w:rFonts w:ascii="Arial" w:hAnsi="Arial" w:cs="Arial"/>
                <w:sz w:val="22"/>
                <w:szCs w:val="22"/>
              </w:rPr>
              <w:t>]</w:t>
            </w:r>
            <w:permEnd w:id="13810531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4A905A" w14:textId="77777777" w:rsidR="00333166" w:rsidRDefault="00333166" w:rsidP="00333166">
            <w:pPr>
              <w:ind w:left="993" w:hanging="993"/>
            </w:pPr>
          </w:p>
        </w:tc>
      </w:tr>
    </w:tbl>
    <w:p w14:paraId="621D52BB" w14:textId="77777777" w:rsidR="00B55CBD" w:rsidRDefault="00B55CBD" w:rsidP="00B55CBD">
      <w:pPr>
        <w:rPr>
          <w:rFonts w:ascii="Arial" w:hAnsi="Arial" w:cs="Arial"/>
          <w:sz w:val="22"/>
          <w:szCs w:val="22"/>
        </w:rPr>
      </w:pPr>
    </w:p>
    <w:p w14:paraId="19FBBAC9" w14:textId="77777777" w:rsidR="00B55CBD" w:rsidRPr="00830749" w:rsidRDefault="00096C86" w:rsidP="00B55CBD">
      <w:pPr>
        <w:pStyle w:val="11CSTCPLQuestionBullet"/>
        <w:ind w:left="709" w:hanging="709"/>
      </w:pPr>
      <w:bookmarkStart w:id="9" w:name="_Ref535482390"/>
      <w:r>
        <w:lastRenderedPageBreak/>
        <w:t>Name the Regulation and i</w:t>
      </w:r>
      <w:r w:rsidR="00B55CBD">
        <w:t>dentify the section that outlines the requirements regarding compliance with safe work method statements. Briefly describe the requirements.</w:t>
      </w:r>
      <w:bookmarkEnd w:id="9"/>
    </w:p>
    <w:p w14:paraId="6939653E" w14:textId="77777777"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B55CBD" w14:paraId="4E9BDFA5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EDEC84" w14:textId="77777777"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975A80" w14:textId="77777777" w:rsidR="00B55CBD" w:rsidRDefault="00B55CBD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4778C1C" w14:textId="77777777"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629511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040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46DD13" w14:textId="77777777"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9511651" w:displacedByCustomXml="prev"/>
      </w:tr>
      <w:tr w:rsidR="00280505" w14:paraId="7BFB89FC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DF8A31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6E5C" w14:textId="56119EDA" w:rsidR="00D2719A" w:rsidRPr="00D2719A" w:rsidRDefault="00D2719A" w:rsidP="00D2719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3477778" w:edGrp="everyone"/>
            <w:r w:rsidRPr="00D2719A">
              <w:rPr>
                <w:rFonts w:ascii="Arial" w:hAnsi="Arial" w:cs="Arial"/>
                <w:sz w:val="22"/>
                <w:szCs w:val="22"/>
              </w:rPr>
              <w:t xml:space="preserve">In Queensland, the relevant legislation for WHS is the </w:t>
            </w:r>
            <w:r w:rsidRPr="00D2719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="006D0605">
              <w:rPr>
                <w:rFonts w:ascii="Arial" w:hAnsi="Arial" w:cs="Arial"/>
                <w:i/>
                <w:iCs/>
                <w:sz w:val="22"/>
                <w:szCs w:val="22"/>
              </w:rPr>
              <w:t>S300</w:t>
            </w:r>
          </w:p>
          <w:permEnd w:id="1893477778"/>
          <w:p w14:paraId="36C55E0E" w14:textId="77777777"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B8D6D9" w14:textId="5774A28C" w:rsidR="00280505" w:rsidRDefault="00B07AA2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49225593" w:edGrp="everyone"/>
            <w:r>
              <w:rPr>
                <w:rFonts w:ascii="Arial" w:hAnsi="Arial" w:cs="Arial"/>
                <w:sz w:val="22"/>
                <w:szCs w:val="22"/>
              </w:rPr>
              <w:t xml:space="preserve">A PCBU undertaking work that includes carrying out of high-risk construction work must ensure work is carried out in accordance with the SWMS. </w:t>
            </w:r>
          </w:p>
          <w:p w14:paraId="4CB61A46" w14:textId="021081E8" w:rsidR="00280505" w:rsidRPr="00311F83" w:rsidRDefault="00B07AA2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work in not carried out in accordance with the SWMS the PCBU must ensure that work is stopped immediately and resumed only in accordance with the SWMS</w:t>
            </w:r>
            <w:permEnd w:id="949225593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1ACB72" w14:textId="77777777" w:rsidR="00280505" w:rsidRDefault="00280505" w:rsidP="00280505">
            <w:pPr>
              <w:ind w:left="993" w:hanging="993"/>
            </w:pPr>
          </w:p>
        </w:tc>
      </w:tr>
    </w:tbl>
    <w:p w14:paraId="7BE983E0" w14:textId="77777777" w:rsidR="00B55CBD" w:rsidRDefault="00B55CBD" w:rsidP="00B55CBD">
      <w:pPr>
        <w:rPr>
          <w:rFonts w:ascii="Arial" w:hAnsi="Arial" w:cs="Arial"/>
          <w:sz w:val="22"/>
          <w:szCs w:val="22"/>
        </w:rPr>
      </w:pPr>
    </w:p>
    <w:p w14:paraId="4875335E" w14:textId="77777777" w:rsidR="00D526F1" w:rsidRDefault="00D526F1" w:rsidP="00D526F1">
      <w:pPr>
        <w:rPr>
          <w:rFonts w:ascii="Arial" w:hAnsi="Arial" w:cs="Arial"/>
          <w:sz w:val="22"/>
          <w:szCs w:val="22"/>
        </w:rPr>
      </w:pPr>
    </w:p>
    <w:p w14:paraId="534074E3" w14:textId="77777777" w:rsidR="00D526F1" w:rsidRPr="00830749" w:rsidRDefault="00096C86" w:rsidP="00D526F1">
      <w:pPr>
        <w:pStyle w:val="11CSTCPLQuestionBullet"/>
        <w:ind w:left="709" w:hanging="709"/>
      </w:pPr>
      <w:bookmarkStart w:id="10" w:name="_Ref535482391"/>
      <w:r>
        <w:t xml:space="preserve">Name the Regulation and identify the section that </w:t>
      </w:r>
      <w:r w:rsidR="00D526F1">
        <w:t xml:space="preserve">outlines the requirements for </w:t>
      </w:r>
      <w:r w:rsidR="00310C82">
        <w:t xml:space="preserve">site </w:t>
      </w:r>
      <w:r w:rsidR="00D526F1">
        <w:t>signage</w:t>
      </w:r>
      <w:r w:rsidR="00310C82">
        <w:t xml:space="preserve"> when undertaking construction work</w:t>
      </w:r>
      <w:r w:rsidR="00D526F1">
        <w:t>. Briefly describe the requirements.</w:t>
      </w:r>
      <w:bookmarkEnd w:id="10"/>
    </w:p>
    <w:p w14:paraId="6AD11D33" w14:textId="77777777" w:rsidR="00D526F1" w:rsidRPr="00830749" w:rsidRDefault="00D526F1" w:rsidP="00D526F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526F1" w14:paraId="168AECB9" w14:textId="77777777" w:rsidTr="00315A3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5A2D94" w14:textId="77777777" w:rsidR="00D526F1" w:rsidRDefault="00D526F1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9370F0" w14:textId="77777777" w:rsidR="00D526F1" w:rsidRDefault="00D526F1" w:rsidP="00315A33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608FDC" w14:textId="77777777" w:rsidR="00D526F1" w:rsidRDefault="00D526F1" w:rsidP="00315A3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275284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131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7BE19B" w14:textId="77777777" w:rsidR="00D526F1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5284226" w:displacedByCustomXml="prev"/>
      </w:tr>
      <w:tr w:rsidR="00280505" w14:paraId="0E4BAAC2" w14:textId="77777777" w:rsidTr="00315A3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A840E2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0979" w14:textId="23E3D467" w:rsidR="00280505" w:rsidRPr="00311F83" w:rsidRDefault="00AA3A44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6997378" w:edGrp="everyone"/>
            <w:r w:rsidRPr="00AA3A44">
              <w:rPr>
                <w:rFonts w:ascii="Arial" w:hAnsi="Arial" w:cs="Arial"/>
                <w:sz w:val="22"/>
                <w:szCs w:val="22"/>
              </w:rPr>
              <w:t xml:space="preserve">Section 308 of the </w:t>
            </w:r>
            <w:r w:rsidRPr="00AA3A44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Regulations</w:t>
            </w:r>
            <w:permEnd w:id="205699737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BEBBB4" w14:textId="77777777" w:rsidR="00B07AA2" w:rsidRPr="00B07AA2" w:rsidRDefault="00B07AA2" w:rsidP="000B0773">
            <w:pPr>
              <w:numPr>
                <w:ilvl w:val="0"/>
                <w:numId w:val="4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52118592" w:edGrp="everyone"/>
            <w:r w:rsidRPr="00B07AA2">
              <w:rPr>
                <w:rFonts w:ascii="Arial" w:hAnsi="Arial" w:cs="Arial"/>
                <w:sz w:val="22"/>
                <w:szCs w:val="22"/>
              </w:rPr>
              <w:t>Show the principal contractor’s name and telephone contact numbers (including an after hours telephone number); and</w:t>
            </w:r>
          </w:p>
          <w:p w14:paraId="7033C094" w14:textId="77777777" w:rsidR="00B07AA2" w:rsidRPr="00B07AA2" w:rsidRDefault="00B07AA2" w:rsidP="000B0773">
            <w:pPr>
              <w:numPr>
                <w:ilvl w:val="0"/>
                <w:numId w:val="4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07AA2">
              <w:rPr>
                <w:rFonts w:ascii="Arial" w:hAnsi="Arial" w:cs="Arial"/>
                <w:sz w:val="22"/>
                <w:szCs w:val="22"/>
              </w:rPr>
              <w:t>Show the location of the site office for the project, if any; and</w:t>
            </w:r>
          </w:p>
          <w:p w14:paraId="0C6FE5F4" w14:textId="77777777" w:rsidR="00B07AA2" w:rsidRPr="00B07AA2" w:rsidRDefault="00B07AA2" w:rsidP="000B0773">
            <w:pPr>
              <w:numPr>
                <w:ilvl w:val="0"/>
                <w:numId w:val="4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07AA2">
              <w:rPr>
                <w:rFonts w:ascii="Arial" w:hAnsi="Arial" w:cs="Arial"/>
                <w:sz w:val="22"/>
                <w:szCs w:val="22"/>
              </w:rPr>
              <w:t>Are clearly visible from outside the workplace, or the work area of the workplace, where the construction project is being undertaken.</w:t>
            </w:r>
          </w:p>
          <w:permEnd w:id="1652118592"/>
          <w:p w14:paraId="224E4BF6" w14:textId="77777777" w:rsidR="00280505" w:rsidRPr="00311F83" w:rsidRDefault="002805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C4F083" w14:textId="77777777" w:rsidR="00280505" w:rsidRDefault="00280505" w:rsidP="00280505">
            <w:pPr>
              <w:ind w:left="993" w:hanging="993"/>
            </w:pPr>
          </w:p>
        </w:tc>
      </w:tr>
    </w:tbl>
    <w:p w14:paraId="07E28DCD" w14:textId="77777777" w:rsidR="00D526F1" w:rsidRDefault="00D526F1" w:rsidP="00D526F1">
      <w:pPr>
        <w:rPr>
          <w:rFonts w:ascii="Arial" w:hAnsi="Arial" w:cs="Arial"/>
          <w:sz w:val="22"/>
          <w:szCs w:val="22"/>
        </w:rPr>
      </w:pPr>
    </w:p>
    <w:p w14:paraId="1966A33A" w14:textId="77777777" w:rsidR="006154A0" w:rsidRDefault="006154A0" w:rsidP="006154A0">
      <w:pPr>
        <w:rPr>
          <w:rFonts w:ascii="Arial" w:hAnsi="Arial" w:cs="Arial"/>
          <w:sz w:val="22"/>
          <w:szCs w:val="22"/>
        </w:rPr>
      </w:pPr>
    </w:p>
    <w:p w14:paraId="1190B2ED" w14:textId="77777777" w:rsidR="006154A0" w:rsidRPr="00830749" w:rsidRDefault="00096C86" w:rsidP="006154A0">
      <w:pPr>
        <w:pStyle w:val="11CSTCPLQuestionBullet"/>
        <w:ind w:left="709" w:hanging="709"/>
      </w:pPr>
      <w:bookmarkStart w:id="11" w:name="_Ref535482393"/>
      <w:r>
        <w:t xml:space="preserve">Name the Regulation and identify the section that </w:t>
      </w:r>
      <w:r w:rsidR="006154A0">
        <w:t>outlines the requirements for signage in confined spaces. Briefly describe the requirements.</w:t>
      </w:r>
      <w:bookmarkEnd w:id="11"/>
    </w:p>
    <w:p w14:paraId="772CF32E" w14:textId="77777777" w:rsidR="006154A0" w:rsidRPr="00830749" w:rsidRDefault="006154A0" w:rsidP="006154A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6154A0" w14:paraId="45A67950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7A17B0" w14:textId="77777777" w:rsidR="006154A0" w:rsidRDefault="006154A0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EB64AB" w14:textId="77777777" w:rsidR="006154A0" w:rsidRDefault="006154A0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81FAFF" w14:textId="77777777" w:rsidR="006154A0" w:rsidRDefault="006154A0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725272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71359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86BA50" w14:textId="77777777" w:rsidR="006154A0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527234" w:displacedByCustomXml="prev"/>
      </w:tr>
      <w:tr w:rsidR="00280505" w14:paraId="70F4D33D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88BB45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0B4C" w14:textId="4437197A" w:rsidR="00280505" w:rsidRPr="00311F83" w:rsidRDefault="008E192D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2685408" w:edGrp="everyone"/>
            <w:r>
              <w:rPr>
                <w:rFonts w:ascii="Arial" w:hAnsi="Arial" w:cs="Arial"/>
                <w:sz w:val="22"/>
                <w:szCs w:val="22"/>
              </w:rPr>
              <w:t>Work health and Safety regulation 2011 SECTION 68</w:t>
            </w:r>
            <w:permEnd w:id="206268540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FFFB2F" w14:textId="77777777" w:rsidR="00280505" w:rsidRDefault="000B0773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21387419" w:edGrp="everyone"/>
            <w:r>
              <w:rPr>
                <w:rFonts w:ascii="Arial" w:hAnsi="Arial" w:cs="Arial"/>
                <w:sz w:val="22"/>
                <w:szCs w:val="22"/>
              </w:rPr>
              <w:t>A PCBU must ensure that signs are erected immediately before work in a confined space commences, during work and in completion of work.</w:t>
            </w:r>
          </w:p>
          <w:p w14:paraId="510F5C84" w14:textId="6C3E5157" w:rsidR="00280505" w:rsidRPr="00311F83" w:rsidRDefault="000B0773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Signs must identity the confined space inform workers that they must not enter without a permit and be clearly and prominently located next to each entry</w:t>
            </w:r>
            <w:permEnd w:id="16213874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5D222C" w14:textId="77777777" w:rsidR="00280505" w:rsidRDefault="00280505" w:rsidP="00280505">
            <w:pPr>
              <w:ind w:left="993" w:hanging="993"/>
            </w:pPr>
          </w:p>
        </w:tc>
      </w:tr>
    </w:tbl>
    <w:p w14:paraId="7B58C285" w14:textId="77777777" w:rsidR="00B55CBD" w:rsidRDefault="00B55CBD" w:rsidP="00B55CBD">
      <w:pPr>
        <w:rPr>
          <w:rFonts w:ascii="Arial" w:hAnsi="Arial" w:cs="Arial"/>
          <w:sz w:val="22"/>
          <w:szCs w:val="22"/>
        </w:rPr>
      </w:pPr>
    </w:p>
    <w:p w14:paraId="172B4FCC" w14:textId="77777777" w:rsidR="00B55CBD" w:rsidRPr="00830749" w:rsidRDefault="00B55CBD" w:rsidP="00B55CBD">
      <w:pPr>
        <w:pStyle w:val="11CSTCPLQuestionBullet"/>
        <w:ind w:left="709" w:hanging="709"/>
      </w:pPr>
      <w:bookmarkStart w:id="12" w:name="_Ref535482401"/>
      <w:r>
        <w:t xml:space="preserve">Identify a relevant Code of Practice relating to traffic management </w:t>
      </w:r>
      <w:r w:rsidR="00FD1E11">
        <w:t>safety signage</w:t>
      </w:r>
      <w:r>
        <w:t>. Briefly describe the requirements.</w:t>
      </w:r>
      <w:bookmarkEnd w:id="12"/>
    </w:p>
    <w:p w14:paraId="73A0F2BD" w14:textId="77777777"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B55CBD" w14:paraId="1E73A963" w14:textId="77777777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8D2E41" w14:textId="77777777"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34352D" w14:textId="77777777" w:rsidR="00B55CBD" w:rsidRDefault="00FD1E11" w:rsidP="0024028F">
            <w:pPr>
              <w:keepNext/>
              <w:ind w:left="993" w:right="82" w:hanging="993"/>
              <w:jc w:val="center"/>
            </w:pPr>
            <w:r>
              <w:t>Code of Practice 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4E8D6B7" w14:textId="77777777"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79265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98687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8207D8" w14:textId="77777777"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265473" w:displacedByCustomXml="prev"/>
      </w:tr>
      <w:tr w:rsidR="00280505" w14:paraId="06771B42" w14:textId="77777777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35EC1E" w14:textId="77777777"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1ABB" w14:textId="235B15C0" w:rsidR="00280505" w:rsidRPr="00311F83" w:rsidRDefault="006D0605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4920708" w:edGrp="everyone"/>
            <w:r>
              <w:rPr>
                <w:rFonts w:ascii="Arial" w:hAnsi="Arial" w:cs="Arial"/>
                <w:sz w:val="22"/>
                <w:szCs w:val="22"/>
              </w:rPr>
              <w:t>IN QUEENLAND TRIFFIC MANAGEMENT FOR CONSTRUCTION OR MAINTANCE WORK</w:t>
            </w:r>
            <w:r w:rsidR="0026588F">
              <w:rPr>
                <w:rFonts w:ascii="Arial" w:hAnsi="Arial" w:cs="Arial"/>
                <w:sz w:val="22"/>
                <w:szCs w:val="22"/>
              </w:rPr>
              <w:t xml:space="preserve"> CODE OF PACTICE 2008</w:t>
            </w:r>
            <w:permEnd w:id="206492070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7E90DC" w14:textId="77777777" w:rsidR="00280505" w:rsidRDefault="0026588F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3318188" w:edGrp="everyone"/>
            <w:r>
              <w:rPr>
                <w:rFonts w:ascii="Arial" w:hAnsi="Arial" w:cs="Arial"/>
                <w:sz w:val="22"/>
                <w:szCs w:val="22"/>
              </w:rPr>
              <w:t>Protection workers</w:t>
            </w:r>
          </w:p>
          <w:p w14:paraId="5EEA6AB1" w14:textId="77777777" w:rsidR="00280505" w:rsidRDefault="008E192D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Adequate warning of changes in surface</w:t>
            </w:r>
          </w:p>
          <w:p w14:paraId="17FE5DFD" w14:textId="41261BE9" w:rsidR="00280505" w:rsidRPr="00311F83" w:rsidRDefault="008E192D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Safety access and egress to and from the site.</w:t>
            </w:r>
            <w:permEnd w:id="7933181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6875AD" w14:textId="77777777" w:rsidR="00280505" w:rsidRDefault="00280505" w:rsidP="00280505">
            <w:pPr>
              <w:ind w:left="993" w:hanging="993"/>
            </w:pPr>
          </w:p>
        </w:tc>
      </w:tr>
    </w:tbl>
    <w:p w14:paraId="225D694D" w14:textId="77777777"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p w14:paraId="749D7CE5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58CD59CC" w14:textId="77777777" w:rsidR="00315A33" w:rsidRPr="00830749" w:rsidRDefault="00315A33" w:rsidP="00315A33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>Identify the Volume and Parts of the NCC that relate to energy efficiency of building fabric for Classes 1 and 10, and Classes 2 to 9.</w:t>
      </w:r>
      <w:bookmarkEnd w:id="13"/>
    </w:p>
    <w:p w14:paraId="58FAC3A5" w14:textId="77777777"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315A33" w14:paraId="69BE7299" w14:textId="77777777" w:rsidTr="00315A33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30774C" w14:textId="77777777" w:rsidR="00315A33" w:rsidRDefault="00315A33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095D56BC" w14:textId="77777777" w:rsidR="00315A33" w:rsidRPr="00721F99" w:rsidRDefault="00315A33" w:rsidP="00315A33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5CD51FA5" w14:textId="77777777" w:rsidR="00315A33" w:rsidRDefault="00315A33" w:rsidP="00315A33">
            <w:pPr>
              <w:ind w:right="82"/>
              <w:jc w:val="center"/>
            </w:pPr>
            <w:r>
              <w:t>Classes 2 to 9</w:t>
            </w:r>
          </w:p>
        </w:tc>
        <w:permStart w:id="976896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015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2BE35E" w14:textId="77777777" w:rsidR="00315A3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6896799" w:displacedByCustomXml="prev"/>
      </w:tr>
      <w:tr w:rsidR="007B3E95" w14:paraId="36682A56" w14:textId="77777777" w:rsidTr="00315A3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F55B0" w14:textId="77777777" w:rsidR="007B3E95" w:rsidRPr="00FE608E" w:rsidRDefault="007B3E95" w:rsidP="007B3E9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C70F4F" w14:textId="5265DDC6" w:rsidR="007B3E95" w:rsidRPr="00311F83" w:rsidRDefault="00313213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4047675" w:edGrp="everyone"/>
            <w:r>
              <w:rPr>
                <w:rFonts w:ascii="Arial" w:hAnsi="Arial" w:cs="Arial"/>
                <w:sz w:val="22"/>
                <w:szCs w:val="22"/>
              </w:rPr>
              <w:t>Vol 2 Part 3.12.1</w:t>
            </w:r>
            <w:permEnd w:id="64047675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A349C0" w14:textId="25E1BDE0" w:rsidR="007B3E95" w:rsidRPr="00311F83" w:rsidRDefault="00313213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4418494" w:edGrp="everyone"/>
            <w:r>
              <w:rPr>
                <w:rFonts w:ascii="Arial" w:hAnsi="Arial" w:cs="Arial"/>
                <w:sz w:val="22"/>
                <w:szCs w:val="22"/>
              </w:rPr>
              <w:t>Vol 1, Part J1</w:t>
            </w:r>
            <w:permEnd w:id="2074418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134ED" w14:textId="77777777" w:rsidR="007B3E95" w:rsidRDefault="007B3E95" w:rsidP="007B3E95">
            <w:pPr>
              <w:ind w:left="993" w:hanging="993"/>
            </w:pPr>
          </w:p>
        </w:tc>
      </w:tr>
    </w:tbl>
    <w:p w14:paraId="552CEE99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37CA36C1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63A3556A" w14:textId="77777777" w:rsidR="00315A33" w:rsidRPr="00830749" w:rsidRDefault="00B248F4" w:rsidP="00315A33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</w:t>
      </w:r>
      <w:r w:rsidR="00315A33">
        <w:rPr>
          <w:rFonts w:eastAsiaTheme="minorEastAsia"/>
          <w:kern w:val="24"/>
        </w:rPr>
        <w:t xml:space="preserve">hich Australian Standard </w:t>
      </w:r>
      <w:r>
        <w:rPr>
          <w:rFonts w:eastAsiaTheme="minorEastAsia"/>
          <w:kern w:val="24"/>
        </w:rPr>
        <w:t xml:space="preserve">is referenced in the NCC with regards to the </w:t>
      </w:r>
      <w:r w:rsidR="00315A33">
        <w:rPr>
          <w:rFonts w:eastAsiaTheme="minorEastAsia"/>
          <w:kern w:val="24"/>
        </w:rPr>
        <w:t>requirements for building fabric thermal insulation</w:t>
      </w:r>
      <w:r w:rsidR="00315A33" w:rsidRPr="008B33A0">
        <w:rPr>
          <w:rFonts w:eastAsiaTheme="minorEastAsia"/>
          <w:kern w:val="24"/>
        </w:rPr>
        <w:t>?</w:t>
      </w:r>
      <w:bookmarkEnd w:id="14"/>
    </w:p>
    <w:p w14:paraId="0C10B268" w14:textId="77777777"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15A33" w:rsidRPr="00830749" w14:paraId="1F65B9CA" w14:textId="77777777" w:rsidTr="00942F8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98ECA9" w14:textId="77777777" w:rsidR="00315A33" w:rsidRPr="001C4084" w:rsidRDefault="00315A33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0808" w14:textId="7D564814" w:rsidR="00315A33" w:rsidRPr="001C4084" w:rsidRDefault="006D0605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333857726" w:edGrp="everyone"/>
            <w:r>
              <w:rPr>
                <w:b/>
                <w:bCs/>
                <w:sz w:val="23"/>
                <w:szCs w:val="23"/>
              </w:rPr>
              <w:t>AS/NZS 4859.1</w:t>
            </w:r>
            <w:permEnd w:id="333857726"/>
          </w:p>
        </w:tc>
        <w:permStart w:id="639387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396670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8CDF78" w14:textId="77777777" w:rsidR="00315A33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9387946" w:displacedByCustomXml="prev"/>
      </w:tr>
    </w:tbl>
    <w:p w14:paraId="1C9540E5" w14:textId="77777777" w:rsidR="00315A33" w:rsidRDefault="00315A33" w:rsidP="00315A33">
      <w:pPr>
        <w:rPr>
          <w:rFonts w:ascii="Arial" w:hAnsi="Arial" w:cs="Arial"/>
          <w:sz w:val="22"/>
          <w:szCs w:val="22"/>
        </w:rPr>
      </w:pPr>
    </w:p>
    <w:p w14:paraId="24E741BF" w14:textId="77777777" w:rsidR="00287931" w:rsidRDefault="00287931" w:rsidP="00315A33">
      <w:pPr>
        <w:rPr>
          <w:rFonts w:ascii="Arial" w:hAnsi="Arial" w:cs="Arial"/>
          <w:sz w:val="22"/>
          <w:szCs w:val="22"/>
        </w:rPr>
      </w:pPr>
    </w:p>
    <w:p w14:paraId="56D20AD6" w14:textId="77777777" w:rsidR="00287931" w:rsidRPr="00830749" w:rsidRDefault="00287931" w:rsidP="00287931">
      <w:pPr>
        <w:pStyle w:val="11CSTCPLQuestionBullet"/>
        <w:ind w:left="709" w:hanging="709"/>
      </w:pPr>
      <w:bookmarkStart w:id="15" w:name="_Ref535488146"/>
      <w:r>
        <w:t>Identify the legislation (Act and/or Regulation) in your region relating to sustainable housing.</w:t>
      </w:r>
      <w:bookmarkEnd w:id="15"/>
    </w:p>
    <w:p w14:paraId="52F69466" w14:textId="77777777"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87931" w:rsidRPr="00830749" w14:paraId="5EE166EB" w14:textId="77777777" w:rsidTr="00942F83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A7F308" w14:textId="77777777" w:rsidR="00287931" w:rsidRPr="001C4084" w:rsidRDefault="00287931" w:rsidP="00AC1A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5BEA" w14:textId="16890B29" w:rsidR="00287931" w:rsidRPr="001C4084" w:rsidRDefault="006D0605" w:rsidP="00AC1A67">
            <w:pPr>
              <w:rPr>
                <w:rFonts w:ascii="Arial" w:hAnsi="Arial" w:cs="Arial"/>
                <w:sz w:val="22"/>
                <w:szCs w:val="22"/>
              </w:rPr>
            </w:pPr>
            <w:permStart w:id="1410601689" w:edGrp="everyone"/>
            <w:r>
              <w:rPr>
                <w:rFonts w:ascii="Arial" w:hAnsi="Arial" w:cs="Arial"/>
                <w:sz w:val="22"/>
                <w:szCs w:val="22"/>
              </w:rPr>
              <w:t xml:space="preserve">Refer to the building </w:t>
            </w:r>
            <w:r w:rsidR="00B61E19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ct 19</w:t>
            </w:r>
            <w:r w:rsidR="00B61E19">
              <w:rPr>
                <w:rFonts w:ascii="Arial" w:hAnsi="Arial" w:cs="Arial"/>
                <w:sz w:val="22"/>
                <w:szCs w:val="22"/>
              </w:rPr>
              <w:t xml:space="preserve">75 </w:t>
            </w:r>
            <w:permEnd w:id="1410601689"/>
          </w:p>
        </w:tc>
        <w:permStart w:id="1679565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95616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D89E9F6" w14:textId="77777777" w:rsidR="00287931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565558" w:displacedByCustomXml="prev"/>
      </w:tr>
    </w:tbl>
    <w:p w14:paraId="08363C96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23BEF998" w14:textId="77777777" w:rsidR="00287931" w:rsidRDefault="0028793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07A1169" w14:textId="77777777" w:rsidR="00287931" w:rsidRPr="00830749" w:rsidRDefault="00287931" w:rsidP="00287931">
      <w:pPr>
        <w:pStyle w:val="11CSTCPLQuestionBullet"/>
        <w:ind w:left="709" w:hanging="709"/>
      </w:pPr>
      <w:bookmarkStart w:id="16" w:name="_Ref535488148"/>
      <w:r>
        <w:lastRenderedPageBreak/>
        <w:t>Identify the legislation (Act and/or Regulation) in your region relating to noise standards when undertaking building work.</w:t>
      </w:r>
      <w:bookmarkEnd w:id="16"/>
    </w:p>
    <w:p w14:paraId="15FAD724" w14:textId="77777777"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6B0330C4" w14:textId="77777777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1C4C6E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F551" w14:textId="3C4C7AB4" w:rsidR="004A28F9" w:rsidRPr="001C4084" w:rsidRDefault="00D6710F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2018001676" w:edGrp="everyone"/>
            <w:r w:rsidRPr="0040056F">
              <w:rPr>
                <w:rFonts w:ascii="Arial" w:hAnsi="Arial" w:cs="Arial"/>
                <w:sz w:val="22"/>
                <w:szCs w:val="22"/>
              </w:rPr>
              <w:t>The key piece of environmental legislation in Queensland is the</w:t>
            </w:r>
            <w:r w:rsidRPr="0040056F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Environmental Protection Act 1994 </w:t>
            </w:r>
            <w:r w:rsidRPr="0040056F">
              <w:rPr>
                <w:rFonts w:ascii="Arial" w:hAnsi="Arial" w:cs="Arial"/>
                <w:sz w:val="22"/>
                <w:szCs w:val="22"/>
              </w:rPr>
              <w:t xml:space="preserve">(Qld) </w:t>
            </w:r>
            <w:r w:rsidR="006A5502">
              <w:rPr>
                <w:rFonts w:ascii="Arial" w:hAnsi="Arial" w:cs="Arial"/>
                <w:sz w:val="22"/>
                <w:szCs w:val="22"/>
              </w:rPr>
              <w:t xml:space="preserve"> section 440R. </w:t>
            </w:r>
            <w:permEnd w:id="2018001676"/>
          </w:p>
        </w:tc>
        <w:permStart w:id="1416444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0030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94C3111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6444102" w:displacedByCustomXml="prev"/>
      </w:tr>
    </w:tbl>
    <w:p w14:paraId="7472B600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6FBD264B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4672F4AC" w14:textId="77777777" w:rsidR="00287931" w:rsidRPr="00830749" w:rsidRDefault="00287931" w:rsidP="00287931">
      <w:pPr>
        <w:pStyle w:val="11CSTCPLQuestionBullet"/>
        <w:ind w:left="709" w:hanging="709"/>
      </w:pPr>
      <w:bookmarkStart w:id="17" w:name="_Ref535488149"/>
      <w:r>
        <w:t>Briefly describe the Local Council requirements with regards to building work noise.</w:t>
      </w:r>
      <w:bookmarkEnd w:id="17"/>
    </w:p>
    <w:p w14:paraId="432133D7" w14:textId="77777777"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1AA4463B" w14:textId="77777777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E9246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BE0E" w14:textId="4DA4FE7D" w:rsidR="0040056F" w:rsidRPr="0040056F" w:rsidRDefault="0056474E" w:rsidP="0040056F">
            <w:pPr>
              <w:rPr>
                <w:rFonts w:ascii="Arial" w:hAnsi="Arial" w:cs="Arial"/>
                <w:sz w:val="22"/>
                <w:szCs w:val="22"/>
              </w:rPr>
            </w:pPr>
            <w:permStart w:id="417416236" w:edGrp="everyone"/>
            <w:r>
              <w:rPr>
                <w:rFonts w:ascii="Arial" w:hAnsi="Arial" w:cs="Arial"/>
                <w:sz w:val="22"/>
                <w:szCs w:val="22"/>
              </w:rPr>
              <w:t>BRIS city council area fines may occur if noise can be heard during 6:30pm to 6:30am Monday to Saturday and anytime on Sunday or public holidays apply.</w:t>
            </w:r>
          </w:p>
          <w:permEnd w:id="417416236"/>
          <w:p w14:paraId="6ECE7918" w14:textId="77777777"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06902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025723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2087CB1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6902508" w:displacedByCustomXml="prev"/>
      </w:tr>
    </w:tbl>
    <w:p w14:paraId="2B26F431" w14:textId="77777777" w:rsidR="00287931" w:rsidRDefault="00287931" w:rsidP="00287931">
      <w:pPr>
        <w:rPr>
          <w:rFonts w:ascii="Arial" w:hAnsi="Arial" w:cs="Arial"/>
          <w:sz w:val="22"/>
          <w:szCs w:val="22"/>
        </w:rPr>
      </w:pPr>
    </w:p>
    <w:p w14:paraId="1072D378" w14:textId="77777777" w:rsidR="00E065E6" w:rsidRDefault="00E065E6" w:rsidP="00E065E6">
      <w:pPr>
        <w:rPr>
          <w:rFonts w:ascii="Arial" w:hAnsi="Arial" w:cs="Arial"/>
          <w:sz w:val="22"/>
          <w:szCs w:val="22"/>
        </w:rPr>
      </w:pPr>
    </w:p>
    <w:p w14:paraId="20276A01" w14:textId="77777777" w:rsidR="00E065E6" w:rsidRPr="00830749" w:rsidRDefault="00E065E6" w:rsidP="00E065E6">
      <w:pPr>
        <w:pStyle w:val="11CSTCPLQuestionBullet"/>
        <w:ind w:left="709" w:hanging="709"/>
      </w:pPr>
      <w:bookmarkStart w:id="18" w:name="_Ref535488193"/>
      <w:r>
        <w:t>Briefly describe the insurance that a builder must obtain to insure the residential building work over $10,000.</w:t>
      </w:r>
      <w:bookmarkEnd w:id="18"/>
    </w:p>
    <w:p w14:paraId="231A5FD0" w14:textId="77777777"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517960C8" w14:textId="77777777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DA71EC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4FE3" w14:textId="00178D7B" w:rsidR="004A28F9" w:rsidRPr="001C4084" w:rsidRDefault="0056474E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851463627" w:edGrp="everyone"/>
            <w:r>
              <w:rPr>
                <w:rFonts w:ascii="Arial" w:hAnsi="Arial" w:cs="Arial"/>
                <w:sz w:val="22"/>
                <w:szCs w:val="22"/>
              </w:rPr>
              <w:t>QBCC WORK OVER $3,300 (INCLUDING LABOUR AND MATERIALS)</w:t>
            </w:r>
            <w:permEnd w:id="1851463627"/>
          </w:p>
        </w:tc>
        <w:permStart w:id="16288975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0805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72998D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8897528" w:displacedByCustomXml="prev"/>
      </w:tr>
    </w:tbl>
    <w:p w14:paraId="3882B917" w14:textId="77777777" w:rsidR="00E065E6" w:rsidRDefault="00E065E6" w:rsidP="00E065E6">
      <w:pPr>
        <w:rPr>
          <w:rFonts w:ascii="Arial" w:hAnsi="Arial" w:cs="Arial"/>
          <w:sz w:val="22"/>
          <w:szCs w:val="22"/>
        </w:rPr>
      </w:pPr>
    </w:p>
    <w:p w14:paraId="0A03786E" w14:textId="77777777" w:rsidR="00E065E6" w:rsidRDefault="00E065E6" w:rsidP="00E065E6">
      <w:pPr>
        <w:rPr>
          <w:rFonts w:ascii="Arial" w:hAnsi="Arial" w:cs="Arial"/>
          <w:sz w:val="22"/>
          <w:szCs w:val="22"/>
        </w:rPr>
      </w:pPr>
    </w:p>
    <w:p w14:paraId="422FDBF8" w14:textId="77777777" w:rsidR="00E065E6" w:rsidRPr="00830749" w:rsidRDefault="00E065E6" w:rsidP="00E065E6">
      <w:pPr>
        <w:pStyle w:val="11CSTCPLQuestionBullet"/>
        <w:ind w:left="709" w:hanging="709"/>
      </w:pPr>
      <w:bookmarkStart w:id="19" w:name="_Ref535488171"/>
      <w:r>
        <w:t xml:space="preserve">Identify the legislation </w:t>
      </w:r>
      <w:r w:rsidR="00B248F4">
        <w:t xml:space="preserve">(Act name and relevant section) </w:t>
      </w:r>
      <w:r>
        <w:t>that requires an employer to insure workers in the event of accidents or illness.</w:t>
      </w:r>
      <w:bookmarkEnd w:id="19"/>
    </w:p>
    <w:p w14:paraId="411681ED" w14:textId="77777777"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35A1740F" w14:textId="77777777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8329DB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7859" w14:textId="488EC70F" w:rsidR="004A28F9" w:rsidRPr="001C4084" w:rsidRDefault="006A5502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330463864" w:edGrp="everyone"/>
            <w:r>
              <w:rPr>
                <w:rFonts w:ascii="Arial" w:hAnsi="Arial" w:cs="Arial"/>
                <w:i/>
                <w:iCs/>
                <w:sz w:val="22"/>
                <w:szCs w:val="22"/>
              </w:rPr>
              <w:t>SAFETY COMPENSATION AND REHABILITATION ACT 1988 S48</w:t>
            </w:r>
            <w:permEnd w:id="330463864"/>
          </w:p>
        </w:tc>
        <w:permStart w:id="3029916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05611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BAB43E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991625" w:displacedByCustomXml="prev"/>
      </w:tr>
    </w:tbl>
    <w:p w14:paraId="0DEE2C82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052E2E87" w14:textId="77777777" w:rsidR="00F9628B" w:rsidRPr="00830749" w:rsidRDefault="00F9628B" w:rsidP="00F9628B">
      <w:pPr>
        <w:pStyle w:val="11CSTCPLQuestionBullet"/>
        <w:ind w:left="709" w:hanging="709"/>
      </w:pPr>
      <w:bookmarkStart w:id="20" w:name="_Ref535488196"/>
      <w:r>
        <w:lastRenderedPageBreak/>
        <w:t>To ensure that a legally binding contract exists between yourself and a client, what must exist?</w:t>
      </w:r>
      <w:bookmarkEnd w:id="20"/>
    </w:p>
    <w:p w14:paraId="57BBA677" w14:textId="77777777"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372D01E0" w14:textId="77777777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EE10A0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7E44" w14:textId="77777777" w:rsidR="0040056F" w:rsidRPr="0040056F" w:rsidRDefault="0040056F" w:rsidP="0040056F">
            <w:pPr>
              <w:rPr>
                <w:rFonts w:ascii="Arial" w:hAnsi="Arial" w:cs="Arial"/>
                <w:sz w:val="22"/>
                <w:szCs w:val="22"/>
              </w:rPr>
            </w:pPr>
            <w:permStart w:id="954744563" w:edGrp="everyone"/>
            <w:r w:rsidRPr="0040056F">
              <w:rPr>
                <w:rFonts w:ascii="Arial" w:hAnsi="Arial" w:cs="Arial"/>
                <w:sz w:val="22"/>
                <w:szCs w:val="22"/>
              </w:rPr>
              <w:t xml:space="preserve">There are four (4) essential elements necessary for legally binding contract formation: </w:t>
            </w:r>
          </w:p>
          <w:p w14:paraId="65FFACB9" w14:textId="77777777" w:rsidR="0040056F" w:rsidRPr="0040056F" w:rsidRDefault="0040056F" w:rsidP="0040056F">
            <w:pPr>
              <w:numPr>
                <w:ilvl w:val="1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40056F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Pr="004005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offer </w:t>
            </w:r>
            <w:r w:rsidRPr="0040056F">
              <w:rPr>
                <w:rFonts w:ascii="Arial" w:hAnsi="Arial" w:cs="Arial"/>
                <w:sz w:val="22"/>
                <w:szCs w:val="22"/>
              </w:rPr>
              <w:t>by Party 1</w:t>
            </w:r>
          </w:p>
          <w:p w14:paraId="1C9233FD" w14:textId="77777777" w:rsidR="0040056F" w:rsidRPr="0040056F" w:rsidRDefault="0040056F" w:rsidP="0040056F">
            <w:pPr>
              <w:numPr>
                <w:ilvl w:val="1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40056F">
              <w:rPr>
                <w:rFonts w:ascii="Arial" w:hAnsi="Arial" w:cs="Arial"/>
                <w:b/>
                <w:bCs/>
                <w:sz w:val="22"/>
                <w:szCs w:val="22"/>
              </w:rPr>
              <w:t>Acceptance</w:t>
            </w:r>
            <w:r w:rsidRPr="0040056F">
              <w:rPr>
                <w:rFonts w:ascii="Arial" w:hAnsi="Arial" w:cs="Arial"/>
                <w:sz w:val="22"/>
                <w:szCs w:val="22"/>
              </w:rPr>
              <w:t xml:space="preserve"> by Party 2 </w:t>
            </w:r>
          </w:p>
          <w:p w14:paraId="2FE13146" w14:textId="77777777" w:rsidR="0040056F" w:rsidRPr="0040056F" w:rsidRDefault="0040056F" w:rsidP="0040056F">
            <w:pPr>
              <w:numPr>
                <w:ilvl w:val="1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40056F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Pr="004005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intention by both parties to create legal relations </w:t>
            </w:r>
            <w:r w:rsidRPr="0040056F">
              <w:rPr>
                <w:rFonts w:ascii="Arial" w:hAnsi="Arial" w:cs="Arial"/>
                <w:sz w:val="22"/>
                <w:szCs w:val="22"/>
              </w:rPr>
              <w:t>(i.e. more than just a friendly agreement, as legal consequences may result from a failure to meet the obligations of the contract)</w:t>
            </w:r>
          </w:p>
          <w:p w14:paraId="6D2C2564" w14:textId="77777777" w:rsidR="0040056F" w:rsidRPr="0040056F" w:rsidRDefault="0040056F" w:rsidP="0040056F">
            <w:pPr>
              <w:numPr>
                <w:ilvl w:val="1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40056F">
              <w:rPr>
                <w:rFonts w:ascii="Arial" w:hAnsi="Arial" w:cs="Arial"/>
                <w:b/>
                <w:bCs/>
                <w:sz w:val="22"/>
                <w:szCs w:val="22"/>
              </w:rPr>
              <w:t>Consideration</w:t>
            </w:r>
            <w:r w:rsidRPr="0040056F">
              <w:rPr>
                <w:rFonts w:ascii="Arial" w:hAnsi="Arial" w:cs="Arial"/>
                <w:sz w:val="22"/>
                <w:szCs w:val="22"/>
              </w:rPr>
              <w:t xml:space="preserve"> (e.g. money in exchange for goods/services)</w:t>
            </w:r>
          </w:p>
          <w:permEnd w:id="954744563"/>
          <w:p w14:paraId="4C00AB75" w14:textId="77777777"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8408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5100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BE7F78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8408130" w:displacedByCustomXml="prev"/>
      </w:tr>
    </w:tbl>
    <w:p w14:paraId="54ADBBB3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2806AD40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23314752" w14:textId="77777777" w:rsidR="00F9628B" w:rsidRPr="008A37F2" w:rsidRDefault="008A37F2" w:rsidP="00F9628B">
      <w:pPr>
        <w:pStyle w:val="11CSTCPLQuestionBullet"/>
        <w:ind w:left="709" w:hanging="709"/>
      </w:pPr>
      <w:bookmarkStart w:id="21" w:name="_Ref535488198"/>
      <w:r>
        <w:rPr>
          <w:rFonts w:eastAsiaTheme="minorEastAsia"/>
          <w:kern w:val="24"/>
        </w:rPr>
        <w:t>W</w:t>
      </w:r>
      <w:r w:rsidR="00F9628B">
        <w:rPr>
          <w:rFonts w:eastAsiaTheme="minorEastAsia"/>
          <w:kern w:val="24"/>
        </w:rPr>
        <w:t>hat federal and state/territory fair trade legislation should be referred to</w:t>
      </w:r>
      <w:r>
        <w:rPr>
          <w:rFonts w:eastAsiaTheme="minorEastAsia"/>
          <w:kern w:val="24"/>
        </w:rPr>
        <w:t xml:space="preserve"> for guidance on the following:</w:t>
      </w:r>
      <w:bookmarkEnd w:id="21"/>
    </w:p>
    <w:p w14:paraId="3489CAD0" w14:textId="77777777" w:rsidR="008A37F2" w:rsidRPr="008A37F2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Consumer transactions (e.g. payment of supplier invoices)</w:t>
      </w:r>
    </w:p>
    <w:p w14:paraId="253665FB" w14:textId="77777777" w:rsidR="008A37F2" w:rsidRPr="00830749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Issues where the client is unhappy with the work undertaken</w:t>
      </w:r>
    </w:p>
    <w:p w14:paraId="32F30E8C" w14:textId="77777777"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F9628B" w14:paraId="2C1F8E5F" w14:textId="77777777" w:rsidTr="00F9628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81EBD3" w14:textId="77777777" w:rsidR="00F9628B" w:rsidRDefault="00F9628B" w:rsidP="00F9628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6040C4C2" w14:textId="77777777" w:rsidR="00F9628B" w:rsidRPr="00721F99" w:rsidRDefault="00F9628B" w:rsidP="00F9628B">
            <w:pPr>
              <w:keepNext/>
              <w:ind w:left="993" w:right="82" w:hanging="993"/>
              <w:jc w:val="center"/>
            </w:pPr>
            <w:r>
              <w:t>Federal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2FC92EC7" w14:textId="77777777" w:rsidR="00F9628B" w:rsidRDefault="00F9628B" w:rsidP="00F9628B">
            <w:pPr>
              <w:ind w:right="82"/>
              <w:jc w:val="center"/>
            </w:pPr>
            <w:r>
              <w:t>State or territory</w:t>
            </w:r>
          </w:p>
        </w:tc>
        <w:permStart w:id="81792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1698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145C23" w14:textId="77777777" w:rsidR="00F9628B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92507" w:displacedByCustomXml="prev"/>
      </w:tr>
      <w:tr w:rsidR="007B6909" w14:paraId="0EBA315D" w14:textId="77777777" w:rsidTr="00DA6B32">
        <w:trPr>
          <w:trHeight w:val="1417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A59C51" w14:textId="77777777" w:rsidR="007B6909" w:rsidRPr="00FE608E" w:rsidRDefault="007B6909" w:rsidP="007B690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AA60B" w14:textId="21158C44" w:rsidR="007B6909" w:rsidRPr="00311F83" w:rsidRDefault="006A5502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6740398" w:edGrp="everyone"/>
            <w:r>
              <w:rPr>
                <w:rFonts w:ascii="Arial" w:hAnsi="Arial" w:cs="Arial"/>
                <w:sz w:val="22"/>
                <w:szCs w:val="22"/>
              </w:rPr>
              <w:t>COMPETITION AND CONSUMER ACT 2010 (CTH)</w:t>
            </w:r>
            <w:permEnd w:id="696740398"/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0CCEF" w14:textId="2AD0A1BD" w:rsidR="007B6909" w:rsidRPr="00311F83" w:rsidRDefault="006A5502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62954157" w:edGrp="everyone"/>
            <w:r>
              <w:rPr>
                <w:rFonts w:ascii="Arial" w:hAnsi="Arial" w:cs="Arial"/>
                <w:sz w:val="22"/>
                <w:szCs w:val="22"/>
              </w:rPr>
              <w:t>FAIR TRADING</w:t>
            </w:r>
            <w:r w:rsidR="0056474E">
              <w:rPr>
                <w:rFonts w:ascii="Arial" w:hAnsi="Arial" w:cs="Arial"/>
                <w:sz w:val="22"/>
                <w:szCs w:val="22"/>
              </w:rPr>
              <w:t xml:space="preserve"> ACT 1989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629541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2DDF7" w14:textId="77777777" w:rsidR="007B6909" w:rsidRDefault="007B6909" w:rsidP="007B6909">
            <w:pPr>
              <w:ind w:left="993" w:hanging="993"/>
            </w:pPr>
          </w:p>
        </w:tc>
      </w:tr>
    </w:tbl>
    <w:p w14:paraId="18046E17" w14:textId="77777777" w:rsidR="00F9628B" w:rsidRDefault="00F9628B" w:rsidP="00F9628B">
      <w:pPr>
        <w:rPr>
          <w:rFonts w:ascii="Arial" w:hAnsi="Arial" w:cs="Arial"/>
          <w:sz w:val="22"/>
          <w:szCs w:val="22"/>
        </w:rPr>
      </w:pPr>
    </w:p>
    <w:p w14:paraId="7D002FC2" w14:textId="77777777" w:rsidR="009E51A0" w:rsidRDefault="009E51A0" w:rsidP="009E51A0">
      <w:pPr>
        <w:rPr>
          <w:rFonts w:ascii="Arial" w:hAnsi="Arial" w:cs="Arial"/>
          <w:sz w:val="22"/>
          <w:szCs w:val="22"/>
        </w:rPr>
      </w:pPr>
    </w:p>
    <w:p w14:paraId="0B3529A7" w14:textId="77777777" w:rsidR="009E51A0" w:rsidRPr="00830749" w:rsidRDefault="009E51A0" w:rsidP="009E51A0">
      <w:pPr>
        <w:pStyle w:val="11CSTCPLQuestionBullet"/>
        <w:ind w:left="709" w:hanging="709"/>
      </w:pPr>
      <w:bookmarkStart w:id="22" w:name="_Ref535564530"/>
      <w:r>
        <w:t>Identify the legislation (Act name and relevant section) that identifies that an employer is to pay payroll tax.</w:t>
      </w:r>
      <w:bookmarkEnd w:id="22"/>
    </w:p>
    <w:p w14:paraId="118BAF08" w14:textId="77777777" w:rsidR="009E51A0" w:rsidRPr="00830749" w:rsidRDefault="009E51A0" w:rsidP="009E51A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0CAB7923" w14:textId="77777777" w:rsidTr="007B6909">
        <w:trPr>
          <w:trHeight w:val="24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C684B2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3A05" w14:textId="68F95AF3" w:rsidR="009F5450" w:rsidRPr="009F5450" w:rsidRDefault="009F5450" w:rsidP="009F5450">
            <w:pPr>
              <w:rPr>
                <w:rFonts w:ascii="Arial" w:hAnsi="Arial" w:cs="Arial"/>
                <w:sz w:val="22"/>
                <w:szCs w:val="22"/>
              </w:rPr>
            </w:pPr>
            <w:permStart w:id="1283266659" w:edGrp="everyone"/>
            <w:r w:rsidRPr="009F5450">
              <w:rPr>
                <w:rFonts w:ascii="Arial" w:hAnsi="Arial" w:cs="Arial"/>
                <w:sz w:val="22"/>
                <w:szCs w:val="22"/>
              </w:rPr>
              <w:t xml:space="preserve">The applicable Act in Queensland is the </w:t>
            </w:r>
            <w:r w:rsidRPr="009F545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Payroll Tax Act 1971 </w:t>
            </w:r>
            <w:r w:rsidRPr="009F5450">
              <w:rPr>
                <w:rFonts w:ascii="Arial" w:hAnsi="Arial" w:cs="Arial"/>
                <w:sz w:val="22"/>
                <w:szCs w:val="22"/>
              </w:rPr>
              <w:t>(Qld)</w:t>
            </w:r>
            <w:r w:rsidR="006A5502">
              <w:rPr>
                <w:rFonts w:ascii="Arial" w:hAnsi="Arial" w:cs="Arial"/>
                <w:sz w:val="22"/>
                <w:szCs w:val="22"/>
              </w:rPr>
              <w:t xml:space="preserve"> SECTION 12</w:t>
            </w:r>
          </w:p>
          <w:permEnd w:id="1283266659"/>
          <w:p w14:paraId="78DD82BE" w14:textId="77777777" w:rsidR="004A28F9" w:rsidRPr="001C4084" w:rsidRDefault="004A28F9" w:rsidP="004A2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86161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1209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EDAA4F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161125" w:displacedByCustomXml="prev"/>
      </w:tr>
    </w:tbl>
    <w:p w14:paraId="2952DE6D" w14:textId="77777777" w:rsidR="009E51A0" w:rsidRDefault="009E51A0" w:rsidP="009E51A0">
      <w:pPr>
        <w:rPr>
          <w:rFonts w:ascii="Arial" w:hAnsi="Arial" w:cs="Arial"/>
          <w:sz w:val="22"/>
          <w:szCs w:val="22"/>
        </w:rPr>
      </w:pPr>
    </w:p>
    <w:p w14:paraId="6B2BC39A" w14:textId="77777777" w:rsidR="009D376C" w:rsidRDefault="009D376C" w:rsidP="009D376C">
      <w:pPr>
        <w:rPr>
          <w:rFonts w:ascii="Arial" w:hAnsi="Arial" w:cs="Arial"/>
          <w:sz w:val="22"/>
          <w:szCs w:val="22"/>
        </w:rPr>
      </w:pPr>
    </w:p>
    <w:p w14:paraId="08FBDA25" w14:textId="77777777" w:rsidR="009D376C" w:rsidRPr="00830749" w:rsidRDefault="009D376C" w:rsidP="009D376C">
      <w:pPr>
        <w:pStyle w:val="11CSTCPLQuestionBullet"/>
        <w:ind w:left="709" w:hanging="709"/>
      </w:pPr>
      <w:bookmarkStart w:id="23" w:name="_Ref535564531"/>
      <w:r>
        <w:t>Payroll tax is a self-assessed tax on the wages that employers pay to their Queensland employees when the total wages are more than $___________.</w:t>
      </w:r>
      <w:bookmarkEnd w:id="23"/>
    </w:p>
    <w:p w14:paraId="40EC5FD5" w14:textId="77777777" w:rsidR="009D376C" w:rsidRPr="00830749" w:rsidRDefault="009D376C" w:rsidP="009D37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A28F9" w:rsidRPr="00830749" w14:paraId="766B3B6B" w14:textId="77777777" w:rsidTr="007B6909">
        <w:trPr>
          <w:trHeight w:val="73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255687" w14:textId="77777777"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6550" w14:textId="41A5703C" w:rsidR="004A28F9" w:rsidRPr="001C4084" w:rsidRDefault="00C93C20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1762077070" w:edGrp="everyone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6A5502">
              <w:rPr>
                <w:rFonts w:ascii="Arial" w:hAnsi="Arial" w:cs="Arial"/>
                <w:sz w:val="22"/>
                <w:szCs w:val="22"/>
              </w:rPr>
              <w:t>21,153</w:t>
            </w:r>
            <w:permEnd w:id="1762077070"/>
          </w:p>
        </w:tc>
        <w:permStart w:id="1493724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02445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BC99F5" w14:textId="77777777"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3724132" w:displacedByCustomXml="prev"/>
      </w:tr>
    </w:tbl>
    <w:p w14:paraId="0AD37BF9" w14:textId="77777777" w:rsidR="00F269FE" w:rsidRDefault="00F269FE" w:rsidP="008A37F2">
      <w:pPr>
        <w:jc w:val="left"/>
        <w:rPr>
          <w:rFonts w:ascii="Arial" w:hAnsi="Arial" w:cs="Arial"/>
          <w:sz w:val="22"/>
          <w:szCs w:val="22"/>
        </w:rPr>
      </w:pPr>
    </w:p>
    <w:p w14:paraId="6E47BBEC" w14:textId="77777777" w:rsidR="00F269FE" w:rsidRPr="00830749" w:rsidRDefault="00F269FE" w:rsidP="00F269FE">
      <w:pPr>
        <w:pStyle w:val="11CSTCPLQuestionBullet"/>
        <w:ind w:left="709" w:hanging="709"/>
      </w:pPr>
      <w:bookmarkStart w:id="24" w:name="_Ref535564534"/>
      <w:r>
        <w:lastRenderedPageBreak/>
        <w:t>Identify the legislation (Act name and relevant division) that identifies who is required to be registered and who may be registered for Goods and Services Tax (GST).</w:t>
      </w:r>
      <w:bookmarkEnd w:id="24"/>
    </w:p>
    <w:p w14:paraId="51013CFA" w14:textId="77777777"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269FE" w:rsidRPr="00830749" w14:paraId="611E1D71" w14:textId="77777777" w:rsidTr="004037F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8D208E" w14:textId="77777777" w:rsidR="00F269FE" w:rsidRPr="001C4084" w:rsidRDefault="00F269FE" w:rsidP="0086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CA58" w14:textId="29EFB1ED" w:rsidR="00F269FE" w:rsidRPr="001C4084" w:rsidRDefault="006A5502" w:rsidP="008639BB">
            <w:pPr>
              <w:rPr>
                <w:rFonts w:ascii="Arial" w:hAnsi="Arial" w:cs="Arial"/>
                <w:sz w:val="22"/>
                <w:szCs w:val="22"/>
              </w:rPr>
            </w:pPr>
            <w:permStart w:id="1092030859" w:edGrp="everyone"/>
            <w:r>
              <w:rPr>
                <w:rFonts w:ascii="Arial" w:hAnsi="Arial" w:cs="Arial"/>
                <w:sz w:val="22"/>
                <w:szCs w:val="22"/>
              </w:rPr>
              <w:t>A NEW TAX SYSTEM (GOODS AND SERVICES TAX) ACT 1999 (CTH) DIVISION 23</w:t>
            </w:r>
            <w:permEnd w:id="1092030859"/>
          </w:p>
        </w:tc>
        <w:permStart w:id="752768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056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2D54E1" w14:textId="77777777" w:rsidR="00F269FE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2768109" w:displacedByCustomXml="prev"/>
      </w:tr>
    </w:tbl>
    <w:p w14:paraId="5B5C72DB" w14:textId="77777777" w:rsidR="00F269FE" w:rsidRDefault="00F269FE" w:rsidP="00F269FE">
      <w:pPr>
        <w:rPr>
          <w:rFonts w:ascii="Arial" w:hAnsi="Arial" w:cs="Arial"/>
          <w:sz w:val="22"/>
          <w:szCs w:val="22"/>
        </w:rPr>
      </w:pPr>
    </w:p>
    <w:p w14:paraId="04AF309A" w14:textId="77777777" w:rsidR="00F269FE" w:rsidRDefault="00F269FE" w:rsidP="00F269FE">
      <w:pPr>
        <w:rPr>
          <w:rFonts w:ascii="Arial" w:hAnsi="Arial" w:cs="Arial"/>
          <w:sz w:val="22"/>
          <w:szCs w:val="22"/>
        </w:rPr>
      </w:pPr>
    </w:p>
    <w:p w14:paraId="4FE82CC8" w14:textId="77777777" w:rsidR="00F269FE" w:rsidRPr="00830749" w:rsidRDefault="00F269FE" w:rsidP="00F269FE">
      <w:pPr>
        <w:pStyle w:val="11CSTCPLQuestionBullet"/>
        <w:ind w:left="709" w:hanging="709"/>
      </w:pPr>
      <w:bookmarkStart w:id="25" w:name="_Ref535564535"/>
      <w:r>
        <w:t>Business owners should register for GST if their business’ gross income is more than $___________.</w:t>
      </w:r>
      <w:bookmarkEnd w:id="25"/>
    </w:p>
    <w:p w14:paraId="190ACE46" w14:textId="77777777"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4EB97746" w14:textId="77777777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81032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33EB" w14:textId="26E97423" w:rsidR="009E1FCA" w:rsidRPr="001C4084" w:rsidRDefault="00A47A58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297819208" w:edGrp="everyone"/>
            <w:r>
              <w:rPr>
                <w:rFonts w:ascii="Arial" w:hAnsi="Arial" w:cs="Arial"/>
                <w:sz w:val="22"/>
                <w:szCs w:val="22"/>
              </w:rPr>
              <w:t>$7</w:t>
            </w:r>
            <w:r w:rsidR="00623B4D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,000 PER YEARS</w:t>
            </w:r>
            <w:permEnd w:id="297819208"/>
          </w:p>
        </w:tc>
        <w:permStart w:id="1363152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7568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7E8B78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3152574" w:displacedByCustomXml="prev"/>
      </w:tr>
    </w:tbl>
    <w:p w14:paraId="3C219BDC" w14:textId="77777777" w:rsidR="00F269FE" w:rsidRDefault="00F269FE" w:rsidP="00F269FE">
      <w:pPr>
        <w:rPr>
          <w:rFonts w:ascii="Arial" w:hAnsi="Arial" w:cs="Arial"/>
          <w:sz w:val="22"/>
          <w:szCs w:val="22"/>
        </w:rPr>
      </w:pPr>
    </w:p>
    <w:p w14:paraId="7065222F" w14:textId="77777777" w:rsidR="008A37F2" w:rsidRDefault="008A37F2" w:rsidP="008A37F2">
      <w:pPr>
        <w:jc w:val="left"/>
        <w:rPr>
          <w:rFonts w:ascii="Arial" w:hAnsi="Arial" w:cs="Arial"/>
          <w:sz w:val="22"/>
          <w:szCs w:val="22"/>
        </w:rPr>
      </w:pPr>
    </w:p>
    <w:p w14:paraId="72DD480D" w14:textId="77777777" w:rsidR="008A37F2" w:rsidRPr="00830749" w:rsidRDefault="008A37F2" w:rsidP="008A37F2">
      <w:pPr>
        <w:pStyle w:val="11CSTCPLQuestionBullet"/>
        <w:ind w:left="709" w:hanging="709"/>
      </w:pPr>
      <w:bookmarkStart w:id="26" w:name="_Ref535830375"/>
      <w:r>
        <w:t>Identify the two legislative Acts that identify the rights and entitlements of contractors.</w:t>
      </w:r>
      <w:bookmarkEnd w:id="26"/>
    </w:p>
    <w:p w14:paraId="2E2218FA" w14:textId="77777777" w:rsidR="008A37F2" w:rsidRPr="00830749" w:rsidRDefault="008A37F2" w:rsidP="008A37F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661815CB" w14:textId="77777777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250B34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C8AB" w14:textId="2A6512FE" w:rsidR="009E1FCA" w:rsidRPr="001C4084" w:rsidRDefault="003055C8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1216884089" w:edGrp="everyone"/>
            <w:r w:rsidRPr="003055C8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3055C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Independent Contractors Act 2006 </w:t>
            </w:r>
            <w:r w:rsidRPr="003055C8">
              <w:rPr>
                <w:rFonts w:ascii="Arial" w:hAnsi="Arial" w:cs="Arial"/>
                <w:sz w:val="22"/>
                <w:szCs w:val="22"/>
              </w:rPr>
              <w:t xml:space="preserve">(Cth) and the </w:t>
            </w:r>
            <w:r w:rsidRPr="003055C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Fair Work Act 2009 </w:t>
            </w:r>
            <w:r w:rsidRPr="003055C8">
              <w:rPr>
                <w:rFonts w:ascii="Arial" w:hAnsi="Arial" w:cs="Arial"/>
                <w:sz w:val="22"/>
                <w:szCs w:val="22"/>
              </w:rPr>
              <w:t>(Cth) protect the rights and entitlements of independent contractors</w:t>
            </w:r>
            <w:permEnd w:id="1216884089"/>
          </w:p>
        </w:tc>
        <w:permStart w:id="454781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51214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BE2ED9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4781282" w:displacedByCustomXml="prev"/>
      </w:tr>
    </w:tbl>
    <w:p w14:paraId="4508FA37" w14:textId="77777777" w:rsidR="008A37F2" w:rsidRPr="008A37F2" w:rsidRDefault="008A37F2" w:rsidP="008A37F2">
      <w:pPr>
        <w:rPr>
          <w:rFonts w:ascii="Arial" w:hAnsi="Arial" w:cs="Arial"/>
          <w:sz w:val="20"/>
          <w:szCs w:val="22"/>
        </w:rPr>
      </w:pPr>
    </w:p>
    <w:p w14:paraId="0473F849" w14:textId="77777777" w:rsidR="000A54C7" w:rsidRPr="008A37F2" w:rsidRDefault="000A54C7" w:rsidP="00F269FE">
      <w:pPr>
        <w:rPr>
          <w:rFonts w:ascii="Arial" w:hAnsi="Arial" w:cs="Arial"/>
          <w:sz w:val="20"/>
          <w:szCs w:val="22"/>
        </w:rPr>
      </w:pPr>
    </w:p>
    <w:p w14:paraId="7008B600" w14:textId="77777777" w:rsidR="000A54C7" w:rsidRPr="00830749" w:rsidRDefault="000A54C7" w:rsidP="000A54C7">
      <w:pPr>
        <w:pStyle w:val="11CSTCPLQuestionBullet"/>
        <w:ind w:left="709" w:hanging="709"/>
      </w:pPr>
      <w:bookmarkStart w:id="27" w:name="_Ref495585145"/>
      <w:r>
        <w:t>Identify one (1) standardised domestic building contract that may be used for renovation jobs under $15,000 that do not affect footings or foundations.</w:t>
      </w:r>
      <w:bookmarkEnd w:id="27"/>
    </w:p>
    <w:p w14:paraId="193B01A8" w14:textId="77777777"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6C76FBF7" w14:textId="77777777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BB53FD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CF1A" w14:textId="271DD2D9" w:rsidR="009E1FCA" w:rsidRPr="001C4084" w:rsidRDefault="007A04DB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164648969" w:edGrp="everyone"/>
            <w:r>
              <w:rPr>
                <w:rFonts w:ascii="Arial" w:hAnsi="Arial" w:cs="Arial"/>
                <w:sz w:val="22"/>
                <w:szCs w:val="22"/>
              </w:rPr>
              <w:t>IN QUEENLAND THE FOLLOWING MAY BE USED QBCC, LEVEL ONE CONTRACT, MASTER BUILERS</w:t>
            </w:r>
            <w:permEnd w:id="164648969"/>
          </w:p>
        </w:tc>
        <w:permStart w:id="2088044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33647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C2E925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8044763" w:displacedByCustomXml="prev"/>
      </w:tr>
    </w:tbl>
    <w:p w14:paraId="2BAD3688" w14:textId="77777777"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14:paraId="2F11C65D" w14:textId="77777777"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14:paraId="57F3B826" w14:textId="77777777" w:rsidR="000A54C7" w:rsidRPr="00830749" w:rsidRDefault="000A54C7" w:rsidP="000A54C7">
      <w:pPr>
        <w:pStyle w:val="11CSTCPLQuestionBullet"/>
        <w:ind w:left="709" w:hanging="709"/>
      </w:pPr>
      <w:bookmarkStart w:id="28" w:name="_Ref535565614"/>
      <w:r>
        <w:t>Identify one (1) standardised commercial building contract that may be used where a lump sum price cannot be established.</w:t>
      </w:r>
      <w:bookmarkEnd w:id="28"/>
    </w:p>
    <w:p w14:paraId="3BEC65E4" w14:textId="77777777"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1FCA" w:rsidRPr="00830749" w14:paraId="2E652859" w14:textId="77777777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0DBEBB" w14:textId="77777777"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A7FC" w14:textId="372754F2" w:rsidR="00E85DA4" w:rsidRPr="00E85DA4" w:rsidRDefault="00E85DA4" w:rsidP="00E85DA4">
            <w:pPr>
              <w:rPr>
                <w:rFonts w:ascii="Arial" w:hAnsi="Arial" w:cs="Arial"/>
                <w:sz w:val="22"/>
                <w:szCs w:val="22"/>
              </w:rPr>
            </w:pPr>
            <w:permStart w:id="1735072194" w:edGrp="everyone"/>
            <w:r>
              <w:rPr>
                <w:rFonts w:ascii="Arial" w:hAnsi="Arial" w:cs="Arial"/>
                <w:sz w:val="22"/>
                <w:szCs w:val="22"/>
              </w:rPr>
              <w:t xml:space="preserve">COMMERCIAL COST PLUS CONTRACT - </w:t>
            </w:r>
            <w:r w:rsidRPr="00E85DA4">
              <w:rPr>
                <w:rFonts w:ascii="Arial" w:hAnsi="Arial" w:cs="Arial"/>
                <w:sz w:val="22"/>
                <w:szCs w:val="22"/>
              </w:rPr>
              <w:t>A cost plus contract for use on commercial building projects, where a lump sum price cannot be established, however a fair and reasonable estimate is given.</w:t>
            </w:r>
          </w:p>
          <w:permEnd w:id="1735072194"/>
          <w:p w14:paraId="655B0324" w14:textId="77777777" w:rsidR="009E1FCA" w:rsidRPr="001C4084" w:rsidRDefault="009E1FCA" w:rsidP="009E1F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28744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508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F947BFA" w14:textId="77777777"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8744119" w:displacedByCustomXml="prev"/>
      </w:tr>
    </w:tbl>
    <w:p w14:paraId="79C9A1FD" w14:textId="77777777" w:rsidR="00C16671" w:rsidRDefault="00C16671" w:rsidP="00C16671">
      <w:pPr>
        <w:jc w:val="left"/>
        <w:rPr>
          <w:rFonts w:ascii="Arial" w:hAnsi="Arial" w:cs="Arial"/>
          <w:sz w:val="22"/>
          <w:szCs w:val="22"/>
        </w:rPr>
      </w:pPr>
    </w:p>
    <w:p w14:paraId="475867F0" w14:textId="77777777" w:rsidR="00C16671" w:rsidRPr="00830749" w:rsidRDefault="00C16671" w:rsidP="00C16671">
      <w:pPr>
        <w:pStyle w:val="11CSTCPLQuestionBullet"/>
        <w:ind w:left="709" w:hanging="709"/>
      </w:pPr>
      <w:bookmarkStart w:id="29" w:name="_Ref535577792"/>
      <w:r>
        <w:t>Identify the legislation (Act name and relevant section) that identifies when development under a development approval may start.</w:t>
      </w:r>
      <w:bookmarkEnd w:id="29"/>
    </w:p>
    <w:p w14:paraId="259833F0" w14:textId="77777777" w:rsidR="00C16671" w:rsidRPr="00830749" w:rsidRDefault="00C16671" w:rsidP="00C1667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B68DC" w:rsidRPr="00830749" w14:paraId="7249458F" w14:textId="77777777" w:rsidTr="00FB68DC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0D382E" w14:textId="77777777"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2D2E" w14:textId="36BD41C6" w:rsidR="00FB68DC" w:rsidRPr="001C4084" w:rsidRDefault="00BB0EF9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1026176318" w:edGrp="everyone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506653">
              <w:rPr>
                <w:rFonts w:ascii="Arial" w:hAnsi="Arial" w:cs="Arial"/>
                <w:sz w:val="22"/>
                <w:szCs w:val="22"/>
              </w:rPr>
              <w:t>LAN</w:t>
            </w:r>
            <w:r>
              <w:rPr>
                <w:rFonts w:ascii="Arial" w:hAnsi="Arial" w:cs="Arial"/>
                <w:sz w:val="22"/>
                <w:szCs w:val="22"/>
              </w:rPr>
              <w:t>NING ACT 2016 (QLD) SECTION 72</w:t>
            </w:r>
            <w:permEnd w:id="1026176318"/>
          </w:p>
        </w:tc>
        <w:permStart w:id="1794704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97518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9F09D6" w14:textId="77777777"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4704963" w:displacedByCustomXml="prev"/>
      </w:tr>
    </w:tbl>
    <w:p w14:paraId="7FFE7196" w14:textId="77777777" w:rsidR="00C16671" w:rsidRDefault="00C16671" w:rsidP="00C16671">
      <w:pPr>
        <w:rPr>
          <w:rFonts w:ascii="Arial" w:hAnsi="Arial" w:cs="Arial"/>
          <w:sz w:val="22"/>
          <w:szCs w:val="22"/>
        </w:rPr>
      </w:pPr>
    </w:p>
    <w:p w14:paraId="5F588465" w14:textId="77777777" w:rsidR="0094485B" w:rsidRPr="00830749" w:rsidRDefault="0094485B" w:rsidP="0094485B">
      <w:pPr>
        <w:ind w:right="-24"/>
        <w:rPr>
          <w:rFonts w:ascii="Arial" w:hAnsi="Arial" w:cs="Arial"/>
          <w:sz w:val="22"/>
          <w:szCs w:val="22"/>
        </w:rPr>
      </w:pPr>
    </w:p>
    <w:p w14:paraId="61DC0F19" w14:textId="77777777" w:rsidR="0094485B" w:rsidRPr="00830749" w:rsidRDefault="0094485B" w:rsidP="0094485B">
      <w:pPr>
        <w:pStyle w:val="11CSTCPLQuestionBullet"/>
        <w:ind w:left="709" w:hanging="709"/>
      </w:pPr>
      <w:bookmarkStart w:id="30" w:name="_Ref535577793"/>
      <w:r>
        <w:t>True or False (Tick your response): The bank lending you money will sometimes have special requirements for progress payments, this may be included as additional clauses in the contract.</w:t>
      </w:r>
      <w:bookmarkEnd w:id="30"/>
    </w:p>
    <w:p w14:paraId="523C2E50" w14:textId="77777777" w:rsidR="0094485B" w:rsidRPr="00830749" w:rsidRDefault="0094485B" w:rsidP="009448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8694B" w14:paraId="5B76E314" w14:textId="77777777" w:rsidTr="00F8694B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C9930B" w14:textId="77777777" w:rsidR="00F8694B" w:rsidRDefault="00F8694B" w:rsidP="00F869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4537257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00FB" w14:textId="25C34CF0" w:rsidR="00F8694B" w:rsidRPr="00DD7A44" w:rsidRDefault="00E23D21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90368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40CF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4537257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01A448" w14:textId="77777777"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0824D0" w14:textId="77777777" w:rsidR="00F8694B" w:rsidRPr="00E106BF" w:rsidRDefault="00F8694B" w:rsidP="00F869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92714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72770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D79246A" w14:textId="77777777" w:rsidR="00F8694B" w:rsidRDefault="00F8694B" w:rsidP="00F869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2714907" w:displacedByCustomXml="prev"/>
      </w:tr>
      <w:tr w:rsidR="00F8694B" w14:paraId="48A25A33" w14:textId="77777777" w:rsidTr="00F8694B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F257BE" w14:textId="77777777"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</w:p>
        </w:tc>
        <w:permStart w:id="99820863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1D204A" w14:textId="77777777" w:rsidR="00F8694B" w:rsidRPr="00DD7A44" w:rsidRDefault="00E23D21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643090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694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9820863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6C91EB" w14:textId="77777777"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26D8D0" w14:textId="77777777" w:rsidR="00F8694B" w:rsidRDefault="00F8694B" w:rsidP="00F869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B586187" w14:textId="77777777" w:rsidR="00F8694B" w:rsidRPr="0094485B" w:rsidRDefault="00F8694B" w:rsidP="00F8694B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176B2E6C" w14:textId="77777777" w:rsidR="0094485B" w:rsidRDefault="0094485B" w:rsidP="0094485B">
      <w:pPr>
        <w:jc w:val="left"/>
        <w:rPr>
          <w:rFonts w:ascii="Arial" w:hAnsi="Arial" w:cs="Arial"/>
          <w:sz w:val="22"/>
          <w:szCs w:val="22"/>
        </w:rPr>
      </w:pPr>
    </w:p>
    <w:p w14:paraId="05E09B30" w14:textId="77777777" w:rsidR="004E1743" w:rsidRDefault="004E1743" w:rsidP="004E1743">
      <w:pPr>
        <w:rPr>
          <w:rFonts w:ascii="Arial" w:hAnsi="Arial" w:cs="Arial"/>
          <w:sz w:val="22"/>
          <w:szCs w:val="22"/>
        </w:rPr>
      </w:pPr>
    </w:p>
    <w:p w14:paraId="14AE2B86" w14:textId="77777777" w:rsidR="004E1743" w:rsidRPr="00830749" w:rsidRDefault="004E1743" w:rsidP="004E1743">
      <w:pPr>
        <w:pStyle w:val="11CSTCPLQuestionBullet"/>
        <w:ind w:left="709" w:hanging="709"/>
      </w:pPr>
      <w:bookmarkStart w:id="31" w:name="_Ref535580571"/>
      <w:r>
        <w:rPr>
          <w:rFonts w:eastAsiaTheme="minorEastAsia"/>
          <w:kern w:val="24"/>
        </w:rPr>
        <w:t xml:space="preserve">Identify the Parts of the </w:t>
      </w:r>
      <w:r>
        <w:rPr>
          <w:rFonts w:eastAsiaTheme="minorEastAsia"/>
          <w:i/>
          <w:kern w:val="24"/>
        </w:rPr>
        <w:t xml:space="preserve">Fair Work Act 2009 </w:t>
      </w:r>
      <w:r>
        <w:rPr>
          <w:rFonts w:eastAsiaTheme="minorEastAsia"/>
          <w:kern w:val="24"/>
        </w:rPr>
        <w:t>(Cth) that address Awards and Enterprise agreements.</w:t>
      </w:r>
      <w:bookmarkEnd w:id="31"/>
    </w:p>
    <w:p w14:paraId="78C87829" w14:textId="77777777"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4E1743" w14:paraId="55CE7900" w14:textId="77777777" w:rsidTr="0086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B6BDD9" w14:textId="77777777" w:rsidR="004E1743" w:rsidRDefault="004E1743" w:rsidP="0086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269DF88A" w14:textId="77777777" w:rsidR="004E1743" w:rsidRPr="00721F99" w:rsidRDefault="004E1743" w:rsidP="008639BB">
            <w:pPr>
              <w:keepNext/>
              <w:ind w:left="993" w:right="82" w:hanging="993"/>
              <w:jc w:val="center"/>
            </w:pPr>
            <w:r>
              <w:t>Awards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15547D48" w14:textId="77777777" w:rsidR="004E1743" w:rsidRDefault="004E1743" w:rsidP="008639BB">
            <w:pPr>
              <w:ind w:right="82"/>
              <w:jc w:val="center"/>
            </w:pPr>
            <w:r>
              <w:t>Enterprise Agreements</w:t>
            </w:r>
          </w:p>
        </w:tc>
        <w:permStart w:id="1371740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14069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570101" w14:textId="77777777" w:rsidR="004E174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740880" w:displacedByCustomXml="prev"/>
      </w:tr>
      <w:tr w:rsidR="005176F1" w14:paraId="5368444E" w14:textId="77777777" w:rsidTr="0086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04D595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829423" w14:textId="1A3FD92B" w:rsidR="005176F1" w:rsidRPr="00311F83" w:rsidRDefault="0033240E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90779824" w:edGrp="everyone"/>
            <w:r>
              <w:rPr>
                <w:rFonts w:ascii="Arial" w:hAnsi="Arial" w:cs="Arial"/>
                <w:sz w:val="22"/>
                <w:szCs w:val="22"/>
              </w:rPr>
              <w:t>PART 2-3</w:t>
            </w:r>
            <w:permEnd w:id="1690779824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79E8D8" w14:textId="382373B6" w:rsidR="005176F1" w:rsidRPr="00311F83" w:rsidRDefault="0033240E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1140017" w:edGrp="everyone"/>
            <w:r>
              <w:rPr>
                <w:rFonts w:ascii="Arial" w:hAnsi="Arial" w:cs="Arial"/>
                <w:sz w:val="22"/>
                <w:szCs w:val="22"/>
              </w:rPr>
              <w:t>PART 2-4</w:t>
            </w:r>
            <w:permEnd w:id="21111400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6701F" w14:textId="77777777" w:rsidR="005176F1" w:rsidRDefault="005176F1" w:rsidP="005176F1">
            <w:pPr>
              <w:ind w:left="993" w:hanging="993"/>
            </w:pPr>
          </w:p>
        </w:tc>
      </w:tr>
    </w:tbl>
    <w:p w14:paraId="621145AB" w14:textId="77777777" w:rsidR="004E1743" w:rsidRDefault="004E1743" w:rsidP="004E1743">
      <w:pPr>
        <w:rPr>
          <w:rFonts w:ascii="Arial" w:hAnsi="Arial" w:cs="Arial"/>
          <w:sz w:val="22"/>
          <w:szCs w:val="22"/>
        </w:rPr>
      </w:pPr>
    </w:p>
    <w:p w14:paraId="4BAA8916" w14:textId="77777777" w:rsidR="006E5907" w:rsidRPr="00830749" w:rsidRDefault="006E5907" w:rsidP="006E5907">
      <w:pPr>
        <w:ind w:right="-24"/>
        <w:rPr>
          <w:rFonts w:ascii="Arial" w:hAnsi="Arial" w:cs="Arial"/>
          <w:sz w:val="22"/>
          <w:szCs w:val="22"/>
        </w:rPr>
      </w:pPr>
    </w:p>
    <w:p w14:paraId="6859F445" w14:textId="77777777" w:rsidR="006E5907" w:rsidRPr="00830749" w:rsidRDefault="006E5907" w:rsidP="006E5907">
      <w:pPr>
        <w:pStyle w:val="11CSTCPLQuestionBullet"/>
        <w:ind w:left="709" w:hanging="709"/>
      </w:pPr>
      <w:bookmarkStart w:id="32" w:name="_Ref535580069"/>
      <w:r>
        <w:t>True or False (Tick your response): Awards set out the minimum wages and conditions an employee is entitled to.</w:t>
      </w:r>
      <w:bookmarkEnd w:id="32"/>
    </w:p>
    <w:p w14:paraId="5DFCEEC1" w14:textId="77777777"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176F1" w14:paraId="21FF4831" w14:textId="77777777" w:rsidTr="005176F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604D56" w14:textId="77777777" w:rsidR="005176F1" w:rsidRDefault="005176F1" w:rsidP="005176F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47911463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83B34F" w14:textId="5A9BACA9" w:rsidR="005176F1" w:rsidRPr="00DD7A44" w:rsidRDefault="00E23D21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40CF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47911463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2BA15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29B668" w14:textId="77777777" w:rsidR="005176F1" w:rsidRPr="00E106BF" w:rsidRDefault="005176F1" w:rsidP="005176F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19652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5645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C479A82" w14:textId="77777777" w:rsidR="005176F1" w:rsidRDefault="005176F1" w:rsidP="005176F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9652413" w:displacedByCustomXml="prev"/>
      </w:tr>
      <w:tr w:rsidR="005176F1" w14:paraId="158B19B0" w14:textId="77777777" w:rsidTr="005176F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8146E8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permStart w:id="184952367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8A1A95" w14:textId="77777777" w:rsidR="005176F1" w:rsidRPr="00DD7A44" w:rsidRDefault="00E23D21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652748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76F1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84952367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2A99FA" w14:textId="77777777"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61C91C" w14:textId="77777777" w:rsidR="005176F1" w:rsidRDefault="005176F1" w:rsidP="005176F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B6D2758" w14:textId="77777777" w:rsidR="005176F1" w:rsidRPr="0094485B" w:rsidRDefault="005176F1" w:rsidP="005176F1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146529B1" w14:textId="77777777" w:rsidR="006E5907" w:rsidRDefault="006E5907" w:rsidP="006E5907">
      <w:pPr>
        <w:jc w:val="left"/>
        <w:rPr>
          <w:rFonts w:ascii="Arial" w:hAnsi="Arial" w:cs="Arial"/>
          <w:sz w:val="22"/>
          <w:szCs w:val="22"/>
        </w:rPr>
      </w:pPr>
    </w:p>
    <w:p w14:paraId="07FD19FC" w14:textId="77777777" w:rsidR="006E5907" w:rsidRDefault="006E5907" w:rsidP="006E5907">
      <w:pPr>
        <w:rPr>
          <w:rFonts w:ascii="Arial" w:hAnsi="Arial" w:cs="Arial"/>
          <w:sz w:val="22"/>
          <w:szCs w:val="22"/>
        </w:rPr>
      </w:pPr>
    </w:p>
    <w:p w14:paraId="13DA923F" w14:textId="77777777" w:rsidR="006E5907" w:rsidRPr="00830749" w:rsidRDefault="006E5907" w:rsidP="006E5907">
      <w:pPr>
        <w:pStyle w:val="11CSTCPLQuestionBullet"/>
        <w:ind w:left="709" w:hanging="709"/>
      </w:pPr>
      <w:bookmarkStart w:id="33" w:name="_Ref535580074"/>
      <w:r>
        <w:t>Identify two (2) awards that may apply to those working in the building and construction industry.</w:t>
      </w:r>
      <w:bookmarkEnd w:id="33"/>
    </w:p>
    <w:p w14:paraId="4329291E" w14:textId="77777777"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B68DC" w:rsidRPr="00830749" w14:paraId="68BFAFCB" w14:textId="77777777" w:rsidTr="00FB68D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1B4083" w14:textId="77777777"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A88C" w14:textId="3D6CDB8B" w:rsidR="00FB68DC" w:rsidRPr="001C4084" w:rsidRDefault="004339D3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429026832" w:edGrp="everyone"/>
            <w:r>
              <w:rPr>
                <w:rFonts w:ascii="Arial" w:hAnsi="Arial" w:cs="Arial"/>
                <w:sz w:val="22"/>
                <w:szCs w:val="22"/>
              </w:rPr>
              <w:t>Architects award 2010, joinery and building trades Award 2010</w:t>
            </w:r>
            <w:permEnd w:id="429026832"/>
          </w:p>
        </w:tc>
        <w:permStart w:id="58339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23377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FCDD38" w14:textId="77777777"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39404" w:displacedByCustomXml="prev"/>
      </w:tr>
    </w:tbl>
    <w:p w14:paraId="1CC7E1BB" w14:textId="77777777"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14:paraId="3B2B7463" w14:textId="77777777" w:rsidR="004E1743" w:rsidRPr="00830749" w:rsidRDefault="004E1743" w:rsidP="004E1743">
      <w:pPr>
        <w:pStyle w:val="11CSTCPLQuestionBullet"/>
        <w:ind w:left="709" w:hanging="709"/>
      </w:pPr>
      <w:bookmarkStart w:id="34" w:name="_Ref535580076"/>
      <w:r>
        <w:t>True or False (Tick your response): When a workplace has a registered agreement the award doesn’t apply, but the base pay rate can’t be less than that in the award.</w:t>
      </w:r>
      <w:bookmarkEnd w:id="34"/>
    </w:p>
    <w:p w14:paraId="0D1CCF50" w14:textId="77777777"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38E40E19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49DF45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68616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71E2E" w14:textId="0C185934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1601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7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68616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1D8276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22A1BE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12823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19693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8A3A453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2823099" w:displacedByCustomXml="prev"/>
      </w:tr>
      <w:tr w:rsidR="00827873" w14:paraId="0DD83C32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D97FF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20381930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CCCFA" w14:textId="77777777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805293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381930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108DA2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162829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70FA275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3B8A0DE6" w14:textId="77777777"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14:paraId="3A441230" w14:textId="77777777"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14:paraId="607A88E9" w14:textId="77777777" w:rsidR="004E1743" w:rsidRPr="00830749" w:rsidRDefault="004E1743" w:rsidP="004E1743">
      <w:pPr>
        <w:pStyle w:val="11CSTCPLQuestionBullet"/>
        <w:ind w:left="709" w:hanging="709"/>
      </w:pPr>
      <w:bookmarkStart w:id="35" w:name="_Ref535580078"/>
      <w:r>
        <w:t>True or False (Tick your response): Award an agreement free employees may have an employment contract.</w:t>
      </w:r>
      <w:bookmarkEnd w:id="35"/>
    </w:p>
    <w:p w14:paraId="57E34BCD" w14:textId="77777777"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3974E0EB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DFECA9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9416051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6EC88" w14:textId="19458708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326089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7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9416051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CEEC7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D12C2D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10930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88346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E9872B1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0930107" w:displacedByCustomXml="prev"/>
      </w:tr>
      <w:tr w:rsidR="00827873" w14:paraId="5236779F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E57182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195076279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4075C6" w14:textId="77777777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498463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95076279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F2F5D5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DE278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B75D342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0E97F724" w14:textId="77777777"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14:paraId="76F0D486" w14:textId="77777777" w:rsidR="008639BB" w:rsidRPr="00830749" w:rsidRDefault="008639BB" w:rsidP="008639BB">
      <w:pPr>
        <w:ind w:right="-24"/>
        <w:rPr>
          <w:rFonts w:ascii="Arial" w:hAnsi="Arial" w:cs="Arial"/>
          <w:sz w:val="22"/>
          <w:szCs w:val="22"/>
        </w:rPr>
      </w:pPr>
    </w:p>
    <w:p w14:paraId="10161E94" w14:textId="77777777" w:rsidR="008639BB" w:rsidRPr="00830749" w:rsidRDefault="008639BB" w:rsidP="008639BB">
      <w:pPr>
        <w:pStyle w:val="11CSTCPLQuestionBullet"/>
        <w:ind w:left="709" w:hanging="709"/>
      </w:pPr>
      <w:bookmarkStart w:id="36" w:name="_Ref535584214"/>
      <w:r>
        <w:t>True or False (Tick your response): Subcontract companies do not need to comply with your company’s policy and obligations.</w:t>
      </w:r>
      <w:bookmarkEnd w:id="36"/>
    </w:p>
    <w:p w14:paraId="3B9FDE05" w14:textId="77777777"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55BCC659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153FE0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1323991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408150" w14:textId="5BB10C17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039773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71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1323991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ADCD87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B28A6F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529035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85812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875AEB8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2903548" w:displacedByCustomXml="prev"/>
      </w:tr>
      <w:tr w:rsidR="00827873" w14:paraId="6B53A7D6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1227C3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49428227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C3F1A" w14:textId="3337F652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088453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7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9428227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5DAB6D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864C69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B2E53D9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035AAE43" w14:textId="77777777" w:rsidR="008639BB" w:rsidRDefault="008639BB" w:rsidP="008639BB">
      <w:pPr>
        <w:jc w:val="left"/>
        <w:rPr>
          <w:rFonts w:ascii="Arial" w:hAnsi="Arial" w:cs="Arial"/>
          <w:sz w:val="22"/>
          <w:szCs w:val="22"/>
        </w:rPr>
      </w:pPr>
    </w:p>
    <w:p w14:paraId="48DBFB02" w14:textId="77777777" w:rsidR="008639BB" w:rsidRDefault="008639BB" w:rsidP="008639BB">
      <w:pPr>
        <w:rPr>
          <w:rFonts w:ascii="Arial" w:hAnsi="Arial" w:cs="Arial"/>
          <w:sz w:val="22"/>
          <w:szCs w:val="22"/>
        </w:rPr>
      </w:pPr>
    </w:p>
    <w:p w14:paraId="3A395E2F" w14:textId="77777777" w:rsidR="008639BB" w:rsidRPr="00830749" w:rsidRDefault="008639BB" w:rsidP="008639BB">
      <w:pPr>
        <w:pStyle w:val="11CSTCPLQuestionBullet"/>
        <w:ind w:left="709" w:hanging="709"/>
      </w:pPr>
      <w:bookmarkStart w:id="37" w:name="_Ref535584217"/>
      <w:r>
        <w:t>Identify the subcontractors who still need to hold a licence.</w:t>
      </w:r>
      <w:bookmarkEnd w:id="37"/>
    </w:p>
    <w:p w14:paraId="45DEFE7A" w14:textId="77777777"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294C" w:rsidRPr="00830749" w14:paraId="5EC4B67B" w14:textId="77777777" w:rsidTr="0079294C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D55A27" w14:textId="77777777" w:rsidR="0079294C" w:rsidRPr="001C4084" w:rsidRDefault="0079294C" w:rsidP="007929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4E33" w14:textId="77777777" w:rsidR="007D1429" w:rsidRPr="007D1429" w:rsidRDefault="007D1429" w:rsidP="007D1429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2107009557" w:edGrp="everyone"/>
            <w:r w:rsidRPr="007D1429">
              <w:rPr>
                <w:rFonts w:ascii="Arial" w:hAnsi="Arial" w:cs="Arial"/>
                <w:sz w:val="22"/>
                <w:szCs w:val="22"/>
              </w:rPr>
              <w:t>Where the work is plumbing, drainage, gasfitting, termite management - chemical or fire protection, a sub-trade contractor needs to hold an occupational licence</w:t>
            </w:r>
          </w:p>
          <w:p w14:paraId="0987E54E" w14:textId="77777777" w:rsidR="007D1429" w:rsidRPr="007D1429" w:rsidRDefault="007D1429" w:rsidP="007D1429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7D1429">
              <w:rPr>
                <w:rFonts w:ascii="Arial" w:hAnsi="Arial" w:cs="Arial"/>
                <w:sz w:val="22"/>
                <w:szCs w:val="22"/>
              </w:rPr>
              <w:t>Where the work is for a completed building inspection, you need to hold a contractor licence.</w:t>
            </w:r>
          </w:p>
          <w:p w14:paraId="3D748E98" w14:textId="77777777" w:rsidR="007D1429" w:rsidRPr="007D1429" w:rsidRDefault="007D1429" w:rsidP="007D1429">
            <w:pPr>
              <w:rPr>
                <w:rFonts w:ascii="Arial" w:hAnsi="Arial" w:cs="Arial"/>
                <w:sz w:val="22"/>
                <w:szCs w:val="22"/>
              </w:rPr>
            </w:pPr>
            <w:r w:rsidRPr="007D1429">
              <w:rPr>
                <w:rFonts w:ascii="Arial" w:hAnsi="Arial" w:cs="Arial"/>
                <w:sz w:val="22"/>
                <w:szCs w:val="22"/>
              </w:rPr>
              <w:t>You will also need to apply for a licence if you decide to contract directly with a builder or owner.</w:t>
            </w:r>
          </w:p>
          <w:permEnd w:id="2107009557"/>
          <w:p w14:paraId="11F036C1" w14:textId="77777777" w:rsidR="0079294C" w:rsidRPr="001C4084" w:rsidRDefault="0079294C" w:rsidP="007929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052933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82889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714083" w14:textId="77777777" w:rsidR="0079294C" w:rsidRPr="00E106BF" w:rsidRDefault="0079294C" w:rsidP="0079294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5293300" w:displacedByCustomXml="prev"/>
      </w:tr>
    </w:tbl>
    <w:p w14:paraId="3B99852B" w14:textId="77777777" w:rsidR="008639BB" w:rsidRDefault="008639BB" w:rsidP="008639BB">
      <w:pPr>
        <w:rPr>
          <w:rFonts w:ascii="Arial" w:hAnsi="Arial" w:cs="Arial"/>
          <w:sz w:val="22"/>
          <w:szCs w:val="22"/>
        </w:rPr>
      </w:pPr>
    </w:p>
    <w:p w14:paraId="0B969F76" w14:textId="77777777" w:rsidR="008B1879" w:rsidRDefault="008B1879" w:rsidP="008B1879">
      <w:pPr>
        <w:rPr>
          <w:rFonts w:ascii="Arial" w:hAnsi="Arial" w:cs="Arial"/>
          <w:sz w:val="22"/>
          <w:szCs w:val="22"/>
        </w:rPr>
      </w:pPr>
    </w:p>
    <w:p w14:paraId="2C70275E" w14:textId="77777777" w:rsidR="008B1879" w:rsidRPr="00830749" w:rsidRDefault="008B1879" w:rsidP="008B1879">
      <w:pPr>
        <w:pStyle w:val="11CSTCPLQuestionBullet"/>
        <w:ind w:left="709" w:hanging="709"/>
      </w:pPr>
      <w:bookmarkStart w:id="38" w:name="_Ref535586750"/>
      <w:r>
        <w:t>List two (2) proactive measures that may be taken to ensure discrimination and harassment are not practiced in the workplace.</w:t>
      </w:r>
      <w:bookmarkEnd w:id="38"/>
    </w:p>
    <w:p w14:paraId="65A30F26" w14:textId="77777777" w:rsidR="008B1879" w:rsidRPr="00830749" w:rsidRDefault="008B1879" w:rsidP="008B187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82BC2" w:rsidRPr="00830749" w14:paraId="393435F3" w14:textId="77777777" w:rsidTr="00F82BC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890204" w14:textId="77777777" w:rsidR="00F82BC2" w:rsidRPr="001C4084" w:rsidRDefault="00F82BC2" w:rsidP="00F82BC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8678" w14:textId="15953F9D" w:rsidR="00F82BC2" w:rsidRDefault="00EC2E2A" w:rsidP="00EC2E2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2"/>
                <w:szCs w:val="22"/>
              </w:rPr>
            </w:pPr>
            <w:permStart w:id="2077044942" w:edGrp="everyone"/>
            <w:r w:rsidRPr="00EC2E2A">
              <w:rPr>
                <w:rFonts w:ascii="Arial" w:hAnsi="Arial" w:cs="Arial"/>
                <w:sz w:val="22"/>
                <w:szCs w:val="22"/>
              </w:rPr>
              <w:t>Having a string and unambiguous equal opportunity poli</w:t>
            </w:r>
            <w:r>
              <w:rPr>
                <w:rFonts w:ascii="Arial" w:hAnsi="Arial" w:cs="Arial"/>
                <w:sz w:val="22"/>
                <w:szCs w:val="22"/>
              </w:rPr>
              <w:t>cy.</w:t>
            </w:r>
          </w:p>
          <w:p w14:paraId="19B6357E" w14:textId="31C0FBDF" w:rsidR="00EC2E2A" w:rsidRDefault="00EC2E2A" w:rsidP="00EC2E2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2"/>
                <w:szCs w:val="22"/>
              </w:rPr>
            </w:pPr>
            <w:r w:rsidRPr="00EC2E2A">
              <w:rPr>
                <w:rFonts w:ascii="Arial" w:hAnsi="Arial" w:cs="Arial"/>
                <w:sz w:val="22"/>
                <w:szCs w:val="22"/>
              </w:rPr>
              <w:t>Ensuring everyone understand the policy</w:t>
            </w:r>
          </w:p>
          <w:permEnd w:id="2077044942"/>
          <w:p w14:paraId="121F2BCC" w14:textId="26FDBA06" w:rsidR="00F82BC2" w:rsidRPr="001C4084" w:rsidRDefault="00F82BC2" w:rsidP="00F82B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89220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058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DFEA81" w14:textId="77777777" w:rsidR="00F82BC2" w:rsidRPr="00E106BF" w:rsidRDefault="00F82BC2" w:rsidP="00F82BC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9220598" w:displacedByCustomXml="prev"/>
      </w:tr>
    </w:tbl>
    <w:p w14:paraId="23067203" w14:textId="77777777" w:rsidR="007C784C" w:rsidRDefault="007C784C">
      <w:pPr>
        <w:jc w:val="left"/>
        <w:rPr>
          <w:rFonts w:ascii="Arial" w:hAnsi="Arial" w:cs="Arial"/>
          <w:sz w:val="22"/>
          <w:szCs w:val="22"/>
        </w:rPr>
      </w:pPr>
    </w:p>
    <w:p w14:paraId="4950A28C" w14:textId="77777777" w:rsidR="007C784C" w:rsidRPr="00830749" w:rsidRDefault="007C784C" w:rsidP="007C784C">
      <w:pPr>
        <w:pStyle w:val="11CSTCPLQuestionBullet"/>
        <w:ind w:left="709" w:hanging="709"/>
      </w:pPr>
      <w:bookmarkStart w:id="39" w:name="_Ref535586752"/>
      <w:r>
        <w:lastRenderedPageBreak/>
        <w:t xml:space="preserve">Identify the section of the </w:t>
      </w:r>
      <w:r>
        <w:rPr>
          <w:i/>
        </w:rPr>
        <w:t xml:space="preserve">Racial Discrimination Act 1975 </w:t>
      </w:r>
      <w:r>
        <w:t>(Cth) that identifies that racial discrimination is unlawful. Briefly explain the section.</w:t>
      </w:r>
      <w:bookmarkEnd w:id="39"/>
    </w:p>
    <w:p w14:paraId="3578BD4F" w14:textId="77777777"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7C784C" w14:paraId="54F01B79" w14:textId="77777777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03617A" w14:textId="77777777"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0BF8719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AE94A4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333491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6774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A8900CA" w14:textId="77777777"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3491177" w:displacedByCustomXml="prev"/>
      </w:tr>
      <w:tr w:rsidR="00590F71" w14:paraId="645BA773" w14:textId="77777777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5AE5D9" w14:textId="77777777" w:rsidR="00590F71" w:rsidRPr="00FE608E" w:rsidRDefault="00590F71" w:rsidP="00590F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7719" w14:textId="19571EF1" w:rsidR="00590F71" w:rsidRPr="00311F83" w:rsidRDefault="003021C3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3875657" w:edGrp="everyone"/>
            <w:r>
              <w:rPr>
                <w:i/>
              </w:rPr>
              <w:t>SECTION 9</w:t>
            </w:r>
            <w:permEnd w:id="155387565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55B593" w14:textId="6F915129" w:rsidR="00590F71" w:rsidRPr="00311F83" w:rsidRDefault="002301CB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3503154" w:edGrp="everyone"/>
            <w:r>
              <w:rPr>
                <w:rFonts w:ascii="Arial" w:hAnsi="Arial" w:cs="Arial"/>
                <w:sz w:val="20"/>
                <w:lang w:val="en"/>
              </w:rPr>
              <w:t>It aims to ensure that everyone is treated equally, regardless of their race, colour, descent or national or ethnic origin.</w:t>
            </w:r>
            <w:permEnd w:id="2735031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23AAC9" w14:textId="77777777" w:rsidR="00590F71" w:rsidRDefault="00590F71" w:rsidP="00590F71">
            <w:pPr>
              <w:ind w:left="993" w:hanging="993"/>
            </w:pPr>
          </w:p>
        </w:tc>
      </w:tr>
    </w:tbl>
    <w:p w14:paraId="2B33DD17" w14:textId="77777777" w:rsidR="007C784C" w:rsidRDefault="007C784C" w:rsidP="007C784C">
      <w:pPr>
        <w:rPr>
          <w:rFonts w:ascii="Arial" w:hAnsi="Arial" w:cs="Arial"/>
          <w:sz w:val="22"/>
          <w:szCs w:val="22"/>
        </w:rPr>
      </w:pPr>
    </w:p>
    <w:p w14:paraId="7FB58DEC" w14:textId="77777777"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p w14:paraId="73129D61" w14:textId="77777777" w:rsidR="007C784C" w:rsidRPr="00830749" w:rsidRDefault="007C784C" w:rsidP="007C784C">
      <w:pPr>
        <w:pStyle w:val="11CSTCPLQuestionBullet"/>
        <w:ind w:left="709" w:hanging="709"/>
      </w:pPr>
      <w:bookmarkStart w:id="40" w:name="_Ref535586753"/>
      <w:r>
        <w:t xml:space="preserve">Identify the section of the </w:t>
      </w:r>
      <w:r>
        <w:rPr>
          <w:i/>
        </w:rPr>
        <w:t>Se</w:t>
      </w:r>
      <w:r w:rsidR="00C45C39">
        <w:rPr>
          <w:i/>
        </w:rPr>
        <w:t>x</w:t>
      </w:r>
      <w:r>
        <w:rPr>
          <w:i/>
        </w:rPr>
        <w:t xml:space="preserve"> Discrimination Act 19</w:t>
      </w:r>
      <w:r w:rsidR="00EB5FAA">
        <w:rPr>
          <w:i/>
        </w:rPr>
        <w:t>84</w:t>
      </w:r>
      <w:r>
        <w:rPr>
          <w:i/>
        </w:rPr>
        <w:t xml:space="preserve"> </w:t>
      </w:r>
      <w:r>
        <w:t>(Cth) that identifies that sexual harassment is unlawful. Briefly explain the section.</w:t>
      </w:r>
      <w:bookmarkEnd w:id="40"/>
    </w:p>
    <w:p w14:paraId="2C2C7BD0" w14:textId="77777777"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7C784C" w14:paraId="55F66D3E" w14:textId="77777777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196B1DB" w14:textId="77777777"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31E97D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D72C77" w14:textId="77777777"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205223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32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FD192B7" w14:textId="77777777"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0522321" w:displacedByCustomXml="prev"/>
      </w:tr>
      <w:tr w:rsidR="00FC69A7" w14:paraId="6FF1220B" w14:textId="77777777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C9B99D" w14:textId="77777777" w:rsidR="00FC69A7" w:rsidRPr="00FE608E" w:rsidRDefault="00FC69A7" w:rsidP="00FC69A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2B0EC" w14:textId="20B0576C" w:rsidR="00FC69A7" w:rsidRPr="00311F83" w:rsidRDefault="003021C3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48706049" w:edGrp="everyone"/>
            <w:r>
              <w:rPr>
                <w:i/>
              </w:rPr>
              <w:t>SECTION 28A</w:t>
            </w:r>
            <w:permEnd w:id="94870604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A355C" w14:textId="7C3BF280" w:rsidR="00FC69A7" w:rsidRPr="00311F83" w:rsidRDefault="002301CB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45680061" w:edGrp="everyone"/>
            <w:r>
              <w:rPr>
                <w:rFonts w:ascii="Arial" w:hAnsi="Arial" w:cs="Arial"/>
                <w:sz w:val="20"/>
                <w:lang w:val="en"/>
              </w:rPr>
              <w:t xml:space="preserve">which prohibits </w:t>
            </w:r>
            <w:r>
              <w:rPr>
                <w:rStyle w:val="Strong"/>
                <w:rFonts w:ascii="Arial" w:hAnsi="Arial" w:cs="Arial"/>
                <w:sz w:val="20"/>
                <w:lang w:val="en"/>
              </w:rPr>
              <w:t>discrimination</w:t>
            </w:r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r w:rsidR="00770EED">
              <w:rPr>
                <w:rFonts w:ascii="Arial" w:hAnsi="Arial" w:cs="Arial"/>
                <w:sz w:val="20"/>
                <w:lang w:val="en"/>
              </w:rPr>
              <w:t>based on</w:t>
            </w:r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r>
              <w:rPr>
                <w:rStyle w:val="Strong"/>
                <w:rFonts w:ascii="Arial" w:hAnsi="Arial" w:cs="Arial"/>
                <w:sz w:val="20"/>
                <w:lang w:val="en"/>
              </w:rPr>
              <w:t>sex</w:t>
            </w:r>
            <w:r>
              <w:rPr>
                <w:rFonts w:ascii="Arial" w:hAnsi="Arial" w:cs="Arial"/>
                <w:sz w:val="20"/>
                <w:lang w:val="en"/>
              </w:rPr>
              <w:t>, marital or relationship status, actual or potential pregnancy, sexual orientation, gender identity, intersex status or breastfeeding in a range of areas of public life</w:t>
            </w:r>
            <w:permEnd w:id="8456800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CDEC5A" w14:textId="77777777" w:rsidR="00FC69A7" w:rsidRDefault="00FC69A7" w:rsidP="00FC69A7">
            <w:pPr>
              <w:ind w:left="993" w:hanging="993"/>
            </w:pPr>
          </w:p>
        </w:tc>
      </w:tr>
    </w:tbl>
    <w:p w14:paraId="10B3E8AD" w14:textId="77777777" w:rsidR="007C784C" w:rsidRDefault="007C784C" w:rsidP="007C784C">
      <w:pPr>
        <w:rPr>
          <w:rFonts w:ascii="Arial" w:hAnsi="Arial" w:cs="Arial"/>
          <w:sz w:val="22"/>
          <w:szCs w:val="22"/>
        </w:rPr>
      </w:pPr>
    </w:p>
    <w:p w14:paraId="60F1DEE1" w14:textId="77777777" w:rsidR="00096C86" w:rsidRPr="00830749" w:rsidRDefault="00096C86" w:rsidP="007C784C">
      <w:pPr>
        <w:rPr>
          <w:rFonts w:ascii="Arial" w:hAnsi="Arial" w:cs="Arial"/>
          <w:sz w:val="22"/>
          <w:szCs w:val="22"/>
        </w:rPr>
      </w:pPr>
    </w:p>
    <w:p w14:paraId="3A005A1F" w14:textId="77777777" w:rsidR="00096C86" w:rsidRPr="00830749" w:rsidRDefault="00096C86" w:rsidP="00096C86">
      <w:pPr>
        <w:pStyle w:val="11CSTCPLQuestionBullet"/>
        <w:ind w:left="709" w:hanging="709"/>
      </w:pPr>
      <w:bookmarkStart w:id="41" w:name="_Ref535587977"/>
      <w:r>
        <w:t>Identify the legislation (Act name and relevant section) that identifies the wages and employment conditions for apprentices and trainees.</w:t>
      </w:r>
      <w:bookmarkEnd w:id="41"/>
    </w:p>
    <w:p w14:paraId="3A8E1ED2" w14:textId="77777777"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3E38" w:rsidRPr="00830749" w14:paraId="732174C2" w14:textId="77777777" w:rsidTr="00D73E38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4123AB" w14:textId="77777777" w:rsidR="00D73E38" w:rsidRPr="001C4084" w:rsidRDefault="00D73E38" w:rsidP="00D73E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5EF7" w14:textId="7DF65096" w:rsidR="00D73E38" w:rsidRPr="001C4084" w:rsidRDefault="00B91BA7" w:rsidP="00D73E38">
            <w:pPr>
              <w:rPr>
                <w:rFonts w:ascii="Arial" w:hAnsi="Arial" w:cs="Arial"/>
                <w:sz w:val="22"/>
                <w:szCs w:val="22"/>
              </w:rPr>
            </w:pPr>
            <w:permStart w:id="1759972548" w:edGrp="everyone"/>
            <w:r w:rsidRPr="00B91BA7">
              <w:rPr>
                <w:rFonts w:ascii="Arial" w:hAnsi="Arial" w:cs="Arial"/>
                <w:sz w:val="22"/>
                <w:szCs w:val="22"/>
              </w:rPr>
              <w:t xml:space="preserve">Under the </w:t>
            </w:r>
            <w:r w:rsidRPr="00B91BA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Industrial Relations Act 2016 </w:t>
            </w:r>
            <w:r w:rsidRPr="00B91BA7">
              <w:rPr>
                <w:rFonts w:ascii="Arial" w:hAnsi="Arial" w:cs="Arial"/>
                <w:sz w:val="22"/>
                <w:szCs w:val="22"/>
              </w:rPr>
              <w:t xml:space="preserve">(Qld), </w:t>
            </w:r>
            <w:r w:rsidR="003021C3">
              <w:rPr>
                <w:rFonts w:ascii="Arial" w:hAnsi="Arial" w:cs="Arial"/>
                <w:sz w:val="22"/>
                <w:szCs w:val="22"/>
              </w:rPr>
              <w:t>SECTION 135.</w:t>
            </w:r>
            <w:permEnd w:id="1759972548"/>
          </w:p>
        </w:tc>
        <w:permStart w:id="645010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08700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D020FB6" w14:textId="77777777" w:rsidR="00D73E38" w:rsidRPr="00E106BF" w:rsidRDefault="00D73E38" w:rsidP="00D73E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5010186" w:displacedByCustomXml="prev"/>
      </w:tr>
    </w:tbl>
    <w:p w14:paraId="658926CB" w14:textId="77777777" w:rsidR="00096C86" w:rsidRDefault="00096C86" w:rsidP="00096C86">
      <w:pPr>
        <w:rPr>
          <w:rFonts w:ascii="Arial" w:hAnsi="Arial" w:cs="Arial"/>
          <w:sz w:val="22"/>
          <w:szCs w:val="22"/>
        </w:rPr>
      </w:pPr>
    </w:p>
    <w:p w14:paraId="59A21E60" w14:textId="77777777" w:rsidR="00096C86" w:rsidRPr="00830749" w:rsidRDefault="00096C86" w:rsidP="00096C86">
      <w:pPr>
        <w:ind w:right="-24"/>
        <w:rPr>
          <w:rFonts w:ascii="Arial" w:hAnsi="Arial" w:cs="Arial"/>
          <w:sz w:val="22"/>
          <w:szCs w:val="22"/>
        </w:rPr>
      </w:pPr>
    </w:p>
    <w:p w14:paraId="3B74208B" w14:textId="77777777" w:rsidR="00096C86" w:rsidRPr="00830749" w:rsidRDefault="00096C86" w:rsidP="00096C86">
      <w:pPr>
        <w:pStyle w:val="11CSTCPLQuestionBullet"/>
        <w:ind w:left="709" w:hanging="709"/>
      </w:pPr>
      <w:bookmarkStart w:id="42" w:name="_Ref535587979"/>
      <w:r>
        <w:lastRenderedPageBreak/>
        <w:t>True or False (Tick your response): An apprentice or trainee is not entitled to the same employment conditions as other employees in the workplace.</w:t>
      </w:r>
      <w:bookmarkEnd w:id="42"/>
    </w:p>
    <w:p w14:paraId="71113BE6" w14:textId="77777777"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3AE9C885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33EABB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357647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0CB4C" w14:textId="3721805E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115484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50A6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7357647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43E165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2AE824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1439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7852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21857B6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439155" w:displacedByCustomXml="prev"/>
      </w:tr>
      <w:tr w:rsidR="00827873" w14:paraId="37823621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BE6345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37536083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31672" w14:textId="5F0B6651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287551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50A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7536083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B0FF15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6C981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4DD43E4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19636196" w14:textId="77777777" w:rsidR="00096C86" w:rsidRDefault="00096C86" w:rsidP="00096C86">
      <w:pPr>
        <w:jc w:val="left"/>
        <w:rPr>
          <w:rFonts w:ascii="Arial" w:hAnsi="Arial" w:cs="Arial"/>
          <w:sz w:val="22"/>
          <w:szCs w:val="22"/>
        </w:rPr>
      </w:pPr>
    </w:p>
    <w:p w14:paraId="14A389EB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14:paraId="60EEA85A" w14:textId="77777777" w:rsidR="005002A8" w:rsidRPr="00830749" w:rsidRDefault="005002A8" w:rsidP="005002A8">
      <w:pPr>
        <w:pStyle w:val="11CSTCPLQuestionBullet"/>
        <w:ind w:left="709" w:hanging="709"/>
      </w:pPr>
      <w:bookmarkStart w:id="43" w:name="_Ref535589325"/>
      <w:r>
        <w:t>Identify the legislation (Act name and relevant section) that requires consultation with workers on matters relating to work health or safety.</w:t>
      </w:r>
      <w:bookmarkEnd w:id="43"/>
    </w:p>
    <w:p w14:paraId="3EBD7670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14:paraId="3A03FA41" w14:textId="77777777" w:rsidTr="001419A8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57631" w14:textId="77777777"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DE91" w14:textId="01ABE558" w:rsidR="001419A8" w:rsidRPr="001C4084" w:rsidRDefault="00C9200A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228091703" w:edGrp="everyone"/>
            <w:r>
              <w:rPr>
                <w:rFonts w:ascii="Arial" w:hAnsi="Arial" w:cs="Arial"/>
                <w:sz w:val="22"/>
                <w:szCs w:val="22"/>
              </w:rPr>
              <w:t>WORK</w:t>
            </w:r>
            <w:r w:rsidR="0070172C">
              <w:rPr>
                <w:rFonts w:ascii="Arial" w:hAnsi="Arial" w:cs="Arial"/>
                <w:sz w:val="22"/>
                <w:szCs w:val="22"/>
              </w:rPr>
              <w:t xml:space="preserve"> HEALTH AND SAFETY ACT 2011</w:t>
            </w:r>
            <w:r>
              <w:rPr>
                <w:rFonts w:ascii="Arial" w:hAnsi="Arial" w:cs="Arial"/>
                <w:sz w:val="22"/>
                <w:szCs w:val="22"/>
              </w:rPr>
              <w:t>SECTION 47</w:t>
            </w:r>
            <w:permEnd w:id="1228091703"/>
          </w:p>
        </w:tc>
        <w:permStart w:id="2102021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0758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4BE0CF5" w14:textId="77777777"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2021041" w:displacedByCustomXml="prev"/>
      </w:tr>
    </w:tbl>
    <w:p w14:paraId="45A47524" w14:textId="77777777" w:rsidR="005002A8" w:rsidRDefault="005002A8" w:rsidP="005002A8">
      <w:pPr>
        <w:rPr>
          <w:rFonts w:ascii="Arial" w:hAnsi="Arial" w:cs="Arial"/>
          <w:sz w:val="22"/>
          <w:szCs w:val="22"/>
        </w:rPr>
      </w:pPr>
    </w:p>
    <w:p w14:paraId="512EC4A3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14:paraId="0A3A83E6" w14:textId="77777777" w:rsidR="005002A8" w:rsidRPr="00830749" w:rsidRDefault="005002A8" w:rsidP="005002A8">
      <w:pPr>
        <w:pStyle w:val="11CSTCPLQuestionBullet"/>
        <w:ind w:left="709" w:hanging="709"/>
      </w:pPr>
      <w:bookmarkStart w:id="44" w:name="_Ref535589326"/>
      <w:r>
        <w:t>List three (3) ways that reference material on industrial relations or legal information may be made available to employees.</w:t>
      </w:r>
      <w:bookmarkEnd w:id="44"/>
    </w:p>
    <w:p w14:paraId="01E2CA80" w14:textId="77777777"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14:paraId="5BFA5818" w14:textId="77777777" w:rsidTr="001419A8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F4FF6" w14:textId="77777777"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8ACD" w14:textId="0D763F55" w:rsidR="001419A8" w:rsidRPr="001C4084" w:rsidRDefault="00C9200A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891776001" w:edGrp="everyone"/>
            <w:r>
              <w:rPr>
                <w:rFonts w:ascii="Arial" w:hAnsi="Arial" w:cs="Arial"/>
                <w:sz w:val="22"/>
                <w:szCs w:val="22"/>
              </w:rPr>
              <w:t>ELECTRONIC</w:t>
            </w:r>
            <w:r w:rsidR="00DC708F">
              <w:rPr>
                <w:rFonts w:ascii="Arial" w:hAnsi="Arial" w:cs="Arial"/>
                <w:sz w:val="22"/>
                <w:szCs w:val="22"/>
              </w:rPr>
              <w:t xml:space="preserve"> COMMUNICATION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DC708F">
              <w:rPr>
                <w:rFonts w:ascii="Arial" w:hAnsi="Arial" w:cs="Arial"/>
                <w:sz w:val="22"/>
                <w:szCs w:val="22"/>
              </w:rPr>
              <w:t xml:space="preserve"> MEETINGS, TRAINING SESSIONS</w:t>
            </w:r>
            <w:permEnd w:id="891776001"/>
          </w:p>
        </w:tc>
        <w:permStart w:id="1693137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1444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78C3BF" w14:textId="77777777"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3137155" w:displacedByCustomXml="prev"/>
      </w:tr>
    </w:tbl>
    <w:p w14:paraId="2E12652A" w14:textId="77777777" w:rsidR="005002A8" w:rsidRDefault="005002A8" w:rsidP="005002A8">
      <w:pPr>
        <w:rPr>
          <w:rFonts w:ascii="Arial" w:hAnsi="Arial" w:cs="Arial"/>
          <w:sz w:val="22"/>
          <w:szCs w:val="22"/>
        </w:rPr>
      </w:pPr>
    </w:p>
    <w:p w14:paraId="12BFCAF0" w14:textId="77777777" w:rsidR="0049272D" w:rsidRPr="00830749" w:rsidRDefault="0049272D" w:rsidP="0049272D">
      <w:pPr>
        <w:ind w:right="-24"/>
        <w:rPr>
          <w:rFonts w:ascii="Arial" w:hAnsi="Arial" w:cs="Arial"/>
          <w:sz w:val="22"/>
          <w:szCs w:val="22"/>
        </w:rPr>
      </w:pPr>
    </w:p>
    <w:p w14:paraId="62D90206" w14:textId="77777777" w:rsidR="0049272D" w:rsidRPr="00830749" w:rsidRDefault="0049272D" w:rsidP="0049272D">
      <w:pPr>
        <w:pStyle w:val="11CSTCPLQuestionBullet"/>
        <w:ind w:left="709" w:hanging="709"/>
      </w:pPr>
      <w:bookmarkStart w:id="45" w:name="_Ref496611564"/>
      <w:r>
        <w:t>Which of the following are good processes for addressing disputes? Tick all that apply.</w:t>
      </w:r>
      <w:bookmarkEnd w:id="45"/>
    </w:p>
    <w:p w14:paraId="3A2F79CB" w14:textId="77777777" w:rsidR="0049272D" w:rsidRPr="00830749" w:rsidRDefault="0049272D" w:rsidP="0049272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9272D" w14:paraId="741ECEE9" w14:textId="77777777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6043E0" w14:textId="77777777" w:rsidR="0049272D" w:rsidRDefault="0049272D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18CE20" w14:textId="77777777" w:rsidR="0049272D" w:rsidRDefault="0049272D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A89517" w14:textId="77777777" w:rsidR="0049272D" w:rsidRDefault="0049272D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661721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17557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26C69AC" w14:textId="77777777" w:rsidR="0049272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6172136" w:displacedByCustomXml="prev"/>
      </w:tr>
      <w:tr w:rsidR="005C7024" w14:paraId="61E5AB46" w14:textId="77777777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F4C245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23747403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B433" w14:textId="2CD1E33C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42489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3747403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86C7EA" w14:textId="77777777" w:rsidR="005C7024" w:rsidRDefault="005C7024" w:rsidP="005C7024">
            <w:pPr>
              <w:jc w:val="center"/>
            </w:pPr>
            <w:r>
              <w:t>Act quickly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B04F7A" w14:textId="77777777" w:rsidR="005C7024" w:rsidRDefault="005C7024" w:rsidP="005C7024">
            <w:pPr>
              <w:ind w:left="993" w:hanging="993"/>
            </w:pPr>
          </w:p>
        </w:tc>
      </w:tr>
      <w:tr w:rsidR="005C7024" w14:paraId="7B412F21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E87FDC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913742425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F62F" w14:textId="0ABEB580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777284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13742425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A4C0E" w14:textId="77777777" w:rsidR="005C7024" w:rsidRDefault="005C7024" w:rsidP="005C7024">
            <w:pPr>
              <w:jc w:val="center"/>
            </w:pPr>
            <w:r>
              <w:t>Discuss options for fixing the problem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248CFB" w14:textId="77777777" w:rsidR="005C7024" w:rsidRDefault="005C7024" w:rsidP="005C7024">
            <w:pPr>
              <w:ind w:left="993" w:hanging="993"/>
            </w:pPr>
          </w:p>
        </w:tc>
      </w:tr>
      <w:tr w:rsidR="005C7024" w14:paraId="71D75993" w14:textId="77777777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B9FCCD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606353382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0909" w14:textId="157B2E74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614528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0635338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B5976" w14:textId="77777777" w:rsidR="005C7024" w:rsidRDefault="005C7024" w:rsidP="005C7024">
            <w:pPr>
              <w:jc w:val="center"/>
            </w:pPr>
            <w:r>
              <w:t>Follow up with the customer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23F0BE" w14:textId="77777777" w:rsidR="005C7024" w:rsidRDefault="005C7024" w:rsidP="005C7024">
            <w:pPr>
              <w:ind w:left="993" w:hanging="993"/>
            </w:pPr>
          </w:p>
        </w:tc>
      </w:tr>
      <w:tr w:rsidR="005C7024" w14:paraId="32AC001E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945137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322973882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8BB6" w14:textId="54B07C57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4061422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2297388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8B224" w14:textId="77777777" w:rsidR="005C7024" w:rsidRDefault="005C7024" w:rsidP="005C7024">
            <w:pPr>
              <w:jc w:val="center"/>
            </w:pPr>
            <w:r>
              <w:t>Get all the facts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26CDA4" w14:textId="77777777" w:rsidR="005C7024" w:rsidRDefault="005C7024" w:rsidP="005C7024">
            <w:pPr>
              <w:ind w:left="993" w:hanging="993"/>
            </w:pPr>
          </w:p>
        </w:tc>
      </w:tr>
      <w:tr w:rsidR="005C7024" w14:paraId="59B62DB6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8D5C56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097279635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1620" w14:textId="41B433FB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357868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97279635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99D05" w14:textId="77777777" w:rsidR="005C7024" w:rsidRDefault="005C7024" w:rsidP="005C7024">
            <w:pPr>
              <w:jc w:val="center"/>
            </w:pPr>
            <w:r>
              <w:t>Keep your promises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59A907" w14:textId="77777777" w:rsidR="005C7024" w:rsidRDefault="005C7024" w:rsidP="005C7024">
            <w:pPr>
              <w:ind w:left="993" w:hanging="993"/>
            </w:pPr>
          </w:p>
        </w:tc>
      </w:tr>
      <w:tr w:rsidR="005C7024" w14:paraId="6AE837C7" w14:textId="77777777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04737D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501911514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4A1D" w14:textId="733C2686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63961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01911514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5B3439" w14:textId="77777777" w:rsidR="005C7024" w:rsidRDefault="005C7024" w:rsidP="005C7024">
            <w:pPr>
              <w:jc w:val="center"/>
            </w:pPr>
            <w:r>
              <w:t>Listen to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EF2195" w14:textId="77777777" w:rsidR="005C7024" w:rsidRDefault="005C7024" w:rsidP="005C7024">
            <w:pPr>
              <w:ind w:left="993" w:hanging="993"/>
            </w:pPr>
          </w:p>
        </w:tc>
      </w:tr>
      <w:tr w:rsidR="005C7024" w14:paraId="6204DDCD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B0C7A6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28503157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1CF9" w14:textId="21ACD10F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09669887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C5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8503157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AC44FE" w14:textId="77777777" w:rsidR="005C7024" w:rsidRDefault="005C7024" w:rsidP="005C7024">
            <w:pPr>
              <w:jc w:val="center"/>
            </w:pPr>
            <w:r>
              <w:t>Record details of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DF7128" w14:textId="77777777" w:rsidR="005C7024" w:rsidRDefault="005C7024" w:rsidP="005C7024">
            <w:pPr>
              <w:ind w:left="993" w:hanging="993"/>
            </w:pPr>
          </w:p>
        </w:tc>
      </w:tr>
    </w:tbl>
    <w:p w14:paraId="6FBDEC3E" w14:textId="77777777"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p w14:paraId="641D0081" w14:textId="77777777" w:rsidR="0002084F" w:rsidRPr="00830749" w:rsidRDefault="0002084F" w:rsidP="0002084F">
      <w:pPr>
        <w:pStyle w:val="11CSTCPLQuestionBullet"/>
        <w:ind w:left="709" w:hanging="709"/>
      </w:pPr>
      <w:bookmarkStart w:id="46" w:name="_Ref535829108"/>
      <w:r>
        <w:t>When handling a dispute, what document should you refer to for details on the obligations of each party to an agreement?</w:t>
      </w:r>
      <w:bookmarkEnd w:id="46"/>
    </w:p>
    <w:p w14:paraId="47A949FA" w14:textId="77777777"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419A8" w:rsidRPr="00830749" w14:paraId="307015F7" w14:textId="77777777" w:rsidTr="001419A8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87D1FD" w14:textId="77777777"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1E5E" w14:textId="77777777" w:rsidR="00D732AF" w:rsidRPr="00D732AF" w:rsidRDefault="00D732AF" w:rsidP="00D732AF">
            <w:pPr>
              <w:rPr>
                <w:rFonts w:ascii="Arial" w:hAnsi="Arial" w:cs="Arial"/>
                <w:sz w:val="22"/>
                <w:szCs w:val="22"/>
              </w:rPr>
            </w:pPr>
            <w:permStart w:id="1871981966" w:edGrp="everyone"/>
            <w:r w:rsidRPr="00D732AF">
              <w:rPr>
                <w:rFonts w:ascii="Arial" w:hAnsi="Arial" w:cs="Arial"/>
                <w:sz w:val="22"/>
                <w:szCs w:val="22"/>
              </w:rPr>
              <w:t xml:space="preserve">You should </w:t>
            </w:r>
            <w:r w:rsidRPr="00D732A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always refer to your contract first </w:t>
            </w:r>
            <w:r w:rsidRPr="00D732AF">
              <w:rPr>
                <w:rFonts w:ascii="Arial" w:hAnsi="Arial" w:cs="Arial"/>
                <w:sz w:val="22"/>
                <w:szCs w:val="22"/>
              </w:rPr>
              <w:t>which outlines all contractual details in order to:</w:t>
            </w:r>
          </w:p>
          <w:p w14:paraId="080BEC18" w14:textId="77777777" w:rsidR="00D732AF" w:rsidRPr="00D732AF" w:rsidRDefault="00D732AF" w:rsidP="00D732AF">
            <w:pPr>
              <w:numPr>
                <w:ilvl w:val="1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D732AF">
              <w:rPr>
                <w:rFonts w:ascii="Arial" w:hAnsi="Arial" w:cs="Arial"/>
                <w:sz w:val="22"/>
                <w:szCs w:val="22"/>
              </w:rPr>
              <w:t>Determining responsibility for defects</w:t>
            </w:r>
          </w:p>
          <w:p w14:paraId="4C6D166E" w14:textId="77777777" w:rsidR="00D732AF" w:rsidRPr="00D732AF" w:rsidRDefault="00D732AF" w:rsidP="00D732AF">
            <w:pPr>
              <w:numPr>
                <w:ilvl w:val="1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D732AF">
              <w:rPr>
                <w:rFonts w:ascii="Arial" w:hAnsi="Arial" w:cs="Arial"/>
                <w:sz w:val="22"/>
                <w:szCs w:val="22"/>
              </w:rPr>
              <w:t>Directing the contractor (where appropriate) to rectify defects or complete the works</w:t>
            </w:r>
          </w:p>
          <w:permEnd w:id="1871981966"/>
          <w:p w14:paraId="298FAC68" w14:textId="77777777" w:rsidR="001419A8" w:rsidRPr="001C4084" w:rsidRDefault="001419A8" w:rsidP="001419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43104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1464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D5CEED" w14:textId="77777777"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3104685" w:displacedByCustomXml="prev"/>
      </w:tr>
    </w:tbl>
    <w:p w14:paraId="57078397" w14:textId="77777777" w:rsidR="0002084F" w:rsidRDefault="0002084F" w:rsidP="0002084F">
      <w:pPr>
        <w:rPr>
          <w:rFonts w:ascii="Arial" w:hAnsi="Arial" w:cs="Arial"/>
          <w:sz w:val="22"/>
          <w:szCs w:val="22"/>
        </w:rPr>
      </w:pPr>
    </w:p>
    <w:p w14:paraId="5650100C" w14:textId="77777777" w:rsidR="00674064" w:rsidRPr="00830749" w:rsidRDefault="00674064" w:rsidP="00674064">
      <w:pPr>
        <w:ind w:right="-24"/>
        <w:rPr>
          <w:rFonts w:ascii="Arial" w:hAnsi="Arial" w:cs="Arial"/>
          <w:sz w:val="22"/>
          <w:szCs w:val="22"/>
        </w:rPr>
      </w:pPr>
    </w:p>
    <w:p w14:paraId="58846E2E" w14:textId="77777777" w:rsidR="00674064" w:rsidRPr="00830749" w:rsidRDefault="00674064" w:rsidP="00674064">
      <w:pPr>
        <w:pStyle w:val="11CSTCPLQuestionBullet"/>
        <w:ind w:left="709" w:hanging="709"/>
      </w:pPr>
      <w:bookmarkStart w:id="47" w:name="_Ref535829113"/>
      <w:r>
        <w:t>Which of the following should be addressed in a company’s policy for handling customer complaints? Tick all that apply.</w:t>
      </w:r>
      <w:bookmarkEnd w:id="47"/>
    </w:p>
    <w:p w14:paraId="6B83C209" w14:textId="77777777"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4064" w14:paraId="123D12D9" w14:textId="77777777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B7BF9E" w14:textId="77777777" w:rsidR="00674064" w:rsidRDefault="00674064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3EDD0C" w14:textId="77777777" w:rsidR="00674064" w:rsidRDefault="00674064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2B30E99" w14:textId="77777777" w:rsidR="00674064" w:rsidRDefault="00674064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25131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29914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A43B329" w14:textId="77777777" w:rsidR="00674064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5131868" w:displacedByCustomXml="prev"/>
      </w:tr>
      <w:tr w:rsidR="00827873" w14:paraId="3D01BF6B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08D87C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0402971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FC18" w14:textId="0D347C6A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892151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32A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402971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84DF8B" w14:textId="77777777" w:rsidR="00827873" w:rsidRDefault="00827873" w:rsidP="00827873">
            <w:pPr>
              <w:jc w:val="center"/>
            </w:pPr>
            <w:r>
              <w:t>Explanation of how to make a formal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807B29" w14:textId="77777777" w:rsidR="00827873" w:rsidRDefault="00827873" w:rsidP="00827873">
            <w:pPr>
              <w:ind w:left="993" w:hanging="993"/>
            </w:pPr>
          </w:p>
        </w:tc>
      </w:tr>
      <w:tr w:rsidR="00827873" w14:paraId="238D89F9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93874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637878706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5FAD" w14:textId="5AA4D2E3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780392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32A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37878706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3E7020" w14:textId="77777777" w:rsidR="00827873" w:rsidRDefault="00827873" w:rsidP="00827873">
            <w:pPr>
              <w:jc w:val="center"/>
            </w:pPr>
            <w:r>
              <w:t>Information about commitment to continuous improvement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605443" w14:textId="77777777" w:rsidR="00827873" w:rsidRDefault="00827873" w:rsidP="00827873">
            <w:pPr>
              <w:ind w:left="993" w:hanging="993"/>
            </w:pPr>
          </w:p>
        </w:tc>
      </w:tr>
      <w:tr w:rsidR="00827873" w14:paraId="3674BD22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F2E436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519535741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9B6D" w14:textId="0B51E606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28140679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32A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19535741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3C53BB" w14:textId="77777777" w:rsidR="00827873" w:rsidRDefault="00827873" w:rsidP="00827873">
            <w:pPr>
              <w:jc w:val="center"/>
            </w:pPr>
            <w:r>
              <w:t>Some of the solutions offered to resolve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64EA14" w14:textId="77777777" w:rsidR="00827873" w:rsidRDefault="00827873" w:rsidP="00827873">
            <w:pPr>
              <w:ind w:left="993" w:hanging="993"/>
            </w:pPr>
          </w:p>
        </w:tc>
      </w:tr>
      <w:tr w:rsidR="00827873" w14:paraId="4004166D" w14:textId="77777777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88A036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816208095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0FD0" w14:textId="581BF7B0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847381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32A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16208095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A64A05" w14:textId="77777777" w:rsidR="00827873" w:rsidRDefault="00827873" w:rsidP="00827873">
            <w:pPr>
              <w:jc w:val="center"/>
            </w:pPr>
            <w:r>
              <w:t>Steps to be taken in discussing, addressing and resolving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728925" w14:textId="77777777" w:rsidR="00827873" w:rsidRDefault="00827873" w:rsidP="00827873">
            <w:pPr>
              <w:ind w:left="993" w:hanging="993"/>
            </w:pPr>
          </w:p>
        </w:tc>
      </w:tr>
    </w:tbl>
    <w:p w14:paraId="77DD2019" w14:textId="77777777"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p w14:paraId="79254A60" w14:textId="77777777" w:rsidR="00DA0368" w:rsidRPr="00830749" w:rsidRDefault="00DA0368" w:rsidP="00DA0368">
      <w:pPr>
        <w:ind w:right="-24"/>
        <w:rPr>
          <w:rFonts w:ascii="Arial" w:hAnsi="Arial" w:cs="Arial"/>
          <w:sz w:val="22"/>
          <w:szCs w:val="22"/>
        </w:rPr>
      </w:pPr>
    </w:p>
    <w:p w14:paraId="26A34946" w14:textId="77777777" w:rsidR="00DA0368" w:rsidRPr="00830749" w:rsidRDefault="00DA0368" w:rsidP="00DA0368">
      <w:pPr>
        <w:pStyle w:val="11CSTCPLQuestionBullet"/>
        <w:ind w:left="709" w:hanging="709"/>
      </w:pPr>
      <w:bookmarkStart w:id="48" w:name="_Ref535829116"/>
      <w:r>
        <w:t>True or False (Tick your response): Dispute resolution procedures should be based on company policies.</w:t>
      </w:r>
      <w:bookmarkEnd w:id="48"/>
    </w:p>
    <w:p w14:paraId="613EDAC5" w14:textId="77777777"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27873" w14:paraId="0C28980C" w14:textId="77777777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5B9753" w14:textId="77777777"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36191117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92A3D" w14:textId="5F22EB3B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8555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073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36191117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62CE4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D512A6" w14:textId="77777777"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56276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621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23952C2" w14:textId="77777777"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6276044" w:displacedByCustomXml="prev"/>
      </w:tr>
      <w:tr w:rsidR="00827873" w14:paraId="774467C1" w14:textId="77777777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5DC759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27723892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B563A6" w14:textId="044A5896" w:rsidR="00827873" w:rsidRPr="00DD7A44" w:rsidRDefault="00E23D21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191457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073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7723892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BC8144" w14:textId="77777777"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B7DCC2" w14:textId="77777777"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F9CA3CB" w14:textId="77777777"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164D3C1F" w14:textId="77777777" w:rsidR="00DA0368" w:rsidRDefault="00DA0368" w:rsidP="00DA0368">
      <w:pPr>
        <w:jc w:val="left"/>
        <w:rPr>
          <w:rFonts w:ascii="Arial" w:hAnsi="Arial" w:cs="Arial"/>
          <w:sz w:val="22"/>
          <w:szCs w:val="22"/>
        </w:rPr>
      </w:pPr>
    </w:p>
    <w:p w14:paraId="2C081F0B" w14:textId="77777777"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p w14:paraId="4E9BC229" w14:textId="77777777" w:rsidR="00DA0368" w:rsidRPr="00830749" w:rsidRDefault="00DA0368" w:rsidP="00DA0368">
      <w:pPr>
        <w:pStyle w:val="11CSTCPLQuestionBullet"/>
        <w:ind w:left="709" w:hanging="709"/>
      </w:pPr>
      <w:bookmarkStart w:id="49" w:name="_Ref535829120"/>
      <w:r>
        <w:t>What are the benefits of documenting disputes and their outcomes?</w:t>
      </w:r>
      <w:bookmarkEnd w:id="49"/>
    </w:p>
    <w:p w14:paraId="48747E94" w14:textId="77777777"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8D625C" w:rsidRPr="00830749" w14:paraId="3E8022F7" w14:textId="77777777" w:rsidTr="008D625C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28CBE2" w14:textId="77777777" w:rsidR="008D625C" w:rsidRPr="001C4084" w:rsidRDefault="008D625C" w:rsidP="008D62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CCDB" w14:textId="77777777" w:rsidR="00D732AF" w:rsidRPr="00D732AF" w:rsidRDefault="00D732AF" w:rsidP="00D732AF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ermStart w:id="1723471572" w:edGrp="everyone"/>
            <w:r w:rsidRPr="00D732AF">
              <w:rPr>
                <w:rFonts w:ascii="Arial" w:hAnsi="Arial" w:cs="Arial"/>
                <w:sz w:val="22"/>
                <w:szCs w:val="22"/>
              </w:rPr>
              <w:t xml:space="preserve">It is important to record the details of the complaint in detail so you can understand exactly what the problem is. </w:t>
            </w:r>
          </w:p>
          <w:p w14:paraId="57D7AAD9" w14:textId="77777777" w:rsidR="00D732AF" w:rsidRPr="00D732AF" w:rsidRDefault="00D732AF" w:rsidP="00D732AF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D732AF">
              <w:rPr>
                <w:rFonts w:ascii="Arial" w:hAnsi="Arial" w:cs="Arial"/>
                <w:sz w:val="22"/>
                <w:szCs w:val="22"/>
              </w:rPr>
              <w:t xml:space="preserve">Keep records of all complaints in one central place or register. </w:t>
            </w:r>
          </w:p>
          <w:p w14:paraId="07C23701" w14:textId="77777777" w:rsidR="00D732AF" w:rsidRPr="00D732AF" w:rsidRDefault="00D732AF" w:rsidP="00D732AF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D732AF">
              <w:rPr>
                <w:rFonts w:ascii="Arial" w:hAnsi="Arial" w:cs="Arial"/>
                <w:sz w:val="22"/>
                <w:szCs w:val="22"/>
              </w:rPr>
              <w:t xml:space="preserve">Keeping records will help you identify any trends or issues and can also provide guidance on solutions for future disputes. </w:t>
            </w:r>
          </w:p>
          <w:permEnd w:id="1723471572"/>
          <w:p w14:paraId="102267F5" w14:textId="77777777" w:rsidR="008D625C" w:rsidRPr="001C4084" w:rsidRDefault="008D625C" w:rsidP="008D625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46718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56726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FAE717" w14:textId="77777777" w:rsidR="008D625C" w:rsidRPr="00E106BF" w:rsidRDefault="008D625C" w:rsidP="008D625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718269" w:displacedByCustomXml="prev"/>
      </w:tr>
    </w:tbl>
    <w:p w14:paraId="54CA2DC1" w14:textId="77777777" w:rsidR="00DA0368" w:rsidRDefault="00DA0368" w:rsidP="00DA0368">
      <w:pPr>
        <w:rPr>
          <w:rFonts w:ascii="Arial" w:hAnsi="Arial" w:cs="Arial"/>
          <w:sz w:val="22"/>
          <w:szCs w:val="22"/>
        </w:rPr>
      </w:pPr>
    </w:p>
    <w:p w14:paraId="6B4A1EA6" w14:textId="77777777" w:rsidR="000A54C7" w:rsidRPr="00830749" w:rsidRDefault="000A54C7" w:rsidP="000A54C7">
      <w:pPr>
        <w:ind w:right="-24"/>
        <w:rPr>
          <w:rFonts w:ascii="Arial" w:hAnsi="Arial" w:cs="Arial"/>
          <w:sz w:val="22"/>
          <w:szCs w:val="22"/>
        </w:rPr>
      </w:pPr>
    </w:p>
    <w:p w14:paraId="1586C8D5" w14:textId="77777777" w:rsidR="000A54C7" w:rsidRPr="00830749" w:rsidRDefault="000A54C7" w:rsidP="000A54C7">
      <w:pPr>
        <w:pStyle w:val="11CSTCPLQuestionBullet"/>
        <w:ind w:left="709" w:hanging="709"/>
      </w:pPr>
      <w:bookmarkStart w:id="50" w:name="_Ref426617223"/>
      <w:r>
        <w:t xml:space="preserve">True or False (Tick your response): </w:t>
      </w:r>
      <w:r w:rsidR="00DA0368">
        <w:t>You should keep records of all complaints in one central place or register</w:t>
      </w:r>
      <w:r>
        <w:t>.</w:t>
      </w:r>
      <w:bookmarkEnd w:id="50"/>
    </w:p>
    <w:p w14:paraId="6ED35709" w14:textId="77777777"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024" w14:paraId="6291CABC" w14:textId="77777777" w:rsidTr="005C702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BEF54C" w14:textId="77777777" w:rsidR="005C7024" w:rsidRDefault="005C7024" w:rsidP="005C702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2368758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D5365C" w14:textId="3822DC5D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0011615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4F9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2368758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93216C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5CFF9" w14:textId="77777777" w:rsidR="005C7024" w:rsidRPr="00E106BF" w:rsidRDefault="005C7024" w:rsidP="005C702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31093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FB875F2" w14:textId="77777777" w:rsidR="005C7024" w:rsidRDefault="005C7024" w:rsidP="005C702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1093004" w:displacedByCustomXml="prev"/>
      </w:tr>
      <w:tr w:rsidR="005C7024" w14:paraId="2CAE7993" w14:textId="77777777" w:rsidTr="005C702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B7806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71103510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83CF8" w14:textId="77777777" w:rsidR="005C7024" w:rsidRPr="00DD7A44" w:rsidRDefault="00E23D21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787264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1103510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7D82C" w14:textId="77777777"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1D0745" w14:textId="77777777" w:rsidR="005C7024" w:rsidRDefault="005C7024" w:rsidP="005C702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6ACC281" w14:textId="77777777" w:rsidR="005C7024" w:rsidRPr="0094485B" w:rsidRDefault="005C7024" w:rsidP="005C7024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14:paraId="3C7AC469" w14:textId="77777777" w:rsidR="000A54C7" w:rsidRDefault="000A54C7" w:rsidP="000A54C7">
      <w:pPr>
        <w:jc w:val="left"/>
        <w:rPr>
          <w:rFonts w:ascii="Arial" w:hAnsi="Arial" w:cs="Arial"/>
          <w:sz w:val="22"/>
          <w:szCs w:val="22"/>
        </w:rPr>
      </w:pPr>
    </w:p>
    <w:sectPr w:rsidR="000A54C7" w:rsidSect="00AF6FEB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ADC74" w14:textId="77777777" w:rsidR="00E23D21" w:rsidRDefault="00E23D21" w:rsidP="00A67754">
      <w:r>
        <w:separator/>
      </w:r>
    </w:p>
  </w:endnote>
  <w:endnote w:type="continuationSeparator" w:id="0">
    <w:p w14:paraId="144B58C1" w14:textId="77777777" w:rsidR="00E23D21" w:rsidRDefault="00E23D2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C7E0F" w14:textId="77777777" w:rsidR="007F4200" w:rsidRPr="00830749" w:rsidRDefault="007F4200" w:rsidP="005D194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E5CD5FF" w14:textId="201A86CB" w:rsidR="007F4200" w:rsidRPr="00830749" w:rsidRDefault="00E23D21" w:rsidP="005D194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7F420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F420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F420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F420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F420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7F420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F420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F420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F420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F420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675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7F420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F4200">
      <w:rPr>
        <w:rFonts w:ascii="Arial" w:hAnsi="Arial" w:cs="Arial"/>
        <w:b/>
        <w:sz w:val="16"/>
        <w:szCs w:val="16"/>
      </w:rPr>
      <w:ptab w:relativeTo="margin" w:alignment="right" w:leader="none"/>
    </w:r>
    <w:r w:rsidR="007F4200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F4200"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43589" w14:textId="77777777" w:rsidR="007F4200" w:rsidRPr="00830749" w:rsidRDefault="007F420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768EE7" w14:textId="78FE0B37" w:rsidR="007F4200" w:rsidRPr="00830749" w:rsidRDefault="007F420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675AC">
      <w:rPr>
        <w:rFonts w:ascii="Arial" w:hAnsi="Arial" w:cs="Arial"/>
        <w:b/>
        <w:noProof/>
        <w:sz w:val="16"/>
        <w:szCs w:val="16"/>
      </w:rPr>
      <w:t>16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AA80A" w14:textId="77777777" w:rsidR="00E23D21" w:rsidRDefault="00E23D21" w:rsidP="00A67754">
      <w:r>
        <w:separator/>
      </w:r>
    </w:p>
  </w:footnote>
  <w:footnote w:type="continuationSeparator" w:id="0">
    <w:p w14:paraId="35B1A6DC" w14:textId="77777777" w:rsidR="00E23D21" w:rsidRDefault="00E23D2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25141" w14:textId="77777777" w:rsidR="007F4200" w:rsidRDefault="007F4200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9525350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4148221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41641323" w14:textId="77777777" w:rsidR="007F4200" w:rsidRPr="00830749" w:rsidRDefault="007F4200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AC287" w14:textId="77777777" w:rsidR="007F4200" w:rsidRDefault="007F4200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62A5599B" w14:textId="77777777" w:rsidR="007F4200" w:rsidRPr="00830749" w:rsidRDefault="007F4200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1B4A"/>
    <w:multiLevelType w:val="hybridMultilevel"/>
    <w:tmpl w:val="529A63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736F45"/>
    <w:multiLevelType w:val="hybridMultilevel"/>
    <w:tmpl w:val="DA7ED5B6"/>
    <w:lvl w:ilvl="0" w:tplc="424AA6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BAD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1CE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089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0A6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481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784C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0EF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F8B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65D6A04"/>
    <w:multiLevelType w:val="hybridMultilevel"/>
    <w:tmpl w:val="D6AADBD6"/>
    <w:lvl w:ilvl="0" w:tplc="25B87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9CE0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A020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52A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2C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7E3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F65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602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16F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B872484"/>
    <w:multiLevelType w:val="hybridMultilevel"/>
    <w:tmpl w:val="AA68C648"/>
    <w:lvl w:ilvl="0" w:tplc="03D0B2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23091"/>
    <w:multiLevelType w:val="hybridMultilevel"/>
    <w:tmpl w:val="67DCCD56"/>
    <w:lvl w:ilvl="0" w:tplc="97F8863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A02B4"/>
    <w:multiLevelType w:val="hybridMultilevel"/>
    <w:tmpl w:val="F140B312"/>
    <w:lvl w:ilvl="0" w:tplc="B1E2C0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0E75F4"/>
    <w:multiLevelType w:val="hybridMultilevel"/>
    <w:tmpl w:val="B0E6EB62"/>
    <w:lvl w:ilvl="0" w:tplc="A5C03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6EA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00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6EE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385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8F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70D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B27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76C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0D235D"/>
    <w:multiLevelType w:val="hybridMultilevel"/>
    <w:tmpl w:val="E110BA96"/>
    <w:lvl w:ilvl="0" w:tplc="4B08F6B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321A3"/>
    <w:multiLevelType w:val="hybridMultilevel"/>
    <w:tmpl w:val="45AA1E4A"/>
    <w:lvl w:ilvl="0" w:tplc="68E0E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323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EA9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529F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7E2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36F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F66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B00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D44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235D70"/>
    <w:multiLevelType w:val="hybridMultilevel"/>
    <w:tmpl w:val="80FA5CE8"/>
    <w:lvl w:ilvl="0" w:tplc="B940408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D15A2A"/>
    <w:multiLevelType w:val="hybridMultilevel"/>
    <w:tmpl w:val="B2804946"/>
    <w:lvl w:ilvl="0" w:tplc="71BE2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70446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D2F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5A2B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6A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181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D69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4AA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567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5636EEB"/>
    <w:multiLevelType w:val="hybridMultilevel"/>
    <w:tmpl w:val="024EE718"/>
    <w:lvl w:ilvl="0" w:tplc="2E586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FA7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B06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5A66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EC5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02FA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FE9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762E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05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2C4DDF"/>
    <w:multiLevelType w:val="hybridMultilevel"/>
    <w:tmpl w:val="670EF98E"/>
    <w:lvl w:ilvl="0" w:tplc="89C02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4E2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CA4B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2E9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6C0A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E4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5CC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DCAF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F63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97F217E"/>
    <w:multiLevelType w:val="hybridMultilevel"/>
    <w:tmpl w:val="25CEA750"/>
    <w:lvl w:ilvl="0" w:tplc="15908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76E0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44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7A2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F25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AE6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A26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DA1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E4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3F16BF7"/>
    <w:multiLevelType w:val="hybridMultilevel"/>
    <w:tmpl w:val="AF388B20"/>
    <w:lvl w:ilvl="0" w:tplc="BE6A9118">
      <w:start w:val="1"/>
      <w:numFmt w:val="decimal"/>
      <w:lvlText w:val="8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D2971"/>
    <w:multiLevelType w:val="hybridMultilevel"/>
    <w:tmpl w:val="CBE0095E"/>
    <w:lvl w:ilvl="0" w:tplc="8F30B0CA">
      <w:start w:val="1"/>
      <w:numFmt w:val="decimal"/>
      <w:lvlText w:val="7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AC09CF"/>
    <w:multiLevelType w:val="hybridMultilevel"/>
    <w:tmpl w:val="E4A4FB78"/>
    <w:lvl w:ilvl="0" w:tplc="CFBE6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FE3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5C0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06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83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56C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DEF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E2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4E16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2590D"/>
    <w:multiLevelType w:val="hybridMultilevel"/>
    <w:tmpl w:val="0FF690E4"/>
    <w:lvl w:ilvl="0" w:tplc="EC3AE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18D9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82D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EAE7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C8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466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42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8C2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3C0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E22205F"/>
    <w:multiLevelType w:val="hybridMultilevel"/>
    <w:tmpl w:val="3DAA178A"/>
    <w:lvl w:ilvl="0" w:tplc="7A72F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DA4C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584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184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CEA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2A2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0C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340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AEE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E2B1054"/>
    <w:multiLevelType w:val="hybridMultilevel"/>
    <w:tmpl w:val="34A4DEB8"/>
    <w:lvl w:ilvl="0" w:tplc="EBC8E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7A54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B6A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A8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087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C08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2E6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385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612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E6C3E4E"/>
    <w:multiLevelType w:val="hybridMultilevel"/>
    <w:tmpl w:val="DFC877F6"/>
    <w:lvl w:ilvl="0" w:tplc="AD4CB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FE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CCC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90A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0A5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1C2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485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89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07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B83621"/>
    <w:multiLevelType w:val="hybridMultilevel"/>
    <w:tmpl w:val="A0AC9614"/>
    <w:lvl w:ilvl="0" w:tplc="2C4E3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1EB3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D6F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64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EE3B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3AE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642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D8F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4AA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3"/>
  </w:num>
  <w:num w:numId="5">
    <w:abstractNumId w:val="6"/>
  </w:num>
  <w:num w:numId="6">
    <w:abstractNumId w:val="19"/>
  </w:num>
  <w:num w:numId="7">
    <w:abstractNumId w:val="28"/>
  </w:num>
  <w:num w:numId="8">
    <w:abstractNumId w:val="16"/>
  </w:num>
  <w:num w:numId="9">
    <w:abstractNumId w:val="26"/>
  </w:num>
  <w:num w:numId="10">
    <w:abstractNumId w:val="13"/>
  </w:num>
  <w:num w:numId="11">
    <w:abstractNumId w:val="3"/>
  </w:num>
  <w:num w:numId="12">
    <w:abstractNumId w:val="10"/>
  </w:num>
  <w:num w:numId="13">
    <w:abstractNumId w:val="41"/>
  </w:num>
  <w:num w:numId="14">
    <w:abstractNumId w:val="2"/>
  </w:num>
  <w:num w:numId="15">
    <w:abstractNumId w:val="0"/>
  </w:num>
  <w:num w:numId="16">
    <w:abstractNumId w:val="11"/>
  </w:num>
  <w:num w:numId="17">
    <w:abstractNumId w:val="7"/>
  </w:num>
  <w:num w:numId="18">
    <w:abstractNumId w:val="29"/>
  </w:num>
  <w:num w:numId="19">
    <w:abstractNumId w:val="12"/>
  </w:num>
  <w:num w:numId="20">
    <w:abstractNumId w:val="40"/>
  </w:num>
  <w:num w:numId="21">
    <w:abstractNumId w:val="32"/>
  </w:num>
  <w:num w:numId="22">
    <w:abstractNumId w:val="5"/>
  </w:num>
  <w:num w:numId="23">
    <w:abstractNumId w:val="22"/>
  </w:num>
  <w:num w:numId="24">
    <w:abstractNumId w:val="39"/>
  </w:num>
  <w:num w:numId="25">
    <w:abstractNumId w:val="8"/>
  </w:num>
  <w:num w:numId="26">
    <w:abstractNumId w:val="20"/>
  </w:num>
  <w:num w:numId="27">
    <w:abstractNumId w:val="37"/>
  </w:num>
  <w:num w:numId="28">
    <w:abstractNumId w:val="36"/>
  </w:num>
  <w:num w:numId="29">
    <w:abstractNumId w:val="45"/>
  </w:num>
  <w:num w:numId="30">
    <w:abstractNumId w:val="21"/>
  </w:num>
  <w:num w:numId="31">
    <w:abstractNumId w:val="17"/>
  </w:num>
  <w:num w:numId="32">
    <w:abstractNumId w:val="24"/>
  </w:num>
  <w:num w:numId="33">
    <w:abstractNumId w:val="27"/>
  </w:num>
  <w:num w:numId="34">
    <w:abstractNumId w:val="30"/>
  </w:num>
  <w:num w:numId="35">
    <w:abstractNumId w:val="31"/>
  </w:num>
  <w:num w:numId="36">
    <w:abstractNumId w:val="15"/>
  </w:num>
  <w:num w:numId="37">
    <w:abstractNumId w:val="25"/>
  </w:num>
  <w:num w:numId="38">
    <w:abstractNumId w:val="46"/>
  </w:num>
  <w:num w:numId="39">
    <w:abstractNumId w:val="14"/>
  </w:num>
  <w:num w:numId="40">
    <w:abstractNumId w:val="35"/>
  </w:num>
  <w:num w:numId="41">
    <w:abstractNumId w:val="43"/>
  </w:num>
  <w:num w:numId="42">
    <w:abstractNumId w:val="23"/>
  </w:num>
  <w:num w:numId="43">
    <w:abstractNumId w:val="38"/>
  </w:num>
  <w:num w:numId="44">
    <w:abstractNumId w:val="42"/>
  </w:num>
  <w:num w:numId="45">
    <w:abstractNumId w:val="34"/>
  </w:num>
  <w:num w:numId="46">
    <w:abstractNumId w:val="1"/>
  </w:num>
  <w:num w:numId="47">
    <w:abstractNumId w:val="4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GpoFPSp1bTp4sO/g2W81Lygr1mPoIIiTebKf7cGYEipGOYwdc9dRyICADtMX1VtAXit0m+s+bR0fTcoxWaoV8Q==" w:salt="Qu/GPmoyPvp2xxIbtr9j+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7820"/>
    <w:rsid w:val="0004368E"/>
    <w:rsid w:val="0004675B"/>
    <w:rsid w:val="00047C73"/>
    <w:rsid w:val="00052041"/>
    <w:rsid w:val="00054D7B"/>
    <w:rsid w:val="0005658B"/>
    <w:rsid w:val="0006005A"/>
    <w:rsid w:val="00061726"/>
    <w:rsid w:val="000653FD"/>
    <w:rsid w:val="000672EE"/>
    <w:rsid w:val="00074457"/>
    <w:rsid w:val="00076AD6"/>
    <w:rsid w:val="0008468E"/>
    <w:rsid w:val="00085F76"/>
    <w:rsid w:val="00090D03"/>
    <w:rsid w:val="00091491"/>
    <w:rsid w:val="00096C86"/>
    <w:rsid w:val="000A2303"/>
    <w:rsid w:val="000A54C7"/>
    <w:rsid w:val="000A6153"/>
    <w:rsid w:val="000A7B07"/>
    <w:rsid w:val="000B0773"/>
    <w:rsid w:val="000B332C"/>
    <w:rsid w:val="000B346C"/>
    <w:rsid w:val="000B4DDD"/>
    <w:rsid w:val="000B7B64"/>
    <w:rsid w:val="000C0E0A"/>
    <w:rsid w:val="000C233D"/>
    <w:rsid w:val="000C4F46"/>
    <w:rsid w:val="000C6FB4"/>
    <w:rsid w:val="000D16B2"/>
    <w:rsid w:val="000D3673"/>
    <w:rsid w:val="000E680F"/>
    <w:rsid w:val="000F0FCA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19A8"/>
    <w:rsid w:val="001457FC"/>
    <w:rsid w:val="00152592"/>
    <w:rsid w:val="001525FC"/>
    <w:rsid w:val="00154A40"/>
    <w:rsid w:val="00154DAE"/>
    <w:rsid w:val="001578F8"/>
    <w:rsid w:val="00166E7F"/>
    <w:rsid w:val="001709EB"/>
    <w:rsid w:val="00175F6C"/>
    <w:rsid w:val="001806F4"/>
    <w:rsid w:val="00184237"/>
    <w:rsid w:val="0018673D"/>
    <w:rsid w:val="00187D1C"/>
    <w:rsid w:val="00191E86"/>
    <w:rsid w:val="00192495"/>
    <w:rsid w:val="0019250A"/>
    <w:rsid w:val="001A5238"/>
    <w:rsid w:val="001A77CF"/>
    <w:rsid w:val="001B09BC"/>
    <w:rsid w:val="001B4113"/>
    <w:rsid w:val="001B6E8B"/>
    <w:rsid w:val="001C0776"/>
    <w:rsid w:val="001C0B34"/>
    <w:rsid w:val="001C4084"/>
    <w:rsid w:val="001D01D1"/>
    <w:rsid w:val="001D47AC"/>
    <w:rsid w:val="001E05E8"/>
    <w:rsid w:val="001F1F27"/>
    <w:rsid w:val="001F2AD0"/>
    <w:rsid w:val="001F3555"/>
    <w:rsid w:val="001F6FA5"/>
    <w:rsid w:val="00201769"/>
    <w:rsid w:val="00201E01"/>
    <w:rsid w:val="00202782"/>
    <w:rsid w:val="00204C77"/>
    <w:rsid w:val="00210D98"/>
    <w:rsid w:val="00213294"/>
    <w:rsid w:val="0021376B"/>
    <w:rsid w:val="00214096"/>
    <w:rsid w:val="002168EB"/>
    <w:rsid w:val="00217C56"/>
    <w:rsid w:val="00220F44"/>
    <w:rsid w:val="00222B64"/>
    <w:rsid w:val="0022353C"/>
    <w:rsid w:val="002301CB"/>
    <w:rsid w:val="00233402"/>
    <w:rsid w:val="002337BA"/>
    <w:rsid w:val="00234776"/>
    <w:rsid w:val="0024028F"/>
    <w:rsid w:val="0024142F"/>
    <w:rsid w:val="0024434D"/>
    <w:rsid w:val="00247850"/>
    <w:rsid w:val="00252300"/>
    <w:rsid w:val="00252494"/>
    <w:rsid w:val="00257541"/>
    <w:rsid w:val="0025778A"/>
    <w:rsid w:val="002638FC"/>
    <w:rsid w:val="0026588F"/>
    <w:rsid w:val="00265A8F"/>
    <w:rsid w:val="00266319"/>
    <w:rsid w:val="00266645"/>
    <w:rsid w:val="0026676B"/>
    <w:rsid w:val="00267C62"/>
    <w:rsid w:val="00271B12"/>
    <w:rsid w:val="0027392A"/>
    <w:rsid w:val="002762BF"/>
    <w:rsid w:val="00280505"/>
    <w:rsid w:val="00280C4A"/>
    <w:rsid w:val="00281347"/>
    <w:rsid w:val="00281ED1"/>
    <w:rsid w:val="00282382"/>
    <w:rsid w:val="002824BE"/>
    <w:rsid w:val="00282828"/>
    <w:rsid w:val="00287931"/>
    <w:rsid w:val="00287CC3"/>
    <w:rsid w:val="00294162"/>
    <w:rsid w:val="00294E35"/>
    <w:rsid w:val="002956AB"/>
    <w:rsid w:val="002A316B"/>
    <w:rsid w:val="002A3C93"/>
    <w:rsid w:val="002A4B14"/>
    <w:rsid w:val="002A5549"/>
    <w:rsid w:val="002B03AC"/>
    <w:rsid w:val="002B0D43"/>
    <w:rsid w:val="002B2600"/>
    <w:rsid w:val="002B6786"/>
    <w:rsid w:val="002B7054"/>
    <w:rsid w:val="002C4301"/>
    <w:rsid w:val="002C432A"/>
    <w:rsid w:val="002C4D10"/>
    <w:rsid w:val="002C66FA"/>
    <w:rsid w:val="002D1837"/>
    <w:rsid w:val="002D3E2B"/>
    <w:rsid w:val="002D4C72"/>
    <w:rsid w:val="002F38C7"/>
    <w:rsid w:val="00301207"/>
    <w:rsid w:val="00301C4E"/>
    <w:rsid w:val="003021C3"/>
    <w:rsid w:val="00304897"/>
    <w:rsid w:val="003050B6"/>
    <w:rsid w:val="003055C8"/>
    <w:rsid w:val="00310C82"/>
    <w:rsid w:val="00311E5D"/>
    <w:rsid w:val="00311F83"/>
    <w:rsid w:val="00313213"/>
    <w:rsid w:val="00314915"/>
    <w:rsid w:val="00314F92"/>
    <w:rsid w:val="00315805"/>
    <w:rsid w:val="00315A33"/>
    <w:rsid w:val="00315AAA"/>
    <w:rsid w:val="00316403"/>
    <w:rsid w:val="00317391"/>
    <w:rsid w:val="00324DB2"/>
    <w:rsid w:val="003259FD"/>
    <w:rsid w:val="00326BB7"/>
    <w:rsid w:val="00327E27"/>
    <w:rsid w:val="0033240E"/>
    <w:rsid w:val="00333166"/>
    <w:rsid w:val="00335F76"/>
    <w:rsid w:val="0033666D"/>
    <w:rsid w:val="00336763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F36"/>
    <w:rsid w:val="00374DDE"/>
    <w:rsid w:val="003758B4"/>
    <w:rsid w:val="00376162"/>
    <w:rsid w:val="0037740F"/>
    <w:rsid w:val="003850A6"/>
    <w:rsid w:val="00390A28"/>
    <w:rsid w:val="0039160D"/>
    <w:rsid w:val="00396581"/>
    <w:rsid w:val="003965FE"/>
    <w:rsid w:val="00397E5E"/>
    <w:rsid w:val="00397E79"/>
    <w:rsid w:val="003A4ADE"/>
    <w:rsid w:val="003B0DC7"/>
    <w:rsid w:val="003B5C02"/>
    <w:rsid w:val="003B765E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E5DF9"/>
    <w:rsid w:val="003F4120"/>
    <w:rsid w:val="003F4E60"/>
    <w:rsid w:val="0040056F"/>
    <w:rsid w:val="00400774"/>
    <w:rsid w:val="00401C9F"/>
    <w:rsid w:val="00402AD2"/>
    <w:rsid w:val="00402F76"/>
    <w:rsid w:val="004037F3"/>
    <w:rsid w:val="004054CE"/>
    <w:rsid w:val="00410BC8"/>
    <w:rsid w:val="00410EFE"/>
    <w:rsid w:val="00414FB0"/>
    <w:rsid w:val="004163B0"/>
    <w:rsid w:val="00417106"/>
    <w:rsid w:val="00420D74"/>
    <w:rsid w:val="004316FB"/>
    <w:rsid w:val="0043275D"/>
    <w:rsid w:val="004339D3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4B66"/>
    <w:rsid w:val="004657D2"/>
    <w:rsid w:val="00466598"/>
    <w:rsid w:val="004676B1"/>
    <w:rsid w:val="00467952"/>
    <w:rsid w:val="004758D5"/>
    <w:rsid w:val="004768EA"/>
    <w:rsid w:val="00482720"/>
    <w:rsid w:val="0049272D"/>
    <w:rsid w:val="004A28F9"/>
    <w:rsid w:val="004A3499"/>
    <w:rsid w:val="004A6B90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4539"/>
    <w:rsid w:val="004D7CCC"/>
    <w:rsid w:val="004E1743"/>
    <w:rsid w:val="004E3FB7"/>
    <w:rsid w:val="004E5C7F"/>
    <w:rsid w:val="004E6613"/>
    <w:rsid w:val="004E79AD"/>
    <w:rsid w:val="004F06CC"/>
    <w:rsid w:val="005002A8"/>
    <w:rsid w:val="0050226B"/>
    <w:rsid w:val="005025D4"/>
    <w:rsid w:val="00503E80"/>
    <w:rsid w:val="005054E9"/>
    <w:rsid w:val="00505C93"/>
    <w:rsid w:val="00506653"/>
    <w:rsid w:val="005075AF"/>
    <w:rsid w:val="005102BD"/>
    <w:rsid w:val="00512B1D"/>
    <w:rsid w:val="00512BC0"/>
    <w:rsid w:val="0051331A"/>
    <w:rsid w:val="005156BE"/>
    <w:rsid w:val="005176F1"/>
    <w:rsid w:val="00521DC6"/>
    <w:rsid w:val="00531973"/>
    <w:rsid w:val="0053197E"/>
    <w:rsid w:val="00532738"/>
    <w:rsid w:val="005334E1"/>
    <w:rsid w:val="005339E5"/>
    <w:rsid w:val="005362A7"/>
    <w:rsid w:val="00536B74"/>
    <w:rsid w:val="00536CB1"/>
    <w:rsid w:val="00543100"/>
    <w:rsid w:val="00544F28"/>
    <w:rsid w:val="0055155C"/>
    <w:rsid w:val="00555130"/>
    <w:rsid w:val="00560583"/>
    <w:rsid w:val="0056474E"/>
    <w:rsid w:val="00564CED"/>
    <w:rsid w:val="00566CF7"/>
    <w:rsid w:val="0056725B"/>
    <w:rsid w:val="00573C4A"/>
    <w:rsid w:val="00576813"/>
    <w:rsid w:val="0058050E"/>
    <w:rsid w:val="00583840"/>
    <w:rsid w:val="00585CFF"/>
    <w:rsid w:val="005868D2"/>
    <w:rsid w:val="00590F71"/>
    <w:rsid w:val="005948F5"/>
    <w:rsid w:val="005A327B"/>
    <w:rsid w:val="005B3783"/>
    <w:rsid w:val="005B3D52"/>
    <w:rsid w:val="005B4B38"/>
    <w:rsid w:val="005C1FB7"/>
    <w:rsid w:val="005C20EC"/>
    <w:rsid w:val="005C48AD"/>
    <w:rsid w:val="005C7024"/>
    <w:rsid w:val="005D0D43"/>
    <w:rsid w:val="005D1948"/>
    <w:rsid w:val="005D6DBE"/>
    <w:rsid w:val="005E26ED"/>
    <w:rsid w:val="005E2B40"/>
    <w:rsid w:val="005E2C83"/>
    <w:rsid w:val="005E4FE4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23D0"/>
    <w:rsid w:val="0061390C"/>
    <w:rsid w:val="00614655"/>
    <w:rsid w:val="006154A0"/>
    <w:rsid w:val="00616C5A"/>
    <w:rsid w:val="00621440"/>
    <w:rsid w:val="00623B4D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5AC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62FA"/>
    <w:rsid w:val="0068758F"/>
    <w:rsid w:val="00691ED4"/>
    <w:rsid w:val="006923AD"/>
    <w:rsid w:val="006941E7"/>
    <w:rsid w:val="00694423"/>
    <w:rsid w:val="00694ED3"/>
    <w:rsid w:val="00697DC1"/>
    <w:rsid w:val="00697EDC"/>
    <w:rsid w:val="006A4B98"/>
    <w:rsid w:val="006A4E12"/>
    <w:rsid w:val="006A5502"/>
    <w:rsid w:val="006A5573"/>
    <w:rsid w:val="006A6387"/>
    <w:rsid w:val="006B065A"/>
    <w:rsid w:val="006B1FC9"/>
    <w:rsid w:val="006B2FB9"/>
    <w:rsid w:val="006B5A1A"/>
    <w:rsid w:val="006B6115"/>
    <w:rsid w:val="006B7ABE"/>
    <w:rsid w:val="006B7CFD"/>
    <w:rsid w:val="006C212E"/>
    <w:rsid w:val="006C26ED"/>
    <w:rsid w:val="006C7661"/>
    <w:rsid w:val="006D0605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72C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263A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0EED"/>
    <w:rsid w:val="007715C5"/>
    <w:rsid w:val="0077287B"/>
    <w:rsid w:val="007750F4"/>
    <w:rsid w:val="00775598"/>
    <w:rsid w:val="007830B6"/>
    <w:rsid w:val="0079294C"/>
    <w:rsid w:val="0079354E"/>
    <w:rsid w:val="007A04DB"/>
    <w:rsid w:val="007A1BB4"/>
    <w:rsid w:val="007A43A4"/>
    <w:rsid w:val="007A5008"/>
    <w:rsid w:val="007B2C43"/>
    <w:rsid w:val="007B3E95"/>
    <w:rsid w:val="007B6909"/>
    <w:rsid w:val="007C1D61"/>
    <w:rsid w:val="007C52E8"/>
    <w:rsid w:val="007C63F4"/>
    <w:rsid w:val="007C6B88"/>
    <w:rsid w:val="007C784C"/>
    <w:rsid w:val="007D1429"/>
    <w:rsid w:val="007D3292"/>
    <w:rsid w:val="007D3954"/>
    <w:rsid w:val="007E0151"/>
    <w:rsid w:val="007E1101"/>
    <w:rsid w:val="007E2C77"/>
    <w:rsid w:val="007E57E8"/>
    <w:rsid w:val="007E6AE3"/>
    <w:rsid w:val="007E72A0"/>
    <w:rsid w:val="007E74D1"/>
    <w:rsid w:val="007E7CAC"/>
    <w:rsid w:val="007F1F7F"/>
    <w:rsid w:val="007F4200"/>
    <w:rsid w:val="007F575E"/>
    <w:rsid w:val="007F677F"/>
    <w:rsid w:val="008119EB"/>
    <w:rsid w:val="008121F4"/>
    <w:rsid w:val="008133D3"/>
    <w:rsid w:val="00817A2D"/>
    <w:rsid w:val="00822686"/>
    <w:rsid w:val="008264AD"/>
    <w:rsid w:val="00827552"/>
    <w:rsid w:val="00827873"/>
    <w:rsid w:val="00830749"/>
    <w:rsid w:val="00833553"/>
    <w:rsid w:val="008335B8"/>
    <w:rsid w:val="00835B05"/>
    <w:rsid w:val="00842927"/>
    <w:rsid w:val="00843997"/>
    <w:rsid w:val="00847C7B"/>
    <w:rsid w:val="008543BF"/>
    <w:rsid w:val="00855F97"/>
    <w:rsid w:val="00860AFB"/>
    <w:rsid w:val="008639BB"/>
    <w:rsid w:val="00872A11"/>
    <w:rsid w:val="008748CE"/>
    <w:rsid w:val="00874A41"/>
    <w:rsid w:val="0088297F"/>
    <w:rsid w:val="00882B9D"/>
    <w:rsid w:val="008868DF"/>
    <w:rsid w:val="00891A5B"/>
    <w:rsid w:val="008A082C"/>
    <w:rsid w:val="008A257C"/>
    <w:rsid w:val="008A37F2"/>
    <w:rsid w:val="008A3A99"/>
    <w:rsid w:val="008B1879"/>
    <w:rsid w:val="008B39C9"/>
    <w:rsid w:val="008C48F6"/>
    <w:rsid w:val="008D2E19"/>
    <w:rsid w:val="008D53C6"/>
    <w:rsid w:val="008D625C"/>
    <w:rsid w:val="008D6E9C"/>
    <w:rsid w:val="008E192D"/>
    <w:rsid w:val="008F0BA8"/>
    <w:rsid w:val="008F464C"/>
    <w:rsid w:val="008F6E7D"/>
    <w:rsid w:val="00901593"/>
    <w:rsid w:val="009025D4"/>
    <w:rsid w:val="009055FD"/>
    <w:rsid w:val="009056E2"/>
    <w:rsid w:val="00906690"/>
    <w:rsid w:val="00914011"/>
    <w:rsid w:val="00917FD2"/>
    <w:rsid w:val="00921288"/>
    <w:rsid w:val="0092580A"/>
    <w:rsid w:val="009304CA"/>
    <w:rsid w:val="0093060F"/>
    <w:rsid w:val="009324BA"/>
    <w:rsid w:val="00936180"/>
    <w:rsid w:val="00940CF4"/>
    <w:rsid w:val="00942F83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C84"/>
    <w:rsid w:val="00964710"/>
    <w:rsid w:val="00970B74"/>
    <w:rsid w:val="00971AC8"/>
    <w:rsid w:val="0098186A"/>
    <w:rsid w:val="0098378A"/>
    <w:rsid w:val="009867A7"/>
    <w:rsid w:val="00986974"/>
    <w:rsid w:val="00986BC7"/>
    <w:rsid w:val="00993997"/>
    <w:rsid w:val="00996BEA"/>
    <w:rsid w:val="00997D1A"/>
    <w:rsid w:val="009A089B"/>
    <w:rsid w:val="009A34C4"/>
    <w:rsid w:val="009A4937"/>
    <w:rsid w:val="009A4B47"/>
    <w:rsid w:val="009B750D"/>
    <w:rsid w:val="009C7106"/>
    <w:rsid w:val="009C7961"/>
    <w:rsid w:val="009D1E85"/>
    <w:rsid w:val="009D22C4"/>
    <w:rsid w:val="009D2586"/>
    <w:rsid w:val="009D376C"/>
    <w:rsid w:val="009E08FC"/>
    <w:rsid w:val="009E1FCA"/>
    <w:rsid w:val="009E33A9"/>
    <w:rsid w:val="009E3BF8"/>
    <w:rsid w:val="009E3CED"/>
    <w:rsid w:val="009E4376"/>
    <w:rsid w:val="009E51A0"/>
    <w:rsid w:val="009E78AF"/>
    <w:rsid w:val="009F34EB"/>
    <w:rsid w:val="009F44D4"/>
    <w:rsid w:val="009F5450"/>
    <w:rsid w:val="00A05713"/>
    <w:rsid w:val="00A07F94"/>
    <w:rsid w:val="00A2147E"/>
    <w:rsid w:val="00A25B81"/>
    <w:rsid w:val="00A2624A"/>
    <w:rsid w:val="00A265D7"/>
    <w:rsid w:val="00A31B58"/>
    <w:rsid w:val="00A33567"/>
    <w:rsid w:val="00A34BA9"/>
    <w:rsid w:val="00A406B8"/>
    <w:rsid w:val="00A41676"/>
    <w:rsid w:val="00A43D76"/>
    <w:rsid w:val="00A4698E"/>
    <w:rsid w:val="00A47A58"/>
    <w:rsid w:val="00A526B7"/>
    <w:rsid w:val="00A52BAB"/>
    <w:rsid w:val="00A52C7C"/>
    <w:rsid w:val="00A61D78"/>
    <w:rsid w:val="00A64D5D"/>
    <w:rsid w:val="00A6608B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3A44"/>
    <w:rsid w:val="00AA43B5"/>
    <w:rsid w:val="00AA517E"/>
    <w:rsid w:val="00AA653D"/>
    <w:rsid w:val="00AB5511"/>
    <w:rsid w:val="00AB5FF9"/>
    <w:rsid w:val="00AC1A67"/>
    <w:rsid w:val="00AC492D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FEB"/>
    <w:rsid w:val="00AF7DE7"/>
    <w:rsid w:val="00B01066"/>
    <w:rsid w:val="00B01E5D"/>
    <w:rsid w:val="00B0452D"/>
    <w:rsid w:val="00B0469A"/>
    <w:rsid w:val="00B05B10"/>
    <w:rsid w:val="00B07AA2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CBD"/>
    <w:rsid w:val="00B60A8E"/>
    <w:rsid w:val="00B61114"/>
    <w:rsid w:val="00B61E19"/>
    <w:rsid w:val="00B63435"/>
    <w:rsid w:val="00B64BF7"/>
    <w:rsid w:val="00B65524"/>
    <w:rsid w:val="00B672A9"/>
    <w:rsid w:val="00B80970"/>
    <w:rsid w:val="00B82C75"/>
    <w:rsid w:val="00B84397"/>
    <w:rsid w:val="00B876C2"/>
    <w:rsid w:val="00B91399"/>
    <w:rsid w:val="00B91BA7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0EF9"/>
    <w:rsid w:val="00BB11BC"/>
    <w:rsid w:val="00BC25FA"/>
    <w:rsid w:val="00BC4E1A"/>
    <w:rsid w:val="00BD2445"/>
    <w:rsid w:val="00BD4B75"/>
    <w:rsid w:val="00BD5D83"/>
    <w:rsid w:val="00BD5F82"/>
    <w:rsid w:val="00BE1F60"/>
    <w:rsid w:val="00BE54D2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6671"/>
    <w:rsid w:val="00C17076"/>
    <w:rsid w:val="00C208EE"/>
    <w:rsid w:val="00C21B79"/>
    <w:rsid w:val="00C25494"/>
    <w:rsid w:val="00C2568A"/>
    <w:rsid w:val="00C320F8"/>
    <w:rsid w:val="00C3636D"/>
    <w:rsid w:val="00C41923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76681"/>
    <w:rsid w:val="00C76F9C"/>
    <w:rsid w:val="00C804A2"/>
    <w:rsid w:val="00C806B2"/>
    <w:rsid w:val="00C82BD7"/>
    <w:rsid w:val="00C83199"/>
    <w:rsid w:val="00C9200A"/>
    <w:rsid w:val="00C93C20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2719A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6F1"/>
    <w:rsid w:val="00D52AE9"/>
    <w:rsid w:val="00D612CD"/>
    <w:rsid w:val="00D6710F"/>
    <w:rsid w:val="00D732AF"/>
    <w:rsid w:val="00D73E38"/>
    <w:rsid w:val="00D74F43"/>
    <w:rsid w:val="00D75704"/>
    <w:rsid w:val="00D762CD"/>
    <w:rsid w:val="00D82D90"/>
    <w:rsid w:val="00D936AE"/>
    <w:rsid w:val="00D952D8"/>
    <w:rsid w:val="00D95463"/>
    <w:rsid w:val="00D95679"/>
    <w:rsid w:val="00DA0368"/>
    <w:rsid w:val="00DA162F"/>
    <w:rsid w:val="00DA2CF0"/>
    <w:rsid w:val="00DA34F5"/>
    <w:rsid w:val="00DA44D3"/>
    <w:rsid w:val="00DA6B32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708F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5E6"/>
    <w:rsid w:val="00E06C7B"/>
    <w:rsid w:val="00E07F3E"/>
    <w:rsid w:val="00E106BF"/>
    <w:rsid w:val="00E14567"/>
    <w:rsid w:val="00E14BFA"/>
    <w:rsid w:val="00E14FDF"/>
    <w:rsid w:val="00E20733"/>
    <w:rsid w:val="00E20A05"/>
    <w:rsid w:val="00E2279E"/>
    <w:rsid w:val="00E23D21"/>
    <w:rsid w:val="00E30356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2F4D"/>
    <w:rsid w:val="00E83A7C"/>
    <w:rsid w:val="00E85228"/>
    <w:rsid w:val="00E85DA4"/>
    <w:rsid w:val="00E95034"/>
    <w:rsid w:val="00EA4ACC"/>
    <w:rsid w:val="00EA4C21"/>
    <w:rsid w:val="00EA5ACC"/>
    <w:rsid w:val="00EA6314"/>
    <w:rsid w:val="00EB0AA2"/>
    <w:rsid w:val="00EB100E"/>
    <w:rsid w:val="00EB2F5E"/>
    <w:rsid w:val="00EB5FAA"/>
    <w:rsid w:val="00EB7E28"/>
    <w:rsid w:val="00EB7F48"/>
    <w:rsid w:val="00EC2E2A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9FE"/>
    <w:rsid w:val="00F30473"/>
    <w:rsid w:val="00F32FA7"/>
    <w:rsid w:val="00F4286F"/>
    <w:rsid w:val="00F42ABA"/>
    <w:rsid w:val="00F44003"/>
    <w:rsid w:val="00F46E9C"/>
    <w:rsid w:val="00F4706B"/>
    <w:rsid w:val="00F47987"/>
    <w:rsid w:val="00F56D33"/>
    <w:rsid w:val="00F67121"/>
    <w:rsid w:val="00F721AF"/>
    <w:rsid w:val="00F72340"/>
    <w:rsid w:val="00F73394"/>
    <w:rsid w:val="00F739DD"/>
    <w:rsid w:val="00F73AD5"/>
    <w:rsid w:val="00F7673C"/>
    <w:rsid w:val="00F769F2"/>
    <w:rsid w:val="00F76DDE"/>
    <w:rsid w:val="00F82BC2"/>
    <w:rsid w:val="00F8431A"/>
    <w:rsid w:val="00F84646"/>
    <w:rsid w:val="00F8647F"/>
    <w:rsid w:val="00F8694B"/>
    <w:rsid w:val="00F8706B"/>
    <w:rsid w:val="00F91CCA"/>
    <w:rsid w:val="00F92F09"/>
    <w:rsid w:val="00F9628B"/>
    <w:rsid w:val="00F97200"/>
    <w:rsid w:val="00F97320"/>
    <w:rsid w:val="00FA33EB"/>
    <w:rsid w:val="00FA5265"/>
    <w:rsid w:val="00FA5F6D"/>
    <w:rsid w:val="00FB203E"/>
    <w:rsid w:val="00FB3074"/>
    <w:rsid w:val="00FB4E1E"/>
    <w:rsid w:val="00FB5100"/>
    <w:rsid w:val="00FB57A6"/>
    <w:rsid w:val="00FB5C12"/>
    <w:rsid w:val="00FB68DC"/>
    <w:rsid w:val="00FC01FD"/>
    <w:rsid w:val="00FC2BA4"/>
    <w:rsid w:val="00FC4794"/>
    <w:rsid w:val="00FC5357"/>
    <w:rsid w:val="00FC69A7"/>
    <w:rsid w:val="00FC73DB"/>
    <w:rsid w:val="00FD01E7"/>
    <w:rsid w:val="00FD095A"/>
    <w:rsid w:val="00FD0A64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E9204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8A37F2"/>
    <w:pPr>
      <w:spacing w:line="480" w:lineRule="exact"/>
      <w:contextualSpacing/>
      <w:jc w:val="both"/>
    </w:pPr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8A37F2"/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94ED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64D5D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230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6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611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7817">
          <w:marLeft w:val="504"/>
          <w:marRight w:val="0"/>
          <w:marTop w:val="67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3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64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8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9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2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2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835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59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62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324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8690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328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437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68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5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5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96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00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42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682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5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524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007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69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4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7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31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894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8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3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8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6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2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61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563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32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2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456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207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9C59BDD4C914BFCA1ADEED1BDDEF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9D03B-44E3-42A0-9C89-FCC815CDFB47}"/>
      </w:docPartPr>
      <w:docPartBody>
        <w:p w:rsidR="00323D4D" w:rsidRDefault="005E7701" w:rsidP="005E7701">
          <w:pPr>
            <w:pStyle w:val="F9C59BDD4C914BFCA1ADEED1BDDEF414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E3B066394CD4D0AAC7A399D36DC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61D99-C523-4F8A-95CF-F9E513CBC2C5}"/>
      </w:docPartPr>
      <w:docPartBody>
        <w:p w:rsidR="00323D4D" w:rsidRDefault="005E7701" w:rsidP="005E7701">
          <w:pPr>
            <w:pStyle w:val="EE3B066394CD4D0AAC7A399D36DCF7D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7C2122DCF34FF98B457AE0D8569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B3CCF-EFB5-4CCB-AED5-C32E4665933C}"/>
      </w:docPartPr>
      <w:docPartBody>
        <w:p w:rsidR="00323D4D" w:rsidRDefault="005E7701" w:rsidP="005E7701">
          <w:pPr>
            <w:pStyle w:val="B07C2122DCF34FF98B457AE0D8569A5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627E4"/>
    <w:rsid w:val="001125F5"/>
    <w:rsid w:val="00160AF1"/>
    <w:rsid w:val="00247826"/>
    <w:rsid w:val="00263EF0"/>
    <w:rsid w:val="002B2967"/>
    <w:rsid w:val="002E618C"/>
    <w:rsid w:val="002F51A8"/>
    <w:rsid w:val="00322009"/>
    <w:rsid w:val="00323D4D"/>
    <w:rsid w:val="003A1AE6"/>
    <w:rsid w:val="003A643A"/>
    <w:rsid w:val="003C064C"/>
    <w:rsid w:val="003D7AF8"/>
    <w:rsid w:val="00454E36"/>
    <w:rsid w:val="00572DFD"/>
    <w:rsid w:val="00595B4E"/>
    <w:rsid w:val="005D3BC9"/>
    <w:rsid w:val="005E7701"/>
    <w:rsid w:val="006018E6"/>
    <w:rsid w:val="006206DC"/>
    <w:rsid w:val="00625151"/>
    <w:rsid w:val="00641837"/>
    <w:rsid w:val="0068797C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85E26"/>
    <w:rsid w:val="009B3343"/>
    <w:rsid w:val="009C6B1B"/>
    <w:rsid w:val="00A12C05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E770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F9C59BDD4C914BFCA1ADEED1BDDEF414">
    <w:name w:val="F9C59BDD4C914BFCA1ADEED1BDDEF414"/>
    <w:rsid w:val="005E7701"/>
    <w:pPr>
      <w:spacing w:after="160" w:line="259" w:lineRule="auto"/>
    </w:pPr>
  </w:style>
  <w:style w:type="paragraph" w:customStyle="1" w:styleId="EE3B066394CD4D0AAC7A399D36DCF7D6">
    <w:name w:val="EE3B066394CD4D0AAC7A399D36DCF7D6"/>
    <w:rsid w:val="005E7701"/>
    <w:pPr>
      <w:spacing w:after="160" w:line="259" w:lineRule="auto"/>
    </w:pPr>
  </w:style>
  <w:style w:type="paragraph" w:customStyle="1" w:styleId="B07C2122DCF34FF98B457AE0D8569A5A">
    <w:name w:val="B07C2122DCF34FF98B457AE0D8569A5A"/>
    <w:rsid w:val="005E770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17446-84F3-43EA-8053-BED762FD542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33F5826-9147-4B3A-B641-1065E7D91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10533</TotalTime>
  <Pages>1</Pages>
  <Words>2241</Words>
  <Characters>12776</Characters>
  <Application>Microsoft Office Word</Application>
  <DocSecurity>8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CPCCBC4009B</vt:lpstr>
    </vt:vector>
  </TitlesOfParts>
  <Company/>
  <LinksUpToDate>false</LinksUpToDate>
  <CharactersWithSpaces>14988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CPCCBC4009B</dc:title>
  <dc:subject>Apply legal requirements to building and construction projects</dc:subject>
  <dc:creator>Michelle Curro</dc:creator>
  <cp:keywords/>
  <dc:description/>
  <cp:lastModifiedBy>Frank Feng</cp:lastModifiedBy>
  <cp:revision>127</cp:revision>
  <cp:lastPrinted>2018-12-11T01:00:00Z</cp:lastPrinted>
  <dcterms:created xsi:type="dcterms:W3CDTF">2015-02-26T05:16:00Z</dcterms:created>
  <dcterms:modified xsi:type="dcterms:W3CDTF">2019-09-19T05:55:00Z</dcterms:modified>
  <cp:contentStatus>v1-1_21/01/2019</cp:contentStatus>
</cp:coreProperties>
</file>