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7A60316F" w:rsidR="00677444" w:rsidRPr="004932A4" w:rsidRDefault="00DA7A8F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7400">
            <w:rPr>
              <w:szCs w:val="32"/>
            </w:rPr>
            <w:t>BSBWHS413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96414D5" w:rsidR="004C3241" w:rsidRDefault="00DA7A8F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7400">
            <w:rPr>
              <w:szCs w:val="32"/>
            </w:rPr>
            <w:t>Contribute to implementation and maintenance of WHS consultation and participation processes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25964B6E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7400">
            <w:rPr>
              <w:rFonts w:ascii="Arial" w:hAnsi="Arial" w:cs="Arial"/>
              <w:i/>
              <w:sz w:val="18"/>
              <w:szCs w:val="18"/>
            </w:rPr>
            <w:t>BSBWHS413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7400">
            <w:rPr>
              <w:rFonts w:ascii="Arial" w:hAnsi="Arial" w:cs="Arial"/>
              <w:i/>
              <w:sz w:val="18"/>
              <w:szCs w:val="18"/>
            </w:rPr>
            <w:t>Contribute to implementation and maintenance of WHS consultation and participation processes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3F5816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CC417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CC417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CC417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3F5816" w:rsidRDefault="00750D30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7E09AE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19788892" w:edGrp="everyone"/>
            <w:permEnd w:id="1619788892"/>
          </w:p>
        </w:tc>
      </w:tr>
      <w:tr w:rsidR="003F5816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3F5816" w:rsidRPr="00C15CA8" w:rsidRDefault="003F5816" w:rsidP="003F5816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20789772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34EDB046" w:rsidR="003F5816" w:rsidRPr="00570F14" w:rsidRDefault="003F5816" w:rsidP="003F5816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D903FA1" wp14:editId="41E5C0EE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07897723" w:displacedByCustomXml="prev"/>
      </w:tr>
    </w:tbl>
    <w:p w14:paraId="3ACED535" w14:textId="77777777" w:rsidR="00A4462D" w:rsidRPr="003F5816" w:rsidRDefault="00A4462D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3C106A8D" w:rsidR="00A4462D" w:rsidRPr="004C3241" w:rsidRDefault="00DA7A8F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7400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817400">
              <w:rPr>
                <w:rFonts w:ascii="Arial" w:hAnsi="Arial" w:cs="Arial"/>
                <w:sz w:val="20"/>
              </w:rPr>
              <w:t xml:space="preserve"> </w:t>
            </w:r>
            <w:r w:rsidR="00A4462D" w:rsidRPr="00817400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81740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3F5816" w:rsidRDefault="006E5B7D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3F5816" w:rsidRPr="004C3241" w14:paraId="7F3F0CED" w14:textId="77777777" w:rsidTr="00105375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3F5816" w:rsidRPr="00C15CA8" w:rsidRDefault="003F5816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135660325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5E423FA2" w:rsidR="003F5816" w:rsidRPr="00C15CA8" w:rsidRDefault="00DA7A8F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B32F8A8DFA30497994C8A9407890E2C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F581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56603252"/>
          </w:p>
        </w:tc>
        <w:permStart w:id="694312706" w:edGrp="everyone"/>
        <w:tc>
          <w:tcPr>
            <w:tcW w:w="2095" w:type="dxa"/>
            <w:vAlign w:val="center"/>
          </w:tcPr>
          <w:p w14:paraId="7AEB95E0" w14:textId="4FD22381" w:rsidR="003F5816" w:rsidRPr="004C3241" w:rsidRDefault="00DA7A8F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94312706"/>
              </w:sdtContent>
            </w:sdt>
            <w:r w:rsidR="003F5816" w:rsidRPr="004C3241">
              <w:rPr>
                <w:rFonts w:ascii="Arial" w:hAnsi="Arial" w:cs="Arial"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57B24CCC" w:rsidR="003F5816" w:rsidRPr="004C3241" w:rsidRDefault="00DA7A8F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47153061" w:edGrp="everyone"/>
                <w:r w:rsidR="003F581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47153061"/>
            <w:r w:rsidR="003F5816" w:rsidRPr="004C3241">
              <w:rPr>
                <w:rFonts w:ascii="Arial" w:hAnsi="Arial" w:cs="Arial"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F5816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3F5816" w:rsidRPr="00C15CA8" w:rsidRDefault="003F5816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511667768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1ABC4695" w:rsidR="003F5816" w:rsidRPr="00C15CA8" w:rsidRDefault="00DA7A8F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8F637AA733FD4476A3FC8C7CA3C3273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F581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511667768"/>
          </w:p>
        </w:tc>
        <w:permStart w:id="131548884" w:edGrp="everyone"/>
        <w:tc>
          <w:tcPr>
            <w:tcW w:w="2095" w:type="dxa"/>
            <w:vAlign w:val="center"/>
          </w:tcPr>
          <w:p w14:paraId="3387724F" w14:textId="04766B34" w:rsidR="003F5816" w:rsidRDefault="00DA7A8F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1548884"/>
              </w:sdtContent>
            </w:sdt>
            <w:r w:rsidR="003F5816" w:rsidRPr="004C3241">
              <w:rPr>
                <w:rFonts w:ascii="Arial" w:hAnsi="Arial" w:cs="Arial"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60A4BA6B" w:rsidR="003F5816" w:rsidRDefault="00DA7A8F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55877061" w:edGrp="everyone"/>
                <w:r w:rsidR="003F581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55877061"/>
            <w:r w:rsidR="003F5816" w:rsidRPr="004C3241">
              <w:rPr>
                <w:rFonts w:ascii="Arial" w:hAnsi="Arial" w:cs="Arial"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F5816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3F5816" w:rsidRPr="00C15CA8" w:rsidRDefault="003F5816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44444304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8411BBD" w:rsidR="003F5816" w:rsidRPr="00C15CA8" w:rsidRDefault="00DA7A8F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3A1C6748EEE64860B362A769E4D6137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F581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4444304"/>
          </w:p>
        </w:tc>
        <w:permStart w:id="30022984" w:edGrp="everyone"/>
        <w:tc>
          <w:tcPr>
            <w:tcW w:w="2095" w:type="dxa"/>
            <w:vAlign w:val="center"/>
          </w:tcPr>
          <w:p w14:paraId="1708E32B" w14:textId="48C0D06A" w:rsidR="003F5816" w:rsidRPr="004C3241" w:rsidRDefault="00DA7A8F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0022984"/>
              </w:sdtContent>
            </w:sdt>
            <w:r w:rsidR="003F5816" w:rsidRPr="004C3241">
              <w:rPr>
                <w:rFonts w:ascii="Arial" w:hAnsi="Arial" w:cs="Arial"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4AFFEBE9" w:rsidR="003F5816" w:rsidRPr="004C3241" w:rsidRDefault="00DA7A8F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31930501" w:edGrp="everyone"/>
                <w:r w:rsidR="003F581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31930501"/>
            <w:r w:rsidR="003F5816" w:rsidRPr="004C3241">
              <w:rPr>
                <w:rFonts w:ascii="Arial" w:hAnsi="Arial" w:cs="Arial"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F5816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5EBDE03F" w:rsidR="003F5816" w:rsidRPr="00C15CA8" w:rsidRDefault="003F5816" w:rsidP="003F5816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E560BB83292E4295B72FE1C6381FDE12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BSBWHS413</w:t>
                </w:r>
              </w:sdtContent>
            </w:sdt>
          </w:p>
        </w:tc>
        <w:permStart w:id="986076937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7100AF6B" w:rsidR="003F5816" w:rsidRPr="00C15CA8" w:rsidRDefault="00DA7A8F" w:rsidP="003F5816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42F0E5D6EB274561BA076C2A74D3323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F581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986076937"/>
          </w:p>
        </w:tc>
        <w:permStart w:id="88429846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453424B9" w:rsidR="003F5816" w:rsidRPr="004C3241" w:rsidRDefault="00DA7A8F" w:rsidP="003F581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88429846"/>
              </w:sdtContent>
            </w:sdt>
            <w:r w:rsidR="003F581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757818965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2EB34467" w:rsidR="003F5816" w:rsidRPr="004C3241" w:rsidRDefault="00DA7A8F" w:rsidP="003F581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757818965"/>
              </w:sdtContent>
            </w:sdt>
            <w:r w:rsidR="003F581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3F5816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3F5816" w:rsidRDefault="00622B2F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3F5816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3F5816" w:rsidRPr="004C3241" w14:paraId="142DA14B" w14:textId="77777777" w:rsidTr="003F5816">
        <w:trPr>
          <w:trHeight w:val="454"/>
        </w:trPr>
        <w:tc>
          <w:tcPr>
            <w:tcW w:w="449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7A3E6BD9" w14:textId="77777777" w:rsidR="003F5816" w:rsidRPr="00BC3206" w:rsidRDefault="00DA7A8F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37983699" w:edGrp="everyone"/>
                <w:r w:rsidR="003F5816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37983699"/>
            <w:r w:rsidR="003F5816">
              <w:rPr>
                <w:rFonts w:ascii="Arial" w:hAnsi="Arial" w:cs="Arial"/>
                <w:sz w:val="20"/>
              </w:rPr>
              <w:t xml:space="preserve"> </w:t>
            </w:r>
            <w:r w:rsidR="003F5816" w:rsidRPr="00BC3206">
              <w:rPr>
                <w:rFonts w:ascii="Arial" w:hAnsi="Arial" w:cs="Arial"/>
                <w:sz w:val="18"/>
                <w:szCs w:val="18"/>
              </w:rPr>
              <w:t>Quiz</w:t>
            </w:r>
          </w:p>
          <w:permStart w:id="1756316401" w:edGrp="everyone"/>
          <w:p w14:paraId="47BC6768" w14:textId="77777777" w:rsidR="003F5816" w:rsidRDefault="00DA7A8F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986502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56316401"/>
            <w:r w:rsidR="003F5816" w:rsidRPr="00BC3206">
              <w:rPr>
                <w:rFonts w:ascii="Arial" w:hAnsi="Arial" w:cs="Arial"/>
                <w:sz w:val="18"/>
                <w:szCs w:val="18"/>
              </w:rPr>
              <w:t xml:space="preserve"> Workbook</w:t>
            </w:r>
          </w:p>
          <w:permStart w:id="1515870402" w:edGrp="everyone"/>
          <w:p w14:paraId="31F60E55" w14:textId="21D7D920" w:rsidR="003F5816" w:rsidRPr="00817400" w:rsidRDefault="00DA7A8F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6724732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515870402"/>
            <w:r w:rsidR="003F5816">
              <w:rPr>
                <w:rFonts w:ascii="Arial" w:hAnsi="Arial" w:cs="Arial"/>
                <w:sz w:val="20"/>
              </w:rPr>
              <w:t xml:space="preserve"> </w:t>
            </w:r>
            <w:r w:rsidR="003F5816" w:rsidRPr="00BC3206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88563414" w:edGrp="everyone"/>
        <w:tc>
          <w:tcPr>
            <w:tcW w:w="449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B2791C" w14:textId="77777777" w:rsidR="003F5816" w:rsidRPr="00817400" w:rsidRDefault="00DA7A8F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5816" w:rsidRPr="00817400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8563414"/>
            <w:r w:rsidR="003F5816" w:rsidRPr="00817400">
              <w:rPr>
                <w:rFonts w:ascii="Arial" w:hAnsi="Arial" w:cs="Arial"/>
                <w:sz w:val="20"/>
              </w:rPr>
              <w:t xml:space="preserve"> </w:t>
            </w:r>
            <w:r w:rsidR="003F5816">
              <w:rPr>
                <w:rFonts w:ascii="Arial" w:hAnsi="Arial" w:cs="Arial"/>
                <w:sz w:val="18"/>
                <w:szCs w:val="18"/>
              </w:rPr>
              <w:t>Meeting agenda and minutes</w:t>
            </w:r>
          </w:p>
          <w:p w14:paraId="2BDD16BE" w14:textId="77777777" w:rsidR="003F5816" w:rsidRPr="00817400" w:rsidRDefault="00DA7A8F" w:rsidP="003F5816">
            <w:pPr>
              <w:ind w:left="227" w:hanging="227"/>
              <w:jc w:val="left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47738453" w:edGrp="everyone"/>
                <w:r w:rsidR="003F5816" w:rsidRPr="0081740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47738453"/>
              </w:sdtContent>
            </w:sdt>
            <w:r w:rsidR="003F5816" w:rsidRPr="00817400">
              <w:rPr>
                <w:rFonts w:ascii="Arial" w:hAnsi="Arial" w:cs="Arial"/>
                <w:sz w:val="20"/>
              </w:rPr>
              <w:t xml:space="preserve"> </w:t>
            </w:r>
            <w:r w:rsidR="003F5816" w:rsidRPr="00817400">
              <w:rPr>
                <w:rFonts w:ascii="Arial" w:hAnsi="Arial" w:cs="Arial"/>
                <w:sz w:val="18"/>
                <w:szCs w:val="18"/>
              </w:rPr>
              <w:t>Presentation materials</w:t>
            </w:r>
            <w:r w:rsidR="003F58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F5816" w:rsidRPr="00817400">
              <w:rPr>
                <w:rFonts w:ascii="Arial" w:hAnsi="Arial" w:cs="Arial"/>
                <w:sz w:val="18"/>
                <w:szCs w:val="18"/>
              </w:rPr>
              <w:t>for workers and PCBU</w:t>
            </w:r>
          </w:p>
          <w:p w14:paraId="4790AC45" w14:textId="5BBE3C55" w:rsidR="003F5816" w:rsidRPr="00817400" w:rsidRDefault="00DA7A8F" w:rsidP="003F581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4933847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55173840" w:edGrp="everyone"/>
                <w:r w:rsidR="003F5816" w:rsidRPr="00817400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55173840"/>
              </w:sdtContent>
            </w:sdt>
            <w:r w:rsidR="003F5816">
              <w:rPr>
                <w:rFonts w:ascii="Arial" w:hAnsi="Arial" w:cs="Arial"/>
                <w:sz w:val="20"/>
              </w:rPr>
              <w:t xml:space="preserve"> </w:t>
            </w:r>
            <w:r w:rsidR="003F5816" w:rsidRPr="00817400">
              <w:rPr>
                <w:rFonts w:ascii="Arial" w:hAnsi="Arial" w:cs="Arial"/>
                <w:sz w:val="18"/>
                <w:szCs w:val="18"/>
              </w:rPr>
              <w:t>Documentation of improved processes for workers</w:t>
            </w:r>
          </w:p>
        </w:tc>
      </w:tr>
    </w:tbl>
    <w:p w14:paraId="0C01AA8E" w14:textId="77777777" w:rsidR="003430D8" w:rsidRPr="003F5816" w:rsidRDefault="003430D8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7E09AE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22353066" w:edGrp="everyone"/>
            <w:permEnd w:id="722353066"/>
          </w:p>
        </w:tc>
      </w:tr>
      <w:tr w:rsidR="003F5816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3F5816" w:rsidRPr="00C15CA8" w:rsidRDefault="003F5816" w:rsidP="003F581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7591204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779252846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470DFF29" w:rsidR="003F5816" w:rsidRPr="00570F14" w:rsidRDefault="003F5816" w:rsidP="003F5816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7F029165" wp14:editId="2090D72A">
                      <wp:extent cx="3913549" cy="360000"/>
                      <wp:effectExtent l="0" t="0" r="0" b="2540"/>
                      <wp:docPr id="908416498" name="Picture 908416498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5912043" w:displacedByCustomXml="prev"/>
      </w:tr>
    </w:tbl>
    <w:p w14:paraId="3AD079C1" w14:textId="77777777" w:rsidR="004C3241" w:rsidRPr="003F5816" w:rsidRDefault="004C3241">
      <w:pPr>
        <w:jc w:val="left"/>
        <w:rPr>
          <w:sz w:val="20"/>
          <w:szCs w:val="24"/>
        </w:rPr>
        <w:sectPr w:rsidR="004C3241" w:rsidRPr="003F5816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132449DC" w:rsidR="00787509" w:rsidRPr="004932A4" w:rsidRDefault="00DA7A8F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7400">
            <w:rPr>
              <w:szCs w:val="32"/>
            </w:rPr>
            <w:t>BSBWHS413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0C43E363" w:rsidR="00787509" w:rsidRDefault="00DA7A8F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7400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7E09AE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91603111" w:edGrp="everyone"/>
            <w:permEnd w:id="1191603111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1D56ABE6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CC417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6D4C6836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3F5816" w:rsidRPr="00BA4D9F" w14:paraId="1746C524" w14:textId="77777777" w:rsidTr="008E6F3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5FC333E" w14:textId="77777777" w:rsidR="003F5816" w:rsidRPr="00750D30" w:rsidRDefault="003F5816" w:rsidP="008E6F3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3F5816" w:rsidRPr="00BA4D9F" w14:paraId="4A3A078F" w14:textId="77777777" w:rsidTr="008E6F3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05B3F9" w14:textId="77777777" w:rsidR="003F5816" w:rsidRPr="00DE303D" w:rsidRDefault="003F5816" w:rsidP="008E6F34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2D60C49" w14:textId="77777777" w:rsidR="003F5816" w:rsidRPr="00DE303D" w:rsidRDefault="003F5816" w:rsidP="003F581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8A2022C" w14:textId="77777777" w:rsidR="003F5816" w:rsidRPr="00750D30" w:rsidRDefault="003F5816" w:rsidP="003F5816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3F5816" w:rsidRPr="00BA4D9F" w14:paraId="64288975" w14:textId="77777777" w:rsidTr="008E6F34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40CDEB" w14:textId="77777777" w:rsidR="003F5816" w:rsidRPr="0089432B" w:rsidRDefault="003F5816" w:rsidP="008E6F34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50745524" w:edGrp="everyone"/>
            <w:permEnd w:id="150745524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38CDF582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714E8AA2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371E7E23" w14:textId="77777777" w:rsidR="00817400" w:rsidRPr="0076313E" w:rsidRDefault="00817400" w:rsidP="00817400">
      <w:pPr>
        <w:rPr>
          <w:rFonts w:ascii="Arial" w:hAnsi="Arial" w:cs="Arial"/>
          <w:sz w:val="22"/>
          <w:szCs w:val="22"/>
        </w:rPr>
      </w:pPr>
    </w:p>
    <w:p w14:paraId="6D296D66" w14:textId="77777777" w:rsidR="00817400" w:rsidRPr="0076313E" w:rsidRDefault="00817400" w:rsidP="00817400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>For the following activities, you will assume the role of a workgroup supervisor in a workplace of your choosing (see example organisational chart below).</w:t>
      </w:r>
    </w:p>
    <w:p w14:paraId="6956C854" w14:textId="77777777" w:rsidR="00817400" w:rsidRPr="0076313E" w:rsidRDefault="00817400" w:rsidP="00817400">
      <w:pPr>
        <w:jc w:val="center"/>
        <w:rPr>
          <w:rFonts w:ascii="Arial" w:hAnsi="Arial" w:cs="Arial"/>
          <w:sz w:val="22"/>
          <w:szCs w:val="22"/>
        </w:rPr>
      </w:pPr>
    </w:p>
    <w:p w14:paraId="41503C78" w14:textId="77777777" w:rsidR="00817400" w:rsidRPr="0076313E" w:rsidRDefault="00817400" w:rsidP="00817400">
      <w:pPr>
        <w:jc w:val="center"/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3C74CF1D" wp14:editId="683A4DD8">
            <wp:extent cx="4774019" cy="2243469"/>
            <wp:effectExtent l="0" t="0" r="0" b="23495"/>
            <wp:docPr id="1260974246" name="Diagram 126097424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3E2CAE65" w14:textId="77777777" w:rsidR="00817400" w:rsidRPr="0076313E" w:rsidRDefault="00817400" w:rsidP="00817400">
      <w:pPr>
        <w:jc w:val="center"/>
        <w:rPr>
          <w:rFonts w:ascii="Arial" w:hAnsi="Arial" w:cs="Arial"/>
          <w:sz w:val="22"/>
          <w:szCs w:val="22"/>
        </w:rPr>
      </w:pPr>
    </w:p>
    <w:p w14:paraId="532B3A9F" w14:textId="77777777" w:rsidR="00817400" w:rsidRPr="0076313E" w:rsidRDefault="00817400" w:rsidP="00817400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 xml:space="preserve">Name a workplace and workgroup that you are (or hypothetically are) the supervisor for: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7777777" w:rsidR="00920F6C" w:rsidRPr="00BE22CD" w:rsidRDefault="00920F6C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E22CD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745" w:type="dxa"/>
            <w:vAlign w:val="center"/>
          </w:tcPr>
          <w:p w14:paraId="58A9A58F" w14:textId="3BFF4AE1" w:rsidR="00920F6C" w:rsidRPr="003F5816" w:rsidRDefault="00920F6C" w:rsidP="009100A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65649939" w:edGrp="everyone"/>
            <w:permEnd w:id="1365649939"/>
          </w:p>
        </w:tc>
      </w:tr>
      <w:tr w:rsidR="00817400" w:rsidRPr="00BE22CD" w14:paraId="396E3467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9AA1BBD" w14:textId="4F5B06F4" w:rsidR="00817400" w:rsidRPr="00BE22CD" w:rsidRDefault="00817400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Workgroup</w:t>
            </w:r>
          </w:p>
        </w:tc>
        <w:tc>
          <w:tcPr>
            <w:tcW w:w="6745" w:type="dxa"/>
            <w:vAlign w:val="center"/>
          </w:tcPr>
          <w:p w14:paraId="6DF70B02" w14:textId="4BE87347" w:rsidR="00817400" w:rsidRPr="003F5816" w:rsidRDefault="00817400" w:rsidP="009100A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32937737" w:edGrp="everyone"/>
            <w:permEnd w:id="1932937737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111E175A" w:rsidR="00817400" w:rsidRDefault="00817400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1"/>
        <w:tblW w:w="9072" w:type="dxa"/>
        <w:tblInd w:w="-5" w:type="dxa"/>
        <w:shd w:val="clear" w:color="auto" w:fill="F7CAAC"/>
        <w:tblLook w:val="04A0" w:firstRow="1" w:lastRow="0" w:firstColumn="1" w:lastColumn="0" w:noHBand="0" w:noVBand="1"/>
      </w:tblPr>
      <w:tblGrid>
        <w:gridCol w:w="9072"/>
      </w:tblGrid>
      <w:tr w:rsidR="00920F6C" w:rsidRPr="00DD1A2A" w14:paraId="4B93E20A" w14:textId="77777777" w:rsidTr="00DC5457">
        <w:tc>
          <w:tcPr>
            <w:tcW w:w="9072" w:type="dxa"/>
            <w:shd w:val="clear" w:color="auto" w:fill="232F84"/>
          </w:tcPr>
          <w:p w14:paraId="16BC2994" w14:textId="77777777" w:rsidR="00920F6C" w:rsidRPr="00DD1A2A" w:rsidRDefault="00920F6C" w:rsidP="00CC417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5349341"/>
          </w:p>
        </w:tc>
        <w:bookmarkEnd w:id="0"/>
      </w:tr>
      <w:tr w:rsidR="00920F6C" w:rsidRPr="00DD1A2A" w14:paraId="1A944E38" w14:textId="77777777" w:rsidTr="00DC5457">
        <w:tc>
          <w:tcPr>
            <w:tcW w:w="9072" w:type="dxa"/>
            <w:shd w:val="clear" w:color="auto" w:fill="A1D7E1"/>
          </w:tcPr>
          <w:p w14:paraId="742B07AF" w14:textId="77777777" w:rsidR="00817400" w:rsidRPr="00232AA7" w:rsidRDefault="00817400" w:rsidP="00817400">
            <w:pPr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Cs/>
                <w:sz w:val="22"/>
              </w:rPr>
              <w:t xml:space="preserve">For </w:t>
            </w:r>
            <w:r>
              <w:rPr>
                <w:rFonts w:ascii="Arial" w:hAnsi="Arial" w:cs="Arial"/>
                <w:bCs/>
                <w:sz w:val="22"/>
              </w:rPr>
              <w:t xml:space="preserve">the three (3) </w:t>
            </w:r>
            <w:r w:rsidRPr="00232AA7">
              <w:rPr>
                <w:rFonts w:ascii="Arial" w:hAnsi="Arial" w:cs="Arial"/>
                <w:bCs/>
                <w:sz w:val="22"/>
              </w:rPr>
              <w:t>individual</w:t>
            </w:r>
            <w:r>
              <w:rPr>
                <w:rFonts w:ascii="Arial" w:hAnsi="Arial" w:cs="Arial"/>
                <w:bCs/>
                <w:sz w:val="22"/>
              </w:rPr>
              <w:t>s</w:t>
            </w:r>
            <w:r w:rsidRPr="00232AA7">
              <w:rPr>
                <w:rFonts w:ascii="Arial" w:hAnsi="Arial" w:cs="Arial"/>
                <w:bCs/>
                <w:sz w:val="22"/>
              </w:rPr>
              <w:t>/part</w:t>
            </w:r>
            <w:r>
              <w:rPr>
                <w:rFonts w:ascii="Arial" w:hAnsi="Arial" w:cs="Arial"/>
                <w:bCs/>
                <w:sz w:val="22"/>
              </w:rPr>
              <w:t>ies</w:t>
            </w:r>
            <w:r w:rsidRPr="00232AA7">
              <w:rPr>
                <w:rFonts w:ascii="Arial" w:hAnsi="Arial" w:cs="Arial"/>
                <w:bCs/>
                <w:sz w:val="22"/>
              </w:rPr>
              <w:t>:</w:t>
            </w:r>
          </w:p>
          <w:p w14:paraId="31D2C4B4" w14:textId="77777777" w:rsidR="00817400" w:rsidRPr="00232AA7" w:rsidRDefault="00817400" w:rsidP="00CC4176">
            <w:pPr>
              <w:numPr>
                <w:ilvl w:val="0"/>
                <w:numId w:val="25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" w:name="_Ref36037771"/>
            <w:r w:rsidRPr="00232AA7">
              <w:rPr>
                <w:rFonts w:ascii="Arial" w:hAnsi="Arial" w:cs="Arial"/>
                <w:bCs/>
                <w:sz w:val="22"/>
              </w:rPr>
              <w:t>Explain what their roles, duties, rights and responsibilities are regarding consultation and participation</w:t>
            </w:r>
            <w:bookmarkEnd w:id="1"/>
          </w:p>
          <w:p w14:paraId="7B1241E1" w14:textId="77777777" w:rsidR="00817400" w:rsidRPr="00817400" w:rsidRDefault="00817400" w:rsidP="00CC4176">
            <w:pPr>
              <w:numPr>
                <w:ilvl w:val="0"/>
                <w:numId w:val="25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" w:name="_Ref36037782"/>
            <w:r w:rsidRPr="00232AA7">
              <w:rPr>
                <w:rFonts w:ascii="Arial" w:hAnsi="Arial" w:cs="Arial"/>
                <w:bCs/>
                <w:sz w:val="22"/>
              </w:rPr>
              <w:t>Identify the documents (Act/Regulation/Codes of practice, policies and procedures) which impose these roles, duties, rights and responsibilities</w:t>
            </w:r>
            <w:bookmarkStart w:id="3" w:name="_Ref36037846"/>
            <w:bookmarkEnd w:id="2"/>
          </w:p>
          <w:p w14:paraId="57A2C60A" w14:textId="3305A832" w:rsidR="00920F6C" w:rsidRPr="00817400" w:rsidRDefault="00817400" w:rsidP="00CC4176">
            <w:pPr>
              <w:numPr>
                <w:ilvl w:val="0"/>
                <w:numId w:val="25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4" w:name="_Ref158626625"/>
            <w:r w:rsidRPr="00817400">
              <w:rPr>
                <w:rFonts w:ascii="Arial" w:hAnsi="Arial" w:cs="Arial"/>
                <w:bCs/>
                <w:sz w:val="22"/>
              </w:rPr>
              <w:t>Identify how you would communicate with the individual/party to inform them about their roles, duties, rights and responsibilities (i.e. method of communication and in what timeframe)</w:t>
            </w:r>
            <w:bookmarkEnd w:id="3"/>
            <w:bookmarkEnd w:id="4"/>
          </w:p>
        </w:tc>
      </w:tr>
    </w:tbl>
    <w:p w14:paraId="2156CB89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817400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103E34B9" w:rsidR="00920F6C" w:rsidRPr="00817400" w:rsidRDefault="00817400" w:rsidP="009100AE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Your role</w:t>
            </w:r>
            <w:r w:rsidR="00920F6C" w:rsidRPr="00817400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</w:tr>
      <w:tr w:rsidR="00920F6C" w:rsidRPr="00F23186" w14:paraId="548924B0" w14:textId="77777777" w:rsidTr="009100AE">
        <w:trPr>
          <w:trHeight w:val="794"/>
        </w:trPr>
        <w:tc>
          <w:tcPr>
            <w:tcW w:w="9016" w:type="dxa"/>
          </w:tcPr>
          <w:p w14:paraId="6D258C6D" w14:textId="77777777" w:rsidR="00920F6C" w:rsidRPr="00F23186" w:rsidRDefault="00920F6C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961677276" w:edGrp="everyone"/>
            <w:permEnd w:id="961677276"/>
          </w:p>
        </w:tc>
      </w:tr>
      <w:tr w:rsidR="00817400" w:rsidRPr="00817400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0AE4ADCF" w:rsidR="00817400" w:rsidRPr="00817400" w:rsidRDefault="00817400" w:rsidP="0081740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817400" w:rsidRPr="00F23186" w14:paraId="7E011A3B" w14:textId="77777777" w:rsidTr="00817400">
        <w:trPr>
          <w:trHeight w:val="1871"/>
        </w:trPr>
        <w:tc>
          <w:tcPr>
            <w:tcW w:w="9016" w:type="dxa"/>
          </w:tcPr>
          <w:p w14:paraId="495FDF2A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2120249444" w:edGrp="everyone"/>
            <w:permEnd w:id="2120249444"/>
          </w:p>
        </w:tc>
      </w:tr>
      <w:tr w:rsidR="00817400" w:rsidRPr="00817400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5B45A028" w:rsidR="00817400" w:rsidRPr="00817400" w:rsidRDefault="00817400" w:rsidP="00817400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817400" w:rsidRPr="00F23186" w14:paraId="40233D7C" w14:textId="77777777" w:rsidTr="00817400">
        <w:trPr>
          <w:trHeight w:val="3572"/>
        </w:trPr>
        <w:tc>
          <w:tcPr>
            <w:tcW w:w="9016" w:type="dxa"/>
          </w:tcPr>
          <w:p w14:paraId="294466A9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436631296" w:edGrp="everyone"/>
            <w:permEnd w:id="436631296"/>
          </w:p>
        </w:tc>
      </w:tr>
      <w:tr w:rsidR="00817400" w:rsidRPr="00817400" w14:paraId="39D6AA28" w14:textId="77777777" w:rsidTr="00817400">
        <w:tc>
          <w:tcPr>
            <w:tcW w:w="9016" w:type="dxa"/>
            <w:shd w:val="clear" w:color="auto" w:fill="D9D9D9" w:themeFill="background1" w:themeFillShade="D9"/>
          </w:tcPr>
          <w:p w14:paraId="6DF70DBB" w14:textId="1A1B40AC" w:rsidR="00817400" w:rsidRPr="00817400" w:rsidRDefault="00817400" w:rsidP="00817400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817400" w:rsidRPr="00F23186" w14:paraId="40D3EFF9" w14:textId="77777777" w:rsidTr="00817400">
        <w:trPr>
          <w:trHeight w:val="1304"/>
        </w:trPr>
        <w:tc>
          <w:tcPr>
            <w:tcW w:w="9016" w:type="dxa"/>
          </w:tcPr>
          <w:p w14:paraId="3D5A008D" w14:textId="77777777" w:rsidR="00817400" w:rsidRPr="00F23186" w:rsidRDefault="00817400" w:rsidP="00817400">
            <w:pPr>
              <w:jc w:val="left"/>
              <w:rPr>
                <w:rFonts w:ascii="Arial" w:hAnsi="Arial" w:cs="Arial"/>
                <w:sz w:val="22"/>
              </w:rPr>
            </w:pPr>
            <w:permStart w:id="2070357504" w:edGrp="everyone"/>
            <w:permEnd w:id="2070357504"/>
          </w:p>
        </w:tc>
      </w:tr>
    </w:tbl>
    <w:p w14:paraId="63173237" w14:textId="77777777" w:rsidR="00817400" w:rsidRPr="00DD1A2A" w:rsidRDefault="00817400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4"/>
        <w:tblW w:w="9242" w:type="dxa"/>
        <w:tblLook w:val="04A0" w:firstRow="1" w:lastRow="0" w:firstColumn="1" w:lastColumn="0" w:noHBand="0" w:noVBand="1"/>
      </w:tblPr>
      <w:tblGrid>
        <w:gridCol w:w="9242"/>
      </w:tblGrid>
      <w:tr w:rsidR="00817400" w:rsidRPr="00232AA7" w14:paraId="498FA462" w14:textId="77777777" w:rsidTr="00817400">
        <w:tc>
          <w:tcPr>
            <w:tcW w:w="9242" w:type="dxa"/>
            <w:shd w:val="clear" w:color="auto" w:fill="D9D9D9"/>
          </w:tcPr>
          <w:p w14:paraId="4D36C77B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Individual/Party 1</w:t>
            </w:r>
          </w:p>
        </w:tc>
      </w:tr>
      <w:tr w:rsidR="00817400" w:rsidRPr="00232AA7" w14:paraId="3256607C" w14:textId="77777777" w:rsidTr="00817400">
        <w:trPr>
          <w:trHeight w:val="567"/>
        </w:trPr>
        <w:tc>
          <w:tcPr>
            <w:tcW w:w="9242" w:type="dxa"/>
          </w:tcPr>
          <w:p w14:paraId="26A21041" w14:textId="77777777" w:rsidR="00817400" w:rsidRPr="008D63D0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Person Conducting Business or Undertaking (PCBU)</w:t>
            </w:r>
          </w:p>
        </w:tc>
      </w:tr>
      <w:tr w:rsidR="00817400" w:rsidRPr="00232AA7" w14:paraId="0A03F320" w14:textId="77777777" w:rsidTr="00817400">
        <w:tc>
          <w:tcPr>
            <w:tcW w:w="9242" w:type="dxa"/>
            <w:shd w:val="clear" w:color="auto" w:fill="D9D9D9"/>
          </w:tcPr>
          <w:p w14:paraId="36C04AD7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817400" w:rsidRPr="00F23186" w14:paraId="5D9E74D8" w14:textId="77777777" w:rsidTr="00817400">
        <w:trPr>
          <w:trHeight w:val="3005"/>
        </w:trPr>
        <w:tc>
          <w:tcPr>
            <w:tcW w:w="9242" w:type="dxa"/>
          </w:tcPr>
          <w:p w14:paraId="0AA7ACD7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1876569443" w:edGrp="everyone"/>
            <w:permEnd w:id="1876569443"/>
          </w:p>
        </w:tc>
      </w:tr>
      <w:tr w:rsidR="00817400" w:rsidRPr="00232AA7" w14:paraId="39871883" w14:textId="77777777" w:rsidTr="00817400">
        <w:trPr>
          <w:trHeight w:val="70"/>
        </w:trPr>
        <w:tc>
          <w:tcPr>
            <w:tcW w:w="9242" w:type="dxa"/>
            <w:shd w:val="clear" w:color="auto" w:fill="D9D9D9"/>
          </w:tcPr>
          <w:p w14:paraId="22F559EA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817400" w:rsidRPr="00F23186" w14:paraId="372810AC" w14:textId="77777777" w:rsidTr="00817400">
        <w:trPr>
          <w:trHeight w:val="4819"/>
        </w:trPr>
        <w:tc>
          <w:tcPr>
            <w:tcW w:w="9242" w:type="dxa"/>
          </w:tcPr>
          <w:p w14:paraId="2F9D0DD2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568221215" w:edGrp="everyone"/>
            <w:permEnd w:id="568221215"/>
          </w:p>
        </w:tc>
      </w:tr>
      <w:tr w:rsidR="00817400" w:rsidRPr="00232AA7" w14:paraId="077642B2" w14:textId="77777777" w:rsidTr="00817400">
        <w:trPr>
          <w:trHeight w:val="70"/>
        </w:trPr>
        <w:tc>
          <w:tcPr>
            <w:tcW w:w="9242" w:type="dxa"/>
            <w:shd w:val="clear" w:color="auto" w:fill="D9D9D9"/>
          </w:tcPr>
          <w:p w14:paraId="17147918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817400" w:rsidRPr="00F23186" w14:paraId="4FF10938" w14:textId="77777777" w:rsidTr="00817400">
        <w:trPr>
          <w:trHeight w:val="1928"/>
        </w:trPr>
        <w:tc>
          <w:tcPr>
            <w:tcW w:w="9242" w:type="dxa"/>
          </w:tcPr>
          <w:p w14:paraId="47B0426C" w14:textId="77777777" w:rsidR="00817400" w:rsidRPr="00F2318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421357208" w:edGrp="everyone"/>
            <w:permEnd w:id="421357208"/>
          </w:p>
        </w:tc>
      </w:tr>
      <w:tr w:rsidR="00817400" w:rsidRPr="00232AA7" w14:paraId="2FF847BF" w14:textId="77777777" w:rsidTr="00817400">
        <w:tc>
          <w:tcPr>
            <w:tcW w:w="9242" w:type="dxa"/>
            <w:shd w:val="clear" w:color="auto" w:fill="D9D9D9"/>
          </w:tcPr>
          <w:p w14:paraId="32EC57FD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Individual/Party 2</w:t>
            </w:r>
          </w:p>
        </w:tc>
      </w:tr>
      <w:tr w:rsidR="00817400" w:rsidRPr="00232AA7" w14:paraId="1099B532" w14:textId="77777777" w:rsidTr="00817400">
        <w:trPr>
          <w:trHeight w:val="567"/>
        </w:trPr>
        <w:tc>
          <w:tcPr>
            <w:tcW w:w="9242" w:type="dxa"/>
          </w:tcPr>
          <w:p w14:paraId="62E54520" w14:textId="77777777" w:rsidR="00817400" w:rsidRPr="008D63D0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Health and Safety Representatives (HSRs)</w:t>
            </w:r>
          </w:p>
        </w:tc>
      </w:tr>
      <w:tr w:rsidR="00817400" w:rsidRPr="00232AA7" w14:paraId="7D56A32A" w14:textId="77777777" w:rsidTr="00817400">
        <w:tc>
          <w:tcPr>
            <w:tcW w:w="9242" w:type="dxa"/>
            <w:shd w:val="clear" w:color="auto" w:fill="D9D9D9"/>
          </w:tcPr>
          <w:p w14:paraId="73C8E719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817400" w:rsidRPr="00F23186" w14:paraId="26EDF9BF" w14:textId="77777777" w:rsidTr="00817400">
        <w:trPr>
          <w:trHeight w:val="3288"/>
        </w:trPr>
        <w:tc>
          <w:tcPr>
            <w:tcW w:w="9242" w:type="dxa"/>
          </w:tcPr>
          <w:p w14:paraId="63C21008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646906046" w:edGrp="everyone"/>
            <w:permEnd w:id="646906046"/>
          </w:p>
        </w:tc>
      </w:tr>
      <w:tr w:rsidR="00817400" w:rsidRPr="00232AA7" w14:paraId="2482F587" w14:textId="77777777" w:rsidTr="00817400">
        <w:trPr>
          <w:trHeight w:val="70"/>
        </w:trPr>
        <w:tc>
          <w:tcPr>
            <w:tcW w:w="9242" w:type="dxa"/>
            <w:shd w:val="clear" w:color="auto" w:fill="D9D9D9"/>
          </w:tcPr>
          <w:p w14:paraId="1292CB03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817400" w:rsidRPr="00F23186" w14:paraId="50B81AA7" w14:textId="77777777" w:rsidTr="00817400">
        <w:trPr>
          <w:trHeight w:val="3005"/>
        </w:trPr>
        <w:tc>
          <w:tcPr>
            <w:tcW w:w="9242" w:type="dxa"/>
          </w:tcPr>
          <w:p w14:paraId="258093F0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1628713428" w:edGrp="everyone"/>
            <w:permEnd w:id="1628713428"/>
          </w:p>
        </w:tc>
      </w:tr>
      <w:tr w:rsidR="00817400" w:rsidRPr="00232AA7" w14:paraId="4C3C903B" w14:textId="77777777" w:rsidTr="00817400">
        <w:trPr>
          <w:trHeight w:val="70"/>
        </w:trPr>
        <w:tc>
          <w:tcPr>
            <w:tcW w:w="9242" w:type="dxa"/>
            <w:shd w:val="clear" w:color="auto" w:fill="D9D9D9"/>
          </w:tcPr>
          <w:p w14:paraId="41E368E9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817400" w:rsidRPr="00F23186" w14:paraId="265B0814" w14:textId="77777777" w:rsidTr="00817400">
        <w:trPr>
          <w:trHeight w:val="1928"/>
        </w:trPr>
        <w:tc>
          <w:tcPr>
            <w:tcW w:w="9242" w:type="dxa"/>
          </w:tcPr>
          <w:p w14:paraId="04D62521" w14:textId="77777777" w:rsidR="00817400" w:rsidRPr="00F2318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1409645034" w:edGrp="everyone"/>
            <w:permEnd w:id="1409645034"/>
          </w:p>
        </w:tc>
      </w:tr>
    </w:tbl>
    <w:p w14:paraId="4ABCF651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4E425F16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2F6E6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3FA4DA28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88496129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DA7A8F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8496129"/>
          </w:p>
        </w:tc>
      </w:tr>
    </w:tbl>
    <w:p w14:paraId="515AC091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DC5457">
        <w:tc>
          <w:tcPr>
            <w:tcW w:w="9016" w:type="dxa"/>
            <w:shd w:val="clear" w:color="auto" w:fill="232F84"/>
          </w:tcPr>
          <w:p w14:paraId="3453479F" w14:textId="77777777" w:rsidR="004E206C" w:rsidRPr="00594B1F" w:rsidRDefault="004E206C" w:rsidP="00CC417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5" w:name="_Ref35349352"/>
          </w:p>
        </w:tc>
        <w:bookmarkEnd w:id="5"/>
      </w:tr>
      <w:tr w:rsidR="004E206C" w:rsidRPr="00594B1F" w14:paraId="0D9C712E" w14:textId="77777777" w:rsidTr="00DC5457">
        <w:tc>
          <w:tcPr>
            <w:tcW w:w="9016" w:type="dxa"/>
            <w:shd w:val="clear" w:color="auto" w:fill="A1D7E1"/>
          </w:tcPr>
          <w:p w14:paraId="6B6A3566" w14:textId="77777777" w:rsidR="00817400" w:rsidRPr="00817400" w:rsidRDefault="00817400" w:rsidP="00817400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817400">
              <w:rPr>
                <w:rFonts w:ascii="Arial" w:hAnsi="Arial" w:cs="Arial"/>
                <w:bCs/>
                <w:sz w:val="22"/>
              </w:rPr>
              <w:t xml:space="preserve">Identify two (2) WHS consultation and participation processes that may exist in your workplace for sharing WHS information (in addition to work team meetings). </w:t>
            </w:r>
          </w:p>
          <w:p w14:paraId="648F755A" w14:textId="77777777" w:rsidR="00817400" w:rsidRPr="00817400" w:rsidRDefault="00817400" w:rsidP="00817400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817400">
              <w:rPr>
                <w:rFonts w:ascii="Arial" w:hAnsi="Arial" w:cs="Arial"/>
                <w:bCs/>
                <w:sz w:val="22"/>
              </w:rPr>
              <w:t>For each process:</w:t>
            </w:r>
          </w:p>
          <w:p w14:paraId="6E95DBBA" w14:textId="77777777" w:rsidR="00817400" w:rsidRPr="00817400" w:rsidRDefault="00817400" w:rsidP="00CC417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6" w:name="_Ref36038082"/>
            <w:r w:rsidRPr="00817400">
              <w:rPr>
                <w:rFonts w:ascii="Arial" w:hAnsi="Arial" w:cs="Arial"/>
                <w:bCs/>
                <w:sz w:val="22"/>
              </w:rPr>
              <w:t>Briefly describe the process</w:t>
            </w:r>
            <w:bookmarkEnd w:id="6"/>
          </w:p>
          <w:p w14:paraId="061B6D34" w14:textId="77777777" w:rsidR="00817400" w:rsidRPr="00817400" w:rsidRDefault="00817400" w:rsidP="00CC417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36038172"/>
            <w:r w:rsidRPr="00817400">
              <w:rPr>
                <w:rFonts w:ascii="Arial" w:hAnsi="Arial" w:cs="Arial"/>
                <w:sz w:val="22"/>
              </w:rPr>
              <w:t>Explain your role in the setting up and running of this process</w:t>
            </w:r>
            <w:bookmarkEnd w:id="7"/>
          </w:p>
          <w:p w14:paraId="65391677" w14:textId="77777777" w:rsidR="00817400" w:rsidRPr="00817400" w:rsidRDefault="00817400" w:rsidP="00CC417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8" w:name="_Ref36038174"/>
            <w:r w:rsidRPr="00817400">
              <w:rPr>
                <w:rFonts w:ascii="Arial" w:hAnsi="Arial" w:cs="Arial"/>
                <w:sz w:val="22"/>
              </w:rPr>
              <w:t>Describe how you communicate with individuals and parties about what these processes are</w:t>
            </w:r>
            <w:bookmarkEnd w:id="8"/>
          </w:p>
          <w:p w14:paraId="566052E8" w14:textId="77777777" w:rsidR="00817400" w:rsidRDefault="00817400" w:rsidP="00CC417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9" w:name="_Ref36038177"/>
            <w:r w:rsidRPr="00817400">
              <w:rPr>
                <w:rFonts w:ascii="Arial" w:hAnsi="Arial" w:cs="Arial"/>
                <w:sz w:val="22"/>
              </w:rPr>
              <w:t>Describe how you support the participation of individuals and parties in these processes</w:t>
            </w:r>
            <w:bookmarkStart w:id="10" w:name="_Ref36039654"/>
            <w:bookmarkEnd w:id="9"/>
          </w:p>
          <w:p w14:paraId="563D6D71" w14:textId="4C1CDC5D" w:rsidR="004E206C" w:rsidRPr="00817400" w:rsidRDefault="00817400" w:rsidP="00CC417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1" w:name="_Ref158628090"/>
            <w:r w:rsidRPr="00817400">
              <w:rPr>
                <w:rFonts w:ascii="Arial" w:hAnsi="Arial" w:cs="Arial"/>
                <w:sz w:val="22"/>
              </w:rPr>
              <w:t>Identify the ways in which the WHS information shared through each process should be recorded and stored</w:t>
            </w:r>
            <w:bookmarkEnd w:id="10"/>
            <w:r>
              <w:rPr>
                <w:rFonts w:ascii="Arial" w:hAnsi="Arial" w:cs="Arial"/>
                <w:sz w:val="22"/>
              </w:rPr>
              <w:t>.</w:t>
            </w:r>
            <w:bookmarkEnd w:id="11"/>
          </w:p>
        </w:tc>
      </w:tr>
    </w:tbl>
    <w:p w14:paraId="571B1E95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232AA7" w14:paraId="0F0104B1" w14:textId="77777777" w:rsidTr="00AB37F7">
        <w:tc>
          <w:tcPr>
            <w:tcW w:w="9016" w:type="dxa"/>
            <w:shd w:val="clear" w:color="auto" w:fill="D9D9D9"/>
          </w:tcPr>
          <w:p w14:paraId="44085711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Name of process</w:t>
            </w:r>
          </w:p>
        </w:tc>
      </w:tr>
      <w:tr w:rsidR="00817400" w:rsidRPr="00232AA7" w14:paraId="4CD491A8" w14:textId="77777777" w:rsidTr="00AB37F7">
        <w:trPr>
          <w:trHeight w:val="567"/>
        </w:trPr>
        <w:tc>
          <w:tcPr>
            <w:tcW w:w="9016" w:type="dxa"/>
          </w:tcPr>
          <w:p w14:paraId="351DA1CA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sz w:val="22"/>
              </w:rPr>
              <w:t>Work team meetings</w:t>
            </w:r>
          </w:p>
        </w:tc>
      </w:tr>
      <w:tr w:rsidR="00817400" w:rsidRPr="00232AA7" w14:paraId="0ED7F80C" w14:textId="77777777" w:rsidTr="00AB37F7">
        <w:tc>
          <w:tcPr>
            <w:tcW w:w="9016" w:type="dxa"/>
            <w:shd w:val="clear" w:color="auto" w:fill="D9D9D9"/>
          </w:tcPr>
          <w:p w14:paraId="11E4BA9E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817400" w:rsidRPr="00F23186" w14:paraId="36B3C409" w14:textId="77777777" w:rsidTr="00817400">
        <w:trPr>
          <w:trHeight w:val="794"/>
        </w:trPr>
        <w:tc>
          <w:tcPr>
            <w:tcW w:w="9016" w:type="dxa"/>
          </w:tcPr>
          <w:p w14:paraId="685597F7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1005601400" w:edGrp="everyone"/>
            <w:permEnd w:id="1005601400"/>
          </w:p>
        </w:tc>
      </w:tr>
      <w:tr w:rsidR="00817400" w:rsidRPr="00232AA7" w14:paraId="6F378AC7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297456ED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817400" w:rsidRPr="00F23186" w14:paraId="42DDF007" w14:textId="77777777" w:rsidTr="00817400">
        <w:trPr>
          <w:trHeight w:val="964"/>
        </w:trPr>
        <w:tc>
          <w:tcPr>
            <w:tcW w:w="9016" w:type="dxa"/>
          </w:tcPr>
          <w:p w14:paraId="47A5E8BA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2027698916" w:edGrp="everyone"/>
            <w:permEnd w:id="2027698916"/>
          </w:p>
        </w:tc>
      </w:tr>
      <w:tr w:rsidR="00817400" w:rsidRPr="00232AA7" w14:paraId="67B536AE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574E08D2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817400" w:rsidRPr="00F23186" w14:paraId="716557AA" w14:textId="77777777" w:rsidTr="00817400">
        <w:trPr>
          <w:trHeight w:val="794"/>
        </w:trPr>
        <w:tc>
          <w:tcPr>
            <w:tcW w:w="9016" w:type="dxa"/>
          </w:tcPr>
          <w:p w14:paraId="4F9DBCEB" w14:textId="77777777" w:rsidR="00817400" w:rsidRPr="00F23186" w:rsidRDefault="00817400" w:rsidP="00F23186">
            <w:pPr>
              <w:jc w:val="left"/>
              <w:rPr>
                <w:rFonts w:ascii="Arial" w:hAnsi="Arial" w:cs="Arial"/>
                <w:sz w:val="22"/>
              </w:rPr>
            </w:pPr>
            <w:permStart w:id="1839756341" w:edGrp="everyone"/>
            <w:permEnd w:id="1839756341"/>
          </w:p>
        </w:tc>
      </w:tr>
      <w:tr w:rsidR="00817400" w:rsidRPr="00232AA7" w14:paraId="6D2AFE5C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57E0FBDC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817400" w:rsidRPr="00F23186" w14:paraId="58104ADF" w14:textId="77777777" w:rsidTr="00817400">
        <w:trPr>
          <w:trHeight w:val="1077"/>
        </w:trPr>
        <w:tc>
          <w:tcPr>
            <w:tcW w:w="9016" w:type="dxa"/>
          </w:tcPr>
          <w:p w14:paraId="6BD150A9" w14:textId="77777777" w:rsidR="00817400" w:rsidRPr="00F2318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1747215118" w:edGrp="everyone"/>
            <w:permEnd w:id="1747215118"/>
          </w:p>
        </w:tc>
      </w:tr>
      <w:tr w:rsidR="00817400" w:rsidRPr="00232AA7" w14:paraId="39A014F5" w14:textId="77777777" w:rsidTr="00AB37F7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04152103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817400" w:rsidRPr="00F23186" w14:paraId="607CA21F" w14:textId="77777777" w:rsidTr="00851936">
        <w:trPr>
          <w:trHeight w:val="794"/>
        </w:trPr>
        <w:tc>
          <w:tcPr>
            <w:tcW w:w="9016" w:type="dxa"/>
          </w:tcPr>
          <w:p w14:paraId="2B791DE5" w14:textId="77777777" w:rsidR="00817400" w:rsidRPr="00F2318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815621357" w:edGrp="everyone"/>
            <w:permEnd w:id="815621357"/>
          </w:p>
        </w:tc>
      </w:tr>
      <w:tr w:rsidR="00817400" w:rsidRPr="00232AA7" w14:paraId="30AA5EEA" w14:textId="77777777" w:rsidTr="00AB37F7">
        <w:tc>
          <w:tcPr>
            <w:tcW w:w="9016" w:type="dxa"/>
            <w:shd w:val="clear" w:color="auto" w:fill="D9D9D9"/>
          </w:tcPr>
          <w:p w14:paraId="41D55854" w14:textId="77777777" w:rsidR="00817400" w:rsidRPr="00232AA7" w:rsidRDefault="00817400" w:rsidP="005D3B96">
            <w:pPr>
              <w:keepNext/>
              <w:pageBreakBefore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process 1</w:t>
            </w:r>
          </w:p>
        </w:tc>
      </w:tr>
      <w:tr w:rsidR="00817400" w:rsidRPr="005D3B96" w14:paraId="69261D7F" w14:textId="77777777" w:rsidTr="00851936">
        <w:trPr>
          <w:trHeight w:val="850"/>
        </w:trPr>
        <w:tc>
          <w:tcPr>
            <w:tcW w:w="9016" w:type="dxa"/>
          </w:tcPr>
          <w:p w14:paraId="1279E3D5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402410283" w:edGrp="everyone"/>
            <w:permEnd w:id="1402410283"/>
          </w:p>
        </w:tc>
      </w:tr>
      <w:tr w:rsidR="00817400" w:rsidRPr="00232AA7" w14:paraId="085195AD" w14:textId="77777777" w:rsidTr="00AB37F7">
        <w:tc>
          <w:tcPr>
            <w:tcW w:w="9016" w:type="dxa"/>
            <w:shd w:val="clear" w:color="auto" w:fill="D9D9D9"/>
          </w:tcPr>
          <w:p w14:paraId="76467709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817400" w:rsidRPr="005D3B96" w14:paraId="4EA4FA97" w14:textId="77777777" w:rsidTr="00851936">
        <w:trPr>
          <w:trHeight w:val="1134"/>
        </w:trPr>
        <w:tc>
          <w:tcPr>
            <w:tcW w:w="9016" w:type="dxa"/>
          </w:tcPr>
          <w:p w14:paraId="6A8A1719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2003380309" w:edGrp="everyone"/>
            <w:permEnd w:id="2003380309"/>
          </w:p>
        </w:tc>
      </w:tr>
      <w:tr w:rsidR="00817400" w:rsidRPr="00232AA7" w14:paraId="4CFC1D70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2A2E4AE6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817400" w:rsidRPr="005D3B96" w14:paraId="73F16809" w14:textId="77777777" w:rsidTr="00851936">
        <w:trPr>
          <w:trHeight w:val="1134"/>
        </w:trPr>
        <w:tc>
          <w:tcPr>
            <w:tcW w:w="9016" w:type="dxa"/>
          </w:tcPr>
          <w:p w14:paraId="3128592A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097467408" w:edGrp="everyone"/>
            <w:permEnd w:id="1097467408"/>
          </w:p>
        </w:tc>
      </w:tr>
      <w:tr w:rsidR="00817400" w:rsidRPr="00232AA7" w14:paraId="6AEF2FED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0F3121ED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817400" w:rsidRPr="005D3B96" w14:paraId="34B416B4" w14:textId="77777777" w:rsidTr="00851936">
        <w:trPr>
          <w:trHeight w:val="1134"/>
        </w:trPr>
        <w:tc>
          <w:tcPr>
            <w:tcW w:w="9016" w:type="dxa"/>
          </w:tcPr>
          <w:p w14:paraId="3A99ADFA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66813625" w:edGrp="everyone"/>
            <w:permEnd w:id="166813625"/>
          </w:p>
        </w:tc>
      </w:tr>
      <w:tr w:rsidR="00817400" w:rsidRPr="00232AA7" w14:paraId="208B613B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7BD7CAC8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817400" w:rsidRPr="005D3B96" w14:paraId="608F82BF" w14:textId="77777777" w:rsidTr="00851936">
        <w:trPr>
          <w:trHeight w:val="1134"/>
        </w:trPr>
        <w:tc>
          <w:tcPr>
            <w:tcW w:w="9016" w:type="dxa"/>
          </w:tcPr>
          <w:p w14:paraId="238C8322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832463859" w:edGrp="everyone"/>
            <w:permEnd w:id="832463859"/>
          </w:p>
        </w:tc>
      </w:tr>
      <w:tr w:rsidR="00817400" w:rsidRPr="00232AA7" w14:paraId="63B7DEBF" w14:textId="77777777" w:rsidTr="00AB37F7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7C97B997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817400" w:rsidRPr="005D3B96" w14:paraId="361800F3" w14:textId="77777777" w:rsidTr="00817400">
        <w:trPr>
          <w:trHeight w:val="1134"/>
        </w:trPr>
        <w:tc>
          <w:tcPr>
            <w:tcW w:w="9016" w:type="dxa"/>
          </w:tcPr>
          <w:p w14:paraId="7737E34D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1095055154" w:edGrp="everyone"/>
            <w:permEnd w:id="1095055154"/>
          </w:p>
        </w:tc>
      </w:tr>
    </w:tbl>
    <w:p w14:paraId="73C1F53E" w14:textId="1E8C438D" w:rsidR="00817400" w:rsidRDefault="00817400"/>
    <w:p w14:paraId="060838E4" w14:textId="77777777" w:rsidR="00817400" w:rsidRDefault="00817400">
      <w:pPr>
        <w:jc w:val="left"/>
      </w:pPr>
      <w:r>
        <w:br w:type="page"/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232AA7" w14:paraId="6CA40560" w14:textId="77777777" w:rsidTr="00AB37F7">
        <w:tc>
          <w:tcPr>
            <w:tcW w:w="9016" w:type="dxa"/>
            <w:shd w:val="clear" w:color="auto" w:fill="D9D9D9"/>
          </w:tcPr>
          <w:p w14:paraId="606A64A5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Name of process 2</w:t>
            </w:r>
          </w:p>
        </w:tc>
      </w:tr>
      <w:tr w:rsidR="00817400" w:rsidRPr="005D3B96" w14:paraId="09DB997F" w14:textId="77777777" w:rsidTr="00817400">
        <w:trPr>
          <w:trHeight w:val="794"/>
        </w:trPr>
        <w:tc>
          <w:tcPr>
            <w:tcW w:w="9016" w:type="dxa"/>
          </w:tcPr>
          <w:p w14:paraId="030FA28C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774924368" w:edGrp="everyone"/>
            <w:permEnd w:id="1774924368"/>
          </w:p>
        </w:tc>
      </w:tr>
      <w:tr w:rsidR="00817400" w:rsidRPr="00232AA7" w14:paraId="3200E65B" w14:textId="77777777" w:rsidTr="00AB37F7">
        <w:tc>
          <w:tcPr>
            <w:tcW w:w="9016" w:type="dxa"/>
            <w:shd w:val="clear" w:color="auto" w:fill="D9D9D9"/>
          </w:tcPr>
          <w:p w14:paraId="489C5F4D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817400" w:rsidRPr="005D3B96" w14:paraId="1818A94D" w14:textId="77777777" w:rsidTr="00851936">
        <w:trPr>
          <w:trHeight w:val="1020"/>
        </w:trPr>
        <w:tc>
          <w:tcPr>
            <w:tcW w:w="9016" w:type="dxa"/>
          </w:tcPr>
          <w:p w14:paraId="74666AB5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283201487" w:edGrp="everyone"/>
            <w:permEnd w:id="283201487"/>
          </w:p>
        </w:tc>
      </w:tr>
      <w:tr w:rsidR="00817400" w:rsidRPr="00232AA7" w14:paraId="46800065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0523B915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817400" w:rsidRPr="005D3B96" w14:paraId="5072BB4A" w14:textId="77777777" w:rsidTr="00851936">
        <w:trPr>
          <w:trHeight w:val="1304"/>
        </w:trPr>
        <w:tc>
          <w:tcPr>
            <w:tcW w:w="9016" w:type="dxa"/>
          </w:tcPr>
          <w:p w14:paraId="4A664505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741898044" w:edGrp="everyone"/>
            <w:permEnd w:id="1741898044"/>
          </w:p>
        </w:tc>
      </w:tr>
      <w:tr w:rsidR="00817400" w:rsidRPr="00232AA7" w14:paraId="64426681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5C87E3FE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817400" w:rsidRPr="005D3B96" w14:paraId="76F4D4F0" w14:textId="77777777" w:rsidTr="00817400">
        <w:trPr>
          <w:trHeight w:val="1020"/>
        </w:trPr>
        <w:tc>
          <w:tcPr>
            <w:tcW w:w="9016" w:type="dxa"/>
          </w:tcPr>
          <w:p w14:paraId="7BB557C3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002507128" w:edGrp="everyone"/>
            <w:permEnd w:id="1002507128"/>
          </w:p>
        </w:tc>
      </w:tr>
      <w:tr w:rsidR="00817400" w:rsidRPr="00232AA7" w14:paraId="131FFF26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2999FA31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817400" w:rsidRPr="005D3B96" w14:paraId="37BBC973" w14:textId="77777777" w:rsidTr="00851936">
        <w:trPr>
          <w:trHeight w:val="1304"/>
        </w:trPr>
        <w:tc>
          <w:tcPr>
            <w:tcW w:w="9016" w:type="dxa"/>
          </w:tcPr>
          <w:p w14:paraId="22EEA1A4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28923662" w:edGrp="everyone"/>
            <w:permEnd w:id="28923662"/>
          </w:p>
        </w:tc>
      </w:tr>
      <w:tr w:rsidR="00817400" w:rsidRPr="00232AA7" w14:paraId="483F99FE" w14:textId="77777777" w:rsidTr="00AB37F7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3A2C1572" w14:textId="77777777" w:rsidR="00817400" w:rsidRPr="00232AA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817400" w:rsidRPr="000C4060" w14:paraId="4D9098BC" w14:textId="77777777" w:rsidTr="00817400">
        <w:trPr>
          <w:trHeight w:val="1020"/>
        </w:trPr>
        <w:tc>
          <w:tcPr>
            <w:tcW w:w="9016" w:type="dxa"/>
          </w:tcPr>
          <w:p w14:paraId="06718F3C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1251102933" w:edGrp="everyone"/>
            <w:permEnd w:id="1251102933"/>
          </w:p>
        </w:tc>
      </w:tr>
    </w:tbl>
    <w:p w14:paraId="7D8EB350" w14:textId="77777777" w:rsidR="00817400" w:rsidRDefault="00817400"/>
    <w:p w14:paraId="5E507044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086DCC5" w14:textId="77777777" w:rsidTr="002F6E6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5458EFDE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84646115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DA7A8F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4646115"/>
          </w:p>
        </w:tc>
      </w:tr>
    </w:tbl>
    <w:p w14:paraId="30D06BA0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p w14:paraId="46BDAED8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BEB91BF" w14:textId="77777777" w:rsidTr="00DC5457">
        <w:tc>
          <w:tcPr>
            <w:tcW w:w="9016" w:type="dxa"/>
            <w:shd w:val="clear" w:color="auto" w:fill="232F84"/>
          </w:tcPr>
          <w:p w14:paraId="13749E5A" w14:textId="77777777" w:rsidR="004E206C" w:rsidRPr="00594B1F" w:rsidRDefault="004E206C" w:rsidP="00CC417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2" w:name="_Ref35349356"/>
          </w:p>
        </w:tc>
        <w:bookmarkEnd w:id="12"/>
      </w:tr>
      <w:tr w:rsidR="004E206C" w:rsidRPr="00594B1F" w14:paraId="07C2F908" w14:textId="77777777" w:rsidTr="00DC5457">
        <w:tc>
          <w:tcPr>
            <w:tcW w:w="9016" w:type="dxa"/>
            <w:shd w:val="clear" w:color="auto" w:fill="A1D7E1"/>
          </w:tcPr>
          <w:p w14:paraId="7AB5DFFF" w14:textId="77777777" w:rsidR="00817400" w:rsidRPr="00817400" w:rsidRDefault="00817400" w:rsidP="00817400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817400">
              <w:rPr>
                <w:rFonts w:ascii="Arial" w:hAnsi="Arial" w:cs="Arial"/>
                <w:bCs/>
                <w:sz w:val="22"/>
              </w:rPr>
              <w:t xml:space="preserve">For the two (2) individuals/parties listed below: </w:t>
            </w:r>
          </w:p>
          <w:p w14:paraId="2E5F2A1B" w14:textId="77777777" w:rsidR="00817400" w:rsidRPr="00817400" w:rsidRDefault="00817400" w:rsidP="00CC4176">
            <w:pPr>
              <w:pStyle w:val="ListParagraph"/>
              <w:numPr>
                <w:ilvl w:val="0"/>
                <w:numId w:val="27"/>
              </w:numPr>
              <w:jc w:val="left"/>
              <w:rPr>
                <w:rFonts w:ascii="Arial" w:hAnsi="Arial" w:cs="Arial"/>
                <w:bCs/>
                <w:sz w:val="22"/>
              </w:rPr>
            </w:pPr>
            <w:bookmarkStart w:id="13" w:name="_Ref36037900"/>
            <w:r w:rsidRPr="00817400">
              <w:rPr>
                <w:rFonts w:ascii="Arial" w:hAnsi="Arial" w:cs="Arial"/>
                <w:bCs/>
                <w:sz w:val="22"/>
              </w:rPr>
              <w:t>Identify what is required for them to effectively be involved in consultation and participation</w:t>
            </w:r>
            <w:bookmarkEnd w:id="13"/>
            <w:r w:rsidRPr="00817400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6811A3BA" w14:textId="13DF1A04" w:rsidR="004E206C" w:rsidRPr="00817400" w:rsidRDefault="00817400" w:rsidP="00CC4176">
            <w:pPr>
              <w:pStyle w:val="ListParagraph"/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4" w:name="_Ref36038919"/>
            <w:bookmarkStart w:id="15" w:name="_Ref36043688"/>
            <w:r w:rsidRPr="00817400">
              <w:rPr>
                <w:rFonts w:ascii="Arial" w:hAnsi="Arial" w:cs="Arial"/>
                <w:bCs/>
                <w:sz w:val="22"/>
              </w:rPr>
              <w:t>Outline what training should be provided to assist in the improvement of their consultation and participation</w:t>
            </w:r>
            <w:bookmarkEnd w:id="14"/>
            <w:r w:rsidRPr="00817400">
              <w:rPr>
                <w:rFonts w:ascii="Arial" w:hAnsi="Arial" w:cs="Arial"/>
                <w:bCs/>
                <w:sz w:val="22"/>
              </w:rPr>
              <w:t>, identifying legislative requirements</w:t>
            </w:r>
            <w:bookmarkEnd w:id="15"/>
          </w:p>
        </w:tc>
      </w:tr>
    </w:tbl>
    <w:p w14:paraId="448EF529" w14:textId="77777777" w:rsidR="00817400" w:rsidRDefault="00817400"/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99289C" w14:paraId="43F1111E" w14:textId="77777777" w:rsidTr="00AB37F7">
        <w:tc>
          <w:tcPr>
            <w:tcW w:w="9016" w:type="dxa"/>
            <w:shd w:val="clear" w:color="auto" w:fill="D9D9D9"/>
          </w:tcPr>
          <w:p w14:paraId="6A61C5E0" w14:textId="77777777" w:rsidR="00817400" w:rsidRPr="0099289C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Name of Individual/Party 1</w:t>
            </w:r>
          </w:p>
        </w:tc>
      </w:tr>
      <w:tr w:rsidR="00817400" w:rsidRPr="0099289C" w14:paraId="0705968E" w14:textId="77777777" w:rsidTr="00AB37F7">
        <w:trPr>
          <w:trHeight w:val="567"/>
        </w:trPr>
        <w:tc>
          <w:tcPr>
            <w:tcW w:w="9016" w:type="dxa"/>
          </w:tcPr>
          <w:p w14:paraId="122A9793" w14:textId="77777777" w:rsidR="00817400" w:rsidRPr="008D63D0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Person Conducting a Business or Undertaking (PCBU)</w:t>
            </w:r>
          </w:p>
        </w:tc>
      </w:tr>
      <w:tr w:rsidR="00817400" w:rsidRPr="0099289C" w14:paraId="1137108E" w14:textId="77777777" w:rsidTr="00AB37F7">
        <w:tc>
          <w:tcPr>
            <w:tcW w:w="9016" w:type="dxa"/>
            <w:shd w:val="clear" w:color="auto" w:fill="D9D9D9"/>
          </w:tcPr>
          <w:p w14:paraId="7C6D893E" w14:textId="77777777" w:rsidR="00817400" w:rsidRPr="0099289C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 xml:space="preserve">Required for effective involvement in consultation and participation </w:t>
            </w:r>
          </w:p>
        </w:tc>
      </w:tr>
      <w:tr w:rsidR="00817400" w:rsidRPr="005D3B96" w14:paraId="695DDD03" w14:textId="77777777" w:rsidTr="00851936">
        <w:trPr>
          <w:trHeight w:val="1020"/>
        </w:trPr>
        <w:tc>
          <w:tcPr>
            <w:tcW w:w="9016" w:type="dxa"/>
          </w:tcPr>
          <w:p w14:paraId="5FAC203E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52259835" w:edGrp="everyone"/>
            <w:permEnd w:id="152259835"/>
          </w:p>
        </w:tc>
      </w:tr>
      <w:tr w:rsidR="00817400" w:rsidRPr="0099289C" w14:paraId="554D78EC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50F4AAE8" w14:textId="77777777" w:rsidR="00817400" w:rsidRPr="0099289C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Training that may be provided to assist</w:t>
            </w:r>
          </w:p>
        </w:tc>
      </w:tr>
      <w:tr w:rsidR="00817400" w:rsidRPr="005D3B96" w14:paraId="7382B824" w14:textId="77777777" w:rsidTr="00817400">
        <w:trPr>
          <w:trHeight w:val="1020"/>
        </w:trPr>
        <w:tc>
          <w:tcPr>
            <w:tcW w:w="9016" w:type="dxa"/>
          </w:tcPr>
          <w:p w14:paraId="65010752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511352208" w:edGrp="everyone"/>
            <w:permEnd w:id="1511352208"/>
          </w:p>
        </w:tc>
      </w:tr>
    </w:tbl>
    <w:p w14:paraId="410AD33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99289C" w14:paraId="3FCCF70A" w14:textId="77777777" w:rsidTr="00AB37F7">
        <w:tc>
          <w:tcPr>
            <w:tcW w:w="9016" w:type="dxa"/>
            <w:shd w:val="clear" w:color="auto" w:fill="D9D9D9"/>
          </w:tcPr>
          <w:p w14:paraId="36A05440" w14:textId="77777777" w:rsidR="00817400" w:rsidRPr="0099289C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Name of Individual/Party 2</w:t>
            </w:r>
          </w:p>
        </w:tc>
      </w:tr>
      <w:tr w:rsidR="00817400" w:rsidRPr="0099289C" w14:paraId="4102B817" w14:textId="77777777" w:rsidTr="00AB37F7">
        <w:trPr>
          <w:trHeight w:val="567"/>
        </w:trPr>
        <w:tc>
          <w:tcPr>
            <w:tcW w:w="9016" w:type="dxa"/>
          </w:tcPr>
          <w:p w14:paraId="352E01AA" w14:textId="77777777" w:rsidR="00817400" w:rsidRPr="008D63D0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Health and Safety Representative (HSR)</w:t>
            </w:r>
          </w:p>
        </w:tc>
      </w:tr>
      <w:tr w:rsidR="00817400" w:rsidRPr="0099289C" w14:paraId="2FFA8712" w14:textId="77777777" w:rsidTr="00AB37F7">
        <w:tc>
          <w:tcPr>
            <w:tcW w:w="9016" w:type="dxa"/>
            <w:shd w:val="clear" w:color="auto" w:fill="D9D9D9"/>
          </w:tcPr>
          <w:p w14:paraId="205D2253" w14:textId="77777777" w:rsidR="00817400" w:rsidRPr="0099289C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 xml:space="preserve">Required for effective involvement in consultation and participation </w:t>
            </w:r>
          </w:p>
        </w:tc>
      </w:tr>
      <w:tr w:rsidR="00817400" w:rsidRPr="005D3B96" w14:paraId="742AA6A1" w14:textId="77777777" w:rsidTr="00851936">
        <w:trPr>
          <w:trHeight w:val="794"/>
        </w:trPr>
        <w:tc>
          <w:tcPr>
            <w:tcW w:w="9016" w:type="dxa"/>
          </w:tcPr>
          <w:p w14:paraId="2F79F14B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193310270" w:edGrp="everyone"/>
            <w:permEnd w:id="1193310270"/>
          </w:p>
        </w:tc>
      </w:tr>
      <w:tr w:rsidR="00817400" w:rsidRPr="0099289C" w14:paraId="0637B06F" w14:textId="77777777" w:rsidTr="00AB37F7">
        <w:trPr>
          <w:trHeight w:val="70"/>
        </w:trPr>
        <w:tc>
          <w:tcPr>
            <w:tcW w:w="9016" w:type="dxa"/>
            <w:shd w:val="clear" w:color="auto" w:fill="D9D9D9"/>
          </w:tcPr>
          <w:p w14:paraId="23476D45" w14:textId="77777777" w:rsidR="00817400" w:rsidRPr="0099289C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Training that may be provided to assist</w:t>
            </w:r>
          </w:p>
        </w:tc>
      </w:tr>
      <w:tr w:rsidR="00817400" w:rsidRPr="005D3B96" w14:paraId="694DEB41" w14:textId="77777777" w:rsidTr="00F01092">
        <w:trPr>
          <w:trHeight w:val="1814"/>
        </w:trPr>
        <w:tc>
          <w:tcPr>
            <w:tcW w:w="9016" w:type="dxa"/>
          </w:tcPr>
          <w:p w14:paraId="132764AD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931962834" w:edGrp="everyone"/>
            <w:permEnd w:id="1931962834"/>
          </w:p>
        </w:tc>
      </w:tr>
    </w:tbl>
    <w:p w14:paraId="5756BC13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p w14:paraId="0A26F453" w14:textId="77777777" w:rsidR="00817400" w:rsidRPr="00830749" w:rsidRDefault="00817400" w:rsidP="004E20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3F72159" w14:textId="77777777" w:rsidTr="002F6E6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5D96E239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33835093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533511" w:rsidRDefault="00DA7A8F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3835093"/>
          </w:p>
        </w:tc>
      </w:tr>
    </w:tbl>
    <w:p w14:paraId="1AC73531" w14:textId="6D8FB2B7" w:rsidR="00817400" w:rsidRDefault="00817400" w:rsidP="004E206C">
      <w:pPr>
        <w:rPr>
          <w:rFonts w:ascii="Arial" w:hAnsi="Arial" w:cs="Arial"/>
          <w:sz w:val="10"/>
          <w:szCs w:val="10"/>
        </w:rPr>
      </w:pPr>
    </w:p>
    <w:p w14:paraId="3CC816C2" w14:textId="77777777" w:rsidR="00817400" w:rsidRDefault="00817400">
      <w:pPr>
        <w:jc w:val="left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br w:type="page"/>
      </w:r>
    </w:p>
    <w:tbl>
      <w:tblPr>
        <w:tblStyle w:val="TableGrid8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817400" w:rsidRPr="00F02407" w14:paraId="6303B67B" w14:textId="77777777" w:rsidTr="00AB37F7">
        <w:tc>
          <w:tcPr>
            <w:tcW w:w="9235" w:type="dxa"/>
            <w:shd w:val="clear" w:color="auto" w:fill="232F84"/>
          </w:tcPr>
          <w:p w14:paraId="6932F591" w14:textId="77777777" w:rsidR="00817400" w:rsidRPr="00F02407" w:rsidRDefault="00817400" w:rsidP="00CC417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6" w:name="_Ref36041974"/>
          </w:p>
        </w:tc>
        <w:bookmarkEnd w:id="16"/>
      </w:tr>
      <w:tr w:rsidR="00817400" w:rsidRPr="00F02407" w14:paraId="1E5BA5D3" w14:textId="77777777" w:rsidTr="00AB37F7">
        <w:trPr>
          <w:trHeight w:val="858"/>
        </w:trPr>
        <w:tc>
          <w:tcPr>
            <w:tcW w:w="9235" w:type="dxa"/>
            <w:shd w:val="clear" w:color="auto" w:fill="A1D7E1"/>
          </w:tcPr>
          <w:p w14:paraId="207C81B9" w14:textId="77777777" w:rsidR="00817400" w:rsidRPr="004D5BC2" w:rsidRDefault="00817400" w:rsidP="00AB37F7">
            <w:pPr>
              <w:jc w:val="left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Consider how feedback can be gathered about current WHS consultation and participation processes:</w:t>
            </w:r>
          </w:p>
          <w:p w14:paraId="63896568" w14:textId="77777777" w:rsidR="00817400" w:rsidRDefault="00817400" w:rsidP="00CC4176">
            <w:pPr>
              <w:pStyle w:val="ListParagraph"/>
              <w:numPr>
                <w:ilvl w:val="0"/>
                <w:numId w:val="42"/>
              </w:numPr>
              <w:jc w:val="left"/>
              <w:rPr>
                <w:rFonts w:ascii="Arial" w:hAnsi="Arial" w:cs="Arial"/>
                <w:bCs/>
                <w:sz w:val="22"/>
              </w:rPr>
            </w:pPr>
            <w:bookmarkStart w:id="17" w:name="_Ref36042547"/>
            <w:r w:rsidRPr="004D5BC2">
              <w:rPr>
                <w:rFonts w:ascii="Arial" w:hAnsi="Arial" w:cs="Arial"/>
                <w:bCs/>
                <w:sz w:val="22"/>
              </w:rPr>
              <w:t>Identify two (2) methods that can be used to gather feedback on the effectiveness of existing WHS consultation and participation processes</w:t>
            </w:r>
            <w:bookmarkEnd w:id="17"/>
          </w:p>
          <w:p w14:paraId="29042066" w14:textId="77777777" w:rsidR="00817400" w:rsidRPr="00F02407" w:rsidRDefault="00817400" w:rsidP="00CC4176">
            <w:pPr>
              <w:numPr>
                <w:ilvl w:val="0"/>
                <w:numId w:val="42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8" w:name="_Ref36042606"/>
            <w:r>
              <w:rPr>
                <w:rFonts w:ascii="Arial" w:hAnsi="Arial" w:cs="Arial"/>
                <w:sz w:val="22"/>
              </w:rPr>
              <w:t>Identify which stakeholders in the workplace should receive this information and how it should be documented and communicated to them</w:t>
            </w:r>
            <w:bookmarkEnd w:id="18"/>
          </w:p>
        </w:tc>
      </w:tr>
    </w:tbl>
    <w:p w14:paraId="74BE8325" w14:textId="77777777" w:rsidR="00817400" w:rsidRDefault="00817400" w:rsidP="004E206C">
      <w:pPr>
        <w:rPr>
          <w:rFonts w:ascii="Arial" w:hAnsi="Arial" w:cs="Arial"/>
          <w:sz w:val="22"/>
          <w:szCs w:val="22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F02407" w14:paraId="55689725" w14:textId="77777777" w:rsidTr="00AB37F7">
        <w:tc>
          <w:tcPr>
            <w:tcW w:w="9016" w:type="dxa"/>
            <w:shd w:val="clear" w:color="auto" w:fill="D9D9D9"/>
          </w:tcPr>
          <w:p w14:paraId="63412656" w14:textId="77777777" w:rsidR="00817400" w:rsidRPr="00F024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Methods for gathering feedback on existing consultation and participation process</w:t>
            </w:r>
          </w:p>
        </w:tc>
      </w:tr>
      <w:tr w:rsidR="00817400" w:rsidRPr="005D3B96" w14:paraId="59FF863D" w14:textId="77777777" w:rsidTr="00F01092">
        <w:trPr>
          <w:trHeight w:val="1417"/>
        </w:trPr>
        <w:tc>
          <w:tcPr>
            <w:tcW w:w="9016" w:type="dxa"/>
          </w:tcPr>
          <w:p w14:paraId="1ADE3763" w14:textId="77777777" w:rsidR="00817400" w:rsidRPr="00F02407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995057507" w:edGrp="everyone"/>
            <w:permEnd w:id="1995057507"/>
          </w:p>
        </w:tc>
      </w:tr>
      <w:tr w:rsidR="00817400" w:rsidRPr="00F02407" w14:paraId="0023E3FA" w14:textId="77777777" w:rsidTr="00AB37F7">
        <w:tc>
          <w:tcPr>
            <w:tcW w:w="9016" w:type="dxa"/>
            <w:shd w:val="clear" w:color="auto" w:fill="D9D9D9"/>
          </w:tcPr>
          <w:p w14:paraId="3ACDB19F" w14:textId="77777777" w:rsidR="00817400" w:rsidRPr="00F024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Relevant stakeholders</w:t>
            </w:r>
          </w:p>
        </w:tc>
      </w:tr>
      <w:tr w:rsidR="00817400" w:rsidRPr="005D3B96" w14:paraId="78349206" w14:textId="77777777" w:rsidTr="00F01092">
        <w:trPr>
          <w:trHeight w:val="1134"/>
        </w:trPr>
        <w:tc>
          <w:tcPr>
            <w:tcW w:w="9016" w:type="dxa"/>
          </w:tcPr>
          <w:p w14:paraId="5390E1D5" w14:textId="77777777" w:rsidR="00817400" w:rsidRPr="00F02407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610110243" w:edGrp="everyone"/>
            <w:permEnd w:id="1610110243"/>
          </w:p>
        </w:tc>
      </w:tr>
      <w:tr w:rsidR="00817400" w:rsidRPr="00F02407" w14:paraId="1F0369DA" w14:textId="77777777" w:rsidTr="00AB37F7">
        <w:tc>
          <w:tcPr>
            <w:tcW w:w="9016" w:type="dxa"/>
            <w:shd w:val="clear" w:color="auto" w:fill="D9D9D9" w:themeFill="background1" w:themeFillShade="D9"/>
          </w:tcPr>
          <w:p w14:paraId="13D2F4BB" w14:textId="77777777" w:rsidR="00817400" w:rsidRPr="00F024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Documenting and communicating findings</w:t>
            </w:r>
          </w:p>
        </w:tc>
      </w:tr>
      <w:tr w:rsidR="00817400" w:rsidRPr="005D3B96" w14:paraId="529477D3" w14:textId="77777777" w:rsidTr="00F01092">
        <w:trPr>
          <w:trHeight w:val="1134"/>
        </w:trPr>
        <w:tc>
          <w:tcPr>
            <w:tcW w:w="9016" w:type="dxa"/>
          </w:tcPr>
          <w:p w14:paraId="1F3F1850" w14:textId="77777777" w:rsidR="00817400" w:rsidRPr="00F02407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534020841" w:edGrp="everyone"/>
            <w:permEnd w:id="1534020841"/>
          </w:p>
        </w:tc>
      </w:tr>
    </w:tbl>
    <w:p w14:paraId="7C84F795" w14:textId="77777777" w:rsidR="00817400" w:rsidRDefault="00817400" w:rsidP="004E206C">
      <w:pPr>
        <w:rPr>
          <w:rFonts w:ascii="Arial" w:hAnsi="Arial" w:cs="Arial"/>
          <w:sz w:val="22"/>
          <w:szCs w:val="22"/>
        </w:rPr>
      </w:pPr>
    </w:p>
    <w:p w14:paraId="025061A0" w14:textId="77777777" w:rsidR="00817400" w:rsidRPr="00DD1A2A" w:rsidRDefault="00817400" w:rsidP="00817400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817400" w:rsidRPr="00830749" w14:paraId="0CCF276F" w14:textId="77777777" w:rsidTr="002F6E6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0BDD851" w14:textId="77777777" w:rsidR="00817400" w:rsidRPr="001C4084" w:rsidRDefault="00817400" w:rsidP="00AB37F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E20872C" w14:textId="55927036" w:rsidR="00817400" w:rsidRPr="001C4084" w:rsidRDefault="00817400" w:rsidP="00AB37F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40894538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0EE9B77" w14:textId="77777777" w:rsidR="00817400" w:rsidRPr="00533511" w:rsidRDefault="00DA7A8F" w:rsidP="00AB37F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985392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740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0894538"/>
          </w:p>
        </w:tc>
      </w:tr>
    </w:tbl>
    <w:p w14:paraId="022882E7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3544ECA8" w14:textId="77777777" w:rsidR="00817400" w:rsidRDefault="0081740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7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817400" w:rsidRPr="00854B07" w14:paraId="645BAC47" w14:textId="77777777" w:rsidTr="00AB37F7">
        <w:tc>
          <w:tcPr>
            <w:tcW w:w="9016" w:type="dxa"/>
            <w:shd w:val="clear" w:color="auto" w:fill="232F84"/>
          </w:tcPr>
          <w:p w14:paraId="3037B65C" w14:textId="77777777" w:rsidR="00817400" w:rsidRPr="00854B07" w:rsidRDefault="00817400" w:rsidP="00CC4176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9" w:name="_Ref36038018"/>
          </w:p>
        </w:tc>
        <w:bookmarkEnd w:id="19"/>
      </w:tr>
      <w:tr w:rsidR="00817400" w:rsidRPr="00854B07" w14:paraId="4BF37C14" w14:textId="77777777" w:rsidTr="00AB37F7">
        <w:tc>
          <w:tcPr>
            <w:tcW w:w="9016" w:type="dxa"/>
            <w:shd w:val="clear" w:color="auto" w:fill="A1D7E1"/>
          </w:tcPr>
          <w:p w14:paraId="2BED1D39" w14:textId="77777777" w:rsidR="00817400" w:rsidRPr="00854B07" w:rsidRDefault="00817400" w:rsidP="00AB37F7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  <w:r w:rsidRPr="00854B07">
              <w:rPr>
                <w:rFonts w:ascii="Arial" w:hAnsi="Arial" w:cs="Arial"/>
                <w:bCs/>
                <w:sz w:val="22"/>
              </w:rPr>
              <w:t>Identify three (3) potential barriers to the implementation and effectiveness of WHS consultation and participation processes. For each barrier identified:</w:t>
            </w:r>
          </w:p>
          <w:p w14:paraId="4286F018" w14:textId="77777777" w:rsidR="00817400" w:rsidRPr="00854B07" w:rsidRDefault="00817400" w:rsidP="00CC4176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0" w:name="_Ref36042576"/>
            <w:r>
              <w:rPr>
                <w:rFonts w:ascii="Arial" w:hAnsi="Arial" w:cs="Arial"/>
                <w:bCs/>
                <w:sz w:val="22"/>
              </w:rPr>
              <w:t>Provide a</w:t>
            </w:r>
            <w:r w:rsidRPr="00854B07">
              <w:rPr>
                <w:rFonts w:ascii="Arial" w:hAnsi="Arial" w:cs="Arial"/>
                <w:bCs/>
                <w:sz w:val="22"/>
              </w:rPr>
              <w:t xml:space="preserve"> measure that could be implemented to remove the barrier</w:t>
            </w:r>
            <w:bookmarkEnd w:id="20"/>
            <w:r w:rsidRPr="00854B07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4DB5A122" w14:textId="77777777" w:rsidR="00817400" w:rsidRPr="00854B07" w:rsidRDefault="00817400" w:rsidP="00CC4176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1" w:name="_Ref36042681"/>
            <w:r w:rsidRPr="00854B07">
              <w:rPr>
                <w:rFonts w:ascii="Arial" w:hAnsi="Arial" w:cs="Arial"/>
                <w:bCs/>
                <w:sz w:val="22"/>
              </w:rPr>
              <w:t>Explain how you can contribute to the development, implementation and evaluation of this measure.</w:t>
            </w:r>
            <w:bookmarkEnd w:id="21"/>
          </w:p>
        </w:tc>
      </w:tr>
    </w:tbl>
    <w:p w14:paraId="4964002E" w14:textId="5518D8E0" w:rsidR="00817400" w:rsidRDefault="00817400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854B07" w14:paraId="444BF6CC" w14:textId="77777777" w:rsidTr="00817400">
        <w:tc>
          <w:tcPr>
            <w:tcW w:w="9016" w:type="dxa"/>
            <w:shd w:val="clear" w:color="auto" w:fill="D9D9D9"/>
          </w:tcPr>
          <w:p w14:paraId="522082EF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Describe barrier 1</w:t>
            </w:r>
          </w:p>
        </w:tc>
      </w:tr>
      <w:tr w:rsidR="00817400" w:rsidRPr="005D3B96" w14:paraId="1EF6223A" w14:textId="77777777" w:rsidTr="00276335">
        <w:trPr>
          <w:trHeight w:val="1474"/>
        </w:trPr>
        <w:tc>
          <w:tcPr>
            <w:tcW w:w="9016" w:type="dxa"/>
          </w:tcPr>
          <w:p w14:paraId="59C2BDBF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927622912" w:edGrp="everyone"/>
            <w:permEnd w:id="927622912"/>
          </w:p>
        </w:tc>
      </w:tr>
      <w:tr w:rsidR="00817400" w:rsidRPr="00854B07" w14:paraId="07A03E6B" w14:textId="77777777" w:rsidTr="00817400">
        <w:tc>
          <w:tcPr>
            <w:tcW w:w="9016" w:type="dxa"/>
            <w:shd w:val="clear" w:color="auto" w:fill="D9D9D9"/>
          </w:tcPr>
          <w:p w14:paraId="638BDCBE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17400" w:rsidRPr="005D3B96" w14:paraId="2DCD7FE9" w14:textId="77777777" w:rsidTr="00817400">
        <w:trPr>
          <w:trHeight w:val="794"/>
        </w:trPr>
        <w:tc>
          <w:tcPr>
            <w:tcW w:w="9016" w:type="dxa"/>
          </w:tcPr>
          <w:p w14:paraId="45C83CB3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478690221" w:edGrp="everyone"/>
            <w:permEnd w:id="478690221"/>
          </w:p>
        </w:tc>
      </w:tr>
      <w:tr w:rsidR="00817400" w:rsidRPr="00854B07" w14:paraId="7FE13AE6" w14:textId="77777777" w:rsidTr="00817400">
        <w:trPr>
          <w:trHeight w:val="70"/>
        </w:trPr>
        <w:tc>
          <w:tcPr>
            <w:tcW w:w="9016" w:type="dxa"/>
            <w:shd w:val="clear" w:color="auto" w:fill="D9D9D9"/>
          </w:tcPr>
          <w:p w14:paraId="3FB0E22A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17400" w:rsidRPr="005D3B96" w14:paraId="589C782C" w14:textId="77777777" w:rsidTr="00817400">
        <w:trPr>
          <w:trHeight w:val="794"/>
        </w:trPr>
        <w:tc>
          <w:tcPr>
            <w:tcW w:w="9016" w:type="dxa"/>
          </w:tcPr>
          <w:p w14:paraId="43CE338D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949499741" w:edGrp="everyone"/>
            <w:permEnd w:id="949499741"/>
          </w:p>
        </w:tc>
      </w:tr>
      <w:tr w:rsidR="00817400" w:rsidRPr="00854B07" w14:paraId="725DE1DE" w14:textId="77777777" w:rsidTr="00817400">
        <w:trPr>
          <w:trHeight w:val="70"/>
        </w:trPr>
        <w:tc>
          <w:tcPr>
            <w:tcW w:w="9016" w:type="dxa"/>
            <w:shd w:val="clear" w:color="auto" w:fill="D9D9D9"/>
          </w:tcPr>
          <w:p w14:paraId="05BB028F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17400" w:rsidRPr="005D3B96" w14:paraId="5865A76B" w14:textId="77777777" w:rsidTr="00817400">
        <w:trPr>
          <w:trHeight w:val="794"/>
        </w:trPr>
        <w:tc>
          <w:tcPr>
            <w:tcW w:w="9016" w:type="dxa"/>
          </w:tcPr>
          <w:p w14:paraId="77E99E2A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820928512" w:edGrp="everyone"/>
            <w:permEnd w:id="1820928512"/>
          </w:p>
        </w:tc>
      </w:tr>
      <w:tr w:rsidR="00817400" w:rsidRPr="00854B07" w14:paraId="4DE2730B" w14:textId="77777777" w:rsidTr="00817400">
        <w:trPr>
          <w:trHeight w:val="70"/>
        </w:trPr>
        <w:tc>
          <w:tcPr>
            <w:tcW w:w="9016" w:type="dxa"/>
            <w:shd w:val="clear" w:color="auto" w:fill="D9D9D9"/>
          </w:tcPr>
          <w:p w14:paraId="4ED49EF1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17400" w:rsidRPr="005D3B96" w14:paraId="03C8EAFB" w14:textId="77777777" w:rsidTr="002F6E6A">
        <w:trPr>
          <w:trHeight w:val="1053"/>
        </w:trPr>
        <w:tc>
          <w:tcPr>
            <w:tcW w:w="9016" w:type="dxa"/>
          </w:tcPr>
          <w:p w14:paraId="1721B928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1574581547" w:edGrp="everyone"/>
            <w:permEnd w:id="1574581547"/>
          </w:p>
        </w:tc>
      </w:tr>
    </w:tbl>
    <w:p w14:paraId="4DEB628B" w14:textId="77777777" w:rsidR="00817400" w:rsidRPr="00854B07" w:rsidRDefault="00817400" w:rsidP="00817400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854B07" w14:paraId="7CD74BE2" w14:textId="77777777" w:rsidTr="00817400">
        <w:tc>
          <w:tcPr>
            <w:tcW w:w="9016" w:type="dxa"/>
            <w:shd w:val="clear" w:color="auto" w:fill="D9D9D9"/>
          </w:tcPr>
          <w:p w14:paraId="0B05E964" w14:textId="77777777" w:rsidR="00817400" w:rsidRPr="00854B07" w:rsidRDefault="00817400" w:rsidP="00817400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Describe barrier 2</w:t>
            </w:r>
          </w:p>
        </w:tc>
      </w:tr>
      <w:tr w:rsidR="00817400" w:rsidRPr="005D3B96" w14:paraId="5981B9DB" w14:textId="77777777" w:rsidTr="00276335">
        <w:trPr>
          <w:trHeight w:val="794"/>
        </w:trPr>
        <w:tc>
          <w:tcPr>
            <w:tcW w:w="9016" w:type="dxa"/>
          </w:tcPr>
          <w:p w14:paraId="05F66B5E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349659388" w:edGrp="everyone"/>
            <w:permEnd w:id="1349659388"/>
          </w:p>
        </w:tc>
      </w:tr>
      <w:tr w:rsidR="00817400" w:rsidRPr="00854B07" w14:paraId="58C3355A" w14:textId="77777777" w:rsidTr="00817400">
        <w:tc>
          <w:tcPr>
            <w:tcW w:w="9016" w:type="dxa"/>
            <w:shd w:val="clear" w:color="auto" w:fill="D9D9D9"/>
          </w:tcPr>
          <w:p w14:paraId="60C3F60D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17400" w:rsidRPr="005D3B96" w14:paraId="72432365" w14:textId="77777777" w:rsidTr="00817400">
        <w:trPr>
          <w:trHeight w:val="794"/>
        </w:trPr>
        <w:tc>
          <w:tcPr>
            <w:tcW w:w="9016" w:type="dxa"/>
          </w:tcPr>
          <w:p w14:paraId="3ADAAD9D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611917582" w:edGrp="everyone"/>
            <w:permEnd w:id="611917582"/>
          </w:p>
        </w:tc>
      </w:tr>
      <w:tr w:rsidR="00817400" w:rsidRPr="00854B07" w14:paraId="01F346B4" w14:textId="77777777" w:rsidTr="00817400">
        <w:trPr>
          <w:trHeight w:val="70"/>
        </w:trPr>
        <w:tc>
          <w:tcPr>
            <w:tcW w:w="9016" w:type="dxa"/>
            <w:shd w:val="clear" w:color="auto" w:fill="D9D9D9"/>
          </w:tcPr>
          <w:p w14:paraId="14B1BED9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17400" w:rsidRPr="005D3B96" w14:paraId="592CA7D1" w14:textId="77777777" w:rsidTr="00817400">
        <w:trPr>
          <w:trHeight w:val="794"/>
        </w:trPr>
        <w:tc>
          <w:tcPr>
            <w:tcW w:w="9016" w:type="dxa"/>
          </w:tcPr>
          <w:p w14:paraId="691B58DB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915765837" w:edGrp="everyone"/>
            <w:permEnd w:id="1915765837"/>
          </w:p>
        </w:tc>
      </w:tr>
      <w:tr w:rsidR="00817400" w:rsidRPr="00854B07" w14:paraId="1FD78D83" w14:textId="77777777" w:rsidTr="00817400">
        <w:trPr>
          <w:trHeight w:val="70"/>
        </w:trPr>
        <w:tc>
          <w:tcPr>
            <w:tcW w:w="9016" w:type="dxa"/>
            <w:shd w:val="clear" w:color="auto" w:fill="D9D9D9"/>
          </w:tcPr>
          <w:p w14:paraId="212EEA19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17400" w:rsidRPr="005D3B96" w14:paraId="2FB82652" w14:textId="77777777" w:rsidTr="00817400">
        <w:trPr>
          <w:trHeight w:val="794"/>
        </w:trPr>
        <w:tc>
          <w:tcPr>
            <w:tcW w:w="9016" w:type="dxa"/>
          </w:tcPr>
          <w:p w14:paraId="58938DEA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528256676" w:edGrp="everyone"/>
            <w:permEnd w:id="1528256676"/>
          </w:p>
        </w:tc>
      </w:tr>
      <w:tr w:rsidR="00817400" w:rsidRPr="00854B07" w14:paraId="72DA8DA4" w14:textId="77777777" w:rsidTr="00817400">
        <w:trPr>
          <w:trHeight w:val="70"/>
        </w:trPr>
        <w:tc>
          <w:tcPr>
            <w:tcW w:w="9016" w:type="dxa"/>
            <w:shd w:val="clear" w:color="auto" w:fill="D9D9D9"/>
          </w:tcPr>
          <w:p w14:paraId="46A2E93C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17400" w:rsidRPr="005D3B96" w14:paraId="499F076D" w14:textId="77777777" w:rsidTr="00817400">
        <w:trPr>
          <w:trHeight w:val="794"/>
        </w:trPr>
        <w:tc>
          <w:tcPr>
            <w:tcW w:w="9016" w:type="dxa"/>
          </w:tcPr>
          <w:p w14:paraId="10D800B0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259090062" w:edGrp="everyone"/>
            <w:permEnd w:id="259090062"/>
          </w:p>
        </w:tc>
      </w:tr>
    </w:tbl>
    <w:p w14:paraId="74ECAFDE" w14:textId="77777777" w:rsidR="00817400" w:rsidRPr="00854B07" w:rsidRDefault="00817400" w:rsidP="00817400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7400" w:rsidRPr="00854B07" w14:paraId="29BF1312" w14:textId="77777777" w:rsidTr="00276335">
        <w:tc>
          <w:tcPr>
            <w:tcW w:w="9016" w:type="dxa"/>
            <w:shd w:val="clear" w:color="auto" w:fill="D9D9D9"/>
          </w:tcPr>
          <w:p w14:paraId="761F4C4D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lastRenderedPageBreak/>
              <w:t>Describe barrier 3</w:t>
            </w:r>
          </w:p>
        </w:tc>
      </w:tr>
      <w:tr w:rsidR="00817400" w:rsidRPr="005D3B96" w14:paraId="17A80D58" w14:textId="77777777" w:rsidTr="00276335">
        <w:trPr>
          <w:trHeight w:val="850"/>
        </w:trPr>
        <w:tc>
          <w:tcPr>
            <w:tcW w:w="9016" w:type="dxa"/>
          </w:tcPr>
          <w:p w14:paraId="46CF3EC6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381906925" w:edGrp="everyone"/>
            <w:permEnd w:id="381906925"/>
          </w:p>
        </w:tc>
      </w:tr>
      <w:tr w:rsidR="00817400" w:rsidRPr="00854B07" w14:paraId="2637EB41" w14:textId="77777777" w:rsidTr="00276335">
        <w:tc>
          <w:tcPr>
            <w:tcW w:w="9016" w:type="dxa"/>
            <w:shd w:val="clear" w:color="auto" w:fill="D9D9D9"/>
          </w:tcPr>
          <w:p w14:paraId="2514B386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17400" w:rsidRPr="005D3B96" w14:paraId="36D901CE" w14:textId="77777777" w:rsidTr="00276335">
        <w:trPr>
          <w:trHeight w:val="850"/>
        </w:trPr>
        <w:tc>
          <w:tcPr>
            <w:tcW w:w="9016" w:type="dxa"/>
          </w:tcPr>
          <w:p w14:paraId="21DD036C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954708124" w:edGrp="everyone"/>
            <w:permEnd w:id="1954708124"/>
          </w:p>
        </w:tc>
      </w:tr>
      <w:tr w:rsidR="00817400" w:rsidRPr="00854B07" w14:paraId="790AA6F6" w14:textId="77777777" w:rsidTr="00276335">
        <w:trPr>
          <w:trHeight w:val="70"/>
        </w:trPr>
        <w:tc>
          <w:tcPr>
            <w:tcW w:w="9016" w:type="dxa"/>
            <w:shd w:val="clear" w:color="auto" w:fill="D9D9D9"/>
          </w:tcPr>
          <w:p w14:paraId="3E26FED3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17400" w:rsidRPr="005D3B96" w14:paraId="02365BB4" w14:textId="77777777" w:rsidTr="00276335">
        <w:trPr>
          <w:trHeight w:val="1134"/>
        </w:trPr>
        <w:tc>
          <w:tcPr>
            <w:tcW w:w="9016" w:type="dxa"/>
          </w:tcPr>
          <w:p w14:paraId="76750464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911644399" w:edGrp="everyone"/>
            <w:permEnd w:id="1911644399"/>
          </w:p>
        </w:tc>
      </w:tr>
      <w:tr w:rsidR="00817400" w:rsidRPr="00854B07" w14:paraId="20AB31ED" w14:textId="77777777" w:rsidTr="00276335">
        <w:trPr>
          <w:trHeight w:val="70"/>
        </w:trPr>
        <w:tc>
          <w:tcPr>
            <w:tcW w:w="9016" w:type="dxa"/>
            <w:shd w:val="clear" w:color="auto" w:fill="D9D9D9"/>
          </w:tcPr>
          <w:p w14:paraId="7A68C71A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17400" w:rsidRPr="005D3B96" w14:paraId="0CE89BF3" w14:textId="77777777" w:rsidTr="00276335">
        <w:trPr>
          <w:trHeight w:val="1361"/>
        </w:trPr>
        <w:tc>
          <w:tcPr>
            <w:tcW w:w="9016" w:type="dxa"/>
          </w:tcPr>
          <w:p w14:paraId="7D21989C" w14:textId="77777777" w:rsidR="00817400" w:rsidRPr="005D3B96" w:rsidRDefault="00817400" w:rsidP="005D3B96">
            <w:pPr>
              <w:jc w:val="left"/>
              <w:rPr>
                <w:rFonts w:ascii="Arial" w:hAnsi="Arial" w:cs="Arial"/>
                <w:sz w:val="22"/>
              </w:rPr>
            </w:pPr>
            <w:permStart w:id="1257051699" w:edGrp="everyone"/>
            <w:permEnd w:id="1257051699"/>
          </w:p>
        </w:tc>
      </w:tr>
      <w:tr w:rsidR="00817400" w:rsidRPr="00854B07" w14:paraId="49B8EA44" w14:textId="77777777" w:rsidTr="00276335">
        <w:trPr>
          <w:trHeight w:val="70"/>
        </w:trPr>
        <w:tc>
          <w:tcPr>
            <w:tcW w:w="9016" w:type="dxa"/>
            <w:shd w:val="clear" w:color="auto" w:fill="D9D9D9"/>
          </w:tcPr>
          <w:p w14:paraId="52B375BE" w14:textId="77777777" w:rsidR="00817400" w:rsidRPr="00854B07" w:rsidRDefault="00817400" w:rsidP="00AB37F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17400" w:rsidRPr="005D3B96" w14:paraId="0D72BC75" w14:textId="77777777" w:rsidTr="00276335">
        <w:trPr>
          <w:trHeight w:val="1587"/>
        </w:trPr>
        <w:tc>
          <w:tcPr>
            <w:tcW w:w="9016" w:type="dxa"/>
          </w:tcPr>
          <w:p w14:paraId="0196B38C" w14:textId="77777777" w:rsidR="00817400" w:rsidRPr="005D3B96" w:rsidRDefault="00817400" w:rsidP="00AB37F7">
            <w:pPr>
              <w:jc w:val="left"/>
              <w:rPr>
                <w:rFonts w:ascii="Arial" w:hAnsi="Arial" w:cs="Arial"/>
                <w:sz w:val="22"/>
              </w:rPr>
            </w:pPr>
            <w:permStart w:id="69627267" w:edGrp="everyone"/>
            <w:permEnd w:id="69627267"/>
          </w:p>
        </w:tc>
      </w:tr>
    </w:tbl>
    <w:p w14:paraId="05B489A2" w14:textId="77777777" w:rsidR="00817400" w:rsidRPr="00854B07" w:rsidRDefault="00817400" w:rsidP="00817400">
      <w:pPr>
        <w:jc w:val="left"/>
        <w:rPr>
          <w:rFonts w:ascii="Arial" w:eastAsia="Calibri" w:hAnsi="Arial" w:cs="Arial"/>
          <w:sz w:val="22"/>
          <w:szCs w:val="22"/>
        </w:rPr>
      </w:pPr>
    </w:p>
    <w:p w14:paraId="7A10C282" w14:textId="77777777" w:rsidR="00817400" w:rsidRPr="00830749" w:rsidRDefault="00817400" w:rsidP="00817400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817400" w:rsidRPr="00830749" w14:paraId="389B8E2A" w14:textId="77777777" w:rsidTr="002F6E6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002F5B0" w14:textId="77777777" w:rsidR="00817400" w:rsidRPr="001C4084" w:rsidRDefault="00817400" w:rsidP="00AB37F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C985E4B" w14:textId="46B964EE" w:rsidR="00817400" w:rsidRPr="001C4084" w:rsidRDefault="00817400" w:rsidP="00AB37F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8888844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C6638BD" w14:textId="77777777" w:rsidR="00817400" w:rsidRPr="00533511" w:rsidRDefault="00DA7A8F" w:rsidP="00AB37F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97029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740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8888441"/>
          </w:p>
        </w:tc>
      </w:tr>
    </w:tbl>
    <w:p w14:paraId="42A9C37D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48E51F8D" w14:textId="77777777" w:rsidR="00817400" w:rsidRPr="00817400" w:rsidRDefault="00817400" w:rsidP="004E206C">
      <w:pPr>
        <w:rPr>
          <w:rFonts w:ascii="Arial" w:hAnsi="Arial" w:cs="Arial"/>
          <w:sz w:val="22"/>
          <w:szCs w:val="22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20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67E917EC" w:rsidR="0070031D" w:rsidRPr="004932A4" w:rsidRDefault="00DA7A8F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7400">
            <w:rPr>
              <w:szCs w:val="32"/>
            </w:rPr>
            <w:t>BSBWHS413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18C13678" w:rsidR="0070031D" w:rsidRDefault="00DA7A8F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7400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7E09AE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96723742" w:edGrp="everyone"/>
            <w:permEnd w:id="696723742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42F7C62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5BDCF0DB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817400">
              <w:rPr>
                <w:rFonts w:ascii="Arial" w:hAnsi="Arial" w:cs="Arial"/>
                <w:sz w:val="20"/>
              </w:rPr>
              <w:t>one (1)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CC417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02220C6D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22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2F7801" w:rsidRPr="00BA4D9F" w14:paraId="522C0A08" w14:textId="77777777" w:rsidTr="0083243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8CE01E9" w14:textId="77777777" w:rsidR="002F7801" w:rsidRPr="00750D30" w:rsidRDefault="002F7801" w:rsidP="0083243A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23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2F7801" w:rsidRPr="00BA4D9F" w14:paraId="6AAD3670" w14:textId="77777777" w:rsidTr="0083243A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89AC32" w14:textId="77777777" w:rsidR="002F7801" w:rsidRPr="00DE303D" w:rsidRDefault="002F7801" w:rsidP="0083243A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29FEB76" w14:textId="77777777" w:rsidR="002F7801" w:rsidRPr="00DE303D" w:rsidRDefault="002F7801" w:rsidP="002F780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C18B38E" w14:textId="77777777" w:rsidR="002F7801" w:rsidRPr="00750D30" w:rsidRDefault="002F7801" w:rsidP="002F7801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2F7801" w:rsidRPr="00BE6808" w14:paraId="49D6954E" w14:textId="77777777" w:rsidTr="0083243A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0E4E17" w14:textId="77777777" w:rsidR="002F7801" w:rsidRPr="00BE6808" w:rsidRDefault="002F7801" w:rsidP="0083243A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036452037" w:edGrp="everyone"/>
            <w:permEnd w:id="1036452037"/>
          </w:p>
        </w:tc>
      </w:tr>
      <w:bookmarkEnd w:id="23"/>
    </w:tbl>
    <w:p w14:paraId="4BE30D56" w14:textId="77777777" w:rsidR="00817400" w:rsidRDefault="0070031D" w:rsidP="00817400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608389A3" w14:textId="77777777" w:rsidR="00817400" w:rsidRPr="00830749" w:rsidRDefault="00817400" w:rsidP="00CC4176">
      <w:pPr>
        <w:pStyle w:val="11CSTCPLQuestionBullet"/>
        <w:numPr>
          <w:ilvl w:val="0"/>
          <w:numId w:val="7"/>
        </w:numPr>
        <w:ind w:left="709" w:hanging="709"/>
      </w:pPr>
      <w:bookmarkStart w:id="24" w:name="_Ref35351038"/>
      <w:r>
        <w:lastRenderedPageBreak/>
        <w:t xml:space="preserve">True or False (Tick your response): </w:t>
      </w:r>
      <w:r w:rsidRPr="00ED32CC">
        <w:rPr>
          <w:rFonts w:cs="Arial"/>
        </w:rPr>
        <w:t>Individuals and parties involved in WHS consultation and participation processes may include external bodies, such as unions and WHS inspectors</w:t>
      </w:r>
      <w:r>
        <w:t>.</w:t>
      </w:r>
      <w:bookmarkEnd w:id="24"/>
    </w:p>
    <w:p w14:paraId="3144138C" w14:textId="77777777" w:rsidR="00817400" w:rsidRPr="00830749" w:rsidRDefault="00817400" w:rsidP="008174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F23186" w14:paraId="44A4A50F" w14:textId="77777777" w:rsidTr="00F23186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AEB9D4" w14:textId="77777777" w:rsidR="00F23186" w:rsidRDefault="00F23186" w:rsidP="00F231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11046207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462123685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91BB6EF" w14:textId="0444C2B2" w:rsidR="00F23186" w:rsidRPr="00B31E17" w:rsidRDefault="00F23186" w:rsidP="00F23186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462123685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5BC26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4FE907" w14:textId="77777777" w:rsidR="00F23186" w:rsidRPr="00E106BF" w:rsidRDefault="00F23186" w:rsidP="00F2318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6194900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AB889B" w14:textId="77777777" w:rsidR="00F23186" w:rsidRPr="00533511" w:rsidRDefault="00DA7A8F" w:rsidP="00F2318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05818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3186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61949001"/>
          </w:p>
        </w:tc>
      </w:tr>
      <w:tr w:rsidR="00F23186" w14:paraId="17281F33" w14:textId="77777777" w:rsidTr="00F23186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5D08F0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1768068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992966571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B2CCCE2" w14:textId="6F4A5042" w:rsidR="00F23186" w:rsidRPr="00B31E17" w:rsidRDefault="00F23186" w:rsidP="00F23186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992966571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BCD0F2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A89B66" w14:textId="77777777" w:rsidR="00F23186" w:rsidRDefault="00F23186" w:rsidP="00F2318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D5E5679" w14:textId="77777777" w:rsidR="00F23186" w:rsidRDefault="00F23186" w:rsidP="00F23186">
            <w:pPr>
              <w:ind w:left="993" w:hanging="993"/>
            </w:pPr>
          </w:p>
        </w:tc>
      </w:tr>
    </w:tbl>
    <w:p w14:paraId="7941A6B0" w14:textId="77777777" w:rsidR="00817400" w:rsidRDefault="00817400" w:rsidP="00817400">
      <w:pPr>
        <w:jc w:val="left"/>
        <w:rPr>
          <w:rFonts w:ascii="Arial" w:hAnsi="Arial" w:cs="Arial"/>
          <w:sz w:val="22"/>
          <w:szCs w:val="22"/>
        </w:rPr>
      </w:pPr>
    </w:p>
    <w:p w14:paraId="66A4B2DC" w14:textId="77777777" w:rsidR="00817400" w:rsidRDefault="00817400" w:rsidP="00817400">
      <w:pPr>
        <w:jc w:val="left"/>
        <w:rPr>
          <w:rFonts w:ascii="Arial" w:hAnsi="Arial" w:cs="Arial"/>
          <w:sz w:val="22"/>
          <w:szCs w:val="22"/>
        </w:rPr>
      </w:pPr>
    </w:p>
    <w:p w14:paraId="576E84C0" w14:textId="77777777" w:rsidR="00817400" w:rsidRPr="00830749" w:rsidRDefault="00817400" w:rsidP="00CC4176">
      <w:pPr>
        <w:pStyle w:val="11CSTCPLQuestionBullet"/>
        <w:numPr>
          <w:ilvl w:val="0"/>
          <w:numId w:val="7"/>
        </w:numPr>
        <w:ind w:left="709" w:hanging="709"/>
      </w:pPr>
      <w:bookmarkStart w:id="25" w:name="_Ref35350969"/>
      <w:r w:rsidRPr="00ED32CC">
        <w:rPr>
          <w:rFonts w:cs="Arial"/>
        </w:rPr>
        <w:t>Which of the following are types of WHS consultation and participation processes</w:t>
      </w:r>
      <w:r w:rsidRPr="00832717">
        <w:t>?</w:t>
      </w:r>
      <w:r>
        <w:t xml:space="preserve"> Tick all that apply.</w:t>
      </w:r>
      <w:bookmarkEnd w:id="25"/>
    </w:p>
    <w:p w14:paraId="45E7A9FE" w14:textId="77777777" w:rsidR="00817400" w:rsidRPr="00830749" w:rsidRDefault="00817400" w:rsidP="008174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17400" w14:paraId="5C34A0D2" w14:textId="77777777" w:rsidTr="00AB37F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37152DB" w14:textId="77777777" w:rsidR="00817400" w:rsidRDefault="00817400" w:rsidP="00AB37F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D8496BE" w14:textId="77777777" w:rsidR="00817400" w:rsidRDefault="00817400" w:rsidP="00AB37F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297C22D" w14:textId="77777777" w:rsidR="00817400" w:rsidRDefault="00817400" w:rsidP="00AB37F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5432489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301194F" w14:textId="77777777" w:rsidR="00817400" w:rsidRPr="00533511" w:rsidRDefault="00DA7A8F" w:rsidP="00AB37F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740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4324895"/>
          </w:p>
        </w:tc>
      </w:tr>
      <w:tr w:rsidR="00F23186" w14:paraId="29DC4BDC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0A902D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1125828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241640563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49F0CE" w14:textId="25F959D4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41640563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A7DC3C" w14:textId="77777777" w:rsidR="00F23186" w:rsidRDefault="00F23186" w:rsidP="00F23186">
            <w:pPr>
              <w:jc w:val="center"/>
            </w:pPr>
            <w:r w:rsidRPr="003322F2">
              <w:t>Health and safety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B8DBFE" w14:textId="77777777" w:rsidR="00F23186" w:rsidRDefault="00F23186" w:rsidP="00F23186">
            <w:pPr>
              <w:ind w:left="993" w:hanging="993"/>
            </w:pPr>
          </w:p>
        </w:tc>
      </w:tr>
      <w:tr w:rsidR="00F23186" w14:paraId="64D9855C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56ED53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952326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212221801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DB37AF" w14:textId="697808F3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12221801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F406B2" w14:textId="77777777" w:rsidR="00F23186" w:rsidRDefault="00F23186" w:rsidP="00F23186">
            <w:pPr>
              <w:jc w:val="center"/>
            </w:pPr>
            <w:r w:rsidRPr="003322F2">
              <w:t>Internal involvement in inspections and audits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B1B780" w14:textId="77777777" w:rsidR="00F23186" w:rsidRDefault="00F23186" w:rsidP="00F23186">
            <w:pPr>
              <w:ind w:left="993" w:hanging="993"/>
            </w:pPr>
          </w:p>
        </w:tc>
      </w:tr>
      <w:tr w:rsidR="00F23186" w14:paraId="761C5EF7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DE0ECA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7912479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68480593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EA123A" w14:textId="52340DF9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68480593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CA39C6" w14:textId="77777777" w:rsidR="00F23186" w:rsidRDefault="00F23186" w:rsidP="00F23186">
            <w:pPr>
              <w:jc w:val="center"/>
            </w:pPr>
            <w:r w:rsidRPr="003322F2">
              <w:t>Team meetings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1740C3" w14:textId="77777777" w:rsidR="00F23186" w:rsidRDefault="00F23186" w:rsidP="00F23186">
            <w:pPr>
              <w:ind w:left="993" w:hanging="993"/>
            </w:pPr>
          </w:p>
        </w:tc>
      </w:tr>
      <w:tr w:rsidR="00F23186" w14:paraId="4E004C51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7419C0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9401043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482585247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0CA382" w14:textId="574A7787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482585247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E97404" w14:textId="77777777" w:rsidR="00F23186" w:rsidRDefault="00F23186" w:rsidP="00F23186">
            <w:pPr>
              <w:jc w:val="center"/>
            </w:pPr>
            <w:r w:rsidRPr="003322F2">
              <w:t>Planning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14835D" w14:textId="77777777" w:rsidR="00F23186" w:rsidRDefault="00F23186" w:rsidP="00F23186">
            <w:pPr>
              <w:ind w:left="993" w:hanging="993"/>
            </w:pPr>
          </w:p>
        </w:tc>
      </w:tr>
    </w:tbl>
    <w:p w14:paraId="7C7CAED7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564C7221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4DC337ED" w14:textId="77777777" w:rsidR="00817400" w:rsidRPr="00830749" w:rsidRDefault="00817400" w:rsidP="00CC4176">
      <w:pPr>
        <w:pStyle w:val="11CSTCPLQuestionBullet"/>
        <w:numPr>
          <w:ilvl w:val="0"/>
          <w:numId w:val="7"/>
        </w:numPr>
        <w:ind w:left="709" w:hanging="709"/>
      </w:pPr>
      <w:bookmarkStart w:id="26" w:name="_Ref36046461"/>
      <w:r>
        <w:t xml:space="preserve">True or False (Tick your response): </w:t>
      </w:r>
      <w:r w:rsidRPr="00ED32CC">
        <w:rPr>
          <w:rFonts w:cs="Arial"/>
        </w:rPr>
        <w:t>Training for effective WHS consultation and participation can be as simple as teaching workers how to use computers to access WHS information and data</w:t>
      </w:r>
      <w:r>
        <w:t>.</w:t>
      </w:r>
      <w:bookmarkEnd w:id="26"/>
    </w:p>
    <w:p w14:paraId="55455411" w14:textId="77777777" w:rsidR="00817400" w:rsidRPr="00830749" w:rsidRDefault="00817400" w:rsidP="008174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F23186" w14:paraId="0C46EDA6" w14:textId="77777777" w:rsidTr="00F23186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B6E944" w14:textId="77777777" w:rsidR="00F23186" w:rsidRDefault="00F23186" w:rsidP="00F231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-6701689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151931374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71FAE6C" w14:textId="5A947BFC" w:rsidR="00F23186" w:rsidRPr="00B31E17" w:rsidRDefault="00F23186" w:rsidP="00F23186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151931374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731B1B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E3CBA7" w14:textId="77777777" w:rsidR="00F23186" w:rsidRPr="00E106BF" w:rsidRDefault="00F23186" w:rsidP="00F2318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1232248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88E46" w14:textId="77777777" w:rsidR="00F23186" w:rsidRPr="00533511" w:rsidRDefault="00DA7A8F" w:rsidP="00F2318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03662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3186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1232248"/>
          </w:p>
        </w:tc>
      </w:tr>
      <w:tr w:rsidR="00F23186" w14:paraId="27C904C2" w14:textId="77777777" w:rsidTr="00F23186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17A118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449448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340526203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D8BDA80" w14:textId="58F5E2BA" w:rsidR="00F23186" w:rsidRPr="00B31E17" w:rsidRDefault="00F23186" w:rsidP="00F23186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340526203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4A56F6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F6FBE1" w14:textId="77777777" w:rsidR="00F23186" w:rsidRDefault="00F23186" w:rsidP="00F2318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529986B" w14:textId="77777777" w:rsidR="00F23186" w:rsidRDefault="00F23186" w:rsidP="00F23186">
            <w:pPr>
              <w:ind w:left="993" w:hanging="993"/>
            </w:pPr>
          </w:p>
        </w:tc>
      </w:tr>
    </w:tbl>
    <w:p w14:paraId="65C84FAE" w14:textId="77777777" w:rsidR="00817400" w:rsidRDefault="00817400" w:rsidP="00817400">
      <w:pPr>
        <w:jc w:val="left"/>
        <w:rPr>
          <w:rFonts w:ascii="Arial" w:hAnsi="Arial" w:cs="Arial"/>
          <w:sz w:val="22"/>
          <w:szCs w:val="22"/>
        </w:rPr>
      </w:pPr>
    </w:p>
    <w:p w14:paraId="50A5B1CF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7FA325BE" w14:textId="77777777" w:rsidR="00817400" w:rsidRPr="00830749" w:rsidRDefault="00817400" w:rsidP="00CC4176">
      <w:pPr>
        <w:pStyle w:val="11CSTCPLQuestionBullet"/>
        <w:numPr>
          <w:ilvl w:val="0"/>
          <w:numId w:val="7"/>
        </w:numPr>
        <w:ind w:left="709" w:hanging="709"/>
      </w:pPr>
      <w:bookmarkStart w:id="27" w:name="_Ref35417543"/>
      <w:r w:rsidRPr="00ED32CC">
        <w:rPr>
          <w:rFonts w:cs="Arial"/>
        </w:rPr>
        <w:t>Which of the following may constitute barriers to the implementation and effectiveness of WHS consultation and participation processes</w:t>
      </w:r>
      <w:r w:rsidRPr="00832717">
        <w:t>?</w:t>
      </w:r>
      <w:r>
        <w:t xml:space="preserve"> Tick all that apply.</w:t>
      </w:r>
      <w:bookmarkEnd w:id="27"/>
    </w:p>
    <w:p w14:paraId="30EBD82B" w14:textId="77777777" w:rsidR="00817400" w:rsidRPr="00830749" w:rsidRDefault="00817400" w:rsidP="008174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17400" w14:paraId="3A31F6DB" w14:textId="77777777" w:rsidTr="00AB37F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D0C40F" w14:textId="77777777" w:rsidR="00817400" w:rsidRDefault="00817400" w:rsidP="00AB37F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FE5680" w14:textId="77777777" w:rsidR="00817400" w:rsidRDefault="00817400" w:rsidP="00AB37F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14971A6" w14:textId="77777777" w:rsidR="00817400" w:rsidRDefault="00817400" w:rsidP="00AB37F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7401462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999BE9B" w14:textId="77777777" w:rsidR="00817400" w:rsidRPr="00533511" w:rsidRDefault="00DA7A8F" w:rsidP="00AB37F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1740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4014629"/>
          </w:p>
        </w:tc>
      </w:tr>
      <w:tr w:rsidR="00F23186" w14:paraId="40A0F940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D81264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137948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99831375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465035" w14:textId="77C2DF52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99831375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7FDED6" w14:textId="77777777" w:rsidR="00F23186" w:rsidRDefault="00F23186" w:rsidP="00F23186">
            <w:pPr>
              <w:jc w:val="center"/>
            </w:pPr>
            <w:r w:rsidRPr="003322F2">
              <w:t>Consultation meetings being too long and boring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94B2EE" w14:textId="77777777" w:rsidR="00F23186" w:rsidRDefault="00F23186" w:rsidP="00F23186">
            <w:pPr>
              <w:ind w:left="993" w:hanging="993"/>
            </w:pPr>
          </w:p>
        </w:tc>
      </w:tr>
      <w:tr w:rsidR="00F23186" w14:paraId="30421756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86ED35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69418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98629044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46F135" w14:textId="326DFB1F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98629044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A047E9" w14:textId="77777777" w:rsidR="00F23186" w:rsidRDefault="00F23186" w:rsidP="00F23186">
            <w:pPr>
              <w:jc w:val="center"/>
            </w:pPr>
            <w:r w:rsidRPr="003322F2">
              <w:t>Language, literacy and numeracy levels of the workforce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F37E52" w14:textId="77777777" w:rsidR="00F23186" w:rsidRDefault="00F23186" w:rsidP="00F23186">
            <w:pPr>
              <w:ind w:left="993" w:hanging="993"/>
            </w:pPr>
          </w:p>
        </w:tc>
      </w:tr>
      <w:tr w:rsidR="00F23186" w14:paraId="28ADBF5B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860858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8501508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54966828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FB0A76" w14:textId="21A0A3B6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54966828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CD1953" w14:textId="77777777" w:rsidR="00F23186" w:rsidRDefault="00F23186" w:rsidP="00F23186">
            <w:pPr>
              <w:jc w:val="center"/>
            </w:pPr>
            <w:r w:rsidRPr="003322F2">
              <w:t>Workplace culture related to WHS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51516D" w14:textId="77777777" w:rsidR="00F23186" w:rsidRDefault="00F23186" w:rsidP="00F23186">
            <w:pPr>
              <w:ind w:left="993" w:hanging="993"/>
            </w:pPr>
          </w:p>
        </w:tc>
      </w:tr>
      <w:tr w:rsidR="00F23186" w14:paraId="19DEAA77" w14:textId="77777777" w:rsidTr="00AB37F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92CA2C" w14:textId="77777777" w:rsidR="00F23186" w:rsidRPr="00FE608E" w:rsidRDefault="00F23186" w:rsidP="00F2318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258209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02262477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62B1BC" w14:textId="1A237A46" w:rsidR="00F23186" w:rsidRPr="00447473" w:rsidRDefault="00F23186" w:rsidP="00F2318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02262477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49322A" w14:textId="77777777" w:rsidR="00F23186" w:rsidRDefault="00F23186" w:rsidP="00F23186">
            <w:pPr>
              <w:jc w:val="center"/>
            </w:pPr>
            <w:r w:rsidRPr="003322F2">
              <w:t>Having separate work sites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16704B" w14:textId="77777777" w:rsidR="00F23186" w:rsidRDefault="00F23186" w:rsidP="00F23186">
            <w:pPr>
              <w:ind w:left="993" w:hanging="993"/>
            </w:pPr>
          </w:p>
        </w:tc>
      </w:tr>
    </w:tbl>
    <w:p w14:paraId="0E3E5A12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2377EF43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p w14:paraId="4F4E9C1A" w14:textId="77777777" w:rsidR="00817400" w:rsidRDefault="00817400" w:rsidP="00817400">
      <w:pPr>
        <w:rPr>
          <w:rFonts w:ascii="Arial" w:hAnsi="Arial" w:cs="Arial"/>
          <w:sz w:val="22"/>
          <w:szCs w:val="22"/>
        </w:rPr>
      </w:pPr>
    </w:p>
    <w:bookmarkEnd w:id="22"/>
    <w:p w14:paraId="081C091E" w14:textId="77777777" w:rsidR="00817400" w:rsidRPr="00817400" w:rsidRDefault="00817400" w:rsidP="005037A0">
      <w:pPr>
        <w:pStyle w:val="02TACheckbox"/>
        <w:rPr>
          <w:sz w:val="22"/>
          <w:szCs w:val="22"/>
        </w:rPr>
        <w:sectPr w:rsidR="00817400" w:rsidRPr="00817400" w:rsidSect="0070031D">
          <w:headerReference w:type="even" r:id="rId21"/>
          <w:headerReference w:type="default" r:id="rId22"/>
          <w:footerReference w:type="default" r:id="rId23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58B4ABFA" w:rsidR="004E699E" w:rsidRPr="004932A4" w:rsidRDefault="00DA7A8F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7400">
            <w:rPr>
              <w:szCs w:val="32"/>
            </w:rPr>
            <w:t>BSBWHS413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5C821BC4" w:rsidR="004E699E" w:rsidRDefault="00DA7A8F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17400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B423DE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42781465" w:edGrp="everyone"/>
            <w:permEnd w:id="1342781465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087B208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CC417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CC417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CC417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541016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541016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370E3" w:rsidRPr="004932A4" w14:paraId="33EE888A" w14:textId="77777777" w:rsidTr="00541016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4457089A" w:rsidR="00A370E3" w:rsidRPr="00906AB7" w:rsidRDefault="00A370E3" w:rsidP="00A370E3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817400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174548047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6D793CB1" w:rsidR="00A370E3" w:rsidRPr="00541016" w:rsidRDefault="00DA7A8F" w:rsidP="00A370E3">
            <w:pPr>
              <w:ind w:right="-24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370E3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174548047"/>
          </w:p>
        </w:tc>
        <w:permStart w:id="141626068" w:edGrp="everyone"/>
        <w:tc>
          <w:tcPr>
            <w:tcW w:w="1417" w:type="dxa"/>
            <w:vAlign w:val="center"/>
          </w:tcPr>
          <w:p w14:paraId="65AAD3B6" w14:textId="77777777" w:rsidR="00A370E3" w:rsidRPr="00906AB7" w:rsidRDefault="00DA7A8F" w:rsidP="00A370E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0E3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1626068"/>
            <w:r w:rsidR="00A370E3" w:rsidRPr="00D06775">
              <w:rPr>
                <w:rFonts w:ascii="Arial" w:hAnsi="Arial" w:cs="Arial"/>
                <w:sz w:val="28"/>
              </w:rPr>
              <w:t xml:space="preserve"> </w:t>
            </w:r>
            <w:r w:rsidR="00A370E3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6588E4A0" w:rsidR="00A370E3" w:rsidRPr="00A44CB5" w:rsidRDefault="00DA7A8F" w:rsidP="00A370E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53257521" w:edGrp="everyone"/>
                <w:r w:rsidR="00A370E3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853257521"/>
              </w:sdtContent>
            </w:sdt>
            <w:r w:rsidR="00A370E3" w:rsidRPr="00D06775">
              <w:rPr>
                <w:rFonts w:ascii="Arial" w:hAnsi="Arial" w:cs="Arial"/>
                <w:sz w:val="28"/>
              </w:rPr>
              <w:t xml:space="preserve"> </w:t>
            </w:r>
            <w:r w:rsidR="00A370E3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A370E3" w:rsidRPr="00A44CB5" w:rsidRDefault="00A370E3" w:rsidP="00A370E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32679604" w:edGrp="everyone"/>
            <w:permEnd w:id="532679604"/>
          </w:p>
        </w:tc>
        <w:permStart w:id="1061378001" w:edGrp="everyone"/>
        <w:tc>
          <w:tcPr>
            <w:tcW w:w="1287" w:type="dxa"/>
            <w:vAlign w:val="center"/>
          </w:tcPr>
          <w:p w14:paraId="70611D39" w14:textId="1EF875D8" w:rsidR="00A370E3" w:rsidRPr="00533511" w:rsidRDefault="00DA7A8F" w:rsidP="00A370E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0E3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61378001"/>
          </w:p>
        </w:tc>
        <w:permStart w:id="927806775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36CF1473" w:rsidR="00A370E3" w:rsidRPr="00533511" w:rsidRDefault="00DA7A8F" w:rsidP="00A370E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0E3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27806775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23186" w:rsidRPr="00F23186" w14:paraId="7EADC9A8" w14:textId="77777777" w:rsidTr="00F2318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379C3519" w14:textId="77777777" w:rsidR="00F23186" w:rsidRPr="00F23186" w:rsidRDefault="00F23186" w:rsidP="00F23186">
            <w:pPr>
              <w:rPr>
                <w:b/>
              </w:rPr>
            </w:pPr>
            <w:r w:rsidRPr="00F23186">
              <w:rPr>
                <w:b/>
              </w:rPr>
              <w:t>ASSESSOR COMMENTS</w:t>
            </w:r>
          </w:p>
        </w:tc>
      </w:tr>
      <w:tr w:rsidR="00F23186" w:rsidRPr="00F23186" w14:paraId="2263E710" w14:textId="77777777" w:rsidTr="00F2318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C1E4078" w14:textId="77777777" w:rsidR="00F23186" w:rsidRPr="00F23186" w:rsidRDefault="00F23186" w:rsidP="00F23186">
            <w:pPr>
              <w:rPr>
                <w:b/>
                <w:bCs/>
              </w:rPr>
            </w:pPr>
            <w:r w:rsidRPr="00F23186">
              <w:rPr>
                <w:b/>
                <w:bCs/>
              </w:rPr>
              <w:t>As necessary, outline:</w:t>
            </w:r>
          </w:p>
          <w:p w14:paraId="5F9C20F8" w14:textId="77777777" w:rsidR="00F23186" w:rsidRPr="00F23186" w:rsidRDefault="00F23186" w:rsidP="00F23186">
            <w:pPr>
              <w:numPr>
                <w:ilvl w:val="0"/>
                <w:numId w:val="43"/>
              </w:numPr>
            </w:pPr>
            <w:r w:rsidRPr="00F23186">
              <w:t>Details on reattempts, alternative arrangements or reasonable adjustments made.</w:t>
            </w:r>
          </w:p>
          <w:p w14:paraId="03A9C129" w14:textId="77777777" w:rsidR="00F23186" w:rsidRPr="00F23186" w:rsidRDefault="00F23186" w:rsidP="00F23186">
            <w:pPr>
              <w:numPr>
                <w:ilvl w:val="0"/>
                <w:numId w:val="43"/>
              </w:numPr>
            </w:pPr>
            <w:r w:rsidRPr="00F23186">
              <w:t>Where a Participant is deemed ‘Not Satisfactory’, provide recommendations for future training.</w:t>
            </w:r>
          </w:p>
        </w:tc>
      </w:tr>
      <w:tr w:rsidR="00F23186" w:rsidRPr="00F23186" w14:paraId="48CF5659" w14:textId="77777777" w:rsidTr="00F23186">
        <w:trPr>
          <w:trHeight w:val="696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A407E2" w14:textId="77777777" w:rsidR="00F23186" w:rsidRPr="00F23186" w:rsidRDefault="00F23186" w:rsidP="00F23186">
            <w:pPr>
              <w:rPr>
                <w:bCs/>
              </w:rPr>
            </w:pPr>
            <w:permStart w:id="1548305184" w:edGrp="everyone"/>
            <w:permEnd w:id="1548305184"/>
          </w:p>
        </w:tc>
      </w:tr>
    </w:tbl>
    <w:p w14:paraId="7D4B76BD" w14:textId="77777777" w:rsidR="00F23186" w:rsidRDefault="00F23186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817400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5ABF7B64" w:rsidR="00E6168D" w:rsidRPr="00817400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81740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A370E3" w:rsidRPr="00817400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EDFB6FA" w14:textId="77777777" w:rsidR="00A370E3" w:rsidRDefault="00DA7A8F" w:rsidP="00A370E3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14022324" w:edGrp="everyone"/>
                <w:r w:rsidR="00A370E3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614022324"/>
              </w:sdtContent>
            </w:sdt>
            <w:r w:rsidR="00A370E3" w:rsidRPr="006C1A6C">
              <w:rPr>
                <w:rFonts w:ascii="Arial" w:hAnsi="Arial" w:cs="Arial"/>
                <w:szCs w:val="18"/>
              </w:rPr>
              <w:t xml:space="preserve"> </w:t>
            </w:r>
            <w:r w:rsidR="00A370E3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777B612B" w:rsidR="00A370E3" w:rsidRPr="00817400" w:rsidRDefault="00DA7A8F" w:rsidP="00A370E3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16136679" w:edGrp="everyone"/>
                <w:r w:rsidR="00A370E3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616136679"/>
              </w:sdtContent>
            </w:sdt>
            <w:r w:rsidR="00A370E3" w:rsidRPr="006C1A6C">
              <w:rPr>
                <w:rFonts w:ascii="Arial" w:hAnsi="Arial" w:cs="Arial"/>
                <w:szCs w:val="18"/>
              </w:rPr>
              <w:t xml:space="preserve"> </w:t>
            </w:r>
            <w:r w:rsidR="00A370E3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370E3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A370E3">
              <w:rPr>
                <w:rFonts w:ascii="Arial" w:hAnsi="Arial" w:cs="Arial"/>
                <w:sz w:val="19"/>
                <w:szCs w:val="19"/>
              </w:rPr>
              <w:t>[</w:t>
            </w:r>
            <w:permStart w:id="182924355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70E3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29243553"/>
              </w:sdtContent>
            </w:sdt>
            <w:r w:rsidR="00A370E3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66287873" w:edGrp="everyone"/>
                <w:r w:rsidR="00A370E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66287873"/>
              </w:sdtContent>
            </w:sdt>
            <w:r w:rsidR="00A370E3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A370E3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A370E3" w:rsidRPr="00817400" w14:paraId="52227B5E" w14:textId="3EB974F1" w:rsidTr="00CC4176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370E3" w:rsidRPr="00817400" w:rsidRDefault="00A370E3" w:rsidP="00A370E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81740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370E3" w:rsidRPr="00817400" w:rsidRDefault="00A370E3" w:rsidP="00A370E3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81740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A370E3" w:rsidRPr="00817400" w14:paraId="2835A828" w14:textId="77777777" w:rsidTr="00CC4176">
        <w:trPr>
          <w:trHeight w:val="107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A6E9E3F" w:rsidR="00A370E3" w:rsidRPr="00817400" w:rsidRDefault="00A370E3" w:rsidP="00A370E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_Ref36106014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_Ref36106045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_Ref36106091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_Ref36106169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053C0F" w14:textId="77777777" w:rsidR="00A370E3" w:rsidRPr="00A370E3" w:rsidRDefault="00A370E3" w:rsidP="00A370E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A370E3">
              <w:rPr>
                <w:rFonts w:ascii="Arial" w:hAnsi="Arial" w:cs="Arial"/>
                <w:sz w:val="19"/>
                <w:szCs w:val="19"/>
              </w:rPr>
              <w:t xml:space="preserve">Specify workplace or simulated workplace task is based around: </w:t>
            </w:r>
          </w:p>
          <w:p w14:paraId="0D9BAC82" w14:textId="6921537C" w:rsidR="00A370E3" w:rsidRPr="00A370E3" w:rsidRDefault="00A370E3" w:rsidP="00A370E3">
            <w:pPr>
              <w:pStyle w:val="38PASBenchmark"/>
              <w:rPr>
                <w:vanish w:val="0"/>
              </w:rPr>
            </w:pPr>
            <w:permStart w:id="1813451722" w:edGrp="everyone"/>
            <w:permEnd w:id="1813451722"/>
          </w:p>
        </w:tc>
      </w:tr>
      <w:tr w:rsidR="00A370E3" w:rsidRPr="00817400" w14:paraId="473FFD16" w14:textId="2463FF27" w:rsidTr="00CC4176">
        <w:trPr>
          <w:trHeight w:val="888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77A3B41" w14:textId="48AFEEF0" w:rsidR="00A370E3" w:rsidRPr="00817400" w:rsidRDefault="00A370E3" w:rsidP="00A370E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_Ref36106080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_Ref36109962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C3CECE5" w14:textId="77777777" w:rsidR="00A370E3" w:rsidRPr="00A370E3" w:rsidRDefault="00A370E3" w:rsidP="00A370E3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A370E3">
              <w:rPr>
                <w:rFonts w:ascii="Arial" w:hAnsi="Arial" w:cs="Arial"/>
                <w:sz w:val="19"/>
                <w:szCs w:val="19"/>
              </w:rPr>
              <w:t>Specify method applied to gain audience feedback:</w:t>
            </w:r>
          </w:p>
          <w:p w14:paraId="2B404400" w14:textId="6DF127A6" w:rsidR="00A370E3" w:rsidRPr="00A370E3" w:rsidRDefault="00A370E3" w:rsidP="00A370E3">
            <w:pPr>
              <w:pStyle w:val="38PASBenchmark"/>
              <w:rPr>
                <w:vanish w:val="0"/>
              </w:rPr>
            </w:pPr>
            <w:permStart w:id="312354381" w:edGrp="everyone"/>
            <w:permEnd w:id="312354381"/>
          </w:p>
        </w:tc>
      </w:tr>
    </w:tbl>
    <w:p w14:paraId="675C812A" w14:textId="1EE24C3E" w:rsidR="002908D0" w:rsidRDefault="002908D0">
      <w:pPr>
        <w:jc w:val="left"/>
      </w:pPr>
    </w:p>
    <w:p w14:paraId="392BB064" w14:textId="15A9B1F9" w:rsidR="00E572E5" w:rsidRPr="00043AB3" w:rsidRDefault="00DA7A8F" w:rsidP="002A76AC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17400">
            <w:rPr>
              <w:rFonts w:ascii="Arial Black" w:hAnsi="Arial Black"/>
            </w:rPr>
            <w:t>BSBWHS413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2B5C83C3" w:rsidR="00E572E5" w:rsidRPr="00043AB3" w:rsidRDefault="00817400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implementation and maintenance of WHS consultation and participation processes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817400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817400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817400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5E371FA3" w14:textId="77777777" w:rsidR="00817400" w:rsidRDefault="00817400" w:rsidP="0081740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 are required to call and conduct a meeting with workers with regards to WHS consultation and participation, including:</w:t>
            </w:r>
          </w:p>
          <w:p w14:paraId="03C58C28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1C0F8A">
              <w:rPr>
                <w:rFonts w:cs="Arial"/>
                <w:sz w:val="20"/>
              </w:rPr>
              <w:t>Develop</w:t>
            </w:r>
            <w:r>
              <w:rPr>
                <w:rFonts w:cs="Arial"/>
                <w:sz w:val="20"/>
              </w:rPr>
              <w:t>ing</w:t>
            </w:r>
            <w:r w:rsidRPr="001C0F8A">
              <w:rPr>
                <w:rFonts w:cs="Arial"/>
                <w:sz w:val="20"/>
              </w:rPr>
              <w:t xml:space="preserve"> and deliver</w:t>
            </w:r>
            <w:r>
              <w:rPr>
                <w:rFonts w:cs="Arial"/>
                <w:sz w:val="20"/>
              </w:rPr>
              <w:t>ing</w:t>
            </w:r>
            <w:r w:rsidRPr="001C0F8A">
              <w:rPr>
                <w:rFonts w:cs="Arial"/>
                <w:sz w:val="20"/>
              </w:rPr>
              <w:t xml:space="preserve"> a short presentation (e.g. PowerPoint presentation slides with accompanying face-to-face delivery or real-time video, as arranged with your assessor) </w:t>
            </w:r>
            <w:r>
              <w:rPr>
                <w:rFonts w:cs="Arial"/>
                <w:sz w:val="20"/>
              </w:rPr>
              <w:t>about WHS consultation and participation</w:t>
            </w:r>
          </w:p>
          <w:p w14:paraId="4C9E8923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Seeking audience feedback about current WHS consultation and participation processes</w:t>
            </w:r>
          </w:p>
          <w:p w14:paraId="78FFDCCD" w14:textId="77777777" w:rsidR="00817400" w:rsidRDefault="00817400" w:rsidP="00817400">
            <w:pPr>
              <w:jc w:val="left"/>
              <w:rPr>
                <w:rFonts w:cs="Arial"/>
                <w:sz w:val="20"/>
              </w:rPr>
            </w:pPr>
          </w:p>
          <w:p w14:paraId="0AC6A38E" w14:textId="77777777" w:rsidR="00817400" w:rsidRDefault="00817400" w:rsidP="0081740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After the meeting you are required to:</w:t>
            </w:r>
          </w:p>
          <w:p w14:paraId="017D3477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Collate the minutes of the previous meeting with workers</w:t>
            </w:r>
          </w:p>
          <w:p w14:paraId="3B525D59" w14:textId="77777777" w:rsidR="00817400" w:rsidRPr="0067479F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Consider and assess recommendations to implement and maintain improvement measures </w:t>
            </w:r>
          </w:p>
          <w:p w14:paraId="61D3E7F0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Request a meeting with PCBU (via </w:t>
            </w:r>
            <w:r w:rsidRPr="001C0F8A">
              <w:rPr>
                <w:rFonts w:cs="Arial"/>
                <w:sz w:val="20"/>
              </w:rPr>
              <w:t>face-to-face delivery or real-time video, as arranged with your assessor)</w:t>
            </w:r>
            <w:r>
              <w:rPr>
                <w:rFonts w:cs="Arial"/>
                <w:sz w:val="20"/>
              </w:rPr>
              <w:t xml:space="preserve"> </w:t>
            </w:r>
          </w:p>
          <w:p w14:paraId="1975C7DE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BA6543">
              <w:rPr>
                <w:rFonts w:cs="Arial"/>
                <w:sz w:val="20"/>
              </w:rPr>
              <w:t xml:space="preserve">Document </w:t>
            </w:r>
            <w:r>
              <w:rPr>
                <w:rFonts w:cs="Arial"/>
                <w:sz w:val="20"/>
              </w:rPr>
              <w:t>improved processes</w:t>
            </w:r>
            <w:r w:rsidRPr="00BA6543">
              <w:rPr>
                <w:rFonts w:cs="Arial"/>
                <w:sz w:val="20"/>
              </w:rPr>
              <w:t xml:space="preserve"> for implementation with workers</w:t>
            </w:r>
          </w:p>
          <w:p w14:paraId="568155C8" w14:textId="77777777" w:rsidR="00817400" w:rsidRPr="002A76AC" w:rsidRDefault="00817400" w:rsidP="002A76AC">
            <w:pPr>
              <w:jc w:val="left"/>
              <w:rPr>
                <w:rFonts w:cs="Arial"/>
                <w:sz w:val="20"/>
              </w:rPr>
            </w:pPr>
          </w:p>
          <w:p w14:paraId="3AC4B418" w14:textId="77777777" w:rsidR="00817400" w:rsidRPr="0067479F" w:rsidRDefault="00817400" w:rsidP="00817400">
            <w:pPr>
              <w:jc w:val="left"/>
              <w:rPr>
                <w:rFonts w:cs="Arial"/>
                <w:sz w:val="20"/>
              </w:rPr>
            </w:pPr>
            <w:r w:rsidRPr="0067479F">
              <w:rPr>
                <w:rFonts w:cs="Arial"/>
                <w:sz w:val="20"/>
              </w:rPr>
              <w:t xml:space="preserve">The participant is to submit the following evidence with this Practical Assessment sheet. </w:t>
            </w:r>
            <w:r>
              <w:rPr>
                <w:rFonts w:cs="Arial"/>
                <w:sz w:val="20"/>
              </w:rPr>
              <w:t>This includes:</w:t>
            </w:r>
          </w:p>
          <w:p w14:paraId="273DDFC7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Meeting agenda and minutes</w:t>
            </w:r>
          </w:p>
          <w:p w14:paraId="0BBE8DB8" w14:textId="77777777" w:rsidR="00817400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Presentation materials (e.g. PowerPoint) for workers and PCBU</w:t>
            </w:r>
          </w:p>
          <w:p w14:paraId="284F76B4" w14:textId="77777777" w:rsidR="00817400" w:rsidRPr="00BA6543" w:rsidRDefault="00817400" w:rsidP="00CC417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Documentation of improved processes for workers 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219AABEB" w:rsidR="00FC083A" w:rsidRPr="000861CC" w:rsidRDefault="00817400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</w:t>
            </w:r>
            <w:r w:rsidR="00633EBE">
              <w:rPr>
                <w:rFonts w:cs="Arial"/>
                <w:sz w:val="20"/>
              </w:rPr>
              <w:t>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05B2CB3C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817400">
              <w:t>Identifying WHS consultation and participation requirements</w:t>
            </w:r>
          </w:p>
        </w:tc>
      </w:tr>
      <w:tr w:rsidR="00A370E3" w:rsidRPr="00696855" w14:paraId="3E1E16F1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A3624FC" w14:textId="77777777" w:rsidR="00A370E3" w:rsidRDefault="00A370E3" w:rsidP="00A370E3">
            <w:pPr>
              <w:pStyle w:val="331PASListTask1"/>
            </w:pPr>
            <w:bookmarkStart w:id="28" w:name="_Ref36106014"/>
            <w:r>
              <w:t>Develop a presentation which explains:</w:t>
            </w:r>
            <w:bookmarkEnd w:id="28"/>
          </w:p>
          <w:p w14:paraId="5AD00EBA" w14:textId="3B4F0DF0" w:rsidR="00A370E3" w:rsidRDefault="00A370E3" w:rsidP="00A370E3">
            <w:pPr>
              <w:pStyle w:val="ListParagraph"/>
              <w:numPr>
                <w:ilvl w:val="0"/>
                <w:numId w:val="19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Yours and the audience’s legal and organisational requirements regarding WHS consultation and participation – including duties, rights and responsibilities. </w:t>
            </w:r>
          </w:p>
          <w:p w14:paraId="48517FA5" w14:textId="15FC6B60" w:rsidR="00A370E3" w:rsidRPr="00817400" w:rsidRDefault="00A370E3" w:rsidP="00A370E3">
            <w:pPr>
              <w:pStyle w:val="ListParagraph"/>
              <w:numPr>
                <w:ilvl w:val="0"/>
                <w:numId w:val="19"/>
              </w:numPr>
              <w:ind w:left="1034"/>
              <w:rPr>
                <w:rFonts w:cs="Arial"/>
                <w:sz w:val="20"/>
              </w:rPr>
            </w:pPr>
            <w:r w:rsidRPr="00817400">
              <w:rPr>
                <w:rFonts w:cs="Arial"/>
                <w:sz w:val="20"/>
              </w:rPr>
              <w:t>Two (2) current/common WHS consultation and participation processes</w:t>
            </w:r>
            <w:r>
              <w:rPr>
                <w:rFonts w:cs="Arial"/>
                <w:sz w:val="20"/>
              </w:rPr>
              <w:t>.</w:t>
            </w:r>
          </w:p>
        </w:tc>
        <w:permStart w:id="631790548" w:edGrp="everyone" w:displacedByCustomXml="next"/>
        <w:sdt>
          <w:sdtPr>
            <w:rPr>
              <w:rFonts w:cs="Arial"/>
              <w:sz w:val="36"/>
              <w:szCs w:val="36"/>
            </w:rPr>
            <w:id w:val="1596123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4CF44F2E" w:rsidR="00A370E3" w:rsidRPr="004E1BC5" w:rsidRDefault="00A370E3" w:rsidP="00A370E3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31790548" w:displacedByCustomXml="prev"/>
      </w:tr>
      <w:tr w:rsidR="00A370E3" w:rsidRPr="00696855" w14:paraId="2575592D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62FA56" w14:textId="5388F3CF" w:rsidR="00A370E3" w:rsidRPr="00817400" w:rsidRDefault="00A370E3" w:rsidP="00A370E3">
            <w:pPr>
              <w:pStyle w:val="331PASListTask1"/>
            </w:pPr>
            <w:bookmarkStart w:id="29" w:name="_Ref36106045"/>
            <w:r w:rsidRPr="00817400">
              <w:t>Prepare an agenda for the meeting and send along with invitation to attendees (as a minimum, the assessor).</w:t>
            </w:r>
            <w:bookmarkEnd w:id="29"/>
          </w:p>
        </w:tc>
        <w:permStart w:id="1446196025" w:edGrp="everyone" w:displacedByCustomXml="next"/>
        <w:sdt>
          <w:sdtPr>
            <w:rPr>
              <w:rFonts w:cs="Arial"/>
              <w:sz w:val="36"/>
              <w:szCs w:val="36"/>
            </w:rPr>
            <w:id w:val="-14913236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1BC72B7E" w:rsidR="00A370E3" w:rsidRPr="004E1BC5" w:rsidRDefault="00A370E3" w:rsidP="00A370E3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46196025" w:displacedByCustomXml="prev"/>
      </w:tr>
      <w:tr w:rsidR="00A370E3" w:rsidRPr="00696855" w14:paraId="2483D269" w14:textId="77777777" w:rsidTr="00E935E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1EAD3F0" w14:textId="47FE2151" w:rsidR="00A370E3" w:rsidRPr="00817400" w:rsidRDefault="00A370E3" w:rsidP="00A370E3">
            <w:pPr>
              <w:pStyle w:val="331PASListTask1"/>
            </w:pPr>
            <w:bookmarkStart w:id="30" w:name="_Ref36106065"/>
            <w:r w:rsidRPr="00817400">
              <w:t>Set up and deliver presentation (in person/via live stream video).</w:t>
            </w:r>
            <w:bookmarkEnd w:id="30"/>
          </w:p>
        </w:tc>
        <w:permStart w:id="1546609052" w:edGrp="everyone" w:displacedByCustomXml="next"/>
        <w:sdt>
          <w:sdtPr>
            <w:rPr>
              <w:rFonts w:cs="Arial"/>
              <w:sz w:val="36"/>
              <w:szCs w:val="36"/>
            </w:rPr>
            <w:id w:val="-20515269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8D167B1" w14:textId="3B2C4E3F" w:rsidR="00A370E3" w:rsidRPr="004E1BC5" w:rsidRDefault="00A370E3" w:rsidP="00A370E3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6609052" w:displacedByCustomXml="prev"/>
      </w:tr>
      <w:tr w:rsidR="00D95679" w:rsidRPr="005E24F1" w14:paraId="12CB5E6C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320DE790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817400">
              <w:rPr>
                <w:rFonts w:cs="Arial"/>
                <w:b/>
                <w:sz w:val="20"/>
              </w:rPr>
              <w:t>Seeking and assessing feedback</w:t>
            </w:r>
          </w:p>
        </w:tc>
      </w:tr>
      <w:tr w:rsidR="00A370E3" w:rsidRPr="00696855" w14:paraId="7B32AF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A359C0B" w14:textId="77777777" w:rsidR="00A370E3" w:rsidRDefault="00A370E3" w:rsidP="00A370E3">
            <w:pPr>
              <w:pStyle w:val="332PASListTask1"/>
            </w:pPr>
            <w:bookmarkStart w:id="31" w:name="_Ref36106080"/>
            <w:r>
              <w:t>Seek audience feedback about current WHS consultation and participation processes including:</w:t>
            </w:r>
            <w:bookmarkEnd w:id="31"/>
          </w:p>
          <w:p w14:paraId="08DDE497" w14:textId="6FD479AE" w:rsidR="00A370E3" w:rsidRDefault="00A370E3" w:rsidP="00A370E3">
            <w:pPr>
              <w:pStyle w:val="ListParagraph"/>
              <w:keepNext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</w:t>
            </w:r>
            <w:r w:rsidRPr="003F4F73">
              <w:rPr>
                <w:rFonts w:cs="Arial"/>
                <w:sz w:val="20"/>
              </w:rPr>
              <w:t xml:space="preserve">arriers to </w:t>
            </w:r>
            <w:r>
              <w:rPr>
                <w:rFonts w:cs="Arial"/>
                <w:sz w:val="20"/>
              </w:rPr>
              <w:t>processes.</w:t>
            </w:r>
          </w:p>
          <w:p w14:paraId="1EF21AFF" w14:textId="012C9857" w:rsidR="00A370E3" w:rsidRPr="00817400" w:rsidRDefault="00A370E3" w:rsidP="00A370E3">
            <w:pPr>
              <w:pStyle w:val="ListParagraph"/>
              <w:keepNext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 w:rsidRPr="00817400">
              <w:rPr>
                <w:rFonts w:cs="Arial"/>
                <w:sz w:val="20"/>
              </w:rPr>
              <w:t>Opportunities for improving processes for sharing WHS information and data</w:t>
            </w:r>
            <w:r>
              <w:rPr>
                <w:rFonts w:cs="Arial"/>
                <w:sz w:val="20"/>
              </w:rPr>
              <w:t>.</w:t>
            </w:r>
          </w:p>
        </w:tc>
        <w:permStart w:id="2107649086" w:edGrp="everyone" w:displacedByCustomXml="next"/>
        <w:sdt>
          <w:sdtPr>
            <w:rPr>
              <w:rFonts w:cs="Arial"/>
              <w:sz w:val="36"/>
              <w:szCs w:val="36"/>
            </w:rPr>
            <w:id w:val="-670558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02603C" w14:textId="47503335" w:rsidR="00A370E3" w:rsidRPr="004E1BC5" w:rsidRDefault="00A370E3" w:rsidP="00A370E3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07649086" w:displacedByCustomXml="prev"/>
      </w:tr>
      <w:tr w:rsidR="00A370E3" w:rsidRPr="00696855" w14:paraId="64FF72AB" w14:textId="77777777" w:rsidTr="00CC417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27408A1" w14:textId="0CD2C637" w:rsidR="00A370E3" w:rsidRPr="00817400" w:rsidRDefault="00A370E3" w:rsidP="00A370E3">
            <w:pPr>
              <w:pStyle w:val="332PASListTask1"/>
            </w:pPr>
            <w:bookmarkStart w:id="32" w:name="_Ref36106091"/>
            <w:bookmarkStart w:id="33" w:name="_Ref387224637"/>
            <w:r w:rsidRPr="00817400">
              <w:t>Record meeting minutes.</w:t>
            </w:r>
            <w:bookmarkEnd w:id="32"/>
          </w:p>
        </w:tc>
        <w:permStart w:id="33047145" w:edGrp="everyone" w:displacedByCustomXml="next"/>
        <w:sdt>
          <w:sdtPr>
            <w:rPr>
              <w:rFonts w:cs="Arial"/>
              <w:sz w:val="36"/>
              <w:szCs w:val="36"/>
            </w:rPr>
            <w:id w:val="-7118802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187BEB52" w14:textId="436676D5" w:rsidR="00A370E3" w:rsidRPr="004E1BC5" w:rsidRDefault="00A370E3" w:rsidP="00A370E3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3047145" w:displacedByCustomXml="prev"/>
      </w:tr>
      <w:tr w:rsidR="00A370E3" w:rsidRPr="00696855" w14:paraId="656CD58E" w14:textId="77777777" w:rsidTr="00CB007C">
        <w:trPr>
          <w:trHeight w:val="454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36DEE7B5" w14:textId="387216F2" w:rsidR="00A370E3" w:rsidRPr="00817400" w:rsidRDefault="00A370E3" w:rsidP="00A370E3">
            <w:pPr>
              <w:pStyle w:val="332PASListTask1"/>
            </w:pPr>
            <w:bookmarkStart w:id="34" w:name="_Ref36108300"/>
            <w:r w:rsidRPr="00817400">
              <w:t>Consider and assess recommendations to implement and maintain improvement measures (including training requirements).</w:t>
            </w:r>
            <w:bookmarkEnd w:id="34"/>
          </w:p>
        </w:tc>
        <w:permStart w:id="1767993210" w:edGrp="everyone" w:displacedByCustomXml="next"/>
        <w:sdt>
          <w:sdtPr>
            <w:rPr>
              <w:rFonts w:cs="Arial"/>
              <w:sz w:val="36"/>
              <w:szCs w:val="36"/>
            </w:rPr>
            <w:id w:val="-1714260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206BDF93" w14:textId="712D2581" w:rsidR="00A370E3" w:rsidRPr="004E1BC5" w:rsidRDefault="00A370E3" w:rsidP="00A370E3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67993210" w:displacedByCustomXml="prev"/>
      </w:tr>
      <w:bookmarkEnd w:id="33"/>
      <w:tr w:rsidR="004E5C7F" w:rsidRPr="005E24F1" w14:paraId="2FD335BA" w14:textId="77777777" w:rsidTr="00CC4176">
        <w:trPr>
          <w:trHeight w:val="305"/>
        </w:trPr>
        <w:tc>
          <w:tcPr>
            <w:tcW w:w="9077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099473C8" w:rsidR="004E5C7F" w:rsidRPr="004E1BC5" w:rsidRDefault="004E5C7F" w:rsidP="00CB007C">
            <w:pPr>
              <w:pageBreakBefore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3 </w:t>
            </w:r>
            <w:r w:rsidR="00817400">
              <w:rPr>
                <w:rFonts w:cs="Arial"/>
                <w:b/>
                <w:sz w:val="20"/>
              </w:rPr>
              <w:t>Improvement of consultation and participation processes</w:t>
            </w:r>
          </w:p>
        </w:tc>
      </w:tr>
      <w:tr w:rsidR="00D068C0" w:rsidRPr="00696855" w14:paraId="17FD64FE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62760F0" w14:textId="77777777" w:rsidR="00D068C0" w:rsidRDefault="00D068C0" w:rsidP="00D068C0">
            <w:pPr>
              <w:pStyle w:val="333PASListTask1"/>
            </w:pPr>
            <w:bookmarkStart w:id="35" w:name="_Ref36106169"/>
            <w:bookmarkStart w:id="36" w:name="_Ref35418577"/>
            <w:r>
              <w:t>Request a meeting with the PCBU which:</w:t>
            </w:r>
            <w:bookmarkEnd w:id="35"/>
            <w:bookmarkEnd w:id="36"/>
          </w:p>
          <w:p w14:paraId="1BA74372" w14:textId="67D8387B" w:rsidR="00D068C0" w:rsidRDefault="00D068C0" w:rsidP="00D068C0">
            <w:pPr>
              <w:pStyle w:val="ListParagraph"/>
              <w:numPr>
                <w:ilvl w:val="0"/>
                <w:numId w:val="19"/>
              </w:numPr>
              <w:ind w:left="102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Explains the role of WHS consultation in the workplace, including the PCBU’s legal and organisational role, duties, rights and responsibilities.</w:t>
            </w:r>
          </w:p>
          <w:p w14:paraId="54C0FF6E" w14:textId="3EF1D0B7" w:rsidR="00D068C0" w:rsidRPr="00817400" w:rsidRDefault="00D068C0" w:rsidP="00D068C0">
            <w:pPr>
              <w:pStyle w:val="ListParagraph"/>
              <w:numPr>
                <w:ilvl w:val="0"/>
                <w:numId w:val="19"/>
              </w:numPr>
              <w:ind w:left="1022"/>
              <w:jc w:val="left"/>
              <w:rPr>
                <w:rFonts w:cs="Arial"/>
                <w:sz w:val="20"/>
              </w:rPr>
            </w:pPr>
            <w:r w:rsidRPr="00817400">
              <w:rPr>
                <w:rFonts w:cs="Arial"/>
                <w:sz w:val="20"/>
              </w:rPr>
              <w:t>Discusses the findings of the meeting (referring to meeting minutes)</w:t>
            </w:r>
            <w:r>
              <w:rPr>
                <w:rFonts w:cs="Arial"/>
                <w:sz w:val="20"/>
              </w:rPr>
              <w:t>.</w:t>
            </w:r>
          </w:p>
        </w:tc>
        <w:permStart w:id="868098334" w:edGrp="everyone" w:displacedByCustomXml="next"/>
        <w:sdt>
          <w:sdtPr>
            <w:rPr>
              <w:rFonts w:cs="Arial"/>
              <w:sz w:val="36"/>
              <w:szCs w:val="36"/>
            </w:rPr>
            <w:id w:val="605074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B13F728" w14:textId="324CE1A9" w:rsidR="00D068C0" w:rsidRPr="004E1BC5" w:rsidRDefault="00D068C0" w:rsidP="00D068C0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68098334" w:displacedByCustomXml="prev"/>
      </w:tr>
      <w:tr w:rsidR="00D068C0" w:rsidRPr="00696855" w14:paraId="5B0A67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F18253C" w14:textId="16BAB023" w:rsidR="00D068C0" w:rsidRPr="00817400" w:rsidRDefault="00D068C0" w:rsidP="00D068C0">
            <w:pPr>
              <w:pStyle w:val="333PASListTask1"/>
            </w:pPr>
            <w:bookmarkStart w:id="37" w:name="_Ref36109918"/>
            <w:r w:rsidRPr="00817400">
              <w:t>Set up and deliver meeting (in person/via live stream video).</w:t>
            </w:r>
            <w:bookmarkEnd w:id="37"/>
          </w:p>
        </w:tc>
        <w:permStart w:id="1379998106" w:edGrp="everyone" w:displacedByCustomXml="next"/>
        <w:sdt>
          <w:sdtPr>
            <w:rPr>
              <w:rFonts w:cs="Arial"/>
              <w:sz w:val="36"/>
              <w:szCs w:val="36"/>
            </w:rPr>
            <w:id w:val="-1795982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C595B26" w14:textId="466E5EEE" w:rsidR="00D068C0" w:rsidRPr="004E1BC5" w:rsidRDefault="00D068C0" w:rsidP="00D068C0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79998106" w:displacedByCustomXml="prev"/>
      </w:tr>
      <w:tr w:rsidR="00D068C0" w:rsidRPr="00696855" w14:paraId="3B1A9D52" w14:textId="77777777" w:rsidTr="00CC417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3921D697" w14:textId="1303F2D4" w:rsidR="00D068C0" w:rsidRPr="00817400" w:rsidRDefault="00D068C0" w:rsidP="00D068C0">
            <w:pPr>
              <w:pStyle w:val="333PASListTask1"/>
            </w:pPr>
            <w:bookmarkStart w:id="38" w:name="_Ref36109962"/>
            <w:r w:rsidRPr="00817400">
              <w:t>Seek PCBU feedback/adjustments to offered recommendations.</w:t>
            </w:r>
            <w:bookmarkEnd w:id="38"/>
          </w:p>
        </w:tc>
        <w:permStart w:id="1037991432" w:edGrp="everyone" w:displacedByCustomXml="next"/>
        <w:sdt>
          <w:sdtPr>
            <w:rPr>
              <w:rFonts w:cs="Arial"/>
              <w:sz w:val="36"/>
              <w:szCs w:val="36"/>
            </w:rPr>
            <w:id w:val="645476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623234A6" w14:textId="3428D430" w:rsidR="00D068C0" w:rsidRPr="004E1BC5" w:rsidRDefault="00D068C0" w:rsidP="00D068C0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7991432" w:displacedByCustomXml="prev"/>
      </w:tr>
      <w:tr w:rsidR="00D068C0" w:rsidRPr="00696855" w14:paraId="3976C818" w14:textId="77777777" w:rsidTr="00CC417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712248A" w14:textId="198766C4" w:rsidR="00D068C0" w:rsidRPr="00817400" w:rsidRDefault="00D068C0" w:rsidP="00D068C0">
            <w:pPr>
              <w:pStyle w:val="333PASListTask1"/>
            </w:pPr>
            <w:bookmarkStart w:id="39" w:name="_Ref36108231"/>
            <w:r w:rsidRPr="00817400">
              <w:t>Document improved processes (considering PCBU adjustments) for implementation with workers.</w:t>
            </w:r>
            <w:bookmarkEnd w:id="39"/>
            <w:r w:rsidRPr="00817400">
              <w:t xml:space="preserve"> </w:t>
            </w:r>
          </w:p>
        </w:tc>
        <w:permStart w:id="1491674009" w:edGrp="everyone" w:displacedByCustomXml="next"/>
        <w:sdt>
          <w:sdtPr>
            <w:rPr>
              <w:rFonts w:cs="Arial"/>
              <w:sz w:val="36"/>
              <w:szCs w:val="36"/>
            </w:rPr>
            <w:id w:val="985749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5E107C20" w14:textId="369F22D5" w:rsidR="00D068C0" w:rsidRPr="004E1BC5" w:rsidRDefault="00D068C0" w:rsidP="00D068C0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91674009" w:displacedByCustomXml="prev"/>
      </w:tr>
    </w:tbl>
    <w:p w14:paraId="05FFD3A5" w14:textId="2C1C8CF7" w:rsidR="00FC083A" w:rsidRDefault="00FC083A" w:rsidP="00817400">
      <w:pPr>
        <w:jc w:val="left"/>
        <w:rPr>
          <w:rFonts w:ascii="Arial" w:hAnsi="Arial" w:cs="Arial"/>
          <w:sz w:val="22"/>
          <w:szCs w:val="22"/>
        </w:rPr>
      </w:pPr>
    </w:p>
    <w:sectPr w:rsidR="00FC083A" w:rsidSect="00F23186">
      <w:headerReference w:type="even" r:id="rId24"/>
      <w:headerReference w:type="default" r:id="rId25"/>
      <w:footerReference w:type="default" r:id="rId2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1A17835C" w:rsidR="006E5B7D" w:rsidRPr="00830749" w:rsidRDefault="00DA7A8F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F6E6A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6B727E73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17400" w:rsidRPr="00817400">
          <w:rPr>
            <w:rFonts w:ascii="Arial" w:hAnsi="Arial" w:cs="Arial"/>
            <w:b/>
            <w:sz w:val="16"/>
            <w:szCs w:val="16"/>
          </w:rPr>
          <w:t>v1-1_</w:t>
        </w:r>
        <w:r w:rsidR="002F6E6A">
          <w:rPr>
            <w:rFonts w:ascii="Arial" w:hAnsi="Arial" w:cs="Arial"/>
            <w:b/>
            <w:sz w:val="16"/>
            <w:szCs w:val="16"/>
          </w:rPr>
          <w:t>02</w:t>
        </w:r>
        <w:r w:rsidR="00817400" w:rsidRPr="00817400">
          <w:rPr>
            <w:rFonts w:ascii="Arial" w:hAnsi="Arial" w:cs="Arial"/>
            <w:b/>
            <w:sz w:val="16"/>
            <w:szCs w:val="16"/>
          </w:rPr>
          <w:t>/0</w:t>
        </w:r>
        <w:r w:rsidR="002F6E6A">
          <w:rPr>
            <w:rFonts w:ascii="Arial" w:hAnsi="Arial" w:cs="Arial"/>
            <w:b/>
            <w:sz w:val="16"/>
            <w:szCs w:val="16"/>
          </w:rPr>
          <w:t>8</w:t>
        </w:r>
        <w:r w:rsidR="00817400" w:rsidRPr="00817400">
          <w:rPr>
            <w:rFonts w:ascii="Arial" w:hAnsi="Arial" w:cs="Arial"/>
            <w:b/>
            <w:sz w:val="16"/>
            <w:szCs w:val="16"/>
          </w:rPr>
          <w:t>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A7A8F">
          <w:rPr>
            <w:rFonts w:ascii="Arial" w:hAnsi="Arial" w:cs="Arial"/>
            <w:b/>
            <w:bCs/>
            <w:noProof/>
            <w:sz w:val="16"/>
            <w:szCs w:val="16"/>
          </w:rPr>
          <w:t>13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5AD2F4C2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F6E6A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A7A8F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7A06B1D5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F6E6A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A7A8F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540DAD7E" w:rsidR="006E5B7D" w:rsidRPr="003F5816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2"/>
        <w:sz w:val="16"/>
        <w:szCs w:val="16"/>
      </w:rPr>
    </w:pPr>
    <w:r w:rsidRPr="003F5816">
      <w:rPr>
        <w:rFonts w:ascii="Arial Bold" w:hAnsi="Arial Bold" w:cs="Arial"/>
        <w:b/>
        <w:spacing w:val="-2"/>
        <w:sz w:val="16"/>
        <w:szCs w:val="16"/>
      </w:rPr>
      <w:t>Workbook</w:t>
    </w:r>
    <w:r w:rsidR="005526C8" w:rsidRPr="003F5816">
      <w:rPr>
        <w:rFonts w:ascii="Arial Bold" w:hAnsi="Arial Bold" w:cs="Arial"/>
        <w:b/>
        <w:spacing w:val="-2"/>
        <w:sz w:val="16"/>
        <w:szCs w:val="16"/>
      </w:rPr>
      <w:t xml:space="preserve"> </w:t>
    </w:r>
    <w:r w:rsidR="006E5B7D" w:rsidRPr="003F5816">
      <w:rPr>
        <w:rFonts w:ascii="Arial Bold" w:hAnsi="Arial Bold" w:cs="Arial"/>
        <w:b/>
        <w:spacing w:val="-2"/>
        <w:sz w:val="16"/>
        <w:szCs w:val="16"/>
      </w:rPr>
      <w:t xml:space="preserve">-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pacing w:val="-2"/>
            <w:sz w:val="16"/>
            <w:szCs w:val="16"/>
          </w:rPr>
          <w:t>BSBWHS413</w:t>
        </w:r>
      </w:sdtContent>
    </w:sdt>
    <w:r w:rsidR="006E5B7D" w:rsidRPr="003F5816">
      <w:rPr>
        <w:rFonts w:ascii="Arial Bold" w:hAnsi="Arial Bold" w:cs="Arial"/>
        <w:b/>
        <w:spacing w:val="-2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pacing w:val="-2"/>
            <w:sz w:val="16"/>
            <w:szCs w:val="16"/>
          </w:rPr>
          <w:t>Contribute to implementation and maintenance of WHS consultation and participation processes</w:t>
        </w:r>
      </w:sdtContent>
    </w:sdt>
  </w:p>
  <w:p w14:paraId="10ADA500" w14:textId="77777777" w:rsidR="006E5B7D" w:rsidRPr="00DE42E5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pacing w:val="-8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2831FBE1" w:rsidR="006E5B7D" w:rsidRPr="002F6E6A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b/>
        <w:spacing w:val="-10"/>
        <w:sz w:val="16"/>
        <w:szCs w:val="16"/>
      </w:rPr>
    </w:pPr>
    <w:r w:rsidRPr="002F6E6A">
      <w:rPr>
        <w:rFonts w:ascii="Arial Bold" w:hAnsi="Arial Bold" w:cs="Arial"/>
        <w:b/>
        <w:spacing w:val="-10"/>
        <w:sz w:val="16"/>
        <w:szCs w:val="16"/>
      </w:rPr>
      <w:ptab w:relativeTo="margin" w:alignment="right" w:leader="none"/>
    </w:r>
    <w:r w:rsidRPr="002F6E6A">
      <w:rPr>
        <w:rFonts w:ascii="Arial Bold" w:hAnsi="Arial Bold" w:cs="Arial"/>
        <w:b/>
        <w:spacing w:val="-10"/>
        <w:sz w:val="16"/>
        <w:szCs w:val="16"/>
      </w:rPr>
      <w:t xml:space="preserve">Assessment Summary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2F6E6A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Pr="002F6E6A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2F6E6A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51A2430B" w:rsidR="00787509" w:rsidRPr="003F5816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2"/>
        <w:sz w:val="16"/>
        <w:szCs w:val="16"/>
      </w:rPr>
    </w:pPr>
    <w:r w:rsidRPr="003F5816">
      <w:rPr>
        <w:rFonts w:ascii="Arial Bold" w:hAnsi="Arial Bold" w:cs="Arial"/>
        <w:b/>
        <w:spacing w:val="-2"/>
        <w:sz w:val="16"/>
        <w:szCs w:val="16"/>
      </w:rPr>
      <w:ptab w:relativeTo="margin" w:alignment="right" w:leader="none"/>
    </w:r>
    <w:r w:rsidRPr="003F5816">
      <w:rPr>
        <w:rFonts w:ascii="Arial Bold" w:hAnsi="Arial Bold" w:cs="Arial"/>
        <w:b/>
        <w:spacing w:val="-2"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pacing w:val="-2"/>
            <w:sz w:val="16"/>
            <w:szCs w:val="16"/>
          </w:rPr>
          <w:t>BSBWHS413</w:t>
        </w:r>
      </w:sdtContent>
    </w:sdt>
    <w:r w:rsidRPr="003F5816">
      <w:rPr>
        <w:rFonts w:ascii="Arial Bold" w:hAnsi="Arial Bold" w:cs="Arial"/>
        <w:b/>
        <w:spacing w:val="-2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pacing w:val="-2"/>
            <w:sz w:val="16"/>
            <w:szCs w:val="16"/>
          </w:rPr>
          <w:t>Contribute to implementation and maintenance of WHS consultation and participation processes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033AFE53" w:rsidR="0070031D" w:rsidRPr="003F5816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3F5816">
      <w:rPr>
        <w:rFonts w:ascii="Arial Bold" w:hAnsi="Arial Bold" w:cs="Arial"/>
        <w:b/>
        <w:sz w:val="16"/>
        <w:szCs w:val="16"/>
      </w:rPr>
      <w:t xml:space="preserve">Quiz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z w:val="16"/>
            <w:szCs w:val="16"/>
          </w:rPr>
          <w:t>BSBWHS413</w:t>
        </w:r>
      </w:sdtContent>
    </w:sdt>
    <w:r w:rsidRPr="003F5816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z w:val="16"/>
            <w:szCs w:val="16"/>
          </w:rPr>
          <w:t>Contribute to implementation and maintenance of WHS consultation and participation processes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19334A92" w:rsidR="0070031D" w:rsidRPr="003F5816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3F5816">
      <w:rPr>
        <w:rFonts w:ascii="Arial Bold" w:hAnsi="Arial Bold" w:cs="Arial"/>
        <w:b/>
        <w:sz w:val="16"/>
        <w:szCs w:val="16"/>
      </w:rPr>
      <w:ptab w:relativeTo="margin" w:alignment="right" w:leader="none"/>
    </w:r>
    <w:r w:rsidRPr="003F5816">
      <w:rPr>
        <w:rFonts w:ascii="Arial Bold" w:hAnsi="Arial Bold" w:cs="Arial"/>
        <w:b/>
        <w:sz w:val="16"/>
        <w:szCs w:val="16"/>
      </w:rPr>
      <w:t xml:space="preserve">Quiz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z w:val="16"/>
            <w:szCs w:val="16"/>
          </w:rPr>
          <w:t>BSBWHS413</w:t>
        </w:r>
      </w:sdtContent>
    </w:sdt>
    <w:r w:rsidRPr="003F5816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3F5816">
          <w:rPr>
            <w:rFonts w:ascii="Arial Bold" w:hAnsi="Arial Bold" w:cs="Arial"/>
            <w:b/>
            <w:sz w:val="16"/>
            <w:szCs w:val="16"/>
          </w:rPr>
          <w:t>Contribute to implementation and maintenance of WHS consultation and participation processes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6ADD7FF5" w:rsidR="006E5B7D" w:rsidRPr="00F23186" w:rsidRDefault="00F23186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 w:rsidRPr="00F23186">
      <w:rPr>
        <w:rFonts w:ascii="Arial Bold" w:hAnsi="Arial Bold" w:cs="Arial"/>
        <w:b/>
        <w:spacing w:val="-10"/>
        <w:sz w:val="16"/>
        <w:szCs w:val="16"/>
      </w:rPr>
      <w:t xml:space="preserve">Practical </w:t>
    </w:r>
    <w:r w:rsidR="006E5B7D" w:rsidRPr="00F23186">
      <w:rPr>
        <w:rFonts w:ascii="Arial Bold" w:hAnsi="Arial Bold" w:cs="Arial"/>
        <w:b/>
        <w:spacing w:val="-10"/>
        <w:sz w:val="16"/>
        <w:szCs w:val="16"/>
      </w:rPr>
      <w:t xml:space="preserve">Assessment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F23186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="006E5B7D" w:rsidRPr="00F23186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F23186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4C40884D" w:rsidR="006E5B7D" w:rsidRPr="00F23186" w:rsidRDefault="00F23186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>
      <w:rPr>
        <w:rFonts w:ascii="Arial Bold" w:hAnsi="Arial Bold" w:cs="Arial"/>
        <w:b/>
        <w:spacing w:val="-10"/>
        <w:sz w:val="16"/>
        <w:szCs w:val="16"/>
      </w:rPr>
      <w:t xml:space="preserve">Practical </w:t>
    </w:r>
    <w:r w:rsidR="006E5B7D" w:rsidRPr="00F23186">
      <w:rPr>
        <w:rFonts w:ascii="Arial Bold" w:hAnsi="Arial Bold" w:cs="Arial"/>
        <w:b/>
        <w:spacing w:val="-10"/>
        <w:sz w:val="16"/>
        <w:szCs w:val="16"/>
      </w:rPr>
      <w:ptab w:relativeTo="margin" w:alignment="right" w:leader="none"/>
    </w:r>
    <w:r w:rsidR="006E5B7D" w:rsidRPr="00F23186">
      <w:rPr>
        <w:rFonts w:ascii="Arial Bold" w:hAnsi="Arial Bold" w:cs="Arial"/>
        <w:b/>
        <w:spacing w:val="-10"/>
        <w:sz w:val="16"/>
        <w:szCs w:val="16"/>
      </w:rPr>
      <w:t xml:space="preserve">Assessment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17400" w:rsidRPr="00F23186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="006E5B7D" w:rsidRPr="00F23186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17400" w:rsidRPr="00F23186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C4511F"/>
    <w:multiLevelType w:val="hybridMultilevel"/>
    <w:tmpl w:val="7CCE8576"/>
    <w:lvl w:ilvl="0" w:tplc="FFFFFFFF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6" w:hanging="360"/>
      </w:pPr>
    </w:lvl>
    <w:lvl w:ilvl="2" w:tplc="FFFFFFFF" w:tentative="1">
      <w:start w:val="1"/>
      <w:numFmt w:val="lowerRoman"/>
      <w:lvlText w:val="%3."/>
      <w:lvlJc w:val="right"/>
      <w:pPr>
        <w:ind w:left="1866" w:hanging="180"/>
      </w:pPr>
    </w:lvl>
    <w:lvl w:ilvl="3" w:tplc="FFFFFFFF" w:tentative="1">
      <w:start w:val="1"/>
      <w:numFmt w:val="decimal"/>
      <w:lvlText w:val="%4."/>
      <w:lvlJc w:val="left"/>
      <w:pPr>
        <w:ind w:left="2586" w:hanging="360"/>
      </w:pPr>
    </w:lvl>
    <w:lvl w:ilvl="4" w:tplc="FFFFFFFF" w:tentative="1">
      <w:start w:val="1"/>
      <w:numFmt w:val="lowerLetter"/>
      <w:lvlText w:val="%5."/>
      <w:lvlJc w:val="left"/>
      <w:pPr>
        <w:ind w:left="3306" w:hanging="360"/>
      </w:pPr>
    </w:lvl>
    <w:lvl w:ilvl="5" w:tplc="FFFFFFFF" w:tentative="1">
      <w:start w:val="1"/>
      <w:numFmt w:val="lowerRoman"/>
      <w:lvlText w:val="%6."/>
      <w:lvlJc w:val="right"/>
      <w:pPr>
        <w:ind w:left="4026" w:hanging="180"/>
      </w:pPr>
    </w:lvl>
    <w:lvl w:ilvl="6" w:tplc="FFFFFFFF" w:tentative="1">
      <w:start w:val="1"/>
      <w:numFmt w:val="decimal"/>
      <w:lvlText w:val="%7."/>
      <w:lvlJc w:val="left"/>
      <w:pPr>
        <w:ind w:left="4746" w:hanging="360"/>
      </w:pPr>
    </w:lvl>
    <w:lvl w:ilvl="7" w:tplc="FFFFFFFF" w:tentative="1">
      <w:start w:val="1"/>
      <w:numFmt w:val="lowerLetter"/>
      <w:lvlText w:val="%8."/>
      <w:lvlJc w:val="left"/>
      <w:pPr>
        <w:ind w:left="5466" w:hanging="360"/>
      </w:pPr>
    </w:lvl>
    <w:lvl w:ilvl="8" w:tplc="FFFFFFFF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2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D6161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55B0E"/>
    <w:multiLevelType w:val="hybridMultilevel"/>
    <w:tmpl w:val="17FC97A6"/>
    <w:lvl w:ilvl="0" w:tplc="46DA8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9"/>
  </w:num>
  <w:num w:numId="2" w16cid:durableId="938607714">
    <w:abstractNumId w:val="28"/>
  </w:num>
  <w:num w:numId="3" w16cid:durableId="958145445">
    <w:abstractNumId w:val="14"/>
  </w:num>
  <w:num w:numId="4" w16cid:durableId="1196194321">
    <w:abstractNumId w:val="24"/>
  </w:num>
  <w:num w:numId="5" w16cid:durableId="1867134969">
    <w:abstractNumId w:val="23"/>
  </w:num>
  <w:num w:numId="6" w16cid:durableId="1025326758">
    <w:abstractNumId w:val="35"/>
  </w:num>
  <w:num w:numId="7" w16cid:durableId="1482577371">
    <w:abstractNumId w:val="10"/>
  </w:num>
  <w:num w:numId="8" w16cid:durableId="1085491312">
    <w:abstractNumId w:val="3"/>
  </w:num>
  <w:num w:numId="9" w16cid:durableId="1369525979">
    <w:abstractNumId w:val="21"/>
  </w:num>
  <w:num w:numId="10" w16cid:durableId="744459">
    <w:abstractNumId w:val="18"/>
  </w:num>
  <w:num w:numId="11" w16cid:durableId="255016049">
    <w:abstractNumId w:val="13"/>
  </w:num>
  <w:num w:numId="12" w16cid:durableId="926841987">
    <w:abstractNumId w:val="41"/>
  </w:num>
  <w:num w:numId="13" w16cid:durableId="1303079462">
    <w:abstractNumId w:val="33"/>
  </w:num>
  <w:num w:numId="14" w16cid:durableId="1959607258">
    <w:abstractNumId w:val="0"/>
  </w:num>
  <w:num w:numId="15" w16cid:durableId="788476904">
    <w:abstractNumId w:val="27"/>
  </w:num>
  <w:num w:numId="16" w16cid:durableId="738527274">
    <w:abstractNumId w:val="38"/>
  </w:num>
  <w:num w:numId="17" w16cid:durableId="347292598">
    <w:abstractNumId w:val="32"/>
  </w:num>
  <w:num w:numId="18" w16cid:durableId="775098443">
    <w:abstractNumId w:val="37"/>
  </w:num>
  <w:num w:numId="19" w16cid:durableId="246036738">
    <w:abstractNumId w:val="30"/>
  </w:num>
  <w:num w:numId="20" w16cid:durableId="1151870601">
    <w:abstractNumId w:val="39"/>
  </w:num>
  <w:num w:numId="21" w16cid:durableId="1397627776">
    <w:abstractNumId w:val="36"/>
  </w:num>
  <w:num w:numId="22" w16cid:durableId="519197551">
    <w:abstractNumId w:val="20"/>
  </w:num>
  <w:num w:numId="23" w16cid:durableId="459954404">
    <w:abstractNumId w:val="17"/>
  </w:num>
  <w:num w:numId="24" w16cid:durableId="1636257339">
    <w:abstractNumId w:val="34"/>
  </w:num>
  <w:num w:numId="25" w16cid:durableId="1997493955">
    <w:abstractNumId w:val="7"/>
  </w:num>
  <w:num w:numId="26" w16cid:durableId="686948486">
    <w:abstractNumId w:val="25"/>
  </w:num>
  <w:num w:numId="27" w16cid:durableId="237328471">
    <w:abstractNumId w:val="16"/>
  </w:num>
  <w:num w:numId="28" w16cid:durableId="1764447006">
    <w:abstractNumId w:val="1"/>
  </w:num>
  <w:num w:numId="29" w16cid:durableId="2117753860">
    <w:abstractNumId w:val="4"/>
  </w:num>
  <w:num w:numId="30" w16cid:durableId="458495398">
    <w:abstractNumId w:val="8"/>
  </w:num>
  <w:num w:numId="31" w16cid:durableId="193273885">
    <w:abstractNumId w:val="15"/>
  </w:num>
  <w:num w:numId="32" w16cid:durableId="1632444429">
    <w:abstractNumId w:val="31"/>
  </w:num>
  <w:num w:numId="33" w16cid:durableId="1252009453">
    <w:abstractNumId w:val="5"/>
  </w:num>
  <w:num w:numId="34" w16cid:durableId="1373119033">
    <w:abstractNumId w:val="9"/>
  </w:num>
  <w:num w:numId="35" w16cid:durableId="1638950228">
    <w:abstractNumId w:val="40"/>
  </w:num>
  <w:num w:numId="36" w16cid:durableId="457455361">
    <w:abstractNumId w:val="2"/>
  </w:num>
  <w:num w:numId="37" w16cid:durableId="2030520810">
    <w:abstractNumId w:val="6"/>
  </w:num>
  <w:num w:numId="38" w16cid:durableId="833447244">
    <w:abstractNumId w:val="29"/>
  </w:num>
  <w:num w:numId="39" w16cid:durableId="1393458378">
    <w:abstractNumId w:val="26"/>
  </w:num>
  <w:num w:numId="40" w16cid:durableId="1820459218">
    <w:abstractNumId w:val="12"/>
  </w:num>
  <w:num w:numId="41" w16cid:durableId="1379285385">
    <w:abstractNumId w:val="22"/>
  </w:num>
  <w:num w:numId="42" w16cid:durableId="1240217456">
    <w:abstractNumId w:val="11"/>
  </w:num>
  <w:num w:numId="43" w16cid:durableId="442043618">
    <w:abstractNumId w:val="30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cumentProtection w:edit="readOnly" w:enforcement="1" w:cryptProviderType="rsaAES" w:cryptAlgorithmClass="hash" w:cryptAlgorithmType="typeAny" w:cryptAlgorithmSid="14" w:cryptSpinCount="100000" w:hash="v0DL2EmzDzuMpf8/gRMqTTog+GgFFHBvz9z/ZSrP0/55M6c76XgckGCBrfw+cBcy3taUdGxj5ZiZRzgt/b+w3w==" w:salt="YUxYCccbnbVbMdLHsdjR7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76335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A76AC"/>
    <w:rsid w:val="002A77A8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F6E6A"/>
    <w:rsid w:val="002F7801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55E64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3F5816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3647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1016"/>
    <w:rsid w:val="00543100"/>
    <w:rsid w:val="00544F28"/>
    <w:rsid w:val="00545C50"/>
    <w:rsid w:val="005526C8"/>
    <w:rsid w:val="005539E1"/>
    <w:rsid w:val="00555130"/>
    <w:rsid w:val="00555943"/>
    <w:rsid w:val="00567512"/>
    <w:rsid w:val="00570F14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3B96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3EB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207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D3FC9"/>
    <w:rsid w:val="007E0151"/>
    <w:rsid w:val="007E09AE"/>
    <w:rsid w:val="007E2C77"/>
    <w:rsid w:val="007E57E8"/>
    <w:rsid w:val="007E72A0"/>
    <w:rsid w:val="007E7CAC"/>
    <w:rsid w:val="007F1F7F"/>
    <w:rsid w:val="007F575E"/>
    <w:rsid w:val="008121F4"/>
    <w:rsid w:val="008133D3"/>
    <w:rsid w:val="00817400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1936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17903"/>
    <w:rsid w:val="00A2147E"/>
    <w:rsid w:val="00A25B81"/>
    <w:rsid w:val="00A2624A"/>
    <w:rsid w:val="00A265D7"/>
    <w:rsid w:val="00A33567"/>
    <w:rsid w:val="00A34BA9"/>
    <w:rsid w:val="00A36B30"/>
    <w:rsid w:val="00A370E3"/>
    <w:rsid w:val="00A4026E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23DE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445"/>
    <w:rsid w:val="00BD2CCF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007C"/>
    <w:rsid w:val="00CB7163"/>
    <w:rsid w:val="00CB7187"/>
    <w:rsid w:val="00CC2593"/>
    <w:rsid w:val="00CC3D35"/>
    <w:rsid w:val="00CC4176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68C0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CC4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A7A8F"/>
    <w:rsid w:val="00DB20FD"/>
    <w:rsid w:val="00DB24CF"/>
    <w:rsid w:val="00DB572F"/>
    <w:rsid w:val="00DB5E55"/>
    <w:rsid w:val="00DB620A"/>
    <w:rsid w:val="00DC123B"/>
    <w:rsid w:val="00DC25CE"/>
    <w:rsid w:val="00DC5457"/>
    <w:rsid w:val="00DC54AD"/>
    <w:rsid w:val="00DC763D"/>
    <w:rsid w:val="00DD0BB5"/>
    <w:rsid w:val="00DD533D"/>
    <w:rsid w:val="00DD571C"/>
    <w:rsid w:val="00DE18C7"/>
    <w:rsid w:val="00DE303D"/>
    <w:rsid w:val="00DE37A3"/>
    <w:rsid w:val="00DE42E5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092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186"/>
    <w:rsid w:val="00F23659"/>
    <w:rsid w:val="00F30473"/>
    <w:rsid w:val="00F3545B"/>
    <w:rsid w:val="00F425D4"/>
    <w:rsid w:val="00F4286F"/>
    <w:rsid w:val="00F46E9C"/>
    <w:rsid w:val="00F4706B"/>
    <w:rsid w:val="00F47987"/>
    <w:rsid w:val="00F50B31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122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40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4">
    <w:name w:val="Table Grid4"/>
    <w:basedOn w:val="TableNormal"/>
    <w:next w:val="TableGrid"/>
    <w:uiPriority w:val="39"/>
    <w:rsid w:val="008174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174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8174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8174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81740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817400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17400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17400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17400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17400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817400"/>
    <w:pPr>
      <w:numPr>
        <w:numId w:val="29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817400"/>
    <w:pPr>
      <w:numPr>
        <w:numId w:val="30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817400"/>
    <w:pPr>
      <w:numPr>
        <w:numId w:val="31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817400"/>
    <w:pPr>
      <w:numPr>
        <w:numId w:val="32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817400"/>
    <w:pPr>
      <w:numPr>
        <w:numId w:val="33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817400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17400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diagramColors" Target="diagrams/colors1.xm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diagramQuickStyle" Target="diagrams/quickStyle1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footer" Target="footer3.xml"/><Relationship Id="rId28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07/relationships/diagramDrawing" Target="diagrams/drawing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header" Target="header5.xm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32F8A8DFA30497994C8A9407890E2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4E972-2C4C-434F-9FE3-F62804218D34}"/>
      </w:docPartPr>
      <w:docPartBody>
        <w:p w:rsidR="00C433AC" w:rsidRDefault="00C433AC" w:rsidP="00C433AC">
          <w:pPr>
            <w:pStyle w:val="B32F8A8DFA30497994C8A9407890E2C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8F637AA733FD4476A3FC8C7CA3C32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86123-045A-456A-8710-36E8C502FE3F}"/>
      </w:docPartPr>
      <w:docPartBody>
        <w:p w:rsidR="00C433AC" w:rsidRDefault="00C433AC" w:rsidP="00C433AC">
          <w:pPr>
            <w:pStyle w:val="8F637AA733FD4476A3FC8C7CA3C3273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A1C6748EEE64860B362A769E4D61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1AA16-9536-4EA1-B975-F65F6E333C84}"/>
      </w:docPartPr>
      <w:docPartBody>
        <w:p w:rsidR="00C433AC" w:rsidRDefault="00C433AC" w:rsidP="00C433AC">
          <w:pPr>
            <w:pStyle w:val="3A1C6748EEE64860B362A769E4D6137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E560BB83292E4295B72FE1C6381FDE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C9398-AD92-4EFF-A689-FA339C961A5B}"/>
      </w:docPartPr>
      <w:docPartBody>
        <w:p w:rsidR="00C433AC" w:rsidRDefault="00C433AC" w:rsidP="00C433AC">
          <w:pPr>
            <w:pStyle w:val="E560BB83292E4295B72FE1C6381FDE12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42F0E5D6EB274561BA076C2A74D332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346FAA-B1D9-4021-9C05-CE94F9755F8D}"/>
      </w:docPartPr>
      <w:docPartBody>
        <w:p w:rsidR="00C433AC" w:rsidRDefault="00C433AC" w:rsidP="00C433AC">
          <w:pPr>
            <w:pStyle w:val="42F0E5D6EB274561BA076C2A74D3323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423647"/>
    <w:rsid w:val="00530616"/>
    <w:rsid w:val="005569C5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328B3"/>
    <w:rsid w:val="00955000"/>
    <w:rsid w:val="009662BC"/>
    <w:rsid w:val="0098441D"/>
    <w:rsid w:val="009A5338"/>
    <w:rsid w:val="009A7ADB"/>
    <w:rsid w:val="009B3343"/>
    <w:rsid w:val="009D1912"/>
    <w:rsid w:val="00A12C05"/>
    <w:rsid w:val="00A17903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BD2CCF"/>
    <w:rsid w:val="00C10BE1"/>
    <w:rsid w:val="00C433AC"/>
    <w:rsid w:val="00C86AC1"/>
    <w:rsid w:val="00C942CC"/>
    <w:rsid w:val="00CF3EAC"/>
    <w:rsid w:val="00D1199A"/>
    <w:rsid w:val="00D242D2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37DC4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433AC"/>
    <w:rPr>
      <w:color w:val="808080"/>
    </w:r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B32F8A8DFA30497994C8A9407890E2C3">
    <w:name w:val="B32F8A8DFA30497994C8A9407890E2C3"/>
    <w:rsid w:val="00C433A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F637AA733FD4476A3FC8C7CA3C3273F">
    <w:name w:val="8F637AA733FD4476A3FC8C7CA3C3273F"/>
    <w:rsid w:val="00C433A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A1C6748EEE64860B362A769E4D6137C">
    <w:name w:val="3A1C6748EEE64860B362A769E4D6137C"/>
    <w:rsid w:val="00C433A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560BB83292E4295B72FE1C6381FDE12">
    <w:name w:val="E560BB83292E4295B72FE1C6381FDE12"/>
    <w:rsid w:val="00C433A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2F0E5D6EB274561BA076C2A74D33232">
    <w:name w:val="42F0E5D6EB274561BA076C2A74D33232"/>
    <w:rsid w:val="00C433AC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336</TotalTime>
  <Pages>24</Pages>
  <Words>2960</Words>
  <Characters>16874</Characters>
  <Application>Microsoft Office Word</Application>
  <DocSecurity>8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BSBWHS413</vt:lpstr>
    </vt:vector>
  </TitlesOfParts>
  <Company/>
  <LinksUpToDate>false</LinksUpToDate>
  <CharactersWithSpaces>19795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BSBWHS413</dc:title>
  <dc:subject>Contribute to implementation and maintenance of WHS consultation and participation processes</dc:subject>
  <dc:creator>Author Name</dc:creator>
  <cp:lastModifiedBy>Jonathan Curro</cp:lastModifiedBy>
  <cp:revision>19</cp:revision>
  <cp:lastPrinted>2021-09-20T03:02:00Z</cp:lastPrinted>
  <dcterms:created xsi:type="dcterms:W3CDTF">2024-02-20T21:45:00Z</dcterms:created>
  <dcterms:modified xsi:type="dcterms:W3CDTF">2024-08-02T05:38:00Z</dcterms:modified>
  <cp:contentStatus>v1-1_02/08/2024</cp:contentStatus>
</cp:coreProperties>
</file>