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37F2498B" w:rsidR="00677444" w:rsidRPr="004932A4" w:rsidRDefault="00B17E4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E7EDC">
            <w:rPr>
              <w:szCs w:val="32"/>
            </w:rPr>
            <w:t>CPCCBC4002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3ED54B6" w:rsidR="004C3241" w:rsidRDefault="00B17E4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E7EDC">
            <w:rPr>
              <w:szCs w:val="32"/>
            </w:rPr>
            <w:t>Manage work health and safety in the building and construction workplace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6F43F3A6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E7EDC">
            <w:rPr>
              <w:rFonts w:ascii="Arial" w:hAnsi="Arial" w:cs="Arial"/>
              <w:i/>
              <w:sz w:val="18"/>
              <w:szCs w:val="18"/>
            </w:rPr>
            <w:t>CPCCBC4002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E7EDC">
            <w:rPr>
              <w:rFonts w:ascii="Arial" w:hAnsi="Arial" w:cs="Arial"/>
              <w:i/>
              <w:sz w:val="18"/>
              <w:szCs w:val="18"/>
            </w:rPr>
            <w:t>Manage work health and safety in the building and construction workplace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B7340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B7340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B7340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A31AE3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53425512" w:edGrp="everyone"/>
            <w:permEnd w:id="653425512"/>
          </w:p>
        </w:tc>
      </w:tr>
      <w:tr w:rsidR="00453FDE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453FDE" w:rsidRPr="00C15CA8" w:rsidRDefault="00453FDE" w:rsidP="00453FDE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90081644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7CD9675D" w:rsidR="00453FDE" w:rsidRPr="00C15CA8" w:rsidRDefault="00453FDE" w:rsidP="00453FDE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B5F5D63" wp14:editId="548E6984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00816443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224A7A6" w:rsidR="00A4462D" w:rsidRPr="004C3241" w:rsidRDefault="00B17E43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CE7EDC">
              <w:rPr>
                <w:rFonts w:ascii="Arial" w:hAnsi="Arial" w:cs="Arial"/>
                <w:sz w:val="20"/>
              </w:rPr>
              <w:t xml:space="preserve"> </w:t>
            </w:r>
            <w:r w:rsidR="00A4462D" w:rsidRPr="00CE7EDC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CE7ED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453FDE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453FDE" w:rsidRPr="00C15CA8" w:rsidRDefault="00453FDE" w:rsidP="00453FD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812194207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6AFC706A" w:rsidR="00453FDE" w:rsidRPr="00C15CA8" w:rsidRDefault="00B17E43" w:rsidP="00453FD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A7522B5382B14BF8A0F87E35F9B0051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53FD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812194207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0A8658B8" w:rsidR="00453FDE" w:rsidRPr="004C3241" w:rsidRDefault="00B17E43" w:rsidP="00453FD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93025537" w:edGrp="everyone"/>
                <w:r w:rsidR="00453FD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93025537"/>
            <w:r w:rsidR="00453FDE" w:rsidRPr="004C3241">
              <w:rPr>
                <w:rFonts w:ascii="Arial" w:hAnsi="Arial" w:cs="Arial"/>
                <w:sz w:val="20"/>
              </w:rPr>
              <w:t xml:space="preserve"> </w:t>
            </w:r>
            <w:r w:rsidR="00453FD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4586A2D1" w:rsidR="00453FDE" w:rsidRPr="004C3241" w:rsidRDefault="00B17E43" w:rsidP="00453FD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77373806" w:edGrp="everyone"/>
                <w:r w:rsidR="00453FD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77373806"/>
            <w:r w:rsidR="00453FDE" w:rsidRPr="004C3241">
              <w:rPr>
                <w:rFonts w:ascii="Arial" w:hAnsi="Arial" w:cs="Arial"/>
                <w:sz w:val="20"/>
              </w:rPr>
              <w:t xml:space="preserve"> </w:t>
            </w:r>
            <w:r w:rsidR="00453FD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53FDE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453FDE" w:rsidRPr="00C15CA8" w:rsidRDefault="00453FDE" w:rsidP="00453FD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61725468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43E98A26" w:rsidR="00453FDE" w:rsidRPr="00C15CA8" w:rsidRDefault="00B17E43" w:rsidP="00453FD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B3BCCB7FBED04CC7B57DEC708F3347D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53FD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17254688"/>
          </w:p>
        </w:tc>
        <w:permStart w:id="642533534" w:edGrp="everyone"/>
        <w:tc>
          <w:tcPr>
            <w:tcW w:w="2095" w:type="dxa"/>
            <w:vAlign w:val="center"/>
          </w:tcPr>
          <w:p w14:paraId="3387724F" w14:textId="79985EED" w:rsidR="00453FDE" w:rsidRDefault="00B17E43" w:rsidP="00453FD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3FD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42533534"/>
              </w:sdtContent>
            </w:sdt>
            <w:r w:rsidR="00453FDE" w:rsidRPr="004C3241">
              <w:rPr>
                <w:rFonts w:ascii="Arial" w:hAnsi="Arial" w:cs="Arial"/>
                <w:sz w:val="20"/>
              </w:rPr>
              <w:t xml:space="preserve"> </w:t>
            </w:r>
            <w:r w:rsidR="00453FD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537E9913" w:rsidR="00453FDE" w:rsidRDefault="00B17E43" w:rsidP="00453FD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76077003" w:edGrp="everyone"/>
                <w:r w:rsidR="00453FD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76077003"/>
            <w:r w:rsidR="00453FDE" w:rsidRPr="004C3241">
              <w:rPr>
                <w:rFonts w:ascii="Arial" w:hAnsi="Arial" w:cs="Arial"/>
                <w:sz w:val="20"/>
              </w:rPr>
              <w:t xml:space="preserve"> </w:t>
            </w:r>
            <w:r w:rsidR="00453FD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53FDE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453FDE" w:rsidRPr="00C15CA8" w:rsidRDefault="00453FDE" w:rsidP="00453FD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93509651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22AD6B4" w:rsidR="00453FDE" w:rsidRPr="00C15CA8" w:rsidRDefault="00B17E43" w:rsidP="00453FD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FB6363AF90484817BE73408A1D274B4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53FD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35096514"/>
          </w:p>
        </w:tc>
        <w:permStart w:id="1008745423" w:edGrp="everyone"/>
        <w:tc>
          <w:tcPr>
            <w:tcW w:w="2095" w:type="dxa"/>
            <w:vAlign w:val="center"/>
          </w:tcPr>
          <w:p w14:paraId="1708E32B" w14:textId="5783D8A6" w:rsidR="00453FDE" w:rsidRPr="004C3241" w:rsidRDefault="00B17E43" w:rsidP="00453FD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3FD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08745423"/>
              </w:sdtContent>
            </w:sdt>
            <w:r w:rsidR="00453FDE" w:rsidRPr="004C3241">
              <w:rPr>
                <w:rFonts w:ascii="Arial" w:hAnsi="Arial" w:cs="Arial"/>
                <w:sz w:val="20"/>
              </w:rPr>
              <w:t xml:space="preserve"> </w:t>
            </w:r>
            <w:r w:rsidR="00453FD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93B7F10" w:rsidR="00453FDE" w:rsidRPr="004C3241" w:rsidRDefault="00B17E43" w:rsidP="00453FD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06234643" w:edGrp="everyone"/>
                <w:r w:rsidR="00453FD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06234643"/>
            <w:r w:rsidR="00453FDE" w:rsidRPr="004C3241">
              <w:rPr>
                <w:rFonts w:ascii="Arial" w:hAnsi="Arial" w:cs="Arial"/>
                <w:sz w:val="20"/>
              </w:rPr>
              <w:t xml:space="preserve"> </w:t>
            </w:r>
            <w:r w:rsidR="00453FD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53FDE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69E1854" w:rsidR="00453FDE" w:rsidRPr="00C15CA8" w:rsidRDefault="00453FDE" w:rsidP="00453FD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D095201050AE4C41A36ED676C823C35C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CPCCBC4002</w:t>
                </w:r>
              </w:sdtContent>
            </w:sdt>
          </w:p>
        </w:tc>
        <w:permStart w:id="756226694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D9BBA73" w:rsidR="00453FDE" w:rsidRPr="00C15CA8" w:rsidRDefault="00B17E43" w:rsidP="00453FDE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1CA9A25745B1413894275E860A4A41C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53FD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56226694"/>
          </w:p>
        </w:tc>
        <w:permStart w:id="1549142478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1F7A70FE" w:rsidR="00453FDE" w:rsidRPr="004C3241" w:rsidRDefault="00B17E43" w:rsidP="00453FD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3FD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549142478"/>
              </w:sdtContent>
            </w:sdt>
            <w:r w:rsidR="00453FD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453FD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815491870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1EF2214" w:rsidR="00453FDE" w:rsidRPr="004C3241" w:rsidRDefault="00B17E43" w:rsidP="00453FD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53FD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815491870"/>
              </w:sdtContent>
            </w:sdt>
            <w:r w:rsidR="00453FD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453FD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8B3464" w:rsidRDefault="00B17E4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74520569" w:edGrp="everyone"/>
                <w:r w:rsidR="00416046" w:rsidRPr="008B346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74520569"/>
              </w:sdtContent>
            </w:sdt>
            <w:r w:rsidR="00416046" w:rsidRPr="008B3464">
              <w:rPr>
                <w:rFonts w:ascii="Arial" w:hAnsi="Arial" w:cs="Arial"/>
                <w:sz w:val="20"/>
              </w:rPr>
              <w:t xml:space="preserve"> </w:t>
            </w:r>
            <w:r w:rsidR="00416046" w:rsidRPr="008B3464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40436270" w14:textId="77777777" w:rsidR="00630215" w:rsidRDefault="00B17E4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17699103" w:edGrp="everyone"/>
                <w:r w:rsidR="00630215" w:rsidRPr="008B346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17699103"/>
              </w:sdtContent>
            </w:sdt>
            <w:r w:rsidR="00630215" w:rsidRPr="008B3464">
              <w:rPr>
                <w:rFonts w:ascii="Arial" w:hAnsi="Arial" w:cs="Arial"/>
                <w:sz w:val="20"/>
              </w:rPr>
              <w:t xml:space="preserve"> </w:t>
            </w:r>
            <w:r w:rsidR="00630215" w:rsidRPr="008B3464">
              <w:rPr>
                <w:rFonts w:ascii="Arial" w:hAnsi="Arial" w:cs="Arial"/>
                <w:sz w:val="18"/>
                <w:szCs w:val="18"/>
              </w:rPr>
              <w:t>Workbook</w:t>
            </w:r>
          </w:p>
          <w:permStart w:id="177097689" w:edGrp="everyone"/>
          <w:p w14:paraId="00D980F5" w14:textId="6EC6F569" w:rsidR="008B3464" w:rsidRPr="008B3464" w:rsidRDefault="00B17E43" w:rsidP="008B346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38979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B3464" w:rsidRPr="008B3464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7097689"/>
            <w:r w:rsidR="008B3464" w:rsidRPr="008B3464">
              <w:rPr>
                <w:rFonts w:ascii="Arial" w:hAnsi="Arial" w:cs="Arial"/>
                <w:sz w:val="20"/>
              </w:rPr>
              <w:t xml:space="preserve"> </w:t>
            </w:r>
            <w:r w:rsidR="008B3464" w:rsidRPr="008B3464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636912BE" w:rsidR="008B3464" w:rsidRPr="008B3464" w:rsidRDefault="00B17E43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434289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4866452" w:edGrp="everyone"/>
                <w:r w:rsidR="008B3464" w:rsidRPr="008B346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4866452"/>
              </w:sdtContent>
            </w:sdt>
            <w:r w:rsidR="008B3464" w:rsidRPr="008B3464">
              <w:rPr>
                <w:rFonts w:ascii="Arial" w:hAnsi="Arial" w:cs="Arial"/>
                <w:sz w:val="20"/>
              </w:rPr>
              <w:t xml:space="preserve"> </w:t>
            </w:r>
            <w:r w:rsidR="008B3464" w:rsidRPr="008B3464">
              <w:rPr>
                <w:rFonts w:ascii="Arial" w:hAnsi="Arial" w:cs="Arial"/>
                <w:sz w:val="18"/>
                <w:szCs w:val="18"/>
              </w:rPr>
              <w:t xml:space="preserve">Hazard </w:t>
            </w:r>
            <w:r w:rsidR="00453FDE">
              <w:rPr>
                <w:rFonts w:ascii="Arial" w:hAnsi="Arial" w:cs="Arial"/>
                <w:sz w:val="18"/>
                <w:szCs w:val="18"/>
              </w:rPr>
              <w:t>I</w:t>
            </w:r>
            <w:r w:rsidR="008B3464" w:rsidRPr="008B3464">
              <w:rPr>
                <w:rFonts w:ascii="Arial" w:hAnsi="Arial" w:cs="Arial"/>
                <w:sz w:val="18"/>
                <w:szCs w:val="18"/>
              </w:rPr>
              <w:t xml:space="preserve">dentification </w:t>
            </w:r>
            <w:r w:rsidR="00453FDE">
              <w:rPr>
                <w:rFonts w:ascii="Arial" w:hAnsi="Arial" w:cs="Arial"/>
                <w:sz w:val="18"/>
                <w:szCs w:val="18"/>
              </w:rPr>
              <w:t>F</w:t>
            </w:r>
            <w:r w:rsidR="008B3464" w:rsidRPr="008B3464">
              <w:rPr>
                <w:rFonts w:ascii="Arial" w:hAnsi="Arial" w:cs="Arial"/>
                <w:sz w:val="18"/>
                <w:szCs w:val="18"/>
              </w:rPr>
              <w:t xml:space="preserve">orm </w:t>
            </w:r>
            <w:r w:rsidR="008B3464">
              <w:rPr>
                <w:rFonts w:ascii="Arial" w:hAnsi="Arial" w:cs="Arial"/>
                <w:sz w:val="18"/>
                <w:szCs w:val="18"/>
              </w:rPr>
              <w:t>(</w:t>
            </w:r>
            <w:r w:rsidR="008B3464" w:rsidRPr="008B3464">
              <w:rPr>
                <w:rFonts w:ascii="Arial" w:hAnsi="Arial" w:cs="Arial"/>
                <w:sz w:val="18"/>
                <w:szCs w:val="18"/>
              </w:rPr>
              <w:t>HO1</w:t>
            </w:r>
            <w:r w:rsidR="008B3464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406EB2" w14:textId="4F1CA0B3" w:rsidR="00416046" w:rsidRDefault="00B17E4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46462878" w:edGrp="everyone"/>
                <w:r w:rsidR="00416046" w:rsidRPr="008B346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46462878"/>
              </w:sdtContent>
            </w:sdt>
            <w:r w:rsidR="00416046" w:rsidRPr="008B3464">
              <w:rPr>
                <w:rFonts w:ascii="Arial" w:hAnsi="Arial" w:cs="Arial"/>
                <w:sz w:val="20"/>
              </w:rPr>
              <w:t xml:space="preserve"> 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 xml:space="preserve">Risk </w:t>
            </w:r>
            <w:r w:rsidR="00453FDE">
              <w:rPr>
                <w:rFonts w:ascii="Arial" w:hAnsi="Arial" w:cs="Arial"/>
                <w:sz w:val="18"/>
                <w:szCs w:val="18"/>
              </w:rPr>
              <w:t>R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 xml:space="preserve">egister </w:t>
            </w:r>
            <w:r w:rsidR="00CF693C">
              <w:rPr>
                <w:rFonts w:ascii="Arial" w:hAnsi="Arial" w:cs="Arial"/>
                <w:sz w:val="18"/>
                <w:szCs w:val="18"/>
              </w:rPr>
              <w:t>(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>HO2)</w:t>
            </w:r>
          </w:p>
          <w:p w14:paraId="504D3439" w14:textId="0A04FAC7" w:rsidR="008B3464" w:rsidRDefault="00B17E4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2097835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58245101" w:edGrp="everyone"/>
                <w:r w:rsidR="008B3464" w:rsidRPr="008B346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58245101"/>
              </w:sdtContent>
            </w:sdt>
            <w:r w:rsidR="008B3464" w:rsidRPr="008B3464">
              <w:rPr>
                <w:rFonts w:ascii="Arial" w:hAnsi="Arial" w:cs="Arial"/>
                <w:sz w:val="20"/>
              </w:rPr>
              <w:t xml:space="preserve"> </w:t>
            </w:r>
            <w:r w:rsidR="003F7E6D" w:rsidRPr="003F7E6D">
              <w:rPr>
                <w:rFonts w:ascii="Arial" w:hAnsi="Arial" w:cs="Arial"/>
                <w:sz w:val="18"/>
                <w:szCs w:val="18"/>
              </w:rPr>
              <w:t xml:space="preserve">Workplace </w:t>
            </w:r>
            <w:r w:rsidR="00453FDE">
              <w:rPr>
                <w:rFonts w:ascii="Arial" w:hAnsi="Arial" w:cs="Arial"/>
                <w:sz w:val="18"/>
                <w:szCs w:val="18"/>
              </w:rPr>
              <w:t>I</w:t>
            </w:r>
            <w:r w:rsidR="003F7E6D" w:rsidRPr="003F7E6D">
              <w:rPr>
                <w:rFonts w:ascii="Arial" w:hAnsi="Arial" w:cs="Arial"/>
                <w:sz w:val="18"/>
                <w:szCs w:val="18"/>
              </w:rPr>
              <w:t xml:space="preserve">nspection </w:t>
            </w:r>
            <w:r w:rsidR="00453FDE">
              <w:rPr>
                <w:rFonts w:ascii="Arial" w:hAnsi="Arial" w:cs="Arial"/>
                <w:sz w:val="18"/>
                <w:szCs w:val="18"/>
              </w:rPr>
              <w:t>R</w:t>
            </w:r>
            <w:r w:rsidR="003F7E6D" w:rsidRPr="003F7E6D">
              <w:rPr>
                <w:rFonts w:ascii="Arial" w:hAnsi="Arial" w:cs="Arial"/>
                <w:sz w:val="18"/>
                <w:szCs w:val="18"/>
              </w:rPr>
              <w:t xml:space="preserve">eport </w:t>
            </w:r>
            <w:r w:rsidR="003F7E6D">
              <w:rPr>
                <w:rFonts w:ascii="Arial" w:hAnsi="Arial" w:cs="Arial"/>
                <w:sz w:val="18"/>
                <w:szCs w:val="18"/>
              </w:rPr>
              <w:t>(</w:t>
            </w:r>
            <w:r w:rsidR="003F7E6D" w:rsidRPr="003F7E6D">
              <w:rPr>
                <w:rFonts w:ascii="Arial" w:hAnsi="Arial" w:cs="Arial"/>
                <w:sz w:val="18"/>
                <w:szCs w:val="18"/>
              </w:rPr>
              <w:t>HO3</w:t>
            </w:r>
            <w:r w:rsidR="003F7E6D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3F9A1335" w14:textId="658834EC" w:rsidR="008B3464" w:rsidRDefault="00B17E4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2768678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54591385" w:edGrp="everyone"/>
                <w:r w:rsidR="008B3464" w:rsidRPr="008B346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54591385"/>
              </w:sdtContent>
            </w:sdt>
            <w:r w:rsidR="008B3464" w:rsidRPr="008B3464">
              <w:rPr>
                <w:rFonts w:ascii="Arial" w:hAnsi="Arial" w:cs="Arial"/>
                <w:sz w:val="20"/>
              </w:rPr>
              <w:t xml:space="preserve"> 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 xml:space="preserve">Workplace </w:t>
            </w:r>
            <w:r w:rsidR="00453FDE">
              <w:rPr>
                <w:rFonts w:ascii="Arial" w:hAnsi="Arial" w:cs="Arial"/>
                <w:sz w:val="18"/>
                <w:szCs w:val="18"/>
              </w:rPr>
              <w:t>S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 xml:space="preserve">afety </w:t>
            </w:r>
            <w:r w:rsidR="00453FDE">
              <w:rPr>
                <w:rFonts w:ascii="Arial" w:hAnsi="Arial" w:cs="Arial"/>
                <w:sz w:val="18"/>
                <w:szCs w:val="18"/>
              </w:rPr>
              <w:t>P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 xml:space="preserve">lan </w:t>
            </w:r>
            <w:r w:rsidR="00CF693C">
              <w:rPr>
                <w:rFonts w:ascii="Arial" w:hAnsi="Arial" w:cs="Arial"/>
                <w:sz w:val="18"/>
                <w:szCs w:val="18"/>
              </w:rPr>
              <w:t>(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>HO4)</w:t>
            </w:r>
          </w:p>
          <w:p w14:paraId="4790AC45" w14:textId="29B80928" w:rsidR="003F7E6D" w:rsidRPr="008B3464" w:rsidRDefault="00B17E43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2972616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78909831" w:edGrp="everyone"/>
                <w:r w:rsidR="003F7E6D" w:rsidRPr="008B346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78909831"/>
              </w:sdtContent>
            </w:sdt>
            <w:r w:rsidR="003F7E6D" w:rsidRPr="008B3464">
              <w:rPr>
                <w:rFonts w:ascii="Arial" w:hAnsi="Arial" w:cs="Arial"/>
                <w:sz w:val="20"/>
              </w:rPr>
              <w:t xml:space="preserve"> 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 xml:space="preserve">Site WHS </w:t>
            </w:r>
            <w:r w:rsidR="00453FDE">
              <w:rPr>
                <w:rFonts w:ascii="Arial" w:hAnsi="Arial" w:cs="Arial"/>
                <w:sz w:val="18"/>
                <w:szCs w:val="18"/>
              </w:rPr>
              <w:t>A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 xml:space="preserve">udit </w:t>
            </w:r>
            <w:r w:rsidR="00453FDE">
              <w:rPr>
                <w:rFonts w:ascii="Arial" w:hAnsi="Arial" w:cs="Arial"/>
                <w:sz w:val="18"/>
                <w:szCs w:val="18"/>
              </w:rPr>
              <w:t>R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 xml:space="preserve">eport </w:t>
            </w:r>
            <w:r w:rsidR="00CF693C">
              <w:rPr>
                <w:rFonts w:ascii="Arial" w:hAnsi="Arial" w:cs="Arial"/>
                <w:sz w:val="18"/>
                <w:szCs w:val="18"/>
              </w:rPr>
              <w:t>(</w:t>
            </w:r>
            <w:r w:rsidR="00CF693C" w:rsidRPr="00CF693C">
              <w:rPr>
                <w:rFonts w:ascii="Arial" w:hAnsi="Arial" w:cs="Arial"/>
                <w:sz w:val="18"/>
                <w:szCs w:val="18"/>
              </w:rPr>
              <w:t>HO5)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A31AE3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55260524" w:edGrp="everyone"/>
            <w:permEnd w:id="655260524"/>
          </w:p>
        </w:tc>
      </w:tr>
      <w:tr w:rsidR="00453FDE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453FDE" w:rsidRPr="00C15CA8" w:rsidRDefault="00453FDE" w:rsidP="00453FD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4921447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841462904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33F3B5DE" w:rsidR="00453FDE" w:rsidRPr="004C3241" w:rsidRDefault="00453FDE" w:rsidP="00453FDE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2794D573" wp14:editId="13CD616A">
                      <wp:extent cx="3913549" cy="360000"/>
                      <wp:effectExtent l="0" t="0" r="0" b="2540"/>
                      <wp:docPr id="1875697868" name="Picture 187569786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92144762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01418A5D" w:rsidR="00C76B5E" w:rsidRPr="004932A4" w:rsidRDefault="00B17E43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E7EDC">
            <w:rPr>
              <w:szCs w:val="32"/>
            </w:rPr>
            <w:t>CPCCBC4002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30D99737" w:rsidR="00C76B5E" w:rsidRDefault="00B17E43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E7EDC">
            <w:rPr>
              <w:szCs w:val="32"/>
            </w:rPr>
            <w:t>Manage work health and safety in the building and construction workplace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A31AE3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3491738" w:edGrp="everyone"/>
            <w:permEnd w:id="23491738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B46103" w:rsidRDefault="002D0927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</w:t>
            </w:r>
            <w:r w:rsidR="00BE2234" w:rsidRPr="00B46103">
              <w:rPr>
                <w:rFonts w:ascii="Arial" w:hAnsi="Arial" w:cs="Arial"/>
                <w:sz w:val="20"/>
              </w:rPr>
              <w:t>your knowledge.</w:t>
            </w:r>
          </w:p>
          <w:p w14:paraId="399D6E87" w14:textId="3D1FAE8D" w:rsidR="002D0927" w:rsidRPr="00750D30" w:rsidRDefault="00BE2234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B46103">
              <w:rPr>
                <w:rFonts w:ascii="Arial" w:hAnsi="Arial" w:cs="Arial"/>
                <w:sz w:val="20"/>
              </w:rPr>
              <w:t>It is anticipated that you should complete this assessment within 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B7340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B7340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B7340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1FD300C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53FDE" w:rsidRPr="00BA4D9F" w14:paraId="51696758" w14:textId="77777777" w:rsidTr="00BE2DE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CEF3FA5" w14:textId="77777777" w:rsidR="00453FDE" w:rsidRPr="00750D30" w:rsidRDefault="00453FDE" w:rsidP="00BE2DEF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453FDE" w:rsidRPr="00BA4D9F" w14:paraId="2DCB71F8" w14:textId="77777777" w:rsidTr="00BE2DE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AE82F8" w14:textId="77777777" w:rsidR="00453FDE" w:rsidRPr="00DE303D" w:rsidRDefault="00453FDE" w:rsidP="00BE2DEF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8E3426D" w14:textId="77777777" w:rsidR="00453FDE" w:rsidRPr="00DE303D" w:rsidRDefault="00453FDE" w:rsidP="00453FD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17843BC" w14:textId="77777777" w:rsidR="00453FDE" w:rsidRPr="00750D30" w:rsidRDefault="00453FDE" w:rsidP="00453FD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453FDE" w:rsidRPr="004936E4" w14:paraId="5ADA61D4" w14:textId="77777777" w:rsidTr="00BE2DEF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DFF582" w14:textId="77777777" w:rsidR="00453FDE" w:rsidRPr="004936E4" w:rsidRDefault="00453FDE" w:rsidP="00BE2DEF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622611864" w:edGrp="everyone"/>
            <w:permEnd w:id="1622611864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09B84FCB" w:rsidR="00B115D7" w:rsidRPr="00830749" w:rsidRDefault="00B46103" w:rsidP="008A7F49">
      <w:pPr>
        <w:pStyle w:val="20TAQuestionNumber"/>
        <w:keepNext/>
        <w:ind w:left="709" w:hanging="709"/>
      </w:pPr>
      <w:bookmarkStart w:id="2" w:name="_Ref135199974"/>
      <w:bookmarkEnd w:id="0"/>
      <w:r>
        <w:lastRenderedPageBreak/>
        <w:t>Write the state/territory where your work is based and the exact title of the WHS Act applicable to that state/territory.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453FDE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040957D3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966240298" w:edGrp="everyone"/>
            <w:permEnd w:id="1966240298"/>
          </w:p>
        </w:tc>
        <w:permStart w:id="21210765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B17E43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1076529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14A8C926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2A397D2A" w14:textId="3CBFAC60" w:rsidR="00CE7EDC" w:rsidRPr="00830749" w:rsidRDefault="00B46103" w:rsidP="00CE7EDC">
      <w:pPr>
        <w:pStyle w:val="20TAQuestionNumber"/>
        <w:ind w:left="709" w:hanging="709"/>
      </w:pPr>
      <w:bookmarkStart w:id="4" w:name="_Ref135200222"/>
      <w:r>
        <w:t>What is the exact title of the WHS Regulation applicable in the state/territory where your work is based?</w:t>
      </w:r>
      <w:bookmarkEnd w:id="4"/>
    </w:p>
    <w:p w14:paraId="7A837D3C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56707FF9" w14:textId="77777777" w:rsidTr="00453FDE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6863DB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822E" w14:textId="45C9DC2E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620965407" w:edGrp="everyone"/>
            <w:permEnd w:id="620965407"/>
          </w:p>
        </w:tc>
        <w:permStart w:id="6095720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4DEC56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008194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9572016"/>
          </w:p>
        </w:tc>
      </w:tr>
    </w:tbl>
    <w:p w14:paraId="34EA6067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7E28A967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78F7C0B0" w14:textId="0FECEC32" w:rsidR="00CE7EDC" w:rsidRPr="00830749" w:rsidRDefault="005279F9" w:rsidP="00CE7EDC">
      <w:pPr>
        <w:pStyle w:val="20TAQuestionNumber"/>
        <w:ind w:left="709" w:hanging="709"/>
      </w:pPr>
      <w:bookmarkStart w:id="5" w:name="_Ref135200665"/>
      <w:r>
        <w:t>Discuss the purpose of WHS Codes of Practice</w:t>
      </w:r>
      <w:r w:rsidR="00CE7EDC">
        <w:t>.</w:t>
      </w:r>
      <w:bookmarkEnd w:id="5"/>
    </w:p>
    <w:p w14:paraId="53A80BE9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0DAE32AA" w14:textId="77777777" w:rsidTr="00453FDE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DDB9BD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8E89" w14:textId="50042C7E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987062526" w:edGrp="everyone"/>
            <w:permEnd w:id="987062526"/>
          </w:p>
        </w:tc>
        <w:permStart w:id="17850910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07CF72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0944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5091069"/>
          </w:p>
        </w:tc>
      </w:tr>
    </w:tbl>
    <w:p w14:paraId="6EDA6D1C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1244F078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79C9D52D" w14:textId="7EDA8A99" w:rsidR="00CE7EDC" w:rsidRPr="00830749" w:rsidRDefault="008F03FD" w:rsidP="00CE7EDC">
      <w:pPr>
        <w:pStyle w:val="20TAQuestionNumber"/>
        <w:ind w:left="709" w:hanging="709"/>
      </w:pPr>
      <w:bookmarkStart w:id="6" w:name="_Ref135201399"/>
      <w:r w:rsidRPr="002440CD">
        <w:rPr>
          <w:rStyle w:val="normaltextrun"/>
          <w:color w:val="262626" w:themeColor="text1" w:themeTint="D9"/>
          <w:szCs w:val="24"/>
          <w:shd w:val="clear" w:color="auto" w:fill="FFFFFF"/>
        </w:rPr>
        <w:t>Provide one</w:t>
      </w:r>
      <w:r>
        <w:rPr>
          <w:rStyle w:val="normaltextrun"/>
          <w:color w:val="262626" w:themeColor="text1" w:themeTint="D9"/>
          <w:szCs w:val="24"/>
          <w:shd w:val="clear" w:color="auto" w:fill="FFFFFF"/>
        </w:rPr>
        <w:t xml:space="preserve"> (1)</w:t>
      </w:r>
      <w:r w:rsidRPr="002440CD">
        <w:rPr>
          <w:rStyle w:val="normaltextrun"/>
          <w:color w:val="262626" w:themeColor="text1" w:themeTint="D9"/>
          <w:szCs w:val="24"/>
          <w:shd w:val="clear" w:color="auto" w:fill="FFFFFF"/>
        </w:rPr>
        <w:t xml:space="preserve"> example of how WHS legislation affects building and construction projects in general</w:t>
      </w:r>
      <w:r w:rsidR="00CE7EDC">
        <w:t>.</w:t>
      </w:r>
      <w:bookmarkEnd w:id="6"/>
    </w:p>
    <w:p w14:paraId="4F041848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3F30913E" w14:textId="77777777" w:rsidTr="00453FDE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246296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0BED" w14:textId="41F19C92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889277098" w:edGrp="everyone"/>
            <w:permEnd w:id="1889277098"/>
          </w:p>
        </w:tc>
        <w:permStart w:id="858800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C1719E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30321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880018"/>
          </w:p>
        </w:tc>
      </w:tr>
    </w:tbl>
    <w:p w14:paraId="0A3307F9" w14:textId="77777777" w:rsidR="00B15971" w:rsidRDefault="00B15971" w:rsidP="00B15971">
      <w:pPr>
        <w:rPr>
          <w:rFonts w:ascii="Arial" w:hAnsi="Arial" w:cs="Arial"/>
          <w:sz w:val="22"/>
          <w:szCs w:val="22"/>
        </w:rPr>
      </w:pPr>
    </w:p>
    <w:p w14:paraId="4DD4DD9E" w14:textId="0311978E" w:rsidR="00B15971" w:rsidRPr="00B15971" w:rsidRDefault="00B15971" w:rsidP="008A7F49">
      <w:pPr>
        <w:pStyle w:val="20TAQuestionNumber"/>
        <w:keepNext/>
        <w:ind w:left="709" w:hanging="709"/>
        <w:rPr>
          <w:rFonts w:cs="Arial"/>
          <w:sz w:val="22"/>
          <w:szCs w:val="22"/>
        </w:rPr>
      </w:pPr>
      <w:bookmarkStart w:id="7" w:name="_Ref135203380"/>
      <w:r w:rsidRPr="00B15971">
        <w:rPr>
          <w:rFonts w:eastAsia="Calibri"/>
        </w:rPr>
        <w:lastRenderedPageBreak/>
        <w:t xml:space="preserve">The following table lists WHS items. For each item, provide one (1) Australian </w:t>
      </w:r>
      <w:r w:rsidRPr="00B15971">
        <w:rPr>
          <w:rFonts w:eastAsia="Calibri" w:cs="Calibri"/>
          <w:shd w:val="clear" w:color="auto" w:fill="FFFFFF"/>
        </w:rPr>
        <w:t>standard</w:t>
      </w:r>
      <w:r w:rsidRPr="00B15971">
        <w:rPr>
          <w:rFonts w:eastAsia="Calibri"/>
        </w:rPr>
        <w:t xml:space="preserve"> that it needs to meet before it can be used on a construction site.</w:t>
      </w:r>
      <w:bookmarkEnd w:id="7"/>
    </w:p>
    <w:p w14:paraId="5156A97E" w14:textId="77777777" w:rsidR="00B15971" w:rsidRPr="00830749" w:rsidRDefault="00B15971" w:rsidP="00B1597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1868"/>
        <w:gridCol w:w="5501"/>
        <w:gridCol w:w="609"/>
      </w:tblGrid>
      <w:tr w:rsidR="00B15971" w14:paraId="50D23FA7" w14:textId="77777777" w:rsidTr="00B159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B134D9" w14:textId="77777777" w:rsidR="00B15971" w:rsidRDefault="00B15971" w:rsidP="00B1597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4515CB" w14:textId="5B20F7DF" w:rsidR="00B15971" w:rsidRDefault="00B15971" w:rsidP="00B15971">
            <w:pPr>
              <w:keepNext/>
              <w:ind w:left="993" w:hanging="993"/>
              <w:jc w:val="center"/>
            </w:pPr>
            <w:r>
              <w:t>WHS item</w:t>
            </w:r>
          </w:p>
        </w:tc>
        <w:tc>
          <w:tcPr>
            <w:tcW w:w="30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E61BF9E" w14:textId="56A14C30" w:rsidR="00B15971" w:rsidRDefault="00B15971" w:rsidP="00B15971">
            <w:pPr>
              <w:pStyle w:val="TableHeading"/>
              <w:framePr w:hSpace="0" w:wrap="auto" w:vAnchor="margin" w:hAnchor="text" w:yAlign="inline"/>
            </w:pPr>
            <w:r>
              <w:t>Standard</w:t>
            </w:r>
          </w:p>
        </w:tc>
        <w:permStart w:id="83082420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7011D6B" w14:textId="77777777" w:rsidR="00B15971" w:rsidRPr="00533511" w:rsidRDefault="00B17E43" w:rsidP="00B1597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78392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9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0824205"/>
          </w:p>
        </w:tc>
      </w:tr>
      <w:tr w:rsidR="00B15971" w14:paraId="5815A782" w14:textId="77777777" w:rsidTr="00453FDE">
        <w:trPr>
          <w:trHeight w:val="226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E0C2D6" w14:textId="77777777" w:rsidR="00B15971" w:rsidRPr="00FE608E" w:rsidRDefault="00B15971" w:rsidP="00B159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4510" w14:textId="0AAFDB34" w:rsidR="00B15971" w:rsidRPr="00447473" w:rsidRDefault="00B15971" w:rsidP="00B15971">
            <w:pPr>
              <w:jc w:val="center"/>
            </w:pPr>
            <w:r>
              <w:t>Safety Glasses</w:t>
            </w:r>
          </w:p>
        </w:tc>
        <w:tc>
          <w:tcPr>
            <w:tcW w:w="302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294EEF" w14:textId="1316AB08" w:rsidR="00B15971" w:rsidRPr="00453FDE" w:rsidRDefault="00B15971" w:rsidP="00453FD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69191141" w:edGrp="everyone"/>
            <w:permEnd w:id="11691911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C5CB50" w14:textId="77777777" w:rsidR="00B15971" w:rsidRDefault="00B15971" w:rsidP="00B15971">
            <w:pPr>
              <w:ind w:left="993" w:hanging="993"/>
            </w:pPr>
          </w:p>
        </w:tc>
      </w:tr>
      <w:tr w:rsidR="00B15971" w14:paraId="5090799C" w14:textId="77777777" w:rsidTr="00453FDE">
        <w:trPr>
          <w:trHeight w:val="226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C81259" w14:textId="77777777" w:rsidR="00B15971" w:rsidRPr="00FE608E" w:rsidRDefault="00B15971" w:rsidP="00B159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4BE4C" w14:textId="3E0A546B" w:rsidR="00B15971" w:rsidRPr="00B15971" w:rsidRDefault="00B15971" w:rsidP="00B15971">
            <w:pPr>
              <w:jc w:val="center"/>
            </w:pPr>
            <w:r>
              <w:t>Hearing protection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B5148B" w14:textId="67AC1830" w:rsidR="00B15971" w:rsidRPr="00453FDE" w:rsidRDefault="00B15971" w:rsidP="00453FD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7345407" w:edGrp="everyone"/>
            <w:permEnd w:id="17773454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E1F569" w14:textId="77777777" w:rsidR="00B15971" w:rsidRDefault="00B15971" w:rsidP="00B15971">
            <w:pPr>
              <w:ind w:left="993" w:hanging="993"/>
            </w:pPr>
          </w:p>
        </w:tc>
      </w:tr>
      <w:tr w:rsidR="00B15971" w14:paraId="60CA58FA" w14:textId="77777777" w:rsidTr="00453FDE">
        <w:trPr>
          <w:trHeight w:val="226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9645EA" w14:textId="77777777" w:rsidR="00B15971" w:rsidRPr="00FE608E" w:rsidRDefault="00B15971" w:rsidP="00B159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FF99" w14:textId="69D1424A" w:rsidR="00B15971" w:rsidRPr="00B15971" w:rsidRDefault="00B15971" w:rsidP="00B15971">
            <w:pPr>
              <w:jc w:val="center"/>
            </w:pPr>
            <w:r>
              <w:t>Work boots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CE3F0A" w14:textId="5028D1D0" w:rsidR="00B15971" w:rsidRPr="00453FDE" w:rsidRDefault="00B15971" w:rsidP="00453FD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94148341" w:edGrp="everyone"/>
            <w:permEnd w:id="12941483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552DC9" w14:textId="77777777" w:rsidR="00B15971" w:rsidRDefault="00B15971" w:rsidP="00B15971">
            <w:pPr>
              <w:ind w:left="993" w:hanging="993"/>
            </w:pPr>
          </w:p>
        </w:tc>
      </w:tr>
    </w:tbl>
    <w:p w14:paraId="4540BF01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370491F2" w14:textId="77777777" w:rsidR="00B15971" w:rsidRDefault="00B15971" w:rsidP="00CE7EDC">
      <w:pPr>
        <w:rPr>
          <w:rFonts w:ascii="Arial" w:hAnsi="Arial" w:cs="Arial"/>
          <w:sz w:val="22"/>
          <w:szCs w:val="22"/>
        </w:rPr>
      </w:pPr>
    </w:p>
    <w:p w14:paraId="611FBA70" w14:textId="15B80251" w:rsidR="00CE7EDC" w:rsidRPr="00830749" w:rsidRDefault="00B73400" w:rsidP="008A7F49">
      <w:pPr>
        <w:pStyle w:val="20TAQuestionNumber"/>
        <w:keepNext/>
        <w:ind w:left="709" w:hanging="709"/>
      </w:pPr>
      <w:bookmarkStart w:id="8" w:name="_Ref135208072"/>
      <w:r>
        <w:t xml:space="preserve">Why is exposure to silica </w:t>
      </w:r>
      <w:r w:rsidR="003D1F1E">
        <w:t xml:space="preserve">dust </w:t>
      </w:r>
      <w:r>
        <w:t>considered hazardous?</w:t>
      </w:r>
      <w:bookmarkEnd w:id="8"/>
    </w:p>
    <w:p w14:paraId="19404982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4F2D113B" w14:textId="77777777" w:rsidTr="00453FDE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50CC81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4743" w14:textId="360FB82A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549089211" w:edGrp="everyone"/>
            <w:permEnd w:id="549089211"/>
          </w:p>
        </w:tc>
        <w:permStart w:id="41931143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347303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2718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9311435"/>
          </w:p>
        </w:tc>
      </w:tr>
    </w:tbl>
    <w:p w14:paraId="0EFAF341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21989848" w14:textId="77777777" w:rsidR="00B73400" w:rsidRDefault="00B73400" w:rsidP="00CE7EDC">
      <w:pPr>
        <w:rPr>
          <w:rFonts w:ascii="Arial" w:hAnsi="Arial" w:cs="Arial"/>
          <w:sz w:val="22"/>
          <w:szCs w:val="22"/>
        </w:rPr>
      </w:pPr>
    </w:p>
    <w:p w14:paraId="6857FF27" w14:textId="0A179A24" w:rsidR="00756387" w:rsidRPr="00756387" w:rsidRDefault="00756387" w:rsidP="008A7F49">
      <w:pPr>
        <w:pStyle w:val="20TAQuestionNumber"/>
        <w:keepNext/>
        <w:ind w:left="709" w:hanging="709"/>
        <w:rPr>
          <w:rFonts w:eastAsia="Calibri"/>
        </w:rPr>
      </w:pPr>
      <w:bookmarkStart w:id="9" w:name="_Ref135208078"/>
      <w:r w:rsidRPr="00756387">
        <w:rPr>
          <w:rFonts w:eastAsia="Calibri"/>
        </w:rPr>
        <w:lastRenderedPageBreak/>
        <w:t>Listed below are construction activities that are commonly completed on a construction site. For each activity, identify two (2) hazards that could arise from carrying out the activity.</w:t>
      </w:r>
      <w:bookmarkEnd w:id="9"/>
    </w:p>
    <w:p w14:paraId="12E47694" w14:textId="77777777" w:rsidR="00756387" w:rsidRPr="00830749" w:rsidRDefault="00756387" w:rsidP="0075638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010"/>
        <w:gridCol w:w="5360"/>
        <w:gridCol w:w="609"/>
      </w:tblGrid>
      <w:tr w:rsidR="00756387" w14:paraId="057D35F2" w14:textId="77777777" w:rsidTr="0075638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1A5C575" w14:textId="77777777" w:rsidR="00756387" w:rsidRDefault="00756387" w:rsidP="0075638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F951476" w14:textId="5D3EE384" w:rsidR="00756387" w:rsidRDefault="00756387" w:rsidP="00756387">
            <w:pPr>
              <w:keepNext/>
              <w:ind w:left="993" w:hanging="993"/>
              <w:jc w:val="center"/>
            </w:pPr>
            <w:r>
              <w:t>Construction activity</w:t>
            </w:r>
          </w:p>
        </w:tc>
        <w:tc>
          <w:tcPr>
            <w:tcW w:w="294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53ECF7C" w14:textId="0C884C90" w:rsidR="00756387" w:rsidRDefault="00756387" w:rsidP="00756387">
            <w:pPr>
              <w:pStyle w:val="TableHeading"/>
              <w:framePr w:hSpace="0" w:wrap="auto" w:vAnchor="margin" w:hAnchor="text" w:yAlign="inline"/>
            </w:pPr>
            <w:r>
              <w:t xml:space="preserve">Potential hazards </w:t>
            </w:r>
          </w:p>
        </w:tc>
        <w:permStart w:id="86580792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5AA68A4" w14:textId="77777777" w:rsidR="00756387" w:rsidRPr="00533511" w:rsidRDefault="00B17E43" w:rsidP="0075638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090251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638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5807920"/>
          </w:p>
        </w:tc>
      </w:tr>
      <w:tr w:rsidR="00756387" w14:paraId="5A06D168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2F8B3AA4" w14:textId="77777777" w:rsidR="00756387" w:rsidRPr="00FE608E" w:rsidRDefault="00756387" w:rsidP="0075638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6220" w14:textId="47C08946" w:rsidR="00756387" w:rsidRPr="00447473" w:rsidRDefault="00FA0A7F" w:rsidP="00756387">
            <w:pPr>
              <w:jc w:val="center"/>
            </w:pPr>
            <w:r>
              <w:t>Crane operation</w:t>
            </w:r>
          </w:p>
        </w:tc>
        <w:tc>
          <w:tcPr>
            <w:tcW w:w="294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A2101B" w14:textId="12A0A3F6" w:rsidR="00756387" w:rsidRPr="00453FDE" w:rsidRDefault="00756387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2036159726" w:edGrp="everyone"/>
            <w:permEnd w:id="203615972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1550DBA4" w14:textId="77777777" w:rsidR="00756387" w:rsidRDefault="00756387" w:rsidP="00756387">
            <w:pPr>
              <w:ind w:left="993" w:hanging="993"/>
            </w:pPr>
          </w:p>
        </w:tc>
      </w:tr>
      <w:tr w:rsidR="00756387" w14:paraId="41BB1383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1402679F" w14:textId="77777777" w:rsidR="00756387" w:rsidRPr="00FE608E" w:rsidRDefault="00756387" w:rsidP="0075638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05B8" w14:textId="77777777" w:rsidR="00756387" w:rsidRPr="00447473" w:rsidRDefault="00756387" w:rsidP="00756387">
            <w:pPr>
              <w:jc w:val="center"/>
            </w:pPr>
          </w:p>
        </w:tc>
        <w:tc>
          <w:tcPr>
            <w:tcW w:w="294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3E3E35" w14:textId="37BEC84B" w:rsidR="00756387" w:rsidRPr="00453FDE" w:rsidRDefault="00756387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332277148" w:edGrp="everyone"/>
            <w:permEnd w:id="332277148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5DE55357" w14:textId="77777777" w:rsidR="00756387" w:rsidRDefault="00756387" w:rsidP="00756387">
            <w:pPr>
              <w:ind w:left="993" w:hanging="993"/>
            </w:pPr>
          </w:p>
        </w:tc>
      </w:tr>
      <w:tr w:rsidR="00756387" w14:paraId="3DA233C4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529C70C6" w14:textId="77777777" w:rsidR="00756387" w:rsidRPr="00FE608E" w:rsidRDefault="00756387" w:rsidP="0075638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4EA5" w14:textId="3DEB956C" w:rsidR="00756387" w:rsidRPr="00B15971" w:rsidRDefault="00FA0A7F" w:rsidP="00756387">
            <w:pPr>
              <w:jc w:val="center"/>
            </w:pPr>
            <w:r>
              <w:t>Dogging work</w:t>
            </w:r>
          </w:p>
        </w:tc>
        <w:tc>
          <w:tcPr>
            <w:tcW w:w="2949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98ED4E" w14:textId="2D16BA5E" w:rsidR="00756387" w:rsidRPr="00453FDE" w:rsidRDefault="00756387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840203966" w:edGrp="everyone"/>
            <w:permEnd w:id="184020396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5DD48940" w14:textId="77777777" w:rsidR="00756387" w:rsidRDefault="00756387" w:rsidP="00756387">
            <w:pPr>
              <w:ind w:left="993" w:hanging="993"/>
            </w:pPr>
          </w:p>
        </w:tc>
      </w:tr>
      <w:tr w:rsidR="00FA0A7F" w14:paraId="771427DF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7C1CE0A9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AE93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AD2EEC" w14:textId="5BF868CF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522629568" w:edGrp="everyone"/>
            <w:permEnd w:id="1522629568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0DEDCE68" w14:textId="77777777" w:rsidR="00FA0A7F" w:rsidRDefault="00FA0A7F" w:rsidP="00FA0A7F">
            <w:pPr>
              <w:ind w:left="993" w:hanging="993"/>
            </w:pPr>
          </w:p>
        </w:tc>
      </w:tr>
      <w:tr w:rsidR="00FA0A7F" w14:paraId="40A0B3DC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12A8C60A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2D52" w14:textId="3EAE7757" w:rsidR="00FA0A7F" w:rsidRPr="00B15971" w:rsidRDefault="00FA0A7F" w:rsidP="00FA0A7F">
            <w:pPr>
              <w:jc w:val="center"/>
            </w:pPr>
            <w:r>
              <w:t>Rigging work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51C04" w14:textId="63D9C409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763304378" w:edGrp="everyone"/>
            <w:permEnd w:id="763304378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27609E2C" w14:textId="77777777" w:rsidR="00FA0A7F" w:rsidRDefault="00FA0A7F" w:rsidP="00FA0A7F">
            <w:pPr>
              <w:ind w:left="993" w:hanging="993"/>
            </w:pPr>
          </w:p>
        </w:tc>
      </w:tr>
      <w:tr w:rsidR="00FA0A7F" w14:paraId="0022C57C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041C0DF2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B93B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81EEBD" w14:textId="34426A42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667775621" w:edGrp="everyone"/>
            <w:permEnd w:id="667775621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67B0AE7C" w14:textId="77777777" w:rsidR="00FA0A7F" w:rsidRDefault="00FA0A7F" w:rsidP="00FA0A7F">
            <w:pPr>
              <w:ind w:left="993" w:hanging="993"/>
            </w:pPr>
          </w:p>
        </w:tc>
      </w:tr>
      <w:tr w:rsidR="00FA0A7F" w14:paraId="3F2FB6A8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455B3C2A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FF032" w14:textId="1A1AAF3C" w:rsidR="00FA0A7F" w:rsidRPr="00B15971" w:rsidRDefault="00FA0A7F" w:rsidP="00FA0A7F">
            <w:pPr>
              <w:jc w:val="center"/>
            </w:pPr>
            <w:r>
              <w:t>Concrete pumping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4E9F4E" w14:textId="72F32969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108835864" w:edGrp="everyone"/>
            <w:permEnd w:id="1108835864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4F4257D0" w14:textId="77777777" w:rsidR="00FA0A7F" w:rsidRDefault="00FA0A7F" w:rsidP="00FA0A7F">
            <w:pPr>
              <w:ind w:left="993" w:hanging="993"/>
            </w:pPr>
          </w:p>
        </w:tc>
      </w:tr>
      <w:tr w:rsidR="00FA0A7F" w14:paraId="7A544244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016B8763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583A9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08AD31" w14:textId="75888D43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782653523" w:edGrp="everyone"/>
            <w:permEnd w:id="782653523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04E9043D" w14:textId="77777777" w:rsidR="00FA0A7F" w:rsidRDefault="00FA0A7F" w:rsidP="00FA0A7F">
            <w:pPr>
              <w:ind w:left="993" w:hanging="993"/>
            </w:pPr>
          </w:p>
        </w:tc>
      </w:tr>
      <w:tr w:rsidR="00FA0A7F" w14:paraId="01E4B794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247F1AAF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6246" w14:textId="2FB982F5" w:rsidR="00FA0A7F" w:rsidRPr="00B15971" w:rsidRDefault="00FA0A7F" w:rsidP="00FA0A7F">
            <w:pPr>
              <w:jc w:val="center"/>
            </w:pPr>
            <w:r>
              <w:t>Tilt-up panel construction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D9E1D6" w14:textId="12A047BE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9377866" w:edGrp="everyone"/>
            <w:permEnd w:id="937786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78B99060" w14:textId="77777777" w:rsidR="00FA0A7F" w:rsidRDefault="00FA0A7F" w:rsidP="00FA0A7F">
            <w:pPr>
              <w:ind w:left="993" w:hanging="993"/>
            </w:pPr>
          </w:p>
        </w:tc>
      </w:tr>
      <w:tr w:rsidR="00FA0A7F" w14:paraId="6ADB3E6E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041E22B3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E394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98613C" w14:textId="29ECF601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497624436" w:edGrp="everyone"/>
            <w:permEnd w:id="497624436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03D704AE" w14:textId="77777777" w:rsidR="00FA0A7F" w:rsidRDefault="00FA0A7F" w:rsidP="00FA0A7F">
            <w:pPr>
              <w:ind w:left="993" w:hanging="993"/>
            </w:pPr>
          </w:p>
        </w:tc>
      </w:tr>
      <w:tr w:rsidR="00FA0A7F" w14:paraId="1A3A07B7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3E635041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A9CE5" w14:textId="158B6E22" w:rsidR="00FA0A7F" w:rsidRPr="00B15971" w:rsidRDefault="00FA0A7F" w:rsidP="00FA0A7F">
            <w:pPr>
              <w:jc w:val="center"/>
            </w:pPr>
            <w:r>
              <w:t>Use of scaffolding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31A80D" w14:textId="02A63DC3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24973796" w:edGrp="everyone"/>
            <w:permEnd w:id="2497379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1108D0AC" w14:textId="77777777" w:rsidR="00FA0A7F" w:rsidRDefault="00FA0A7F" w:rsidP="00FA0A7F">
            <w:pPr>
              <w:ind w:left="993" w:hanging="993"/>
            </w:pPr>
          </w:p>
        </w:tc>
      </w:tr>
      <w:tr w:rsidR="00FA0A7F" w14:paraId="34B83F70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1DCCD003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4CC5E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3124B7" w14:textId="3E9C1A90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934972783" w:edGrp="everyone"/>
            <w:permEnd w:id="1934972783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455A4FE8" w14:textId="77777777" w:rsidR="00FA0A7F" w:rsidRDefault="00FA0A7F" w:rsidP="00FA0A7F">
            <w:pPr>
              <w:ind w:left="993" w:hanging="993"/>
            </w:pPr>
          </w:p>
        </w:tc>
      </w:tr>
      <w:tr w:rsidR="00FA0A7F" w14:paraId="593401B2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6D5F97B9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8DD2" w14:textId="1FC4C76D" w:rsidR="00FA0A7F" w:rsidRPr="00B15971" w:rsidRDefault="00FA0A7F" w:rsidP="00FA0A7F">
            <w:pPr>
              <w:jc w:val="center"/>
            </w:pPr>
            <w:r>
              <w:t>Operation of plant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E95D46" w14:textId="05B3CD0D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74940723" w:edGrp="everyone"/>
            <w:permEnd w:id="174940723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79AC11CE" w14:textId="77777777" w:rsidR="00FA0A7F" w:rsidRDefault="00FA0A7F" w:rsidP="00FA0A7F">
            <w:pPr>
              <w:ind w:left="993" w:hanging="993"/>
            </w:pPr>
          </w:p>
        </w:tc>
      </w:tr>
      <w:tr w:rsidR="00FA0A7F" w14:paraId="4B2F39C5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2DF0CE02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F36E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56681F" w14:textId="5DCE21D2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215185518" w:edGrp="everyone"/>
            <w:permEnd w:id="1215185518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26E57110" w14:textId="77777777" w:rsidR="00FA0A7F" w:rsidRDefault="00FA0A7F" w:rsidP="00FA0A7F">
            <w:pPr>
              <w:ind w:left="993" w:hanging="993"/>
            </w:pPr>
          </w:p>
        </w:tc>
      </w:tr>
      <w:tr w:rsidR="00FA0A7F" w14:paraId="63AF388A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3B31FF3A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2DB0" w14:textId="2175A38B" w:rsidR="00FA0A7F" w:rsidRPr="00B15971" w:rsidRDefault="00FA0A7F" w:rsidP="00FA0A7F">
            <w:pPr>
              <w:jc w:val="center"/>
            </w:pPr>
            <w:r>
              <w:t>Operation of equipment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FA75B4" w14:textId="47F454AC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840722746" w:edGrp="everyone"/>
            <w:permEnd w:id="184072274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4B826025" w14:textId="77777777" w:rsidR="00FA0A7F" w:rsidRDefault="00FA0A7F" w:rsidP="00FA0A7F">
            <w:pPr>
              <w:ind w:left="993" w:hanging="993"/>
            </w:pPr>
          </w:p>
        </w:tc>
      </w:tr>
      <w:tr w:rsidR="00FA0A7F" w14:paraId="687724C6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56A226E4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ACE2C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84438E" w14:textId="03612D18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048648513" w:edGrp="everyone"/>
            <w:permEnd w:id="1048648513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0F2062B3" w14:textId="77777777" w:rsidR="00FA0A7F" w:rsidRDefault="00FA0A7F" w:rsidP="00FA0A7F">
            <w:pPr>
              <w:ind w:left="993" w:hanging="993"/>
            </w:pPr>
          </w:p>
        </w:tc>
      </w:tr>
      <w:tr w:rsidR="00FA0A7F" w14:paraId="28878A92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541902D0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DC8FE" w14:textId="2AA6B72B" w:rsidR="00FA0A7F" w:rsidRPr="00B15971" w:rsidRDefault="00FA0A7F" w:rsidP="00FA0A7F">
            <w:pPr>
              <w:jc w:val="center"/>
            </w:pPr>
            <w:r>
              <w:t>Demolition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64938A" w14:textId="420BA6B1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410131284" w:edGrp="everyone"/>
            <w:permEnd w:id="410131284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2D7CD1C0" w14:textId="77777777" w:rsidR="00FA0A7F" w:rsidRDefault="00FA0A7F" w:rsidP="00FA0A7F">
            <w:pPr>
              <w:ind w:left="993" w:hanging="993"/>
            </w:pPr>
          </w:p>
        </w:tc>
      </w:tr>
      <w:tr w:rsidR="00FA0A7F" w14:paraId="39D9B4ED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3C534B02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6D82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82EFA4" w14:textId="5406BE40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884943268" w:edGrp="everyone"/>
            <w:permEnd w:id="884943268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1E303122" w14:textId="77777777" w:rsidR="00FA0A7F" w:rsidRDefault="00FA0A7F" w:rsidP="00FA0A7F">
            <w:pPr>
              <w:ind w:left="993" w:hanging="993"/>
            </w:pPr>
          </w:p>
        </w:tc>
      </w:tr>
      <w:tr w:rsidR="00FA0A7F" w14:paraId="06222CD4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72DBC067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268D" w14:textId="4879D48D" w:rsidR="00FA0A7F" w:rsidRPr="00B15971" w:rsidRDefault="00FA0A7F" w:rsidP="00FA0A7F">
            <w:pPr>
              <w:jc w:val="center"/>
            </w:pPr>
            <w:r>
              <w:t>Exposure to noise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E0E83B" w14:textId="21BD70F2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784448" w:edGrp="everyone"/>
            <w:permEnd w:id="1784448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0D3A06C3" w14:textId="77777777" w:rsidR="00FA0A7F" w:rsidRDefault="00FA0A7F" w:rsidP="00FA0A7F">
            <w:pPr>
              <w:ind w:left="993" w:hanging="993"/>
            </w:pPr>
          </w:p>
        </w:tc>
      </w:tr>
      <w:tr w:rsidR="00FA0A7F" w14:paraId="014C44F1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535E5A31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F219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72A34A" w14:textId="7BA2C9A1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681018447" w:edGrp="everyone"/>
            <w:permEnd w:id="1681018447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66EF3189" w14:textId="77777777" w:rsidR="00FA0A7F" w:rsidRDefault="00FA0A7F" w:rsidP="00FA0A7F">
            <w:pPr>
              <w:ind w:left="993" w:hanging="993"/>
            </w:pPr>
          </w:p>
        </w:tc>
      </w:tr>
      <w:tr w:rsidR="00FA0A7F" w14:paraId="64FD3BC1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681E6727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2E76" w14:textId="4A709AF3" w:rsidR="00FA0A7F" w:rsidRPr="00B15971" w:rsidRDefault="00FA0A7F" w:rsidP="00FA0A7F">
            <w:pPr>
              <w:jc w:val="center"/>
            </w:pPr>
            <w:r>
              <w:t>Electrical work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CB6944" w14:textId="2F1E1DE6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520780404" w:edGrp="everyone"/>
            <w:permEnd w:id="1520780404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4A922E0B" w14:textId="77777777" w:rsidR="00FA0A7F" w:rsidRDefault="00FA0A7F" w:rsidP="00FA0A7F">
            <w:pPr>
              <w:ind w:left="993" w:hanging="993"/>
            </w:pPr>
          </w:p>
        </w:tc>
      </w:tr>
      <w:tr w:rsidR="00FA0A7F" w14:paraId="5E7A78EF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4A9BFC22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7D97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F2F081" w14:textId="316DD680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465976677" w:edGrp="everyone"/>
            <w:permEnd w:id="1465976677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12017F39" w14:textId="77777777" w:rsidR="00FA0A7F" w:rsidRDefault="00FA0A7F" w:rsidP="00FA0A7F">
            <w:pPr>
              <w:ind w:left="993" w:hanging="993"/>
            </w:pPr>
          </w:p>
        </w:tc>
      </w:tr>
      <w:tr w:rsidR="00FA0A7F" w14:paraId="22AB7388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0F707649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7901" w14:textId="3F1675A2" w:rsidR="00FA0A7F" w:rsidRPr="00B15971" w:rsidRDefault="00FA0A7F" w:rsidP="00FA0A7F">
            <w:pPr>
              <w:jc w:val="center"/>
            </w:pPr>
            <w:r>
              <w:t>Working at heights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D0055" w14:textId="5DCAAD16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417099272" w:edGrp="everyone"/>
            <w:permEnd w:id="1417099272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21D27A53" w14:textId="77777777" w:rsidR="00FA0A7F" w:rsidRDefault="00FA0A7F" w:rsidP="00FA0A7F">
            <w:pPr>
              <w:ind w:left="993" w:hanging="993"/>
            </w:pPr>
          </w:p>
        </w:tc>
      </w:tr>
      <w:tr w:rsidR="00FA0A7F" w14:paraId="16ECD97E" w14:textId="77777777" w:rsidTr="009479E9">
        <w:trPr>
          <w:trHeight w:val="431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394A719E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82DA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9D7D6" w14:textId="435F14DC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299315156" w:edGrp="everyone"/>
            <w:permEnd w:id="299315156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2ECA0349" w14:textId="77777777" w:rsidR="00FA0A7F" w:rsidRDefault="00FA0A7F" w:rsidP="00FA0A7F">
            <w:pPr>
              <w:ind w:left="993" w:hanging="993"/>
            </w:pPr>
          </w:p>
        </w:tc>
      </w:tr>
      <w:tr w:rsidR="00FA0A7F" w14:paraId="1455799B" w14:textId="77777777" w:rsidTr="009479E9">
        <w:trPr>
          <w:trHeight w:val="431"/>
          <w:hidden/>
        </w:trPr>
        <w:tc>
          <w:tcPr>
            <w:tcW w:w="610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61EA3A32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7D42" w14:textId="6EB33614" w:rsidR="00FA0A7F" w:rsidRPr="00B15971" w:rsidRDefault="00FA0A7F" w:rsidP="00FA0A7F">
            <w:pPr>
              <w:jc w:val="center"/>
            </w:pPr>
            <w:r>
              <w:t>Working in confined spaces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D38CD" w14:textId="31B01D08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379015049" w:edGrp="everyone"/>
            <w:permEnd w:id="1379015049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3518D2A3" w14:textId="77777777" w:rsidR="00FA0A7F" w:rsidRDefault="00FA0A7F" w:rsidP="00FA0A7F">
            <w:pPr>
              <w:ind w:left="993" w:hanging="993"/>
            </w:pPr>
          </w:p>
        </w:tc>
      </w:tr>
      <w:tr w:rsidR="00FA0A7F" w14:paraId="45C45A42" w14:textId="77777777" w:rsidTr="009479E9">
        <w:trPr>
          <w:trHeight w:val="450"/>
          <w:hidden/>
        </w:trPr>
        <w:tc>
          <w:tcPr>
            <w:tcW w:w="610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14:paraId="40C91001" w14:textId="77777777" w:rsidR="00FA0A7F" w:rsidRPr="00FE608E" w:rsidRDefault="00FA0A7F" w:rsidP="00FA0A7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CF60" w14:textId="77777777" w:rsidR="00FA0A7F" w:rsidRPr="00B15971" w:rsidRDefault="00FA0A7F" w:rsidP="00FA0A7F">
            <w:pPr>
              <w:jc w:val="center"/>
            </w:pP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B8DFD" w14:textId="4C567EF7" w:rsidR="00FA0A7F" w:rsidRPr="00453FDE" w:rsidRDefault="00FA0A7F" w:rsidP="00453FDE">
            <w:pPr>
              <w:rPr>
                <w:rFonts w:ascii="Arial" w:hAnsi="Arial" w:cs="Arial"/>
                <w:sz w:val="22"/>
                <w:szCs w:val="22"/>
              </w:rPr>
            </w:pPr>
            <w:permStart w:id="1934114472" w:edGrp="everyone"/>
            <w:permEnd w:id="1934114472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14:paraId="2262DCFB" w14:textId="77777777" w:rsidR="00FA0A7F" w:rsidRDefault="00FA0A7F" w:rsidP="00FA0A7F">
            <w:pPr>
              <w:ind w:left="993" w:hanging="993"/>
            </w:pPr>
          </w:p>
        </w:tc>
      </w:tr>
    </w:tbl>
    <w:p w14:paraId="7020C966" w14:textId="77777777" w:rsidR="00756387" w:rsidRDefault="00756387" w:rsidP="00756387">
      <w:pPr>
        <w:rPr>
          <w:rFonts w:ascii="Arial" w:hAnsi="Arial" w:cs="Arial"/>
          <w:sz w:val="22"/>
          <w:szCs w:val="22"/>
        </w:rPr>
      </w:pPr>
    </w:p>
    <w:p w14:paraId="0B608E64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124358FD" w14:textId="0E71FE0D" w:rsidR="00CE7EDC" w:rsidRPr="00830749" w:rsidRDefault="004F5BFB" w:rsidP="008A7F49">
      <w:pPr>
        <w:pStyle w:val="20TAQuestionNumber"/>
        <w:keepNext/>
        <w:ind w:left="709" w:hanging="709"/>
      </w:pPr>
      <w:bookmarkStart w:id="10" w:name="_Ref135210581"/>
      <w:r>
        <w:lastRenderedPageBreak/>
        <w:t>Discuss the four (4) steps in the risk management process</w:t>
      </w:r>
      <w:r w:rsidR="00CE7EDC">
        <w:t>.</w:t>
      </w:r>
      <w:bookmarkEnd w:id="10"/>
    </w:p>
    <w:p w14:paraId="3CB9A067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532DC4C3" w14:textId="77777777" w:rsidTr="00453FDE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4B55A0" w14:textId="181BD071" w:rsidR="004F5BFB" w:rsidRPr="001C4084" w:rsidRDefault="00CE7EDC" w:rsidP="00453FD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F911" w14:textId="21406C08" w:rsidR="00CE7EDC" w:rsidRDefault="00CE7EDC" w:rsidP="00A8191A">
            <w:pPr>
              <w:pStyle w:val="ListParagraph"/>
              <w:numPr>
                <w:ilvl w:val="0"/>
                <w:numId w:val="31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242248027" w:edGrp="everyone"/>
            <w:permEnd w:id="242248027"/>
          </w:p>
          <w:p w14:paraId="6F8818BC" w14:textId="77777777" w:rsidR="00453FDE" w:rsidRDefault="00453FDE" w:rsidP="00453FDE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558867B4" w14:textId="0E8CFDD0" w:rsidR="00453FDE" w:rsidRDefault="00453FDE" w:rsidP="00A8191A">
            <w:pPr>
              <w:pStyle w:val="ListParagraph"/>
              <w:numPr>
                <w:ilvl w:val="0"/>
                <w:numId w:val="31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905262991" w:edGrp="everyone"/>
            <w:permEnd w:id="1905262991"/>
          </w:p>
          <w:p w14:paraId="5CC4A8EC" w14:textId="77777777" w:rsidR="00453FDE" w:rsidRDefault="00453FDE" w:rsidP="00453FDE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73C30F2A" w14:textId="571CCB16" w:rsidR="00453FDE" w:rsidRDefault="00453FDE" w:rsidP="00A8191A">
            <w:pPr>
              <w:pStyle w:val="ListParagraph"/>
              <w:numPr>
                <w:ilvl w:val="0"/>
                <w:numId w:val="31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62927059" w:edGrp="everyone"/>
            <w:permEnd w:id="162927059"/>
          </w:p>
          <w:p w14:paraId="02A31EE1" w14:textId="77777777" w:rsidR="00453FDE" w:rsidRDefault="00453FDE" w:rsidP="00453FDE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3D20BC88" w14:textId="74D8D441" w:rsidR="00453FDE" w:rsidRPr="00453FDE" w:rsidRDefault="00453FDE" w:rsidP="00A8191A">
            <w:pPr>
              <w:pStyle w:val="ListParagraph"/>
              <w:numPr>
                <w:ilvl w:val="0"/>
                <w:numId w:val="31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885608887" w:edGrp="everyone"/>
            <w:permEnd w:id="1885608887"/>
          </w:p>
        </w:tc>
        <w:permStart w:id="124265917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ED8C58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095879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42659179"/>
          </w:p>
        </w:tc>
      </w:tr>
    </w:tbl>
    <w:p w14:paraId="1DE260E8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6F2E3535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5ABC21D2" w14:textId="5CFBDC04" w:rsidR="00CE7EDC" w:rsidRPr="00830749" w:rsidRDefault="00AD7BC3" w:rsidP="00CE7EDC">
      <w:pPr>
        <w:pStyle w:val="20TAQuestionNumber"/>
        <w:ind w:left="709" w:hanging="709"/>
      </w:pPr>
      <w:bookmarkStart w:id="11" w:name="_Ref135211273"/>
      <w:r>
        <w:t>Discuss five (5) things you should consider when conducting a workplace inspection to determine the effectiveness of hazard controls</w:t>
      </w:r>
      <w:r w:rsidR="00CE7EDC">
        <w:t>.</w:t>
      </w:r>
      <w:bookmarkEnd w:id="11"/>
    </w:p>
    <w:p w14:paraId="7E6A60F5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511D6976" w14:textId="77777777" w:rsidTr="00453FDE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1697E1" w14:textId="7170866C" w:rsidR="00AD7BC3" w:rsidRPr="001C4084" w:rsidRDefault="00CE7EDC" w:rsidP="00A8191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4713" w14:textId="2F3DEB42" w:rsidR="00CE7EDC" w:rsidRDefault="00CE7EDC" w:rsidP="00A8191A">
            <w:pPr>
              <w:pStyle w:val="ListParagraph"/>
              <w:numPr>
                <w:ilvl w:val="0"/>
                <w:numId w:val="32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953764769" w:edGrp="everyone"/>
            <w:permEnd w:id="1953764769"/>
          </w:p>
          <w:p w14:paraId="105F0226" w14:textId="77777777" w:rsidR="00A8191A" w:rsidRDefault="00A8191A" w:rsidP="00A8191A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158F0713" w14:textId="25669A14" w:rsidR="00A8191A" w:rsidRDefault="00A8191A" w:rsidP="00A8191A">
            <w:pPr>
              <w:pStyle w:val="ListParagraph"/>
              <w:numPr>
                <w:ilvl w:val="0"/>
                <w:numId w:val="32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78019817" w:edGrp="everyone"/>
            <w:permEnd w:id="178019817"/>
          </w:p>
          <w:p w14:paraId="3E567B4B" w14:textId="77777777" w:rsidR="00A8191A" w:rsidRDefault="00A8191A" w:rsidP="00A8191A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573AE014" w14:textId="47B4CCAD" w:rsidR="00A8191A" w:rsidRDefault="00A8191A" w:rsidP="00A8191A">
            <w:pPr>
              <w:pStyle w:val="ListParagraph"/>
              <w:numPr>
                <w:ilvl w:val="0"/>
                <w:numId w:val="32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774653403" w:edGrp="everyone"/>
            <w:permEnd w:id="774653403"/>
          </w:p>
          <w:p w14:paraId="6A2E4297" w14:textId="77777777" w:rsidR="00A8191A" w:rsidRDefault="00A8191A" w:rsidP="00A8191A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632F56EC" w14:textId="404FB1EC" w:rsidR="00A8191A" w:rsidRDefault="00A8191A" w:rsidP="00A8191A">
            <w:pPr>
              <w:pStyle w:val="ListParagraph"/>
              <w:numPr>
                <w:ilvl w:val="0"/>
                <w:numId w:val="32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561930660" w:edGrp="everyone"/>
            <w:permEnd w:id="1561930660"/>
          </w:p>
          <w:p w14:paraId="41F85B12" w14:textId="77777777" w:rsidR="00A8191A" w:rsidRDefault="00A8191A" w:rsidP="00A8191A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47CD7CC3" w14:textId="1CC0519A" w:rsidR="00A8191A" w:rsidRPr="00A8191A" w:rsidRDefault="00A8191A" w:rsidP="00A8191A">
            <w:pPr>
              <w:pStyle w:val="ListParagraph"/>
              <w:numPr>
                <w:ilvl w:val="0"/>
                <w:numId w:val="32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353193505" w:edGrp="everyone"/>
            <w:permEnd w:id="1353193505"/>
          </w:p>
        </w:tc>
        <w:permStart w:id="2768310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381F81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907393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6831083"/>
          </w:p>
        </w:tc>
      </w:tr>
    </w:tbl>
    <w:p w14:paraId="7063A649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674377C2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22562FC9" w14:textId="60A15E52" w:rsidR="00CE7EDC" w:rsidRPr="00830749" w:rsidRDefault="005525BC" w:rsidP="008A7F49">
      <w:pPr>
        <w:pStyle w:val="20TAQuestionNumber"/>
        <w:keepNext/>
        <w:ind w:left="709" w:hanging="709"/>
      </w:pPr>
      <w:bookmarkStart w:id="12" w:name="_Ref135211819"/>
      <w:r>
        <w:lastRenderedPageBreak/>
        <w:t>Clarify what a workplace inspection report is</w:t>
      </w:r>
      <w:r w:rsidR="00CE7EDC">
        <w:t>.</w:t>
      </w:r>
      <w:bookmarkEnd w:id="12"/>
    </w:p>
    <w:p w14:paraId="5F73F17B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2B323F5E" w14:textId="77777777" w:rsidTr="00A8191A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03F61D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AF17" w14:textId="2D47AEAF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629091034" w:edGrp="everyone"/>
            <w:permEnd w:id="629091034"/>
          </w:p>
        </w:tc>
        <w:permStart w:id="15350877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1B0F99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590886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508779"/>
          </w:p>
        </w:tc>
      </w:tr>
    </w:tbl>
    <w:p w14:paraId="41B5CA5F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6160ED13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5E73CA2B" w14:textId="6CB9156E" w:rsidR="00CE7EDC" w:rsidRPr="00830749" w:rsidRDefault="00F73B99" w:rsidP="00CE7EDC">
      <w:pPr>
        <w:pStyle w:val="20TAQuestionNumber"/>
        <w:ind w:left="709" w:hanging="709"/>
      </w:pPr>
      <w:bookmarkStart w:id="13" w:name="_Ref135213243"/>
      <w:r>
        <w:t>Discuss what a workplace/site safety plan is</w:t>
      </w:r>
      <w:r w:rsidR="00CE7EDC">
        <w:t>.</w:t>
      </w:r>
      <w:bookmarkEnd w:id="13"/>
    </w:p>
    <w:p w14:paraId="1B1FAC6A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20EF9EDF" w14:textId="77777777" w:rsidTr="00A8191A">
        <w:trPr>
          <w:trHeight w:val="725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261B5A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120E" w14:textId="49F4A096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735580488" w:edGrp="everyone"/>
            <w:permEnd w:id="735580488"/>
          </w:p>
        </w:tc>
        <w:permStart w:id="7264889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656C10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62382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26488967"/>
          </w:p>
        </w:tc>
      </w:tr>
    </w:tbl>
    <w:p w14:paraId="23AE8AA2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2065C6E7" w14:textId="3335AFD7" w:rsidR="00CE7EDC" w:rsidRPr="00830749" w:rsidRDefault="00B72E28" w:rsidP="008A7F49">
      <w:pPr>
        <w:pStyle w:val="20TAQuestionNumber"/>
        <w:keepNext/>
        <w:ind w:left="709" w:hanging="709"/>
      </w:pPr>
      <w:bookmarkStart w:id="14" w:name="_Ref135214577"/>
      <w:r>
        <w:lastRenderedPageBreak/>
        <w:t xml:space="preserve">Discuss the importance of conducting </w:t>
      </w:r>
      <w:r w:rsidRPr="0057276E">
        <w:t>site-specific induction</w:t>
      </w:r>
      <w:r>
        <w:t>s for workers and visitors.</w:t>
      </w:r>
      <w:bookmarkEnd w:id="14"/>
    </w:p>
    <w:p w14:paraId="7B8C4F93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76B83EA3" w14:textId="77777777" w:rsidTr="00A8191A">
        <w:trPr>
          <w:trHeight w:val="71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D5BB6E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3CB5" w14:textId="24862F90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018116741" w:edGrp="everyone"/>
            <w:permEnd w:id="1018116741"/>
          </w:p>
        </w:tc>
        <w:permStart w:id="125555873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19CC1D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2515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5558734"/>
          </w:p>
        </w:tc>
      </w:tr>
    </w:tbl>
    <w:p w14:paraId="1547E5B5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17A4856F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1D9FAC1F" w14:textId="7F34AD82" w:rsidR="00CE7EDC" w:rsidRPr="00830749" w:rsidRDefault="00412798" w:rsidP="00CE7EDC">
      <w:pPr>
        <w:pStyle w:val="20TAQuestionNumber"/>
        <w:ind w:left="709" w:hanging="709"/>
      </w:pPr>
      <w:bookmarkStart w:id="15" w:name="_Ref135215287"/>
      <w:r>
        <w:t xml:space="preserve">Specify the difference between induction </w:t>
      </w:r>
      <w:r w:rsidR="007752AC">
        <w:t xml:space="preserve">programs </w:t>
      </w:r>
      <w:r>
        <w:t xml:space="preserve">for workers, </w:t>
      </w:r>
      <w:r w:rsidR="008A7F49">
        <w:t>contractors,</w:t>
      </w:r>
      <w:r>
        <w:t xml:space="preserve"> and visitors</w:t>
      </w:r>
      <w:r w:rsidR="00CE7EDC">
        <w:t>.</w:t>
      </w:r>
      <w:bookmarkEnd w:id="15"/>
    </w:p>
    <w:p w14:paraId="119AEEF7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095D5B05" w14:textId="77777777" w:rsidTr="00A8191A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CE3B10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E401" w14:textId="6A2562DA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637568833" w:edGrp="everyone"/>
            <w:permEnd w:id="1637568833"/>
          </w:p>
        </w:tc>
        <w:permStart w:id="5312404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83B255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840848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1240448"/>
          </w:p>
        </w:tc>
      </w:tr>
    </w:tbl>
    <w:p w14:paraId="5D79971F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18C7FA61" w14:textId="7526DEA9" w:rsidR="00CE7EDC" w:rsidRPr="00830749" w:rsidRDefault="00E7238E" w:rsidP="008A7F49">
      <w:pPr>
        <w:pStyle w:val="20TAQuestionNumber"/>
        <w:keepNext/>
        <w:ind w:left="709" w:hanging="709"/>
      </w:pPr>
      <w:bookmarkStart w:id="16" w:name="_Ref135216892"/>
      <w:r>
        <w:lastRenderedPageBreak/>
        <w:t xml:space="preserve">Discuss what you can incorporate into your safety plan to </w:t>
      </w:r>
      <w:r w:rsidRPr="00E7238E">
        <w:t>raise safety awareness and support safe workplace practices</w:t>
      </w:r>
      <w:r w:rsidR="00CE7EDC">
        <w:t>.</w:t>
      </w:r>
      <w:bookmarkEnd w:id="16"/>
    </w:p>
    <w:p w14:paraId="4ADD27F7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43D47674" w14:textId="77777777" w:rsidTr="00A8191A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530892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9AB7" w14:textId="7C5DD029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015677799" w:edGrp="everyone"/>
            <w:permEnd w:id="1015677799"/>
          </w:p>
        </w:tc>
        <w:permStart w:id="24086087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481183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193162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0860877"/>
          </w:p>
        </w:tc>
      </w:tr>
    </w:tbl>
    <w:p w14:paraId="48D10BE5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35E0E697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0FFB0B2C" w14:textId="158742B4" w:rsidR="00CE7EDC" w:rsidRPr="00830749" w:rsidRDefault="00C40243" w:rsidP="00CE7EDC">
      <w:pPr>
        <w:pStyle w:val="20TAQuestionNumber"/>
        <w:ind w:left="709" w:hanging="709"/>
      </w:pPr>
      <w:bookmarkStart w:id="17" w:name="_Ref135221769"/>
      <w:r>
        <w:t xml:space="preserve">Discuss why </w:t>
      </w:r>
      <w:r>
        <w:rPr>
          <w:rFonts w:cstheme="minorHAnsi"/>
          <w:lang w:bidi="en-US"/>
        </w:rPr>
        <w:t>negotiation is the key when resolving safety issues.</w:t>
      </w:r>
      <w:bookmarkEnd w:id="17"/>
    </w:p>
    <w:p w14:paraId="2CE84212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735059B4" w14:textId="77777777" w:rsidTr="00A8191A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3B7106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CDC5" w14:textId="45FC695B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829122294" w:edGrp="everyone"/>
            <w:permEnd w:id="829122294"/>
          </w:p>
        </w:tc>
        <w:permStart w:id="13299223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C1C932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20705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9922329"/>
          </w:p>
        </w:tc>
      </w:tr>
    </w:tbl>
    <w:p w14:paraId="6C8E46B9" w14:textId="02440D95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262336EE" w14:textId="77777777" w:rsidR="0091308E" w:rsidRPr="000E310E" w:rsidRDefault="0091308E" w:rsidP="00CE7EDC">
      <w:pPr>
        <w:jc w:val="left"/>
        <w:rPr>
          <w:rFonts w:ascii="Arial" w:hAnsi="Arial"/>
          <w:bCs/>
          <w:sz w:val="22"/>
          <w:szCs w:val="22"/>
        </w:rPr>
      </w:pPr>
    </w:p>
    <w:p w14:paraId="312340C9" w14:textId="687F9DF4" w:rsidR="00CE7EDC" w:rsidRPr="00830749" w:rsidRDefault="00F0107C" w:rsidP="008A7F49">
      <w:pPr>
        <w:pStyle w:val="20TAQuestionNumber"/>
        <w:keepNext/>
        <w:ind w:left="709" w:hanging="709"/>
      </w:pPr>
      <w:bookmarkStart w:id="18" w:name="_Ref135222299"/>
      <w:r>
        <w:lastRenderedPageBreak/>
        <w:t>Discuss the importance of conflict resolution procedures for projects</w:t>
      </w:r>
      <w:bookmarkEnd w:id="18"/>
      <w:r w:rsidR="00A8191A">
        <w:t>.</w:t>
      </w:r>
    </w:p>
    <w:p w14:paraId="3079241B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76A33518" w14:textId="77777777" w:rsidTr="00A8191A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6AE56B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09E5" w14:textId="1765F674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2036883218" w:edGrp="everyone"/>
            <w:permEnd w:id="2036883218"/>
          </w:p>
        </w:tc>
        <w:permStart w:id="17570433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B86FBC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32609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7043303"/>
          </w:p>
        </w:tc>
      </w:tr>
    </w:tbl>
    <w:p w14:paraId="6E38C397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6DCD420F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766C2498" w14:textId="470B7376" w:rsidR="00CE7EDC" w:rsidRPr="00830749" w:rsidRDefault="00F0107C" w:rsidP="00CE7EDC">
      <w:pPr>
        <w:pStyle w:val="20TAQuestionNumber"/>
        <w:ind w:left="709" w:hanging="709"/>
      </w:pPr>
      <w:bookmarkStart w:id="19" w:name="_Ref135222445"/>
      <w:r>
        <w:t>Why are safety audits conducted?</w:t>
      </w:r>
      <w:bookmarkEnd w:id="19"/>
    </w:p>
    <w:p w14:paraId="2DC4D1D5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28BA4696" w14:textId="77777777" w:rsidTr="00A8191A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B2A088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7E89" w14:textId="51D6FBFA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536825194" w:edGrp="everyone"/>
            <w:permEnd w:id="536825194"/>
          </w:p>
        </w:tc>
        <w:permStart w:id="11074281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9434CC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15266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07428193"/>
          </w:p>
        </w:tc>
      </w:tr>
    </w:tbl>
    <w:p w14:paraId="0D329F1E" w14:textId="77777777" w:rsidR="00CE7EDC" w:rsidRDefault="00CE7EDC" w:rsidP="00CE7EDC">
      <w:pPr>
        <w:rPr>
          <w:rFonts w:ascii="Arial" w:hAnsi="Arial" w:cs="Arial"/>
          <w:sz w:val="22"/>
          <w:szCs w:val="22"/>
        </w:rPr>
      </w:pPr>
    </w:p>
    <w:p w14:paraId="36C4D234" w14:textId="77777777" w:rsidR="00CE7EDC" w:rsidRPr="000E310E" w:rsidRDefault="00CE7EDC" w:rsidP="00CE7EDC">
      <w:pPr>
        <w:jc w:val="left"/>
        <w:rPr>
          <w:rFonts w:ascii="Arial" w:hAnsi="Arial"/>
          <w:bCs/>
          <w:sz w:val="22"/>
          <w:szCs w:val="22"/>
        </w:rPr>
      </w:pPr>
    </w:p>
    <w:p w14:paraId="37C0DED8" w14:textId="6CD1ECE3" w:rsidR="00CE7EDC" w:rsidRPr="00830749" w:rsidRDefault="003A1793" w:rsidP="00CE7EDC">
      <w:pPr>
        <w:pStyle w:val="20TAQuestionNumber"/>
        <w:ind w:left="709" w:hanging="709"/>
      </w:pPr>
      <w:bookmarkStart w:id="20" w:name="_Ref135222732"/>
      <w:r>
        <w:t>Describe processes used to properly record findings of a safety audit.</w:t>
      </w:r>
      <w:bookmarkEnd w:id="20"/>
    </w:p>
    <w:p w14:paraId="7D31E905" w14:textId="77777777" w:rsidR="00CE7EDC" w:rsidRPr="00830749" w:rsidRDefault="00CE7EDC" w:rsidP="00CE7ED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7EDC" w:rsidRPr="00830749" w14:paraId="61FE2DCB" w14:textId="77777777" w:rsidTr="00A8191A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C55BE0" w14:textId="77777777" w:rsidR="00CE7EDC" w:rsidRPr="001C4084" w:rsidRDefault="00CE7EDC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9257" w14:textId="14AC3F57" w:rsidR="00CE7EDC" w:rsidRPr="001C4084" w:rsidRDefault="00CE7EDC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188129627" w:edGrp="everyone"/>
            <w:permEnd w:id="1188129627"/>
          </w:p>
        </w:tc>
        <w:permStart w:id="185057036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94F817" w14:textId="77777777" w:rsidR="00CE7EDC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91081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7E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50570362"/>
          </w:p>
        </w:tc>
      </w:tr>
    </w:tbl>
    <w:p w14:paraId="42C163CA" w14:textId="77777777" w:rsidR="003C0571" w:rsidRPr="000E310E" w:rsidRDefault="003C0571" w:rsidP="003C0571">
      <w:pPr>
        <w:jc w:val="left"/>
        <w:rPr>
          <w:rFonts w:ascii="Arial" w:hAnsi="Arial"/>
          <w:bCs/>
          <w:sz w:val="22"/>
          <w:szCs w:val="22"/>
        </w:rPr>
      </w:pPr>
    </w:p>
    <w:p w14:paraId="101E18D9" w14:textId="73883D19" w:rsidR="003C0571" w:rsidRPr="00830749" w:rsidRDefault="003C0571" w:rsidP="008A7F49">
      <w:pPr>
        <w:pStyle w:val="20TAQuestionNumber"/>
        <w:keepNext/>
        <w:ind w:left="709" w:hanging="709"/>
      </w:pPr>
      <w:bookmarkStart w:id="21" w:name="_Ref135223723"/>
      <w:r>
        <w:lastRenderedPageBreak/>
        <w:t xml:space="preserve">Discuss what you should include in your </w:t>
      </w:r>
      <w:r w:rsidRPr="00104301">
        <w:rPr>
          <w:lang w:bidi="en-US"/>
        </w:rPr>
        <w:t>recommendation for an action plan</w:t>
      </w:r>
      <w:r>
        <w:rPr>
          <w:lang w:bidi="en-US"/>
        </w:rPr>
        <w:t xml:space="preserve"> addressing non-compliance with a safety audit</w:t>
      </w:r>
      <w:r>
        <w:t>.</w:t>
      </w:r>
      <w:bookmarkEnd w:id="21"/>
    </w:p>
    <w:p w14:paraId="6DABF5DA" w14:textId="77777777" w:rsidR="003C0571" w:rsidRPr="00830749" w:rsidRDefault="003C0571" w:rsidP="003C05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C0571" w:rsidRPr="00830749" w14:paraId="5B44695E" w14:textId="77777777" w:rsidTr="00A8191A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38ECC" w14:textId="77777777" w:rsidR="003C0571" w:rsidRPr="001C4084" w:rsidRDefault="003C0571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29D0" w14:textId="7F1F6451" w:rsidR="003C0571" w:rsidRPr="001C4084" w:rsidRDefault="003C0571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064393108" w:edGrp="everyone"/>
            <w:permEnd w:id="1064393108"/>
          </w:p>
        </w:tc>
        <w:permStart w:id="3065394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72D43A" w14:textId="77777777" w:rsidR="003C0571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694378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C05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6539483"/>
          </w:p>
        </w:tc>
      </w:tr>
    </w:tbl>
    <w:p w14:paraId="6A8B331B" w14:textId="77777777" w:rsidR="003C0571" w:rsidRDefault="003C0571" w:rsidP="003C0571">
      <w:pPr>
        <w:rPr>
          <w:rFonts w:ascii="Arial" w:hAnsi="Arial" w:cs="Arial"/>
          <w:sz w:val="22"/>
          <w:szCs w:val="22"/>
        </w:rPr>
      </w:pPr>
    </w:p>
    <w:p w14:paraId="45C81747" w14:textId="77777777" w:rsidR="001B5BDD" w:rsidRPr="000E310E" w:rsidRDefault="001B5BDD" w:rsidP="001B5BDD">
      <w:pPr>
        <w:jc w:val="left"/>
        <w:rPr>
          <w:rFonts w:ascii="Arial" w:hAnsi="Arial"/>
          <w:bCs/>
          <w:sz w:val="22"/>
          <w:szCs w:val="22"/>
        </w:rPr>
      </w:pPr>
    </w:p>
    <w:p w14:paraId="2831E85E" w14:textId="2E6AEC04" w:rsidR="001B5BDD" w:rsidRPr="00830749" w:rsidRDefault="001B5BDD" w:rsidP="001B5BDD">
      <w:pPr>
        <w:pStyle w:val="20TAQuestionNumber"/>
        <w:ind w:left="709" w:hanging="709"/>
      </w:pPr>
      <w:bookmarkStart w:id="22" w:name="_Ref135224123"/>
      <w:r>
        <w:t>Discuss two (2) methods you can use to r</w:t>
      </w:r>
      <w:r w:rsidRPr="001B5BDD">
        <w:t xml:space="preserve">eview </w:t>
      </w:r>
      <w:r>
        <w:t>the e</w:t>
      </w:r>
      <w:r w:rsidRPr="001B5BDD">
        <w:t xml:space="preserve">ffectiveness of </w:t>
      </w:r>
      <w:r>
        <w:t>e</w:t>
      </w:r>
      <w:r w:rsidRPr="001B5BDD">
        <w:t xml:space="preserve">ducational </w:t>
      </w:r>
      <w:r>
        <w:t>p</w:t>
      </w:r>
      <w:r w:rsidRPr="001B5BDD">
        <w:t xml:space="preserve">rograms to </w:t>
      </w:r>
      <w:r>
        <w:t>e</w:t>
      </w:r>
      <w:r w:rsidRPr="001B5BDD">
        <w:t xml:space="preserve">nsure </w:t>
      </w:r>
      <w:r>
        <w:t>w</w:t>
      </w:r>
      <w:r w:rsidRPr="001B5BDD">
        <w:t xml:space="preserve">orkers </w:t>
      </w:r>
      <w:r>
        <w:t>h</w:t>
      </w:r>
      <w:r w:rsidRPr="001B5BDD">
        <w:t xml:space="preserve">ave </w:t>
      </w:r>
      <w:r>
        <w:t>b</w:t>
      </w:r>
      <w:r w:rsidRPr="001B5BDD">
        <w:t xml:space="preserve">een </w:t>
      </w:r>
      <w:r>
        <w:t>i</w:t>
      </w:r>
      <w:r w:rsidRPr="001B5BDD">
        <w:t xml:space="preserve">nducted and </w:t>
      </w:r>
      <w:r>
        <w:t>m</w:t>
      </w:r>
      <w:r w:rsidRPr="001B5BDD">
        <w:t xml:space="preserve">aintain </w:t>
      </w:r>
      <w:r>
        <w:t>s</w:t>
      </w:r>
      <w:r w:rsidRPr="001B5BDD">
        <w:t xml:space="preserve">afe </w:t>
      </w:r>
      <w:r>
        <w:t>w</w:t>
      </w:r>
      <w:r w:rsidRPr="001B5BDD">
        <w:t xml:space="preserve">ork </w:t>
      </w:r>
      <w:r>
        <w:t>p</w:t>
      </w:r>
      <w:r w:rsidRPr="001B5BDD">
        <w:t>ractices</w:t>
      </w:r>
      <w:r>
        <w:t>.</w:t>
      </w:r>
      <w:bookmarkEnd w:id="22"/>
    </w:p>
    <w:p w14:paraId="1DAC355E" w14:textId="77777777" w:rsidR="001B5BDD" w:rsidRPr="00830749" w:rsidRDefault="001B5BDD" w:rsidP="001B5B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5BDD" w:rsidRPr="00830749" w14:paraId="729D1D13" w14:textId="77777777" w:rsidTr="00A8191A">
        <w:trPr>
          <w:trHeight w:val="49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881B1B" w14:textId="5BD6B3CB" w:rsidR="001B5BDD" w:rsidRPr="001C4084" w:rsidRDefault="001B5BDD" w:rsidP="00A8191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B543" w14:textId="7947E587" w:rsidR="001B5BDD" w:rsidRDefault="001B5BDD" w:rsidP="00A8191A">
            <w:pPr>
              <w:pStyle w:val="ListParagraph"/>
              <w:numPr>
                <w:ilvl w:val="0"/>
                <w:numId w:val="33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385289864" w:edGrp="everyone"/>
            <w:permEnd w:id="385289864"/>
          </w:p>
          <w:p w14:paraId="53ACF989" w14:textId="7D025B0E" w:rsidR="00A8191A" w:rsidRDefault="00A8191A" w:rsidP="00A8191A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6A84D158" w14:textId="7DB42E3F" w:rsidR="00A8191A" w:rsidRPr="00A8191A" w:rsidRDefault="00A8191A" w:rsidP="00A8191A">
            <w:pPr>
              <w:pStyle w:val="ListParagraph"/>
              <w:numPr>
                <w:ilvl w:val="0"/>
                <w:numId w:val="33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811946277" w:edGrp="everyone"/>
            <w:permEnd w:id="811946277"/>
          </w:p>
        </w:tc>
        <w:permStart w:id="17715293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600499" w14:textId="77777777" w:rsidR="001B5BDD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06008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B5B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1529351"/>
          </w:p>
        </w:tc>
      </w:tr>
    </w:tbl>
    <w:p w14:paraId="10714449" w14:textId="77777777" w:rsidR="001B5BDD" w:rsidRPr="000E310E" w:rsidRDefault="001B5BDD" w:rsidP="001B5BDD">
      <w:pPr>
        <w:jc w:val="left"/>
        <w:rPr>
          <w:rFonts w:ascii="Arial" w:hAnsi="Arial"/>
          <w:bCs/>
          <w:sz w:val="22"/>
          <w:szCs w:val="22"/>
        </w:rPr>
      </w:pPr>
    </w:p>
    <w:p w14:paraId="5057D58F" w14:textId="77777777" w:rsidR="00BB5169" w:rsidRPr="000E310E" w:rsidRDefault="00BB5169" w:rsidP="00BB5169">
      <w:pPr>
        <w:jc w:val="left"/>
        <w:rPr>
          <w:rFonts w:ascii="Arial" w:hAnsi="Arial"/>
          <w:bCs/>
          <w:sz w:val="22"/>
          <w:szCs w:val="22"/>
        </w:rPr>
      </w:pPr>
    </w:p>
    <w:p w14:paraId="54A8AD95" w14:textId="0A12B47F" w:rsidR="00BB5169" w:rsidRPr="00830749" w:rsidRDefault="00BB5169" w:rsidP="00BB5169">
      <w:pPr>
        <w:pStyle w:val="20TAQuestionNumber"/>
        <w:ind w:left="709" w:hanging="709"/>
      </w:pPr>
      <w:bookmarkStart w:id="23" w:name="_Ref135224532"/>
      <w:r>
        <w:lastRenderedPageBreak/>
        <w:t>Crane operators face various hazards, discuss two (2) hazards crane operators face and the potential harm caused by these hazards.</w:t>
      </w:r>
      <w:bookmarkEnd w:id="23"/>
    </w:p>
    <w:p w14:paraId="661816C7" w14:textId="77777777" w:rsidR="00BB5169" w:rsidRPr="00830749" w:rsidRDefault="00BB5169" w:rsidP="00BB51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B5169" w:rsidRPr="00830749" w14:paraId="36514A07" w14:textId="77777777" w:rsidTr="00A8191A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2EAE7A" w14:textId="77777777" w:rsidR="00BB5169" w:rsidRPr="001C4084" w:rsidRDefault="00BB5169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6486" w14:textId="439973CA" w:rsidR="00BB5169" w:rsidRPr="001C4084" w:rsidRDefault="00BB5169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929991453" w:edGrp="everyone"/>
            <w:permEnd w:id="1929991453"/>
          </w:p>
        </w:tc>
        <w:permStart w:id="2039699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65393B" w14:textId="77777777" w:rsidR="00BB5169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19258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516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969961"/>
          </w:p>
        </w:tc>
      </w:tr>
    </w:tbl>
    <w:p w14:paraId="6791ADDB" w14:textId="77777777" w:rsidR="00BB5169" w:rsidRDefault="00BB5169" w:rsidP="00BB5169">
      <w:pPr>
        <w:rPr>
          <w:rFonts w:ascii="Arial" w:hAnsi="Arial" w:cs="Arial"/>
          <w:sz w:val="22"/>
          <w:szCs w:val="22"/>
        </w:rPr>
      </w:pPr>
    </w:p>
    <w:p w14:paraId="11AAA04D" w14:textId="77777777" w:rsidR="00BB5169" w:rsidRPr="000E310E" w:rsidRDefault="00BB5169" w:rsidP="00BB5169">
      <w:pPr>
        <w:jc w:val="left"/>
        <w:rPr>
          <w:rFonts w:ascii="Arial" w:hAnsi="Arial"/>
          <w:bCs/>
          <w:sz w:val="22"/>
          <w:szCs w:val="22"/>
        </w:rPr>
      </w:pPr>
    </w:p>
    <w:p w14:paraId="59D46264" w14:textId="29615151" w:rsidR="00BB5169" w:rsidRPr="00830749" w:rsidRDefault="00E60C8B" w:rsidP="00BB5169">
      <w:pPr>
        <w:pStyle w:val="20TAQuestionNumber"/>
        <w:ind w:left="709" w:hanging="709"/>
      </w:pPr>
      <w:bookmarkStart w:id="24" w:name="_Ref135225362"/>
      <w:r>
        <w:t>Explain why asbestos removal and the exposure to asbestos fibres is considered hazardous.</w:t>
      </w:r>
      <w:bookmarkEnd w:id="24"/>
    </w:p>
    <w:p w14:paraId="43CF8DEA" w14:textId="77777777" w:rsidR="00BB5169" w:rsidRPr="00830749" w:rsidRDefault="00BB5169" w:rsidP="00BB51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B5169" w:rsidRPr="00830749" w14:paraId="5D1E2C4B" w14:textId="77777777" w:rsidTr="00A8191A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841FF4" w14:textId="77777777" w:rsidR="00BB5169" w:rsidRPr="001C4084" w:rsidRDefault="00BB5169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A943B" w14:textId="607B5904" w:rsidR="00BB5169" w:rsidRPr="001C4084" w:rsidRDefault="00BB5169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2032146049" w:edGrp="everyone"/>
            <w:permEnd w:id="2032146049"/>
          </w:p>
        </w:tc>
        <w:permStart w:id="105134463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A564F0" w14:textId="77777777" w:rsidR="00BB5169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73407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516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51344634"/>
          </w:p>
        </w:tc>
      </w:tr>
    </w:tbl>
    <w:p w14:paraId="699622AB" w14:textId="77777777" w:rsidR="00BB5169" w:rsidRDefault="00BB5169" w:rsidP="00BB5169">
      <w:pPr>
        <w:rPr>
          <w:rFonts w:ascii="Arial" w:hAnsi="Arial" w:cs="Arial"/>
          <w:sz w:val="22"/>
          <w:szCs w:val="22"/>
        </w:rPr>
      </w:pPr>
    </w:p>
    <w:p w14:paraId="1BBE7B2E" w14:textId="77777777" w:rsidR="00E60C8B" w:rsidRPr="000E310E" w:rsidRDefault="00E60C8B" w:rsidP="00E60C8B">
      <w:pPr>
        <w:jc w:val="left"/>
        <w:rPr>
          <w:rFonts w:ascii="Arial" w:hAnsi="Arial"/>
          <w:bCs/>
          <w:sz w:val="22"/>
          <w:szCs w:val="22"/>
        </w:rPr>
      </w:pPr>
    </w:p>
    <w:p w14:paraId="75884396" w14:textId="391BFD9A" w:rsidR="00E60C8B" w:rsidRPr="00830749" w:rsidRDefault="00E60C8B" w:rsidP="00E60C8B">
      <w:pPr>
        <w:pStyle w:val="20TAQuestionNumber"/>
        <w:ind w:left="709" w:hanging="709"/>
      </w:pPr>
      <w:bookmarkStart w:id="25" w:name="_Ref135225494"/>
      <w:r>
        <w:t>Explain why exposure to carbon monoxide is considered hazardous.</w:t>
      </w:r>
      <w:bookmarkEnd w:id="25"/>
    </w:p>
    <w:p w14:paraId="0795D452" w14:textId="77777777" w:rsidR="00E60C8B" w:rsidRPr="00830749" w:rsidRDefault="00E60C8B" w:rsidP="00E60C8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60C8B" w:rsidRPr="00830749" w14:paraId="46D93157" w14:textId="77777777" w:rsidTr="00A8191A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FF06F6" w14:textId="77777777" w:rsidR="00E60C8B" w:rsidRPr="001C4084" w:rsidRDefault="00E60C8B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D58B" w14:textId="2C3A7EE1" w:rsidR="00E60C8B" w:rsidRPr="001C4084" w:rsidRDefault="00E60C8B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162814534" w:edGrp="everyone"/>
            <w:permEnd w:id="1162814534"/>
          </w:p>
        </w:tc>
        <w:permStart w:id="182249378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9F2EF5" w14:textId="77777777" w:rsidR="00E60C8B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17208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60C8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2493782"/>
          </w:p>
        </w:tc>
      </w:tr>
    </w:tbl>
    <w:p w14:paraId="56E7E829" w14:textId="77777777" w:rsidR="00BB5169" w:rsidRPr="000E310E" w:rsidRDefault="00BB5169" w:rsidP="00BB5169">
      <w:pPr>
        <w:jc w:val="left"/>
        <w:rPr>
          <w:rFonts w:ascii="Arial" w:hAnsi="Arial"/>
          <w:bCs/>
          <w:sz w:val="22"/>
          <w:szCs w:val="22"/>
        </w:rPr>
      </w:pPr>
    </w:p>
    <w:p w14:paraId="19C24BFB" w14:textId="5A9A4DA3" w:rsidR="00BB5169" w:rsidRPr="00830749" w:rsidRDefault="00BB5169" w:rsidP="00BB5169">
      <w:pPr>
        <w:pStyle w:val="20TAQuestionNumber"/>
        <w:ind w:left="709" w:hanging="709"/>
      </w:pPr>
      <w:bookmarkStart w:id="26" w:name="_Ref135286733"/>
      <w:r>
        <w:lastRenderedPageBreak/>
        <w:t>Discuss</w:t>
      </w:r>
      <w:r w:rsidR="00DD7C0E">
        <w:t xml:space="preserve"> waste management practices applied on construction sites.</w:t>
      </w:r>
      <w:bookmarkEnd w:id="26"/>
    </w:p>
    <w:p w14:paraId="4DE9A2EA" w14:textId="77777777" w:rsidR="00BB5169" w:rsidRPr="00830749" w:rsidRDefault="00BB5169" w:rsidP="00BB51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B5169" w:rsidRPr="00830749" w14:paraId="7DE7CC80" w14:textId="77777777" w:rsidTr="00A8191A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1BD6D5" w14:textId="77777777" w:rsidR="00BB5169" w:rsidRPr="001C4084" w:rsidRDefault="00BB5169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6B78" w14:textId="3BB20DC7" w:rsidR="00BB5169" w:rsidRPr="001C4084" w:rsidRDefault="00BB5169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158563866" w:edGrp="everyone"/>
            <w:permEnd w:id="1158563866"/>
          </w:p>
        </w:tc>
        <w:permStart w:id="205201013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E09602" w14:textId="77777777" w:rsidR="00BB5169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60793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516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52010133"/>
          </w:p>
        </w:tc>
      </w:tr>
    </w:tbl>
    <w:p w14:paraId="409D3B6B" w14:textId="77777777" w:rsidR="00BB5169" w:rsidRDefault="00BB5169" w:rsidP="00BB5169">
      <w:pPr>
        <w:rPr>
          <w:rFonts w:ascii="Arial" w:hAnsi="Arial" w:cs="Arial"/>
          <w:sz w:val="22"/>
          <w:szCs w:val="22"/>
        </w:rPr>
      </w:pPr>
    </w:p>
    <w:p w14:paraId="35D1E23C" w14:textId="77777777" w:rsidR="00BB5169" w:rsidRPr="000E310E" w:rsidRDefault="00BB5169" w:rsidP="00BB5169">
      <w:pPr>
        <w:jc w:val="left"/>
        <w:rPr>
          <w:rFonts w:ascii="Arial" w:hAnsi="Arial"/>
          <w:bCs/>
          <w:sz w:val="22"/>
          <w:szCs w:val="22"/>
        </w:rPr>
      </w:pPr>
    </w:p>
    <w:p w14:paraId="4FE0E68C" w14:textId="15D9281D" w:rsidR="00BB5169" w:rsidRPr="00830749" w:rsidRDefault="007A2AFE" w:rsidP="00BB5169">
      <w:pPr>
        <w:pStyle w:val="20TAQuestionNumber"/>
        <w:ind w:left="709" w:hanging="709"/>
      </w:pPr>
      <w:bookmarkStart w:id="27" w:name="_Ref135287045"/>
      <w:r>
        <w:t xml:space="preserve">Describe </w:t>
      </w:r>
      <w:r w:rsidRPr="007A2AFE">
        <w:t>Health and Safety Representative (HSR) Training</w:t>
      </w:r>
      <w:r w:rsidR="00BB5169">
        <w:t>.</w:t>
      </w:r>
      <w:bookmarkEnd w:id="27"/>
    </w:p>
    <w:p w14:paraId="01F95F08" w14:textId="77777777" w:rsidR="00BB5169" w:rsidRPr="00830749" w:rsidRDefault="00BB5169" w:rsidP="00BB51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B5169" w:rsidRPr="00830749" w14:paraId="4A2D270D" w14:textId="77777777" w:rsidTr="00A8191A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BF6509" w14:textId="77777777" w:rsidR="00BB5169" w:rsidRPr="001C4084" w:rsidRDefault="00BB5169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EDC8" w14:textId="4257375E" w:rsidR="00BB5169" w:rsidRPr="001C4084" w:rsidRDefault="00BB5169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779781626" w:edGrp="everyone"/>
            <w:permEnd w:id="1779781626"/>
          </w:p>
        </w:tc>
        <w:permStart w:id="29556997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15BE2A" w14:textId="77777777" w:rsidR="00BB5169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963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516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5569972"/>
          </w:p>
        </w:tc>
      </w:tr>
    </w:tbl>
    <w:p w14:paraId="413FF6BD" w14:textId="77777777" w:rsidR="00BB5169" w:rsidRDefault="00BB5169" w:rsidP="00BB5169">
      <w:pPr>
        <w:rPr>
          <w:rFonts w:ascii="Arial" w:hAnsi="Arial" w:cs="Arial"/>
          <w:sz w:val="22"/>
          <w:szCs w:val="22"/>
        </w:rPr>
      </w:pPr>
    </w:p>
    <w:p w14:paraId="09D476E0" w14:textId="603A7D1A" w:rsidR="00BB5169" w:rsidRPr="00830749" w:rsidRDefault="00BB5169" w:rsidP="00BB5169">
      <w:pPr>
        <w:pStyle w:val="20TAQuestionNumber"/>
        <w:ind w:left="709" w:hanging="709"/>
      </w:pPr>
      <w:bookmarkStart w:id="28" w:name="_Ref135287713"/>
      <w:r>
        <w:lastRenderedPageBreak/>
        <w:t>Discuss</w:t>
      </w:r>
      <w:r w:rsidR="008F0C13">
        <w:t xml:space="preserve"> worker mental welfare</w:t>
      </w:r>
      <w:r>
        <w:t>.</w:t>
      </w:r>
      <w:bookmarkEnd w:id="28"/>
    </w:p>
    <w:p w14:paraId="36E13223" w14:textId="77777777" w:rsidR="00BB5169" w:rsidRPr="00830749" w:rsidRDefault="00BB5169" w:rsidP="00BB51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B5169" w:rsidRPr="00830749" w14:paraId="0395F7D3" w14:textId="77777777" w:rsidTr="00A8191A">
        <w:trPr>
          <w:trHeight w:val="686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4D3C7B" w14:textId="77777777" w:rsidR="00BB5169" w:rsidRPr="001C4084" w:rsidRDefault="00BB5169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3DBC" w14:textId="09A0CD87" w:rsidR="00BB5169" w:rsidRPr="001C4084" w:rsidRDefault="00BB5169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894786930" w:edGrp="everyone"/>
            <w:permEnd w:id="894786930"/>
          </w:p>
        </w:tc>
        <w:permStart w:id="497048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4B234C" w14:textId="77777777" w:rsidR="00BB5169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160998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516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704863"/>
          </w:p>
        </w:tc>
      </w:tr>
    </w:tbl>
    <w:p w14:paraId="2B510BA2" w14:textId="77777777" w:rsidR="00BB5169" w:rsidRDefault="00BB5169" w:rsidP="00BB5169">
      <w:pPr>
        <w:rPr>
          <w:rFonts w:ascii="Arial" w:hAnsi="Arial" w:cs="Arial"/>
          <w:sz w:val="22"/>
          <w:szCs w:val="22"/>
        </w:rPr>
      </w:pPr>
    </w:p>
    <w:p w14:paraId="495737EA" w14:textId="77777777" w:rsidR="00BB5169" w:rsidRPr="000E310E" w:rsidRDefault="00BB5169" w:rsidP="00BB5169">
      <w:pPr>
        <w:jc w:val="left"/>
        <w:rPr>
          <w:rFonts w:ascii="Arial" w:hAnsi="Arial"/>
          <w:bCs/>
          <w:sz w:val="22"/>
          <w:szCs w:val="22"/>
        </w:rPr>
      </w:pPr>
    </w:p>
    <w:p w14:paraId="3208F01D" w14:textId="143B2FD2" w:rsidR="00BB5169" w:rsidRPr="00830749" w:rsidRDefault="008F0C13" w:rsidP="00BB5169">
      <w:pPr>
        <w:pStyle w:val="20TAQuestionNumber"/>
        <w:ind w:left="709" w:hanging="709"/>
      </w:pPr>
      <w:bookmarkStart w:id="29" w:name="_Ref135287714"/>
      <w:r>
        <w:t>What is mental health first aid?</w:t>
      </w:r>
      <w:bookmarkEnd w:id="29"/>
    </w:p>
    <w:p w14:paraId="1BF055CA" w14:textId="77777777" w:rsidR="00BB5169" w:rsidRPr="00830749" w:rsidRDefault="00BB5169" w:rsidP="00BB51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B5169" w:rsidRPr="00830749" w14:paraId="499EC8F4" w14:textId="77777777" w:rsidTr="00A8191A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17E445" w14:textId="77777777" w:rsidR="00BB5169" w:rsidRPr="001C4084" w:rsidRDefault="00BB5169" w:rsidP="002933D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2C9F" w14:textId="5BF7882A" w:rsidR="00BB5169" w:rsidRPr="001C4084" w:rsidRDefault="00BB5169" w:rsidP="002933D3">
            <w:pPr>
              <w:rPr>
                <w:rFonts w:ascii="Arial" w:hAnsi="Arial" w:cs="Arial"/>
                <w:sz w:val="22"/>
                <w:szCs w:val="22"/>
              </w:rPr>
            </w:pPr>
            <w:permStart w:id="1608585772" w:edGrp="everyone"/>
            <w:permEnd w:id="1608585772"/>
          </w:p>
        </w:tc>
        <w:permStart w:id="11076732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C5857D" w14:textId="77777777" w:rsidR="00BB5169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52110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516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0767320"/>
          </w:p>
        </w:tc>
      </w:tr>
    </w:tbl>
    <w:p w14:paraId="0E2AB7BA" w14:textId="77777777" w:rsidR="000C5ACD" w:rsidRDefault="000C5ACD" w:rsidP="00BB5169">
      <w:pPr>
        <w:rPr>
          <w:rFonts w:ascii="Arial" w:hAnsi="Arial" w:cs="Arial"/>
          <w:sz w:val="22"/>
          <w:szCs w:val="22"/>
        </w:rPr>
      </w:pPr>
    </w:p>
    <w:p w14:paraId="6EDF3B86" w14:textId="77777777" w:rsidR="009479E9" w:rsidRDefault="009479E9" w:rsidP="00BB5169">
      <w:pPr>
        <w:rPr>
          <w:rFonts w:ascii="Arial" w:hAnsi="Arial" w:cs="Arial"/>
          <w:sz w:val="22"/>
          <w:szCs w:val="22"/>
        </w:rPr>
      </w:pPr>
    </w:p>
    <w:p w14:paraId="49824468" w14:textId="77777777" w:rsidR="009479E9" w:rsidRDefault="009479E9" w:rsidP="00BB5169">
      <w:pPr>
        <w:rPr>
          <w:rFonts w:ascii="Arial" w:hAnsi="Arial" w:cs="Arial"/>
          <w:sz w:val="22"/>
          <w:szCs w:val="22"/>
        </w:rPr>
        <w:sectPr w:rsidR="009479E9" w:rsidSect="00787509">
          <w:headerReference w:type="default" r:id="rId14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5F3B6AE2" w:rsidR="00787509" w:rsidRPr="004932A4" w:rsidRDefault="00B17E43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E7EDC">
            <w:rPr>
              <w:szCs w:val="32"/>
            </w:rPr>
            <w:t>CPCCBC4002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7BA0C373" w:rsidR="00787509" w:rsidRDefault="00B17E43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E7EDC">
            <w:rPr>
              <w:szCs w:val="32"/>
            </w:rPr>
            <w:t>Manage work health and safety in the building and construction workplace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A8191A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48916696" w:edGrp="everyone"/>
            <w:permEnd w:id="1948916696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B7340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B7340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B7340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1C3768C5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8191A" w:rsidRPr="00BA4D9F" w14:paraId="568AA380" w14:textId="77777777" w:rsidTr="00BE2DE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1FD1E92" w14:textId="77777777" w:rsidR="00A8191A" w:rsidRPr="00750D30" w:rsidRDefault="00A8191A" w:rsidP="00BE2DE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A8191A" w:rsidRPr="00BA4D9F" w14:paraId="1AD99F4F" w14:textId="77777777" w:rsidTr="00BE2DE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AF44E3" w14:textId="77777777" w:rsidR="00A8191A" w:rsidRPr="00DE303D" w:rsidRDefault="00A8191A" w:rsidP="00BE2DEF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1F274B6" w14:textId="77777777" w:rsidR="00A8191A" w:rsidRPr="00DE303D" w:rsidRDefault="00A8191A" w:rsidP="00A8191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D741F17" w14:textId="77777777" w:rsidR="00A8191A" w:rsidRPr="00750D30" w:rsidRDefault="00A8191A" w:rsidP="00A8191A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A8191A" w:rsidRPr="00BA4D9F" w14:paraId="76D4935D" w14:textId="77777777" w:rsidTr="00BE2DEF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C1472F" w14:textId="77777777" w:rsidR="00A8191A" w:rsidRPr="00D5437A" w:rsidRDefault="00A8191A" w:rsidP="00BE2DEF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809056627" w:edGrp="everyone"/>
            <w:permEnd w:id="809056627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55470462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>For the following activit</w:t>
      </w:r>
      <w:r w:rsidR="00A44C60">
        <w:rPr>
          <w:rFonts w:ascii="Arial" w:hAnsi="Arial" w:cs="Arial"/>
          <w:sz w:val="22"/>
          <w:szCs w:val="22"/>
        </w:rPr>
        <w:t>y</w:t>
      </w:r>
      <w:r w:rsidRPr="00BE22CD">
        <w:rPr>
          <w:rFonts w:ascii="Arial" w:hAnsi="Arial" w:cs="Arial"/>
          <w:sz w:val="22"/>
          <w:szCs w:val="22"/>
        </w:rPr>
        <w:t xml:space="preserve">, name a </w:t>
      </w:r>
      <w:r w:rsidR="00A44C60">
        <w:rPr>
          <w:rFonts w:ascii="Arial" w:hAnsi="Arial" w:cs="Arial"/>
          <w:sz w:val="22"/>
          <w:szCs w:val="22"/>
        </w:rPr>
        <w:t>state/territory regulator</w:t>
      </w:r>
      <w:r w:rsidRPr="00BE22CD">
        <w:rPr>
          <w:rFonts w:ascii="Arial" w:hAnsi="Arial" w:cs="Arial"/>
          <w:sz w:val="22"/>
          <w:szCs w:val="22"/>
        </w:rPr>
        <w:t xml:space="preserve">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5A855B80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</w:t>
            </w:r>
            <w:r w:rsidR="00A44C60">
              <w:rPr>
                <w:rFonts w:ascii="Arial" w:hAnsi="Arial" w:cs="Arial"/>
                <w:b/>
                <w:sz w:val="22"/>
                <w:szCs w:val="22"/>
              </w:rPr>
              <w:t xml:space="preserve"> and state</w:t>
            </w:r>
            <w:r w:rsidR="00A8191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44C60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A8191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44C60">
              <w:rPr>
                <w:rFonts w:ascii="Arial" w:hAnsi="Arial" w:cs="Arial"/>
                <w:b/>
                <w:sz w:val="22"/>
                <w:szCs w:val="22"/>
              </w:rPr>
              <w:t>territory</w:t>
            </w:r>
            <w:r w:rsidRPr="00BE22CD">
              <w:rPr>
                <w:rFonts w:ascii="Arial" w:hAnsi="Arial" w:cs="Arial"/>
                <w:b/>
                <w:sz w:val="22"/>
                <w:szCs w:val="22"/>
              </w:rPr>
              <w:t xml:space="preserve"> of </w:t>
            </w:r>
            <w:r w:rsidR="00A44C60">
              <w:rPr>
                <w:rFonts w:ascii="Arial" w:hAnsi="Arial" w:cs="Arial"/>
                <w:b/>
                <w:sz w:val="22"/>
                <w:szCs w:val="22"/>
              </w:rPr>
              <w:t>regulator</w:t>
            </w:r>
          </w:p>
        </w:tc>
        <w:tc>
          <w:tcPr>
            <w:tcW w:w="6745" w:type="dxa"/>
            <w:vAlign w:val="center"/>
          </w:tcPr>
          <w:p w14:paraId="58A9A58F" w14:textId="2D7C303C" w:rsidR="00920F6C" w:rsidRPr="00A8191A" w:rsidRDefault="00920F6C" w:rsidP="00A8191A">
            <w:pPr>
              <w:rPr>
                <w:rFonts w:ascii="Arial" w:hAnsi="Arial" w:cs="Arial"/>
                <w:sz w:val="22"/>
                <w:szCs w:val="22"/>
              </w:rPr>
            </w:pPr>
            <w:permStart w:id="287183846" w:edGrp="everyone"/>
            <w:permEnd w:id="287183846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A8191A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0" w:name="_Ref35349341"/>
          </w:p>
        </w:tc>
        <w:bookmarkEnd w:id="30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469659D2" w14:textId="77777777" w:rsidR="00920F6C" w:rsidRDefault="00357F84" w:rsidP="00357F84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Research your state/territory regulator for health and safety guidance and resources for construction businesses and respond to the following:</w:t>
            </w:r>
          </w:p>
          <w:p w14:paraId="140D6A20" w14:textId="77777777" w:rsidR="00357F84" w:rsidRDefault="00357F84" w:rsidP="00A8191A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Locate information relating to SWMS</w:t>
            </w:r>
          </w:p>
          <w:p w14:paraId="5B0E2553" w14:textId="77777777" w:rsidR="00357F84" w:rsidRDefault="00357F84" w:rsidP="00A8191A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Specify who is responsible for ensuring a SWMS is prepared before the proposed work starts</w:t>
            </w:r>
          </w:p>
          <w:p w14:paraId="57A2C60A" w14:textId="04F33BB0" w:rsidR="00F70B4C" w:rsidRPr="00A44C60" w:rsidRDefault="00F70B4C" w:rsidP="00A8191A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Summarise the purpose of a SWMS.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357F84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6BA24196" w:rsidR="00920F6C" w:rsidRPr="00357F84" w:rsidRDefault="00357F84" w:rsidP="00A8191A">
            <w:pPr>
              <w:pStyle w:val="ListParagraph"/>
              <w:keepNext/>
              <w:numPr>
                <w:ilvl w:val="0"/>
                <w:numId w:val="29"/>
              </w:numPr>
              <w:ind w:left="30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Locate information relating to SWMS (specify where information was found -website pathway)</w:t>
            </w:r>
          </w:p>
        </w:tc>
      </w:tr>
      <w:tr w:rsidR="00F70B4C" w:rsidRPr="00A8191A" w14:paraId="2A40C07A" w14:textId="77777777" w:rsidTr="00443225">
        <w:trPr>
          <w:trHeight w:val="1020"/>
        </w:trPr>
        <w:tc>
          <w:tcPr>
            <w:tcW w:w="9016" w:type="dxa"/>
            <w:shd w:val="clear" w:color="auto" w:fill="auto"/>
          </w:tcPr>
          <w:p w14:paraId="408ADCAD" w14:textId="6541867A" w:rsidR="00A31AE3" w:rsidRPr="00A8191A" w:rsidRDefault="00A31AE3" w:rsidP="00A8191A">
            <w:pPr>
              <w:rPr>
                <w:rFonts w:ascii="Arial" w:eastAsia="Times New Roman" w:hAnsi="Arial" w:cs="Arial"/>
                <w:sz w:val="22"/>
              </w:rPr>
            </w:pPr>
            <w:permStart w:id="547497830" w:edGrp="everyone"/>
            <w:permEnd w:id="547497830"/>
          </w:p>
        </w:tc>
      </w:tr>
      <w:tr w:rsidR="00920F6C" w:rsidRPr="00357F84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382EC5D5" w:rsidR="00920F6C" w:rsidRPr="00357F84" w:rsidRDefault="00357F84" w:rsidP="00A8191A">
            <w:pPr>
              <w:pStyle w:val="ListParagraph"/>
              <w:keepNext/>
              <w:numPr>
                <w:ilvl w:val="0"/>
                <w:numId w:val="29"/>
              </w:numPr>
              <w:ind w:left="300" w:hanging="357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</w:rPr>
              <w:t>Specify who is responsible for ensuring a SWMS is prepared before the proposed work starts</w:t>
            </w:r>
          </w:p>
        </w:tc>
      </w:tr>
      <w:tr w:rsidR="00F70B4C" w:rsidRPr="00A8191A" w14:paraId="3F3AB7AB" w14:textId="77777777" w:rsidTr="00443225">
        <w:trPr>
          <w:trHeight w:val="1020"/>
        </w:trPr>
        <w:tc>
          <w:tcPr>
            <w:tcW w:w="9016" w:type="dxa"/>
            <w:shd w:val="clear" w:color="auto" w:fill="auto"/>
          </w:tcPr>
          <w:p w14:paraId="3E9D9A71" w14:textId="37817656" w:rsidR="00A31AE3" w:rsidRPr="00A8191A" w:rsidRDefault="00A31AE3" w:rsidP="00F70B4C">
            <w:pPr>
              <w:rPr>
                <w:rFonts w:ascii="Arial" w:hAnsi="Arial" w:cs="Arial"/>
                <w:sz w:val="22"/>
              </w:rPr>
            </w:pPr>
            <w:permStart w:id="201866250" w:edGrp="everyone"/>
            <w:permEnd w:id="201866250"/>
          </w:p>
        </w:tc>
      </w:tr>
      <w:tr w:rsidR="00920F6C" w:rsidRPr="00357F84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28CCB37F" w:rsidR="00920F6C" w:rsidRPr="00F70B4C" w:rsidRDefault="00F70B4C" w:rsidP="00A8191A">
            <w:pPr>
              <w:pStyle w:val="ListParagraph"/>
              <w:keepNext/>
              <w:numPr>
                <w:ilvl w:val="0"/>
                <w:numId w:val="29"/>
              </w:numPr>
              <w:ind w:left="306"/>
              <w:jc w:val="left"/>
              <w:rPr>
                <w:rFonts w:ascii="Arial" w:hAnsi="Arial" w:cs="Arial"/>
                <w:iCs/>
                <w:sz w:val="22"/>
              </w:rPr>
            </w:pPr>
            <w:r w:rsidRPr="00F70B4C">
              <w:rPr>
                <w:rFonts w:ascii="Arial" w:hAnsi="Arial" w:cs="Arial"/>
                <w:iCs/>
                <w:sz w:val="22"/>
              </w:rPr>
              <w:t xml:space="preserve">Summarise </w:t>
            </w:r>
            <w:r>
              <w:rPr>
                <w:rFonts w:ascii="Arial" w:hAnsi="Arial" w:cs="Arial"/>
                <w:iCs/>
                <w:sz w:val="22"/>
              </w:rPr>
              <w:t>the purpose of a SWMS.</w:t>
            </w:r>
          </w:p>
        </w:tc>
      </w:tr>
      <w:tr w:rsidR="00357F84" w:rsidRPr="00A8191A" w14:paraId="0CF11E2B" w14:textId="77777777" w:rsidTr="00443225">
        <w:trPr>
          <w:trHeight w:val="2551"/>
        </w:trPr>
        <w:tc>
          <w:tcPr>
            <w:tcW w:w="9016" w:type="dxa"/>
            <w:shd w:val="clear" w:color="auto" w:fill="auto"/>
          </w:tcPr>
          <w:p w14:paraId="05D66519" w14:textId="05439FBD" w:rsidR="00A31AE3" w:rsidRPr="00A8191A" w:rsidRDefault="00A31AE3" w:rsidP="00A8191A">
            <w:pPr>
              <w:rPr>
                <w:rFonts w:ascii="Arial" w:hAnsi="Arial" w:cs="Arial"/>
                <w:sz w:val="22"/>
              </w:rPr>
            </w:pPr>
            <w:permStart w:id="1697916539" w:edGrp="everyone"/>
            <w:permEnd w:id="1697916539"/>
          </w:p>
        </w:tc>
      </w:tr>
    </w:tbl>
    <w:p w14:paraId="35BEEE18" w14:textId="77777777" w:rsidR="00920F6C" w:rsidRPr="00830749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8B55AD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3A2CB207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2543018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B17E43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25430181"/>
          </w:p>
        </w:tc>
      </w:tr>
    </w:tbl>
    <w:p w14:paraId="0FE9BB8D" w14:textId="77777777" w:rsidR="00443225" w:rsidRPr="00BE22CD" w:rsidRDefault="004E206C" w:rsidP="00443225">
      <w:pPr>
        <w:pStyle w:val="11CSTCPLQuestionBullet"/>
        <w:rPr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443225" w:rsidRPr="00DD1A2A" w14:paraId="0CEEEA94" w14:textId="77777777" w:rsidTr="002933D3">
        <w:tc>
          <w:tcPr>
            <w:tcW w:w="9281" w:type="dxa"/>
            <w:shd w:val="clear" w:color="auto" w:fill="232F84"/>
          </w:tcPr>
          <w:p w14:paraId="70913018" w14:textId="77777777" w:rsidR="00443225" w:rsidRPr="00DD1A2A" w:rsidRDefault="00443225" w:rsidP="00A8191A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1" w:name="_Ref135225110"/>
          </w:p>
        </w:tc>
        <w:bookmarkEnd w:id="31"/>
      </w:tr>
      <w:tr w:rsidR="00443225" w:rsidRPr="00DD1A2A" w14:paraId="61165D1E" w14:textId="77777777" w:rsidTr="002933D3">
        <w:tc>
          <w:tcPr>
            <w:tcW w:w="9281" w:type="dxa"/>
            <w:shd w:val="clear" w:color="auto" w:fill="A1D7E1"/>
          </w:tcPr>
          <w:p w14:paraId="19B57356" w14:textId="45ECEC56" w:rsidR="00443225" w:rsidRPr="00A44C60" w:rsidRDefault="00BB5169" w:rsidP="00BB5169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Complete the table by documenting one (1) potential hazard and one (1) potential harm the hazard may cause related to the construction work specified.</w:t>
            </w:r>
          </w:p>
        </w:tc>
      </w:tr>
    </w:tbl>
    <w:p w14:paraId="31FF2E8D" w14:textId="77777777" w:rsidR="00443225" w:rsidRPr="00E60C8B" w:rsidRDefault="00443225" w:rsidP="00443225">
      <w:pPr>
        <w:jc w:val="left"/>
        <w:rPr>
          <w:rFonts w:ascii="Arial" w:eastAsia="Calibri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260"/>
        <w:gridCol w:w="3209"/>
      </w:tblGrid>
      <w:tr w:rsidR="00BB5169" w14:paraId="73EC12F2" w14:textId="77777777" w:rsidTr="00BB5169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3333EAC6" w14:textId="2A021AF9" w:rsidR="00BB5169" w:rsidRPr="00BB5169" w:rsidRDefault="00BB5169" w:rsidP="00BB51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32" w:name="_Hlk135224987"/>
            <w:r w:rsidRPr="00BB5169">
              <w:rPr>
                <w:rFonts w:ascii="Arial" w:hAnsi="Arial" w:cs="Arial"/>
                <w:b/>
                <w:bCs/>
                <w:sz w:val="22"/>
                <w:szCs w:val="22"/>
                <w:lang w:bidi="en-US"/>
              </w:rPr>
              <w:t>Construction Work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69C277BB" w14:textId="2DD193D5" w:rsidR="00BB5169" w:rsidRPr="00BB5169" w:rsidRDefault="00BB5169" w:rsidP="00BB51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B5169">
              <w:rPr>
                <w:rFonts w:ascii="Arial" w:hAnsi="Arial" w:cs="Arial"/>
                <w:b/>
                <w:bCs/>
                <w:sz w:val="22"/>
                <w:szCs w:val="22"/>
                <w:lang w:bidi="en-US"/>
              </w:rPr>
              <w:t>Potential Hazard</w:t>
            </w:r>
          </w:p>
        </w:tc>
        <w:tc>
          <w:tcPr>
            <w:tcW w:w="3209" w:type="dxa"/>
            <w:shd w:val="clear" w:color="auto" w:fill="D9D9D9" w:themeFill="background1" w:themeFillShade="D9"/>
            <w:vAlign w:val="center"/>
          </w:tcPr>
          <w:p w14:paraId="64783DE9" w14:textId="5C210FE5" w:rsidR="00BB5169" w:rsidRPr="00BB5169" w:rsidRDefault="00BB5169" w:rsidP="00BB51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B5169">
              <w:rPr>
                <w:rFonts w:ascii="Arial" w:hAnsi="Arial" w:cs="Arial"/>
                <w:b/>
                <w:bCs/>
                <w:sz w:val="22"/>
                <w:szCs w:val="22"/>
                <w:lang w:bidi="en-US"/>
              </w:rPr>
              <w:t>Potential Harm</w:t>
            </w:r>
          </w:p>
        </w:tc>
      </w:tr>
      <w:tr w:rsidR="00BB5169" w14:paraId="0CAF8D37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429FBF0E" w14:textId="7B6BA2E6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Tilt-up panel construction</w:t>
            </w:r>
          </w:p>
        </w:tc>
        <w:tc>
          <w:tcPr>
            <w:tcW w:w="3260" w:type="dxa"/>
            <w:vAlign w:val="center"/>
          </w:tcPr>
          <w:p w14:paraId="057160B8" w14:textId="7C955DFE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18718165" w:edGrp="everyone"/>
            <w:permEnd w:id="2018718165"/>
          </w:p>
        </w:tc>
        <w:tc>
          <w:tcPr>
            <w:tcW w:w="3209" w:type="dxa"/>
            <w:vAlign w:val="center"/>
          </w:tcPr>
          <w:p w14:paraId="69982425" w14:textId="03B1E80D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21591369" w:edGrp="everyone"/>
            <w:permEnd w:id="821591369"/>
          </w:p>
        </w:tc>
      </w:tr>
      <w:tr w:rsidR="00BB5169" w14:paraId="058212A3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45C92E6D" w14:textId="49B8CEE2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Scaffolding</w:t>
            </w:r>
          </w:p>
        </w:tc>
        <w:tc>
          <w:tcPr>
            <w:tcW w:w="3260" w:type="dxa"/>
            <w:vAlign w:val="center"/>
          </w:tcPr>
          <w:p w14:paraId="5206F552" w14:textId="08320F25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35249122" w:edGrp="everyone"/>
            <w:permEnd w:id="1335249122"/>
          </w:p>
        </w:tc>
        <w:tc>
          <w:tcPr>
            <w:tcW w:w="3209" w:type="dxa"/>
            <w:vAlign w:val="center"/>
          </w:tcPr>
          <w:p w14:paraId="6FFE2FF1" w14:textId="0943C6E6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47190646" w:edGrp="everyone"/>
            <w:permEnd w:id="747190646"/>
          </w:p>
        </w:tc>
      </w:tr>
      <w:tr w:rsidR="00BB5169" w14:paraId="2C95E122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6A11A1D9" w14:textId="6E15E8A3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Operation of plant and equipment</w:t>
            </w:r>
          </w:p>
        </w:tc>
        <w:tc>
          <w:tcPr>
            <w:tcW w:w="3260" w:type="dxa"/>
            <w:vAlign w:val="center"/>
          </w:tcPr>
          <w:p w14:paraId="417AE93C" w14:textId="3A4E8297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49646497" w:edGrp="everyone"/>
            <w:permEnd w:id="1949646497"/>
          </w:p>
        </w:tc>
        <w:tc>
          <w:tcPr>
            <w:tcW w:w="3209" w:type="dxa"/>
            <w:vAlign w:val="center"/>
          </w:tcPr>
          <w:p w14:paraId="23526FC0" w14:textId="037BAAA7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12114190" w:edGrp="everyone"/>
            <w:permEnd w:id="2012114190"/>
          </w:p>
        </w:tc>
      </w:tr>
      <w:tr w:rsidR="00BB5169" w14:paraId="19561800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0CEA9AAA" w14:textId="50CD766E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Demolition</w:t>
            </w:r>
          </w:p>
        </w:tc>
        <w:tc>
          <w:tcPr>
            <w:tcW w:w="3260" w:type="dxa"/>
            <w:vAlign w:val="center"/>
          </w:tcPr>
          <w:p w14:paraId="1F3C1FE9" w14:textId="735DE985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18476581" w:edGrp="everyone"/>
            <w:permEnd w:id="618476581"/>
          </w:p>
        </w:tc>
        <w:tc>
          <w:tcPr>
            <w:tcW w:w="3209" w:type="dxa"/>
            <w:vAlign w:val="center"/>
          </w:tcPr>
          <w:p w14:paraId="60A0F14E" w14:textId="70F49DFD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33240404" w:edGrp="everyone"/>
            <w:permEnd w:id="933240404"/>
          </w:p>
        </w:tc>
      </w:tr>
      <w:tr w:rsidR="00BB5169" w14:paraId="6FF9967E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16E3899A" w14:textId="0552D541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Asbestos removal and exposure to asbestos fibres</w:t>
            </w:r>
          </w:p>
        </w:tc>
        <w:tc>
          <w:tcPr>
            <w:tcW w:w="3260" w:type="dxa"/>
            <w:vAlign w:val="center"/>
          </w:tcPr>
          <w:p w14:paraId="32228501" w14:textId="1785C596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62910661" w:edGrp="everyone"/>
            <w:permEnd w:id="562910661"/>
          </w:p>
        </w:tc>
        <w:tc>
          <w:tcPr>
            <w:tcW w:w="3209" w:type="dxa"/>
            <w:vAlign w:val="center"/>
          </w:tcPr>
          <w:p w14:paraId="715549B5" w14:textId="74D481D5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38449228" w:edGrp="everyone"/>
            <w:permEnd w:id="238449228"/>
          </w:p>
        </w:tc>
      </w:tr>
      <w:tr w:rsidR="00BB5169" w14:paraId="033F39CD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550F55C9" w14:textId="381DC1CD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Exposure to silica</w:t>
            </w:r>
          </w:p>
        </w:tc>
        <w:tc>
          <w:tcPr>
            <w:tcW w:w="3260" w:type="dxa"/>
            <w:vAlign w:val="center"/>
          </w:tcPr>
          <w:p w14:paraId="485ADD28" w14:textId="68225F1B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94750729" w:edGrp="everyone"/>
            <w:permEnd w:id="1394750729"/>
          </w:p>
        </w:tc>
        <w:tc>
          <w:tcPr>
            <w:tcW w:w="3209" w:type="dxa"/>
            <w:vAlign w:val="center"/>
          </w:tcPr>
          <w:p w14:paraId="60E318E7" w14:textId="01F9D30E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10672063" w:edGrp="everyone"/>
            <w:permEnd w:id="2110672063"/>
          </w:p>
        </w:tc>
      </w:tr>
      <w:tr w:rsidR="00BB5169" w14:paraId="38048DD3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2B9925D2" w14:textId="0C141303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Airborne contaminates</w:t>
            </w:r>
          </w:p>
        </w:tc>
        <w:tc>
          <w:tcPr>
            <w:tcW w:w="3260" w:type="dxa"/>
            <w:vAlign w:val="center"/>
          </w:tcPr>
          <w:p w14:paraId="2D4CB38C" w14:textId="778BC3C9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2078719" w:edGrp="everyone"/>
            <w:permEnd w:id="212078719"/>
          </w:p>
        </w:tc>
        <w:tc>
          <w:tcPr>
            <w:tcW w:w="3209" w:type="dxa"/>
            <w:vAlign w:val="center"/>
          </w:tcPr>
          <w:p w14:paraId="7290CC8F" w14:textId="09A7704C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01006214" w:edGrp="everyone"/>
            <w:permEnd w:id="1601006214"/>
          </w:p>
        </w:tc>
      </w:tr>
      <w:tr w:rsidR="00BB5169" w14:paraId="017472D3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2E4467C3" w14:textId="03759942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Exposure to excessive noise</w:t>
            </w:r>
          </w:p>
        </w:tc>
        <w:tc>
          <w:tcPr>
            <w:tcW w:w="3260" w:type="dxa"/>
            <w:vAlign w:val="center"/>
          </w:tcPr>
          <w:p w14:paraId="114D7D75" w14:textId="67DEE81B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76616635" w:edGrp="everyone"/>
            <w:permEnd w:id="1676616635"/>
          </w:p>
        </w:tc>
        <w:tc>
          <w:tcPr>
            <w:tcW w:w="3209" w:type="dxa"/>
            <w:vAlign w:val="center"/>
          </w:tcPr>
          <w:p w14:paraId="64D2AE45" w14:textId="47E2EE5B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72975559" w:edGrp="everyone"/>
            <w:permEnd w:id="272975559"/>
          </w:p>
        </w:tc>
      </w:tr>
      <w:tr w:rsidR="00BB5169" w14:paraId="566419DB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6B65AF63" w14:textId="11B01471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Electrical work</w:t>
            </w:r>
          </w:p>
        </w:tc>
        <w:tc>
          <w:tcPr>
            <w:tcW w:w="3260" w:type="dxa"/>
            <w:vAlign w:val="center"/>
          </w:tcPr>
          <w:p w14:paraId="370665A6" w14:textId="2D338135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18993223" w:edGrp="everyone"/>
            <w:permEnd w:id="2118993223"/>
          </w:p>
        </w:tc>
        <w:tc>
          <w:tcPr>
            <w:tcW w:w="3209" w:type="dxa"/>
            <w:vAlign w:val="center"/>
          </w:tcPr>
          <w:p w14:paraId="0B7659EA" w14:textId="6D7B45D9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70615285" w:edGrp="everyone"/>
            <w:permEnd w:id="970615285"/>
          </w:p>
        </w:tc>
      </w:tr>
      <w:tr w:rsidR="00BB5169" w14:paraId="1CF235C8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5940DB12" w14:textId="4BA0FF92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Dogging and rigging</w:t>
            </w:r>
          </w:p>
        </w:tc>
        <w:tc>
          <w:tcPr>
            <w:tcW w:w="3260" w:type="dxa"/>
            <w:vAlign w:val="center"/>
          </w:tcPr>
          <w:p w14:paraId="28212CB0" w14:textId="465CE135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42030802" w:edGrp="everyone"/>
            <w:permEnd w:id="742030802"/>
          </w:p>
        </w:tc>
        <w:tc>
          <w:tcPr>
            <w:tcW w:w="3209" w:type="dxa"/>
            <w:vAlign w:val="center"/>
          </w:tcPr>
          <w:p w14:paraId="1BBC2C0A" w14:textId="2BF08CF8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56968307" w:edGrp="everyone"/>
            <w:permEnd w:id="1556968307"/>
          </w:p>
        </w:tc>
      </w:tr>
      <w:tr w:rsidR="00BB5169" w14:paraId="2BACC721" w14:textId="77777777" w:rsidTr="00BC4AEE">
        <w:trPr>
          <w:trHeight w:val="1020"/>
        </w:trPr>
        <w:tc>
          <w:tcPr>
            <w:tcW w:w="2547" w:type="dxa"/>
            <w:vAlign w:val="center"/>
          </w:tcPr>
          <w:p w14:paraId="357AE2B1" w14:textId="4CA42A0F" w:rsidR="00BB5169" w:rsidRDefault="00BB5169" w:rsidP="00A31AE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79A0">
              <w:rPr>
                <w:rFonts w:cstheme="minorHAnsi"/>
              </w:rPr>
              <w:t>Concrete pumping</w:t>
            </w:r>
          </w:p>
        </w:tc>
        <w:tc>
          <w:tcPr>
            <w:tcW w:w="3260" w:type="dxa"/>
            <w:vAlign w:val="center"/>
          </w:tcPr>
          <w:p w14:paraId="46577E43" w14:textId="3E5456D5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1001672" w:edGrp="everyone"/>
            <w:permEnd w:id="1851001672"/>
          </w:p>
        </w:tc>
        <w:tc>
          <w:tcPr>
            <w:tcW w:w="3209" w:type="dxa"/>
            <w:vAlign w:val="center"/>
          </w:tcPr>
          <w:p w14:paraId="2593A1A4" w14:textId="42FEA6DD" w:rsidR="00BB5169" w:rsidRPr="00BC4AEE" w:rsidRDefault="00BB5169" w:rsidP="00BC4AE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85180355" w:edGrp="everyone"/>
            <w:permEnd w:id="385180355"/>
          </w:p>
        </w:tc>
      </w:tr>
      <w:bookmarkEnd w:id="32"/>
    </w:tbl>
    <w:p w14:paraId="45A98CA8" w14:textId="77777777" w:rsidR="00443225" w:rsidRPr="00E60C8B" w:rsidRDefault="00443225" w:rsidP="00443225">
      <w:pPr>
        <w:rPr>
          <w:rFonts w:ascii="Arial" w:hAnsi="Arial" w:cs="Arial"/>
          <w:sz w:val="18"/>
          <w:szCs w:val="18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43225" w:rsidRPr="00830749" w14:paraId="591EE39D" w14:textId="77777777" w:rsidTr="008B55AD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485D7A2" w14:textId="77777777" w:rsidR="00443225" w:rsidRPr="001C4084" w:rsidRDefault="00443225" w:rsidP="002933D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DAE2A14" w14:textId="3B48280E" w:rsidR="00443225" w:rsidRPr="001C4084" w:rsidRDefault="00443225" w:rsidP="002933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14255892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D91455D" w14:textId="77777777" w:rsidR="00443225" w:rsidRPr="00533511" w:rsidRDefault="00B17E43" w:rsidP="002933D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657975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4322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4255892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5"/>
          <w:headerReference w:type="default" r:id="rId16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2860A81" w:rsidR="004E699E" w:rsidRPr="004932A4" w:rsidRDefault="00B17E4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E7EDC">
            <w:rPr>
              <w:szCs w:val="32"/>
            </w:rPr>
            <w:t>CPCCBC4002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5C78B644" w:rsidR="004E699E" w:rsidRDefault="00B17E4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E7EDC">
            <w:rPr>
              <w:szCs w:val="32"/>
            </w:rPr>
            <w:t>Manage work health and safety in the building and construction workplace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A31AE3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56208942" w:edGrp="everyone"/>
            <w:permEnd w:id="1056208942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4075760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B7340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B7340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B7340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B7340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B7340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B7340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B7340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559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F27B51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F27B51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C4AEE" w:rsidRPr="004932A4" w14:paraId="33EE888A" w14:textId="77777777" w:rsidTr="00F27B51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035E0AD3" w:rsidR="00BC4AEE" w:rsidRPr="00906AB7" w:rsidRDefault="00BC4AEE" w:rsidP="00BC4AEE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CE7EDC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051412519" w:edGrp="everyone"/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013F31AB" w14:textId="5EB28086" w:rsidR="00BC4AEE" w:rsidRPr="00906AB7" w:rsidRDefault="00B17E43" w:rsidP="00BC4AEE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C4AEE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51412519"/>
          </w:p>
        </w:tc>
        <w:permStart w:id="756120515" w:edGrp="everyone"/>
        <w:tc>
          <w:tcPr>
            <w:tcW w:w="1417" w:type="dxa"/>
            <w:vAlign w:val="center"/>
          </w:tcPr>
          <w:p w14:paraId="086996D3" w14:textId="77777777" w:rsidR="00BC4AEE" w:rsidRPr="00906AB7" w:rsidRDefault="00B17E43" w:rsidP="00BC4AE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C4AEE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56120515"/>
            <w:r w:rsidR="00BC4AEE" w:rsidRPr="00D06775">
              <w:rPr>
                <w:rFonts w:ascii="Arial" w:hAnsi="Arial" w:cs="Arial"/>
                <w:sz w:val="28"/>
              </w:rPr>
              <w:t xml:space="preserve"> </w:t>
            </w:r>
            <w:r w:rsidR="00BC4AEE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55CBDE4A" w:rsidR="00BC4AEE" w:rsidRPr="00A44CB5" w:rsidRDefault="00B17E43" w:rsidP="00BC4AE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59035382" w:edGrp="everyone"/>
                <w:r w:rsidR="00BC4AEE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559035382"/>
              </w:sdtContent>
            </w:sdt>
            <w:r w:rsidR="00BC4AEE" w:rsidRPr="00D06775">
              <w:rPr>
                <w:rFonts w:ascii="Arial" w:hAnsi="Arial" w:cs="Arial"/>
                <w:sz w:val="28"/>
              </w:rPr>
              <w:t xml:space="preserve"> </w:t>
            </w:r>
            <w:r w:rsidR="00BC4AEE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BC4AEE" w:rsidRPr="00A44CB5" w:rsidRDefault="00BC4AEE" w:rsidP="00BC4AE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06018569" w:edGrp="everyone"/>
            <w:permEnd w:id="1506018569"/>
          </w:p>
        </w:tc>
        <w:permStart w:id="1145766686" w:edGrp="everyone"/>
        <w:tc>
          <w:tcPr>
            <w:tcW w:w="1287" w:type="dxa"/>
            <w:vAlign w:val="center"/>
          </w:tcPr>
          <w:p w14:paraId="70611D39" w14:textId="3DD58162" w:rsidR="00BC4AEE" w:rsidRPr="00533511" w:rsidRDefault="00B17E43" w:rsidP="00BC4AE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C4AEE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145766686"/>
          </w:p>
        </w:tc>
        <w:permStart w:id="1264940221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26675738" w:rsidR="00BC4AEE" w:rsidRPr="00533511" w:rsidRDefault="00B17E43" w:rsidP="00BC4AE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C4AEE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264940221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93C17" w:rsidRPr="00C92642" w14:paraId="21330320" w14:textId="77777777" w:rsidTr="00BE2DE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F314BB9" w14:textId="77777777" w:rsidR="00F93C17" w:rsidRPr="00DE303D" w:rsidRDefault="00F93C17" w:rsidP="00BE2DEF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F93C17" w:rsidRPr="00C92642" w14:paraId="10F44998" w14:textId="77777777" w:rsidTr="00BE2DE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0BB379" w14:textId="77777777" w:rsidR="00F93C17" w:rsidRPr="00DE303D" w:rsidRDefault="00F93C17" w:rsidP="00BE2DEF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04F1026D" w14:textId="77777777" w:rsidR="00F93C17" w:rsidRPr="00DE303D" w:rsidRDefault="00F93C17" w:rsidP="00F93C1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2CF6BE6E" w14:textId="77777777" w:rsidR="00F93C17" w:rsidRPr="00DE303D" w:rsidRDefault="00F93C17" w:rsidP="00F93C1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F93C17" w:rsidRPr="00BA4D9F" w14:paraId="5F937666" w14:textId="77777777" w:rsidTr="00BE2DEF">
        <w:trPr>
          <w:trHeight w:val="2639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B81893" w14:textId="77777777" w:rsidR="00F93C17" w:rsidRPr="002373CE" w:rsidRDefault="00F93C17" w:rsidP="00BE2DEF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469584077" w:edGrp="everyone"/>
            <w:permEnd w:id="469584077"/>
          </w:p>
        </w:tc>
      </w:tr>
    </w:tbl>
    <w:p w14:paraId="17D92FA8" w14:textId="77777777" w:rsidR="00F93C17" w:rsidRPr="00B17E43" w:rsidRDefault="00F93C17">
      <w:pPr>
        <w:rPr>
          <w:rFonts w:ascii="Arial" w:hAnsi="Arial" w:cs="Arial"/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CF693C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56B058C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CE7EDC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345422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541604204" w:edGrp="everyone"/>
      <w:tr w:rsidR="00F93C17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12AE2092" w14:textId="77777777" w:rsidR="00F93C17" w:rsidRDefault="00B17E43" w:rsidP="00F93C1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3C1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541604204"/>
            <w:r w:rsidR="00F93C17" w:rsidRPr="006C1A6C">
              <w:rPr>
                <w:rFonts w:ascii="Arial" w:hAnsi="Arial" w:cs="Arial"/>
                <w:szCs w:val="18"/>
              </w:rPr>
              <w:t xml:space="preserve"> </w:t>
            </w:r>
            <w:r w:rsidR="00F93C17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383914502" w:edGrp="everyone"/>
          <w:p w14:paraId="788D64E4" w14:textId="3D244D9E" w:rsidR="00F93C17" w:rsidRDefault="00B17E43" w:rsidP="00F93C17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3C1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383914502"/>
            <w:r w:rsidR="00F93C17" w:rsidRPr="006C1A6C">
              <w:rPr>
                <w:rFonts w:ascii="Arial" w:hAnsi="Arial" w:cs="Arial"/>
                <w:szCs w:val="18"/>
              </w:rPr>
              <w:t xml:space="preserve"> </w:t>
            </w:r>
            <w:r w:rsidR="00F93C17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F93C17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F93C17">
              <w:rPr>
                <w:rFonts w:ascii="Arial" w:hAnsi="Arial" w:cs="Arial"/>
                <w:sz w:val="19"/>
                <w:szCs w:val="19"/>
              </w:rPr>
              <w:t>[</w:t>
            </w:r>
            <w:permStart w:id="91147706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3C1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11477067"/>
            <w:r w:rsidR="00F93C17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73180604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3C1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31806041"/>
            <w:r w:rsidR="00F93C17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F93C17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F93C17" w:rsidRPr="00BA4D9F" w14:paraId="52227B5E" w14:textId="3EB974F1" w:rsidTr="00144137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F93C17" w:rsidRPr="00BD2F22" w:rsidRDefault="00F93C17" w:rsidP="00F93C17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F93C17" w:rsidRPr="00BD2F22" w:rsidRDefault="00F93C17" w:rsidP="00F93C17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F93C17" w:rsidRPr="00F93C17" w14:paraId="2835A828" w14:textId="77777777" w:rsidTr="00144137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947F690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93C17">
              <w:rPr>
                <w:rFonts w:ascii="Arial" w:hAnsi="Arial" w:cs="Arial"/>
                <w:sz w:val="19"/>
                <w:szCs w:val="19"/>
              </w:rPr>
              <w:instrText xml:space="preserve"> REF _Ref135291746 \r \h  \* MERGEFORMAT </w:instrText>
            </w:r>
            <w:r w:rsidRPr="00F93C17">
              <w:rPr>
                <w:rFonts w:ascii="Arial" w:hAnsi="Arial" w:cs="Arial"/>
                <w:sz w:val="19"/>
                <w:szCs w:val="19"/>
              </w:rPr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F93C17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5234ADA1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t xml:space="preserve">Specify potential risk areas determined following site and site documentation inspection: </w:t>
            </w:r>
          </w:p>
          <w:p w14:paraId="0D9BAC82" w14:textId="36F4DA96" w:rsidR="00F93C17" w:rsidRPr="00F93C17" w:rsidRDefault="00F93C17" w:rsidP="00F93C17">
            <w:pPr>
              <w:pStyle w:val="38PASBenchmark"/>
              <w:rPr>
                <w:vanish w:val="0"/>
              </w:rPr>
            </w:pPr>
            <w:permStart w:id="5592426" w:edGrp="everyone"/>
            <w:permEnd w:id="5592426"/>
          </w:p>
        </w:tc>
      </w:tr>
      <w:tr w:rsidR="00F93C17" w:rsidRPr="00F93C17" w14:paraId="4BFAA18D" w14:textId="77777777" w:rsidTr="00144137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9237C8" w14:textId="48CABBD1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93C17">
              <w:rPr>
                <w:rFonts w:ascii="Arial" w:hAnsi="Arial" w:cs="Arial"/>
                <w:sz w:val="19"/>
                <w:szCs w:val="19"/>
              </w:rPr>
              <w:instrText xml:space="preserve"> REF _Ref135291754 \r \h  \* MERGEFORMAT </w:instrText>
            </w:r>
            <w:r w:rsidRPr="00F93C17">
              <w:rPr>
                <w:rFonts w:ascii="Arial" w:hAnsi="Arial" w:cs="Arial"/>
                <w:sz w:val="19"/>
                <w:szCs w:val="19"/>
              </w:rPr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F93C17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624802" w14:textId="77777777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t>Specify WHS regulator accessed for guidance:</w:t>
            </w:r>
          </w:p>
          <w:p w14:paraId="1672C4F5" w14:textId="09D1BF96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57239906" w:edGrp="everyone"/>
            <w:permEnd w:id="957239906"/>
          </w:p>
        </w:tc>
      </w:tr>
      <w:tr w:rsidR="00F93C17" w:rsidRPr="00F93C17" w14:paraId="692D0D8E" w14:textId="77777777" w:rsidTr="000C5ACD">
        <w:trPr>
          <w:trHeight w:val="147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CB52EB" w14:textId="61EA7654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93C17">
              <w:rPr>
                <w:rFonts w:ascii="Arial" w:hAnsi="Arial" w:cs="Arial"/>
                <w:sz w:val="19"/>
                <w:szCs w:val="19"/>
              </w:rPr>
              <w:instrText xml:space="preserve"> REF _Ref135292430 \r \h  \* MERGEFORMAT </w:instrText>
            </w:r>
            <w:r w:rsidRPr="00F93C17">
              <w:rPr>
                <w:rFonts w:ascii="Arial" w:hAnsi="Arial" w:cs="Arial"/>
                <w:sz w:val="19"/>
                <w:szCs w:val="19"/>
              </w:rPr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F93C17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93C17">
              <w:rPr>
                <w:rFonts w:ascii="Arial" w:hAnsi="Arial" w:cs="Arial"/>
                <w:sz w:val="19"/>
                <w:szCs w:val="19"/>
              </w:rPr>
              <w:instrText xml:space="preserve"> REF _Ref135293126 \r \h  \* MERGEFORMAT </w:instrText>
            </w:r>
            <w:r w:rsidRPr="00F93C17">
              <w:rPr>
                <w:rFonts w:ascii="Arial" w:hAnsi="Arial" w:cs="Arial"/>
                <w:sz w:val="19"/>
                <w:szCs w:val="19"/>
              </w:rPr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F93C17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5AFDCC" w14:textId="77777777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t xml:space="preserve">Worker consultation conducted (tick or specify): </w:t>
            </w:r>
          </w:p>
          <w:permStart w:id="545793230" w:edGrp="everyone"/>
          <w:p w14:paraId="1169C2B3" w14:textId="77777777" w:rsidR="00F93C17" w:rsidRPr="00F93C17" w:rsidRDefault="00B17E43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98392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3C17" w:rsidRPr="00F93C1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45793230"/>
            <w:r w:rsidR="00F93C17" w:rsidRPr="00F93C17">
              <w:rPr>
                <w:rFonts w:ascii="Arial" w:hAnsi="Arial" w:cs="Arial"/>
                <w:sz w:val="19"/>
                <w:szCs w:val="19"/>
              </w:rPr>
              <w:t xml:space="preserve"> Applied active listening techniques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80617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73237366" w:edGrp="everyone"/>
                <w:r w:rsidR="00F93C17" w:rsidRPr="00F93C1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73237366"/>
            <w:r w:rsidR="00F93C17" w:rsidRPr="00F93C17">
              <w:rPr>
                <w:rFonts w:ascii="Arial" w:hAnsi="Arial" w:cs="Arial"/>
                <w:sz w:val="19"/>
                <w:szCs w:val="19"/>
              </w:rPr>
              <w:t xml:space="preserve"> Demonstrated respect for the opinion of others </w:t>
            </w:r>
          </w:p>
          <w:p w14:paraId="0408A0A4" w14:textId="77777777" w:rsidR="00F93C17" w:rsidRPr="00F93C17" w:rsidRDefault="00B17E43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210522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29378095" w:edGrp="everyone"/>
                <w:r w:rsidR="00F93C17" w:rsidRPr="00F93C1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29378095"/>
              </w:sdtContent>
            </w:sdt>
            <w:r w:rsidR="00F93C17" w:rsidRPr="00F93C17">
              <w:rPr>
                <w:rFonts w:ascii="Arial" w:hAnsi="Arial" w:cs="Arial"/>
                <w:sz w:val="19"/>
                <w:szCs w:val="19"/>
              </w:rPr>
              <w:t xml:space="preserve"> Discussed WHS policies, procedures, technical guidance documents, reporting </w:t>
            </w:r>
          </w:p>
          <w:p w14:paraId="6838E16D" w14:textId="50534884" w:rsidR="00F93C17" w:rsidRPr="00F93C17" w:rsidRDefault="00B17E43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194259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8278753" w:edGrp="everyone"/>
                <w:r w:rsidR="00F93C17" w:rsidRPr="00F93C1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8278753"/>
              </w:sdtContent>
            </w:sdt>
            <w:r w:rsidR="00F93C17" w:rsidRPr="00F93C17">
              <w:rPr>
                <w:rFonts w:ascii="Arial" w:hAnsi="Arial" w:cs="Arial"/>
                <w:sz w:val="19"/>
                <w:szCs w:val="19"/>
              </w:rPr>
              <w:t xml:space="preserve"> Discussed access to documentation for recording and reporting </w:t>
            </w:r>
            <w:r w:rsidR="00F93C17" w:rsidRPr="00F93C17">
              <w:rPr>
                <w:rFonts w:ascii="Arial" w:hAnsi="Arial" w:cs="Arial"/>
                <w:sz w:val="19"/>
                <w:szCs w:val="19"/>
              </w:rPr>
              <w:br/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0023847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02413138" w:edGrp="everyone"/>
                <w:r w:rsidR="00F93C17" w:rsidRPr="00F93C1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02413138"/>
              </w:sdtContent>
            </w:sdt>
            <w:r w:rsidR="00F93C17" w:rsidRPr="00F93C17">
              <w:rPr>
                <w:rFonts w:ascii="Arial" w:hAnsi="Arial" w:cs="Arial"/>
                <w:sz w:val="19"/>
                <w:szCs w:val="19"/>
              </w:rPr>
              <w:t xml:space="preserve"> Applied effective negotiation techniques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556004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00371534" w:edGrp="everyone"/>
                <w:r w:rsidR="00F93C17" w:rsidRPr="00F93C1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00371534"/>
              </w:sdtContent>
            </w:sdt>
            <w:r w:rsidR="00F93C17" w:rsidRPr="00F93C17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926191609" w:edGrp="everyone"/>
            <w:permEnd w:id="1926191609"/>
          </w:p>
        </w:tc>
      </w:tr>
      <w:tr w:rsidR="00F93C17" w:rsidRPr="00F93C17" w14:paraId="4ED7D369" w14:textId="77777777" w:rsidTr="00144137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6DDD34" w14:textId="7ACA6428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93C17">
              <w:rPr>
                <w:rFonts w:ascii="Arial" w:hAnsi="Arial" w:cs="Arial"/>
                <w:sz w:val="19"/>
                <w:szCs w:val="19"/>
              </w:rPr>
              <w:instrText xml:space="preserve"> REF _Ref135292572 \r \h  \* MERGEFORMAT </w:instrText>
            </w:r>
            <w:r w:rsidRPr="00F93C17">
              <w:rPr>
                <w:rFonts w:ascii="Arial" w:hAnsi="Arial" w:cs="Arial"/>
                <w:sz w:val="19"/>
                <w:szCs w:val="19"/>
              </w:rPr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F93C17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E4A94B" w14:textId="77777777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t>Specify faults, problems and non-compliances and their impact identified:</w:t>
            </w:r>
          </w:p>
          <w:p w14:paraId="11CBB47D" w14:textId="5EC315E1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58979536" w:edGrp="everyone"/>
            <w:permEnd w:id="1458979536"/>
          </w:p>
        </w:tc>
      </w:tr>
      <w:tr w:rsidR="00F93C17" w:rsidRPr="00F93C17" w14:paraId="473FFD16" w14:textId="2463FF27" w:rsidTr="00144137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41714519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93C17">
              <w:rPr>
                <w:rFonts w:ascii="Arial" w:hAnsi="Arial" w:cs="Arial"/>
                <w:sz w:val="19"/>
                <w:szCs w:val="19"/>
              </w:rPr>
              <w:instrText xml:space="preserve"> REF _Ref135292827 \r \h  \* MERGEFORMAT </w:instrText>
            </w:r>
            <w:r w:rsidRPr="00F93C17">
              <w:rPr>
                <w:rFonts w:ascii="Arial" w:hAnsi="Arial" w:cs="Arial"/>
                <w:sz w:val="19"/>
                <w:szCs w:val="19"/>
              </w:rPr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F93C17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757CC6" w14:textId="77777777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t>Specify educational programs established:</w:t>
            </w:r>
          </w:p>
          <w:p w14:paraId="2B404400" w14:textId="440ED562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69447152" w:edGrp="everyone"/>
            <w:permEnd w:id="1869447152"/>
          </w:p>
        </w:tc>
      </w:tr>
      <w:tr w:rsidR="00F93C17" w:rsidRPr="00F93C17" w14:paraId="564248C2" w14:textId="07D8BF3B" w:rsidTr="00144137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31749F95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93C17">
              <w:rPr>
                <w:rFonts w:ascii="Arial" w:hAnsi="Arial" w:cs="Arial"/>
                <w:sz w:val="19"/>
                <w:szCs w:val="19"/>
              </w:rPr>
              <w:instrText xml:space="preserve"> REF _Ref135293096 \r \h  \* MERGEFORMAT </w:instrText>
            </w:r>
            <w:r w:rsidRPr="00F93C17">
              <w:rPr>
                <w:rFonts w:ascii="Arial" w:hAnsi="Arial" w:cs="Arial"/>
                <w:sz w:val="19"/>
                <w:szCs w:val="19"/>
              </w:rPr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F93C17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F93C17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570B981" w14:textId="77777777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93C17">
              <w:rPr>
                <w:rFonts w:ascii="Arial" w:hAnsi="Arial" w:cs="Arial"/>
                <w:sz w:val="19"/>
                <w:szCs w:val="19"/>
              </w:rPr>
              <w:t>Specify safety systems implemented:</w:t>
            </w:r>
          </w:p>
          <w:p w14:paraId="212CFDF2" w14:textId="5425108C" w:rsidR="00F93C17" w:rsidRPr="00F93C17" w:rsidRDefault="00F93C17" w:rsidP="00F93C1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844771201" w:edGrp="everyone"/>
            <w:permEnd w:id="844771201"/>
          </w:p>
        </w:tc>
      </w:tr>
    </w:tbl>
    <w:p w14:paraId="333B5F02" w14:textId="77777777" w:rsidR="00AC0794" w:rsidRDefault="00AC0794" w:rsidP="00AC0794"/>
    <w:p w14:paraId="74F82739" w14:textId="218E45D6" w:rsidR="00FC083A" w:rsidRPr="00BF7956" w:rsidRDefault="00B17E43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E7EDC">
            <w:rPr>
              <w:rFonts w:ascii="Arial Black" w:hAnsi="Arial Black"/>
            </w:rPr>
            <w:t>CPCCBC4002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074F18BD" w:rsidR="00FC083A" w:rsidRPr="00BF7956" w:rsidRDefault="00CE7EDC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Manage work health and safety in the building and construction workplace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8B3464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56242E33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CE7EDC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5D03AFC3" w14:textId="1D3A1C4F" w:rsidR="000E2503" w:rsidRPr="000E2503" w:rsidRDefault="001F55BC" w:rsidP="000E250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skills and ability to manage </w:t>
            </w:r>
            <w:r w:rsidR="000E2503" w:rsidRPr="000E2503">
              <w:rPr>
                <w:rFonts w:cs="Arial"/>
                <w:sz w:val="20"/>
              </w:rPr>
              <w:t>work health and safety in the building and construction workplac</w:t>
            </w:r>
            <w:r w:rsidR="000E2503">
              <w:rPr>
                <w:rFonts w:cs="Arial"/>
                <w:sz w:val="20"/>
              </w:rPr>
              <w:t xml:space="preserve">e by </w:t>
            </w:r>
            <w:r w:rsidR="000E2503" w:rsidRPr="000E2503">
              <w:rPr>
                <w:rFonts w:cs="Arial"/>
                <w:sz w:val="20"/>
              </w:rPr>
              <w:t>conducting a workplace safety audit for a construction worksite</w:t>
            </w:r>
            <w:r w:rsidR="000E2503">
              <w:rPr>
                <w:rFonts w:cs="Arial"/>
                <w:sz w:val="20"/>
              </w:rPr>
              <w:t xml:space="preserve"> including:</w:t>
            </w:r>
          </w:p>
          <w:p w14:paraId="7BFFDD2E" w14:textId="77777777" w:rsidR="000E2503" w:rsidRPr="000E2503" w:rsidRDefault="000E2503" w:rsidP="000E2503">
            <w:pPr>
              <w:jc w:val="left"/>
              <w:rPr>
                <w:rFonts w:cs="Arial"/>
                <w:sz w:val="20"/>
              </w:rPr>
            </w:pPr>
          </w:p>
          <w:p w14:paraId="7F2038AE" w14:textId="33353285" w:rsidR="000E2503" w:rsidRDefault="000E2503" w:rsidP="00A8191A">
            <w:pPr>
              <w:pStyle w:val="ListParagraph"/>
              <w:numPr>
                <w:ilvl w:val="0"/>
                <w:numId w:val="30"/>
              </w:numPr>
              <w:jc w:val="left"/>
              <w:rPr>
                <w:rFonts w:cs="Arial"/>
                <w:sz w:val="20"/>
              </w:rPr>
            </w:pPr>
            <w:r w:rsidRPr="000E2503">
              <w:rPr>
                <w:rFonts w:cs="Arial"/>
                <w:sz w:val="20"/>
              </w:rPr>
              <w:t>Assess workplace risk.</w:t>
            </w:r>
          </w:p>
          <w:p w14:paraId="594A1DA2" w14:textId="59C23F13" w:rsidR="00840FAE" w:rsidRPr="00840FAE" w:rsidRDefault="00840FAE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Inspect site and site documents to e</w:t>
            </w:r>
            <w:r w:rsidRPr="00840FAE">
              <w:rPr>
                <w:rFonts w:cs="Arial"/>
                <w:sz w:val="20"/>
              </w:rPr>
              <w:t>valuate construction site safety and identify potential risk areas.</w:t>
            </w:r>
          </w:p>
          <w:p w14:paraId="43A85900" w14:textId="5FFD998B" w:rsidR="00840FAE" w:rsidRPr="00840FAE" w:rsidRDefault="00840FAE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840FAE">
              <w:rPr>
                <w:rFonts w:cs="Arial"/>
                <w:sz w:val="20"/>
              </w:rPr>
              <w:t>Assess</w:t>
            </w:r>
            <w:r>
              <w:rPr>
                <w:rFonts w:cs="Arial"/>
                <w:sz w:val="20"/>
              </w:rPr>
              <w:t xml:space="preserve"> and determine</w:t>
            </w:r>
            <w:r w:rsidRPr="00840FAE">
              <w:rPr>
                <w:rFonts w:cs="Arial"/>
                <w:sz w:val="20"/>
              </w:rPr>
              <w:t xml:space="preserve"> on site worker’s health and safety</w:t>
            </w:r>
            <w:r>
              <w:rPr>
                <w:rFonts w:cs="Arial"/>
                <w:sz w:val="20"/>
              </w:rPr>
              <w:t xml:space="preserve">, accessing relevant WHS </w:t>
            </w:r>
            <w:r w:rsidR="008B3464">
              <w:rPr>
                <w:rFonts w:cs="Arial"/>
                <w:sz w:val="20"/>
              </w:rPr>
              <w:t>regulator</w:t>
            </w:r>
            <w:r>
              <w:rPr>
                <w:rFonts w:cs="Arial"/>
                <w:sz w:val="20"/>
              </w:rPr>
              <w:t xml:space="preserve"> </w:t>
            </w:r>
            <w:r w:rsidR="008B3464">
              <w:rPr>
                <w:rFonts w:cs="Arial"/>
                <w:sz w:val="20"/>
              </w:rPr>
              <w:t>for</w:t>
            </w:r>
            <w:r>
              <w:rPr>
                <w:rFonts w:cs="Arial"/>
                <w:sz w:val="20"/>
              </w:rPr>
              <w:t xml:space="preserve"> </w:t>
            </w:r>
            <w:r w:rsidR="008B3464">
              <w:rPr>
                <w:rFonts w:cs="Arial"/>
                <w:sz w:val="20"/>
              </w:rPr>
              <w:t>guidance</w:t>
            </w:r>
            <w:r>
              <w:rPr>
                <w:rFonts w:cs="Arial"/>
                <w:sz w:val="20"/>
              </w:rPr>
              <w:t>.</w:t>
            </w:r>
          </w:p>
          <w:p w14:paraId="0FBFC574" w14:textId="311EF101" w:rsidR="00840FAE" w:rsidRPr="00840FAE" w:rsidRDefault="00840FAE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840FAE">
              <w:rPr>
                <w:rFonts w:cs="Arial"/>
                <w:sz w:val="20"/>
              </w:rPr>
              <w:t>Identify hazards and determine control measures that comply with legislative requirements and organisational policies.</w:t>
            </w:r>
            <w:r w:rsidRPr="00840FAE">
              <w:rPr>
                <w:rFonts w:cs="Arial"/>
                <w:i/>
                <w:iCs/>
                <w:sz w:val="20"/>
              </w:rPr>
              <w:t>(Hazard identification form template available HO1)</w:t>
            </w:r>
          </w:p>
          <w:p w14:paraId="0FE10BA5" w14:textId="5E498A14" w:rsidR="00840FAE" w:rsidRDefault="00840FAE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840FAE">
              <w:rPr>
                <w:rFonts w:cs="Arial"/>
                <w:sz w:val="20"/>
              </w:rPr>
              <w:t>Consult with workers to evaluate effectiveness of existing control measures</w:t>
            </w:r>
            <w:r>
              <w:rPr>
                <w:rFonts w:cs="Arial"/>
                <w:sz w:val="20"/>
              </w:rPr>
              <w:t xml:space="preserve"> and document results.</w:t>
            </w:r>
          </w:p>
          <w:p w14:paraId="137FF259" w14:textId="457A9FE9" w:rsidR="00840FAE" w:rsidRDefault="00840FAE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Consult with</w:t>
            </w:r>
            <w:r w:rsidRPr="00840FAE">
              <w:rPr>
                <w:rFonts w:cs="Arial"/>
                <w:sz w:val="20"/>
              </w:rPr>
              <w:t xml:space="preserve"> WHS experts, as necessary, to contribute to an inspection report.</w:t>
            </w:r>
          </w:p>
          <w:p w14:paraId="7EB79177" w14:textId="0C37F0E8" w:rsidR="005B3105" w:rsidRPr="000E2503" w:rsidRDefault="005B3105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0E2503">
              <w:rPr>
                <w:rFonts w:cs="Arial"/>
                <w:sz w:val="20"/>
              </w:rPr>
              <w:t>dentify faults, problems and non-compliances and their impact on workplace safety</w:t>
            </w:r>
            <w:r>
              <w:rPr>
                <w:rFonts w:cs="Arial"/>
                <w:sz w:val="20"/>
              </w:rPr>
              <w:t>.</w:t>
            </w:r>
          </w:p>
          <w:p w14:paraId="180546BF" w14:textId="4F09FF4F" w:rsidR="000E2503" w:rsidRDefault="00840FAE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840FAE">
              <w:rPr>
                <w:rFonts w:cs="Arial"/>
                <w:sz w:val="20"/>
              </w:rPr>
              <w:t>Complete a workplace inspection report with recommended actions to minimise workplace incidents and mitigate risk.</w:t>
            </w:r>
            <w:r>
              <w:t xml:space="preserve"> </w:t>
            </w:r>
            <w:r w:rsidRPr="005B3105">
              <w:rPr>
                <w:rFonts w:cs="Arial"/>
                <w:i/>
                <w:iCs/>
                <w:sz w:val="20"/>
              </w:rPr>
              <w:t>(Workplace inspection report template available HO</w:t>
            </w:r>
            <w:r w:rsidR="005B3105" w:rsidRPr="005B3105">
              <w:rPr>
                <w:rFonts w:cs="Arial"/>
                <w:i/>
                <w:iCs/>
                <w:sz w:val="20"/>
              </w:rPr>
              <w:t>3</w:t>
            </w:r>
            <w:r w:rsidRPr="005B3105">
              <w:rPr>
                <w:rFonts w:cs="Arial"/>
                <w:i/>
                <w:iCs/>
                <w:sz w:val="20"/>
              </w:rPr>
              <w:t>)</w:t>
            </w:r>
          </w:p>
          <w:p w14:paraId="1292F622" w14:textId="0F8CDAF2" w:rsidR="00840FAE" w:rsidRDefault="00840FAE" w:rsidP="00A8191A">
            <w:pPr>
              <w:pStyle w:val="ListParagraph"/>
              <w:numPr>
                <w:ilvl w:val="0"/>
                <w:numId w:val="30"/>
              </w:numPr>
              <w:jc w:val="left"/>
              <w:rPr>
                <w:rFonts w:cs="Arial"/>
                <w:sz w:val="20"/>
              </w:rPr>
            </w:pPr>
            <w:r w:rsidRPr="00840FAE">
              <w:rPr>
                <w:rFonts w:cs="Arial"/>
                <w:sz w:val="20"/>
              </w:rPr>
              <w:t>Establish and implement safety plans.</w:t>
            </w:r>
          </w:p>
          <w:p w14:paraId="51E8A572" w14:textId="396F1D91" w:rsidR="00840FAE" w:rsidRPr="00840FAE" w:rsidRDefault="00840FAE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840FAE">
              <w:rPr>
                <w:rFonts w:cs="Arial"/>
                <w:sz w:val="20"/>
              </w:rPr>
              <w:t>Establish a workplace safety plan incorporating information from the workplace inspection report to raise safety awareness and support safe workplace practices.</w:t>
            </w:r>
            <w:r w:rsidR="005B3105">
              <w:rPr>
                <w:rFonts w:cs="Arial"/>
                <w:sz w:val="20"/>
              </w:rPr>
              <w:t xml:space="preserve"> </w:t>
            </w:r>
            <w:r w:rsidR="005B3105" w:rsidRPr="005B3105">
              <w:rPr>
                <w:rFonts w:cs="Arial"/>
                <w:i/>
                <w:iCs/>
                <w:sz w:val="20"/>
              </w:rPr>
              <w:t xml:space="preserve">(Workplace </w:t>
            </w:r>
            <w:r w:rsidR="005B3105">
              <w:rPr>
                <w:rFonts w:cs="Arial"/>
                <w:i/>
                <w:iCs/>
                <w:sz w:val="20"/>
              </w:rPr>
              <w:t xml:space="preserve">safety plan </w:t>
            </w:r>
            <w:r w:rsidR="005B3105" w:rsidRPr="005B3105">
              <w:rPr>
                <w:rFonts w:cs="Arial"/>
                <w:i/>
                <w:iCs/>
                <w:sz w:val="20"/>
              </w:rPr>
              <w:t>template available HO</w:t>
            </w:r>
            <w:r w:rsidR="005B3105">
              <w:rPr>
                <w:rFonts w:cs="Arial"/>
                <w:i/>
                <w:iCs/>
                <w:sz w:val="20"/>
              </w:rPr>
              <w:t>4</w:t>
            </w:r>
            <w:r w:rsidR="005B3105" w:rsidRPr="005B3105">
              <w:rPr>
                <w:rFonts w:cs="Arial"/>
                <w:i/>
                <w:iCs/>
                <w:sz w:val="20"/>
              </w:rPr>
              <w:t>)</w:t>
            </w:r>
          </w:p>
          <w:p w14:paraId="4A3C084D" w14:textId="0CFAC230" w:rsidR="005B3105" w:rsidRPr="00840FAE" w:rsidRDefault="00840FAE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840FAE">
              <w:rPr>
                <w:rFonts w:cs="Arial"/>
                <w:sz w:val="20"/>
              </w:rPr>
              <w:t>Implement processes to identify hazards, rate the risks and put control measures in place.</w:t>
            </w:r>
            <w:r w:rsidR="005B3105" w:rsidRPr="005B3105">
              <w:rPr>
                <w:rFonts w:cs="Arial"/>
                <w:i/>
                <w:iCs/>
                <w:sz w:val="20"/>
              </w:rPr>
              <w:t xml:space="preserve"> (</w:t>
            </w:r>
            <w:r w:rsidR="005B3105">
              <w:rPr>
                <w:rFonts w:cs="Arial"/>
                <w:i/>
                <w:iCs/>
                <w:sz w:val="20"/>
              </w:rPr>
              <w:t xml:space="preserve">Risk register </w:t>
            </w:r>
            <w:r w:rsidR="005B3105" w:rsidRPr="005B3105">
              <w:rPr>
                <w:rFonts w:cs="Arial"/>
                <w:i/>
                <w:iCs/>
                <w:sz w:val="20"/>
              </w:rPr>
              <w:t>template available HO</w:t>
            </w:r>
            <w:r w:rsidR="005B3105">
              <w:rPr>
                <w:rFonts w:cs="Arial"/>
                <w:i/>
                <w:iCs/>
                <w:sz w:val="20"/>
              </w:rPr>
              <w:t>2</w:t>
            </w:r>
            <w:r w:rsidR="005B3105" w:rsidRPr="005B3105">
              <w:rPr>
                <w:rFonts w:cs="Arial"/>
                <w:i/>
                <w:iCs/>
                <w:sz w:val="20"/>
              </w:rPr>
              <w:t>)</w:t>
            </w:r>
          </w:p>
          <w:p w14:paraId="1B4C8022" w14:textId="1242E6B8" w:rsidR="00840FAE" w:rsidRDefault="00840FAE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840FAE">
              <w:rPr>
                <w:rFonts w:cs="Arial"/>
                <w:sz w:val="20"/>
              </w:rPr>
              <w:t>Establish educational programs specific to the building and construction workplace to ensure workers carry out safe work practices.</w:t>
            </w:r>
          </w:p>
          <w:p w14:paraId="7980BEFA" w14:textId="577BEC1A" w:rsidR="005B3105" w:rsidRPr="005B3105" w:rsidRDefault="005B3105" w:rsidP="00A8191A">
            <w:pPr>
              <w:pStyle w:val="ListParagraph"/>
              <w:numPr>
                <w:ilvl w:val="1"/>
                <w:numId w:val="30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5B3105">
              <w:rPr>
                <w:rFonts w:cs="Arial"/>
                <w:sz w:val="20"/>
              </w:rPr>
              <w:t>ntroduce safety systems allowing for ease of reporting safety issues, controlling hazards and maintaining worker safety and competence.</w:t>
            </w:r>
          </w:p>
          <w:p w14:paraId="17D57149" w14:textId="40BC5E0F" w:rsidR="00840FAE" w:rsidRDefault="00840FAE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840FAE">
              <w:rPr>
                <w:rFonts w:cs="Arial"/>
                <w:sz w:val="20"/>
              </w:rPr>
              <w:t>Negotiate and resolve safety issues and conflicts.</w:t>
            </w:r>
          </w:p>
          <w:p w14:paraId="43C64E81" w14:textId="7B2AEA4B" w:rsidR="005B3105" w:rsidRDefault="005B3105" w:rsidP="00A8191A">
            <w:pPr>
              <w:pStyle w:val="ListParagraph"/>
              <w:numPr>
                <w:ilvl w:val="0"/>
                <w:numId w:val="3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Pr="005B3105">
              <w:rPr>
                <w:rFonts w:cs="Arial"/>
                <w:sz w:val="20"/>
              </w:rPr>
              <w:t>onitor workplace safety.</w:t>
            </w:r>
          </w:p>
          <w:p w14:paraId="4E2C50E5" w14:textId="364A9586" w:rsidR="005B3105" w:rsidRPr="00840FAE" w:rsidRDefault="005B3105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5B3105">
              <w:rPr>
                <w:rFonts w:cs="Arial"/>
                <w:sz w:val="20"/>
              </w:rPr>
              <w:t>Monitor and audit workplace safety to ensure compliance with WHS regulations and workplace safety requirements.</w:t>
            </w:r>
            <w:r w:rsidRPr="005B3105">
              <w:rPr>
                <w:rFonts w:cs="Arial"/>
                <w:i/>
                <w:iCs/>
                <w:sz w:val="20"/>
              </w:rPr>
              <w:t xml:space="preserve"> (</w:t>
            </w:r>
            <w:r>
              <w:rPr>
                <w:rFonts w:cs="Arial"/>
                <w:i/>
                <w:iCs/>
                <w:sz w:val="20"/>
              </w:rPr>
              <w:t xml:space="preserve">Site WHS audit report  </w:t>
            </w:r>
            <w:r w:rsidRPr="005B3105">
              <w:rPr>
                <w:rFonts w:cs="Arial"/>
                <w:i/>
                <w:iCs/>
                <w:sz w:val="20"/>
              </w:rPr>
              <w:t>template available HO</w:t>
            </w:r>
            <w:r>
              <w:rPr>
                <w:rFonts w:cs="Arial"/>
                <w:i/>
                <w:iCs/>
                <w:sz w:val="20"/>
              </w:rPr>
              <w:t>5</w:t>
            </w:r>
            <w:r w:rsidRPr="005B3105">
              <w:rPr>
                <w:rFonts w:cs="Arial"/>
                <w:i/>
                <w:iCs/>
                <w:sz w:val="20"/>
              </w:rPr>
              <w:t>)</w:t>
            </w:r>
          </w:p>
          <w:p w14:paraId="52AA99A6" w14:textId="77777777" w:rsidR="005B3105" w:rsidRDefault="005B3105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5B3105">
              <w:rPr>
                <w:rFonts w:cs="Arial"/>
                <w:sz w:val="20"/>
              </w:rPr>
              <w:t>Record findings</w:t>
            </w:r>
            <w:r>
              <w:rPr>
                <w:rFonts w:cs="Arial"/>
                <w:sz w:val="20"/>
              </w:rPr>
              <w:t xml:space="preserve"> in audit report.</w:t>
            </w:r>
          </w:p>
          <w:p w14:paraId="32A8D807" w14:textId="293C45D2" w:rsidR="005B3105" w:rsidRPr="005B3105" w:rsidRDefault="005B3105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</w:t>
            </w:r>
            <w:r w:rsidRPr="005B3105">
              <w:rPr>
                <w:rFonts w:cs="Arial"/>
                <w:sz w:val="20"/>
              </w:rPr>
              <w:t>ecommend and implement actions to address non-compliance.</w:t>
            </w:r>
          </w:p>
          <w:p w14:paraId="1CFAE6AB" w14:textId="77777777" w:rsidR="005B3105" w:rsidRPr="005B3105" w:rsidRDefault="005B3105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5B3105">
              <w:rPr>
                <w:rFonts w:cs="Arial"/>
                <w:sz w:val="20"/>
              </w:rPr>
              <w:t>Review effectiveness of educational programs to ensure all workers have been inducted and maintain safe work practices.</w:t>
            </w:r>
          </w:p>
          <w:p w14:paraId="7F50EAA3" w14:textId="09672798" w:rsidR="005B3105" w:rsidRDefault="005B3105" w:rsidP="00A8191A">
            <w:pPr>
              <w:pStyle w:val="ListParagraph"/>
              <w:numPr>
                <w:ilvl w:val="1"/>
                <w:numId w:val="30"/>
              </w:numPr>
              <w:jc w:val="left"/>
              <w:rPr>
                <w:rFonts w:cs="Arial"/>
                <w:sz w:val="20"/>
              </w:rPr>
            </w:pPr>
            <w:r w:rsidRPr="005B3105">
              <w:rPr>
                <w:rFonts w:cs="Arial"/>
                <w:sz w:val="20"/>
              </w:rPr>
              <w:t>Monitor, review and document effectiveness of control measures to determine changes and improvements as required.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059579F0" w14:textId="77777777" w:rsidR="00041FA8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  <w:p w14:paraId="3F9C295F" w14:textId="5A7BCABF" w:rsidR="008B3464" w:rsidRPr="0047390E" w:rsidRDefault="008B3464" w:rsidP="00041FA8">
            <w:pPr>
              <w:jc w:val="left"/>
              <w:rPr>
                <w:rFonts w:cs="Arial"/>
                <w:sz w:val="20"/>
              </w:rPr>
            </w:pPr>
          </w:p>
        </w:tc>
      </w:tr>
      <w:tr w:rsidR="00FC083A" w:rsidRPr="000559FC" w14:paraId="1E5E0621" w14:textId="77777777" w:rsidTr="00E53625">
        <w:trPr>
          <w:trHeight w:val="1417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E53625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7BFDD1AF" w:rsidR="008B3464" w:rsidRPr="000861CC" w:rsidRDefault="005B3105" w:rsidP="00E5362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Worksite; Workers; Access to </w:t>
            </w:r>
            <w:r w:rsidRPr="005B3105">
              <w:rPr>
                <w:rFonts w:cs="Arial"/>
                <w:sz w:val="20"/>
              </w:rPr>
              <w:t>WHS legislation and regulations</w:t>
            </w:r>
            <w:r>
              <w:rPr>
                <w:rFonts w:cs="Arial"/>
                <w:sz w:val="20"/>
              </w:rPr>
              <w:t xml:space="preserve">, </w:t>
            </w:r>
            <w:r w:rsidRPr="005B3105">
              <w:rPr>
                <w:rFonts w:cs="Arial"/>
                <w:sz w:val="20"/>
              </w:rPr>
              <w:t>safety codes, standards and guidelines</w:t>
            </w:r>
            <w:r>
              <w:rPr>
                <w:rFonts w:cs="Arial"/>
                <w:sz w:val="20"/>
              </w:rPr>
              <w:t xml:space="preserve">, </w:t>
            </w:r>
            <w:r w:rsidRPr="005B3105">
              <w:rPr>
                <w:rFonts w:cs="Arial"/>
                <w:sz w:val="20"/>
              </w:rPr>
              <w:t>organisational policies and procedures</w:t>
            </w:r>
            <w:r w:rsidR="008B3464">
              <w:rPr>
                <w:rFonts w:cs="Arial"/>
                <w:sz w:val="20"/>
              </w:rPr>
              <w:t xml:space="preserve">, </w:t>
            </w:r>
            <w:r w:rsidRPr="005B3105">
              <w:rPr>
                <w:rFonts w:cs="Arial"/>
                <w:sz w:val="20"/>
              </w:rPr>
              <w:t xml:space="preserve">quality </w:t>
            </w:r>
            <w:r w:rsidR="008B3464" w:rsidRPr="005B3105">
              <w:rPr>
                <w:rFonts w:cs="Arial"/>
                <w:sz w:val="20"/>
              </w:rPr>
              <w:t>documentation</w:t>
            </w:r>
            <w:r w:rsidR="008B3464">
              <w:rPr>
                <w:rFonts w:cs="Arial"/>
                <w:sz w:val="20"/>
              </w:rPr>
              <w:t xml:space="preserve"> and templates</w:t>
            </w:r>
            <w:r w:rsidRPr="005B3105">
              <w:rPr>
                <w:rFonts w:cs="Arial"/>
                <w:sz w:val="20"/>
              </w:rPr>
              <w:t xml:space="preserve"> required to undertake assessment requirements</w:t>
            </w:r>
            <w:r w:rsidR="00F93C17">
              <w:rPr>
                <w:rFonts w:cs="Arial"/>
                <w:sz w:val="20"/>
              </w:rPr>
              <w:t xml:space="preserve"> (HO1-HO5)</w:t>
            </w:r>
            <w:r w:rsidR="008B3464">
              <w:rPr>
                <w:rFonts w:cs="Arial"/>
                <w:sz w:val="20"/>
              </w:rPr>
              <w:t xml:space="preserve">, </w:t>
            </w:r>
            <w:r w:rsidRPr="005B3105">
              <w:rPr>
                <w:rFonts w:cs="Arial"/>
                <w:sz w:val="20"/>
              </w:rPr>
              <w:t>workplace incident data and reports</w:t>
            </w:r>
            <w:r w:rsidR="008B3464">
              <w:rPr>
                <w:rFonts w:cs="Arial"/>
                <w:sz w:val="20"/>
              </w:rPr>
              <w:t xml:space="preserve">, equipment and </w:t>
            </w:r>
            <w:r w:rsidRPr="005B3105">
              <w:rPr>
                <w:rFonts w:cs="Arial"/>
                <w:sz w:val="20"/>
              </w:rPr>
              <w:t>digital devices, applications and software to research, transmit and receive information electronically</w:t>
            </w:r>
            <w:r w:rsidR="008B3464">
              <w:rPr>
                <w:rFonts w:cs="Arial"/>
                <w:sz w:val="20"/>
              </w:rPr>
              <w:t xml:space="preserve"> and </w:t>
            </w:r>
            <w:r w:rsidR="008B3464" w:rsidRPr="005B3105">
              <w:rPr>
                <w:rFonts w:cs="Arial"/>
                <w:sz w:val="20"/>
              </w:rPr>
              <w:t>to collect and record data, and produce reports</w:t>
            </w:r>
            <w:r w:rsidRPr="005B3105">
              <w:rPr>
                <w:rFonts w:cs="Arial"/>
                <w:sz w:val="20"/>
              </w:rPr>
              <w:t>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E53625">
            <w:pPr>
              <w:keepNext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FC083A" w:rsidRPr="00683908" w14:paraId="18151E20" w14:textId="77777777" w:rsidTr="008B55AD">
        <w:trPr>
          <w:trHeight w:val="397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FC083A" w:rsidRPr="00696855" w:rsidRDefault="00162AE6" w:rsidP="00A80ACC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433877570" w:edGrp="everyone"/>
            <w:permEnd w:id="433877570"/>
          </w:p>
        </w:tc>
      </w:tr>
      <w:tr w:rsidR="00FC083A" w:rsidRPr="00683908" w14:paraId="47E71B4B" w14:textId="77777777" w:rsidTr="008B55AD">
        <w:trPr>
          <w:trHeight w:val="397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FC083A" w:rsidRPr="00696855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684743513" w:edGrp="everyone"/>
            <w:permEnd w:id="684743513"/>
          </w:p>
        </w:tc>
      </w:tr>
      <w:tr w:rsidR="00FC083A" w:rsidRPr="00683908" w14:paraId="637AD768" w14:textId="77777777" w:rsidTr="008B55AD">
        <w:trPr>
          <w:trHeight w:val="397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1779440647" w:edGrp="everyone"/>
            <w:permEnd w:id="1779440647"/>
          </w:p>
        </w:tc>
      </w:tr>
      <w:tr w:rsidR="00F93C17" w:rsidRPr="00683908" w14:paraId="1BEE3403" w14:textId="77777777" w:rsidTr="001D5453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F93C17" w:rsidRPr="00696855" w:rsidRDefault="00F93C17" w:rsidP="00F93C1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70892901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0360CA6C" w:rsidR="00F93C17" w:rsidRPr="00DE6B06" w:rsidRDefault="00F93C17" w:rsidP="00F93C17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3423E44" wp14:editId="0F5B96EA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08929015" w:displacedByCustomXml="prev"/>
      </w:tr>
      <w:tr w:rsidR="00F93C17" w:rsidRPr="00683908" w14:paraId="6BD19315" w14:textId="77777777" w:rsidTr="001D5453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F93C17" w:rsidRPr="00696855" w:rsidRDefault="00F93C17" w:rsidP="00F93C1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713377720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6ACB478C" w:rsidR="00F93C17" w:rsidRPr="00DE6B06" w:rsidRDefault="00B17E43" w:rsidP="00F93C17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1086215"/>
                <w:placeholder>
                  <w:docPart w:val="D66791F3CC624A7FBDC10E4B95042BC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93C17" w:rsidRPr="00B04CDC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713377720"/>
          </w:p>
        </w:tc>
      </w:tr>
    </w:tbl>
    <w:p w14:paraId="521FB641" w14:textId="77777777" w:rsidR="004C68EC" w:rsidRPr="008B55AD" w:rsidRDefault="004C68EC">
      <w:pPr>
        <w:rPr>
          <w:sz w:val="10"/>
          <w:szCs w:val="10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FC083A" w:rsidRPr="00683908" w14:paraId="387DBEB9" w14:textId="77777777" w:rsidTr="00CE7ED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15E8A61B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57276E" w:rsidRPr="0057276E">
              <w:rPr>
                <w:rFonts w:cs="Arial"/>
                <w:b/>
                <w:sz w:val="20"/>
              </w:rPr>
              <w:t>Assess workplace risk.</w:t>
            </w:r>
          </w:p>
        </w:tc>
      </w:tr>
      <w:tr w:rsidR="00F93C17" w:rsidRPr="00696855" w14:paraId="65B19E1E" w14:textId="77777777" w:rsidTr="00F85C8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612EE37" w14:textId="420F3C88" w:rsidR="00F93C17" w:rsidRPr="00931795" w:rsidRDefault="00F93C17" w:rsidP="00F93C17">
            <w:pPr>
              <w:pStyle w:val="331PASListTask1"/>
            </w:pPr>
            <w:bookmarkStart w:id="33" w:name="_Ref135291746"/>
            <w:r w:rsidRPr="009D14A1">
              <w:t>Inspect site and site documents to evaluate construction site safety and identify potential risk areas.</w:t>
            </w:r>
            <w:bookmarkEnd w:id="33"/>
          </w:p>
        </w:tc>
        <w:permStart w:id="1916429384" w:edGrp="everyone" w:displacedByCustomXml="next"/>
        <w:sdt>
          <w:sdtPr>
            <w:rPr>
              <w:rFonts w:cs="Arial"/>
              <w:sz w:val="36"/>
              <w:szCs w:val="36"/>
            </w:rPr>
            <w:id w:val="-212900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4B598BF" w14:textId="77ECAC79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16429384" w:displacedByCustomXml="prev"/>
      </w:tr>
      <w:tr w:rsidR="00F93C17" w:rsidRPr="00696855" w14:paraId="3EBDCDF5" w14:textId="77777777" w:rsidTr="00F85C8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A0BD0B8" w14:textId="5D920838" w:rsidR="00F93C17" w:rsidRPr="00931795" w:rsidRDefault="00F93C17" w:rsidP="00F93C17">
            <w:pPr>
              <w:pStyle w:val="331PASListTask1"/>
            </w:pPr>
            <w:bookmarkStart w:id="34" w:name="_Ref135291754"/>
            <w:r w:rsidRPr="009D14A1">
              <w:t>Assess and determine on site worker’s health and safety, accessing relevant WHS legislation to determine compliance.</w:t>
            </w:r>
            <w:bookmarkEnd w:id="34"/>
          </w:p>
        </w:tc>
        <w:permStart w:id="1079460372" w:edGrp="everyone" w:displacedByCustomXml="next"/>
        <w:sdt>
          <w:sdtPr>
            <w:rPr>
              <w:rFonts w:cs="Arial"/>
              <w:sz w:val="36"/>
              <w:szCs w:val="36"/>
            </w:rPr>
            <w:id w:val="-1690135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6E51E08" w14:textId="0F2CFB94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79460372" w:displacedByCustomXml="prev"/>
      </w:tr>
      <w:tr w:rsidR="00F93C17" w:rsidRPr="00696855" w14:paraId="6E83C892" w14:textId="77777777" w:rsidTr="00F85C8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5D10468" w14:textId="0D00A722" w:rsidR="00F93C17" w:rsidRPr="00931795" w:rsidRDefault="00F93C17" w:rsidP="00F93C17">
            <w:pPr>
              <w:pStyle w:val="331PASListTask1"/>
            </w:pPr>
            <w:bookmarkStart w:id="35" w:name="_Ref135293457"/>
            <w:r w:rsidRPr="009D14A1">
              <w:t>Identify hazards and determine control measures that comply with legislative requirements and organisational policies.</w:t>
            </w:r>
            <w:r>
              <w:t xml:space="preserve"> </w:t>
            </w:r>
            <w:r w:rsidRPr="00F93C17">
              <w:rPr>
                <w:i/>
                <w:iCs/>
              </w:rPr>
              <w:t>(Hazard identification form template available HO1)</w:t>
            </w:r>
            <w:bookmarkEnd w:id="35"/>
          </w:p>
        </w:tc>
        <w:permStart w:id="1407063126" w:edGrp="everyone" w:displacedByCustomXml="next"/>
        <w:sdt>
          <w:sdtPr>
            <w:rPr>
              <w:rFonts w:cs="Arial"/>
              <w:sz w:val="36"/>
              <w:szCs w:val="36"/>
            </w:rPr>
            <w:id w:val="-1753804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EA301AB" w14:textId="2C190D6A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07063126" w:displacedByCustomXml="prev"/>
      </w:tr>
      <w:tr w:rsidR="00F93C17" w:rsidRPr="00696855" w14:paraId="5652110A" w14:textId="77777777" w:rsidTr="00F85C8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3DE5F69" w14:textId="596A20EB" w:rsidR="00F93C17" w:rsidRPr="00931795" w:rsidRDefault="00F93C17" w:rsidP="00F93C17">
            <w:pPr>
              <w:pStyle w:val="331PASListTask1"/>
            </w:pPr>
            <w:bookmarkStart w:id="36" w:name="_Ref135292430"/>
            <w:r w:rsidRPr="009D14A1">
              <w:t>Consult with workers to evaluate effectiveness of existing control measures and document results.</w:t>
            </w:r>
            <w:bookmarkEnd w:id="36"/>
          </w:p>
        </w:tc>
        <w:permStart w:id="1589933412" w:edGrp="everyone" w:displacedByCustomXml="next"/>
        <w:sdt>
          <w:sdtPr>
            <w:rPr>
              <w:rFonts w:cs="Arial"/>
              <w:sz w:val="36"/>
              <w:szCs w:val="36"/>
            </w:rPr>
            <w:id w:val="-13375215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4FF043A" w14:textId="44044B6B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89933412" w:displacedByCustomXml="prev"/>
      </w:tr>
      <w:tr w:rsidR="00F93C17" w:rsidRPr="00696855" w14:paraId="391C0F39" w14:textId="77777777" w:rsidTr="00F85C8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564A305" w14:textId="577DAA77" w:rsidR="00F93C17" w:rsidRPr="00931795" w:rsidRDefault="00F93C17" w:rsidP="00F93C17">
            <w:pPr>
              <w:pStyle w:val="331PASListTask1"/>
            </w:pPr>
            <w:bookmarkStart w:id="37" w:name="_Ref135293468"/>
            <w:r w:rsidRPr="009D14A1">
              <w:t>Consult with WHS experts, as necessary, to contribute to an inspection report.</w:t>
            </w:r>
            <w:bookmarkEnd w:id="37"/>
          </w:p>
        </w:tc>
        <w:permStart w:id="1391594208" w:edGrp="everyone" w:displacedByCustomXml="next"/>
        <w:sdt>
          <w:sdtPr>
            <w:rPr>
              <w:rFonts w:cs="Arial"/>
              <w:sz w:val="36"/>
              <w:szCs w:val="36"/>
            </w:rPr>
            <w:id w:val="-4092367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0CED05C" w14:textId="666B3F17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91594208" w:displacedByCustomXml="prev"/>
      </w:tr>
      <w:tr w:rsidR="00F93C17" w:rsidRPr="00696855" w14:paraId="3A3C3737" w14:textId="77777777" w:rsidTr="00F85C8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0B285DE" w14:textId="0B0181EF" w:rsidR="00F93C17" w:rsidRPr="00931795" w:rsidRDefault="00F93C17" w:rsidP="00F93C17">
            <w:pPr>
              <w:pStyle w:val="331PASListTask1"/>
            </w:pPr>
            <w:bookmarkStart w:id="38" w:name="_Ref135292572"/>
            <w:r w:rsidRPr="009D14A1">
              <w:t>Identify faults, problems and non-compliances and their impact on workplace safety.</w:t>
            </w:r>
            <w:bookmarkEnd w:id="38"/>
          </w:p>
        </w:tc>
        <w:permStart w:id="1118921125" w:edGrp="everyone" w:displacedByCustomXml="next"/>
        <w:sdt>
          <w:sdtPr>
            <w:rPr>
              <w:rFonts w:cs="Arial"/>
              <w:sz w:val="36"/>
              <w:szCs w:val="36"/>
            </w:rPr>
            <w:id w:val="19923566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BC6872A" w14:textId="4D18642C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8921125" w:displacedByCustomXml="prev"/>
      </w:tr>
      <w:tr w:rsidR="00F93C17" w:rsidRPr="00696855" w14:paraId="2EF54375" w14:textId="77777777" w:rsidTr="00F85C8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292FA90" w14:textId="53E2541D" w:rsidR="00F93C17" w:rsidRPr="00931795" w:rsidRDefault="00F93C17" w:rsidP="00F93C17">
            <w:pPr>
              <w:pStyle w:val="331PASListTask1"/>
            </w:pPr>
            <w:bookmarkStart w:id="39" w:name="_Ref135293526"/>
            <w:r w:rsidRPr="009D14A1">
              <w:t>Complete a workplace inspection report with recommended actions to minimise workplace incidents and mitigate risk. (Workplace inspection report template available HO3)</w:t>
            </w:r>
            <w:bookmarkEnd w:id="39"/>
          </w:p>
        </w:tc>
        <w:permStart w:id="2136679859" w:edGrp="everyone" w:displacedByCustomXml="next"/>
        <w:sdt>
          <w:sdtPr>
            <w:rPr>
              <w:rFonts w:cs="Arial"/>
              <w:sz w:val="36"/>
              <w:szCs w:val="36"/>
            </w:rPr>
            <w:id w:val="20059221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9975DC6" w14:textId="2CC44F4A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36679859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6A87E141" w:rsidR="00FC083A" w:rsidRPr="004E1BC5" w:rsidRDefault="00FC083A" w:rsidP="0057276E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57276E" w:rsidRPr="0057276E">
              <w:rPr>
                <w:rFonts w:cs="Arial"/>
                <w:b/>
                <w:sz w:val="20"/>
              </w:rPr>
              <w:t>Establish and implement safety plans.</w:t>
            </w:r>
          </w:p>
        </w:tc>
      </w:tr>
      <w:tr w:rsidR="00F93C17" w:rsidRPr="00696855" w14:paraId="60E3723C" w14:textId="77777777" w:rsidTr="00A31C7E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DD5ED5" w14:textId="74FFD318" w:rsidR="00F93C17" w:rsidRPr="00931795" w:rsidRDefault="00F93C17" w:rsidP="00F93C17">
            <w:pPr>
              <w:pStyle w:val="332PASListTask1"/>
            </w:pPr>
            <w:bookmarkStart w:id="40" w:name="_Ref135293532"/>
            <w:r w:rsidRPr="009651DA">
              <w:t xml:space="preserve">Establish a workplace safety plan incorporating information from the workplace inspection report to raise safety awareness and support safe workplace practices. </w:t>
            </w:r>
            <w:r w:rsidRPr="009651DA">
              <w:rPr>
                <w:i/>
                <w:iCs/>
              </w:rPr>
              <w:t>(Workplace safety plan template available HO4)</w:t>
            </w:r>
            <w:bookmarkEnd w:id="40"/>
          </w:p>
        </w:tc>
        <w:permStart w:id="271530458" w:edGrp="everyone" w:displacedByCustomXml="next"/>
        <w:sdt>
          <w:sdtPr>
            <w:rPr>
              <w:rFonts w:cs="Arial"/>
              <w:sz w:val="36"/>
              <w:szCs w:val="36"/>
            </w:rPr>
            <w:id w:val="7120034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6E31683" w14:textId="7D1E36A0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1530458" w:displacedByCustomXml="prev"/>
      </w:tr>
      <w:tr w:rsidR="00F93C17" w:rsidRPr="00696855" w14:paraId="7854F013" w14:textId="77777777" w:rsidTr="00A31C7E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0A24F0D" w14:textId="15523A74" w:rsidR="00F93C17" w:rsidRPr="00931795" w:rsidRDefault="00F93C17" w:rsidP="00F93C17">
            <w:pPr>
              <w:pStyle w:val="332PASListTask1"/>
            </w:pPr>
            <w:bookmarkStart w:id="41" w:name="_Ref135293541"/>
            <w:r w:rsidRPr="009651DA">
              <w:t>Implement processes to identify hazards, rate the risks and put control measures in place.</w:t>
            </w:r>
            <w:r w:rsidRPr="009651DA">
              <w:rPr>
                <w:i/>
                <w:iCs/>
              </w:rPr>
              <w:t xml:space="preserve"> (Risk register template available HO2)</w:t>
            </w:r>
            <w:bookmarkEnd w:id="41"/>
          </w:p>
        </w:tc>
        <w:permStart w:id="825627272" w:edGrp="everyone" w:displacedByCustomXml="next"/>
        <w:sdt>
          <w:sdtPr>
            <w:rPr>
              <w:rFonts w:cs="Arial"/>
              <w:sz w:val="36"/>
              <w:szCs w:val="36"/>
            </w:rPr>
            <w:id w:val="3736580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2887748" w14:textId="1B9496A0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25627272" w:displacedByCustomXml="prev"/>
      </w:tr>
      <w:tr w:rsidR="00F93C17" w:rsidRPr="00696855" w14:paraId="23FB0426" w14:textId="77777777" w:rsidTr="00A31C7E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385AA0C" w14:textId="0E993C00" w:rsidR="00F93C17" w:rsidRPr="00931795" w:rsidRDefault="00F93C17" w:rsidP="00F93C17">
            <w:pPr>
              <w:pStyle w:val="332PASListTask1"/>
            </w:pPr>
            <w:bookmarkStart w:id="42" w:name="_Ref135292827"/>
            <w:r w:rsidRPr="009651DA">
              <w:t>Establish educational programs specific to the building and construction workplace to ensure workers carry out safe work practices.</w:t>
            </w:r>
            <w:bookmarkEnd w:id="42"/>
          </w:p>
        </w:tc>
        <w:permStart w:id="1122041957" w:edGrp="everyone" w:displacedByCustomXml="next"/>
        <w:sdt>
          <w:sdtPr>
            <w:rPr>
              <w:rFonts w:cs="Arial"/>
              <w:sz w:val="36"/>
              <w:szCs w:val="36"/>
            </w:rPr>
            <w:id w:val="1556504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9D964C0" w14:textId="62D25014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22041957" w:displacedByCustomXml="prev"/>
      </w:tr>
      <w:tr w:rsidR="00F93C17" w:rsidRPr="00696855" w14:paraId="238BD46E" w14:textId="77777777" w:rsidTr="00A31C7E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3CAFE19" w14:textId="279F86E5" w:rsidR="00F93C17" w:rsidRPr="00931795" w:rsidRDefault="00F93C17" w:rsidP="00F93C17">
            <w:pPr>
              <w:pStyle w:val="332PASListTask1"/>
            </w:pPr>
            <w:bookmarkStart w:id="43" w:name="_Ref135293096"/>
            <w:r w:rsidRPr="009651DA">
              <w:t>Introduce safety systems allowing for ease of reporting safety issues, controlling hazards and maintaining worker safety and competence.</w:t>
            </w:r>
            <w:bookmarkEnd w:id="43"/>
          </w:p>
        </w:tc>
        <w:permStart w:id="1614879757" w:edGrp="everyone" w:displacedByCustomXml="next"/>
        <w:sdt>
          <w:sdtPr>
            <w:rPr>
              <w:rFonts w:cs="Arial"/>
              <w:sz w:val="36"/>
              <w:szCs w:val="36"/>
            </w:rPr>
            <w:id w:val="19239865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D82F206" w14:textId="6C808035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14879757" w:displacedByCustomXml="prev"/>
      </w:tr>
      <w:tr w:rsidR="00F93C17" w:rsidRPr="00696855" w14:paraId="3BDA325B" w14:textId="77777777" w:rsidTr="00A31C7E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6614A5D" w14:textId="2E06D031" w:rsidR="00F93C17" w:rsidRPr="00931795" w:rsidRDefault="00F93C17" w:rsidP="00F93C17">
            <w:pPr>
              <w:pStyle w:val="332PASListTask1"/>
            </w:pPr>
            <w:bookmarkStart w:id="44" w:name="_Ref135293126"/>
            <w:r w:rsidRPr="009651DA">
              <w:t>Negotiate and resolve safety issues and conflicts.</w:t>
            </w:r>
            <w:bookmarkEnd w:id="44"/>
          </w:p>
        </w:tc>
        <w:permStart w:id="978387838" w:edGrp="everyone" w:displacedByCustomXml="next"/>
        <w:sdt>
          <w:sdtPr>
            <w:rPr>
              <w:rFonts w:cs="Arial"/>
              <w:sz w:val="36"/>
              <w:szCs w:val="36"/>
            </w:rPr>
            <w:id w:val="830879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D6EB9CA" w14:textId="6FE73DBB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78387838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746BD36F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57276E" w:rsidRPr="0057276E">
              <w:rPr>
                <w:rFonts w:cs="Arial"/>
                <w:b/>
                <w:sz w:val="20"/>
              </w:rPr>
              <w:t>Monitor workplace safety.</w:t>
            </w:r>
          </w:p>
        </w:tc>
      </w:tr>
      <w:tr w:rsidR="00F93C17" w:rsidRPr="00696855" w14:paraId="688A7305" w14:textId="77777777" w:rsidTr="00C67147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4490638" w14:textId="4C8A623C" w:rsidR="00F93C17" w:rsidRPr="00931795" w:rsidRDefault="00F93C17" w:rsidP="00F93C17">
            <w:pPr>
              <w:pStyle w:val="333PASListTask1"/>
            </w:pPr>
            <w:bookmarkStart w:id="45" w:name="_Ref135293580"/>
            <w:r w:rsidRPr="000102B4">
              <w:t>Monitor and audit workplace safety to ensure compliance with WHS regulations and workplace safety requirements.</w:t>
            </w:r>
            <w:r w:rsidRPr="000102B4">
              <w:rPr>
                <w:i/>
                <w:iCs/>
              </w:rPr>
              <w:t xml:space="preserve"> (Site WHS audit report  template available HO5)</w:t>
            </w:r>
            <w:bookmarkEnd w:id="45"/>
          </w:p>
        </w:tc>
        <w:permStart w:id="1127186422" w:edGrp="everyone" w:displacedByCustomXml="next"/>
        <w:sdt>
          <w:sdtPr>
            <w:rPr>
              <w:rFonts w:cs="Arial"/>
              <w:sz w:val="36"/>
              <w:szCs w:val="36"/>
            </w:rPr>
            <w:id w:val="-519159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D6F0E75" w14:textId="224DCEE5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27186422" w:displacedByCustomXml="prev"/>
      </w:tr>
      <w:tr w:rsidR="00F93C17" w:rsidRPr="00696855" w14:paraId="50303B58" w14:textId="77777777" w:rsidTr="00C67147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26B82D3" w14:textId="73E7675F" w:rsidR="00F93C17" w:rsidRPr="00931795" w:rsidRDefault="00F93C17" w:rsidP="00F93C17">
            <w:pPr>
              <w:pStyle w:val="333PASListTask1"/>
            </w:pPr>
            <w:bookmarkStart w:id="46" w:name="_Ref135293590"/>
            <w:r w:rsidRPr="000102B4">
              <w:t>Record findings in audit report.</w:t>
            </w:r>
            <w:bookmarkEnd w:id="46"/>
          </w:p>
        </w:tc>
        <w:permStart w:id="1925201322" w:edGrp="everyone" w:displacedByCustomXml="next"/>
        <w:sdt>
          <w:sdtPr>
            <w:rPr>
              <w:rFonts w:cs="Arial"/>
              <w:sz w:val="36"/>
              <w:szCs w:val="36"/>
            </w:rPr>
            <w:id w:val="10074903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54416EB" w14:textId="79669A10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25201322" w:displacedByCustomXml="prev"/>
      </w:tr>
      <w:tr w:rsidR="00F93C17" w:rsidRPr="00696855" w14:paraId="3F7EF81F" w14:textId="77777777" w:rsidTr="00C67147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561701D" w14:textId="0F75949C" w:rsidR="00F93C17" w:rsidRPr="00931795" w:rsidRDefault="00F93C17" w:rsidP="00F93C17">
            <w:pPr>
              <w:pStyle w:val="333PASListTask1"/>
            </w:pPr>
            <w:bookmarkStart w:id="47" w:name="_Ref135293594"/>
            <w:r w:rsidRPr="000102B4">
              <w:t>Recommend and implement actions to address non-compliance.</w:t>
            </w:r>
            <w:bookmarkEnd w:id="47"/>
          </w:p>
        </w:tc>
        <w:permStart w:id="1653477872" w:edGrp="everyone" w:displacedByCustomXml="next"/>
        <w:sdt>
          <w:sdtPr>
            <w:rPr>
              <w:rFonts w:cs="Arial"/>
              <w:sz w:val="36"/>
              <w:szCs w:val="36"/>
            </w:rPr>
            <w:id w:val="-530490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B163F16" w14:textId="2CA05AEC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53477872" w:displacedByCustomXml="prev"/>
      </w:tr>
      <w:tr w:rsidR="00F93C17" w:rsidRPr="00696855" w14:paraId="4A9C9C4E" w14:textId="77777777" w:rsidTr="00C67147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0501A1E5" w14:textId="2CD2EA22" w:rsidR="00F93C17" w:rsidRPr="00931795" w:rsidRDefault="00F93C17" w:rsidP="00F93C17">
            <w:pPr>
              <w:pStyle w:val="333PASListTask1"/>
            </w:pPr>
            <w:bookmarkStart w:id="48" w:name="_Ref135293603"/>
            <w:r w:rsidRPr="000102B4">
              <w:t>Review effectiveness of educational programs to ensure all workers have been inducted and maintain safe work practices.</w:t>
            </w:r>
            <w:bookmarkEnd w:id="48"/>
          </w:p>
        </w:tc>
        <w:permStart w:id="1184725198" w:edGrp="everyone" w:displacedByCustomXml="next"/>
        <w:sdt>
          <w:sdtPr>
            <w:rPr>
              <w:rFonts w:cs="Arial"/>
              <w:sz w:val="36"/>
              <w:szCs w:val="36"/>
            </w:rPr>
            <w:id w:val="10334646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36A3F28B" w14:textId="296E3CF8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84725198" w:displacedByCustomXml="prev"/>
      </w:tr>
      <w:tr w:rsidR="00F93C17" w:rsidRPr="00696855" w14:paraId="30899D35" w14:textId="77777777" w:rsidTr="00C67147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7525460F" w14:textId="326CDC71" w:rsidR="00F93C17" w:rsidRPr="00931795" w:rsidRDefault="00F93C17" w:rsidP="00F93C17">
            <w:pPr>
              <w:pStyle w:val="333PASListTask1"/>
            </w:pPr>
            <w:bookmarkStart w:id="49" w:name="_Ref135293608"/>
            <w:r w:rsidRPr="000102B4">
              <w:t>Monitor, review and document effectiveness of control measures to determine changes and improvements as required.</w:t>
            </w:r>
            <w:bookmarkEnd w:id="49"/>
          </w:p>
        </w:tc>
        <w:permStart w:id="1597440128" w:edGrp="everyone" w:displacedByCustomXml="next"/>
        <w:sdt>
          <w:sdtPr>
            <w:rPr>
              <w:rFonts w:cs="Arial"/>
              <w:sz w:val="36"/>
              <w:szCs w:val="36"/>
            </w:rPr>
            <w:id w:val="1726966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67EE002D" w14:textId="7909301D" w:rsidR="00F93C17" w:rsidRPr="004E1BC5" w:rsidRDefault="00F93C17" w:rsidP="00F93C1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7440128" w:displacedByCustomXml="prev"/>
      </w:tr>
    </w:tbl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D5453" w:rsidRPr="00BA4D9F" w14:paraId="542AAFCE" w14:textId="77777777" w:rsidTr="00BE2DEF">
        <w:tc>
          <w:tcPr>
            <w:tcW w:w="9072" w:type="dxa"/>
          </w:tcPr>
          <w:p w14:paraId="70B468F0" w14:textId="77777777" w:rsidR="001D5453" w:rsidRPr="00BA4D9F" w:rsidRDefault="001D5453" w:rsidP="00BE2DEF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1D5453" w:rsidRPr="00BA4D9F" w14:paraId="211A7D01" w14:textId="77777777" w:rsidTr="008B55AD">
        <w:trPr>
          <w:trHeight w:val="13181"/>
        </w:trPr>
        <w:tc>
          <w:tcPr>
            <w:tcW w:w="9072" w:type="dxa"/>
          </w:tcPr>
          <w:p w14:paraId="04A74BFB" w14:textId="77777777" w:rsidR="001D5453" w:rsidRPr="009D6038" w:rsidRDefault="001D5453" w:rsidP="00BE2DEF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949459972" w:edGrp="everyone"/>
            <w:permEnd w:id="1949459972"/>
          </w:p>
        </w:tc>
      </w:tr>
    </w:tbl>
    <w:p w14:paraId="1200A142" w14:textId="218E2ED1" w:rsidR="0039623A" w:rsidRPr="008B55AD" w:rsidRDefault="0039623A" w:rsidP="001D5453">
      <w:pPr>
        <w:jc w:val="left"/>
        <w:rPr>
          <w:rFonts w:ascii="Arial" w:hAnsi="Arial" w:cs="Arial"/>
          <w:sz w:val="18"/>
          <w:szCs w:val="18"/>
        </w:rPr>
      </w:pPr>
    </w:p>
    <w:sectPr w:rsidR="0039623A" w:rsidRPr="008B55AD" w:rsidSect="001D5453">
      <w:headerReference w:type="even" r:id="rId17"/>
      <w:headerReference w:type="default" r:id="rId18"/>
      <w:footerReference w:type="default" r:id="rId19"/>
      <w:pgSz w:w="11906" w:h="16838"/>
      <w:pgMar w:top="1440" w:right="1440" w:bottom="1276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467F93BB" w:rsidR="006E5B7D" w:rsidRPr="00830749" w:rsidRDefault="00B17E4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471EC">
          <w:rPr>
            <w:rFonts w:ascii="Arial" w:hAnsi="Arial" w:cs="Arial"/>
            <w:b/>
            <w:sz w:val="16"/>
            <w:szCs w:val="16"/>
          </w:rPr>
          <w:t>v3-0_17/01/2025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1D7F95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471EC">
          <w:rPr>
            <w:rFonts w:ascii="Arial" w:hAnsi="Arial" w:cs="Arial"/>
            <w:b/>
            <w:sz w:val="16"/>
            <w:szCs w:val="16"/>
          </w:rPr>
          <w:t>v3-0_17/01/2025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17E43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ED2227E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471EC">
          <w:rPr>
            <w:rFonts w:ascii="Arial" w:hAnsi="Arial" w:cs="Arial"/>
            <w:b/>
            <w:sz w:val="16"/>
            <w:szCs w:val="16"/>
          </w:rPr>
          <w:t>v3-0_17/01/2025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17E43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6A581024" w:rsidR="006E5B7D" w:rsidRDefault="009479E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E7EDC">
          <w:rPr>
            <w:rFonts w:ascii="Arial" w:hAnsi="Arial" w:cs="Arial"/>
            <w:b/>
            <w:sz w:val="16"/>
            <w:szCs w:val="16"/>
          </w:rPr>
          <w:t>CPCCBC4002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E7EDC">
          <w:rPr>
            <w:rFonts w:ascii="Arial" w:hAnsi="Arial" w:cs="Arial"/>
            <w:b/>
            <w:sz w:val="16"/>
            <w:szCs w:val="16"/>
          </w:rPr>
          <w:t>Manage work health and safety in the building and construction workplace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556C645F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E7EDC" w:rsidRPr="00CE7EDC">
          <w:rPr>
            <w:rFonts w:ascii="Arial" w:hAnsi="Arial" w:cs="Arial"/>
            <w:b/>
            <w:sz w:val="16"/>
            <w:szCs w:val="16"/>
          </w:rPr>
          <w:t>CPCCBC4002</w:t>
        </w:r>
      </w:sdtContent>
    </w:sdt>
    <w:r w:rsidRPr="00CE7ED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E7EDC" w:rsidRPr="00CE7EDC">
          <w:rPr>
            <w:rFonts w:ascii="Arial" w:hAnsi="Arial" w:cs="Arial"/>
            <w:b/>
            <w:sz w:val="16"/>
            <w:szCs w:val="16"/>
          </w:rPr>
          <w:t>Manage work health and safety in the building and construction workplace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1CE4972B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9479E9">
      <w:rPr>
        <w:rFonts w:ascii="Arial" w:hAnsi="Arial" w:cs="Arial"/>
        <w:b/>
        <w:sz w:val="16"/>
        <w:szCs w:val="16"/>
      </w:rPr>
      <w:t>Theory Exam</w:t>
    </w:r>
    <w:r w:rsidR="009479E9" w:rsidRPr="00453FDE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E7EDC">
          <w:rPr>
            <w:rFonts w:ascii="Arial" w:hAnsi="Arial" w:cs="Arial"/>
            <w:b/>
            <w:sz w:val="16"/>
            <w:szCs w:val="16"/>
          </w:rPr>
          <w:t>CPCCBC4002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E7EDC">
          <w:rPr>
            <w:rFonts w:ascii="Arial" w:hAnsi="Arial" w:cs="Arial"/>
            <w:b/>
            <w:sz w:val="16"/>
            <w:szCs w:val="16"/>
          </w:rPr>
          <w:t>Manage work health and safety in the building and construction workplace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0D73" w14:textId="5D72030E" w:rsidR="009479E9" w:rsidRDefault="009479E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21948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80759277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Manage work health and safety in the building and construction workplace</w:t>
        </w:r>
      </w:sdtContent>
    </w:sdt>
  </w:p>
  <w:p w14:paraId="19A8DFDA" w14:textId="77777777" w:rsidR="009479E9" w:rsidRPr="00830749" w:rsidRDefault="009479E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7DBD" w14:textId="231D1781" w:rsidR="009479E9" w:rsidRDefault="009479E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420216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7399173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Manage work health and safety in the building and construction workplace</w:t>
        </w:r>
      </w:sdtContent>
    </w:sdt>
  </w:p>
  <w:p w14:paraId="2B71B319" w14:textId="77777777" w:rsidR="009479E9" w:rsidRPr="00830749" w:rsidRDefault="009479E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366E6414" w:rsidR="006E5B7D" w:rsidRDefault="001D545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E7EDC">
          <w:rPr>
            <w:rFonts w:ascii="Arial" w:hAnsi="Arial" w:cs="Arial"/>
            <w:b/>
            <w:sz w:val="16"/>
            <w:szCs w:val="16"/>
          </w:rPr>
          <w:t>CPCCBC4002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E7EDC">
          <w:rPr>
            <w:rFonts w:ascii="Arial" w:hAnsi="Arial" w:cs="Arial"/>
            <w:b/>
            <w:sz w:val="16"/>
            <w:szCs w:val="16"/>
          </w:rPr>
          <w:t>Manage work health and safety in the building and construction workplace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2B08C3D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1D5453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E7EDC">
          <w:rPr>
            <w:rFonts w:ascii="Arial" w:hAnsi="Arial" w:cs="Arial"/>
            <w:b/>
            <w:sz w:val="16"/>
            <w:szCs w:val="16"/>
          </w:rPr>
          <w:t>CPCCBC4002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E7EDC">
          <w:rPr>
            <w:rFonts w:ascii="Arial" w:hAnsi="Arial" w:cs="Arial"/>
            <w:b/>
            <w:sz w:val="16"/>
            <w:szCs w:val="16"/>
          </w:rPr>
          <w:t>Manage work health and safety in the building and construction workplace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C42B2"/>
    <w:multiLevelType w:val="hybridMultilevel"/>
    <w:tmpl w:val="81C87072"/>
    <w:lvl w:ilvl="0" w:tplc="9F805F6A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A481CE7"/>
    <w:multiLevelType w:val="hybridMultilevel"/>
    <w:tmpl w:val="119AB81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8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9F2EE4"/>
    <w:multiLevelType w:val="hybridMultilevel"/>
    <w:tmpl w:val="462A24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443D08"/>
    <w:multiLevelType w:val="hybridMultilevel"/>
    <w:tmpl w:val="852A35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241B54"/>
    <w:multiLevelType w:val="hybridMultilevel"/>
    <w:tmpl w:val="852A35E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0"/>
  </w:num>
  <w:num w:numId="2" w16cid:durableId="938607714">
    <w:abstractNumId w:val="18"/>
  </w:num>
  <w:num w:numId="3" w16cid:durableId="958145445">
    <w:abstractNumId w:val="7"/>
  </w:num>
  <w:num w:numId="4" w16cid:durableId="1196194321">
    <w:abstractNumId w:val="16"/>
  </w:num>
  <w:num w:numId="5" w16cid:durableId="1867134969">
    <w:abstractNumId w:val="15"/>
  </w:num>
  <w:num w:numId="6" w16cid:durableId="1025326758">
    <w:abstractNumId w:val="24"/>
  </w:num>
  <w:num w:numId="7" w16cid:durableId="1482577371">
    <w:abstractNumId w:val="5"/>
  </w:num>
  <w:num w:numId="8" w16cid:durableId="1085491312">
    <w:abstractNumId w:val="2"/>
  </w:num>
  <w:num w:numId="9" w16cid:durableId="1369525979">
    <w:abstractNumId w:val="14"/>
  </w:num>
  <w:num w:numId="10" w16cid:durableId="744459">
    <w:abstractNumId w:val="9"/>
  </w:num>
  <w:num w:numId="11" w16cid:durableId="255016049">
    <w:abstractNumId w:val="6"/>
  </w:num>
  <w:num w:numId="12" w16cid:durableId="926841987">
    <w:abstractNumId w:val="30"/>
  </w:num>
  <w:num w:numId="13" w16cid:durableId="1303079462">
    <w:abstractNumId w:val="21"/>
  </w:num>
  <w:num w:numId="14" w16cid:durableId="1959607258">
    <w:abstractNumId w:val="0"/>
  </w:num>
  <w:num w:numId="15" w16cid:durableId="788476904">
    <w:abstractNumId w:val="17"/>
  </w:num>
  <w:num w:numId="16" w16cid:durableId="738527274">
    <w:abstractNumId w:val="27"/>
  </w:num>
  <w:num w:numId="17" w16cid:durableId="347292598">
    <w:abstractNumId w:val="20"/>
  </w:num>
  <w:num w:numId="18" w16cid:durableId="775098443">
    <w:abstractNumId w:val="26"/>
  </w:num>
  <w:num w:numId="19" w16cid:durableId="246036738">
    <w:abstractNumId w:val="19"/>
  </w:num>
  <w:num w:numId="20" w16cid:durableId="1151870601">
    <w:abstractNumId w:val="28"/>
  </w:num>
  <w:num w:numId="21" w16cid:durableId="1397627776">
    <w:abstractNumId w:val="25"/>
  </w:num>
  <w:num w:numId="22" w16cid:durableId="960526465">
    <w:abstractNumId w:val="4"/>
  </w:num>
  <w:num w:numId="23" w16cid:durableId="461074672">
    <w:abstractNumId w:val="11"/>
  </w:num>
  <w:num w:numId="24" w16cid:durableId="519197551">
    <w:abstractNumId w:val="13"/>
  </w:num>
  <w:num w:numId="25" w16cid:durableId="1194808596">
    <w:abstractNumId w:val="12"/>
  </w:num>
  <w:num w:numId="26" w16cid:durableId="459954404">
    <w:abstractNumId w:val="8"/>
  </w:num>
  <w:num w:numId="27" w16cid:durableId="22395060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3222109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95858909">
    <w:abstractNumId w:val="1"/>
  </w:num>
  <w:num w:numId="30" w16cid:durableId="138620796">
    <w:abstractNumId w:val="22"/>
  </w:num>
  <w:num w:numId="31" w16cid:durableId="1186287027">
    <w:abstractNumId w:val="29"/>
  </w:num>
  <w:num w:numId="32" w16cid:durableId="430780980">
    <w:abstractNumId w:val="23"/>
  </w:num>
  <w:num w:numId="33" w16cid:durableId="720323161">
    <w:abstractNumId w:val="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1FH5VH9WT8iAUF+zuaiM3taq5n7o4sbtQpy5Fc6+AelFc0Z4vvxA02J4t+MCeXbzWXWbw7pXopWW4dA5xLRi1Q==" w:salt="OB+BzARpsc+jiILE4ckuW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471EC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974A7"/>
    <w:rsid w:val="000A2303"/>
    <w:rsid w:val="000A7B07"/>
    <w:rsid w:val="000B346C"/>
    <w:rsid w:val="000B7B64"/>
    <w:rsid w:val="000C233D"/>
    <w:rsid w:val="000C4F46"/>
    <w:rsid w:val="000C5322"/>
    <w:rsid w:val="000C5ACD"/>
    <w:rsid w:val="000C6FB4"/>
    <w:rsid w:val="000C7FA2"/>
    <w:rsid w:val="000E2503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4137"/>
    <w:rsid w:val="001457FC"/>
    <w:rsid w:val="00152592"/>
    <w:rsid w:val="00154A40"/>
    <w:rsid w:val="00154DAE"/>
    <w:rsid w:val="001553A4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5BDD"/>
    <w:rsid w:val="001C0B34"/>
    <w:rsid w:val="001C4084"/>
    <w:rsid w:val="001D01D1"/>
    <w:rsid w:val="001D5453"/>
    <w:rsid w:val="001E05E8"/>
    <w:rsid w:val="001E600A"/>
    <w:rsid w:val="001F3555"/>
    <w:rsid w:val="001F55BC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054A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5422"/>
    <w:rsid w:val="00347500"/>
    <w:rsid w:val="00347A6D"/>
    <w:rsid w:val="00354498"/>
    <w:rsid w:val="003548CB"/>
    <w:rsid w:val="00357F84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A1793"/>
    <w:rsid w:val="003B0094"/>
    <w:rsid w:val="003B0DC7"/>
    <w:rsid w:val="003B5C02"/>
    <w:rsid w:val="003C0571"/>
    <w:rsid w:val="003C173C"/>
    <w:rsid w:val="003C33FB"/>
    <w:rsid w:val="003C3E0C"/>
    <w:rsid w:val="003C4C45"/>
    <w:rsid w:val="003C6A1A"/>
    <w:rsid w:val="003D1F1E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3F7E6D"/>
    <w:rsid w:val="00400774"/>
    <w:rsid w:val="00401C9F"/>
    <w:rsid w:val="00402AD2"/>
    <w:rsid w:val="00402F76"/>
    <w:rsid w:val="00410BC8"/>
    <w:rsid w:val="00410EFE"/>
    <w:rsid w:val="00412798"/>
    <w:rsid w:val="00416046"/>
    <w:rsid w:val="004163B0"/>
    <w:rsid w:val="00417106"/>
    <w:rsid w:val="00420D74"/>
    <w:rsid w:val="00425ECF"/>
    <w:rsid w:val="004316FB"/>
    <w:rsid w:val="0043335E"/>
    <w:rsid w:val="00433D65"/>
    <w:rsid w:val="00435D5B"/>
    <w:rsid w:val="004403AD"/>
    <w:rsid w:val="00443225"/>
    <w:rsid w:val="004467A9"/>
    <w:rsid w:val="00453FDE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4F5BFB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23521"/>
    <w:rsid w:val="005279F9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5BC"/>
    <w:rsid w:val="005526C8"/>
    <w:rsid w:val="005539E1"/>
    <w:rsid w:val="00555130"/>
    <w:rsid w:val="00555943"/>
    <w:rsid w:val="0057276E"/>
    <w:rsid w:val="00573C4A"/>
    <w:rsid w:val="0057509D"/>
    <w:rsid w:val="00583840"/>
    <w:rsid w:val="00584F56"/>
    <w:rsid w:val="005868D2"/>
    <w:rsid w:val="005948F5"/>
    <w:rsid w:val="005A435B"/>
    <w:rsid w:val="005B3105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1EC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43741"/>
    <w:rsid w:val="00643854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39E8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6387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2AC"/>
    <w:rsid w:val="00775598"/>
    <w:rsid w:val="007830B6"/>
    <w:rsid w:val="00786725"/>
    <w:rsid w:val="00787509"/>
    <w:rsid w:val="00791658"/>
    <w:rsid w:val="007956AF"/>
    <w:rsid w:val="00795D87"/>
    <w:rsid w:val="007A1BB4"/>
    <w:rsid w:val="007A2AFE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10C6"/>
    <w:rsid w:val="008264AD"/>
    <w:rsid w:val="00827AA9"/>
    <w:rsid w:val="0083003D"/>
    <w:rsid w:val="00830749"/>
    <w:rsid w:val="00833553"/>
    <w:rsid w:val="00835B05"/>
    <w:rsid w:val="00840FAE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A7F49"/>
    <w:rsid w:val="008B22FC"/>
    <w:rsid w:val="008B3464"/>
    <w:rsid w:val="008B39C9"/>
    <w:rsid w:val="008B55AD"/>
    <w:rsid w:val="008C48F6"/>
    <w:rsid w:val="008D4DE9"/>
    <w:rsid w:val="008F03FD"/>
    <w:rsid w:val="008F0BA8"/>
    <w:rsid w:val="008F0C13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308E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360E"/>
    <w:rsid w:val="00944834"/>
    <w:rsid w:val="00944A01"/>
    <w:rsid w:val="00945C7B"/>
    <w:rsid w:val="009470AF"/>
    <w:rsid w:val="009476CA"/>
    <w:rsid w:val="009479E9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156B7"/>
    <w:rsid w:val="00A2074C"/>
    <w:rsid w:val="00A2147E"/>
    <w:rsid w:val="00A25B81"/>
    <w:rsid w:val="00A2624A"/>
    <w:rsid w:val="00A265D7"/>
    <w:rsid w:val="00A31AE3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60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91A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BC3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971"/>
    <w:rsid w:val="00B17E43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103"/>
    <w:rsid w:val="00B46CA0"/>
    <w:rsid w:val="00B50D23"/>
    <w:rsid w:val="00B60A8E"/>
    <w:rsid w:val="00B61114"/>
    <w:rsid w:val="00B63435"/>
    <w:rsid w:val="00B64BF7"/>
    <w:rsid w:val="00B65524"/>
    <w:rsid w:val="00B72E28"/>
    <w:rsid w:val="00B73400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B5169"/>
    <w:rsid w:val="00BC4AEE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098F"/>
    <w:rsid w:val="00BF15FF"/>
    <w:rsid w:val="00BF51EE"/>
    <w:rsid w:val="00BF721E"/>
    <w:rsid w:val="00C013D7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0243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E7EDC"/>
    <w:rsid w:val="00CF476A"/>
    <w:rsid w:val="00CF687B"/>
    <w:rsid w:val="00CF693C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2C16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D7C0E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3625"/>
    <w:rsid w:val="00E548A5"/>
    <w:rsid w:val="00E572E5"/>
    <w:rsid w:val="00E60C8B"/>
    <w:rsid w:val="00E6168D"/>
    <w:rsid w:val="00E62A2B"/>
    <w:rsid w:val="00E7090F"/>
    <w:rsid w:val="00E7238E"/>
    <w:rsid w:val="00E77A19"/>
    <w:rsid w:val="00E83A7C"/>
    <w:rsid w:val="00E85228"/>
    <w:rsid w:val="00E86AA6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0842"/>
    <w:rsid w:val="00EF2F06"/>
    <w:rsid w:val="00EF529A"/>
    <w:rsid w:val="00EF69A4"/>
    <w:rsid w:val="00EF7575"/>
    <w:rsid w:val="00F0107C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27B51"/>
    <w:rsid w:val="00F30473"/>
    <w:rsid w:val="00F3545B"/>
    <w:rsid w:val="00F425D4"/>
    <w:rsid w:val="00F4286F"/>
    <w:rsid w:val="00F46E9C"/>
    <w:rsid w:val="00F4706B"/>
    <w:rsid w:val="00F47987"/>
    <w:rsid w:val="00F56D33"/>
    <w:rsid w:val="00F651F2"/>
    <w:rsid w:val="00F70B4C"/>
    <w:rsid w:val="00F715C5"/>
    <w:rsid w:val="00F7213B"/>
    <w:rsid w:val="00F72340"/>
    <w:rsid w:val="00F739DD"/>
    <w:rsid w:val="00F73AD5"/>
    <w:rsid w:val="00F73B99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3C17"/>
    <w:rsid w:val="00F97200"/>
    <w:rsid w:val="00F97320"/>
    <w:rsid w:val="00FA0A7F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09F3"/>
    <w:rsid w:val="00FD1A3B"/>
    <w:rsid w:val="00FD51DF"/>
    <w:rsid w:val="00FE33FB"/>
    <w:rsid w:val="00FE5ACC"/>
    <w:rsid w:val="00FE5B94"/>
    <w:rsid w:val="00FF0FC5"/>
    <w:rsid w:val="00FF375B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E6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0C5ACD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C5ACD"/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4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F03FD"/>
  </w:style>
  <w:style w:type="character" w:customStyle="1" w:styleId="ListParagraphChar">
    <w:name w:val="List Paragraph Char"/>
    <w:basedOn w:val="DefaultParagraphFont"/>
    <w:link w:val="ListParagraph"/>
    <w:uiPriority w:val="34"/>
    <w:rsid w:val="008F03FD"/>
    <w:rPr>
      <w:rFonts w:ascii="Arial Narrow" w:hAnsi="Arial Narrow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B1597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7F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7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105DC2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105DC2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7522B5382B14BF8A0F87E35F9B00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42171-8B65-4E6F-9AC7-900BB947B562}"/>
      </w:docPartPr>
      <w:docPartBody>
        <w:p w:rsidR="001332AF" w:rsidRDefault="001332AF" w:rsidP="001332AF">
          <w:pPr>
            <w:pStyle w:val="A7522B5382B14BF8A0F87E35F9B0051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B3BCCB7FBED04CC7B57DEC708F334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4B5BF2-ED08-4F3F-89B4-6E6085260158}"/>
      </w:docPartPr>
      <w:docPartBody>
        <w:p w:rsidR="001332AF" w:rsidRDefault="001332AF" w:rsidP="001332AF">
          <w:pPr>
            <w:pStyle w:val="B3BCCB7FBED04CC7B57DEC708F3347D5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B6363AF90484817BE73408A1D274B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418700-D000-4910-9E5B-75B79C3A2374}"/>
      </w:docPartPr>
      <w:docPartBody>
        <w:p w:rsidR="001332AF" w:rsidRDefault="001332AF" w:rsidP="001332AF">
          <w:pPr>
            <w:pStyle w:val="FB6363AF90484817BE73408A1D274B4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095201050AE4C41A36ED676C823C3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D8725-96B9-4EEF-BD43-4021FA70E558}"/>
      </w:docPartPr>
      <w:docPartBody>
        <w:p w:rsidR="001332AF" w:rsidRDefault="001332AF" w:rsidP="001332AF">
          <w:pPr>
            <w:pStyle w:val="D095201050AE4C41A36ED676C823C35C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1CA9A25745B1413894275E860A4A41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C6115-1DBD-4475-9BE4-1B35EE18D8D8}"/>
      </w:docPartPr>
      <w:docPartBody>
        <w:p w:rsidR="001332AF" w:rsidRDefault="001332AF" w:rsidP="001332AF">
          <w:pPr>
            <w:pStyle w:val="1CA9A25745B1413894275E860A4A41C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66791F3CC624A7FBDC10E4B95042B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BA8FED-6594-4037-98B9-E7581DE7DA28}"/>
      </w:docPartPr>
      <w:docPartBody>
        <w:p w:rsidR="001332AF" w:rsidRDefault="001332AF" w:rsidP="001332AF">
          <w:pPr>
            <w:pStyle w:val="D66791F3CC624A7FBDC10E4B95042BC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5DC2"/>
    <w:rsid w:val="00106BC6"/>
    <w:rsid w:val="001125F5"/>
    <w:rsid w:val="00122786"/>
    <w:rsid w:val="001332AF"/>
    <w:rsid w:val="00152532"/>
    <w:rsid w:val="00155DCA"/>
    <w:rsid w:val="00181DB6"/>
    <w:rsid w:val="001A3390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425ECF"/>
    <w:rsid w:val="00530616"/>
    <w:rsid w:val="005D3BC9"/>
    <w:rsid w:val="005F1EC3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A4F14"/>
    <w:rsid w:val="00CF3EAC"/>
    <w:rsid w:val="00D1199A"/>
    <w:rsid w:val="00DC0AEB"/>
    <w:rsid w:val="00DC549C"/>
    <w:rsid w:val="00DD1CB8"/>
    <w:rsid w:val="00DF22A9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332AF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A7522B5382B14BF8A0F87E35F9B0051F">
    <w:name w:val="A7522B5382B14BF8A0F87E35F9B0051F"/>
    <w:rsid w:val="001332AF"/>
    <w:pPr>
      <w:spacing w:after="160" w:line="259" w:lineRule="auto"/>
    </w:pPr>
    <w:rPr>
      <w:kern w:val="2"/>
      <w14:ligatures w14:val="standardContextual"/>
    </w:rPr>
  </w:style>
  <w:style w:type="paragraph" w:customStyle="1" w:styleId="B3BCCB7FBED04CC7B57DEC708F3347D5">
    <w:name w:val="B3BCCB7FBED04CC7B57DEC708F3347D5"/>
    <w:rsid w:val="001332AF"/>
    <w:pPr>
      <w:spacing w:after="160" w:line="259" w:lineRule="auto"/>
    </w:pPr>
    <w:rPr>
      <w:kern w:val="2"/>
      <w14:ligatures w14:val="standardContextual"/>
    </w:rPr>
  </w:style>
  <w:style w:type="paragraph" w:customStyle="1" w:styleId="FB6363AF90484817BE73408A1D274B49">
    <w:name w:val="FB6363AF90484817BE73408A1D274B49"/>
    <w:rsid w:val="001332AF"/>
    <w:pPr>
      <w:spacing w:after="160" w:line="259" w:lineRule="auto"/>
    </w:pPr>
    <w:rPr>
      <w:kern w:val="2"/>
      <w14:ligatures w14:val="standardContextual"/>
    </w:rPr>
  </w:style>
  <w:style w:type="paragraph" w:customStyle="1" w:styleId="D095201050AE4C41A36ED676C823C35C">
    <w:name w:val="D095201050AE4C41A36ED676C823C35C"/>
    <w:rsid w:val="001332AF"/>
    <w:pPr>
      <w:spacing w:after="160" w:line="259" w:lineRule="auto"/>
    </w:pPr>
    <w:rPr>
      <w:kern w:val="2"/>
      <w14:ligatures w14:val="standardContextual"/>
    </w:rPr>
  </w:style>
  <w:style w:type="paragraph" w:customStyle="1" w:styleId="1CA9A25745B1413894275E860A4A41CF">
    <w:name w:val="1CA9A25745B1413894275E860A4A41CF"/>
    <w:rsid w:val="001332AF"/>
    <w:pPr>
      <w:spacing w:after="160" w:line="259" w:lineRule="auto"/>
    </w:pPr>
    <w:rPr>
      <w:kern w:val="2"/>
      <w14:ligatures w14:val="standardContextual"/>
    </w:rPr>
  </w:style>
  <w:style w:type="paragraph" w:customStyle="1" w:styleId="D66791F3CC624A7FBDC10E4B95042BCE">
    <w:name w:val="D66791F3CC624A7FBDC10E4B95042BCE"/>
    <w:rsid w:val="001332AF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18</TotalTime>
  <Pages>25</Pages>
  <Words>3192</Words>
  <Characters>18197</Characters>
  <Application>Microsoft Office Word</Application>
  <DocSecurity>8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CPCCBC4002</vt:lpstr>
    </vt:vector>
  </TitlesOfParts>
  <Company/>
  <LinksUpToDate>false</LinksUpToDate>
  <CharactersWithSpaces>21347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</dc:title>
  <dc:subject>Manage work health and safety in the building and construction workplace</dc:subject>
  <dc:creator>Author Name</dc:creator>
  <cp:lastModifiedBy>Jonathan Curro</cp:lastModifiedBy>
  <cp:revision>4</cp:revision>
  <cp:lastPrinted>2023-10-05T03:23:00Z</cp:lastPrinted>
  <dcterms:created xsi:type="dcterms:W3CDTF">2025-01-16T23:17:00Z</dcterms:created>
  <dcterms:modified xsi:type="dcterms:W3CDTF">2025-02-06T23:22:00Z</dcterms:modified>
  <cp:contentStatus>v3-0_17/01/2025</cp:contentStatus>
</cp:coreProperties>
</file>