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3F1CC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3F1CCF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D710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82468062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98246806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755975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75597583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CD710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46330794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Storward</w:t>
            </w:r>
            <w:permEnd w:id="2146330794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4987555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49875557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7302746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CD710C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27302746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22167840" w:edGrp="everyone"/>
            <w:permEnd w:id="22216784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20212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0212043" w:displacedByCustomXml="prev"/>
        <w:permStart w:id="16965424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54247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396510676" w:edGrp="everyone"/>
            <w:permEnd w:id="396510676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3447534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75342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1988738" w:edGrp="everyone"/>
            <w:r w:rsidR="00CD710C">
              <w:rPr>
                <w:rFonts w:ascii="Arial" w:hAnsi="Arial" w:cs="Arial"/>
                <w:sz w:val="22"/>
              </w:rPr>
              <w:t>F</w:t>
            </w:r>
            <w:permEnd w:id="5198873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50156917" w:edGrp="everyone"/>
            <w:r w:rsidR="00CD710C">
              <w:rPr>
                <w:rFonts w:ascii="Arial" w:hAnsi="Arial" w:cs="Arial"/>
                <w:sz w:val="22"/>
              </w:rPr>
              <w:t>E</w:t>
            </w:r>
            <w:permEnd w:id="25015691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50796787" w:edGrp="everyone"/>
            <w:r w:rsidR="00CD710C">
              <w:rPr>
                <w:rFonts w:ascii="Arial" w:hAnsi="Arial" w:cs="Arial"/>
                <w:sz w:val="22"/>
              </w:rPr>
              <w:t>A</w:t>
            </w:r>
            <w:permEnd w:id="8507967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58531464" w:edGrp="everyone"/>
            <w:r w:rsidR="00CD710C">
              <w:rPr>
                <w:rFonts w:ascii="Arial" w:hAnsi="Arial" w:cs="Arial"/>
                <w:sz w:val="22"/>
              </w:rPr>
              <w:t>D</w:t>
            </w:r>
            <w:permEnd w:id="16585314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08897728" w:edGrp="everyone"/>
            <w:r w:rsidR="00CD710C">
              <w:rPr>
                <w:rFonts w:ascii="Arial" w:hAnsi="Arial" w:cs="Arial"/>
                <w:sz w:val="22"/>
              </w:rPr>
              <w:t>C</w:t>
            </w:r>
            <w:permEnd w:id="130889772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09407351" w:edGrp="everyone"/>
            <w:r w:rsidR="00CD710C">
              <w:rPr>
                <w:rFonts w:ascii="Arial" w:hAnsi="Arial" w:cs="Arial"/>
                <w:sz w:val="22"/>
              </w:rPr>
              <w:t>B</w:t>
            </w:r>
            <w:permEnd w:id="110940735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72716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716178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54BE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8092337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1180923373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54BE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0246137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- Gloves</w:t>
            </w:r>
            <w:permEnd w:id="17024613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54BE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632661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loss / damage</w:t>
            </w:r>
            <w:permEnd w:id="6632661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54BE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1639985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hearing protection</w:t>
            </w:r>
            <w:permEnd w:id="7163998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C6023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2024466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Sprains,</w:t>
            </w:r>
            <w:r w:rsidR="00D54BE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Strains</w:t>
            </w:r>
            <w:permEnd w:id="132024466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D54BE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9357592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Lifting equipment, team lifting</w:t>
            </w:r>
            <w:permEnd w:id="14935759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587D9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98226209" w:edGrp="everyone"/>
            <w:r>
              <w:rPr>
                <w:rFonts w:ascii="Arial" w:hAnsi="Arial" w:cs="Arial"/>
                <w:sz w:val="22"/>
                <w:szCs w:val="22"/>
              </w:rPr>
              <w:t>Site manager, supervisor, project manager</w:t>
            </w:r>
            <w:r w:rsidR="00C6023B">
              <w:rPr>
                <w:rFonts w:ascii="Arial" w:hAnsi="Arial" w:cs="Arial"/>
                <w:sz w:val="22"/>
                <w:szCs w:val="22"/>
              </w:rPr>
              <w:t>, HSR</w:t>
            </w:r>
            <w:permEnd w:id="398226209"/>
          </w:p>
        </w:tc>
        <w:permStart w:id="178661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66122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C6023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7312026" w:edGrp="everyone"/>
            <w:r>
              <w:rPr>
                <w:rFonts w:ascii="Arial" w:hAnsi="Arial" w:cs="Arial"/>
                <w:sz w:val="22"/>
                <w:szCs w:val="22"/>
              </w:rPr>
              <w:t>Stop, Tag, Report &amp; Record (STRR)</w:t>
            </w:r>
            <w:permEnd w:id="887312026"/>
          </w:p>
        </w:tc>
        <w:permStart w:id="458782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878217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14656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656745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491989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491989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7639083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C6023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763908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066410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066410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467926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46792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767345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C6023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7673452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22695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269565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786875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786875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1479435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C6023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1479435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21393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139335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254009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7D67" w:rsidRPr="00553DDB" w:rsidRDefault="003F1CCF" w:rsidP="00137D67">
            <w:pPr>
              <w:ind w:left="709" w:hanging="709"/>
              <w:jc w:val="center"/>
              <w:rPr>
                <w:color w:val="17365D" w:themeColor="text2" w:themeShade="BF"/>
              </w:rPr>
            </w:pPr>
            <w:sdt>
              <w:sdtPr>
                <w:rPr>
                  <w:color w:val="17365D" w:themeColor="text2" w:themeShade="BF"/>
                  <w:sz w:val="40"/>
                  <w:szCs w:val="40"/>
                </w:rPr>
                <w:id w:val="41290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023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sdtContent>
            </w:sdt>
            <w:permEnd w:id="11254009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52704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70435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05977018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9059770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8971938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2589719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34701082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20347010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0568812" w:edGrp="everyone"/>
            <w:r>
              <w:rPr>
                <w:rFonts w:ascii="Arial" w:hAnsi="Arial" w:cs="Arial"/>
                <w:sz w:val="22"/>
                <w:szCs w:val="22"/>
              </w:rPr>
              <w:t>Face mask</w:t>
            </w:r>
            <w:permEnd w:id="15105688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3207437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0743703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rPr>
                <w:rFonts w:ascii="Arial" w:hAnsi="Arial" w:cs="Arial"/>
                <w:sz w:val="22"/>
              </w:rPr>
            </w:pPr>
            <w:permStart w:id="174083640" w:edGrp="everyone"/>
            <w:r>
              <w:rPr>
                <w:rFonts w:ascii="Arial" w:hAnsi="Arial" w:cs="Arial"/>
                <w:sz w:val="22"/>
              </w:rPr>
              <w:t>First Aid</w:t>
            </w:r>
            <w:permEnd w:id="17408364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rPr>
                <w:rFonts w:ascii="Arial" w:hAnsi="Arial" w:cs="Arial"/>
                <w:sz w:val="22"/>
              </w:rPr>
            </w:pPr>
            <w:permStart w:id="2128233202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212823320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1CCF" w:rsidP="005F203A">
            <w:pPr>
              <w:rPr>
                <w:rFonts w:ascii="Arial" w:hAnsi="Arial" w:cs="Arial"/>
                <w:sz w:val="22"/>
              </w:rPr>
            </w:pPr>
            <w:permStart w:id="1025128149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102512814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F1CCF" w:rsidRPr="006215FC" w:rsidRDefault="003F1CC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478893979" w:edGrp="everyone"/>
                                  <w:r>
                                    <w:rPr>
                                      <w:vanish w:val="0"/>
                                    </w:rPr>
                                    <w:t>E Extreme</w:t>
                                  </w:r>
                                  <w:permEnd w:id="478893979"/>
                                </w:p>
                                <w:p w:rsidR="003F1CCF" w:rsidRPr="006215FC" w:rsidRDefault="003F1CC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13985948" w:edGrp="everyone"/>
                                  <w:r>
                                    <w:rPr>
                                      <w:vanish w:val="0"/>
                                    </w:rPr>
                                    <w:t>L Low</w:t>
                                  </w:r>
                                  <w:permEnd w:id="101398594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3F1CCF" w:rsidRPr="006215FC" w:rsidRDefault="003F1CC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478893979" w:edGrp="everyone"/>
                            <w:r>
                              <w:rPr>
                                <w:vanish w:val="0"/>
                              </w:rPr>
                              <w:t>E Extreme</w:t>
                            </w:r>
                            <w:permEnd w:id="478893979"/>
                          </w:p>
                          <w:p w:rsidR="003F1CCF" w:rsidRPr="006215FC" w:rsidRDefault="003F1CC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13985948" w:edGrp="everyone"/>
                            <w:r>
                              <w:rPr>
                                <w:vanish w:val="0"/>
                              </w:rPr>
                              <w:t>L Low</w:t>
                            </w:r>
                            <w:permEnd w:id="1013985948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54112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411283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F1CC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47341871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947341871"/>
          </w:p>
        </w:tc>
        <w:permStart w:id="496269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62690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F1CCF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62444114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death, permanent injury or disability.</w:t>
            </w:r>
            <w:permEnd w:id="1262444114"/>
          </w:p>
        </w:tc>
        <w:permStart w:id="1045509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550980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73784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3784439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99201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99201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1779799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177979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134766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C80367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134766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956407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6407225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4168938" w:edGrp="everyone"/>
            <w:r>
              <w:rPr>
                <w:rFonts w:ascii="Arial" w:hAnsi="Arial" w:cs="Arial"/>
                <w:sz w:val="22"/>
              </w:rPr>
              <w:t>3</w:t>
            </w:r>
            <w:permEnd w:id="18141689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73089487" w:edGrp="everyone"/>
            <w:r>
              <w:rPr>
                <w:rFonts w:ascii="Arial" w:hAnsi="Arial" w:cs="Arial"/>
                <w:sz w:val="22"/>
              </w:rPr>
              <w:t>6</w:t>
            </w:r>
            <w:permEnd w:id="177308948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27969947" w:edGrp="everyone"/>
            <w:r>
              <w:rPr>
                <w:rFonts w:ascii="Arial" w:hAnsi="Arial" w:cs="Arial"/>
                <w:sz w:val="22"/>
              </w:rPr>
              <w:t>1</w:t>
            </w:r>
            <w:permEnd w:id="21279699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8558071" w:edGrp="everyone"/>
            <w:r>
              <w:rPr>
                <w:rFonts w:ascii="Arial" w:hAnsi="Arial" w:cs="Arial"/>
                <w:sz w:val="22"/>
              </w:rPr>
              <w:t>4</w:t>
            </w:r>
            <w:permEnd w:id="4785580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574724" w:edGrp="everyone"/>
            <w:r>
              <w:rPr>
                <w:rFonts w:ascii="Arial" w:hAnsi="Arial" w:cs="Arial"/>
                <w:sz w:val="22"/>
              </w:rPr>
              <w:t>5</w:t>
            </w:r>
            <w:permEnd w:id="1575747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E91BC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4697765" w:edGrp="everyone"/>
            <w:r>
              <w:rPr>
                <w:rFonts w:ascii="Arial" w:hAnsi="Arial" w:cs="Arial"/>
                <w:sz w:val="22"/>
              </w:rPr>
              <w:t>2</w:t>
            </w:r>
            <w:permEnd w:id="42469776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E91BC2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888507892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</w:t>
            </w:r>
            <w:r w:rsidR="003E745E">
              <w:rPr>
                <w:rFonts w:ascii="Arial" w:hAnsi="Arial" w:cs="Arial"/>
                <w:sz w:val="22"/>
                <w:szCs w:val="22"/>
              </w:rPr>
              <w:t>is the best method of hazard control as</w:t>
            </w:r>
            <w:r>
              <w:rPr>
                <w:rFonts w:ascii="Arial" w:hAnsi="Arial" w:cs="Arial"/>
                <w:sz w:val="22"/>
                <w:szCs w:val="22"/>
              </w:rPr>
              <w:t xml:space="preserve"> the hazard no longer exists.</w:t>
            </w:r>
          </w:p>
          <w:p w:rsidR="00C37212" w:rsidRPr="00553DDB" w:rsidRDefault="00E91BC2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</w:t>
            </w:r>
            <w:r w:rsidR="003E745E">
              <w:rPr>
                <w:rFonts w:ascii="Arial" w:hAnsi="Arial" w:cs="Arial"/>
                <w:sz w:val="22"/>
                <w:szCs w:val="22"/>
              </w:rPr>
              <w:t>is the least effective method as the hazard is still present so is the</w:t>
            </w:r>
            <w:bookmarkStart w:id="18" w:name="_GoBack"/>
            <w:bookmarkEnd w:id="18"/>
            <w:r w:rsidR="003E745E">
              <w:rPr>
                <w:rFonts w:ascii="Arial" w:hAnsi="Arial" w:cs="Arial"/>
                <w:sz w:val="22"/>
                <w:szCs w:val="22"/>
              </w:rPr>
              <w:t xml:space="preserve"> least effective.</w:t>
            </w:r>
            <w:permEnd w:id="1888507892"/>
          </w:p>
        </w:tc>
        <w:permStart w:id="750983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98319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A818B0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365307606" w:edGrp="everyone"/>
            <w:r>
              <w:rPr>
                <w:rFonts w:ascii="Arial" w:hAnsi="Arial" w:cs="Arial"/>
                <w:sz w:val="22"/>
                <w:szCs w:val="22"/>
              </w:rPr>
              <w:t>2 – substitute the hazard</w:t>
            </w:r>
            <w:permEnd w:id="365307606"/>
          </w:p>
        </w:tc>
        <w:permStart w:id="1114905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490551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CCF" w:rsidRPr="00441559" w:rsidRDefault="003F1CC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3F1CCF" w:rsidRPr="00441559" w:rsidRDefault="003F1CC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296203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620358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82238790" w:edGrp="everyone"/>
            <w:r>
              <w:rPr>
                <w:rFonts w:ascii="Arial" w:hAnsi="Arial" w:cs="Arial"/>
                <w:sz w:val="22"/>
              </w:rPr>
              <w:t>D</w:t>
            </w:r>
            <w:permEnd w:id="78223879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93440694" w:edGrp="everyone"/>
            <w:r>
              <w:rPr>
                <w:rFonts w:ascii="Arial" w:hAnsi="Arial" w:cs="Arial"/>
                <w:sz w:val="22"/>
              </w:rPr>
              <w:t>A</w:t>
            </w:r>
            <w:permEnd w:id="19934406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46121257" w:edGrp="everyone"/>
            <w:r>
              <w:rPr>
                <w:rFonts w:ascii="Arial" w:hAnsi="Arial" w:cs="Arial"/>
                <w:sz w:val="22"/>
              </w:rPr>
              <w:t>F</w:t>
            </w:r>
            <w:permEnd w:id="14461212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34261527" w:edGrp="everyone"/>
            <w:r>
              <w:rPr>
                <w:rFonts w:ascii="Arial" w:hAnsi="Arial" w:cs="Arial"/>
                <w:sz w:val="22"/>
              </w:rPr>
              <w:t>B</w:t>
            </w:r>
            <w:permEnd w:id="11342615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54987293" w:edGrp="everyone"/>
            <w:r>
              <w:rPr>
                <w:rFonts w:ascii="Arial" w:hAnsi="Arial" w:cs="Arial"/>
                <w:sz w:val="22"/>
              </w:rPr>
              <w:t>E</w:t>
            </w:r>
            <w:permEnd w:id="6549872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AE21F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29925320" w:edGrp="everyone"/>
            <w:r>
              <w:rPr>
                <w:rFonts w:ascii="Arial" w:hAnsi="Arial" w:cs="Arial"/>
                <w:sz w:val="22"/>
              </w:rPr>
              <w:t>C</w:t>
            </w:r>
            <w:permEnd w:id="22992532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B2CD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58804312" w:edGrp="everyone"/>
            <w:r>
              <w:rPr>
                <w:rFonts w:ascii="Arial" w:hAnsi="Arial" w:cs="Arial"/>
                <w:sz w:val="22"/>
                <w:szCs w:val="22"/>
              </w:rPr>
              <w:t xml:space="preserve">D – Danger Checked </w:t>
            </w:r>
            <w:permEnd w:id="1658804312"/>
          </w:p>
        </w:tc>
        <w:permStart w:id="260991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099180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1666343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663431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B2CD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7534004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037534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B2CD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6114615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7261146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B2CD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1616260" w:edGrp="everyone"/>
            <w:r>
              <w:rPr>
                <w:rFonts w:ascii="Arial" w:hAnsi="Arial" w:cs="Arial"/>
                <w:sz w:val="22"/>
              </w:rPr>
              <w:t>Confine the fire and smoke</w:t>
            </w:r>
            <w:permEnd w:id="9116162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B2CD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438335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9643833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lastRenderedPageBreak/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120990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2099033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784268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784268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3981593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B2CD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3981593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5296115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B2CD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2961154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9606140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B2CD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9606140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446665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B2CD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446665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F1CCF" w:rsidRPr="00DE05E2" w:rsidRDefault="003F1CC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3F1CCF" w:rsidRPr="00D94A32" w:rsidRDefault="003F1CC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3F1CCF" w:rsidRPr="00D94A32" w:rsidRDefault="003F1CC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F1CCF" w:rsidRPr="00D94A32" w:rsidRDefault="003F1CC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3F1CCF" w:rsidRPr="00DE05E2" w:rsidRDefault="003F1CC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3F1CCF" w:rsidRPr="00D94A32" w:rsidRDefault="003F1CC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3F1CCF" w:rsidRPr="00D94A32" w:rsidRDefault="003F1CCF" w:rsidP="00DC153B">
                      <w:pPr>
                        <w:rPr>
                          <w:sz w:val="22"/>
                        </w:rPr>
                      </w:pPr>
                    </w:p>
                    <w:p w:rsidR="003F1CCF" w:rsidRPr="00D94A32" w:rsidRDefault="003F1CC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06640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0218072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260218072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06640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64336260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964336260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06640A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8330803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23833080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645D6A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5998514" w:edGrp="everyone"/>
            <w:r>
              <w:rPr>
                <w:rFonts w:ascii="Arial" w:hAnsi="Arial" w:cs="Arial"/>
                <w:sz w:val="22"/>
                <w:szCs w:val="22"/>
              </w:rPr>
              <w:t xml:space="preserve">A Delivery truck reversed into a carpark to deliver goods. It hit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drums containing Diesel. One drum was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pierced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the diesel contents erupted from the container.</w:t>
            </w:r>
            <w:permEnd w:id="1175998514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4006746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740067467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61200763" w:edGrp="everyone"/>
                <w:r w:rsidR="0006640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76120076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3437679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3437679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1997478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1997478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5E012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8611377" w:edGrp="everyone"/>
            <w:r>
              <w:rPr>
                <w:rFonts w:ascii="Arial" w:hAnsi="Arial" w:cs="Arial"/>
                <w:sz w:val="22"/>
                <w:szCs w:val="22"/>
              </w:rPr>
              <w:t>Lock entry to carpark / area</w:t>
            </w:r>
          </w:p>
          <w:p w:rsidR="00DC153B" w:rsidRDefault="005E012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carpark / area</w:t>
            </w:r>
          </w:p>
          <w:p w:rsidR="00DC153B" w:rsidRDefault="005E012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 at the source</w:t>
            </w:r>
          </w:p>
          <w:p w:rsidR="00DC153B" w:rsidRPr="00657280" w:rsidRDefault="005E0129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Clean up spilt diesel</w:t>
            </w:r>
            <w:permEnd w:id="1368611377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45D6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0749203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370749203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63651566" w:edGrp="everyone"/>
                <w:r w:rsidR="005E0129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06365156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5357790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5357790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3F1CCF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4385550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4385550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911755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117550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640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63142066" w:edGrp="everyone"/>
            <w:r>
              <w:rPr>
                <w:rFonts w:ascii="Arial" w:hAnsi="Arial" w:cs="Arial"/>
                <w:sz w:val="22"/>
                <w:szCs w:val="22"/>
              </w:rPr>
              <w:t>PCBU, Supervisor &amp; HSR (health &amp; safety representative)</w:t>
            </w:r>
            <w:permEnd w:id="963142066"/>
          </w:p>
        </w:tc>
        <w:permStart w:id="66275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2755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640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70166376" w:edGrp="everyone"/>
            <w:r>
              <w:rPr>
                <w:rFonts w:ascii="Arial" w:hAnsi="Arial" w:cs="Arial"/>
                <w:sz w:val="22"/>
                <w:szCs w:val="22"/>
              </w:rPr>
              <w:t>PCBU, Supervisor &amp; HSR (health &amp; safety representative)</w:t>
            </w:r>
            <w:permEnd w:id="570166376"/>
          </w:p>
        </w:tc>
        <w:permStart w:id="9472801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728016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640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64682473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 / safety data</w:t>
            </w:r>
            <w:permEnd w:id="1664682473"/>
          </w:p>
        </w:tc>
        <w:permStart w:id="1499880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9880055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274" w:rsidRDefault="00076274" w:rsidP="00A67754">
      <w:r>
        <w:separator/>
      </w:r>
    </w:p>
  </w:endnote>
  <w:endnote w:type="continuationSeparator" w:id="0">
    <w:p w:rsidR="00076274" w:rsidRDefault="0007627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CCF" w:rsidRPr="00830749" w:rsidRDefault="003F1CC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F1CCF" w:rsidRDefault="003F1CC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E745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CCF" w:rsidRPr="00830749" w:rsidRDefault="003F1CC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F1CCF" w:rsidRPr="00830749" w:rsidRDefault="003F1CC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E745E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274" w:rsidRDefault="00076274" w:rsidP="00A67754">
      <w:r>
        <w:separator/>
      </w:r>
    </w:p>
  </w:footnote>
  <w:footnote w:type="continuationSeparator" w:id="0">
    <w:p w:rsidR="00076274" w:rsidRDefault="0007627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CCF" w:rsidRDefault="003F1CC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F1CCF" w:rsidRPr="00830749" w:rsidRDefault="003F1C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CCF" w:rsidRDefault="003F1CC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F1CCF" w:rsidRPr="00830749" w:rsidRDefault="003F1CC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640A"/>
    <w:rsid w:val="000672EE"/>
    <w:rsid w:val="00074457"/>
    <w:rsid w:val="00076274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E745E"/>
    <w:rsid w:val="003F1CCF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070E"/>
    <w:rsid w:val="00573C4A"/>
    <w:rsid w:val="00583840"/>
    <w:rsid w:val="005868D2"/>
    <w:rsid w:val="00587D9F"/>
    <w:rsid w:val="005948F5"/>
    <w:rsid w:val="005A327B"/>
    <w:rsid w:val="005B2CD3"/>
    <w:rsid w:val="005B3783"/>
    <w:rsid w:val="005B3D52"/>
    <w:rsid w:val="005B4B38"/>
    <w:rsid w:val="005C1FB7"/>
    <w:rsid w:val="005C20EC"/>
    <w:rsid w:val="005C48AD"/>
    <w:rsid w:val="005D0D43"/>
    <w:rsid w:val="005D6DBE"/>
    <w:rsid w:val="005E0129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5D6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8B0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1F5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23B"/>
    <w:rsid w:val="00C60356"/>
    <w:rsid w:val="00C640FC"/>
    <w:rsid w:val="00C65EC9"/>
    <w:rsid w:val="00C731E3"/>
    <w:rsid w:val="00C7472B"/>
    <w:rsid w:val="00C80367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710C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54BE3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1BC2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9846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C6AE4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C0E912B-2C26-41FC-82C7-1D66B474E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317</TotalTime>
  <Pages>11</Pages>
  <Words>1159</Words>
  <Characters>6611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Caitlin Hamilton</cp:lastModifiedBy>
  <cp:revision>69</cp:revision>
  <cp:lastPrinted>2014-09-18T04:01:00Z</cp:lastPrinted>
  <dcterms:created xsi:type="dcterms:W3CDTF">2015-02-26T05:16:00Z</dcterms:created>
  <dcterms:modified xsi:type="dcterms:W3CDTF">2018-11-20T01:33:00Z</dcterms:modified>
  <cp:contentStatus>v1-0_29/09/2017</cp:contentStatus>
</cp:coreProperties>
</file>