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1368F2DF" w:rsidR="00677444" w:rsidRPr="004932A4" w:rsidRDefault="00D63DE1" w:rsidP="00677444">
      <w:pPr>
        <w:pStyle w:val="01BoldTitleUnitCodeandName"/>
        <w:rPr>
          <w:szCs w:val="32"/>
        </w:rPr>
      </w:pPr>
      <w:r>
        <w:rPr>
          <w:szCs w:val="32"/>
        </w:rPr>
        <w:t xml:space="preserve"> </w:t>
      </w: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3CEC">
            <w:rPr>
              <w:szCs w:val="32"/>
            </w:rPr>
            <w:t>BSBWHS518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3E570192" w:rsidR="004C3241" w:rsidRDefault="000645EF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E3CEC">
            <w:rPr>
              <w:szCs w:val="32"/>
            </w:rPr>
            <w:t>Manage WHS hazards associated with maintenance and use of plant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5AAF9698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3CEC">
            <w:rPr>
              <w:rFonts w:ascii="Arial" w:hAnsi="Arial" w:cs="Arial"/>
              <w:i/>
              <w:sz w:val="18"/>
              <w:szCs w:val="18"/>
            </w:rPr>
            <w:t>BSBWHS518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E3CEC">
            <w:rPr>
              <w:rFonts w:ascii="Arial" w:hAnsi="Arial" w:cs="Arial"/>
              <w:i/>
              <w:sz w:val="18"/>
              <w:szCs w:val="18"/>
            </w:rPr>
            <w:t>Manage WHS hazards associated with maintenance and use of plant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1C6445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1C6445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1C6445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32778E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98554139" w:edGrp="everyone"/>
            <w:permEnd w:id="1398554139"/>
          </w:p>
        </w:tc>
      </w:tr>
      <w:tr w:rsidR="00D63DE1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D63DE1" w:rsidRPr="00C15CA8" w:rsidRDefault="00D63DE1" w:rsidP="00D63DE1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03266490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1D647E57" w:rsidR="00D63DE1" w:rsidRPr="0032778E" w:rsidRDefault="00D63DE1" w:rsidP="00D63DE1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34F9CC8" wp14:editId="103E81F2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32664902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48178A67" w:rsidR="00A4462D" w:rsidRPr="004C3241" w:rsidRDefault="000645EF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0E3CEC">
              <w:rPr>
                <w:rFonts w:ascii="Arial" w:hAnsi="Arial" w:cs="Arial"/>
                <w:sz w:val="20"/>
              </w:rPr>
              <w:t xml:space="preserve"> </w:t>
            </w:r>
            <w:r w:rsidR="00A4462D" w:rsidRPr="000E3CEC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0E3CE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760DC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B760DC" w:rsidRPr="00C15CA8" w:rsidRDefault="00B760DC" w:rsidP="00B760D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282435357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30E1AA44" w:rsidR="00B760DC" w:rsidRPr="00C15CA8" w:rsidRDefault="00B760DC" w:rsidP="00B760D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F023B30ED71B456897C073B196FEE83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282435357"/>
          </w:p>
        </w:tc>
        <w:permStart w:id="1832531777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15F140C9" w:rsidR="00B760DC" w:rsidRPr="004C3241" w:rsidRDefault="00B760DC" w:rsidP="00B760D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32531777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491D88DB" w:rsidR="00B760DC" w:rsidRPr="004C3241" w:rsidRDefault="00B760DC" w:rsidP="00B760D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69974045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69974045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760DC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B760DC" w:rsidRPr="00C15CA8" w:rsidRDefault="00B760DC" w:rsidP="00B760D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88521192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1035BB2F" w:rsidR="00B760DC" w:rsidRPr="00C15CA8" w:rsidRDefault="00B760DC" w:rsidP="00B760D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C461E769F6C342E78416D206878122C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885211927"/>
          </w:p>
        </w:tc>
        <w:permStart w:id="1498046152" w:edGrp="everyone"/>
        <w:tc>
          <w:tcPr>
            <w:tcW w:w="2095" w:type="dxa"/>
            <w:vAlign w:val="center"/>
          </w:tcPr>
          <w:p w14:paraId="3387724F" w14:textId="3D4FBE89" w:rsidR="00B760DC" w:rsidRDefault="00B760DC" w:rsidP="00B760D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98046152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1FF9FAB8" w:rsidR="00B760DC" w:rsidRDefault="00B760DC" w:rsidP="00B760D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5898724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5898724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760DC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B760DC" w:rsidRPr="00C15CA8" w:rsidRDefault="00B760DC" w:rsidP="00B760D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59456411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B0CC8D3" w:rsidR="00B760DC" w:rsidRPr="00C15CA8" w:rsidRDefault="00B760DC" w:rsidP="00B760D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B19C6D75588B4F5994CA8B79E04B88C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594564115"/>
          </w:p>
        </w:tc>
        <w:permStart w:id="1211380003" w:edGrp="everyone"/>
        <w:tc>
          <w:tcPr>
            <w:tcW w:w="2095" w:type="dxa"/>
            <w:vAlign w:val="center"/>
          </w:tcPr>
          <w:p w14:paraId="1708E32B" w14:textId="26A9BB13" w:rsidR="00B760DC" w:rsidRPr="004C3241" w:rsidRDefault="00B760DC" w:rsidP="00B760D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11380003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6EF511F3" w:rsidR="00B760DC" w:rsidRPr="004C3241" w:rsidRDefault="00B760DC" w:rsidP="00B760D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51360120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51360120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760DC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63832D2E" w:rsidR="00B760DC" w:rsidRPr="00C15CA8" w:rsidRDefault="00B760DC" w:rsidP="00B760DC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5DD42C4DAD6E4CE4A776B60C227D4472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BSBWHS518</w:t>
                </w:r>
              </w:sdtContent>
            </w:sdt>
          </w:p>
        </w:tc>
        <w:permStart w:id="206195389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21408227" w:rsidR="00B760DC" w:rsidRPr="00C15CA8" w:rsidRDefault="00B760DC" w:rsidP="00B760DC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92CE276C38C147F59835CC55B09CDAA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06195389"/>
          </w:p>
        </w:tc>
        <w:permStart w:id="226573729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FC8F9E8" w:rsidR="00B760DC" w:rsidRPr="004C3241" w:rsidRDefault="00B760DC" w:rsidP="00B760D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26573729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22658010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447C2067" w:rsidR="00B760DC" w:rsidRPr="004C3241" w:rsidRDefault="00B760DC" w:rsidP="00B760D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26580102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47"/>
        <w:gridCol w:w="4049"/>
      </w:tblGrid>
      <w:tr w:rsidR="00A4462D" w:rsidRPr="004C3241" w14:paraId="65B9A09E" w14:textId="77777777" w:rsidTr="004B40A2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DA6D62">
        <w:trPr>
          <w:trHeight w:val="454"/>
        </w:trPr>
        <w:tc>
          <w:tcPr>
            <w:tcW w:w="4947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3667BF" w:rsidRDefault="000645EF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0203734" w:edGrp="everyone"/>
                <w:r w:rsidR="00416046" w:rsidRPr="003667B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0203734"/>
              </w:sdtContent>
            </w:sdt>
            <w:r w:rsidR="00416046" w:rsidRPr="003667BF">
              <w:rPr>
                <w:rFonts w:ascii="Arial" w:hAnsi="Arial" w:cs="Arial"/>
                <w:sz w:val="20"/>
              </w:rPr>
              <w:t xml:space="preserve"> </w:t>
            </w:r>
            <w:r w:rsidR="00BC0661" w:rsidRPr="003667BF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22665B57" w14:textId="77777777" w:rsidR="00630215" w:rsidRDefault="000645EF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61287867" w:edGrp="everyone"/>
                <w:r w:rsidR="00630215" w:rsidRPr="003667B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61287867"/>
              </w:sdtContent>
            </w:sdt>
            <w:r w:rsidR="00630215" w:rsidRPr="003667BF">
              <w:rPr>
                <w:rFonts w:ascii="Arial" w:hAnsi="Arial" w:cs="Arial"/>
                <w:sz w:val="20"/>
              </w:rPr>
              <w:t xml:space="preserve"> </w:t>
            </w:r>
            <w:r w:rsidR="00630215" w:rsidRPr="003667BF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F2F796C" w14:textId="77777777" w:rsidR="003667BF" w:rsidRPr="003667BF" w:rsidRDefault="000645EF" w:rsidP="003667B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137080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99550745" w:edGrp="everyone"/>
                <w:r w:rsidR="003667BF" w:rsidRPr="003667B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99550745"/>
              </w:sdtContent>
            </w:sdt>
            <w:r w:rsidR="003667BF" w:rsidRPr="003667BF">
              <w:rPr>
                <w:rFonts w:ascii="Arial" w:hAnsi="Arial" w:cs="Arial"/>
                <w:sz w:val="20"/>
              </w:rPr>
              <w:t xml:space="preserve"> </w:t>
            </w:r>
            <w:r w:rsidR="003667BF" w:rsidRPr="003667BF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5517A99A" w:rsidR="003667BF" w:rsidRPr="003667BF" w:rsidRDefault="000645EF" w:rsidP="004B40A2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6525947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2690416" w:edGrp="everyone"/>
                <w:r w:rsidR="004B40A2" w:rsidRPr="003667B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12690416"/>
              </w:sdtContent>
            </w:sdt>
            <w:r w:rsidR="004B40A2" w:rsidRPr="003667BF">
              <w:rPr>
                <w:rFonts w:ascii="Arial" w:hAnsi="Arial" w:cs="Arial"/>
                <w:sz w:val="20"/>
              </w:rPr>
              <w:t xml:space="preserve"> 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 xml:space="preserve">Presentation materials with included graphics (e.g. </w:t>
            </w:r>
            <w:r w:rsidR="00DA6D62">
              <w:rPr>
                <w:rFonts w:ascii="Arial" w:hAnsi="Arial" w:cs="Arial"/>
                <w:sz w:val="18"/>
                <w:szCs w:val="18"/>
              </w:rPr>
              <w:t>PPT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4049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52262C1E" w:rsidR="00416046" w:rsidRPr="003667BF" w:rsidRDefault="000645EF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99644983" w:edGrp="everyone"/>
                <w:r w:rsidR="00416046" w:rsidRPr="003667B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99644983"/>
              </w:sdtContent>
            </w:sdt>
            <w:r w:rsidR="00416046" w:rsidRPr="003667BF">
              <w:rPr>
                <w:rFonts w:ascii="Arial" w:hAnsi="Arial" w:cs="Arial"/>
                <w:sz w:val="20"/>
              </w:rPr>
              <w:t xml:space="preserve"> 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 xml:space="preserve">Risk </w:t>
            </w:r>
            <w:r w:rsidR="003B6AA6">
              <w:rPr>
                <w:rFonts w:ascii="Arial" w:hAnsi="Arial" w:cs="Arial"/>
                <w:sz w:val="18"/>
                <w:szCs w:val="18"/>
              </w:rPr>
              <w:t>R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>egister</w:t>
            </w:r>
            <w:r w:rsidR="003B6AA6">
              <w:rPr>
                <w:rFonts w:ascii="Arial" w:hAnsi="Arial" w:cs="Arial"/>
                <w:sz w:val="18"/>
                <w:szCs w:val="18"/>
              </w:rPr>
              <w:t xml:space="preserve"> (HO1)</w:t>
            </w:r>
          </w:p>
          <w:p w14:paraId="3C38F855" w14:textId="12CC4775" w:rsidR="00416046" w:rsidRDefault="000645EF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35493373" w:edGrp="everyone"/>
                <w:r w:rsidR="00416046" w:rsidRPr="003667B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35493373"/>
              </w:sdtContent>
            </w:sdt>
            <w:r w:rsidR="00416046" w:rsidRPr="003667BF">
              <w:rPr>
                <w:rFonts w:ascii="Arial" w:hAnsi="Arial" w:cs="Arial"/>
                <w:sz w:val="20"/>
              </w:rPr>
              <w:t xml:space="preserve"> 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 xml:space="preserve">Plant </w:t>
            </w:r>
            <w:r w:rsidR="003B6AA6">
              <w:rPr>
                <w:rFonts w:ascii="Arial" w:hAnsi="Arial" w:cs="Arial"/>
                <w:sz w:val="18"/>
                <w:szCs w:val="18"/>
              </w:rPr>
              <w:t>R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>egister</w:t>
            </w:r>
            <w:r w:rsidR="003B6AA6">
              <w:rPr>
                <w:rFonts w:ascii="Arial" w:hAnsi="Arial" w:cs="Arial"/>
                <w:sz w:val="18"/>
                <w:szCs w:val="18"/>
              </w:rPr>
              <w:t xml:space="preserve"> (HO2)</w:t>
            </w:r>
          </w:p>
          <w:p w14:paraId="263A9F7B" w14:textId="77777777" w:rsidR="00DA6D62" w:rsidRDefault="000645EF" w:rsidP="00DA6D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1303948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14422997" w:edGrp="everyone"/>
                <w:r w:rsidR="004B40A2" w:rsidRPr="003667B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14422997"/>
              </w:sdtContent>
            </w:sdt>
            <w:r w:rsidR="004B40A2" w:rsidRPr="003667BF">
              <w:rPr>
                <w:rFonts w:ascii="Arial" w:hAnsi="Arial" w:cs="Arial"/>
                <w:sz w:val="20"/>
              </w:rPr>
              <w:t xml:space="preserve"> 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 xml:space="preserve">Training </w:t>
            </w:r>
            <w:r w:rsidR="003B6AA6">
              <w:rPr>
                <w:rFonts w:ascii="Arial" w:hAnsi="Arial" w:cs="Arial"/>
                <w:sz w:val="18"/>
                <w:szCs w:val="18"/>
              </w:rPr>
              <w:t>R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>ecord</w:t>
            </w:r>
          </w:p>
          <w:p w14:paraId="4790AC45" w14:textId="4BB97E99" w:rsidR="004B40A2" w:rsidRPr="00DA6D62" w:rsidRDefault="000645EF" w:rsidP="00DA6D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03669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30519665" w:edGrp="everyone"/>
                <w:r w:rsidR="004B40A2" w:rsidRPr="003667B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30519665"/>
              </w:sdtContent>
            </w:sdt>
            <w:r w:rsidR="004B40A2" w:rsidRPr="003667BF">
              <w:rPr>
                <w:rFonts w:ascii="Arial" w:hAnsi="Arial" w:cs="Arial"/>
                <w:sz w:val="20"/>
              </w:rPr>
              <w:t xml:space="preserve"> 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 xml:space="preserve">Toolbox </w:t>
            </w:r>
            <w:r w:rsidR="003B6AA6">
              <w:rPr>
                <w:rFonts w:ascii="Arial" w:hAnsi="Arial" w:cs="Arial"/>
                <w:sz w:val="18"/>
                <w:szCs w:val="18"/>
              </w:rPr>
              <w:t>T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 xml:space="preserve">alk </w:t>
            </w:r>
            <w:r w:rsidR="003B6AA6">
              <w:rPr>
                <w:rFonts w:ascii="Arial" w:hAnsi="Arial" w:cs="Arial"/>
                <w:sz w:val="18"/>
                <w:szCs w:val="18"/>
              </w:rPr>
              <w:t>R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 xml:space="preserve">ecord for </w:t>
            </w:r>
            <w:r w:rsidR="003B6AA6">
              <w:rPr>
                <w:rFonts w:ascii="Arial" w:hAnsi="Arial" w:cs="Arial"/>
                <w:sz w:val="18"/>
                <w:szCs w:val="18"/>
              </w:rPr>
              <w:t>A</w:t>
            </w:r>
            <w:r w:rsidR="004B40A2" w:rsidRPr="004B40A2">
              <w:rPr>
                <w:rFonts w:ascii="Arial" w:hAnsi="Arial" w:cs="Arial"/>
                <w:sz w:val="18"/>
                <w:szCs w:val="18"/>
              </w:rPr>
              <w:t>ttendance</w:t>
            </w:r>
            <w:r w:rsidR="00DA6D62">
              <w:rPr>
                <w:rFonts w:ascii="Arial" w:hAnsi="Arial" w:cs="Arial"/>
                <w:sz w:val="18"/>
                <w:szCs w:val="18"/>
              </w:rPr>
              <w:t xml:space="preserve"> (HO3)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32778E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33105735" w:edGrp="everyone"/>
            <w:permEnd w:id="933105735"/>
          </w:p>
        </w:tc>
      </w:tr>
      <w:tr w:rsidR="00D63DE1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D63DE1" w:rsidRPr="00C15CA8" w:rsidRDefault="00D63DE1" w:rsidP="00D63DE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38484561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38900516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2B452D35" w:rsidR="00D63DE1" w:rsidRPr="0032778E" w:rsidRDefault="00D63DE1" w:rsidP="00D63DE1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7E40BAB" wp14:editId="22A0688E">
                      <wp:extent cx="3913549" cy="360000"/>
                      <wp:effectExtent l="0" t="0" r="0" b="2540"/>
                      <wp:docPr id="1219216442" name="Picture 1219216442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8484561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7DF57A75" w:rsidR="00787509" w:rsidRPr="004932A4" w:rsidRDefault="000645EF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3CEC">
            <w:rPr>
              <w:szCs w:val="32"/>
            </w:rPr>
            <w:t>BSBWHS518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7140665D" w:rsidR="00787509" w:rsidRDefault="000645EF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E3CEC">
            <w:rPr>
              <w:szCs w:val="32"/>
            </w:rPr>
            <w:t>Manage WHS hazards associated with maintenance and use of plant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32778E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28128326" w:edGrp="everyone"/>
            <w:permEnd w:id="1828128326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1C644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1C644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1C6445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7B35C343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A5187" w:rsidRPr="00BA4D9F" w14:paraId="3ED9BB08" w14:textId="77777777" w:rsidTr="0075108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46E8464" w14:textId="77777777" w:rsidR="00AA5187" w:rsidRPr="00750D30" w:rsidRDefault="00AA5187" w:rsidP="0075108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AA5187" w:rsidRPr="00BA4D9F" w14:paraId="386FB844" w14:textId="77777777" w:rsidTr="0075108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E8FF6B" w14:textId="77777777" w:rsidR="00AA5187" w:rsidRPr="00DE303D" w:rsidRDefault="00AA5187" w:rsidP="0075108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29B79B9" w14:textId="77777777" w:rsidR="00AA5187" w:rsidRPr="00DE303D" w:rsidRDefault="00AA5187" w:rsidP="00AA518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1997D7B" w14:textId="77777777" w:rsidR="00AA5187" w:rsidRPr="00750D30" w:rsidRDefault="00AA5187" w:rsidP="00AA5187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AA5187" w:rsidRPr="00BA4D9F" w14:paraId="7152173E" w14:textId="77777777" w:rsidTr="0075108F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FCE7B7" w14:textId="77777777" w:rsidR="00AA5187" w:rsidRPr="0089432B" w:rsidRDefault="00AA5187" w:rsidP="0075108F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560225299" w:edGrp="everyone"/>
            <w:permEnd w:id="560225299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60794F47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346D1E2E" w:rsidR="00920F6C" w:rsidRPr="00AA5187" w:rsidRDefault="00920F6C" w:rsidP="009100AE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297758534" w:edGrp="everyone"/>
            <w:permEnd w:id="297758534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1C6445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5349341"/>
          </w:p>
        </w:tc>
        <w:bookmarkEnd w:id="0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6ACA826C" w14:textId="77777777" w:rsidR="000E3CEC" w:rsidRPr="00D13514" w:rsidRDefault="000E3CEC" w:rsidP="000E3CEC">
            <w:pPr>
              <w:rPr>
                <w:rFonts w:ascii="Arial" w:hAnsi="Arial" w:cs="Arial"/>
                <w:sz w:val="22"/>
              </w:rPr>
            </w:pPr>
            <w:r w:rsidRPr="00D13514">
              <w:rPr>
                <w:rFonts w:ascii="Arial" w:hAnsi="Arial" w:cs="Arial"/>
                <w:sz w:val="22"/>
              </w:rPr>
              <w:t xml:space="preserve">Explain the duties, rights and obligations of PCBUs (and their officers) and workers regarding operation and maintenance of plant (including hazard management) as found in: </w:t>
            </w:r>
          </w:p>
          <w:p w14:paraId="75FA61CB" w14:textId="77777777" w:rsidR="000E3CEC" w:rsidRPr="00D13514" w:rsidRDefault="000E3CEC" w:rsidP="001C6445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1" w:name="_Ref66277458"/>
            <w:r w:rsidRPr="00D13514">
              <w:rPr>
                <w:rFonts w:ascii="Arial" w:hAnsi="Arial" w:cs="Arial"/>
                <w:i/>
                <w:sz w:val="22"/>
              </w:rPr>
              <w:t>Work Health and Safety Act 2011</w:t>
            </w:r>
            <w:r w:rsidRPr="00D13514">
              <w:rPr>
                <w:rFonts w:ascii="Arial" w:hAnsi="Arial" w:cs="Arial"/>
                <w:sz w:val="22"/>
              </w:rPr>
              <w:t xml:space="preserve"> (Qld)</w:t>
            </w:r>
            <w:bookmarkEnd w:id="1"/>
          </w:p>
          <w:p w14:paraId="21868CA1" w14:textId="77777777" w:rsidR="000E3CEC" w:rsidRPr="00D13514" w:rsidRDefault="000E3CEC" w:rsidP="001C6445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2" w:name="_Ref66277460"/>
            <w:r w:rsidRPr="00D13514">
              <w:rPr>
                <w:rFonts w:ascii="Arial" w:hAnsi="Arial" w:cs="Arial"/>
                <w:i/>
                <w:sz w:val="22"/>
              </w:rPr>
              <w:t>Work Health and Safety Regulations 2011</w:t>
            </w:r>
            <w:r w:rsidRPr="00D13514">
              <w:rPr>
                <w:rFonts w:ascii="Arial" w:hAnsi="Arial" w:cs="Arial"/>
                <w:sz w:val="22"/>
              </w:rPr>
              <w:t xml:space="preserve"> (Qld)</w:t>
            </w:r>
            <w:bookmarkEnd w:id="2"/>
            <w:r w:rsidRPr="00D13514">
              <w:rPr>
                <w:rFonts w:ascii="Arial" w:hAnsi="Arial" w:cs="Arial"/>
                <w:sz w:val="22"/>
              </w:rPr>
              <w:t xml:space="preserve"> </w:t>
            </w:r>
          </w:p>
          <w:p w14:paraId="41CDB4E9" w14:textId="77777777" w:rsidR="000E3CEC" w:rsidRPr="00D13514" w:rsidRDefault="000E3CEC" w:rsidP="001C6445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3" w:name="_Ref66277461"/>
            <w:r w:rsidRPr="00D13514">
              <w:rPr>
                <w:rFonts w:ascii="Arial" w:hAnsi="Arial" w:cs="Arial"/>
                <w:sz w:val="22"/>
              </w:rPr>
              <w:t>A code of practice relevant to your chosen workplace</w:t>
            </w:r>
            <w:bookmarkEnd w:id="3"/>
          </w:p>
          <w:p w14:paraId="0BA21FDF" w14:textId="77777777" w:rsidR="000E3CEC" w:rsidRPr="00D13514" w:rsidRDefault="000E3CEC" w:rsidP="001C6445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4" w:name="_Ref66277464"/>
            <w:r w:rsidRPr="00D13514">
              <w:rPr>
                <w:rFonts w:ascii="Arial" w:hAnsi="Arial" w:cs="Arial"/>
                <w:sz w:val="22"/>
              </w:rPr>
              <w:t>An example of guidance material from the regulator (e.g. plant hazard checklists)</w:t>
            </w:r>
            <w:bookmarkEnd w:id="4"/>
            <w:r w:rsidRPr="00D13514">
              <w:rPr>
                <w:rFonts w:ascii="Arial" w:hAnsi="Arial" w:cs="Arial"/>
                <w:sz w:val="22"/>
              </w:rPr>
              <w:t xml:space="preserve"> </w:t>
            </w:r>
          </w:p>
          <w:p w14:paraId="65AD5D97" w14:textId="77777777" w:rsidR="000E3CEC" w:rsidRPr="00D13514" w:rsidRDefault="000E3CEC" w:rsidP="001C6445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D13514">
              <w:rPr>
                <w:rFonts w:ascii="Arial" w:hAnsi="Arial" w:cs="Arial"/>
                <w:sz w:val="22"/>
              </w:rPr>
              <w:t>Organisational policies</w:t>
            </w:r>
          </w:p>
          <w:p w14:paraId="46EC50CF" w14:textId="77777777" w:rsidR="000E3CEC" w:rsidRPr="00D13514" w:rsidRDefault="000E3CEC" w:rsidP="001C6445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D13514">
              <w:rPr>
                <w:rFonts w:ascii="Arial" w:hAnsi="Arial" w:cs="Arial"/>
                <w:sz w:val="22"/>
              </w:rPr>
              <w:t>Organisational procedures</w:t>
            </w:r>
          </w:p>
          <w:p w14:paraId="0EB4A0AD" w14:textId="77777777" w:rsidR="000E3CEC" w:rsidRPr="000E3CEC" w:rsidRDefault="000E3CEC" w:rsidP="001C6445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color w:val="000000"/>
                <w:sz w:val="22"/>
              </w:rPr>
            </w:pPr>
            <w:r w:rsidRPr="00D13514">
              <w:rPr>
                <w:rFonts w:ascii="Arial" w:hAnsi="Arial" w:cs="Arial"/>
                <w:sz w:val="22"/>
              </w:rPr>
              <w:t>Organisational processes</w:t>
            </w:r>
          </w:p>
          <w:p w14:paraId="57A2C60A" w14:textId="2D4A192D" w:rsidR="00920F6C" w:rsidRPr="000E3CEC" w:rsidRDefault="000E3CEC" w:rsidP="001C6445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color w:val="000000"/>
                <w:sz w:val="22"/>
              </w:rPr>
            </w:pPr>
            <w:r w:rsidRPr="000E3CEC">
              <w:rPr>
                <w:rFonts w:ascii="Arial" w:hAnsi="Arial" w:cs="Arial"/>
                <w:sz w:val="22"/>
              </w:rPr>
              <w:t>Organisational systems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2156CB89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7"/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8"/>
        <w:gridCol w:w="1737"/>
        <w:gridCol w:w="404"/>
        <w:gridCol w:w="6945"/>
      </w:tblGrid>
      <w:tr w:rsidR="000E3CEC" w:rsidRPr="00D13514" w14:paraId="1C0540CE" w14:textId="77777777" w:rsidTr="001A1F2C">
        <w:trPr>
          <w:trHeight w:val="5669"/>
        </w:trPr>
        <w:tc>
          <w:tcPr>
            <w:tcW w:w="1865" w:type="dxa"/>
            <w:gridSpan w:val="2"/>
            <w:shd w:val="clear" w:color="auto" w:fill="D9D9D9"/>
          </w:tcPr>
          <w:p w14:paraId="29D2BFE7" w14:textId="77777777" w:rsidR="000E3CEC" w:rsidRPr="00D13514" w:rsidRDefault="000E3CEC" w:rsidP="001C6445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D13514">
              <w:rPr>
                <w:rFonts w:ascii="Arial" w:hAnsi="Arial" w:cs="Arial"/>
                <w:b/>
                <w:i/>
                <w:sz w:val="22"/>
              </w:rPr>
              <w:t>Work Health and Safety Act 2011</w:t>
            </w:r>
            <w:r w:rsidRPr="00D13514">
              <w:rPr>
                <w:rFonts w:ascii="Arial" w:hAnsi="Arial" w:cs="Arial"/>
                <w:b/>
                <w:sz w:val="22"/>
              </w:rPr>
              <w:t xml:space="preserve"> (Qld)</w:t>
            </w:r>
          </w:p>
        </w:tc>
        <w:tc>
          <w:tcPr>
            <w:tcW w:w="7349" w:type="dxa"/>
            <w:gridSpan w:val="2"/>
          </w:tcPr>
          <w:p w14:paraId="3F2F7E18" w14:textId="77777777" w:rsidR="000E3CEC" w:rsidRPr="00AA5187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53425502" w:edGrp="everyone"/>
            <w:permEnd w:id="53425502"/>
          </w:p>
        </w:tc>
      </w:tr>
      <w:tr w:rsidR="000E3CEC" w:rsidRPr="00D13514" w14:paraId="6B7FDB40" w14:textId="77777777" w:rsidTr="001A1F2C">
        <w:trPr>
          <w:gridBefore w:val="1"/>
          <w:wBefore w:w="128" w:type="dxa"/>
          <w:trHeight w:val="3345"/>
        </w:trPr>
        <w:tc>
          <w:tcPr>
            <w:tcW w:w="2141" w:type="dxa"/>
            <w:gridSpan w:val="2"/>
            <w:shd w:val="clear" w:color="auto" w:fill="D9D9D9"/>
          </w:tcPr>
          <w:p w14:paraId="1093E067" w14:textId="77777777" w:rsidR="000E3CEC" w:rsidRPr="00D13514" w:rsidRDefault="000E3CEC" w:rsidP="00537F3A">
            <w:pPr>
              <w:jc w:val="left"/>
              <w:rPr>
                <w:rFonts w:ascii="Arial" w:hAnsi="Arial" w:cs="Arial"/>
                <w:b/>
                <w:i/>
                <w:sz w:val="22"/>
              </w:rPr>
            </w:pPr>
            <w:r w:rsidRPr="001147A3">
              <w:rPr>
                <w:rFonts w:ascii="Arial" w:hAnsi="Arial" w:cs="Arial"/>
                <w:b/>
                <w:i/>
                <w:sz w:val="22"/>
              </w:rPr>
              <w:lastRenderedPageBreak/>
              <w:t xml:space="preserve">Work Health and Safety Act 2011 </w:t>
            </w:r>
            <w:r w:rsidRPr="001147A3">
              <w:rPr>
                <w:rFonts w:ascii="Arial" w:hAnsi="Arial" w:cs="Arial"/>
                <w:b/>
                <w:iCs/>
                <w:sz w:val="22"/>
              </w:rPr>
              <w:t>(Qld)</w:t>
            </w:r>
            <w:r>
              <w:rPr>
                <w:rFonts w:ascii="Arial" w:hAnsi="Arial" w:cs="Arial"/>
                <w:b/>
                <w:i/>
                <w:sz w:val="22"/>
              </w:rPr>
              <w:t xml:space="preserve"> </w:t>
            </w:r>
            <w:r w:rsidRPr="001147A3">
              <w:rPr>
                <w:rFonts w:ascii="Arial" w:hAnsi="Arial" w:cs="Arial"/>
                <w:b/>
                <w:iCs/>
                <w:sz w:val="22"/>
              </w:rPr>
              <w:t>(continued)</w:t>
            </w:r>
          </w:p>
        </w:tc>
        <w:tc>
          <w:tcPr>
            <w:tcW w:w="6945" w:type="dxa"/>
          </w:tcPr>
          <w:p w14:paraId="4BF0AF3F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166347245" w:edGrp="everyone"/>
            <w:permEnd w:id="1166347245"/>
          </w:p>
        </w:tc>
      </w:tr>
      <w:tr w:rsidR="000E3CEC" w:rsidRPr="00D13514" w14:paraId="63407BD9" w14:textId="77777777" w:rsidTr="001A1F2C">
        <w:trPr>
          <w:gridBefore w:val="1"/>
          <w:wBefore w:w="128" w:type="dxa"/>
          <w:trHeight w:val="3345"/>
        </w:trPr>
        <w:tc>
          <w:tcPr>
            <w:tcW w:w="2141" w:type="dxa"/>
            <w:gridSpan w:val="2"/>
            <w:shd w:val="clear" w:color="auto" w:fill="D9D9D9"/>
          </w:tcPr>
          <w:p w14:paraId="230B1E83" w14:textId="77777777" w:rsidR="000E3CEC" w:rsidRPr="00D13514" w:rsidRDefault="000E3CEC" w:rsidP="001C6445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D13514">
              <w:rPr>
                <w:rFonts w:ascii="Arial" w:hAnsi="Arial" w:cs="Arial"/>
                <w:b/>
                <w:i/>
                <w:sz w:val="22"/>
              </w:rPr>
              <w:t xml:space="preserve">Work Health and Safety Regulations 2011 </w:t>
            </w:r>
            <w:r w:rsidRPr="00D13514">
              <w:rPr>
                <w:rFonts w:ascii="Arial" w:hAnsi="Arial" w:cs="Arial"/>
                <w:b/>
                <w:sz w:val="22"/>
              </w:rPr>
              <w:t>(Qld)</w:t>
            </w:r>
          </w:p>
        </w:tc>
        <w:tc>
          <w:tcPr>
            <w:tcW w:w="6945" w:type="dxa"/>
          </w:tcPr>
          <w:p w14:paraId="220CE1D5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825786997" w:edGrp="everyone"/>
            <w:permEnd w:id="1825786997"/>
          </w:p>
        </w:tc>
      </w:tr>
      <w:tr w:rsidR="000E3CEC" w:rsidRPr="00D13514" w14:paraId="5618DBAF" w14:textId="77777777" w:rsidTr="001A1F2C">
        <w:trPr>
          <w:gridBefore w:val="1"/>
          <w:wBefore w:w="128" w:type="dxa"/>
          <w:trHeight w:val="7087"/>
        </w:trPr>
        <w:tc>
          <w:tcPr>
            <w:tcW w:w="2141" w:type="dxa"/>
            <w:gridSpan w:val="2"/>
            <w:shd w:val="clear" w:color="auto" w:fill="D9D9D9"/>
          </w:tcPr>
          <w:p w14:paraId="3BDC1B02" w14:textId="77777777" w:rsidR="000E3CEC" w:rsidRPr="00D13514" w:rsidRDefault="000E3CEC" w:rsidP="001C6445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D13514">
              <w:rPr>
                <w:rFonts w:ascii="Arial" w:hAnsi="Arial" w:cs="Arial"/>
                <w:b/>
                <w:sz w:val="22"/>
              </w:rPr>
              <w:t>Code of practice</w:t>
            </w:r>
          </w:p>
        </w:tc>
        <w:tc>
          <w:tcPr>
            <w:tcW w:w="6945" w:type="dxa"/>
          </w:tcPr>
          <w:p w14:paraId="1EB30D7B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002727561" w:edGrp="everyone"/>
            <w:permEnd w:id="2002727561"/>
          </w:p>
        </w:tc>
      </w:tr>
      <w:tr w:rsidR="000E3CEC" w:rsidRPr="00D13514" w14:paraId="63339739" w14:textId="77777777" w:rsidTr="001A1F2C">
        <w:trPr>
          <w:gridBefore w:val="1"/>
          <w:wBefore w:w="128" w:type="dxa"/>
          <w:trHeight w:val="2041"/>
        </w:trPr>
        <w:tc>
          <w:tcPr>
            <w:tcW w:w="2141" w:type="dxa"/>
            <w:gridSpan w:val="2"/>
            <w:shd w:val="clear" w:color="auto" w:fill="D9D9D9"/>
          </w:tcPr>
          <w:p w14:paraId="12B0A4AA" w14:textId="77777777" w:rsidR="000E3CEC" w:rsidRPr="00D13514" w:rsidRDefault="000E3CEC" w:rsidP="00537F3A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1147A3">
              <w:rPr>
                <w:rFonts w:ascii="Arial" w:hAnsi="Arial" w:cs="Arial"/>
                <w:b/>
                <w:sz w:val="22"/>
              </w:rPr>
              <w:lastRenderedPageBreak/>
              <w:t>Code of practice</w:t>
            </w:r>
            <w:r>
              <w:rPr>
                <w:rFonts w:ascii="Arial" w:hAnsi="Arial" w:cs="Arial"/>
                <w:b/>
                <w:sz w:val="22"/>
              </w:rPr>
              <w:t xml:space="preserve"> (continued)</w:t>
            </w:r>
          </w:p>
        </w:tc>
        <w:tc>
          <w:tcPr>
            <w:tcW w:w="6945" w:type="dxa"/>
          </w:tcPr>
          <w:p w14:paraId="4DA8E3AF" w14:textId="3A582BDE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374211574" w:edGrp="everyone"/>
            <w:permEnd w:id="374211574"/>
          </w:p>
        </w:tc>
      </w:tr>
      <w:tr w:rsidR="000E3CEC" w:rsidRPr="00D13514" w14:paraId="5F5EEE47" w14:textId="77777777" w:rsidTr="001A1F2C">
        <w:trPr>
          <w:gridBefore w:val="1"/>
          <w:wBefore w:w="128" w:type="dxa"/>
          <w:trHeight w:val="5732"/>
        </w:trPr>
        <w:tc>
          <w:tcPr>
            <w:tcW w:w="2141" w:type="dxa"/>
            <w:gridSpan w:val="2"/>
            <w:shd w:val="clear" w:color="auto" w:fill="D9D9D9"/>
          </w:tcPr>
          <w:p w14:paraId="4D3D6010" w14:textId="77777777" w:rsidR="000E3CEC" w:rsidRPr="00D13514" w:rsidRDefault="000E3CEC" w:rsidP="001C6445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43776D">
              <w:rPr>
                <w:rFonts w:ascii="Arial" w:hAnsi="Arial" w:cs="Arial"/>
                <w:b/>
                <w:sz w:val="22"/>
              </w:rPr>
              <w:t>Guidance material</w:t>
            </w:r>
          </w:p>
        </w:tc>
        <w:tc>
          <w:tcPr>
            <w:tcW w:w="6945" w:type="dxa"/>
          </w:tcPr>
          <w:p w14:paraId="0FC04D37" w14:textId="6397B851" w:rsidR="000E3CEC" w:rsidRPr="00DB1F4E" w:rsidRDefault="000E3CEC" w:rsidP="00136985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652575466" w:edGrp="everyone"/>
            <w:permEnd w:id="1652575466"/>
          </w:p>
        </w:tc>
      </w:tr>
      <w:tr w:rsidR="000E3CEC" w:rsidRPr="00D13514" w14:paraId="0051B31E" w14:textId="77777777" w:rsidTr="001A1F2C">
        <w:trPr>
          <w:gridBefore w:val="1"/>
          <w:wBefore w:w="128" w:type="dxa"/>
          <w:trHeight w:val="1547"/>
        </w:trPr>
        <w:tc>
          <w:tcPr>
            <w:tcW w:w="2141" w:type="dxa"/>
            <w:gridSpan w:val="2"/>
            <w:shd w:val="clear" w:color="auto" w:fill="D9D9D9"/>
          </w:tcPr>
          <w:p w14:paraId="57E7F594" w14:textId="77777777" w:rsidR="000E3CEC" w:rsidRPr="00D13514" w:rsidRDefault="000E3CEC" w:rsidP="001C6445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D13514">
              <w:rPr>
                <w:rFonts w:ascii="Arial" w:hAnsi="Arial" w:cs="Arial"/>
                <w:b/>
                <w:sz w:val="22"/>
              </w:rPr>
              <w:t>Organisational policies</w:t>
            </w:r>
          </w:p>
        </w:tc>
        <w:tc>
          <w:tcPr>
            <w:tcW w:w="6945" w:type="dxa"/>
          </w:tcPr>
          <w:p w14:paraId="3CD6323A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991130349" w:edGrp="everyone"/>
            <w:permEnd w:id="991130349"/>
          </w:p>
        </w:tc>
      </w:tr>
      <w:tr w:rsidR="000E3CEC" w:rsidRPr="00D13514" w14:paraId="320FC5D9" w14:textId="77777777" w:rsidTr="001A1F2C">
        <w:trPr>
          <w:gridBefore w:val="1"/>
          <w:wBefore w:w="128" w:type="dxa"/>
          <w:trHeight w:val="4082"/>
        </w:trPr>
        <w:tc>
          <w:tcPr>
            <w:tcW w:w="2141" w:type="dxa"/>
            <w:gridSpan w:val="2"/>
            <w:shd w:val="clear" w:color="auto" w:fill="D9D9D9"/>
          </w:tcPr>
          <w:p w14:paraId="5951236B" w14:textId="77777777" w:rsidR="000E3CEC" w:rsidRPr="00D13514" w:rsidRDefault="000E3CEC" w:rsidP="001C6445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D13514">
              <w:rPr>
                <w:rFonts w:ascii="Arial" w:hAnsi="Arial" w:cs="Arial"/>
                <w:b/>
                <w:sz w:val="22"/>
              </w:rPr>
              <w:t>Organisational procedures</w:t>
            </w:r>
          </w:p>
        </w:tc>
        <w:tc>
          <w:tcPr>
            <w:tcW w:w="6945" w:type="dxa"/>
          </w:tcPr>
          <w:p w14:paraId="4C213C36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72499021" w:edGrp="everyone"/>
            <w:permEnd w:id="272499021"/>
          </w:p>
        </w:tc>
      </w:tr>
      <w:tr w:rsidR="000E3CEC" w:rsidRPr="00D13514" w14:paraId="1F0D7A78" w14:textId="77777777" w:rsidTr="001A1F2C">
        <w:trPr>
          <w:gridBefore w:val="1"/>
          <w:wBefore w:w="128" w:type="dxa"/>
          <w:trHeight w:val="2324"/>
        </w:trPr>
        <w:tc>
          <w:tcPr>
            <w:tcW w:w="2141" w:type="dxa"/>
            <w:gridSpan w:val="2"/>
            <w:shd w:val="clear" w:color="auto" w:fill="D9D9D9"/>
          </w:tcPr>
          <w:p w14:paraId="2225F4B2" w14:textId="77777777" w:rsidR="000E3CEC" w:rsidRPr="00D13514" w:rsidRDefault="000E3CEC" w:rsidP="001C6445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D13514">
              <w:rPr>
                <w:rFonts w:ascii="Arial" w:hAnsi="Arial" w:cs="Arial"/>
                <w:b/>
                <w:sz w:val="22"/>
              </w:rPr>
              <w:lastRenderedPageBreak/>
              <w:t>Organisational processes</w:t>
            </w:r>
          </w:p>
        </w:tc>
        <w:tc>
          <w:tcPr>
            <w:tcW w:w="6945" w:type="dxa"/>
          </w:tcPr>
          <w:p w14:paraId="5C28A9F8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370700819" w:edGrp="everyone"/>
            <w:permEnd w:id="370700819"/>
          </w:p>
        </w:tc>
      </w:tr>
      <w:tr w:rsidR="000E3CEC" w:rsidRPr="00D13514" w14:paraId="643F9A04" w14:textId="77777777" w:rsidTr="001A1F2C">
        <w:trPr>
          <w:gridBefore w:val="1"/>
          <w:wBefore w:w="128" w:type="dxa"/>
          <w:trHeight w:val="2324"/>
        </w:trPr>
        <w:tc>
          <w:tcPr>
            <w:tcW w:w="2141" w:type="dxa"/>
            <w:gridSpan w:val="2"/>
            <w:shd w:val="clear" w:color="auto" w:fill="D9D9D9"/>
          </w:tcPr>
          <w:p w14:paraId="63200C3B" w14:textId="77777777" w:rsidR="000E3CEC" w:rsidRPr="00D13514" w:rsidRDefault="000E3CEC" w:rsidP="001C6445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D13514">
              <w:rPr>
                <w:rFonts w:ascii="Arial" w:hAnsi="Arial" w:cs="Arial"/>
                <w:b/>
                <w:sz w:val="22"/>
              </w:rPr>
              <w:t>Organisational systems</w:t>
            </w:r>
          </w:p>
        </w:tc>
        <w:tc>
          <w:tcPr>
            <w:tcW w:w="6945" w:type="dxa"/>
          </w:tcPr>
          <w:p w14:paraId="12871BBB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992235419" w:edGrp="everyone"/>
            <w:permEnd w:id="1992235419"/>
          </w:p>
        </w:tc>
      </w:tr>
    </w:tbl>
    <w:p w14:paraId="65F65244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35BEEE18" w14:textId="77777777" w:rsidR="00920F6C" w:rsidRPr="00830749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20F6C" w:rsidRPr="00830749" w14:paraId="7BC861BE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3DFDAD47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2181387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0645EF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1813874"/>
          </w:p>
        </w:tc>
      </w:tr>
    </w:tbl>
    <w:p w14:paraId="515AC091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1C6445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5" w:name="_Ref35349352"/>
          </w:p>
        </w:tc>
        <w:bookmarkEnd w:id="5"/>
      </w:tr>
      <w:tr w:rsidR="004E206C" w:rsidRPr="00594B1F" w14:paraId="0D9C712E" w14:textId="77777777" w:rsidTr="009100AE">
        <w:tc>
          <w:tcPr>
            <w:tcW w:w="9235" w:type="dxa"/>
            <w:shd w:val="clear" w:color="auto" w:fill="A1D7E1"/>
          </w:tcPr>
          <w:p w14:paraId="6B85931C" w14:textId="77777777" w:rsidR="000E3CEC" w:rsidRPr="00D13514" w:rsidRDefault="000E3CEC" w:rsidP="000E3CEC">
            <w:pPr>
              <w:rPr>
                <w:rFonts w:ascii="Arial" w:hAnsi="Arial" w:cs="Arial"/>
                <w:sz w:val="22"/>
              </w:rPr>
            </w:pPr>
            <w:r w:rsidRPr="00D13514">
              <w:rPr>
                <w:rFonts w:ascii="Arial" w:hAnsi="Arial" w:cs="Arial"/>
                <w:bCs/>
                <w:sz w:val="22"/>
              </w:rPr>
              <w:t>Identify two (2) plant-related hazards (one relating to pressurised fluid, one relating to moving machinery parts) that may occur in your workplace. For each hazard identified, find information to explain:</w:t>
            </w:r>
          </w:p>
          <w:p w14:paraId="7E6993AD" w14:textId="77777777" w:rsidR="000E3CEC" w:rsidRPr="00D13514" w:rsidRDefault="000E3CEC" w:rsidP="001C6445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66274426"/>
            <w:r w:rsidRPr="00D13514">
              <w:rPr>
                <w:rFonts w:ascii="Arial" w:hAnsi="Arial" w:cs="Arial"/>
                <w:bCs/>
                <w:sz w:val="22"/>
              </w:rPr>
              <w:t>The nature and scope of the hazard, including the incidents/injuries it can cause</w:t>
            </w:r>
            <w:bookmarkEnd w:id="6"/>
          </w:p>
          <w:p w14:paraId="33535374" w14:textId="77777777" w:rsidR="000E3CEC" w:rsidRPr="00D13514" w:rsidRDefault="000E3CEC" w:rsidP="001C6445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66275281"/>
            <w:r w:rsidRPr="00D13514">
              <w:rPr>
                <w:rFonts w:ascii="Arial" w:hAnsi="Arial" w:cs="Arial"/>
                <w:sz w:val="22"/>
              </w:rPr>
              <w:t>Determine the level of risk for the hazard within your workplace</w:t>
            </w:r>
            <w:bookmarkEnd w:id="7"/>
          </w:p>
          <w:p w14:paraId="1EB54982" w14:textId="77777777" w:rsidR="000E3CEC" w:rsidRPr="00D13514" w:rsidRDefault="000E3CEC" w:rsidP="001C6445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66275560"/>
            <w:r w:rsidRPr="00D13514">
              <w:rPr>
                <w:rFonts w:ascii="Arial" w:hAnsi="Arial" w:cs="Arial"/>
                <w:sz w:val="22"/>
              </w:rPr>
              <w:t>Name and justify at least two (2) risk controls that may be implemented to address the hazard and risk assessment results</w:t>
            </w:r>
            <w:bookmarkEnd w:id="8"/>
          </w:p>
          <w:p w14:paraId="2BD1B4D4" w14:textId="77777777" w:rsidR="000E3CEC" w:rsidRDefault="000E3CEC" w:rsidP="001C6445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D13514">
              <w:rPr>
                <w:rFonts w:ascii="Arial" w:hAnsi="Arial" w:cs="Arial"/>
                <w:sz w:val="22"/>
              </w:rPr>
              <w:t>Explain which of these risk control options would be the most suitable, following the hierarchy of control</w:t>
            </w:r>
          </w:p>
          <w:p w14:paraId="2712F020" w14:textId="77777777" w:rsidR="000E3CEC" w:rsidRPr="00D13514" w:rsidRDefault="000E3CEC" w:rsidP="001C6445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limitations of implementing risk controls with robotic and technological processes</w:t>
            </w:r>
          </w:p>
          <w:p w14:paraId="563D6D71" w14:textId="1C92BD90" w:rsidR="004E206C" w:rsidRPr="000E3CEC" w:rsidRDefault="000E3CEC" w:rsidP="001C6445">
            <w:pPr>
              <w:pStyle w:val="ListParagraph"/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9" w:name="_Ref66274801"/>
            <w:bookmarkStart w:id="10" w:name="_Ref66277365"/>
            <w:r w:rsidRPr="00087EFB">
              <w:rPr>
                <w:rFonts w:ascii="Arial" w:hAnsi="Arial" w:cs="Arial"/>
                <w:bCs/>
                <w:sz w:val="22"/>
              </w:rPr>
              <w:t>Who you would consult as part of hazard identification</w:t>
            </w:r>
            <w:r>
              <w:rPr>
                <w:rFonts w:ascii="Arial" w:hAnsi="Arial" w:cs="Arial"/>
                <w:bCs/>
                <w:sz w:val="22"/>
              </w:rPr>
              <w:t xml:space="preserve">, </w:t>
            </w:r>
            <w:r w:rsidRPr="00087EFB">
              <w:rPr>
                <w:rFonts w:ascii="Arial" w:hAnsi="Arial" w:cs="Arial"/>
                <w:bCs/>
                <w:sz w:val="22"/>
              </w:rPr>
              <w:t>risk assessment</w:t>
            </w:r>
            <w:bookmarkEnd w:id="9"/>
            <w:r>
              <w:rPr>
                <w:rFonts w:ascii="Arial" w:hAnsi="Arial" w:cs="Arial"/>
                <w:bCs/>
                <w:sz w:val="22"/>
              </w:rPr>
              <w:t xml:space="preserve"> and risk control implementation (i.e. internal, external and specialist personnel)</w:t>
            </w:r>
            <w:bookmarkEnd w:id="10"/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3CEC" w:rsidRPr="00FF48E4" w14:paraId="515635CF" w14:textId="77777777" w:rsidTr="00537F3A">
        <w:tc>
          <w:tcPr>
            <w:tcW w:w="9016" w:type="dxa"/>
            <w:shd w:val="clear" w:color="auto" w:fill="D9D9D9"/>
          </w:tcPr>
          <w:p w14:paraId="490148E4" w14:textId="77777777" w:rsidR="000E3CEC" w:rsidRPr="00D13514" w:rsidRDefault="000E3CEC" w:rsidP="00537F3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D13514">
              <w:rPr>
                <w:rFonts w:ascii="Arial" w:hAnsi="Arial" w:cs="Arial"/>
                <w:b/>
                <w:sz w:val="22"/>
              </w:rPr>
              <w:t>Name hazard relating to pressured fluid</w:t>
            </w:r>
          </w:p>
        </w:tc>
      </w:tr>
      <w:tr w:rsidR="000E3CEC" w:rsidRPr="00DB1F4E" w14:paraId="4F311631" w14:textId="77777777" w:rsidTr="00537F3A">
        <w:trPr>
          <w:trHeight w:val="907"/>
        </w:trPr>
        <w:tc>
          <w:tcPr>
            <w:tcW w:w="9016" w:type="dxa"/>
          </w:tcPr>
          <w:p w14:paraId="2710EBC1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953356560" w:edGrp="everyone"/>
            <w:permEnd w:id="953356560"/>
          </w:p>
        </w:tc>
      </w:tr>
      <w:tr w:rsidR="000E3CEC" w:rsidRPr="00FF48E4" w14:paraId="458F37FE" w14:textId="77777777" w:rsidTr="00537F3A">
        <w:tc>
          <w:tcPr>
            <w:tcW w:w="9016" w:type="dxa"/>
            <w:shd w:val="clear" w:color="auto" w:fill="D9D9D9"/>
          </w:tcPr>
          <w:p w14:paraId="292D2FCB" w14:textId="77777777" w:rsidR="000E3CEC" w:rsidRPr="00FF48E4" w:rsidRDefault="000E3CEC" w:rsidP="00537F3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0E3CEC" w:rsidRPr="00DB1F4E" w14:paraId="7CFE1573" w14:textId="77777777" w:rsidTr="00537F3A">
        <w:trPr>
          <w:trHeight w:val="5953"/>
        </w:trPr>
        <w:tc>
          <w:tcPr>
            <w:tcW w:w="9016" w:type="dxa"/>
            <w:tcBorders>
              <w:bottom w:val="nil"/>
            </w:tcBorders>
          </w:tcPr>
          <w:p w14:paraId="659AC17F" w14:textId="77777777" w:rsidR="000E3CEC" w:rsidRPr="00DB1F4E" w:rsidRDefault="000E3CEC" w:rsidP="00DB1F4E">
            <w:pPr>
              <w:spacing w:after="160" w:line="259" w:lineRule="auto"/>
              <w:jc w:val="left"/>
              <w:rPr>
                <w:rFonts w:ascii="Arial" w:hAnsi="Arial" w:cs="Arial"/>
                <w:bCs/>
                <w:sz w:val="22"/>
              </w:rPr>
            </w:pPr>
            <w:permStart w:id="148978601" w:edGrp="everyone"/>
            <w:permEnd w:id="148978601"/>
          </w:p>
        </w:tc>
      </w:tr>
      <w:tr w:rsidR="000E3CEC" w:rsidRPr="00FF48E4" w14:paraId="578A6883" w14:textId="77777777" w:rsidTr="00537F3A">
        <w:trPr>
          <w:trHeight w:val="66"/>
        </w:trPr>
        <w:tc>
          <w:tcPr>
            <w:tcW w:w="9016" w:type="dxa"/>
            <w:tcBorders>
              <w:top w:val="nil"/>
              <w:bottom w:val="nil"/>
            </w:tcBorders>
          </w:tcPr>
          <w:p w14:paraId="3A89E7B2" w14:textId="77777777" w:rsidR="000E3CEC" w:rsidRPr="0040238C" w:rsidRDefault="000E3CEC" w:rsidP="00537F3A">
            <w:pPr>
              <w:jc w:val="left"/>
              <w:rPr>
                <w:rFonts w:ascii="Arial" w:hAnsi="Arial" w:cs="Arial"/>
                <w:i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Source of information</w:t>
            </w:r>
            <w:r w:rsidRPr="00FF48E4">
              <w:rPr>
                <w:rFonts w:ascii="Arial" w:hAnsi="Arial" w:cs="Arial"/>
                <w:b/>
                <w:sz w:val="22"/>
              </w:rPr>
              <w:t xml:space="preserve"> </w:t>
            </w:r>
            <w:r w:rsidRPr="00FF48E4">
              <w:rPr>
                <w:rFonts w:ascii="Arial" w:hAnsi="Arial" w:cs="Arial"/>
                <w:i/>
                <w:sz w:val="22"/>
              </w:rPr>
              <w:t>(e.g. website address)</w:t>
            </w:r>
            <w:r w:rsidRPr="00FF48E4">
              <w:rPr>
                <w:rFonts w:ascii="Arial" w:hAnsi="Arial" w:cs="Arial"/>
                <w:sz w:val="22"/>
              </w:rPr>
              <w:t>: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0E3CEC" w:rsidRPr="00DB1F4E" w14:paraId="3943CB9B" w14:textId="77777777" w:rsidTr="00537F3A">
        <w:trPr>
          <w:trHeight w:val="1134"/>
        </w:trPr>
        <w:tc>
          <w:tcPr>
            <w:tcW w:w="9016" w:type="dxa"/>
            <w:tcBorders>
              <w:top w:val="nil"/>
            </w:tcBorders>
          </w:tcPr>
          <w:p w14:paraId="421BA2DD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717631365" w:edGrp="everyone"/>
            <w:permEnd w:id="717631365"/>
          </w:p>
        </w:tc>
      </w:tr>
      <w:tr w:rsidR="000E3CEC" w:rsidRPr="00FF48E4" w14:paraId="4A282B83" w14:textId="77777777" w:rsidTr="00537F3A">
        <w:trPr>
          <w:trHeight w:val="70"/>
        </w:trPr>
        <w:tc>
          <w:tcPr>
            <w:tcW w:w="9016" w:type="dxa"/>
            <w:shd w:val="clear" w:color="auto" w:fill="D9D9D9"/>
          </w:tcPr>
          <w:p w14:paraId="78E6D28C" w14:textId="77777777" w:rsidR="000E3CEC" w:rsidRPr="00FF48E4" w:rsidRDefault="000E3CEC" w:rsidP="00537F3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lastRenderedPageBreak/>
              <w:t>Determine the level of risk</w:t>
            </w:r>
          </w:p>
        </w:tc>
      </w:tr>
      <w:tr w:rsidR="000E3CEC" w:rsidRPr="00FF48E4" w14:paraId="2B8A3E3E" w14:textId="77777777" w:rsidTr="00537F3A">
        <w:trPr>
          <w:trHeight w:val="3515"/>
        </w:trPr>
        <w:tc>
          <w:tcPr>
            <w:tcW w:w="9016" w:type="dxa"/>
            <w:tcBorders>
              <w:bottom w:val="nil"/>
            </w:tcBorders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E3CEC" w:rsidRPr="00FF48E4" w14:paraId="75AC5F11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1A14B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9A4976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6301138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57F758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38B8ACC2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C85463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635A1F7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773A8F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600E373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6A47AD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344C7EE1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E3CEC" w:rsidRPr="00FF48E4" w14:paraId="17A6F20B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0C80D81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BAF14B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C7A596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282F15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5A2E5F6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5CE416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E3CEC" w:rsidRPr="00FF48E4" w14:paraId="64CA4E72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A03F7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0B0F17B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2CEFB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F65A2B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EDC6B0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EC2814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E3CEC" w:rsidRPr="00FF48E4" w14:paraId="7434C010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305AA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13BB4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0536A5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0DF7D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EA9B4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54A46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E3CEC" w:rsidRPr="00FF48E4" w14:paraId="6938A2F5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B9172E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BB12C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CD5389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0A7B6C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2DB11B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F02E9B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E3CEC" w:rsidRPr="00FF48E4" w14:paraId="51F435BD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D0891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28FDE5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A1044B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2EA3B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4C521E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0F7152C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20BE7E23" w14:textId="77777777" w:rsidR="000E3CEC" w:rsidRPr="00FF48E4" w:rsidRDefault="000E3CEC" w:rsidP="00537F3A">
            <w:pPr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E3CEC" w:rsidRPr="00FF48E4" w14:paraId="3BC5197A" w14:textId="77777777" w:rsidTr="00537F3A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F9BC76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BFDA19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C1EEC1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54F844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136F2FD2" w14:textId="77777777" w:rsidR="000E3CEC" w:rsidRPr="00986C95" w:rsidRDefault="000E3CEC" w:rsidP="00537F3A">
            <w:pPr>
              <w:jc w:val="left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E3CEC" w:rsidRPr="00FF48E4" w14:paraId="379244DF" w14:textId="77777777" w:rsidTr="0032778E">
        <w:trPr>
          <w:trHeight w:val="454"/>
        </w:trPr>
        <w:tc>
          <w:tcPr>
            <w:tcW w:w="9016" w:type="dxa"/>
            <w:tcBorders>
              <w:top w:val="nil"/>
            </w:tcBorders>
            <w:vAlign w:val="center"/>
          </w:tcPr>
          <w:p w14:paraId="055F642A" w14:textId="783585ED" w:rsidR="000E3CEC" w:rsidRPr="00DB1F4E" w:rsidRDefault="000E3CEC" w:rsidP="0032778E">
            <w:pPr>
              <w:jc w:val="left"/>
              <w:rPr>
                <w:rFonts w:ascii="Arial" w:hAnsi="Arial" w:cs="Arial"/>
                <w:vanish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Level of risk: </w:t>
            </w:r>
            <w:permStart w:id="1473916085" w:edGrp="everyone"/>
            <w:permEnd w:id="1473916085"/>
          </w:p>
        </w:tc>
      </w:tr>
      <w:tr w:rsidR="000E3CEC" w:rsidRPr="00FF48E4" w14:paraId="342DC8B6" w14:textId="77777777" w:rsidTr="00537F3A">
        <w:trPr>
          <w:trHeight w:val="70"/>
        </w:trPr>
        <w:tc>
          <w:tcPr>
            <w:tcW w:w="9016" w:type="dxa"/>
            <w:shd w:val="clear" w:color="auto" w:fill="D9D9D9"/>
          </w:tcPr>
          <w:p w14:paraId="0168FFE6" w14:textId="77777777" w:rsidR="000E3CEC" w:rsidRPr="00FF48E4" w:rsidRDefault="000E3CEC" w:rsidP="00537F3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0E3CEC" w:rsidRPr="00DB1F4E" w14:paraId="4B00CA33" w14:textId="77777777" w:rsidTr="00537F3A">
        <w:trPr>
          <w:trHeight w:val="7502"/>
        </w:trPr>
        <w:tc>
          <w:tcPr>
            <w:tcW w:w="9016" w:type="dxa"/>
            <w:tcBorders>
              <w:bottom w:val="nil"/>
            </w:tcBorders>
          </w:tcPr>
          <w:p w14:paraId="63E1081A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90014684" w:edGrp="everyone"/>
            <w:permEnd w:id="190014684"/>
          </w:p>
        </w:tc>
      </w:tr>
      <w:tr w:rsidR="000E3CEC" w:rsidRPr="00FF48E4" w14:paraId="2D7C8B3E" w14:textId="77777777" w:rsidTr="00537F3A">
        <w:trPr>
          <w:trHeight w:val="96"/>
        </w:trPr>
        <w:tc>
          <w:tcPr>
            <w:tcW w:w="9016" w:type="dxa"/>
            <w:tcBorders>
              <w:top w:val="nil"/>
              <w:bottom w:val="nil"/>
            </w:tcBorders>
          </w:tcPr>
          <w:p w14:paraId="7859F0EC" w14:textId="77777777" w:rsidR="000E3CEC" w:rsidRPr="008F792F" w:rsidRDefault="000E3CEC" w:rsidP="00537F3A">
            <w:pPr>
              <w:jc w:val="left"/>
              <w:rPr>
                <w:rFonts w:ascii="Arial" w:hAnsi="Arial" w:cs="Arial"/>
                <w:i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Source of information</w:t>
            </w:r>
            <w:r w:rsidRPr="00FF48E4">
              <w:rPr>
                <w:rFonts w:ascii="Arial" w:hAnsi="Arial" w:cs="Arial"/>
                <w:b/>
                <w:sz w:val="22"/>
              </w:rPr>
              <w:t xml:space="preserve"> </w:t>
            </w:r>
            <w:r w:rsidRPr="00FF48E4">
              <w:rPr>
                <w:rFonts w:ascii="Arial" w:hAnsi="Arial" w:cs="Arial"/>
                <w:i/>
                <w:sz w:val="22"/>
              </w:rPr>
              <w:t>(e.g. website address)</w:t>
            </w:r>
            <w:r w:rsidRPr="00FF48E4">
              <w:rPr>
                <w:rFonts w:ascii="Arial" w:hAnsi="Arial" w:cs="Arial"/>
                <w:sz w:val="22"/>
              </w:rPr>
              <w:t>:</w:t>
            </w:r>
            <w:r w:rsidRPr="00FF48E4">
              <w:rPr>
                <w:rFonts w:ascii="Arial" w:hAnsi="Arial" w:cs="Arial"/>
                <w:i/>
                <w:sz w:val="22"/>
              </w:rPr>
              <w:t xml:space="preserve"> </w:t>
            </w:r>
          </w:p>
        </w:tc>
      </w:tr>
      <w:tr w:rsidR="000E3CEC" w:rsidRPr="00DB1F4E" w14:paraId="3CDAA3E1" w14:textId="77777777" w:rsidTr="001A1F2C">
        <w:trPr>
          <w:trHeight w:val="1134"/>
        </w:trPr>
        <w:tc>
          <w:tcPr>
            <w:tcW w:w="9016" w:type="dxa"/>
            <w:tcBorders>
              <w:top w:val="nil"/>
            </w:tcBorders>
          </w:tcPr>
          <w:p w14:paraId="15962A1F" w14:textId="76B28429" w:rsidR="006911C5" w:rsidRPr="00DB1F4E" w:rsidRDefault="006911C5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949374565" w:edGrp="everyone"/>
            <w:permEnd w:id="949374565"/>
          </w:p>
        </w:tc>
      </w:tr>
      <w:tr w:rsidR="000E3CEC" w:rsidRPr="00D13514" w14:paraId="33470AEE" w14:textId="77777777" w:rsidTr="00537F3A">
        <w:tc>
          <w:tcPr>
            <w:tcW w:w="9016" w:type="dxa"/>
            <w:shd w:val="clear" w:color="auto" w:fill="D9D9D9" w:themeFill="background1" w:themeFillShade="D9"/>
          </w:tcPr>
          <w:p w14:paraId="2ACDC68E" w14:textId="77777777" w:rsidR="000E3CEC" w:rsidRPr="00D13514" w:rsidRDefault="000E3CEC" w:rsidP="00537F3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Consulting others</w:t>
            </w:r>
          </w:p>
        </w:tc>
      </w:tr>
      <w:tr w:rsidR="000E3CEC" w:rsidRPr="00DB1F4E" w14:paraId="6791E490" w14:textId="77777777" w:rsidTr="00537F3A">
        <w:trPr>
          <w:trHeight w:val="1361"/>
        </w:trPr>
        <w:tc>
          <w:tcPr>
            <w:tcW w:w="9016" w:type="dxa"/>
          </w:tcPr>
          <w:p w14:paraId="59D55104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923682131" w:edGrp="everyone"/>
            <w:permEnd w:id="923682131"/>
          </w:p>
        </w:tc>
      </w:tr>
      <w:tr w:rsidR="000E3CEC" w:rsidRPr="00FF48E4" w14:paraId="105A8CF7" w14:textId="77777777" w:rsidTr="00537F3A">
        <w:tc>
          <w:tcPr>
            <w:tcW w:w="9016" w:type="dxa"/>
            <w:shd w:val="clear" w:color="auto" w:fill="D9D9D9"/>
          </w:tcPr>
          <w:p w14:paraId="7110109F" w14:textId="77777777" w:rsidR="000E3CEC" w:rsidRPr="00FF48E4" w:rsidRDefault="000E3CEC" w:rsidP="00537F3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101A3">
              <w:rPr>
                <w:rFonts w:ascii="Arial" w:hAnsi="Arial" w:cs="Arial"/>
                <w:b/>
                <w:sz w:val="22"/>
              </w:rPr>
              <w:t>Name hazard relating to moving machinery parts</w:t>
            </w:r>
          </w:p>
        </w:tc>
      </w:tr>
      <w:tr w:rsidR="000E3CEC" w:rsidRPr="00DB1F4E" w14:paraId="3C1C3953" w14:textId="77777777" w:rsidTr="00537F3A">
        <w:trPr>
          <w:trHeight w:val="907"/>
        </w:trPr>
        <w:tc>
          <w:tcPr>
            <w:tcW w:w="9016" w:type="dxa"/>
          </w:tcPr>
          <w:p w14:paraId="01E4A861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048919838" w:edGrp="everyone"/>
            <w:permEnd w:id="2048919838"/>
          </w:p>
        </w:tc>
      </w:tr>
      <w:tr w:rsidR="000E3CEC" w:rsidRPr="00FF48E4" w14:paraId="447BD32E" w14:textId="77777777" w:rsidTr="00537F3A">
        <w:tc>
          <w:tcPr>
            <w:tcW w:w="9016" w:type="dxa"/>
            <w:shd w:val="clear" w:color="auto" w:fill="D9D9D9"/>
          </w:tcPr>
          <w:p w14:paraId="21D005D0" w14:textId="77777777" w:rsidR="000E3CEC" w:rsidRPr="00FF48E4" w:rsidRDefault="000E3CEC" w:rsidP="00537F3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0E3CEC" w:rsidRPr="00DB1F4E" w14:paraId="0701F819" w14:textId="77777777" w:rsidTr="00537F3A">
        <w:trPr>
          <w:trHeight w:val="6350"/>
        </w:trPr>
        <w:tc>
          <w:tcPr>
            <w:tcW w:w="9016" w:type="dxa"/>
            <w:tcBorders>
              <w:bottom w:val="nil"/>
            </w:tcBorders>
          </w:tcPr>
          <w:p w14:paraId="1D84B434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2130851539" w:edGrp="everyone"/>
            <w:permEnd w:id="2130851539"/>
          </w:p>
        </w:tc>
      </w:tr>
      <w:tr w:rsidR="000E3CEC" w:rsidRPr="00CD3C6C" w14:paraId="6054A2F8" w14:textId="77777777" w:rsidTr="00537F3A">
        <w:trPr>
          <w:trHeight w:val="80"/>
        </w:trPr>
        <w:tc>
          <w:tcPr>
            <w:tcW w:w="9016" w:type="dxa"/>
            <w:tcBorders>
              <w:top w:val="nil"/>
              <w:bottom w:val="nil"/>
            </w:tcBorders>
          </w:tcPr>
          <w:p w14:paraId="71979C50" w14:textId="66EEABCB" w:rsidR="006911C5" w:rsidRPr="00E13DFC" w:rsidRDefault="000E3CEC" w:rsidP="00537F3A">
            <w:pPr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Source of information</w:t>
            </w:r>
            <w:r w:rsidRPr="00FF48E4">
              <w:rPr>
                <w:rFonts w:ascii="Arial" w:hAnsi="Arial" w:cs="Arial"/>
                <w:b/>
                <w:sz w:val="22"/>
              </w:rPr>
              <w:t xml:space="preserve"> </w:t>
            </w:r>
            <w:r w:rsidRPr="00FF48E4">
              <w:rPr>
                <w:rFonts w:ascii="Arial" w:hAnsi="Arial" w:cs="Arial"/>
                <w:i/>
                <w:sz w:val="22"/>
              </w:rPr>
              <w:t>(e.g. website address)</w:t>
            </w:r>
            <w:r w:rsidRPr="00FF48E4">
              <w:rPr>
                <w:rFonts w:ascii="Arial" w:hAnsi="Arial" w:cs="Arial"/>
                <w:sz w:val="22"/>
              </w:rPr>
              <w:t>:</w:t>
            </w:r>
          </w:p>
        </w:tc>
      </w:tr>
      <w:tr w:rsidR="000E3CEC" w:rsidRPr="00DB1F4E" w14:paraId="6859C2C9" w14:textId="77777777" w:rsidTr="001A1F2C">
        <w:trPr>
          <w:trHeight w:val="1134"/>
        </w:trPr>
        <w:tc>
          <w:tcPr>
            <w:tcW w:w="9016" w:type="dxa"/>
            <w:tcBorders>
              <w:top w:val="nil"/>
            </w:tcBorders>
          </w:tcPr>
          <w:p w14:paraId="67E8C851" w14:textId="1D1E1AEE" w:rsidR="00FC37E6" w:rsidRPr="00DB1F4E" w:rsidRDefault="00FC37E6" w:rsidP="001A1F2C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73611661" w:edGrp="everyone"/>
            <w:permEnd w:id="73611661"/>
          </w:p>
        </w:tc>
      </w:tr>
      <w:tr w:rsidR="000E3CEC" w:rsidRPr="00FF48E4" w14:paraId="4D557C2F" w14:textId="77777777" w:rsidTr="00537F3A">
        <w:trPr>
          <w:trHeight w:val="70"/>
        </w:trPr>
        <w:tc>
          <w:tcPr>
            <w:tcW w:w="9016" w:type="dxa"/>
            <w:shd w:val="clear" w:color="auto" w:fill="D9D9D9"/>
          </w:tcPr>
          <w:p w14:paraId="5692806B" w14:textId="77777777" w:rsidR="000E3CEC" w:rsidRPr="00FF48E4" w:rsidRDefault="000E3CEC" w:rsidP="001A1F2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lastRenderedPageBreak/>
              <w:t>Determine the level of risk</w:t>
            </w:r>
          </w:p>
        </w:tc>
      </w:tr>
      <w:tr w:rsidR="000E3CEC" w:rsidRPr="00FF48E4" w14:paraId="1C103F07" w14:textId="77777777" w:rsidTr="006911C5">
        <w:trPr>
          <w:trHeight w:val="4402"/>
        </w:trPr>
        <w:tc>
          <w:tcPr>
            <w:tcW w:w="9016" w:type="dxa"/>
          </w:tcPr>
          <w:p w14:paraId="638A05D1" w14:textId="77777777" w:rsidR="000E3CEC" w:rsidRPr="006911C5" w:rsidRDefault="000E3CEC" w:rsidP="00537F3A">
            <w:pPr>
              <w:rPr>
                <w:sz w:val="20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E3CEC" w:rsidRPr="00FF48E4" w14:paraId="3EBBC130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0E0E99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52DE18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2D1F28BE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6ADBB0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617AC088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391A31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52AE9C25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A92930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679DBF92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CB3987" w14:textId="77777777" w:rsidR="000E3CEC" w:rsidRPr="00FF48E4" w:rsidRDefault="000E3CEC" w:rsidP="00537F3A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746AC2B0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E3CEC" w:rsidRPr="00FF48E4" w14:paraId="206FBF47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3EF33F7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A9694A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391E90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565C9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2BFF3A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EB2823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E3CEC" w:rsidRPr="00FF48E4" w14:paraId="14ECC8D4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09C43B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BA0989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0CC194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6B51C9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2D7225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80E562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E3CEC" w:rsidRPr="00FF48E4" w14:paraId="3C2608E9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E139E4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76C79B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D44EBE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DD82C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EFB9A7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B22AF0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E3CEC" w:rsidRPr="00FF48E4" w14:paraId="162AB55D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30B6AD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DCD121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4FC75E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A0159A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696E1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B23F15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E3CEC" w:rsidRPr="00FF48E4" w14:paraId="5F1BFCE9" w14:textId="77777777" w:rsidTr="00537F3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7C751E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A5F2E9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64CDF4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3DE667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BCD24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DD1930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4FC25282" w14:textId="77777777" w:rsidR="000E3CEC" w:rsidRPr="00FF48E4" w:rsidRDefault="000E3CEC" w:rsidP="00537F3A">
            <w:pPr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E3CEC" w:rsidRPr="00FF48E4" w14:paraId="3A6C9647" w14:textId="77777777" w:rsidTr="00537F3A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E41339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C27549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1A237F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D09EE6" w14:textId="77777777" w:rsidR="000E3CEC" w:rsidRPr="00FF48E4" w:rsidRDefault="000E3CEC" w:rsidP="00537F3A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72CDE886" w14:textId="77777777" w:rsidR="000E3CEC" w:rsidRPr="00FF48E4" w:rsidRDefault="000E3CEC" w:rsidP="00537F3A">
            <w:pPr>
              <w:rPr>
                <w:sz w:val="20"/>
              </w:rPr>
            </w:pPr>
          </w:p>
          <w:p w14:paraId="605E4880" w14:textId="41AF1B1A" w:rsidR="000E3CEC" w:rsidRPr="00FF48E4" w:rsidRDefault="000E3CEC" w:rsidP="00537F3A">
            <w:pPr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Level of risk: </w:t>
            </w:r>
            <w:permStart w:id="1006130422" w:edGrp="everyone"/>
            <w:permEnd w:id="1006130422"/>
          </w:p>
        </w:tc>
      </w:tr>
      <w:tr w:rsidR="000E3CEC" w:rsidRPr="00FF48E4" w14:paraId="040CCEC2" w14:textId="77777777" w:rsidTr="00537F3A">
        <w:trPr>
          <w:trHeight w:val="70"/>
        </w:trPr>
        <w:tc>
          <w:tcPr>
            <w:tcW w:w="9016" w:type="dxa"/>
            <w:shd w:val="clear" w:color="auto" w:fill="D9D9D9"/>
          </w:tcPr>
          <w:p w14:paraId="364EB1EE" w14:textId="77777777" w:rsidR="000E3CEC" w:rsidRPr="00FF48E4" w:rsidRDefault="000E3CEC" w:rsidP="00537F3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0E3CEC" w:rsidRPr="00DB1F4E" w14:paraId="7F580027" w14:textId="77777777" w:rsidTr="00537F3A">
        <w:trPr>
          <w:trHeight w:val="4422"/>
        </w:trPr>
        <w:tc>
          <w:tcPr>
            <w:tcW w:w="9016" w:type="dxa"/>
            <w:tcBorders>
              <w:bottom w:val="nil"/>
            </w:tcBorders>
          </w:tcPr>
          <w:p w14:paraId="129BD571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549621486" w:edGrp="everyone"/>
            <w:permEnd w:id="1549621486"/>
          </w:p>
        </w:tc>
      </w:tr>
      <w:tr w:rsidR="000E3CEC" w:rsidRPr="00D168CE" w14:paraId="2EE25FDE" w14:textId="77777777" w:rsidTr="00537F3A">
        <w:trPr>
          <w:trHeight w:val="257"/>
        </w:trPr>
        <w:tc>
          <w:tcPr>
            <w:tcW w:w="9016" w:type="dxa"/>
            <w:tcBorders>
              <w:top w:val="nil"/>
              <w:bottom w:val="nil"/>
            </w:tcBorders>
          </w:tcPr>
          <w:p w14:paraId="6E0AC988" w14:textId="77777777" w:rsidR="000E3CEC" w:rsidRPr="009905BC" w:rsidRDefault="000E3CEC" w:rsidP="00537F3A">
            <w:pPr>
              <w:jc w:val="left"/>
              <w:rPr>
                <w:rFonts w:ascii="Arial" w:hAnsi="Arial" w:cs="Arial"/>
                <w:i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Source of information</w:t>
            </w:r>
            <w:r w:rsidRPr="00FF48E4">
              <w:rPr>
                <w:rFonts w:ascii="Arial" w:hAnsi="Arial" w:cs="Arial"/>
                <w:b/>
                <w:sz w:val="22"/>
              </w:rPr>
              <w:t xml:space="preserve"> </w:t>
            </w:r>
            <w:r w:rsidRPr="00FF48E4">
              <w:rPr>
                <w:rFonts w:ascii="Arial" w:hAnsi="Arial" w:cs="Arial"/>
                <w:i/>
                <w:sz w:val="22"/>
              </w:rPr>
              <w:t>(e.g. website address)</w:t>
            </w:r>
            <w:r w:rsidRPr="00FF48E4">
              <w:rPr>
                <w:rFonts w:ascii="Arial" w:hAnsi="Arial" w:cs="Arial"/>
                <w:sz w:val="22"/>
              </w:rPr>
              <w:t>:</w:t>
            </w:r>
          </w:p>
        </w:tc>
      </w:tr>
      <w:tr w:rsidR="000E3CEC" w:rsidRPr="00DB1F4E" w14:paraId="48C9544A" w14:textId="77777777" w:rsidTr="001A1F2C">
        <w:trPr>
          <w:trHeight w:val="907"/>
        </w:trPr>
        <w:tc>
          <w:tcPr>
            <w:tcW w:w="9016" w:type="dxa"/>
            <w:tcBorders>
              <w:top w:val="nil"/>
            </w:tcBorders>
          </w:tcPr>
          <w:p w14:paraId="20FDEF12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382968392" w:edGrp="everyone"/>
            <w:permEnd w:id="1382968392"/>
          </w:p>
        </w:tc>
      </w:tr>
      <w:tr w:rsidR="000E3CEC" w:rsidRPr="00D13514" w14:paraId="7504D537" w14:textId="77777777" w:rsidTr="00537F3A">
        <w:tc>
          <w:tcPr>
            <w:tcW w:w="9016" w:type="dxa"/>
            <w:shd w:val="clear" w:color="auto" w:fill="D9D9D9" w:themeFill="background1" w:themeFillShade="D9"/>
          </w:tcPr>
          <w:p w14:paraId="6EB3710C" w14:textId="77777777" w:rsidR="000E3CEC" w:rsidRPr="00D13514" w:rsidRDefault="000E3CEC" w:rsidP="00537F3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Consulting others</w:t>
            </w:r>
          </w:p>
        </w:tc>
      </w:tr>
      <w:tr w:rsidR="000E3CEC" w:rsidRPr="00DB1F4E" w14:paraId="29ED196A" w14:textId="77777777" w:rsidTr="00537F3A">
        <w:trPr>
          <w:trHeight w:val="1587"/>
        </w:trPr>
        <w:tc>
          <w:tcPr>
            <w:tcW w:w="9016" w:type="dxa"/>
          </w:tcPr>
          <w:p w14:paraId="71C19139" w14:textId="77777777" w:rsidR="000E3CEC" w:rsidRPr="00DB1F4E" w:rsidRDefault="000E3CEC" w:rsidP="00537F3A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908028842" w:edGrp="everyone"/>
            <w:permEnd w:id="908028842"/>
          </w:p>
        </w:tc>
      </w:tr>
    </w:tbl>
    <w:p w14:paraId="07F4CBF5" w14:textId="77777777" w:rsidR="000E3CEC" w:rsidRPr="00FF48E4" w:rsidRDefault="000E3CEC" w:rsidP="000E3CEC">
      <w:pPr>
        <w:jc w:val="left"/>
        <w:rPr>
          <w:rFonts w:ascii="Arial" w:eastAsia="Calibri" w:hAnsi="Arial" w:cs="Arial"/>
          <w:sz w:val="22"/>
          <w:szCs w:val="22"/>
        </w:rPr>
      </w:pPr>
    </w:p>
    <w:p w14:paraId="410DDDD0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295F6A58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0819107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0645EF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08191074"/>
          </w:p>
        </w:tc>
      </w:tr>
    </w:tbl>
    <w:p w14:paraId="46BDAED8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0E3CEC">
        <w:tc>
          <w:tcPr>
            <w:tcW w:w="9016" w:type="dxa"/>
            <w:shd w:val="clear" w:color="auto" w:fill="232F84"/>
          </w:tcPr>
          <w:p w14:paraId="13749E5A" w14:textId="77777777" w:rsidR="004E206C" w:rsidRPr="00594B1F" w:rsidRDefault="004E206C" w:rsidP="001C6445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1" w:name="_Ref35349356"/>
          </w:p>
        </w:tc>
        <w:bookmarkEnd w:id="11"/>
      </w:tr>
      <w:tr w:rsidR="004E206C" w:rsidRPr="00594B1F" w14:paraId="07C2F908" w14:textId="77777777" w:rsidTr="000E3CEC">
        <w:tc>
          <w:tcPr>
            <w:tcW w:w="9016" w:type="dxa"/>
            <w:shd w:val="clear" w:color="auto" w:fill="A1D7E1"/>
          </w:tcPr>
          <w:p w14:paraId="37487E3F" w14:textId="77777777" w:rsidR="000E3CEC" w:rsidRPr="008101A3" w:rsidRDefault="000E3CEC" w:rsidP="000E3CEC">
            <w:pPr>
              <w:rPr>
                <w:rFonts w:ascii="Arial" w:hAnsi="Arial" w:cs="Arial"/>
                <w:bCs/>
                <w:sz w:val="22"/>
              </w:rPr>
            </w:pPr>
            <w:r w:rsidRPr="008101A3">
              <w:rPr>
                <w:rFonts w:ascii="Arial" w:hAnsi="Arial" w:cs="Arial"/>
                <w:bCs/>
                <w:sz w:val="22"/>
              </w:rPr>
              <w:t>For the two (2) risks (and associated risk controls) identified in Activity 2:</w:t>
            </w:r>
          </w:p>
          <w:p w14:paraId="732002F0" w14:textId="77777777" w:rsidR="000E3CEC" w:rsidRPr="008101A3" w:rsidRDefault="000E3CEC" w:rsidP="001C6445">
            <w:pPr>
              <w:numPr>
                <w:ilvl w:val="0"/>
                <w:numId w:val="28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66275603"/>
            <w:r w:rsidRPr="008101A3">
              <w:rPr>
                <w:rFonts w:ascii="Arial" w:hAnsi="Arial" w:cs="Arial"/>
                <w:bCs/>
                <w:sz w:val="22"/>
              </w:rPr>
              <w:t>Explain how you would contribute to implementing the risk control</w:t>
            </w:r>
            <w:bookmarkEnd w:id="12"/>
            <w:r w:rsidRPr="008101A3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2E1D990A" w14:textId="77777777" w:rsidR="000E3CEC" w:rsidRPr="008101A3" w:rsidRDefault="000E3CEC" w:rsidP="001C6445">
            <w:pPr>
              <w:numPr>
                <w:ilvl w:val="0"/>
                <w:numId w:val="28"/>
              </w:numPr>
              <w:jc w:val="left"/>
              <w:rPr>
                <w:rFonts w:ascii="Arial" w:hAnsi="Arial" w:cs="Arial"/>
                <w:sz w:val="22"/>
              </w:rPr>
            </w:pPr>
            <w:bookmarkStart w:id="13" w:name="_Ref66276760"/>
            <w:r w:rsidRPr="008101A3">
              <w:rPr>
                <w:rFonts w:ascii="Arial" w:hAnsi="Arial" w:cs="Arial"/>
                <w:bCs/>
                <w:sz w:val="22"/>
              </w:rPr>
              <w:t>Describe how you would evaluate the effectiveness of risk controls that had been implemented</w:t>
            </w:r>
            <w:bookmarkEnd w:id="13"/>
          </w:p>
          <w:p w14:paraId="66202138" w14:textId="77777777" w:rsidR="000E3CEC" w:rsidRDefault="000E3CEC" w:rsidP="001C6445">
            <w:pPr>
              <w:pStyle w:val="ListParagraph"/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8101A3">
              <w:rPr>
                <w:rFonts w:ascii="Arial" w:hAnsi="Arial" w:cs="Arial"/>
                <w:sz w:val="22"/>
              </w:rPr>
              <w:t>Consider how you would monitor the risk controls</w:t>
            </w:r>
            <w:r>
              <w:rPr>
                <w:rFonts w:ascii="Arial" w:hAnsi="Arial" w:cs="Arial"/>
                <w:sz w:val="22"/>
              </w:rPr>
              <w:t xml:space="preserve"> and the role of workplace inspections </w:t>
            </w:r>
          </w:p>
          <w:p w14:paraId="6811A3BA" w14:textId="2E21EA24" w:rsidR="004E206C" w:rsidRPr="000E3CEC" w:rsidRDefault="000E3CEC" w:rsidP="001C6445">
            <w:pPr>
              <w:pStyle w:val="ListParagraph"/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8101A3">
              <w:rPr>
                <w:rFonts w:ascii="Arial" w:hAnsi="Arial" w:cs="Arial"/>
                <w:sz w:val="22"/>
              </w:rPr>
              <w:t>How often would you undertake a review of the risk controls?</w:t>
            </w:r>
          </w:p>
        </w:tc>
      </w:tr>
    </w:tbl>
    <w:p w14:paraId="5AFB1FC8" w14:textId="77777777" w:rsidR="000E3CEC" w:rsidRPr="001A1F2C" w:rsidRDefault="000E3CE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765FB312" w14:textId="77777777" w:rsidR="000E3CEC" w:rsidRPr="001A1F2C" w:rsidRDefault="000E3CEC" w:rsidP="000E3CEC">
      <w:pPr>
        <w:rPr>
          <w:rFonts w:ascii="Arial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3CEC" w:rsidRPr="008101A3" w14:paraId="65E1CA64" w14:textId="77777777" w:rsidTr="00537F3A">
        <w:tc>
          <w:tcPr>
            <w:tcW w:w="9016" w:type="dxa"/>
            <w:shd w:val="clear" w:color="auto" w:fill="000000" w:themeFill="text1"/>
          </w:tcPr>
          <w:p w14:paraId="5065A117" w14:textId="77777777" w:rsidR="000E3CEC" w:rsidRPr="008101A3" w:rsidRDefault="000E3CEC" w:rsidP="00537F3A">
            <w:pPr>
              <w:keepNext/>
              <w:rPr>
                <w:rFonts w:ascii="Arial" w:hAnsi="Arial" w:cs="Arial"/>
                <w:b/>
                <w:sz w:val="22"/>
              </w:rPr>
            </w:pPr>
            <w:r w:rsidRPr="008101A3">
              <w:rPr>
                <w:rFonts w:ascii="Arial" w:hAnsi="Arial" w:cs="Arial"/>
                <w:b/>
                <w:sz w:val="22"/>
              </w:rPr>
              <w:t>Hazard/Risk 1</w:t>
            </w:r>
          </w:p>
        </w:tc>
      </w:tr>
      <w:tr w:rsidR="000E3CEC" w:rsidRPr="008101A3" w14:paraId="005A0D63" w14:textId="77777777" w:rsidTr="00537F3A">
        <w:tc>
          <w:tcPr>
            <w:tcW w:w="9016" w:type="dxa"/>
            <w:shd w:val="clear" w:color="auto" w:fill="D9D9D9" w:themeFill="background1" w:themeFillShade="D9"/>
          </w:tcPr>
          <w:p w14:paraId="221E52C5" w14:textId="77777777" w:rsidR="000E3CEC" w:rsidRPr="008101A3" w:rsidRDefault="000E3CEC" w:rsidP="00537F3A">
            <w:pPr>
              <w:keepNext/>
              <w:rPr>
                <w:rFonts w:ascii="Arial" w:hAnsi="Arial" w:cs="Arial"/>
                <w:sz w:val="22"/>
              </w:rPr>
            </w:pPr>
            <w:r w:rsidRPr="008101A3">
              <w:rPr>
                <w:rFonts w:ascii="Arial" w:hAnsi="Arial" w:cs="Arial"/>
                <w:b/>
                <w:sz w:val="22"/>
              </w:rPr>
              <w:t>Implement risk control</w:t>
            </w:r>
          </w:p>
        </w:tc>
      </w:tr>
      <w:tr w:rsidR="000E3CEC" w:rsidRPr="00DB1F4E" w14:paraId="24C57FE6" w14:textId="77777777" w:rsidTr="00537F3A">
        <w:trPr>
          <w:trHeight w:val="1304"/>
        </w:trPr>
        <w:tc>
          <w:tcPr>
            <w:tcW w:w="9016" w:type="dxa"/>
          </w:tcPr>
          <w:p w14:paraId="77842D29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047462743" w:edGrp="everyone"/>
            <w:permEnd w:id="1047462743"/>
          </w:p>
        </w:tc>
      </w:tr>
      <w:tr w:rsidR="000E3CEC" w:rsidRPr="008101A3" w14:paraId="6B40D0BF" w14:textId="77777777" w:rsidTr="00537F3A">
        <w:tc>
          <w:tcPr>
            <w:tcW w:w="9016" w:type="dxa"/>
            <w:shd w:val="clear" w:color="auto" w:fill="D9D9D9" w:themeFill="background1" w:themeFillShade="D9"/>
          </w:tcPr>
          <w:p w14:paraId="47C853BA" w14:textId="77777777" w:rsidR="000E3CEC" w:rsidRPr="008101A3" w:rsidRDefault="000E3CEC" w:rsidP="00537F3A">
            <w:pPr>
              <w:keepNext/>
              <w:rPr>
                <w:rFonts w:ascii="Arial" w:hAnsi="Arial" w:cs="Arial"/>
                <w:sz w:val="22"/>
              </w:rPr>
            </w:pPr>
            <w:r w:rsidRPr="008101A3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0E3CEC" w:rsidRPr="00DB1F4E" w14:paraId="692C5930" w14:textId="77777777" w:rsidTr="00537F3A">
        <w:trPr>
          <w:trHeight w:val="1587"/>
        </w:trPr>
        <w:tc>
          <w:tcPr>
            <w:tcW w:w="9016" w:type="dxa"/>
          </w:tcPr>
          <w:p w14:paraId="4F040B25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620060117" w:edGrp="everyone"/>
            <w:permEnd w:id="1620060117"/>
          </w:p>
        </w:tc>
      </w:tr>
    </w:tbl>
    <w:p w14:paraId="656682F7" w14:textId="77777777" w:rsidR="000E3CEC" w:rsidRPr="004106AA" w:rsidRDefault="000E3CEC" w:rsidP="000E3CEC">
      <w:pPr>
        <w:rPr>
          <w:rFonts w:ascii="Arial" w:hAnsi="Arial" w:cs="Arial"/>
        </w:rPr>
      </w:pPr>
    </w:p>
    <w:p w14:paraId="28BB3997" w14:textId="77777777" w:rsidR="000E3CEC" w:rsidRPr="004106AA" w:rsidRDefault="000E3CEC" w:rsidP="000E3CEC">
      <w:pPr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3CEC" w:rsidRPr="008101A3" w14:paraId="71EEA2DD" w14:textId="77777777" w:rsidTr="00537F3A">
        <w:tc>
          <w:tcPr>
            <w:tcW w:w="9016" w:type="dxa"/>
            <w:shd w:val="clear" w:color="auto" w:fill="000000" w:themeFill="text1"/>
          </w:tcPr>
          <w:p w14:paraId="319D1300" w14:textId="77777777" w:rsidR="000E3CEC" w:rsidRPr="008101A3" w:rsidRDefault="000E3CEC" w:rsidP="00537F3A">
            <w:pPr>
              <w:keepNext/>
              <w:rPr>
                <w:rFonts w:ascii="Arial" w:hAnsi="Arial" w:cs="Arial"/>
                <w:b/>
                <w:sz w:val="22"/>
              </w:rPr>
            </w:pPr>
            <w:r w:rsidRPr="008101A3">
              <w:rPr>
                <w:rFonts w:ascii="Arial" w:hAnsi="Arial" w:cs="Arial"/>
                <w:b/>
                <w:sz w:val="22"/>
              </w:rPr>
              <w:t>Hazard/Risk 2</w:t>
            </w:r>
          </w:p>
        </w:tc>
      </w:tr>
      <w:tr w:rsidR="000E3CEC" w:rsidRPr="008101A3" w14:paraId="540C3C91" w14:textId="77777777" w:rsidTr="00537F3A">
        <w:tc>
          <w:tcPr>
            <w:tcW w:w="9016" w:type="dxa"/>
            <w:shd w:val="clear" w:color="auto" w:fill="D9D9D9" w:themeFill="background1" w:themeFillShade="D9"/>
          </w:tcPr>
          <w:p w14:paraId="6AEAFD81" w14:textId="77777777" w:rsidR="000E3CEC" w:rsidRPr="008101A3" w:rsidRDefault="000E3CEC" w:rsidP="00537F3A">
            <w:pPr>
              <w:keepNext/>
              <w:rPr>
                <w:rFonts w:ascii="Arial" w:hAnsi="Arial" w:cs="Arial"/>
                <w:sz w:val="22"/>
              </w:rPr>
            </w:pPr>
            <w:r w:rsidRPr="008101A3">
              <w:rPr>
                <w:rFonts w:ascii="Arial" w:hAnsi="Arial" w:cs="Arial"/>
                <w:b/>
                <w:sz w:val="22"/>
              </w:rPr>
              <w:t>Implement risk control</w:t>
            </w:r>
          </w:p>
        </w:tc>
      </w:tr>
      <w:tr w:rsidR="000E3CEC" w:rsidRPr="00DB1F4E" w14:paraId="0CAD0E25" w14:textId="77777777" w:rsidTr="00537F3A">
        <w:trPr>
          <w:trHeight w:val="1304"/>
        </w:trPr>
        <w:tc>
          <w:tcPr>
            <w:tcW w:w="9016" w:type="dxa"/>
          </w:tcPr>
          <w:p w14:paraId="2B3ADFEB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80622431" w:edGrp="everyone"/>
            <w:permEnd w:id="80622431"/>
          </w:p>
        </w:tc>
      </w:tr>
      <w:tr w:rsidR="000E3CEC" w:rsidRPr="008101A3" w14:paraId="4FA7C821" w14:textId="77777777" w:rsidTr="00537F3A">
        <w:tc>
          <w:tcPr>
            <w:tcW w:w="9016" w:type="dxa"/>
            <w:shd w:val="clear" w:color="auto" w:fill="D9D9D9" w:themeFill="background1" w:themeFillShade="D9"/>
          </w:tcPr>
          <w:p w14:paraId="660457C3" w14:textId="77777777" w:rsidR="000E3CEC" w:rsidRPr="008101A3" w:rsidRDefault="000E3CEC" w:rsidP="00537F3A">
            <w:pPr>
              <w:keepNext/>
              <w:rPr>
                <w:rFonts w:ascii="Arial" w:hAnsi="Arial" w:cs="Arial"/>
                <w:sz w:val="22"/>
              </w:rPr>
            </w:pPr>
            <w:r w:rsidRPr="008101A3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0E3CEC" w:rsidRPr="00DB1F4E" w14:paraId="1FA8D4C0" w14:textId="77777777" w:rsidTr="00537F3A">
        <w:trPr>
          <w:trHeight w:val="1587"/>
        </w:trPr>
        <w:tc>
          <w:tcPr>
            <w:tcW w:w="9016" w:type="dxa"/>
          </w:tcPr>
          <w:p w14:paraId="3EC827BA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</w:rPr>
            </w:pPr>
            <w:permStart w:id="1433604168" w:edGrp="everyone"/>
            <w:permEnd w:id="1433604168"/>
          </w:p>
        </w:tc>
      </w:tr>
    </w:tbl>
    <w:p w14:paraId="2AF69CD9" w14:textId="77777777" w:rsidR="000E3CEC" w:rsidRPr="004106AA" w:rsidRDefault="000E3CEC" w:rsidP="000E3CEC">
      <w:pPr>
        <w:rPr>
          <w:rFonts w:ascii="Arial" w:hAnsi="Arial" w:cs="Arial"/>
        </w:rPr>
      </w:pPr>
    </w:p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3F72159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0737E6D6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97144501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0645EF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97144501"/>
          </w:p>
        </w:tc>
      </w:tr>
    </w:tbl>
    <w:p w14:paraId="1AC73531" w14:textId="713E700A" w:rsidR="000E3CEC" w:rsidRDefault="000E3CEC" w:rsidP="004E206C">
      <w:pPr>
        <w:rPr>
          <w:rFonts w:ascii="Arial" w:hAnsi="Arial" w:cs="Arial"/>
          <w:sz w:val="10"/>
          <w:szCs w:val="10"/>
        </w:rPr>
      </w:pPr>
    </w:p>
    <w:p w14:paraId="017AC335" w14:textId="77777777" w:rsidR="000E3CEC" w:rsidRDefault="000E3CEC">
      <w:pPr>
        <w:jc w:val="left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0E3CEC" w:rsidRPr="00594B1F" w14:paraId="4BFB53DB" w14:textId="77777777" w:rsidTr="00537F3A">
        <w:tc>
          <w:tcPr>
            <w:tcW w:w="9016" w:type="dxa"/>
            <w:shd w:val="clear" w:color="auto" w:fill="232F84"/>
          </w:tcPr>
          <w:p w14:paraId="5D9F8698" w14:textId="77777777" w:rsidR="000E3CEC" w:rsidRPr="00594B1F" w:rsidRDefault="000E3CEC" w:rsidP="001C6445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4" w:name="_Ref159249787"/>
          </w:p>
        </w:tc>
        <w:bookmarkEnd w:id="14"/>
      </w:tr>
      <w:tr w:rsidR="000E3CEC" w:rsidRPr="00594B1F" w14:paraId="58B2F748" w14:textId="77777777" w:rsidTr="00537F3A">
        <w:tc>
          <w:tcPr>
            <w:tcW w:w="9016" w:type="dxa"/>
            <w:shd w:val="clear" w:color="auto" w:fill="A1D7E1"/>
          </w:tcPr>
          <w:p w14:paraId="30D7A70E" w14:textId="77777777" w:rsidR="000E3CEC" w:rsidRPr="00BE72CC" w:rsidRDefault="000E3CEC" w:rsidP="000E3CEC">
            <w:pPr>
              <w:rPr>
                <w:rFonts w:ascii="Arial" w:hAnsi="Arial" w:cs="Arial"/>
                <w:sz w:val="22"/>
              </w:rPr>
            </w:pPr>
            <w:r w:rsidRPr="00BE72CC">
              <w:rPr>
                <w:rFonts w:ascii="Arial" w:hAnsi="Arial" w:cs="Arial"/>
                <w:sz w:val="22"/>
              </w:rPr>
              <w:t xml:space="preserve">Consider the registration, licensing and certification issues associated with plant: </w:t>
            </w:r>
          </w:p>
          <w:p w14:paraId="5C308CFD" w14:textId="77777777" w:rsidR="000E3CEC" w:rsidRPr="00BE72CC" w:rsidRDefault="000E3CEC" w:rsidP="001C6445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bookmarkStart w:id="15" w:name="_Ref66276944"/>
            <w:r w:rsidRPr="00BE72CC">
              <w:rPr>
                <w:rFonts w:ascii="Arial" w:hAnsi="Arial" w:cs="Arial"/>
                <w:sz w:val="22"/>
              </w:rPr>
              <w:t>Identify two (2) types of plant requiring registration</w:t>
            </w:r>
            <w:bookmarkEnd w:id="15"/>
          </w:p>
          <w:p w14:paraId="4D9DBBFF" w14:textId="77777777" w:rsidR="000E3CEC" w:rsidRPr="00BE72CC" w:rsidRDefault="000E3CEC" w:rsidP="001C6445">
            <w:pPr>
              <w:pStyle w:val="ListParagraph"/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BE72CC">
              <w:rPr>
                <w:rFonts w:ascii="Arial" w:hAnsi="Arial" w:cs="Arial"/>
                <w:sz w:val="22"/>
              </w:rPr>
              <w:t>How should registration compliance be monitored and documented?</w:t>
            </w:r>
          </w:p>
          <w:p w14:paraId="374209AB" w14:textId="77777777" w:rsidR="000E3CEC" w:rsidRPr="00BE72CC" w:rsidRDefault="000E3CEC" w:rsidP="001C6445">
            <w:pPr>
              <w:pStyle w:val="ListParagraph"/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BE72CC">
              <w:rPr>
                <w:rFonts w:ascii="Arial" w:hAnsi="Arial" w:cs="Arial"/>
                <w:sz w:val="22"/>
              </w:rPr>
              <w:t>Which individuals/parties need to be informed about this information?</w:t>
            </w:r>
          </w:p>
          <w:p w14:paraId="7B79AB67" w14:textId="77777777" w:rsidR="000E3CEC" w:rsidRPr="00BE72CC" w:rsidRDefault="000E3CEC" w:rsidP="001C6445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bookmarkStart w:id="16" w:name="_Ref66276947"/>
            <w:r w:rsidRPr="00BE72CC">
              <w:rPr>
                <w:rFonts w:ascii="Arial" w:hAnsi="Arial" w:cs="Arial"/>
                <w:sz w:val="22"/>
              </w:rPr>
              <w:t xml:space="preserve">Identify two (2) workplace tasks which require operator licensing and/or certification (e.g. </w:t>
            </w:r>
            <w:proofErr w:type="gramStart"/>
            <w:r w:rsidRPr="00BE72CC">
              <w:rPr>
                <w:rFonts w:ascii="Arial" w:hAnsi="Arial" w:cs="Arial"/>
                <w:sz w:val="22"/>
              </w:rPr>
              <w:t>high risk</w:t>
            </w:r>
            <w:proofErr w:type="gramEnd"/>
            <w:r w:rsidRPr="00BE72CC">
              <w:rPr>
                <w:rFonts w:ascii="Arial" w:hAnsi="Arial" w:cs="Arial"/>
                <w:sz w:val="22"/>
              </w:rPr>
              <w:t xml:space="preserve"> work)</w:t>
            </w:r>
            <w:bookmarkEnd w:id="16"/>
          </w:p>
          <w:p w14:paraId="05B176CC" w14:textId="77777777" w:rsidR="000E3CEC" w:rsidRPr="00BE72CC" w:rsidRDefault="000E3CEC" w:rsidP="001C6445">
            <w:pPr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BE72CC">
              <w:rPr>
                <w:rFonts w:ascii="Arial" w:hAnsi="Arial" w:cs="Arial"/>
                <w:sz w:val="22"/>
              </w:rPr>
              <w:t>How should licensing/certification compliance be monitored and documented?</w:t>
            </w:r>
          </w:p>
          <w:p w14:paraId="042724A3" w14:textId="77777777" w:rsidR="000E3CEC" w:rsidRPr="00BE72CC" w:rsidRDefault="000E3CEC" w:rsidP="001C6445">
            <w:pPr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BE72CC">
              <w:rPr>
                <w:rFonts w:ascii="Arial" w:hAnsi="Arial" w:cs="Arial"/>
                <w:sz w:val="22"/>
              </w:rPr>
              <w:t>Which individuals/parties need to be informed about this information?</w:t>
            </w:r>
          </w:p>
          <w:p w14:paraId="6CB5415A" w14:textId="77777777" w:rsidR="000E3CEC" w:rsidRPr="00BE72CC" w:rsidRDefault="000E3CEC" w:rsidP="001C6445">
            <w:pPr>
              <w:pStyle w:val="ListParagraph"/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bookmarkStart w:id="17" w:name="_Ref66277318"/>
            <w:r w:rsidRPr="00BE72CC">
              <w:rPr>
                <w:rFonts w:ascii="Arial" w:hAnsi="Arial" w:cs="Arial"/>
                <w:sz w:val="22"/>
              </w:rPr>
              <w:t>Identify the training requirements necessary to meet registration, licensing and certification requirements (i.e. for new plant and/or new operating methods).</w:t>
            </w:r>
            <w:bookmarkEnd w:id="17"/>
          </w:p>
          <w:p w14:paraId="0099061F" w14:textId="77777777" w:rsidR="000E3CEC" w:rsidRPr="00BE72CC" w:rsidRDefault="000E3CEC" w:rsidP="001C6445">
            <w:pPr>
              <w:pStyle w:val="ListParagraph"/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BE72CC">
              <w:rPr>
                <w:rFonts w:ascii="Arial" w:hAnsi="Arial" w:cs="Arial"/>
                <w:sz w:val="22"/>
              </w:rPr>
              <w:t>What methods would you use to determine training needs?</w:t>
            </w:r>
          </w:p>
          <w:p w14:paraId="098C8072" w14:textId="77777777" w:rsidR="000E3CEC" w:rsidRPr="00BE72CC" w:rsidRDefault="000E3CEC" w:rsidP="001C6445">
            <w:pPr>
              <w:pStyle w:val="ListParagraph"/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BE72CC">
              <w:rPr>
                <w:rFonts w:ascii="Arial" w:hAnsi="Arial" w:cs="Arial"/>
                <w:sz w:val="22"/>
              </w:rPr>
              <w:t>Which individuals/parties need to be involved in this process (i.e. involved in training, ensuring that training is undertaken and completed prior to commencement of work</w:t>
            </w:r>
            <w:r>
              <w:rPr>
                <w:rFonts w:ascii="Arial" w:hAnsi="Arial" w:cs="Arial"/>
                <w:sz w:val="22"/>
              </w:rPr>
              <w:t xml:space="preserve"> with items of new plant or new/changed systems of work associated with plant</w:t>
            </w:r>
            <w:r w:rsidRPr="00BE72CC">
              <w:rPr>
                <w:rFonts w:ascii="Arial" w:hAnsi="Arial" w:cs="Arial"/>
                <w:sz w:val="22"/>
              </w:rPr>
              <w:t>)?</w:t>
            </w:r>
          </w:p>
          <w:p w14:paraId="5DF69B5C" w14:textId="6E285D32" w:rsidR="000E3CEC" w:rsidRPr="000E3CEC" w:rsidRDefault="000E3CEC" w:rsidP="001C6445">
            <w:pPr>
              <w:pStyle w:val="ListParagraph"/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BE72CC">
              <w:rPr>
                <w:rFonts w:ascii="Arial" w:hAnsi="Arial" w:cs="Arial"/>
                <w:sz w:val="22"/>
              </w:rPr>
              <w:t>How should training compliance be documented/recorded?</w:t>
            </w:r>
          </w:p>
        </w:tc>
      </w:tr>
    </w:tbl>
    <w:p w14:paraId="035D360F" w14:textId="0EFFAC1E" w:rsidR="000E3CEC" w:rsidRPr="001A1F2C" w:rsidRDefault="000E3CEC">
      <w:pPr>
        <w:jc w:val="left"/>
        <w:rPr>
          <w:rFonts w:ascii="Arial" w:hAnsi="Arial" w:cs="Arial"/>
          <w:sz w:val="22"/>
          <w:szCs w:val="22"/>
        </w:rPr>
      </w:pPr>
    </w:p>
    <w:p w14:paraId="37798097" w14:textId="77777777" w:rsidR="001A1F2C" w:rsidRPr="001A1F2C" w:rsidRDefault="001A1F2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"/>
        <w:gridCol w:w="8629"/>
      </w:tblGrid>
      <w:tr w:rsidR="000E3CEC" w:rsidRPr="00BE72CC" w14:paraId="2517E6EA" w14:textId="77777777" w:rsidTr="00537F3A">
        <w:trPr>
          <w:trHeight w:val="70"/>
        </w:trPr>
        <w:tc>
          <w:tcPr>
            <w:tcW w:w="392" w:type="dxa"/>
            <w:shd w:val="clear" w:color="auto" w:fill="D9D9D9" w:themeFill="background1" w:themeFillShade="D9"/>
          </w:tcPr>
          <w:p w14:paraId="2AA181D8" w14:textId="77777777" w:rsidR="000E3CEC" w:rsidRPr="00BE72CC" w:rsidRDefault="000E3CEC" w:rsidP="00537F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50" w:type="dxa"/>
            <w:shd w:val="clear" w:color="auto" w:fill="D9D9D9" w:themeFill="background1" w:themeFillShade="D9"/>
          </w:tcPr>
          <w:p w14:paraId="10FF16BC" w14:textId="77777777" w:rsidR="000E3CEC" w:rsidRPr="00BE72CC" w:rsidRDefault="000E3CEC" w:rsidP="00537F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E72CC">
              <w:rPr>
                <w:rFonts w:ascii="Arial" w:hAnsi="Arial" w:cs="Arial"/>
                <w:b/>
                <w:sz w:val="22"/>
                <w:szCs w:val="22"/>
              </w:rPr>
              <w:t>Explanation</w:t>
            </w:r>
          </w:p>
        </w:tc>
      </w:tr>
      <w:tr w:rsidR="000E3CEC" w:rsidRPr="00BE72CC" w14:paraId="33A6F735" w14:textId="77777777" w:rsidTr="00537F3A">
        <w:trPr>
          <w:trHeight w:val="1814"/>
        </w:trPr>
        <w:tc>
          <w:tcPr>
            <w:tcW w:w="392" w:type="dxa"/>
            <w:shd w:val="clear" w:color="auto" w:fill="D9D9D9" w:themeFill="background1" w:themeFillShade="D9"/>
          </w:tcPr>
          <w:p w14:paraId="210276D3" w14:textId="77777777" w:rsidR="000E3CEC" w:rsidRPr="00BE72CC" w:rsidRDefault="000E3CEC" w:rsidP="001C6445">
            <w:pPr>
              <w:numPr>
                <w:ilvl w:val="0"/>
                <w:numId w:val="30"/>
              </w:num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850" w:type="dxa"/>
          </w:tcPr>
          <w:p w14:paraId="3EA74FA3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102972132" w:edGrp="everyone"/>
            <w:permEnd w:id="1102972132"/>
          </w:p>
        </w:tc>
      </w:tr>
      <w:tr w:rsidR="000E3CEC" w:rsidRPr="00BE72CC" w14:paraId="2E7E4DBF" w14:textId="77777777" w:rsidTr="00537F3A">
        <w:trPr>
          <w:trHeight w:val="2098"/>
        </w:trPr>
        <w:tc>
          <w:tcPr>
            <w:tcW w:w="392" w:type="dxa"/>
            <w:shd w:val="clear" w:color="auto" w:fill="D9D9D9" w:themeFill="background1" w:themeFillShade="D9"/>
          </w:tcPr>
          <w:p w14:paraId="276681AD" w14:textId="77777777" w:rsidR="000E3CEC" w:rsidRPr="00BE72CC" w:rsidRDefault="000E3CEC" w:rsidP="001C6445">
            <w:pPr>
              <w:numPr>
                <w:ilvl w:val="0"/>
                <w:numId w:val="30"/>
              </w:num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850" w:type="dxa"/>
          </w:tcPr>
          <w:p w14:paraId="12E9CD86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523665613" w:edGrp="everyone"/>
            <w:permEnd w:id="1523665613"/>
          </w:p>
        </w:tc>
      </w:tr>
      <w:tr w:rsidR="000E3CEC" w:rsidRPr="00BE72CC" w14:paraId="5EB058C4" w14:textId="77777777" w:rsidTr="00537F3A">
        <w:trPr>
          <w:trHeight w:val="3572"/>
        </w:trPr>
        <w:tc>
          <w:tcPr>
            <w:tcW w:w="392" w:type="dxa"/>
            <w:shd w:val="clear" w:color="auto" w:fill="D9D9D9" w:themeFill="background1" w:themeFillShade="D9"/>
          </w:tcPr>
          <w:p w14:paraId="3E79577A" w14:textId="77777777" w:rsidR="000E3CEC" w:rsidRPr="00BE72CC" w:rsidRDefault="000E3CEC" w:rsidP="001C6445">
            <w:pPr>
              <w:numPr>
                <w:ilvl w:val="0"/>
                <w:numId w:val="30"/>
              </w:num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bookmarkStart w:id="18" w:name="_Ref66277150"/>
          </w:p>
        </w:tc>
        <w:bookmarkEnd w:id="18"/>
        <w:tc>
          <w:tcPr>
            <w:tcW w:w="8850" w:type="dxa"/>
          </w:tcPr>
          <w:p w14:paraId="4A7DFF1A" w14:textId="77777777" w:rsidR="000E3CEC" w:rsidRPr="00DB1F4E" w:rsidRDefault="000E3CEC" w:rsidP="00DB1F4E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36832022" w:edGrp="everyone"/>
            <w:permEnd w:id="36832022"/>
          </w:p>
        </w:tc>
      </w:tr>
    </w:tbl>
    <w:p w14:paraId="2E4A4C9E" w14:textId="77777777" w:rsidR="000E3CEC" w:rsidRPr="001A1F2C" w:rsidRDefault="000E3CEC" w:rsidP="000E3CEC">
      <w:pPr>
        <w:rPr>
          <w:rFonts w:ascii="Arial" w:hAnsi="Arial" w:cs="Arial"/>
          <w:sz w:val="22"/>
          <w:szCs w:val="18"/>
        </w:rPr>
      </w:pPr>
    </w:p>
    <w:p w14:paraId="0B05679D" w14:textId="77777777" w:rsidR="000E3CEC" w:rsidRPr="00830749" w:rsidRDefault="000E3CEC" w:rsidP="000E3CE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0E3CEC" w:rsidRPr="00830749" w14:paraId="3A53794C" w14:textId="77777777" w:rsidTr="00537F3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964A941" w14:textId="77777777" w:rsidR="000E3CEC" w:rsidRPr="001C4084" w:rsidRDefault="000E3CEC" w:rsidP="00537F3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55BE1DCB" w14:textId="48658B61" w:rsidR="000E3CEC" w:rsidRPr="001C4084" w:rsidRDefault="000E3CEC" w:rsidP="00537F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12636292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989E642" w14:textId="77777777" w:rsidR="000E3CEC" w:rsidRPr="00533511" w:rsidRDefault="000645EF" w:rsidP="00537F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36284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2636292"/>
          </w:p>
        </w:tc>
      </w:tr>
    </w:tbl>
    <w:p w14:paraId="1C27FBA1" w14:textId="77777777" w:rsidR="001A1F2C" w:rsidRPr="00020700" w:rsidRDefault="001A1F2C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5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3826F7C5" w:rsidR="0070031D" w:rsidRPr="004932A4" w:rsidRDefault="000645EF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3CEC">
            <w:rPr>
              <w:szCs w:val="32"/>
            </w:rPr>
            <w:t>BSBWHS518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6C03F1DB" w:rsidR="0070031D" w:rsidRDefault="000645EF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E3CEC">
            <w:rPr>
              <w:szCs w:val="32"/>
            </w:rPr>
            <w:t>Manage WHS hazards associated with maintenance and use of plant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32778E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25508421" w:edGrp="everyone"/>
            <w:permEnd w:id="1525508421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1826A86C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7285A6DD" w:rsidR="0070031D" w:rsidRPr="00750D30" w:rsidRDefault="0070031D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0E3CEC">
              <w:rPr>
                <w:rFonts w:ascii="Arial" w:hAnsi="Arial" w:cs="Arial"/>
                <w:sz w:val="20"/>
              </w:rPr>
              <w:t>one</w:t>
            </w:r>
            <w:r w:rsidRPr="000E3CEC">
              <w:rPr>
                <w:rFonts w:ascii="Arial" w:hAnsi="Arial" w:cs="Arial"/>
                <w:sz w:val="20"/>
              </w:rPr>
              <w:t xml:space="preserve"> (</w:t>
            </w:r>
            <w:r w:rsidR="000E3CEC">
              <w:rPr>
                <w:rFonts w:ascii="Arial" w:hAnsi="Arial" w:cs="Arial"/>
                <w:sz w:val="20"/>
              </w:rPr>
              <w:t>1</w:t>
            </w:r>
            <w:r w:rsidRPr="000E3CEC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1C644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1C644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1C6445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1213E7F0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19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B1F4E" w:rsidRPr="00BA4D9F" w14:paraId="304A3BC2" w14:textId="77777777" w:rsidTr="0075108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9C5B1FD" w14:textId="77777777" w:rsidR="00DB1F4E" w:rsidRPr="00750D30" w:rsidRDefault="00DB1F4E" w:rsidP="0075108F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20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B1F4E" w:rsidRPr="00BA4D9F" w14:paraId="31787188" w14:textId="77777777" w:rsidTr="0075108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E35D44" w14:textId="77777777" w:rsidR="00DB1F4E" w:rsidRPr="00DE303D" w:rsidRDefault="00DB1F4E" w:rsidP="0075108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F7DC0BC" w14:textId="77777777" w:rsidR="00DB1F4E" w:rsidRPr="00DE303D" w:rsidRDefault="00DB1F4E" w:rsidP="00DB1F4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657CDA1" w14:textId="77777777" w:rsidR="00DB1F4E" w:rsidRPr="00750D30" w:rsidRDefault="00DB1F4E" w:rsidP="00DB1F4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B1F4E" w:rsidRPr="00BE6808" w14:paraId="739E3073" w14:textId="77777777" w:rsidTr="0075108F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A8324A" w14:textId="77777777" w:rsidR="00DB1F4E" w:rsidRPr="00BE6808" w:rsidRDefault="00DB1F4E" w:rsidP="0075108F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439305376" w:edGrp="everyone"/>
            <w:permEnd w:id="1439305376"/>
          </w:p>
        </w:tc>
      </w:tr>
      <w:bookmarkEnd w:id="20"/>
    </w:tbl>
    <w:p w14:paraId="3F022249" w14:textId="77777777" w:rsidR="000E3CEC" w:rsidRDefault="0070031D" w:rsidP="000E3CEC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  <w:bookmarkEnd w:id="19"/>
    </w:p>
    <w:p w14:paraId="4FEA3225" w14:textId="77777777" w:rsidR="000E3CEC" w:rsidRPr="00830749" w:rsidRDefault="000E3CEC" w:rsidP="001C6445">
      <w:pPr>
        <w:pStyle w:val="20TAQuestionNumber"/>
        <w:ind w:left="709" w:hanging="709"/>
      </w:pPr>
      <w:bookmarkStart w:id="21" w:name="_Ref65847079"/>
      <w:r>
        <w:lastRenderedPageBreak/>
        <w:t>Match the terms and definitions by writing the appropriate letter next to each number in the centre column.</w:t>
      </w:r>
      <w:bookmarkEnd w:id="21"/>
    </w:p>
    <w:p w14:paraId="6692974C" w14:textId="77777777" w:rsidR="000E3CEC" w:rsidRPr="000E3CEC" w:rsidRDefault="000E3CEC" w:rsidP="000E3CE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0E3CEC" w14:paraId="74E840B1" w14:textId="77777777" w:rsidTr="001A1F2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0C320FE" w14:textId="77777777" w:rsidR="000E3CEC" w:rsidRDefault="000E3CEC" w:rsidP="00537F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D576B4" w14:textId="77777777" w:rsidR="000E3CEC" w:rsidRDefault="000E3CEC" w:rsidP="00537F3A">
            <w:pPr>
              <w:keepNext/>
              <w:ind w:left="993" w:right="82" w:hanging="993"/>
              <w:jc w:val="center"/>
            </w:pPr>
            <w:r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037CDB4" w14:textId="77777777" w:rsidR="000E3CEC" w:rsidRPr="00FE5B94" w:rsidRDefault="000E3CEC" w:rsidP="001A1F2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FE5B94">
              <w:rPr>
                <w:vanish/>
                <w:color w:val="17365D" w:themeColor="text2" w:themeShade="BF"/>
              </w:rPr>
              <w:t>Answers</w:t>
            </w: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DB4509" w14:textId="77777777" w:rsidR="000E3CEC" w:rsidRDefault="000E3CEC" w:rsidP="00537F3A">
            <w:pPr>
              <w:keepNext/>
              <w:ind w:left="993" w:right="82" w:hanging="993"/>
              <w:jc w:val="center"/>
            </w:pPr>
            <w:r>
              <w:t>Definitions</w:t>
            </w:r>
          </w:p>
        </w:tc>
        <w:permStart w:id="764832145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1F45185" w14:textId="77777777" w:rsidR="000E3CEC" w:rsidRPr="00533511" w:rsidRDefault="000645EF" w:rsidP="00537F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4832145"/>
          </w:p>
        </w:tc>
      </w:tr>
      <w:tr w:rsidR="000E3CEC" w14:paraId="5BBB0F51" w14:textId="77777777" w:rsidTr="001A1F2C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06BD4A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988471" w14:textId="77777777" w:rsidR="000E3CEC" w:rsidRDefault="000E3CEC" w:rsidP="00537F3A">
            <w:pPr>
              <w:pStyle w:val="25TAMatchNumber"/>
              <w:framePr w:hSpace="0" w:wrap="auto" w:vAnchor="margin" w:hAnchor="text" w:yAlign="inline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1DC49C" w14:textId="77777777" w:rsidR="000E3CEC" w:rsidRDefault="000E3CEC" w:rsidP="00537F3A">
            <w:pPr>
              <w:ind w:right="82"/>
              <w:jc w:val="center"/>
            </w:pPr>
            <w:r>
              <w:t>Causation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50C5B2D" w14:textId="5571082C" w:rsidR="000E3CEC" w:rsidRPr="00FE5B94" w:rsidRDefault="000E3CEC" w:rsidP="001A1F2C">
            <w:pPr>
              <w:pStyle w:val="27TAAnswerGuideVisible"/>
              <w:framePr w:hSpace="0" w:wrap="auto" w:vAnchor="margin" w:hAnchor="text" w:yAlign="inline"/>
            </w:pPr>
            <w:r w:rsidRPr="0065692C">
              <w:t>1 -</w:t>
            </w:r>
            <w:r w:rsidRPr="00DB1F4E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 </w:t>
            </w:r>
            <w:permStart w:id="26177099" w:edGrp="everyone"/>
            <w:permEnd w:id="26177099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CAA0" w14:textId="77777777" w:rsidR="000E3CEC" w:rsidRDefault="000E3CEC" w:rsidP="00537F3A">
            <w:pPr>
              <w:pStyle w:val="26TAMatchLetter"/>
              <w:framePr w:hSpace="0" w:wrap="auto" w:vAnchor="margin" w:hAnchor="text" w:yAlign="inline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450F0" w14:textId="63AFDD11" w:rsidR="000E3CEC" w:rsidRDefault="000E3CEC" w:rsidP="00537F3A">
            <w:pPr>
              <w:ind w:right="82"/>
              <w:jc w:val="center"/>
            </w:pPr>
            <w:r w:rsidRPr="000757E9">
              <w:t xml:space="preserve">The </w:t>
            </w:r>
            <w:r w:rsidR="00363DD9">
              <w:t xml:space="preserve">action </w:t>
            </w:r>
            <w:r w:rsidRPr="000757E9">
              <w:t>n of stopping something from happening.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D1E7EC" w14:textId="77777777" w:rsidR="000E3CEC" w:rsidRDefault="000E3CEC" w:rsidP="00537F3A">
            <w:pPr>
              <w:ind w:left="993" w:hanging="993"/>
            </w:pPr>
          </w:p>
        </w:tc>
      </w:tr>
      <w:tr w:rsidR="000E3CEC" w14:paraId="6760B033" w14:textId="77777777" w:rsidTr="001A1F2C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477450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A45EB63" w14:textId="77777777" w:rsidR="000E3CEC" w:rsidRDefault="000E3CEC" w:rsidP="001C6445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643C5C" w14:textId="77777777" w:rsidR="000E3CEC" w:rsidRDefault="000E3CEC" w:rsidP="00537F3A">
            <w:pPr>
              <w:ind w:right="82"/>
              <w:jc w:val="center"/>
            </w:pPr>
            <w:r>
              <w:t>Hazard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B6C77F5" w14:textId="03AA967A" w:rsidR="000E3CEC" w:rsidRPr="00FE5B94" w:rsidRDefault="000E3CEC" w:rsidP="001A1F2C">
            <w:pPr>
              <w:pStyle w:val="27TAAnswerGuideVisible"/>
              <w:framePr w:hSpace="0" w:wrap="auto" w:vAnchor="margin" w:hAnchor="text" w:yAlign="inline"/>
              <w:rPr>
                <w:vanish/>
              </w:rPr>
            </w:pPr>
            <w:r w:rsidRPr="00D43297">
              <w:t>2 -</w:t>
            </w:r>
            <w:r w:rsidRPr="00DB1F4E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 </w:t>
            </w:r>
            <w:permStart w:id="452998347" w:edGrp="everyone"/>
            <w:permEnd w:id="452998347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2A002" w14:textId="77777777" w:rsidR="000E3CEC" w:rsidRDefault="000E3CEC" w:rsidP="001C6445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15ACC" w14:textId="77777777" w:rsidR="000E3CEC" w:rsidRDefault="000E3CEC" w:rsidP="00537F3A">
            <w:pPr>
              <w:ind w:right="82"/>
              <w:jc w:val="center"/>
            </w:pPr>
            <w:r w:rsidRPr="000757E9">
              <w:t>That which is seen as the natural result of action/inaction.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05176F" w14:textId="77777777" w:rsidR="000E3CEC" w:rsidRDefault="000E3CEC" w:rsidP="00537F3A">
            <w:pPr>
              <w:ind w:left="993" w:hanging="993"/>
            </w:pPr>
          </w:p>
        </w:tc>
      </w:tr>
      <w:tr w:rsidR="000E3CEC" w14:paraId="6F8D6F23" w14:textId="77777777" w:rsidTr="001A1F2C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547B2F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B0667B4" w14:textId="77777777" w:rsidR="000E3CEC" w:rsidRDefault="000E3CEC" w:rsidP="001C6445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C555FD" w14:textId="77777777" w:rsidR="000E3CEC" w:rsidRDefault="000E3CEC" w:rsidP="00537F3A">
            <w:pPr>
              <w:ind w:right="82"/>
              <w:jc w:val="center"/>
            </w:pPr>
            <w:r>
              <w:t>Prevention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0807D1C" w14:textId="68AE3365" w:rsidR="000E3CEC" w:rsidRPr="00FE5B94" w:rsidRDefault="000E3CEC" w:rsidP="001A1F2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D43297">
              <w:rPr>
                <w:color w:val="17365D" w:themeColor="text2" w:themeShade="BF"/>
              </w:rPr>
              <w:t>3 -</w:t>
            </w:r>
            <w:r w:rsidRPr="00DB1F4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ermStart w:id="817319361" w:edGrp="everyone"/>
            <w:permEnd w:id="81731936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8FD7" w14:textId="77777777" w:rsidR="000E3CEC" w:rsidRDefault="000E3CEC" w:rsidP="001C6445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6D789" w14:textId="77777777" w:rsidR="000E3CEC" w:rsidRDefault="000E3CEC" w:rsidP="00537F3A">
            <w:pPr>
              <w:ind w:right="82"/>
              <w:jc w:val="center"/>
            </w:pPr>
            <w:r w:rsidRPr="000757E9">
              <w:t>A measure of the possibility of harm, considering seriousness of injury and likeliness of occurrence.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F797F6" w14:textId="77777777" w:rsidR="000E3CEC" w:rsidRDefault="000E3CEC" w:rsidP="00537F3A">
            <w:pPr>
              <w:ind w:left="993" w:hanging="993"/>
            </w:pPr>
          </w:p>
        </w:tc>
      </w:tr>
      <w:tr w:rsidR="000E3CEC" w14:paraId="540085F2" w14:textId="77777777" w:rsidTr="001A1F2C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ED8974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BEFBBB" w14:textId="77777777" w:rsidR="000E3CEC" w:rsidRDefault="000E3CEC" w:rsidP="001C6445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CC37E9" w14:textId="77777777" w:rsidR="000E3CEC" w:rsidRDefault="000E3CEC" w:rsidP="00537F3A">
            <w:pPr>
              <w:ind w:right="82"/>
              <w:jc w:val="center"/>
            </w:pPr>
            <w:r>
              <w:t>Risk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089AC9B" w14:textId="14CF03EC" w:rsidR="000E3CEC" w:rsidRPr="00FE5B94" w:rsidRDefault="000E3CEC" w:rsidP="001A1F2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D43297">
              <w:rPr>
                <w:color w:val="17365D" w:themeColor="text2" w:themeShade="BF"/>
              </w:rPr>
              <w:t>4 -</w:t>
            </w:r>
            <w:r w:rsidRPr="00DB1F4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ermStart w:id="226563560" w:edGrp="everyone"/>
            <w:permEnd w:id="22656356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6A50" w14:textId="77777777" w:rsidR="000E3CEC" w:rsidRDefault="000E3CEC" w:rsidP="001C6445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34C9" w14:textId="77777777" w:rsidR="000E3CEC" w:rsidRDefault="000E3CEC" w:rsidP="00537F3A">
            <w:pPr>
              <w:ind w:right="82"/>
              <w:jc w:val="center"/>
            </w:pPr>
            <w:r w:rsidRPr="000757E9">
              <w:t>Something which has the potential to harm people.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8BE5ED" w14:textId="77777777" w:rsidR="000E3CEC" w:rsidRDefault="000E3CEC" w:rsidP="00537F3A">
            <w:pPr>
              <w:ind w:left="993" w:hanging="993"/>
            </w:pPr>
          </w:p>
        </w:tc>
      </w:tr>
      <w:tr w:rsidR="000E3CEC" w14:paraId="142FC1D4" w14:textId="77777777" w:rsidTr="001A1F2C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1F6E61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DA546E" w14:textId="77777777" w:rsidR="000E3CEC" w:rsidRDefault="000E3CEC" w:rsidP="001C6445">
            <w:pPr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DE5EDF4" w14:textId="77777777" w:rsidR="000E3CEC" w:rsidRDefault="000E3CEC" w:rsidP="00537F3A">
            <w:pPr>
              <w:ind w:right="82"/>
              <w:jc w:val="center"/>
            </w:pPr>
            <w:r>
              <w:t>Foreseeability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8E69C5C" w14:textId="7C1E8FD0" w:rsidR="000E3CEC" w:rsidRPr="00FE5B94" w:rsidRDefault="000E3CEC" w:rsidP="001A1F2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  <w:r w:rsidRPr="00D43297">
              <w:rPr>
                <w:color w:val="17365D" w:themeColor="text2" w:themeShade="BF"/>
              </w:rPr>
              <w:t>5 -</w:t>
            </w:r>
            <w:r w:rsidRPr="00DB1F4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ermStart w:id="787817451" w:edGrp="everyone"/>
            <w:permEnd w:id="78781745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2C7F" w14:textId="77777777" w:rsidR="000E3CEC" w:rsidRDefault="000E3CEC" w:rsidP="001C6445">
            <w:pPr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CB05" w14:textId="77777777" w:rsidR="000E3CEC" w:rsidRDefault="000E3CEC" w:rsidP="00537F3A">
            <w:pPr>
              <w:ind w:right="82"/>
              <w:jc w:val="center"/>
            </w:pPr>
            <w:r w:rsidRPr="000757E9">
              <w:t>The relationship between conduct and the resulting effect (e.g. injury)</w:t>
            </w:r>
            <w:r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055237" w14:textId="77777777" w:rsidR="000E3CEC" w:rsidRDefault="000E3CEC" w:rsidP="00537F3A">
            <w:pPr>
              <w:ind w:left="993" w:hanging="993"/>
            </w:pPr>
          </w:p>
        </w:tc>
      </w:tr>
    </w:tbl>
    <w:p w14:paraId="072B9E30" w14:textId="77777777" w:rsidR="000E3CEC" w:rsidRDefault="000E3CEC" w:rsidP="000E3CEC">
      <w:pPr>
        <w:rPr>
          <w:rFonts w:ascii="Arial" w:hAnsi="Arial" w:cs="Arial"/>
          <w:sz w:val="22"/>
          <w:szCs w:val="22"/>
        </w:rPr>
      </w:pPr>
    </w:p>
    <w:p w14:paraId="2F604572" w14:textId="77777777" w:rsidR="000E3CEC" w:rsidRPr="000E3CEC" w:rsidRDefault="000E3CEC" w:rsidP="000E3CEC">
      <w:pPr>
        <w:rPr>
          <w:rFonts w:ascii="Arial" w:hAnsi="Arial" w:cs="Arial"/>
          <w:sz w:val="20"/>
        </w:rPr>
      </w:pPr>
    </w:p>
    <w:p w14:paraId="1B54EE1F" w14:textId="77777777" w:rsidR="000E3CEC" w:rsidRPr="00830749" w:rsidRDefault="000E3CEC" w:rsidP="001C6445">
      <w:pPr>
        <w:pStyle w:val="11CSTCPLQuestionBullet"/>
        <w:numPr>
          <w:ilvl w:val="0"/>
          <w:numId w:val="7"/>
        </w:numPr>
        <w:ind w:left="709" w:hanging="709"/>
      </w:pPr>
      <w:bookmarkStart w:id="22" w:name="_Ref35417543"/>
      <w:r w:rsidRPr="00BE72CC">
        <w:rPr>
          <w:rFonts w:cs="Arial"/>
        </w:rPr>
        <w:t xml:space="preserve">A </w:t>
      </w:r>
      <w:proofErr w:type="gramStart"/>
      <w:r w:rsidRPr="00BE72CC">
        <w:rPr>
          <w:rFonts w:cs="Arial"/>
        </w:rPr>
        <w:t>high pressure</w:t>
      </w:r>
      <w:proofErr w:type="gramEnd"/>
      <w:r w:rsidRPr="00BE72CC">
        <w:rPr>
          <w:rFonts w:cs="Arial"/>
        </w:rPr>
        <w:t xml:space="preserve"> fluid injury could result from which of the following</w:t>
      </w:r>
      <w:r w:rsidRPr="00832717">
        <w:t>?</w:t>
      </w:r>
      <w:r>
        <w:t xml:space="preserve"> Tick all that apply.</w:t>
      </w:r>
      <w:bookmarkEnd w:id="22"/>
    </w:p>
    <w:p w14:paraId="243FEE96" w14:textId="77777777" w:rsidR="000E3CEC" w:rsidRPr="000E3CEC" w:rsidRDefault="000E3CEC" w:rsidP="000E3CE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E3CEC" w14:paraId="7B7C3936" w14:textId="77777777" w:rsidTr="00537F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B0A35E" w14:textId="77777777" w:rsidR="000E3CEC" w:rsidRDefault="000E3CEC" w:rsidP="00537F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7833CC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681378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1903428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3BFADD2" w14:textId="77777777" w:rsidR="000E3CEC" w:rsidRPr="00533511" w:rsidRDefault="000645EF" w:rsidP="00537F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9034288"/>
          </w:p>
        </w:tc>
      </w:tr>
      <w:tr w:rsidR="00B40664" w14:paraId="421BE15F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ABCA58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4827707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448809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7E8A61" w14:textId="216C993F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27707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F811B" w14:textId="77777777" w:rsidR="00B40664" w:rsidRDefault="00B40664" w:rsidP="00B40664">
            <w:pPr>
              <w:jc w:val="center"/>
            </w:pPr>
            <w:r w:rsidRPr="00BE72CC">
              <w:t>A leaking hydraulic hose or fitting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58C8CB" w14:textId="77777777" w:rsidR="00B40664" w:rsidRDefault="00B40664" w:rsidP="00B40664">
            <w:pPr>
              <w:ind w:left="993" w:hanging="993"/>
            </w:pPr>
          </w:p>
        </w:tc>
      </w:tr>
      <w:tr w:rsidR="00B40664" w14:paraId="0C887720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A1DA3F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2081085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07475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3E6978" w14:textId="79188217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1085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60FE7B" w14:textId="77777777" w:rsidR="00B40664" w:rsidRDefault="00B40664" w:rsidP="00B40664">
            <w:pPr>
              <w:jc w:val="center"/>
            </w:pPr>
            <w:r w:rsidRPr="00BE72CC">
              <w:t>A split in an air pipe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0F7F04" w14:textId="77777777" w:rsidR="00B40664" w:rsidRDefault="00B40664" w:rsidP="00B40664">
            <w:pPr>
              <w:ind w:left="993" w:hanging="993"/>
            </w:pPr>
          </w:p>
        </w:tc>
      </w:tr>
      <w:tr w:rsidR="00B40664" w14:paraId="51FB735C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4EC2B7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1162342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981763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90DA3E" w14:textId="0E27C7FD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162342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16EB7" w14:textId="77777777" w:rsidR="00B40664" w:rsidRDefault="00B40664" w:rsidP="00B40664">
            <w:pPr>
              <w:jc w:val="center"/>
            </w:pPr>
            <w:r w:rsidRPr="00BE72CC">
              <w:t>A grease gun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D1356E" w14:textId="77777777" w:rsidR="00B40664" w:rsidRDefault="00B40664" w:rsidP="00B40664">
            <w:pPr>
              <w:ind w:left="993" w:hanging="993"/>
            </w:pPr>
          </w:p>
        </w:tc>
      </w:tr>
      <w:tr w:rsidR="00B40664" w14:paraId="41EDAC4B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856552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8530398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39987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8CBD8D" w14:textId="37B75B7B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30398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509DFE" w14:textId="77777777" w:rsidR="00B40664" w:rsidRPr="00793099" w:rsidRDefault="00B40664" w:rsidP="00B40664">
            <w:pPr>
              <w:jc w:val="center"/>
            </w:pPr>
            <w:r w:rsidRPr="00BE72CC">
              <w:t>Opening a bottle of replacement brake fluid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C9F5F6" w14:textId="77777777" w:rsidR="00B40664" w:rsidRDefault="00B40664" w:rsidP="00B40664">
            <w:pPr>
              <w:ind w:left="993" w:hanging="993"/>
            </w:pPr>
          </w:p>
        </w:tc>
      </w:tr>
    </w:tbl>
    <w:p w14:paraId="55F78F7D" w14:textId="77777777" w:rsidR="000E3CEC" w:rsidRDefault="000E3CEC" w:rsidP="000E3CEC">
      <w:pPr>
        <w:rPr>
          <w:rFonts w:ascii="Arial" w:hAnsi="Arial" w:cs="Arial"/>
          <w:sz w:val="22"/>
          <w:szCs w:val="22"/>
        </w:rPr>
      </w:pPr>
    </w:p>
    <w:p w14:paraId="15488AE0" w14:textId="77777777" w:rsidR="000E3CEC" w:rsidRPr="000E3CEC" w:rsidRDefault="000E3CEC" w:rsidP="000E3CEC">
      <w:pPr>
        <w:jc w:val="left"/>
        <w:rPr>
          <w:rFonts w:ascii="Arial" w:hAnsi="Arial" w:cs="Arial"/>
          <w:sz w:val="20"/>
        </w:rPr>
      </w:pPr>
    </w:p>
    <w:p w14:paraId="1B046C66" w14:textId="77777777" w:rsidR="000E3CEC" w:rsidRPr="00830749" w:rsidRDefault="000E3CEC" w:rsidP="001C6445">
      <w:pPr>
        <w:pStyle w:val="11CSTCPLQuestionBullet"/>
        <w:numPr>
          <w:ilvl w:val="0"/>
          <w:numId w:val="7"/>
        </w:numPr>
        <w:ind w:left="709" w:hanging="709"/>
      </w:pPr>
      <w:bookmarkStart w:id="23" w:name="_Ref36734020"/>
      <w:r w:rsidRPr="00BE72CC">
        <w:rPr>
          <w:rFonts w:cs="Arial"/>
        </w:rPr>
        <w:t>What should be considered when developing strategies for guarding moving parts in machinery</w:t>
      </w:r>
      <w:r w:rsidRPr="00832717">
        <w:t>?</w:t>
      </w:r>
      <w:r>
        <w:t xml:space="preserve"> Tick all that apply.</w:t>
      </w:r>
      <w:bookmarkEnd w:id="23"/>
    </w:p>
    <w:p w14:paraId="13BF414D" w14:textId="77777777" w:rsidR="000E3CEC" w:rsidRPr="000E3CEC" w:rsidRDefault="000E3CEC" w:rsidP="000E3CE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E3CEC" w14:paraId="1E13BEF8" w14:textId="77777777" w:rsidTr="00537F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B38DBF3" w14:textId="77777777" w:rsidR="000E3CEC" w:rsidRDefault="000E3CEC" w:rsidP="00537F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5ABCDD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70C3DFC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5245744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BB29BE7" w14:textId="77777777" w:rsidR="000E3CEC" w:rsidRPr="00533511" w:rsidRDefault="000645EF" w:rsidP="00537F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81301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52457448"/>
          </w:p>
        </w:tc>
      </w:tr>
      <w:tr w:rsidR="00B40664" w14:paraId="1A38AA3B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91DF98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6423938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72650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3BD090" w14:textId="1E9270A5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239386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BD1860" w14:textId="77777777" w:rsidR="00B40664" w:rsidRDefault="00B40664" w:rsidP="00B40664">
            <w:pPr>
              <w:jc w:val="center"/>
            </w:pPr>
            <w:r w:rsidRPr="00BE72CC">
              <w:t>Anticipated work practices (e.g. maintenance requirements, workers reaching into machines to free jams or to retrieve things</w:t>
            </w:r>
            <w:r>
              <w:t>, understanding emergency stops and warning devices</w:t>
            </w:r>
            <w:r w:rsidRPr="00BE72CC">
              <w:t>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5D0293" w14:textId="77777777" w:rsidR="00B40664" w:rsidRDefault="00B40664" w:rsidP="00B40664">
            <w:pPr>
              <w:ind w:left="993" w:hanging="993"/>
            </w:pPr>
          </w:p>
        </w:tc>
      </w:tr>
      <w:tr w:rsidR="00B40664" w14:paraId="07CD7AB3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E75155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2348293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89985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27F0AF" w14:textId="57766311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48293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495C5E" w14:textId="77777777" w:rsidR="00B40664" w:rsidRDefault="00B40664" w:rsidP="00B40664">
            <w:pPr>
              <w:jc w:val="center"/>
            </w:pPr>
            <w:r w:rsidRPr="00BE72CC">
              <w:t>Implementing fences or guards that are kept in position while the machinery or plant is operated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69401D" w14:textId="77777777" w:rsidR="00B40664" w:rsidRDefault="00B40664" w:rsidP="00B40664">
            <w:pPr>
              <w:ind w:left="993" w:hanging="993"/>
            </w:pPr>
          </w:p>
        </w:tc>
      </w:tr>
      <w:tr w:rsidR="00B40664" w14:paraId="594D0AD1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E8C731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384360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939999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2E9C69" w14:textId="50A4529E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4360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333A7D" w14:textId="77777777" w:rsidR="00B40664" w:rsidRDefault="00B40664" w:rsidP="00B40664">
            <w:pPr>
              <w:jc w:val="center"/>
            </w:pPr>
            <w:r w:rsidRPr="00BE72CC">
              <w:t xml:space="preserve">Training workers to change practices (e.g. </w:t>
            </w:r>
            <w:r>
              <w:t xml:space="preserve">proper access and egress, </w:t>
            </w:r>
            <w:r w:rsidRPr="00BE72CC">
              <w:t>use guards, change dangerous practices such as reaching across moving parts)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57BF26" w14:textId="77777777" w:rsidR="00B40664" w:rsidRDefault="00B40664" w:rsidP="00B40664">
            <w:pPr>
              <w:ind w:left="993" w:hanging="993"/>
            </w:pPr>
          </w:p>
        </w:tc>
      </w:tr>
      <w:tr w:rsidR="00B40664" w14:paraId="5B5EDF9A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A4D10F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8927485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64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F5242E" w14:textId="623C352A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927485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7A031A" w14:textId="77777777" w:rsidR="00B40664" w:rsidRDefault="00B40664" w:rsidP="00B40664">
            <w:pPr>
              <w:jc w:val="center"/>
            </w:pPr>
            <w:r w:rsidRPr="00BE72CC">
              <w:t>Locating lubrication points away from moving parts, if possible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D5E92A" w14:textId="77777777" w:rsidR="00B40664" w:rsidRDefault="00B40664" w:rsidP="00B40664">
            <w:pPr>
              <w:ind w:left="993" w:hanging="993"/>
            </w:pPr>
          </w:p>
        </w:tc>
      </w:tr>
      <w:tr w:rsidR="00B40664" w14:paraId="712D4C2A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B4EDA3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4383263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997812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0D661F" w14:textId="7A948517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383263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13A049" w14:textId="77777777" w:rsidR="00B40664" w:rsidRPr="007C1495" w:rsidRDefault="00B40664" w:rsidP="00B40664">
            <w:pPr>
              <w:jc w:val="center"/>
            </w:pPr>
            <w:r w:rsidRPr="00BE72CC">
              <w:t>Reported hazards and risk assessments regarding machinery in question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F8CF15" w14:textId="77777777" w:rsidR="00B40664" w:rsidRDefault="00B40664" w:rsidP="00B40664">
            <w:pPr>
              <w:ind w:left="993" w:hanging="993"/>
            </w:pPr>
          </w:p>
        </w:tc>
      </w:tr>
    </w:tbl>
    <w:p w14:paraId="71CFEB0E" w14:textId="77777777" w:rsidR="000E3CEC" w:rsidRPr="000E3CEC" w:rsidRDefault="000E3CEC" w:rsidP="000E3CEC">
      <w:pPr>
        <w:jc w:val="left"/>
        <w:rPr>
          <w:rFonts w:ascii="Arial" w:hAnsi="Arial" w:cs="Arial"/>
          <w:sz w:val="10"/>
          <w:szCs w:val="10"/>
        </w:rPr>
      </w:pPr>
    </w:p>
    <w:p w14:paraId="5C342138" w14:textId="09930DE4" w:rsidR="000E3CEC" w:rsidRDefault="000E3CEC" w:rsidP="000E3CEC">
      <w:pPr>
        <w:pStyle w:val="20TAQuestionNumber"/>
        <w:ind w:left="709" w:hanging="709"/>
      </w:pPr>
      <w:bookmarkStart w:id="24" w:name="_Ref65846971"/>
      <w:r>
        <w:rPr>
          <w:rFonts w:ascii="Calibri" w:eastAsia="Calibri" w:hAnsi="Calibri"/>
          <w:b w:val="0"/>
          <w:noProof/>
          <w:lang w:eastAsia="en-AU"/>
        </w:rPr>
        <w:drawing>
          <wp:anchor distT="0" distB="0" distL="114300" distR="114300" simplePos="0" relativeHeight="251677696" behindDoc="0" locked="0" layoutInCell="1" allowOverlap="1" wp14:anchorId="059D1037" wp14:editId="679926B6">
            <wp:simplePos x="0" y="0"/>
            <wp:positionH relativeFrom="column">
              <wp:posOffset>1323975</wp:posOffset>
            </wp:positionH>
            <wp:positionV relativeFrom="paragraph">
              <wp:posOffset>391795</wp:posOffset>
            </wp:positionV>
            <wp:extent cx="3424555" cy="1457325"/>
            <wp:effectExtent l="19050" t="38100" r="42545" b="47625"/>
            <wp:wrapTopAndBottom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Identify the elements of the hierarchy of control, using the labels 1 to 6 below.</w:t>
      </w:r>
      <w:bookmarkEnd w:id="24"/>
      <w:r>
        <w:t xml:space="preserve"> </w:t>
      </w:r>
    </w:p>
    <w:p w14:paraId="1AABDBD7" w14:textId="77777777" w:rsidR="000E3CEC" w:rsidRPr="00830749" w:rsidRDefault="000E3CEC" w:rsidP="000E3CE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0E3CEC" w14:paraId="1F4552D6" w14:textId="77777777" w:rsidTr="00537F3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E1D9854" w14:textId="77777777" w:rsidR="000E3CEC" w:rsidRDefault="000E3CEC" w:rsidP="00537F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69A475" w14:textId="77777777" w:rsidR="000E3CEC" w:rsidRDefault="000E3CEC" w:rsidP="00537F3A">
            <w:pPr>
              <w:keepNext/>
              <w:ind w:left="993" w:right="82" w:hanging="993"/>
              <w:jc w:val="center"/>
            </w:pPr>
            <w:r>
              <w:t>Label (1 to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D70374" w14:textId="77777777" w:rsidR="000E3CEC" w:rsidRDefault="000E3CEC" w:rsidP="00537F3A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21951079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6AC6903" w14:textId="77777777" w:rsidR="000E3CEC" w:rsidRPr="00533511" w:rsidRDefault="000645EF" w:rsidP="00537F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102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9510798"/>
          </w:p>
        </w:tc>
      </w:tr>
      <w:tr w:rsidR="000E3CEC" w14:paraId="504EC02B" w14:textId="77777777" w:rsidTr="00537F3A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879ECE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0E1F" w14:textId="724DD46D" w:rsidR="000E3CEC" w:rsidRPr="00B40664" w:rsidRDefault="000E3CEC" w:rsidP="00B4066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ermStart w:id="2009532992" w:edGrp="everyone"/>
            <w:permEnd w:id="200953299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FE6119" w14:textId="77777777" w:rsidR="000E3CEC" w:rsidRPr="00ED4D6F" w:rsidRDefault="000E3CEC" w:rsidP="00537F3A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DFF1DE" w14:textId="77777777" w:rsidR="000E3CEC" w:rsidRDefault="000E3CEC" w:rsidP="00537F3A">
            <w:pPr>
              <w:ind w:left="993" w:hanging="993"/>
            </w:pPr>
          </w:p>
        </w:tc>
      </w:tr>
      <w:tr w:rsidR="000E3CEC" w14:paraId="449D0FCC" w14:textId="77777777" w:rsidTr="00537F3A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2F0863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61A4D7" w14:textId="2EDB3BD4" w:rsidR="000E3CEC" w:rsidRPr="00B40664" w:rsidRDefault="000E3CEC" w:rsidP="00B4066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ermStart w:id="1257531233" w:edGrp="everyone"/>
            <w:permEnd w:id="12575312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DB515" w14:textId="77777777" w:rsidR="000E3CEC" w:rsidRPr="00ED4D6F" w:rsidRDefault="000E3CEC" w:rsidP="00537F3A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18AC76" w14:textId="77777777" w:rsidR="000E3CEC" w:rsidRDefault="000E3CEC" w:rsidP="00537F3A">
            <w:pPr>
              <w:ind w:left="993" w:hanging="993"/>
            </w:pPr>
          </w:p>
        </w:tc>
      </w:tr>
      <w:tr w:rsidR="000E3CEC" w14:paraId="3552EABA" w14:textId="77777777" w:rsidTr="00537F3A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3D249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5717CE" w14:textId="2B9312F4" w:rsidR="000E3CEC" w:rsidRPr="00B40664" w:rsidRDefault="000E3CEC" w:rsidP="00B4066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ermStart w:id="1839213039" w:edGrp="everyone"/>
            <w:permEnd w:id="18392130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391926" w14:textId="77777777" w:rsidR="000E3CEC" w:rsidRPr="00ED4D6F" w:rsidRDefault="000E3CEC" w:rsidP="00537F3A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867C15" w14:textId="77777777" w:rsidR="000E3CEC" w:rsidRDefault="000E3CEC" w:rsidP="00537F3A">
            <w:pPr>
              <w:ind w:left="993" w:hanging="993"/>
            </w:pPr>
          </w:p>
        </w:tc>
      </w:tr>
      <w:tr w:rsidR="000E3CEC" w14:paraId="64A97CFB" w14:textId="77777777" w:rsidTr="00537F3A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03A4C8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D563E0" w14:textId="444AD370" w:rsidR="000E3CEC" w:rsidRPr="00B40664" w:rsidRDefault="000E3CEC" w:rsidP="00B4066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ermStart w:id="101349590" w:edGrp="everyone"/>
            <w:permEnd w:id="1013495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654C56" w14:textId="77777777" w:rsidR="000E3CEC" w:rsidRPr="00ED4D6F" w:rsidRDefault="000E3CEC" w:rsidP="00537F3A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2E4F6B" w14:textId="77777777" w:rsidR="000E3CEC" w:rsidRDefault="000E3CEC" w:rsidP="00537F3A">
            <w:pPr>
              <w:ind w:left="993" w:hanging="993"/>
            </w:pPr>
          </w:p>
        </w:tc>
      </w:tr>
      <w:tr w:rsidR="000E3CEC" w14:paraId="3C2EF772" w14:textId="77777777" w:rsidTr="00537F3A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CA377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87F6DB" w14:textId="059E3D64" w:rsidR="000E3CEC" w:rsidRPr="00B40664" w:rsidRDefault="000E3CEC" w:rsidP="00B4066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ermStart w:id="1063088263" w:edGrp="everyone"/>
            <w:permEnd w:id="10630882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15F53D" w14:textId="77777777" w:rsidR="000E3CEC" w:rsidRPr="00ED4D6F" w:rsidRDefault="000E3CEC" w:rsidP="00537F3A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6E2284" w14:textId="77777777" w:rsidR="000E3CEC" w:rsidRDefault="000E3CEC" w:rsidP="00537F3A">
            <w:pPr>
              <w:ind w:left="993" w:hanging="993"/>
            </w:pPr>
          </w:p>
        </w:tc>
      </w:tr>
      <w:tr w:rsidR="000E3CEC" w14:paraId="4BD96541" w14:textId="77777777" w:rsidTr="00537F3A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D7B3EB" w14:textId="77777777" w:rsidR="000E3CEC" w:rsidRPr="00FE608E" w:rsidRDefault="000E3CEC" w:rsidP="00537F3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1E209B" w14:textId="22A5E6AB" w:rsidR="000E3CEC" w:rsidRPr="00B40664" w:rsidRDefault="000E3CEC" w:rsidP="00B4066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ermStart w:id="1278882197" w:edGrp="everyone"/>
            <w:permEnd w:id="127888219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4D592E2" w14:textId="77777777" w:rsidR="000E3CEC" w:rsidRPr="00ED4D6F" w:rsidRDefault="000E3CEC" w:rsidP="00537F3A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70A0E7" w14:textId="77777777" w:rsidR="000E3CEC" w:rsidRDefault="000E3CEC" w:rsidP="00537F3A">
            <w:pPr>
              <w:ind w:left="993" w:hanging="993"/>
            </w:pPr>
          </w:p>
        </w:tc>
      </w:tr>
    </w:tbl>
    <w:p w14:paraId="6E0E5650" w14:textId="77777777" w:rsidR="000E3CEC" w:rsidRDefault="000E3CEC" w:rsidP="000E3CEC">
      <w:pPr>
        <w:rPr>
          <w:rFonts w:ascii="Arial" w:hAnsi="Arial" w:cs="Arial"/>
          <w:sz w:val="22"/>
          <w:szCs w:val="22"/>
        </w:rPr>
      </w:pPr>
    </w:p>
    <w:p w14:paraId="371223E3" w14:textId="77777777" w:rsidR="000E3CEC" w:rsidRDefault="000E3CEC" w:rsidP="000E3CEC">
      <w:pPr>
        <w:jc w:val="left"/>
        <w:rPr>
          <w:rFonts w:ascii="Arial" w:hAnsi="Arial" w:cs="Arial"/>
          <w:sz w:val="22"/>
          <w:szCs w:val="22"/>
        </w:rPr>
      </w:pPr>
    </w:p>
    <w:p w14:paraId="4DF799CD" w14:textId="77777777" w:rsidR="000E3CEC" w:rsidRPr="00830749" w:rsidRDefault="000E3CEC" w:rsidP="001C6445">
      <w:pPr>
        <w:pStyle w:val="11CSTCPLQuestionBullet"/>
        <w:numPr>
          <w:ilvl w:val="0"/>
          <w:numId w:val="7"/>
        </w:numPr>
        <w:ind w:left="709" w:hanging="709"/>
      </w:pPr>
      <w:bookmarkStart w:id="25" w:name="_Ref57210385"/>
      <w:r w:rsidRPr="00BE72CC">
        <w:rPr>
          <w:rFonts w:cs="Arial"/>
        </w:rPr>
        <w:tab/>
      </w:r>
      <w:bookmarkStart w:id="26" w:name="_Ref65846956"/>
      <w:r w:rsidRPr="00427AFC">
        <w:rPr>
          <w:rFonts w:cs="Arial"/>
        </w:rPr>
        <w:t>According to the Managing risks of plant in the workplace Code of Practice 2021, when</w:t>
      </w:r>
      <w:r w:rsidRPr="00BE72CC">
        <w:rPr>
          <w:rFonts w:cs="Arial"/>
        </w:rPr>
        <w:t xml:space="preserve"> isolating an energy source so that multiple people can work on plant, which of the following is best practice</w:t>
      </w:r>
      <w:r w:rsidRPr="00832717">
        <w:t>?</w:t>
      </w:r>
      <w:r>
        <w:t xml:space="preserve"> </w:t>
      </w:r>
      <w:r>
        <w:br/>
        <w:t>Tick your response.</w:t>
      </w:r>
      <w:bookmarkEnd w:id="25"/>
      <w:bookmarkEnd w:id="26"/>
    </w:p>
    <w:p w14:paraId="2ED41B40" w14:textId="77777777" w:rsidR="000E3CEC" w:rsidRPr="00830749" w:rsidRDefault="000E3CEC" w:rsidP="000E3CE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E3CEC" w14:paraId="04B30622" w14:textId="77777777" w:rsidTr="00537F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262E8F" w14:textId="77777777" w:rsidR="000E3CEC" w:rsidRDefault="000E3CEC" w:rsidP="00537F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D4E24A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2FA0F85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2814879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E32249B" w14:textId="77777777" w:rsidR="000E3CEC" w:rsidRPr="00533511" w:rsidRDefault="000645EF" w:rsidP="00537F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91176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8148793"/>
          </w:p>
        </w:tc>
      </w:tr>
      <w:tr w:rsidR="00B40664" w14:paraId="5333207A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FF0630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2023188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27251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9D5659" w14:textId="487A0A55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31881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067849" w14:textId="77777777" w:rsidR="00B40664" w:rsidRDefault="00B40664" w:rsidP="00B40664">
            <w:pPr>
              <w:jc w:val="center"/>
            </w:pPr>
            <w:r w:rsidRPr="00EE0382">
              <w:t>A lock that allows one or more padlocks to be fitted (i.e. one for each person working on the plant)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416E58" w14:textId="77777777" w:rsidR="00B40664" w:rsidRDefault="00B40664" w:rsidP="00B40664">
            <w:pPr>
              <w:ind w:left="993" w:hanging="993"/>
            </w:pPr>
          </w:p>
        </w:tc>
      </w:tr>
      <w:tr w:rsidR="00B40664" w14:paraId="767869FF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71C18F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7007794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959285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1B719B" w14:textId="36297128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07794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1F516" w14:textId="77777777" w:rsidR="00B40664" w:rsidRDefault="00B40664" w:rsidP="00B40664">
            <w:pPr>
              <w:jc w:val="center"/>
            </w:pPr>
            <w:r w:rsidRPr="00EE0382">
              <w:t>One padlock for all users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844C86" w14:textId="77777777" w:rsidR="00B40664" w:rsidRDefault="00B40664" w:rsidP="00B40664">
            <w:pPr>
              <w:ind w:left="993" w:hanging="993"/>
            </w:pPr>
          </w:p>
        </w:tc>
      </w:tr>
      <w:tr w:rsidR="00B40664" w14:paraId="3EB670BD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875A1F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7173797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55284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8FBC0" w14:textId="086987E3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73797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FEE033" w14:textId="77777777" w:rsidR="00B40664" w:rsidRDefault="00B40664" w:rsidP="00B40664">
            <w:pPr>
              <w:jc w:val="center"/>
            </w:pPr>
            <w:r w:rsidRPr="00EE0382">
              <w:t>One tag for all users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EBCA23" w14:textId="77777777" w:rsidR="00B40664" w:rsidRDefault="00B40664" w:rsidP="00B40664">
            <w:pPr>
              <w:ind w:left="993" w:hanging="993"/>
            </w:pPr>
          </w:p>
        </w:tc>
      </w:tr>
      <w:tr w:rsidR="00B40664" w14:paraId="19084982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0FDC32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3162871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51139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7F6CB1" w14:textId="05AB6CC7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62871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7985F7" w14:textId="77777777" w:rsidR="00B40664" w:rsidRDefault="00B40664" w:rsidP="00B40664">
            <w:pPr>
              <w:jc w:val="center"/>
            </w:pPr>
            <w:r w:rsidRPr="00EE0382">
              <w:t>Multiple tags for each user, no locks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150908" w14:textId="77777777" w:rsidR="00B40664" w:rsidRDefault="00B40664" w:rsidP="00B40664">
            <w:pPr>
              <w:ind w:left="993" w:hanging="993"/>
            </w:pPr>
          </w:p>
        </w:tc>
      </w:tr>
    </w:tbl>
    <w:p w14:paraId="6DF8AC48" w14:textId="77777777" w:rsidR="000E3CEC" w:rsidRDefault="000E3CEC" w:rsidP="000E3CEC">
      <w:pPr>
        <w:rPr>
          <w:rFonts w:ascii="Arial" w:hAnsi="Arial" w:cs="Arial"/>
          <w:sz w:val="22"/>
          <w:szCs w:val="22"/>
        </w:rPr>
      </w:pPr>
    </w:p>
    <w:p w14:paraId="77F63EDD" w14:textId="77777777" w:rsidR="000E3CEC" w:rsidRDefault="000E3CEC" w:rsidP="000E3CE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14:paraId="3CD6961A" w14:textId="77777777" w:rsidR="000E3CEC" w:rsidRPr="00830749" w:rsidRDefault="000E3CEC" w:rsidP="001C6445">
      <w:pPr>
        <w:pStyle w:val="11CSTCPLQuestionBullet"/>
        <w:numPr>
          <w:ilvl w:val="0"/>
          <w:numId w:val="7"/>
        </w:numPr>
        <w:ind w:left="709" w:hanging="709"/>
      </w:pPr>
      <w:bookmarkStart w:id="27" w:name="_Ref65846943"/>
      <w:r w:rsidRPr="00BE72CC">
        <w:rPr>
          <w:rFonts w:cs="Arial"/>
        </w:rPr>
        <w:lastRenderedPageBreak/>
        <w:t>Which documents would reflect training requirements of plant operators</w:t>
      </w:r>
      <w:r w:rsidRPr="00832717">
        <w:t>?</w:t>
      </w:r>
      <w:r>
        <w:t xml:space="preserve"> Tick all that apply.</w:t>
      </w:r>
      <w:bookmarkEnd w:id="27"/>
    </w:p>
    <w:p w14:paraId="0F4939FE" w14:textId="77777777" w:rsidR="000E3CEC" w:rsidRPr="00830749" w:rsidRDefault="000E3CEC" w:rsidP="000E3CE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E3CEC" w14:paraId="0C35CDB5" w14:textId="77777777" w:rsidTr="00537F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4270E3" w14:textId="77777777" w:rsidR="000E3CEC" w:rsidRDefault="000E3CEC" w:rsidP="00537F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AF15D01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889AD1B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2135049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4C2B210" w14:textId="77777777" w:rsidR="000E3CEC" w:rsidRPr="00533511" w:rsidRDefault="000645EF" w:rsidP="00537F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05892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21350490"/>
          </w:p>
        </w:tc>
      </w:tr>
      <w:tr w:rsidR="00B40664" w14:paraId="7C5E6C81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14D95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21220648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3072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AA02C8" w14:textId="34B89D8B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2206486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39683B" w14:textId="77777777" w:rsidR="00B40664" w:rsidRDefault="00B40664" w:rsidP="00B40664">
            <w:pPr>
              <w:jc w:val="center"/>
            </w:pPr>
            <w:r w:rsidRPr="00BE72CC">
              <w:t>Training Needs Analysis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607467" w14:textId="77777777" w:rsidR="00B40664" w:rsidRDefault="00B40664" w:rsidP="00B40664">
            <w:pPr>
              <w:ind w:left="993" w:hanging="993"/>
            </w:pPr>
          </w:p>
        </w:tc>
      </w:tr>
      <w:tr w:rsidR="00B40664" w14:paraId="09E0F60C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758FF1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9435435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47373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1FECCA" w14:textId="7F971E4E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35435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CBCBDD" w14:textId="77777777" w:rsidR="00B40664" w:rsidRDefault="00B40664" w:rsidP="00B40664">
            <w:pPr>
              <w:jc w:val="center"/>
            </w:pPr>
            <w:r w:rsidRPr="00BE72CC">
              <w:t>WHS regulator website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8A5E4" w14:textId="77777777" w:rsidR="00B40664" w:rsidRDefault="00B40664" w:rsidP="00B40664">
            <w:pPr>
              <w:ind w:left="993" w:hanging="993"/>
            </w:pPr>
          </w:p>
        </w:tc>
      </w:tr>
      <w:tr w:rsidR="00B40664" w14:paraId="064526B8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4BD226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0113785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14313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C9C096" w14:textId="5A9561C5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13785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EE30F4" w14:textId="77777777" w:rsidR="00B40664" w:rsidRDefault="00B40664" w:rsidP="00B40664">
            <w:pPr>
              <w:jc w:val="center"/>
            </w:pPr>
            <w:r w:rsidRPr="00BE72CC">
              <w:t>Professional Development portfolio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D8E139" w14:textId="77777777" w:rsidR="00B40664" w:rsidRDefault="00B40664" w:rsidP="00B40664">
            <w:pPr>
              <w:ind w:left="993" w:hanging="993"/>
            </w:pPr>
          </w:p>
        </w:tc>
      </w:tr>
      <w:tr w:rsidR="00B40664" w14:paraId="4CB6DC28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EB209C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2023148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208508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4ECA40" w14:textId="3D2F2D25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3148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1E154" w14:textId="77777777" w:rsidR="00B40664" w:rsidRPr="007C1495" w:rsidRDefault="00B40664" w:rsidP="00B40664">
            <w:pPr>
              <w:jc w:val="center"/>
            </w:pPr>
            <w:r w:rsidRPr="00BE72CC">
              <w:t>Logbook of operational experience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E1274" w14:textId="77777777" w:rsidR="00B40664" w:rsidRDefault="00B40664" w:rsidP="00B40664">
            <w:pPr>
              <w:ind w:left="993" w:hanging="993"/>
            </w:pPr>
          </w:p>
        </w:tc>
      </w:tr>
    </w:tbl>
    <w:p w14:paraId="1E28D9A7" w14:textId="77777777" w:rsidR="000E3CEC" w:rsidRDefault="000E3CEC" w:rsidP="000E3CEC">
      <w:pPr>
        <w:rPr>
          <w:rFonts w:ascii="Arial" w:hAnsi="Arial" w:cs="Arial"/>
          <w:sz w:val="22"/>
          <w:szCs w:val="22"/>
        </w:rPr>
      </w:pPr>
    </w:p>
    <w:p w14:paraId="20329D75" w14:textId="77777777" w:rsidR="000E3CEC" w:rsidRDefault="000E3CEC" w:rsidP="000E3CEC">
      <w:pPr>
        <w:jc w:val="left"/>
        <w:rPr>
          <w:rFonts w:ascii="Arial" w:hAnsi="Arial" w:cs="Arial"/>
          <w:sz w:val="22"/>
          <w:szCs w:val="22"/>
        </w:rPr>
      </w:pPr>
    </w:p>
    <w:p w14:paraId="50CF5769" w14:textId="77777777" w:rsidR="000E3CEC" w:rsidRPr="00830749" w:rsidRDefault="000E3CEC" w:rsidP="001C6445">
      <w:pPr>
        <w:pStyle w:val="11CSTCPLQuestionBullet"/>
        <w:numPr>
          <w:ilvl w:val="0"/>
          <w:numId w:val="7"/>
        </w:numPr>
        <w:ind w:left="709" w:hanging="709"/>
      </w:pPr>
      <w:bookmarkStart w:id="28" w:name="_Ref65847067"/>
      <w:bookmarkStart w:id="29" w:name="_Ref57210386"/>
      <w:r w:rsidRPr="00EE0382">
        <w:rPr>
          <w:rFonts w:cs="Arial"/>
        </w:rPr>
        <w:t>Which of the following tasks require a permit to work</w:t>
      </w:r>
      <w:r>
        <w:rPr>
          <w:rFonts w:cs="Arial"/>
        </w:rPr>
        <w:t xml:space="preserve">? </w:t>
      </w:r>
      <w:r>
        <w:rPr>
          <w:rFonts w:cs="Arial"/>
        </w:rPr>
        <w:br/>
        <w:t>Tick all that apply.</w:t>
      </w:r>
      <w:bookmarkEnd w:id="28"/>
      <w:r>
        <w:rPr>
          <w:rFonts w:cs="Arial"/>
        </w:rPr>
        <w:t xml:space="preserve"> </w:t>
      </w:r>
      <w:bookmarkEnd w:id="29"/>
    </w:p>
    <w:p w14:paraId="3D59430B" w14:textId="77777777" w:rsidR="000E3CEC" w:rsidRPr="00830749" w:rsidRDefault="000E3CEC" w:rsidP="000E3CE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E3CEC" w14:paraId="18745AC2" w14:textId="77777777" w:rsidTr="00537F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6DC60E" w14:textId="77777777" w:rsidR="000E3CEC" w:rsidRDefault="000E3CEC" w:rsidP="00537F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53BE63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1BB9165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357850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3C5705D" w14:textId="77777777" w:rsidR="000E3CEC" w:rsidRPr="00533511" w:rsidRDefault="000645EF" w:rsidP="00537F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783705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578506"/>
          </w:p>
        </w:tc>
      </w:tr>
      <w:tr w:rsidR="00B40664" w14:paraId="439386E7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CA8D15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7900639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490554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9338D7" w14:textId="04A3A860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006399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F8849E" w14:textId="77777777" w:rsidR="00B40664" w:rsidRDefault="00B40664" w:rsidP="00B40664">
            <w:pPr>
              <w:jc w:val="center"/>
            </w:pPr>
            <w:r w:rsidRPr="00EE0382">
              <w:t>Removal of asbestos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048C9F" w14:textId="77777777" w:rsidR="00B40664" w:rsidRDefault="00B40664" w:rsidP="00B40664">
            <w:pPr>
              <w:ind w:left="993" w:hanging="993"/>
            </w:pPr>
          </w:p>
        </w:tc>
      </w:tr>
      <w:tr w:rsidR="00B40664" w14:paraId="384A07F2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AB2F47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8018647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25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B4164B9" w14:textId="7056A8E8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018647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C1F450" w14:textId="77777777" w:rsidR="00B40664" w:rsidRDefault="00B40664" w:rsidP="00B40664">
            <w:pPr>
              <w:jc w:val="center"/>
            </w:pPr>
            <w:r w:rsidRPr="00EE0382">
              <w:t>Concreting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65224" w14:textId="77777777" w:rsidR="00B40664" w:rsidRDefault="00B40664" w:rsidP="00B40664">
            <w:pPr>
              <w:ind w:left="993" w:hanging="993"/>
            </w:pPr>
          </w:p>
        </w:tc>
      </w:tr>
      <w:tr w:rsidR="00B40664" w14:paraId="65FB64ED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1F92BA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7663922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81850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4CABCE" w14:textId="765836CB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63922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67ED8D" w14:textId="77777777" w:rsidR="00B40664" w:rsidRDefault="00B40664" w:rsidP="00B40664">
            <w:pPr>
              <w:jc w:val="center"/>
            </w:pPr>
            <w:r w:rsidRPr="00EE0382">
              <w:t>Confined space entry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1133C2" w14:textId="77777777" w:rsidR="00B40664" w:rsidRDefault="00B40664" w:rsidP="00B40664">
            <w:pPr>
              <w:ind w:left="993" w:hanging="993"/>
            </w:pPr>
          </w:p>
        </w:tc>
      </w:tr>
      <w:tr w:rsidR="00B40664" w14:paraId="037A4EB9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5BD4ED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9283556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876806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047976" w14:textId="25E0479B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283556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B49D54" w14:textId="77777777" w:rsidR="00B40664" w:rsidRDefault="00B40664" w:rsidP="00B40664">
            <w:pPr>
              <w:jc w:val="center"/>
            </w:pPr>
            <w:r w:rsidRPr="00EE0382">
              <w:t>Excavation and demolition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0463ED" w14:textId="77777777" w:rsidR="00B40664" w:rsidRDefault="00B40664" w:rsidP="00B40664">
            <w:pPr>
              <w:ind w:left="993" w:hanging="993"/>
            </w:pPr>
          </w:p>
        </w:tc>
      </w:tr>
      <w:tr w:rsidR="00B40664" w14:paraId="1DF525F6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2AB799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7196948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0347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D21863" w14:textId="1901974E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96948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FE6376" w14:textId="77777777" w:rsidR="00B40664" w:rsidRDefault="00B40664" w:rsidP="00B40664">
            <w:pPr>
              <w:jc w:val="center"/>
            </w:pPr>
            <w:r w:rsidRPr="00EE0382">
              <w:t>Isolation of energy, plant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3A6303" w14:textId="77777777" w:rsidR="00B40664" w:rsidRDefault="00B40664" w:rsidP="00B40664">
            <w:pPr>
              <w:ind w:left="993" w:hanging="993"/>
            </w:pPr>
          </w:p>
        </w:tc>
      </w:tr>
      <w:tr w:rsidR="00B40664" w14:paraId="314A15C4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E06DD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536377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07278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1A2479" w14:textId="4D39A27C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6377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F62E25" w14:textId="77777777" w:rsidR="00B40664" w:rsidRDefault="00B40664" w:rsidP="00B40664">
            <w:pPr>
              <w:jc w:val="center"/>
            </w:pPr>
            <w:r w:rsidRPr="00EE0382">
              <w:t>Working at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550268" w14:textId="77777777" w:rsidR="00B40664" w:rsidRDefault="00B40664" w:rsidP="00B40664">
            <w:pPr>
              <w:ind w:left="993" w:hanging="993"/>
            </w:pPr>
          </w:p>
        </w:tc>
      </w:tr>
    </w:tbl>
    <w:p w14:paraId="0231CCB6" w14:textId="77777777" w:rsidR="000E3CEC" w:rsidRDefault="000E3CEC" w:rsidP="000E3CEC">
      <w:pPr>
        <w:rPr>
          <w:rFonts w:ascii="Arial" w:hAnsi="Arial" w:cs="Arial"/>
          <w:sz w:val="22"/>
          <w:szCs w:val="22"/>
        </w:rPr>
      </w:pPr>
    </w:p>
    <w:p w14:paraId="4B8700B0" w14:textId="77777777" w:rsidR="000E3CEC" w:rsidRDefault="000E3CEC" w:rsidP="000E3CEC">
      <w:pPr>
        <w:jc w:val="left"/>
        <w:rPr>
          <w:rFonts w:ascii="Arial" w:hAnsi="Arial" w:cs="Arial"/>
          <w:sz w:val="22"/>
          <w:szCs w:val="22"/>
        </w:rPr>
      </w:pPr>
    </w:p>
    <w:p w14:paraId="15323DFA" w14:textId="77777777" w:rsidR="000E3CEC" w:rsidRPr="00830749" w:rsidRDefault="000E3CEC" w:rsidP="001C6445">
      <w:pPr>
        <w:pStyle w:val="11CSTCPLQuestionBullet"/>
        <w:numPr>
          <w:ilvl w:val="0"/>
          <w:numId w:val="7"/>
        </w:numPr>
        <w:ind w:left="709" w:hanging="709"/>
      </w:pPr>
      <w:bookmarkStart w:id="30" w:name="_Ref57207701"/>
      <w:r w:rsidRPr="00EE0382">
        <w:rPr>
          <w:rFonts w:cs="Arial"/>
        </w:rPr>
        <w:t>According to the WHS regulator, which of the following activities require a licence</w:t>
      </w:r>
      <w:r w:rsidRPr="00832717">
        <w:t>?</w:t>
      </w:r>
      <w:r>
        <w:t xml:space="preserve"> Tick all that apply.</w:t>
      </w:r>
      <w:bookmarkEnd w:id="30"/>
    </w:p>
    <w:p w14:paraId="438068BA" w14:textId="77777777" w:rsidR="000E3CEC" w:rsidRPr="00830749" w:rsidRDefault="000E3CEC" w:rsidP="000E3CE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E3CEC" w14:paraId="643BA19B" w14:textId="77777777" w:rsidTr="00537F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3E774C" w14:textId="77777777" w:rsidR="000E3CEC" w:rsidRDefault="000E3CEC" w:rsidP="00537F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735C46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A7D613" w14:textId="77777777" w:rsidR="000E3CEC" w:rsidRDefault="000E3CEC" w:rsidP="00537F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75462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4CC7F46" w14:textId="77777777" w:rsidR="000E3CEC" w:rsidRPr="00533511" w:rsidRDefault="000645EF" w:rsidP="00537F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78000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E3C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546246"/>
          </w:p>
        </w:tc>
      </w:tr>
      <w:tr w:rsidR="00B40664" w14:paraId="6FD408C3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B396D7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2431431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40359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AEA6A6" w14:textId="1EEF26CA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31431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3C0167" w14:textId="77777777" w:rsidR="00B40664" w:rsidRDefault="00B40664" w:rsidP="00B40664">
            <w:pPr>
              <w:jc w:val="center"/>
            </w:pPr>
            <w:r w:rsidRPr="00EE0382">
              <w:t>Operating cranes and hoists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0E90C0" w14:textId="77777777" w:rsidR="00B40664" w:rsidRDefault="00B40664" w:rsidP="00B40664">
            <w:pPr>
              <w:ind w:left="993" w:hanging="993"/>
            </w:pPr>
          </w:p>
        </w:tc>
      </w:tr>
      <w:tr w:rsidR="00B40664" w14:paraId="44F618D8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611A13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6793019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36493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3220D9" w14:textId="2FE0F324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93019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22E56B" w14:textId="77777777" w:rsidR="00B40664" w:rsidRDefault="00B40664" w:rsidP="00B40664">
            <w:pPr>
              <w:jc w:val="center"/>
            </w:pPr>
            <w:r w:rsidRPr="00EE0382">
              <w:t>Rigging and dogging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C829BE" w14:textId="77777777" w:rsidR="00B40664" w:rsidRDefault="00B40664" w:rsidP="00B40664">
            <w:pPr>
              <w:ind w:left="993" w:hanging="993"/>
            </w:pPr>
          </w:p>
        </w:tc>
      </w:tr>
      <w:tr w:rsidR="00B40664" w14:paraId="062F8515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23E080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5048608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877693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6853A8" w14:textId="3C292469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048608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5E46F9" w14:textId="77777777" w:rsidR="00B40664" w:rsidRDefault="00B40664" w:rsidP="00B40664">
            <w:pPr>
              <w:jc w:val="center"/>
            </w:pPr>
            <w:r w:rsidRPr="00EE0382">
              <w:t>Scaffolding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D58A82" w14:textId="77777777" w:rsidR="00B40664" w:rsidRDefault="00B40664" w:rsidP="00B40664">
            <w:pPr>
              <w:ind w:left="993" w:hanging="993"/>
            </w:pPr>
          </w:p>
        </w:tc>
      </w:tr>
      <w:tr w:rsidR="00B40664" w14:paraId="14016B1F" w14:textId="77777777" w:rsidTr="00537F3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1120A9" w14:textId="77777777" w:rsidR="00B40664" w:rsidRPr="00FE608E" w:rsidRDefault="00B40664" w:rsidP="00B40664">
            <w:pPr>
              <w:ind w:left="993" w:hanging="993"/>
              <w:jc w:val="center"/>
              <w:rPr>
                <w:vanish/>
              </w:rPr>
            </w:pPr>
          </w:p>
        </w:tc>
        <w:permStart w:id="12875995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529849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1EEFC6" w14:textId="540548D6" w:rsidR="00B40664" w:rsidRPr="00447473" w:rsidRDefault="00B40664" w:rsidP="00B4066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875995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E16CD9" w14:textId="77777777" w:rsidR="00B40664" w:rsidRDefault="00B40664" w:rsidP="00B40664">
            <w:pPr>
              <w:jc w:val="center"/>
            </w:pPr>
            <w:r w:rsidRPr="00EE0382">
              <w:t>Driving plant on the 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19ACA8" w14:textId="77777777" w:rsidR="00B40664" w:rsidRDefault="00B40664" w:rsidP="00B40664">
            <w:pPr>
              <w:ind w:left="993" w:hanging="993"/>
            </w:pPr>
          </w:p>
        </w:tc>
      </w:tr>
    </w:tbl>
    <w:p w14:paraId="70735AA6" w14:textId="4FFF240B" w:rsidR="0070031D" w:rsidRPr="000E3CEC" w:rsidRDefault="0070031D" w:rsidP="000E3CEC">
      <w:pPr>
        <w:jc w:val="left"/>
        <w:rPr>
          <w:rFonts w:ascii="Arial" w:hAnsi="Arial" w:cs="Arial"/>
          <w:sz w:val="22"/>
          <w:szCs w:val="22"/>
        </w:rPr>
      </w:pPr>
    </w:p>
    <w:p w14:paraId="7832591C" w14:textId="2EB80516" w:rsidR="0070031D" w:rsidRPr="000E3CEC" w:rsidRDefault="0070031D">
      <w:pPr>
        <w:jc w:val="left"/>
        <w:rPr>
          <w:rFonts w:ascii="Arial" w:hAnsi="Arial" w:cs="Arial"/>
          <w:sz w:val="22"/>
          <w:szCs w:val="22"/>
        </w:rPr>
      </w:pPr>
    </w:p>
    <w:p w14:paraId="081C091E" w14:textId="77777777" w:rsidR="00C76B5E" w:rsidRPr="004932A4" w:rsidRDefault="00C76B5E" w:rsidP="005037A0">
      <w:pPr>
        <w:pStyle w:val="02TACheckbox"/>
        <w:sectPr w:rsidR="00C76B5E" w:rsidRPr="004932A4" w:rsidSect="0070031D">
          <w:headerReference w:type="even" r:id="rId21"/>
          <w:headerReference w:type="default" r:id="rId22"/>
          <w:foot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A857000" w:rsidR="004E699E" w:rsidRPr="004932A4" w:rsidRDefault="000645EF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3CEC">
            <w:rPr>
              <w:szCs w:val="32"/>
            </w:rPr>
            <w:t>BSBWHS518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4F8B24F" w:rsidR="004E699E" w:rsidRDefault="000645EF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E3CEC">
            <w:rPr>
              <w:szCs w:val="32"/>
            </w:rPr>
            <w:t>Manage WHS hazards associated with maintenance and use of plant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32778E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23444752" w:edGrp="everyone"/>
            <w:permEnd w:id="32344475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292D1177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6FB459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1C644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1C644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1C6445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1C644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1C644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1C644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1C644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417"/>
        <w:gridCol w:w="1418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32778E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32778E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31BE7" w:rsidRPr="004932A4" w14:paraId="33EE888A" w14:textId="77777777" w:rsidTr="0032778E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DD7FEF4" w:rsidR="00B31BE7" w:rsidRPr="00906AB7" w:rsidRDefault="00B31BE7" w:rsidP="00B31BE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0E3CEC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093105082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35C5B4FF" w:rsidR="00B31BE7" w:rsidRPr="0032778E" w:rsidRDefault="00B31BE7" w:rsidP="00B31BE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93105082"/>
          </w:p>
        </w:tc>
        <w:permStart w:id="77334794" w:edGrp="everyone"/>
        <w:tc>
          <w:tcPr>
            <w:tcW w:w="1418" w:type="dxa"/>
            <w:vAlign w:val="center"/>
          </w:tcPr>
          <w:p w14:paraId="2F034CD6" w14:textId="77777777" w:rsidR="00B31BE7" w:rsidRPr="00906AB7" w:rsidRDefault="00B31BE7" w:rsidP="00B31BE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7334794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2CA7827D" w:rsidR="00B31BE7" w:rsidRPr="00A44CB5" w:rsidRDefault="00B31BE7" w:rsidP="00B31BE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90398489" w:edGrp="everyone"/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990398489"/>
              </w:sdtContent>
            </w:sdt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62" w:type="dxa"/>
            <w:vAlign w:val="center"/>
          </w:tcPr>
          <w:p w14:paraId="413EA5E3" w14:textId="77777777" w:rsidR="00B31BE7" w:rsidRPr="00A44CB5" w:rsidRDefault="00B31BE7" w:rsidP="00B31BE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31311852" w:edGrp="everyone"/>
            <w:permEnd w:id="531311852"/>
          </w:p>
        </w:tc>
        <w:permStart w:id="1927830253" w:edGrp="everyone"/>
        <w:tc>
          <w:tcPr>
            <w:tcW w:w="1287" w:type="dxa"/>
            <w:vAlign w:val="center"/>
          </w:tcPr>
          <w:p w14:paraId="70611D39" w14:textId="6F0DBD40" w:rsidR="00B31BE7" w:rsidRPr="00533511" w:rsidRDefault="00B31BE7" w:rsidP="00B31BE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27830253"/>
          </w:p>
        </w:tc>
        <w:permStart w:id="1545806144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048250D9" w:rsidR="00B31BE7" w:rsidRPr="00533511" w:rsidRDefault="00B31BE7" w:rsidP="00B31BE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45806144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52E4B" w:rsidRPr="00C92642" w14:paraId="66D37BF2" w14:textId="77777777" w:rsidTr="0075108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1453372" w14:textId="77777777" w:rsidR="00C52E4B" w:rsidRPr="00DE303D" w:rsidRDefault="00C52E4B" w:rsidP="0075108F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C52E4B" w:rsidRPr="00C92642" w14:paraId="1FEBF0CF" w14:textId="77777777" w:rsidTr="0075108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46E374" w14:textId="77777777" w:rsidR="00C52E4B" w:rsidRPr="00DE303D" w:rsidRDefault="00C52E4B" w:rsidP="0075108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C90D299" w14:textId="77777777" w:rsidR="00C52E4B" w:rsidRPr="00DE303D" w:rsidRDefault="00C52E4B" w:rsidP="00C52E4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AEC2249" w14:textId="77777777" w:rsidR="00C52E4B" w:rsidRPr="00DE303D" w:rsidRDefault="00C52E4B" w:rsidP="00C52E4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52E4B" w:rsidRPr="009A6C1D" w14:paraId="4C7C7055" w14:textId="77777777" w:rsidTr="0075108F">
        <w:trPr>
          <w:trHeight w:val="589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820812" w14:textId="77777777" w:rsidR="00C52E4B" w:rsidRPr="009A6C1D" w:rsidRDefault="00C52E4B" w:rsidP="0075108F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959861365" w:edGrp="everyone"/>
            <w:permEnd w:id="1959861365"/>
          </w:p>
        </w:tc>
      </w:tr>
    </w:tbl>
    <w:p w14:paraId="0572DE0E" w14:textId="77777777" w:rsidR="00C52E4B" w:rsidRDefault="00C52E4B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0E3CEC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0EE37EB" w:rsidR="00E6168D" w:rsidRPr="000E3CEC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0E3CEC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C52E4B" w:rsidRPr="000E3CEC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75D318" w14:textId="77777777" w:rsidR="00C52E4B" w:rsidRPr="004134E8" w:rsidRDefault="00C52E4B" w:rsidP="00C52E4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31569666" w:edGrp="everyone"/>
                <w:r w:rsidRPr="004134E8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431569666"/>
              </w:sdtContent>
            </w:sdt>
            <w:r w:rsidRPr="004134E8">
              <w:rPr>
                <w:rFonts w:ascii="Arial" w:hAnsi="Arial" w:cs="Arial"/>
                <w:szCs w:val="18"/>
              </w:rPr>
              <w:t xml:space="preserve"> </w:t>
            </w:r>
            <w:r w:rsidRPr="004134E8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0F301D9B" w:rsidR="00C52E4B" w:rsidRPr="000E3CEC" w:rsidRDefault="00C52E4B" w:rsidP="00C52E4B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84665948" w:edGrp="everyone"/>
                <w:r w:rsidRPr="004134E8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484665948"/>
              </w:sdtContent>
            </w:sdt>
            <w:r w:rsidRPr="004134E8">
              <w:rPr>
                <w:rFonts w:ascii="Arial" w:hAnsi="Arial" w:cs="Arial"/>
                <w:szCs w:val="18"/>
              </w:rPr>
              <w:t xml:space="preserve"> </w:t>
            </w:r>
            <w:r w:rsidRPr="004134E8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01274458" w:edGrp="everyone"/>
                <w:r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01274458"/>
              </w:sdtContent>
            </w:sdt>
            <w:r w:rsidRPr="004134E8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98259572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82595721"/>
              </w:sdtContent>
            </w:sdt>
            <w:r w:rsidRPr="004134E8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C52E4B" w:rsidRPr="000E3CEC" w14:paraId="52227B5E" w14:textId="3EB974F1" w:rsidTr="00205BE4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C52E4B" w:rsidRPr="000E3CEC" w:rsidRDefault="00C52E4B" w:rsidP="00C52E4B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E3CEC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C52E4B" w:rsidRPr="000E3CEC" w:rsidRDefault="00C52E4B" w:rsidP="00C52E4B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E3CEC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C52E4B" w:rsidRPr="00C52E4B" w14:paraId="2835A828" w14:textId="77777777" w:rsidTr="004B40A2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35BD8C33" w:rsidR="00C52E4B" w:rsidRPr="00C52E4B" w:rsidRDefault="00C52E4B" w:rsidP="00C52E4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52E4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REF _Ref66267671 \r \h </w:instrText>
            </w:r>
            <w:r w:rsidRPr="00C52E4B">
              <w:rPr>
                <w:rFonts w:ascii="Arial" w:hAnsi="Arial" w:cs="Arial"/>
                <w:sz w:val="19"/>
                <w:szCs w:val="19"/>
              </w:rPr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52E4B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REF _Ref66267715 \r \h </w:instrText>
            </w:r>
            <w:r w:rsidRPr="00C52E4B">
              <w:rPr>
                <w:rFonts w:ascii="Arial" w:hAnsi="Arial" w:cs="Arial"/>
                <w:sz w:val="19"/>
                <w:szCs w:val="19"/>
              </w:rPr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52E4B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49A5BF2B" w:rsidR="00C52E4B" w:rsidRPr="00C52E4B" w:rsidRDefault="00C52E4B" w:rsidP="00C52E4B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C52E4B">
              <w:rPr>
                <w:rFonts w:ascii="Arial" w:hAnsi="Arial" w:cs="Arial"/>
                <w:sz w:val="19"/>
                <w:szCs w:val="19"/>
              </w:rPr>
              <w:t>Specify (</w:t>
            </w:r>
            <w:r w:rsidRPr="00C52E4B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C52E4B">
              <w:rPr>
                <w:rFonts w:ascii="Arial" w:hAnsi="Arial" w:cs="Arial"/>
                <w:sz w:val="19"/>
                <w:szCs w:val="19"/>
              </w:rPr>
              <w:t xml:space="preserve">) hazard identification techniques applied: </w:t>
            </w:r>
          </w:p>
          <w:permStart w:id="1556772870" w:edGrp="everyone"/>
          <w:p w14:paraId="4D80392D" w14:textId="77777777" w:rsidR="00C52E4B" w:rsidRPr="00C52E4B" w:rsidRDefault="00C52E4B" w:rsidP="00C52E4B">
            <w:pPr>
              <w:pStyle w:val="38PASBenchmark"/>
              <w:spacing w:line="276" w:lineRule="auto"/>
              <w:rPr>
                <w:vanish w:val="0"/>
                <w:color w:val="auto"/>
              </w:rPr>
            </w:pPr>
            <w:sdt>
              <w:sdtPr>
                <w:rPr>
                  <w:vanish w:val="0"/>
                  <w:color w:val="auto"/>
                </w:rPr>
                <w:id w:val="2077692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C52E4B">
                  <w:rPr>
                    <w:vanish w:val="0"/>
                    <w:color w:val="auto"/>
                  </w:rPr>
                  <w:sym w:font="Wingdings" w:char="F0A8"/>
                </w:r>
              </w:sdtContent>
            </w:sdt>
            <w:permEnd w:id="1556772870"/>
            <w:r w:rsidRPr="00C52E4B">
              <w:rPr>
                <w:vanish w:val="0"/>
                <w:color w:val="auto"/>
              </w:rPr>
              <w:t xml:space="preserve"> Inspecting Plant </w:t>
            </w:r>
            <w:sdt>
              <w:sdtPr>
                <w:rPr>
                  <w:vanish w:val="0"/>
                  <w:color w:val="auto"/>
                </w:rPr>
                <w:id w:val="-594469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31098925" w:edGrp="everyone"/>
                <w:r w:rsidRPr="00C52E4B">
                  <w:rPr>
                    <w:vanish w:val="0"/>
                    <w:color w:val="auto"/>
                  </w:rPr>
                  <w:sym w:font="Wingdings" w:char="F0A8"/>
                </w:r>
                <w:permEnd w:id="1031098925"/>
              </w:sdtContent>
            </w:sdt>
            <w:r w:rsidRPr="00C52E4B">
              <w:rPr>
                <w:vanish w:val="0"/>
                <w:color w:val="auto"/>
              </w:rPr>
              <w:t xml:space="preserve"> Review of logbook </w:t>
            </w:r>
            <w:sdt>
              <w:sdtPr>
                <w:rPr>
                  <w:vanish w:val="0"/>
                  <w:color w:val="auto"/>
                </w:rPr>
                <w:id w:val="15006203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00239465" w:edGrp="everyone"/>
                <w:r w:rsidRPr="00C52E4B">
                  <w:rPr>
                    <w:vanish w:val="0"/>
                    <w:color w:val="auto"/>
                  </w:rPr>
                  <w:sym w:font="Wingdings" w:char="F0A8"/>
                </w:r>
                <w:permEnd w:id="1100239465"/>
              </w:sdtContent>
            </w:sdt>
            <w:r w:rsidRPr="00C52E4B">
              <w:rPr>
                <w:vanish w:val="0"/>
                <w:color w:val="auto"/>
              </w:rPr>
              <w:t xml:space="preserve"> Check of access and egress </w:t>
            </w:r>
          </w:p>
          <w:p w14:paraId="0D9BAC82" w14:textId="24A4CFA8" w:rsidR="00C52E4B" w:rsidRPr="00C52E4B" w:rsidRDefault="00C52E4B" w:rsidP="00C52E4B">
            <w:pPr>
              <w:pStyle w:val="38PASBenchmark"/>
              <w:spacing w:line="276" w:lineRule="auto"/>
              <w:rPr>
                <w:vanish w:val="0"/>
              </w:rPr>
            </w:pPr>
            <w:sdt>
              <w:sdtPr>
                <w:rPr>
                  <w:vanish w:val="0"/>
                  <w:color w:val="auto"/>
                </w:rPr>
                <w:id w:val="1174300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03523030" w:edGrp="everyone"/>
                <w:r w:rsidRPr="00C52E4B">
                  <w:rPr>
                    <w:vanish w:val="0"/>
                    <w:color w:val="auto"/>
                  </w:rPr>
                  <w:sym w:font="Wingdings" w:char="F0A8"/>
                </w:r>
                <w:permEnd w:id="2103523030"/>
              </w:sdtContent>
            </w:sdt>
            <w:r w:rsidRPr="00C52E4B">
              <w:rPr>
                <w:vanish w:val="0"/>
                <w:color w:val="auto"/>
              </w:rPr>
              <w:t xml:space="preserve"> Review of isolation and tag out systems </w:t>
            </w:r>
            <w:sdt>
              <w:sdtPr>
                <w:rPr>
                  <w:vanish w:val="0"/>
                  <w:color w:val="auto"/>
                </w:rPr>
                <w:id w:val="-2236816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96234147" w:edGrp="everyone"/>
                <w:r w:rsidRPr="00C52E4B">
                  <w:rPr>
                    <w:vanish w:val="0"/>
                    <w:color w:val="auto"/>
                  </w:rPr>
                  <w:sym w:font="Wingdings" w:char="F0A8"/>
                </w:r>
                <w:permEnd w:id="1196234147"/>
              </w:sdtContent>
            </w:sdt>
            <w:r w:rsidRPr="00C52E4B">
              <w:rPr>
                <w:vanish w:val="0"/>
                <w:color w:val="auto"/>
              </w:rPr>
              <w:t xml:space="preserve"> Other (please specify): </w:t>
            </w:r>
            <w:permStart w:id="1612727576" w:edGrp="everyone"/>
            <w:permEnd w:id="1612727576"/>
          </w:p>
        </w:tc>
      </w:tr>
      <w:tr w:rsidR="00C52E4B" w:rsidRPr="00C52E4B" w14:paraId="473FFD16" w14:textId="2463FF27" w:rsidTr="004B40A2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12B1B6D9" w:rsidR="00C52E4B" w:rsidRPr="00C52E4B" w:rsidRDefault="00C52E4B" w:rsidP="00C52E4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52E4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REF _Ref66267999 \r \h </w:instrText>
            </w:r>
            <w:r w:rsidRPr="00C52E4B">
              <w:rPr>
                <w:rFonts w:ascii="Arial" w:hAnsi="Arial" w:cs="Arial"/>
                <w:sz w:val="19"/>
                <w:szCs w:val="19"/>
              </w:rPr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52E4B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REF _Ref66268012 \r \h </w:instrText>
            </w:r>
            <w:r w:rsidRPr="00C52E4B">
              <w:rPr>
                <w:rFonts w:ascii="Arial" w:hAnsi="Arial" w:cs="Arial"/>
                <w:sz w:val="19"/>
                <w:szCs w:val="19"/>
              </w:rPr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52E4B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EE3559" w14:textId="77777777" w:rsidR="00C52E4B" w:rsidRPr="00C52E4B" w:rsidRDefault="00C52E4B" w:rsidP="00C52E4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52E4B">
              <w:rPr>
                <w:rFonts w:ascii="Arial" w:hAnsi="Arial" w:cs="Arial"/>
                <w:sz w:val="19"/>
                <w:szCs w:val="19"/>
              </w:rPr>
              <w:t>Specify any registration or licence requirements confirmed:</w:t>
            </w:r>
          </w:p>
          <w:p w14:paraId="2B404400" w14:textId="66E6FE22" w:rsidR="00C52E4B" w:rsidRPr="00C52E4B" w:rsidRDefault="00C52E4B" w:rsidP="00C52E4B">
            <w:pPr>
              <w:pStyle w:val="38PASBenchmark"/>
              <w:rPr>
                <w:vanish w:val="0"/>
              </w:rPr>
            </w:pPr>
            <w:permStart w:id="732771148" w:edGrp="everyone"/>
            <w:permEnd w:id="732771148"/>
          </w:p>
        </w:tc>
      </w:tr>
      <w:tr w:rsidR="00C52E4B" w:rsidRPr="00C52E4B" w14:paraId="777E4953" w14:textId="77777777" w:rsidTr="00205BE4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C677B4F" w14:textId="796540EC" w:rsidR="00C52E4B" w:rsidRPr="00C52E4B" w:rsidRDefault="00C52E4B" w:rsidP="00C52E4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52E4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REF _Ref66268040 \r \h </w:instrText>
            </w:r>
            <w:r w:rsidRPr="00C52E4B">
              <w:rPr>
                <w:rFonts w:ascii="Arial" w:hAnsi="Arial" w:cs="Arial"/>
                <w:sz w:val="19"/>
                <w:szCs w:val="19"/>
              </w:rPr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52E4B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REF _Ref66268046 \r \h </w:instrText>
            </w:r>
            <w:r w:rsidRPr="00C52E4B">
              <w:rPr>
                <w:rFonts w:ascii="Arial" w:hAnsi="Arial" w:cs="Arial"/>
                <w:sz w:val="19"/>
                <w:szCs w:val="19"/>
              </w:rPr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52E4B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REF _Ref36811139 \r \h </w:instrText>
            </w:r>
            <w:r w:rsidRPr="00C52E4B">
              <w:rPr>
                <w:rFonts w:ascii="Arial" w:hAnsi="Arial" w:cs="Arial"/>
                <w:sz w:val="19"/>
                <w:szCs w:val="19"/>
              </w:rPr>
            </w:r>
            <w:r w:rsidRPr="00C52E4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52E4B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C52E4B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10FCEEB" w14:textId="77777777" w:rsidR="00C52E4B" w:rsidRPr="00C52E4B" w:rsidRDefault="00C52E4B" w:rsidP="00C52E4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52E4B">
              <w:rPr>
                <w:rFonts w:ascii="Arial" w:hAnsi="Arial" w:cs="Arial"/>
                <w:sz w:val="19"/>
                <w:szCs w:val="19"/>
              </w:rPr>
              <w:t>Specify training needs identified:</w:t>
            </w:r>
          </w:p>
          <w:p w14:paraId="28F26E4D" w14:textId="5AE9B6D1" w:rsidR="00C52E4B" w:rsidRPr="00C52E4B" w:rsidRDefault="00C52E4B" w:rsidP="00C52E4B">
            <w:pPr>
              <w:pStyle w:val="38PASBenchmark"/>
              <w:rPr>
                <w:vanish w:val="0"/>
              </w:rPr>
            </w:pPr>
            <w:permStart w:id="1058819705" w:edGrp="everyone"/>
            <w:permEnd w:id="1058819705"/>
          </w:p>
        </w:tc>
      </w:tr>
    </w:tbl>
    <w:p w14:paraId="1CA676E3" w14:textId="2AFC5C21" w:rsidR="00A9666F" w:rsidRDefault="00C76B5E" w:rsidP="000E3CEC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392BB064" w14:textId="7EE1C1ED" w:rsidR="00E572E5" w:rsidRPr="00043AB3" w:rsidRDefault="000645EF" w:rsidP="0032778E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3CEC">
            <w:rPr>
              <w:rFonts w:ascii="Arial Black" w:hAnsi="Arial Black"/>
            </w:rPr>
            <w:t>BSBWHS518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677A39B7" w:rsidR="00E572E5" w:rsidRPr="00043AB3" w:rsidRDefault="000E3CEC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Manage WHS hazards associated with maintenance and use of plant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E3CEC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0E3CEC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0E3CEC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0ABCFAD7" w14:textId="0484BC41" w:rsidR="000E3CEC" w:rsidRDefault="000E3CEC" w:rsidP="000E3CEC">
            <w:pPr>
              <w:jc w:val="left"/>
              <w:rPr>
                <w:rFonts w:cs="Arial"/>
                <w:sz w:val="20"/>
              </w:rPr>
            </w:pPr>
            <w:r w:rsidRPr="00020C55">
              <w:rPr>
                <w:rFonts w:cs="Arial"/>
                <w:sz w:val="20"/>
              </w:rPr>
              <w:t xml:space="preserve">The participant is to develop and deliver a short presentation (e.g. PowerPoint presentation slides with accompanying face-to-face delivery or real-time video, </w:t>
            </w:r>
            <w:r w:rsidR="00FF18A7">
              <w:rPr>
                <w:rFonts w:cs="Arial"/>
                <w:sz w:val="20"/>
              </w:rPr>
              <w:t>in a simulated environment</w:t>
            </w:r>
            <w:r w:rsidRPr="00020C55">
              <w:rPr>
                <w:rFonts w:cs="Arial"/>
                <w:sz w:val="20"/>
              </w:rPr>
              <w:t xml:space="preserve"> arranged with your </w:t>
            </w:r>
            <w:r w:rsidR="00FF18A7">
              <w:rPr>
                <w:rFonts w:cs="Arial"/>
                <w:sz w:val="20"/>
              </w:rPr>
              <w:t>A</w:t>
            </w:r>
            <w:r w:rsidRPr="00020C55">
              <w:rPr>
                <w:rFonts w:cs="Arial"/>
                <w:sz w:val="20"/>
              </w:rPr>
              <w:t xml:space="preserve">ssessor) aimed at workers which outlines the legal and workplace requirements for </w:t>
            </w:r>
            <w:r>
              <w:rPr>
                <w:rFonts w:cs="Arial"/>
                <w:sz w:val="20"/>
              </w:rPr>
              <w:t>managing WHS hazards associated with maintenance and use of plant</w:t>
            </w:r>
            <w:r w:rsidRPr="00020C55">
              <w:rPr>
                <w:rFonts w:cs="Arial"/>
                <w:sz w:val="20"/>
              </w:rPr>
              <w:t xml:space="preserve">. As part of the presentation, the participant must reflect on two (2) </w:t>
            </w:r>
            <w:r>
              <w:rPr>
                <w:rFonts w:cs="Arial"/>
                <w:sz w:val="20"/>
              </w:rPr>
              <w:t>items of plant they have inspected in consultation with others</w:t>
            </w:r>
            <w:r w:rsidRPr="00020C55">
              <w:rPr>
                <w:rFonts w:cs="Arial"/>
                <w:sz w:val="20"/>
              </w:rPr>
              <w:t xml:space="preserve"> – </w:t>
            </w:r>
            <w:r>
              <w:rPr>
                <w:rFonts w:cs="Arial"/>
                <w:sz w:val="20"/>
              </w:rPr>
              <w:t xml:space="preserve">identifying WHS hazards, assessing WHS risks and implementing risk controls. The items of plant selected must require the use of a licence and permits for use, as the participant must also provide advice on registration, licensing and certification requirements, after flagging any issues discovered. </w:t>
            </w:r>
          </w:p>
          <w:p w14:paraId="0EEFCD3F" w14:textId="77777777" w:rsidR="000E3CEC" w:rsidRDefault="000E3CEC" w:rsidP="000E3CEC">
            <w:pPr>
              <w:jc w:val="left"/>
              <w:rPr>
                <w:rFonts w:cs="Arial"/>
                <w:sz w:val="20"/>
              </w:rPr>
            </w:pPr>
          </w:p>
          <w:p w14:paraId="20A193C6" w14:textId="77777777" w:rsidR="000E3CEC" w:rsidRDefault="000E3CEC" w:rsidP="000E3CEC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>:</w:t>
            </w:r>
          </w:p>
          <w:p w14:paraId="71AEDB02" w14:textId="77777777" w:rsidR="000E3CEC" w:rsidRDefault="000E3CEC" w:rsidP="001C6445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</w:t>
            </w:r>
            <w:r>
              <w:rPr>
                <w:rFonts w:cs="Arial"/>
                <w:sz w:val="20"/>
              </w:rPr>
              <w:t xml:space="preserve">with included graphics </w:t>
            </w:r>
            <w:r w:rsidRPr="009C0A8B">
              <w:rPr>
                <w:rFonts w:cs="Arial"/>
                <w:sz w:val="20"/>
              </w:rPr>
              <w:t xml:space="preserve">(e.g. PowerPoint) </w:t>
            </w:r>
          </w:p>
          <w:p w14:paraId="5C14D1E3" w14:textId="41016BD2" w:rsidR="000E3CEC" w:rsidRPr="00D645AB" w:rsidRDefault="000E3CEC" w:rsidP="001C6445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D645AB">
              <w:rPr>
                <w:rFonts w:cs="Arial"/>
                <w:sz w:val="20"/>
              </w:rPr>
              <w:t xml:space="preserve">Risk </w:t>
            </w:r>
            <w:r w:rsidR="00DA6D62">
              <w:rPr>
                <w:rFonts w:cs="Arial"/>
                <w:sz w:val="20"/>
              </w:rPr>
              <w:t>R</w:t>
            </w:r>
            <w:r w:rsidRPr="00D645AB">
              <w:rPr>
                <w:rFonts w:cs="Arial"/>
                <w:sz w:val="20"/>
              </w:rPr>
              <w:t>egister</w:t>
            </w:r>
            <w:r w:rsidR="00DA6D62">
              <w:rPr>
                <w:rFonts w:cs="Arial"/>
                <w:sz w:val="20"/>
              </w:rPr>
              <w:t xml:space="preserve"> (HO1)</w:t>
            </w:r>
          </w:p>
          <w:p w14:paraId="25C4DC8A" w14:textId="1590F12F" w:rsidR="000E3CEC" w:rsidRDefault="000E3CEC" w:rsidP="001C6445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Plant </w:t>
            </w:r>
            <w:r w:rsidR="00DA6D62">
              <w:rPr>
                <w:rFonts w:cs="Arial"/>
                <w:sz w:val="20"/>
              </w:rPr>
              <w:t>R</w:t>
            </w:r>
            <w:r>
              <w:rPr>
                <w:rFonts w:cs="Arial"/>
                <w:sz w:val="20"/>
              </w:rPr>
              <w:t>egister</w:t>
            </w:r>
            <w:r w:rsidR="00DA6D62">
              <w:rPr>
                <w:rFonts w:cs="Arial"/>
                <w:sz w:val="20"/>
              </w:rPr>
              <w:t xml:space="preserve"> (HO2)</w:t>
            </w:r>
          </w:p>
          <w:p w14:paraId="0C4D6344" w14:textId="4C27F10F" w:rsidR="000E3CEC" w:rsidRDefault="000E3CEC" w:rsidP="001C6445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Training </w:t>
            </w:r>
            <w:r w:rsidR="00DA6D62">
              <w:rPr>
                <w:rFonts w:cs="Arial"/>
                <w:sz w:val="20"/>
              </w:rPr>
              <w:t>R</w:t>
            </w:r>
            <w:r>
              <w:rPr>
                <w:rFonts w:cs="Arial"/>
                <w:sz w:val="20"/>
              </w:rPr>
              <w:t>ecord</w:t>
            </w:r>
            <w:r w:rsidR="00DA6D62">
              <w:rPr>
                <w:rFonts w:cs="Arial"/>
                <w:sz w:val="20"/>
              </w:rPr>
              <w:t xml:space="preserve"> </w:t>
            </w:r>
          </w:p>
          <w:p w14:paraId="0FE5E5F9" w14:textId="520F6844" w:rsidR="000E3CEC" w:rsidRDefault="000E3CEC" w:rsidP="001C6445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Toolbox </w:t>
            </w:r>
            <w:r w:rsidR="00572E75">
              <w:rPr>
                <w:rFonts w:cs="Arial"/>
                <w:sz w:val="20"/>
              </w:rPr>
              <w:t>T</w:t>
            </w:r>
            <w:r>
              <w:rPr>
                <w:rFonts w:cs="Arial"/>
                <w:sz w:val="20"/>
              </w:rPr>
              <w:t xml:space="preserve">alk </w:t>
            </w:r>
            <w:r w:rsidR="00572E75">
              <w:rPr>
                <w:rFonts w:cs="Arial"/>
                <w:sz w:val="20"/>
              </w:rPr>
              <w:t>R</w:t>
            </w:r>
            <w:r>
              <w:rPr>
                <w:rFonts w:cs="Arial"/>
                <w:sz w:val="20"/>
              </w:rPr>
              <w:t xml:space="preserve">ecord for </w:t>
            </w:r>
            <w:r w:rsidR="00572E75">
              <w:rPr>
                <w:rFonts w:cs="Arial"/>
                <w:sz w:val="20"/>
              </w:rPr>
              <w:t>A</w:t>
            </w:r>
            <w:r>
              <w:rPr>
                <w:rFonts w:cs="Arial"/>
                <w:sz w:val="20"/>
              </w:rPr>
              <w:t xml:space="preserve">ttendance </w:t>
            </w:r>
            <w:r w:rsidR="00F30655">
              <w:rPr>
                <w:rFonts w:cs="Arial"/>
                <w:sz w:val="20"/>
              </w:rPr>
              <w:t>(HO3)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0E3CEC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2381286" w14:textId="77777777" w:rsidR="000E3CEC" w:rsidRDefault="000E3CEC" w:rsidP="000E3CEC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2A344E76" w:rsidR="000E3CEC" w:rsidRPr="00144816" w:rsidRDefault="000E3CEC" w:rsidP="000E3CEC">
            <w:pPr>
              <w:jc w:val="left"/>
              <w:rPr>
                <w:rFonts w:cs="Arial"/>
                <w:spacing w:val="-2"/>
                <w:sz w:val="20"/>
              </w:rPr>
            </w:pPr>
            <w:r w:rsidRPr="00144816">
              <w:rPr>
                <w:rFonts w:cs="Arial"/>
                <w:spacing w:val="-2"/>
                <w:sz w:val="20"/>
              </w:rPr>
              <w:t xml:space="preserve">Computer, </w:t>
            </w:r>
            <w:r w:rsidR="00144816" w:rsidRPr="00144816">
              <w:rPr>
                <w:rFonts w:cs="Arial"/>
                <w:spacing w:val="-2"/>
                <w:sz w:val="20"/>
              </w:rPr>
              <w:t>t</w:t>
            </w:r>
            <w:r w:rsidRPr="00144816">
              <w:rPr>
                <w:rFonts w:cs="Arial"/>
                <w:spacing w:val="-2"/>
                <w:sz w:val="20"/>
              </w:rPr>
              <w:t>wo (2) items of plant (including logbooks)</w:t>
            </w:r>
            <w:r w:rsidR="00144816" w:rsidRPr="00144816">
              <w:rPr>
                <w:rFonts w:cs="Arial"/>
                <w:spacing w:val="-2"/>
                <w:sz w:val="20"/>
              </w:rPr>
              <w:t>,</w:t>
            </w:r>
            <w:r w:rsidRPr="00144816">
              <w:rPr>
                <w:rFonts w:cs="Arial"/>
                <w:spacing w:val="-2"/>
                <w:sz w:val="20"/>
              </w:rPr>
              <w:t xml:space="preserve"> Risk Register</w:t>
            </w:r>
            <w:r w:rsidR="00144816" w:rsidRPr="00144816">
              <w:rPr>
                <w:rFonts w:cs="Arial"/>
                <w:spacing w:val="-2"/>
                <w:sz w:val="20"/>
              </w:rPr>
              <w:t xml:space="preserve"> (HO1)</w:t>
            </w:r>
            <w:r w:rsidRPr="00144816">
              <w:rPr>
                <w:rFonts w:cs="Arial"/>
                <w:spacing w:val="-2"/>
                <w:sz w:val="20"/>
              </w:rPr>
              <w:t xml:space="preserve">, Plant </w:t>
            </w:r>
            <w:r w:rsidR="00DA6D62" w:rsidRPr="00144816">
              <w:rPr>
                <w:rFonts w:cs="Arial"/>
                <w:spacing w:val="-2"/>
                <w:sz w:val="20"/>
              </w:rPr>
              <w:t>R</w:t>
            </w:r>
            <w:r w:rsidRPr="00144816">
              <w:rPr>
                <w:rFonts w:cs="Arial"/>
                <w:spacing w:val="-2"/>
                <w:sz w:val="20"/>
              </w:rPr>
              <w:t>egister</w:t>
            </w:r>
            <w:r w:rsidR="00144816" w:rsidRPr="00144816">
              <w:rPr>
                <w:rFonts w:cs="Arial"/>
                <w:spacing w:val="-2"/>
                <w:sz w:val="20"/>
              </w:rPr>
              <w:t xml:space="preserve"> (HO2),</w:t>
            </w:r>
            <w:r w:rsidRPr="00144816">
              <w:rPr>
                <w:rFonts w:cs="Arial"/>
                <w:spacing w:val="-2"/>
                <w:sz w:val="20"/>
              </w:rPr>
              <w:t xml:space="preserve"> Toolbox </w:t>
            </w:r>
            <w:r w:rsidR="00DA6D62" w:rsidRPr="00144816">
              <w:rPr>
                <w:rFonts w:cs="Arial"/>
                <w:spacing w:val="-2"/>
                <w:sz w:val="20"/>
              </w:rPr>
              <w:t>T</w:t>
            </w:r>
            <w:r w:rsidRPr="00144816">
              <w:rPr>
                <w:rFonts w:cs="Arial"/>
                <w:spacing w:val="-2"/>
                <w:sz w:val="20"/>
              </w:rPr>
              <w:t>alk</w:t>
            </w:r>
            <w:r w:rsidR="00144816" w:rsidRPr="00144816">
              <w:rPr>
                <w:rFonts w:cs="Arial"/>
                <w:spacing w:val="-2"/>
                <w:sz w:val="20"/>
              </w:rPr>
              <w:t xml:space="preserve"> Record (HO3)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63FE7907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0E3CEC">
              <w:t>Hazard identification and risk assessment</w:t>
            </w:r>
          </w:p>
        </w:tc>
      </w:tr>
      <w:tr w:rsidR="0062489F" w:rsidRPr="00696855" w14:paraId="3E1E16F1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6F266A26" w:rsidR="0062489F" w:rsidRPr="00486541" w:rsidRDefault="0062489F" w:rsidP="0062489F">
            <w:pPr>
              <w:pStyle w:val="331PASListTask1"/>
            </w:pPr>
            <w:bookmarkStart w:id="31" w:name="_Ref36106014"/>
            <w:bookmarkStart w:id="32" w:name="_Ref36811071"/>
            <w:r w:rsidRPr="00342863">
              <w:t xml:space="preserve">Confirm and apply legal and organisational requirements with regards to </w:t>
            </w:r>
            <w:r>
              <w:t xml:space="preserve">plant </w:t>
            </w:r>
            <w:r w:rsidRPr="00342863">
              <w:t>hazard identification</w:t>
            </w:r>
            <w:bookmarkEnd w:id="31"/>
            <w:r w:rsidRPr="00342863">
              <w:t>, risk assessment and risk management.</w:t>
            </w:r>
            <w:bookmarkEnd w:id="32"/>
          </w:p>
        </w:tc>
        <w:permStart w:id="950009953" w:edGrp="everyone" w:displacedByCustomXml="next"/>
        <w:sdt>
          <w:sdtPr>
            <w:rPr>
              <w:rFonts w:cs="Arial"/>
              <w:sz w:val="36"/>
              <w:szCs w:val="36"/>
            </w:rPr>
            <w:id w:val="1575556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13D0D7C6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0009953" w:displacedByCustomXml="prev"/>
      </w:tr>
      <w:tr w:rsidR="0062489F" w:rsidRPr="00696855" w14:paraId="2575592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FC329AB" w14:textId="77777777" w:rsidR="0062489F" w:rsidRDefault="0062489F" w:rsidP="0062489F">
            <w:pPr>
              <w:pStyle w:val="331PASListTask1"/>
            </w:pPr>
            <w:bookmarkStart w:id="33" w:name="_Ref66267671"/>
            <w:bookmarkStart w:id="34" w:name="_Ref36811212"/>
            <w:r w:rsidRPr="00342863">
              <w:t>Select and apply hazard identification</w:t>
            </w:r>
            <w:r>
              <w:t xml:space="preserve"> </w:t>
            </w:r>
            <w:r w:rsidRPr="00342863">
              <w:t>techniques, including</w:t>
            </w:r>
            <w:r>
              <w:t>:</w:t>
            </w:r>
            <w:bookmarkEnd w:id="33"/>
          </w:p>
          <w:p w14:paraId="6D225451" w14:textId="77777777" w:rsidR="0062489F" w:rsidRDefault="0062489F" w:rsidP="0062489F">
            <w:pPr>
              <w:pStyle w:val="331PASListTask1"/>
              <w:numPr>
                <w:ilvl w:val="0"/>
                <w:numId w:val="31"/>
              </w:numPr>
            </w:pPr>
            <w:r>
              <w:t>Inspecting plant (including emergency stops and warning devices, fluid measurements and guards, as required)</w:t>
            </w:r>
          </w:p>
          <w:p w14:paraId="5909A767" w14:textId="77777777" w:rsidR="0062489F" w:rsidRDefault="0062489F" w:rsidP="0062489F">
            <w:pPr>
              <w:pStyle w:val="331PASListTask1"/>
              <w:numPr>
                <w:ilvl w:val="0"/>
                <w:numId w:val="31"/>
              </w:numPr>
            </w:pPr>
            <w:r>
              <w:t>Referring to logbook, to identify history and how plant is used</w:t>
            </w:r>
            <w:bookmarkEnd w:id="34"/>
            <w:r>
              <w:t xml:space="preserve"> and maintained</w:t>
            </w:r>
          </w:p>
          <w:p w14:paraId="6267FD8C" w14:textId="77777777" w:rsidR="0062489F" w:rsidRDefault="0062489F" w:rsidP="0062489F">
            <w:pPr>
              <w:pStyle w:val="331PASListTask1"/>
              <w:numPr>
                <w:ilvl w:val="0"/>
                <w:numId w:val="31"/>
              </w:numPr>
            </w:pPr>
            <w:r>
              <w:t xml:space="preserve">Observe access and egress </w:t>
            </w:r>
          </w:p>
          <w:p w14:paraId="2362FA56" w14:textId="4A76C99D" w:rsidR="0062489F" w:rsidRPr="00486541" w:rsidRDefault="0062489F" w:rsidP="0062489F">
            <w:pPr>
              <w:pStyle w:val="331PASListTask1"/>
              <w:numPr>
                <w:ilvl w:val="0"/>
                <w:numId w:val="31"/>
              </w:numPr>
            </w:pPr>
            <w:r>
              <w:t>Observe isolation and tag out systems</w:t>
            </w:r>
          </w:p>
        </w:tc>
        <w:permStart w:id="1670779964" w:edGrp="everyone" w:displacedByCustomXml="next"/>
        <w:sdt>
          <w:sdtPr>
            <w:rPr>
              <w:rFonts w:cs="Arial"/>
              <w:sz w:val="36"/>
              <w:szCs w:val="36"/>
            </w:rPr>
            <w:id w:val="-16795013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40C46BDF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70779964" w:displacedByCustomXml="prev"/>
      </w:tr>
      <w:tr w:rsidR="0062489F" w:rsidRPr="00696855" w14:paraId="2483D26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4A215923" w:rsidR="0062489F" w:rsidRPr="00486541" w:rsidRDefault="0062489F" w:rsidP="0062489F">
            <w:pPr>
              <w:pStyle w:val="331PASListTask1"/>
            </w:pPr>
            <w:bookmarkStart w:id="35" w:name="_Ref66267715"/>
            <w:r>
              <w:t>Identify hazards arising from plant use, condition, suitability, location and potential abnormal situations.</w:t>
            </w:r>
            <w:bookmarkEnd w:id="35"/>
            <w:r>
              <w:t xml:space="preserve"> </w:t>
            </w:r>
          </w:p>
        </w:tc>
        <w:permStart w:id="2095454188" w:edGrp="everyone" w:displacedByCustomXml="next"/>
        <w:sdt>
          <w:sdtPr>
            <w:rPr>
              <w:rFonts w:cs="Arial"/>
              <w:sz w:val="36"/>
              <w:szCs w:val="36"/>
            </w:rPr>
            <w:id w:val="-1797973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4DAA051F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5454188" w:displacedByCustomXml="prev"/>
      </w:tr>
      <w:tr w:rsidR="0062489F" w:rsidRPr="00696855" w14:paraId="620AB71F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02BC934" w14:textId="7C656A07" w:rsidR="0062489F" w:rsidRPr="00486541" w:rsidRDefault="0062489F" w:rsidP="0062489F">
            <w:pPr>
              <w:pStyle w:val="331PASListTask1"/>
            </w:pPr>
            <w:bookmarkStart w:id="36" w:name="_Ref36811322"/>
            <w:r w:rsidRPr="001F3400">
              <w:t>Assess risk for identified hazards – determining those affected, as well as the nature, severity and likelihood of potential harm.</w:t>
            </w:r>
            <w:bookmarkEnd w:id="36"/>
          </w:p>
        </w:tc>
        <w:permStart w:id="1113723973" w:edGrp="everyone" w:displacedByCustomXml="next"/>
        <w:sdt>
          <w:sdtPr>
            <w:rPr>
              <w:rFonts w:cs="Arial"/>
              <w:sz w:val="36"/>
              <w:szCs w:val="36"/>
            </w:rPr>
            <w:id w:val="489063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AD2BF88" w14:textId="65442531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3723973" w:displacedByCustomXml="prev"/>
      </w:tr>
      <w:tr w:rsidR="0062489F" w:rsidRPr="00696855" w14:paraId="34E88E26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01FFD9F" w14:textId="59A19856" w:rsidR="0062489F" w:rsidRPr="00486541" w:rsidRDefault="0062489F" w:rsidP="0062489F">
            <w:pPr>
              <w:pStyle w:val="331PASListTask1"/>
            </w:pPr>
            <w:bookmarkStart w:id="37" w:name="_Ref66267820"/>
            <w:r>
              <w:t>Consult with others to confirm hazard identification and risk assessment.</w:t>
            </w:r>
            <w:bookmarkEnd w:id="37"/>
          </w:p>
        </w:tc>
        <w:permStart w:id="899637332" w:edGrp="everyone" w:displacedByCustomXml="next"/>
        <w:sdt>
          <w:sdtPr>
            <w:rPr>
              <w:rFonts w:cs="Arial"/>
              <w:sz w:val="36"/>
              <w:szCs w:val="36"/>
            </w:rPr>
            <w:id w:val="781040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651A309" w14:textId="45B690D9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99637332" w:displacedByCustomXml="prev"/>
      </w:tr>
      <w:tr w:rsidR="0062489F" w:rsidRPr="00696855" w14:paraId="6913DFA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58A227A3" w14:textId="275DF695" w:rsidR="0062489F" w:rsidRPr="00486541" w:rsidRDefault="0062489F" w:rsidP="0062489F">
            <w:pPr>
              <w:pStyle w:val="331PASListTask1"/>
            </w:pPr>
            <w:bookmarkStart w:id="38" w:name="_Ref66267835"/>
            <w:r>
              <w:t>Record and report identified hazards and risk assessments, using the risk register.</w:t>
            </w:r>
            <w:bookmarkEnd w:id="38"/>
            <w:r>
              <w:t xml:space="preserve"> </w:t>
            </w:r>
          </w:p>
        </w:tc>
        <w:permStart w:id="1468209041" w:edGrp="everyone" w:displacedByCustomXml="next"/>
        <w:sdt>
          <w:sdtPr>
            <w:rPr>
              <w:rFonts w:cs="Arial"/>
              <w:sz w:val="36"/>
              <w:szCs w:val="36"/>
            </w:rPr>
            <w:id w:val="26419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FD77E44" w14:textId="7EDEF0BE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68209041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5EEF3CD9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0E3CEC">
              <w:rPr>
                <w:rFonts w:cs="Arial"/>
                <w:b/>
                <w:sz w:val="20"/>
              </w:rPr>
              <w:t>Risk controls</w:t>
            </w:r>
          </w:p>
        </w:tc>
      </w:tr>
      <w:tr w:rsidR="0062489F" w:rsidRPr="00696855" w14:paraId="7B32AF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67F41EFA" w:rsidR="0062489F" w:rsidRPr="00205BE4" w:rsidRDefault="0062489F" w:rsidP="0062489F">
            <w:pPr>
              <w:pStyle w:val="332PASListTask1"/>
            </w:pPr>
            <w:bookmarkStart w:id="39" w:name="_Ref36811076"/>
            <w:r w:rsidRPr="00205BE4">
              <w:t>Confirm and apply legal and organisational requirements with regards to risk controls.</w:t>
            </w:r>
            <w:bookmarkEnd w:id="39"/>
          </w:p>
        </w:tc>
        <w:permStart w:id="1288388446" w:edGrp="everyone" w:displacedByCustomXml="next"/>
        <w:sdt>
          <w:sdtPr>
            <w:rPr>
              <w:rFonts w:cs="Arial"/>
              <w:sz w:val="36"/>
              <w:szCs w:val="36"/>
            </w:rPr>
            <w:id w:val="-429277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5580BC89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88388446" w:displacedByCustomXml="prev"/>
      </w:tr>
      <w:tr w:rsidR="0062489F" w:rsidRPr="00696855" w14:paraId="64FF72AB" w14:textId="77777777" w:rsidTr="0062489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27408A1" w14:textId="1B553CCE" w:rsidR="0062489F" w:rsidRPr="00205BE4" w:rsidRDefault="0062489F" w:rsidP="0062489F">
            <w:pPr>
              <w:pStyle w:val="332PASListTask1"/>
            </w:pPr>
            <w:bookmarkStart w:id="40" w:name="_Ref36811108"/>
            <w:bookmarkStart w:id="41" w:name="_Ref387224637"/>
            <w:r w:rsidRPr="00205BE4">
              <w:t>Analyse information and data when developing risk control options (including hierarchy of control).</w:t>
            </w:r>
            <w:bookmarkEnd w:id="40"/>
            <w:r w:rsidRPr="00205BE4">
              <w:t xml:space="preserve"> </w:t>
            </w:r>
          </w:p>
        </w:tc>
        <w:permStart w:id="1386746045" w:edGrp="everyone" w:displacedByCustomXml="next"/>
        <w:sdt>
          <w:sdtPr>
            <w:rPr>
              <w:rFonts w:cs="Arial"/>
              <w:sz w:val="36"/>
              <w:szCs w:val="36"/>
            </w:rPr>
            <w:id w:val="-12306131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187BEB52" w14:textId="31B54735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86746045" w:displacedByCustomXml="prev"/>
      </w:tr>
      <w:tr w:rsidR="0062489F" w:rsidRPr="00696855" w14:paraId="656CD58E" w14:textId="77777777" w:rsidTr="0062489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36DEE7B5" w14:textId="300A7877" w:rsidR="0062489F" w:rsidRPr="00205BE4" w:rsidRDefault="0062489F" w:rsidP="0062489F">
            <w:pPr>
              <w:pStyle w:val="332PASListTask1"/>
            </w:pPr>
            <w:bookmarkStart w:id="42" w:name="_Ref66267908"/>
            <w:r w:rsidRPr="00205BE4">
              <w:t>Consult with, and report to, required internal and specialist personnel in relation to risk controls to be implemented.</w:t>
            </w:r>
            <w:bookmarkEnd w:id="42"/>
            <w:r w:rsidRPr="00205BE4">
              <w:t xml:space="preserve"> </w:t>
            </w:r>
          </w:p>
        </w:tc>
        <w:permStart w:id="1385831684" w:edGrp="everyone" w:displacedByCustomXml="next"/>
        <w:sdt>
          <w:sdtPr>
            <w:rPr>
              <w:rFonts w:cs="Arial"/>
              <w:sz w:val="36"/>
              <w:szCs w:val="36"/>
            </w:rPr>
            <w:id w:val="-130122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206BDF93" w14:textId="1E46D5BE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85831684" w:displacedByCustomXml="prev"/>
      </w:tr>
      <w:tr w:rsidR="0062489F" w:rsidRPr="00696855" w14:paraId="644AB911" w14:textId="77777777" w:rsidTr="0062489F">
        <w:trPr>
          <w:trHeight w:val="25"/>
        </w:trPr>
        <w:tc>
          <w:tcPr>
            <w:tcW w:w="737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</w:tcPr>
          <w:p w14:paraId="1B49898C" w14:textId="1CBC279A" w:rsidR="0062489F" w:rsidRPr="00205BE4" w:rsidRDefault="0062489F" w:rsidP="0062489F">
            <w:pPr>
              <w:pStyle w:val="332PASListTask1"/>
            </w:pPr>
            <w:bookmarkStart w:id="43" w:name="_Ref66267939"/>
            <w:bookmarkEnd w:id="41"/>
            <w:r w:rsidRPr="00205BE4">
              <w:t>Implement risk controls, recording detail in the risk register.</w:t>
            </w:r>
            <w:bookmarkEnd w:id="43"/>
            <w:r w:rsidRPr="00205BE4">
              <w:t xml:space="preserve"> </w:t>
            </w:r>
          </w:p>
        </w:tc>
        <w:permStart w:id="1138961385" w:edGrp="everyone" w:displacedByCustomXml="next"/>
        <w:sdt>
          <w:sdtPr>
            <w:rPr>
              <w:rFonts w:cs="Arial"/>
              <w:sz w:val="36"/>
              <w:szCs w:val="36"/>
            </w:rPr>
            <w:id w:val="6777722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top w:val="single" w:sz="12" w:space="0" w:color="000000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6F2E74FB" w14:textId="19D3F39B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38961385" w:displacedByCustomXml="prev"/>
      </w:tr>
      <w:tr w:rsidR="0062489F" w:rsidRPr="00696855" w14:paraId="4D3A9407" w14:textId="77777777" w:rsidTr="0062489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21AAB2FE" w14:textId="79480586" w:rsidR="0062489F" w:rsidRPr="00205BE4" w:rsidRDefault="0062489F" w:rsidP="0062489F">
            <w:pPr>
              <w:pStyle w:val="332PASListTask1"/>
            </w:pPr>
            <w:bookmarkStart w:id="44" w:name="_Ref66267941"/>
            <w:r w:rsidRPr="00205BE4">
              <w:t>Monitor the effectiveness of the implemented risk controls.</w:t>
            </w:r>
            <w:bookmarkEnd w:id="44"/>
            <w:r w:rsidRPr="00205BE4">
              <w:t xml:space="preserve"> </w:t>
            </w:r>
          </w:p>
        </w:tc>
        <w:permStart w:id="442242256" w:edGrp="everyone" w:displacedByCustomXml="next"/>
        <w:sdt>
          <w:sdtPr>
            <w:rPr>
              <w:rFonts w:cs="Arial"/>
              <w:sz w:val="36"/>
              <w:szCs w:val="36"/>
            </w:rPr>
            <w:id w:val="3156141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2CA190BE" w14:textId="70C9D11B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42242256" w:displacedByCustomXml="prev"/>
      </w:tr>
      <w:tr w:rsidR="0062489F" w:rsidRPr="005E24F1" w14:paraId="2FD335BA" w14:textId="77777777" w:rsidTr="0062489F">
        <w:trPr>
          <w:trHeight w:val="305"/>
        </w:trPr>
        <w:tc>
          <w:tcPr>
            <w:tcW w:w="9077" w:type="dxa"/>
            <w:gridSpan w:val="2"/>
            <w:tcBorders>
              <w:top w:val="single" w:sz="4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07274783" w:rsidR="0062489F" w:rsidRPr="004E1BC5" w:rsidRDefault="0062489F" w:rsidP="0062489F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>
              <w:rPr>
                <w:rFonts w:cs="Arial"/>
                <w:b/>
                <w:sz w:val="20"/>
              </w:rPr>
              <w:t>Registration, licensing, certification and training</w:t>
            </w:r>
          </w:p>
        </w:tc>
      </w:tr>
      <w:tr w:rsidR="0062489F" w:rsidRPr="00696855" w14:paraId="17FD64FE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C0FF6E" w14:textId="5B1D9410" w:rsidR="0062489F" w:rsidRPr="00205BE4" w:rsidRDefault="0062489F" w:rsidP="0062489F">
            <w:pPr>
              <w:pStyle w:val="333PASListTask1"/>
            </w:pPr>
            <w:bookmarkStart w:id="45" w:name="_Ref66267999"/>
            <w:r w:rsidRPr="00205BE4">
              <w:t>Identify legal requirements for plant registration and operator licensing/certification, documenting in plant register.</w:t>
            </w:r>
            <w:bookmarkEnd w:id="45"/>
            <w:r w:rsidRPr="00205BE4">
              <w:t xml:space="preserve"> </w:t>
            </w:r>
          </w:p>
        </w:tc>
        <w:permStart w:id="88738479" w:edGrp="everyone" w:displacedByCustomXml="next"/>
        <w:sdt>
          <w:sdtPr>
            <w:rPr>
              <w:rFonts w:cs="Arial"/>
              <w:sz w:val="36"/>
              <w:szCs w:val="36"/>
            </w:rPr>
            <w:id w:val="-9937963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056A1D69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8738479" w:displacedByCustomXml="prev"/>
      </w:tr>
      <w:tr w:rsidR="0062489F" w:rsidRPr="00696855" w14:paraId="5B0A67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18C62201" w:rsidR="0062489F" w:rsidRPr="00205BE4" w:rsidRDefault="0062489F" w:rsidP="0062489F">
            <w:pPr>
              <w:pStyle w:val="333PASListTask1"/>
            </w:pPr>
            <w:bookmarkStart w:id="46" w:name="_Ref66268012"/>
            <w:r w:rsidRPr="00205BE4">
              <w:t>Monitor compliance with legal requirements for plant registration, licensing and certification.</w:t>
            </w:r>
            <w:bookmarkEnd w:id="46"/>
            <w:r w:rsidRPr="00205BE4">
              <w:t xml:space="preserve"> </w:t>
            </w:r>
          </w:p>
        </w:tc>
        <w:permStart w:id="2061655726" w:edGrp="everyone" w:displacedByCustomXml="next"/>
        <w:sdt>
          <w:sdtPr>
            <w:rPr>
              <w:rFonts w:cs="Arial"/>
              <w:sz w:val="36"/>
              <w:szCs w:val="36"/>
            </w:rPr>
            <w:id w:val="-15111403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754DECFE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61655726" w:displacedByCustomXml="prev"/>
      </w:tr>
      <w:tr w:rsidR="0062489F" w:rsidRPr="00696855" w14:paraId="3B1A9D52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921D697" w14:textId="041331F8" w:rsidR="0062489F" w:rsidRPr="00205BE4" w:rsidRDefault="0062489F" w:rsidP="0062489F">
            <w:pPr>
              <w:pStyle w:val="333PASListTask1"/>
            </w:pPr>
            <w:bookmarkStart w:id="47" w:name="_Ref66268040"/>
            <w:r w:rsidRPr="00205BE4">
              <w:t>Identify WHS-related training needs associated with plant items, and applicable permit, registration, licensing and certification requirements.</w:t>
            </w:r>
            <w:bookmarkEnd w:id="47"/>
          </w:p>
        </w:tc>
        <w:permStart w:id="456205968" w:edGrp="everyone" w:displacedByCustomXml="next"/>
        <w:sdt>
          <w:sdtPr>
            <w:rPr>
              <w:rFonts w:cs="Arial"/>
              <w:sz w:val="36"/>
              <w:szCs w:val="36"/>
            </w:rPr>
            <w:id w:val="-18275012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623234A6" w14:textId="55A405B8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6205968" w:displacedByCustomXml="prev"/>
      </w:tr>
      <w:tr w:rsidR="0062489F" w:rsidRPr="00696855" w14:paraId="3976C818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712248A" w14:textId="6F70B402" w:rsidR="0062489F" w:rsidRPr="00205BE4" w:rsidRDefault="0062489F" w:rsidP="0062489F">
            <w:pPr>
              <w:pStyle w:val="333PASListTask1"/>
            </w:pPr>
            <w:bookmarkStart w:id="48" w:name="_Ref66268046"/>
            <w:r w:rsidRPr="00205BE4">
              <w:t>Identify skills gaps of personnel maintaining and using plant and determine associated training needs.</w:t>
            </w:r>
            <w:bookmarkEnd w:id="48"/>
            <w:r w:rsidRPr="00205BE4">
              <w:t xml:space="preserve"> </w:t>
            </w:r>
          </w:p>
        </w:tc>
        <w:permStart w:id="761678757" w:edGrp="everyone" w:displacedByCustomXml="next"/>
        <w:sdt>
          <w:sdtPr>
            <w:rPr>
              <w:rFonts w:cs="Arial"/>
              <w:sz w:val="36"/>
              <w:szCs w:val="36"/>
            </w:rPr>
            <w:id w:val="5531299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E107C20" w14:textId="61F234F6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1678757" w:displacedByCustomXml="prev"/>
      </w:tr>
      <w:tr w:rsidR="0062489F" w:rsidRPr="00696855" w14:paraId="6D3F4828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E70CD9" w14:textId="51B6A46A" w:rsidR="0062489F" w:rsidRPr="00205BE4" w:rsidRDefault="0062489F" w:rsidP="0062489F">
            <w:pPr>
              <w:pStyle w:val="333PASListTask1"/>
            </w:pPr>
            <w:bookmarkStart w:id="49" w:name="_Ref66268056"/>
            <w:r w:rsidRPr="00205BE4">
              <w:t>Develop a training record to ensure training is undertaken and completed prior to commencing work with new plant and/or new systems of work.</w:t>
            </w:r>
            <w:bookmarkEnd w:id="49"/>
            <w:r w:rsidRPr="00205BE4">
              <w:t xml:space="preserve"> </w:t>
            </w:r>
          </w:p>
        </w:tc>
        <w:permStart w:id="1158819200" w:edGrp="everyone" w:displacedByCustomXml="next"/>
        <w:sdt>
          <w:sdtPr>
            <w:rPr>
              <w:rFonts w:cs="Arial"/>
              <w:sz w:val="36"/>
              <w:szCs w:val="36"/>
            </w:rPr>
            <w:id w:val="12046675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66E4A949" w14:textId="0837DE92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58819200" w:displacedByCustomXml="prev"/>
      </w:tr>
      <w:tr w:rsidR="0062489F" w:rsidRPr="005E24F1" w14:paraId="4485FC06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25866" w14:textId="6744ADD1" w:rsidR="0062489F" w:rsidRPr="004E1BC5" w:rsidRDefault="0062489F" w:rsidP="0062489F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>
              <w:rPr>
                <w:rFonts w:cs="Arial"/>
                <w:b/>
                <w:bCs/>
                <w:sz w:val="20"/>
              </w:rPr>
              <w:t>Presenting findings</w:t>
            </w:r>
          </w:p>
        </w:tc>
      </w:tr>
      <w:tr w:rsidR="0062489F" w:rsidRPr="00696855" w14:paraId="09BC968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3224A25" w14:textId="0F243EB3" w:rsidR="0062489F" w:rsidRPr="00486541" w:rsidRDefault="0062489F" w:rsidP="0062489F">
            <w:pPr>
              <w:pStyle w:val="334PASListTask1"/>
            </w:pPr>
            <w:bookmarkStart w:id="50" w:name="_Ref36106065"/>
            <w:r w:rsidRPr="00335C10">
              <w:t>Develop and deliver presentation (in person/via live stream video).</w:t>
            </w:r>
            <w:bookmarkEnd w:id="50"/>
          </w:p>
        </w:tc>
        <w:permStart w:id="645217207" w:edGrp="everyone" w:displacedByCustomXml="next"/>
        <w:sdt>
          <w:sdtPr>
            <w:rPr>
              <w:rFonts w:cs="Arial"/>
              <w:sz w:val="36"/>
              <w:szCs w:val="36"/>
            </w:rPr>
            <w:id w:val="-17050108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358350B9" w14:textId="15290643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45217207" w:displacedByCustomXml="prev"/>
      </w:tr>
      <w:tr w:rsidR="0062489F" w:rsidRPr="00696855" w14:paraId="325978F9" w14:textId="77777777" w:rsidTr="00205BE4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7C861CFC" w14:textId="77777777" w:rsidR="0062489F" w:rsidRPr="00152AD8" w:rsidRDefault="0062489F" w:rsidP="0062489F">
            <w:pPr>
              <w:pStyle w:val="334PASListTask1"/>
            </w:pPr>
            <w:bookmarkStart w:id="51" w:name="_Ref36811141"/>
            <w:r w:rsidRPr="00152AD8">
              <w:t xml:space="preserve">Identify duty holders </w:t>
            </w:r>
            <w:r>
              <w:t>(including PCBU and workers) of</w:t>
            </w:r>
            <w:r w:rsidRPr="00152AD8">
              <w:t xml:space="preserve"> their</w:t>
            </w:r>
            <w:r>
              <w:t xml:space="preserve"> legal and organisational</w:t>
            </w:r>
            <w:r w:rsidRPr="00152AD8">
              <w:t xml:space="preserve"> rights and obligations in relation to:</w:t>
            </w:r>
            <w:bookmarkEnd w:id="51"/>
          </w:p>
          <w:p w14:paraId="4012E615" w14:textId="77777777" w:rsidR="0062489F" w:rsidRDefault="0062489F" w:rsidP="0062489F">
            <w:pPr>
              <w:pStyle w:val="334PASListTask1"/>
              <w:numPr>
                <w:ilvl w:val="0"/>
                <w:numId w:val="32"/>
              </w:numPr>
            </w:pPr>
            <w:r>
              <w:t>H</w:t>
            </w:r>
            <w:r w:rsidRPr="00152AD8">
              <w:t xml:space="preserve">azards and risk controls </w:t>
            </w:r>
          </w:p>
          <w:p w14:paraId="5B900BA5" w14:textId="77777777" w:rsidR="0062489F" w:rsidRDefault="0062489F" w:rsidP="0062489F">
            <w:pPr>
              <w:pStyle w:val="334PASListTask1"/>
              <w:numPr>
                <w:ilvl w:val="0"/>
                <w:numId w:val="32"/>
              </w:numPr>
            </w:pPr>
            <w:r>
              <w:t>Permit, registration, licensing and certification requirements</w:t>
            </w:r>
          </w:p>
          <w:p w14:paraId="22E7CAA1" w14:textId="4D29E702" w:rsidR="0062489F" w:rsidRPr="00205BE4" w:rsidRDefault="0062489F" w:rsidP="0062489F">
            <w:pPr>
              <w:pStyle w:val="334PASListTask1"/>
              <w:numPr>
                <w:ilvl w:val="0"/>
                <w:numId w:val="32"/>
              </w:numPr>
            </w:pPr>
            <w:r w:rsidRPr="00205BE4">
              <w:t>Training records</w:t>
            </w:r>
          </w:p>
        </w:tc>
        <w:permStart w:id="1338456539" w:edGrp="everyone" w:displacedByCustomXml="next"/>
        <w:sdt>
          <w:sdtPr>
            <w:rPr>
              <w:rFonts w:cs="Arial"/>
              <w:sz w:val="36"/>
              <w:szCs w:val="36"/>
            </w:rPr>
            <w:id w:val="-1010602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3155598E" w14:textId="402504BE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38456539" w:displacedByCustomXml="prev"/>
      </w:tr>
      <w:tr w:rsidR="0062489F" w:rsidRPr="00696855" w14:paraId="5E6B5A9F" w14:textId="77777777" w:rsidTr="00205BE4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303253FA" w14:textId="77777777" w:rsidR="0062489F" w:rsidRPr="00152AD8" w:rsidRDefault="0062489F" w:rsidP="0062489F">
            <w:pPr>
              <w:pStyle w:val="334PASListTask1"/>
            </w:pPr>
            <w:bookmarkStart w:id="52" w:name="_Ref36811139"/>
            <w:r w:rsidRPr="00152AD8">
              <w:t>Review processes undertaken, including:</w:t>
            </w:r>
            <w:bookmarkEnd w:id="52"/>
          </w:p>
          <w:p w14:paraId="15CC6441" w14:textId="77777777" w:rsidR="0062489F" w:rsidRPr="00152AD8" w:rsidRDefault="0062489F" w:rsidP="0062489F">
            <w:pPr>
              <w:pStyle w:val="334PASListTask1"/>
              <w:numPr>
                <w:ilvl w:val="0"/>
                <w:numId w:val="33"/>
              </w:numPr>
            </w:pPr>
            <w:r w:rsidRPr="00152AD8">
              <w:t xml:space="preserve">Hazard identification results for two (2) items of plant </w:t>
            </w:r>
          </w:p>
          <w:p w14:paraId="5D2EE18F" w14:textId="77777777" w:rsidR="0062489F" w:rsidRPr="00152AD8" w:rsidRDefault="0062489F" w:rsidP="0062489F">
            <w:pPr>
              <w:pStyle w:val="334PASListTask1"/>
              <w:numPr>
                <w:ilvl w:val="0"/>
                <w:numId w:val="33"/>
              </w:numPr>
            </w:pPr>
            <w:r w:rsidRPr="00152AD8">
              <w:t xml:space="preserve">Risk assessment results </w:t>
            </w:r>
          </w:p>
          <w:p w14:paraId="6A9023E2" w14:textId="77777777" w:rsidR="0062489F" w:rsidRPr="00152AD8" w:rsidRDefault="0062489F" w:rsidP="0062489F">
            <w:pPr>
              <w:pStyle w:val="334PASListTask1"/>
              <w:numPr>
                <w:ilvl w:val="0"/>
                <w:numId w:val="33"/>
              </w:numPr>
            </w:pPr>
            <w:r w:rsidRPr="00152AD8">
              <w:t>Risk management implementation</w:t>
            </w:r>
          </w:p>
          <w:p w14:paraId="36BD7563" w14:textId="77777777" w:rsidR="0062489F" w:rsidRDefault="0062489F" w:rsidP="0062489F">
            <w:pPr>
              <w:pStyle w:val="334PASListTask1"/>
              <w:numPr>
                <w:ilvl w:val="0"/>
                <w:numId w:val="33"/>
              </w:numPr>
            </w:pPr>
            <w:r w:rsidRPr="00152AD8">
              <w:t xml:space="preserve">Evaluation of risk management </w:t>
            </w:r>
          </w:p>
          <w:p w14:paraId="52F92208" w14:textId="77777777" w:rsidR="0062489F" w:rsidRDefault="0062489F" w:rsidP="0062489F">
            <w:pPr>
              <w:pStyle w:val="334PASListTask1"/>
              <w:numPr>
                <w:ilvl w:val="0"/>
                <w:numId w:val="33"/>
              </w:numPr>
            </w:pPr>
            <w:r>
              <w:t>Results of monitoring compliance for plant registration, licensing and certification</w:t>
            </w:r>
          </w:p>
          <w:p w14:paraId="2D82C0E0" w14:textId="636FCC2F" w:rsidR="0062489F" w:rsidRPr="00205BE4" w:rsidRDefault="0062489F" w:rsidP="0062489F">
            <w:pPr>
              <w:pStyle w:val="334PASListTask1"/>
              <w:numPr>
                <w:ilvl w:val="0"/>
                <w:numId w:val="33"/>
              </w:numPr>
            </w:pPr>
            <w:r w:rsidRPr="00205BE4">
              <w:t>Training needs for those maintaining and using plant</w:t>
            </w:r>
          </w:p>
        </w:tc>
        <w:permStart w:id="109994727" w:edGrp="everyone" w:displacedByCustomXml="next"/>
        <w:sdt>
          <w:sdtPr>
            <w:rPr>
              <w:rFonts w:cs="Arial"/>
              <w:sz w:val="36"/>
              <w:szCs w:val="36"/>
            </w:rPr>
            <w:id w:val="-8321395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0C2E11BE" w14:textId="1FD86F3D" w:rsidR="0062489F" w:rsidRPr="004E1BC5" w:rsidRDefault="0062489F" w:rsidP="0062489F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9994727" w:displacedByCustomXml="prev"/>
      </w:tr>
    </w:tbl>
    <w:p w14:paraId="29687C40" w14:textId="77777777" w:rsidR="00D95679" w:rsidRDefault="00D95679" w:rsidP="00E572E5"/>
    <w:sectPr w:rsidR="00D95679" w:rsidSect="00D63DE1">
      <w:headerReference w:type="even" r:id="rId24"/>
      <w:headerReference w:type="default" r:id="rId25"/>
      <w:footerReference w:type="default" r:id="rId2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D0B9CA9" w:rsidR="006E5B7D" w:rsidRPr="00830749" w:rsidRDefault="000645EF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13DF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166A2A3D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 w:rsidRPr="000E3CEC"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E3CEC" w:rsidRPr="000E3CEC">
          <w:rPr>
            <w:rFonts w:ascii="Arial" w:hAnsi="Arial" w:cs="Arial"/>
            <w:b/>
            <w:sz w:val="16"/>
            <w:szCs w:val="16"/>
          </w:rPr>
          <w:t>v1-1_</w:t>
        </w:r>
        <w:r w:rsidR="00E13DFC">
          <w:rPr>
            <w:rFonts w:ascii="Arial" w:hAnsi="Arial" w:cs="Arial"/>
            <w:b/>
            <w:sz w:val="16"/>
            <w:szCs w:val="16"/>
          </w:rPr>
          <w:t>02/08</w:t>
        </w:r>
        <w:r w:rsidR="000E3CEC" w:rsidRPr="000E3CEC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645EF"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5DDB82D3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13DF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645EF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AD4B9BD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13DF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645EF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785614F1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BSBWHS518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133AE8C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3CEC" w:rsidRPr="000E3CEC">
          <w:rPr>
            <w:rFonts w:ascii="Arial" w:hAnsi="Arial" w:cs="Arial"/>
            <w:b/>
            <w:sz w:val="16"/>
            <w:szCs w:val="16"/>
          </w:rPr>
          <w:t>BSBWHS518</w:t>
        </w:r>
      </w:sdtContent>
    </w:sdt>
    <w:r w:rsidRPr="000E3CE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3CEC" w:rsidRPr="000E3CEC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520B7561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BSBWHS518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28A7F907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BSBWHS518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7CAE3FB0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BSBWHS518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009E786A" w:rsidR="006E5B7D" w:rsidRDefault="00D63DE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BSBWHS518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2830611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D63DE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BSBWHS518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3CEC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64E78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A9B1E0B"/>
    <w:multiLevelType w:val="hybridMultilevel"/>
    <w:tmpl w:val="9828CF9A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012CEE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50433"/>
    <w:multiLevelType w:val="hybridMultilevel"/>
    <w:tmpl w:val="AE56C33C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8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5F3059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8D01D5"/>
    <w:multiLevelType w:val="hybridMultilevel"/>
    <w:tmpl w:val="BB74D0FA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877499"/>
    <w:multiLevelType w:val="hybridMultilevel"/>
    <w:tmpl w:val="CE566CB4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273822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9"/>
  </w:num>
  <w:num w:numId="2" w16cid:durableId="938607714">
    <w:abstractNumId w:val="28"/>
  </w:num>
  <w:num w:numId="3" w16cid:durableId="958145445">
    <w:abstractNumId w:val="14"/>
  </w:num>
  <w:num w:numId="4" w16cid:durableId="1196194321">
    <w:abstractNumId w:val="25"/>
  </w:num>
  <w:num w:numId="5" w16cid:durableId="1867134969">
    <w:abstractNumId w:val="23"/>
  </w:num>
  <w:num w:numId="6" w16cid:durableId="1025326758">
    <w:abstractNumId w:val="38"/>
  </w:num>
  <w:num w:numId="7" w16cid:durableId="1482577371">
    <w:abstractNumId w:val="10"/>
  </w:num>
  <w:num w:numId="8" w16cid:durableId="1085491312">
    <w:abstractNumId w:val="3"/>
  </w:num>
  <w:num w:numId="9" w16cid:durableId="1369525979">
    <w:abstractNumId w:val="21"/>
  </w:num>
  <w:num w:numId="10" w16cid:durableId="744459">
    <w:abstractNumId w:val="18"/>
  </w:num>
  <w:num w:numId="11" w16cid:durableId="255016049">
    <w:abstractNumId w:val="13"/>
  </w:num>
  <w:num w:numId="12" w16cid:durableId="926841987">
    <w:abstractNumId w:val="45"/>
  </w:num>
  <w:num w:numId="13" w16cid:durableId="1303079462">
    <w:abstractNumId w:val="33"/>
  </w:num>
  <w:num w:numId="14" w16cid:durableId="1959607258">
    <w:abstractNumId w:val="1"/>
  </w:num>
  <w:num w:numId="15" w16cid:durableId="788476904">
    <w:abstractNumId w:val="27"/>
  </w:num>
  <w:num w:numId="16" w16cid:durableId="738527274">
    <w:abstractNumId w:val="41"/>
  </w:num>
  <w:num w:numId="17" w16cid:durableId="347292598">
    <w:abstractNumId w:val="32"/>
  </w:num>
  <w:num w:numId="18" w16cid:durableId="775098443">
    <w:abstractNumId w:val="40"/>
  </w:num>
  <w:num w:numId="19" w16cid:durableId="246036738">
    <w:abstractNumId w:val="30"/>
  </w:num>
  <w:num w:numId="20" w16cid:durableId="1151870601">
    <w:abstractNumId w:val="43"/>
  </w:num>
  <w:num w:numId="21" w16cid:durableId="1397627776">
    <w:abstractNumId w:val="39"/>
  </w:num>
  <w:num w:numId="22" w16cid:durableId="519197551">
    <w:abstractNumId w:val="20"/>
  </w:num>
  <w:num w:numId="23" w16cid:durableId="459954404">
    <w:abstractNumId w:val="16"/>
  </w:num>
  <w:num w:numId="24" w16cid:durableId="1636257339">
    <w:abstractNumId w:val="35"/>
  </w:num>
  <w:num w:numId="25" w16cid:durableId="505247999">
    <w:abstractNumId w:val="34"/>
  </w:num>
  <w:num w:numId="26" w16cid:durableId="1772234945">
    <w:abstractNumId w:val="24"/>
  </w:num>
  <w:num w:numId="27" w16cid:durableId="1086459375">
    <w:abstractNumId w:val="36"/>
  </w:num>
  <w:num w:numId="28" w16cid:durableId="1513496239">
    <w:abstractNumId w:val="42"/>
  </w:num>
  <w:num w:numId="29" w16cid:durableId="1405302887">
    <w:abstractNumId w:val="0"/>
  </w:num>
  <w:num w:numId="30" w16cid:durableId="430862453">
    <w:abstractNumId w:val="11"/>
  </w:num>
  <w:num w:numId="31" w16cid:durableId="681318048">
    <w:abstractNumId w:val="17"/>
  </w:num>
  <w:num w:numId="32" w16cid:durableId="533426072">
    <w:abstractNumId w:val="37"/>
  </w:num>
  <w:num w:numId="33" w16cid:durableId="453329974">
    <w:abstractNumId w:val="4"/>
  </w:num>
  <w:num w:numId="34" w16cid:durableId="226570180">
    <w:abstractNumId w:val="5"/>
  </w:num>
  <w:num w:numId="35" w16cid:durableId="23210079">
    <w:abstractNumId w:val="8"/>
  </w:num>
  <w:num w:numId="36" w16cid:durableId="287591056">
    <w:abstractNumId w:val="15"/>
  </w:num>
  <w:num w:numId="37" w16cid:durableId="1290697623">
    <w:abstractNumId w:val="31"/>
  </w:num>
  <w:num w:numId="38" w16cid:durableId="1889996058">
    <w:abstractNumId w:val="6"/>
  </w:num>
  <w:num w:numId="39" w16cid:durableId="6071537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1300857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377879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29637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684694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525237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51451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702476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dI31AHEHK9qGZvegQk4XlJZNoP3ehTADA6DsoIyuuqIdSJcCiXFqwS1tjmDvbAsdxQeSFW1f1cO3iA6Bc+tuag==" w:salt="vjM+BuMWQS3qjV6VCslrO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78A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45EF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7B2"/>
    <w:rsid w:val="000C4F46"/>
    <w:rsid w:val="000C5322"/>
    <w:rsid w:val="000C6FB4"/>
    <w:rsid w:val="000C7FA2"/>
    <w:rsid w:val="000E0DDA"/>
    <w:rsid w:val="000E310E"/>
    <w:rsid w:val="000E3CEC"/>
    <w:rsid w:val="000E4DCC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985"/>
    <w:rsid w:val="00136E8C"/>
    <w:rsid w:val="00144816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967F8"/>
    <w:rsid w:val="001A1F2C"/>
    <w:rsid w:val="001A77CF"/>
    <w:rsid w:val="001B0445"/>
    <w:rsid w:val="001B09BC"/>
    <w:rsid w:val="001B28E5"/>
    <w:rsid w:val="001C0B34"/>
    <w:rsid w:val="001C4084"/>
    <w:rsid w:val="001C6445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05BE4"/>
    <w:rsid w:val="0021139D"/>
    <w:rsid w:val="00213294"/>
    <w:rsid w:val="0021376B"/>
    <w:rsid w:val="00214096"/>
    <w:rsid w:val="00214B1A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57A69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2778E"/>
    <w:rsid w:val="0033666D"/>
    <w:rsid w:val="00336763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3DD9"/>
    <w:rsid w:val="003667BF"/>
    <w:rsid w:val="00374DDE"/>
    <w:rsid w:val="003758B4"/>
    <w:rsid w:val="00376162"/>
    <w:rsid w:val="0039160D"/>
    <w:rsid w:val="0039623A"/>
    <w:rsid w:val="00396581"/>
    <w:rsid w:val="003B0094"/>
    <w:rsid w:val="003B0DC7"/>
    <w:rsid w:val="003B5C02"/>
    <w:rsid w:val="003B6AA6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1E74"/>
    <w:rsid w:val="003F4120"/>
    <w:rsid w:val="003F4E60"/>
    <w:rsid w:val="00400774"/>
    <w:rsid w:val="00400EF1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3776D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0A2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2E75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489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1C5"/>
    <w:rsid w:val="00691ED4"/>
    <w:rsid w:val="006923AD"/>
    <w:rsid w:val="0069492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1F86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59B4"/>
    <w:rsid w:val="00A9666F"/>
    <w:rsid w:val="00A96EE8"/>
    <w:rsid w:val="00AA212D"/>
    <w:rsid w:val="00AA517E"/>
    <w:rsid w:val="00AA5187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1BE7"/>
    <w:rsid w:val="00B370F6"/>
    <w:rsid w:val="00B37A11"/>
    <w:rsid w:val="00B40664"/>
    <w:rsid w:val="00B44885"/>
    <w:rsid w:val="00B45123"/>
    <w:rsid w:val="00B46CA0"/>
    <w:rsid w:val="00B509C5"/>
    <w:rsid w:val="00B50D23"/>
    <w:rsid w:val="00B60A8E"/>
    <w:rsid w:val="00B61114"/>
    <w:rsid w:val="00B61E1D"/>
    <w:rsid w:val="00B63435"/>
    <w:rsid w:val="00B64BF7"/>
    <w:rsid w:val="00B65524"/>
    <w:rsid w:val="00B760DC"/>
    <w:rsid w:val="00B80970"/>
    <w:rsid w:val="00B84397"/>
    <w:rsid w:val="00B876C2"/>
    <w:rsid w:val="00B90BD9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4DE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2E4B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3DE1"/>
    <w:rsid w:val="00D644BC"/>
    <w:rsid w:val="00D64F69"/>
    <w:rsid w:val="00D72D17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6D62"/>
    <w:rsid w:val="00DA7219"/>
    <w:rsid w:val="00DB1F4E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3DFC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0655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07FC"/>
    <w:rsid w:val="00FB203E"/>
    <w:rsid w:val="00FB4E1E"/>
    <w:rsid w:val="00FB5100"/>
    <w:rsid w:val="00FB5C12"/>
    <w:rsid w:val="00FC083A"/>
    <w:rsid w:val="00FC2BA4"/>
    <w:rsid w:val="00FC37E6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18A7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CEC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uiPriority w:val="99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17">
    <w:name w:val="Table Grid17"/>
    <w:basedOn w:val="TableNormal"/>
    <w:next w:val="TableGrid"/>
    <w:uiPriority w:val="59"/>
    <w:rsid w:val="000E3CE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59"/>
    <w:rsid w:val="000E3CE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0E3CE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1C6445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1C6445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1C6445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1C6445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1C6445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1C6445"/>
    <w:pPr>
      <w:numPr>
        <w:numId w:val="34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1C6445"/>
    <w:pPr>
      <w:numPr>
        <w:numId w:val="35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1C6445"/>
    <w:pPr>
      <w:numPr>
        <w:numId w:val="36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1C6445"/>
    <w:pPr>
      <w:numPr>
        <w:numId w:val="37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1C6445"/>
    <w:pPr>
      <w:numPr>
        <w:numId w:val="38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1C6445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1C6445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C6445"/>
    <w:rPr>
      <w:color w:val="605E5C"/>
      <w:shd w:val="clear" w:color="auto" w:fill="E1DFDD"/>
    </w:rPr>
  </w:style>
  <w:style w:type="table" w:customStyle="1" w:styleId="TableGrid15">
    <w:name w:val="Table Grid15"/>
    <w:basedOn w:val="TableNormal"/>
    <w:next w:val="TableGrid"/>
    <w:uiPriority w:val="5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59"/>
    <w:rsid w:val="001C644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1C644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BoldandItalics">
    <w:name w:val="Bold and Italics"/>
    <w:qFormat/>
    <w:rsid w:val="001C6445"/>
    <w:rPr>
      <w:b/>
      <w:bCs w:val="0"/>
      <w:i/>
      <w:iCs w:val="0"/>
      <w:strike w:val="0"/>
      <w:dstrike w:val="0"/>
      <w:u w:val="none"/>
      <w:effect w:val="none"/>
    </w:rPr>
  </w:style>
  <w:style w:type="character" w:customStyle="1" w:styleId="Superscript">
    <w:name w:val="Superscript"/>
    <w:rsid w:val="001C6445"/>
    <w:rPr>
      <w:sz w:val="16"/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1C6445"/>
    <w:rPr>
      <w:color w:val="800080" w:themeColor="followedHyperlink"/>
      <w:u w:val="single"/>
    </w:rPr>
  </w:style>
  <w:style w:type="paragraph" w:customStyle="1" w:styleId="Default">
    <w:name w:val="Default"/>
    <w:rsid w:val="00E13D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QuickStyle" Target="diagrams/quickStyle1.xm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Layout" Target="diagrams/layout1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footer" Target="footer3.xml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diagramColors" Target="diagrams/colors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3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38B1D51A-D0BC-46C6-83F0-45811D09B67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CBBA4EE9-C7C8-4296-80EC-07B0D8261C1A}" type="pres">
      <dgm:prSet presAssocID="{9AA056EF-DBDE-4F35-AADA-55099AF563B5}" presName="Name8" presStyleCnt="0"/>
      <dgm:spPr/>
    </dgm:pt>
    <dgm:pt modelId="{FF061422-9C13-4C03-813B-77E0B7FEB06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/>
    </dgm:pt>
    <dgm:pt modelId="{1C14088C-00ED-44CA-B78C-635B39CC019E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90B4209-7A9A-4885-AF09-9B88547816DC}" type="pres">
      <dgm:prSet presAssocID="{57FF7DF8-CB77-43F7-90B5-11DFF3DA06D0}" presName="Name8" presStyleCnt="0"/>
      <dgm:spPr/>
    </dgm:pt>
    <dgm:pt modelId="{3CB5E10C-8C76-4A14-9B59-EAAB66022AD1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/>
    </dgm:pt>
    <dgm:pt modelId="{9DA6DDF6-C69C-4C4C-9BE8-F17118BA0EEE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4F05C95-385B-484B-A41E-131ECB593C30}" type="pres">
      <dgm:prSet presAssocID="{57318B6B-8BA2-4152-8B74-404CE1832126}" presName="Name8" presStyleCnt="0"/>
      <dgm:spPr/>
    </dgm:pt>
    <dgm:pt modelId="{C1301555-74AC-444B-B083-A5F4DEC61192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/>
    </dgm:pt>
    <dgm:pt modelId="{21E1D871-703A-4D16-9DEB-67D8AAF8AC1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623E21B-F6E6-4D01-BD9F-99B5BDC803AF}" type="pres">
      <dgm:prSet presAssocID="{D7E063B8-3476-41CA-8A00-EECF7E167CE2}" presName="Name8" presStyleCnt="0"/>
      <dgm:spPr/>
    </dgm:pt>
    <dgm:pt modelId="{3CB12A25-002D-4727-9341-40B74EBC4275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/>
    </dgm:pt>
    <dgm:pt modelId="{E9E96375-D08F-47CD-94CF-DFE318CDACC9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0EC2928-ABE1-41F7-B0FB-DF9FFB45D93E}" type="pres">
      <dgm:prSet presAssocID="{06285734-79FB-4D90-969A-A001085F9F03}" presName="Name8" presStyleCnt="0"/>
      <dgm:spPr/>
    </dgm:pt>
    <dgm:pt modelId="{BA20C746-B7B5-427F-97E5-035BE0EA23F4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/>
    </dgm:pt>
    <dgm:pt modelId="{CFB6615C-7203-4C80-ABBE-37E89FF4D0D6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1BB6A864-864C-470B-A7B5-7F7A1CF47B44}" type="pres">
      <dgm:prSet presAssocID="{1ED9929B-A497-4CB6-AE23-A0B96462C01F}" presName="Name8" presStyleCnt="0"/>
      <dgm:spPr/>
    </dgm:pt>
    <dgm:pt modelId="{2080907F-960D-470A-8C6E-12D74B6141E2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/>
    </dgm:pt>
    <dgm:pt modelId="{17E9FFB4-EF38-4E04-AE3B-B545A2AAE900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15432913-C4AF-4998-8EF9-F61D4FEE645F}" type="presOf" srcId="{57FF7DF8-CB77-43F7-90B5-11DFF3DA06D0}" destId="{3CB5E10C-8C76-4A14-9B59-EAAB66022AD1}" srcOrd="0" destOrd="0" presId="urn:microsoft.com/office/officeart/2005/8/layout/pyramid3"/>
    <dgm:cxn modelId="{E7E9ED38-6A55-4F30-95A6-9495514968CD}" type="presOf" srcId="{9AA056EF-DBDE-4F35-AADA-55099AF563B5}" destId="{1C14088C-00ED-44CA-B78C-635B39CC019E}" srcOrd="1" destOrd="0" presId="urn:microsoft.com/office/officeart/2005/8/layout/pyramid3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AD43F53F-6DF1-49C8-B53E-B3E47F0F2EF6}" type="presOf" srcId="{D7E063B8-3476-41CA-8A00-EECF7E167CE2}" destId="{3CB12A25-002D-4727-9341-40B74EBC4275}" srcOrd="0" destOrd="0" presId="urn:microsoft.com/office/officeart/2005/8/layout/pyramid3"/>
    <dgm:cxn modelId="{689AD444-BC93-43CC-B59A-3681419C10E6}" type="presOf" srcId="{06285734-79FB-4D90-969A-A001085F9F03}" destId="{CFB6615C-7203-4C80-ABBE-37E89FF4D0D6}" srcOrd="1" destOrd="0" presId="urn:microsoft.com/office/officeart/2005/8/layout/pyramid3"/>
    <dgm:cxn modelId="{3A3D724C-5F6A-48B1-A25D-1D002EEF291D}" type="presOf" srcId="{1ED9929B-A497-4CB6-AE23-A0B96462C01F}" destId="{2080907F-960D-470A-8C6E-12D74B6141E2}" srcOrd="0" destOrd="0" presId="urn:microsoft.com/office/officeart/2005/8/layout/pyramid3"/>
    <dgm:cxn modelId="{5F2EBD76-54BA-4D9A-976D-C675ED227F9D}" type="presOf" srcId="{1ED9929B-A497-4CB6-AE23-A0B96462C01F}" destId="{17E9FFB4-EF38-4E04-AE3B-B545A2AAE900}" srcOrd="1" destOrd="0" presId="urn:microsoft.com/office/officeart/2005/8/layout/pyramid3"/>
    <dgm:cxn modelId="{35F10A9C-B8EA-4B34-81E6-E612D3E23363}" type="presOf" srcId="{57318B6B-8BA2-4152-8B74-404CE1832126}" destId="{C1301555-74AC-444B-B083-A5F4DEC61192}" srcOrd="0" destOrd="0" presId="urn:microsoft.com/office/officeart/2005/8/layout/pyramid3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4C620CAE-E928-425B-9021-7CBA99F49ECF}" type="presOf" srcId="{C1FF0FB2-1523-48D6-B730-1040D0B4E4C1}" destId="{38B1D51A-D0BC-46C6-83F0-45811D09B67D}" srcOrd="0" destOrd="0" presId="urn:microsoft.com/office/officeart/2005/8/layout/pyramid3"/>
    <dgm:cxn modelId="{E3D0A9B7-9499-4EC1-8AF7-3D197372FFC1}" type="presOf" srcId="{9AA056EF-DBDE-4F35-AADA-55099AF563B5}" destId="{FF061422-9C13-4C03-813B-77E0B7FEB062}" srcOrd="0" destOrd="0" presId="urn:microsoft.com/office/officeart/2005/8/layout/pyramid3"/>
    <dgm:cxn modelId="{FF672FBA-5FAD-44A4-B010-EB84B83B38B7}" type="presOf" srcId="{06285734-79FB-4D90-969A-A001085F9F03}" destId="{BA20C746-B7B5-427F-97E5-035BE0EA23F4}" srcOrd="0" destOrd="0" presId="urn:microsoft.com/office/officeart/2005/8/layout/pyramid3"/>
    <dgm:cxn modelId="{02CE04D8-E823-4004-ADFA-E7F87DAC42DA}" type="presOf" srcId="{57318B6B-8BA2-4152-8B74-404CE1832126}" destId="{21E1D871-703A-4D16-9DEB-67D8AAF8AC14}" srcOrd="1" destOrd="0" presId="urn:microsoft.com/office/officeart/2005/8/layout/pyramid3"/>
    <dgm:cxn modelId="{64C627DB-4388-474E-BB83-76A83CE112B4}" type="presOf" srcId="{D7E063B8-3476-41CA-8A00-EECF7E167CE2}" destId="{E9E96375-D08F-47CD-94CF-DFE318CDACC9}" srcOrd="1" destOrd="0" presId="urn:microsoft.com/office/officeart/2005/8/layout/pyramid3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EF7468E2-9C70-4EBE-B9BA-DEA6A0674005}" type="presOf" srcId="{57FF7DF8-CB77-43F7-90B5-11DFF3DA06D0}" destId="{9DA6DDF6-C69C-4C4C-9BE8-F17118BA0EEE}" srcOrd="1" destOrd="0" presId="urn:microsoft.com/office/officeart/2005/8/layout/pyramid3"/>
    <dgm:cxn modelId="{F95C6C93-B107-4B8C-8B28-E322D1E316A5}" type="presParOf" srcId="{38B1D51A-D0BC-46C6-83F0-45811D09B67D}" destId="{CBBA4EE9-C7C8-4296-80EC-07B0D8261C1A}" srcOrd="0" destOrd="0" presId="urn:microsoft.com/office/officeart/2005/8/layout/pyramid3"/>
    <dgm:cxn modelId="{A1DD306C-482E-42A6-947B-16EFB5F71176}" type="presParOf" srcId="{CBBA4EE9-C7C8-4296-80EC-07B0D8261C1A}" destId="{FF061422-9C13-4C03-813B-77E0B7FEB062}" srcOrd="0" destOrd="0" presId="urn:microsoft.com/office/officeart/2005/8/layout/pyramid3"/>
    <dgm:cxn modelId="{0256A060-A631-459F-8B86-2F50A1CD4CB8}" type="presParOf" srcId="{CBBA4EE9-C7C8-4296-80EC-07B0D8261C1A}" destId="{1C14088C-00ED-44CA-B78C-635B39CC019E}" srcOrd="1" destOrd="0" presId="urn:microsoft.com/office/officeart/2005/8/layout/pyramid3"/>
    <dgm:cxn modelId="{01A84C72-4497-4CDB-9962-E920ECF5D72D}" type="presParOf" srcId="{38B1D51A-D0BC-46C6-83F0-45811D09B67D}" destId="{B90B4209-7A9A-4885-AF09-9B88547816DC}" srcOrd="1" destOrd="0" presId="urn:microsoft.com/office/officeart/2005/8/layout/pyramid3"/>
    <dgm:cxn modelId="{079FF6D0-0EE4-4983-BEEB-782D93A5B8D9}" type="presParOf" srcId="{B90B4209-7A9A-4885-AF09-9B88547816DC}" destId="{3CB5E10C-8C76-4A14-9B59-EAAB66022AD1}" srcOrd="0" destOrd="0" presId="urn:microsoft.com/office/officeart/2005/8/layout/pyramid3"/>
    <dgm:cxn modelId="{83449386-0224-4710-A5E1-4F6ED1EF1ABB}" type="presParOf" srcId="{B90B4209-7A9A-4885-AF09-9B88547816DC}" destId="{9DA6DDF6-C69C-4C4C-9BE8-F17118BA0EEE}" srcOrd="1" destOrd="0" presId="urn:microsoft.com/office/officeart/2005/8/layout/pyramid3"/>
    <dgm:cxn modelId="{D7543F2E-1C47-4CAA-B7CE-A6546B9DC70B}" type="presParOf" srcId="{38B1D51A-D0BC-46C6-83F0-45811D09B67D}" destId="{54F05C95-385B-484B-A41E-131ECB593C30}" srcOrd="2" destOrd="0" presId="urn:microsoft.com/office/officeart/2005/8/layout/pyramid3"/>
    <dgm:cxn modelId="{44177350-1DD7-4318-8FFD-344C4FBA7FE5}" type="presParOf" srcId="{54F05C95-385B-484B-A41E-131ECB593C30}" destId="{C1301555-74AC-444B-B083-A5F4DEC61192}" srcOrd="0" destOrd="0" presId="urn:microsoft.com/office/officeart/2005/8/layout/pyramid3"/>
    <dgm:cxn modelId="{312212B5-FB3C-4D8D-B75E-EE02FA65B372}" type="presParOf" srcId="{54F05C95-385B-484B-A41E-131ECB593C30}" destId="{21E1D871-703A-4D16-9DEB-67D8AAF8AC14}" srcOrd="1" destOrd="0" presId="urn:microsoft.com/office/officeart/2005/8/layout/pyramid3"/>
    <dgm:cxn modelId="{D648EA2E-01D6-4A63-A0CC-B9F13F0F1163}" type="presParOf" srcId="{38B1D51A-D0BC-46C6-83F0-45811D09B67D}" destId="{8623E21B-F6E6-4D01-BD9F-99B5BDC803AF}" srcOrd="3" destOrd="0" presId="urn:microsoft.com/office/officeart/2005/8/layout/pyramid3"/>
    <dgm:cxn modelId="{35F4F052-F1C1-4665-8226-57A06B61D946}" type="presParOf" srcId="{8623E21B-F6E6-4D01-BD9F-99B5BDC803AF}" destId="{3CB12A25-002D-4727-9341-40B74EBC4275}" srcOrd="0" destOrd="0" presId="urn:microsoft.com/office/officeart/2005/8/layout/pyramid3"/>
    <dgm:cxn modelId="{ED04B66D-0F16-437C-8086-A90AAB7130E9}" type="presParOf" srcId="{8623E21B-F6E6-4D01-BD9F-99B5BDC803AF}" destId="{E9E96375-D08F-47CD-94CF-DFE318CDACC9}" srcOrd="1" destOrd="0" presId="urn:microsoft.com/office/officeart/2005/8/layout/pyramid3"/>
    <dgm:cxn modelId="{451844D1-D64E-4577-8C48-43265BEA7755}" type="presParOf" srcId="{38B1D51A-D0BC-46C6-83F0-45811D09B67D}" destId="{30EC2928-ABE1-41F7-B0FB-DF9FFB45D93E}" srcOrd="4" destOrd="0" presId="urn:microsoft.com/office/officeart/2005/8/layout/pyramid3"/>
    <dgm:cxn modelId="{D2BF2446-A2D1-423E-A4D1-0ABB1D1002F9}" type="presParOf" srcId="{30EC2928-ABE1-41F7-B0FB-DF9FFB45D93E}" destId="{BA20C746-B7B5-427F-97E5-035BE0EA23F4}" srcOrd="0" destOrd="0" presId="urn:microsoft.com/office/officeart/2005/8/layout/pyramid3"/>
    <dgm:cxn modelId="{B8D5DEF1-B10A-4EAB-B740-BCF415A08907}" type="presParOf" srcId="{30EC2928-ABE1-41F7-B0FB-DF9FFB45D93E}" destId="{CFB6615C-7203-4C80-ABBE-37E89FF4D0D6}" srcOrd="1" destOrd="0" presId="urn:microsoft.com/office/officeart/2005/8/layout/pyramid3"/>
    <dgm:cxn modelId="{89EF0BC5-D570-47FD-A137-71E753B80592}" type="presParOf" srcId="{38B1D51A-D0BC-46C6-83F0-45811D09B67D}" destId="{1BB6A864-864C-470B-A7B5-7F7A1CF47B44}" srcOrd="5" destOrd="0" presId="urn:microsoft.com/office/officeart/2005/8/layout/pyramid3"/>
    <dgm:cxn modelId="{2A48E3F1-A23A-4074-AB72-FAAE37D5B486}" type="presParOf" srcId="{1BB6A864-864C-470B-A7B5-7F7A1CF47B44}" destId="{2080907F-960D-470A-8C6E-12D74B6141E2}" srcOrd="0" destOrd="0" presId="urn:microsoft.com/office/officeart/2005/8/layout/pyramid3"/>
    <dgm:cxn modelId="{0DD9F87A-90BD-4EEE-9F1B-562344DB5EC8}" type="presParOf" srcId="{1BB6A864-864C-470B-A7B5-7F7A1CF47B44}" destId="{17E9FFB4-EF38-4E04-AE3B-B545A2AAE900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061422-9C13-4C03-813B-77E0B7FEB062}">
      <dsp:nvSpPr>
        <dsp:cNvPr id="0" name=""/>
        <dsp:cNvSpPr/>
      </dsp:nvSpPr>
      <dsp:spPr>
        <a:xfrm rot="10800000">
          <a:off x="0" y="0"/>
          <a:ext cx="3424555" cy="242887"/>
        </a:xfrm>
        <a:prstGeom prst="trapezoid">
          <a:avLst>
            <a:gd name="adj" fmla="val 117495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599297" y="0"/>
        <a:ext cx="2225960" cy="242887"/>
      </dsp:txXfrm>
    </dsp:sp>
    <dsp:sp modelId="{3CB5E10C-8C76-4A14-9B59-EAAB66022AD1}">
      <dsp:nvSpPr>
        <dsp:cNvPr id="0" name=""/>
        <dsp:cNvSpPr/>
      </dsp:nvSpPr>
      <dsp:spPr>
        <a:xfrm rot="10800000">
          <a:off x="285379" y="242887"/>
          <a:ext cx="2853795" cy="242887"/>
        </a:xfrm>
        <a:prstGeom prst="trapezoid">
          <a:avLst>
            <a:gd name="adj" fmla="val 117495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784793" y="242887"/>
        <a:ext cx="1854967" cy="242887"/>
      </dsp:txXfrm>
    </dsp:sp>
    <dsp:sp modelId="{C1301555-74AC-444B-B083-A5F4DEC61192}">
      <dsp:nvSpPr>
        <dsp:cNvPr id="0" name=""/>
        <dsp:cNvSpPr/>
      </dsp:nvSpPr>
      <dsp:spPr>
        <a:xfrm rot="10800000">
          <a:off x="570759" y="485775"/>
          <a:ext cx="2283036" cy="242887"/>
        </a:xfrm>
        <a:prstGeom prst="trapezoid">
          <a:avLst>
            <a:gd name="adj" fmla="val 117495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970290" y="485775"/>
        <a:ext cx="1483973" cy="242887"/>
      </dsp:txXfrm>
    </dsp:sp>
    <dsp:sp modelId="{3CB12A25-002D-4727-9341-40B74EBC4275}">
      <dsp:nvSpPr>
        <dsp:cNvPr id="0" name=""/>
        <dsp:cNvSpPr/>
      </dsp:nvSpPr>
      <dsp:spPr>
        <a:xfrm rot="10800000">
          <a:off x="856138" y="728662"/>
          <a:ext cx="1712277" cy="242887"/>
        </a:xfrm>
        <a:prstGeom prst="trapezoid">
          <a:avLst>
            <a:gd name="adj" fmla="val 117495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1155787" y="728662"/>
        <a:ext cx="1112980" cy="242887"/>
      </dsp:txXfrm>
    </dsp:sp>
    <dsp:sp modelId="{BA20C746-B7B5-427F-97E5-035BE0EA23F4}">
      <dsp:nvSpPr>
        <dsp:cNvPr id="0" name=""/>
        <dsp:cNvSpPr/>
      </dsp:nvSpPr>
      <dsp:spPr>
        <a:xfrm rot="10800000">
          <a:off x="1141518" y="971550"/>
          <a:ext cx="1141518" cy="242887"/>
        </a:xfrm>
        <a:prstGeom prst="trapezoid">
          <a:avLst>
            <a:gd name="adj" fmla="val 117495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1341284" y="971550"/>
        <a:ext cx="741986" cy="242887"/>
      </dsp:txXfrm>
    </dsp:sp>
    <dsp:sp modelId="{2080907F-960D-470A-8C6E-12D74B6141E2}">
      <dsp:nvSpPr>
        <dsp:cNvPr id="0" name=""/>
        <dsp:cNvSpPr/>
      </dsp:nvSpPr>
      <dsp:spPr>
        <a:xfrm rot="10800000">
          <a:off x="1426897" y="1214437"/>
          <a:ext cx="570759" cy="242887"/>
        </a:xfrm>
        <a:prstGeom prst="trapezoid">
          <a:avLst>
            <a:gd name="adj" fmla="val 117495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 rot="-10800000">
        <a:off x="1426897" y="1214437"/>
        <a:ext cx="570759" cy="2428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023B30ED71B456897C073B196FEE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9DBE9-8DF9-46E4-AC89-D06C627D2DC7}"/>
      </w:docPartPr>
      <w:docPartBody>
        <w:p w:rsidR="00015C34" w:rsidRDefault="00015C34" w:rsidP="00015C34">
          <w:pPr>
            <w:pStyle w:val="F023B30ED71B456897C073B196FEE83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461E769F6C342E78416D20687812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16F8E-9CC4-45CE-8F91-D099C062FC54}"/>
      </w:docPartPr>
      <w:docPartBody>
        <w:p w:rsidR="00015C34" w:rsidRDefault="00015C34" w:rsidP="00015C34">
          <w:pPr>
            <w:pStyle w:val="C461E769F6C342E78416D206878122C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B19C6D75588B4F5994CA8B79E04B8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D4E005-540B-415B-ACCD-6B0B1246B118}"/>
      </w:docPartPr>
      <w:docPartBody>
        <w:p w:rsidR="00015C34" w:rsidRDefault="00015C34" w:rsidP="00015C34">
          <w:pPr>
            <w:pStyle w:val="B19C6D75588B4F5994CA8B79E04B88C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DD42C4DAD6E4CE4A776B60C227D4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CC8EE-BB2A-4CF2-9900-4F5FC0B70FD9}"/>
      </w:docPartPr>
      <w:docPartBody>
        <w:p w:rsidR="00015C34" w:rsidRDefault="00015C34" w:rsidP="00015C34">
          <w:pPr>
            <w:pStyle w:val="5DD42C4DAD6E4CE4A776B60C227D4472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92CE276C38C147F59835CC55B09CD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4BDC8-8F02-43B2-8B23-9ADE0F770E2C}"/>
      </w:docPartPr>
      <w:docPartBody>
        <w:p w:rsidR="00015C34" w:rsidRDefault="00015C34" w:rsidP="00015C34">
          <w:pPr>
            <w:pStyle w:val="92CE276C38C147F59835CC55B09CDAA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5C34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4134F"/>
    <w:rsid w:val="003D7AF8"/>
    <w:rsid w:val="004C3183"/>
    <w:rsid w:val="00530616"/>
    <w:rsid w:val="005D3BC9"/>
    <w:rsid w:val="00615AD3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61E1D"/>
    <w:rsid w:val="00B63EC7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7628E"/>
    <w:rsid w:val="00FA7C23"/>
    <w:rsid w:val="00FB07FC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5C34"/>
    <w:rPr>
      <w:color w:val="808080"/>
    </w:rPr>
  </w:style>
  <w:style w:type="paragraph" w:customStyle="1" w:styleId="F023B30ED71B456897C073B196FEE833">
    <w:name w:val="F023B30ED71B456897C073B196FEE833"/>
    <w:rsid w:val="00015C3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461E769F6C342E78416D206878122C8">
    <w:name w:val="C461E769F6C342E78416D206878122C8"/>
    <w:rsid w:val="00015C3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72EB2D731E32465583F6D58AD99C2DC5">
    <w:name w:val="72EB2D731E32465583F6D58AD99C2DC5"/>
    <w:rsid w:val="00E37314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B19C6D75588B4F5994CA8B79E04B88C5">
    <w:name w:val="B19C6D75588B4F5994CA8B79E04B88C5"/>
    <w:rsid w:val="00015C3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DD42C4DAD6E4CE4A776B60C227D4472">
    <w:name w:val="5DD42C4DAD6E4CE4A776B60C227D4472"/>
    <w:rsid w:val="00015C3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2CE276C38C147F59835CC55B09CDAA5">
    <w:name w:val="92CE276C38C147F59835CC55B09CDAA5"/>
    <w:rsid w:val="00015C34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318</TotalTime>
  <Pages>24</Pages>
  <Words>3424</Words>
  <Characters>19521</Characters>
  <Application>Microsoft Office Word</Application>
  <DocSecurity>8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BSBWHS518</vt:lpstr>
    </vt:vector>
  </TitlesOfParts>
  <Company/>
  <LinksUpToDate>false</LinksUpToDate>
  <CharactersWithSpaces>22900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BSBWHS518</dc:title>
  <dc:subject>Manage WHS hazards associated with maintenance and use of plant</dc:subject>
  <dc:creator>Author Name</dc:creator>
  <cp:lastModifiedBy>Jonathan Curro</cp:lastModifiedBy>
  <cp:revision>25</cp:revision>
  <cp:lastPrinted>2024-11-11T05:03:00Z</cp:lastPrinted>
  <dcterms:created xsi:type="dcterms:W3CDTF">2024-02-20T21:29:00Z</dcterms:created>
  <dcterms:modified xsi:type="dcterms:W3CDTF">2024-11-11T05:19:00Z</dcterms:modified>
  <cp:contentStatus>v1-1_02/08/2024</cp:contentStatus>
</cp:coreProperties>
</file>