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BC2" w:rsidRPr="004932A4" w:rsidRDefault="00FF46F2"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rsidR="00531BC2" w:rsidRPr="004932A4" w:rsidRDefault="00FF46F2"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2315AD" w:rsidP="001C385B">
            <w:pPr>
              <w:ind w:right="-24"/>
              <w:rPr>
                <w:rFonts w:ascii="Arial" w:hAnsi="Arial" w:cs="Arial"/>
                <w:sz w:val="22"/>
                <w:szCs w:val="22"/>
              </w:rPr>
            </w:pPr>
            <w:permStart w:id="1345660858" w:edGrp="everyone"/>
            <w:r>
              <w:rPr>
                <w:rFonts w:ascii="Arial" w:hAnsi="Arial" w:cs="Arial"/>
                <w:sz w:val="22"/>
                <w:szCs w:val="22"/>
              </w:rPr>
              <w:t>Nicky Harrison-</w:t>
            </w:r>
            <w:proofErr w:type="spellStart"/>
            <w:r>
              <w:rPr>
                <w:rFonts w:ascii="Arial" w:hAnsi="Arial" w:cs="Arial"/>
                <w:sz w:val="22"/>
                <w:szCs w:val="22"/>
              </w:rPr>
              <w:t>Atholwood</w:t>
            </w:r>
            <w:permEnd w:id="1345660858"/>
            <w:proofErr w:type="spellEnd"/>
          </w:p>
        </w:tc>
      </w:tr>
      <w:tr w:rsidR="00531BC2" w:rsidRPr="00830749"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352800512" w:edGrp="everyone" w:displacedByCustomXml="next"/>
        <w:permStart w:id="149571795"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531BC2" w:rsidRPr="001C4084"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9721245" wp14:editId="2833E4C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52800512" w:displacedByCustomXml="prev"/>
        <w:permEnd w:id="149571795"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permStart w:id="129582307" w:edGrp="everyone"/>
            <w:permEnd w:id="129582307"/>
          </w:p>
        </w:tc>
      </w:tr>
      <w:tr w:rsidR="00531BC2" w:rsidRPr="0032118C"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7252354" w:edGrp="everyone" w:displacedByCustomXml="next"/>
        <w:permStart w:id="107114845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DCFFCF" wp14:editId="5E4E8DA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7252354" w:displacedByCustomXml="prev"/>
        <w:permEnd w:id="1071148450"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rsidTr="001C385B">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1347697679" w:edGrp="everyone" w:displacedByCustomXml="next"/>
        <w:permStart w:id="873813909" w:edGrp="everyone" w:displacedByCustomXml="next"/>
        <w:sdt>
          <w:sdtPr>
            <w:rPr>
              <w:rFonts w:ascii="Arial" w:hAnsi="Arial" w:cs="Arial"/>
              <w:sz w:val="22"/>
              <w:szCs w:val="22"/>
            </w:rPr>
            <w:id w:val="-648824975"/>
            <w:placeholder>
              <w:docPart w:val="9B435F1A0A0A48E98CEFC9C43F1B91D2"/>
            </w:placeholder>
            <w:date w:fullDate="2020-03-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1BC2" w:rsidRPr="0077428E" w:rsidRDefault="002315AD" w:rsidP="001C385B">
                <w:pPr>
                  <w:ind w:right="-24"/>
                  <w:rPr>
                    <w:rFonts w:ascii="Arial" w:hAnsi="Arial" w:cs="Arial"/>
                    <w:sz w:val="22"/>
                    <w:szCs w:val="22"/>
                  </w:rPr>
                </w:pPr>
                <w:r>
                  <w:rPr>
                    <w:rFonts w:ascii="Arial" w:hAnsi="Arial" w:cs="Arial"/>
                    <w:sz w:val="22"/>
                    <w:szCs w:val="22"/>
                  </w:rPr>
                  <w:t>20/03/2020</w:t>
                </w:r>
              </w:p>
            </w:tc>
            <w:permEnd w:id="1347697679" w:displacedByCustomXml="next"/>
          </w:sdtContent>
        </w:sdt>
        <w:permEnd w:id="873813909"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rsidTr="001C385B">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rsidTr="001C385B">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Pr="004932A4" w:rsidRDefault="00531BC2" w:rsidP="001C385B">
            <w:pPr>
              <w:ind w:right="-24"/>
              <w:jc w:val="center"/>
              <w:rPr>
                <w:rFonts w:ascii="Arial" w:hAnsi="Arial" w:cs="Arial"/>
                <w:sz w:val="22"/>
                <w:szCs w:val="22"/>
              </w:rPr>
            </w:pPr>
            <w:permStart w:id="922185356" w:edGrp="everyone"/>
            <w:permEnd w:id="922185356"/>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rsidTr="001C385B">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28430069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sdt>
        <w:permEnd w:id="284300699" w:displacedByCustomXml="prev"/>
        <w:permStart w:id="217944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2179442" w:displacedByCustomXml="next"/>
          </w:sdtConten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rsidTr="001C385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rsidTr="001C385B">
        <w:trPr>
          <w:trHeight w:val="13602"/>
        </w:trPr>
        <w:tc>
          <w:tcPr>
            <w:tcW w:w="9016" w:type="dxa"/>
          </w:tcPr>
          <w:p w:rsidR="00531BC2" w:rsidRPr="00553DDB" w:rsidRDefault="00531BC2" w:rsidP="001C385B">
            <w:pPr>
              <w:rPr>
                <w:rFonts w:ascii="Arial" w:hAnsi="Arial" w:cs="Arial"/>
                <w:szCs w:val="24"/>
              </w:rPr>
            </w:pPr>
            <w:permStart w:id="1107653047" w:edGrp="everyone"/>
            <w:permEnd w:id="110765304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BD2202" w:rsidP="00A257A9">
            <w:pPr>
              <w:jc w:val="left"/>
              <w:rPr>
                <w:rFonts w:ascii="Arial" w:hAnsi="Arial" w:cs="Arial"/>
                <w:sz w:val="22"/>
              </w:rPr>
            </w:pPr>
            <w:permStart w:id="1658612742" w:edGrp="everyone"/>
            <w:r>
              <w:rPr>
                <w:rFonts w:ascii="Arial" w:hAnsi="Arial" w:cs="Arial"/>
                <w:sz w:val="22"/>
              </w:rPr>
              <w:t>Nicky Harrison</w:t>
            </w:r>
            <w:r w:rsidR="002315AD">
              <w:rPr>
                <w:rFonts w:ascii="Arial" w:hAnsi="Arial" w:cs="Arial"/>
                <w:sz w:val="22"/>
              </w:rPr>
              <w:t>-Atholwood</w:t>
            </w:r>
            <w:bookmarkStart w:id="0" w:name="_GoBack"/>
            <w:bookmarkEnd w:id="0"/>
            <w:permEnd w:id="1658612742"/>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BD2202" w:rsidP="00A257A9">
            <w:pPr>
              <w:jc w:val="left"/>
              <w:rPr>
                <w:rFonts w:ascii="Arial" w:hAnsi="Arial" w:cs="Arial"/>
                <w:sz w:val="22"/>
              </w:rPr>
            </w:pPr>
            <w:permStart w:id="1808035566" w:edGrp="everyone"/>
            <w:r>
              <w:rPr>
                <w:rFonts w:ascii="Arial" w:hAnsi="Arial" w:cs="Arial"/>
                <w:sz w:val="22"/>
              </w:rPr>
              <w:t>Kai Schimkat</w:t>
            </w:r>
            <w:permEnd w:id="1808035566"/>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BD2202" w:rsidP="00A257A9">
            <w:pPr>
              <w:jc w:val="left"/>
              <w:rPr>
                <w:rFonts w:ascii="Arial" w:hAnsi="Arial" w:cs="Arial"/>
                <w:sz w:val="22"/>
              </w:rPr>
            </w:pPr>
            <w:permStart w:id="1483931656" w:edGrp="everyone"/>
            <w:r>
              <w:rPr>
                <w:rFonts w:ascii="Arial" w:hAnsi="Arial" w:cs="Arial"/>
                <w:sz w:val="22"/>
              </w:rPr>
              <w:t>Construction Manager – CIP Constructions. Director CIP Constructions (Victoria)</w:t>
            </w:r>
            <w:permEnd w:id="1483931656"/>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permStart w:id="383192955" w:edGrp="everyone"/>
            <w:permEnd w:id="383192955"/>
          </w:p>
        </w:tc>
      </w:tr>
      <w:tr w:rsidR="00A257A9" w:rsidRPr="00683908" w:rsidTr="00300017">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114907545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23073DD6" wp14:editId="67DC11F5">
                      <wp:extent cx="1631950" cy="428243"/>
                      <wp:effectExtent l="0" t="0" r="635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655759" cy="434491"/>
                              </a:xfrm>
                              <a:prstGeom prst="rect">
                                <a:avLst/>
                              </a:prstGeom>
                              <a:noFill/>
                              <a:ln>
                                <a:noFill/>
                              </a:ln>
                            </pic:spPr>
                          </pic:pic>
                        </a:graphicData>
                      </a:graphic>
                    </wp:inline>
                  </w:drawing>
                </w:r>
              </w:p>
            </w:tc>
          </w:sdtContent>
        </w:sdt>
        <w:permEnd w:id="1149075452" w:displacedByCustomXml="prev"/>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898855067" w:edGrp="everyone" w:displacedByCustomXml="next"/>
        <w:sdt>
          <w:sdtPr>
            <w:rPr>
              <w:rFonts w:ascii="Arial" w:hAnsi="Arial" w:cs="Arial"/>
              <w:sz w:val="22"/>
              <w:szCs w:val="22"/>
            </w:rPr>
            <w:id w:val="-686058928"/>
            <w:placeholder>
              <w:docPart w:val="2512DCF5A948435F900838E5EAF9954C"/>
            </w:placeholder>
            <w:date w:fullDate="2020-03-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257A9" w:rsidRPr="00DE6B06" w:rsidRDefault="00BD2202" w:rsidP="00A257A9">
                <w:pPr>
                  <w:jc w:val="left"/>
                  <w:rPr>
                    <w:rFonts w:ascii="Arial" w:hAnsi="Arial" w:cs="Arial"/>
                    <w:sz w:val="22"/>
                  </w:rPr>
                </w:pPr>
                <w:r>
                  <w:rPr>
                    <w:rFonts w:ascii="Arial" w:hAnsi="Arial" w:cs="Arial"/>
                    <w:sz w:val="22"/>
                    <w:szCs w:val="22"/>
                  </w:rPr>
                  <w:t>18/03/2020</w:t>
                </w:r>
              </w:p>
            </w:tc>
          </w:sdtContent>
        </w:sdt>
        <w:permEnd w:id="898855067" w:displacedByCustomXml="prev"/>
      </w:tr>
      <w:tr w:rsidR="00A257A9" w:rsidRPr="00683908" w:rsidTr="00545C50">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rsidTr="001177E1">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1"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1"/>
          </w:p>
        </w:tc>
        <w:permStart w:id="29380610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293806102"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2" w:name="_Ref527982818"/>
            <w:r w:rsidRPr="00CC7511">
              <w:rPr>
                <w:rFonts w:cs="Arial"/>
                <w:sz w:val="20"/>
              </w:rPr>
              <w:t>Develop performance plans to establish expected outcomes, outputs, key performance indicators (KPIs) and goals for work team</w:t>
            </w:r>
            <w:r>
              <w:rPr>
                <w:rFonts w:cs="Arial"/>
                <w:sz w:val="20"/>
              </w:rPr>
              <w:t>.</w:t>
            </w:r>
            <w:bookmarkEnd w:id="2"/>
          </w:p>
        </w:tc>
        <w:permStart w:id="1529311902"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529311902"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3" w:name="_Ref527983010"/>
            <w:r w:rsidRPr="00CC7511">
              <w:rPr>
                <w:rFonts w:cs="Arial"/>
                <w:sz w:val="20"/>
              </w:rPr>
              <w:t>Support team members in meeting expected performance outcomes</w:t>
            </w:r>
            <w:r>
              <w:rPr>
                <w:rFonts w:cs="Arial"/>
                <w:sz w:val="20"/>
              </w:rPr>
              <w:t>.</w:t>
            </w:r>
            <w:bookmarkEnd w:id="3"/>
          </w:p>
        </w:tc>
        <w:permStart w:id="1015368236"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015368236" w:displacedByCustomXml="prev"/>
      </w:tr>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0"/>
            <w:r w:rsidRPr="00CC7511">
              <w:rPr>
                <w:rFonts w:cs="Arial"/>
                <w:sz w:val="20"/>
              </w:rPr>
              <w:t>Develop strategies to ensure team members have input into planning, decision making and operational aspects of work team</w:t>
            </w:r>
            <w:r>
              <w:rPr>
                <w:rFonts w:cs="Arial"/>
                <w:sz w:val="20"/>
              </w:rPr>
              <w:t>.</w:t>
            </w:r>
            <w:bookmarkEnd w:id="4"/>
          </w:p>
        </w:tc>
        <w:permStart w:id="206243810"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206243810"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5" w:name="_Ref527982822"/>
            <w:bookmarkStart w:id="6"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5"/>
          </w:p>
        </w:tc>
        <w:permStart w:id="1113987435"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113987435"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7" w:name="_Ref527983017"/>
            <w:r w:rsidRPr="00CC7511">
              <w:rPr>
                <w:rFonts w:cs="Arial"/>
                <w:sz w:val="20"/>
              </w:rPr>
              <w:t>Provide feedback to team members to encourage, value and reward individual and team efforts and contributions</w:t>
            </w:r>
            <w:r>
              <w:rPr>
                <w:rFonts w:cs="Arial"/>
                <w:sz w:val="20"/>
              </w:rPr>
              <w:t>.</w:t>
            </w:r>
            <w:bookmarkEnd w:id="7"/>
          </w:p>
        </w:tc>
        <w:permStart w:id="4135306"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4135306" w:displacedByCustomXml="prev"/>
      </w:tr>
      <w:tr w:rsidR="00A257A9" w:rsidRPr="00696855" w:rsidTr="00BF7C32">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8" w:name="_Ref527982825"/>
            <w:r w:rsidRPr="00CC7511">
              <w:rPr>
                <w:rFonts w:cs="Arial"/>
                <w:sz w:val="20"/>
              </w:rPr>
              <w:t>Develop processes to ensure that issues, concerns and problems identified by team members are recognised and addressed</w:t>
            </w:r>
            <w:r>
              <w:rPr>
                <w:rFonts w:cs="Arial"/>
                <w:sz w:val="20"/>
              </w:rPr>
              <w:t>.</w:t>
            </w:r>
            <w:bookmarkEnd w:id="8"/>
          </w:p>
        </w:tc>
        <w:permStart w:id="23137056"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23137056" w:displacedByCustomXml="prev"/>
      </w:tr>
      <w:bookmarkEnd w:id="6"/>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9"/>
          </w:p>
        </w:tc>
        <w:permStart w:id="1363048701"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363048701"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5"/>
            <w:r w:rsidRPr="00CC7511">
              <w:rPr>
                <w:rFonts w:cs="Arial"/>
                <w:sz w:val="20"/>
              </w:rPr>
              <w:t>Support the team in identifying and resolving work performance problems</w:t>
            </w:r>
            <w:r>
              <w:rPr>
                <w:rFonts w:cs="Arial"/>
                <w:sz w:val="20"/>
              </w:rPr>
              <w:t>.</w:t>
            </w:r>
            <w:bookmarkEnd w:id="10"/>
          </w:p>
        </w:tc>
        <w:permStart w:id="1662124474"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662124474"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1"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1"/>
          </w:p>
        </w:tc>
        <w:permStart w:id="1885820636"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885820636" w:displacedByCustomXml="prev"/>
      </w:tr>
      <w:tr w:rsidR="00A257A9"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3030"/>
            <w:r w:rsidRPr="00CC7511">
              <w:rPr>
                <w:rFonts w:cs="Arial"/>
                <w:sz w:val="20"/>
              </w:rPr>
              <w:t>Establish and maintain open communication processes with all stakeholders</w:t>
            </w:r>
            <w:r>
              <w:rPr>
                <w:rFonts w:cs="Arial"/>
                <w:sz w:val="20"/>
              </w:rPr>
              <w:t>.</w:t>
            </w:r>
            <w:bookmarkEnd w:id="12"/>
          </w:p>
        </w:tc>
        <w:permStart w:id="755325365"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755325365" w:displacedByCustomXml="prev"/>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3" w:name="_Ref527982830"/>
            <w:r w:rsidRPr="00CC7511">
              <w:rPr>
                <w:rFonts w:cs="Arial"/>
                <w:sz w:val="20"/>
              </w:rPr>
              <w:t>Communicate information from line manager/management to the team</w:t>
            </w:r>
            <w:r>
              <w:rPr>
                <w:rFonts w:cs="Arial"/>
                <w:sz w:val="20"/>
              </w:rPr>
              <w:t>.</w:t>
            </w:r>
            <w:bookmarkEnd w:id="13"/>
          </w:p>
        </w:tc>
        <w:permStart w:id="1925972113"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925972113"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4"/>
          </w:p>
        </w:tc>
        <w:permStart w:id="2097946435"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2097946435"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5"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5"/>
          </w:p>
        </w:tc>
        <w:permStart w:id="1318473221"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BD2202" w:rsidP="00A257A9">
                <w:pPr>
                  <w:jc w:val="center"/>
                  <w:rPr>
                    <w:rFonts w:cs="Arial"/>
                    <w:sz w:val="20"/>
                  </w:rPr>
                </w:pPr>
                <w:r>
                  <w:rPr>
                    <w:rFonts w:ascii="Arial" w:hAnsi="Arial" w:cs="Arial"/>
                    <w:sz w:val="44"/>
                    <w:szCs w:val="44"/>
                  </w:rPr>
                  <w:sym w:font="Wingdings" w:char="F0FE"/>
                </w:r>
              </w:p>
            </w:tc>
          </w:sdtContent>
        </w:sdt>
        <w:permEnd w:id="1318473221" w:displacedByCustomXml="prev"/>
      </w:tr>
      <w:tr w:rsidR="00A257A9"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13008331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BD2202">
                  <w:rPr>
                    <w:rFonts w:ascii="Arial" w:hAnsi="Arial" w:cs="Arial"/>
                    <w:sz w:val="44"/>
                    <w:szCs w:val="44"/>
                  </w:rPr>
                  <w:sym w:font="Wingdings" w:char="F0FE"/>
                </w:r>
              </w:sdtContent>
            </w:sdt>
            <w:r w:rsidRPr="001D07E7">
              <w:rPr>
                <w:rFonts w:cs="Arial"/>
                <w:b/>
                <w:szCs w:val="22"/>
              </w:rPr>
              <w:t xml:space="preserve"> </w:t>
            </w:r>
            <w:permEnd w:id="2130083317"/>
            <w:r w:rsidRPr="001D07E7">
              <w:rPr>
                <w:rFonts w:cs="Arial"/>
                <w:b/>
                <w:szCs w:val="22"/>
              </w:rPr>
              <w:t xml:space="preserve">Satisfactory    </w:t>
            </w:r>
            <w:permStart w:id="67738041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7380416"/>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rsidTr="001C385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rsidTr="00A257A9">
        <w:trPr>
          <w:trHeight w:val="8414"/>
        </w:trPr>
        <w:tc>
          <w:tcPr>
            <w:tcW w:w="9057" w:type="dxa"/>
          </w:tcPr>
          <w:p w:rsidR="00B6419D" w:rsidRDefault="00B6419D" w:rsidP="001C385B">
            <w:pPr>
              <w:rPr>
                <w:rFonts w:ascii="Arial" w:hAnsi="Arial" w:cs="Arial"/>
                <w:szCs w:val="24"/>
              </w:rPr>
            </w:pPr>
            <w:permStart w:id="1426595853" w:edGrp="everyone"/>
            <w:r>
              <w:rPr>
                <w:rFonts w:ascii="Arial" w:hAnsi="Arial" w:cs="Arial"/>
                <w:szCs w:val="24"/>
              </w:rPr>
              <w:t>Through simulated exercise Nicky has demonstrated an understanding of the requirements &amp; importance of developing performance plans for individual project team members. Indeed throughout her current and past roles Nicky’s performance  has been reviewed in line with her own respective KPI’s and support structures put in place where opportunities for improvement were identified.</w:t>
            </w:r>
          </w:p>
          <w:p w:rsidR="00A257A9" w:rsidRDefault="00B6419D" w:rsidP="001C385B">
            <w:pPr>
              <w:rPr>
                <w:rFonts w:ascii="Arial" w:hAnsi="Arial" w:cs="Arial"/>
                <w:szCs w:val="24"/>
              </w:rPr>
            </w:pPr>
            <w:r>
              <w:rPr>
                <w:rFonts w:ascii="Arial" w:hAnsi="Arial" w:cs="Arial"/>
                <w:szCs w:val="24"/>
              </w:rPr>
              <w:t xml:space="preserve"> Whilst Nicky’s past &amp; present roles have not required her to lead teams, she has directly experienced </w:t>
            </w:r>
            <w:r w:rsidR="000D352A">
              <w:rPr>
                <w:rFonts w:ascii="Arial" w:hAnsi="Arial" w:cs="Arial"/>
                <w:szCs w:val="24"/>
              </w:rPr>
              <w:t>operational functions of team cohesion as a valuable part of project teams.</w:t>
            </w:r>
          </w:p>
          <w:p w:rsidR="00A257A9" w:rsidRDefault="000D352A" w:rsidP="001C385B">
            <w:pPr>
              <w:rPr>
                <w:rFonts w:ascii="Arial" w:hAnsi="Arial" w:cs="Arial"/>
                <w:szCs w:val="24"/>
              </w:rPr>
            </w:pPr>
            <w:r>
              <w:rPr>
                <w:rFonts w:ascii="Arial" w:hAnsi="Arial" w:cs="Arial"/>
                <w:szCs w:val="24"/>
              </w:rPr>
              <w:t>She has had vast exposure and direct input into weekly meetings including tender submission/pre-contract/project team/procurement/senior management business meetings.</w:t>
            </w:r>
          </w:p>
          <w:permEnd w:id="1426595853"/>
          <w:p w:rsidR="00A257A9" w:rsidRPr="00553DDB" w:rsidRDefault="00A257A9" w:rsidP="001C385B">
            <w:pPr>
              <w:rPr>
                <w:rFonts w:ascii="Arial" w:hAnsi="Arial" w:cs="Arial"/>
                <w:szCs w:val="24"/>
              </w:rPr>
            </w:pPr>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6F2" w:rsidRDefault="00FF46F2" w:rsidP="00A67754">
      <w:r>
        <w:separator/>
      </w:r>
    </w:p>
  </w:endnote>
  <w:endnote w:type="continuationSeparator" w:id="0">
    <w:p w:rsidR="00FF46F2" w:rsidRDefault="00FF46F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BC2" w:rsidRPr="00830749" w:rsidRDefault="00531BC2" w:rsidP="00531BC2">
    <w:pPr>
      <w:pBdr>
        <w:top w:val="single" w:sz="4" w:space="1" w:color="auto"/>
      </w:pBdr>
      <w:rPr>
        <w:rFonts w:ascii="Arial" w:hAnsi="Arial" w:cs="Arial"/>
        <w:b/>
        <w:sz w:val="16"/>
        <w:szCs w:val="16"/>
      </w:rPr>
    </w:pPr>
  </w:p>
  <w:p w:rsidR="00531BC2" w:rsidRDefault="00FF46F2"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2315AD">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sidR="002315AD">
          <w:rPr>
            <w:rFonts w:ascii="Arial" w:hAnsi="Arial" w:cs="Arial"/>
            <w:b/>
            <w:bCs/>
            <w:noProof/>
            <w:sz w:val="16"/>
            <w:szCs w:val="16"/>
          </w:rPr>
          <w:t>4</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315AD">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315A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6F2" w:rsidRDefault="00FF46F2" w:rsidP="00A67754">
      <w:r>
        <w:separator/>
      </w:r>
    </w:p>
  </w:footnote>
  <w:footnote w:type="continuationSeparator" w:id="0">
    <w:p w:rsidR="00FF46F2" w:rsidRDefault="00FF46F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352A"/>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15AD"/>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6C88"/>
    <w:rsid w:val="00B370F6"/>
    <w:rsid w:val="00B37A11"/>
    <w:rsid w:val="00B44885"/>
    <w:rsid w:val="00B45123"/>
    <w:rsid w:val="00B46CA0"/>
    <w:rsid w:val="00B50D23"/>
    <w:rsid w:val="00B60A8E"/>
    <w:rsid w:val="00B61114"/>
    <w:rsid w:val="00B63435"/>
    <w:rsid w:val="00B6419D"/>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202"/>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E12"/>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19D5"/>
    <w:rsid w:val="00F84646"/>
    <w:rsid w:val="00F8647F"/>
    <w:rsid w:val="00F8706B"/>
    <w:rsid w:val="00F92F09"/>
    <w:rsid w:val="00F9672A"/>
    <w:rsid w:val="00F97200"/>
    <w:rsid w:val="00F97320"/>
    <w:rsid w:val="00FA33EB"/>
    <w:rsid w:val="00FA403A"/>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46F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603C67"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603C67"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603C67"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603C67"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4805A0"/>
    <w:rsid w:val="00530616"/>
    <w:rsid w:val="005D3BC9"/>
    <w:rsid w:val="00603C67"/>
    <w:rsid w:val="006206DC"/>
    <w:rsid w:val="006379B9"/>
    <w:rsid w:val="00645E48"/>
    <w:rsid w:val="006A5ED9"/>
    <w:rsid w:val="007C130D"/>
    <w:rsid w:val="007E2E66"/>
    <w:rsid w:val="00834F76"/>
    <w:rsid w:val="00854CEF"/>
    <w:rsid w:val="008946ED"/>
    <w:rsid w:val="008A175B"/>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BA456F"/>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BE655F79-8289-40F0-8CEB-2065830DC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48</TotalTime>
  <Pages>4</Pages>
  <Words>721</Words>
  <Characters>4113</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Nicky Harrison</cp:lastModifiedBy>
  <cp:revision>7</cp:revision>
  <cp:lastPrinted>2014-09-18T04:01:00Z</cp:lastPrinted>
  <dcterms:created xsi:type="dcterms:W3CDTF">2020-03-18T09:30:00Z</dcterms:created>
  <dcterms:modified xsi:type="dcterms:W3CDTF">2020-03-19T23:25:00Z</dcterms:modified>
  <cp:contentStatus>v1-0_22/10/2018</cp:contentStatus>
</cp:coreProperties>
</file>