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8D076" w14:textId="77777777" w:rsidR="00D6659B" w:rsidRPr="004932A4" w:rsidRDefault="008D2ED1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59623674" w14:textId="77777777" w:rsidR="00D6659B" w:rsidRDefault="008D2ED1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27CFD616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6B54CA94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2EEC7FA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41E94B0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2DF0624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79F7E92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36B789E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3A333B8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A7EF87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540DD773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20F2CC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007AA459" w14:textId="77777777" w:rsidTr="003320BE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B3655AB" w14:textId="77777777" w:rsidR="00D6659B" w:rsidRPr="004C3241" w:rsidRDefault="00D6659B" w:rsidP="003320BE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3E814681" w14:textId="77996EF3" w:rsidR="00D6659B" w:rsidRPr="00455CC3" w:rsidRDefault="003320BE" w:rsidP="003320BE">
            <w:pPr>
              <w:jc w:val="left"/>
              <w:rPr>
                <w:rFonts w:ascii="Arial" w:hAnsi="Arial" w:cs="Arial"/>
                <w:sz w:val="22"/>
              </w:rPr>
            </w:pPr>
            <w:permStart w:id="2005748013" w:edGrp="everyone"/>
            <w:r>
              <w:rPr>
                <w:rFonts w:ascii="Arial" w:hAnsi="Arial" w:cs="Arial"/>
                <w:sz w:val="22"/>
              </w:rPr>
              <w:t>Virginia Hemsley</w:t>
            </w:r>
            <w:permEnd w:id="2005748013"/>
          </w:p>
        </w:tc>
      </w:tr>
    </w:tbl>
    <w:p w14:paraId="7BFFA9DE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A24AB0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2DABFD28" w14:textId="77777777" w:rsidTr="003320BE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0BC2EB6A" w14:textId="77777777" w:rsidR="00D6659B" w:rsidRPr="004C3241" w:rsidRDefault="00D6659B" w:rsidP="003320B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4FCE053E" w14:textId="77777777" w:rsidR="00D6659B" w:rsidRPr="004C3241" w:rsidRDefault="00D6659B" w:rsidP="003320B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5CE788FF" w14:textId="77777777" w:rsidTr="003320BE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A1BB502" w14:textId="77777777" w:rsidR="00D6659B" w:rsidRPr="004C3241" w:rsidRDefault="00D6659B" w:rsidP="003320B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53FBE085" w14:textId="77777777" w:rsidR="00D6659B" w:rsidRPr="004C3241" w:rsidRDefault="008D2ED1" w:rsidP="003320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0215471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4021547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282354690" w:edGrp="everyone"/>
        <w:tc>
          <w:tcPr>
            <w:tcW w:w="2668" w:type="dxa"/>
            <w:vAlign w:val="center"/>
          </w:tcPr>
          <w:p w14:paraId="00E14382" w14:textId="77777777" w:rsidR="00D6659B" w:rsidRPr="004C3241" w:rsidRDefault="008D2ED1" w:rsidP="003320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8235469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1C5E303C" w14:textId="77777777" w:rsidTr="003320BE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97F9660" w14:textId="77777777" w:rsidR="00D6659B" w:rsidRPr="004C3241" w:rsidRDefault="00D6659B" w:rsidP="003320B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6EB8A9DA" w14:textId="77777777" w:rsidR="00D6659B" w:rsidRPr="004C3241" w:rsidRDefault="008D2ED1" w:rsidP="003320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68209403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6820940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3D590D40" w14:textId="77777777" w:rsidR="00D6659B" w:rsidRPr="004C3241" w:rsidRDefault="008D2ED1" w:rsidP="003320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11900874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1190087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4208E8BC" w14:textId="77777777" w:rsidTr="003320BE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646D3B6C" w14:textId="77777777" w:rsidR="00D6659B" w:rsidRPr="004C3241" w:rsidRDefault="00D6659B" w:rsidP="003320B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12593159" w:edGrp="everyone"/>
        <w:tc>
          <w:tcPr>
            <w:tcW w:w="2667" w:type="dxa"/>
            <w:vAlign w:val="center"/>
          </w:tcPr>
          <w:p w14:paraId="4D8D7EF7" w14:textId="77777777" w:rsidR="00D6659B" w:rsidRPr="004C3241" w:rsidRDefault="008D2ED1" w:rsidP="003320B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12593159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484CB6AD" w14:textId="77777777" w:rsidR="00D6659B" w:rsidRPr="004C3241" w:rsidRDefault="008D2ED1" w:rsidP="003320B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28900899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28900899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6AD53EA0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1D0612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5B0172C8" w14:textId="77777777" w:rsidTr="003320BE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22C1E11" w14:textId="77777777" w:rsidR="00D6659B" w:rsidRPr="004C3241" w:rsidRDefault="00D6659B" w:rsidP="003320B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718A202E" w14:textId="77777777" w:rsidR="00D6659B" w:rsidRPr="00455CC3" w:rsidRDefault="00D6659B" w:rsidP="003320BE">
            <w:pPr>
              <w:jc w:val="left"/>
              <w:rPr>
                <w:rFonts w:ascii="Arial" w:hAnsi="Arial" w:cs="Arial"/>
                <w:sz w:val="22"/>
              </w:rPr>
            </w:pPr>
            <w:permStart w:id="1434588356" w:edGrp="everyone"/>
            <w:permEnd w:id="1434588356"/>
          </w:p>
        </w:tc>
      </w:tr>
      <w:tr w:rsidR="00D6659B" w:rsidRPr="004C3241" w14:paraId="7236CF88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19D4CFA" w14:textId="77777777" w:rsidR="00D6659B" w:rsidRPr="004C3241" w:rsidRDefault="00D6659B" w:rsidP="003320B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06708581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6A9F095B" w14:textId="77777777" w:rsidR="00D6659B" w:rsidRPr="004C3241" w:rsidRDefault="00D6659B" w:rsidP="003320BE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3225309" wp14:editId="06D88293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67085812" w:displacedByCustomXml="prev"/>
      </w:tr>
      <w:tr w:rsidR="00D6659B" w:rsidRPr="004C3241" w14:paraId="498DB9FF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BC48EB1" w14:textId="77777777" w:rsidR="00D6659B" w:rsidRPr="004C3241" w:rsidRDefault="00D6659B" w:rsidP="003320B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2028871961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A2E08F" w14:textId="77777777" w:rsidR="00D6659B" w:rsidRPr="00DD7A44" w:rsidRDefault="008D2ED1" w:rsidP="003320BE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028871961"/>
          </w:p>
        </w:tc>
      </w:tr>
    </w:tbl>
    <w:p w14:paraId="5D2542C7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797FAFA5" w14:textId="77777777" w:rsidR="00D6659B" w:rsidRPr="004932A4" w:rsidRDefault="008D2ED1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3282479A" w14:textId="77777777" w:rsidR="00D6659B" w:rsidRPr="004932A4" w:rsidRDefault="008D2ED1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4B019FC2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6F036C26" w14:textId="77777777" w:rsidTr="003320B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85AB3E4" w14:textId="77777777" w:rsidR="00D6659B" w:rsidRDefault="00D6659B" w:rsidP="003320BE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6AB3E035" w14:textId="77777777" w:rsidR="00D6659B" w:rsidRPr="0032118C" w:rsidRDefault="00D6659B" w:rsidP="003320BE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1AD3BCE" w14:textId="77777777" w:rsidR="00D6659B" w:rsidRPr="0032118C" w:rsidRDefault="00D6659B" w:rsidP="003320B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3DDC0C8D" w14:textId="77777777" w:rsidR="00D6659B" w:rsidRPr="0032118C" w:rsidRDefault="00D6659B" w:rsidP="003320B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3DDA5856" w14:textId="77777777" w:rsidR="00D6659B" w:rsidRPr="0032118C" w:rsidRDefault="00D6659B" w:rsidP="003320B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7C7BB048" w14:textId="77777777" w:rsidR="00D6659B" w:rsidRDefault="00D6659B" w:rsidP="003320B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026C094" w14:textId="77777777" w:rsidR="00D6659B" w:rsidRPr="0032118C" w:rsidRDefault="00D6659B" w:rsidP="003320B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9B6C282" w14:textId="77777777" w:rsidR="00D6659B" w:rsidRDefault="00D6659B" w:rsidP="003320B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5350DFC6" w14:textId="77777777" w:rsidR="00D6659B" w:rsidRPr="0032118C" w:rsidRDefault="00D6659B" w:rsidP="003320B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60A59402" w14:textId="77777777" w:rsidR="00D6659B" w:rsidRPr="0032118C" w:rsidRDefault="00D6659B" w:rsidP="003320B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B2BEBD7" w14:textId="77777777" w:rsidR="00D6659B" w:rsidRPr="00923E1E" w:rsidRDefault="00D6659B" w:rsidP="003320B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158CDDC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6DE6C07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3C4A6D33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E3332A" w14:textId="77777777" w:rsidR="00D6659B" w:rsidRPr="001C4084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02EBE62" w14:textId="24720A57" w:rsidR="00D6659B" w:rsidRPr="001C4084" w:rsidRDefault="003320BE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01385210" w:edGrp="everyone"/>
            <w:r>
              <w:rPr>
                <w:rFonts w:ascii="Arial" w:hAnsi="Arial" w:cs="Arial"/>
                <w:sz w:val="22"/>
                <w:szCs w:val="22"/>
              </w:rPr>
              <w:t>Virginia Hemsley</w:t>
            </w:r>
            <w:permEnd w:id="901385210"/>
          </w:p>
        </w:tc>
      </w:tr>
      <w:tr w:rsidR="00D6659B" w:rsidRPr="004E05D0" w14:paraId="669A2424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4C0ED4" w14:textId="77777777" w:rsidR="00D6659B" w:rsidRPr="004E05D0" w:rsidRDefault="00D6659B" w:rsidP="003320B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6E19191" w14:textId="77777777" w:rsidR="00D6659B" w:rsidRPr="004E05D0" w:rsidRDefault="00D6659B" w:rsidP="003320B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7D50D3B1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2696952" w14:textId="77777777" w:rsidR="00D6659B" w:rsidRPr="001C4084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3225729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0FA4C5F" w14:textId="77777777" w:rsidR="00D6659B" w:rsidRPr="00DD7A44" w:rsidRDefault="00D6659B" w:rsidP="003320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B15F015" wp14:editId="67FDD439">
                      <wp:extent cx="1021715" cy="390525"/>
                      <wp:effectExtent l="0" t="0" r="698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22106" cy="3906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32257291" w:displacedByCustomXml="prev"/>
      </w:tr>
      <w:tr w:rsidR="00D6659B" w:rsidRPr="00830749" w14:paraId="47EF5176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0D61ED2" w14:textId="77777777" w:rsidR="00D6659B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16918F5" w14:textId="77777777" w:rsidR="00D6659B" w:rsidRPr="001C4084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54126F23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14E945" w14:textId="77777777" w:rsidR="00D6659B" w:rsidRPr="0077428E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93514618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11-1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445C7E6" w14:textId="14CA6172" w:rsidR="00D6659B" w:rsidRPr="00DD7A44" w:rsidRDefault="009A18B2" w:rsidP="003320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12/11/2020</w:t>
                </w:r>
              </w:p>
            </w:tc>
          </w:sdtContent>
        </w:sdt>
        <w:permEnd w:id="935146180" w:displacedByCustomXml="prev"/>
      </w:tr>
    </w:tbl>
    <w:p w14:paraId="623E6E79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0211338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7DD10F04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EAF71A" w14:textId="77777777" w:rsidR="00D6659B" w:rsidRPr="0032118C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4167D48" w14:textId="77777777" w:rsidR="00D6659B" w:rsidRPr="0032118C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14802489" w:edGrp="everyone"/>
            <w:permEnd w:id="2114802489"/>
          </w:p>
        </w:tc>
      </w:tr>
      <w:tr w:rsidR="00D6659B" w:rsidRPr="004E05D0" w14:paraId="20A609EE" w14:textId="77777777" w:rsidTr="003320BE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83A00D1" w14:textId="77777777" w:rsidR="00D6659B" w:rsidRPr="004E05D0" w:rsidRDefault="00D6659B" w:rsidP="003320B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43E2F36" w14:textId="77777777" w:rsidR="00D6659B" w:rsidRPr="004E05D0" w:rsidRDefault="00D6659B" w:rsidP="003320B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461898B0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CD7A4BD" w14:textId="77777777" w:rsidR="00D6659B" w:rsidRPr="0032118C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9806021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7D79FC2" w14:textId="77777777" w:rsidR="00D6659B" w:rsidRPr="00DD7A44" w:rsidRDefault="00D6659B" w:rsidP="003320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7207587" wp14:editId="3349BF05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98060210" w:displacedByCustomXml="prev"/>
      </w:tr>
      <w:tr w:rsidR="00D6659B" w:rsidRPr="0032118C" w14:paraId="655C52F2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8A66F28" w14:textId="77777777" w:rsidR="00D6659B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403157D" w14:textId="77777777" w:rsidR="00D6659B" w:rsidRPr="0032118C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1484884" w14:textId="77777777" w:rsidTr="003320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1E6F564" w14:textId="77777777" w:rsidR="00D6659B" w:rsidRPr="0077428E" w:rsidRDefault="00D6659B" w:rsidP="003320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136308810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460D140" w14:textId="77777777" w:rsidR="00D6659B" w:rsidRPr="00DD7A44" w:rsidRDefault="008D2ED1" w:rsidP="003320BE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136308810"/>
          </w:p>
        </w:tc>
      </w:tr>
    </w:tbl>
    <w:p w14:paraId="4D128F46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C0F476C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4F8DAB08" w14:textId="77777777" w:rsidTr="003320BE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133DB1E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4D69E26B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721FF883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418C3C1C" w14:textId="77777777" w:rsidTr="003320BE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08E72C0C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27918F8B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4948175" w:edGrp="everyone"/>
            <w:permEnd w:id="1734948175"/>
          </w:p>
        </w:tc>
        <w:tc>
          <w:tcPr>
            <w:tcW w:w="1346" w:type="dxa"/>
            <w:vAlign w:val="center"/>
          </w:tcPr>
          <w:p w14:paraId="163C9067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2C7C8F25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0FDC4AD8" w14:textId="77777777" w:rsidTr="003320BE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BEAC475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387F7E84" w14:textId="77777777" w:rsidR="00D6659B" w:rsidRPr="004932A4" w:rsidRDefault="00D6659B" w:rsidP="003320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236534550" w:edGrp="everyone"/>
        <w:tc>
          <w:tcPr>
            <w:tcW w:w="1346" w:type="dxa"/>
            <w:vAlign w:val="center"/>
          </w:tcPr>
          <w:p w14:paraId="0E2568C5" w14:textId="77777777" w:rsidR="00D6659B" w:rsidRPr="00533511" w:rsidRDefault="008D2ED1" w:rsidP="003320B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36534550"/>
          </w:p>
        </w:tc>
        <w:permStart w:id="824857332" w:edGrp="everyone"/>
        <w:tc>
          <w:tcPr>
            <w:tcW w:w="1347" w:type="dxa"/>
            <w:vAlign w:val="center"/>
          </w:tcPr>
          <w:p w14:paraId="4C3106BC" w14:textId="77777777" w:rsidR="00D6659B" w:rsidRPr="00533511" w:rsidRDefault="008D2ED1" w:rsidP="003320B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82485733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76ABA839" w14:textId="77777777" w:rsidTr="003320BE">
        <w:tc>
          <w:tcPr>
            <w:tcW w:w="9057" w:type="dxa"/>
            <w:shd w:val="clear" w:color="auto" w:fill="D9D9D9" w:themeFill="background1" w:themeFillShade="D9"/>
          </w:tcPr>
          <w:p w14:paraId="112FED34" w14:textId="77777777" w:rsidR="00D6659B" w:rsidRPr="000C0B14" w:rsidRDefault="00D6659B" w:rsidP="003320BE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6253DD27" w14:textId="77777777" w:rsidTr="003320BE">
        <w:trPr>
          <w:trHeight w:val="13433"/>
        </w:trPr>
        <w:tc>
          <w:tcPr>
            <w:tcW w:w="9057" w:type="dxa"/>
          </w:tcPr>
          <w:p w14:paraId="326185B9" w14:textId="77777777" w:rsidR="00D6659B" w:rsidRPr="000C0B14" w:rsidRDefault="00D6659B" w:rsidP="003320BE">
            <w:pPr>
              <w:rPr>
                <w:rFonts w:ascii="Arial" w:hAnsi="Arial" w:cs="Arial"/>
                <w:szCs w:val="24"/>
              </w:rPr>
            </w:pPr>
            <w:permStart w:id="1680557526" w:edGrp="everyone"/>
            <w:permEnd w:id="1680557526"/>
          </w:p>
        </w:tc>
      </w:tr>
    </w:tbl>
    <w:bookmarkEnd w:id="0"/>
    <w:p w14:paraId="4657FDEE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38B5685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648D8E5A" w14:textId="77777777" w:rsidTr="003320B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713D2F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D44EA8B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E6D8BA" w14:textId="77777777" w:rsidR="00D6659B" w:rsidRPr="00553DDB" w:rsidRDefault="00D6659B" w:rsidP="003320BE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14FF5C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237542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6953135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7542256" w:displacedByCustomXml="prev"/>
      </w:tr>
      <w:tr w:rsidR="00D6659B" w:rsidRPr="00553DDB" w14:paraId="0C96F9CE" w14:textId="77777777" w:rsidTr="003320B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9AF334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70E9EE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CB39B6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171C453" w14:textId="25A82B85" w:rsidR="00D6659B" w:rsidRPr="00553DDB" w:rsidRDefault="00D6659B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79715491" w:edGrp="everyone"/>
            <w:r w:rsidR="003320BE">
              <w:rPr>
                <w:rFonts w:ascii="Arial" w:hAnsi="Arial" w:cs="Arial"/>
                <w:sz w:val="22"/>
              </w:rPr>
              <w:t>F</w:t>
            </w:r>
            <w:permEnd w:id="27971549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6963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CE83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873F60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63DBC8AE" w14:textId="77777777" w:rsidTr="003320B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FA0298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4241E3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8E64B93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5EE2364" w14:textId="6FCDDF89" w:rsidR="00D6659B" w:rsidRPr="00553DDB" w:rsidRDefault="00D6659B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857752524" w:edGrp="everyone"/>
            <w:r w:rsidR="0009292E">
              <w:rPr>
                <w:rFonts w:ascii="Arial" w:hAnsi="Arial" w:cs="Arial"/>
                <w:sz w:val="22"/>
              </w:rPr>
              <w:t>E</w:t>
            </w:r>
            <w:permEnd w:id="85775252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076C3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02F6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A37567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70221475" w14:textId="77777777" w:rsidTr="003320B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AEBA5E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3064FE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9F2AA3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33368D6" w14:textId="5BD1CE2C" w:rsidR="00D6659B" w:rsidRPr="00553DDB" w:rsidRDefault="00D6659B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49239486" w:edGrp="everyone"/>
            <w:r w:rsidR="0009292E">
              <w:rPr>
                <w:rFonts w:ascii="Arial" w:hAnsi="Arial" w:cs="Arial"/>
                <w:sz w:val="22"/>
              </w:rPr>
              <w:t>A</w:t>
            </w:r>
            <w:permEnd w:id="24923948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A75F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A1E1" w14:textId="77777777" w:rsidR="00D6659B" w:rsidRPr="00553DDB" w:rsidRDefault="00D6659B" w:rsidP="003320BE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D21AF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5FC3002B" w14:textId="77777777" w:rsidTr="003320B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77BD32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A20833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21489E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8EBC929" w14:textId="7B1FA6EF" w:rsidR="00D6659B" w:rsidRPr="00553DDB" w:rsidRDefault="00D6659B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23223211" w:edGrp="everyone"/>
            <w:r w:rsidR="0009292E">
              <w:rPr>
                <w:rFonts w:ascii="Arial" w:hAnsi="Arial" w:cs="Arial"/>
                <w:sz w:val="22"/>
              </w:rPr>
              <w:t>D</w:t>
            </w:r>
            <w:permEnd w:id="19232232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1C17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4AF0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1AB5F4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62BEBC5F" w14:textId="77777777" w:rsidTr="003320B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EA6A1B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F56AA4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0917CD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2E307FD" w14:textId="0F654C11" w:rsidR="00D6659B" w:rsidRPr="00553DDB" w:rsidRDefault="00D6659B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51610755" w:edGrp="everyone"/>
            <w:r w:rsidR="003320BE">
              <w:rPr>
                <w:rFonts w:ascii="Arial" w:hAnsi="Arial" w:cs="Arial"/>
                <w:sz w:val="22"/>
              </w:rPr>
              <w:t>C</w:t>
            </w:r>
            <w:permEnd w:id="175161075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39B2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31C4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11E658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6C1B9FDE" w14:textId="77777777" w:rsidTr="003320B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4D72D6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83B4BEB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DC377C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C4963F7" w14:textId="7095C7A7" w:rsidR="00D6659B" w:rsidRPr="00553DDB" w:rsidRDefault="00D6659B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52050142" w:edGrp="everyone"/>
            <w:r w:rsidR="003320BE">
              <w:rPr>
                <w:rFonts w:ascii="Arial" w:hAnsi="Arial" w:cs="Arial"/>
                <w:sz w:val="22"/>
              </w:rPr>
              <w:t>B</w:t>
            </w:r>
            <w:permEnd w:id="105205014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E55B" w14:textId="77777777" w:rsidR="00D6659B" w:rsidRPr="00553DDB" w:rsidRDefault="00D6659B" w:rsidP="003320BE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799BD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E1E503" w14:textId="77777777" w:rsidR="00D6659B" w:rsidRPr="00553DDB" w:rsidRDefault="00D6659B" w:rsidP="003320BE">
            <w:pPr>
              <w:ind w:left="993" w:hanging="993"/>
            </w:pPr>
          </w:p>
        </w:tc>
      </w:tr>
    </w:tbl>
    <w:p w14:paraId="7AD10A8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08E8349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364F6D0C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5E224245" w14:textId="77777777" w:rsidTr="003320B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01743EC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95710D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B1EE206" w14:textId="77777777" w:rsidR="00D6659B" w:rsidRPr="00553DDB" w:rsidRDefault="00D6659B" w:rsidP="003320BE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AD20C5E" w14:textId="77777777" w:rsidR="00D6659B" w:rsidRPr="00553DDB" w:rsidRDefault="00D6659B" w:rsidP="003320BE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2567185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7316CA9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6718564" w:displacedByCustomXml="prev"/>
      </w:tr>
      <w:tr w:rsidR="00D6659B" w:rsidRPr="00553DDB" w14:paraId="4CB5BEC9" w14:textId="77777777" w:rsidTr="003320B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5537B7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61D6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666E5" w14:textId="77777777" w:rsidR="00D6659B" w:rsidRDefault="003320B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3363204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</w:t>
            </w:r>
          </w:p>
          <w:p w14:paraId="381CE89A" w14:textId="77777777" w:rsidR="00D6659B" w:rsidRDefault="003320B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</w:t>
            </w:r>
          </w:p>
          <w:p w14:paraId="68814055" w14:textId="482168E5" w:rsidR="00D6659B" w:rsidRPr="00553DDB" w:rsidRDefault="003320B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</w:t>
            </w:r>
            <w:permEnd w:id="63363204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8DE4CE" w14:textId="5800D710" w:rsidR="00D6659B" w:rsidRPr="00553DDB" w:rsidRDefault="003320B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5453132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If the chemical cannot be replace</w:t>
            </w:r>
            <w:r w:rsidR="0098439E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/substituted</w:t>
            </w:r>
            <w:r w:rsidR="0098439E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with less hazardous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 provide PPE to protect the worker &amp; limit exposure</w:t>
            </w:r>
            <w:permEnd w:id="5545313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8F8A33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7006D2C8" w14:textId="77777777" w:rsidTr="003320B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651363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A5AC2A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401DE8" w14:textId="77777777" w:rsidR="00D6659B" w:rsidRDefault="003320B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0769362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Damage/Loss</w:t>
            </w:r>
          </w:p>
          <w:p w14:paraId="791F33E7" w14:textId="77777777" w:rsidR="00D6659B" w:rsidRDefault="003320B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Headaches</w:t>
            </w:r>
          </w:p>
          <w:p w14:paraId="79CA69A6" w14:textId="3EBA3F4C" w:rsidR="00D6659B" w:rsidRPr="00553DDB" w:rsidRDefault="003320B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Tiredness</w:t>
            </w:r>
            <w:r w:rsidR="0098439E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/Fatigue</w:t>
            </w:r>
            <w:permEnd w:id="180769362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43ED74" w14:textId="1374154C" w:rsidR="00D6659B" w:rsidRPr="00553DDB" w:rsidRDefault="0098439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406146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Redesign the plant to reduce noise/replace with less noisy equipment/barrier if possible otherwise provide PPE eg. ear plugs</w:t>
            </w:r>
            <w:permEnd w:id="20406146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F9678F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4F2CF57A" w14:textId="77777777" w:rsidTr="003320B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D129FB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446E9C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5403C7" w14:textId="782231AF" w:rsidR="00D6659B" w:rsidRPr="00553DDB" w:rsidRDefault="0098439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7273868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 and strains</w:t>
            </w:r>
            <w:permEnd w:id="47273868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21D078" w14:textId="24554CF9" w:rsidR="00D6659B" w:rsidRPr="00553DDB" w:rsidRDefault="0098439E" w:rsidP="003320B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3668726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If the task cannot be eliminated or redesigned with use of mechanical aids, provide procedures &amp; training to reduce risk</w:t>
            </w:r>
            <w:permEnd w:id="6366872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478102" w14:textId="77777777" w:rsidR="00D6659B" w:rsidRPr="00553DDB" w:rsidRDefault="00D6659B" w:rsidP="003320BE">
            <w:pPr>
              <w:ind w:left="993" w:hanging="993"/>
            </w:pPr>
          </w:p>
        </w:tc>
      </w:tr>
    </w:tbl>
    <w:p w14:paraId="0AD23BA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E47A34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D4FAF50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550565B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C8C98A0" w14:textId="77777777" w:rsidTr="003320B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1B9BD5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145D" w14:textId="4FB38B5B" w:rsidR="00D6659B" w:rsidRPr="00ED59C9" w:rsidRDefault="0098439E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1997871318" w:edGrp="everyone"/>
            <w:r>
              <w:rPr>
                <w:rFonts w:ascii="Arial" w:hAnsi="Arial" w:cs="Arial"/>
                <w:sz w:val="22"/>
                <w:szCs w:val="22"/>
              </w:rPr>
              <w:t>Immediate Supervisor or project/site manager or H&amp;S Rep</w:t>
            </w:r>
            <w:permEnd w:id="1997871318"/>
          </w:p>
        </w:tc>
        <w:permStart w:id="536939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EB839C2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6939551" w:displacedByCustomXml="prev"/>
      </w:tr>
    </w:tbl>
    <w:p w14:paraId="58C8011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BDF0728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062252AA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41392378" w14:textId="77777777" w:rsidTr="003320B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DCA0205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9BC77D8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E4E8763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24984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5ACCCCA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2498478" w:displacedByCustomXml="prev"/>
      </w:tr>
      <w:tr w:rsidR="00B15D4E" w14:paraId="59F2CB6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129460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52942119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D3024B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52942119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B9B70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56E744" w14:textId="77777777" w:rsidR="00B15D4E" w:rsidRDefault="00B15D4E" w:rsidP="00B15D4E">
            <w:pPr>
              <w:ind w:left="993" w:hanging="993"/>
            </w:pPr>
          </w:p>
        </w:tc>
      </w:tr>
      <w:tr w:rsidR="00B15D4E" w14:paraId="4E96794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732FD9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629296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FF7F76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29296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C98D5D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40E4CE" w14:textId="77777777" w:rsidR="00B15D4E" w:rsidRDefault="00B15D4E" w:rsidP="00B15D4E">
            <w:pPr>
              <w:ind w:left="993" w:hanging="993"/>
            </w:pPr>
          </w:p>
        </w:tc>
      </w:tr>
      <w:tr w:rsidR="00B15D4E" w14:paraId="55BB400C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B71C03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9447406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BA9805" w14:textId="3425A297" w:rsidR="00B15D4E" w:rsidRPr="00B15D4E" w:rsidRDefault="0098439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47406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6FE9D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29E2F" w14:textId="77777777" w:rsidR="00B15D4E" w:rsidRDefault="00B15D4E" w:rsidP="00B15D4E">
            <w:pPr>
              <w:ind w:left="993" w:hanging="993"/>
            </w:pPr>
          </w:p>
        </w:tc>
      </w:tr>
      <w:tr w:rsidR="00B15D4E" w14:paraId="19E72214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94F76F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871177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E5267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71177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0114C5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86A14E" w14:textId="77777777" w:rsidR="00B15D4E" w:rsidRDefault="00B15D4E" w:rsidP="00B15D4E">
            <w:pPr>
              <w:ind w:left="993" w:hanging="993"/>
            </w:pPr>
          </w:p>
        </w:tc>
      </w:tr>
    </w:tbl>
    <w:p w14:paraId="53130CBE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1CDCA6B3" w14:textId="77777777" w:rsidR="00D6659B" w:rsidRPr="00553DDB" w:rsidRDefault="00D6659B" w:rsidP="00D6659B"/>
    <w:p w14:paraId="57F3D40D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401AEB5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2FD417EB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C227D0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7E48E8" w14:textId="77777777" w:rsidR="00D6659B" w:rsidRPr="00553DDB" w:rsidRDefault="00D6659B" w:rsidP="003320B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9BFA6CD" w14:textId="77777777" w:rsidR="00D6659B" w:rsidRPr="00553DDB" w:rsidRDefault="00D6659B" w:rsidP="003320B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178019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86EDAFE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7801942" w:displacedByCustomXml="prev"/>
      </w:tr>
      <w:tr w:rsidR="00B15D4E" w:rsidRPr="00553DDB" w14:paraId="79FD0EF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A65D72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82634806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5BDEC4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82634806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7DE4E3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C2B094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A3D989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349EA1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850867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B6729D" w14:textId="5AC4A1F0" w:rsidR="00B15D4E" w:rsidRPr="00B15D4E" w:rsidRDefault="0098439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50867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7A8B5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F00005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7D2ECD9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145583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9817403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216F50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17403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B8190A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A591B1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7B2EAA9" w14:textId="77777777" w:rsidTr="003320B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D5077E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0667492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8D2B4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667492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C195EA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A0ED0D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45E10E4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5ED1B5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43FEF17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33C42E8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2FEA93CB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3AD854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42394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489C0B7" w14:textId="322EBCA5" w:rsidR="00DF3F5F" w:rsidRPr="00B15D4E" w:rsidRDefault="0098439E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423944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B32125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0B5B29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60121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0B5221E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0121181" w:displacedByCustomXml="prev"/>
      </w:tr>
      <w:tr w:rsidR="00DF3F5F" w:rsidRPr="00553DDB" w14:paraId="72B4CCA7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34A3BE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8647658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F7A976C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476580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0FFD8C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ED29A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16249C4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1D1C047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6E38B4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2628139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4804598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6B496F76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EB4038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19174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10B9CAF" w14:textId="67491A30" w:rsidR="00296E83" w:rsidRPr="00B15D4E" w:rsidRDefault="0098439E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91741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68E1D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06AC48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34749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90BF882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4749292" w:displacedByCustomXml="prev"/>
      </w:tr>
      <w:tr w:rsidR="00296E83" w:rsidRPr="00553DDB" w14:paraId="779782C9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45F2B5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0559300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57CF8DF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559300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46B3C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72D00A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0A3D10C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0A81598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F5430F0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7BE6370F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49DB2C6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BA114C1" w14:textId="77777777" w:rsidTr="003320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43C2FC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9C2DA3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48FBC3A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481715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934DA23" w14:textId="77777777" w:rsidR="00D6659B" w:rsidRPr="00553DDB" w:rsidRDefault="00AA60C6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1715927" w:displacedByCustomXml="prev"/>
      </w:tr>
      <w:tr w:rsidR="00D6659B" w:rsidRPr="00553DDB" w14:paraId="59D6F5A2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6181C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EEDE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</w:p>
          <w:p w14:paraId="2D93AEDD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F31E9C6" wp14:editId="28E22B4C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A82390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90587" w14:textId="0F947085" w:rsidR="00D6659B" w:rsidRPr="00ED59C9" w:rsidRDefault="0098439E" w:rsidP="003320B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28851397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permEnd w:id="9288513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06116A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0E1E902D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9A37CC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5B4ED3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</w:p>
          <w:p w14:paraId="1AEBB398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7A3B856" wp14:editId="2EE377C9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5597DF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B0350E" w14:textId="21F0B2EF" w:rsidR="00D6659B" w:rsidRPr="00ED59C9" w:rsidRDefault="0098439E" w:rsidP="003320B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31462684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6314626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F03B45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00A7D5CD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8DB41D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4384FD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</w:p>
          <w:p w14:paraId="0151D08E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7772ADD" wp14:editId="61B4601C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ABA879E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F17C70" w14:textId="7B44C037" w:rsidR="00D6659B" w:rsidRPr="00ED59C9" w:rsidRDefault="0098439E" w:rsidP="003320B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94594333" w:edGrp="everyone"/>
            <w:r>
              <w:rPr>
                <w:rFonts w:ascii="Arial" w:hAnsi="Arial" w:cs="Arial"/>
                <w:sz w:val="22"/>
                <w:szCs w:val="22"/>
              </w:rPr>
              <w:t>Safety Goggles</w:t>
            </w:r>
            <w:permEnd w:id="17945943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3F90ED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7C2754CB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C1DD22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4D3C04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</w:p>
          <w:p w14:paraId="3F044284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FD80DBA" wp14:editId="7E938690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788C5C" w14:textId="77777777" w:rsidR="00D6659B" w:rsidRPr="00553DDB" w:rsidRDefault="00D6659B" w:rsidP="003320B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D6710" w14:textId="2CC6CA49" w:rsidR="00D6659B" w:rsidRPr="00ED59C9" w:rsidRDefault="0098439E" w:rsidP="003320B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7974803" w:edGrp="everyone"/>
            <w:r>
              <w:rPr>
                <w:rFonts w:ascii="Arial" w:hAnsi="Arial" w:cs="Arial"/>
                <w:sz w:val="22"/>
                <w:szCs w:val="22"/>
              </w:rPr>
              <w:t>Breathing apparatus/respirator</w:t>
            </w:r>
            <w:permEnd w:id="597974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5788C9" w14:textId="77777777" w:rsidR="00D6659B" w:rsidRPr="00553DDB" w:rsidRDefault="00D6659B" w:rsidP="003320BE">
            <w:pPr>
              <w:ind w:left="993" w:hanging="993"/>
            </w:pPr>
          </w:p>
        </w:tc>
      </w:tr>
    </w:tbl>
    <w:p w14:paraId="0BECDE6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91D6D4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8F66F20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4111DDC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3723548E" w14:textId="77777777" w:rsidTr="003320B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766CF1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3E3C3C" w14:textId="77777777" w:rsidR="00D6659B" w:rsidRPr="00553DDB" w:rsidRDefault="00D6659B" w:rsidP="003320BE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D9985BD" w14:textId="77777777" w:rsidR="00D6659B" w:rsidRPr="00553DDB" w:rsidRDefault="00D6659B" w:rsidP="003320BE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2419631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5AC897D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1963198" w:displacedByCustomXml="prev"/>
      </w:tr>
      <w:tr w:rsidR="00D6659B" w:rsidRPr="00553DDB" w14:paraId="7881A570" w14:textId="77777777" w:rsidTr="003320B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6FA4C0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3970" w14:textId="77777777" w:rsidR="00D6659B" w:rsidRPr="00553DDB" w:rsidRDefault="00D6659B" w:rsidP="003320BE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7C9E3506" wp14:editId="5C652AFA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782F70" w14:textId="546F4E65" w:rsidR="00D6659B" w:rsidRPr="00ED59C9" w:rsidRDefault="0098439E" w:rsidP="003320BE">
            <w:pPr>
              <w:rPr>
                <w:rFonts w:ascii="Arial" w:hAnsi="Arial" w:cs="Arial"/>
                <w:sz w:val="22"/>
              </w:rPr>
            </w:pPr>
            <w:permStart w:id="1675194467" w:edGrp="everyone"/>
            <w:r>
              <w:rPr>
                <w:rFonts w:ascii="Arial" w:hAnsi="Arial" w:cs="Arial"/>
                <w:sz w:val="22"/>
              </w:rPr>
              <w:t>First Aid Station/Kit, where to go in an emergency</w:t>
            </w:r>
            <w:permEnd w:id="167519446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C0CCE7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0A8E85EF" w14:textId="77777777" w:rsidTr="003320B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B4ACA1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688A" w14:textId="77777777" w:rsidR="00D6659B" w:rsidRPr="00553DDB" w:rsidRDefault="00D6659B" w:rsidP="003320BE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302EA624" wp14:editId="08A88D72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6A5DFB" w14:textId="125C0F06" w:rsidR="00D6659B" w:rsidRPr="00ED59C9" w:rsidRDefault="0098439E" w:rsidP="003320BE">
            <w:pPr>
              <w:rPr>
                <w:rFonts w:ascii="Arial" w:hAnsi="Arial" w:cs="Arial"/>
                <w:sz w:val="22"/>
              </w:rPr>
            </w:pPr>
            <w:permStart w:id="1981626137" w:edGrp="everyone"/>
            <w:r>
              <w:rPr>
                <w:rFonts w:ascii="Arial" w:hAnsi="Arial" w:cs="Arial"/>
                <w:sz w:val="22"/>
              </w:rPr>
              <w:t>Do not enter the area as it is deemed dangerous/contains a hazard which is likely to be life threatening/warns off unauthorised people from entering area.</w:t>
            </w:r>
            <w:permEnd w:id="198162613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A45CF2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064CC454" w14:textId="77777777" w:rsidTr="003320B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B4E962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19FC" w14:textId="77777777" w:rsidR="00D6659B" w:rsidRPr="00553DDB" w:rsidRDefault="00D6659B" w:rsidP="003320BE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5470423" wp14:editId="5076959F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73BA07" w14:textId="523FEF7D" w:rsidR="00D6659B" w:rsidRPr="00ED59C9" w:rsidRDefault="0098439E" w:rsidP="003320BE">
            <w:pPr>
              <w:rPr>
                <w:rFonts w:ascii="Arial" w:hAnsi="Arial" w:cs="Arial"/>
                <w:sz w:val="22"/>
              </w:rPr>
            </w:pPr>
            <w:permStart w:id="1372289948" w:edGrp="everyone"/>
            <w:r>
              <w:rPr>
                <w:rFonts w:ascii="Arial" w:hAnsi="Arial" w:cs="Arial"/>
                <w:sz w:val="22"/>
              </w:rPr>
              <w:t xml:space="preserve">Indicates the location of fire </w:t>
            </w:r>
            <w:r w:rsidR="005B58C9">
              <w:rPr>
                <w:rFonts w:ascii="Arial" w:hAnsi="Arial" w:cs="Arial"/>
                <w:sz w:val="22"/>
              </w:rPr>
              <w:t>f</w:t>
            </w:r>
            <w:r>
              <w:rPr>
                <w:rFonts w:ascii="Arial" w:hAnsi="Arial" w:cs="Arial"/>
                <w:sz w:val="22"/>
              </w:rPr>
              <w:t>ighting equipment</w:t>
            </w:r>
            <w:permEnd w:id="137228994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B48484" w14:textId="77777777" w:rsidR="00D6659B" w:rsidRPr="00553DDB" w:rsidRDefault="00D6659B" w:rsidP="003320BE">
            <w:pPr>
              <w:ind w:left="993" w:hanging="993"/>
            </w:pPr>
          </w:p>
        </w:tc>
      </w:tr>
    </w:tbl>
    <w:p w14:paraId="4A146E1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CD0E65E" w14:textId="77777777" w:rsidR="00D6659B" w:rsidRPr="00553DDB" w:rsidRDefault="00D6659B" w:rsidP="00D6659B">
      <w:r w:rsidRPr="00553DDB">
        <w:br w:type="page"/>
      </w:r>
    </w:p>
    <w:p w14:paraId="45224E7C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5029B693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4E830D61" w14:textId="77777777" w:rsidTr="003320B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4E02D6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CFB8FD" w14:textId="77777777" w:rsidR="00D6659B" w:rsidRPr="00553DDB" w:rsidRDefault="00D6659B" w:rsidP="003320B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7DF89574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8A7149" w14:textId="77777777" w:rsidR="00D6659B" w:rsidRPr="00553DDB" w:rsidRDefault="00D6659B" w:rsidP="003320B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0E28D7F6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F1B50F" w14:textId="77777777" w:rsidR="00D6659B" w:rsidRPr="00553DDB" w:rsidRDefault="00D6659B" w:rsidP="003320B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06BBDF3D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6FD204" w14:textId="77777777" w:rsidR="00D6659B" w:rsidRPr="00553DDB" w:rsidRDefault="00D6659B" w:rsidP="003320B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0CD8DFC3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0CFC80" w14:textId="77777777" w:rsidR="00D6659B" w:rsidRPr="00553DDB" w:rsidRDefault="00D6659B" w:rsidP="003320B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483FB156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08FE34C0" w14:textId="77777777" w:rsidTr="003320B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A5139D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EE2B8E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099EEF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230114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ED3654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4A1B17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180E2D70" w14:textId="77777777" w:rsidTr="003320B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3A52BD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84DDD9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3FA8B9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388159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C6F963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5A44CC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62D0CE64" w14:textId="77777777" w:rsidTr="003320B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F1E7BE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545DDB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A181E2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00A772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24B348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FE9618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7084DC91" w14:textId="77777777" w:rsidTr="003320B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8AAA97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BF6203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1FCA02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957C0D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C4E9F3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4FBFFB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0532E15D" w14:textId="77777777" w:rsidTr="003320B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0EA575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EE39DE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2ED49D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9F5225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1F1760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D0B814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0BFC5746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4D4D0143" w14:textId="77777777" w:rsidTr="003320B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ACCB87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08F59B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C2DC94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94E61F" w14:textId="77777777" w:rsidR="00D6659B" w:rsidRPr="00553DDB" w:rsidRDefault="00D6659B" w:rsidP="003320B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1E36448E" w14:textId="77777777" w:rsidR="00D6659B" w:rsidRPr="00553DDB" w:rsidRDefault="00D6659B" w:rsidP="00D6659B">
      <w:pPr>
        <w:rPr>
          <w:sz w:val="20"/>
        </w:rPr>
      </w:pPr>
    </w:p>
    <w:p w14:paraId="22F0AD91" w14:textId="77777777" w:rsidR="00D6659B" w:rsidRPr="00553DDB" w:rsidRDefault="00D6659B" w:rsidP="00D6659B">
      <w:pPr>
        <w:jc w:val="left"/>
        <w:rPr>
          <w:sz w:val="20"/>
        </w:rPr>
      </w:pPr>
    </w:p>
    <w:p w14:paraId="063F4D13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457C8AA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9421DB8" w14:textId="77777777" w:rsidTr="003320B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5DEE2DB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2B1D761" w14:textId="77777777" w:rsidR="00D6659B" w:rsidRPr="00553DDB" w:rsidRDefault="00D6659B" w:rsidP="003320BE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056C59B" wp14:editId="4BE7CB23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C66325A" w14:textId="72B08349" w:rsidR="00BA5119" w:rsidRPr="006215FC" w:rsidRDefault="00BA5119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7800212" w:edGrp="everyone"/>
                                  <w:r>
                                    <w:rPr>
                                      <w:vanish w:val="0"/>
                                    </w:rPr>
                                    <w:t>1A</w:t>
                                  </w:r>
                                  <w:permEnd w:id="197800212"/>
                                </w:p>
                                <w:p w14:paraId="37A675E5" w14:textId="7F4EAAED" w:rsidR="00BA5119" w:rsidRPr="006215FC" w:rsidRDefault="00BA5119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64451791" w:edGrp="everyone"/>
                                  <w:r>
                                    <w:rPr>
                                      <w:vanish w:val="0"/>
                                    </w:rPr>
                                    <w:t>5E</w:t>
                                  </w:r>
                                  <w:permEnd w:id="6445179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056C59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3C66325A" w14:textId="72B08349" w:rsidR="00BA5119" w:rsidRPr="006215FC" w:rsidRDefault="00BA5119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7800212" w:edGrp="everyone"/>
                            <w:r>
                              <w:rPr>
                                <w:vanish w:val="0"/>
                              </w:rPr>
                              <w:t>1A</w:t>
                            </w:r>
                            <w:permEnd w:id="197800212"/>
                          </w:p>
                          <w:p w14:paraId="37A675E5" w14:textId="7F4EAAED" w:rsidR="00BA5119" w:rsidRPr="006215FC" w:rsidRDefault="00BA5119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64451791" w:edGrp="everyone"/>
                            <w:r>
                              <w:rPr>
                                <w:vanish w:val="0"/>
                              </w:rPr>
                              <w:t>5E</w:t>
                            </w:r>
                            <w:permEnd w:id="6445179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3261344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BA08CB0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6134477" w:displacedByCustomXml="prev"/>
      </w:tr>
    </w:tbl>
    <w:p w14:paraId="387AF742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06C6987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3A1955FB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7904544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4A08525" w14:textId="77777777" w:rsidTr="003320B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21F652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690D" w14:textId="3B12B5C6" w:rsidR="00D6659B" w:rsidRPr="00553DDB" w:rsidRDefault="00BA5119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248253176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248253176"/>
          </w:p>
        </w:tc>
        <w:permStart w:id="1272798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811F994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2798759" w:displacedByCustomXml="prev"/>
      </w:tr>
    </w:tbl>
    <w:p w14:paraId="4D20C93D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DD4F91B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E6579BE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45FC4E7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0F0FD8A" w14:textId="77777777" w:rsidTr="003320BE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5AAFA6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68A4" w14:textId="2C7B14E1" w:rsidR="00D6659B" w:rsidRPr="00ED59C9" w:rsidRDefault="00BA5119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1499883595" w:edGrp="everyone"/>
            <w:r>
              <w:rPr>
                <w:rFonts w:ascii="Arial" w:hAnsi="Arial" w:cs="Arial"/>
                <w:sz w:val="22"/>
                <w:szCs w:val="22"/>
              </w:rPr>
              <w:t>Not following directives, training, signage, SWMS or operators manuals for plant and equipment</w:t>
            </w:r>
            <w:permEnd w:id="1499883595"/>
          </w:p>
        </w:tc>
        <w:permStart w:id="1580338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3E846CC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0338705" w:displacedByCustomXml="prev"/>
      </w:tr>
    </w:tbl>
    <w:p w14:paraId="283B73A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0BD14D7A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7795F970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4F8F3FC3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D63199D" w14:textId="77777777" w:rsidTr="003320B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8E0244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F9D027" w14:textId="77777777" w:rsidR="00D6659B" w:rsidRPr="00553DDB" w:rsidRDefault="00D6659B" w:rsidP="003320B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1B3661F" w14:textId="77777777" w:rsidR="00D6659B" w:rsidRPr="00553DDB" w:rsidRDefault="00D6659B" w:rsidP="003320B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261724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A619A23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6172405" w:displacedByCustomXml="prev"/>
      </w:tr>
      <w:tr w:rsidR="00D979B9" w:rsidRPr="00553DDB" w14:paraId="009B8AAA" w14:textId="77777777" w:rsidTr="003320B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DA8144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4544485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9DD063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5444857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505921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7827CC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02FD9497" w14:textId="77777777" w:rsidTr="003320B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234F28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0889704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A0A299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897044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8AB08F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A423C9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1FEF2E2B" w14:textId="77777777" w:rsidTr="003320B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3A0BAB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2170092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DE7C69" w14:textId="2B65D9BF" w:rsidR="00D979B9" w:rsidRPr="00B15D4E" w:rsidRDefault="00BA511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70092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579818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72A34A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35CAEAC2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449CE4BA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51FF7BA7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1668D310" wp14:editId="4E75BC04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5137857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20459E6" w14:textId="77777777" w:rsidTr="003320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08113A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289C699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A949DF7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446577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27D0A64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6577704" w:displacedByCustomXml="prev"/>
      </w:tr>
      <w:tr w:rsidR="00D6659B" w:rsidRPr="00553DDB" w14:paraId="19082F0C" w14:textId="77777777" w:rsidTr="003320B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F98F8A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89D0" w14:textId="5894480F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6007368" w:edGrp="everyone"/>
            <w:r>
              <w:rPr>
                <w:rFonts w:ascii="Arial" w:hAnsi="Arial" w:cs="Arial"/>
                <w:sz w:val="22"/>
              </w:rPr>
              <w:t>3</w:t>
            </w:r>
            <w:permEnd w:id="173600736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27B187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D24E07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2BD54E63" w14:textId="77777777" w:rsidTr="003320B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01A44B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08AF48" w14:textId="1D0546AA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96385019" w:edGrp="everyone"/>
            <w:r>
              <w:rPr>
                <w:rFonts w:ascii="Arial" w:hAnsi="Arial" w:cs="Arial"/>
                <w:sz w:val="22"/>
              </w:rPr>
              <w:t>6</w:t>
            </w:r>
            <w:permEnd w:id="39638501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9356C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C34907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18D131F1" w14:textId="77777777" w:rsidTr="003320B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2CF253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592322" w14:textId="6987618C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4659625" w:edGrp="everyone"/>
            <w:r>
              <w:rPr>
                <w:rFonts w:ascii="Arial" w:hAnsi="Arial" w:cs="Arial"/>
                <w:sz w:val="22"/>
              </w:rPr>
              <w:t>1</w:t>
            </w:r>
            <w:permEnd w:id="11946596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A5A60C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DFD3E8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79AACEBA" w14:textId="77777777" w:rsidTr="003320B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5A90B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E2D134" w14:textId="7B5E2251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0624784" w:edGrp="everyone"/>
            <w:r>
              <w:rPr>
                <w:rFonts w:ascii="Arial" w:hAnsi="Arial" w:cs="Arial"/>
                <w:sz w:val="22"/>
              </w:rPr>
              <w:t>4</w:t>
            </w:r>
            <w:permEnd w:id="124062478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80994B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85D78C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7E22F34A" w14:textId="77777777" w:rsidTr="003320B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C9B09B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88E7AC" w14:textId="02452BAA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49312907" w:edGrp="everyone"/>
            <w:r>
              <w:rPr>
                <w:rFonts w:ascii="Arial" w:hAnsi="Arial" w:cs="Arial"/>
                <w:sz w:val="22"/>
              </w:rPr>
              <w:t>5</w:t>
            </w:r>
            <w:permEnd w:id="8493129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2CA8A0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DAE42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2053A55A" w14:textId="77777777" w:rsidTr="003320B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DC4B81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4963D0" w14:textId="73F0D889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21436104" w:edGrp="everyone"/>
            <w:r>
              <w:rPr>
                <w:rFonts w:ascii="Arial" w:hAnsi="Arial" w:cs="Arial"/>
                <w:sz w:val="22"/>
              </w:rPr>
              <w:t>2</w:t>
            </w:r>
            <w:permEnd w:id="152143610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586F522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76F9A2" w14:textId="77777777" w:rsidR="00D6659B" w:rsidRPr="00553DDB" w:rsidRDefault="00D6659B" w:rsidP="003320BE">
            <w:pPr>
              <w:ind w:left="993" w:hanging="993"/>
            </w:pPr>
          </w:p>
        </w:tc>
      </w:tr>
    </w:tbl>
    <w:p w14:paraId="43FB3DF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88434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2F1EA70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35BB8F5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64F9C3B" w14:textId="77777777" w:rsidTr="003320BE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762550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E532" w14:textId="77777777" w:rsidR="00D6659B" w:rsidRDefault="00BA5119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177679869" w:edGrp="everyone"/>
            <w:r>
              <w:rPr>
                <w:rFonts w:ascii="Arial" w:hAnsi="Arial" w:cs="Arial"/>
                <w:sz w:val="22"/>
                <w:szCs w:val="22"/>
              </w:rPr>
              <w:t>Eliminating the hazard removes the risk completely whereas PPE is less</w:t>
            </w:r>
          </w:p>
          <w:p w14:paraId="0A8256D1" w14:textId="7486E632" w:rsidR="00D6659B" w:rsidRPr="00553DDB" w:rsidRDefault="00BA5119" w:rsidP="003320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Reliable and requires high level of supervision, skills and attention</w:t>
            </w:r>
            <w:permEnd w:id="177679869"/>
          </w:p>
        </w:tc>
        <w:permStart w:id="731468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5494101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1468939" w:displacedByCustomXml="prev"/>
      </w:tr>
    </w:tbl>
    <w:p w14:paraId="5729473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59EFE1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F87DAFB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39E8A25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1CD6D4" w14:textId="77777777" w:rsidTr="003320B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A9485D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E050" w14:textId="51B8024E" w:rsidR="00D6659B" w:rsidRPr="002D636F" w:rsidRDefault="00BA5119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1883964485" w:edGrp="everyone"/>
            <w:r>
              <w:rPr>
                <w:rFonts w:ascii="Arial" w:hAnsi="Arial" w:cs="Arial"/>
                <w:sz w:val="22"/>
                <w:szCs w:val="22"/>
              </w:rPr>
              <w:t>2 Substitute the hazard</w:t>
            </w:r>
            <w:permEnd w:id="1883964485"/>
          </w:p>
        </w:tc>
        <w:permStart w:id="18438019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E2F56AC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3801987" w:displacedByCustomXml="prev"/>
      </w:tr>
    </w:tbl>
    <w:p w14:paraId="126A74C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90E05FA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4A0816F2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33651490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BACFEE" wp14:editId="3AC79535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C9CE0F7" w14:textId="77777777" w:rsidR="00BA5119" w:rsidRPr="00441559" w:rsidRDefault="00BA511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BACFEE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5C9CE0F7" w14:textId="77777777" w:rsidR="00BA5119" w:rsidRPr="00441559" w:rsidRDefault="00BA511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B3F17E" wp14:editId="33441D15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62E727" w14:textId="77777777" w:rsidR="00BA5119" w:rsidRPr="00441559" w:rsidRDefault="00BA511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B3F17E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0D62E727" w14:textId="77777777" w:rsidR="00BA5119" w:rsidRPr="00441559" w:rsidRDefault="00BA511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C6BD8" wp14:editId="786226AA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12F4FB2" w14:textId="77777777" w:rsidR="00BA5119" w:rsidRPr="00441559" w:rsidRDefault="00BA511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1C6BD8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112F4FB2" w14:textId="77777777" w:rsidR="00BA5119" w:rsidRPr="00441559" w:rsidRDefault="00BA511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7248DB" wp14:editId="0361F891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D4EBB4B" w14:textId="77777777" w:rsidR="00BA5119" w:rsidRPr="00441559" w:rsidRDefault="00BA511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7248DB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2D4EBB4B" w14:textId="77777777" w:rsidR="00BA5119" w:rsidRPr="00441559" w:rsidRDefault="00BA511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898194" wp14:editId="163CFFBB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DCCAF28" w14:textId="77777777" w:rsidR="00BA5119" w:rsidRPr="00441559" w:rsidRDefault="00BA511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898194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3DCCAF28" w14:textId="77777777" w:rsidR="00BA5119" w:rsidRPr="00441559" w:rsidRDefault="00BA511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2B712A" wp14:editId="46A135FE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048148D" w14:textId="77777777" w:rsidR="00BA5119" w:rsidRPr="00441559" w:rsidRDefault="00BA511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B712A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7048148D" w14:textId="77777777" w:rsidR="00BA5119" w:rsidRPr="00441559" w:rsidRDefault="00BA511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31A13408" wp14:editId="1055D9D2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A2D4BA9" w14:textId="77777777" w:rsidTr="003320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7D29933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4C1EE7" w14:textId="77777777" w:rsidR="00D6659B" w:rsidRPr="00553DDB" w:rsidRDefault="00D6659B" w:rsidP="003320BE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44A7AE8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6165179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859DAD7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6517947" w:displacedByCustomXml="prev"/>
      </w:tr>
      <w:tr w:rsidR="00D6659B" w:rsidRPr="00553DDB" w14:paraId="28CA7F8F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BC7F43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2A9E" w14:textId="7BB28008" w:rsidR="00D6659B" w:rsidRPr="002D636F" w:rsidRDefault="00BA5119" w:rsidP="003320B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35885465" w:edGrp="everyone"/>
            <w:r>
              <w:rPr>
                <w:rFonts w:ascii="Arial" w:hAnsi="Arial" w:cs="Arial"/>
                <w:sz w:val="22"/>
              </w:rPr>
              <w:t>D</w:t>
            </w:r>
            <w:permEnd w:id="33588546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4EE435" w14:textId="77777777" w:rsidR="00D6659B" w:rsidRPr="00553DDB" w:rsidRDefault="00D6659B" w:rsidP="003320BE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95CC46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7B1E9E6D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8C5A87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79D51E" w14:textId="626BDC37" w:rsidR="00D6659B" w:rsidRPr="002D636F" w:rsidRDefault="00BA5119" w:rsidP="003320B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13858361" w:edGrp="everyone"/>
            <w:r>
              <w:rPr>
                <w:rFonts w:ascii="Arial" w:hAnsi="Arial" w:cs="Arial"/>
                <w:sz w:val="22"/>
              </w:rPr>
              <w:t>A</w:t>
            </w:r>
            <w:permEnd w:id="18138583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F1C547" w14:textId="77777777" w:rsidR="00D6659B" w:rsidRPr="00553DDB" w:rsidRDefault="00D6659B" w:rsidP="003320BE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2A056B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75A22336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C384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498BF8" w14:textId="0B3D72A7" w:rsidR="00D6659B" w:rsidRPr="002D636F" w:rsidRDefault="00BA5119" w:rsidP="003320B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4324432" w:edGrp="everyone"/>
            <w:r>
              <w:rPr>
                <w:rFonts w:ascii="Arial" w:hAnsi="Arial" w:cs="Arial"/>
                <w:sz w:val="22"/>
              </w:rPr>
              <w:t>F</w:t>
            </w:r>
            <w:permEnd w:id="4432443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8BB450" w14:textId="77777777" w:rsidR="00D6659B" w:rsidRPr="00553DDB" w:rsidRDefault="00D6659B" w:rsidP="003320BE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91276B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7C19A0D8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2DCBAC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EB6578" w14:textId="2391482A" w:rsidR="00D6659B" w:rsidRPr="002D636F" w:rsidRDefault="00BA5119" w:rsidP="003320B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95105575" w:edGrp="everyone"/>
            <w:r>
              <w:rPr>
                <w:rFonts w:ascii="Arial" w:hAnsi="Arial" w:cs="Arial"/>
                <w:sz w:val="22"/>
              </w:rPr>
              <w:t>B</w:t>
            </w:r>
            <w:permEnd w:id="18951055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A07A38" w14:textId="77777777" w:rsidR="00D6659B" w:rsidRPr="00553DDB" w:rsidRDefault="00D6659B" w:rsidP="003320BE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7D9713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29B1F503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3C82B7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6F973F" w14:textId="44C5C916" w:rsidR="00D6659B" w:rsidRPr="002D636F" w:rsidRDefault="00BA5119" w:rsidP="003320B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11998716" w:edGrp="everyone"/>
            <w:r>
              <w:rPr>
                <w:rFonts w:ascii="Arial" w:hAnsi="Arial" w:cs="Arial"/>
                <w:sz w:val="22"/>
              </w:rPr>
              <w:t>E</w:t>
            </w:r>
            <w:permEnd w:id="16119987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0A33F6" w14:textId="77777777" w:rsidR="00D6659B" w:rsidRPr="00553DDB" w:rsidRDefault="00D6659B" w:rsidP="003320BE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7849BF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6A20C335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1138A7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B719DC" w14:textId="077BCD26" w:rsidR="00D6659B" w:rsidRPr="002D636F" w:rsidRDefault="00BA5119" w:rsidP="003320B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23300304" w:edGrp="everyone"/>
            <w:r>
              <w:rPr>
                <w:rFonts w:ascii="Arial" w:hAnsi="Arial" w:cs="Arial"/>
                <w:sz w:val="22"/>
              </w:rPr>
              <w:t>C</w:t>
            </w:r>
            <w:permEnd w:id="102330030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167F9CA" w14:textId="77777777" w:rsidR="00D6659B" w:rsidRPr="00553DDB" w:rsidRDefault="00D6659B" w:rsidP="003320BE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E6B7A9" w14:textId="77777777" w:rsidR="00D6659B" w:rsidRPr="00553DDB" w:rsidRDefault="00D6659B" w:rsidP="003320BE">
            <w:pPr>
              <w:ind w:left="993" w:hanging="993"/>
            </w:pPr>
          </w:p>
        </w:tc>
      </w:tr>
    </w:tbl>
    <w:p w14:paraId="05EDA8FD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978B87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74A97A8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03A8F8B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916064E" w14:textId="77777777" w:rsidTr="003320BE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5AB23E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B09E" w14:textId="1DDC35CE" w:rsidR="00D6659B" w:rsidRPr="00553DDB" w:rsidRDefault="00BA5119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1083845082" w:edGrp="everyone"/>
            <w:r>
              <w:rPr>
                <w:rFonts w:ascii="Arial" w:hAnsi="Arial" w:cs="Arial"/>
                <w:sz w:val="22"/>
                <w:szCs w:val="22"/>
              </w:rPr>
              <w:t>Check for danger in the immediate vicinity</w:t>
            </w:r>
            <w:permEnd w:id="1083845082"/>
          </w:p>
        </w:tc>
        <w:permStart w:id="1926780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A86ACC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6780456" w:displacedByCustomXml="prev"/>
      </w:tr>
    </w:tbl>
    <w:p w14:paraId="2CFC8AE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F6A362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8AB8B3F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4809C21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C3DA5BE" w14:textId="77777777" w:rsidTr="003320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67836F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2A1110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FDD878E" w14:textId="77777777" w:rsidR="00D6659B" w:rsidRPr="00553DDB" w:rsidRDefault="00D6659B" w:rsidP="003320BE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8849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0A605E9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84920" w:displacedByCustomXml="prev"/>
      </w:tr>
      <w:tr w:rsidR="00D6659B" w:rsidRPr="00553DDB" w14:paraId="511D1F80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0C4BA8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3983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0E0305" w14:textId="71DBDDA7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27830227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5278302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96CC01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26F0C108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4E42DF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6848E5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C13189" w14:textId="5A14FDEF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89770510" w:edGrp="everyone"/>
            <w:r>
              <w:rPr>
                <w:rFonts w:ascii="Arial" w:hAnsi="Arial" w:cs="Arial"/>
                <w:sz w:val="22"/>
              </w:rPr>
              <w:t>Alert people of the emergency</w:t>
            </w:r>
            <w:permEnd w:id="13897705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964563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6B0C846F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2A101E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B9424A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30E03B" w14:textId="6754390C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69309400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2693094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171EFC" w14:textId="77777777" w:rsidR="00D6659B" w:rsidRPr="00553DDB" w:rsidRDefault="00D6659B" w:rsidP="003320BE">
            <w:pPr>
              <w:ind w:left="993" w:hanging="993"/>
            </w:pPr>
          </w:p>
        </w:tc>
      </w:tr>
      <w:tr w:rsidR="00D6659B" w:rsidRPr="00553DDB" w14:paraId="0E4FF45A" w14:textId="77777777" w:rsidTr="003320B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417CD3" w14:textId="77777777" w:rsidR="00D6659B" w:rsidRPr="00553DDB" w:rsidRDefault="00D6659B" w:rsidP="003320B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5E9713" w14:textId="77777777" w:rsidR="00D6659B" w:rsidRPr="00553DDB" w:rsidRDefault="00D6659B" w:rsidP="003320BE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D6875F" w14:textId="116D08A5" w:rsidR="00D6659B" w:rsidRPr="002D636F" w:rsidRDefault="00BA5119" w:rsidP="003320B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1853409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5118534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142EB0" w14:textId="77777777" w:rsidR="00D6659B" w:rsidRPr="00553DDB" w:rsidRDefault="00D6659B" w:rsidP="003320BE">
            <w:pPr>
              <w:ind w:left="993" w:hanging="993"/>
            </w:pPr>
          </w:p>
        </w:tc>
      </w:tr>
    </w:tbl>
    <w:p w14:paraId="2C5DCF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5DDF674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4F447EDB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23F23A52" w14:textId="77777777" w:rsidTr="003320B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1C372AD" w14:textId="77777777" w:rsidR="00D6659B" w:rsidRPr="00553DDB" w:rsidRDefault="00D6659B" w:rsidP="003320B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130588" w14:textId="77777777" w:rsidR="00D6659B" w:rsidRPr="00553DDB" w:rsidRDefault="00D6659B" w:rsidP="003320B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EC7EC19" w14:textId="77777777" w:rsidR="00D6659B" w:rsidRPr="00553DDB" w:rsidRDefault="00D6659B" w:rsidP="003320B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76668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6B9760A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6668508" w:displacedByCustomXml="prev"/>
      </w:tr>
      <w:tr w:rsidR="00B5022D" w:rsidRPr="00553DDB" w14:paraId="31C225F9" w14:textId="77777777" w:rsidTr="003320B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B429B8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4350439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B127BA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504395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4DC0AC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E53F81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4E76D90" w14:textId="77777777" w:rsidTr="003320B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37851F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853762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FAAA8F" w14:textId="7AB25C90" w:rsidR="00B5022D" w:rsidRPr="00B15D4E" w:rsidRDefault="00BA511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537629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6E27E9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FDF688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33EB9E0" w14:textId="77777777" w:rsidTr="003320B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6302F5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001641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753C15" w14:textId="6208C5E4" w:rsidR="00B5022D" w:rsidRPr="00B15D4E" w:rsidRDefault="00BA511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016417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8ECB9F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64C02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26904019" w14:textId="77777777" w:rsidTr="003320B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6D955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4902351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076267" w14:textId="0E62CCCA" w:rsidR="00B5022D" w:rsidRPr="00B15D4E" w:rsidRDefault="008D2ED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023515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6F8EA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97E745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5DE46698" w14:textId="77777777" w:rsidTr="003320B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F7C67E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3478975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868738" w14:textId="41B66337" w:rsidR="00B5022D" w:rsidRPr="00B15D4E" w:rsidRDefault="00BA511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78975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FE5911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ABC654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1E40CC82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36F2514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925A1AF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03B87E9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7DCE2F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208A2" wp14:editId="2562034C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36B90D8" w14:textId="77777777" w:rsidR="00BA5119" w:rsidRPr="00DE05E2" w:rsidRDefault="00BA5119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60A085FC" w14:textId="77777777" w:rsidR="00BA5119" w:rsidRPr="00D94A32" w:rsidRDefault="00BA5119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0940F462" w14:textId="77777777" w:rsidR="00BA5119" w:rsidRPr="00D94A32" w:rsidRDefault="00BA5119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1BEC134B" w14:textId="77777777" w:rsidR="00BA5119" w:rsidRPr="00D94A32" w:rsidRDefault="00BA5119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208A2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536B90D8" w14:textId="77777777" w:rsidR="00BA5119" w:rsidRPr="00DE05E2" w:rsidRDefault="00BA5119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60A085FC" w14:textId="77777777" w:rsidR="00BA5119" w:rsidRPr="00D94A32" w:rsidRDefault="00BA5119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0940F462" w14:textId="77777777" w:rsidR="00BA5119" w:rsidRPr="00D94A32" w:rsidRDefault="00BA5119" w:rsidP="00D6659B">
                      <w:pPr>
                        <w:rPr>
                          <w:sz w:val="22"/>
                        </w:rPr>
                      </w:pPr>
                    </w:p>
                    <w:p w14:paraId="1BEC134B" w14:textId="77777777" w:rsidR="00BA5119" w:rsidRPr="00D94A32" w:rsidRDefault="00BA5119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FBC01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8064D6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4D4A16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C414B6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FF69DD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311F86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373633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CB1AF4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79E7BDB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C254949" wp14:editId="7D7944B7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06024F76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21AF1F9C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3364F1FD" w14:textId="77777777" w:rsidTr="003320BE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65C70EC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38A925A8" w14:textId="77777777" w:rsidTr="003320BE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2A45219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34EE6518" w14:textId="05D55C3E" w:rsidR="00D6659B" w:rsidRPr="00E9324A" w:rsidRDefault="00BA5119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38887972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9A18B2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>/11/2020</w:t>
            </w:r>
            <w:permEnd w:id="1138887972"/>
          </w:p>
        </w:tc>
      </w:tr>
      <w:tr w:rsidR="00D6659B" w:rsidRPr="00553DDB" w14:paraId="74786B11" w14:textId="77777777" w:rsidTr="003320BE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C167300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1446A018" w14:textId="2377635A" w:rsidR="00D6659B" w:rsidRPr="00E9324A" w:rsidRDefault="00BA5119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4020710" w:edGrp="everyone"/>
            <w:r>
              <w:rPr>
                <w:rFonts w:ascii="Arial" w:hAnsi="Arial" w:cs="Arial"/>
                <w:sz w:val="22"/>
                <w:szCs w:val="22"/>
              </w:rPr>
              <w:t>Virginia Hemsley</w:t>
            </w:r>
            <w:permEnd w:id="1774020710"/>
          </w:p>
        </w:tc>
      </w:tr>
      <w:tr w:rsidR="00D6659B" w:rsidRPr="00553DDB" w14:paraId="6D7035D8" w14:textId="77777777" w:rsidTr="003320B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4AB06DC7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219CFBA5" w14:textId="77777777" w:rsidTr="003320BE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4CE9569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04468D07" w14:textId="6167F385" w:rsidR="00D6659B" w:rsidRPr="00E9324A" w:rsidRDefault="00BA5119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93943196" w:edGrp="everyone"/>
            <w:r>
              <w:rPr>
                <w:rFonts w:ascii="Arial" w:hAnsi="Arial" w:cs="Arial"/>
                <w:sz w:val="22"/>
                <w:szCs w:val="22"/>
              </w:rPr>
              <w:t>54 Standish St, Salisbury</w:t>
            </w:r>
            <w:permEnd w:id="293943196"/>
          </w:p>
        </w:tc>
      </w:tr>
      <w:tr w:rsidR="00D6659B" w:rsidRPr="00553DDB" w14:paraId="0F57F7CC" w14:textId="77777777" w:rsidTr="003320BE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E6EA1F7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15483CFA" w14:textId="5BDDCFBB" w:rsidR="00D6659B" w:rsidRPr="00657280" w:rsidRDefault="00BA5119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2889165" w:edGrp="everyone"/>
            <w:r>
              <w:rPr>
                <w:rFonts w:ascii="Arial" w:hAnsi="Arial" w:cs="Arial"/>
                <w:sz w:val="22"/>
                <w:szCs w:val="22"/>
              </w:rPr>
              <w:t xml:space="preserve">A drum of diesel has been pierced and diesel has spilled on an area of asphalt </w:t>
            </w:r>
            <w:r w:rsidR="00C25DD6">
              <w:rPr>
                <w:rFonts w:ascii="Arial" w:hAnsi="Arial" w:cs="Arial"/>
                <w:sz w:val="22"/>
                <w:szCs w:val="22"/>
              </w:rPr>
              <w:t xml:space="preserve">carpark </w:t>
            </w:r>
            <w:r>
              <w:rPr>
                <w:rFonts w:ascii="Arial" w:hAnsi="Arial" w:cs="Arial"/>
                <w:sz w:val="22"/>
                <w:szCs w:val="22"/>
              </w:rPr>
              <w:t>approx. 3m x 4m</w:t>
            </w:r>
            <w:permEnd w:id="1452889165"/>
          </w:p>
        </w:tc>
      </w:tr>
      <w:tr w:rsidR="00D6659B" w:rsidRPr="00553DDB" w14:paraId="46A2D8C2" w14:textId="77777777" w:rsidTr="003320BE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CCA10B2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2EEF505C" w14:textId="77777777" w:rsidR="00D6659B" w:rsidRPr="00553DDB" w:rsidRDefault="008D2ED1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7599475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7599475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2DEAAF24" w14:textId="2FABC9CD" w:rsidR="00D6659B" w:rsidRPr="00553DDB" w:rsidRDefault="008D2ED1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49346755" w:edGrp="everyone"/>
                <w:r w:rsidR="00C25DD6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74934675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1F4DCA20" w14:textId="77777777" w:rsidR="00D6659B" w:rsidRPr="00553DDB" w:rsidRDefault="008D2ED1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2747160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62747160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0650037F" w14:textId="77777777" w:rsidR="00D6659B" w:rsidRPr="00553DDB" w:rsidRDefault="008D2ED1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1768403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1768403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07DABE2E" w14:textId="77777777" w:rsidTr="003320B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7062581A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778214B8" w14:textId="77777777" w:rsidTr="003320BE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DBEB15E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6EA6B1A2" w14:textId="5876D1DF" w:rsidR="00D6659B" w:rsidRDefault="00C25DD6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4440237" w:edGrp="everyone"/>
            <w:r>
              <w:rPr>
                <w:rFonts w:ascii="Arial" w:hAnsi="Arial" w:cs="Arial"/>
                <w:sz w:val="22"/>
                <w:szCs w:val="22"/>
              </w:rPr>
              <w:t>All delivery drivers to report to site office.</w:t>
            </w:r>
          </w:p>
          <w:p w14:paraId="52DEA0BD" w14:textId="41DDC943" w:rsidR="00D6659B" w:rsidRDefault="00C25DD6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Spotter to be used when trucks are reversing into site.</w:t>
            </w:r>
          </w:p>
          <w:p w14:paraId="617D8FC6" w14:textId="0D33A5D2" w:rsidR="00D6659B" w:rsidRDefault="00C25DD6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drums cannot be moved to a fenced off area put a barricade around the drums (include signage &amp; flagging).</w:t>
            </w:r>
          </w:p>
          <w:p w14:paraId="2FE939F8" w14:textId="186A0822" w:rsidR="00D6659B" w:rsidRDefault="00C25DD6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Toolbox talk to all site staff.</w:t>
            </w:r>
          </w:p>
          <w:p w14:paraId="6E4F3D2A" w14:textId="77777777" w:rsidR="009A18B2" w:rsidRDefault="009A18B2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36C6BDA5" w14:textId="5E6F48F8" w:rsidR="00C25DD6" w:rsidRDefault="00C25DD6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 to SDS for correct spill procedures</w:t>
            </w:r>
          </w:p>
          <w:p w14:paraId="08A0CB4F" w14:textId="0ABBD7A8" w:rsidR="00C25DD6" w:rsidRDefault="00C25DD6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spill kit to stop diesel leaching into the asphalt</w:t>
            </w:r>
          </w:p>
          <w:p w14:paraId="634CEC12" w14:textId="7E56662C" w:rsidR="00C25DD6" w:rsidRDefault="00C25DD6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Relocate drums to a fenced off area away from vehicles</w:t>
            </w:r>
          </w:p>
          <w:permEnd w:id="2074440237"/>
          <w:p w14:paraId="47A74800" w14:textId="3FD6D654" w:rsidR="00D6659B" w:rsidRPr="00657280" w:rsidRDefault="00D6659B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14E66B7B" w14:textId="77777777" w:rsidTr="003320BE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461C630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45FCF648" w14:textId="78C4F42F" w:rsidR="00D6659B" w:rsidRPr="00657280" w:rsidRDefault="00C25DD6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6103113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2116103113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480EFA4" w14:textId="77777777" w:rsidR="00D6659B" w:rsidRPr="00553DDB" w:rsidRDefault="00D6659B" w:rsidP="003320B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317624FF" w14:textId="43D48348" w:rsidR="00D6659B" w:rsidRPr="00553DDB" w:rsidRDefault="008D2ED1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19026131" w:edGrp="everyone"/>
                <w:r w:rsidR="00C25DD6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01902613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1C7609E1" w14:textId="77777777" w:rsidR="00D6659B" w:rsidRPr="00553DDB" w:rsidRDefault="008D2ED1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843380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1843380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7765BBE6" w14:textId="77777777" w:rsidR="00D6659B" w:rsidRPr="00553DDB" w:rsidRDefault="008D2ED1" w:rsidP="003320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599319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599319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66B60A2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26A9452" w14:textId="77777777" w:rsidTr="003320B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0B0440B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52F5DF2" w14:textId="77777777" w:rsidR="00D6659B" w:rsidRPr="00553DDB" w:rsidRDefault="00D6659B" w:rsidP="003320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09954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7533E1CE" w14:textId="77777777" w:rsidR="00D6659B" w:rsidRPr="00553DDB" w:rsidRDefault="00AA60C6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9954793" w:displacedByCustomXml="prev"/>
      </w:tr>
    </w:tbl>
    <w:p w14:paraId="2DC8EAA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FDDD7FE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4CB3D2E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E877D26" w14:textId="77777777" w:rsidTr="003320B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AF11DB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D6E6" w14:textId="3DFF31A3" w:rsidR="00D6659B" w:rsidRPr="00553DDB" w:rsidRDefault="009A18B2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1774390238" w:edGrp="everyone"/>
            <w:r>
              <w:rPr>
                <w:rFonts w:ascii="Arial" w:hAnsi="Arial" w:cs="Arial"/>
                <w:sz w:val="22"/>
                <w:szCs w:val="22"/>
              </w:rPr>
              <w:t>Immediate supervisor/site manager</w:t>
            </w:r>
            <w:permEnd w:id="1774390238"/>
          </w:p>
        </w:tc>
        <w:permStart w:id="799161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ADD1550" w14:textId="77777777" w:rsidR="00D6659B" w:rsidRPr="00553DDB" w:rsidRDefault="00162BF6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161041" w:displacedByCustomXml="prev"/>
      </w:tr>
    </w:tbl>
    <w:p w14:paraId="6ED8E19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154107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1086332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19D2575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B2D9779" w14:textId="77777777" w:rsidTr="003320B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6CBCAE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3B86" w14:textId="6F6AF74E" w:rsidR="00D6659B" w:rsidRPr="00553DDB" w:rsidRDefault="009A18B2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340474493" w:edGrp="everyone"/>
            <w:r>
              <w:rPr>
                <w:rFonts w:ascii="Arial" w:hAnsi="Arial" w:cs="Arial"/>
                <w:sz w:val="22"/>
                <w:szCs w:val="22"/>
              </w:rPr>
              <w:t>H &amp; S Rep</w:t>
            </w:r>
            <w:permEnd w:id="340474493"/>
          </w:p>
        </w:tc>
        <w:permStart w:id="245761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EB5521" w14:textId="77777777" w:rsidR="00D6659B" w:rsidRPr="00553DDB" w:rsidRDefault="00D6659B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5761013" w:displacedByCustomXml="prev"/>
      </w:tr>
    </w:tbl>
    <w:p w14:paraId="0F18D78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711E07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3DDF1F5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4497EF9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1DF815F" w14:textId="77777777" w:rsidTr="003320B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028F0" w14:textId="77777777" w:rsidR="00D6659B" w:rsidRPr="00553DDB" w:rsidRDefault="00D6659B" w:rsidP="003320B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3CEE" w14:textId="27F0BED7" w:rsidR="00D6659B" w:rsidRPr="00553DDB" w:rsidRDefault="009A18B2" w:rsidP="003320BE">
            <w:pPr>
              <w:rPr>
                <w:rFonts w:ascii="Arial" w:hAnsi="Arial" w:cs="Arial"/>
                <w:sz w:val="22"/>
                <w:szCs w:val="22"/>
              </w:rPr>
            </w:pPr>
            <w:permStart w:id="1326532480" w:edGrp="everyone"/>
            <w:r>
              <w:rPr>
                <w:rFonts w:ascii="Arial" w:hAnsi="Arial" w:cs="Arial"/>
                <w:sz w:val="22"/>
                <w:szCs w:val="22"/>
              </w:rPr>
              <w:t>Control measures in place &amp; communicated to site personnel via toolbox-no further incidents of similar nature.</w:t>
            </w:r>
            <w:permEnd w:id="1326532480"/>
          </w:p>
        </w:tc>
        <w:permStart w:id="546573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A9143B6" w14:textId="77777777" w:rsidR="00D6659B" w:rsidRPr="00553DDB" w:rsidRDefault="00AA60C6" w:rsidP="003320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6573796" w:displacedByCustomXml="prev"/>
      </w:tr>
    </w:tbl>
    <w:p w14:paraId="3672F4B3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C0E08A" w14:textId="77777777" w:rsidR="00BA5119" w:rsidRDefault="00BA5119" w:rsidP="00A67754">
      <w:r>
        <w:separator/>
      </w:r>
    </w:p>
  </w:endnote>
  <w:endnote w:type="continuationSeparator" w:id="0">
    <w:p w14:paraId="49F872A2" w14:textId="77777777" w:rsidR="00BA5119" w:rsidRDefault="00BA511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6ACF64" w14:textId="77777777" w:rsidR="00BA5119" w:rsidRPr="00830749" w:rsidRDefault="00BA511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2A2F730" w14:textId="50720793" w:rsidR="00BA5119" w:rsidRPr="00830749" w:rsidRDefault="008D2ED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A511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A511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A511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A511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A511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A511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A511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A511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A511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A511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A511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A5119">
      <w:rPr>
        <w:rFonts w:ascii="Arial" w:hAnsi="Arial" w:cs="Arial"/>
        <w:b/>
        <w:sz w:val="16"/>
        <w:szCs w:val="16"/>
      </w:rPr>
      <w:ptab w:relativeTo="margin" w:alignment="right" w:leader="none"/>
    </w:r>
    <w:r w:rsidR="00BA5119" w:rsidRPr="00B115D7">
      <w:rPr>
        <w:rFonts w:ascii="Arial" w:hAnsi="Arial" w:cs="Arial"/>
        <w:b/>
        <w:sz w:val="16"/>
        <w:szCs w:val="16"/>
      </w:rPr>
      <w:t>CSTC Pty Ltd_</w:t>
    </w:r>
    <w:r w:rsidR="00BA5119">
      <w:rPr>
        <w:rFonts w:ascii="Arial" w:hAnsi="Arial" w:cs="Arial"/>
        <w:b/>
        <w:sz w:val="16"/>
        <w:szCs w:val="16"/>
      </w:rPr>
      <w:t>RTO#</w:t>
    </w:r>
    <w:r w:rsidR="00BA5119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A5119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D38E2" w14:textId="77777777" w:rsidR="00BA5119" w:rsidRPr="00830749" w:rsidRDefault="00BA511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D6BE7C8" w14:textId="7DF414C4" w:rsidR="00BA5119" w:rsidRPr="00830749" w:rsidRDefault="00BA5119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D2ED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73B8A" w14:textId="77777777" w:rsidR="00BA5119" w:rsidRDefault="00BA511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F3149" w14:textId="77777777" w:rsidR="00BA5119" w:rsidRPr="00830749" w:rsidRDefault="00BA511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012806E" w14:textId="38473C43" w:rsidR="00BA5119" w:rsidRPr="00830749" w:rsidRDefault="00BA511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D2ED1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4E2076" w14:textId="77777777" w:rsidR="00BA5119" w:rsidRDefault="00BA5119" w:rsidP="00A67754">
      <w:r>
        <w:separator/>
      </w:r>
    </w:p>
  </w:footnote>
  <w:footnote w:type="continuationSeparator" w:id="0">
    <w:p w14:paraId="740B2B9A" w14:textId="77777777" w:rsidR="00BA5119" w:rsidRDefault="00BA511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6E70AA" w14:textId="77777777" w:rsidR="00BA5119" w:rsidRDefault="00BA511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CE4E6F9" w14:textId="77777777" w:rsidR="00BA5119" w:rsidRPr="00830749" w:rsidRDefault="00BA511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152C6" w14:textId="77777777" w:rsidR="00BA5119" w:rsidRDefault="00BA511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8B12822" w14:textId="77777777" w:rsidR="00BA5119" w:rsidRPr="00830749" w:rsidRDefault="00BA511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348B4" w14:textId="77777777" w:rsidR="00BA5119" w:rsidRDefault="00BA511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636446" w14:textId="77777777" w:rsidR="00BA5119" w:rsidRDefault="00BA511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C0A83B5" w14:textId="77777777" w:rsidR="00BA5119" w:rsidRPr="00830749" w:rsidRDefault="00BA511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E790C7" w14:textId="77777777" w:rsidR="00BA5119" w:rsidRDefault="00BA511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0AA10E4" w14:textId="77777777" w:rsidR="00BA5119" w:rsidRPr="00830749" w:rsidRDefault="00BA511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9292E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20BE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B58C9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D2ED1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439E"/>
    <w:rsid w:val="00986974"/>
    <w:rsid w:val="00986BC7"/>
    <w:rsid w:val="00993997"/>
    <w:rsid w:val="00996BEA"/>
    <w:rsid w:val="009A18B2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119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25DD6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4C2E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9F16F7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403C0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7</TotalTime>
  <Pages>13</Pages>
  <Words>1656</Words>
  <Characters>9442</Characters>
  <Application>Microsoft Office Word</Application>
  <DocSecurity>8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Virginia Hemsley</cp:lastModifiedBy>
  <cp:revision>5</cp:revision>
  <cp:lastPrinted>2019-05-27T02:31:00Z</cp:lastPrinted>
  <dcterms:created xsi:type="dcterms:W3CDTF">2020-11-12T04:12:00Z</dcterms:created>
  <dcterms:modified xsi:type="dcterms:W3CDTF">2020-11-12T04:57:00Z</dcterms:modified>
  <cp:contentStatus>v1-1_01/10/2019</cp:contentStatus>
</cp:coreProperties>
</file>