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E02893" w14:textId="6212E3AF" w:rsidR="00677444" w:rsidRPr="004932A4" w:rsidRDefault="00000000" w:rsidP="00677444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-28649257"/>
          <w:placeholder>
            <w:docPart w:val="88D8B67CF5FE4D529AF6F7D1191F60D3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="00DF7A49">
            <w:rPr>
              <w:szCs w:val="32"/>
            </w:rPr>
            <w:t>BSBWHS41</w:t>
          </w:r>
          <w:r w:rsidR="001827EB">
            <w:rPr>
              <w:szCs w:val="32"/>
            </w:rPr>
            <w:t>3</w:t>
          </w:r>
        </w:sdtContent>
      </w:sdt>
      <w:r w:rsidR="00677444" w:rsidRPr="004932A4">
        <w:rPr>
          <w:szCs w:val="32"/>
        </w:rPr>
        <w:t xml:space="preserve"> </w:t>
      </w:r>
    </w:p>
    <w:p w14:paraId="258138D7" w14:textId="0E754F70" w:rsidR="004C3241" w:rsidRDefault="00000000" w:rsidP="00677444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678169341"/>
          <w:placeholder>
            <w:docPart w:val="C819B3EF6801408EAFE5C768C59A6236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Content>
          <w:r w:rsidR="00A067C1">
            <w:rPr>
              <w:szCs w:val="32"/>
            </w:rPr>
            <w:t>Contribute to implementation and maintenance of WHS consultation and participation processes</w:t>
          </w:r>
        </w:sdtContent>
      </w:sdt>
      <w:r w:rsidR="004C3241">
        <w:rPr>
          <w:szCs w:val="32"/>
        </w:rPr>
        <w:t xml:space="preserve"> </w:t>
      </w:r>
    </w:p>
    <w:p w14:paraId="696E54BD" w14:textId="77777777" w:rsidR="00677444" w:rsidRPr="004932A4" w:rsidRDefault="004C3241" w:rsidP="00677444">
      <w:pPr>
        <w:pStyle w:val="01CSTCPLHeading1"/>
        <w:rPr>
          <w:szCs w:val="32"/>
        </w:rPr>
      </w:pPr>
      <w:r>
        <w:rPr>
          <w:szCs w:val="32"/>
        </w:rPr>
        <w:t>ASSESSMENT SUMMARY</w:t>
      </w:r>
    </w:p>
    <w:p w14:paraId="48B5BF2F" w14:textId="77777777" w:rsidR="00677444" w:rsidRPr="004C3241" w:rsidRDefault="00677444" w:rsidP="00677444">
      <w:pPr>
        <w:ind w:left="709" w:right="-24" w:hanging="709"/>
        <w:rPr>
          <w:rFonts w:ascii="Arial" w:hAnsi="Arial" w:cs="Arial"/>
          <w:b/>
          <w:sz w:val="20"/>
        </w:rPr>
      </w:pPr>
    </w:p>
    <w:p w14:paraId="7F7456D2" w14:textId="763E911A" w:rsidR="00677444" w:rsidRPr="004C3241" w:rsidRDefault="00677444">
      <w:pPr>
        <w:jc w:val="left"/>
        <w:rPr>
          <w:rFonts w:ascii="Arial" w:hAnsi="Arial" w:cs="Arial"/>
          <w:sz w:val="20"/>
        </w:rPr>
      </w:pPr>
      <w:r w:rsidRPr="004C3241">
        <w:rPr>
          <w:rFonts w:ascii="Arial" w:hAnsi="Arial" w:cs="Arial"/>
          <w:sz w:val="20"/>
        </w:rPr>
        <w:t xml:space="preserve">The assessment activities for </w:t>
      </w:r>
      <w:sdt>
        <w:sdtPr>
          <w:rPr>
            <w:rFonts w:ascii="Arial" w:hAnsi="Arial" w:cs="Arial"/>
            <w:i/>
            <w:sz w:val="20"/>
          </w:rPr>
          <w:alias w:val="Title"/>
          <w:tag w:val=""/>
          <w:id w:val="-1718894466"/>
          <w:placeholder>
            <w:docPart w:val="914C4F59E879427BAF61C3F5643CC7BC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="001827EB">
            <w:rPr>
              <w:rFonts w:ascii="Arial" w:hAnsi="Arial" w:cs="Arial"/>
              <w:i/>
              <w:sz w:val="20"/>
            </w:rPr>
            <w:t>BSBWHS413</w:t>
          </w:r>
        </w:sdtContent>
      </w:sdt>
      <w:r w:rsidRPr="008643F9">
        <w:rPr>
          <w:rFonts w:ascii="Arial" w:hAnsi="Arial" w:cs="Arial"/>
          <w:i/>
          <w:sz w:val="20"/>
        </w:rPr>
        <w:t xml:space="preserve"> </w:t>
      </w:r>
      <w:sdt>
        <w:sdtPr>
          <w:rPr>
            <w:rFonts w:ascii="Arial" w:hAnsi="Arial" w:cs="Arial"/>
            <w:i/>
            <w:sz w:val="20"/>
          </w:rPr>
          <w:alias w:val="Subject"/>
          <w:tag w:val=""/>
          <w:id w:val="1007644303"/>
          <w:placeholder>
            <w:docPart w:val="EEDF1DD7C8F545B68B518BCDF4FE8A1B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Content>
          <w:r w:rsidR="00A067C1">
            <w:rPr>
              <w:rFonts w:ascii="Arial" w:hAnsi="Arial" w:cs="Arial"/>
              <w:i/>
              <w:sz w:val="20"/>
            </w:rPr>
            <w:t>Contribute to implementation and maintenance of WHS consultation and participation processes</w:t>
          </w:r>
        </w:sdtContent>
      </w:sdt>
      <w:r w:rsidRPr="004C3241">
        <w:rPr>
          <w:rFonts w:ascii="Arial" w:hAnsi="Arial" w:cs="Arial"/>
          <w:sz w:val="20"/>
        </w:rPr>
        <w:t xml:space="preserve"> cover all aspects of the unit of competency</w:t>
      </w:r>
      <w:r w:rsidR="004C3241" w:rsidRPr="004C3241">
        <w:rPr>
          <w:rFonts w:ascii="Arial" w:hAnsi="Arial" w:cs="Arial"/>
          <w:sz w:val="20"/>
        </w:rPr>
        <w:t xml:space="preserve"> required</w:t>
      </w:r>
      <w:r w:rsidRPr="004C3241">
        <w:rPr>
          <w:rFonts w:ascii="Arial" w:hAnsi="Arial" w:cs="Arial"/>
          <w:sz w:val="20"/>
        </w:rPr>
        <w:t xml:space="preserve">. To demonstrate competence in this unit, </w:t>
      </w:r>
      <w:r w:rsidR="00F92D00">
        <w:rPr>
          <w:rFonts w:ascii="Arial" w:hAnsi="Arial" w:cs="Arial"/>
          <w:sz w:val="20"/>
        </w:rPr>
        <w:t>a participant</w:t>
      </w:r>
      <w:r w:rsidRPr="004C3241">
        <w:rPr>
          <w:rFonts w:ascii="Arial" w:hAnsi="Arial" w:cs="Arial"/>
          <w:sz w:val="20"/>
        </w:rPr>
        <w:t xml:space="preserve"> must undertake all tasks and complete them satisfactorily</w:t>
      </w:r>
      <w:r w:rsidR="007C4FE0" w:rsidRPr="004C3241">
        <w:rPr>
          <w:rFonts w:ascii="Arial" w:hAnsi="Arial" w:cs="Arial"/>
          <w:sz w:val="20"/>
        </w:rPr>
        <w:t xml:space="preserve"> and consistently</w:t>
      </w:r>
      <w:r w:rsidRPr="004C3241">
        <w:rPr>
          <w:rFonts w:ascii="Arial" w:hAnsi="Arial" w:cs="Arial"/>
          <w:sz w:val="20"/>
        </w:rPr>
        <w:t xml:space="preserve">. For Apprentices and Trainees, this includes </w:t>
      </w:r>
      <w:r w:rsidR="007C4FE0" w:rsidRPr="004C3241">
        <w:rPr>
          <w:rFonts w:ascii="Arial" w:hAnsi="Arial" w:cs="Arial"/>
          <w:sz w:val="20"/>
        </w:rPr>
        <w:t xml:space="preserve">employer </w:t>
      </w:r>
      <w:r w:rsidRPr="004C3241">
        <w:rPr>
          <w:rFonts w:ascii="Arial" w:hAnsi="Arial" w:cs="Arial"/>
          <w:sz w:val="20"/>
        </w:rPr>
        <w:t xml:space="preserve">completion of the Employer Record Book (ERB). </w:t>
      </w:r>
    </w:p>
    <w:p w14:paraId="2D33B3F2" w14:textId="77777777" w:rsidR="00677444" w:rsidRPr="004C3241" w:rsidRDefault="00677444">
      <w:pPr>
        <w:jc w:val="left"/>
        <w:rPr>
          <w:rFonts w:ascii="Arial" w:hAnsi="Arial" w:cs="Arial"/>
          <w:sz w:val="20"/>
        </w:rPr>
      </w:pPr>
    </w:p>
    <w:p w14:paraId="338B15EB" w14:textId="77777777" w:rsidR="007C4FE0" w:rsidRPr="004C3241" w:rsidRDefault="00F92D00" w:rsidP="007C4FE0">
      <w:pPr>
        <w:jc w:val="lef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Participants must </w:t>
      </w:r>
      <w:r w:rsidR="007C4FE0" w:rsidRPr="004C3241">
        <w:rPr>
          <w:rFonts w:ascii="Arial" w:hAnsi="Arial" w:cs="Arial"/>
          <w:sz w:val="20"/>
        </w:rPr>
        <w:t>read all the information given before start</w:t>
      </w:r>
      <w:r>
        <w:rPr>
          <w:rFonts w:ascii="Arial" w:hAnsi="Arial" w:cs="Arial"/>
          <w:sz w:val="20"/>
        </w:rPr>
        <w:t>ing</w:t>
      </w:r>
      <w:r w:rsidR="007C4FE0" w:rsidRPr="004C3241">
        <w:rPr>
          <w:rFonts w:ascii="Arial" w:hAnsi="Arial" w:cs="Arial"/>
          <w:sz w:val="20"/>
        </w:rPr>
        <w:t xml:space="preserve"> any assessment task. </w:t>
      </w:r>
      <w:r>
        <w:rPr>
          <w:rFonts w:ascii="Arial" w:hAnsi="Arial" w:cs="Arial"/>
          <w:sz w:val="20"/>
        </w:rPr>
        <w:t xml:space="preserve">The assessment tasks are intended to be equitable, fair and flexible. </w:t>
      </w:r>
      <w:r w:rsidR="007C4FE0" w:rsidRPr="004C3241">
        <w:rPr>
          <w:rFonts w:ascii="Arial" w:hAnsi="Arial" w:cs="Arial"/>
          <w:sz w:val="20"/>
        </w:rPr>
        <w:t xml:space="preserve">If </w:t>
      </w:r>
      <w:r>
        <w:rPr>
          <w:rFonts w:ascii="Arial" w:hAnsi="Arial" w:cs="Arial"/>
          <w:sz w:val="20"/>
        </w:rPr>
        <w:t xml:space="preserve">a participant has </w:t>
      </w:r>
      <w:r w:rsidR="007C4FE0" w:rsidRPr="004C3241">
        <w:rPr>
          <w:rFonts w:ascii="Arial" w:hAnsi="Arial" w:cs="Arial"/>
          <w:sz w:val="20"/>
        </w:rPr>
        <w:t>any questions</w:t>
      </w:r>
      <w:r>
        <w:rPr>
          <w:rFonts w:ascii="Arial" w:hAnsi="Arial" w:cs="Arial"/>
          <w:sz w:val="20"/>
        </w:rPr>
        <w:t xml:space="preserve"> or requires alternative arrangements to be made</w:t>
      </w:r>
      <w:r w:rsidR="007C4FE0" w:rsidRPr="004C3241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such requests should be directed to their </w:t>
      </w:r>
      <w:r w:rsidR="007C4FE0" w:rsidRPr="004C3241">
        <w:rPr>
          <w:rFonts w:ascii="Arial" w:hAnsi="Arial" w:cs="Arial"/>
          <w:sz w:val="20"/>
        </w:rPr>
        <w:t>Trainer/Assessor</w:t>
      </w:r>
      <w:r w:rsidR="00C373BC">
        <w:rPr>
          <w:rFonts w:ascii="Arial" w:hAnsi="Arial" w:cs="Arial"/>
          <w:sz w:val="20"/>
        </w:rPr>
        <w:t xml:space="preserve">, who should note such arrangements in the ‘Assessor Comments’ </w:t>
      </w:r>
      <w:r w:rsidR="00E42E04">
        <w:rPr>
          <w:rFonts w:ascii="Arial" w:hAnsi="Arial" w:cs="Arial"/>
          <w:sz w:val="20"/>
        </w:rPr>
        <w:t>on the affected assessment</w:t>
      </w:r>
      <w:r w:rsidR="007C4FE0" w:rsidRPr="004C3241">
        <w:rPr>
          <w:rFonts w:ascii="Arial" w:hAnsi="Arial" w:cs="Arial"/>
          <w:sz w:val="20"/>
        </w:rPr>
        <w:t xml:space="preserve">. </w:t>
      </w:r>
      <w:r w:rsidR="00C373BC">
        <w:rPr>
          <w:rFonts w:ascii="Arial" w:hAnsi="Arial" w:cs="Arial"/>
          <w:sz w:val="20"/>
        </w:rPr>
        <w:t xml:space="preserve">If a participant feels they </w:t>
      </w:r>
      <w:r w:rsidR="007C4FE0" w:rsidRPr="004C3241">
        <w:rPr>
          <w:rFonts w:ascii="Arial" w:hAnsi="Arial" w:cs="Arial"/>
          <w:sz w:val="20"/>
        </w:rPr>
        <w:t xml:space="preserve">are not yet ready to be assessed, </w:t>
      </w:r>
      <w:r w:rsidR="00C373BC">
        <w:rPr>
          <w:rFonts w:ascii="Arial" w:hAnsi="Arial" w:cs="Arial"/>
          <w:sz w:val="20"/>
        </w:rPr>
        <w:t xml:space="preserve">they should </w:t>
      </w:r>
      <w:r w:rsidR="00622B2F" w:rsidRPr="004C3241">
        <w:rPr>
          <w:rFonts w:ascii="Arial" w:hAnsi="Arial" w:cs="Arial"/>
          <w:sz w:val="20"/>
        </w:rPr>
        <w:t xml:space="preserve">discuss </w:t>
      </w:r>
      <w:r w:rsidR="00C373BC">
        <w:rPr>
          <w:rFonts w:ascii="Arial" w:hAnsi="Arial" w:cs="Arial"/>
          <w:sz w:val="20"/>
        </w:rPr>
        <w:t xml:space="preserve">their </w:t>
      </w:r>
      <w:r w:rsidR="00622B2F" w:rsidRPr="004C3241">
        <w:rPr>
          <w:rFonts w:ascii="Arial" w:hAnsi="Arial" w:cs="Arial"/>
          <w:sz w:val="20"/>
        </w:rPr>
        <w:t xml:space="preserve">options with </w:t>
      </w:r>
      <w:r w:rsidR="00C373BC">
        <w:rPr>
          <w:rFonts w:ascii="Arial" w:hAnsi="Arial" w:cs="Arial"/>
          <w:sz w:val="20"/>
        </w:rPr>
        <w:t>their</w:t>
      </w:r>
      <w:r w:rsidR="007C4FE0" w:rsidRPr="004C3241">
        <w:rPr>
          <w:rFonts w:ascii="Arial" w:hAnsi="Arial" w:cs="Arial"/>
          <w:sz w:val="20"/>
        </w:rPr>
        <w:t xml:space="preserve"> Trainer/Assessor. </w:t>
      </w:r>
    </w:p>
    <w:p w14:paraId="79D4AB63" w14:textId="77777777" w:rsidR="007C4FE0" w:rsidRPr="004C3241" w:rsidRDefault="007C4FE0">
      <w:pPr>
        <w:jc w:val="left"/>
        <w:rPr>
          <w:rFonts w:ascii="Arial" w:hAnsi="Arial" w:cs="Arial"/>
          <w:sz w:val="20"/>
        </w:rPr>
      </w:pPr>
    </w:p>
    <w:p w14:paraId="6EBFFF0E" w14:textId="77777777" w:rsidR="00677444" w:rsidRPr="004C3241" w:rsidRDefault="007C4FE0">
      <w:pPr>
        <w:jc w:val="left"/>
        <w:rPr>
          <w:rFonts w:ascii="Arial" w:hAnsi="Arial" w:cs="Arial"/>
          <w:sz w:val="20"/>
        </w:rPr>
      </w:pPr>
      <w:r w:rsidRPr="004C3241">
        <w:rPr>
          <w:rFonts w:ascii="Arial" w:hAnsi="Arial" w:cs="Arial"/>
          <w:sz w:val="20"/>
        </w:rPr>
        <w:t>To satisfactor</w:t>
      </w:r>
      <w:r w:rsidR="00C373BC">
        <w:rPr>
          <w:rFonts w:ascii="Arial" w:hAnsi="Arial" w:cs="Arial"/>
          <w:sz w:val="20"/>
        </w:rPr>
        <w:t xml:space="preserve">ily complete the assessment, the participant is </w:t>
      </w:r>
      <w:r w:rsidRPr="004C3241">
        <w:rPr>
          <w:rFonts w:ascii="Arial" w:hAnsi="Arial" w:cs="Arial"/>
          <w:sz w:val="20"/>
        </w:rPr>
        <w:t xml:space="preserve">required to answer all questions correctly and demonstrate </w:t>
      </w:r>
      <w:r w:rsidR="00C373BC">
        <w:rPr>
          <w:rFonts w:ascii="Arial" w:hAnsi="Arial" w:cs="Arial"/>
          <w:sz w:val="20"/>
        </w:rPr>
        <w:t xml:space="preserve">their </w:t>
      </w:r>
      <w:r w:rsidRPr="004C3241">
        <w:rPr>
          <w:rFonts w:ascii="Arial" w:hAnsi="Arial" w:cs="Arial"/>
          <w:sz w:val="20"/>
        </w:rPr>
        <w:t xml:space="preserve">skills to industry standards. </w:t>
      </w:r>
      <w:r w:rsidR="00677444" w:rsidRPr="004C3241">
        <w:rPr>
          <w:rFonts w:ascii="Arial" w:hAnsi="Arial" w:cs="Arial"/>
          <w:sz w:val="20"/>
        </w:rPr>
        <w:t xml:space="preserve">If </w:t>
      </w:r>
      <w:r w:rsidR="00C373BC">
        <w:rPr>
          <w:rFonts w:ascii="Arial" w:hAnsi="Arial" w:cs="Arial"/>
          <w:sz w:val="20"/>
        </w:rPr>
        <w:t>a participant does not</w:t>
      </w:r>
      <w:r w:rsidR="00677444" w:rsidRPr="004C3241">
        <w:rPr>
          <w:rFonts w:ascii="Arial" w:hAnsi="Arial" w:cs="Arial"/>
          <w:sz w:val="20"/>
        </w:rPr>
        <w:t xml:space="preserve"> answer some questions or perform some tasks, </w:t>
      </w:r>
      <w:r w:rsidR="00C373BC">
        <w:rPr>
          <w:rFonts w:ascii="Arial" w:hAnsi="Arial" w:cs="Arial"/>
          <w:sz w:val="20"/>
        </w:rPr>
        <w:t xml:space="preserve">they </w:t>
      </w:r>
      <w:r w:rsidR="00677444" w:rsidRPr="004C3241">
        <w:rPr>
          <w:rFonts w:ascii="Arial" w:hAnsi="Arial" w:cs="Arial"/>
          <w:sz w:val="20"/>
        </w:rPr>
        <w:t xml:space="preserve">will be deemed </w:t>
      </w:r>
      <w:r w:rsidR="00622B2F" w:rsidRPr="004C3241">
        <w:rPr>
          <w:rFonts w:ascii="Arial" w:hAnsi="Arial" w:cs="Arial"/>
          <w:sz w:val="20"/>
        </w:rPr>
        <w:t xml:space="preserve">‘Not Satisfactory’ for the task and </w:t>
      </w:r>
      <w:r w:rsidR="00677444" w:rsidRPr="004C3241">
        <w:rPr>
          <w:rFonts w:ascii="Arial" w:hAnsi="Arial" w:cs="Arial"/>
          <w:sz w:val="20"/>
        </w:rPr>
        <w:t>‘Not Yet Competent’</w:t>
      </w:r>
      <w:r w:rsidR="00622B2F" w:rsidRPr="004C3241">
        <w:rPr>
          <w:rFonts w:ascii="Arial" w:hAnsi="Arial" w:cs="Arial"/>
          <w:sz w:val="20"/>
        </w:rPr>
        <w:t xml:space="preserve"> for the unit of competency</w:t>
      </w:r>
      <w:r w:rsidRPr="004C3241">
        <w:rPr>
          <w:rFonts w:ascii="Arial" w:hAnsi="Arial" w:cs="Arial"/>
          <w:sz w:val="20"/>
        </w:rPr>
        <w:t xml:space="preserve">. </w:t>
      </w:r>
      <w:r w:rsidR="00C373BC">
        <w:rPr>
          <w:rFonts w:ascii="Arial" w:hAnsi="Arial" w:cs="Arial"/>
          <w:sz w:val="20"/>
        </w:rPr>
        <w:t xml:space="preserve">The </w:t>
      </w:r>
      <w:r w:rsidRPr="004C3241">
        <w:rPr>
          <w:rFonts w:ascii="Arial" w:hAnsi="Arial" w:cs="Arial"/>
          <w:sz w:val="20"/>
        </w:rPr>
        <w:t xml:space="preserve">Trainer/Assessor is able to provide </w:t>
      </w:r>
      <w:r w:rsidR="00C373BC">
        <w:rPr>
          <w:rFonts w:ascii="Arial" w:hAnsi="Arial" w:cs="Arial"/>
          <w:sz w:val="20"/>
        </w:rPr>
        <w:t xml:space="preserve">the participant </w:t>
      </w:r>
      <w:r w:rsidRPr="004C3241">
        <w:rPr>
          <w:rFonts w:ascii="Arial" w:hAnsi="Arial" w:cs="Arial"/>
          <w:sz w:val="20"/>
        </w:rPr>
        <w:t>with additional information on interpreting the assessment outcomes and</w:t>
      </w:r>
      <w:r w:rsidR="00C373BC">
        <w:rPr>
          <w:rFonts w:ascii="Arial" w:hAnsi="Arial" w:cs="Arial"/>
          <w:sz w:val="20"/>
        </w:rPr>
        <w:t xml:space="preserve"> provide guidance on the participant’s </w:t>
      </w:r>
      <w:r w:rsidRPr="004C3241">
        <w:rPr>
          <w:rFonts w:ascii="Arial" w:hAnsi="Arial" w:cs="Arial"/>
          <w:sz w:val="20"/>
        </w:rPr>
        <w:t>options</w:t>
      </w:r>
      <w:r w:rsidR="00677444" w:rsidRPr="004C3241">
        <w:rPr>
          <w:rFonts w:ascii="Arial" w:hAnsi="Arial" w:cs="Arial"/>
          <w:sz w:val="20"/>
        </w:rPr>
        <w:t xml:space="preserve">. Should </w:t>
      </w:r>
      <w:r w:rsidR="00C373BC">
        <w:rPr>
          <w:rFonts w:ascii="Arial" w:hAnsi="Arial" w:cs="Arial"/>
          <w:sz w:val="20"/>
        </w:rPr>
        <w:t xml:space="preserve">a participant </w:t>
      </w:r>
      <w:r w:rsidR="00677444" w:rsidRPr="004C3241">
        <w:rPr>
          <w:rFonts w:ascii="Arial" w:hAnsi="Arial" w:cs="Arial"/>
          <w:sz w:val="20"/>
        </w:rPr>
        <w:t>still b</w:t>
      </w:r>
      <w:r w:rsidR="00C373BC">
        <w:rPr>
          <w:rFonts w:ascii="Arial" w:hAnsi="Arial" w:cs="Arial"/>
          <w:sz w:val="20"/>
        </w:rPr>
        <w:t xml:space="preserve">e deemed ‘Not </w:t>
      </w:r>
      <w:r w:rsidR="00E42E04">
        <w:rPr>
          <w:rFonts w:ascii="Arial" w:hAnsi="Arial" w:cs="Arial"/>
          <w:sz w:val="20"/>
        </w:rPr>
        <w:t>Satisfactory</w:t>
      </w:r>
      <w:r w:rsidR="00C373BC">
        <w:rPr>
          <w:rFonts w:ascii="Arial" w:hAnsi="Arial" w:cs="Arial"/>
          <w:sz w:val="20"/>
        </w:rPr>
        <w:t>’ they</w:t>
      </w:r>
      <w:r w:rsidR="00677444" w:rsidRPr="004C3241">
        <w:rPr>
          <w:rFonts w:ascii="Arial" w:hAnsi="Arial" w:cs="Arial"/>
          <w:sz w:val="20"/>
        </w:rPr>
        <w:t xml:space="preserve"> will have the opportunity to undertake a supplementary assessment or appeal the result. </w:t>
      </w:r>
    </w:p>
    <w:p w14:paraId="56A8B34C" w14:textId="77777777" w:rsidR="007C4FE0" w:rsidRPr="004C3241" w:rsidRDefault="007C4FE0">
      <w:pPr>
        <w:jc w:val="left"/>
        <w:rPr>
          <w:rFonts w:ascii="Arial" w:hAnsi="Arial" w:cs="Arial"/>
          <w:sz w:val="20"/>
        </w:rPr>
      </w:pPr>
    </w:p>
    <w:p w14:paraId="20F34427" w14:textId="77777777" w:rsidR="007C4FE0" w:rsidRPr="004C3241" w:rsidRDefault="007C4FE0">
      <w:pPr>
        <w:jc w:val="left"/>
        <w:rPr>
          <w:rFonts w:ascii="Arial" w:hAnsi="Arial" w:cs="Arial"/>
          <w:sz w:val="20"/>
        </w:rPr>
      </w:pPr>
      <w:r w:rsidRPr="004C3241">
        <w:rPr>
          <w:rFonts w:ascii="Arial" w:hAnsi="Arial" w:cs="Arial"/>
          <w:sz w:val="20"/>
        </w:rPr>
        <w:t xml:space="preserve">By signing the cover page for each assessment item, </w:t>
      </w:r>
      <w:r w:rsidR="00C373BC">
        <w:rPr>
          <w:rFonts w:ascii="Arial" w:hAnsi="Arial" w:cs="Arial"/>
          <w:sz w:val="20"/>
        </w:rPr>
        <w:t>the participant</w:t>
      </w:r>
      <w:r w:rsidRPr="004C3241">
        <w:rPr>
          <w:rFonts w:ascii="Arial" w:hAnsi="Arial" w:cs="Arial"/>
          <w:sz w:val="20"/>
        </w:rPr>
        <w:t xml:space="preserve"> acknowledge</w:t>
      </w:r>
      <w:r w:rsidR="00C373BC">
        <w:rPr>
          <w:rFonts w:ascii="Arial" w:hAnsi="Arial" w:cs="Arial"/>
          <w:sz w:val="20"/>
        </w:rPr>
        <w:t>s</w:t>
      </w:r>
      <w:r w:rsidRPr="004C3241">
        <w:rPr>
          <w:rFonts w:ascii="Arial" w:hAnsi="Arial" w:cs="Arial"/>
          <w:sz w:val="20"/>
        </w:rPr>
        <w:t xml:space="preserve"> </w:t>
      </w:r>
      <w:r w:rsidR="00C373BC">
        <w:rPr>
          <w:rFonts w:ascii="Arial" w:hAnsi="Arial" w:cs="Arial"/>
          <w:sz w:val="20"/>
        </w:rPr>
        <w:t xml:space="preserve">they </w:t>
      </w:r>
      <w:r w:rsidRPr="004C3241">
        <w:rPr>
          <w:rFonts w:ascii="Arial" w:hAnsi="Arial" w:cs="Arial"/>
          <w:sz w:val="20"/>
        </w:rPr>
        <w:t xml:space="preserve">understand the assessment instructions and requirements and consent to being assessed. </w:t>
      </w:r>
      <w:r w:rsidR="00C373BC">
        <w:rPr>
          <w:rFonts w:ascii="Arial" w:hAnsi="Arial" w:cs="Arial"/>
          <w:sz w:val="20"/>
        </w:rPr>
        <w:t xml:space="preserve">The participant also </w:t>
      </w:r>
      <w:r w:rsidRPr="004C3241">
        <w:rPr>
          <w:rFonts w:ascii="Arial" w:hAnsi="Arial" w:cs="Arial"/>
          <w:sz w:val="20"/>
        </w:rPr>
        <w:t>verif</w:t>
      </w:r>
      <w:r w:rsidR="00C373BC">
        <w:rPr>
          <w:rFonts w:ascii="Arial" w:hAnsi="Arial" w:cs="Arial"/>
          <w:sz w:val="20"/>
        </w:rPr>
        <w:t>ies</w:t>
      </w:r>
      <w:r w:rsidRPr="004C3241">
        <w:rPr>
          <w:rFonts w:ascii="Arial" w:hAnsi="Arial" w:cs="Arial"/>
          <w:sz w:val="20"/>
        </w:rPr>
        <w:t xml:space="preserve"> and assure</w:t>
      </w:r>
      <w:r w:rsidR="00C373BC">
        <w:rPr>
          <w:rFonts w:ascii="Arial" w:hAnsi="Arial" w:cs="Arial"/>
          <w:sz w:val="20"/>
        </w:rPr>
        <w:t>s</w:t>
      </w:r>
      <w:r w:rsidRPr="004C3241">
        <w:rPr>
          <w:rFonts w:ascii="Arial" w:hAnsi="Arial" w:cs="Arial"/>
          <w:sz w:val="20"/>
        </w:rPr>
        <w:t xml:space="preserve"> the RTO that the work </w:t>
      </w:r>
      <w:r w:rsidR="00C373BC" w:rsidRPr="004C3241">
        <w:rPr>
          <w:rFonts w:ascii="Arial" w:hAnsi="Arial" w:cs="Arial"/>
          <w:sz w:val="20"/>
        </w:rPr>
        <w:t>submit</w:t>
      </w:r>
      <w:r w:rsidR="00C373BC">
        <w:rPr>
          <w:rFonts w:ascii="Arial" w:hAnsi="Arial" w:cs="Arial"/>
          <w:sz w:val="20"/>
        </w:rPr>
        <w:t>ted</w:t>
      </w:r>
      <w:r w:rsidRPr="004C3241">
        <w:rPr>
          <w:rFonts w:ascii="Arial" w:hAnsi="Arial" w:cs="Arial"/>
          <w:sz w:val="20"/>
        </w:rPr>
        <w:t xml:space="preserve"> is </w:t>
      </w:r>
      <w:r w:rsidR="00C373BC">
        <w:rPr>
          <w:rFonts w:ascii="Arial" w:hAnsi="Arial" w:cs="Arial"/>
          <w:sz w:val="20"/>
        </w:rPr>
        <w:t>their</w:t>
      </w:r>
      <w:r w:rsidRPr="004C3241">
        <w:rPr>
          <w:rFonts w:ascii="Arial" w:hAnsi="Arial" w:cs="Arial"/>
          <w:sz w:val="20"/>
        </w:rPr>
        <w:t xml:space="preserve"> own work. </w:t>
      </w:r>
    </w:p>
    <w:p w14:paraId="2F8A41F8" w14:textId="77777777" w:rsidR="008B22FC" w:rsidRDefault="008B22FC">
      <w:pPr>
        <w:jc w:val="left"/>
        <w:rPr>
          <w:rFonts w:ascii="Arial" w:hAnsi="Arial" w:cs="Arial"/>
          <w:sz w:val="20"/>
        </w:rPr>
      </w:pPr>
    </w:p>
    <w:p w14:paraId="66118A9A" w14:textId="77777777" w:rsidR="003430D8" w:rsidRPr="004C3241" w:rsidRDefault="003430D8">
      <w:pPr>
        <w:jc w:val="left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1"/>
        <w:gridCol w:w="5335"/>
      </w:tblGrid>
      <w:tr w:rsidR="00F44731" w:rsidRPr="004C3241" w14:paraId="51AB78F4" w14:textId="77777777" w:rsidTr="00CC1D6F">
        <w:trPr>
          <w:trHeight w:val="397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14:paraId="3A222839" w14:textId="77777777" w:rsidR="00F44731" w:rsidRPr="004C3241" w:rsidRDefault="00F44731" w:rsidP="00CC1D6F">
            <w:pPr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Participant</w:t>
            </w:r>
            <w:r w:rsidRPr="004C3241">
              <w:rPr>
                <w:rFonts w:ascii="Arial" w:hAnsi="Arial" w:cs="Arial"/>
                <w:sz w:val="20"/>
              </w:rPr>
              <w:t xml:space="preserve"> Name</w:t>
            </w:r>
          </w:p>
        </w:tc>
        <w:tc>
          <w:tcPr>
            <w:tcW w:w="5335" w:type="dxa"/>
            <w:vAlign w:val="center"/>
          </w:tcPr>
          <w:p w14:paraId="4B6DE308" w14:textId="3360D986" w:rsidR="00F44731" w:rsidRPr="00F37CEF" w:rsidRDefault="00BE763C" w:rsidP="00CC1D6F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2039241219" w:edGrp="everyone"/>
            <w:r>
              <w:rPr>
                <w:rFonts w:ascii="Arial" w:hAnsi="Arial" w:cs="Arial"/>
                <w:sz w:val="22"/>
                <w:szCs w:val="22"/>
              </w:rPr>
              <w:t>Casey Wait</w:t>
            </w:r>
            <w:permEnd w:id="2039241219"/>
          </w:p>
        </w:tc>
      </w:tr>
    </w:tbl>
    <w:p w14:paraId="3A4C1AAF" w14:textId="77777777" w:rsidR="00F44731" w:rsidRDefault="00F44731" w:rsidP="00F44731">
      <w:pPr>
        <w:jc w:val="left"/>
        <w:rPr>
          <w:rFonts w:ascii="Arial" w:hAnsi="Arial" w:cs="Arial"/>
          <w:sz w:val="20"/>
        </w:rPr>
      </w:pPr>
    </w:p>
    <w:p w14:paraId="14A87096" w14:textId="77777777" w:rsidR="00F44731" w:rsidRPr="004C3241" w:rsidRDefault="00F44731" w:rsidP="00F44731">
      <w:pPr>
        <w:jc w:val="left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1"/>
        <w:gridCol w:w="2667"/>
        <w:gridCol w:w="2668"/>
      </w:tblGrid>
      <w:tr w:rsidR="00F44731" w:rsidRPr="004C3241" w14:paraId="3F318E4D" w14:textId="77777777" w:rsidTr="00CC1D6F">
        <w:trPr>
          <w:trHeight w:val="283"/>
        </w:trPr>
        <w:tc>
          <w:tcPr>
            <w:tcW w:w="3681" w:type="dxa"/>
            <w:shd w:val="clear" w:color="auto" w:fill="000000" w:themeFill="text1"/>
            <w:vAlign w:val="center"/>
          </w:tcPr>
          <w:p w14:paraId="1CF3E922" w14:textId="77777777" w:rsidR="00F44731" w:rsidRPr="004C3241" w:rsidRDefault="00F44731" w:rsidP="00CC1D6F">
            <w:pPr>
              <w:jc w:val="left"/>
              <w:rPr>
                <w:rFonts w:ascii="Arial" w:hAnsi="Arial" w:cs="Arial"/>
                <w:b/>
                <w:sz w:val="20"/>
              </w:rPr>
            </w:pPr>
            <w:r w:rsidRPr="004C3241">
              <w:rPr>
                <w:rFonts w:ascii="Arial" w:hAnsi="Arial" w:cs="Arial"/>
                <w:b/>
                <w:sz w:val="20"/>
              </w:rPr>
              <w:t>Task</w:t>
            </w:r>
          </w:p>
        </w:tc>
        <w:tc>
          <w:tcPr>
            <w:tcW w:w="5335" w:type="dxa"/>
            <w:gridSpan w:val="2"/>
            <w:shd w:val="clear" w:color="auto" w:fill="000000" w:themeFill="text1"/>
            <w:vAlign w:val="center"/>
          </w:tcPr>
          <w:p w14:paraId="5443917F" w14:textId="77777777" w:rsidR="00F44731" w:rsidRPr="004C3241" w:rsidRDefault="00F44731" w:rsidP="00CC1D6F">
            <w:pPr>
              <w:jc w:val="left"/>
              <w:rPr>
                <w:rFonts w:ascii="Arial" w:hAnsi="Arial" w:cs="Arial"/>
                <w:b/>
                <w:sz w:val="20"/>
              </w:rPr>
            </w:pPr>
            <w:r w:rsidRPr="004C3241">
              <w:rPr>
                <w:rFonts w:ascii="Arial" w:hAnsi="Arial" w:cs="Arial"/>
                <w:b/>
                <w:sz w:val="20"/>
              </w:rPr>
              <w:t xml:space="preserve">Assessment Results </w:t>
            </w:r>
          </w:p>
        </w:tc>
      </w:tr>
      <w:tr w:rsidR="00F44731" w:rsidRPr="004C3241" w14:paraId="38E90C7B" w14:textId="77777777" w:rsidTr="00CC1D6F">
        <w:trPr>
          <w:trHeight w:val="454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14:paraId="6B2CFFA7" w14:textId="77777777" w:rsidR="00F44731" w:rsidRPr="004C3241" w:rsidRDefault="00F44731" w:rsidP="00CC1D6F">
            <w:pPr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Workbook</w:t>
            </w:r>
          </w:p>
        </w:tc>
        <w:permStart w:id="1304441770" w:edGrp="everyone"/>
        <w:tc>
          <w:tcPr>
            <w:tcW w:w="2667" w:type="dxa"/>
            <w:vAlign w:val="center"/>
          </w:tcPr>
          <w:p w14:paraId="3858A826" w14:textId="77777777" w:rsidR="00F44731" w:rsidRPr="004C3241" w:rsidRDefault="00000000" w:rsidP="00CC1D6F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76051355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F44731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1304441770"/>
            <w:r w:rsidR="00F44731" w:rsidRPr="004C3241">
              <w:rPr>
                <w:rFonts w:ascii="Arial" w:hAnsi="Arial" w:cs="Arial"/>
                <w:sz w:val="20"/>
              </w:rPr>
              <w:t xml:space="preserve"> Satisfactory </w:t>
            </w:r>
          </w:p>
        </w:tc>
        <w:tc>
          <w:tcPr>
            <w:tcW w:w="2668" w:type="dxa"/>
            <w:vAlign w:val="center"/>
          </w:tcPr>
          <w:p w14:paraId="3C3784A9" w14:textId="77777777" w:rsidR="00F44731" w:rsidRPr="004C3241" w:rsidRDefault="00000000" w:rsidP="00CC1D6F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179093052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474288312" w:edGrp="everyone"/>
                <w:r w:rsidR="00F44731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474288312"/>
            <w:r w:rsidR="00F44731" w:rsidRPr="004C3241">
              <w:rPr>
                <w:rFonts w:ascii="Arial" w:hAnsi="Arial" w:cs="Arial"/>
                <w:sz w:val="20"/>
              </w:rPr>
              <w:t xml:space="preserve"> Not </w:t>
            </w:r>
            <w:r w:rsidR="00F44731">
              <w:rPr>
                <w:rFonts w:ascii="Arial" w:hAnsi="Arial" w:cs="Arial"/>
                <w:sz w:val="20"/>
              </w:rPr>
              <w:t xml:space="preserve">Yet </w:t>
            </w:r>
            <w:r w:rsidR="00F44731" w:rsidRPr="004C3241">
              <w:rPr>
                <w:rFonts w:ascii="Arial" w:hAnsi="Arial" w:cs="Arial"/>
                <w:sz w:val="20"/>
              </w:rPr>
              <w:t>Satisfactory</w:t>
            </w:r>
          </w:p>
        </w:tc>
      </w:tr>
      <w:tr w:rsidR="00F44731" w:rsidRPr="004C3241" w14:paraId="1C7E8B79" w14:textId="77777777" w:rsidTr="00CC1D6F">
        <w:trPr>
          <w:trHeight w:val="454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14:paraId="5F90904A" w14:textId="77777777" w:rsidR="00F44731" w:rsidRPr="004C3241" w:rsidRDefault="00F44731" w:rsidP="00CC1D6F">
            <w:pPr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Quiz</w:t>
            </w:r>
          </w:p>
        </w:tc>
        <w:permStart w:id="97465664" w:edGrp="everyone"/>
        <w:tc>
          <w:tcPr>
            <w:tcW w:w="2667" w:type="dxa"/>
            <w:vAlign w:val="center"/>
          </w:tcPr>
          <w:p w14:paraId="47FC5D45" w14:textId="77777777" w:rsidR="00F44731" w:rsidRDefault="00000000" w:rsidP="00CC1D6F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60982310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F4473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97465664"/>
            <w:r w:rsidR="00F44731" w:rsidRPr="004C3241">
              <w:rPr>
                <w:rFonts w:ascii="Arial" w:hAnsi="Arial" w:cs="Arial"/>
                <w:sz w:val="20"/>
              </w:rPr>
              <w:t xml:space="preserve"> Satisfactory </w:t>
            </w:r>
          </w:p>
        </w:tc>
        <w:permStart w:id="1313766700" w:edGrp="everyone"/>
        <w:tc>
          <w:tcPr>
            <w:tcW w:w="2668" w:type="dxa"/>
            <w:vAlign w:val="center"/>
          </w:tcPr>
          <w:p w14:paraId="3792F99B" w14:textId="77777777" w:rsidR="00F44731" w:rsidRDefault="00000000" w:rsidP="00CC1D6F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55360947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F4473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1313766700"/>
            <w:r w:rsidR="00F44731" w:rsidRPr="004C3241">
              <w:rPr>
                <w:rFonts w:ascii="Arial" w:hAnsi="Arial" w:cs="Arial"/>
                <w:sz w:val="20"/>
              </w:rPr>
              <w:t xml:space="preserve"> Not </w:t>
            </w:r>
            <w:r w:rsidR="00F44731">
              <w:rPr>
                <w:rFonts w:ascii="Arial" w:hAnsi="Arial" w:cs="Arial"/>
                <w:sz w:val="20"/>
              </w:rPr>
              <w:t xml:space="preserve">Yet </w:t>
            </w:r>
            <w:r w:rsidR="00F44731" w:rsidRPr="004C3241">
              <w:rPr>
                <w:rFonts w:ascii="Arial" w:hAnsi="Arial" w:cs="Arial"/>
                <w:sz w:val="20"/>
              </w:rPr>
              <w:t>Satisfactory</w:t>
            </w:r>
          </w:p>
        </w:tc>
      </w:tr>
      <w:tr w:rsidR="00F44731" w:rsidRPr="004C3241" w14:paraId="620AA529" w14:textId="77777777" w:rsidTr="00CC1D6F">
        <w:trPr>
          <w:trHeight w:val="454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14:paraId="3DB96478" w14:textId="77777777" w:rsidR="00F44731" w:rsidRPr="004C3241" w:rsidRDefault="00F44731" w:rsidP="00CC1D6F">
            <w:pPr>
              <w:jc w:val="left"/>
              <w:rPr>
                <w:rFonts w:ascii="Arial" w:hAnsi="Arial" w:cs="Arial"/>
                <w:sz w:val="20"/>
              </w:rPr>
            </w:pPr>
            <w:r w:rsidRPr="004C3241">
              <w:rPr>
                <w:rFonts w:ascii="Arial" w:hAnsi="Arial" w:cs="Arial"/>
                <w:sz w:val="20"/>
              </w:rPr>
              <w:t>Practical Assessment</w:t>
            </w:r>
          </w:p>
        </w:tc>
        <w:permStart w:id="1693143267" w:edGrp="everyone"/>
        <w:tc>
          <w:tcPr>
            <w:tcW w:w="2667" w:type="dxa"/>
            <w:vAlign w:val="center"/>
          </w:tcPr>
          <w:p w14:paraId="0C501C53" w14:textId="77777777" w:rsidR="00F44731" w:rsidRPr="004C3241" w:rsidRDefault="00000000" w:rsidP="00CC1D6F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37921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F4473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1693143267"/>
            <w:r w:rsidR="00F44731" w:rsidRPr="004C3241">
              <w:rPr>
                <w:rFonts w:ascii="Arial" w:hAnsi="Arial" w:cs="Arial"/>
                <w:sz w:val="20"/>
              </w:rPr>
              <w:t xml:space="preserve"> Satisfactory </w:t>
            </w:r>
          </w:p>
        </w:tc>
        <w:permStart w:id="1043159674" w:edGrp="everyone"/>
        <w:tc>
          <w:tcPr>
            <w:tcW w:w="2668" w:type="dxa"/>
            <w:vAlign w:val="center"/>
          </w:tcPr>
          <w:p w14:paraId="785B4FA0" w14:textId="77777777" w:rsidR="00F44731" w:rsidRPr="004C3241" w:rsidRDefault="00000000" w:rsidP="00CC1D6F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81903999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F4473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1043159674"/>
            <w:r w:rsidR="00F44731" w:rsidRPr="004C3241">
              <w:rPr>
                <w:rFonts w:ascii="Arial" w:hAnsi="Arial" w:cs="Arial"/>
                <w:sz w:val="20"/>
              </w:rPr>
              <w:t xml:space="preserve"> Not </w:t>
            </w:r>
            <w:r w:rsidR="00F44731">
              <w:rPr>
                <w:rFonts w:ascii="Arial" w:hAnsi="Arial" w:cs="Arial"/>
                <w:sz w:val="20"/>
              </w:rPr>
              <w:t xml:space="preserve">Yet </w:t>
            </w:r>
            <w:r w:rsidR="00F44731" w:rsidRPr="004C3241">
              <w:rPr>
                <w:rFonts w:ascii="Arial" w:hAnsi="Arial" w:cs="Arial"/>
                <w:sz w:val="20"/>
              </w:rPr>
              <w:t>Satisfactory</w:t>
            </w:r>
          </w:p>
        </w:tc>
      </w:tr>
      <w:tr w:rsidR="00F44731" w:rsidRPr="004C3241" w14:paraId="5F658976" w14:textId="77777777" w:rsidTr="00CC1D6F">
        <w:trPr>
          <w:trHeight w:val="454"/>
        </w:trPr>
        <w:tc>
          <w:tcPr>
            <w:tcW w:w="3681" w:type="dxa"/>
            <w:shd w:val="clear" w:color="auto" w:fill="000000" w:themeFill="text1"/>
            <w:vAlign w:val="center"/>
          </w:tcPr>
          <w:p w14:paraId="4D6EEF6F" w14:textId="77777777" w:rsidR="00F44731" w:rsidRPr="004C3241" w:rsidRDefault="00F44731" w:rsidP="00CC1D6F">
            <w:pPr>
              <w:jc w:val="left"/>
              <w:rPr>
                <w:rFonts w:ascii="Arial" w:hAnsi="Arial" w:cs="Arial"/>
                <w:b/>
                <w:sz w:val="20"/>
              </w:rPr>
            </w:pPr>
            <w:r w:rsidRPr="004C3241">
              <w:rPr>
                <w:rFonts w:ascii="Arial" w:hAnsi="Arial" w:cs="Arial"/>
                <w:b/>
                <w:sz w:val="20"/>
              </w:rPr>
              <w:t xml:space="preserve">Outcome for </w:t>
            </w:r>
            <w:r>
              <w:rPr>
                <w:rFonts w:ascii="Arial" w:hAnsi="Arial" w:cs="Arial"/>
                <w:b/>
                <w:sz w:val="20"/>
              </w:rPr>
              <w:t>U</w:t>
            </w:r>
            <w:r w:rsidRPr="004C3241">
              <w:rPr>
                <w:rFonts w:ascii="Arial" w:hAnsi="Arial" w:cs="Arial"/>
                <w:b/>
                <w:sz w:val="20"/>
              </w:rPr>
              <w:t>nit</w:t>
            </w:r>
            <w:r>
              <w:rPr>
                <w:rFonts w:ascii="Arial" w:hAnsi="Arial" w:cs="Arial"/>
                <w:b/>
                <w:sz w:val="20"/>
              </w:rPr>
              <w:t xml:space="preserve"> of Competency</w:t>
            </w:r>
          </w:p>
        </w:tc>
        <w:permStart w:id="1874922502" w:edGrp="everyone"/>
        <w:tc>
          <w:tcPr>
            <w:tcW w:w="2667" w:type="dxa"/>
            <w:vAlign w:val="center"/>
          </w:tcPr>
          <w:p w14:paraId="33E4517D" w14:textId="77777777" w:rsidR="00F44731" w:rsidRPr="004C3241" w:rsidRDefault="00000000" w:rsidP="00CC1D6F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69553321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F44731" w:rsidRPr="004C3241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</w:sdtContent>
            </w:sdt>
            <w:permEnd w:id="1874922502"/>
            <w:r w:rsidR="00F44731" w:rsidRPr="004C3241">
              <w:rPr>
                <w:rFonts w:ascii="Arial" w:hAnsi="Arial" w:cs="Arial"/>
                <w:b/>
                <w:sz w:val="20"/>
              </w:rPr>
              <w:t xml:space="preserve"> Competent</w:t>
            </w:r>
          </w:p>
        </w:tc>
        <w:permStart w:id="1975328162" w:edGrp="everyone"/>
        <w:tc>
          <w:tcPr>
            <w:tcW w:w="2668" w:type="dxa"/>
            <w:vAlign w:val="center"/>
          </w:tcPr>
          <w:p w14:paraId="5916EBEB" w14:textId="77777777" w:rsidR="00F44731" w:rsidRPr="004C3241" w:rsidRDefault="00000000" w:rsidP="00CC1D6F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148585751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F44731" w:rsidRPr="004C3241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</w:sdtContent>
            </w:sdt>
            <w:permEnd w:id="1975328162"/>
            <w:r w:rsidR="00F44731" w:rsidRPr="004C3241">
              <w:rPr>
                <w:rFonts w:ascii="Arial" w:hAnsi="Arial" w:cs="Arial"/>
                <w:b/>
                <w:sz w:val="20"/>
              </w:rPr>
              <w:t xml:space="preserve"> Not Yet Competent</w:t>
            </w:r>
          </w:p>
        </w:tc>
      </w:tr>
    </w:tbl>
    <w:p w14:paraId="55574DB5" w14:textId="77777777" w:rsidR="00F44731" w:rsidRDefault="00F44731" w:rsidP="00F44731">
      <w:pPr>
        <w:jc w:val="left"/>
        <w:rPr>
          <w:rFonts w:ascii="Arial" w:hAnsi="Arial" w:cs="Arial"/>
          <w:sz w:val="20"/>
        </w:rPr>
      </w:pPr>
    </w:p>
    <w:p w14:paraId="114CEA6E" w14:textId="77777777" w:rsidR="00F44731" w:rsidRPr="004C3241" w:rsidRDefault="00F44731" w:rsidP="00F44731">
      <w:pPr>
        <w:jc w:val="left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40"/>
        <w:gridCol w:w="5376"/>
      </w:tblGrid>
      <w:tr w:rsidR="00F44731" w:rsidRPr="004C3241" w14:paraId="75FE9277" w14:textId="77777777" w:rsidTr="00CC1D6F">
        <w:trPr>
          <w:trHeight w:val="397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14:paraId="4ECA30FD" w14:textId="77777777" w:rsidR="00F44731" w:rsidRPr="004C3241" w:rsidRDefault="00F44731" w:rsidP="00CC1D6F">
            <w:pPr>
              <w:jc w:val="left"/>
              <w:rPr>
                <w:rFonts w:ascii="Arial" w:hAnsi="Arial" w:cs="Arial"/>
                <w:sz w:val="20"/>
              </w:rPr>
            </w:pPr>
            <w:r w:rsidRPr="004C3241">
              <w:rPr>
                <w:rFonts w:ascii="Arial" w:hAnsi="Arial" w:cs="Arial"/>
                <w:sz w:val="20"/>
              </w:rPr>
              <w:t>Assessor Name</w:t>
            </w:r>
          </w:p>
        </w:tc>
        <w:tc>
          <w:tcPr>
            <w:tcW w:w="5335" w:type="dxa"/>
            <w:vAlign w:val="center"/>
          </w:tcPr>
          <w:p w14:paraId="3DC62823" w14:textId="77777777" w:rsidR="00F44731" w:rsidRPr="00F37CEF" w:rsidRDefault="00F44731" w:rsidP="00CC1D6F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2093424144" w:edGrp="everyone"/>
            <w:permEnd w:id="2093424144"/>
          </w:p>
        </w:tc>
      </w:tr>
      <w:tr w:rsidR="00F44731" w:rsidRPr="004C3241" w14:paraId="229A27FF" w14:textId="77777777" w:rsidTr="00CC1D6F">
        <w:trPr>
          <w:trHeight w:val="567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14:paraId="4245D192" w14:textId="77777777" w:rsidR="00F44731" w:rsidRPr="004C3241" w:rsidRDefault="00F44731" w:rsidP="00CC1D6F">
            <w:pPr>
              <w:jc w:val="left"/>
              <w:rPr>
                <w:rFonts w:ascii="Arial" w:hAnsi="Arial" w:cs="Arial"/>
                <w:sz w:val="20"/>
              </w:rPr>
            </w:pPr>
            <w:r w:rsidRPr="004C3241">
              <w:rPr>
                <w:rFonts w:ascii="Arial" w:hAnsi="Arial" w:cs="Arial"/>
                <w:sz w:val="20"/>
              </w:rPr>
              <w:t>Assessor Signature</w:t>
            </w:r>
          </w:p>
        </w:tc>
        <w:permStart w:id="839138298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909501784"/>
            <w:showingPlcHdr/>
            <w:picture/>
          </w:sdtPr>
          <w:sdtContent>
            <w:tc>
              <w:tcPr>
                <w:tcW w:w="5335" w:type="dxa"/>
                <w:vAlign w:val="center"/>
              </w:tcPr>
              <w:p w14:paraId="0B85AF13" w14:textId="77777777" w:rsidR="00F44731" w:rsidRPr="004C3241" w:rsidRDefault="00F44731" w:rsidP="00CC1D6F">
                <w:pPr>
                  <w:jc w:val="left"/>
                  <w:rPr>
                    <w:rFonts w:ascii="Arial" w:hAnsi="Arial" w:cs="Arial"/>
                    <w:sz w:val="20"/>
                  </w:rPr>
                </w:pPr>
                <w:r w:rsidRPr="00553DDB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11A8B354" wp14:editId="0FF44C0D">
                      <wp:extent cx="3276000" cy="396000"/>
                      <wp:effectExtent l="0" t="0" r="635" b="4445"/>
                      <wp:docPr id="10" name="Pictur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276000" cy="396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839138298" w:displacedByCustomXml="prev"/>
      </w:tr>
      <w:tr w:rsidR="00F44731" w:rsidRPr="004C3241" w14:paraId="4FEEA7D0" w14:textId="77777777" w:rsidTr="00CC1D6F">
        <w:trPr>
          <w:trHeight w:val="397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14:paraId="0EFD2F0A" w14:textId="77777777" w:rsidR="00F44731" w:rsidRPr="004C3241" w:rsidRDefault="00F44731" w:rsidP="00CC1D6F">
            <w:pPr>
              <w:jc w:val="left"/>
              <w:rPr>
                <w:rFonts w:ascii="Arial" w:hAnsi="Arial" w:cs="Arial"/>
                <w:sz w:val="20"/>
              </w:rPr>
            </w:pPr>
            <w:r w:rsidRPr="004C3241">
              <w:rPr>
                <w:rFonts w:ascii="Arial" w:hAnsi="Arial" w:cs="Arial"/>
                <w:sz w:val="20"/>
              </w:rPr>
              <w:t xml:space="preserve">Unit </w:t>
            </w:r>
            <w:r>
              <w:rPr>
                <w:rFonts w:ascii="Arial" w:hAnsi="Arial" w:cs="Arial"/>
                <w:sz w:val="20"/>
              </w:rPr>
              <w:t>Competence</w:t>
            </w:r>
            <w:r w:rsidRPr="004C3241">
              <w:rPr>
                <w:rFonts w:ascii="Arial" w:hAnsi="Arial" w:cs="Arial"/>
                <w:sz w:val="20"/>
              </w:rPr>
              <w:t xml:space="preserve"> Determination</w:t>
            </w:r>
            <w:r>
              <w:rPr>
                <w:rFonts w:ascii="Arial" w:hAnsi="Arial" w:cs="Arial"/>
                <w:sz w:val="20"/>
              </w:rPr>
              <w:t xml:space="preserve"> Date</w:t>
            </w:r>
          </w:p>
        </w:tc>
        <w:permStart w:id="1430090151" w:edGrp="everyone"/>
        <w:tc>
          <w:tcPr>
            <w:tcW w:w="5335" w:type="dxa"/>
            <w:vAlign w:val="center"/>
          </w:tcPr>
          <w:p w14:paraId="22025E76" w14:textId="77777777" w:rsidR="00F44731" w:rsidRPr="004C3241" w:rsidRDefault="00000000" w:rsidP="00CC1D6F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1266688652"/>
                <w:placeholder>
                  <w:docPart w:val="92A7F2E66CD54F7B86DAEB9A2FFFAF58"/>
                </w:placeholder>
                <w:showingPlcHdr/>
                <w:date w:fullDate="2017-04-04T00:00:00Z">
                  <w:dateFormat w:val="d/MM/yyyy"/>
                  <w:lid w:val="en-AU"/>
                  <w:storeMappedDataAs w:val="dateTime"/>
                  <w:calendar w:val="gregorian"/>
                </w:date>
              </w:sdtPr>
              <w:sdtContent>
                <w:r w:rsidR="00F44731" w:rsidRPr="00DD7A44">
                  <w:rPr>
                    <w:rStyle w:val="PlaceholderText"/>
                    <w:color w:val="auto"/>
                  </w:rPr>
                  <w:t>Click here to enter a date.</w:t>
                </w:r>
              </w:sdtContent>
            </w:sdt>
            <w:permEnd w:id="1430090151"/>
          </w:p>
        </w:tc>
      </w:tr>
    </w:tbl>
    <w:p w14:paraId="7DAF3B78" w14:textId="77777777" w:rsidR="004C3241" w:rsidRDefault="004C3241">
      <w:pPr>
        <w:jc w:val="left"/>
        <w:rPr>
          <w:szCs w:val="32"/>
        </w:rPr>
        <w:sectPr w:rsidR="004C3241" w:rsidSect="00EA2593">
          <w:headerReference w:type="even" r:id="rId10"/>
          <w:headerReference w:type="default" r:id="rId11"/>
          <w:footerReference w:type="even" r:id="rId12"/>
          <w:footerReference w:type="default" r:id="rId13"/>
          <w:pgSz w:w="11906" w:h="16838"/>
          <w:pgMar w:top="1440" w:right="1440" w:bottom="1440" w:left="1440" w:header="680" w:footer="680" w:gutter="0"/>
          <w:cols w:space="708"/>
          <w:docGrid w:linePitch="360"/>
        </w:sectPr>
      </w:pPr>
    </w:p>
    <w:bookmarkStart w:id="0" w:name="_Hlk35349892"/>
    <w:p w14:paraId="468962DB" w14:textId="23040CB0" w:rsidR="00C76B5E" w:rsidRPr="004932A4" w:rsidRDefault="00000000" w:rsidP="00C76B5E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4CAF7092A45A4C2BA9D45B8E381B0421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="001827EB">
            <w:rPr>
              <w:szCs w:val="32"/>
            </w:rPr>
            <w:t>BSBWHS413</w:t>
          </w:r>
        </w:sdtContent>
      </w:sdt>
      <w:r w:rsidR="00C76B5E" w:rsidRPr="004932A4">
        <w:rPr>
          <w:szCs w:val="32"/>
        </w:rPr>
        <w:t xml:space="preserve"> </w:t>
      </w:r>
    </w:p>
    <w:p w14:paraId="1FA23391" w14:textId="26B1871A" w:rsidR="00C76B5E" w:rsidRPr="004932A4" w:rsidRDefault="00000000" w:rsidP="00C76B5E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F081F68F18CE4C7DA827ED8062579379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Content>
          <w:r w:rsidR="00A067C1">
            <w:rPr>
              <w:szCs w:val="32"/>
            </w:rPr>
            <w:t>Contribute to implementation and maintenance of WHS consultation and participation processes</w:t>
          </w:r>
        </w:sdtContent>
      </w:sdt>
    </w:p>
    <w:p w14:paraId="2CA10A82" w14:textId="77777777" w:rsidR="00C76B5E" w:rsidRDefault="00C76B5E" w:rsidP="00C76B5E">
      <w:pPr>
        <w:ind w:left="709" w:right="-24" w:hanging="709"/>
        <w:rPr>
          <w:rFonts w:ascii="Arial" w:hAnsi="Arial" w:cs="Arial"/>
          <w:sz w:val="22"/>
          <w:szCs w:val="22"/>
        </w:rPr>
      </w:pPr>
    </w:p>
    <w:p w14:paraId="391CE5FC" w14:textId="77777777" w:rsidR="00C76B5E" w:rsidRDefault="00C76B5E" w:rsidP="00C76B5E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C76B5E" w14:paraId="5D5199D1" w14:textId="77777777" w:rsidTr="00C76B5E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14:paraId="24AFB656" w14:textId="73EB71E4" w:rsidR="004C6B3F" w:rsidRDefault="00594B1F" w:rsidP="004C6B3F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r>
              <w:rPr>
                <w:rFonts w:ascii="Arial" w:hAnsi="Arial" w:cs="Arial"/>
                <w:b/>
                <w:szCs w:val="24"/>
              </w:rPr>
              <w:t>WORKBOOK</w:t>
            </w:r>
            <w:r w:rsidR="004C6B3F" w:rsidRPr="0032118C">
              <w:rPr>
                <w:rFonts w:ascii="Arial" w:hAnsi="Arial" w:cs="Arial"/>
                <w:b/>
                <w:szCs w:val="24"/>
              </w:rPr>
              <w:t xml:space="preserve"> INSTRUCTIONS</w:t>
            </w:r>
          </w:p>
          <w:p w14:paraId="03F2C727" w14:textId="739A7A43" w:rsidR="004C6B3F" w:rsidRPr="0032118C" w:rsidRDefault="004C6B3F" w:rsidP="004C6B3F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14:paraId="13CEE8B4" w14:textId="4B237E59" w:rsidR="004C6B3F" w:rsidRPr="0032118C" w:rsidRDefault="004C6B3F" w:rsidP="00854B07">
            <w:pPr>
              <w:pStyle w:val="ListParagraph"/>
              <w:numPr>
                <w:ilvl w:val="0"/>
                <w:numId w:val="10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This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594B1F">
              <w:rPr>
                <w:rFonts w:ascii="Arial" w:hAnsi="Arial" w:cs="Arial"/>
                <w:sz w:val="22"/>
                <w:szCs w:val="22"/>
              </w:rPr>
              <w:t>workbook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will occur under standard assessment conditions.</w:t>
            </w:r>
          </w:p>
          <w:p w14:paraId="03C20A73" w14:textId="589BB037" w:rsidR="004C6B3F" w:rsidRPr="0032118C" w:rsidRDefault="004C6B3F" w:rsidP="00854B07">
            <w:pPr>
              <w:pStyle w:val="ListParagraph"/>
              <w:numPr>
                <w:ilvl w:val="1"/>
                <w:numId w:val="10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 xml:space="preserve">An oral </w:t>
            </w:r>
            <w:r w:rsidR="00832717">
              <w:rPr>
                <w:rFonts w:ascii="Arial" w:hAnsi="Arial" w:cs="Arial"/>
                <w:sz w:val="22"/>
                <w:szCs w:val="22"/>
              </w:rPr>
              <w:t xml:space="preserve">assessment </w:t>
            </w:r>
            <w:r w:rsidRPr="0032118C">
              <w:rPr>
                <w:rFonts w:ascii="Arial" w:hAnsi="Arial" w:cs="Arial"/>
                <w:sz w:val="22"/>
                <w:szCs w:val="22"/>
              </w:rPr>
              <w:t>may be allowed under certain circumstances</w:t>
            </w:r>
            <w:r w:rsidR="00677444">
              <w:rPr>
                <w:rFonts w:ascii="Arial" w:hAnsi="Arial" w:cs="Arial"/>
                <w:sz w:val="22"/>
                <w:szCs w:val="22"/>
              </w:rPr>
              <w:t xml:space="preserve">, whereby </w:t>
            </w:r>
            <w:r w:rsidR="007678DC">
              <w:rPr>
                <w:rFonts w:ascii="Arial" w:hAnsi="Arial" w:cs="Arial"/>
                <w:sz w:val="22"/>
                <w:szCs w:val="22"/>
              </w:rPr>
              <w:t xml:space="preserve">the Participant’s </w:t>
            </w:r>
            <w:r w:rsidR="00677444">
              <w:rPr>
                <w:rFonts w:ascii="Arial" w:hAnsi="Arial" w:cs="Arial"/>
                <w:sz w:val="22"/>
                <w:szCs w:val="22"/>
              </w:rPr>
              <w:t>answers will be documented by a party other than t</w:t>
            </w:r>
            <w:r w:rsidR="007678DC">
              <w:rPr>
                <w:rFonts w:ascii="Arial" w:hAnsi="Arial" w:cs="Arial"/>
                <w:sz w:val="22"/>
                <w:szCs w:val="22"/>
              </w:rPr>
              <w:t>he P</w:t>
            </w:r>
            <w:r w:rsidR="00677444">
              <w:rPr>
                <w:rFonts w:ascii="Arial" w:hAnsi="Arial" w:cs="Arial"/>
                <w:sz w:val="22"/>
                <w:szCs w:val="22"/>
              </w:rPr>
              <w:t>articipant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677444">
              <w:rPr>
                <w:rFonts w:ascii="Arial" w:hAnsi="Arial" w:cs="Arial"/>
                <w:sz w:val="22"/>
                <w:szCs w:val="22"/>
              </w:rPr>
              <w:t>This must be acknowledged in writing (e.g. FT001</w:t>
            </w:r>
            <w:r w:rsidR="00101E97">
              <w:rPr>
                <w:rFonts w:ascii="Arial" w:hAnsi="Arial" w:cs="Arial"/>
                <w:sz w:val="22"/>
                <w:szCs w:val="22"/>
              </w:rPr>
              <w:t xml:space="preserve"> and Assessor Comments</w:t>
            </w:r>
            <w:r w:rsidR="00677444">
              <w:rPr>
                <w:rFonts w:ascii="Arial" w:hAnsi="Arial" w:cs="Arial"/>
                <w:sz w:val="22"/>
                <w:szCs w:val="22"/>
              </w:rPr>
              <w:t>)</w:t>
            </w:r>
          </w:p>
          <w:p w14:paraId="46179513" w14:textId="77777777" w:rsidR="004C6B3F" w:rsidRPr="0032118C" w:rsidRDefault="004C6B3F" w:rsidP="00854B07">
            <w:pPr>
              <w:pStyle w:val="ListParagraph"/>
              <w:numPr>
                <w:ilvl w:val="0"/>
                <w:numId w:val="10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>P</w:t>
            </w:r>
            <w:r>
              <w:rPr>
                <w:rFonts w:ascii="Arial" w:hAnsi="Arial" w:cs="Arial"/>
                <w:sz w:val="22"/>
                <w:szCs w:val="22"/>
              </w:rPr>
              <w:t>articipants must p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rovide enough detail in </w:t>
            </w:r>
            <w:r>
              <w:rPr>
                <w:rFonts w:ascii="Arial" w:hAnsi="Arial" w:cs="Arial"/>
                <w:sz w:val="22"/>
                <w:szCs w:val="22"/>
              </w:rPr>
              <w:t>their responses to demonstrate their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knowledge and skills.</w:t>
            </w:r>
          </w:p>
          <w:p w14:paraId="11BED5B1" w14:textId="77777777" w:rsidR="004C6B3F" w:rsidRDefault="004C6B3F" w:rsidP="00854B07">
            <w:pPr>
              <w:pStyle w:val="ListParagraph"/>
              <w:numPr>
                <w:ilvl w:val="0"/>
                <w:numId w:val="10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 xml:space="preserve">Please fill in the details below, providing your name, signature and date of </w:t>
            </w:r>
            <w:r>
              <w:rPr>
                <w:rFonts w:ascii="Arial" w:hAnsi="Arial" w:cs="Arial"/>
                <w:sz w:val="22"/>
                <w:szCs w:val="22"/>
              </w:rPr>
              <w:t>assessment</w:t>
            </w:r>
            <w:r w:rsidRPr="0032118C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6118AE55" w14:textId="77777777" w:rsidR="004C6B3F" w:rsidRPr="0032118C" w:rsidRDefault="004C6B3F" w:rsidP="00854B07">
            <w:pPr>
              <w:pStyle w:val="ListParagraph"/>
              <w:numPr>
                <w:ilvl w:val="1"/>
                <w:numId w:val="10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14:paraId="0AE4D437" w14:textId="77777777" w:rsidR="00101E97" w:rsidRDefault="00101E97" w:rsidP="00854B07">
            <w:pPr>
              <w:pStyle w:val="ListParagraph"/>
              <w:numPr>
                <w:ilvl w:val="0"/>
                <w:numId w:val="10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Assessors are to complete marking in pe</w:t>
            </w:r>
            <w:r w:rsidR="007678DC">
              <w:rPr>
                <w:rFonts w:ascii="Arial" w:hAnsi="Arial" w:cs="Arial"/>
                <w:sz w:val="22"/>
                <w:szCs w:val="22"/>
              </w:rPr>
              <w:t>n of a different colour to the P</w:t>
            </w:r>
            <w:r>
              <w:rPr>
                <w:rFonts w:ascii="Arial" w:hAnsi="Arial" w:cs="Arial"/>
                <w:sz w:val="22"/>
                <w:szCs w:val="22"/>
              </w:rPr>
              <w:t>articipant.</w:t>
            </w:r>
          </w:p>
          <w:p w14:paraId="07ADF396" w14:textId="77777777" w:rsidR="004C6B3F" w:rsidRPr="0032118C" w:rsidRDefault="004C6B3F" w:rsidP="00854B07">
            <w:pPr>
              <w:pStyle w:val="ListParagraph"/>
              <w:numPr>
                <w:ilvl w:val="0"/>
                <w:numId w:val="10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If a </w:t>
            </w:r>
            <w:r w:rsidR="007678DC">
              <w:rPr>
                <w:rFonts w:ascii="Arial" w:hAnsi="Arial" w:cs="Arial"/>
                <w:sz w:val="22"/>
                <w:szCs w:val="22"/>
              </w:rPr>
              <w:t>P</w:t>
            </w:r>
            <w:r>
              <w:rPr>
                <w:rFonts w:ascii="Arial" w:hAnsi="Arial" w:cs="Arial"/>
                <w:sz w:val="22"/>
                <w:szCs w:val="22"/>
              </w:rPr>
              <w:t>articipant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initially answer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a question incorrectly </w:t>
            </w:r>
            <w:r>
              <w:rPr>
                <w:rFonts w:ascii="Arial" w:hAnsi="Arial" w:cs="Arial"/>
                <w:sz w:val="22"/>
                <w:szCs w:val="22"/>
              </w:rPr>
              <w:t xml:space="preserve">but </w:t>
            </w:r>
            <w:r w:rsidRPr="0032118C">
              <w:rPr>
                <w:rFonts w:ascii="Arial" w:hAnsi="Arial" w:cs="Arial"/>
                <w:sz w:val="22"/>
                <w:szCs w:val="22"/>
              </w:rPr>
              <w:t>modif</w:t>
            </w:r>
            <w:r>
              <w:rPr>
                <w:rFonts w:ascii="Arial" w:hAnsi="Arial" w:cs="Arial"/>
                <w:sz w:val="22"/>
                <w:szCs w:val="22"/>
              </w:rPr>
              <w:t xml:space="preserve">ies their 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response, </w:t>
            </w:r>
            <w:r>
              <w:rPr>
                <w:rFonts w:ascii="Arial" w:hAnsi="Arial" w:cs="Arial"/>
                <w:sz w:val="22"/>
                <w:szCs w:val="22"/>
              </w:rPr>
              <w:t xml:space="preserve">they must </w:t>
            </w:r>
            <w:r w:rsidRPr="0032118C">
              <w:rPr>
                <w:rFonts w:ascii="Arial" w:hAnsi="Arial" w:cs="Arial"/>
                <w:sz w:val="22"/>
                <w:szCs w:val="22"/>
              </w:rPr>
              <w:t>follow the instructions below:</w:t>
            </w:r>
          </w:p>
          <w:p w14:paraId="37667E69" w14:textId="77777777" w:rsidR="004C6B3F" w:rsidRPr="0032118C" w:rsidRDefault="004C6B3F" w:rsidP="00854B07">
            <w:pPr>
              <w:pStyle w:val="ListParagraph"/>
              <w:numPr>
                <w:ilvl w:val="1"/>
                <w:numId w:val="10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>I</w:t>
            </w:r>
            <w:r>
              <w:rPr>
                <w:rFonts w:ascii="Arial" w:hAnsi="Arial" w:cs="Arial"/>
                <w:sz w:val="22"/>
                <w:szCs w:val="22"/>
              </w:rPr>
              <w:t xml:space="preserve">f a </w:t>
            </w:r>
            <w:r w:rsidR="007678DC">
              <w:rPr>
                <w:rFonts w:ascii="Arial" w:hAnsi="Arial" w:cs="Arial"/>
                <w:sz w:val="22"/>
                <w:szCs w:val="22"/>
              </w:rPr>
              <w:t>P</w:t>
            </w:r>
            <w:r>
              <w:rPr>
                <w:rFonts w:ascii="Arial" w:hAnsi="Arial" w:cs="Arial"/>
                <w:sz w:val="22"/>
                <w:szCs w:val="22"/>
              </w:rPr>
              <w:t>articipant changes their response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in writing, </w:t>
            </w:r>
            <w:r>
              <w:rPr>
                <w:rFonts w:ascii="Arial" w:hAnsi="Arial" w:cs="Arial"/>
                <w:sz w:val="22"/>
                <w:szCs w:val="22"/>
              </w:rPr>
              <w:t xml:space="preserve">they must 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put </w:t>
            </w:r>
            <w:r>
              <w:rPr>
                <w:rFonts w:ascii="Arial" w:hAnsi="Arial" w:cs="Arial"/>
                <w:sz w:val="22"/>
                <w:szCs w:val="22"/>
              </w:rPr>
              <w:t xml:space="preserve">their </w:t>
            </w:r>
            <w:r w:rsidRPr="0032118C">
              <w:rPr>
                <w:rFonts w:ascii="Arial" w:hAnsi="Arial" w:cs="Arial"/>
                <w:sz w:val="22"/>
                <w:szCs w:val="22"/>
              </w:rPr>
              <w:t>initials next to the written change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720C4F78" w14:textId="00D2D6F3" w:rsidR="00C76B5E" w:rsidRPr="00923E1E" w:rsidRDefault="004C6B3F" w:rsidP="00854B07">
            <w:pPr>
              <w:pStyle w:val="ListParagraph"/>
              <w:numPr>
                <w:ilvl w:val="1"/>
                <w:numId w:val="10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 xml:space="preserve">If </w:t>
            </w:r>
            <w:r w:rsidR="007678DC">
              <w:rPr>
                <w:rFonts w:ascii="Arial" w:hAnsi="Arial" w:cs="Arial"/>
                <w:sz w:val="22"/>
                <w:szCs w:val="22"/>
              </w:rPr>
              <w:t>a P</w:t>
            </w:r>
            <w:r>
              <w:rPr>
                <w:rFonts w:ascii="Arial" w:hAnsi="Arial" w:cs="Arial"/>
                <w:sz w:val="22"/>
                <w:szCs w:val="22"/>
              </w:rPr>
              <w:t>articipant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change</w:t>
            </w:r>
            <w:r>
              <w:rPr>
                <w:rFonts w:ascii="Arial" w:hAnsi="Arial" w:cs="Arial"/>
                <w:sz w:val="22"/>
                <w:szCs w:val="22"/>
              </w:rPr>
              <w:t>s their response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verbally, this must be noted on the </w:t>
            </w:r>
            <w:r w:rsidR="00832717">
              <w:rPr>
                <w:rFonts w:ascii="Arial" w:hAnsi="Arial" w:cs="Arial"/>
                <w:sz w:val="22"/>
                <w:szCs w:val="22"/>
              </w:rPr>
              <w:t>document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by</w:t>
            </w:r>
            <w:r>
              <w:rPr>
                <w:rFonts w:ascii="Arial" w:hAnsi="Arial" w:cs="Arial"/>
                <w:sz w:val="22"/>
                <w:szCs w:val="22"/>
              </w:rPr>
              <w:t xml:space="preserve"> the assessor</w:t>
            </w:r>
            <w:r w:rsidRPr="0032118C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</w:tbl>
    <w:p w14:paraId="1E86BE12" w14:textId="51CF9429" w:rsidR="00C76B5E" w:rsidRPr="009B6E8B" w:rsidRDefault="00C76B5E" w:rsidP="00C76B5E">
      <w:pPr>
        <w:ind w:right="-24"/>
        <w:rPr>
          <w:rFonts w:ascii="Arial" w:hAnsi="Arial" w:cs="Arial"/>
          <w:sz w:val="20"/>
        </w:rPr>
      </w:pPr>
    </w:p>
    <w:p w14:paraId="32367588" w14:textId="77777777" w:rsidR="00C76B5E" w:rsidRPr="009B6E8B" w:rsidRDefault="00C76B5E" w:rsidP="00C76B5E">
      <w:pPr>
        <w:ind w:right="-24"/>
        <w:rPr>
          <w:rFonts w:ascii="Arial" w:hAnsi="Arial" w:cs="Arial"/>
          <w:sz w:val="20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D811D4" w:rsidRPr="00830749" w14:paraId="17A7382A" w14:textId="77777777" w:rsidTr="00CC1D6F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74809082" w14:textId="77777777" w:rsidR="00D811D4" w:rsidRPr="001C4084" w:rsidRDefault="00D811D4" w:rsidP="00CC1D6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Participant n</w:t>
            </w:r>
            <w:r w:rsidRPr="001C4084">
              <w:rPr>
                <w:rFonts w:ascii="Arial" w:hAnsi="Arial" w:cs="Arial"/>
                <w:sz w:val="22"/>
                <w:szCs w:val="22"/>
              </w:rPr>
              <w:t>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0334B242" w14:textId="4FFCC4D8" w:rsidR="00D811D4" w:rsidRPr="001C4084" w:rsidRDefault="00BE763C" w:rsidP="00CC1D6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9858478" w:edGrp="everyone"/>
            <w:r>
              <w:rPr>
                <w:rFonts w:ascii="Arial" w:hAnsi="Arial" w:cs="Arial"/>
                <w:sz w:val="22"/>
                <w:szCs w:val="22"/>
              </w:rPr>
              <w:t>Casey Wait</w:t>
            </w:r>
            <w:permEnd w:id="9858478"/>
          </w:p>
        </w:tc>
      </w:tr>
      <w:tr w:rsidR="00D811D4" w:rsidRPr="004E05D0" w14:paraId="44ABC205" w14:textId="77777777" w:rsidTr="00CC1D6F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052260DB" w14:textId="77777777" w:rsidR="00D811D4" w:rsidRPr="004E05D0" w:rsidRDefault="00D811D4" w:rsidP="00CC1D6F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12EA6184" w14:textId="77777777" w:rsidR="00D811D4" w:rsidRPr="004E05D0" w:rsidRDefault="00D811D4" w:rsidP="00CC1D6F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</w:tr>
      <w:tr w:rsidR="00D811D4" w:rsidRPr="00830749" w14:paraId="266FDFB4" w14:textId="77777777" w:rsidTr="00CC1D6F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0C3F1515" w14:textId="77777777" w:rsidR="00D811D4" w:rsidRPr="001C4084" w:rsidRDefault="00D811D4" w:rsidP="00CC1D6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1074410777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080060842"/>
            <w:picture/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6B18833E" w14:textId="77777777" w:rsidR="00D811D4" w:rsidRPr="00DD7A44" w:rsidRDefault="00D811D4" w:rsidP="00CC1D6F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6FE482AB" wp14:editId="1774E557">
                      <wp:extent cx="940076" cy="428625"/>
                      <wp:effectExtent l="0" t="0" r="0" b="0"/>
                      <wp:docPr id="1024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24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40076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074410777" w:displacedByCustomXml="prev"/>
      </w:tr>
      <w:tr w:rsidR="00D811D4" w:rsidRPr="00830749" w14:paraId="69F77EC2" w14:textId="77777777" w:rsidTr="00CC1D6F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2CE5D1BC" w14:textId="77777777" w:rsidR="00D811D4" w:rsidRDefault="00D811D4" w:rsidP="00CC1D6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07ABEEDE" w14:textId="77777777" w:rsidR="00D811D4" w:rsidRPr="001C4084" w:rsidRDefault="00D811D4" w:rsidP="00CC1D6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811D4" w:rsidRPr="0077428E" w14:paraId="5698EF3D" w14:textId="77777777" w:rsidTr="00CC1D6F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56C6B696" w14:textId="77777777" w:rsidR="00D811D4" w:rsidRPr="0077428E" w:rsidRDefault="00D811D4" w:rsidP="00CC1D6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77428E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permStart w:id="18838058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1824854710"/>
            <w:placeholder>
              <w:docPart w:val="5BE3413FAC0042358E92995C2B268F48"/>
            </w:placeholder>
            <w:date w:fullDate="2024-02-28T00:00:00Z">
              <w:dateFormat w:val="d/MM/yyyy"/>
              <w:lid w:val="en-AU"/>
              <w:storeMappedDataAs w:val="dateTime"/>
              <w:calendar w:val="gregorian"/>
            </w:date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205777BA" w14:textId="0E3CE618" w:rsidR="00D811D4" w:rsidRPr="00DD7A44" w:rsidRDefault="003870ED" w:rsidP="00CC1D6F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28/02/2024</w:t>
                </w:r>
              </w:p>
            </w:tc>
          </w:sdtContent>
        </w:sdt>
        <w:permEnd w:id="18838058" w:displacedByCustomXml="prev"/>
      </w:tr>
    </w:tbl>
    <w:p w14:paraId="441EDABD" w14:textId="77777777" w:rsidR="00D811D4" w:rsidRPr="009B6E8B" w:rsidRDefault="00D811D4" w:rsidP="00D811D4">
      <w:pPr>
        <w:ind w:right="-24"/>
        <w:rPr>
          <w:rFonts w:ascii="Arial" w:hAnsi="Arial" w:cs="Arial"/>
          <w:sz w:val="20"/>
        </w:rPr>
      </w:pPr>
    </w:p>
    <w:p w14:paraId="6EBA6DDB" w14:textId="77777777" w:rsidR="00D811D4" w:rsidRPr="009B6E8B" w:rsidRDefault="00D811D4" w:rsidP="00D811D4">
      <w:pPr>
        <w:ind w:right="-24"/>
        <w:rPr>
          <w:rFonts w:ascii="Arial" w:hAnsi="Arial" w:cs="Arial"/>
          <w:sz w:val="20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D811D4" w:rsidRPr="0032118C" w14:paraId="21442D8B" w14:textId="77777777" w:rsidTr="00CC1D6F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01156BAA" w14:textId="77777777" w:rsidR="00D811D4" w:rsidRPr="0032118C" w:rsidRDefault="00D811D4" w:rsidP="00CC1D6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Assessor n</w:t>
            </w:r>
            <w:r w:rsidRPr="0032118C">
              <w:rPr>
                <w:rFonts w:ascii="Arial" w:hAnsi="Arial" w:cs="Arial"/>
                <w:sz w:val="22"/>
                <w:szCs w:val="22"/>
              </w:rPr>
              <w:t>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2DD00B09" w14:textId="77777777" w:rsidR="00D811D4" w:rsidRPr="0032118C" w:rsidRDefault="00D811D4" w:rsidP="00CC1D6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2139110119" w:edGrp="everyone"/>
            <w:permEnd w:id="2139110119"/>
          </w:p>
        </w:tc>
      </w:tr>
      <w:tr w:rsidR="00D811D4" w:rsidRPr="004E05D0" w14:paraId="36C577F5" w14:textId="77777777" w:rsidTr="00CC1D6F">
        <w:trPr>
          <w:trHeight w:val="113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4F93E13C" w14:textId="77777777" w:rsidR="00D811D4" w:rsidRPr="004E05D0" w:rsidRDefault="00D811D4" w:rsidP="00CC1D6F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773491AC" w14:textId="77777777" w:rsidR="00D811D4" w:rsidRPr="004E05D0" w:rsidRDefault="00D811D4" w:rsidP="00CC1D6F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</w:tr>
      <w:tr w:rsidR="00D811D4" w:rsidRPr="0032118C" w14:paraId="0077D999" w14:textId="77777777" w:rsidTr="00CC1D6F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5097D13D" w14:textId="77777777" w:rsidR="00D811D4" w:rsidRPr="0032118C" w:rsidRDefault="00D811D4" w:rsidP="00CC1D6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Assessor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Pr="0032118C">
              <w:rPr>
                <w:rFonts w:ascii="Arial" w:hAnsi="Arial" w:cs="Arial"/>
                <w:sz w:val="22"/>
                <w:szCs w:val="22"/>
              </w:rPr>
              <w:t>ignature</w:t>
            </w:r>
          </w:p>
        </w:tc>
        <w:permStart w:id="322646766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769746652"/>
            <w:showingPlcHdr/>
            <w:picture/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6B42E5D4" w14:textId="77777777" w:rsidR="00D811D4" w:rsidRPr="00DD7A44" w:rsidRDefault="00D811D4" w:rsidP="00CC1D6F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3C9DCDF5" wp14:editId="0CF30B92">
                      <wp:extent cx="3933825" cy="428625"/>
                      <wp:effectExtent l="0" t="0" r="9525" b="9525"/>
                      <wp:docPr id="12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322646766" w:displacedByCustomXml="prev"/>
      </w:tr>
      <w:tr w:rsidR="00D811D4" w:rsidRPr="0032118C" w14:paraId="236F92A2" w14:textId="77777777" w:rsidTr="00CC1D6F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10E3857F" w14:textId="77777777" w:rsidR="00D811D4" w:rsidRDefault="00D811D4" w:rsidP="00CC1D6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0385147C" w14:textId="77777777" w:rsidR="00D811D4" w:rsidRPr="0032118C" w:rsidRDefault="00D811D4" w:rsidP="00CC1D6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811D4" w:rsidRPr="0077428E" w14:paraId="146132BF" w14:textId="77777777" w:rsidTr="00CC1D6F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0A5907D1" w14:textId="77777777" w:rsidR="00D811D4" w:rsidRPr="0077428E" w:rsidRDefault="00D811D4" w:rsidP="00CC1D6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77428E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permStart w:id="594241490" w:edGrp="everyone"/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148D862D" w14:textId="77777777" w:rsidR="00D811D4" w:rsidRPr="00DD7A44" w:rsidRDefault="00000000" w:rsidP="00CC1D6F">
            <w:pPr>
              <w:tabs>
                <w:tab w:val="left" w:pos="4492"/>
              </w:tabs>
              <w:ind w:right="-24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923916815"/>
                <w:placeholder>
                  <w:docPart w:val="409C8434A7714AB19F3AF2A9B7B6AA55"/>
                </w:placeholder>
                <w:showingPlcHdr/>
                <w:date w:fullDate="2017-04-04T00:00:00Z">
                  <w:dateFormat w:val="d/MM/yyyy"/>
                  <w:lid w:val="en-AU"/>
                  <w:storeMappedDataAs w:val="dateTime"/>
                  <w:calendar w:val="gregorian"/>
                </w:date>
              </w:sdtPr>
              <w:sdtContent>
                <w:r w:rsidR="00D811D4" w:rsidRPr="00DD7A44">
                  <w:rPr>
                    <w:rStyle w:val="PlaceholderText"/>
                    <w:color w:val="auto"/>
                  </w:rPr>
                  <w:t>Click here to enter a date.</w:t>
                </w:r>
              </w:sdtContent>
            </w:sdt>
            <w:permEnd w:id="594241490"/>
          </w:p>
        </w:tc>
      </w:tr>
    </w:tbl>
    <w:p w14:paraId="07B1555E" w14:textId="77777777" w:rsidR="00C76B5E" w:rsidRPr="009B6E8B" w:rsidRDefault="00C76B5E" w:rsidP="00C76B5E">
      <w:pPr>
        <w:ind w:right="-24"/>
        <w:rPr>
          <w:rFonts w:ascii="Arial" w:hAnsi="Arial" w:cs="Arial"/>
          <w:sz w:val="20"/>
        </w:rPr>
      </w:pPr>
    </w:p>
    <w:p w14:paraId="4E25B422" w14:textId="77777777" w:rsidR="00C76B5E" w:rsidRPr="009B6E8B" w:rsidRDefault="00C76B5E" w:rsidP="00C76B5E">
      <w:pPr>
        <w:ind w:right="-24"/>
        <w:rPr>
          <w:rFonts w:ascii="Arial" w:hAnsi="Arial" w:cs="Arial"/>
          <w:b/>
          <w:sz w:val="20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411"/>
        <w:gridCol w:w="1346"/>
        <w:gridCol w:w="1347"/>
      </w:tblGrid>
      <w:tr w:rsidR="00C76B5E" w:rsidRPr="004932A4" w14:paraId="6EC89CB6" w14:textId="77777777" w:rsidTr="00101E97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14:paraId="177C5FDC" w14:textId="2F3DFD29" w:rsidR="00C76B5E" w:rsidRPr="004932A4" w:rsidRDefault="00C76B5E" w:rsidP="00C76B5E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Number of </w:t>
            </w:r>
            <w:r w:rsidR="00832717">
              <w:rPr>
                <w:rFonts w:ascii="Arial" w:hAnsi="Arial" w:cs="Arial"/>
                <w:b/>
                <w:bCs/>
                <w:sz w:val="22"/>
                <w:szCs w:val="22"/>
              </w:rPr>
              <w:t>activities</w:t>
            </w:r>
          </w:p>
        </w:tc>
        <w:tc>
          <w:tcPr>
            <w:tcW w:w="2411" w:type="dxa"/>
            <w:shd w:val="clear" w:color="auto" w:fill="F3F3F3"/>
            <w:vAlign w:val="center"/>
          </w:tcPr>
          <w:p w14:paraId="197636CB" w14:textId="183EA384" w:rsidR="00C76B5E" w:rsidRPr="004932A4" w:rsidRDefault="00C76B5E" w:rsidP="00C76B5E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932A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Number of </w:t>
            </w:r>
            <w:r w:rsidR="00832717">
              <w:rPr>
                <w:rFonts w:ascii="Arial" w:hAnsi="Arial" w:cs="Arial"/>
                <w:b/>
                <w:bCs/>
                <w:sz w:val="22"/>
                <w:szCs w:val="22"/>
              </w:rPr>
              <w:t>activities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answered correctly</w:t>
            </w:r>
          </w:p>
        </w:tc>
        <w:tc>
          <w:tcPr>
            <w:tcW w:w="2693" w:type="dxa"/>
            <w:gridSpan w:val="2"/>
            <w:shd w:val="clear" w:color="auto" w:fill="F3F3F3"/>
            <w:vAlign w:val="center"/>
          </w:tcPr>
          <w:p w14:paraId="6720C23D" w14:textId="77777777" w:rsidR="00C76B5E" w:rsidRPr="004932A4" w:rsidRDefault="00101E97" w:rsidP="00C76B5E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Task outcome (Tick)</w:t>
            </w:r>
          </w:p>
        </w:tc>
      </w:tr>
      <w:tr w:rsidR="00C76B5E" w:rsidRPr="004932A4" w14:paraId="48D4DCE7" w14:textId="77777777" w:rsidTr="00101E97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14:paraId="2130EA4E" w14:textId="560FBF49" w:rsidR="00C76B5E" w:rsidRPr="004932A4" w:rsidRDefault="00B26113" w:rsidP="00C76B5E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2411" w:type="dxa"/>
            <w:vMerge w:val="restart"/>
            <w:vAlign w:val="center"/>
          </w:tcPr>
          <w:p w14:paraId="6C99734C" w14:textId="77777777" w:rsidR="00C76B5E" w:rsidRPr="004932A4" w:rsidRDefault="00C76B5E" w:rsidP="00C76B5E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871347336" w:edGrp="everyone"/>
            <w:permEnd w:id="1871347336"/>
          </w:p>
        </w:tc>
        <w:tc>
          <w:tcPr>
            <w:tcW w:w="1346" w:type="dxa"/>
            <w:vAlign w:val="center"/>
          </w:tcPr>
          <w:p w14:paraId="55E916F4" w14:textId="77777777" w:rsidR="00C76B5E" w:rsidRPr="004932A4" w:rsidRDefault="00101E97" w:rsidP="00C76B5E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Satisfactory</w:t>
            </w:r>
          </w:p>
        </w:tc>
        <w:tc>
          <w:tcPr>
            <w:tcW w:w="1347" w:type="dxa"/>
            <w:vAlign w:val="center"/>
          </w:tcPr>
          <w:p w14:paraId="6A2281A7" w14:textId="77777777" w:rsidR="00C76B5E" w:rsidRPr="004932A4" w:rsidRDefault="00101E97" w:rsidP="00C76B5E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Not Yet Satisfactory</w:t>
            </w:r>
          </w:p>
        </w:tc>
      </w:tr>
      <w:tr w:rsidR="00533511" w:rsidRPr="004932A4" w14:paraId="55366DFA" w14:textId="77777777" w:rsidTr="00101E97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14:paraId="292B5FB6" w14:textId="77777777" w:rsidR="00533511" w:rsidRPr="004932A4" w:rsidRDefault="00533511" w:rsidP="00533511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11" w:type="dxa"/>
            <w:vMerge/>
            <w:vAlign w:val="center"/>
          </w:tcPr>
          <w:p w14:paraId="0003A223" w14:textId="77777777" w:rsidR="00533511" w:rsidRPr="004932A4" w:rsidRDefault="00533511" w:rsidP="00533511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748517224" w:edGrp="everyone"/>
        <w:tc>
          <w:tcPr>
            <w:tcW w:w="1346" w:type="dxa"/>
            <w:vAlign w:val="center"/>
          </w:tcPr>
          <w:p w14:paraId="266FC41A" w14:textId="77777777" w:rsidR="00533511" w:rsidRPr="00533511" w:rsidRDefault="00000000" w:rsidP="00533511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40"/>
                  <w:szCs w:val="28"/>
                </w:rPr>
                <w:id w:val="157855041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533511" w:rsidRPr="00533511">
                  <w:rPr>
                    <w:rFonts w:ascii="Arial" w:hAnsi="Arial" w:cs="Arial"/>
                    <w:sz w:val="40"/>
                    <w:szCs w:val="28"/>
                  </w:rPr>
                  <w:sym w:font="Wingdings" w:char="F0A8"/>
                </w:r>
              </w:sdtContent>
            </w:sdt>
            <w:permEnd w:id="748517224"/>
          </w:p>
        </w:tc>
        <w:permStart w:id="1378237732" w:edGrp="everyone"/>
        <w:tc>
          <w:tcPr>
            <w:tcW w:w="1347" w:type="dxa"/>
            <w:vAlign w:val="center"/>
          </w:tcPr>
          <w:p w14:paraId="28C2D371" w14:textId="77777777" w:rsidR="00533511" w:rsidRPr="00533511" w:rsidRDefault="00000000" w:rsidP="00533511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40"/>
                  <w:szCs w:val="28"/>
                </w:rPr>
                <w:id w:val="77251542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533511" w:rsidRPr="00533511">
                  <w:rPr>
                    <w:rFonts w:ascii="Arial" w:hAnsi="Arial" w:cs="Arial"/>
                    <w:sz w:val="40"/>
                    <w:szCs w:val="28"/>
                  </w:rPr>
                  <w:sym w:font="Wingdings" w:char="F0A8"/>
                </w:r>
              </w:sdtContent>
            </w:sdt>
            <w:permEnd w:id="1378237732"/>
          </w:p>
        </w:tc>
      </w:tr>
    </w:tbl>
    <w:tbl>
      <w:tblPr>
        <w:tblStyle w:val="TableGrid"/>
        <w:tblW w:w="905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9057"/>
      </w:tblGrid>
      <w:tr w:rsidR="00A31203" w:rsidRPr="000C0B14" w14:paraId="26C8B471" w14:textId="77777777" w:rsidTr="00CC1D6F">
        <w:tc>
          <w:tcPr>
            <w:tcW w:w="9057" w:type="dxa"/>
            <w:shd w:val="clear" w:color="auto" w:fill="D9D9D9" w:themeFill="background1" w:themeFillShade="D9"/>
          </w:tcPr>
          <w:p w14:paraId="3298B0F0" w14:textId="77777777" w:rsidR="00A31203" w:rsidRPr="000C0B14" w:rsidRDefault="00A31203" w:rsidP="00CC1D6F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bookmarkStart w:id="1" w:name="_Ref396827952"/>
            <w:r w:rsidRPr="000C0B14">
              <w:rPr>
                <w:rFonts w:ascii="Arial" w:hAnsi="Arial" w:cs="Arial"/>
                <w:b/>
                <w:caps/>
                <w:szCs w:val="24"/>
              </w:rPr>
              <w:lastRenderedPageBreak/>
              <w:t>ASSESSOR Comments</w:t>
            </w:r>
          </w:p>
        </w:tc>
      </w:tr>
      <w:tr w:rsidR="00A31203" w:rsidRPr="000C0B14" w14:paraId="48F9C8BD" w14:textId="77777777" w:rsidTr="00CC1D6F">
        <w:trPr>
          <w:trHeight w:val="13433"/>
        </w:trPr>
        <w:tc>
          <w:tcPr>
            <w:tcW w:w="9057" w:type="dxa"/>
          </w:tcPr>
          <w:p w14:paraId="7CBF10F0" w14:textId="77777777" w:rsidR="00A31203" w:rsidRPr="000C0B14" w:rsidRDefault="00A31203" w:rsidP="00CC1D6F">
            <w:pPr>
              <w:rPr>
                <w:rFonts w:ascii="Arial" w:hAnsi="Arial" w:cs="Arial"/>
                <w:szCs w:val="24"/>
              </w:rPr>
            </w:pPr>
            <w:permStart w:id="1322452613" w:edGrp="everyone"/>
            <w:permEnd w:id="1322452613"/>
          </w:p>
        </w:tc>
      </w:tr>
    </w:tbl>
    <w:bookmarkEnd w:id="0"/>
    <w:bookmarkEnd w:id="1"/>
    <w:p w14:paraId="3026BECC" w14:textId="20BED603" w:rsidR="00DD1A2A" w:rsidRPr="00594B1F" w:rsidRDefault="00DD1A2A" w:rsidP="00DD1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Arial" w:hAnsi="Arial" w:cs="Arial"/>
          <w:b/>
          <w:bCs/>
          <w:sz w:val="22"/>
          <w:szCs w:val="22"/>
        </w:rPr>
      </w:pPr>
      <w:r w:rsidRPr="00594B1F">
        <w:rPr>
          <w:rFonts w:ascii="Arial" w:hAnsi="Arial" w:cs="Arial"/>
          <w:b/>
          <w:bCs/>
          <w:sz w:val="22"/>
          <w:szCs w:val="22"/>
        </w:rPr>
        <w:lastRenderedPageBreak/>
        <w:t>NOTE</w:t>
      </w:r>
    </w:p>
    <w:p w14:paraId="554B013A" w14:textId="77777777" w:rsidR="00DD1A2A" w:rsidRPr="00594B1F" w:rsidRDefault="00DD1A2A" w:rsidP="00DD1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Arial" w:hAnsi="Arial" w:cs="Arial"/>
          <w:sz w:val="22"/>
          <w:szCs w:val="22"/>
        </w:rPr>
      </w:pPr>
    </w:p>
    <w:p w14:paraId="34794345" w14:textId="0300EB2E" w:rsidR="00DD1A2A" w:rsidRPr="00594B1F" w:rsidRDefault="00DD1A2A" w:rsidP="00DD1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Arial" w:hAnsi="Arial" w:cs="Arial"/>
          <w:sz w:val="22"/>
          <w:szCs w:val="22"/>
        </w:rPr>
      </w:pPr>
      <w:r w:rsidRPr="00594B1F">
        <w:rPr>
          <w:rFonts w:ascii="Arial" w:hAnsi="Arial" w:cs="Arial"/>
          <w:sz w:val="22"/>
          <w:szCs w:val="22"/>
        </w:rPr>
        <w:t>At times, you will be provided with a specific business context to which you must respond, otherwise it is anticipated that you will use a workplace of your choosing (your own, or hypothetical) to provide the context to the task.</w:t>
      </w:r>
    </w:p>
    <w:p w14:paraId="1856BF43" w14:textId="77777777" w:rsidR="00DD1A2A" w:rsidRPr="00594B1F" w:rsidRDefault="00DD1A2A" w:rsidP="00DD1A2A">
      <w:pPr>
        <w:pStyle w:val="11CSTCPLQuestionBullet"/>
        <w:numPr>
          <w:ilvl w:val="0"/>
          <w:numId w:val="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cs="Arial"/>
          <w:b w:val="0"/>
          <w:bCs/>
          <w:sz w:val="22"/>
          <w:szCs w:val="22"/>
        </w:rPr>
      </w:pPr>
    </w:p>
    <w:p w14:paraId="41AF5AC7" w14:textId="362DDBD1" w:rsidR="00DD1A2A" w:rsidRPr="00594B1F" w:rsidRDefault="00DD1A2A" w:rsidP="00DD1A2A">
      <w:pPr>
        <w:pStyle w:val="11CSTCPLQuestionBullet"/>
        <w:numPr>
          <w:ilvl w:val="0"/>
          <w:numId w:val="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sz w:val="22"/>
          <w:szCs w:val="22"/>
        </w:rPr>
      </w:pPr>
      <w:r w:rsidRPr="00594B1F">
        <w:rPr>
          <w:rFonts w:cs="Arial"/>
          <w:b w:val="0"/>
          <w:bCs/>
          <w:sz w:val="22"/>
          <w:szCs w:val="22"/>
        </w:rPr>
        <w:t>At all times, the responses in your assessment must reference</w:t>
      </w:r>
      <w:r w:rsidRPr="00594B1F">
        <w:rPr>
          <w:rFonts w:cs="Arial"/>
          <w:sz w:val="22"/>
          <w:szCs w:val="22"/>
        </w:rPr>
        <w:t xml:space="preserve"> Australian </w:t>
      </w:r>
      <w:r w:rsidRPr="00594B1F">
        <w:rPr>
          <w:rFonts w:cs="Arial"/>
          <w:b w:val="0"/>
          <w:bCs/>
          <w:sz w:val="22"/>
          <w:szCs w:val="22"/>
        </w:rPr>
        <w:t>(Queensland or Federal) documentation, including legislation, regulations, codes of practice, standards and guidance publications.</w:t>
      </w:r>
    </w:p>
    <w:p w14:paraId="224F65B8" w14:textId="5D422F7A" w:rsidR="00DD1A2A" w:rsidRDefault="00DD1A2A" w:rsidP="00DD1A2A">
      <w:pPr>
        <w:pStyle w:val="11CSTCPLQuestionBullet"/>
        <w:numPr>
          <w:ilvl w:val="0"/>
          <w:numId w:val="0"/>
        </w:numPr>
        <w:ind w:left="360" w:hanging="360"/>
      </w:pPr>
    </w:p>
    <w:p w14:paraId="6AA785A1" w14:textId="77777777" w:rsidR="00B26113" w:rsidRPr="0076313E" w:rsidRDefault="00B26113" w:rsidP="00B26113">
      <w:pPr>
        <w:rPr>
          <w:rFonts w:ascii="Arial" w:hAnsi="Arial" w:cs="Arial"/>
          <w:sz w:val="22"/>
          <w:szCs w:val="22"/>
        </w:rPr>
      </w:pPr>
    </w:p>
    <w:p w14:paraId="37BE5718" w14:textId="77777777" w:rsidR="00B26113" w:rsidRPr="0076313E" w:rsidRDefault="00B26113" w:rsidP="00B26113">
      <w:pPr>
        <w:rPr>
          <w:rFonts w:ascii="Arial" w:hAnsi="Arial" w:cs="Arial"/>
          <w:sz w:val="22"/>
          <w:szCs w:val="22"/>
        </w:rPr>
      </w:pPr>
      <w:r w:rsidRPr="0076313E">
        <w:rPr>
          <w:rFonts w:ascii="Arial" w:hAnsi="Arial" w:cs="Arial"/>
          <w:sz w:val="22"/>
          <w:szCs w:val="22"/>
        </w:rPr>
        <w:t>For the following activities, you will assume the role of a workgroup supervisor in a workplace of your choosing (see example organisational chart below).</w:t>
      </w:r>
    </w:p>
    <w:p w14:paraId="1C1FF2E3" w14:textId="77777777" w:rsidR="00B26113" w:rsidRPr="0076313E" w:rsidRDefault="00B26113" w:rsidP="00B26113">
      <w:pPr>
        <w:jc w:val="center"/>
        <w:rPr>
          <w:rFonts w:ascii="Arial" w:hAnsi="Arial" w:cs="Arial"/>
          <w:sz w:val="22"/>
          <w:szCs w:val="22"/>
        </w:rPr>
      </w:pPr>
    </w:p>
    <w:p w14:paraId="10B5A6AA" w14:textId="77777777" w:rsidR="00B26113" w:rsidRPr="0076313E" w:rsidRDefault="00B26113" w:rsidP="00B26113">
      <w:pPr>
        <w:jc w:val="center"/>
        <w:rPr>
          <w:rFonts w:ascii="Arial" w:hAnsi="Arial" w:cs="Arial"/>
          <w:sz w:val="22"/>
          <w:szCs w:val="22"/>
        </w:rPr>
      </w:pPr>
      <w:r w:rsidRPr="0076313E">
        <w:rPr>
          <w:rFonts w:ascii="Arial" w:hAnsi="Arial" w:cs="Arial"/>
          <w:noProof/>
          <w:sz w:val="22"/>
          <w:szCs w:val="22"/>
          <w:lang w:eastAsia="en-AU"/>
        </w:rPr>
        <w:drawing>
          <wp:inline distT="0" distB="0" distL="0" distR="0" wp14:anchorId="48FA7BB3" wp14:editId="4C685439">
            <wp:extent cx="4774019" cy="2243469"/>
            <wp:effectExtent l="0" t="0" r="0" b="23495"/>
            <wp:docPr id="3" name="Diagram 3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5" r:lo="rId16" r:qs="rId17" r:cs="rId18"/>
              </a:graphicData>
            </a:graphic>
          </wp:inline>
        </w:drawing>
      </w:r>
    </w:p>
    <w:p w14:paraId="23C78414" w14:textId="77777777" w:rsidR="00B26113" w:rsidRPr="0076313E" w:rsidRDefault="00B26113" w:rsidP="00B26113">
      <w:pPr>
        <w:jc w:val="center"/>
        <w:rPr>
          <w:rFonts w:ascii="Arial" w:hAnsi="Arial" w:cs="Arial"/>
          <w:sz w:val="22"/>
          <w:szCs w:val="22"/>
        </w:rPr>
      </w:pPr>
    </w:p>
    <w:p w14:paraId="3822AF36" w14:textId="77777777" w:rsidR="00B26113" w:rsidRPr="0076313E" w:rsidRDefault="00B26113" w:rsidP="00B26113">
      <w:pPr>
        <w:rPr>
          <w:rFonts w:ascii="Arial" w:hAnsi="Arial" w:cs="Arial"/>
          <w:sz w:val="22"/>
          <w:szCs w:val="22"/>
        </w:rPr>
      </w:pPr>
      <w:r w:rsidRPr="0076313E">
        <w:rPr>
          <w:rFonts w:ascii="Arial" w:hAnsi="Arial" w:cs="Arial"/>
          <w:sz w:val="22"/>
          <w:szCs w:val="22"/>
        </w:rPr>
        <w:t xml:space="preserve">Name a workplace and workgroup that you are (or hypothetically are) the supervisor for: </w:t>
      </w:r>
    </w:p>
    <w:p w14:paraId="25A86A15" w14:textId="77777777" w:rsidR="00B26113" w:rsidRPr="0076313E" w:rsidRDefault="00B26113" w:rsidP="00B26113">
      <w:pPr>
        <w:rPr>
          <w:rFonts w:ascii="Arial" w:hAnsi="Arial" w:cs="Arial"/>
          <w:sz w:val="22"/>
          <w:szCs w:val="22"/>
        </w:rPr>
      </w:pPr>
    </w:p>
    <w:tbl>
      <w:tblPr>
        <w:tblStyle w:val="TableGrid"/>
        <w:tblW w:w="9235" w:type="dxa"/>
        <w:tblLook w:val="04A0" w:firstRow="1" w:lastRow="0" w:firstColumn="1" w:lastColumn="0" w:noHBand="0" w:noVBand="1"/>
      </w:tblPr>
      <w:tblGrid>
        <w:gridCol w:w="2405"/>
        <w:gridCol w:w="6830"/>
      </w:tblGrid>
      <w:tr w:rsidR="00DD1A2A" w:rsidRPr="0076313E" w14:paraId="68C7E5EF" w14:textId="77777777" w:rsidTr="00DD1A2A">
        <w:trPr>
          <w:trHeight w:val="454"/>
        </w:trPr>
        <w:tc>
          <w:tcPr>
            <w:tcW w:w="2405" w:type="dxa"/>
            <w:shd w:val="clear" w:color="auto" w:fill="D9D9D9" w:themeFill="background1" w:themeFillShade="D9"/>
            <w:vAlign w:val="center"/>
          </w:tcPr>
          <w:p w14:paraId="45EAD311" w14:textId="77777777" w:rsidR="00DD1A2A" w:rsidRPr="0076313E" w:rsidRDefault="00DD1A2A" w:rsidP="00DD1A2A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76313E">
              <w:rPr>
                <w:rFonts w:ascii="Arial" w:hAnsi="Arial" w:cs="Arial"/>
                <w:b/>
                <w:sz w:val="22"/>
                <w:szCs w:val="22"/>
              </w:rPr>
              <w:t>Name of workplace</w:t>
            </w:r>
          </w:p>
        </w:tc>
        <w:tc>
          <w:tcPr>
            <w:tcW w:w="6830" w:type="dxa"/>
            <w:vAlign w:val="center"/>
          </w:tcPr>
          <w:p w14:paraId="5CB00BF7" w14:textId="45C1F268" w:rsidR="00DD1A2A" w:rsidRPr="006D27D2" w:rsidRDefault="00BE763C" w:rsidP="00DD1A2A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457224891" w:edGrp="everyone"/>
            <w:r>
              <w:rPr>
                <w:rFonts w:ascii="Arial" w:hAnsi="Arial" w:cs="Arial"/>
                <w:sz w:val="22"/>
                <w:szCs w:val="22"/>
              </w:rPr>
              <w:t>Hutchinson Builders</w:t>
            </w:r>
            <w:permEnd w:id="1457224891"/>
          </w:p>
        </w:tc>
      </w:tr>
      <w:tr w:rsidR="00B26113" w:rsidRPr="0076313E" w14:paraId="11B2A552" w14:textId="77777777" w:rsidTr="00DD1A2A">
        <w:trPr>
          <w:trHeight w:val="454"/>
        </w:trPr>
        <w:tc>
          <w:tcPr>
            <w:tcW w:w="2405" w:type="dxa"/>
            <w:shd w:val="clear" w:color="auto" w:fill="D9D9D9" w:themeFill="background1" w:themeFillShade="D9"/>
            <w:vAlign w:val="center"/>
          </w:tcPr>
          <w:p w14:paraId="6688A6C7" w14:textId="48A23DE6" w:rsidR="00B26113" w:rsidRPr="0076313E" w:rsidRDefault="00B26113" w:rsidP="00DD1A2A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76313E">
              <w:rPr>
                <w:rFonts w:ascii="Arial" w:hAnsi="Arial" w:cs="Arial"/>
                <w:b/>
                <w:sz w:val="22"/>
                <w:szCs w:val="22"/>
              </w:rPr>
              <w:t>Workgroup</w:t>
            </w:r>
          </w:p>
        </w:tc>
        <w:tc>
          <w:tcPr>
            <w:tcW w:w="6830" w:type="dxa"/>
            <w:vAlign w:val="center"/>
          </w:tcPr>
          <w:p w14:paraId="237319D4" w14:textId="0EFA6529" w:rsidR="00B26113" w:rsidRPr="006D27D2" w:rsidRDefault="00BE763C" w:rsidP="00DD1A2A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125533952" w:edGrp="everyone"/>
            <w:r>
              <w:rPr>
                <w:rFonts w:ascii="Arial" w:hAnsi="Arial" w:cs="Arial"/>
                <w:sz w:val="22"/>
                <w:szCs w:val="22"/>
              </w:rPr>
              <w:t>Structure</w:t>
            </w:r>
            <w:permEnd w:id="1125533952"/>
          </w:p>
        </w:tc>
      </w:tr>
    </w:tbl>
    <w:p w14:paraId="4F2445A5" w14:textId="21CD2D56" w:rsidR="00DD1A2A" w:rsidRPr="0076313E" w:rsidRDefault="00DD1A2A" w:rsidP="00DD1A2A">
      <w:pPr>
        <w:pStyle w:val="11CSTCPLQuestionBullet"/>
        <w:numPr>
          <w:ilvl w:val="0"/>
          <w:numId w:val="0"/>
        </w:numPr>
        <w:ind w:left="360" w:hanging="360"/>
        <w:rPr>
          <w:sz w:val="22"/>
          <w:szCs w:val="22"/>
        </w:rPr>
      </w:pPr>
    </w:p>
    <w:p w14:paraId="6480DC63" w14:textId="77777777" w:rsidR="00232AA7" w:rsidRPr="00232AA7" w:rsidRDefault="0076313E" w:rsidP="00232AA7">
      <w:pPr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br w:type="page"/>
      </w:r>
    </w:p>
    <w:tbl>
      <w:tblPr>
        <w:tblStyle w:val="TableGrid4"/>
        <w:tblW w:w="0" w:type="auto"/>
        <w:shd w:val="clear" w:color="auto" w:fill="F7CAAC"/>
        <w:tblLook w:val="04A0" w:firstRow="1" w:lastRow="0" w:firstColumn="1" w:lastColumn="0" w:noHBand="0" w:noVBand="1"/>
      </w:tblPr>
      <w:tblGrid>
        <w:gridCol w:w="9016"/>
      </w:tblGrid>
      <w:tr w:rsidR="00232AA7" w:rsidRPr="00232AA7" w14:paraId="4256A248" w14:textId="77777777" w:rsidTr="00232AA7">
        <w:tc>
          <w:tcPr>
            <w:tcW w:w="9235" w:type="dxa"/>
            <w:shd w:val="clear" w:color="auto" w:fill="232F84"/>
          </w:tcPr>
          <w:p w14:paraId="3E93ACBD" w14:textId="77777777" w:rsidR="00232AA7" w:rsidRPr="00232AA7" w:rsidRDefault="00232AA7" w:rsidP="00854B07">
            <w:pPr>
              <w:numPr>
                <w:ilvl w:val="0"/>
                <w:numId w:val="11"/>
              </w:numPr>
              <w:contextualSpacing/>
              <w:jc w:val="left"/>
              <w:rPr>
                <w:rFonts w:ascii="Arial" w:hAnsi="Arial" w:cs="Arial"/>
                <w:b/>
                <w:sz w:val="22"/>
              </w:rPr>
            </w:pPr>
            <w:bookmarkStart w:id="2" w:name="_Ref36037761"/>
          </w:p>
        </w:tc>
        <w:bookmarkEnd w:id="2"/>
      </w:tr>
      <w:tr w:rsidR="00232AA7" w:rsidRPr="00232AA7" w14:paraId="72F66F6F" w14:textId="77777777" w:rsidTr="00232AA7">
        <w:tc>
          <w:tcPr>
            <w:tcW w:w="9235" w:type="dxa"/>
            <w:shd w:val="clear" w:color="auto" w:fill="A1D7E1"/>
          </w:tcPr>
          <w:p w14:paraId="25448546" w14:textId="02D1555F" w:rsidR="00232AA7" w:rsidRPr="00232AA7" w:rsidRDefault="00232AA7" w:rsidP="00232AA7">
            <w:pPr>
              <w:jc w:val="left"/>
              <w:rPr>
                <w:rFonts w:ascii="Arial" w:hAnsi="Arial" w:cs="Arial"/>
                <w:sz w:val="22"/>
              </w:rPr>
            </w:pPr>
            <w:r w:rsidRPr="00232AA7">
              <w:rPr>
                <w:rFonts w:ascii="Arial" w:hAnsi="Arial" w:cs="Arial"/>
                <w:bCs/>
                <w:sz w:val="22"/>
              </w:rPr>
              <w:t xml:space="preserve">For </w:t>
            </w:r>
            <w:r w:rsidR="008D63D0">
              <w:rPr>
                <w:rFonts w:ascii="Arial" w:hAnsi="Arial" w:cs="Arial"/>
                <w:bCs/>
                <w:sz w:val="22"/>
              </w:rPr>
              <w:t xml:space="preserve">the three (3) </w:t>
            </w:r>
            <w:r w:rsidRPr="00232AA7">
              <w:rPr>
                <w:rFonts w:ascii="Arial" w:hAnsi="Arial" w:cs="Arial"/>
                <w:bCs/>
                <w:sz w:val="22"/>
              </w:rPr>
              <w:t>individual</w:t>
            </w:r>
            <w:r w:rsidR="008D63D0">
              <w:rPr>
                <w:rFonts w:ascii="Arial" w:hAnsi="Arial" w:cs="Arial"/>
                <w:bCs/>
                <w:sz w:val="22"/>
              </w:rPr>
              <w:t>s</w:t>
            </w:r>
            <w:r w:rsidRPr="00232AA7">
              <w:rPr>
                <w:rFonts w:ascii="Arial" w:hAnsi="Arial" w:cs="Arial"/>
                <w:bCs/>
                <w:sz w:val="22"/>
              </w:rPr>
              <w:t>/part</w:t>
            </w:r>
            <w:r w:rsidR="008D63D0">
              <w:rPr>
                <w:rFonts w:ascii="Arial" w:hAnsi="Arial" w:cs="Arial"/>
                <w:bCs/>
                <w:sz w:val="22"/>
              </w:rPr>
              <w:t>ies</w:t>
            </w:r>
            <w:r w:rsidRPr="00232AA7">
              <w:rPr>
                <w:rFonts w:ascii="Arial" w:hAnsi="Arial" w:cs="Arial"/>
                <w:bCs/>
                <w:sz w:val="22"/>
              </w:rPr>
              <w:t>:</w:t>
            </w:r>
          </w:p>
          <w:p w14:paraId="50B98B92" w14:textId="77777777" w:rsidR="00232AA7" w:rsidRPr="00232AA7" w:rsidRDefault="00232AA7" w:rsidP="00854B07">
            <w:pPr>
              <w:numPr>
                <w:ilvl w:val="0"/>
                <w:numId w:val="24"/>
              </w:numPr>
              <w:ind w:left="425" w:hanging="357"/>
              <w:contextualSpacing/>
              <w:jc w:val="left"/>
              <w:rPr>
                <w:rFonts w:ascii="Arial" w:hAnsi="Arial" w:cs="Arial"/>
                <w:sz w:val="22"/>
              </w:rPr>
            </w:pPr>
            <w:bookmarkStart w:id="3" w:name="_Ref36037771"/>
            <w:r w:rsidRPr="00232AA7">
              <w:rPr>
                <w:rFonts w:ascii="Arial" w:hAnsi="Arial" w:cs="Arial"/>
                <w:bCs/>
                <w:sz w:val="22"/>
              </w:rPr>
              <w:t>Explain what their roles, duties, rights and responsibilities are regarding consultation and participation</w:t>
            </w:r>
            <w:bookmarkEnd w:id="3"/>
          </w:p>
          <w:p w14:paraId="792C4244" w14:textId="77777777" w:rsidR="00232AA7" w:rsidRPr="00232AA7" w:rsidRDefault="00232AA7" w:rsidP="00854B07">
            <w:pPr>
              <w:numPr>
                <w:ilvl w:val="0"/>
                <w:numId w:val="24"/>
              </w:numPr>
              <w:ind w:left="425" w:hanging="357"/>
              <w:contextualSpacing/>
              <w:jc w:val="left"/>
              <w:rPr>
                <w:rFonts w:ascii="Arial" w:hAnsi="Arial" w:cs="Arial"/>
                <w:sz w:val="22"/>
              </w:rPr>
            </w:pPr>
            <w:bookmarkStart w:id="4" w:name="_Ref36037782"/>
            <w:r w:rsidRPr="00232AA7">
              <w:rPr>
                <w:rFonts w:ascii="Arial" w:hAnsi="Arial" w:cs="Arial"/>
                <w:bCs/>
                <w:sz w:val="22"/>
              </w:rPr>
              <w:t>Identify the documents (Act/Regulation/Codes of practice, policies and procedures) which impose these roles, duties, rights and responsibilities</w:t>
            </w:r>
            <w:bookmarkEnd w:id="4"/>
          </w:p>
          <w:p w14:paraId="31F72FED" w14:textId="77777777" w:rsidR="00232AA7" w:rsidRPr="00232AA7" w:rsidRDefault="00232AA7" w:rsidP="00854B07">
            <w:pPr>
              <w:numPr>
                <w:ilvl w:val="0"/>
                <w:numId w:val="24"/>
              </w:numPr>
              <w:ind w:left="425" w:hanging="357"/>
              <w:contextualSpacing/>
              <w:jc w:val="left"/>
              <w:rPr>
                <w:rFonts w:ascii="Arial" w:hAnsi="Arial" w:cs="Arial"/>
                <w:sz w:val="22"/>
              </w:rPr>
            </w:pPr>
            <w:bookmarkStart w:id="5" w:name="_Ref36037846"/>
            <w:r w:rsidRPr="00232AA7">
              <w:rPr>
                <w:rFonts w:ascii="Arial" w:hAnsi="Arial" w:cs="Arial"/>
                <w:bCs/>
                <w:sz w:val="22"/>
              </w:rPr>
              <w:t>Identify how you would communicate with the individual/party to inform them about their roles, duties, rights and responsibilities (i.e. method of communication and in what timeframe)</w:t>
            </w:r>
            <w:bookmarkEnd w:id="5"/>
          </w:p>
        </w:tc>
      </w:tr>
    </w:tbl>
    <w:p w14:paraId="731DFB71" w14:textId="77777777" w:rsidR="00232AA7" w:rsidRPr="00232AA7" w:rsidRDefault="00232AA7" w:rsidP="00232AA7">
      <w:pPr>
        <w:jc w:val="left"/>
        <w:rPr>
          <w:rFonts w:ascii="Arial" w:eastAsia="Calibri" w:hAnsi="Arial" w:cs="Arial"/>
          <w:sz w:val="22"/>
          <w:szCs w:val="22"/>
        </w:rPr>
      </w:pPr>
    </w:p>
    <w:p w14:paraId="604423A5" w14:textId="77777777" w:rsidR="00232AA7" w:rsidRPr="00232AA7" w:rsidRDefault="00232AA7" w:rsidP="00232AA7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4"/>
        <w:tblW w:w="0" w:type="auto"/>
        <w:tblLook w:val="04A0" w:firstRow="1" w:lastRow="0" w:firstColumn="1" w:lastColumn="0" w:noHBand="0" w:noVBand="1"/>
      </w:tblPr>
      <w:tblGrid>
        <w:gridCol w:w="9016"/>
      </w:tblGrid>
      <w:tr w:rsidR="00232AA7" w:rsidRPr="00232AA7" w14:paraId="10F5F2E9" w14:textId="77777777" w:rsidTr="00232AA7">
        <w:tc>
          <w:tcPr>
            <w:tcW w:w="9242" w:type="dxa"/>
            <w:shd w:val="clear" w:color="auto" w:fill="D9D9D9"/>
          </w:tcPr>
          <w:p w14:paraId="31186C0D" w14:textId="77777777" w:rsidR="00232AA7" w:rsidRPr="00232AA7" w:rsidRDefault="00232AA7" w:rsidP="00232AA7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232AA7">
              <w:rPr>
                <w:rFonts w:ascii="Arial" w:hAnsi="Arial" w:cs="Arial"/>
                <w:b/>
                <w:sz w:val="22"/>
              </w:rPr>
              <w:t>Your role</w:t>
            </w:r>
          </w:p>
        </w:tc>
      </w:tr>
      <w:tr w:rsidR="00232AA7" w:rsidRPr="00232AA7" w14:paraId="01460B8A" w14:textId="77777777" w:rsidTr="000C4060">
        <w:trPr>
          <w:trHeight w:val="567"/>
        </w:trPr>
        <w:tc>
          <w:tcPr>
            <w:tcW w:w="9242" w:type="dxa"/>
          </w:tcPr>
          <w:p w14:paraId="4674935C" w14:textId="29C0D645" w:rsidR="00232AA7" w:rsidRPr="008D63D0" w:rsidRDefault="00232AA7" w:rsidP="00232AA7">
            <w:pPr>
              <w:keepNext/>
              <w:jc w:val="left"/>
              <w:rPr>
                <w:rFonts w:ascii="Arial" w:hAnsi="Arial" w:cs="Arial"/>
                <w:color w:val="17365D" w:themeColor="text2" w:themeShade="BF"/>
                <w:sz w:val="22"/>
              </w:rPr>
            </w:pPr>
            <w:r w:rsidRPr="008D63D0">
              <w:rPr>
                <w:rFonts w:ascii="Arial" w:hAnsi="Arial" w:cs="Arial"/>
                <w:sz w:val="22"/>
              </w:rPr>
              <w:t>Workers (including supervisors)</w:t>
            </w:r>
          </w:p>
        </w:tc>
      </w:tr>
      <w:tr w:rsidR="00232AA7" w:rsidRPr="00232AA7" w14:paraId="55101A9F" w14:textId="77777777" w:rsidTr="00232AA7">
        <w:tc>
          <w:tcPr>
            <w:tcW w:w="9242" w:type="dxa"/>
            <w:shd w:val="clear" w:color="auto" w:fill="D9D9D9"/>
          </w:tcPr>
          <w:p w14:paraId="77355BCF" w14:textId="77777777" w:rsidR="00232AA7" w:rsidRPr="00232AA7" w:rsidRDefault="00232AA7" w:rsidP="00232AA7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232AA7">
              <w:rPr>
                <w:rFonts w:ascii="Arial" w:hAnsi="Arial" w:cs="Arial"/>
                <w:b/>
                <w:sz w:val="22"/>
              </w:rPr>
              <w:t>Roles, duties, rights and responsibilities regarding consultation and participation</w:t>
            </w:r>
          </w:p>
        </w:tc>
      </w:tr>
      <w:tr w:rsidR="00232AA7" w:rsidRPr="00662C63" w14:paraId="15187AB8" w14:textId="77777777" w:rsidTr="00E82D8E">
        <w:trPr>
          <w:trHeight w:val="1814"/>
        </w:trPr>
        <w:tc>
          <w:tcPr>
            <w:tcW w:w="9242" w:type="dxa"/>
          </w:tcPr>
          <w:p w14:paraId="1C6CCD9B" w14:textId="6F92C109" w:rsidR="00232AA7" w:rsidRPr="00662C63" w:rsidRDefault="00692BE4" w:rsidP="00662C63">
            <w:pPr>
              <w:jc w:val="left"/>
              <w:rPr>
                <w:rFonts w:ascii="Arial" w:hAnsi="Arial" w:cs="Arial"/>
                <w:sz w:val="22"/>
              </w:rPr>
            </w:pPr>
            <w:permStart w:id="1521963762" w:edGrp="everyone"/>
            <w:r>
              <w:rPr>
                <w:rFonts w:ascii="Arial" w:hAnsi="Arial" w:cs="Arial"/>
                <w:sz w:val="22"/>
              </w:rPr>
              <w:t xml:space="preserve">Express their views or raise issues on WHS in the workplace. Elect a HSR to represent the work group.  </w:t>
            </w:r>
            <w:permEnd w:id="1521963762"/>
          </w:p>
        </w:tc>
      </w:tr>
      <w:tr w:rsidR="00232AA7" w:rsidRPr="00232AA7" w14:paraId="1C00AC9C" w14:textId="77777777" w:rsidTr="00232AA7">
        <w:trPr>
          <w:trHeight w:val="70"/>
        </w:trPr>
        <w:tc>
          <w:tcPr>
            <w:tcW w:w="9242" w:type="dxa"/>
            <w:shd w:val="clear" w:color="auto" w:fill="D9D9D9"/>
          </w:tcPr>
          <w:p w14:paraId="67289C4A" w14:textId="77777777" w:rsidR="00232AA7" w:rsidRPr="00232AA7" w:rsidRDefault="00232AA7" w:rsidP="00232AA7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232AA7">
              <w:rPr>
                <w:rFonts w:ascii="Arial" w:hAnsi="Arial" w:cs="Arial"/>
                <w:b/>
                <w:sz w:val="22"/>
              </w:rPr>
              <w:t>Documents which outline roles, duties, rights and responsibilities</w:t>
            </w:r>
          </w:p>
        </w:tc>
      </w:tr>
      <w:tr w:rsidR="00232AA7" w:rsidRPr="00662C63" w14:paraId="22350A1E" w14:textId="77777777" w:rsidTr="00E77407">
        <w:trPr>
          <w:trHeight w:val="3572"/>
        </w:trPr>
        <w:tc>
          <w:tcPr>
            <w:tcW w:w="9242" w:type="dxa"/>
          </w:tcPr>
          <w:p w14:paraId="3583BD1C" w14:textId="77777777" w:rsidR="00F4240A" w:rsidRDefault="00F4240A" w:rsidP="00F4240A">
            <w:pPr>
              <w:jc w:val="left"/>
              <w:rPr>
                <w:rFonts w:ascii="Arial" w:hAnsi="Arial" w:cs="Arial"/>
                <w:sz w:val="22"/>
              </w:rPr>
            </w:pPr>
            <w:permStart w:id="475933559" w:edGrp="everyone"/>
            <w:r>
              <w:rPr>
                <w:rFonts w:ascii="Arial" w:hAnsi="Arial" w:cs="Arial"/>
                <w:sz w:val="22"/>
              </w:rPr>
              <w:t>Workplace Health and Safety ACT 2011</w:t>
            </w:r>
          </w:p>
          <w:p w14:paraId="19FAA069" w14:textId="77777777" w:rsidR="00F4240A" w:rsidRDefault="00F4240A" w:rsidP="00F4240A">
            <w:pPr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Work Health and Safety Regulation 2011 (QLD)</w:t>
            </w:r>
          </w:p>
          <w:p w14:paraId="3EE88954" w14:textId="77777777" w:rsidR="00F4240A" w:rsidRDefault="00F4240A" w:rsidP="00F4240A">
            <w:pPr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Codes of Practice </w:t>
            </w:r>
          </w:p>
          <w:p w14:paraId="79E9234B" w14:textId="77777777" w:rsidR="00F4240A" w:rsidRDefault="00F4240A" w:rsidP="00F4240A">
            <w:pPr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Guidance publications from the WHS regulator </w:t>
            </w:r>
          </w:p>
          <w:p w14:paraId="7FFBF4E5" w14:textId="77777777" w:rsidR="00F4240A" w:rsidRDefault="00F4240A" w:rsidP="00F4240A">
            <w:pPr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Australian Standards</w:t>
            </w:r>
          </w:p>
          <w:p w14:paraId="6B1BBD2B" w14:textId="7FEEF0BF" w:rsidR="00232AA7" w:rsidRPr="00662C63" w:rsidRDefault="00F4240A" w:rsidP="00662C63">
            <w:pPr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Policies and procedures regarding processes and systems that apply to Hutchinson Builders</w:t>
            </w:r>
            <w:permEnd w:id="475933559"/>
          </w:p>
        </w:tc>
      </w:tr>
      <w:tr w:rsidR="00232AA7" w:rsidRPr="00232AA7" w14:paraId="796B25EC" w14:textId="77777777" w:rsidTr="00232AA7">
        <w:trPr>
          <w:trHeight w:val="70"/>
        </w:trPr>
        <w:tc>
          <w:tcPr>
            <w:tcW w:w="9242" w:type="dxa"/>
            <w:shd w:val="clear" w:color="auto" w:fill="D9D9D9"/>
          </w:tcPr>
          <w:p w14:paraId="67D1DF29" w14:textId="77777777" w:rsidR="00232AA7" w:rsidRPr="00232AA7" w:rsidRDefault="00232AA7" w:rsidP="00232AA7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232AA7">
              <w:rPr>
                <w:rFonts w:ascii="Arial" w:hAnsi="Arial" w:cs="Arial"/>
                <w:b/>
                <w:sz w:val="22"/>
              </w:rPr>
              <w:t>Communication method and timeframe</w:t>
            </w:r>
          </w:p>
        </w:tc>
      </w:tr>
      <w:tr w:rsidR="00232AA7" w:rsidRPr="00662C63" w14:paraId="313E7EC0" w14:textId="77777777" w:rsidTr="00E77407">
        <w:trPr>
          <w:trHeight w:val="1020"/>
        </w:trPr>
        <w:tc>
          <w:tcPr>
            <w:tcW w:w="9242" w:type="dxa"/>
          </w:tcPr>
          <w:p w14:paraId="1E9ABC82" w14:textId="4E6E69D1" w:rsidR="00232AA7" w:rsidRPr="00662C63" w:rsidRDefault="00F4240A" w:rsidP="00232AA7">
            <w:pPr>
              <w:jc w:val="left"/>
              <w:rPr>
                <w:rFonts w:ascii="Arial" w:hAnsi="Arial" w:cs="Arial"/>
                <w:sz w:val="22"/>
              </w:rPr>
            </w:pPr>
            <w:permStart w:id="245767146" w:edGrp="everyone"/>
            <w:r>
              <w:rPr>
                <w:rFonts w:ascii="Arial" w:hAnsi="Arial" w:cs="Arial"/>
                <w:sz w:val="22"/>
              </w:rPr>
              <w:t xml:space="preserve">Initial induction to site, weekly toolbox talks. </w:t>
            </w:r>
            <w:permEnd w:id="245767146"/>
          </w:p>
        </w:tc>
      </w:tr>
    </w:tbl>
    <w:p w14:paraId="45915614" w14:textId="77777777" w:rsidR="00232AA7" w:rsidRPr="00232AA7" w:rsidRDefault="00232AA7" w:rsidP="00232AA7">
      <w:pPr>
        <w:jc w:val="left"/>
        <w:rPr>
          <w:rFonts w:ascii="Arial" w:eastAsia="Calibri" w:hAnsi="Arial" w:cs="Arial"/>
          <w:sz w:val="22"/>
          <w:szCs w:val="22"/>
        </w:rPr>
      </w:pPr>
    </w:p>
    <w:p w14:paraId="73A01E4C" w14:textId="77777777" w:rsidR="00232AA7" w:rsidRPr="00232AA7" w:rsidRDefault="00232AA7" w:rsidP="00232AA7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4"/>
        <w:tblW w:w="0" w:type="auto"/>
        <w:tblLook w:val="04A0" w:firstRow="1" w:lastRow="0" w:firstColumn="1" w:lastColumn="0" w:noHBand="0" w:noVBand="1"/>
      </w:tblPr>
      <w:tblGrid>
        <w:gridCol w:w="9016"/>
      </w:tblGrid>
      <w:tr w:rsidR="00232AA7" w:rsidRPr="00232AA7" w14:paraId="6E2255B9" w14:textId="77777777" w:rsidTr="00232AA7">
        <w:tc>
          <w:tcPr>
            <w:tcW w:w="9242" w:type="dxa"/>
            <w:shd w:val="clear" w:color="auto" w:fill="D9D9D9"/>
          </w:tcPr>
          <w:p w14:paraId="60B72C10" w14:textId="77777777" w:rsidR="00232AA7" w:rsidRPr="00232AA7" w:rsidRDefault="00232AA7" w:rsidP="00232AA7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232AA7">
              <w:rPr>
                <w:rFonts w:ascii="Arial" w:hAnsi="Arial" w:cs="Arial"/>
                <w:b/>
                <w:sz w:val="22"/>
              </w:rPr>
              <w:lastRenderedPageBreak/>
              <w:t>Name of Individual/Party 1</w:t>
            </w:r>
          </w:p>
        </w:tc>
      </w:tr>
      <w:tr w:rsidR="00232AA7" w:rsidRPr="00232AA7" w14:paraId="4110A019" w14:textId="77777777" w:rsidTr="000C4060">
        <w:trPr>
          <w:trHeight w:val="567"/>
        </w:trPr>
        <w:tc>
          <w:tcPr>
            <w:tcW w:w="9242" w:type="dxa"/>
          </w:tcPr>
          <w:p w14:paraId="363F9A56" w14:textId="58C998CF" w:rsidR="00232AA7" w:rsidRPr="008D63D0" w:rsidRDefault="00232AA7" w:rsidP="00232AA7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8D63D0">
              <w:rPr>
                <w:rFonts w:ascii="Arial" w:hAnsi="Arial" w:cs="Arial"/>
                <w:sz w:val="22"/>
              </w:rPr>
              <w:t>Person Conducting Business or Undertaking (PCBU)</w:t>
            </w:r>
          </w:p>
        </w:tc>
      </w:tr>
      <w:tr w:rsidR="00232AA7" w:rsidRPr="00232AA7" w14:paraId="1FD8CB3B" w14:textId="77777777" w:rsidTr="00232AA7">
        <w:tc>
          <w:tcPr>
            <w:tcW w:w="9242" w:type="dxa"/>
            <w:shd w:val="clear" w:color="auto" w:fill="D9D9D9"/>
          </w:tcPr>
          <w:p w14:paraId="35DAA42B" w14:textId="77777777" w:rsidR="00232AA7" w:rsidRPr="00232AA7" w:rsidRDefault="00232AA7" w:rsidP="00232AA7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232AA7">
              <w:rPr>
                <w:rFonts w:ascii="Arial" w:hAnsi="Arial" w:cs="Arial"/>
                <w:b/>
                <w:sz w:val="22"/>
              </w:rPr>
              <w:t>Roles, duties, rights and responsibilities regarding consultation and participation</w:t>
            </w:r>
          </w:p>
        </w:tc>
      </w:tr>
      <w:tr w:rsidR="00232AA7" w:rsidRPr="00662C63" w14:paraId="789C1493" w14:textId="77777777" w:rsidTr="00AE5802">
        <w:trPr>
          <w:trHeight w:val="3061"/>
        </w:trPr>
        <w:tc>
          <w:tcPr>
            <w:tcW w:w="9242" w:type="dxa"/>
          </w:tcPr>
          <w:p w14:paraId="340A111E" w14:textId="649B736B" w:rsidR="00FC440A" w:rsidRDefault="00BE763C" w:rsidP="00662C63">
            <w:pPr>
              <w:jc w:val="left"/>
              <w:rPr>
                <w:rFonts w:ascii="Arial" w:hAnsi="Arial" w:cs="Arial"/>
                <w:sz w:val="22"/>
              </w:rPr>
            </w:pPr>
            <w:permStart w:id="133438061" w:edGrp="everyone"/>
            <w:r>
              <w:rPr>
                <w:rFonts w:ascii="Arial" w:hAnsi="Arial" w:cs="Arial"/>
                <w:sz w:val="22"/>
              </w:rPr>
              <w:t xml:space="preserve">PBCU is required </w:t>
            </w:r>
            <w:r w:rsidR="00C65342">
              <w:rPr>
                <w:rFonts w:ascii="Arial" w:hAnsi="Arial" w:cs="Arial"/>
                <w:sz w:val="22"/>
              </w:rPr>
              <w:t>too</w:t>
            </w:r>
            <w:r w:rsidR="00BE759C">
              <w:rPr>
                <w:rFonts w:ascii="Arial" w:hAnsi="Arial" w:cs="Arial"/>
                <w:sz w:val="22"/>
              </w:rPr>
              <w:t xml:space="preserve"> as far as reasonably practical</w:t>
            </w:r>
            <w:r>
              <w:rPr>
                <w:rFonts w:ascii="Arial" w:hAnsi="Arial" w:cs="Arial"/>
                <w:sz w:val="22"/>
              </w:rPr>
              <w:t>:</w:t>
            </w:r>
          </w:p>
          <w:p w14:paraId="530C1B18" w14:textId="09D56C31" w:rsidR="00FC440A" w:rsidRDefault="00FC440A" w:rsidP="00FC440A">
            <w:pPr>
              <w:pStyle w:val="ListParagraph"/>
              <w:numPr>
                <w:ilvl w:val="0"/>
                <w:numId w:val="30"/>
              </w:numPr>
              <w:jc w:val="left"/>
              <w:rPr>
                <w:rFonts w:ascii="Arial" w:hAnsi="Arial" w:cs="Arial"/>
                <w:sz w:val="22"/>
              </w:rPr>
            </w:pPr>
            <w:r w:rsidRPr="00FC440A">
              <w:rPr>
                <w:rFonts w:ascii="Arial" w:hAnsi="Arial" w:cs="Arial"/>
                <w:sz w:val="22"/>
              </w:rPr>
              <w:t>Share relevant information with workers.</w:t>
            </w:r>
          </w:p>
          <w:p w14:paraId="0E774D04" w14:textId="22149102" w:rsidR="00232AA7" w:rsidRDefault="00FC440A" w:rsidP="00FC440A">
            <w:pPr>
              <w:pStyle w:val="ListParagraph"/>
              <w:numPr>
                <w:ilvl w:val="0"/>
                <w:numId w:val="30"/>
              </w:numPr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P</w:t>
            </w:r>
            <w:r w:rsidRPr="00FC440A">
              <w:rPr>
                <w:rFonts w:ascii="Arial" w:hAnsi="Arial" w:cs="Arial"/>
                <w:sz w:val="22"/>
              </w:rPr>
              <w:t>ro</w:t>
            </w:r>
            <w:r>
              <w:rPr>
                <w:rFonts w:ascii="Arial" w:hAnsi="Arial" w:cs="Arial"/>
                <w:sz w:val="22"/>
              </w:rPr>
              <w:t>vide workers with a reasonable opportunity to express their views, to raise work health and safety issues, and to contribute to the decision-making processes.</w:t>
            </w:r>
          </w:p>
          <w:p w14:paraId="36AA9084" w14:textId="6253FA1F" w:rsidR="00FC440A" w:rsidRDefault="00FC440A" w:rsidP="00FC440A">
            <w:pPr>
              <w:pStyle w:val="ListParagraph"/>
              <w:numPr>
                <w:ilvl w:val="0"/>
                <w:numId w:val="30"/>
              </w:numPr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Consider the views of workers. </w:t>
            </w:r>
          </w:p>
          <w:p w14:paraId="0BC910F8" w14:textId="4FC70B16" w:rsidR="00FC440A" w:rsidRPr="00FC440A" w:rsidRDefault="00FC440A" w:rsidP="00FC440A">
            <w:pPr>
              <w:pStyle w:val="ListParagraph"/>
              <w:numPr>
                <w:ilvl w:val="0"/>
                <w:numId w:val="30"/>
              </w:numPr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Advise workers of the outcome of the consultation in a timely matter </w:t>
            </w:r>
          </w:p>
          <w:permEnd w:id="133438061"/>
          <w:p w14:paraId="2671D8EF" w14:textId="1C321663" w:rsidR="00232AA7" w:rsidRPr="00662C63" w:rsidRDefault="00232AA7" w:rsidP="00662C63">
            <w:pPr>
              <w:jc w:val="left"/>
              <w:rPr>
                <w:rFonts w:ascii="Arial" w:hAnsi="Arial" w:cs="Arial"/>
                <w:sz w:val="22"/>
              </w:rPr>
            </w:pPr>
          </w:p>
        </w:tc>
      </w:tr>
      <w:tr w:rsidR="00232AA7" w:rsidRPr="00232AA7" w14:paraId="0123830F" w14:textId="77777777" w:rsidTr="00232AA7">
        <w:trPr>
          <w:trHeight w:val="70"/>
        </w:trPr>
        <w:tc>
          <w:tcPr>
            <w:tcW w:w="9242" w:type="dxa"/>
            <w:shd w:val="clear" w:color="auto" w:fill="D9D9D9"/>
          </w:tcPr>
          <w:p w14:paraId="16CE3DBF" w14:textId="77777777" w:rsidR="00232AA7" w:rsidRPr="00232AA7" w:rsidRDefault="00232AA7" w:rsidP="00232AA7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232AA7">
              <w:rPr>
                <w:rFonts w:ascii="Arial" w:hAnsi="Arial" w:cs="Arial"/>
                <w:b/>
                <w:sz w:val="22"/>
              </w:rPr>
              <w:t>Documents which outline roles, duties, rights and responsibilities</w:t>
            </w:r>
          </w:p>
        </w:tc>
      </w:tr>
      <w:tr w:rsidR="00232AA7" w:rsidRPr="00662C63" w14:paraId="6BB4E5AD" w14:textId="77777777" w:rsidTr="00AE5802">
        <w:trPr>
          <w:trHeight w:val="5102"/>
        </w:trPr>
        <w:tc>
          <w:tcPr>
            <w:tcW w:w="9242" w:type="dxa"/>
          </w:tcPr>
          <w:p w14:paraId="377DE595" w14:textId="77777777" w:rsidR="00232AA7" w:rsidRDefault="00F4240A" w:rsidP="00662C63">
            <w:pPr>
              <w:jc w:val="left"/>
              <w:rPr>
                <w:rFonts w:ascii="Arial" w:hAnsi="Arial" w:cs="Arial"/>
                <w:sz w:val="22"/>
              </w:rPr>
            </w:pPr>
            <w:permStart w:id="995048966" w:edGrp="everyone"/>
            <w:r>
              <w:rPr>
                <w:rFonts w:ascii="Arial" w:hAnsi="Arial" w:cs="Arial"/>
                <w:sz w:val="22"/>
              </w:rPr>
              <w:t xml:space="preserve"> Workplace Health and Safety ACT 2011</w:t>
            </w:r>
          </w:p>
          <w:p w14:paraId="5EBD2EF5" w14:textId="77777777" w:rsidR="00232AA7" w:rsidRDefault="00F4240A" w:rsidP="00662C63">
            <w:pPr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Work Health and Safety Regulation 2011 (QLD)</w:t>
            </w:r>
          </w:p>
          <w:p w14:paraId="31A4A925" w14:textId="77777777" w:rsidR="00232AA7" w:rsidRDefault="00F4240A" w:rsidP="00662C63">
            <w:pPr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Codes of Practice </w:t>
            </w:r>
          </w:p>
          <w:p w14:paraId="5D058782" w14:textId="77777777" w:rsidR="00232AA7" w:rsidRDefault="00F4240A" w:rsidP="00662C63">
            <w:pPr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Guidance publications from the WHS regulator </w:t>
            </w:r>
          </w:p>
          <w:p w14:paraId="07FDFDD9" w14:textId="77777777" w:rsidR="00232AA7" w:rsidRDefault="00F4240A" w:rsidP="00662C63">
            <w:pPr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Australian Standards</w:t>
            </w:r>
          </w:p>
          <w:p w14:paraId="4F041C0C" w14:textId="455374A2" w:rsidR="00232AA7" w:rsidRPr="00662C63" w:rsidRDefault="00F4240A" w:rsidP="00662C63">
            <w:pPr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Policies and procedures regarding processes and systems that apply to Hutchinson Builders</w:t>
            </w:r>
            <w:permEnd w:id="995048966"/>
          </w:p>
        </w:tc>
      </w:tr>
      <w:tr w:rsidR="00232AA7" w:rsidRPr="00232AA7" w14:paraId="388DC9A4" w14:textId="77777777" w:rsidTr="00232AA7">
        <w:trPr>
          <w:trHeight w:val="70"/>
        </w:trPr>
        <w:tc>
          <w:tcPr>
            <w:tcW w:w="9242" w:type="dxa"/>
            <w:shd w:val="clear" w:color="auto" w:fill="D9D9D9"/>
          </w:tcPr>
          <w:p w14:paraId="15DC1E94" w14:textId="77777777" w:rsidR="00232AA7" w:rsidRPr="00232AA7" w:rsidRDefault="00232AA7" w:rsidP="00232AA7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232AA7">
              <w:rPr>
                <w:rFonts w:ascii="Arial" w:hAnsi="Arial" w:cs="Arial"/>
                <w:b/>
                <w:sz w:val="22"/>
              </w:rPr>
              <w:t>Communication method and timeframe</w:t>
            </w:r>
          </w:p>
        </w:tc>
      </w:tr>
      <w:tr w:rsidR="00232AA7" w:rsidRPr="00662C63" w14:paraId="0218D621" w14:textId="77777777" w:rsidTr="00E77407">
        <w:trPr>
          <w:trHeight w:val="1814"/>
        </w:trPr>
        <w:tc>
          <w:tcPr>
            <w:tcW w:w="9242" w:type="dxa"/>
          </w:tcPr>
          <w:p w14:paraId="3E3E964D" w14:textId="4763D069" w:rsidR="00232AA7" w:rsidRPr="00662C63" w:rsidRDefault="00F4240A" w:rsidP="00232AA7">
            <w:pPr>
              <w:jc w:val="left"/>
              <w:rPr>
                <w:rFonts w:ascii="Arial" w:hAnsi="Arial" w:cs="Arial"/>
                <w:sz w:val="22"/>
              </w:rPr>
            </w:pPr>
            <w:permStart w:id="882444706" w:edGrp="everyone"/>
            <w:r>
              <w:rPr>
                <w:rFonts w:ascii="Arial" w:hAnsi="Arial" w:cs="Arial"/>
                <w:sz w:val="22"/>
              </w:rPr>
              <w:t xml:space="preserve">Induction at the commencement of the job role and ongoing involvement in inspections and audits. </w:t>
            </w:r>
            <w:permEnd w:id="882444706"/>
          </w:p>
        </w:tc>
      </w:tr>
    </w:tbl>
    <w:p w14:paraId="0DDB4E6A" w14:textId="77777777" w:rsidR="00232AA7" w:rsidRPr="00232AA7" w:rsidRDefault="00232AA7" w:rsidP="00232AA7">
      <w:pPr>
        <w:jc w:val="left"/>
        <w:rPr>
          <w:rFonts w:ascii="Arial" w:eastAsia="Calibri" w:hAnsi="Arial" w:cs="Arial"/>
          <w:sz w:val="22"/>
          <w:szCs w:val="22"/>
        </w:rPr>
      </w:pPr>
    </w:p>
    <w:p w14:paraId="315BE23F" w14:textId="77777777" w:rsidR="00232AA7" w:rsidRPr="00232AA7" w:rsidRDefault="00232AA7" w:rsidP="00232AA7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4"/>
        <w:tblW w:w="0" w:type="auto"/>
        <w:tblLook w:val="04A0" w:firstRow="1" w:lastRow="0" w:firstColumn="1" w:lastColumn="0" w:noHBand="0" w:noVBand="1"/>
      </w:tblPr>
      <w:tblGrid>
        <w:gridCol w:w="9016"/>
      </w:tblGrid>
      <w:tr w:rsidR="00232AA7" w:rsidRPr="00232AA7" w14:paraId="74EE943E" w14:textId="77777777" w:rsidTr="00232AA7">
        <w:tc>
          <w:tcPr>
            <w:tcW w:w="9242" w:type="dxa"/>
            <w:shd w:val="clear" w:color="auto" w:fill="D9D9D9"/>
          </w:tcPr>
          <w:p w14:paraId="2D035C09" w14:textId="77777777" w:rsidR="00232AA7" w:rsidRPr="00232AA7" w:rsidRDefault="00232AA7" w:rsidP="00232AA7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232AA7">
              <w:rPr>
                <w:rFonts w:ascii="Arial" w:hAnsi="Arial" w:cs="Arial"/>
                <w:b/>
                <w:sz w:val="22"/>
              </w:rPr>
              <w:lastRenderedPageBreak/>
              <w:t>Name of Individual/Party 2</w:t>
            </w:r>
          </w:p>
        </w:tc>
      </w:tr>
      <w:tr w:rsidR="00232AA7" w:rsidRPr="00232AA7" w14:paraId="1CA92BCA" w14:textId="77777777" w:rsidTr="000C4060">
        <w:trPr>
          <w:trHeight w:val="567"/>
        </w:trPr>
        <w:tc>
          <w:tcPr>
            <w:tcW w:w="9242" w:type="dxa"/>
          </w:tcPr>
          <w:p w14:paraId="7FB9F998" w14:textId="281D8C1A" w:rsidR="00232AA7" w:rsidRPr="008D63D0" w:rsidRDefault="00232AA7" w:rsidP="00232AA7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8D63D0">
              <w:rPr>
                <w:rFonts w:ascii="Arial" w:hAnsi="Arial" w:cs="Arial"/>
                <w:sz w:val="22"/>
              </w:rPr>
              <w:t>Health and Safety Representatives (HSRs)</w:t>
            </w:r>
          </w:p>
        </w:tc>
      </w:tr>
      <w:tr w:rsidR="00232AA7" w:rsidRPr="00232AA7" w14:paraId="57D7C5D0" w14:textId="77777777" w:rsidTr="00232AA7">
        <w:tc>
          <w:tcPr>
            <w:tcW w:w="9242" w:type="dxa"/>
            <w:shd w:val="clear" w:color="auto" w:fill="D9D9D9"/>
          </w:tcPr>
          <w:p w14:paraId="2101A9B2" w14:textId="77777777" w:rsidR="00232AA7" w:rsidRPr="00232AA7" w:rsidRDefault="00232AA7" w:rsidP="00232AA7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232AA7">
              <w:rPr>
                <w:rFonts w:ascii="Arial" w:hAnsi="Arial" w:cs="Arial"/>
                <w:b/>
                <w:sz w:val="22"/>
              </w:rPr>
              <w:t>Roles, duties, rights and responsibilities regarding consultation and participation</w:t>
            </w:r>
          </w:p>
        </w:tc>
      </w:tr>
      <w:tr w:rsidR="00232AA7" w:rsidRPr="00662C63" w14:paraId="36CABCB9" w14:textId="77777777" w:rsidTr="00916A65">
        <w:trPr>
          <w:trHeight w:val="3402"/>
        </w:trPr>
        <w:tc>
          <w:tcPr>
            <w:tcW w:w="9242" w:type="dxa"/>
          </w:tcPr>
          <w:p w14:paraId="54273343" w14:textId="77777777" w:rsidR="00FC440A" w:rsidRDefault="00FC440A" w:rsidP="00662C63">
            <w:pPr>
              <w:jc w:val="left"/>
              <w:rPr>
                <w:rFonts w:ascii="Arial" w:hAnsi="Arial" w:cs="Arial"/>
                <w:sz w:val="22"/>
              </w:rPr>
            </w:pPr>
            <w:permStart w:id="1193087095" w:edGrp="everyone"/>
            <w:r>
              <w:rPr>
                <w:rFonts w:ascii="Arial" w:hAnsi="Arial" w:cs="Arial"/>
                <w:sz w:val="22"/>
              </w:rPr>
              <w:t>On behalf of workers a HSR may:</w:t>
            </w:r>
          </w:p>
          <w:p w14:paraId="5DE2BE39" w14:textId="77777777" w:rsidR="00692BE4" w:rsidRDefault="00692BE4" w:rsidP="00692BE4">
            <w:pPr>
              <w:pStyle w:val="ListParagraph"/>
              <w:numPr>
                <w:ilvl w:val="0"/>
                <w:numId w:val="32"/>
              </w:numPr>
              <w:jc w:val="left"/>
              <w:rPr>
                <w:rFonts w:ascii="Arial" w:hAnsi="Arial" w:cs="Arial"/>
                <w:sz w:val="22"/>
              </w:rPr>
            </w:pPr>
            <w:r w:rsidRPr="00692BE4">
              <w:rPr>
                <w:rFonts w:ascii="Arial" w:hAnsi="Arial" w:cs="Arial"/>
                <w:sz w:val="22"/>
              </w:rPr>
              <w:t>Consult with their work group about WHS matters and investigate their concerns.</w:t>
            </w:r>
          </w:p>
          <w:p w14:paraId="00953C91" w14:textId="77777777" w:rsidR="00692BE4" w:rsidRDefault="00692BE4" w:rsidP="00692BE4">
            <w:pPr>
              <w:pStyle w:val="ListParagraph"/>
              <w:numPr>
                <w:ilvl w:val="0"/>
                <w:numId w:val="32"/>
              </w:numPr>
              <w:jc w:val="left"/>
              <w:rPr>
                <w:rFonts w:ascii="Arial" w:hAnsi="Arial" w:cs="Arial"/>
                <w:sz w:val="22"/>
              </w:rPr>
            </w:pPr>
            <w:r w:rsidRPr="00692BE4">
              <w:rPr>
                <w:rFonts w:ascii="Arial" w:hAnsi="Arial" w:cs="Arial"/>
                <w:sz w:val="22"/>
              </w:rPr>
              <w:t>Inspect the workplace to identify WHS hazards and risks.</w:t>
            </w:r>
          </w:p>
          <w:p w14:paraId="1CB0865B" w14:textId="77777777" w:rsidR="00692BE4" w:rsidRDefault="00692BE4" w:rsidP="00692BE4">
            <w:pPr>
              <w:pStyle w:val="ListParagraph"/>
              <w:numPr>
                <w:ilvl w:val="0"/>
                <w:numId w:val="32"/>
              </w:numPr>
              <w:jc w:val="left"/>
              <w:rPr>
                <w:rFonts w:ascii="Arial" w:hAnsi="Arial" w:cs="Arial"/>
                <w:sz w:val="22"/>
              </w:rPr>
            </w:pPr>
            <w:r w:rsidRPr="00692BE4">
              <w:rPr>
                <w:rFonts w:ascii="Arial" w:hAnsi="Arial" w:cs="Arial"/>
                <w:sz w:val="22"/>
              </w:rPr>
              <w:t xml:space="preserve">Represent their work group when consulting with the PCBU or senior management and attempt to resolve WHS issues. </w:t>
            </w:r>
          </w:p>
          <w:p w14:paraId="4234AE88" w14:textId="77777777" w:rsidR="00692BE4" w:rsidRDefault="00692BE4" w:rsidP="00692BE4">
            <w:pPr>
              <w:pStyle w:val="ListParagraph"/>
              <w:numPr>
                <w:ilvl w:val="0"/>
                <w:numId w:val="32"/>
              </w:numPr>
              <w:jc w:val="left"/>
              <w:rPr>
                <w:rFonts w:ascii="Arial" w:hAnsi="Arial" w:cs="Arial"/>
                <w:sz w:val="22"/>
              </w:rPr>
            </w:pPr>
            <w:r w:rsidRPr="00692BE4">
              <w:rPr>
                <w:rFonts w:ascii="Arial" w:hAnsi="Arial" w:cs="Arial"/>
                <w:sz w:val="22"/>
              </w:rPr>
              <w:t xml:space="preserve">Access information about WHS for their work group (except personal or medical information that could identify a worker). </w:t>
            </w:r>
          </w:p>
          <w:p w14:paraId="77202196" w14:textId="77777777" w:rsidR="00692BE4" w:rsidRDefault="00692BE4" w:rsidP="00692BE4">
            <w:pPr>
              <w:pStyle w:val="ListParagraph"/>
              <w:numPr>
                <w:ilvl w:val="0"/>
                <w:numId w:val="32"/>
              </w:numPr>
              <w:jc w:val="left"/>
              <w:rPr>
                <w:rFonts w:ascii="Arial" w:hAnsi="Arial" w:cs="Arial"/>
                <w:sz w:val="22"/>
              </w:rPr>
            </w:pPr>
            <w:r w:rsidRPr="00692BE4">
              <w:rPr>
                <w:rFonts w:ascii="Arial" w:hAnsi="Arial" w:cs="Arial"/>
                <w:sz w:val="22"/>
              </w:rPr>
              <w:t>Monitor measures made by the PCBU to comply with work health and safety laws.</w:t>
            </w:r>
          </w:p>
          <w:p w14:paraId="435B093B" w14:textId="77777777" w:rsidR="00692BE4" w:rsidRDefault="00692BE4" w:rsidP="00692BE4">
            <w:pPr>
              <w:pStyle w:val="ListParagraph"/>
              <w:numPr>
                <w:ilvl w:val="0"/>
                <w:numId w:val="32"/>
              </w:numPr>
              <w:jc w:val="left"/>
              <w:rPr>
                <w:rFonts w:ascii="Arial" w:hAnsi="Arial" w:cs="Arial"/>
                <w:sz w:val="22"/>
              </w:rPr>
            </w:pPr>
            <w:r w:rsidRPr="00692BE4">
              <w:rPr>
                <w:rFonts w:ascii="Arial" w:hAnsi="Arial" w:cs="Arial"/>
                <w:sz w:val="22"/>
              </w:rPr>
              <w:t xml:space="preserve">Accompany a WHSQ inspector during a workplace inspection where a work group member works. </w:t>
            </w:r>
          </w:p>
          <w:p w14:paraId="3D9CDB4E" w14:textId="77777777" w:rsidR="00692BE4" w:rsidRDefault="00692BE4" w:rsidP="00692BE4">
            <w:pPr>
              <w:pStyle w:val="ListParagraph"/>
              <w:numPr>
                <w:ilvl w:val="0"/>
                <w:numId w:val="32"/>
              </w:numPr>
              <w:jc w:val="left"/>
              <w:rPr>
                <w:rFonts w:ascii="Arial" w:hAnsi="Arial" w:cs="Arial"/>
                <w:sz w:val="22"/>
              </w:rPr>
            </w:pPr>
            <w:r w:rsidRPr="00692BE4">
              <w:rPr>
                <w:rFonts w:ascii="Arial" w:hAnsi="Arial" w:cs="Arial"/>
                <w:sz w:val="22"/>
              </w:rPr>
              <w:t xml:space="preserve">If a member of their work group consents, attend interviews about WHS matters between the worker and a WHSQ inspector or PCBU. </w:t>
            </w:r>
          </w:p>
          <w:p w14:paraId="3D19901B" w14:textId="77777777" w:rsidR="00692BE4" w:rsidRDefault="00692BE4" w:rsidP="00692BE4">
            <w:pPr>
              <w:jc w:val="left"/>
              <w:rPr>
                <w:rFonts w:ascii="Arial" w:hAnsi="Arial" w:cs="Arial"/>
                <w:sz w:val="22"/>
              </w:rPr>
            </w:pPr>
          </w:p>
          <w:p w14:paraId="7D748138" w14:textId="77777777" w:rsidR="00692BE4" w:rsidRDefault="00692BE4" w:rsidP="00692BE4">
            <w:pPr>
              <w:jc w:val="left"/>
              <w:rPr>
                <w:rFonts w:ascii="Arial" w:hAnsi="Arial" w:cs="Arial"/>
                <w:sz w:val="22"/>
              </w:rPr>
            </w:pPr>
            <w:r w:rsidRPr="00692BE4">
              <w:rPr>
                <w:rFonts w:ascii="Arial" w:hAnsi="Arial" w:cs="Arial"/>
                <w:sz w:val="22"/>
              </w:rPr>
              <w:t>HSR</w:t>
            </w:r>
            <w:r>
              <w:rPr>
                <w:rFonts w:ascii="Arial" w:hAnsi="Arial" w:cs="Arial"/>
                <w:sz w:val="22"/>
              </w:rPr>
              <w:t xml:space="preserve">s have the right to HSR </w:t>
            </w:r>
            <w:r w:rsidRPr="00692BE4">
              <w:rPr>
                <w:rFonts w:ascii="Arial" w:hAnsi="Arial" w:cs="Arial"/>
                <w:sz w:val="22"/>
              </w:rPr>
              <w:t>training (within 3 months of appointment)</w:t>
            </w:r>
          </w:p>
          <w:p w14:paraId="2D7C15C5" w14:textId="06554FF3" w:rsidR="00692BE4" w:rsidRPr="00692BE4" w:rsidRDefault="00692BE4" w:rsidP="00692BE4">
            <w:pPr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PBCU is required to provide </w:t>
            </w:r>
            <w:r w:rsidRPr="00692BE4">
              <w:rPr>
                <w:rFonts w:ascii="Arial" w:hAnsi="Arial" w:cs="Arial"/>
                <w:sz w:val="22"/>
              </w:rPr>
              <w:t>facilities and assistance to enable HSRs to undertake their role</w:t>
            </w:r>
            <w:r>
              <w:rPr>
                <w:rFonts w:ascii="Arial" w:hAnsi="Arial" w:cs="Arial"/>
                <w:sz w:val="22"/>
              </w:rPr>
              <w:t xml:space="preserve"> (as reasonably practicable) </w:t>
            </w:r>
          </w:p>
          <w:p w14:paraId="0C986E4B" w14:textId="7EFB3BB5" w:rsidR="00BE759C" w:rsidRPr="00BE759C" w:rsidRDefault="00692BE4" w:rsidP="00BE759C">
            <w:pPr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HSRs do not have an additional duty of care or statutory liability</w:t>
            </w:r>
            <w:r w:rsidR="00BE759C">
              <w:rPr>
                <w:rFonts w:ascii="Arial" w:hAnsi="Arial" w:cs="Arial"/>
                <w:sz w:val="22"/>
              </w:rPr>
              <w:t xml:space="preserve">. </w:t>
            </w:r>
          </w:p>
          <w:p w14:paraId="41A01ECF" w14:textId="0CA74264" w:rsidR="00232AA7" w:rsidRPr="00662C63" w:rsidRDefault="00FC440A" w:rsidP="00662C63">
            <w:pPr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</w:t>
            </w:r>
            <w:permEnd w:id="1193087095"/>
          </w:p>
        </w:tc>
      </w:tr>
      <w:tr w:rsidR="00232AA7" w:rsidRPr="00232AA7" w14:paraId="726FB9DC" w14:textId="77777777" w:rsidTr="00232AA7">
        <w:trPr>
          <w:trHeight w:val="70"/>
        </w:trPr>
        <w:tc>
          <w:tcPr>
            <w:tcW w:w="9242" w:type="dxa"/>
            <w:shd w:val="clear" w:color="auto" w:fill="D9D9D9"/>
          </w:tcPr>
          <w:p w14:paraId="1AB6D0AA" w14:textId="77777777" w:rsidR="00232AA7" w:rsidRPr="00232AA7" w:rsidRDefault="00232AA7" w:rsidP="00232AA7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232AA7">
              <w:rPr>
                <w:rFonts w:ascii="Arial" w:hAnsi="Arial" w:cs="Arial"/>
                <w:b/>
                <w:sz w:val="22"/>
              </w:rPr>
              <w:t>Documents which outline roles, duties, rights and responsibilities</w:t>
            </w:r>
          </w:p>
        </w:tc>
      </w:tr>
      <w:tr w:rsidR="00232AA7" w:rsidRPr="00662C63" w14:paraId="6E97D969" w14:textId="77777777" w:rsidTr="00BC6BF7">
        <w:trPr>
          <w:trHeight w:val="3288"/>
        </w:trPr>
        <w:tc>
          <w:tcPr>
            <w:tcW w:w="9242" w:type="dxa"/>
          </w:tcPr>
          <w:p w14:paraId="1CD421B8" w14:textId="77777777" w:rsidR="00F4240A" w:rsidRDefault="00F4240A" w:rsidP="00F4240A">
            <w:pPr>
              <w:jc w:val="left"/>
              <w:rPr>
                <w:rFonts w:ascii="Arial" w:hAnsi="Arial" w:cs="Arial"/>
                <w:sz w:val="22"/>
              </w:rPr>
            </w:pPr>
            <w:permStart w:id="2121935280" w:edGrp="everyone"/>
            <w:r>
              <w:rPr>
                <w:rFonts w:ascii="Arial" w:hAnsi="Arial" w:cs="Arial"/>
                <w:sz w:val="22"/>
              </w:rPr>
              <w:t>Workplace Health and Safety ACT 2011</w:t>
            </w:r>
          </w:p>
          <w:p w14:paraId="111E5F45" w14:textId="77777777" w:rsidR="00F4240A" w:rsidRDefault="00F4240A" w:rsidP="00F4240A">
            <w:pPr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Work Health and Safety Regulation 2011 (QLD)</w:t>
            </w:r>
          </w:p>
          <w:p w14:paraId="5539A239" w14:textId="77777777" w:rsidR="00F4240A" w:rsidRDefault="00F4240A" w:rsidP="00F4240A">
            <w:pPr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Codes of Practice </w:t>
            </w:r>
          </w:p>
          <w:p w14:paraId="1F113B7A" w14:textId="77777777" w:rsidR="00F4240A" w:rsidRDefault="00F4240A" w:rsidP="00F4240A">
            <w:pPr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Guidance publications from the WHS regulator </w:t>
            </w:r>
          </w:p>
          <w:p w14:paraId="732377D5" w14:textId="77777777" w:rsidR="00F4240A" w:rsidRDefault="00F4240A" w:rsidP="00F4240A">
            <w:pPr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Australian Standards</w:t>
            </w:r>
          </w:p>
          <w:p w14:paraId="0D4B43EA" w14:textId="77777777" w:rsidR="00232AA7" w:rsidRDefault="00F4240A" w:rsidP="00662C63">
            <w:pPr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Policies and procedures regarding processes and systems that apply to Hutchinson Builders</w:t>
            </w:r>
          </w:p>
          <w:permEnd w:id="2121935280"/>
          <w:p w14:paraId="092514B3" w14:textId="32B90F48" w:rsidR="00232AA7" w:rsidRPr="00662C63" w:rsidRDefault="00232AA7" w:rsidP="00662C63">
            <w:pPr>
              <w:jc w:val="left"/>
              <w:rPr>
                <w:rFonts w:ascii="Arial" w:hAnsi="Arial" w:cs="Arial"/>
                <w:sz w:val="22"/>
              </w:rPr>
            </w:pPr>
          </w:p>
        </w:tc>
      </w:tr>
      <w:tr w:rsidR="00232AA7" w:rsidRPr="00232AA7" w14:paraId="0F7F197B" w14:textId="77777777" w:rsidTr="00232AA7">
        <w:trPr>
          <w:trHeight w:val="70"/>
        </w:trPr>
        <w:tc>
          <w:tcPr>
            <w:tcW w:w="9242" w:type="dxa"/>
            <w:shd w:val="clear" w:color="auto" w:fill="D9D9D9"/>
          </w:tcPr>
          <w:p w14:paraId="527C8ECC" w14:textId="77777777" w:rsidR="00232AA7" w:rsidRPr="00232AA7" w:rsidRDefault="00232AA7" w:rsidP="00232AA7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232AA7">
              <w:rPr>
                <w:rFonts w:ascii="Arial" w:hAnsi="Arial" w:cs="Arial"/>
                <w:b/>
                <w:sz w:val="22"/>
              </w:rPr>
              <w:t>Communication method and timeframe</w:t>
            </w:r>
          </w:p>
        </w:tc>
      </w:tr>
      <w:tr w:rsidR="00232AA7" w:rsidRPr="00662C63" w14:paraId="01F5D4F4" w14:textId="77777777" w:rsidTr="00942540">
        <w:trPr>
          <w:trHeight w:val="1814"/>
        </w:trPr>
        <w:tc>
          <w:tcPr>
            <w:tcW w:w="9242" w:type="dxa"/>
          </w:tcPr>
          <w:p w14:paraId="68117D03" w14:textId="5A406E59" w:rsidR="00232AA7" w:rsidRPr="00662C63" w:rsidRDefault="00692BE4" w:rsidP="00232AA7">
            <w:pPr>
              <w:jc w:val="left"/>
              <w:rPr>
                <w:rFonts w:ascii="Arial" w:hAnsi="Arial" w:cs="Arial"/>
                <w:sz w:val="22"/>
              </w:rPr>
            </w:pPr>
            <w:permStart w:id="852242355" w:edGrp="everyone"/>
            <w:r>
              <w:rPr>
                <w:rFonts w:ascii="Arial" w:hAnsi="Arial" w:cs="Arial"/>
                <w:sz w:val="22"/>
              </w:rPr>
              <w:t>HSR 5-day training course within 3 months of appointment. Refresher course every 3 years</w:t>
            </w:r>
            <w:permEnd w:id="852242355"/>
          </w:p>
        </w:tc>
      </w:tr>
    </w:tbl>
    <w:p w14:paraId="4EF74797" w14:textId="77777777" w:rsidR="00232AA7" w:rsidRPr="00232AA7" w:rsidRDefault="00232AA7" w:rsidP="00232AA7">
      <w:pPr>
        <w:jc w:val="left"/>
        <w:rPr>
          <w:rFonts w:ascii="Arial" w:eastAsia="Calibri" w:hAnsi="Arial" w:cs="Arial"/>
          <w:sz w:val="22"/>
          <w:szCs w:val="22"/>
        </w:rPr>
      </w:pPr>
    </w:p>
    <w:p w14:paraId="15080996" w14:textId="7F825979" w:rsidR="0076313E" w:rsidRPr="00830749" w:rsidRDefault="0076313E" w:rsidP="00232AA7">
      <w:pPr>
        <w:jc w:val="left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6945"/>
        <w:gridCol w:w="567"/>
      </w:tblGrid>
      <w:tr w:rsidR="0076313E" w:rsidRPr="00830749" w14:paraId="5D9F211D" w14:textId="77777777" w:rsidTr="0076313E"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14:paraId="7064815A" w14:textId="77777777" w:rsidR="0076313E" w:rsidRPr="001C4084" w:rsidRDefault="0076313E" w:rsidP="0076313E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Satisfactory Outcome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</w:tcPr>
          <w:p w14:paraId="5AC34CEF" w14:textId="2586623B" w:rsidR="0076313E" w:rsidRPr="001C4084" w:rsidRDefault="0076313E" w:rsidP="0076313E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367875878" w:edGrp="everyone"/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116B54C1" w14:textId="77777777" w:rsidR="0076313E" w:rsidRPr="00533511" w:rsidRDefault="00000000" w:rsidP="0076313E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44950738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76313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367875878"/>
          </w:p>
        </w:tc>
      </w:tr>
    </w:tbl>
    <w:p w14:paraId="3CC64DCC" w14:textId="77777777" w:rsidR="0076313E" w:rsidRDefault="0076313E" w:rsidP="0076313E">
      <w:pPr>
        <w:rPr>
          <w:rFonts w:ascii="Arial" w:hAnsi="Arial" w:cs="Arial"/>
          <w:sz w:val="22"/>
          <w:szCs w:val="22"/>
        </w:rPr>
      </w:pPr>
    </w:p>
    <w:p w14:paraId="4645315B" w14:textId="77777777" w:rsidR="00232AA7" w:rsidRDefault="00594B1F" w:rsidP="00232AA7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tbl>
      <w:tblPr>
        <w:tblStyle w:val="TableGrid5"/>
        <w:tblW w:w="0" w:type="auto"/>
        <w:shd w:val="clear" w:color="auto" w:fill="F7CAAC"/>
        <w:tblLook w:val="04A0" w:firstRow="1" w:lastRow="0" w:firstColumn="1" w:lastColumn="0" w:noHBand="0" w:noVBand="1"/>
      </w:tblPr>
      <w:tblGrid>
        <w:gridCol w:w="9016"/>
      </w:tblGrid>
      <w:tr w:rsidR="00232AA7" w:rsidRPr="00232AA7" w14:paraId="359C6CDD" w14:textId="77777777" w:rsidTr="00232AA7">
        <w:tc>
          <w:tcPr>
            <w:tcW w:w="9235" w:type="dxa"/>
            <w:shd w:val="clear" w:color="auto" w:fill="232F84"/>
          </w:tcPr>
          <w:p w14:paraId="67835D3A" w14:textId="77777777" w:rsidR="00232AA7" w:rsidRPr="00232AA7" w:rsidRDefault="00232AA7" w:rsidP="00854B07">
            <w:pPr>
              <w:numPr>
                <w:ilvl w:val="0"/>
                <w:numId w:val="11"/>
              </w:numPr>
              <w:contextualSpacing/>
              <w:jc w:val="left"/>
              <w:rPr>
                <w:rFonts w:ascii="Arial" w:hAnsi="Arial" w:cs="Arial"/>
                <w:b/>
                <w:sz w:val="22"/>
              </w:rPr>
            </w:pPr>
            <w:bookmarkStart w:id="6" w:name="_Ref36037958"/>
          </w:p>
        </w:tc>
        <w:bookmarkEnd w:id="6"/>
      </w:tr>
      <w:tr w:rsidR="00232AA7" w:rsidRPr="00232AA7" w14:paraId="69D8361D" w14:textId="77777777" w:rsidTr="00232AA7">
        <w:tc>
          <w:tcPr>
            <w:tcW w:w="9235" w:type="dxa"/>
            <w:shd w:val="clear" w:color="auto" w:fill="A1D7E1"/>
          </w:tcPr>
          <w:p w14:paraId="4D091840" w14:textId="77777777" w:rsidR="00232AA7" w:rsidRPr="00232AA7" w:rsidRDefault="00232AA7" w:rsidP="00232AA7">
            <w:pPr>
              <w:jc w:val="left"/>
              <w:rPr>
                <w:rFonts w:ascii="Arial" w:hAnsi="Arial" w:cs="Arial"/>
                <w:bCs/>
                <w:sz w:val="22"/>
              </w:rPr>
            </w:pPr>
            <w:r w:rsidRPr="00232AA7">
              <w:rPr>
                <w:rFonts w:ascii="Arial" w:hAnsi="Arial" w:cs="Arial"/>
                <w:bCs/>
                <w:sz w:val="22"/>
              </w:rPr>
              <w:t xml:space="preserve">Identify two (2) WHS consultation and participation processes that may exist in your workplace for sharing WHS information (in addition to work team meetings). </w:t>
            </w:r>
          </w:p>
          <w:p w14:paraId="70F43167" w14:textId="77777777" w:rsidR="00232AA7" w:rsidRPr="00232AA7" w:rsidRDefault="00232AA7" w:rsidP="00232AA7">
            <w:pPr>
              <w:jc w:val="left"/>
              <w:rPr>
                <w:rFonts w:ascii="Arial" w:hAnsi="Arial" w:cs="Arial"/>
                <w:bCs/>
                <w:sz w:val="22"/>
              </w:rPr>
            </w:pPr>
            <w:r w:rsidRPr="00232AA7">
              <w:rPr>
                <w:rFonts w:ascii="Arial" w:hAnsi="Arial" w:cs="Arial"/>
                <w:bCs/>
                <w:sz w:val="22"/>
              </w:rPr>
              <w:t>For each process:</w:t>
            </w:r>
          </w:p>
          <w:p w14:paraId="63183AAC" w14:textId="77777777" w:rsidR="00232AA7" w:rsidRPr="00232AA7" w:rsidRDefault="00232AA7" w:rsidP="00854B07">
            <w:pPr>
              <w:numPr>
                <w:ilvl w:val="0"/>
                <w:numId w:val="25"/>
              </w:numPr>
              <w:contextualSpacing/>
              <w:jc w:val="left"/>
              <w:rPr>
                <w:rFonts w:ascii="Arial" w:hAnsi="Arial" w:cs="Arial"/>
                <w:sz w:val="22"/>
              </w:rPr>
            </w:pPr>
            <w:bookmarkStart w:id="7" w:name="_Ref36038082"/>
            <w:r w:rsidRPr="00232AA7">
              <w:rPr>
                <w:rFonts w:ascii="Arial" w:hAnsi="Arial" w:cs="Arial"/>
                <w:bCs/>
                <w:sz w:val="22"/>
              </w:rPr>
              <w:t>Briefly describe the process</w:t>
            </w:r>
            <w:bookmarkEnd w:id="7"/>
          </w:p>
          <w:p w14:paraId="338FB4DF" w14:textId="77777777" w:rsidR="00232AA7" w:rsidRPr="00232AA7" w:rsidRDefault="00232AA7" w:rsidP="00854B07">
            <w:pPr>
              <w:numPr>
                <w:ilvl w:val="0"/>
                <w:numId w:val="25"/>
              </w:numPr>
              <w:contextualSpacing/>
              <w:jc w:val="left"/>
              <w:rPr>
                <w:rFonts w:ascii="Arial" w:hAnsi="Arial" w:cs="Arial"/>
                <w:sz w:val="22"/>
              </w:rPr>
            </w:pPr>
            <w:bookmarkStart w:id="8" w:name="_Ref36038172"/>
            <w:r w:rsidRPr="00232AA7">
              <w:rPr>
                <w:rFonts w:ascii="Arial" w:hAnsi="Arial" w:cs="Arial"/>
                <w:sz w:val="22"/>
              </w:rPr>
              <w:t>Explain your role in the setting up and running of this process</w:t>
            </w:r>
            <w:bookmarkEnd w:id="8"/>
          </w:p>
          <w:p w14:paraId="2B1AA76E" w14:textId="77777777" w:rsidR="00232AA7" w:rsidRPr="00232AA7" w:rsidRDefault="00232AA7" w:rsidP="00854B07">
            <w:pPr>
              <w:numPr>
                <w:ilvl w:val="0"/>
                <w:numId w:val="25"/>
              </w:numPr>
              <w:contextualSpacing/>
              <w:jc w:val="left"/>
              <w:rPr>
                <w:rFonts w:ascii="Arial" w:hAnsi="Arial" w:cs="Arial"/>
                <w:sz w:val="22"/>
              </w:rPr>
            </w:pPr>
            <w:bookmarkStart w:id="9" w:name="_Ref36038174"/>
            <w:r w:rsidRPr="00232AA7">
              <w:rPr>
                <w:rFonts w:ascii="Arial" w:hAnsi="Arial" w:cs="Arial"/>
                <w:sz w:val="22"/>
              </w:rPr>
              <w:t>Describe how you communicate with individuals and parties about what these processes are</w:t>
            </w:r>
            <w:bookmarkEnd w:id="9"/>
          </w:p>
          <w:p w14:paraId="16F78853" w14:textId="77777777" w:rsidR="00232AA7" w:rsidRDefault="00232AA7" w:rsidP="00854B07">
            <w:pPr>
              <w:numPr>
                <w:ilvl w:val="0"/>
                <w:numId w:val="25"/>
              </w:numPr>
              <w:contextualSpacing/>
              <w:jc w:val="left"/>
              <w:rPr>
                <w:rFonts w:ascii="Arial" w:hAnsi="Arial" w:cs="Arial"/>
                <w:sz w:val="22"/>
              </w:rPr>
            </w:pPr>
            <w:bookmarkStart w:id="10" w:name="_Ref36038177"/>
            <w:r w:rsidRPr="00232AA7">
              <w:rPr>
                <w:rFonts w:ascii="Arial" w:hAnsi="Arial" w:cs="Arial"/>
                <w:sz w:val="22"/>
              </w:rPr>
              <w:t>Describe how you support the participation of individuals and parties in these processes</w:t>
            </w:r>
            <w:bookmarkEnd w:id="10"/>
          </w:p>
          <w:p w14:paraId="3895E753" w14:textId="4B16B43B" w:rsidR="000C4060" w:rsidRPr="00232AA7" w:rsidRDefault="000C4060" w:rsidP="00854B07">
            <w:pPr>
              <w:numPr>
                <w:ilvl w:val="0"/>
                <w:numId w:val="25"/>
              </w:numPr>
              <w:contextualSpacing/>
              <w:jc w:val="left"/>
              <w:rPr>
                <w:rFonts w:ascii="Arial" w:hAnsi="Arial" w:cs="Arial"/>
                <w:sz w:val="22"/>
              </w:rPr>
            </w:pPr>
            <w:bookmarkStart w:id="11" w:name="_Ref36039654"/>
            <w:r>
              <w:rPr>
                <w:rFonts w:ascii="Arial" w:hAnsi="Arial" w:cs="Arial"/>
                <w:sz w:val="22"/>
              </w:rPr>
              <w:t>Identify the ways in which the WHS information shared through each process should be recorded and stored</w:t>
            </w:r>
            <w:bookmarkEnd w:id="11"/>
          </w:p>
        </w:tc>
      </w:tr>
    </w:tbl>
    <w:p w14:paraId="26A0E402" w14:textId="77777777" w:rsidR="00232AA7" w:rsidRPr="00232AA7" w:rsidRDefault="00232AA7" w:rsidP="00232AA7">
      <w:pPr>
        <w:jc w:val="left"/>
        <w:rPr>
          <w:rFonts w:ascii="Arial" w:eastAsia="Calibri" w:hAnsi="Arial" w:cs="Arial"/>
          <w:sz w:val="22"/>
          <w:szCs w:val="22"/>
        </w:rPr>
      </w:pPr>
    </w:p>
    <w:p w14:paraId="0557E2AB" w14:textId="77777777" w:rsidR="00232AA7" w:rsidRPr="00232AA7" w:rsidRDefault="00232AA7" w:rsidP="00232AA7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5"/>
        <w:tblW w:w="0" w:type="auto"/>
        <w:tblLook w:val="04A0" w:firstRow="1" w:lastRow="0" w:firstColumn="1" w:lastColumn="0" w:noHBand="0" w:noVBand="1"/>
      </w:tblPr>
      <w:tblGrid>
        <w:gridCol w:w="9016"/>
      </w:tblGrid>
      <w:tr w:rsidR="00232AA7" w:rsidRPr="00232AA7" w14:paraId="59566299" w14:textId="77777777" w:rsidTr="000C4060">
        <w:tc>
          <w:tcPr>
            <w:tcW w:w="9016" w:type="dxa"/>
            <w:shd w:val="clear" w:color="auto" w:fill="D9D9D9"/>
          </w:tcPr>
          <w:p w14:paraId="179F679B" w14:textId="77777777" w:rsidR="00232AA7" w:rsidRPr="00232AA7" w:rsidRDefault="00232AA7" w:rsidP="00232AA7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232AA7">
              <w:rPr>
                <w:rFonts w:ascii="Arial" w:hAnsi="Arial" w:cs="Arial"/>
                <w:b/>
                <w:sz w:val="22"/>
              </w:rPr>
              <w:t>Name of process</w:t>
            </w:r>
          </w:p>
        </w:tc>
      </w:tr>
      <w:tr w:rsidR="00232AA7" w:rsidRPr="00232AA7" w14:paraId="532BD75E" w14:textId="77777777" w:rsidTr="000C4060">
        <w:trPr>
          <w:trHeight w:val="567"/>
        </w:trPr>
        <w:tc>
          <w:tcPr>
            <w:tcW w:w="9016" w:type="dxa"/>
          </w:tcPr>
          <w:p w14:paraId="621177BF" w14:textId="77777777" w:rsidR="00232AA7" w:rsidRPr="00232AA7" w:rsidRDefault="00232AA7" w:rsidP="00232AA7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232AA7">
              <w:rPr>
                <w:rFonts w:ascii="Arial" w:hAnsi="Arial" w:cs="Arial"/>
                <w:sz w:val="22"/>
              </w:rPr>
              <w:t>Work team meetings</w:t>
            </w:r>
          </w:p>
        </w:tc>
      </w:tr>
      <w:tr w:rsidR="00232AA7" w:rsidRPr="00232AA7" w14:paraId="0779DF23" w14:textId="77777777" w:rsidTr="000C4060">
        <w:tc>
          <w:tcPr>
            <w:tcW w:w="9016" w:type="dxa"/>
            <w:shd w:val="clear" w:color="auto" w:fill="D9D9D9"/>
          </w:tcPr>
          <w:p w14:paraId="53F20A16" w14:textId="77777777" w:rsidR="00232AA7" w:rsidRPr="00232AA7" w:rsidRDefault="00232AA7" w:rsidP="00232AA7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232AA7">
              <w:rPr>
                <w:rFonts w:ascii="Arial" w:hAnsi="Arial" w:cs="Arial"/>
                <w:b/>
                <w:sz w:val="22"/>
              </w:rPr>
              <w:t>Describe process</w:t>
            </w:r>
          </w:p>
        </w:tc>
      </w:tr>
      <w:tr w:rsidR="00232AA7" w:rsidRPr="00662C63" w14:paraId="5570581B" w14:textId="77777777" w:rsidTr="00942540">
        <w:trPr>
          <w:trHeight w:val="794"/>
        </w:trPr>
        <w:tc>
          <w:tcPr>
            <w:tcW w:w="9016" w:type="dxa"/>
          </w:tcPr>
          <w:p w14:paraId="6971FFD4" w14:textId="2737BA9B" w:rsidR="00232AA7" w:rsidRPr="00662C63" w:rsidRDefault="00C65342" w:rsidP="00662C63">
            <w:pPr>
              <w:jc w:val="left"/>
              <w:rPr>
                <w:rFonts w:ascii="Arial" w:hAnsi="Arial" w:cs="Arial"/>
                <w:sz w:val="22"/>
              </w:rPr>
            </w:pPr>
            <w:permStart w:id="1371746145" w:edGrp="everyone"/>
            <w:r>
              <w:rPr>
                <w:rFonts w:ascii="Arial" w:hAnsi="Arial" w:cs="Arial"/>
                <w:sz w:val="22"/>
              </w:rPr>
              <w:t>Weekly team meetings held with Hutchies site management team</w:t>
            </w:r>
            <w:permEnd w:id="1371746145"/>
          </w:p>
        </w:tc>
      </w:tr>
      <w:tr w:rsidR="00232AA7" w:rsidRPr="00232AA7" w14:paraId="24ACCA5A" w14:textId="77777777" w:rsidTr="000C4060">
        <w:trPr>
          <w:trHeight w:val="70"/>
        </w:trPr>
        <w:tc>
          <w:tcPr>
            <w:tcW w:w="9016" w:type="dxa"/>
            <w:shd w:val="clear" w:color="auto" w:fill="D9D9D9"/>
          </w:tcPr>
          <w:p w14:paraId="51F0F9D2" w14:textId="77777777" w:rsidR="00232AA7" w:rsidRPr="00232AA7" w:rsidRDefault="00232AA7" w:rsidP="00232AA7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232AA7">
              <w:rPr>
                <w:rFonts w:ascii="Arial" w:hAnsi="Arial" w:cs="Arial"/>
                <w:b/>
                <w:sz w:val="22"/>
              </w:rPr>
              <w:t>Your involvement in set up and running of process</w:t>
            </w:r>
          </w:p>
        </w:tc>
      </w:tr>
      <w:tr w:rsidR="00232AA7" w:rsidRPr="00662C63" w14:paraId="6CF30C15" w14:textId="77777777" w:rsidTr="00942540">
        <w:trPr>
          <w:trHeight w:val="1077"/>
        </w:trPr>
        <w:tc>
          <w:tcPr>
            <w:tcW w:w="9016" w:type="dxa"/>
          </w:tcPr>
          <w:p w14:paraId="13DBA91A" w14:textId="002482AE" w:rsidR="00232AA7" w:rsidRPr="00662C63" w:rsidRDefault="00C65342" w:rsidP="00662C63">
            <w:pPr>
              <w:jc w:val="left"/>
              <w:rPr>
                <w:rFonts w:ascii="Arial" w:hAnsi="Arial" w:cs="Arial"/>
                <w:sz w:val="22"/>
              </w:rPr>
            </w:pPr>
            <w:permStart w:id="275469794" w:edGrp="everyone"/>
            <w:r>
              <w:rPr>
                <w:rFonts w:ascii="Arial" w:hAnsi="Arial" w:cs="Arial"/>
                <w:sz w:val="22"/>
              </w:rPr>
              <w:t>Responsible for organising a time for the meeting and the accurate record of meeting minutes and distribution</w:t>
            </w:r>
            <w:permEnd w:id="275469794"/>
          </w:p>
        </w:tc>
      </w:tr>
      <w:tr w:rsidR="00232AA7" w:rsidRPr="00232AA7" w14:paraId="3F255495" w14:textId="77777777" w:rsidTr="000C4060">
        <w:trPr>
          <w:trHeight w:val="70"/>
        </w:trPr>
        <w:tc>
          <w:tcPr>
            <w:tcW w:w="9016" w:type="dxa"/>
            <w:shd w:val="clear" w:color="auto" w:fill="D9D9D9"/>
          </w:tcPr>
          <w:p w14:paraId="43235FF7" w14:textId="77777777" w:rsidR="00232AA7" w:rsidRPr="00232AA7" w:rsidRDefault="00232AA7" w:rsidP="00232AA7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232AA7">
              <w:rPr>
                <w:rFonts w:ascii="Arial" w:hAnsi="Arial" w:cs="Arial"/>
                <w:b/>
                <w:sz w:val="22"/>
              </w:rPr>
              <w:t>How you communicate with individuals and parties about process</w:t>
            </w:r>
          </w:p>
        </w:tc>
      </w:tr>
      <w:tr w:rsidR="00232AA7" w:rsidRPr="00662C63" w14:paraId="7D64FAFF" w14:textId="77777777" w:rsidTr="00942540">
        <w:trPr>
          <w:trHeight w:val="794"/>
        </w:trPr>
        <w:tc>
          <w:tcPr>
            <w:tcW w:w="9016" w:type="dxa"/>
          </w:tcPr>
          <w:p w14:paraId="162AA768" w14:textId="0A5E46AB" w:rsidR="00232AA7" w:rsidRPr="00662C63" w:rsidRDefault="00C65342" w:rsidP="00662C63">
            <w:pPr>
              <w:jc w:val="left"/>
              <w:rPr>
                <w:rFonts w:ascii="Arial" w:hAnsi="Arial" w:cs="Arial"/>
                <w:sz w:val="22"/>
              </w:rPr>
            </w:pPr>
            <w:permStart w:id="1214327842" w:edGrp="everyone"/>
            <w:r>
              <w:rPr>
                <w:rFonts w:ascii="Arial" w:hAnsi="Arial" w:cs="Arial"/>
                <w:sz w:val="22"/>
              </w:rPr>
              <w:t>Discuss these in the team Meeting, followed by an email</w:t>
            </w:r>
            <w:permEnd w:id="1214327842"/>
          </w:p>
        </w:tc>
      </w:tr>
      <w:tr w:rsidR="00232AA7" w:rsidRPr="00232AA7" w14:paraId="1E6C48DB" w14:textId="77777777" w:rsidTr="000C4060">
        <w:trPr>
          <w:trHeight w:val="70"/>
        </w:trPr>
        <w:tc>
          <w:tcPr>
            <w:tcW w:w="9016" w:type="dxa"/>
            <w:shd w:val="clear" w:color="auto" w:fill="D9D9D9"/>
          </w:tcPr>
          <w:p w14:paraId="25FE0E03" w14:textId="77777777" w:rsidR="00232AA7" w:rsidRPr="00232AA7" w:rsidRDefault="00232AA7" w:rsidP="00232AA7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232AA7">
              <w:rPr>
                <w:rFonts w:ascii="Arial" w:hAnsi="Arial" w:cs="Arial"/>
                <w:b/>
                <w:sz w:val="22"/>
              </w:rPr>
              <w:t>How you support participation of individuals and parties in process</w:t>
            </w:r>
          </w:p>
        </w:tc>
      </w:tr>
      <w:tr w:rsidR="00232AA7" w:rsidRPr="00662C63" w14:paraId="4BD1FDCA" w14:textId="77777777" w:rsidTr="00942540">
        <w:trPr>
          <w:trHeight w:val="1077"/>
        </w:trPr>
        <w:tc>
          <w:tcPr>
            <w:tcW w:w="9016" w:type="dxa"/>
          </w:tcPr>
          <w:p w14:paraId="3B33C324" w14:textId="39F516DD" w:rsidR="00232AA7" w:rsidRPr="00662C63" w:rsidRDefault="00C65342" w:rsidP="00232AA7">
            <w:pPr>
              <w:jc w:val="left"/>
              <w:rPr>
                <w:rFonts w:ascii="Arial" w:hAnsi="Arial" w:cs="Arial"/>
                <w:sz w:val="22"/>
              </w:rPr>
            </w:pPr>
            <w:permStart w:id="1215244465" w:edGrp="everyone"/>
            <w:r>
              <w:rPr>
                <w:rFonts w:ascii="Arial" w:hAnsi="Arial" w:cs="Arial"/>
                <w:sz w:val="22"/>
              </w:rPr>
              <w:t xml:space="preserve">Each member of the management team </w:t>
            </w:r>
            <w:r w:rsidR="005819D1">
              <w:rPr>
                <w:rFonts w:ascii="Arial" w:hAnsi="Arial" w:cs="Arial"/>
                <w:sz w:val="22"/>
              </w:rPr>
              <w:t>can</w:t>
            </w:r>
            <w:r>
              <w:rPr>
                <w:rFonts w:ascii="Arial" w:hAnsi="Arial" w:cs="Arial"/>
                <w:sz w:val="22"/>
              </w:rPr>
              <w:t xml:space="preserve"> raise any discussions of concern during the meeting. </w:t>
            </w:r>
            <w:permEnd w:id="1215244465"/>
          </w:p>
        </w:tc>
      </w:tr>
      <w:tr w:rsidR="000C4060" w:rsidRPr="00232AA7" w14:paraId="7C58E6E6" w14:textId="77777777" w:rsidTr="000C4060">
        <w:trPr>
          <w:trHeight w:val="70"/>
        </w:trPr>
        <w:tc>
          <w:tcPr>
            <w:tcW w:w="9016" w:type="dxa"/>
            <w:shd w:val="clear" w:color="auto" w:fill="D9D9D9" w:themeFill="background1" w:themeFillShade="D9"/>
          </w:tcPr>
          <w:p w14:paraId="60AA324F" w14:textId="51EB7FE4" w:rsidR="000C4060" w:rsidRPr="00232AA7" w:rsidRDefault="000C4060" w:rsidP="000C4060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bookmarkStart w:id="12" w:name="_Hlk36039519"/>
            <w:r>
              <w:rPr>
                <w:rFonts w:ascii="Arial" w:hAnsi="Arial" w:cs="Arial"/>
                <w:b/>
                <w:sz w:val="22"/>
              </w:rPr>
              <w:t>Recording and storing WHS information</w:t>
            </w:r>
          </w:p>
        </w:tc>
      </w:tr>
      <w:tr w:rsidR="000C4060" w:rsidRPr="00662C63" w14:paraId="1F005903" w14:textId="77777777" w:rsidTr="00942540">
        <w:trPr>
          <w:trHeight w:val="794"/>
        </w:trPr>
        <w:tc>
          <w:tcPr>
            <w:tcW w:w="9016" w:type="dxa"/>
          </w:tcPr>
          <w:p w14:paraId="6695E1B2" w14:textId="4E617E95" w:rsidR="000C4060" w:rsidRPr="00662C63" w:rsidRDefault="00C65342" w:rsidP="000C4060">
            <w:pPr>
              <w:jc w:val="left"/>
              <w:rPr>
                <w:rFonts w:ascii="Arial" w:hAnsi="Arial" w:cs="Arial"/>
                <w:sz w:val="22"/>
              </w:rPr>
            </w:pPr>
            <w:permStart w:id="1428950892" w:edGrp="everyone"/>
            <w:r>
              <w:rPr>
                <w:rFonts w:ascii="Arial" w:hAnsi="Arial" w:cs="Arial"/>
                <w:sz w:val="22"/>
              </w:rPr>
              <w:t>Meeting minutes are recorded on HammerTech and distributed to subbies.</w:t>
            </w:r>
            <w:permEnd w:id="1428950892"/>
          </w:p>
        </w:tc>
      </w:tr>
    </w:tbl>
    <w:p w14:paraId="520213AF" w14:textId="77777777" w:rsidR="00232AA7" w:rsidRPr="00232AA7" w:rsidRDefault="00232AA7" w:rsidP="00232AA7">
      <w:pPr>
        <w:jc w:val="left"/>
        <w:rPr>
          <w:rFonts w:ascii="Arial" w:eastAsia="Calibri" w:hAnsi="Arial" w:cs="Arial"/>
          <w:sz w:val="22"/>
          <w:szCs w:val="22"/>
        </w:rPr>
      </w:pPr>
    </w:p>
    <w:bookmarkEnd w:id="12"/>
    <w:p w14:paraId="34BA1098" w14:textId="77777777" w:rsidR="00232AA7" w:rsidRPr="00232AA7" w:rsidRDefault="00232AA7" w:rsidP="00232AA7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5"/>
        <w:tblW w:w="0" w:type="auto"/>
        <w:tblLook w:val="04A0" w:firstRow="1" w:lastRow="0" w:firstColumn="1" w:lastColumn="0" w:noHBand="0" w:noVBand="1"/>
      </w:tblPr>
      <w:tblGrid>
        <w:gridCol w:w="9016"/>
      </w:tblGrid>
      <w:tr w:rsidR="00232AA7" w:rsidRPr="00232AA7" w14:paraId="723ADBBC" w14:textId="77777777" w:rsidTr="000C4060">
        <w:tc>
          <w:tcPr>
            <w:tcW w:w="9016" w:type="dxa"/>
            <w:shd w:val="clear" w:color="auto" w:fill="D9D9D9"/>
          </w:tcPr>
          <w:p w14:paraId="611B5FE6" w14:textId="77777777" w:rsidR="00232AA7" w:rsidRPr="00232AA7" w:rsidRDefault="00232AA7" w:rsidP="00232AA7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232AA7">
              <w:rPr>
                <w:rFonts w:ascii="Arial" w:hAnsi="Arial" w:cs="Arial"/>
                <w:b/>
                <w:sz w:val="22"/>
              </w:rPr>
              <w:lastRenderedPageBreak/>
              <w:t>Name of process 1</w:t>
            </w:r>
          </w:p>
        </w:tc>
      </w:tr>
      <w:tr w:rsidR="00662C63" w:rsidRPr="00662C63" w14:paraId="1C236A76" w14:textId="77777777" w:rsidTr="007F7C65">
        <w:trPr>
          <w:trHeight w:val="794"/>
        </w:trPr>
        <w:tc>
          <w:tcPr>
            <w:tcW w:w="9016" w:type="dxa"/>
          </w:tcPr>
          <w:p w14:paraId="570CABB0" w14:textId="36C674C8" w:rsidR="00232AA7" w:rsidRPr="00662C63" w:rsidRDefault="00C65342" w:rsidP="00232AA7">
            <w:pPr>
              <w:keepNext/>
              <w:jc w:val="left"/>
              <w:rPr>
                <w:rFonts w:ascii="Arial" w:hAnsi="Arial" w:cs="Arial"/>
                <w:sz w:val="22"/>
              </w:rPr>
            </w:pPr>
            <w:permStart w:id="736109467" w:edGrp="everyone"/>
            <w:r>
              <w:rPr>
                <w:rFonts w:ascii="Arial" w:hAnsi="Arial" w:cs="Arial"/>
                <w:sz w:val="22"/>
              </w:rPr>
              <w:t>Toolbox Talk</w:t>
            </w:r>
            <w:permEnd w:id="736109467"/>
          </w:p>
        </w:tc>
      </w:tr>
      <w:tr w:rsidR="00232AA7" w:rsidRPr="00232AA7" w14:paraId="4E82CA51" w14:textId="77777777" w:rsidTr="000C4060">
        <w:tc>
          <w:tcPr>
            <w:tcW w:w="9016" w:type="dxa"/>
            <w:shd w:val="clear" w:color="auto" w:fill="D9D9D9"/>
          </w:tcPr>
          <w:p w14:paraId="15B7FD72" w14:textId="77777777" w:rsidR="00232AA7" w:rsidRPr="00232AA7" w:rsidRDefault="00232AA7" w:rsidP="00232AA7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232AA7">
              <w:rPr>
                <w:rFonts w:ascii="Arial" w:hAnsi="Arial" w:cs="Arial"/>
                <w:b/>
                <w:sz w:val="22"/>
              </w:rPr>
              <w:t>Describe process</w:t>
            </w:r>
          </w:p>
        </w:tc>
      </w:tr>
      <w:tr w:rsidR="00232AA7" w:rsidRPr="00662C63" w14:paraId="128E6540" w14:textId="77777777" w:rsidTr="007F7C65">
        <w:trPr>
          <w:trHeight w:val="1134"/>
        </w:trPr>
        <w:tc>
          <w:tcPr>
            <w:tcW w:w="9016" w:type="dxa"/>
          </w:tcPr>
          <w:p w14:paraId="0A985F58" w14:textId="60AD31FB" w:rsidR="00232AA7" w:rsidRPr="00662C63" w:rsidRDefault="00C65342" w:rsidP="00232AA7">
            <w:pPr>
              <w:keepNext/>
              <w:jc w:val="left"/>
              <w:rPr>
                <w:rFonts w:ascii="Arial" w:hAnsi="Arial" w:cs="Arial"/>
                <w:sz w:val="22"/>
              </w:rPr>
            </w:pPr>
            <w:permStart w:id="1949046717" w:edGrp="everyone"/>
            <w:r>
              <w:rPr>
                <w:rFonts w:ascii="Arial" w:hAnsi="Arial" w:cs="Arial"/>
                <w:sz w:val="22"/>
              </w:rPr>
              <w:t xml:space="preserve">Every Friday, </w:t>
            </w:r>
            <w:r w:rsidR="005819D1">
              <w:rPr>
                <w:rFonts w:ascii="Arial" w:hAnsi="Arial" w:cs="Arial"/>
                <w:sz w:val="22"/>
              </w:rPr>
              <w:t>each</w:t>
            </w:r>
            <w:r>
              <w:rPr>
                <w:rFonts w:ascii="Arial" w:hAnsi="Arial" w:cs="Arial"/>
                <w:sz w:val="22"/>
              </w:rPr>
              <w:t xml:space="preserve"> workgroup collaboratively discusses a safety matter that is provided by the WHS Advisor on site </w:t>
            </w:r>
            <w:permEnd w:id="1949046717"/>
          </w:p>
        </w:tc>
      </w:tr>
      <w:tr w:rsidR="00232AA7" w:rsidRPr="00232AA7" w14:paraId="4DEC8821" w14:textId="77777777" w:rsidTr="000C4060">
        <w:trPr>
          <w:trHeight w:val="70"/>
        </w:trPr>
        <w:tc>
          <w:tcPr>
            <w:tcW w:w="9016" w:type="dxa"/>
            <w:shd w:val="clear" w:color="auto" w:fill="D9D9D9"/>
          </w:tcPr>
          <w:p w14:paraId="7BCEF727" w14:textId="77777777" w:rsidR="00232AA7" w:rsidRPr="00232AA7" w:rsidRDefault="00232AA7" w:rsidP="00232AA7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232AA7">
              <w:rPr>
                <w:rFonts w:ascii="Arial" w:hAnsi="Arial" w:cs="Arial"/>
                <w:b/>
                <w:sz w:val="22"/>
              </w:rPr>
              <w:t>Your involvement in set up and running of process</w:t>
            </w:r>
          </w:p>
        </w:tc>
      </w:tr>
      <w:tr w:rsidR="00232AA7" w:rsidRPr="00662C63" w14:paraId="5F0339BC" w14:textId="77777777" w:rsidTr="007F7C65">
        <w:trPr>
          <w:trHeight w:val="1134"/>
        </w:trPr>
        <w:tc>
          <w:tcPr>
            <w:tcW w:w="9016" w:type="dxa"/>
          </w:tcPr>
          <w:p w14:paraId="062F48A9" w14:textId="29C2A41B" w:rsidR="00232AA7" w:rsidRPr="00662C63" w:rsidRDefault="00C65342" w:rsidP="00232AA7">
            <w:pPr>
              <w:keepNext/>
              <w:jc w:val="left"/>
              <w:rPr>
                <w:rFonts w:ascii="Arial" w:hAnsi="Arial" w:cs="Arial"/>
                <w:sz w:val="22"/>
              </w:rPr>
            </w:pPr>
            <w:permStart w:id="999767602" w:edGrp="everyone"/>
            <w:r>
              <w:rPr>
                <w:rFonts w:ascii="Arial" w:hAnsi="Arial" w:cs="Arial"/>
                <w:sz w:val="22"/>
              </w:rPr>
              <w:t>Alongside the WHS Advisor I draft up a Toolbox talk on our HammerTech platform to distribute to the site team.</w:t>
            </w:r>
            <w:permEnd w:id="999767602"/>
          </w:p>
        </w:tc>
      </w:tr>
      <w:tr w:rsidR="00232AA7" w:rsidRPr="00232AA7" w14:paraId="1231F71D" w14:textId="77777777" w:rsidTr="000C4060">
        <w:trPr>
          <w:trHeight w:val="70"/>
        </w:trPr>
        <w:tc>
          <w:tcPr>
            <w:tcW w:w="9016" w:type="dxa"/>
            <w:shd w:val="clear" w:color="auto" w:fill="D9D9D9"/>
          </w:tcPr>
          <w:p w14:paraId="19CABFEF" w14:textId="77777777" w:rsidR="00232AA7" w:rsidRPr="00232AA7" w:rsidRDefault="00232AA7" w:rsidP="00232AA7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232AA7">
              <w:rPr>
                <w:rFonts w:ascii="Arial" w:hAnsi="Arial" w:cs="Arial"/>
                <w:b/>
                <w:sz w:val="22"/>
              </w:rPr>
              <w:t>How you communicate with individuals and parties about process</w:t>
            </w:r>
          </w:p>
        </w:tc>
      </w:tr>
      <w:tr w:rsidR="00232AA7" w:rsidRPr="00662C63" w14:paraId="6E434842" w14:textId="77777777" w:rsidTr="007F7C65">
        <w:trPr>
          <w:trHeight w:val="1134"/>
        </w:trPr>
        <w:tc>
          <w:tcPr>
            <w:tcW w:w="9016" w:type="dxa"/>
          </w:tcPr>
          <w:p w14:paraId="21E1CB5C" w14:textId="5317D46E" w:rsidR="00232AA7" w:rsidRPr="00662C63" w:rsidRDefault="00C65342" w:rsidP="00232AA7">
            <w:pPr>
              <w:keepNext/>
              <w:jc w:val="left"/>
              <w:rPr>
                <w:rFonts w:ascii="Arial" w:hAnsi="Arial" w:cs="Arial"/>
                <w:sz w:val="22"/>
              </w:rPr>
            </w:pPr>
            <w:permStart w:id="982189871" w:edGrp="everyone"/>
            <w:r>
              <w:rPr>
                <w:rFonts w:ascii="Arial" w:hAnsi="Arial" w:cs="Arial"/>
                <w:sz w:val="22"/>
              </w:rPr>
              <w:t xml:space="preserve">Through HammerTech, all information is provided. In the Toolbox the HSR representative for the subcontractor is to have a discussion with their workgroup. Feedback is then provided back to </w:t>
            </w:r>
            <w:proofErr w:type="gramStart"/>
            <w:r>
              <w:rPr>
                <w:rFonts w:ascii="Arial" w:hAnsi="Arial" w:cs="Arial"/>
                <w:sz w:val="22"/>
              </w:rPr>
              <w:t>myself</w:t>
            </w:r>
            <w:proofErr w:type="gramEnd"/>
            <w:r>
              <w:rPr>
                <w:rFonts w:ascii="Arial" w:hAnsi="Arial" w:cs="Arial"/>
                <w:sz w:val="22"/>
              </w:rPr>
              <w:t xml:space="preserve"> and the WHS Advisor to further discuss in a Committee meeting. </w:t>
            </w:r>
            <w:permEnd w:id="982189871"/>
          </w:p>
        </w:tc>
      </w:tr>
      <w:tr w:rsidR="00232AA7" w:rsidRPr="00232AA7" w14:paraId="4DD3A27E" w14:textId="77777777" w:rsidTr="000C4060">
        <w:trPr>
          <w:trHeight w:val="70"/>
        </w:trPr>
        <w:tc>
          <w:tcPr>
            <w:tcW w:w="9016" w:type="dxa"/>
            <w:shd w:val="clear" w:color="auto" w:fill="D9D9D9"/>
          </w:tcPr>
          <w:p w14:paraId="263802E4" w14:textId="77777777" w:rsidR="00232AA7" w:rsidRPr="00232AA7" w:rsidRDefault="00232AA7" w:rsidP="00232AA7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232AA7">
              <w:rPr>
                <w:rFonts w:ascii="Arial" w:hAnsi="Arial" w:cs="Arial"/>
                <w:b/>
                <w:sz w:val="22"/>
              </w:rPr>
              <w:t>How you support participation of individuals and parties in process</w:t>
            </w:r>
          </w:p>
        </w:tc>
      </w:tr>
      <w:tr w:rsidR="00232AA7" w:rsidRPr="00662C63" w14:paraId="6602F93F" w14:textId="77777777" w:rsidTr="007F7C65">
        <w:trPr>
          <w:trHeight w:val="1134"/>
        </w:trPr>
        <w:tc>
          <w:tcPr>
            <w:tcW w:w="9016" w:type="dxa"/>
          </w:tcPr>
          <w:p w14:paraId="4B0DA86B" w14:textId="75FEE709" w:rsidR="00232AA7" w:rsidRPr="00662C63" w:rsidRDefault="00C65342" w:rsidP="00662C63">
            <w:pPr>
              <w:keepNext/>
              <w:jc w:val="left"/>
              <w:rPr>
                <w:rFonts w:ascii="Arial" w:hAnsi="Arial" w:cs="Arial"/>
                <w:sz w:val="22"/>
              </w:rPr>
            </w:pPr>
            <w:permStart w:id="1574847337" w:edGrp="everyone"/>
            <w:r>
              <w:rPr>
                <w:rFonts w:ascii="Arial" w:hAnsi="Arial" w:cs="Arial"/>
                <w:sz w:val="22"/>
              </w:rPr>
              <w:t>Each worker is required to sign onto the Toolbox, each worker is given the opportunity to open a discussion</w:t>
            </w:r>
            <w:permEnd w:id="1574847337"/>
          </w:p>
        </w:tc>
      </w:tr>
      <w:tr w:rsidR="000C4060" w:rsidRPr="00232AA7" w14:paraId="26214957" w14:textId="77777777" w:rsidTr="000C4060">
        <w:trPr>
          <w:trHeight w:val="70"/>
        </w:trPr>
        <w:tc>
          <w:tcPr>
            <w:tcW w:w="9016" w:type="dxa"/>
            <w:shd w:val="clear" w:color="auto" w:fill="D9D9D9" w:themeFill="background1" w:themeFillShade="D9"/>
          </w:tcPr>
          <w:p w14:paraId="6A10EB57" w14:textId="77777777" w:rsidR="000C4060" w:rsidRPr="00232AA7" w:rsidRDefault="000C4060" w:rsidP="000C4060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Recording and storing WHS information</w:t>
            </w:r>
          </w:p>
        </w:tc>
      </w:tr>
      <w:tr w:rsidR="000C4060" w:rsidRPr="00662C63" w14:paraId="3C44D1B7" w14:textId="77777777" w:rsidTr="007F7C65">
        <w:trPr>
          <w:trHeight w:val="1134"/>
        </w:trPr>
        <w:tc>
          <w:tcPr>
            <w:tcW w:w="9016" w:type="dxa"/>
          </w:tcPr>
          <w:p w14:paraId="5C1F6A7B" w14:textId="0485FBC0" w:rsidR="000C4060" w:rsidRPr="00662C63" w:rsidRDefault="00C65342" w:rsidP="00662C63">
            <w:pPr>
              <w:keepNext/>
              <w:jc w:val="left"/>
              <w:rPr>
                <w:rFonts w:ascii="Arial" w:hAnsi="Arial" w:cs="Arial"/>
                <w:sz w:val="22"/>
              </w:rPr>
            </w:pPr>
            <w:permStart w:id="1171218119" w:edGrp="everyone"/>
            <w:r>
              <w:rPr>
                <w:rFonts w:ascii="Arial" w:hAnsi="Arial" w:cs="Arial"/>
                <w:sz w:val="22"/>
              </w:rPr>
              <w:t xml:space="preserve">On the HammerTech platform </w:t>
            </w:r>
            <w:permEnd w:id="1171218119"/>
          </w:p>
        </w:tc>
      </w:tr>
    </w:tbl>
    <w:p w14:paraId="372E3BF0" w14:textId="77777777" w:rsidR="000C4060" w:rsidRPr="00232AA7" w:rsidRDefault="000C4060" w:rsidP="000C4060">
      <w:pPr>
        <w:jc w:val="left"/>
        <w:rPr>
          <w:rFonts w:ascii="Arial" w:eastAsia="Calibri" w:hAnsi="Arial" w:cs="Arial"/>
          <w:sz w:val="22"/>
          <w:szCs w:val="22"/>
        </w:rPr>
      </w:pPr>
    </w:p>
    <w:p w14:paraId="528D728F" w14:textId="77777777" w:rsidR="00232AA7" w:rsidRPr="00232AA7" w:rsidRDefault="00232AA7" w:rsidP="00232AA7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5"/>
        <w:tblW w:w="0" w:type="auto"/>
        <w:tblLook w:val="04A0" w:firstRow="1" w:lastRow="0" w:firstColumn="1" w:lastColumn="0" w:noHBand="0" w:noVBand="1"/>
      </w:tblPr>
      <w:tblGrid>
        <w:gridCol w:w="9016"/>
      </w:tblGrid>
      <w:tr w:rsidR="00232AA7" w:rsidRPr="00232AA7" w14:paraId="5CC85CDE" w14:textId="77777777" w:rsidTr="000C4060">
        <w:tc>
          <w:tcPr>
            <w:tcW w:w="9016" w:type="dxa"/>
            <w:shd w:val="clear" w:color="auto" w:fill="D9D9D9"/>
          </w:tcPr>
          <w:p w14:paraId="1770C87F" w14:textId="77777777" w:rsidR="00232AA7" w:rsidRPr="00232AA7" w:rsidRDefault="00232AA7" w:rsidP="00232AA7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232AA7">
              <w:rPr>
                <w:rFonts w:ascii="Arial" w:hAnsi="Arial" w:cs="Arial"/>
                <w:b/>
                <w:sz w:val="22"/>
              </w:rPr>
              <w:lastRenderedPageBreak/>
              <w:t>Name of process 2</w:t>
            </w:r>
          </w:p>
        </w:tc>
      </w:tr>
      <w:tr w:rsidR="00232AA7" w:rsidRPr="00662C63" w14:paraId="3F1771FC" w14:textId="77777777" w:rsidTr="001733D4">
        <w:trPr>
          <w:trHeight w:val="850"/>
        </w:trPr>
        <w:tc>
          <w:tcPr>
            <w:tcW w:w="9016" w:type="dxa"/>
          </w:tcPr>
          <w:p w14:paraId="0D9F9B5A" w14:textId="5FE72210" w:rsidR="00232AA7" w:rsidRPr="00662C63" w:rsidRDefault="00C65342" w:rsidP="00232AA7">
            <w:pPr>
              <w:keepNext/>
              <w:jc w:val="left"/>
              <w:rPr>
                <w:rFonts w:ascii="Arial" w:hAnsi="Arial" w:cs="Arial"/>
                <w:sz w:val="22"/>
              </w:rPr>
            </w:pPr>
            <w:permStart w:id="44785896" w:edGrp="everyone"/>
            <w:r>
              <w:rPr>
                <w:rFonts w:ascii="Arial" w:hAnsi="Arial" w:cs="Arial"/>
                <w:sz w:val="22"/>
              </w:rPr>
              <w:t>Health and Safety Committee Meeting</w:t>
            </w:r>
            <w:permEnd w:id="44785896"/>
          </w:p>
        </w:tc>
      </w:tr>
      <w:tr w:rsidR="00232AA7" w:rsidRPr="00232AA7" w14:paraId="259615AA" w14:textId="77777777" w:rsidTr="000C4060">
        <w:tc>
          <w:tcPr>
            <w:tcW w:w="9016" w:type="dxa"/>
            <w:shd w:val="clear" w:color="auto" w:fill="D9D9D9"/>
          </w:tcPr>
          <w:p w14:paraId="017CA36C" w14:textId="77777777" w:rsidR="00232AA7" w:rsidRPr="00232AA7" w:rsidRDefault="00232AA7" w:rsidP="00232AA7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232AA7">
              <w:rPr>
                <w:rFonts w:ascii="Arial" w:hAnsi="Arial" w:cs="Arial"/>
                <w:b/>
                <w:sz w:val="22"/>
              </w:rPr>
              <w:t>Describe process</w:t>
            </w:r>
          </w:p>
        </w:tc>
      </w:tr>
      <w:tr w:rsidR="00232AA7" w:rsidRPr="00662C63" w14:paraId="2399D02E" w14:textId="77777777" w:rsidTr="007F7C65">
        <w:trPr>
          <w:trHeight w:val="1134"/>
        </w:trPr>
        <w:tc>
          <w:tcPr>
            <w:tcW w:w="9016" w:type="dxa"/>
          </w:tcPr>
          <w:p w14:paraId="09C9F3C7" w14:textId="30F37076" w:rsidR="00232AA7" w:rsidRPr="00662C63" w:rsidRDefault="00C65342" w:rsidP="00232AA7">
            <w:pPr>
              <w:keepNext/>
              <w:jc w:val="left"/>
              <w:rPr>
                <w:rFonts w:ascii="Arial" w:hAnsi="Arial" w:cs="Arial"/>
                <w:sz w:val="22"/>
              </w:rPr>
            </w:pPr>
            <w:permStart w:id="329144069" w:edGrp="everyone"/>
            <w:r>
              <w:rPr>
                <w:rFonts w:ascii="Arial" w:hAnsi="Arial" w:cs="Arial"/>
                <w:sz w:val="22"/>
              </w:rPr>
              <w:t xml:space="preserve">Weekly site HSR walks followed by </w:t>
            </w:r>
            <w:proofErr w:type="gramStart"/>
            <w:r>
              <w:rPr>
                <w:rFonts w:ascii="Arial" w:hAnsi="Arial" w:cs="Arial"/>
                <w:sz w:val="22"/>
              </w:rPr>
              <w:t>a</w:t>
            </w:r>
            <w:proofErr w:type="gramEnd"/>
            <w:r>
              <w:rPr>
                <w:rFonts w:ascii="Arial" w:hAnsi="Arial" w:cs="Arial"/>
                <w:sz w:val="22"/>
              </w:rPr>
              <w:t xml:space="preserve"> HSC Meeting to discuss.</w:t>
            </w:r>
            <w:permEnd w:id="329144069"/>
          </w:p>
        </w:tc>
      </w:tr>
      <w:tr w:rsidR="00232AA7" w:rsidRPr="00232AA7" w14:paraId="0F429694" w14:textId="77777777" w:rsidTr="000C4060">
        <w:trPr>
          <w:trHeight w:val="70"/>
        </w:trPr>
        <w:tc>
          <w:tcPr>
            <w:tcW w:w="9016" w:type="dxa"/>
            <w:shd w:val="clear" w:color="auto" w:fill="D9D9D9"/>
          </w:tcPr>
          <w:p w14:paraId="5ED43D5A" w14:textId="77777777" w:rsidR="00232AA7" w:rsidRPr="00232AA7" w:rsidRDefault="00232AA7" w:rsidP="00232AA7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232AA7">
              <w:rPr>
                <w:rFonts w:ascii="Arial" w:hAnsi="Arial" w:cs="Arial"/>
                <w:b/>
                <w:sz w:val="22"/>
              </w:rPr>
              <w:t>Your involvement in set up and running of process</w:t>
            </w:r>
          </w:p>
        </w:tc>
      </w:tr>
      <w:tr w:rsidR="00232AA7" w:rsidRPr="00662C63" w14:paraId="32FF75C1" w14:textId="77777777" w:rsidTr="001733D4">
        <w:trPr>
          <w:trHeight w:val="1304"/>
        </w:trPr>
        <w:tc>
          <w:tcPr>
            <w:tcW w:w="9016" w:type="dxa"/>
          </w:tcPr>
          <w:p w14:paraId="089764B7" w14:textId="3200CD95" w:rsidR="00232AA7" w:rsidRPr="00662C63" w:rsidRDefault="00C65342" w:rsidP="00232AA7">
            <w:pPr>
              <w:keepNext/>
              <w:jc w:val="left"/>
              <w:rPr>
                <w:rFonts w:ascii="Arial" w:hAnsi="Arial" w:cs="Arial"/>
                <w:sz w:val="22"/>
              </w:rPr>
            </w:pPr>
            <w:permStart w:id="171139171" w:edGrp="everyone"/>
            <w:r>
              <w:rPr>
                <w:rFonts w:ascii="Arial" w:hAnsi="Arial" w:cs="Arial"/>
                <w:sz w:val="22"/>
              </w:rPr>
              <w:t xml:space="preserve">I am responsible for organising a time for the committee to gather. I then take meeting minutes and distribute them to the relevant work groups. </w:t>
            </w:r>
            <w:permEnd w:id="171139171"/>
          </w:p>
        </w:tc>
      </w:tr>
      <w:tr w:rsidR="00232AA7" w:rsidRPr="00232AA7" w14:paraId="1C67669E" w14:textId="77777777" w:rsidTr="000C4060">
        <w:trPr>
          <w:trHeight w:val="70"/>
        </w:trPr>
        <w:tc>
          <w:tcPr>
            <w:tcW w:w="9016" w:type="dxa"/>
            <w:shd w:val="clear" w:color="auto" w:fill="D9D9D9"/>
          </w:tcPr>
          <w:p w14:paraId="0D554C93" w14:textId="77777777" w:rsidR="00232AA7" w:rsidRPr="00232AA7" w:rsidRDefault="00232AA7" w:rsidP="00232AA7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232AA7">
              <w:rPr>
                <w:rFonts w:ascii="Arial" w:hAnsi="Arial" w:cs="Arial"/>
                <w:b/>
                <w:sz w:val="22"/>
              </w:rPr>
              <w:t>How you communicate with individuals and parties about process</w:t>
            </w:r>
          </w:p>
        </w:tc>
      </w:tr>
      <w:tr w:rsidR="00232AA7" w:rsidRPr="00662C63" w14:paraId="1ABDBD93" w14:textId="77777777" w:rsidTr="001733D4">
        <w:trPr>
          <w:trHeight w:val="1134"/>
        </w:trPr>
        <w:tc>
          <w:tcPr>
            <w:tcW w:w="9016" w:type="dxa"/>
          </w:tcPr>
          <w:p w14:paraId="45D86C40" w14:textId="6BB94260" w:rsidR="00232AA7" w:rsidRPr="00662C63" w:rsidRDefault="00C65342" w:rsidP="00232AA7">
            <w:pPr>
              <w:keepNext/>
              <w:jc w:val="left"/>
              <w:rPr>
                <w:rFonts w:ascii="Arial" w:hAnsi="Arial" w:cs="Arial"/>
                <w:sz w:val="22"/>
              </w:rPr>
            </w:pPr>
            <w:permStart w:id="1232085525" w:edGrp="everyone"/>
            <w:r>
              <w:rPr>
                <w:rFonts w:ascii="Arial" w:hAnsi="Arial" w:cs="Arial"/>
                <w:sz w:val="22"/>
              </w:rPr>
              <w:t xml:space="preserve">Discuss these in the HSC Meeting, followed by an email. </w:t>
            </w:r>
            <w:permEnd w:id="1232085525"/>
          </w:p>
        </w:tc>
      </w:tr>
      <w:tr w:rsidR="00232AA7" w:rsidRPr="00232AA7" w14:paraId="39376EE1" w14:textId="77777777" w:rsidTr="000C4060">
        <w:trPr>
          <w:trHeight w:val="70"/>
        </w:trPr>
        <w:tc>
          <w:tcPr>
            <w:tcW w:w="9016" w:type="dxa"/>
            <w:shd w:val="clear" w:color="auto" w:fill="D9D9D9"/>
          </w:tcPr>
          <w:p w14:paraId="7C1E8093" w14:textId="77777777" w:rsidR="00232AA7" w:rsidRPr="00232AA7" w:rsidRDefault="00232AA7" w:rsidP="00232AA7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232AA7">
              <w:rPr>
                <w:rFonts w:ascii="Arial" w:hAnsi="Arial" w:cs="Arial"/>
                <w:b/>
                <w:sz w:val="22"/>
              </w:rPr>
              <w:t>How you support participation of individuals and parties in process</w:t>
            </w:r>
          </w:p>
        </w:tc>
      </w:tr>
      <w:tr w:rsidR="00232AA7" w:rsidRPr="00662C63" w14:paraId="4E6ED486" w14:textId="77777777" w:rsidTr="001733D4">
        <w:trPr>
          <w:trHeight w:val="1304"/>
        </w:trPr>
        <w:tc>
          <w:tcPr>
            <w:tcW w:w="9016" w:type="dxa"/>
          </w:tcPr>
          <w:p w14:paraId="1EA581BC" w14:textId="53F82972" w:rsidR="00232AA7" w:rsidRPr="00662C63" w:rsidRDefault="00C65342" w:rsidP="00662C63">
            <w:pPr>
              <w:keepNext/>
              <w:jc w:val="left"/>
              <w:rPr>
                <w:rFonts w:ascii="Arial" w:hAnsi="Arial" w:cs="Arial"/>
                <w:sz w:val="22"/>
              </w:rPr>
            </w:pPr>
            <w:permStart w:id="373884284" w:edGrp="everyone"/>
            <w:r>
              <w:rPr>
                <w:rFonts w:ascii="Arial" w:hAnsi="Arial" w:cs="Arial"/>
                <w:sz w:val="22"/>
              </w:rPr>
              <w:t xml:space="preserve">Each HSR have their own section of the meeting minutes where they </w:t>
            </w:r>
            <w:proofErr w:type="gramStart"/>
            <w:r>
              <w:rPr>
                <w:rFonts w:ascii="Arial" w:hAnsi="Arial" w:cs="Arial"/>
                <w:sz w:val="22"/>
              </w:rPr>
              <w:t>have the opportunity to</w:t>
            </w:r>
            <w:proofErr w:type="gramEnd"/>
            <w:r>
              <w:rPr>
                <w:rFonts w:ascii="Arial" w:hAnsi="Arial" w:cs="Arial"/>
                <w:sz w:val="22"/>
              </w:rPr>
              <w:t xml:space="preserve"> bring any issues/feedback to our attention. </w:t>
            </w:r>
            <w:permEnd w:id="373884284"/>
          </w:p>
        </w:tc>
      </w:tr>
      <w:tr w:rsidR="000C4060" w:rsidRPr="00232AA7" w14:paraId="25D548B4" w14:textId="77777777" w:rsidTr="000C4060">
        <w:trPr>
          <w:trHeight w:val="70"/>
        </w:trPr>
        <w:tc>
          <w:tcPr>
            <w:tcW w:w="9016" w:type="dxa"/>
            <w:shd w:val="clear" w:color="auto" w:fill="D9D9D9" w:themeFill="background1" w:themeFillShade="D9"/>
          </w:tcPr>
          <w:p w14:paraId="072EB4A8" w14:textId="77777777" w:rsidR="000C4060" w:rsidRPr="00232AA7" w:rsidRDefault="000C4060" w:rsidP="000C4060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Recording and storing WHS information</w:t>
            </w:r>
          </w:p>
        </w:tc>
      </w:tr>
      <w:tr w:rsidR="000C4060" w:rsidRPr="00662C63" w14:paraId="4670BE7F" w14:textId="77777777" w:rsidTr="001733D4">
        <w:trPr>
          <w:trHeight w:val="1134"/>
        </w:trPr>
        <w:tc>
          <w:tcPr>
            <w:tcW w:w="9016" w:type="dxa"/>
          </w:tcPr>
          <w:p w14:paraId="78B4AD7E" w14:textId="699DC178" w:rsidR="000C4060" w:rsidRPr="00662C63" w:rsidRDefault="00C65342" w:rsidP="00662C63">
            <w:pPr>
              <w:keepNext/>
              <w:jc w:val="left"/>
              <w:rPr>
                <w:rFonts w:ascii="Arial" w:hAnsi="Arial" w:cs="Arial"/>
                <w:sz w:val="22"/>
              </w:rPr>
            </w:pPr>
            <w:permStart w:id="1274312923" w:edGrp="everyone"/>
            <w:r>
              <w:rPr>
                <w:rFonts w:ascii="Arial" w:hAnsi="Arial" w:cs="Arial"/>
                <w:sz w:val="22"/>
              </w:rPr>
              <w:t xml:space="preserve">Meeting minutes are recorded on HammerTech and distributed to subbies. </w:t>
            </w:r>
            <w:permEnd w:id="1274312923"/>
          </w:p>
        </w:tc>
      </w:tr>
    </w:tbl>
    <w:p w14:paraId="6E48F490" w14:textId="77777777" w:rsidR="000C4060" w:rsidRPr="00232AA7" w:rsidRDefault="000C4060" w:rsidP="000C4060">
      <w:pPr>
        <w:jc w:val="left"/>
        <w:rPr>
          <w:rFonts w:ascii="Arial" w:eastAsia="Calibri" w:hAnsi="Arial" w:cs="Arial"/>
          <w:sz w:val="22"/>
          <w:szCs w:val="22"/>
        </w:rPr>
      </w:pPr>
    </w:p>
    <w:p w14:paraId="04BC9D44" w14:textId="77777777" w:rsidR="00232AA7" w:rsidRPr="00830749" w:rsidRDefault="00232AA7" w:rsidP="00232AA7">
      <w:pPr>
        <w:jc w:val="left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6945"/>
        <w:gridCol w:w="567"/>
      </w:tblGrid>
      <w:tr w:rsidR="00232AA7" w:rsidRPr="00830749" w14:paraId="59892518" w14:textId="77777777" w:rsidTr="000C4060"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14:paraId="52E9F5DF" w14:textId="77777777" w:rsidR="00232AA7" w:rsidRPr="001C4084" w:rsidRDefault="00232AA7" w:rsidP="000C4060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Satisfactory Outcome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</w:tcPr>
          <w:p w14:paraId="748A4061" w14:textId="49C2EC7A" w:rsidR="00232AA7" w:rsidRPr="001C4084" w:rsidRDefault="00232AA7" w:rsidP="000C4060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2083528024" w:edGrp="everyone"/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76D4B74E" w14:textId="77777777" w:rsidR="00232AA7" w:rsidRPr="00533511" w:rsidRDefault="00000000" w:rsidP="000C4060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23808750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232AA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083528024"/>
          </w:p>
        </w:tc>
      </w:tr>
    </w:tbl>
    <w:p w14:paraId="7D60EA00" w14:textId="77777777" w:rsidR="00232AA7" w:rsidRDefault="00232AA7" w:rsidP="00232AA7">
      <w:pPr>
        <w:rPr>
          <w:rFonts w:ascii="Arial" w:hAnsi="Arial" w:cs="Arial"/>
          <w:sz w:val="22"/>
          <w:szCs w:val="22"/>
        </w:rPr>
      </w:pPr>
    </w:p>
    <w:p w14:paraId="1EDA2A11" w14:textId="77777777" w:rsidR="0099289C" w:rsidRPr="0099289C" w:rsidRDefault="00594B1F" w:rsidP="0099289C">
      <w:pPr>
        <w:rPr>
          <w:rFonts w:ascii="Arial" w:eastAsia="Calibri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tbl>
      <w:tblPr>
        <w:tblStyle w:val="TableGrid6"/>
        <w:tblW w:w="0" w:type="auto"/>
        <w:shd w:val="clear" w:color="auto" w:fill="F7CAAC"/>
        <w:tblLook w:val="04A0" w:firstRow="1" w:lastRow="0" w:firstColumn="1" w:lastColumn="0" w:noHBand="0" w:noVBand="1"/>
      </w:tblPr>
      <w:tblGrid>
        <w:gridCol w:w="9016"/>
      </w:tblGrid>
      <w:tr w:rsidR="0099289C" w:rsidRPr="0099289C" w14:paraId="54426ABC" w14:textId="77777777" w:rsidTr="0099289C">
        <w:tc>
          <w:tcPr>
            <w:tcW w:w="9235" w:type="dxa"/>
            <w:shd w:val="clear" w:color="auto" w:fill="232F84"/>
          </w:tcPr>
          <w:p w14:paraId="328C87CC" w14:textId="77777777" w:rsidR="0099289C" w:rsidRPr="0099289C" w:rsidRDefault="0099289C" w:rsidP="00854B07">
            <w:pPr>
              <w:numPr>
                <w:ilvl w:val="0"/>
                <w:numId w:val="11"/>
              </w:numPr>
              <w:contextualSpacing/>
              <w:jc w:val="left"/>
              <w:rPr>
                <w:rFonts w:ascii="Arial" w:hAnsi="Arial" w:cs="Arial"/>
                <w:b/>
                <w:sz w:val="22"/>
              </w:rPr>
            </w:pPr>
            <w:bookmarkStart w:id="13" w:name="_Ref36037897"/>
          </w:p>
        </w:tc>
        <w:bookmarkEnd w:id="13"/>
      </w:tr>
      <w:tr w:rsidR="0099289C" w:rsidRPr="0099289C" w14:paraId="214BEE39" w14:textId="77777777" w:rsidTr="0099289C">
        <w:tc>
          <w:tcPr>
            <w:tcW w:w="9235" w:type="dxa"/>
            <w:shd w:val="clear" w:color="auto" w:fill="A1D7E1"/>
          </w:tcPr>
          <w:p w14:paraId="13058F08" w14:textId="4980BFDB" w:rsidR="0099289C" w:rsidRPr="0099289C" w:rsidRDefault="008D63D0" w:rsidP="0099289C">
            <w:pPr>
              <w:contextualSpacing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bCs/>
                <w:sz w:val="22"/>
              </w:rPr>
              <w:t>For the two (2) individuals/parties listed below:</w:t>
            </w:r>
            <w:r w:rsidR="0099289C" w:rsidRPr="0099289C">
              <w:rPr>
                <w:rFonts w:ascii="Arial" w:hAnsi="Arial" w:cs="Arial"/>
                <w:bCs/>
                <w:sz w:val="22"/>
              </w:rPr>
              <w:t xml:space="preserve"> </w:t>
            </w:r>
          </w:p>
          <w:p w14:paraId="574CEC7D" w14:textId="77777777" w:rsidR="0099289C" w:rsidRPr="0099289C" w:rsidRDefault="0099289C" w:rsidP="00854B07">
            <w:pPr>
              <w:numPr>
                <w:ilvl w:val="0"/>
                <w:numId w:val="26"/>
              </w:numPr>
              <w:ind w:left="426"/>
              <w:contextualSpacing/>
              <w:jc w:val="left"/>
              <w:rPr>
                <w:rFonts w:ascii="Arial" w:hAnsi="Arial" w:cs="Arial"/>
                <w:sz w:val="22"/>
              </w:rPr>
            </w:pPr>
            <w:bookmarkStart w:id="14" w:name="_Ref36037900"/>
            <w:r w:rsidRPr="0099289C">
              <w:rPr>
                <w:rFonts w:ascii="Arial" w:hAnsi="Arial" w:cs="Arial"/>
                <w:bCs/>
                <w:sz w:val="22"/>
              </w:rPr>
              <w:t>Identify what is required for them to effectively be involved in consultation and participation</w:t>
            </w:r>
            <w:bookmarkEnd w:id="14"/>
            <w:r w:rsidRPr="0099289C">
              <w:rPr>
                <w:rFonts w:ascii="Arial" w:hAnsi="Arial" w:cs="Arial"/>
                <w:bCs/>
                <w:sz w:val="22"/>
              </w:rPr>
              <w:t xml:space="preserve"> </w:t>
            </w:r>
          </w:p>
          <w:p w14:paraId="0FEA0EF1" w14:textId="502C9F44" w:rsidR="0099289C" w:rsidRPr="008D63D0" w:rsidRDefault="0099289C" w:rsidP="008D63D0">
            <w:pPr>
              <w:numPr>
                <w:ilvl w:val="0"/>
                <w:numId w:val="26"/>
              </w:numPr>
              <w:ind w:left="426"/>
              <w:contextualSpacing/>
              <w:jc w:val="left"/>
              <w:rPr>
                <w:rFonts w:ascii="Arial" w:hAnsi="Arial" w:cs="Arial"/>
                <w:sz w:val="22"/>
              </w:rPr>
            </w:pPr>
            <w:bookmarkStart w:id="15" w:name="_Ref36038919"/>
            <w:bookmarkStart w:id="16" w:name="_Ref36043688"/>
            <w:r w:rsidRPr="0099289C">
              <w:rPr>
                <w:rFonts w:ascii="Arial" w:hAnsi="Arial" w:cs="Arial"/>
                <w:bCs/>
                <w:sz w:val="22"/>
              </w:rPr>
              <w:t xml:space="preserve">Outline what training </w:t>
            </w:r>
            <w:r w:rsidR="008D63D0">
              <w:rPr>
                <w:rFonts w:ascii="Arial" w:hAnsi="Arial" w:cs="Arial"/>
                <w:bCs/>
                <w:sz w:val="22"/>
              </w:rPr>
              <w:t>should</w:t>
            </w:r>
            <w:r w:rsidRPr="0099289C">
              <w:rPr>
                <w:rFonts w:ascii="Arial" w:hAnsi="Arial" w:cs="Arial"/>
                <w:bCs/>
                <w:sz w:val="22"/>
              </w:rPr>
              <w:t xml:space="preserve"> be provided to assist in the improvement of their consultation and participation</w:t>
            </w:r>
            <w:bookmarkEnd w:id="15"/>
            <w:r w:rsidR="008D63D0">
              <w:rPr>
                <w:rFonts w:ascii="Arial" w:hAnsi="Arial" w:cs="Arial"/>
                <w:bCs/>
                <w:sz w:val="22"/>
              </w:rPr>
              <w:t>, identifying legislat</w:t>
            </w:r>
            <w:r w:rsidR="00EC21C9">
              <w:rPr>
                <w:rFonts w:ascii="Arial" w:hAnsi="Arial" w:cs="Arial"/>
                <w:bCs/>
                <w:sz w:val="22"/>
              </w:rPr>
              <w:t>ive</w:t>
            </w:r>
            <w:r w:rsidR="008D63D0">
              <w:rPr>
                <w:rFonts w:ascii="Arial" w:hAnsi="Arial" w:cs="Arial"/>
                <w:bCs/>
                <w:sz w:val="22"/>
              </w:rPr>
              <w:t xml:space="preserve"> requirements</w:t>
            </w:r>
            <w:bookmarkEnd w:id="16"/>
            <w:r w:rsidR="008D63D0">
              <w:rPr>
                <w:rFonts w:ascii="Arial" w:hAnsi="Arial" w:cs="Arial"/>
                <w:bCs/>
                <w:sz w:val="22"/>
              </w:rPr>
              <w:t xml:space="preserve"> </w:t>
            </w:r>
          </w:p>
        </w:tc>
      </w:tr>
    </w:tbl>
    <w:p w14:paraId="78FEBCCC" w14:textId="77777777" w:rsidR="0099289C" w:rsidRPr="0099289C" w:rsidRDefault="0099289C" w:rsidP="0099289C">
      <w:pPr>
        <w:jc w:val="left"/>
        <w:rPr>
          <w:rFonts w:ascii="Arial" w:eastAsia="Calibri" w:hAnsi="Arial" w:cs="Arial"/>
          <w:sz w:val="22"/>
          <w:szCs w:val="22"/>
        </w:rPr>
      </w:pPr>
    </w:p>
    <w:p w14:paraId="5F9DD1DF" w14:textId="77777777" w:rsidR="0099289C" w:rsidRPr="0099289C" w:rsidRDefault="0099289C" w:rsidP="0099289C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6"/>
        <w:tblW w:w="0" w:type="auto"/>
        <w:tblLook w:val="04A0" w:firstRow="1" w:lastRow="0" w:firstColumn="1" w:lastColumn="0" w:noHBand="0" w:noVBand="1"/>
      </w:tblPr>
      <w:tblGrid>
        <w:gridCol w:w="9016"/>
      </w:tblGrid>
      <w:tr w:rsidR="0099289C" w:rsidRPr="0099289C" w14:paraId="61F35FB5" w14:textId="77777777" w:rsidTr="008D63D0">
        <w:tc>
          <w:tcPr>
            <w:tcW w:w="9016" w:type="dxa"/>
            <w:shd w:val="clear" w:color="auto" w:fill="D9D9D9"/>
          </w:tcPr>
          <w:p w14:paraId="44894A47" w14:textId="77777777" w:rsidR="0099289C" w:rsidRPr="0099289C" w:rsidRDefault="0099289C" w:rsidP="0099289C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99289C">
              <w:rPr>
                <w:rFonts w:ascii="Arial" w:hAnsi="Arial" w:cs="Arial"/>
                <w:b/>
                <w:sz w:val="22"/>
              </w:rPr>
              <w:t>Name of Individual/Party 1</w:t>
            </w:r>
          </w:p>
        </w:tc>
      </w:tr>
      <w:tr w:rsidR="0099289C" w:rsidRPr="0099289C" w14:paraId="5DA9A6F5" w14:textId="77777777" w:rsidTr="008D63D0">
        <w:trPr>
          <w:trHeight w:val="567"/>
        </w:trPr>
        <w:tc>
          <w:tcPr>
            <w:tcW w:w="9016" w:type="dxa"/>
          </w:tcPr>
          <w:p w14:paraId="50AB7B65" w14:textId="7AC357DE" w:rsidR="0099289C" w:rsidRPr="008D63D0" w:rsidRDefault="0099289C" w:rsidP="0099289C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8D63D0">
              <w:rPr>
                <w:rFonts w:ascii="Arial" w:hAnsi="Arial" w:cs="Arial"/>
                <w:sz w:val="22"/>
              </w:rPr>
              <w:t>Person Conducting a Business or Undertaking (PCBU)</w:t>
            </w:r>
          </w:p>
        </w:tc>
      </w:tr>
      <w:tr w:rsidR="0099289C" w:rsidRPr="0099289C" w14:paraId="7F606752" w14:textId="77777777" w:rsidTr="008D63D0">
        <w:tc>
          <w:tcPr>
            <w:tcW w:w="9016" w:type="dxa"/>
            <w:shd w:val="clear" w:color="auto" w:fill="D9D9D9"/>
          </w:tcPr>
          <w:p w14:paraId="5076F9F7" w14:textId="77777777" w:rsidR="0099289C" w:rsidRPr="0099289C" w:rsidRDefault="0099289C" w:rsidP="0099289C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99289C">
              <w:rPr>
                <w:rFonts w:ascii="Arial" w:hAnsi="Arial" w:cs="Arial"/>
                <w:b/>
                <w:sz w:val="22"/>
              </w:rPr>
              <w:t xml:space="preserve">Required for effective involvement in consultation and participation </w:t>
            </w:r>
          </w:p>
        </w:tc>
      </w:tr>
      <w:tr w:rsidR="0099289C" w:rsidRPr="00C14326" w14:paraId="3C89BF4C" w14:textId="77777777" w:rsidTr="005B2163">
        <w:trPr>
          <w:trHeight w:val="1134"/>
        </w:trPr>
        <w:tc>
          <w:tcPr>
            <w:tcW w:w="9016" w:type="dxa"/>
          </w:tcPr>
          <w:p w14:paraId="68B893EB" w14:textId="77777777" w:rsidR="002622DE" w:rsidRDefault="002622DE" w:rsidP="002622DE">
            <w:pPr>
              <w:pStyle w:val="ListParagraph"/>
              <w:numPr>
                <w:ilvl w:val="0"/>
                <w:numId w:val="30"/>
              </w:numPr>
              <w:jc w:val="left"/>
              <w:rPr>
                <w:rFonts w:ascii="Arial" w:hAnsi="Arial" w:cs="Arial"/>
                <w:sz w:val="22"/>
              </w:rPr>
            </w:pPr>
            <w:permStart w:id="1146712079" w:edGrp="everyone"/>
            <w:r w:rsidRPr="00FC440A">
              <w:rPr>
                <w:rFonts w:ascii="Arial" w:hAnsi="Arial" w:cs="Arial"/>
                <w:sz w:val="22"/>
              </w:rPr>
              <w:t>Share relevant information with workers.</w:t>
            </w:r>
          </w:p>
          <w:p w14:paraId="0C0F8F24" w14:textId="77777777" w:rsidR="002622DE" w:rsidRDefault="002622DE" w:rsidP="002622DE">
            <w:pPr>
              <w:pStyle w:val="ListParagraph"/>
              <w:numPr>
                <w:ilvl w:val="0"/>
                <w:numId w:val="30"/>
              </w:numPr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P</w:t>
            </w:r>
            <w:r w:rsidRPr="00FC440A">
              <w:rPr>
                <w:rFonts w:ascii="Arial" w:hAnsi="Arial" w:cs="Arial"/>
                <w:sz w:val="22"/>
              </w:rPr>
              <w:t>ro</w:t>
            </w:r>
            <w:r>
              <w:rPr>
                <w:rFonts w:ascii="Arial" w:hAnsi="Arial" w:cs="Arial"/>
                <w:sz w:val="22"/>
              </w:rPr>
              <w:t>vide workers with a reasonable opportunity to express their views, to raise work health and safety issues, and to contribute to the decision-making processes.</w:t>
            </w:r>
          </w:p>
          <w:p w14:paraId="4BF319B7" w14:textId="77777777" w:rsidR="002622DE" w:rsidRDefault="002622DE" w:rsidP="002622DE">
            <w:pPr>
              <w:pStyle w:val="ListParagraph"/>
              <w:numPr>
                <w:ilvl w:val="0"/>
                <w:numId w:val="30"/>
              </w:numPr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Consider the views of workers. </w:t>
            </w:r>
          </w:p>
          <w:p w14:paraId="482E5FD1" w14:textId="77777777" w:rsidR="002622DE" w:rsidRPr="00FC440A" w:rsidRDefault="002622DE" w:rsidP="002622DE">
            <w:pPr>
              <w:pStyle w:val="ListParagraph"/>
              <w:numPr>
                <w:ilvl w:val="0"/>
                <w:numId w:val="30"/>
              </w:numPr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Advise workers of the outcome of the consultation in a timely matter </w:t>
            </w:r>
          </w:p>
          <w:permEnd w:id="1146712079"/>
          <w:p w14:paraId="3068B8E4" w14:textId="533CF4C6" w:rsidR="0099289C" w:rsidRPr="00C14326" w:rsidRDefault="0099289C" w:rsidP="0099289C">
            <w:pPr>
              <w:keepNext/>
              <w:jc w:val="left"/>
              <w:rPr>
                <w:rFonts w:ascii="Arial" w:hAnsi="Arial" w:cs="Arial"/>
                <w:sz w:val="22"/>
              </w:rPr>
            </w:pPr>
          </w:p>
        </w:tc>
      </w:tr>
      <w:tr w:rsidR="0099289C" w:rsidRPr="0099289C" w14:paraId="44BFE8FF" w14:textId="77777777" w:rsidTr="008D63D0">
        <w:trPr>
          <w:trHeight w:val="70"/>
        </w:trPr>
        <w:tc>
          <w:tcPr>
            <w:tcW w:w="9016" w:type="dxa"/>
            <w:shd w:val="clear" w:color="auto" w:fill="D9D9D9"/>
          </w:tcPr>
          <w:p w14:paraId="0B7C907E" w14:textId="77777777" w:rsidR="0099289C" w:rsidRPr="0099289C" w:rsidRDefault="0099289C" w:rsidP="0099289C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99289C">
              <w:rPr>
                <w:rFonts w:ascii="Arial" w:hAnsi="Arial" w:cs="Arial"/>
                <w:b/>
                <w:sz w:val="22"/>
              </w:rPr>
              <w:t>Training that may be provided to assist</w:t>
            </w:r>
          </w:p>
        </w:tc>
      </w:tr>
      <w:tr w:rsidR="0099289C" w:rsidRPr="00C14326" w14:paraId="51407AA8" w14:textId="77777777" w:rsidTr="005B2163">
        <w:trPr>
          <w:trHeight w:val="850"/>
        </w:trPr>
        <w:tc>
          <w:tcPr>
            <w:tcW w:w="9016" w:type="dxa"/>
          </w:tcPr>
          <w:p w14:paraId="115A5375" w14:textId="7C9124D2" w:rsidR="0099289C" w:rsidRPr="00C14326" w:rsidRDefault="003870ED" w:rsidP="0099289C">
            <w:pPr>
              <w:keepNext/>
              <w:jc w:val="left"/>
              <w:rPr>
                <w:rFonts w:ascii="Arial" w:hAnsi="Arial" w:cs="Arial"/>
                <w:sz w:val="22"/>
              </w:rPr>
            </w:pPr>
            <w:permStart w:id="1743866150" w:edGrp="everyone"/>
            <w:r>
              <w:rPr>
                <w:rFonts w:ascii="Arial" w:hAnsi="Arial" w:cs="Arial"/>
                <w:sz w:val="22"/>
              </w:rPr>
              <w:t>Staff Meetings</w:t>
            </w:r>
            <w:r w:rsidR="002622DE">
              <w:rPr>
                <w:rFonts w:ascii="Arial" w:hAnsi="Arial" w:cs="Arial"/>
                <w:sz w:val="22"/>
              </w:rPr>
              <w:t>, HSE Trainer.</w:t>
            </w:r>
            <w:r>
              <w:rPr>
                <w:rFonts w:ascii="Arial" w:hAnsi="Arial" w:cs="Arial"/>
                <w:sz w:val="22"/>
              </w:rPr>
              <w:t xml:space="preserve"> </w:t>
            </w:r>
            <w:permEnd w:id="1743866150"/>
          </w:p>
        </w:tc>
      </w:tr>
    </w:tbl>
    <w:p w14:paraId="3AA2F470" w14:textId="77777777" w:rsidR="0099289C" w:rsidRPr="0099289C" w:rsidRDefault="0099289C" w:rsidP="0099289C">
      <w:pPr>
        <w:jc w:val="left"/>
        <w:rPr>
          <w:rFonts w:ascii="Arial" w:eastAsia="Calibri" w:hAnsi="Arial" w:cs="Arial"/>
          <w:sz w:val="22"/>
          <w:szCs w:val="22"/>
        </w:rPr>
      </w:pPr>
    </w:p>
    <w:p w14:paraId="1888482D" w14:textId="77777777" w:rsidR="0099289C" w:rsidRPr="0099289C" w:rsidRDefault="0099289C" w:rsidP="0099289C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6"/>
        <w:tblW w:w="0" w:type="auto"/>
        <w:tblLook w:val="04A0" w:firstRow="1" w:lastRow="0" w:firstColumn="1" w:lastColumn="0" w:noHBand="0" w:noVBand="1"/>
      </w:tblPr>
      <w:tblGrid>
        <w:gridCol w:w="9016"/>
      </w:tblGrid>
      <w:tr w:rsidR="0099289C" w:rsidRPr="0099289C" w14:paraId="70ABB176" w14:textId="77777777" w:rsidTr="008D63D0">
        <w:tc>
          <w:tcPr>
            <w:tcW w:w="9016" w:type="dxa"/>
            <w:shd w:val="clear" w:color="auto" w:fill="D9D9D9"/>
          </w:tcPr>
          <w:p w14:paraId="3F45B7DF" w14:textId="77777777" w:rsidR="0099289C" w:rsidRPr="0099289C" w:rsidRDefault="0099289C" w:rsidP="0099289C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99289C">
              <w:rPr>
                <w:rFonts w:ascii="Arial" w:hAnsi="Arial" w:cs="Arial"/>
                <w:b/>
                <w:sz w:val="22"/>
              </w:rPr>
              <w:t>Name of Individual/Party 2</w:t>
            </w:r>
          </w:p>
        </w:tc>
      </w:tr>
      <w:tr w:rsidR="0099289C" w:rsidRPr="0099289C" w14:paraId="4A28B62E" w14:textId="77777777" w:rsidTr="008D63D0">
        <w:trPr>
          <w:trHeight w:val="567"/>
        </w:trPr>
        <w:tc>
          <w:tcPr>
            <w:tcW w:w="9016" w:type="dxa"/>
          </w:tcPr>
          <w:p w14:paraId="05C3F8B4" w14:textId="148441AF" w:rsidR="0099289C" w:rsidRPr="008D63D0" w:rsidRDefault="0099289C" w:rsidP="0099289C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8D63D0">
              <w:rPr>
                <w:rFonts w:ascii="Arial" w:hAnsi="Arial" w:cs="Arial"/>
                <w:sz w:val="22"/>
              </w:rPr>
              <w:t>Health and Safety Representative (HSR)</w:t>
            </w:r>
          </w:p>
        </w:tc>
      </w:tr>
      <w:tr w:rsidR="0099289C" w:rsidRPr="0099289C" w14:paraId="72E7F29B" w14:textId="77777777" w:rsidTr="008D63D0">
        <w:tc>
          <w:tcPr>
            <w:tcW w:w="9016" w:type="dxa"/>
            <w:shd w:val="clear" w:color="auto" w:fill="D9D9D9"/>
          </w:tcPr>
          <w:p w14:paraId="16E1E3AC" w14:textId="77777777" w:rsidR="0099289C" w:rsidRPr="0099289C" w:rsidRDefault="0099289C" w:rsidP="0099289C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99289C">
              <w:rPr>
                <w:rFonts w:ascii="Arial" w:hAnsi="Arial" w:cs="Arial"/>
                <w:b/>
                <w:sz w:val="22"/>
              </w:rPr>
              <w:t xml:space="preserve">Required for effective involvement in consultation and participation </w:t>
            </w:r>
          </w:p>
        </w:tc>
      </w:tr>
      <w:tr w:rsidR="0099289C" w:rsidRPr="00C14326" w14:paraId="5A6D759E" w14:textId="77777777" w:rsidTr="005B2163">
        <w:trPr>
          <w:trHeight w:val="850"/>
        </w:trPr>
        <w:tc>
          <w:tcPr>
            <w:tcW w:w="9016" w:type="dxa"/>
          </w:tcPr>
          <w:p w14:paraId="47531C32" w14:textId="0E3D1294" w:rsidR="0099289C" w:rsidRPr="00C14326" w:rsidRDefault="003870ED" w:rsidP="0099289C">
            <w:pPr>
              <w:keepNext/>
              <w:jc w:val="left"/>
              <w:rPr>
                <w:rFonts w:ascii="Arial" w:hAnsi="Arial" w:cs="Arial"/>
                <w:sz w:val="22"/>
              </w:rPr>
            </w:pPr>
            <w:permStart w:id="359298883" w:edGrp="everyone"/>
            <w:r w:rsidRPr="003870ED">
              <w:rPr>
                <w:rFonts w:ascii="Arial" w:hAnsi="Arial" w:cs="Arial"/>
                <w:sz w:val="22"/>
              </w:rPr>
              <w:t>HSRs have an important role in representing members of their work group and bringing issues to the attention of the PCBU</w:t>
            </w:r>
            <w:r>
              <w:rPr>
                <w:rFonts w:ascii="Arial" w:hAnsi="Arial" w:cs="Arial"/>
                <w:sz w:val="22"/>
              </w:rPr>
              <w:t xml:space="preserve">. PBCU Must provide the facilities for a HSR to perform their duties. </w:t>
            </w:r>
            <w:permEnd w:id="359298883"/>
          </w:p>
        </w:tc>
      </w:tr>
      <w:tr w:rsidR="0099289C" w:rsidRPr="0099289C" w14:paraId="7D3583A6" w14:textId="77777777" w:rsidTr="008D63D0">
        <w:trPr>
          <w:trHeight w:val="70"/>
        </w:trPr>
        <w:tc>
          <w:tcPr>
            <w:tcW w:w="9016" w:type="dxa"/>
            <w:shd w:val="clear" w:color="auto" w:fill="D9D9D9"/>
          </w:tcPr>
          <w:p w14:paraId="344604DE" w14:textId="77777777" w:rsidR="0099289C" w:rsidRPr="0099289C" w:rsidRDefault="0099289C" w:rsidP="0099289C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99289C">
              <w:rPr>
                <w:rFonts w:ascii="Arial" w:hAnsi="Arial" w:cs="Arial"/>
                <w:b/>
                <w:sz w:val="22"/>
              </w:rPr>
              <w:t>Training that may be provided to assist</w:t>
            </w:r>
          </w:p>
        </w:tc>
      </w:tr>
      <w:tr w:rsidR="0099289C" w:rsidRPr="00C14326" w14:paraId="0CBA9EB1" w14:textId="77777777" w:rsidTr="005B2163">
        <w:trPr>
          <w:trHeight w:val="1814"/>
        </w:trPr>
        <w:tc>
          <w:tcPr>
            <w:tcW w:w="9016" w:type="dxa"/>
          </w:tcPr>
          <w:p w14:paraId="2EABB7E5" w14:textId="52B76251" w:rsidR="0099289C" w:rsidRPr="00C14326" w:rsidRDefault="003870ED" w:rsidP="0099289C">
            <w:pPr>
              <w:keepNext/>
              <w:jc w:val="left"/>
              <w:rPr>
                <w:rFonts w:ascii="Arial" w:hAnsi="Arial" w:cs="Arial"/>
                <w:sz w:val="22"/>
              </w:rPr>
            </w:pPr>
            <w:permStart w:id="893661071" w:edGrp="everyone"/>
            <w:r>
              <w:rPr>
                <w:rFonts w:ascii="Arial" w:hAnsi="Arial" w:cs="Arial"/>
                <w:sz w:val="22"/>
              </w:rPr>
              <w:t>HSR Training as per legislative requirements this must be completed within 3 months of being appointed as HSR – WHS Act 2011 Section 21</w:t>
            </w:r>
            <w:permEnd w:id="893661071"/>
          </w:p>
        </w:tc>
      </w:tr>
    </w:tbl>
    <w:p w14:paraId="1869392C" w14:textId="77777777" w:rsidR="0099289C" w:rsidRPr="0099289C" w:rsidRDefault="0099289C" w:rsidP="0099289C">
      <w:pPr>
        <w:jc w:val="left"/>
        <w:rPr>
          <w:rFonts w:ascii="Arial" w:eastAsia="Calibri" w:hAnsi="Arial" w:cs="Arial"/>
          <w:sz w:val="22"/>
          <w:szCs w:val="22"/>
        </w:rPr>
      </w:pPr>
    </w:p>
    <w:p w14:paraId="1E63495E" w14:textId="77777777" w:rsidR="0099289C" w:rsidRPr="00830749" w:rsidRDefault="0099289C" w:rsidP="0099289C">
      <w:pPr>
        <w:jc w:val="left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6945"/>
        <w:gridCol w:w="567"/>
      </w:tblGrid>
      <w:tr w:rsidR="0099289C" w:rsidRPr="00830749" w14:paraId="2735C0BA" w14:textId="77777777" w:rsidTr="000C4060"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14:paraId="62025EE2" w14:textId="77777777" w:rsidR="0099289C" w:rsidRPr="001C4084" w:rsidRDefault="0099289C" w:rsidP="000C4060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Satisfactory Outcome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</w:tcPr>
          <w:p w14:paraId="0FFEE5BD" w14:textId="4F986691" w:rsidR="0099289C" w:rsidRPr="001C4084" w:rsidRDefault="0099289C" w:rsidP="000C4060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2095606216" w:edGrp="everyone"/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40C02AC6" w14:textId="77777777" w:rsidR="0099289C" w:rsidRPr="00533511" w:rsidRDefault="00000000" w:rsidP="000C4060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20679133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99289C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095606216"/>
          </w:p>
        </w:tc>
      </w:tr>
    </w:tbl>
    <w:p w14:paraId="542F6E65" w14:textId="135AFA6E" w:rsidR="00854B07" w:rsidRDefault="00854B07" w:rsidP="0099289C">
      <w:pPr>
        <w:rPr>
          <w:rFonts w:ascii="Arial" w:hAnsi="Arial" w:cs="Arial"/>
          <w:sz w:val="22"/>
          <w:szCs w:val="22"/>
        </w:rPr>
      </w:pPr>
    </w:p>
    <w:p w14:paraId="640DE987" w14:textId="77777777" w:rsidR="003A226A" w:rsidRDefault="00854B07" w:rsidP="003A226A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tbl>
      <w:tblPr>
        <w:tblStyle w:val="TableGrid8"/>
        <w:tblW w:w="0" w:type="auto"/>
        <w:shd w:val="clear" w:color="auto" w:fill="F7CAAC"/>
        <w:tblLook w:val="04A0" w:firstRow="1" w:lastRow="0" w:firstColumn="1" w:lastColumn="0" w:noHBand="0" w:noVBand="1"/>
      </w:tblPr>
      <w:tblGrid>
        <w:gridCol w:w="9016"/>
      </w:tblGrid>
      <w:tr w:rsidR="003A226A" w:rsidRPr="00F02407" w14:paraId="0F7FA6B3" w14:textId="77777777" w:rsidTr="00EC21C9">
        <w:tc>
          <w:tcPr>
            <w:tcW w:w="9235" w:type="dxa"/>
            <w:shd w:val="clear" w:color="auto" w:fill="232F84"/>
          </w:tcPr>
          <w:p w14:paraId="04C4DDDA" w14:textId="77777777" w:rsidR="003A226A" w:rsidRPr="00F02407" w:rsidRDefault="003A226A" w:rsidP="003A226A">
            <w:pPr>
              <w:numPr>
                <w:ilvl w:val="0"/>
                <w:numId w:val="11"/>
              </w:numPr>
              <w:contextualSpacing/>
              <w:jc w:val="left"/>
              <w:rPr>
                <w:rFonts w:ascii="Arial" w:hAnsi="Arial" w:cs="Arial"/>
                <w:b/>
                <w:sz w:val="22"/>
              </w:rPr>
            </w:pPr>
            <w:bookmarkStart w:id="17" w:name="_Ref36041974"/>
          </w:p>
        </w:tc>
        <w:bookmarkEnd w:id="17"/>
      </w:tr>
      <w:tr w:rsidR="003A226A" w:rsidRPr="00F02407" w14:paraId="39577653" w14:textId="77777777" w:rsidTr="00EC21C9">
        <w:trPr>
          <w:trHeight w:val="858"/>
        </w:trPr>
        <w:tc>
          <w:tcPr>
            <w:tcW w:w="9235" w:type="dxa"/>
            <w:shd w:val="clear" w:color="auto" w:fill="A1D7E1"/>
          </w:tcPr>
          <w:p w14:paraId="2F2AE4D7" w14:textId="77777777" w:rsidR="003A226A" w:rsidRPr="004D5BC2" w:rsidRDefault="003A226A" w:rsidP="00EC21C9">
            <w:pPr>
              <w:jc w:val="left"/>
              <w:rPr>
                <w:rFonts w:ascii="Arial" w:hAnsi="Arial" w:cs="Arial"/>
                <w:bCs/>
                <w:sz w:val="22"/>
              </w:rPr>
            </w:pPr>
            <w:r>
              <w:rPr>
                <w:rFonts w:ascii="Arial" w:hAnsi="Arial" w:cs="Arial"/>
                <w:bCs/>
                <w:sz w:val="22"/>
              </w:rPr>
              <w:t>Consider how feedback can be gathered about current WHS consultation and participation processes:</w:t>
            </w:r>
          </w:p>
          <w:p w14:paraId="1B99CE58" w14:textId="77777777" w:rsidR="003A226A" w:rsidRDefault="003A226A" w:rsidP="003A226A">
            <w:pPr>
              <w:pStyle w:val="ListParagraph"/>
              <w:numPr>
                <w:ilvl w:val="0"/>
                <w:numId w:val="28"/>
              </w:numPr>
              <w:jc w:val="left"/>
              <w:rPr>
                <w:rFonts w:ascii="Arial" w:hAnsi="Arial" w:cs="Arial"/>
                <w:bCs/>
                <w:sz w:val="22"/>
              </w:rPr>
            </w:pPr>
            <w:bookmarkStart w:id="18" w:name="_Ref36042547"/>
            <w:r w:rsidRPr="004D5BC2">
              <w:rPr>
                <w:rFonts w:ascii="Arial" w:hAnsi="Arial" w:cs="Arial"/>
                <w:bCs/>
                <w:sz w:val="22"/>
              </w:rPr>
              <w:t>Identify two (2) methods that can be used to gather feedback on the effectiveness of existing WHS consultation and participation processes</w:t>
            </w:r>
            <w:bookmarkEnd w:id="18"/>
          </w:p>
          <w:p w14:paraId="768DCF52" w14:textId="77777777" w:rsidR="003A226A" w:rsidRPr="00F02407" w:rsidRDefault="003A226A" w:rsidP="003A226A">
            <w:pPr>
              <w:numPr>
                <w:ilvl w:val="0"/>
                <w:numId w:val="28"/>
              </w:numPr>
              <w:contextualSpacing/>
              <w:jc w:val="left"/>
              <w:rPr>
                <w:rFonts w:ascii="Arial" w:hAnsi="Arial" w:cs="Arial"/>
                <w:sz w:val="22"/>
              </w:rPr>
            </w:pPr>
            <w:bookmarkStart w:id="19" w:name="_Ref36042606"/>
            <w:r>
              <w:rPr>
                <w:rFonts w:ascii="Arial" w:hAnsi="Arial" w:cs="Arial"/>
                <w:sz w:val="22"/>
              </w:rPr>
              <w:t>Identify which stakeholders in the workplace should receive this information and how it should be documented and communicated to them</w:t>
            </w:r>
            <w:bookmarkEnd w:id="19"/>
          </w:p>
        </w:tc>
      </w:tr>
    </w:tbl>
    <w:p w14:paraId="6B63199A" w14:textId="77777777" w:rsidR="003A226A" w:rsidRPr="00F02407" w:rsidRDefault="003A226A" w:rsidP="003A226A">
      <w:pPr>
        <w:jc w:val="left"/>
        <w:rPr>
          <w:rFonts w:ascii="Arial" w:eastAsia="Calibri" w:hAnsi="Arial" w:cs="Arial"/>
          <w:sz w:val="22"/>
          <w:szCs w:val="22"/>
        </w:rPr>
      </w:pPr>
    </w:p>
    <w:p w14:paraId="53DA25C6" w14:textId="77777777" w:rsidR="003A226A" w:rsidRPr="00F02407" w:rsidRDefault="003A226A" w:rsidP="003A226A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8"/>
        <w:tblW w:w="0" w:type="auto"/>
        <w:tblLook w:val="04A0" w:firstRow="1" w:lastRow="0" w:firstColumn="1" w:lastColumn="0" w:noHBand="0" w:noVBand="1"/>
      </w:tblPr>
      <w:tblGrid>
        <w:gridCol w:w="9016"/>
      </w:tblGrid>
      <w:tr w:rsidR="003A226A" w:rsidRPr="00F02407" w14:paraId="4B7F0C5F" w14:textId="77777777" w:rsidTr="00EC21C9">
        <w:tc>
          <w:tcPr>
            <w:tcW w:w="9016" w:type="dxa"/>
            <w:shd w:val="clear" w:color="auto" w:fill="D9D9D9"/>
          </w:tcPr>
          <w:p w14:paraId="72E80E71" w14:textId="77777777" w:rsidR="003A226A" w:rsidRPr="00F02407" w:rsidRDefault="003A226A" w:rsidP="00EC21C9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Methods for gathering feedback on existing consultation and participation process</w:t>
            </w:r>
          </w:p>
        </w:tc>
      </w:tr>
      <w:tr w:rsidR="003A226A" w:rsidRPr="00C14326" w14:paraId="05D0107F" w14:textId="77777777" w:rsidTr="005B2163">
        <w:trPr>
          <w:trHeight w:val="1304"/>
        </w:trPr>
        <w:tc>
          <w:tcPr>
            <w:tcW w:w="9016" w:type="dxa"/>
          </w:tcPr>
          <w:p w14:paraId="5D9C8271" w14:textId="1BBDB202" w:rsidR="002622DE" w:rsidRDefault="002622DE" w:rsidP="00EC21C9">
            <w:pPr>
              <w:keepNext/>
              <w:jc w:val="left"/>
              <w:rPr>
                <w:rFonts w:ascii="Arial" w:hAnsi="Arial" w:cs="Arial"/>
                <w:sz w:val="22"/>
              </w:rPr>
            </w:pPr>
            <w:permStart w:id="318002111" w:edGrp="everyone"/>
            <w:r>
              <w:rPr>
                <w:rFonts w:ascii="Arial" w:hAnsi="Arial" w:cs="Arial"/>
                <w:sz w:val="22"/>
              </w:rPr>
              <w:t xml:space="preserve">Seek feedback from individuals/ parties currently involved in the </w:t>
            </w:r>
            <w:r w:rsidR="00782FD6">
              <w:rPr>
                <w:rFonts w:ascii="Arial" w:hAnsi="Arial" w:cs="Arial"/>
                <w:sz w:val="22"/>
              </w:rPr>
              <w:t>process.</w:t>
            </w:r>
          </w:p>
          <w:p w14:paraId="7A9163D5" w14:textId="05D9A8E0" w:rsidR="00782FD6" w:rsidRDefault="00782FD6" w:rsidP="00EC21C9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Suggestion box </w:t>
            </w:r>
          </w:p>
          <w:p w14:paraId="08321EB1" w14:textId="30850805" w:rsidR="003A226A" w:rsidRPr="00F02407" w:rsidRDefault="002622DE" w:rsidP="00EC21C9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</w:t>
            </w:r>
            <w:permEnd w:id="318002111"/>
          </w:p>
        </w:tc>
      </w:tr>
      <w:tr w:rsidR="003A226A" w:rsidRPr="00F02407" w14:paraId="4610096D" w14:textId="77777777" w:rsidTr="00EC21C9">
        <w:tc>
          <w:tcPr>
            <w:tcW w:w="9016" w:type="dxa"/>
            <w:shd w:val="clear" w:color="auto" w:fill="D9D9D9"/>
          </w:tcPr>
          <w:p w14:paraId="1A15815A" w14:textId="77777777" w:rsidR="003A226A" w:rsidRPr="00F02407" w:rsidRDefault="003A226A" w:rsidP="00EC21C9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Relevant stakeholders</w:t>
            </w:r>
          </w:p>
        </w:tc>
      </w:tr>
      <w:tr w:rsidR="003A226A" w:rsidRPr="00C14326" w14:paraId="58D4930A" w14:textId="77777777" w:rsidTr="00EB7B79">
        <w:trPr>
          <w:trHeight w:val="1134"/>
        </w:trPr>
        <w:tc>
          <w:tcPr>
            <w:tcW w:w="9016" w:type="dxa"/>
          </w:tcPr>
          <w:p w14:paraId="05243366" w14:textId="2DCC0106" w:rsidR="003A226A" w:rsidRPr="00F02407" w:rsidRDefault="002622DE" w:rsidP="00EC21C9">
            <w:pPr>
              <w:keepNext/>
              <w:jc w:val="left"/>
              <w:rPr>
                <w:rFonts w:ascii="Arial" w:hAnsi="Arial" w:cs="Arial"/>
                <w:sz w:val="22"/>
              </w:rPr>
            </w:pPr>
            <w:permStart w:id="1067674008" w:edGrp="everyone"/>
            <w:r>
              <w:rPr>
                <w:rFonts w:ascii="Arial" w:hAnsi="Arial" w:cs="Arial"/>
                <w:sz w:val="22"/>
              </w:rPr>
              <w:t xml:space="preserve">HSC, WHS Officer </w:t>
            </w:r>
            <w:permEnd w:id="1067674008"/>
          </w:p>
        </w:tc>
      </w:tr>
      <w:tr w:rsidR="003A226A" w:rsidRPr="00F02407" w14:paraId="6F32DA05" w14:textId="77777777" w:rsidTr="00EC21C9">
        <w:tc>
          <w:tcPr>
            <w:tcW w:w="9016" w:type="dxa"/>
            <w:shd w:val="clear" w:color="auto" w:fill="D9D9D9" w:themeFill="background1" w:themeFillShade="D9"/>
          </w:tcPr>
          <w:p w14:paraId="6E19CF4E" w14:textId="77777777" w:rsidR="003A226A" w:rsidRPr="00F02407" w:rsidRDefault="003A226A" w:rsidP="00EC21C9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Documenting and communicating findings</w:t>
            </w:r>
          </w:p>
        </w:tc>
      </w:tr>
      <w:tr w:rsidR="003A226A" w:rsidRPr="00C14326" w14:paraId="2D282A8B" w14:textId="77777777" w:rsidTr="00EB7B79">
        <w:trPr>
          <w:trHeight w:val="1134"/>
        </w:trPr>
        <w:tc>
          <w:tcPr>
            <w:tcW w:w="9016" w:type="dxa"/>
          </w:tcPr>
          <w:p w14:paraId="23D4936B" w14:textId="5FEE6024" w:rsidR="003A226A" w:rsidRPr="00F02407" w:rsidRDefault="002622DE" w:rsidP="00EC21C9">
            <w:pPr>
              <w:keepNext/>
              <w:jc w:val="left"/>
              <w:rPr>
                <w:rFonts w:ascii="Arial" w:hAnsi="Arial" w:cs="Arial"/>
                <w:sz w:val="22"/>
              </w:rPr>
            </w:pPr>
            <w:permStart w:id="375406649" w:edGrp="everyone"/>
            <w:r>
              <w:rPr>
                <w:rFonts w:ascii="Arial" w:hAnsi="Arial" w:cs="Arial"/>
                <w:sz w:val="22"/>
              </w:rPr>
              <w:t xml:space="preserve">Should be done as a report and distributed via email. A team meeting should be arranged to discuss improvement initiatives. </w:t>
            </w:r>
            <w:permEnd w:id="375406649"/>
          </w:p>
        </w:tc>
      </w:tr>
    </w:tbl>
    <w:p w14:paraId="78F4D296" w14:textId="77777777" w:rsidR="003A226A" w:rsidRDefault="003A226A" w:rsidP="003A226A">
      <w:pPr>
        <w:rPr>
          <w:rFonts w:ascii="Arial" w:hAnsi="Arial" w:cs="Arial"/>
          <w:sz w:val="22"/>
          <w:szCs w:val="22"/>
        </w:rPr>
      </w:pPr>
    </w:p>
    <w:p w14:paraId="604B3C43" w14:textId="77777777" w:rsidR="003A226A" w:rsidRPr="00830749" w:rsidRDefault="003A226A" w:rsidP="003A226A">
      <w:pPr>
        <w:jc w:val="left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6945"/>
        <w:gridCol w:w="567"/>
      </w:tblGrid>
      <w:tr w:rsidR="003A226A" w:rsidRPr="00830749" w14:paraId="0004D6D3" w14:textId="77777777" w:rsidTr="00EC21C9"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14:paraId="4153AE15" w14:textId="77777777" w:rsidR="003A226A" w:rsidRPr="001C4084" w:rsidRDefault="003A226A" w:rsidP="00EC21C9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Satisfactory Outcome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</w:tcPr>
          <w:p w14:paraId="424A2A01" w14:textId="3B27B1A9" w:rsidR="003A226A" w:rsidRPr="001C4084" w:rsidRDefault="003A226A" w:rsidP="00EC21C9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246228757" w:edGrp="everyone"/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323A420E" w14:textId="77777777" w:rsidR="003A226A" w:rsidRPr="00533511" w:rsidRDefault="00000000" w:rsidP="00EC21C9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74079313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3A226A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46228757"/>
          </w:p>
        </w:tc>
      </w:tr>
    </w:tbl>
    <w:p w14:paraId="54B217EB" w14:textId="77777777" w:rsidR="003A226A" w:rsidRDefault="003A226A" w:rsidP="003A226A">
      <w:pPr>
        <w:rPr>
          <w:rFonts w:ascii="Arial" w:hAnsi="Arial" w:cs="Arial"/>
          <w:sz w:val="22"/>
          <w:szCs w:val="22"/>
        </w:rPr>
      </w:pPr>
    </w:p>
    <w:p w14:paraId="2446118C" w14:textId="221D2EC6" w:rsidR="003A226A" w:rsidRDefault="003A226A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tbl>
      <w:tblPr>
        <w:tblStyle w:val="TableGrid7"/>
        <w:tblW w:w="0" w:type="auto"/>
        <w:shd w:val="clear" w:color="auto" w:fill="F7CAAC"/>
        <w:tblLook w:val="04A0" w:firstRow="1" w:lastRow="0" w:firstColumn="1" w:lastColumn="0" w:noHBand="0" w:noVBand="1"/>
      </w:tblPr>
      <w:tblGrid>
        <w:gridCol w:w="9016"/>
      </w:tblGrid>
      <w:tr w:rsidR="00854B07" w:rsidRPr="00854B07" w14:paraId="35EB5FB4" w14:textId="77777777" w:rsidTr="00854B07">
        <w:tc>
          <w:tcPr>
            <w:tcW w:w="9016" w:type="dxa"/>
            <w:shd w:val="clear" w:color="auto" w:fill="232F84"/>
          </w:tcPr>
          <w:p w14:paraId="3DF332A9" w14:textId="77777777" w:rsidR="00854B07" w:rsidRPr="00854B07" w:rsidRDefault="00854B07" w:rsidP="00854B07">
            <w:pPr>
              <w:numPr>
                <w:ilvl w:val="0"/>
                <w:numId w:val="11"/>
              </w:numPr>
              <w:contextualSpacing/>
              <w:jc w:val="left"/>
              <w:rPr>
                <w:rFonts w:ascii="Arial" w:hAnsi="Arial" w:cs="Arial"/>
                <w:b/>
                <w:sz w:val="22"/>
              </w:rPr>
            </w:pPr>
            <w:bookmarkStart w:id="20" w:name="_Ref36038018"/>
          </w:p>
        </w:tc>
        <w:bookmarkEnd w:id="20"/>
      </w:tr>
      <w:tr w:rsidR="00854B07" w:rsidRPr="00854B07" w14:paraId="680EBB60" w14:textId="77777777" w:rsidTr="00854B07">
        <w:tc>
          <w:tcPr>
            <w:tcW w:w="9016" w:type="dxa"/>
            <w:shd w:val="clear" w:color="auto" w:fill="A1D7E1"/>
          </w:tcPr>
          <w:p w14:paraId="21C33BDB" w14:textId="21679E2D" w:rsidR="00854B07" w:rsidRPr="00854B07" w:rsidRDefault="00854B07" w:rsidP="00854B07">
            <w:pPr>
              <w:contextualSpacing/>
              <w:jc w:val="left"/>
              <w:rPr>
                <w:rFonts w:ascii="Arial" w:hAnsi="Arial" w:cs="Arial"/>
                <w:bCs/>
                <w:sz w:val="22"/>
              </w:rPr>
            </w:pPr>
            <w:r w:rsidRPr="00854B07">
              <w:rPr>
                <w:rFonts w:ascii="Arial" w:hAnsi="Arial" w:cs="Arial"/>
                <w:bCs/>
                <w:sz w:val="22"/>
              </w:rPr>
              <w:t>Identify three (3) potential barriers to the implementation and effectiveness of WHS consultation and participation processes. For each barrier identified:</w:t>
            </w:r>
          </w:p>
          <w:p w14:paraId="59DC14A0" w14:textId="2A8F869F" w:rsidR="00854B07" w:rsidRPr="00854B07" w:rsidRDefault="004D5BC2" w:rsidP="00854B07">
            <w:pPr>
              <w:numPr>
                <w:ilvl w:val="0"/>
                <w:numId w:val="27"/>
              </w:numPr>
              <w:contextualSpacing/>
              <w:jc w:val="left"/>
              <w:rPr>
                <w:rFonts w:ascii="Arial" w:hAnsi="Arial" w:cs="Arial"/>
                <w:sz w:val="22"/>
              </w:rPr>
            </w:pPr>
            <w:bookmarkStart w:id="21" w:name="_Ref36042576"/>
            <w:r>
              <w:rPr>
                <w:rFonts w:ascii="Arial" w:hAnsi="Arial" w:cs="Arial"/>
                <w:bCs/>
                <w:sz w:val="22"/>
              </w:rPr>
              <w:t>Provide a</w:t>
            </w:r>
            <w:r w:rsidR="00854B07" w:rsidRPr="00854B07">
              <w:rPr>
                <w:rFonts w:ascii="Arial" w:hAnsi="Arial" w:cs="Arial"/>
                <w:bCs/>
                <w:sz w:val="22"/>
              </w:rPr>
              <w:t xml:space="preserve"> measure that could be implemented to remove the barrier</w:t>
            </w:r>
            <w:bookmarkEnd w:id="21"/>
            <w:r w:rsidR="00854B07" w:rsidRPr="00854B07">
              <w:rPr>
                <w:rFonts w:ascii="Arial" w:hAnsi="Arial" w:cs="Arial"/>
                <w:bCs/>
                <w:sz w:val="22"/>
              </w:rPr>
              <w:t xml:space="preserve"> </w:t>
            </w:r>
          </w:p>
          <w:p w14:paraId="6B1036AF" w14:textId="77777777" w:rsidR="00854B07" w:rsidRPr="00854B07" w:rsidRDefault="00854B07" w:rsidP="00854B07">
            <w:pPr>
              <w:numPr>
                <w:ilvl w:val="0"/>
                <w:numId w:val="27"/>
              </w:numPr>
              <w:contextualSpacing/>
              <w:jc w:val="left"/>
              <w:rPr>
                <w:rFonts w:ascii="Arial" w:hAnsi="Arial" w:cs="Arial"/>
                <w:sz w:val="22"/>
              </w:rPr>
            </w:pPr>
            <w:bookmarkStart w:id="22" w:name="_Ref36042681"/>
            <w:r w:rsidRPr="00854B07">
              <w:rPr>
                <w:rFonts w:ascii="Arial" w:hAnsi="Arial" w:cs="Arial"/>
                <w:bCs/>
                <w:sz w:val="22"/>
              </w:rPr>
              <w:t>Explain how you can contribute to the development, implementation and evaluation of this measure.</w:t>
            </w:r>
            <w:bookmarkEnd w:id="22"/>
          </w:p>
        </w:tc>
      </w:tr>
    </w:tbl>
    <w:p w14:paraId="18374FFB" w14:textId="77777777" w:rsidR="00854B07" w:rsidRPr="00854B07" w:rsidRDefault="00854B07" w:rsidP="00854B07">
      <w:pPr>
        <w:jc w:val="left"/>
        <w:rPr>
          <w:rFonts w:ascii="Arial" w:eastAsia="Calibri" w:hAnsi="Arial" w:cs="Arial"/>
          <w:sz w:val="22"/>
          <w:szCs w:val="22"/>
        </w:rPr>
      </w:pPr>
    </w:p>
    <w:p w14:paraId="1D041E90" w14:textId="77777777" w:rsidR="00854B07" w:rsidRPr="00854B07" w:rsidRDefault="00854B07" w:rsidP="00854B07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7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54B07" w:rsidRPr="00854B07" w14:paraId="4184B050" w14:textId="77777777" w:rsidTr="00854B07">
        <w:tc>
          <w:tcPr>
            <w:tcW w:w="9242" w:type="dxa"/>
            <w:shd w:val="clear" w:color="auto" w:fill="D9D9D9"/>
          </w:tcPr>
          <w:p w14:paraId="42152DA3" w14:textId="77777777" w:rsidR="00854B07" w:rsidRPr="00854B07" w:rsidRDefault="00854B07" w:rsidP="00854B07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854B07">
              <w:rPr>
                <w:rFonts w:ascii="Arial" w:hAnsi="Arial" w:cs="Arial"/>
                <w:b/>
                <w:sz w:val="22"/>
              </w:rPr>
              <w:t>Describe barrier 1</w:t>
            </w:r>
          </w:p>
        </w:tc>
      </w:tr>
      <w:tr w:rsidR="00854B07" w:rsidRPr="00350EBF" w14:paraId="71172B32" w14:textId="77777777" w:rsidTr="00BB55BF">
        <w:trPr>
          <w:trHeight w:val="1531"/>
        </w:trPr>
        <w:tc>
          <w:tcPr>
            <w:tcW w:w="9242" w:type="dxa"/>
          </w:tcPr>
          <w:p w14:paraId="1A0947E0" w14:textId="1F3614F3" w:rsidR="00854B07" w:rsidRPr="00350EBF" w:rsidRDefault="00782FD6" w:rsidP="00854B07">
            <w:pPr>
              <w:keepNext/>
              <w:jc w:val="left"/>
              <w:rPr>
                <w:rFonts w:ascii="Arial" w:hAnsi="Arial" w:cs="Arial"/>
                <w:sz w:val="22"/>
              </w:rPr>
            </w:pPr>
            <w:permStart w:id="1694982316" w:edGrp="everyone"/>
            <w:r>
              <w:rPr>
                <w:rFonts w:ascii="Arial" w:hAnsi="Arial" w:cs="Arial"/>
                <w:sz w:val="22"/>
              </w:rPr>
              <w:t>Language – Multicultural workers not all speaking the same language</w:t>
            </w:r>
            <w:permEnd w:id="1694982316"/>
          </w:p>
        </w:tc>
      </w:tr>
      <w:tr w:rsidR="00854B07" w:rsidRPr="00854B07" w14:paraId="77AEEB34" w14:textId="77777777" w:rsidTr="00854B07">
        <w:tc>
          <w:tcPr>
            <w:tcW w:w="9242" w:type="dxa"/>
            <w:shd w:val="clear" w:color="auto" w:fill="D9D9D9"/>
          </w:tcPr>
          <w:p w14:paraId="20E120AA" w14:textId="77777777" w:rsidR="00854B07" w:rsidRPr="00854B07" w:rsidRDefault="00854B07" w:rsidP="00854B07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854B07">
              <w:rPr>
                <w:rFonts w:ascii="Arial" w:hAnsi="Arial" w:cs="Arial"/>
                <w:b/>
                <w:sz w:val="22"/>
              </w:rPr>
              <w:t>Measure to remove barrier</w:t>
            </w:r>
          </w:p>
        </w:tc>
      </w:tr>
      <w:tr w:rsidR="00854B07" w:rsidRPr="00350EBF" w14:paraId="75627165" w14:textId="77777777" w:rsidTr="00BB55BF">
        <w:trPr>
          <w:trHeight w:val="1134"/>
        </w:trPr>
        <w:tc>
          <w:tcPr>
            <w:tcW w:w="9242" w:type="dxa"/>
          </w:tcPr>
          <w:p w14:paraId="0C8214BE" w14:textId="10D8891C" w:rsidR="00854B07" w:rsidRPr="00350EBF" w:rsidRDefault="00782FD6" w:rsidP="00854B07">
            <w:pPr>
              <w:keepNext/>
              <w:jc w:val="left"/>
              <w:rPr>
                <w:rFonts w:ascii="Arial" w:hAnsi="Arial" w:cs="Arial"/>
                <w:sz w:val="22"/>
              </w:rPr>
            </w:pPr>
            <w:permStart w:id="842666052" w:edGrp="everyone"/>
            <w:r>
              <w:rPr>
                <w:rFonts w:ascii="Arial" w:hAnsi="Arial" w:cs="Arial"/>
                <w:sz w:val="22"/>
              </w:rPr>
              <w:t>Use a translator to effectively communicate information in the required languages</w:t>
            </w:r>
            <w:permEnd w:id="842666052"/>
          </w:p>
        </w:tc>
      </w:tr>
      <w:tr w:rsidR="00854B07" w:rsidRPr="00854B07" w14:paraId="47FA5836" w14:textId="77777777" w:rsidTr="00854B07">
        <w:trPr>
          <w:trHeight w:val="70"/>
        </w:trPr>
        <w:tc>
          <w:tcPr>
            <w:tcW w:w="9242" w:type="dxa"/>
            <w:shd w:val="clear" w:color="auto" w:fill="D9D9D9"/>
          </w:tcPr>
          <w:p w14:paraId="5CA52E9E" w14:textId="77777777" w:rsidR="00854B07" w:rsidRPr="00854B07" w:rsidRDefault="00854B07" w:rsidP="00854B07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854B07">
              <w:rPr>
                <w:rFonts w:ascii="Arial" w:hAnsi="Arial" w:cs="Arial"/>
                <w:b/>
                <w:sz w:val="22"/>
              </w:rPr>
              <w:t>Contribution to development of measure</w:t>
            </w:r>
          </w:p>
        </w:tc>
      </w:tr>
      <w:tr w:rsidR="00854B07" w:rsidRPr="00350EBF" w14:paraId="0D0C9369" w14:textId="77777777" w:rsidTr="00BB55BF">
        <w:trPr>
          <w:trHeight w:val="1134"/>
        </w:trPr>
        <w:tc>
          <w:tcPr>
            <w:tcW w:w="9242" w:type="dxa"/>
          </w:tcPr>
          <w:p w14:paraId="6A16F046" w14:textId="657168D6" w:rsidR="00854B07" w:rsidRPr="00350EBF" w:rsidRDefault="00782FD6" w:rsidP="00854B07">
            <w:pPr>
              <w:keepNext/>
              <w:jc w:val="left"/>
              <w:rPr>
                <w:rFonts w:ascii="Arial" w:hAnsi="Arial" w:cs="Arial"/>
                <w:sz w:val="22"/>
              </w:rPr>
            </w:pPr>
            <w:permStart w:id="603991550" w:edGrp="everyone"/>
            <w:r>
              <w:rPr>
                <w:rFonts w:ascii="Arial" w:hAnsi="Arial" w:cs="Arial"/>
                <w:sz w:val="22"/>
              </w:rPr>
              <w:t>Provide information in their required language and develop an effective system</w:t>
            </w:r>
            <w:permEnd w:id="603991550"/>
          </w:p>
        </w:tc>
      </w:tr>
      <w:tr w:rsidR="00854B07" w:rsidRPr="00854B07" w14:paraId="6292B556" w14:textId="77777777" w:rsidTr="00854B07">
        <w:trPr>
          <w:trHeight w:val="70"/>
        </w:trPr>
        <w:tc>
          <w:tcPr>
            <w:tcW w:w="9242" w:type="dxa"/>
            <w:shd w:val="clear" w:color="auto" w:fill="D9D9D9"/>
          </w:tcPr>
          <w:p w14:paraId="367FDECA" w14:textId="77777777" w:rsidR="00854B07" w:rsidRPr="00854B07" w:rsidRDefault="00854B07" w:rsidP="00854B07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854B07">
              <w:rPr>
                <w:rFonts w:ascii="Arial" w:hAnsi="Arial" w:cs="Arial"/>
                <w:b/>
                <w:sz w:val="22"/>
              </w:rPr>
              <w:t>Contribution to implementation of measure</w:t>
            </w:r>
          </w:p>
        </w:tc>
      </w:tr>
      <w:tr w:rsidR="00854B07" w:rsidRPr="00350EBF" w14:paraId="06E3CAD0" w14:textId="77777777" w:rsidTr="00BB55BF">
        <w:trPr>
          <w:trHeight w:val="1134"/>
        </w:trPr>
        <w:tc>
          <w:tcPr>
            <w:tcW w:w="9242" w:type="dxa"/>
          </w:tcPr>
          <w:p w14:paraId="314388CC" w14:textId="3216A7AF" w:rsidR="00854B07" w:rsidRPr="00350EBF" w:rsidRDefault="00782FD6" w:rsidP="00854B07">
            <w:pPr>
              <w:keepNext/>
              <w:jc w:val="left"/>
              <w:rPr>
                <w:rFonts w:ascii="Arial" w:hAnsi="Arial" w:cs="Arial"/>
                <w:sz w:val="22"/>
              </w:rPr>
            </w:pPr>
            <w:permStart w:id="354166302" w:edGrp="everyone"/>
            <w:r>
              <w:rPr>
                <w:rFonts w:ascii="Arial" w:hAnsi="Arial" w:cs="Arial"/>
                <w:sz w:val="22"/>
              </w:rPr>
              <w:t>Distribute the required information to the workers and gather feedback/discussions.</w:t>
            </w:r>
            <w:permEnd w:id="354166302"/>
          </w:p>
        </w:tc>
      </w:tr>
      <w:tr w:rsidR="00854B07" w:rsidRPr="00854B07" w14:paraId="45EEE702" w14:textId="77777777" w:rsidTr="00854B07">
        <w:trPr>
          <w:trHeight w:val="70"/>
        </w:trPr>
        <w:tc>
          <w:tcPr>
            <w:tcW w:w="9242" w:type="dxa"/>
            <w:shd w:val="clear" w:color="auto" w:fill="D9D9D9"/>
          </w:tcPr>
          <w:p w14:paraId="6BE832B9" w14:textId="77777777" w:rsidR="00854B07" w:rsidRPr="00854B07" w:rsidRDefault="00854B07" w:rsidP="00854B07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854B07">
              <w:rPr>
                <w:rFonts w:ascii="Arial" w:hAnsi="Arial" w:cs="Arial"/>
                <w:b/>
                <w:sz w:val="22"/>
              </w:rPr>
              <w:t>Contribution to evaluation of measure</w:t>
            </w:r>
          </w:p>
        </w:tc>
      </w:tr>
      <w:tr w:rsidR="00854B07" w:rsidRPr="00350EBF" w14:paraId="01D759F1" w14:textId="77777777" w:rsidTr="00BB55BF">
        <w:trPr>
          <w:trHeight w:val="1361"/>
        </w:trPr>
        <w:tc>
          <w:tcPr>
            <w:tcW w:w="9242" w:type="dxa"/>
          </w:tcPr>
          <w:p w14:paraId="7920FEAE" w14:textId="46CCBBAA" w:rsidR="00854B07" w:rsidRPr="00350EBF" w:rsidRDefault="00782FD6" w:rsidP="00350EBF">
            <w:pPr>
              <w:keepNext/>
              <w:jc w:val="left"/>
              <w:rPr>
                <w:rFonts w:ascii="Arial" w:hAnsi="Arial" w:cs="Arial"/>
                <w:sz w:val="22"/>
              </w:rPr>
            </w:pPr>
            <w:permStart w:id="1222976522" w:edGrp="everyone"/>
            <w:r>
              <w:rPr>
                <w:rFonts w:ascii="Arial" w:hAnsi="Arial" w:cs="Arial"/>
                <w:sz w:val="22"/>
              </w:rPr>
              <w:t xml:space="preserve">Translate the feedback from workers into a report </w:t>
            </w:r>
            <w:permEnd w:id="1222976522"/>
          </w:p>
        </w:tc>
      </w:tr>
    </w:tbl>
    <w:p w14:paraId="3DA2286D" w14:textId="77777777" w:rsidR="00854B07" w:rsidRPr="00854B07" w:rsidRDefault="00854B07" w:rsidP="00854B07">
      <w:pPr>
        <w:jc w:val="left"/>
        <w:rPr>
          <w:rFonts w:ascii="Arial" w:eastAsia="Calibri" w:hAnsi="Arial" w:cs="Arial"/>
          <w:sz w:val="22"/>
          <w:szCs w:val="22"/>
        </w:rPr>
      </w:pPr>
    </w:p>
    <w:p w14:paraId="10F5A815" w14:textId="77777777" w:rsidR="00854B07" w:rsidRPr="00854B07" w:rsidRDefault="00854B07" w:rsidP="00854B07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7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54B07" w:rsidRPr="00854B07" w14:paraId="50CEF086" w14:textId="77777777" w:rsidTr="00854B07">
        <w:tc>
          <w:tcPr>
            <w:tcW w:w="9242" w:type="dxa"/>
            <w:shd w:val="clear" w:color="auto" w:fill="D9D9D9"/>
          </w:tcPr>
          <w:p w14:paraId="3B3DE6E0" w14:textId="77777777" w:rsidR="00854B07" w:rsidRPr="00854B07" w:rsidRDefault="00854B07" w:rsidP="00854B07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854B07">
              <w:rPr>
                <w:rFonts w:ascii="Arial" w:hAnsi="Arial" w:cs="Arial"/>
                <w:b/>
                <w:sz w:val="22"/>
              </w:rPr>
              <w:lastRenderedPageBreak/>
              <w:t>Describe barrier 2</w:t>
            </w:r>
          </w:p>
        </w:tc>
      </w:tr>
      <w:tr w:rsidR="00854B07" w:rsidRPr="00350EBF" w14:paraId="2174D8BE" w14:textId="77777777" w:rsidTr="00BB55BF">
        <w:trPr>
          <w:trHeight w:val="794"/>
        </w:trPr>
        <w:tc>
          <w:tcPr>
            <w:tcW w:w="9242" w:type="dxa"/>
          </w:tcPr>
          <w:p w14:paraId="2DEE13A8" w14:textId="32D8210A" w:rsidR="00854B07" w:rsidRPr="00350EBF" w:rsidRDefault="00782FD6" w:rsidP="00854B07">
            <w:pPr>
              <w:keepNext/>
              <w:jc w:val="left"/>
              <w:rPr>
                <w:rFonts w:ascii="Arial" w:hAnsi="Arial" w:cs="Arial"/>
                <w:sz w:val="22"/>
              </w:rPr>
            </w:pPr>
            <w:permStart w:id="677066929" w:edGrp="everyone"/>
            <w:r>
              <w:rPr>
                <w:rFonts w:ascii="Arial" w:hAnsi="Arial" w:cs="Arial"/>
                <w:sz w:val="22"/>
              </w:rPr>
              <w:t>Timing and Sift work</w:t>
            </w:r>
            <w:permEnd w:id="677066929"/>
          </w:p>
        </w:tc>
      </w:tr>
      <w:tr w:rsidR="00854B07" w:rsidRPr="00854B07" w14:paraId="49114ECC" w14:textId="77777777" w:rsidTr="00854B07">
        <w:tc>
          <w:tcPr>
            <w:tcW w:w="9242" w:type="dxa"/>
            <w:shd w:val="clear" w:color="auto" w:fill="D9D9D9"/>
          </w:tcPr>
          <w:p w14:paraId="1AABBA28" w14:textId="77777777" w:rsidR="00854B07" w:rsidRPr="00854B07" w:rsidRDefault="00854B07" w:rsidP="00854B07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854B07">
              <w:rPr>
                <w:rFonts w:ascii="Arial" w:hAnsi="Arial" w:cs="Arial"/>
                <w:b/>
                <w:sz w:val="22"/>
              </w:rPr>
              <w:t>Measure to remove barrier</w:t>
            </w:r>
          </w:p>
        </w:tc>
      </w:tr>
      <w:tr w:rsidR="00854B07" w:rsidRPr="00350EBF" w14:paraId="42B1FCB3" w14:textId="77777777" w:rsidTr="00BB55BF">
        <w:trPr>
          <w:trHeight w:val="567"/>
        </w:trPr>
        <w:tc>
          <w:tcPr>
            <w:tcW w:w="9242" w:type="dxa"/>
          </w:tcPr>
          <w:p w14:paraId="3808BFC7" w14:textId="4B515870" w:rsidR="00854B07" w:rsidRPr="00350EBF" w:rsidRDefault="00782FD6" w:rsidP="00854B07">
            <w:pPr>
              <w:keepNext/>
              <w:jc w:val="left"/>
              <w:rPr>
                <w:rFonts w:ascii="Arial" w:hAnsi="Arial" w:cs="Arial"/>
                <w:sz w:val="22"/>
              </w:rPr>
            </w:pPr>
            <w:permStart w:id="325856208" w:edGrp="everyone"/>
            <w:r>
              <w:rPr>
                <w:rFonts w:ascii="Arial" w:hAnsi="Arial" w:cs="Arial"/>
                <w:sz w:val="22"/>
              </w:rPr>
              <w:t>Hold multiple information sessions</w:t>
            </w:r>
            <w:permEnd w:id="325856208"/>
          </w:p>
        </w:tc>
      </w:tr>
      <w:tr w:rsidR="00854B07" w:rsidRPr="00854B07" w14:paraId="2582C778" w14:textId="77777777" w:rsidTr="00854B07">
        <w:trPr>
          <w:trHeight w:val="70"/>
        </w:trPr>
        <w:tc>
          <w:tcPr>
            <w:tcW w:w="9242" w:type="dxa"/>
            <w:shd w:val="clear" w:color="auto" w:fill="D9D9D9"/>
          </w:tcPr>
          <w:p w14:paraId="41383CD6" w14:textId="77777777" w:rsidR="00854B07" w:rsidRPr="00854B07" w:rsidRDefault="00854B07" w:rsidP="00854B07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854B07">
              <w:rPr>
                <w:rFonts w:ascii="Arial" w:hAnsi="Arial" w:cs="Arial"/>
                <w:b/>
                <w:sz w:val="22"/>
              </w:rPr>
              <w:t>Contribution to development of measure</w:t>
            </w:r>
          </w:p>
        </w:tc>
      </w:tr>
      <w:tr w:rsidR="00854B07" w:rsidRPr="00350EBF" w14:paraId="7E7A62AE" w14:textId="77777777" w:rsidTr="00BB55BF">
        <w:trPr>
          <w:trHeight w:val="794"/>
        </w:trPr>
        <w:tc>
          <w:tcPr>
            <w:tcW w:w="9242" w:type="dxa"/>
          </w:tcPr>
          <w:p w14:paraId="252B0563" w14:textId="20F1C4F5" w:rsidR="00854B07" w:rsidRPr="00350EBF" w:rsidRDefault="00782FD6" w:rsidP="00854B07">
            <w:pPr>
              <w:keepNext/>
              <w:jc w:val="left"/>
              <w:rPr>
                <w:rFonts w:ascii="Arial" w:hAnsi="Arial" w:cs="Arial"/>
                <w:sz w:val="22"/>
              </w:rPr>
            </w:pPr>
            <w:permStart w:id="620520018" w:edGrp="everyone"/>
            <w:r>
              <w:rPr>
                <w:rFonts w:ascii="Arial" w:hAnsi="Arial" w:cs="Arial"/>
                <w:sz w:val="22"/>
              </w:rPr>
              <w:t xml:space="preserve">Organising times for shift workers to meet and ensure all workers are informed and resources are gathered. Develop a system to track who has attended the meetings </w:t>
            </w:r>
            <w:permEnd w:id="620520018"/>
          </w:p>
        </w:tc>
      </w:tr>
      <w:tr w:rsidR="00854B07" w:rsidRPr="00854B07" w14:paraId="0A3B7C93" w14:textId="77777777" w:rsidTr="00854B07">
        <w:trPr>
          <w:trHeight w:val="70"/>
        </w:trPr>
        <w:tc>
          <w:tcPr>
            <w:tcW w:w="9242" w:type="dxa"/>
            <w:shd w:val="clear" w:color="auto" w:fill="D9D9D9"/>
          </w:tcPr>
          <w:p w14:paraId="3828A47F" w14:textId="77777777" w:rsidR="00854B07" w:rsidRPr="00854B07" w:rsidRDefault="00854B07" w:rsidP="00854B07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854B07">
              <w:rPr>
                <w:rFonts w:ascii="Arial" w:hAnsi="Arial" w:cs="Arial"/>
                <w:b/>
                <w:sz w:val="22"/>
              </w:rPr>
              <w:t>Contribution to implementation of measure</w:t>
            </w:r>
          </w:p>
        </w:tc>
      </w:tr>
      <w:tr w:rsidR="00854B07" w:rsidRPr="00350EBF" w14:paraId="1458268B" w14:textId="77777777" w:rsidTr="00BB55BF">
        <w:trPr>
          <w:trHeight w:val="794"/>
        </w:trPr>
        <w:tc>
          <w:tcPr>
            <w:tcW w:w="9242" w:type="dxa"/>
          </w:tcPr>
          <w:p w14:paraId="2726BE1D" w14:textId="4B602BFB" w:rsidR="00854B07" w:rsidRPr="00350EBF" w:rsidRDefault="00782FD6" w:rsidP="00854B07">
            <w:pPr>
              <w:keepNext/>
              <w:jc w:val="left"/>
              <w:rPr>
                <w:rFonts w:ascii="Arial" w:hAnsi="Arial" w:cs="Arial"/>
                <w:sz w:val="22"/>
              </w:rPr>
            </w:pPr>
            <w:permStart w:id="1984890872" w:edGrp="everyone"/>
            <w:r>
              <w:rPr>
                <w:rFonts w:ascii="Arial" w:hAnsi="Arial" w:cs="Arial"/>
                <w:sz w:val="22"/>
              </w:rPr>
              <w:t>Distribute the required information to workers at each session and gather feedback/ discussions</w:t>
            </w:r>
            <w:permEnd w:id="1984890872"/>
          </w:p>
        </w:tc>
      </w:tr>
      <w:tr w:rsidR="00854B07" w:rsidRPr="00854B07" w14:paraId="5AE13E45" w14:textId="77777777" w:rsidTr="00854B07">
        <w:trPr>
          <w:trHeight w:val="70"/>
        </w:trPr>
        <w:tc>
          <w:tcPr>
            <w:tcW w:w="9242" w:type="dxa"/>
            <w:shd w:val="clear" w:color="auto" w:fill="D9D9D9"/>
          </w:tcPr>
          <w:p w14:paraId="14CB6B54" w14:textId="77777777" w:rsidR="00854B07" w:rsidRPr="00854B07" w:rsidRDefault="00854B07" w:rsidP="00854B07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854B07">
              <w:rPr>
                <w:rFonts w:ascii="Arial" w:hAnsi="Arial" w:cs="Arial"/>
                <w:b/>
                <w:sz w:val="22"/>
              </w:rPr>
              <w:t>Contribution to evaluation of measure</w:t>
            </w:r>
          </w:p>
        </w:tc>
      </w:tr>
      <w:tr w:rsidR="00854B07" w:rsidRPr="00350EBF" w14:paraId="4D80BB40" w14:textId="77777777" w:rsidTr="00BB55BF">
        <w:trPr>
          <w:trHeight w:val="794"/>
        </w:trPr>
        <w:tc>
          <w:tcPr>
            <w:tcW w:w="9242" w:type="dxa"/>
          </w:tcPr>
          <w:p w14:paraId="0E1EC538" w14:textId="2A2A9387" w:rsidR="00854B07" w:rsidRPr="00350EBF" w:rsidRDefault="00782FD6" w:rsidP="00350EBF">
            <w:pPr>
              <w:keepNext/>
              <w:jc w:val="left"/>
              <w:rPr>
                <w:rFonts w:ascii="Arial" w:hAnsi="Arial" w:cs="Arial"/>
                <w:sz w:val="22"/>
              </w:rPr>
            </w:pPr>
            <w:permStart w:id="1547002748" w:edGrp="everyone"/>
            <w:r>
              <w:rPr>
                <w:rFonts w:ascii="Arial" w:hAnsi="Arial" w:cs="Arial"/>
                <w:sz w:val="22"/>
              </w:rPr>
              <w:t>Track who has attended the meeting/ follow up workers who are yet to attend. Gather feedback into a report.</w:t>
            </w:r>
            <w:permEnd w:id="1547002748"/>
          </w:p>
        </w:tc>
      </w:tr>
    </w:tbl>
    <w:p w14:paraId="32D3E4DC" w14:textId="4675F6C4" w:rsidR="00854B07" w:rsidRDefault="00854B07" w:rsidP="00854B07">
      <w:pPr>
        <w:jc w:val="left"/>
        <w:rPr>
          <w:rFonts w:ascii="Arial" w:eastAsia="Calibri" w:hAnsi="Arial" w:cs="Arial"/>
          <w:sz w:val="22"/>
          <w:szCs w:val="22"/>
        </w:rPr>
      </w:pPr>
    </w:p>
    <w:p w14:paraId="36888D4D" w14:textId="77777777" w:rsidR="001B10D1" w:rsidRPr="00854B07" w:rsidRDefault="001B10D1" w:rsidP="00854B07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7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54B07" w:rsidRPr="00854B07" w14:paraId="3C1994EB" w14:textId="77777777" w:rsidTr="00854B07">
        <w:tc>
          <w:tcPr>
            <w:tcW w:w="9242" w:type="dxa"/>
            <w:shd w:val="clear" w:color="auto" w:fill="D9D9D9"/>
          </w:tcPr>
          <w:p w14:paraId="05FFA996" w14:textId="77777777" w:rsidR="00854B07" w:rsidRPr="00854B07" w:rsidRDefault="00854B07" w:rsidP="00854B07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854B07">
              <w:rPr>
                <w:rFonts w:ascii="Arial" w:hAnsi="Arial" w:cs="Arial"/>
                <w:b/>
                <w:sz w:val="22"/>
              </w:rPr>
              <w:t>Describe barrier 3</w:t>
            </w:r>
          </w:p>
        </w:tc>
      </w:tr>
      <w:tr w:rsidR="00854B07" w:rsidRPr="00350EBF" w14:paraId="1998CAC1" w14:textId="77777777" w:rsidTr="00BB55BF">
        <w:trPr>
          <w:trHeight w:val="510"/>
        </w:trPr>
        <w:tc>
          <w:tcPr>
            <w:tcW w:w="9242" w:type="dxa"/>
          </w:tcPr>
          <w:p w14:paraId="3C72C267" w14:textId="533066A1" w:rsidR="00854B07" w:rsidRPr="00350EBF" w:rsidRDefault="00782FD6" w:rsidP="00854B07">
            <w:pPr>
              <w:keepNext/>
              <w:jc w:val="left"/>
              <w:rPr>
                <w:rFonts w:ascii="Arial" w:hAnsi="Arial" w:cs="Arial"/>
                <w:sz w:val="22"/>
              </w:rPr>
            </w:pPr>
            <w:permStart w:id="1573672320" w:edGrp="everyone"/>
            <w:r>
              <w:rPr>
                <w:rFonts w:ascii="Arial" w:hAnsi="Arial" w:cs="Arial"/>
                <w:sz w:val="22"/>
              </w:rPr>
              <w:t>Geography</w:t>
            </w:r>
            <w:permEnd w:id="1573672320"/>
          </w:p>
        </w:tc>
      </w:tr>
      <w:tr w:rsidR="00854B07" w:rsidRPr="00854B07" w14:paraId="42ACF2C3" w14:textId="77777777" w:rsidTr="00854B07">
        <w:tc>
          <w:tcPr>
            <w:tcW w:w="9242" w:type="dxa"/>
            <w:shd w:val="clear" w:color="auto" w:fill="D9D9D9"/>
          </w:tcPr>
          <w:p w14:paraId="15A6FFB8" w14:textId="77777777" w:rsidR="00854B07" w:rsidRPr="00854B07" w:rsidRDefault="00854B07" w:rsidP="00854B07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854B07">
              <w:rPr>
                <w:rFonts w:ascii="Arial" w:hAnsi="Arial" w:cs="Arial"/>
                <w:b/>
                <w:sz w:val="22"/>
              </w:rPr>
              <w:t>Measure to remove barrier</w:t>
            </w:r>
          </w:p>
        </w:tc>
      </w:tr>
      <w:tr w:rsidR="00854B07" w:rsidRPr="00350EBF" w14:paraId="4CAF667B" w14:textId="77777777" w:rsidTr="00BB55BF">
        <w:trPr>
          <w:trHeight w:val="510"/>
        </w:trPr>
        <w:tc>
          <w:tcPr>
            <w:tcW w:w="9242" w:type="dxa"/>
          </w:tcPr>
          <w:p w14:paraId="7FE9F02A" w14:textId="1855D4D0" w:rsidR="00854B07" w:rsidRPr="00350EBF" w:rsidRDefault="00782FD6" w:rsidP="00854B07">
            <w:pPr>
              <w:keepNext/>
              <w:jc w:val="left"/>
              <w:rPr>
                <w:rFonts w:ascii="Arial" w:hAnsi="Arial" w:cs="Arial"/>
                <w:sz w:val="22"/>
              </w:rPr>
            </w:pPr>
            <w:permStart w:id="1663253513" w:edGrp="everyone"/>
            <w:r>
              <w:rPr>
                <w:rFonts w:ascii="Arial" w:hAnsi="Arial" w:cs="Arial"/>
                <w:sz w:val="22"/>
              </w:rPr>
              <w:t>Distribute a meeting structure to each branch</w:t>
            </w:r>
            <w:permEnd w:id="1663253513"/>
          </w:p>
        </w:tc>
      </w:tr>
      <w:tr w:rsidR="00854B07" w:rsidRPr="00854B07" w14:paraId="67CBA901" w14:textId="77777777" w:rsidTr="00854B07">
        <w:trPr>
          <w:trHeight w:val="70"/>
        </w:trPr>
        <w:tc>
          <w:tcPr>
            <w:tcW w:w="9242" w:type="dxa"/>
            <w:shd w:val="clear" w:color="auto" w:fill="D9D9D9"/>
          </w:tcPr>
          <w:p w14:paraId="7FFB53D2" w14:textId="77777777" w:rsidR="00854B07" w:rsidRPr="00854B07" w:rsidRDefault="00854B07" w:rsidP="00854B07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854B07">
              <w:rPr>
                <w:rFonts w:ascii="Arial" w:hAnsi="Arial" w:cs="Arial"/>
                <w:b/>
                <w:sz w:val="22"/>
              </w:rPr>
              <w:t>Contribution to development of measure</w:t>
            </w:r>
          </w:p>
        </w:tc>
      </w:tr>
      <w:tr w:rsidR="00854B07" w:rsidRPr="00350EBF" w14:paraId="536B14A9" w14:textId="77777777" w:rsidTr="00BB55BF">
        <w:trPr>
          <w:trHeight w:val="794"/>
        </w:trPr>
        <w:tc>
          <w:tcPr>
            <w:tcW w:w="9242" w:type="dxa"/>
          </w:tcPr>
          <w:p w14:paraId="0B1F862D" w14:textId="7BF7CF57" w:rsidR="00854B07" w:rsidRPr="00350EBF" w:rsidRDefault="00782FD6" w:rsidP="00854B07">
            <w:pPr>
              <w:keepNext/>
              <w:jc w:val="left"/>
              <w:rPr>
                <w:rFonts w:ascii="Arial" w:hAnsi="Arial" w:cs="Arial"/>
                <w:sz w:val="22"/>
              </w:rPr>
            </w:pPr>
            <w:permStart w:id="1606235711" w:edGrp="everyone"/>
            <w:r>
              <w:rPr>
                <w:rFonts w:ascii="Arial" w:hAnsi="Arial" w:cs="Arial"/>
                <w:sz w:val="22"/>
              </w:rPr>
              <w:t xml:space="preserve">Create meeting structure for each branch and distribute </w:t>
            </w:r>
            <w:permEnd w:id="1606235711"/>
          </w:p>
        </w:tc>
      </w:tr>
      <w:tr w:rsidR="00854B07" w:rsidRPr="00854B07" w14:paraId="19E0AED6" w14:textId="77777777" w:rsidTr="00854B07">
        <w:trPr>
          <w:trHeight w:val="70"/>
        </w:trPr>
        <w:tc>
          <w:tcPr>
            <w:tcW w:w="9242" w:type="dxa"/>
            <w:shd w:val="clear" w:color="auto" w:fill="D9D9D9"/>
          </w:tcPr>
          <w:p w14:paraId="4E046698" w14:textId="77777777" w:rsidR="00854B07" w:rsidRPr="00854B07" w:rsidRDefault="00854B07" w:rsidP="00854B07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854B07">
              <w:rPr>
                <w:rFonts w:ascii="Arial" w:hAnsi="Arial" w:cs="Arial"/>
                <w:b/>
                <w:sz w:val="22"/>
              </w:rPr>
              <w:t>Contribution to implementation of measure</w:t>
            </w:r>
          </w:p>
        </w:tc>
      </w:tr>
      <w:tr w:rsidR="00854B07" w:rsidRPr="00350EBF" w14:paraId="24D9D4FB" w14:textId="77777777" w:rsidTr="00BB55BF">
        <w:trPr>
          <w:trHeight w:val="1020"/>
        </w:trPr>
        <w:tc>
          <w:tcPr>
            <w:tcW w:w="9242" w:type="dxa"/>
          </w:tcPr>
          <w:p w14:paraId="5BA00482" w14:textId="2E22CFF9" w:rsidR="00854B07" w:rsidRPr="00350EBF" w:rsidRDefault="00782FD6" w:rsidP="00854B07">
            <w:pPr>
              <w:keepNext/>
              <w:jc w:val="left"/>
              <w:rPr>
                <w:rFonts w:ascii="Arial" w:hAnsi="Arial" w:cs="Arial"/>
                <w:sz w:val="22"/>
              </w:rPr>
            </w:pPr>
            <w:permStart w:id="189405785" w:edGrp="everyone"/>
            <w:r>
              <w:rPr>
                <w:rFonts w:ascii="Arial" w:hAnsi="Arial" w:cs="Arial"/>
                <w:sz w:val="22"/>
              </w:rPr>
              <w:t xml:space="preserve">Ensure each branch completes their consultation and participation processes within a time frame. </w:t>
            </w:r>
            <w:permEnd w:id="189405785"/>
          </w:p>
        </w:tc>
      </w:tr>
      <w:tr w:rsidR="00854B07" w:rsidRPr="00854B07" w14:paraId="64AFBCD6" w14:textId="77777777" w:rsidTr="00854B07">
        <w:trPr>
          <w:trHeight w:val="70"/>
        </w:trPr>
        <w:tc>
          <w:tcPr>
            <w:tcW w:w="9242" w:type="dxa"/>
            <w:shd w:val="clear" w:color="auto" w:fill="D9D9D9"/>
          </w:tcPr>
          <w:p w14:paraId="53CC6E49" w14:textId="77777777" w:rsidR="00854B07" w:rsidRPr="00854B07" w:rsidRDefault="00854B07" w:rsidP="00854B07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854B07">
              <w:rPr>
                <w:rFonts w:ascii="Arial" w:hAnsi="Arial" w:cs="Arial"/>
                <w:b/>
                <w:sz w:val="22"/>
              </w:rPr>
              <w:t>Contribution to evaluation of measure</w:t>
            </w:r>
          </w:p>
        </w:tc>
      </w:tr>
      <w:tr w:rsidR="00854B07" w:rsidRPr="00350EBF" w14:paraId="368D103F" w14:textId="77777777" w:rsidTr="00BB55BF">
        <w:trPr>
          <w:trHeight w:val="1304"/>
        </w:trPr>
        <w:tc>
          <w:tcPr>
            <w:tcW w:w="9242" w:type="dxa"/>
          </w:tcPr>
          <w:p w14:paraId="44EC412C" w14:textId="444A60E9" w:rsidR="00854B07" w:rsidRPr="00350EBF" w:rsidRDefault="00782FD6" w:rsidP="00350EBF">
            <w:pPr>
              <w:keepNext/>
              <w:jc w:val="left"/>
              <w:rPr>
                <w:rFonts w:ascii="Arial" w:hAnsi="Arial" w:cs="Arial"/>
                <w:sz w:val="22"/>
              </w:rPr>
            </w:pPr>
            <w:permStart w:id="978024233" w:edGrp="everyone"/>
            <w:r>
              <w:rPr>
                <w:rFonts w:ascii="Arial" w:hAnsi="Arial" w:cs="Arial"/>
                <w:sz w:val="22"/>
              </w:rPr>
              <w:t>Gather all findings provided by each branch.</w:t>
            </w:r>
            <w:permEnd w:id="978024233"/>
          </w:p>
        </w:tc>
      </w:tr>
    </w:tbl>
    <w:p w14:paraId="5CB523DE" w14:textId="77777777" w:rsidR="00854B07" w:rsidRPr="00854B07" w:rsidRDefault="00854B07" w:rsidP="00854B07">
      <w:pPr>
        <w:jc w:val="left"/>
        <w:rPr>
          <w:rFonts w:ascii="Arial" w:eastAsia="Calibri" w:hAnsi="Arial" w:cs="Arial"/>
          <w:sz w:val="22"/>
          <w:szCs w:val="22"/>
        </w:rPr>
      </w:pPr>
    </w:p>
    <w:p w14:paraId="7CE7CC3D" w14:textId="77777777" w:rsidR="00854B07" w:rsidRPr="00830749" w:rsidRDefault="00854B07" w:rsidP="00854B07">
      <w:pPr>
        <w:jc w:val="left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6945"/>
        <w:gridCol w:w="567"/>
      </w:tblGrid>
      <w:tr w:rsidR="00854B07" w:rsidRPr="00830749" w14:paraId="7B172C77" w14:textId="77777777" w:rsidTr="000C4060"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14:paraId="63933F50" w14:textId="77777777" w:rsidR="00854B07" w:rsidRPr="001C4084" w:rsidRDefault="00854B07" w:rsidP="000C4060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Satisfactory Outcome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</w:tcPr>
          <w:p w14:paraId="22F0C358" w14:textId="3460CDB0" w:rsidR="00854B07" w:rsidRPr="001C4084" w:rsidRDefault="00854B07" w:rsidP="000C4060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98842774" w:edGrp="everyone"/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0982D44C" w14:textId="77777777" w:rsidR="00854B07" w:rsidRPr="00533511" w:rsidRDefault="00000000" w:rsidP="000C4060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05970297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854B0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98842774"/>
          </w:p>
        </w:tc>
      </w:tr>
    </w:tbl>
    <w:p w14:paraId="4311CEA9" w14:textId="161E63E2" w:rsidR="00F02407" w:rsidRDefault="00F02407" w:rsidP="00854B07">
      <w:pPr>
        <w:rPr>
          <w:rFonts w:ascii="Arial" w:hAnsi="Arial" w:cs="Arial"/>
          <w:sz w:val="22"/>
          <w:szCs w:val="22"/>
        </w:rPr>
      </w:pPr>
    </w:p>
    <w:p w14:paraId="580A16ED" w14:textId="7E88557B" w:rsidR="00854B07" w:rsidRDefault="00F02407" w:rsidP="003A226A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1AC50B24" w14:textId="77777777" w:rsidR="00832717" w:rsidRDefault="00832717" w:rsidP="00B115D7">
      <w:pPr>
        <w:ind w:right="-24"/>
        <w:rPr>
          <w:rFonts w:ascii="Arial" w:hAnsi="Arial" w:cs="Arial"/>
          <w:sz w:val="22"/>
          <w:szCs w:val="22"/>
        </w:rPr>
        <w:sectPr w:rsidR="00832717" w:rsidSect="00101E97">
          <w:headerReference w:type="default" r:id="rId20"/>
          <w:footerReference w:type="default" r:id="rId21"/>
          <w:type w:val="oddPage"/>
          <w:pgSz w:w="11906" w:h="16838"/>
          <w:pgMar w:top="1440" w:right="1440" w:bottom="1440" w:left="1440" w:header="680" w:footer="680" w:gutter="0"/>
          <w:pgNumType w:start="1"/>
          <w:cols w:space="708"/>
          <w:docGrid w:linePitch="360"/>
        </w:sectPr>
      </w:pPr>
    </w:p>
    <w:p w14:paraId="16DEE982" w14:textId="7C248E31" w:rsidR="00832717" w:rsidRPr="004932A4" w:rsidRDefault="00000000" w:rsidP="00832717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294414486"/>
          <w:placeholder>
            <w:docPart w:val="8AE53407F96A45069067EDAF0039F45C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="001827EB">
            <w:rPr>
              <w:szCs w:val="32"/>
            </w:rPr>
            <w:t>BSBWHS413</w:t>
          </w:r>
        </w:sdtContent>
      </w:sdt>
      <w:r w:rsidR="00832717" w:rsidRPr="004932A4">
        <w:rPr>
          <w:szCs w:val="32"/>
        </w:rPr>
        <w:t xml:space="preserve"> </w:t>
      </w:r>
    </w:p>
    <w:p w14:paraId="00B0F127" w14:textId="2D9C0931" w:rsidR="00832717" w:rsidRPr="004932A4" w:rsidRDefault="00000000" w:rsidP="00832717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-1802292783"/>
          <w:placeholder>
            <w:docPart w:val="BE8C1C422BB741FA881A4940BCF9C9E3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Content>
          <w:r w:rsidR="00A067C1">
            <w:rPr>
              <w:szCs w:val="32"/>
            </w:rPr>
            <w:t>Contribute to implementation and maintenance of WHS consultation and participation processes</w:t>
          </w:r>
        </w:sdtContent>
      </w:sdt>
    </w:p>
    <w:p w14:paraId="1F201F3D" w14:textId="77777777" w:rsidR="00832717" w:rsidRDefault="00832717" w:rsidP="00832717">
      <w:pPr>
        <w:ind w:left="709" w:right="-24" w:hanging="709"/>
        <w:rPr>
          <w:rFonts w:ascii="Arial" w:hAnsi="Arial" w:cs="Arial"/>
          <w:sz w:val="22"/>
          <w:szCs w:val="22"/>
        </w:rPr>
      </w:pPr>
    </w:p>
    <w:p w14:paraId="2E5B383C" w14:textId="77777777" w:rsidR="00832717" w:rsidRDefault="00832717" w:rsidP="00832717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832717" w14:paraId="462E1DE5" w14:textId="77777777" w:rsidTr="00832717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14:paraId="7C89294D" w14:textId="16A5F0E8" w:rsidR="00832717" w:rsidRDefault="00832717" w:rsidP="00832717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r>
              <w:rPr>
                <w:rFonts w:ascii="Arial" w:hAnsi="Arial" w:cs="Arial"/>
                <w:b/>
                <w:szCs w:val="24"/>
              </w:rPr>
              <w:t>QUIZ</w:t>
            </w:r>
            <w:r w:rsidRPr="0032118C">
              <w:rPr>
                <w:rFonts w:ascii="Arial" w:hAnsi="Arial" w:cs="Arial"/>
                <w:b/>
                <w:szCs w:val="24"/>
              </w:rPr>
              <w:t xml:space="preserve"> INSTRUCTIONS</w:t>
            </w:r>
          </w:p>
          <w:p w14:paraId="35026CD1" w14:textId="587CD65D" w:rsidR="00832717" w:rsidRPr="0032118C" w:rsidRDefault="00832717" w:rsidP="00832717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14:paraId="39155722" w14:textId="79D257D8" w:rsidR="00832717" w:rsidRPr="0032118C" w:rsidRDefault="00832717" w:rsidP="00854B07">
            <w:pPr>
              <w:pStyle w:val="ListParagraph"/>
              <w:numPr>
                <w:ilvl w:val="0"/>
                <w:numId w:val="10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This quiz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will occur under standard assessment conditions.</w:t>
            </w:r>
          </w:p>
          <w:p w14:paraId="02BC7897" w14:textId="77777777" w:rsidR="00832717" w:rsidRPr="0032118C" w:rsidRDefault="00832717" w:rsidP="00854B07">
            <w:pPr>
              <w:pStyle w:val="ListParagraph"/>
              <w:numPr>
                <w:ilvl w:val="1"/>
                <w:numId w:val="10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 xml:space="preserve">An oral </w:t>
            </w:r>
            <w:r>
              <w:rPr>
                <w:rFonts w:ascii="Arial" w:hAnsi="Arial" w:cs="Arial"/>
                <w:sz w:val="22"/>
                <w:szCs w:val="22"/>
              </w:rPr>
              <w:t xml:space="preserve">assessment </w:t>
            </w:r>
            <w:r w:rsidRPr="0032118C">
              <w:rPr>
                <w:rFonts w:ascii="Arial" w:hAnsi="Arial" w:cs="Arial"/>
                <w:sz w:val="22"/>
                <w:szCs w:val="22"/>
              </w:rPr>
              <w:t>may be allowed under certain circumstances</w:t>
            </w:r>
            <w:r>
              <w:rPr>
                <w:rFonts w:ascii="Arial" w:hAnsi="Arial" w:cs="Arial"/>
                <w:sz w:val="22"/>
                <w:szCs w:val="22"/>
              </w:rPr>
              <w:t>, whereby the Participant’s answers will be documented by a party other than the Participant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. </w:t>
            </w:r>
            <w:r>
              <w:rPr>
                <w:rFonts w:ascii="Arial" w:hAnsi="Arial" w:cs="Arial"/>
                <w:sz w:val="22"/>
                <w:szCs w:val="22"/>
              </w:rPr>
              <w:t>This must be acknowledged in writing (e.g. FT001 and Assessor Comments)</w:t>
            </w:r>
          </w:p>
          <w:p w14:paraId="136AE60A" w14:textId="77777777" w:rsidR="00832717" w:rsidRPr="0032118C" w:rsidRDefault="00832717" w:rsidP="00854B07">
            <w:pPr>
              <w:pStyle w:val="ListParagraph"/>
              <w:numPr>
                <w:ilvl w:val="0"/>
                <w:numId w:val="10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>P</w:t>
            </w:r>
            <w:r>
              <w:rPr>
                <w:rFonts w:ascii="Arial" w:hAnsi="Arial" w:cs="Arial"/>
                <w:sz w:val="22"/>
                <w:szCs w:val="22"/>
              </w:rPr>
              <w:t>articipants must p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rovide enough detail in </w:t>
            </w:r>
            <w:r>
              <w:rPr>
                <w:rFonts w:ascii="Arial" w:hAnsi="Arial" w:cs="Arial"/>
                <w:sz w:val="22"/>
                <w:szCs w:val="22"/>
              </w:rPr>
              <w:t>their responses to demonstrate their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knowledge and skills.</w:t>
            </w:r>
          </w:p>
          <w:p w14:paraId="0707D56C" w14:textId="77777777" w:rsidR="00832717" w:rsidRDefault="00832717" w:rsidP="00854B07">
            <w:pPr>
              <w:pStyle w:val="ListParagraph"/>
              <w:numPr>
                <w:ilvl w:val="0"/>
                <w:numId w:val="10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 xml:space="preserve">Please fill in the details below, providing your name, signature and date of </w:t>
            </w:r>
            <w:r>
              <w:rPr>
                <w:rFonts w:ascii="Arial" w:hAnsi="Arial" w:cs="Arial"/>
                <w:sz w:val="22"/>
                <w:szCs w:val="22"/>
              </w:rPr>
              <w:t>assessment</w:t>
            </w:r>
            <w:r w:rsidRPr="0032118C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529334CC" w14:textId="77777777" w:rsidR="00832717" w:rsidRPr="0032118C" w:rsidRDefault="00832717" w:rsidP="00854B07">
            <w:pPr>
              <w:pStyle w:val="ListParagraph"/>
              <w:numPr>
                <w:ilvl w:val="1"/>
                <w:numId w:val="10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14:paraId="745D6886" w14:textId="77777777" w:rsidR="00832717" w:rsidRDefault="00832717" w:rsidP="00854B07">
            <w:pPr>
              <w:pStyle w:val="ListParagraph"/>
              <w:numPr>
                <w:ilvl w:val="0"/>
                <w:numId w:val="10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Assessors are to complete marking in pen of a different colour to the Participant.</w:t>
            </w:r>
          </w:p>
          <w:p w14:paraId="3E7FC488" w14:textId="77777777" w:rsidR="00832717" w:rsidRPr="0032118C" w:rsidRDefault="00832717" w:rsidP="00854B07">
            <w:pPr>
              <w:pStyle w:val="ListParagraph"/>
              <w:numPr>
                <w:ilvl w:val="0"/>
                <w:numId w:val="10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If a Participant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initially answer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a question incorrectly </w:t>
            </w:r>
            <w:r>
              <w:rPr>
                <w:rFonts w:ascii="Arial" w:hAnsi="Arial" w:cs="Arial"/>
                <w:sz w:val="22"/>
                <w:szCs w:val="22"/>
              </w:rPr>
              <w:t xml:space="preserve">but </w:t>
            </w:r>
            <w:r w:rsidRPr="0032118C">
              <w:rPr>
                <w:rFonts w:ascii="Arial" w:hAnsi="Arial" w:cs="Arial"/>
                <w:sz w:val="22"/>
                <w:szCs w:val="22"/>
              </w:rPr>
              <w:t>modif</w:t>
            </w:r>
            <w:r>
              <w:rPr>
                <w:rFonts w:ascii="Arial" w:hAnsi="Arial" w:cs="Arial"/>
                <w:sz w:val="22"/>
                <w:szCs w:val="22"/>
              </w:rPr>
              <w:t xml:space="preserve">ies their 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response, </w:t>
            </w:r>
            <w:r>
              <w:rPr>
                <w:rFonts w:ascii="Arial" w:hAnsi="Arial" w:cs="Arial"/>
                <w:sz w:val="22"/>
                <w:szCs w:val="22"/>
              </w:rPr>
              <w:t xml:space="preserve">they must </w:t>
            </w:r>
            <w:r w:rsidRPr="0032118C">
              <w:rPr>
                <w:rFonts w:ascii="Arial" w:hAnsi="Arial" w:cs="Arial"/>
                <w:sz w:val="22"/>
                <w:szCs w:val="22"/>
              </w:rPr>
              <w:t>follow the instructions below:</w:t>
            </w:r>
          </w:p>
          <w:p w14:paraId="46A365F4" w14:textId="77777777" w:rsidR="00832717" w:rsidRPr="0032118C" w:rsidRDefault="00832717" w:rsidP="00854B07">
            <w:pPr>
              <w:pStyle w:val="ListParagraph"/>
              <w:numPr>
                <w:ilvl w:val="1"/>
                <w:numId w:val="10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>I</w:t>
            </w:r>
            <w:r>
              <w:rPr>
                <w:rFonts w:ascii="Arial" w:hAnsi="Arial" w:cs="Arial"/>
                <w:sz w:val="22"/>
                <w:szCs w:val="22"/>
              </w:rPr>
              <w:t>f a Participant changes their response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in writing, </w:t>
            </w:r>
            <w:r>
              <w:rPr>
                <w:rFonts w:ascii="Arial" w:hAnsi="Arial" w:cs="Arial"/>
                <w:sz w:val="22"/>
                <w:szCs w:val="22"/>
              </w:rPr>
              <w:t xml:space="preserve">they must 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put </w:t>
            </w:r>
            <w:r>
              <w:rPr>
                <w:rFonts w:ascii="Arial" w:hAnsi="Arial" w:cs="Arial"/>
                <w:sz w:val="22"/>
                <w:szCs w:val="22"/>
              </w:rPr>
              <w:t xml:space="preserve">their </w:t>
            </w:r>
            <w:r w:rsidRPr="0032118C">
              <w:rPr>
                <w:rFonts w:ascii="Arial" w:hAnsi="Arial" w:cs="Arial"/>
                <w:sz w:val="22"/>
                <w:szCs w:val="22"/>
              </w:rPr>
              <w:t>initials next to the written change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058B2599" w14:textId="77777777" w:rsidR="00832717" w:rsidRPr="00923E1E" w:rsidRDefault="00832717" w:rsidP="00854B07">
            <w:pPr>
              <w:pStyle w:val="ListParagraph"/>
              <w:numPr>
                <w:ilvl w:val="1"/>
                <w:numId w:val="10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 xml:space="preserve">If </w:t>
            </w:r>
            <w:r>
              <w:rPr>
                <w:rFonts w:ascii="Arial" w:hAnsi="Arial" w:cs="Arial"/>
                <w:sz w:val="22"/>
                <w:szCs w:val="22"/>
              </w:rPr>
              <w:t>a Participant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change</w:t>
            </w:r>
            <w:r>
              <w:rPr>
                <w:rFonts w:ascii="Arial" w:hAnsi="Arial" w:cs="Arial"/>
                <w:sz w:val="22"/>
                <w:szCs w:val="22"/>
              </w:rPr>
              <w:t>s their response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verbally, this must be noted on the </w:t>
            </w:r>
            <w:r>
              <w:rPr>
                <w:rFonts w:ascii="Arial" w:hAnsi="Arial" w:cs="Arial"/>
                <w:sz w:val="22"/>
                <w:szCs w:val="22"/>
              </w:rPr>
              <w:t>document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by</w:t>
            </w:r>
            <w:r>
              <w:rPr>
                <w:rFonts w:ascii="Arial" w:hAnsi="Arial" w:cs="Arial"/>
                <w:sz w:val="22"/>
                <w:szCs w:val="22"/>
              </w:rPr>
              <w:t xml:space="preserve"> the assessor</w:t>
            </w:r>
            <w:r w:rsidRPr="0032118C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</w:tbl>
    <w:p w14:paraId="723DC6AF" w14:textId="18758829" w:rsidR="00832717" w:rsidRPr="00333A12" w:rsidRDefault="00832717" w:rsidP="00832717">
      <w:pPr>
        <w:ind w:right="-24"/>
        <w:rPr>
          <w:rFonts w:ascii="Arial" w:hAnsi="Arial" w:cs="Arial"/>
          <w:sz w:val="20"/>
        </w:rPr>
      </w:pPr>
    </w:p>
    <w:p w14:paraId="46FC2860" w14:textId="77777777" w:rsidR="00832717" w:rsidRPr="00333A12" w:rsidRDefault="00832717" w:rsidP="00832717">
      <w:pPr>
        <w:ind w:right="-24"/>
        <w:rPr>
          <w:rFonts w:ascii="Arial" w:hAnsi="Arial" w:cs="Arial"/>
          <w:sz w:val="20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333A12" w:rsidRPr="00830749" w14:paraId="568E5496" w14:textId="77777777" w:rsidTr="00CC1D6F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43F3E3A6" w14:textId="77777777" w:rsidR="00333A12" w:rsidRPr="001C4084" w:rsidRDefault="00333A12" w:rsidP="00CC1D6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Participant n</w:t>
            </w:r>
            <w:r w:rsidRPr="001C4084">
              <w:rPr>
                <w:rFonts w:ascii="Arial" w:hAnsi="Arial" w:cs="Arial"/>
                <w:sz w:val="22"/>
                <w:szCs w:val="22"/>
              </w:rPr>
              <w:t>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7E712B12" w14:textId="5EFFA5F4" w:rsidR="00333A12" w:rsidRPr="001C4084" w:rsidRDefault="00BE763C" w:rsidP="00CC1D6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458719147" w:edGrp="everyone"/>
            <w:r>
              <w:rPr>
                <w:rFonts w:ascii="Arial" w:hAnsi="Arial" w:cs="Arial"/>
                <w:sz w:val="22"/>
                <w:szCs w:val="22"/>
              </w:rPr>
              <w:t>Casey Wait</w:t>
            </w:r>
            <w:permEnd w:id="458719147"/>
          </w:p>
        </w:tc>
      </w:tr>
      <w:tr w:rsidR="00333A12" w:rsidRPr="004E05D0" w14:paraId="6A0595E8" w14:textId="77777777" w:rsidTr="00CC1D6F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2D4FF2DB" w14:textId="77777777" w:rsidR="00333A12" w:rsidRPr="004E05D0" w:rsidRDefault="00333A12" w:rsidP="00CC1D6F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6F2498C4" w14:textId="77777777" w:rsidR="00333A12" w:rsidRPr="004E05D0" w:rsidRDefault="00333A12" w:rsidP="00CC1D6F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</w:tr>
      <w:tr w:rsidR="00333A12" w:rsidRPr="00830749" w14:paraId="1D9A969E" w14:textId="77777777" w:rsidTr="00CC1D6F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7354C51D" w14:textId="77777777" w:rsidR="00333A12" w:rsidRPr="001C4084" w:rsidRDefault="00333A12" w:rsidP="00CC1D6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796294613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750588159"/>
            <w:picture/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161ACF97" w14:textId="77777777" w:rsidR="00333A12" w:rsidRPr="00DD7A44" w:rsidRDefault="00333A12" w:rsidP="00CC1D6F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4B48DC7E" wp14:editId="4BAFFA0B">
                      <wp:extent cx="940076" cy="428625"/>
                      <wp:effectExtent l="0" t="0" r="0" b="0"/>
                      <wp:docPr id="6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40076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796294613" w:displacedByCustomXml="prev"/>
      </w:tr>
      <w:tr w:rsidR="00333A12" w:rsidRPr="00830749" w14:paraId="4BCB31A0" w14:textId="77777777" w:rsidTr="00CC1D6F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4E90FF2B" w14:textId="77777777" w:rsidR="00333A12" w:rsidRDefault="00333A12" w:rsidP="00CC1D6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2B99F14F" w14:textId="77777777" w:rsidR="00333A12" w:rsidRPr="001C4084" w:rsidRDefault="00333A12" w:rsidP="00CC1D6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33A12" w:rsidRPr="0077428E" w14:paraId="3D916F0E" w14:textId="77777777" w:rsidTr="00CC1D6F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4D3B9D5E" w14:textId="77777777" w:rsidR="00333A12" w:rsidRPr="0077428E" w:rsidRDefault="00333A12" w:rsidP="00CC1D6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77428E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permStart w:id="2125492387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1763261187"/>
            <w:placeholder>
              <w:docPart w:val="27F9F60F2C50418A9A3BF2956EBAD583"/>
            </w:placeholder>
            <w:date w:fullDate="2024-02-28T00:00:00Z">
              <w:dateFormat w:val="d/MM/yyyy"/>
              <w:lid w:val="en-AU"/>
              <w:storeMappedDataAs w:val="dateTime"/>
              <w:calendar w:val="gregorian"/>
            </w:date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0310FB9D" w14:textId="0888F0CF" w:rsidR="00333A12" w:rsidRPr="00DD7A44" w:rsidRDefault="008726A3" w:rsidP="00CC1D6F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28/02/2024</w:t>
                </w:r>
              </w:p>
            </w:tc>
          </w:sdtContent>
        </w:sdt>
        <w:permEnd w:id="2125492387" w:displacedByCustomXml="prev"/>
      </w:tr>
    </w:tbl>
    <w:p w14:paraId="0F5E4EB2" w14:textId="77777777" w:rsidR="00333A12" w:rsidRPr="00333A12" w:rsidRDefault="00333A12" w:rsidP="00333A12">
      <w:pPr>
        <w:ind w:right="-24"/>
        <w:rPr>
          <w:rFonts w:ascii="Arial" w:hAnsi="Arial" w:cs="Arial"/>
          <w:sz w:val="20"/>
        </w:rPr>
      </w:pPr>
    </w:p>
    <w:p w14:paraId="2FFDCEA5" w14:textId="77777777" w:rsidR="00333A12" w:rsidRPr="00333A12" w:rsidRDefault="00333A12" w:rsidP="00333A12">
      <w:pPr>
        <w:ind w:right="-24"/>
        <w:rPr>
          <w:rFonts w:ascii="Arial" w:hAnsi="Arial" w:cs="Arial"/>
          <w:sz w:val="20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333A12" w:rsidRPr="0032118C" w14:paraId="02945C9D" w14:textId="77777777" w:rsidTr="00CC1D6F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36ED4A76" w14:textId="77777777" w:rsidR="00333A12" w:rsidRPr="0032118C" w:rsidRDefault="00333A12" w:rsidP="00CC1D6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Assessor n</w:t>
            </w:r>
            <w:r w:rsidRPr="0032118C">
              <w:rPr>
                <w:rFonts w:ascii="Arial" w:hAnsi="Arial" w:cs="Arial"/>
                <w:sz w:val="22"/>
                <w:szCs w:val="22"/>
              </w:rPr>
              <w:t>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484E6563" w14:textId="77777777" w:rsidR="00333A12" w:rsidRPr="0032118C" w:rsidRDefault="00333A12" w:rsidP="00CC1D6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540961779" w:edGrp="everyone"/>
            <w:permEnd w:id="540961779"/>
          </w:p>
        </w:tc>
      </w:tr>
      <w:tr w:rsidR="00333A12" w:rsidRPr="004E05D0" w14:paraId="07CC9B47" w14:textId="77777777" w:rsidTr="00CC1D6F">
        <w:trPr>
          <w:trHeight w:val="113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10B197C1" w14:textId="77777777" w:rsidR="00333A12" w:rsidRPr="004E05D0" w:rsidRDefault="00333A12" w:rsidP="00CC1D6F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08177ABF" w14:textId="77777777" w:rsidR="00333A12" w:rsidRPr="004E05D0" w:rsidRDefault="00333A12" w:rsidP="00CC1D6F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</w:tr>
      <w:tr w:rsidR="00333A12" w:rsidRPr="0032118C" w14:paraId="75F801F6" w14:textId="77777777" w:rsidTr="00CC1D6F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4F6D9483" w14:textId="77777777" w:rsidR="00333A12" w:rsidRPr="0032118C" w:rsidRDefault="00333A12" w:rsidP="00CC1D6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Assessor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Pr="0032118C">
              <w:rPr>
                <w:rFonts w:ascii="Arial" w:hAnsi="Arial" w:cs="Arial"/>
                <w:sz w:val="22"/>
                <w:szCs w:val="22"/>
              </w:rPr>
              <w:t>ignature</w:t>
            </w:r>
          </w:p>
        </w:tc>
        <w:permStart w:id="508630457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672610787"/>
            <w:showingPlcHdr/>
            <w:picture/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39E73564" w14:textId="77777777" w:rsidR="00333A12" w:rsidRPr="00DD7A44" w:rsidRDefault="00333A12" w:rsidP="00CC1D6F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35D1A66C" wp14:editId="46EA6070">
                      <wp:extent cx="3933825" cy="428625"/>
                      <wp:effectExtent l="0" t="0" r="9525" b="9525"/>
                      <wp:docPr id="7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508630457" w:displacedByCustomXml="prev"/>
      </w:tr>
      <w:tr w:rsidR="00333A12" w:rsidRPr="0032118C" w14:paraId="6D367DED" w14:textId="77777777" w:rsidTr="00CC1D6F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467022E4" w14:textId="77777777" w:rsidR="00333A12" w:rsidRDefault="00333A12" w:rsidP="00CC1D6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56F76DA7" w14:textId="77777777" w:rsidR="00333A12" w:rsidRPr="0032118C" w:rsidRDefault="00333A12" w:rsidP="00CC1D6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33A12" w:rsidRPr="0077428E" w14:paraId="07EA86FA" w14:textId="77777777" w:rsidTr="00CC1D6F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5E89DA44" w14:textId="77777777" w:rsidR="00333A12" w:rsidRPr="0077428E" w:rsidRDefault="00333A12" w:rsidP="00CC1D6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77428E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permStart w:id="756627377" w:edGrp="everyone"/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69875591" w14:textId="77777777" w:rsidR="00333A12" w:rsidRPr="00DD7A44" w:rsidRDefault="00000000" w:rsidP="00CC1D6F">
            <w:pPr>
              <w:tabs>
                <w:tab w:val="left" w:pos="4492"/>
              </w:tabs>
              <w:ind w:right="-24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114522660"/>
                <w:placeholder>
                  <w:docPart w:val="42782E1398164C2BA21B12C19CBBA0D0"/>
                </w:placeholder>
                <w:showingPlcHdr/>
                <w:date w:fullDate="2017-04-04T00:00:00Z">
                  <w:dateFormat w:val="d/MM/yyyy"/>
                  <w:lid w:val="en-AU"/>
                  <w:storeMappedDataAs w:val="dateTime"/>
                  <w:calendar w:val="gregorian"/>
                </w:date>
              </w:sdtPr>
              <w:sdtContent>
                <w:r w:rsidR="00333A12" w:rsidRPr="00DD7A44">
                  <w:rPr>
                    <w:rStyle w:val="PlaceholderText"/>
                    <w:color w:val="auto"/>
                  </w:rPr>
                  <w:t>Click here to enter a date.</w:t>
                </w:r>
              </w:sdtContent>
            </w:sdt>
            <w:permEnd w:id="756627377"/>
          </w:p>
        </w:tc>
      </w:tr>
    </w:tbl>
    <w:p w14:paraId="27D87BE9" w14:textId="77777777" w:rsidR="00832717" w:rsidRPr="00333A12" w:rsidRDefault="00832717" w:rsidP="00832717">
      <w:pPr>
        <w:ind w:right="-24"/>
        <w:rPr>
          <w:rFonts w:ascii="Arial" w:hAnsi="Arial" w:cs="Arial"/>
          <w:sz w:val="20"/>
        </w:rPr>
      </w:pPr>
    </w:p>
    <w:p w14:paraId="371661F4" w14:textId="77777777" w:rsidR="00832717" w:rsidRPr="00333A12" w:rsidRDefault="00832717" w:rsidP="00832717">
      <w:pPr>
        <w:ind w:right="-24"/>
        <w:rPr>
          <w:rFonts w:ascii="Arial" w:hAnsi="Arial" w:cs="Arial"/>
          <w:b/>
          <w:sz w:val="20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411"/>
        <w:gridCol w:w="1346"/>
        <w:gridCol w:w="1347"/>
      </w:tblGrid>
      <w:tr w:rsidR="00832717" w:rsidRPr="004932A4" w14:paraId="609D7E88" w14:textId="77777777" w:rsidTr="00832717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14:paraId="70B88BFA" w14:textId="77777777" w:rsidR="00832717" w:rsidRPr="004932A4" w:rsidRDefault="00832717" w:rsidP="00832717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Number of questions</w:t>
            </w:r>
          </w:p>
        </w:tc>
        <w:tc>
          <w:tcPr>
            <w:tcW w:w="2411" w:type="dxa"/>
            <w:shd w:val="clear" w:color="auto" w:fill="F3F3F3"/>
            <w:vAlign w:val="center"/>
          </w:tcPr>
          <w:p w14:paraId="72DEFAD1" w14:textId="77777777" w:rsidR="00832717" w:rsidRPr="004932A4" w:rsidRDefault="00832717" w:rsidP="00832717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932A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Number of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questions answered correctly</w:t>
            </w:r>
          </w:p>
        </w:tc>
        <w:tc>
          <w:tcPr>
            <w:tcW w:w="2693" w:type="dxa"/>
            <w:gridSpan w:val="2"/>
            <w:shd w:val="clear" w:color="auto" w:fill="F3F3F3"/>
            <w:vAlign w:val="center"/>
          </w:tcPr>
          <w:p w14:paraId="6F490DA6" w14:textId="77777777" w:rsidR="00832717" w:rsidRPr="004932A4" w:rsidRDefault="00832717" w:rsidP="00832717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Task outcome (Tick)</w:t>
            </w:r>
          </w:p>
        </w:tc>
      </w:tr>
      <w:tr w:rsidR="00832717" w:rsidRPr="004932A4" w14:paraId="1B2D4B69" w14:textId="77777777" w:rsidTr="00832717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14:paraId="150C1089" w14:textId="3ABE994E" w:rsidR="00832717" w:rsidRPr="004932A4" w:rsidRDefault="003322F2" w:rsidP="00832717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2411" w:type="dxa"/>
            <w:vMerge w:val="restart"/>
            <w:vAlign w:val="center"/>
          </w:tcPr>
          <w:p w14:paraId="0AE3052E" w14:textId="77777777" w:rsidR="00832717" w:rsidRPr="004932A4" w:rsidRDefault="00832717" w:rsidP="00832717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936654862" w:edGrp="everyone"/>
            <w:permEnd w:id="936654862"/>
          </w:p>
        </w:tc>
        <w:tc>
          <w:tcPr>
            <w:tcW w:w="1346" w:type="dxa"/>
            <w:vAlign w:val="center"/>
          </w:tcPr>
          <w:p w14:paraId="424A6C09" w14:textId="77777777" w:rsidR="00832717" w:rsidRPr="004932A4" w:rsidRDefault="00832717" w:rsidP="00832717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Satisfactory</w:t>
            </w:r>
          </w:p>
        </w:tc>
        <w:tc>
          <w:tcPr>
            <w:tcW w:w="1347" w:type="dxa"/>
            <w:vAlign w:val="center"/>
          </w:tcPr>
          <w:p w14:paraId="3C1F6332" w14:textId="77777777" w:rsidR="00832717" w:rsidRPr="004932A4" w:rsidRDefault="00832717" w:rsidP="00832717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Not Yet Satisfactory</w:t>
            </w:r>
          </w:p>
        </w:tc>
      </w:tr>
      <w:tr w:rsidR="00832717" w:rsidRPr="004932A4" w14:paraId="2CD4496C" w14:textId="77777777" w:rsidTr="00832717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14:paraId="33B2B13E" w14:textId="77777777" w:rsidR="00832717" w:rsidRPr="004932A4" w:rsidRDefault="00832717" w:rsidP="00832717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11" w:type="dxa"/>
            <w:vMerge/>
            <w:vAlign w:val="center"/>
          </w:tcPr>
          <w:p w14:paraId="694676E8" w14:textId="77777777" w:rsidR="00832717" w:rsidRPr="004932A4" w:rsidRDefault="00832717" w:rsidP="00832717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1100287608" w:edGrp="everyone"/>
        <w:tc>
          <w:tcPr>
            <w:tcW w:w="1346" w:type="dxa"/>
            <w:vAlign w:val="center"/>
          </w:tcPr>
          <w:p w14:paraId="4F4C84E3" w14:textId="77777777" w:rsidR="00832717" w:rsidRPr="00533511" w:rsidRDefault="00000000" w:rsidP="00832717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40"/>
                  <w:szCs w:val="28"/>
                </w:rPr>
                <w:id w:val="206853034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832717" w:rsidRPr="00533511">
                  <w:rPr>
                    <w:rFonts w:ascii="Arial" w:hAnsi="Arial" w:cs="Arial"/>
                    <w:sz w:val="40"/>
                    <w:szCs w:val="28"/>
                  </w:rPr>
                  <w:sym w:font="Wingdings" w:char="F0A8"/>
                </w:r>
              </w:sdtContent>
            </w:sdt>
            <w:permEnd w:id="1100287608"/>
          </w:p>
        </w:tc>
        <w:permStart w:id="231474172" w:edGrp="everyone"/>
        <w:tc>
          <w:tcPr>
            <w:tcW w:w="1347" w:type="dxa"/>
            <w:vAlign w:val="center"/>
          </w:tcPr>
          <w:p w14:paraId="4592D3CD" w14:textId="77777777" w:rsidR="00832717" w:rsidRPr="00533511" w:rsidRDefault="00000000" w:rsidP="00832717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40"/>
                  <w:szCs w:val="28"/>
                </w:rPr>
                <w:id w:val="-181139657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832717" w:rsidRPr="00533511">
                  <w:rPr>
                    <w:rFonts w:ascii="Arial" w:hAnsi="Arial" w:cs="Arial"/>
                    <w:sz w:val="40"/>
                    <w:szCs w:val="28"/>
                  </w:rPr>
                  <w:sym w:font="Wingdings" w:char="F0A8"/>
                </w:r>
              </w:sdtContent>
            </w:sdt>
            <w:permEnd w:id="231474172"/>
          </w:p>
        </w:tc>
      </w:tr>
    </w:tbl>
    <w:tbl>
      <w:tblPr>
        <w:tblStyle w:val="TableGrid"/>
        <w:tblW w:w="905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9057"/>
      </w:tblGrid>
      <w:tr w:rsidR="00AB5ACB" w:rsidRPr="000C0B14" w14:paraId="777DD791" w14:textId="77777777" w:rsidTr="00CC1D6F">
        <w:tc>
          <w:tcPr>
            <w:tcW w:w="9057" w:type="dxa"/>
            <w:shd w:val="clear" w:color="auto" w:fill="D9D9D9" w:themeFill="background1" w:themeFillShade="D9"/>
          </w:tcPr>
          <w:p w14:paraId="323006B3" w14:textId="77777777" w:rsidR="00AB5ACB" w:rsidRPr="000C0B14" w:rsidRDefault="00AB5ACB" w:rsidP="00CC1D6F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bookmarkStart w:id="23" w:name="_Ref35351038"/>
            <w:r w:rsidRPr="000C0B14">
              <w:rPr>
                <w:rFonts w:ascii="Arial" w:hAnsi="Arial" w:cs="Arial"/>
                <w:b/>
                <w:caps/>
                <w:szCs w:val="24"/>
              </w:rPr>
              <w:lastRenderedPageBreak/>
              <w:t>ASSESSOR Comments</w:t>
            </w:r>
          </w:p>
        </w:tc>
      </w:tr>
      <w:tr w:rsidR="00AB5ACB" w:rsidRPr="000C0B14" w14:paraId="3FC31824" w14:textId="77777777" w:rsidTr="00CC1D6F">
        <w:trPr>
          <w:trHeight w:val="13433"/>
        </w:trPr>
        <w:tc>
          <w:tcPr>
            <w:tcW w:w="9057" w:type="dxa"/>
          </w:tcPr>
          <w:p w14:paraId="31C3CE03" w14:textId="77777777" w:rsidR="00AB5ACB" w:rsidRPr="000C0B14" w:rsidRDefault="00AB5ACB" w:rsidP="00CC1D6F">
            <w:pPr>
              <w:rPr>
                <w:rFonts w:ascii="Arial" w:hAnsi="Arial" w:cs="Arial"/>
                <w:szCs w:val="24"/>
              </w:rPr>
            </w:pPr>
            <w:permStart w:id="1796293211" w:edGrp="everyone"/>
            <w:permEnd w:id="1796293211"/>
          </w:p>
        </w:tc>
      </w:tr>
    </w:tbl>
    <w:p w14:paraId="15960FCE" w14:textId="61A32B8B" w:rsidR="00951718" w:rsidRPr="00830749" w:rsidRDefault="00951718" w:rsidP="00951718">
      <w:pPr>
        <w:pStyle w:val="11CSTCPLQuestionBullet"/>
        <w:ind w:left="709" w:hanging="709"/>
      </w:pPr>
      <w:r>
        <w:lastRenderedPageBreak/>
        <w:t xml:space="preserve">True or False (Tick your response): </w:t>
      </w:r>
      <w:r w:rsidR="003A226A" w:rsidRPr="00ED32CC">
        <w:rPr>
          <w:rFonts w:cs="Arial"/>
        </w:rPr>
        <w:t>Individuals and parties involved in WHS consultation and participation processes may include external bodies, such as unions and WHS inspectors</w:t>
      </w:r>
      <w:r>
        <w:t>.</w:t>
      </w:r>
      <w:bookmarkEnd w:id="23"/>
    </w:p>
    <w:p w14:paraId="38E92216" w14:textId="77777777" w:rsidR="00951718" w:rsidRPr="00830749" w:rsidRDefault="00951718" w:rsidP="0095171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880E90" w14:paraId="3095C85F" w14:textId="77777777" w:rsidTr="00880E90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62CD6E12" w14:textId="77777777" w:rsidR="00880E90" w:rsidRDefault="00880E90" w:rsidP="00880E90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31931579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704721459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7E049EB3" w14:textId="2BE9DA46" w:rsidR="00880E90" w:rsidRPr="00B31E17" w:rsidRDefault="00BE763C" w:rsidP="00880E90">
                <w:pPr>
                  <w:keepNext/>
                  <w:ind w:left="993" w:right="82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319315793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2492407" w14:textId="77777777" w:rsidR="00880E90" w:rsidRPr="00FE608E" w:rsidRDefault="00880E90" w:rsidP="00880E90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AF7E2B5" w14:textId="77777777" w:rsidR="00880E90" w:rsidRPr="00E106BF" w:rsidRDefault="00880E90" w:rsidP="00880E90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66607933" w:edGrp="everyone"/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2C0FC24" w14:textId="77777777" w:rsidR="00880E90" w:rsidRPr="00533511" w:rsidRDefault="00000000" w:rsidP="00880E90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2058184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880E90" w:rsidRPr="0053351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66607933"/>
          </w:p>
        </w:tc>
      </w:tr>
      <w:tr w:rsidR="00880E90" w14:paraId="79F49425" w14:textId="77777777" w:rsidTr="00880E90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D34AF70" w14:textId="77777777" w:rsidR="00880E90" w:rsidRPr="00FE608E" w:rsidRDefault="00880E90" w:rsidP="00880E90">
            <w:pPr>
              <w:ind w:left="993" w:hanging="993"/>
              <w:jc w:val="center"/>
              <w:rPr>
                <w:vanish/>
              </w:rPr>
            </w:pPr>
          </w:p>
        </w:tc>
        <w:permStart w:id="177106242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212780510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693B4E1A" w14:textId="7A498230" w:rsidR="00880E90" w:rsidRPr="00B31E17" w:rsidRDefault="00880E90" w:rsidP="00880E90">
                <w:pPr>
                  <w:ind w:left="161" w:right="82" w:hanging="161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771062425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330235F" w14:textId="77777777" w:rsidR="00880E90" w:rsidRPr="00FE608E" w:rsidRDefault="00880E90" w:rsidP="00880E90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8C9CAE2" w14:textId="77777777" w:rsidR="00880E90" w:rsidRDefault="00880E90" w:rsidP="00880E90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4078EBA3" w14:textId="77777777" w:rsidR="00880E90" w:rsidRDefault="00880E90" w:rsidP="00880E90">
            <w:pPr>
              <w:ind w:left="993" w:hanging="993"/>
            </w:pPr>
          </w:p>
        </w:tc>
      </w:tr>
    </w:tbl>
    <w:p w14:paraId="2E1628A6" w14:textId="2182D09B" w:rsidR="00832717" w:rsidRDefault="00832717">
      <w:pPr>
        <w:jc w:val="left"/>
        <w:rPr>
          <w:rFonts w:ascii="Arial" w:hAnsi="Arial" w:cs="Arial"/>
          <w:sz w:val="22"/>
          <w:szCs w:val="22"/>
        </w:rPr>
      </w:pPr>
    </w:p>
    <w:p w14:paraId="328982A8" w14:textId="77777777" w:rsidR="003322F2" w:rsidRDefault="003322F2">
      <w:pPr>
        <w:jc w:val="left"/>
        <w:rPr>
          <w:rFonts w:ascii="Arial" w:hAnsi="Arial" w:cs="Arial"/>
          <w:sz w:val="22"/>
          <w:szCs w:val="22"/>
        </w:rPr>
      </w:pPr>
    </w:p>
    <w:p w14:paraId="232240DF" w14:textId="085832E2" w:rsidR="00832717" w:rsidRPr="00830749" w:rsidRDefault="003322F2" w:rsidP="00832717">
      <w:pPr>
        <w:pStyle w:val="11CSTCPLQuestionBullet"/>
        <w:ind w:left="709" w:hanging="709"/>
      </w:pPr>
      <w:bookmarkStart w:id="24" w:name="_Ref35350969"/>
      <w:r w:rsidRPr="00ED32CC">
        <w:rPr>
          <w:rFonts w:cs="Arial"/>
        </w:rPr>
        <w:t>Which of the following are types of WHS consultation and participation processes</w:t>
      </w:r>
      <w:r w:rsidR="00832717" w:rsidRPr="00832717">
        <w:t>?</w:t>
      </w:r>
      <w:r w:rsidR="00832717">
        <w:t xml:space="preserve"> Tick all that apply.</w:t>
      </w:r>
      <w:bookmarkEnd w:id="24"/>
    </w:p>
    <w:p w14:paraId="741F794F" w14:textId="77777777" w:rsidR="00832717" w:rsidRPr="00830749" w:rsidRDefault="00832717" w:rsidP="00832717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832717" w14:paraId="0B083547" w14:textId="77777777" w:rsidTr="00832717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767DC4C8" w14:textId="77777777" w:rsidR="00832717" w:rsidRDefault="00832717" w:rsidP="00832717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51F31AE0" w14:textId="77777777" w:rsidR="00832717" w:rsidRDefault="00832717" w:rsidP="00832717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765AE4B4" w14:textId="77777777" w:rsidR="00832717" w:rsidRDefault="00832717" w:rsidP="00832717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161700145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1804CBB9" w14:textId="77777777" w:rsidR="00832717" w:rsidRPr="00533511" w:rsidRDefault="00000000" w:rsidP="00832717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49581007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83271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161700145"/>
          </w:p>
        </w:tc>
      </w:tr>
      <w:tr w:rsidR="00880E90" w14:paraId="67145E0A" w14:textId="77777777" w:rsidTr="0083271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4F099B1" w14:textId="77777777" w:rsidR="00880E90" w:rsidRPr="00FE608E" w:rsidRDefault="00880E90" w:rsidP="00880E90">
            <w:pPr>
              <w:ind w:left="993" w:hanging="993"/>
              <w:jc w:val="center"/>
              <w:rPr>
                <w:vanish/>
              </w:rPr>
            </w:pPr>
          </w:p>
        </w:tc>
        <w:permStart w:id="152634630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220513744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44FE48" w14:textId="1CE1CF32" w:rsidR="00880E90" w:rsidRPr="00447473" w:rsidRDefault="00BE763C" w:rsidP="00880E90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526346306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ADBE7F9" w14:textId="60257794" w:rsidR="00880E90" w:rsidRDefault="00880E90" w:rsidP="00880E90">
            <w:pPr>
              <w:jc w:val="center"/>
            </w:pPr>
            <w:r w:rsidRPr="003322F2">
              <w:t>Health and safety committees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15F10CC" w14:textId="77777777" w:rsidR="00880E90" w:rsidRDefault="00880E90" w:rsidP="00880E90">
            <w:pPr>
              <w:ind w:left="993" w:hanging="993"/>
            </w:pPr>
          </w:p>
        </w:tc>
      </w:tr>
      <w:tr w:rsidR="00880E90" w14:paraId="544A8223" w14:textId="77777777" w:rsidTr="0083271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3689042" w14:textId="77777777" w:rsidR="00880E90" w:rsidRPr="00FE608E" w:rsidRDefault="00880E90" w:rsidP="00880E90">
            <w:pPr>
              <w:ind w:left="993" w:hanging="993"/>
              <w:jc w:val="center"/>
              <w:rPr>
                <w:vanish/>
              </w:rPr>
            </w:pPr>
          </w:p>
        </w:tc>
        <w:permStart w:id="158199233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25482630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72F9A9" w14:textId="5B4AF31E" w:rsidR="00880E90" w:rsidRPr="00447473" w:rsidRDefault="00BE763C" w:rsidP="00880E90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581992339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EE09F63" w14:textId="7F79AB8C" w:rsidR="00880E90" w:rsidRDefault="00880E90" w:rsidP="00880E90">
            <w:pPr>
              <w:jc w:val="center"/>
            </w:pPr>
            <w:r w:rsidRPr="003322F2">
              <w:t>Internal involvement in inspections and audits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A4F6E61" w14:textId="77777777" w:rsidR="00880E90" w:rsidRDefault="00880E90" w:rsidP="00880E90">
            <w:pPr>
              <w:ind w:left="993" w:hanging="993"/>
            </w:pPr>
          </w:p>
        </w:tc>
      </w:tr>
      <w:tr w:rsidR="00880E90" w14:paraId="20BB2C9F" w14:textId="77777777" w:rsidTr="0083271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96F5F24" w14:textId="77777777" w:rsidR="00880E90" w:rsidRPr="00FE608E" w:rsidRDefault="00880E90" w:rsidP="00880E90">
            <w:pPr>
              <w:ind w:left="993" w:hanging="993"/>
              <w:jc w:val="center"/>
              <w:rPr>
                <w:vanish/>
              </w:rPr>
            </w:pPr>
          </w:p>
        </w:tc>
        <w:permStart w:id="50170932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3871760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A1CD88" w14:textId="32B3A79B" w:rsidR="00880E90" w:rsidRPr="00447473" w:rsidRDefault="00BE763C" w:rsidP="00880E90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501709329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56B1FF" w14:textId="5D0F1E5B" w:rsidR="00880E90" w:rsidRDefault="00880E90" w:rsidP="00880E90">
            <w:pPr>
              <w:jc w:val="center"/>
            </w:pPr>
            <w:r w:rsidRPr="003322F2">
              <w:t>Team meetings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AF76A71" w14:textId="77777777" w:rsidR="00880E90" w:rsidRDefault="00880E90" w:rsidP="00880E90">
            <w:pPr>
              <w:ind w:left="993" w:hanging="993"/>
            </w:pPr>
          </w:p>
        </w:tc>
      </w:tr>
      <w:tr w:rsidR="00880E90" w14:paraId="3F5623E2" w14:textId="77777777" w:rsidTr="0083271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7AB92BF" w14:textId="77777777" w:rsidR="00880E90" w:rsidRPr="00FE608E" w:rsidRDefault="00880E90" w:rsidP="00880E90">
            <w:pPr>
              <w:ind w:left="993" w:hanging="993"/>
              <w:jc w:val="center"/>
              <w:rPr>
                <w:vanish/>
              </w:rPr>
            </w:pPr>
          </w:p>
        </w:tc>
        <w:permStart w:id="58605235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202766951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299210" w14:textId="296584DC" w:rsidR="00880E90" w:rsidRPr="00447473" w:rsidRDefault="00BE763C" w:rsidP="00880E90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586052359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D54024" w14:textId="79915797" w:rsidR="00880E90" w:rsidRDefault="00880E90" w:rsidP="00880E90">
            <w:pPr>
              <w:jc w:val="center"/>
            </w:pPr>
            <w:r w:rsidRPr="003322F2">
              <w:t>Planning committees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D0A4DC3" w14:textId="77777777" w:rsidR="00880E90" w:rsidRDefault="00880E90" w:rsidP="00880E90">
            <w:pPr>
              <w:ind w:left="993" w:hanging="993"/>
            </w:pPr>
          </w:p>
        </w:tc>
      </w:tr>
    </w:tbl>
    <w:p w14:paraId="66AB7130" w14:textId="2806811A" w:rsidR="00832717" w:rsidRDefault="00832717" w:rsidP="00832717">
      <w:pPr>
        <w:rPr>
          <w:rFonts w:ascii="Arial" w:hAnsi="Arial" w:cs="Arial"/>
          <w:sz w:val="22"/>
          <w:szCs w:val="22"/>
        </w:rPr>
      </w:pPr>
    </w:p>
    <w:p w14:paraId="1C93940B" w14:textId="77777777" w:rsidR="003322F2" w:rsidRDefault="003322F2" w:rsidP="00832717">
      <w:pPr>
        <w:rPr>
          <w:rFonts w:ascii="Arial" w:hAnsi="Arial" w:cs="Arial"/>
          <w:sz w:val="22"/>
          <w:szCs w:val="22"/>
        </w:rPr>
      </w:pPr>
    </w:p>
    <w:p w14:paraId="0E911D7E" w14:textId="0AE6EF4D" w:rsidR="003322F2" w:rsidRPr="00830749" w:rsidRDefault="003322F2" w:rsidP="003322F2">
      <w:pPr>
        <w:pStyle w:val="11CSTCPLQuestionBullet"/>
        <w:ind w:left="709" w:hanging="709"/>
      </w:pPr>
      <w:bookmarkStart w:id="25" w:name="_Ref36046461"/>
      <w:r>
        <w:t xml:space="preserve">True or False (Tick your response): </w:t>
      </w:r>
      <w:r w:rsidRPr="00ED32CC">
        <w:rPr>
          <w:rFonts w:cs="Arial"/>
        </w:rPr>
        <w:t>Training for effective WHS consultation and participation can be as simple as teaching workers how to use computers to access WHS information and data</w:t>
      </w:r>
      <w:r>
        <w:t>.</w:t>
      </w:r>
      <w:bookmarkEnd w:id="25"/>
    </w:p>
    <w:p w14:paraId="702526F0" w14:textId="77777777" w:rsidR="003322F2" w:rsidRPr="00830749" w:rsidRDefault="003322F2" w:rsidP="003322F2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880E90" w14:paraId="51F29D05" w14:textId="77777777" w:rsidTr="00880E90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5C53BFEB" w14:textId="77777777" w:rsidR="00880E90" w:rsidRDefault="00880E90" w:rsidP="00880E90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75564334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20929836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13F68898" w14:textId="08155B05" w:rsidR="00880E90" w:rsidRPr="00B31E17" w:rsidRDefault="00880E90" w:rsidP="00880E90">
                <w:pPr>
                  <w:keepNext/>
                  <w:ind w:left="993" w:right="82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755643346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E2EA1C" w14:textId="77777777" w:rsidR="00880E90" w:rsidRPr="00FE608E" w:rsidRDefault="00880E90" w:rsidP="00880E90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33C2B88" w14:textId="77777777" w:rsidR="00880E90" w:rsidRPr="00E106BF" w:rsidRDefault="00880E90" w:rsidP="00880E90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665093873" w:edGrp="everyone"/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65EE7E3" w14:textId="77777777" w:rsidR="00880E90" w:rsidRPr="00533511" w:rsidRDefault="00000000" w:rsidP="00880E90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70366297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880E90" w:rsidRPr="0053351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665093873"/>
          </w:p>
        </w:tc>
      </w:tr>
      <w:tr w:rsidR="00880E90" w14:paraId="08B67595" w14:textId="77777777" w:rsidTr="00880E90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37EB370" w14:textId="77777777" w:rsidR="00880E90" w:rsidRPr="00FE608E" w:rsidRDefault="00880E90" w:rsidP="00880E90">
            <w:pPr>
              <w:ind w:left="993" w:hanging="993"/>
              <w:jc w:val="center"/>
              <w:rPr>
                <w:vanish/>
              </w:rPr>
            </w:pPr>
          </w:p>
        </w:tc>
        <w:permStart w:id="27822994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82261287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0EB6BBBD" w14:textId="05DFBFCE" w:rsidR="00880E90" w:rsidRPr="00B31E17" w:rsidRDefault="00BE763C" w:rsidP="00880E90">
                <w:pPr>
                  <w:ind w:left="161" w:right="82" w:hanging="161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78229943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34CF24B" w14:textId="77777777" w:rsidR="00880E90" w:rsidRPr="00FE608E" w:rsidRDefault="00880E90" w:rsidP="00880E90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9F7D64E" w14:textId="77777777" w:rsidR="00880E90" w:rsidRDefault="00880E90" w:rsidP="00880E90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03E52483" w14:textId="77777777" w:rsidR="00880E90" w:rsidRDefault="00880E90" w:rsidP="00880E90">
            <w:pPr>
              <w:ind w:left="993" w:hanging="993"/>
            </w:pPr>
          </w:p>
        </w:tc>
      </w:tr>
    </w:tbl>
    <w:p w14:paraId="5AC98D40" w14:textId="77777777" w:rsidR="003322F2" w:rsidRDefault="003322F2" w:rsidP="003322F2">
      <w:pPr>
        <w:jc w:val="left"/>
        <w:rPr>
          <w:rFonts w:ascii="Arial" w:hAnsi="Arial" w:cs="Arial"/>
          <w:sz w:val="22"/>
          <w:szCs w:val="22"/>
        </w:rPr>
      </w:pPr>
    </w:p>
    <w:p w14:paraId="76191DC6" w14:textId="77777777" w:rsidR="00951718" w:rsidRDefault="00951718" w:rsidP="00951718">
      <w:pPr>
        <w:rPr>
          <w:rFonts w:ascii="Arial" w:hAnsi="Arial" w:cs="Arial"/>
          <w:sz w:val="22"/>
          <w:szCs w:val="22"/>
        </w:rPr>
      </w:pPr>
    </w:p>
    <w:p w14:paraId="3C9835D8" w14:textId="2F3FBC90" w:rsidR="00951718" w:rsidRPr="00830749" w:rsidRDefault="003322F2" w:rsidP="00951718">
      <w:pPr>
        <w:pStyle w:val="11CSTCPLQuestionBullet"/>
        <w:ind w:left="709" w:hanging="709"/>
      </w:pPr>
      <w:bookmarkStart w:id="26" w:name="_Ref35417543"/>
      <w:r w:rsidRPr="00ED32CC">
        <w:rPr>
          <w:rFonts w:cs="Arial"/>
        </w:rPr>
        <w:t>Which of the following may constitute barriers to the implementation and effectiveness of WHS consultation and participation processes</w:t>
      </w:r>
      <w:r w:rsidR="00951718" w:rsidRPr="00832717">
        <w:t>?</w:t>
      </w:r>
      <w:r w:rsidR="00951718">
        <w:t xml:space="preserve"> Tick all that apply.</w:t>
      </w:r>
      <w:bookmarkEnd w:id="26"/>
    </w:p>
    <w:p w14:paraId="365679E8" w14:textId="77777777" w:rsidR="00951718" w:rsidRPr="00830749" w:rsidRDefault="00951718" w:rsidP="0095171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951718" w14:paraId="72645E64" w14:textId="77777777" w:rsidTr="00951718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2E8F9C56" w14:textId="77777777" w:rsidR="00951718" w:rsidRDefault="00951718" w:rsidP="00951718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566D6E07" w14:textId="77777777" w:rsidR="00951718" w:rsidRDefault="00951718" w:rsidP="00951718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3F22D3C4" w14:textId="77777777" w:rsidR="00951718" w:rsidRDefault="00951718" w:rsidP="00951718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438924893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3622DC26" w14:textId="77777777" w:rsidR="00951718" w:rsidRPr="00533511" w:rsidRDefault="00000000" w:rsidP="00951718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42337957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95171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438924893"/>
          </w:p>
        </w:tc>
      </w:tr>
      <w:tr w:rsidR="00880E90" w14:paraId="23730772" w14:textId="77777777" w:rsidTr="00951718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DE1AAAE" w14:textId="77777777" w:rsidR="00880E90" w:rsidRPr="00FE608E" w:rsidRDefault="00880E90" w:rsidP="00880E90">
            <w:pPr>
              <w:ind w:left="993" w:hanging="993"/>
              <w:jc w:val="center"/>
              <w:rPr>
                <w:vanish/>
              </w:rPr>
            </w:pPr>
          </w:p>
        </w:tc>
        <w:permStart w:id="34559706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84115279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55D88D5" w14:textId="669244E3" w:rsidR="00880E90" w:rsidRPr="00447473" w:rsidRDefault="00880E90" w:rsidP="00880E90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345597068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057595A" w14:textId="047DF8CB" w:rsidR="00880E90" w:rsidRDefault="00880E90" w:rsidP="00880E90">
            <w:pPr>
              <w:jc w:val="center"/>
            </w:pPr>
            <w:r w:rsidRPr="003322F2">
              <w:t>Consultation meetings being too long and boring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20BA2D8" w14:textId="77777777" w:rsidR="00880E90" w:rsidRDefault="00880E90" w:rsidP="00880E90">
            <w:pPr>
              <w:ind w:left="993" w:hanging="993"/>
            </w:pPr>
          </w:p>
        </w:tc>
      </w:tr>
      <w:tr w:rsidR="00880E90" w14:paraId="2F1C06B5" w14:textId="77777777" w:rsidTr="00951718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EF16520" w14:textId="77777777" w:rsidR="00880E90" w:rsidRPr="00FE608E" w:rsidRDefault="00880E90" w:rsidP="00880E90">
            <w:pPr>
              <w:ind w:left="993" w:hanging="993"/>
              <w:jc w:val="center"/>
              <w:rPr>
                <w:vanish/>
              </w:rPr>
            </w:pPr>
          </w:p>
        </w:tc>
        <w:permStart w:id="108927734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76796026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C145C1" w14:textId="19E743F9" w:rsidR="00880E90" w:rsidRPr="00447473" w:rsidRDefault="00BE763C" w:rsidP="00880E90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089277343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A9DE1BE" w14:textId="592819CE" w:rsidR="00880E90" w:rsidRDefault="00880E90" w:rsidP="00880E90">
            <w:pPr>
              <w:jc w:val="center"/>
            </w:pPr>
            <w:r w:rsidRPr="003322F2">
              <w:t>Language, literacy and numeracy levels of the workforce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5EA0DB0" w14:textId="77777777" w:rsidR="00880E90" w:rsidRDefault="00880E90" w:rsidP="00880E90">
            <w:pPr>
              <w:ind w:left="993" w:hanging="993"/>
            </w:pPr>
          </w:p>
        </w:tc>
      </w:tr>
      <w:tr w:rsidR="00880E90" w14:paraId="308A590E" w14:textId="77777777" w:rsidTr="00951718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A7402B5" w14:textId="77777777" w:rsidR="00880E90" w:rsidRPr="00FE608E" w:rsidRDefault="00880E90" w:rsidP="00880E90">
            <w:pPr>
              <w:ind w:left="993" w:hanging="993"/>
              <w:jc w:val="center"/>
              <w:rPr>
                <w:vanish/>
              </w:rPr>
            </w:pPr>
          </w:p>
        </w:tc>
        <w:permStart w:id="102958706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28053074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98A030" w14:textId="3BC3AAE8" w:rsidR="00880E90" w:rsidRPr="00447473" w:rsidRDefault="00BE763C" w:rsidP="00880E90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029587069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D462162" w14:textId="3A44D282" w:rsidR="00880E90" w:rsidRDefault="00880E90" w:rsidP="00880E90">
            <w:pPr>
              <w:jc w:val="center"/>
            </w:pPr>
            <w:r w:rsidRPr="003322F2">
              <w:t>Workplace culture related to WHS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67BA589" w14:textId="77777777" w:rsidR="00880E90" w:rsidRDefault="00880E90" w:rsidP="00880E90">
            <w:pPr>
              <w:ind w:left="993" w:hanging="993"/>
            </w:pPr>
          </w:p>
        </w:tc>
      </w:tr>
      <w:tr w:rsidR="00880E90" w14:paraId="055BDD61" w14:textId="77777777" w:rsidTr="00951718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AC0AE59" w14:textId="77777777" w:rsidR="00880E90" w:rsidRPr="00FE608E" w:rsidRDefault="00880E90" w:rsidP="00880E90">
            <w:pPr>
              <w:ind w:left="993" w:hanging="993"/>
              <w:jc w:val="center"/>
              <w:rPr>
                <w:vanish/>
              </w:rPr>
            </w:pPr>
          </w:p>
        </w:tc>
        <w:permStart w:id="200730233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76591263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ED9527" w14:textId="648967B8" w:rsidR="00880E90" w:rsidRPr="00447473" w:rsidRDefault="00BE763C" w:rsidP="00880E90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007302333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17FC6B8" w14:textId="6705DA69" w:rsidR="00880E90" w:rsidRDefault="00880E90" w:rsidP="00880E90">
            <w:pPr>
              <w:jc w:val="center"/>
            </w:pPr>
            <w:r w:rsidRPr="003322F2">
              <w:t>Having separate work sites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DF75A9C" w14:textId="77777777" w:rsidR="00880E90" w:rsidRDefault="00880E90" w:rsidP="00880E90">
            <w:pPr>
              <w:ind w:left="993" w:hanging="993"/>
            </w:pPr>
          </w:p>
        </w:tc>
      </w:tr>
    </w:tbl>
    <w:p w14:paraId="5C2859AB" w14:textId="77777777" w:rsidR="00951718" w:rsidRDefault="00951718" w:rsidP="00951718">
      <w:pPr>
        <w:rPr>
          <w:rFonts w:ascii="Arial" w:hAnsi="Arial" w:cs="Arial"/>
          <w:sz w:val="22"/>
          <w:szCs w:val="22"/>
        </w:rPr>
      </w:pPr>
    </w:p>
    <w:p w14:paraId="4AEFA3E2" w14:textId="77777777" w:rsidR="00C76B5E" w:rsidRDefault="00C76B5E" w:rsidP="00C76B5E">
      <w:pPr>
        <w:rPr>
          <w:rFonts w:ascii="Arial" w:hAnsi="Arial" w:cs="Arial"/>
          <w:sz w:val="22"/>
          <w:szCs w:val="22"/>
        </w:rPr>
      </w:pPr>
    </w:p>
    <w:p w14:paraId="666EFB3A" w14:textId="77777777" w:rsidR="00C76B5E" w:rsidRPr="004932A4" w:rsidRDefault="00C76B5E" w:rsidP="00C76B5E">
      <w:pPr>
        <w:rPr>
          <w:rFonts w:ascii="Arial" w:hAnsi="Arial" w:cs="Arial"/>
          <w:sz w:val="22"/>
          <w:szCs w:val="22"/>
        </w:rPr>
        <w:sectPr w:rsidR="00C76B5E" w:rsidRPr="004932A4" w:rsidSect="00101E97">
          <w:headerReference w:type="even" r:id="rId22"/>
          <w:headerReference w:type="default" r:id="rId23"/>
          <w:type w:val="oddPage"/>
          <w:pgSz w:w="11906" w:h="16838"/>
          <w:pgMar w:top="1440" w:right="1440" w:bottom="1440" w:left="1440" w:header="680" w:footer="680" w:gutter="0"/>
          <w:pgNumType w:start="1"/>
          <w:cols w:space="708"/>
          <w:docGrid w:linePitch="360"/>
        </w:sectPr>
      </w:pPr>
    </w:p>
    <w:p w14:paraId="4AA8D003" w14:textId="51E27986" w:rsidR="00C76B5E" w:rsidRPr="004932A4" w:rsidRDefault="00000000" w:rsidP="00C76B5E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141859559"/>
          <w:placeholder>
            <w:docPart w:val="7E13CC67E5B64670B79C61C3DEDA648A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="001827EB">
            <w:rPr>
              <w:szCs w:val="32"/>
            </w:rPr>
            <w:t>BSBWHS413</w:t>
          </w:r>
        </w:sdtContent>
      </w:sdt>
      <w:r w:rsidR="00C76B5E" w:rsidRPr="004932A4">
        <w:rPr>
          <w:szCs w:val="32"/>
        </w:rPr>
        <w:t xml:space="preserve"> </w:t>
      </w:r>
    </w:p>
    <w:p w14:paraId="4940EB2A" w14:textId="7A7DBD1F" w:rsidR="00C76B5E" w:rsidRPr="004932A4" w:rsidRDefault="00000000" w:rsidP="00C76B5E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42642196"/>
          <w:placeholder>
            <w:docPart w:val="13A4FF17569146DB9A6222AB86D8663A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Content>
          <w:r w:rsidR="00217DE4">
            <w:rPr>
              <w:szCs w:val="32"/>
            </w:rPr>
            <w:t>Contribute to implementation and maintenance of WHS consultation and participation processes</w:t>
          </w:r>
        </w:sdtContent>
      </w:sdt>
    </w:p>
    <w:p w14:paraId="5A8A8F8F" w14:textId="77777777" w:rsidR="00C76B5E" w:rsidRDefault="00C76B5E" w:rsidP="00C76B5E">
      <w:pPr>
        <w:ind w:left="709" w:right="-24" w:hanging="709"/>
        <w:rPr>
          <w:rFonts w:ascii="Arial" w:hAnsi="Arial" w:cs="Arial"/>
          <w:sz w:val="22"/>
          <w:szCs w:val="22"/>
        </w:rPr>
      </w:pPr>
    </w:p>
    <w:p w14:paraId="10B250F8" w14:textId="77777777" w:rsidR="00C76B5E" w:rsidRDefault="00C76B5E" w:rsidP="00C76B5E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C76B5E" w14:paraId="365F6608" w14:textId="77777777" w:rsidTr="00C76B5E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14:paraId="23D902C7" w14:textId="77777777" w:rsidR="004C6B3F" w:rsidRDefault="004C6B3F" w:rsidP="004C6B3F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r w:rsidRPr="00F01505">
              <w:rPr>
                <w:rFonts w:ascii="Arial" w:hAnsi="Arial" w:cs="Arial"/>
                <w:b/>
                <w:szCs w:val="24"/>
              </w:rPr>
              <w:t>PRACTICAL ASSESSMENT INSTRUCTIONS</w:t>
            </w:r>
          </w:p>
          <w:p w14:paraId="574C471C" w14:textId="77777777" w:rsidR="004C6B3F" w:rsidRPr="00F01505" w:rsidRDefault="004C6B3F" w:rsidP="004C6B3F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14:paraId="2450ED91" w14:textId="77777777" w:rsidR="004C6B3F" w:rsidRPr="00F01505" w:rsidRDefault="004C6B3F" w:rsidP="00854B07">
            <w:pPr>
              <w:pStyle w:val="ListParagraph"/>
              <w:numPr>
                <w:ilvl w:val="0"/>
                <w:numId w:val="10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01505">
              <w:rPr>
                <w:rFonts w:ascii="Arial" w:hAnsi="Arial" w:cs="Arial"/>
                <w:sz w:val="22"/>
                <w:szCs w:val="22"/>
              </w:rPr>
              <w:t xml:space="preserve">The following practical assessment will require the </w:t>
            </w:r>
            <w:r w:rsidR="007678DC">
              <w:rPr>
                <w:rFonts w:ascii="Arial" w:hAnsi="Arial" w:cs="Arial"/>
                <w:sz w:val="22"/>
                <w:szCs w:val="22"/>
              </w:rPr>
              <w:t>P</w:t>
            </w:r>
            <w:r>
              <w:rPr>
                <w:rFonts w:ascii="Arial" w:hAnsi="Arial" w:cs="Arial"/>
                <w:sz w:val="22"/>
                <w:szCs w:val="22"/>
              </w:rPr>
              <w:t>articipant</w:t>
            </w:r>
            <w:r w:rsidRPr="00F01505">
              <w:rPr>
                <w:rFonts w:ascii="Arial" w:hAnsi="Arial" w:cs="Arial"/>
                <w:sz w:val="22"/>
                <w:szCs w:val="22"/>
              </w:rPr>
              <w:t xml:space="preserve"> to complete work related activities.</w:t>
            </w:r>
          </w:p>
          <w:p w14:paraId="4FB698D5" w14:textId="77777777" w:rsidR="004C6B3F" w:rsidRPr="00F01505" w:rsidRDefault="004C6B3F" w:rsidP="00854B07">
            <w:pPr>
              <w:pStyle w:val="ListParagraph"/>
              <w:numPr>
                <w:ilvl w:val="0"/>
                <w:numId w:val="10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01505">
              <w:rPr>
                <w:rFonts w:ascii="Arial" w:hAnsi="Arial" w:cs="Arial"/>
                <w:sz w:val="22"/>
                <w:szCs w:val="22"/>
              </w:rPr>
              <w:t xml:space="preserve">The </w:t>
            </w:r>
            <w:r w:rsidR="007678DC">
              <w:rPr>
                <w:rFonts w:ascii="Arial" w:hAnsi="Arial" w:cs="Arial"/>
                <w:sz w:val="22"/>
                <w:szCs w:val="22"/>
              </w:rPr>
              <w:t>A</w:t>
            </w:r>
            <w:r w:rsidRPr="00F01505">
              <w:rPr>
                <w:rFonts w:ascii="Arial" w:hAnsi="Arial" w:cs="Arial"/>
                <w:sz w:val="22"/>
                <w:szCs w:val="22"/>
              </w:rPr>
              <w:t xml:space="preserve">ssessor will conduct observations of </w:t>
            </w:r>
            <w:r>
              <w:rPr>
                <w:rFonts w:ascii="Arial" w:hAnsi="Arial" w:cs="Arial"/>
                <w:sz w:val="22"/>
                <w:szCs w:val="22"/>
              </w:rPr>
              <w:t xml:space="preserve">the </w:t>
            </w:r>
            <w:r w:rsidR="007678DC">
              <w:rPr>
                <w:rFonts w:ascii="Arial" w:hAnsi="Arial" w:cs="Arial"/>
                <w:sz w:val="22"/>
                <w:szCs w:val="22"/>
              </w:rPr>
              <w:t>P</w:t>
            </w:r>
            <w:r>
              <w:rPr>
                <w:rFonts w:ascii="Arial" w:hAnsi="Arial" w:cs="Arial"/>
                <w:sz w:val="22"/>
                <w:szCs w:val="22"/>
              </w:rPr>
              <w:t>articipant’s</w:t>
            </w:r>
            <w:r w:rsidRPr="00F01505">
              <w:rPr>
                <w:rFonts w:ascii="Arial" w:hAnsi="Arial" w:cs="Arial"/>
                <w:sz w:val="22"/>
                <w:szCs w:val="22"/>
              </w:rPr>
              <w:t xml:space="preserve"> work to determine whether </w:t>
            </w:r>
            <w:r>
              <w:rPr>
                <w:rFonts w:ascii="Arial" w:hAnsi="Arial" w:cs="Arial"/>
                <w:sz w:val="22"/>
                <w:szCs w:val="22"/>
              </w:rPr>
              <w:t>they</w:t>
            </w:r>
            <w:r w:rsidRPr="00F01505">
              <w:rPr>
                <w:rFonts w:ascii="Arial" w:hAnsi="Arial" w:cs="Arial"/>
                <w:sz w:val="22"/>
                <w:szCs w:val="22"/>
              </w:rPr>
              <w:t xml:space="preserve"> display sufficient practical skills and knowledge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  <w:r w:rsidRPr="00F01505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2B121652" w14:textId="77777777" w:rsidR="004C6B3F" w:rsidRDefault="004C6B3F" w:rsidP="00854B07">
            <w:pPr>
              <w:pStyle w:val="ListParagraph"/>
              <w:numPr>
                <w:ilvl w:val="0"/>
                <w:numId w:val="10"/>
              </w:numPr>
              <w:ind w:right="390"/>
              <w:rPr>
                <w:rFonts w:ascii="Arial" w:hAnsi="Arial" w:cs="Arial"/>
                <w:sz w:val="22"/>
                <w:szCs w:val="22"/>
              </w:rPr>
            </w:pPr>
            <w:r w:rsidRPr="00F01505">
              <w:rPr>
                <w:rFonts w:ascii="Arial" w:hAnsi="Arial" w:cs="Arial"/>
                <w:sz w:val="22"/>
                <w:szCs w:val="22"/>
              </w:rPr>
              <w:t>P</w:t>
            </w:r>
            <w:r w:rsidR="007678DC">
              <w:rPr>
                <w:rFonts w:ascii="Arial" w:hAnsi="Arial" w:cs="Arial"/>
                <w:sz w:val="22"/>
                <w:szCs w:val="22"/>
              </w:rPr>
              <w:t xml:space="preserve">lease fill in the details below – providing </w:t>
            </w:r>
            <w:r w:rsidRPr="00F01505">
              <w:rPr>
                <w:rFonts w:ascii="Arial" w:hAnsi="Arial" w:cs="Arial"/>
                <w:sz w:val="22"/>
                <w:szCs w:val="22"/>
              </w:rPr>
              <w:t xml:space="preserve">your name, signature and date of </w:t>
            </w:r>
            <w:r>
              <w:rPr>
                <w:rFonts w:ascii="Arial" w:hAnsi="Arial" w:cs="Arial"/>
                <w:sz w:val="22"/>
                <w:szCs w:val="22"/>
              </w:rPr>
              <w:t>assessment</w:t>
            </w:r>
            <w:r w:rsidRPr="00F01505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6FEF13B0" w14:textId="77777777" w:rsidR="004C6B3F" w:rsidRPr="00F01505" w:rsidRDefault="007678DC" w:rsidP="00854B07">
            <w:pPr>
              <w:pStyle w:val="ListParagraph"/>
              <w:numPr>
                <w:ilvl w:val="1"/>
                <w:numId w:val="10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The Participant’s</w:t>
            </w:r>
            <w:r w:rsidR="004C6B3F">
              <w:rPr>
                <w:rFonts w:ascii="Arial" w:hAnsi="Arial" w:cs="Arial"/>
                <w:sz w:val="22"/>
                <w:szCs w:val="22"/>
              </w:rPr>
              <w:t xml:space="preserve"> signature acknowledges</w:t>
            </w:r>
            <w:r w:rsidR="004C6B3F" w:rsidRPr="0016196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4C6B3F">
              <w:rPr>
                <w:rFonts w:ascii="Arial" w:hAnsi="Arial" w:cs="Arial"/>
                <w:sz w:val="22"/>
                <w:szCs w:val="22"/>
              </w:rPr>
              <w:t xml:space="preserve">that the </w:t>
            </w:r>
            <w:r>
              <w:rPr>
                <w:rFonts w:ascii="Arial" w:hAnsi="Arial" w:cs="Arial"/>
                <w:sz w:val="22"/>
                <w:szCs w:val="22"/>
              </w:rPr>
              <w:t>A</w:t>
            </w:r>
            <w:r w:rsidR="004C6B3F">
              <w:rPr>
                <w:rFonts w:ascii="Arial" w:hAnsi="Arial" w:cs="Arial"/>
                <w:sz w:val="22"/>
                <w:szCs w:val="22"/>
              </w:rPr>
              <w:t>ssessor provided</w:t>
            </w:r>
            <w:r w:rsidR="004C6B3F" w:rsidRPr="00161964">
              <w:rPr>
                <w:rFonts w:ascii="Arial" w:hAnsi="Arial" w:cs="Arial"/>
                <w:sz w:val="22"/>
                <w:szCs w:val="22"/>
              </w:rPr>
              <w:t xml:space="preserve"> clear instructions </w:t>
            </w:r>
            <w:r w:rsidR="004C6B3F">
              <w:rPr>
                <w:rFonts w:ascii="Arial" w:hAnsi="Arial" w:cs="Arial"/>
                <w:sz w:val="22"/>
                <w:szCs w:val="22"/>
              </w:rPr>
              <w:t xml:space="preserve">and the </w:t>
            </w:r>
            <w:r>
              <w:rPr>
                <w:rFonts w:ascii="Arial" w:hAnsi="Arial" w:cs="Arial"/>
                <w:sz w:val="22"/>
                <w:szCs w:val="22"/>
              </w:rPr>
              <w:t>P</w:t>
            </w:r>
            <w:r w:rsidR="004C6B3F">
              <w:rPr>
                <w:rFonts w:ascii="Arial" w:hAnsi="Arial" w:cs="Arial"/>
                <w:sz w:val="22"/>
                <w:szCs w:val="22"/>
              </w:rPr>
              <w:t xml:space="preserve">articipant </w:t>
            </w:r>
            <w:r w:rsidR="004C6B3F" w:rsidRPr="00161964">
              <w:rPr>
                <w:rFonts w:ascii="Arial" w:hAnsi="Arial" w:cs="Arial"/>
                <w:sz w:val="22"/>
                <w:szCs w:val="22"/>
              </w:rPr>
              <w:t>understood what was required to complete this assessment.</w:t>
            </w:r>
          </w:p>
          <w:p w14:paraId="41D34737" w14:textId="77777777" w:rsidR="004C6B3F" w:rsidRPr="00F01505" w:rsidRDefault="004C6B3F" w:rsidP="00854B07">
            <w:pPr>
              <w:pStyle w:val="ListParagraph"/>
              <w:numPr>
                <w:ilvl w:val="0"/>
                <w:numId w:val="10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The </w:t>
            </w:r>
            <w:r w:rsidR="007678DC">
              <w:rPr>
                <w:rFonts w:ascii="Arial" w:hAnsi="Arial" w:cs="Arial"/>
                <w:sz w:val="22"/>
                <w:szCs w:val="22"/>
              </w:rPr>
              <w:t>A</w:t>
            </w:r>
            <w:r w:rsidRPr="00F01505">
              <w:rPr>
                <w:rFonts w:ascii="Arial" w:hAnsi="Arial" w:cs="Arial"/>
                <w:sz w:val="22"/>
                <w:szCs w:val="22"/>
              </w:rPr>
              <w:t>ssessor may substitute a Practical Task with a</w:t>
            </w:r>
            <w:r w:rsidR="007678DC">
              <w:rPr>
                <w:rFonts w:ascii="Arial" w:hAnsi="Arial" w:cs="Arial"/>
                <w:sz w:val="22"/>
                <w:szCs w:val="22"/>
              </w:rPr>
              <w:t xml:space="preserve">n alternate </w:t>
            </w:r>
            <w:r w:rsidRPr="00F01505">
              <w:rPr>
                <w:rFonts w:ascii="Arial" w:hAnsi="Arial" w:cs="Arial"/>
                <w:sz w:val="22"/>
                <w:szCs w:val="22"/>
              </w:rPr>
              <w:t>task of equal value.</w:t>
            </w:r>
          </w:p>
          <w:p w14:paraId="615FE19E" w14:textId="77777777" w:rsidR="00C76B5E" w:rsidRPr="00F01505" w:rsidRDefault="004C6B3F" w:rsidP="00854B07">
            <w:pPr>
              <w:pStyle w:val="ListParagraph"/>
              <w:numPr>
                <w:ilvl w:val="1"/>
                <w:numId w:val="10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01505">
              <w:rPr>
                <w:rFonts w:ascii="Arial" w:hAnsi="Arial" w:cs="Arial"/>
                <w:sz w:val="22"/>
                <w:szCs w:val="22"/>
              </w:rPr>
              <w:t xml:space="preserve">Alternate tasks must be fully documented by </w:t>
            </w:r>
            <w:r>
              <w:rPr>
                <w:rFonts w:ascii="Arial" w:hAnsi="Arial" w:cs="Arial"/>
                <w:sz w:val="22"/>
                <w:szCs w:val="22"/>
              </w:rPr>
              <w:t>the</w:t>
            </w:r>
            <w:r w:rsidRPr="00F01505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assessor</w:t>
            </w:r>
            <w:r w:rsidR="004E67D0">
              <w:rPr>
                <w:rFonts w:ascii="Arial" w:hAnsi="Arial" w:cs="Arial"/>
                <w:sz w:val="22"/>
                <w:szCs w:val="22"/>
              </w:rPr>
              <w:t xml:space="preserve"> in the Assessor Comments area</w:t>
            </w:r>
            <w:r w:rsidRPr="00F01505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</w:tbl>
    <w:p w14:paraId="04DA0F83" w14:textId="77777777" w:rsidR="00C76B5E" w:rsidRDefault="00C76B5E" w:rsidP="00C76B5E">
      <w:pPr>
        <w:ind w:right="-24"/>
        <w:rPr>
          <w:rFonts w:ascii="Arial" w:hAnsi="Arial" w:cs="Arial"/>
          <w:sz w:val="22"/>
          <w:szCs w:val="22"/>
        </w:rPr>
      </w:pPr>
    </w:p>
    <w:p w14:paraId="3C91B675" w14:textId="77777777" w:rsidR="007678DC" w:rsidRDefault="007678DC" w:rsidP="007678DC">
      <w:pPr>
        <w:ind w:right="-24"/>
        <w:rPr>
          <w:rFonts w:ascii="Arial" w:hAnsi="Arial" w:cs="Arial"/>
          <w:sz w:val="22"/>
          <w:szCs w:val="22"/>
        </w:rPr>
      </w:pPr>
    </w:p>
    <w:p w14:paraId="3D11843D" w14:textId="77777777" w:rsidR="007678DC" w:rsidRPr="00830749" w:rsidRDefault="007678DC" w:rsidP="007678DC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50772E" w:rsidRPr="00830749" w14:paraId="2CF958A7" w14:textId="77777777" w:rsidTr="00CC1D6F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4D049F25" w14:textId="77777777" w:rsidR="0050772E" w:rsidRPr="001C4084" w:rsidRDefault="0050772E" w:rsidP="00CC1D6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Participant n</w:t>
            </w:r>
            <w:r w:rsidRPr="001C4084">
              <w:rPr>
                <w:rFonts w:ascii="Arial" w:hAnsi="Arial" w:cs="Arial"/>
                <w:sz w:val="22"/>
                <w:szCs w:val="22"/>
              </w:rPr>
              <w:t>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455A1C38" w14:textId="4543F842" w:rsidR="0050772E" w:rsidRPr="001C4084" w:rsidRDefault="00BE763C" w:rsidP="00CC1D6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143226603" w:edGrp="everyone"/>
            <w:r>
              <w:rPr>
                <w:rFonts w:ascii="Arial" w:hAnsi="Arial" w:cs="Arial"/>
                <w:sz w:val="22"/>
                <w:szCs w:val="22"/>
              </w:rPr>
              <w:t>Casey Wait</w:t>
            </w:r>
            <w:permEnd w:id="1143226603"/>
          </w:p>
        </w:tc>
      </w:tr>
      <w:tr w:rsidR="0050772E" w:rsidRPr="004E05D0" w14:paraId="46FCB725" w14:textId="77777777" w:rsidTr="00CC1D6F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74CABD01" w14:textId="77777777" w:rsidR="0050772E" w:rsidRPr="004E05D0" w:rsidRDefault="0050772E" w:rsidP="00CC1D6F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20C1D45D" w14:textId="77777777" w:rsidR="0050772E" w:rsidRPr="004E05D0" w:rsidRDefault="0050772E" w:rsidP="00CC1D6F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</w:tr>
      <w:tr w:rsidR="0050772E" w:rsidRPr="00830749" w14:paraId="573442E5" w14:textId="77777777" w:rsidTr="00CC1D6F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680AEB98" w14:textId="77777777" w:rsidR="0050772E" w:rsidRPr="001C4084" w:rsidRDefault="0050772E" w:rsidP="00CC1D6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1828544727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2042169723"/>
            <w:picture/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05FD084E" w14:textId="77777777" w:rsidR="0050772E" w:rsidRPr="00DD7A44" w:rsidRDefault="0050772E" w:rsidP="00CC1D6F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339CD26F" wp14:editId="25F32BCD">
                      <wp:extent cx="940076" cy="428625"/>
                      <wp:effectExtent l="0" t="0" r="0" b="0"/>
                      <wp:docPr id="11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1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40076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828544727" w:displacedByCustomXml="prev"/>
      </w:tr>
      <w:tr w:rsidR="0050772E" w:rsidRPr="00830749" w14:paraId="1963EE89" w14:textId="77777777" w:rsidTr="00CC1D6F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0AF72BA1" w14:textId="77777777" w:rsidR="0050772E" w:rsidRDefault="0050772E" w:rsidP="00CC1D6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47516A33" w14:textId="77777777" w:rsidR="0050772E" w:rsidRPr="001C4084" w:rsidRDefault="0050772E" w:rsidP="00CC1D6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0772E" w:rsidRPr="0077428E" w14:paraId="19F21D2E" w14:textId="77777777" w:rsidTr="00CC1D6F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29C2C69A" w14:textId="77777777" w:rsidR="0050772E" w:rsidRPr="0077428E" w:rsidRDefault="0050772E" w:rsidP="00CC1D6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77428E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permStart w:id="765592780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77893683"/>
            <w:placeholder>
              <w:docPart w:val="25FF0F7099974118A4F8656DC932CFD6"/>
            </w:placeholder>
            <w:date w:fullDate="2024-02-28T00:00:00Z">
              <w:dateFormat w:val="d/MM/yyyy"/>
              <w:lid w:val="en-AU"/>
              <w:storeMappedDataAs w:val="dateTime"/>
              <w:calendar w:val="gregorian"/>
            </w:date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3049CAB4" w14:textId="1FB75AA3" w:rsidR="0050772E" w:rsidRPr="00DD7A44" w:rsidRDefault="008726A3" w:rsidP="00CC1D6F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28/02/2024</w:t>
                </w:r>
              </w:p>
            </w:tc>
          </w:sdtContent>
        </w:sdt>
        <w:permEnd w:id="765592780" w:displacedByCustomXml="prev"/>
      </w:tr>
    </w:tbl>
    <w:p w14:paraId="7856339E" w14:textId="77777777" w:rsidR="0050772E" w:rsidRDefault="0050772E" w:rsidP="0050772E">
      <w:pPr>
        <w:ind w:right="-24"/>
        <w:rPr>
          <w:rFonts w:ascii="Arial" w:hAnsi="Arial" w:cs="Arial"/>
          <w:sz w:val="22"/>
          <w:szCs w:val="22"/>
        </w:rPr>
      </w:pPr>
    </w:p>
    <w:p w14:paraId="1E07204C" w14:textId="77777777" w:rsidR="0050772E" w:rsidRDefault="0050772E" w:rsidP="0050772E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50772E" w:rsidRPr="0032118C" w14:paraId="228EABA9" w14:textId="77777777" w:rsidTr="00CC1D6F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126ECCAB" w14:textId="77777777" w:rsidR="0050772E" w:rsidRPr="0032118C" w:rsidRDefault="0050772E" w:rsidP="00CC1D6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Assessor n</w:t>
            </w:r>
            <w:r w:rsidRPr="0032118C">
              <w:rPr>
                <w:rFonts w:ascii="Arial" w:hAnsi="Arial" w:cs="Arial"/>
                <w:sz w:val="22"/>
                <w:szCs w:val="22"/>
              </w:rPr>
              <w:t>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3FAE736B" w14:textId="77777777" w:rsidR="0050772E" w:rsidRPr="0032118C" w:rsidRDefault="0050772E" w:rsidP="00CC1D6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370641535" w:edGrp="everyone"/>
            <w:permEnd w:id="1370641535"/>
          </w:p>
        </w:tc>
      </w:tr>
      <w:tr w:rsidR="0050772E" w:rsidRPr="004E05D0" w14:paraId="364EE16D" w14:textId="77777777" w:rsidTr="00CC1D6F">
        <w:trPr>
          <w:trHeight w:val="113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565C396D" w14:textId="77777777" w:rsidR="0050772E" w:rsidRPr="004E05D0" w:rsidRDefault="0050772E" w:rsidP="00CC1D6F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2B13EBEE" w14:textId="77777777" w:rsidR="0050772E" w:rsidRPr="004E05D0" w:rsidRDefault="0050772E" w:rsidP="00CC1D6F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</w:tr>
      <w:tr w:rsidR="0050772E" w:rsidRPr="0032118C" w14:paraId="294EFF09" w14:textId="77777777" w:rsidTr="00CC1D6F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0B2AF5E2" w14:textId="77777777" w:rsidR="0050772E" w:rsidRPr="0032118C" w:rsidRDefault="0050772E" w:rsidP="00CC1D6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Assessor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Pr="0032118C">
              <w:rPr>
                <w:rFonts w:ascii="Arial" w:hAnsi="Arial" w:cs="Arial"/>
                <w:sz w:val="22"/>
                <w:szCs w:val="22"/>
              </w:rPr>
              <w:t>ignature</w:t>
            </w:r>
          </w:p>
        </w:tc>
        <w:permStart w:id="2092263590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631322913"/>
            <w:showingPlcHdr/>
            <w:picture/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0A278611" w14:textId="77777777" w:rsidR="0050772E" w:rsidRPr="00DD7A44" w:rsidRDefault="0050772E" w:rsidP="00CC1D6F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519DFC72" wp14:editId="34EA799B">
                      <wp:extent cx="3933825" cy="428625"/>
                      <wp:effectExtent l="0" t="0" r="9525" b="9525"/>
                      <wp:docPr id="13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2092263590" w:displacedByCustomXml="prev"/>
      </w:tr>
      <w:tr w:rsidR="0050772E" w:rsidRPr="0032118C" w14:paraId="003006E8" w14:textId="77777777" w:rsidTr="00CC1D6F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569AD356" w14:textId="77777777" w:rsidR="0050772E" w:rsidRDefault="0050772E" w:rsidP="00CC1D6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0CAA66A2" w14:textId="77777777" w:rsidR="0050772E" w:rsidRPr="0032118C" w:rsidRDefault="0050772E" w:rsidP="00CC1D6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0772E" w:rsidRPr="0077428E" w14:paraId="6C311FC6" w14:textId="77777777" w:rsidTr="00CC1D6F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4D85B2A5" w14:textId="77777777" w:rsidR="0050772E" w:rsidRPr="0077428E" w:rsidRDefault="0050772E" w:rsidP="00CC1D6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77428E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permStart w:id="1182560018" w:edGrp="everyone"/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1D233EE9" w14:textId="77777777" w:rsidR="0050772E" w:rsidRPr="00DD7A44" w:rsidRDefault="00000000" w:rsidP="00CC1D6F">
            <w:pPr>
              <w:tabs>
                <w:tab w:val="left" w:pos="4492"/>
              </w:tabs>
              <w:ind w:right="-24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629899690"/>
                <w:placeholder>
                  <w:docPart w:val="15559EA9472D4379BE4A16F37503D3D0"/>
                </w:placeholder>
                <w:showingPlcHdr/>
                <w:date w:fullDate="2017-04-04T00:00:00Z">
                  <w:dateFormat w:val="d/MM/yyyy"/>
                  <w:lid w:val="en-AU"/>
                  <w:storeMappedDataAs w:val="dateTime"/>
                  <w:calendar w:val="gregorian"/>
                </w:date>
              </w:sdtPr>
              <w:sdtContent>
                <w:r w:rsidR="0050772E" w:rsidRPr="00DD7A44">
                  <w:rPr>
                    <w:rStyle w:val="PlaceholderText"/>
                    <w:color w:val="auto"/>
                  </w:rPr>
                  <w:t>Click here to enter a date.</w:t>
                </w:r>
              </w:sdtContent>
            </w:sdt>
            <w:permEnd w:id="1182560018"/>
          </w:p>
        </w:tc>
      </w:tr>
    </w:tbl>
    <w:p w14:paraId="2F691FB6" w14:textId="77777777" w:rsidR="007678DC" w:rsidRPr="0077428E" w:rsidRDefault="007678DC" w:rsidP="007678DC">
      <w:pPr>
        <w:ind w:right="-24"/>
        <w:rPr>
          <w:rFonts w:ascii="Arial" w:hAnsi="Arial" w:cs="Arial"/>
          <w:sz w:val="22"/>
          <w:szCs w:val="22"/>
        </w:rPr>
      </w:pPr>
    </w:p>
    <w:p w14:paraId="6EF26042" w14:textId="4CF414B9" w:rsidR="007678DC" w:rsidRDefault="007678DC" w:rsidP="007678DC">
      <w:pPr>
        <w:ind w:right="-24"/>
        <w:rPr>
          <w:rFonts w:ascii="Arial" w:hAnsi="Arial" w:cs="Arial"/>
          <w:sz w:val="22"/>
          <w:szCs w:val="22"/>
        </w:rPr>
      </w:pPr>
    </w:p>
    <w:p w14:paraId="6363A754" w14:textId="77777777" w:rsidR="007678DC" w:rsidRPr="004932A4" w:rsidRDefault="007678DC" w:rsidP="007678DC">
      <w:pPr>
        <w:ind w:right="-24"/>
        <w:rPr>
          <w:rFonts w:ascii="Arial" w:hAnsi="Arial" w:cs="Arial"/>
          <w:b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552"/>
        <w:gridCol w:w="2552"/>
      </w:tblGrid>
      <w:tr w:rsidR="00D72E53" w:rsidRPr="004932A4" w14:paraId="79163636" w14:textId="77777777" w:rsidTr="00A80ACC">
        <w:trPr>
          <w:trHeight w:val="217"/>
          <w:jc w:val="center"/>
        </w:trPr>
        <w:tc>
          <w:tcPr>
            <w:tcW w:w="2528" w:type="dxa"/>
            <w:vMerge w:val="restart"/>
            <w:shd w:val="clear" w:color="auto" w:fill="F3F3F3"/>
            <w:vAlign w:val="center"/>
          </w:tcPr>
          <w:p w14:paraId="01173C54" w14:textId="77777777" w:rsidR="00D72E53" w:rsidRPr="004932A4" w:rsidRDefault="00D72E53" w:rsidP="007678DC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Task</w:t>
            </w:r>
          </w:p>
        </w:tc>
        <w:tc>
          <w:tcPr>
            <w:tcW w:w="5104" w:type="dxa"/>
            <w:gridSpan w:val="2"/>
            <w:shd w:val="clear" w:color="auto" w:fill="F3F3F3"/>
            <w:vAlign w:val="center"/>
          </w:tcPr>
          <w:p w14:paraId="73720AD3" w14:textId="77777777" w:rsidR="00D72E53" w:rsidRPr="004932A4" w:rsidRDefault="00D72E53" w:rsidP="007678DC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Task outcome (Tick)</w:t>
            </w:r>
          </w:p>
        </w:tc>
      </w:tr>
      <w:tr w:rsidR="00D72E53" w:rsidRPr="004932A4" w14:paraId="40BAE16A" w14:textId="77777777" w:rsidTr="00D72E53">
        <w:trPr>
          <w:cantSplit/>
          <w:jc w:val="center"/>
        </w:trPr>
        <w:tc>
          <w:tcPr>
            <w:tcW w:w="2528" w:type="dxa"/>
            <w:vMerge/>
            <w:tcBorders>
              <w:bottom w:val="single" w:sz="4" w:space="0" w:color="auto"/>
            </w:tcBorders>
            <w:vAlign w:val="center"/>
          </w:tcPr>
          <w:p w14:paraId="642AC135" w14:textId="77777777" w:rsidR="00D72E53" w:rsidRPr="004932A4" w:rsidRDefault="00D72E53" w:rsidP="00E909B8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2" w:type="dxa"/>
            <w:shd w:val="clear" w:color="auto" w:fill="F2F2F2" w:themeFill="background1" w:themeFillShade="F2"/>
            <w:vAlign w:val="center"/>
          </w:tcPr>
          <w:p w14:paraId="5742F761" w14:textId="77777777" w:rsidR="00D72E53" w:rsidRPr="004932A4" w:rsidRDefault="00D72E53" w:rsidP="00E909B8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Satisfactory</w:t>
            </w:r>
          </w:p>
        </w:tc>
        <w:tc>
          <w:tcPr>
            <w:tcW w:w="2552" w:type="dxa"/>
            <w:shd w:val="clear" w:color="auto" w:fill="F2F2F2" w:themeFill="background1" w:themeFillShade="F2"/>
            <w:vAlign w:val="center"/>
          </w:tcPr>
          <w:p w14:paraId="3F191802" w14:textId="77777777" w:rsidR="00D72E53" w:rsidRPr="004932A4" w:rsidRDefault="00D72E53" w:rsidP="00E909B8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Not Yet Satisfactory</w:t>
            </w:r>
          </w:p>
        </w:tc>
      </w:tr>
      <w:tr w:rsidR="00D72E53" w:rsidRPr="004932A4" w14:paraId="56F05219" w14:textId="77777777" w:rsidTr="00D72E53">
        <w:trPr>
          <w:cantSplit/>
          <w:jc w:val="center"/>
        </w:trPr>
        <w:tc>
          <w:tcPr>
            <w:tcW w:w="2528" w:type="dxa"/>
            <w:tcBorders>
              <w:top w:val="single" w:sz="4" w:space="0" w:color="auto"/>
            </w:tcBorders>
            <w:vAlign w:val="center"/>
          </w:tcPr>
          <w:p w14:paraId="5C666D6F" w14:textId="5D3D9882" w:rsidR="00D72E53" w:rsidRPr="000967AF" w:rsidRDefault="00D72E53" w:rsidP="00D72E53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967AF">
              <w:rPr>
                <w:rFonts w:ascii="Arial" w:hAnsi="Arial" w:cs="Arial"/>
                <w:sz w:val="22"/>
                <w:szCs w:val="22"/>
              </w:rPr>
              <w:t xml:space="preserve">Task 1 </w:t>
            </w:r>
          </w:p>
        </w:tc>
        <w:permStart w:id="1384844880" w:edGrp="everyone"/>
        <w:tc>
          <w:tcPr>
            <w:tcW w:w="2552" w:type="dxa"/>
            <w:vAlign w:val="center"/>
          </w:tcPr>
          <w:p w14:paraId="60811191" w14:textId="77777777" w:rsidR="00D72E53" w:rsidRPr="00533511" w:rsidRDefault="00000000" w:rsidP="00D72E53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40"/>
                  <w:szCs w:val="28"/>
                </w:rPr>
                <w:id w:val="167376267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D72E53">
                  <w:rPr>
                    <w:rFonts w:ascii="Arial" w:hAnsi="Arial" w:cs="Arial"/>
                    <w:sz w:val="40"/>
                    <w:szCs w:val="28"/>
                  </w:rPr>
                  <w:sym w:font="Wingdings" w:char="F0A8"/>
                </w:r>
              </w:sdtContent>
            </w:sdt>
            <w:permEnd w:id="1384844880"/>
          </w:p>
        </w:tc>
        <w:permStart w:id="1292982352" w:edGrp="everyone"/>
        <w:tc>
          <w:tcPr>
            <w:tcW w:w="2552" w:type="dxa"/>
            <w:vAlign w:val="center"/>
          </w:tcPr>
          <w:p w14:paraId="528BC423" w14:textId="10643904" w:rsidR="00D72E53" w:rsidRPr="00533511" w:rsidRDefault="00000000" w:rsidP="00D72E53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40"/>
                  <w:szCs w:val="28"/>
                </w:rPr>
                <w:id w:val="-169305365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217DE4">
                  <w:rPr>
                    <w:rFonts w:ascii="Arial" w:hAnsi="Arial" w:cs="Arial"/>
                    <w:sz w:val="40"/>
                    <w:szCs w:val="28"/>
                  </w:rPr>
                  <w:sym w:font="Wingdings" w:char="F0A8"/>
                </w:r>
              </w:sdtContent>
            </w:sdt>
            <w:permEnd w:id="1292982352"/>
          </w:p>
        </w:tc>
      </w:tr>
    </w:tbl>
    <w:p w14:paraId="05ABF891" w14:textId="77777777" w:rsidR="007678DC" w:rsidRDefault="007678DC" w:rsidP="007678DC">
      <w:pPr>
        <w:jc w:val="left"/>
        <w:rPr>
          <w:rFonts w:ascii="Arial" w:hAnsi="Arial"/>
          <w:b/>
        </w:rPr>
      </w:pPr>
      <w:r>
        <w:rPr>
          <w:rFonts w:ascii="Arial" w:hAnsi="Arial"/>
          <w:b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937EF1" w:rsidRPr="00553DDB" w14:paraId="17990FC4" w14:textId="77777777" w:rsidTr="00CC1D6F">
        <w:tc>
          <w:tcPr>
            <w:tcW w:w="9016" w:type="dxa"/>
            <w:shd w:val="clear" w:color="auto" w:fill="D9D9D9" w:themeFill="background1" w:themeFillShade="D9"/>
          </w:tcPr>
          <w:p w14:paraId="208B35BB" w14:textId="77777777" w:rsidR="00937EF1" w:rsidRPr="00553DDB" w:rsidRDefault="00937EF1" w:rsidP="00CC1D6F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r w:rsidRPr="00553DDB">
              <w:rPr>
                <w:rFonts w:ascii="Arial" w:hAnsi="Arial" w:cs="Arial"/>
                <w:b/>
                <w:caps/>
                <w:szCs w:val="24"/>
              </w:rPr>
              <w:lastRenderedPageBreak/>
              <w:t>Assessor Comments</w:t>
            </w:r>
          </w:p>
        </w:tc>
      </w:tr>
      <w:tr w:rsidR="00937EF1" w:rsidRPr="00553DDB" w14:paraId="738B9127" w14:textId="77777777" w:rsidTr="00CC1D6F">
        <w:trPr>
          <w:trHeight w:val="13602"/>
        </w:trPr>
        <w:tc>
          <w:tcPr>
            <w:tcW w:w="9016" w:type="dxa"/>
          </w:tcPr>
          <w:p w14:paraId="65FE9AF5" w14:textId="77777777" w:rsidR="00937EF1" w:rsidRPr="00553DDB" w:rsidRDefault="00937EF1" w:rsidP="00CC1D6F">
            <w:pPr>
              <w:rPr>
                <w:rFonts w:ascii="Arial" w:hAnsi="Arial" w:cs="Arial"/>
                <w:szCs w:val="24"/>
              </w:rPr>
            </w:pPr>
            <w:permStart w:id="1364212541" w:edGrp="everyone"/>
            <w:permEnd w:id="1364212541"/>
          </w:p>
        </w:tc>
      </w:tr>
    </w:tbl>
    <w:p w14:paraId="0449A29A" w14:textId="0B85FE7E" w:rsidR="00E753B9" w:rsidRPr="00BF7956" w:rsidRDefault="00000000" w:rsidP="00E753B9">
      <w:pPr>
        <w:pStyle w:val="02CSTCPLHeading2"/>
        <w:tabs>
          <w:tab w:val="center" w:pos="4513"/>
          <w:tab w:val="left" w:pos="6615"/>
        </w:tabs>
        <w:jc w:val="center"/>
        <w:rPr>
          <w:rFonts w:ascii="Arial Black" w:hAnsi="Arial Black"/>
        </w:rPr>
      </w:pPr>
      <w:sdt>
        <w:sdtPr>
          <w:rPr>
            <w:rFonts w:ascii="Arial Black" w:hAnsi="Arial Black"/>
          </w:rPr>
          <w:alias w:val="Title"/>
          <w:tag w:val=""/>
          <w:id w:val="188812484"/>
          <w:placeholder>
            <w:docPart w:val="1AAC91C3F4E3454D8EEF2DFF744551A7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="001827EB">
            <w:rPr>
              <w:rFonts w:ascii="Arial Black" w:hAnsi="Arial Black"/>
            </w:rPr>
            <w:t>BSBWHS413</w:t>
          </w:r>
        </w:sdtContent>
      </w:sdt>
    </w:p>
    <w:sdt>
      <w:sdtPr>
        <w:rPr>
          <w:rFonts w:ascii="Arial Black" w:hAnsi="Arial Black"/>
        </w:rPr>
        <w:alias w:val="Subject"/>
        <w:tag w:val=""/>
        <w:id w:val="399558998"/>
        <w:placeholder>
          <w:docPart w:val="287104C432824416AC5EDAF586836365"/>
        </w:placeholder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p w14:paraId="17EF9D61" w14:textId="571C514A" w:rsidR="00E753B9" w:rsidRPr="00BF7956" w:rsidRDefault="00A067C1" w:rsidP="00E753B9">
          <w:pPr>
            <w:pStyle w:val="02CSTCPLHeading2"/>
            <w:jc w:val="center"/>
            <w:rPr>
              <w:rFonts w:ascii="Arial Black" w:hAnsi="Arial Black"/>
            </w:rPr>
          </w:pPr>
          <w:r>
            <w:rPr>
              <w:rFonts w:ascii="Arial Black" w:hAnsi="Arial Black"/>
            </w:rPr>
            <w:t>Contribute to implementation and maintenance of WHS consultation and participation processes</w:t>
          </w:r>
        </w:p>
      </w:sdtContent>
    </w:sdt>
    <w:p w14:paraId="5E7544E3" w14:textId="77777777" w:rsidR="00E753B9" w:rsidRDefault="00E753B9" w:rsidP="00E753B9"/>
    <w:tbl>
      <w:tblPr>
        <w:tblW w:w="9072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602"/>
        <w:gridCol w:w="4768"/>
        <w:gridCol w:w="1702"/>
      </w:tblGrid>
      <w:tr w:rsidR="00E753B9" w:rsidRPr="00683908" w14:paraId="6DE2D7C2" w14:textId="77777777" w:rsidTr="00E24B88">
        <w:trPr>
          <w:trHeight w:val="567"/>
        </w:trPr>
        <w:tc>
          <w:tcPr>
            <w:tcW w:w="9072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14:paraId="53E0B093" w14:textId="64DECF5F" w:rsidR="00E753B9" w:rsidRPr="00696855" w:rsidRDefault="00E753B9" w:rsidP="000967AF">
            <w:pPr>
              <w:jc w:val="center"/>
              <w:rPr>
                <w:rFonts w:cs="Arial"/>
                <w:b/>
                <w:sz w:val="28"/>
                <w:szCs w:val="28"/>
              </w:rPr>
            </w:pPr>
            <w:r w:rsidRPr="00E753B9">
              <w:rPr>
                <w:rFonts w:cs="Arial"/>
                <w:b/>
                <w:sz w:val="28"/>
                <w:szCs w:val="28"/>
              </w:rPr>
              <w:t>Practical Task 1</w:t>
            </w:r>
          </w:p>
        </w:tc>
      </w:tr>
      <w:tr w:rsidR="00E753B9" w:rsidRPr="000559FC" w14:paraId="3E324077" w14:textId="77777777" w:rsidTr="00E24B88">
        <w:trPr>
          <w:trHeight w:val="44"/>
        </w:trPr>
        <w:tc>
          <w:tcPr>
            <w:tcW w:w="9072" w:type="dxa"/>
            <w:gridSpan w:val="3"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327C1DF2" w14:textId="77777777" w:rsidR="00E753B9" w:rsidRDefault="00E753B9" w:rsidP="000967AF">
            <w:pPr>
              <w:jc w:val="left"/>
              <w:rPr>
                <w:rFonts w:cs="Arial"/>
                <w:b/>
                <w:sz w:val="20"/>
              </w:rPr>
            </w:pPr>
            <w:r w:rsidRPr="000559FC">
              <w:rPr>
                <w:rFonts w:cs="Arial"/>
                <w:b/>
                <w:sz w:val="20"/>
              </w:rPr>
              <w:t>Description of task:</w:t>
            </w:r>
          </w:p>
          <w:p w14:paraId="20D320F3" w14:textId="6989A254" w:rsidR="00BA6543" w:rsidRDefault="00BA6543" w:rsidP="00BA6543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You are </w:t>
            </w:r>
            <w:r w:rsidR="005B3088">
              <w:rPr>
                <w:rFonts w:cs="Arial"/>
                <w:sz w:val="20"/>
              </w:rPr>
              <w:t xml:space="preserve">required to </w:t>
            </w:r>
            <w:r w:rsidR="00E24B88">
              <w:rPr>
                <w:rFonts w:cs="Arial"/>
                <w:sz w:val="20"/>
              </w:rPr>
              <w:t xml:space="preserve">call and </w:t>
            </w:r>
            <w:r w:rsidR="0067479F">
              <w:rPr>
                <w:rFonts w:cs="Arial"/>
                <w:sz w:val="20"/>
              </w:rPr>
              <w:t xml:space="preserve">conduct a meeting with </w:t>
            </w:r>
            <w:r>
              <w:rPr>
                <w:rFonts w:cs="Arial"/>
                <w:sz w:val="20"/>
              </w:rPr>
              <w:t xml:space="preserve">workers with </w:t>
            </w:r>
            <w:r w:rsidR="0067479F">
              <w:rPr>
                <w:rFonts w:cs="Arial"/>
                <w:sz w:val="20"/>
              </w:rPr>
              <w:t xml:space="preserve">regards to </w:t>
            </w:r>
            <w:r w:rsidR="005B3088">
              <w:rPr>
                <w:rFonts w:cs="Arial"/>
                <w:sz w:val="20"/>
              </w:rPr>
              <w:t>WHS consultation and participation</w:t>
            </w:r>
            <w:r>
              <w:rPr>
                <w:rFonts w:cs="Arial"/>
                <w:sz w:val="20"/>
              </w:rPr>
              <w:t>, including:</w:t>
            </w:r>
          </w:p>
          <w:p w14:paraId="0EA81707" w14:textId="0AC19A12" w:rsidR="00210502" w:rsidRDefault="001C0F8A" w:rsidP="00E24B88">
            <w:pPr>
              <w:pStyle w:val="ListParagraph"/>
              <w:numPr>
                <w:ilvl w:val="0"/>
                <w:numId w:val="10"/>
              </w:numPr>
              <w:jc w:val="left"/>
              <w:rPr>
                <w:rFonts w:cs="Arial"/>
                <w:sz w:val="20"/>
              </w:rPr>
            </w:pPr>
            <w:r w:rsidRPr="001C0F8A">
              <w:rPr>
                <w:rFonts w:cs="Arial"/>
                <w:sz w:val="20"/>
              </w:rPr>
              <w:t>D</w:t>
            </w:r>
            <w:r w:rsidR="00210502" w:rsidRPr="001C0F8A">
              <w:rPr>
                <w:rFonts w:cs="Arial"/>
                <w:sz w:val="20"/>
              </w:rPr>
              <w:t>evelop</w:t>
            </w:r>
            <w:r w:rsidR="00BA6543">
              <w:rPr>
                <w:rFonts w:cs="Arial"/>
                <w:sz w:val="20"/>
              </w:rPr>
              <w:t>ing</w:t>
            </w:r>
            <w:r w:rsidR="00210502" w:rsidRPr="001C0F8A">
              <w:rPr>
                <w:rFonts w:cs="Arial"/>
                <w:sz w:val="20"/>
              </w:rPr>
              <w:t xml:space="preserve"> and deliver</w:t>
            </w:r>
            <w:r w:rsidR="00BA6543">
              <w:rPr>
                <w:rFonts w:cs="Arial"/>
                <w:sz w:val="20"/>
              </w:rPr>
              <w:t>ing</w:t>
            </w:r>
            <w:r w:rsidR="00210502" w:rsidRPr="001C0F8A">
              <w:rPr>
                <w:rFonts w:cs="Arial"/>
                <w:sz w:val="20"/>
              </w:rPr>
              <w:t xml:space="preserve"> a short presentation (e.g. PowerPoint presentation slides with accompanying face-to-face delivery or real-time video, as arranged with your assessor) </w:t>
            </w:r>
            <w:r w:rsidR="00E24B88">
              <w:rPr>
                <w:rFonts w:cs="Arial"/>
                <w:sz w:val="20"/>
              </w:rPr>
              <w:t>about WHS consultation and participation</w:t>
            </w:r>
          </w:p>
          <w:p w14:paraId="23081574" w14:textId="46952E7B" w:rsidR="00210502" w:rsidRDefault="00210502" w:rsidP="0067479F">
            <w:pPr>
              <w:pStyle w:val="ListParagraph"/>
              <w:numPr>
                <w:ilvl w:val="0"/>
                <w:numId w:val="10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Seek</w:t>
            </w:r>
            <w:r w:rsidR="00BA6543">
              <w:rPr>
                <w:rFonts w:cs="Arial"/>
                <w:sz w:val="20"/>
              </w:rPr>
              <w:t>ing</w:t>
            </w:r>
            <w:r>
              <w:rPr>
                <w:rFonts w:cs="Arial"/>
                <w:sz w:val="20"/>
              </w:rPr>
              <w:t xml:space="preserve"> audience feedback about current WHS consultation and participation processes</w:t>
            </w:r>
          </w:p>
          <w:p w14:paraId="28245CBE" w14:textId="42E5DE16" w:rsidR="00BA6543" w:rsidRDefault="00BA6543" w:rsidP="00BA6543">
            <w:pPr>
              <w:jc w:val="left"/>
              <w:rPr>
                <w:rFonts w:cs="Arial"/>
                <w:sz w:val="20"/>
              </w:rPr>
            </w:pPr>
          </w:p>
          <w:p w14:paraId="0785BA74" w14:textId="62A02F0E" w:rsidR="00BA6543" w:rsidRDefault="00BA6543" w:rsidP="00BA6543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After the meeting you are required to:</w:t>
            </w:r>
          </w:p>
          <w:p w14:paraId="363A15E3" w14:textId="14C68E90" w:rsidR="00BA6543" w:rsidRDefault="00BA6543" w:rsidP="00BA6543">
            <w:pPr>
              <w:pStyle w:val="ListParagraph"/>
              <w:numPr>
                <w:ilvl w:val="0"/>
                <w:numId w:val="10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Collate the minutes of the previous meeting with workers</w:t>
            </w:r>
          </w:p>
          <w:p w14:paraId="01C3CB90" w14:textId="5A5CECFC" w:rsidR="00BA6543" w:rsidRPr="0067479F" w:rsidRDefault="00BA6543" w:rsidP="00BA6543">
            <w:pPr>
              <w:pStyle w:val="ListParagraph"/>
              <w:numPr>
                <w:ilvl w:val="0"/>
                <w:numId w:val="10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Consider and assess recommendations to implement and maintain improvement measures </w:t>
            </w:r>
          </w:p>
          <w:p w14:paraId="65507514" w14:textId="1AF4D924" w:rsidR="00BA6543" w:rsidRDefault="00BA6543" w:rsidP="00E24B88">
            <w:pPr>
              <w:pStyle w:val="ListParagraph"/>
              <w:numPr>
                <w:ilvl w:val="0"/>
                <w:numId w:val="10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Request a meeting with PCBU (via </w:t>
            </w:r>
            <w:r w:rsidRPr="001C0F8A">
              <w:rPr>
                <w:rFonts w:cs="Arial"/>
                <w:sz w:val="20"/>
              </w:rPr>
              <w:t>face-to-face delivery or real-time video, as arranged with your assessor)</w:t>
            </w:r>
            <w:r>
              <w:rPr>
                <w:rFonts w:cs="Arial"/>
                <w:sz w:val="20"/>
              </w:rPr>
              <w:t xml:space="preserve"> </w:t>
            </w:r>
          </w:p>
          <w:p w14:paraId="022B1046" w14:textId="545DC370" w:rsidR="00BA6543" w:rsidRDefault="00BA6543" w:rsidP="00E221F2">
            <w:pPr>
              <w:pStyle w:val="ListParagraph"/>
              <w:numPr>
                <w:ilvl w:val="0"/>
                <w:numId w:val="10"/>
              </w:numPr>
              <w:jc w:val="left"/>
              <w:rPr>
                <w:rFonts w:cs="Arial"/>
                <w:sz w:val="20"/>
              </w:rPr>
            </w:pPr>
            <w:r w:rsidRPr="00BA6543">
              <w:rPr>
                <w:rFonts w:cs="Arial"/>
                <w:sz w:val="20"/>
              </w:rPr>
              <w:t xml:space="preserve">Document </w:t>
            </w:r>
            <w:r>
              <w:rPr>
                <w:rFonts w:cs="Arial"/>
                <w:sz w:val="20"/>
              </w:rPr>
              <w:t>improved processes</w:t>
            </w:r>
            <w:r w:rsidRPr="00BA6543">
              <w:rPr>
                <w:rFonts w:cs="Arial"/>
                <w:sz w:val="20"/>
              </w:rPr>
              <w:t xml:space="preserve"> for implementation with workers</w:t>
            </w:r>
          </w:p>
          <w:p w14:paraId="40A5C5DE" w14:textId="77777777" w:rsidR="00BA6543" w:rsidRPr="00BA6543" w:rsidRDefault="00BA6543" w:rsidP="00BA6543">
            <w:pPr>
              <w:pStyle w:val="ListParagraph"/>
              <w:jc w:val="left"/>
              <w:rPr>
                <w:rFonts w:cs="Arial"/>
                <w:sz w:val="20"/>
              </w:rPr>
            </w:pPr>
          </w:p>
          <w:p w14:paraId="20A81A7C" w14:textId="49455366" w:rsidR="0027664F" w:rsidRPr="0067479F" w:rsidRDefault="0027664F" w:rsidP="0067479F">
            <w:pPr>
              <w:jc w:val="left"/>
              <w:rPr>
                <w:rFonts w:cs="Arial"/>
                <w:sz w:val="20"/>
              </w:rPr>
            </w:pPr>
            <w:r w:rsidRPr="0067479F">
              <w:rPr>
                <w:rFonts w:cs="Arial"/>
                <w:sz w:val="20"/>
              </w:rPr>
              <w:t xml:space="preserve">The participant is to submit the following evidence with this Practical Assessment sheet. </w:t>
            </w:r>
            <w:r w:rsidR="00BA6543">
              <w:rPr>
                <w:rFonts w:cs="Arial"/>
                <w:sz w:val="20"/>
              </w:rPr>
              <w:t>This includes:</w:t>
            </w:r>
          </w:p>
          <w:p w14:paraId="7D1C14AF" w14:textId="11C7A0DD" w:rsidR="003F4F73" w:rsidRDefault="003F4F73" w:rsidP="00854B07">
            <w:pPr>
              <w:pStyle w:val="ListParagraph"/>
              <w:numPr>
                <w:ilvl w:val="0"/>
                <w:numId w:val="10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Meeting agenda</w:t>
            </w:r>
            <w:r w:rsidR="00BA6543">
              <w:rPr>
                <w:rFonts w:cs="Arial"/>
                <w:sz w:val="20"/>
              </w:rPr>
              <w:t xml:space="preserve"> and minutes</w:t>
            </w:r>
          </w:p>
          <w:p w14:paraId="4F59F98B" w14:textId="57E399C1" w:rsidR="0027664F" w:rsidRDefault="0027664F" w:rsidP="00854B07">
            <w:pPr>
              <w:pStyle w:val="ListParagraph"/>
              <w:numPr>
                <w:ilvl w:val="0"/>
                <w:numId w:val="10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Presentation materials (e.g. PowerPoint) </w:t>
            </w:r>
            <w:r w:rsidR="00707627">
              <w:rPr>
                <w:rFonts w:cs="Arial"/>
                <w:sz w:val="20"/>
              </w:rPr>
              <w:t>for workers and PCBU</w:t>
            </w:r>
          </w:p>
          <w:p w14:paraId="3FD1ECA1" w14:textId="12698748" w:rsidR="003F4F73" w:rsidRPr="00BA6543" w:rsidRDefault="00BA6543" w:rsidP="00E221F2">
            <w:pPr>
              <w:pStyle w:val="ListParagraph"/>
              <w:numPr>
                <w:ilvl w:val="0"/>
                <w:numId w:val="10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Documentation of improved processes for workers </w:t>
            </w:r>
          </w:p>
          <w:p w14:paraId="5A9A4CE7" w14:textId="77777777" w:rsidR="0027664F" w:rsidRDefault="0027664F" w:rsidP="000967AF">
            <w:pPr>
              <w:jc w:val="left"/>
              <w:rPr>
                <w:rFonts w:cs="Arial"/>
                <w:sz w:val="20"/>
              </w:rPr>
            </w:pPr>
          </w:p>
          <w:p w14:paraId="5E60AF4F" w14:textId="1F126650" w:rsidR="00E753B9" w:rsidRPr="000861CC" w:rsidRDefault="00CE048B" w:rsidP="000967AF">
            <w:pPr>
              <w:jc w:val="left"/>
              <w:rPr>
                <w:rFonts w:cs="Arial"/>
                <w:sz w:val="20"/>
              </w:rPr>
            </w:pPr>
            <w:r w:rsidRPr="00625A06">
              <w:rPr>
                <w:rFonts w:cs="Arial"/>
                <w:sz w:val="20"/>
              </w:rPr>
              <w:t xml:space="preserve">The </w:t>
            </w:r>
            <w:r>
              <w:rPr>
                <w:rFonts w:cs="Arial"/>
                <w:sz w:val="20"/>
              </w:rPr>
              <w:t>assessor</w:t>
            </w:r>
            <w:r w:rsidRPr="00625A06">
              <w:rPr>
                <w:rFonts w:cs="Arial"/>
                <w:sz w:val="20"/>
              </w:rPr>
              <w:t xml:space="preserve"> is to provide detailed comments on the tasks completed by the participant. </w:t>
            </w:r>
            <w:r w:rsidR="00D80B40">
              <w:rPr>
                <w:rFonts w:cs="Arial"/>
                <w:sz w:val="20"/>
              </w:rPr>
              <w:t>D</w:t>
            </w:r>
            <w:r w:rsidR="00E753B9" w:rsidRPr="00703DE3">
              <w:rPr>
                <w:rFonts w:cs="Arial"/>
                <w:sz w:val="20"/>
              </w:rPr>
              <w:t>etail should be recorded in the Assessor’s Comments</w:t>
            </w:r>
            <w:r w:rsidR="00F413B9">
              <w:rPr>
                <w:rFonts w:cs="Arial"/>
                <w:sz w:val="20"/>
              </w:rPr>
              <w:t xml:space="preserve"> (e.g. questions asked by assessor during presentation)</w:t>
            </w:r>
            <w:r w:rsidR="00E753B9" w:rsidRPr="00703DE3">
              <w:rPr>
                <w:rFonts w:cs="Arial"/>
                <w:sz w:val="20"/>
              </w:rPr>
              <w:t>.</w:t>
            </w:r>
          </w:p>
        </w:tc>
      </w:tr>
      <w:tr w:rsidR="00E753B9" w:rsidRPr="000559FC" w14:paraId="6D7184FB" w14:textId="77777777" w:rsidTr="00E24B88">
        <w:trPr>
          <w:trHeight w:val="64"/>
        </w:trPr>
        <w:tc>
          <w:tcPr>
            <w:tcW w:w="9072" w:type="dxa"/>
            <w:gridSpan w:val="3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28DFFC1C" w14:textId="77777777" w:rsidR="00E753B9" w:rsidRDefault="00E753B9" w:rsidP="000967AF">
            <w:pPr>
              <w:jc w:val="lef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 xml:space="preserve">Resources required: </w:t>
            </w:r>
          </w:p>
          <w:p w14:paraId="33D780B6" w14:textId="3AA1565C" w:rsidR="00E753B9" w:rsidRPr="000861CC" w:rsidRDefault="00BA6543" w:rsidP="000967AF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</w:t>
            </w:r>
            <w:r w:rsidR="00E753B9">
              <w:rPr>
                <w:rFonts w:cs="Arial"/>
                <w:sz w:val="20"/>
              </w:rPr>
              <w:t xml:space="preserve">omputer. </w:t>
            </w:r>
          </w:p>
        </w:tc>
      </w:tr>
      <w:tr w:rsidR="00E753B9" w:rsidRPr="00683908" w14:paraId="34E91CC0" w14:textId="77777777" w:rsidTr="00E24B88">
        <w:trPr>
          <w:trHeight w:val="567"/>
        </w:trPr>
        <w:tc>
          <w:tcPr>
            <w:tcW w:w="9072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auto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14:paraId="37077A3C" w14:textId="77777777" w:rsidR="00E753B9" w:rsidRPr="00696855" w:rsidRDefault="00E753B9" w:rsidP="000967AF">
            <w:pPr>
              <w:jc w:val="center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>Assessment of task</w:t>
            </w:r>
          </w:p>
        </w:tc>
      </w:tr>
      <w:tr w:rsidR="00E753B9" w:rsidRPr="00683908" w14:paraId="455580FC" w14:textId="77777777" w:rsidTr="00E24B88">
        <w:trPr>
          <w:trHeight w:val="454"/>
        </w:trPr>
        <w:tc>
          <w:tcPr>
            <w:tcW w:w="2602" w:type="dxa"/>
            <w:tcBorders>
              <w:top w:val="single" w:sz="12" w:space="0" w:color="auto"/>
              <w:left w:val="single" w:sz="12" w:space="0" w:color="000000"/>
              <w:right w:val="single" w:sz="4" w:space="0" w:color="000000"/>
            </w:tcBorders>
            <w:vAlign w:val="center"/>
          </w:tcPr>
          <w:p w14:paraId="6E00BA21" w14:textId="77777777" w:rsidR="00E753B9" w:rsidRPr="00696855" w:rsidRDefault="00E753B9" w:rsidP="000967AF">
            <w:pPr>
              <w:jc w:val="right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 xml:space="preserve">Name of </w:t>
            </w:r>
            <w:r>
              <w:rPr>
                <w:rFonts w:cs="Arial"/>
                <w:b/>
                <w:sz w:val="20"/>
              </w:rPr>
              <w:t>participant</w:t>
            </w:r>
            <w:r w:rsidRPr="00696855">
              <w:rPr>
                <w:rFonts w:cs="Arial"/>
                <w:b/>
                <w:sz w:val="20"/>
              </w:rPr>
              <w:t>:</w:t>
            </w:r>
          </w:p>
        </w:tc>
        <w:tc>
          <w:tcPr>
            <w:tcW w:w="6470" w:type="dxa"/>
            <w:gridSpan w:val="2"/>
            <w:tcBorders>
              <w:top w:val="single" w:sz="12" w:space="0" w:color="auto"/>
              <w:left w:val="single" w:sz="4" w:space="0" w:color="000000"/>
              <w:right w:val="single" w:sz="12" w:space="0" w:color="000000"/>
            </w:tcBorders>
            <w:vAlign w:val="center"/>
          </w:tcPr>
          <w:p w14:paraId="2CF16FA9" w14:textId="6509EB7E" w:rsidR="00E753B9" w:rsidRPr="00696855" w:rsidRDefault="008726A3" w:rsidP="000967AF">
            <w:pPr>
              <w:jc w:val="left"/>
              <w:rPr>
                <w:rFonts w:cs="Arial"/>
                <w:sz w:val="20"/>
              </w:rPr>
            </w:pPr>
            <w:permStart w:id="194648215" w:edGrp="everyone"/>
            <w:r>
              <w:rPr>
                <w:rFonts w:cs="Arial"/>
                <w:sz w:val="20"/>
              </w:rPr>
              <w:t>Casey Wait</w:t>
            </w:r>
            <w:permEnd w:id="194648215"/>
          </w:p>
        </w:tc>
      </w:tr>
      <w:tr w:rsidR="00E753B9" w:rsidRPr="00683908" w14:paraId="1F76BEE0" w14:textId="77777777" w:rsidTr="00E24B88">
        <w:trPr>
          <w:trHeight w:val="454"/>
        </w:trPr>
        <w:tc>
          <w:tcPr>
            <w:tcW w:w="2602" w:type="dxa"/>
            <w:tcBorders>
              <w:left w:val="single" w:sz="12" w:space="0" w:color="000000"/>
              <w:right w:val="single" w:sz="4" w:space="0" w:color="000000"/>
            </w:tcBorders>
            <w:vAlign w:val="center"/>
          </w:tcPr>
          <w:p w14:paraId="7C420E2C" w14:textId="77777777" w:rsidR="00E753B9" w:rsidRPr="00696855" w:rsidRDefault="00E753B9" w:rsidP="000967AF">
            <w:pPr>
              <w:jc w:val="right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>Name of assessor:</w:t>
            </w:r>
          </w:p>
        </w:tc>
        <w:tc>
          <w:tcPr>
            <w:tcW w:w="6470" w:type="dxa"/>
            <w:gridSpan w:val="2"/>
            <w:tcBorders>
              <w:left w:val="single" w:sz="4" w:space="0" w:color="000000"/>
              <w:right w:val="single" w:sz="12" w:space="0" w:color="000000"/>
            </w:tcBorders>
            <w:vAlign w:val="center"/>
          </w:tcPr>
          <w:p w14:paraId="0D26AAE5" w14:textId="77777777" w:rsidR="00E753B9" w:rsidRPr="00696855" w:rsidRDefault="00E753B9" w:rsidP="000967AF">
            <w:pPr>
              <w:jc w:val="left"/>
              <w:rPr>
                <w:rFonts w:cs="Arial"/>
                <w:sz w:val="20"/>
              </w:rPr>
            </w:pPr>
            <w:permStart w:id="1462311382" w:edGrp="everyone"/>
            <w:permEnd w:id="1462311382"/>
          </w:p>
        </w:tc>
      </w:tr>
      <w:tr w:rsidR="00E753B9" w:rsidRPr="00683908" w14:paraId="2AA51FDB" w14:textId="77777777" w:rsidTr="00E24B88">
        <w:trPr>
          <w:trHeight w:val="454"/>
        </w:trPr>
        <w:tc>
          <w:tcPr>
            <w:tcW w:w="2602" w:type="dxa"/>
            <w:tcBorders>
              <w:left w:val="single" w:sz="12" w:space="0" w:color="000000"/>
              <w:right w:val="single" w:sz="4" w:space="0" w:color="000000"/>
            </w:tcBorders>
            <w:vAlign w:val="center"/>
          </w:tcPr>
          <w:p w14:paraId="29856D3F" w14:textId="77777777" w:rsidR="00E753B9" w:rsidRPr="00696855" w:rsidRDefault="00E753B9" w:rsidP="000967AF">
            <w:pPr>
              <w:jc w:val="right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>Location:</w:t>
            </w:r>
          </w:p>
        </w:tc>
        <w:tc>
          <w:tcPr>
            <w:tcW w:w="6470" w:type="dxa"/>
            <w:gridSpan w:val="2"/>
            <w:tcBorders>
              <w:left w:val="single" w:sz="4" w:space="0" w:color="000000"/>
              <w:right w:val="single" w:sz="12" w:space="0" w:color="000000"/>
            </w:tcBorders>
            <w:vAlign w:val="center"/>
          </w:tcPr>
          <w:p w14:paraId="7EBCC381" w14:textId="77777777" w:rsidR="00E753B9" w:rsidRPr="00696855" w:rsidRDefault="00E753B9" w:rsidP="000967AF">
            <w:pPr>
              <w:jc w:val="left"/>
              <w:rPr>
                <w:rFonts w:cs="Arial"/>
                <w:sz w:val="20"/>
              </w:rPr>
            </w:pPr>
            <w:permStart w:id="151483866" w:edGrp="everyone"/>
            <w:permEnd w:id="151483866"/>
          </w:p>
        </w:tc>
      </w:tr>
      <w:tr w:rsidR="00E753B9" w:rsidRPr="00683908" w14:paraId="3A404EE2" w14:textId="77777777" w:rsidTr="00E24B88">
        <w:trPr>
          <w:trHeight w:val="454"/>
        </w:trPr>
        <w:tc>
          <w:tcPr>
            <w:tcW w:w="2602" w:type="dxa"/>
            <w:tcBorders>
              <w:left w:val="single" w:sz="12" w:space="0" w:color="000000"/>
              <w:right w:val="single" w:sz="4" w:space="0" w:color="000000"/>
            </w:tcBorders>
            <w:vAlign w:val="center"/>
          </w:tcPr>
          <w:p w14:paraId="1BC3CEEE" w14:textId="77777777" w:rsidR="00E753B9" w:rsidRPr="00696855" w:rsidRDefault="00E753B9" w:rsidP="000967AF">
            <w:pPr>
              <w:jc w:val="right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>Date:</w:t>
            </w:r>
          </w:p>
        </w:tc>
        <w:tc>
          <w:tcPr>
            <w:tcW w:w="6470" w:type="dxa"/>
            <w:gridSpan w:val="2"/>
            <w:tcBorders>
              <w:left w:val="single" w:sz="4" w:space="0" w:color="000000"/>
              <w:right w:val="single" w:sz="12" w:space="0" w:color="auto"/>
            </w:tcBorders>
            <w:vAlign w:val="center"/>
          </w:tcPr>
          <w:p w14:paraId="41E6470B" w14:textId="77777777" w:rsidR="00E753B9" w:rsidRPr="00696855" w:rsidRDefault="00E753B9" w:rsidP="000967AF">
            <w:pPr>
              <w:jc w:val="left"/>
              <w:rPr>
                <w:rFonts w:cs="Arial"/>
                <w:sz w:val="20"/>
              </w:rPr>
            </w:pPr>
            <w:permStart w:id="113997187" w:edGrp="everyone"/>
            <w:permEnd w:id="113997187"/>
          </w:p>
        </w:tc>
      </w:tr>
      <w:tr w:rsidR="00E753B9" w:rsidRPr="00696855" w14:paraId="1C60CCBB" w14:textId="77777777" w:rsidTr="00E24B88">
        <w:tc>
          <w:tcPr>
            <w:tcW w:w="7370" w:type="dxa"/>
            <w:gridSpan w:val="2"/>
            <w:tcBorders>
              <w:left w:val="single" w:sz="12" w:space="0" w:color="000000"/>
            </w:tcBorders>
            <w:vAlign w:val="center"/>
          </w:tcPr>
          <w:p w14:paraId="501EFE6E" w14:textId="77777777" w:rsidR="00E753B9" w:rsidRPr="0019760F" w:rsidRDefault="00E753B9" w:rsidP="000967AF">
            <w:pPr>
              <w:jc w:val="center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 xml:space="preserve">When completing the task, did the </w:t>
            </w:r>
            <w:r>
              <w:rPr>
                <w:rFonts w:cs="Arial"/>
                <w:b/>
                <w:sz w:val="20"/>
              </w:rPr>
              <w:t>participant</w:t>
            </w:r>
            <w:r w:rsidRPr="00696855">
              <w:rPr>
                <w:rFonts w:cs="Arial"/>
                <w:b/>
                <w:sz w:val="20"/>
              </w:rPr>
              <w:t>:</w:t>
            </w:r>
          </w:p>
        </w:tc>
        <w:tc>
          <w:tcPr>
            <w:tcW w:w="1702" w:type="dxa"/>
            <w:tcBorders>
              <w:right w:val="single" w:sz="12" w:space="0" w:color="auto"/>
            </w:tcBorders>
            <w:vAlign w:val="center"/>
          </w:tcPr>
          <w:p w14:paraId="5013A2FE" w14:textId="77777777" w:rsidR="00E753B9" w:rsidRPr="00696855" w:rsidRDefault="00E753B9" w:rsidP="000967AF">
            <w:pPr>
              <w:jc w:val="center"/>
              <w:rPr>
                <w:rFonts w:cs="Arial"/>
                <w:sz w:val="20"/>
              </w:rPr>
            </w:pPr>
            <w:r w:rsidRPr="00B86C67">
              <w:rPr>
                <w:rFonts w:cs="Arial"/>
                <w:b/>
                <w:sz w:val="20"/>
              </w:rPr>
              <w:t xml:space="preserve">Tick if satisfactorily completed. </w:t>
            </w:r>
            <w:r w:rsidRPr="00B86C67">
              <w:rPr>
                <w:rFonts w:cs="Arial"/>
                <w:b/>
                <w:sz w:val="20"/>
              </w:rPr>
              <w:br/>
              <w:t>Provide comments if left unticked.</w:t>
            </w:r>
          </w:p>
        </w:tc>
      </w:tr>
      <w:tr w:rsidR="00E753B9" w:rsidRPr="00683908" w14:paraId="07625EE1" w14:textId="77777777" w:rsidTr="00E24B88">
        <w:trPr>
          <w:trHeight w:val="305"/>
        </w:trPr>
        <w:tc>
          <w:tcPr>
            <w:tcW w:w="9072" w:type="dxa"/>
            <w:gridSpan w:val="3"/>
            <w:tcBorders>
              <w:left w:val="single" w:sz="12" w:space="0" w:color="000000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67857EE7" w14:textId="410C29BA" w:rsidR="00E753B9" w:rsidRPr="005E24F1" w:rsidRDefault="00E753B9" w:rsidP="000967AF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 xml:space="preserve">1 </w:t>
            </w:r>
            <w:r w:rsidR="001C0F8A">
              <w:rPr>
                <w:rFonts w:cs="Arial"/>
                <w:b/>
                <w:sz w:val="20"/>
              </w:rPr>
              <w:t xml:space="preserve">Identifying WHS consultation and participation requirements </w:t>
            </w:r>
          </w:p>
        </w:tc>
      </w:tr>
      <w:tr w:rsidR="00D74992" w:rsidRPr="00696855" w14:paraId="6955A153" w14:textId="77777777" w:rsidTr="006E1732">
        <w:trPr>
          <w:trHeight w:val="27"/>
        </w:trPr>
        <w:tc>
          <w:tcPr>
            <w:tcW w:w="7370" w:type="dxa"/>
            <w:gridSpan w:val="2"/>
            <w:tcBorders>
              <w:left w:val="single" w:sz="12" w:space="0" w:color="000000"/>
            </w:tcBorders>
          </w:tcPr>
          <w:p w14:paraId="5BCED336" w14:textId="29B2D9FC" w:rsidR="00D74992" w:rsidRDefault="00D74992" w:rsidP="00D74992">
            <w:pPr>
              <w:pStyle w:val="ListParagraph"/>
              <w:numPr>
                <w:ilvl w:val="0"/>
                <w:numId w:val="13"/>
              </w:numPr>
              <w:ind w:left="601" w:hanging="601"/>
              <w:rPr>
                <w:rFonts w:cs="Arial"/>
                <w:sz w:val="20"/>
              </w:rPr>
            </w:pPr>
            <w:bookmarkStart w:id="27" w:name="_Ref36106014"/>
            <w:r>
              <w:rPr>
                <w:rFonts w:cs="Arial"/>
                <w:sz w:val="20"/>
              </w:rPr>
              <w:t>Develop a presentation which explains:</w:t>
            </w:r>
            <w:bookmarkEnd w:id="27"/>
          </w:p>
          <w:p w14:paraId="7B6F07AD" w14:textId="01F05417" w:rsidR="00D74992" w:rsidRDefault="00D74992" w:rsidP="00D74992">
            <w:pPr>
              <w:pStyle w:val="ListParagraph"/>
              <w:numPr>
                <w:ilvl w:val="0"/>
                <w:numId w:val="10"/>
              </w:numPr>
              <w:ind w:left="1034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Yours and the audience’s legal and organisational requirements regarding WHS consultation and participation – including duties, rights and responsibilities </w:t>
            </w:r>
          </w:p>
          <w:p w14:paraId="63DE93FC" w14:textId="4AA05623" w:rsidR="00D74992" w:rsidRPr="00BC0DAB" w:rsidRDefault="00D74992" w:rsidP="00D74992">
            <w:pPr>
              <w:pStyle w:val="ListParagraph"/>
              <w:numPr>
                <w:ilvl w:val="0"/>
                <w:numId w:val="10"/>
              </w:numPr>
              <w:ind w:left="1034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Two (2) current/common WHS consultation and participation processes </w:t>
            </w:r>
          </w:p>
        </w:tc>
        <w:permStart w:id="213353301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80481078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702" w:type="dxa"/>
                <w:tcBorders>
                  <w:left w:val="single" w:sz="4" w:space="0" w:color="auto"/>
                  <w:right w:val="single" w:sz="12" w:space="0" w:color="auto"/>
                </w:tcBorders>
                <w:vAlign w:val="center"/>
              </w:tcPr>
              <w:p w14:paraId="6C007A02" w14:textId="5934A474" w:rsidR="00D74992" w:rsidRPr="00696855" w:rsidRDefault="00D74992" w:rsidP="00D74992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133533017" w:displacedByCustomXml="prev"/>
      </w:tr>
      <w:tr w:rsidR="00D74992" w:rsidRPr="00696855" w14:paraId="4D47AEDA" w14:textId="77777777" w:rsidTr="006E1732">
        <w:trPr>
          <w:trHeight w:val="27"/>
        </w:trPr>
        <w:tc>
          <w:tcPr>
            <w:tcW w:w="7370" w:type="dxa"/>
            <w:gridSpan w:val="2"/>
            <w:tcBorders>
              <w:left w:val="single" w:sz="12" w:space="0" w:color="000000"/>
            </w:tcBorders>
          </w:tcPr>
          <w:p w14:paraId="2F0F439C" w14:textId="5A778297" w:rsidR="00D74992" w:rsidRDefault="00D74992" w:rsidP="00D74992">
            <w:pPr>
              <w:pStyle w:val="ListParagraph"/>
              <w:numPr>
                <w:ilvl w:val="0"/>
                <w:numId w:val="13"/>
              </w:numPr>
              <w:ind w:left="601" w:hanging="601"/>
              <w:rPr>
                <w:rFonts w:cs="Arial"/>
                <w:sz w:val="20"/>
              </w:rPr>
            </w:pPr>
            <w:bookmarkStart w:id="28" w:name="_Ref36106045"/>
            <w:r>
              <w:rPr>
                <w:rFonts w:cs="Arial"/>
                <w:sz w:val="20"/>
              </w:rPr>
              <w:t>Prepare an agenda for the meeting and send along with invitation to attendees (as a minimum, the assessor).</w:t>
            </w:r>
            <w:bookmarkEnd w:id="28"/>
          </w:p>
        </w:tc>
        <w:permStart w:id="104414138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49032617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702" w:type="dxa"/>
                <w:tcBorders>
                  <w:left w:val="single" w:sz="4" w:space="0" w:color="auto"/>
                  <w:right w:val="single" w:sz="12" w:space="0" w:color="auto"/>
                </w:tcBorders>
                <w:vAlign w:val="center"/>
              </w:tcPr>
              <w:p w14:paraId="0CA5BCC6" w14:textId="44960BE5" w:rsidR="00D74992" w:rsidRPr="00696855" w:rsidRDefault="00D74992" w:rsidP="00D74992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44141383" w:displacedByCustomXml="prev"/>
      </w:tr>
      <w:tr w:rsidR="00D74992" w:rsidRPr="00696855" w14:paraId="0B3FDD61" w14:textId="77777777" w:rsidTr="006E1732">
        <w:trPr>
          <w:trHeight w:val="27"/>
        </w:trPr>
        <w:tc>
          <w:tcPr>
            <w:tcW w:w="7370" w:type="dxa"/>
            <w:gridSpan w:val="2"/>
            <w:tcBorders>
              <w:left w:val="single" w:sz="12" w:space="0" w:color="000000"/>
            </w:tcBorders>
          </w:tcPr>
          <w:p w14:paraId="3EA8BDE8" w14:textId="796C06FC" w:rsidR="00D74992" w:rsidRDefault="00D74992" w:rsidP="00D74992">
            <w:pPr>
              <w:pStyle w:val="ListParagraph"/>
              <w:numPr>
                <w:ilvl w:val="0"/>
                <w:numId w:val="13"/>
              </w:numPr>
              <w:ind w:left="601" w:hanging="601"/>
              <w:rPr>
                <w:rFonts w:cs="Arial"/>
                <w:sz w:val="20"/>
              </w:rPr>
            </w:pPr>
            <w:bookmarkStart w:id="29" w:name="_Ref36106065"/>
            <w:r>
              <w:rPr>
                <w:rFonts w:cs="Arial"/>
                <w:sz w:val="20"/>
              </w:rPr>
              <w:t>Set up and deliver presentation (in person/via live stream video).</w:t>
            </w:r>
            <w:bookmarkEnd w:id="29"/>
          </w:p>
        </w:tc>
        <w:permStart w:id="9314720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6752969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702" w:type="dxa"/>
                <w:tcBorders>
                  <w:left w:val="single" w:sz="4" w:space="0" w:color="auto"/>
                  <w:right w:val="single" w:sz="12" w:space="0" w:color="auto"/>
                </w:tcBorders>
                <w:vAlign w:val="center"/>
              </w:tcPr>
              <w:p w14:paraId="535BFE84" w14:textId="0FD2C349" w:rsidR="00D74992" w:rsidRPr="00696855" w:rsidRDefault="00D74992" w:rsidP="00D74992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3147201" w:displacedByCustomXml="prev"/>
      </w:tr>
      <w:tr w:rsidR="004632AB" w:rsidRPr="005E24F1" w14:paraId="531D6E4B" w14:textId="77777777" w:rsidTr="00E24B88">
        <w:trPr>
          <w:trHeight w:val="305"/>
        </w:trPr>
        <w:tc>
          <w:tcPr>
            <w:tcW w:w="9072" w:type="dxa"/>
            <w:gridSpan w:val="3"/>
            <w:tcBorders>
              <w:left w:val="single" w:sz="12" w:space="0" w:color="000000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62683746" w14:textId="7C9D1603" w:rsidR="004632AB" w:rsidRPr="003F4F73" w:rsidRDefault="00E24B88" w:rsidP="00E24B88">
            <w:pPr>
              <w:pStyle w:val="ListParagraph"/>
              <w:keepNext/>
              <w:ind w:left="0"/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lastRenderedPageBreak/>
              <w:t xml:space="preserve">2 </w:t>
            </w:r>
            <w:r w:rsidR="001C0F8A" w:rsidRPr="003F4F73">
              <w:rPr>
                <w:rFonts w:cs="Arial"/>
                <w:b/>
                <w:sz w:val="20"/>
              </w:rPr>
              <w:t>Seeking and assessing feedback</w:t>
            </w:r>
          </w:p>
        </w:tc>
      </w:tr>
      <w:tr w:rsidR="00D74992" w:rsidRPr="00696855" w14:paraId="5978E008" w14:textId="77777777" w:rsidTr="009D4959">
        <w:trPr>
          <w:trHeight w:val="25"/>
        </w:trPr>
        <w:tc>
          <w:tcPr>
            <w:tcW w:w="7370" w:type="dxa"/>
            <w:gridSpan w:val="2"/>
            <w:tcBorders>
              <w:left w:val="single" w:sz="12" w:space="0" w:color="000000"/>
            </w:tcBorders>
          </w:tcPr>
          <w:p w14:paraId="60B51AF1" w14:textId="77777777" w:rsidR="00D74992" w:rsidRDefault="00D74992" w:rsidP="00D74992">
            <w:pPr>
              <w:pStyle w:val="ListParagraph"/>
              <w:keepNext/>
              <w:numPr>
                <w:ilvl w:val="0"/>
                <w:numId w:val="14"/>
              </w:numPr>
              <w:ind w:left="601" w:hanging="612"/>
              <w:jc w:val="left"/>
              <w:rPr>
                <w:rFonts w:cs="Arial"/>
                <w:sz w:val="20"/>
              </w:rPr>
            </w:pPr>
            <w:bookmarkStart w:id="30" w:name="_Ref36106080"/>
            <w:r>
              <w:rPr>
                <w:rFonts w:cs="Arial"/>
                <w:sz w:val="20"/>
              </w:rPr>
              <w:t>Seek audience feedback about current WHS consultation and participation processes including:</w:t>
            </w:r>
            <w:bookmarkEnd w:id="30"/>
          </w:p>
          <w:p w14:paraId="54CC1ECF" w14:textId="77777777" w:rsidR="00D74992" w:rsidRDefault="00D74992" w:rsidP="00D74992">
            <w:pPr>
              <w:pStyle w:val="ListParagraph"/>
              <w:keepNext/>
              <w:numPr>
                <w:ilvl w:val="0"/>
                <w:numId w:val="10"/>
              </w:numPr>
              <w:ind w:left="1034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B</w:t>
            </w:r>
            <w:r w:rsidRPr="003F4F73">
              <w:rPr>
                <w:rFonts w:cs="Arial"/>
                <w:sz w:val="20"/>
              </w:rPr>
              <w:t xml:space="preserve">arriers to </w:t>
            </w:r>
            <w:r>
              <w:rPr>
                <w:rFonts w:cs="Arial"/>
                <w:sz w:val="20"/>
              </w:rPr>
              <w:t>processes</w:t>
            </w:r>
          </w:p>
          <w:p w14:paraId="2B1D025F" w14:textId="4F8C4593" w:rsidR="00D74992" w:rsidRPr="003F4F73" w:rsidRDefault="00D74992" w:rsidP="00D74992">
            <w:pPr>
              <w:pStyle w:val="ListParagraph"/>
              <w:keepNext/>
              <w:numPr>
                <w:ilvl w:val="0"/>
                <w:numId w:val="10"/>
              </w:numPr>
              <w:ind w:left="1034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O</w:t>
            </w:r>
            <w:r w:rsidRPr="003F4F73">
              <w:rPr>
                <w:rFonts w:cs="Arial"/>
                <w:sz w:val="20"/>
              </w:rPr>
              <w:t>pportunities for improving processes</w:t>
            </w:r>
            <w:r>
              <w:rPr>
                <w:rFonts w:cs="Arial"/>
                <w:sz w:val="20"/>
              </w:rPr>
              <w:t xml:space="preserve"> for sharing WHS information and data</w:t>
            </w:r>
          </w:p>
        </w:tc>
        <w:permStart w:id="51630063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9919481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702" w:type="dxa"/>
                <w:tcBorders>
                  <w:left w:val="single" w:sz="4" w:space="0" w:color="auto"/>
                  <w:right w:val="single" w:sz="12" w:space="0" w:color="auto"/>
                </w:tcBorders>
                <w:vAlign w:val="center"/>
              </w:tcPr>
              <w:p w14:paraId="3A61EAC8" w14:textId="4240A86D" w:rsidR="00D74992" w:rsidRPr="00696855" w:rsidRDefault="00D74992" w:rsidP="00D74992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16300638" w:displacedByCustomXml="prev"/>
      </w:tr>
      <w:tr w:rsidR="00D74992" w:rsidRPr="00696855" w14:paraId="078ED365" w14:textId="77777777" w:rsidTr="009D4959">
        <w:trPr>
          <w:trHeight w:val="25"/>
        </w:trPr>
        <w:tc>
          <w:tcPr>
            <w:tcW w:w="7370" w:type="dxa"/>
            <w:gridSpan w:val="2"/>
            <w:tcBorders>
              <w:left w:val="single" w:sz="12" w:space="0" w:color="000000"/>
            </w:tcBorders>
          </w:tcPr>
          <w:p w14:paraId="30B724F3" w14:textId="1DBFA76C" w:rsidR="00D74992" w:rsidRDefault="00D74992" w:rsidP="00D74992">
            <w:pPr>
              <w:pStyle w:val="ListParagraph"/>
              <w:numPr>
                <w:ilvl w:val="0"/>
                <w:numId w:val="14"/>
              </w:numPr>
              <w:ind w:left="601" w:hanging="611"/>
              <w:jc w:val="left"/>
              <w:rPr>
                <w:rFonts w:cs="Arial"/>
                <w:sz w:val="20"/>
              </w:rPr>
            </w:pPr>
            <w:bookmarkStart w:id="31" w:name="_Ref36106091"/>
            <w:r>
              <w:rPr>
                <w:rFonts w:cs="Arial"/>
                <w:sz w:val="20"/>
              </w:rPr>
              <w:t>Record meeting minutes.</w:t>
            </w:r>
            <w:bookmarkEnd w:id="31"/>
            <w:r>
              <w:rPr>
                <w:rFonts w:cs="Arial"/>
                <w:sz w:val="20"/>
              </w:rPr>
              <w:t xml:space="preserve"> </w:t>
            </w:r>
          </w:p>
        </w:tc>
        <w:permStart w:id="59083909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96163932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702" w:type="dxa"/>
                <w:tcBorders>
                  <w:left w:val="single" w:sz="4" w:space="0" w:color="auto"/>
                  <w:right w:val="single" w:sz="12" w:space="0" w:color="auto"/>
                </w:tcBorders>
                <w:vAlign w:val="center"/>
              </w:tcPr>
              <w:p w14:paraId="1CB930B8" w14:textId="2E38E1C7" w:rsidR="00D74992" w:rsidRPr="00696855" w:rsidRDefault="00D74992" w:rsidP="00D74992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90839093" w:displacedByCustomXml="prev"/>
      </w:tr>
      <w:tr w:rsidR="00D74992" w:rsidRPr="00696855" w14:paraId="58511BBB" w14:textId="77777777" w:rsidTr="009D4959">
        <w:trPr>
          <w:trHeight w:val="25"/>
        </w:trPr>
        <w:tc>
          <w:tcPr>
            <w:tcW w:w="7370" w:type="dxa"/>
            <w:gridSpan w:val="2"/>
            <w:tcBorders>
              <w:left w:val="single" w:sz="12" w:space="0" w:color="000000"/>
            </w:tcBorders>
          </w:tcPr>
          <w:p w14:paraId="3507C5B9" w14:textId="08770F6E" w:rsidR="00D74992" w:rsidRDefault="00D74992" w:rsidP="00D74992">
            <w:pPr>
              <w:pStyle w:val="ListParagraph"/>
              <w:numPr>
                <w:ilvl w:val="0"/>
                <w:numId w:val="14"/>
              </w:numPr>
              <w:ind w:left="601" w:hanging="611"/>
              <w:jc w:val="left"/>
              <w:rPr>
                <w:rFonts w:cs="Arial"/>
                <w:sz w:val="20"/>
              </w:rPr>
            </w:pPr>
            <w:bookmarkStart w:id="32" w:name="_Ref36108300"/>
            <w:r w:rsidRPr="00E24B88">
              <w:rPr>
                <w:rFonts w:cs="Arial"/>
                <w:sz w:val="20"/>
              </w:rPr>
              <w:t>Consider and assess recommendations to implement and maintain improvement measures (including training requirements)</w:t>
            </w:r>
            <w:r>
              <w:rPr>
                <w:rFonts w:cs="Arial"/>
                <w:sz w:val="20"/>
              </w:rPr>
              <w:t>.</w:t>
            </w:r>
            <w:bookmarkEnd w:id="32"/>
          </w:p>
        </w:tc>
        <w:permStart w:id="86528221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6806988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702" w:type="dxa"/>
                <w:tcBorders>
                  <w:left w:val="single" w:sz="4" w:space="0" w:color="auto"/>
                  <w:right w:val="single" w:sz="12" w:space="0" w:color="auto"/>
                </w:tcBorders>
                <w:vAlign w:val="center"/>
              </w:tcPr>
              <w:p w14:paraId="06391E6E" w14:textId="46050E57" w:rsidR="00D74992" w:rsidRPr="00696855" w:rsidRDefault="00D74992" w:rsidP="00D74992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65282211" w:displacedByCustomXml="prev"/>
      </w:tr>
      <w:tr w:rsidR="004632AB" w:rsidRPr="005E24F1" w14:paraId="7953E407" w14:textId="77777777" w:rsidTr="00E24B88">
        <w:trPr>
          <w:trHeight w:val="305"/>
        </w:trPr>
        <w:tc>
          <w:tcPr>
            <w:tcW w:w="9072" w:type="dxa"/>
            <w:gridSpan w:val="3"/>
            <w:tcBorders>
              <w:left w:val="single" w:sz="12" w:space="0" w:color="000000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647F0E49" w14:textId="738B4007" w:rsidR="004632AB" w:rsidRPr="005E24F1" w:rsidRDefault="004632AB" w:rsidP="00151E6D">
            <w:pPr>
              <w:keepNext/>
              <w:ind w:left="601" w:hanging="567"/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 xml:space="preserve">3 </w:t>
            </w:r>
            <w:r w:rsidR="001C0F8A">
              <w:rPr>
                <w:rFonts w:cs="Arial"/>
                <w:b/>
                <w:sz w:val="20"/>
              </w:rPr>
              <w:t>Improvement of consultation and participation processes</w:t>
            </w:r>
          </w:p>
        </w:tc>
      </w:tr>
      <w:tr w:rsidR="00D74992" w:rsidRPr="00696855" w14:paraId="79A320C7" w14:textId="77777777" w:rsidTr="006066F2">
        <w:trPr>
          <w:trHeight w:val="25"/>
        </w:trPr>
        <w:tc>
          <w:tcPr>
            <w:tcW w:w="7370" w:type="dxa"/>
            <w:gridSpan w:val="2"/>
            <w:tcBorders>
              <w:left w:val="single" w:sz="12" w:space="0" w:color="000000"/>
            </w:tcBorders>
          </w:tcPr>
          <w:p w14:paraId="68F198BD" w14:textId="5F2E424F" w:rsidR="00D74992" w:rsidRDefault="00D74992" w:rsidP="00D74992">
            <w:pPr>
              <w:pStyle w:val="ListParagraph"/>
              <w:keepNext/>
              <w:numPr>
                <w:ilvl w:val="0"/>
                <w:numId w:val="15"/>
              </w:numPr>
              <w:ind w:left="601" w:hanging="601"/>
              <w:jc w:val="left"/>
              <w:rPr>
                <w:rFonts w:cs="Arial"/>
                <w:sz w:val="20"/>
              </w:rPr>
            </w:pPr>
            <w:bookmarkStart w:id="33" w:name="_Ref36106169"/>
            <w:bookmarkStart w:id="34" w:name="_Ref35418577"/>
            <w:r>
              <w:rPr>
                <w:rFonts w:cs="Arial"/>
                <w:sz w:val="20"/>
              </w:rPr>
              <w:t>Request a meeting with the PCBU which:</w:t>
            </w:r>
            <w:bookmarkEnd w:id="33"/>
            <w:r>
              <w:rPr>
                <w:rFonts w:cs="Arial"/>
                <w:sz w:val="20"/>
              </w:rPr>
              <w:t xml:space="preserve"> </w:t>
            </w:r>
            <w:bookmarkEnd w:id="34"/>
          </w:p>
          <w:p w14:paraId="0B25241F" w14:textId="2DFDFCCD" w:rsidR="00D74992" w:rsidRDefault="00D74992" w:rsidP="00D74992">
            <w:pPr>
              <w:pStyle w:val="ListParagraph"/>
              <w:numPr>
                <w:ilvl w:val="0"/>
                <w:numId w:val="10"/>
              </w:numPr>
              <w:ind w:left="1022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Explains the role of WHS consultation in the workplace, including the PCBU’s legal and organisational role, duties, rights and responsibilities </w:t>
            </w:r>
          </w:p>
          <w:p w14:paraId="225FD4C2" w14:textId="5F6E2269" w:rsidR="00D74992" w:rsidRPr="001A16D7" w:rsidRDefault="00D74992" w:rsidP="00D74992">
            <w:pPr>
              <w:pStyle w:val="ListParagraph"/>
              <w:numPr>
                <w:ilvl w:val="0"/>
                <w:numId w:val="10"/>
              </w:numPr>
              <w:ind w:left="1022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Discusses the findings of the meeting (referring to meeting minutes)</w:t>
            </w:r>
          </w:p>
        </w:tc>
        <w:permStart w:id="167962573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8036310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702" w:type="dxa"/>
                <w:tcBorders>
                  <w:left w:val="single" w:sz="4" w:space="0" w:color="auto"/>
                  <w:right w:val="single" w:sz="12" w:space="0" w:color="auto"/>
                </w:tcBorders>
                <w:vAlign w:val="center"/>
              </w:tcPr>
              <w:p w14:paraId="198AB735" w14:textId="706906A1" w:rsidR="00D74992" w:rsidRPr="00696855" w:rsidRDefault="00D74992" w:rsidP="00D74992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79625732" w:displacedByCustomXml="prev"/>
      </w:tr>
      <w:tr w:rsidR="00D74992" w:rsidRPr="00696855" w14:paraId="7F69E9E1" w14:textId="77777777" w:rsidTr="006066F2">
        <w:trPr>
          <w:trHeight w:val="25"/>
        </w:trPr>
        <w:tc>
          <w:tcPr>
            <w:tcW w:w="7370" w:type="dxa"/>
            <w:gridSpan w:val="2"/>
            <w:tcBorders>
              <w:left w:val="single" w:sz="12" w:space="0" w:color="000000"/>
            </w:tcBorders>
          </w:tcPr>
          <w:p w14:paraId="06C2BCAB" w14:textId="27DC4FDA" w:rsidR="00D74992" w:rsidRDefault="00D74992" w:rsidP="00D74992">
            <w:pPr>
              <w:pStyle w:val="ListParagraph"/>
              <w:keepNext/>
              <w:numPr>
                <w:ilvl w:val="0"/>
                <w:numId w:val="15"/>
              </w:numPr>
              <w:ind w:left="601" w:hanging="601"/>
              <w:jc w:val="left"/>
              <w:rPr>
                <w:rFonts w:cs="Arial"/>
                <w:sz w:val="20"/>
              </w:rPr>
            </w:pPr>
            <w:bookmarkStart w:id="35" w:name="_Ref36109918"/>
            <w:r>
              <w:rPr>
                <w:rFonts w:cs="Arial"/>
                <w:sz w:val="20"/>
              </w:rPr>
              <w:t>Set up and deliver meeting (in person/via live stream video).</w:t>
            </w:r>
            <w:bookmarkEnd w:id="35"/>
          </w:p>
        </w:tc>
        <w:permStart w:id="59874246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7475754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702" w:type="dxa"/>
                <w:tcBorders>
                  <w:left w:val="single" w:sz="4" w:space="0" w:color="auto"/>
                  <w:right w:val="single" w:sz="12" w:space="0" w:color="auto"/>
                </w:tcBorders>
                <w:vAlign w:val="center"/>
              </w:tcPr>
              <w:p w14:paraId="77CC9B2C" w14:textId="4538671E" w:rsidR="00D74992" w:rsidRPr="00696855" w:rsidRDefault="00D74992" w:rsidP="00D74992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98742461" w:displacedByCustomXml="prev"/>
      </w:tr>
      <w:tr w:rsidR="00D74992" w:rsidRPr="00696855" w14:paraId="6572A456" w14:textId="77777777" w:rsidTr="006066F2">
        <w:trPr>
          <w:trHeight w:val="25"/>
        </w:trPr>
        <w:tc>
          <w:tcPr>
            <w:tcW w:w="7370" w:type="dxa"/>
            <w:gridSpan w:val="2"/>
            <w:tcBorders>
              <w:left w:val="single" w:sz="12" w:space="0" w:color="000000"/>
            </w:tcBorders>
          </w:tcPr>
          <w:p w14:paraId="2A7FFE4B" w14:textId="3BE0239A" w:rsidR="00D74992" w:rsidRDefault="00D74992" w:rsidP="00D74992">
            <w:pPr>
              <w:pStyle w:val="ListParagraph"/>
              <w:keepNext/>
              <w:numPr>
                <w:ilvl w:val="0"/>
                <w:numId w:val="15"/>
              </w:numPr>
              <w:ind w:left="601" w:hanging="601"/>
              <w:jc w:val="left"/>
              <w:rPr>
                <w:rFonts w:cs="Arial"/>
                <w:sz w:val="20"/>
              </w:rPr>
            </w:pPr>
            <w:bookmarkStart w:id="36" w:name="_Ref36109962"/>
            <w:r>
              <w:rPr>
                <w:rFonts w:cs="Arial"/>
                <w:sz w:val="20"/>
              </w:rPr>
              <w:t>Seek PCBU feedback/adjustments to offered recommendations.</w:t>
            </w:r>
            <w:bookmarkEnd w:id="36"/>
          </w:p>
        </w:tc>
        <w:permStart w:id="186909863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6860956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702" w:type="dxa"/>
                <w:tcBorders>
                  <w:left w:val="single" w:sz="4" w:space="0" w:color="auto"/>
                  <w:right w:val="single" w:sz="12" w:space="0" w:color="auto"/>
                </w:tcBorders>
                <w:vAlign w:val="center"/>
              </w:tcPr>
              <w:p w14:paraId="0B4B5E70" w14:textId="40A68BF6" w:rsidR="00D74992" w:rsidRPr="00696855" w:rsidRDefault="00D74992" w:rsidP="00D74992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69098633" w:displacedByCustomXml="prev"/>
      </w:tr>
      <w:tr w:rsidR="00D74992" w:rsidRPr="00696855" w14:paraId="5736EB22" w14:textId="77777777" w:rsidTr="006066F2">
        <w:trPr>
          <w:trHeight w:val="25"/>
        </w:trPr>
        <w:tc>
          <w:tcPr>
            <w:tcW w:w="7370" w:type="dxa"/>
            <w:gridSpan w:val="2"/>
            <w:tcBorders>
              <w:left w:val="single" w:sz="12" w:space="0" w:color="000000"/>
            </w:tcBorders>
          </w:tcPr>
          <w:p w14:paraId="761CF664" w14:textId="0E04A592" w:rsidR="00D74992" w:rsidRDefault="00D74992" w:rsidP="00D74992">
            <w:pPr>
              <w:pStyle w:val="ListParagraph"/>
              <w:keepNext/>
              <w:numPr>
                <w:ilvl w:val="0"/>
                <w:numId w:val="15"/>
              </w:numPr>
              <w:ind w:left="601" w:hanging="601"/>
              <w:jc w:val="left"/>
              <w:rPr>
                <w:rFonts w:cs="Arial"/>
                <w:sz w:val="20"/>
              </w:rPr>
            </w:pPr>
            <w:bookmarkStart w:id="37" w:name="_Ref36108231"/>
            <w:r>
              <w:rPr>
                <w:rFonts w:cs="Arial"/>
                <w:sz w:val="20"/>
              </w:rPr>
              <w:t>Document improved processes (considering PCBU adjustments) for implementation with workers.</w:t>
            </w:r>
            <w:bookmarkEnd w:id="37"/>
            <w:r>
              <w:rPr>
                <w:rFonts w:cs="Arial"/>
                <w:sz w:val="20"/>
              </w:rPr>
              <w:t xml:space="preserve"> </w:t>
            </w:r>
          </w:p>
        </w:tc>
        <w:permStart w:id="32650114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9963173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702" w:type="dxa"/>
                <w:tcBorders>
                  <w:left w:val="single" w:sz="4" w:space="0" w:color="auto"/>
                  <w:right w:val="single" w:sz="12" w:space="0" w:color="auto"/>
                </w:tcBorders>
                <w:vAlign w:val="center"/>
              </w:tcPr>
              <w:p w14:paraId="447F002F" w14:textId="584E2B44" w:rsidR="00D74992" w:rsidRPr="00696855" w:rsidRDefault="00D74992" w:rsidP="00D74992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26501145" w:displacedByCustomXml="prev"/>
      </w:tr>
      <w:tr w:rsidR="00E126DA" w:rsidRPr="00683908" w14:paraId="60EC9D50" w14:textId="77777777" w:rsidTr="00E24B88">
        <w:trPr>
          <w:trHeight w:val="567"/>
        </w:trPr>
        <w:tc>
          <w:tcPr>
            <w:tcW w:w="9072" w:type="dxa"/>
            <w:gridSpan w:val="3"/>
            <w:tcBorders>
              <w:top w:val="single" w:sz="12" w:space="0" w:color="auto"/>
              <w:left w:val="single" w:sz="12" w:space="0" w:color="000000"/>
              <w:bottom w:val="single" w:sz="12" w:space="0" w:color="auto"/>
              <w:right w:val="single" w:sz="12" w:space="0" w:color="000000"/>
            </w:tcBorders>
            <w:vAlign w:val="center"/>
          </w:tcPr>
          <w:p w14:paraId="146AD150" w14:textId="1F1F0EC4" w:rsidR="00E126DA" w:rsidRPr="001D07E7" w:rsidRDefault="00E126DA" w:rsidP="00E126DA">
            <w:pPr>
              <w:jc w:val="center"/>
              <w:rPr>
                <w:rFonts w:cs="Arial"/>
                <w:b/>
                <w:szCs w:val="22"/>
              </w:rPr>
            </w:pPr>
            <w:r w:rsidRPr="001D07E7">
              <w:rPr>
                <w:rFonts w:cs="Arial"/>
                <w:b/>
                <w:szCs w:val="22"/>
              </w:rPr>
              <w:t xml:space="preserve">The </w:t>
            </w:r>
            <w:r>
              <w:rPr>
                <w:rFonts w:cs="Arial"/>
                <w:b/>
                <w:szCs w:val="22"/>
              </w:rPr>
              <w:t>Participant’</w:t>
            </w:r>
            <w:r w:rsidRPr="001D07E7">
              <w:rPr>
                <w:rFonts w:cs="Arial"/>
                <w:b/>
                <w:szCs w:val="22"/>
              </w:rPr>
              <w:t xml:space="preserve">s performance was: </w:t>
            </w:r>
            <w:permStart w:id="1836395952" w:edGrp="everyone"/>
            <w:sdt>
              <w:sdtPr>
                <w:rPr>
                  <w:rFonts w:ascii="Arial" w:hAnsi="Arial" w:cs="Arial"/>
                  <w:sz w:val="44"/>
                  <w:szCs w:val="44"/>
                </w:rPr>
                <w:id w:val="56183586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836395952"/>
            <w:r w:rsidRPr="001D07E7">
              <w:rPr>
                <w:rFonts w:cs="Arial"/>
                <w:b/>
                <w:szCs w:val="22"/>
              </w:rPr>
              <w:t xml:space="preserve"> Satisfactory    </w:t>
            </w:r>
            <w:permStart w:id="679573406" w:edGrp="everyone"/>
            <w:sdt>
              <w:sdtPr>
                <w:rPr>
                  <w:rFonts w:ascii="Arial" w:hAnsi="Arial" w:cs="Arial"/>
                  <w:sz w:val="44"/>
                  <w:szCs w:val="44"/>
                </w:rPr>
                <w:id w:val="23683258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679573406"/>
            <w:r w:rsidRPr="00993DFF">
              <w:rPr>
                <w:rFonts w:cs="Arial"/>
                <w:b/>
                <w:sz w:val="36"/>
                <w:szCs w:val="36"/>
              </w:rPr>
              <w:t xml:space="preserve"> </w:t>
            </w:r>
            <w:r w:rsidRPr="001D07E7">
              <w:rPr>
                <w:rFonts w:cs="Arial"/>
                <w:b/>
                <w:szCs w:val="22"/>
              </w:rPr>
              <w:t>Not Satisfactory</w:t>
            </w:r>
          </w:p>
        </w:tc>
      </w:tr>
    </w:tbl>
    <w:p w14:paraId="715B3B29" w14:textId="0B4D3420" w:rsidR="00E909B8" w:rsidRPr="00FF75BE" w:rsidRDefault="00E909B8" w:rsidP="00F324BC">
      <w:pPr>
        <w:jc w:val="left"/>
        <w:rPr>
          <w:rFonts w:ascii="Arial" w:hAnsi="Arial" w:cs="Arial"/>
          <w:sz w:val="22"/>
          <w:szCs w:val="22"/>
        </w:rPr>
      </w:pPr>
    </w:p>
    <w:sectPr w:rsidR="00E909B8" w:rsidRPr="00FF75BE" w:rsidSect="009F4BA5">
      <w:headerReference w:type="even" r:id="rId24"/>
      <w:headerReference w:type="default" r:id="rId25"/>
      <w:footerReference w:type="default" r:id="rId26"/>
      <w:pgSz w:w="11906" w:h="16838"/>
      <w:pgMar w:top="1440" w:right="1440" w:bottom="1440" w:left="1440" w:header="680" w:footer="68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EB7B23" w14:textId="77777777" w:rsidR="00B63388" w:rsidRDefault="00B63388" w:rsidP="00A67754">
      <w:r>
        <w:separator/>
      </w:r>
    </w:p>
  </w:endnote>
  <w:endnote w:type="continuationSeparator" w:id="0">
    <w:p w14:paraId="35D48ECA" w14:textId="77777777" w:rsidR="00B63388" w:rsidRDefault="00B63388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Bold"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95B76C" w14:textId="77777777" w:rsidR="00D82D93" w:rsidRPr="00830749" w:rsidRDefault="00D82D93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5BAA6580" w14:textId="732FE562" w:rsidR="00D82D93" w:rsidRPr="00830749" w:rsidRDefault="00000000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132019429"/>
        <w:docPartObj>
          <w:docPartGallery w:val="Page Numbers (Top of Page)"/>
          <w:docPartUnique/>
        </w:docPartObj>
      </w:sdtPr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318569350"/>
            <w:docPartObj>
              <w:docPartGallery w:val="Page Numbers (Top of Page)"/>
              <w:docPartUnique/>
            </w:docPartObj>
          </w:sdtPr>
          <w:sdtContent>
            <w:r w:rsidR="00D82D93"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D82D93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D82D93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D82D93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D82D93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14</w:t>
            </w:r>
            <w:r w:rsidR="00D82D93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D82D93"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D82D93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D82D93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="00D82D93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2263E9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13</w:t>
            </w:r>
            <w:r w:rsidR="00D82D93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="00D82D93">
      <w:rPr>
        <w:rFonts w:ascii="Arial" w:hAnsi="Arial" w:cs="Arial"/>
        <w:b/>
        <w:sz w:val="16"/>
        <w:szCs w:val="16"/>
      </w:rPr>
      <w:ptab w:relativeTo="margin" w:alignment="right" w:leader="none"/>
    </w:r>
    <w:r w:rsidR="00D82D93" w:rsidRPr="00B115D7">
      <w:rPr>
        <w:rFonts w:ascii="Arial" w:hAnsi="Arial" w:cs="Arial"/>
        <w:b/>
        <w:sz w:val="16"/>
        <w:szCs w:val="16"/>
      </w:rPr>
      <w:t>CSTC Pty Ltd_</w:t>
    </w:r>
    <w:r w:rsidR="00D82D93">
      <w:rPr>
        <w:rFonts w:ascii="Arial" w:hAnsi="Arial" w:cs="Arial"/>
        <w:b/>
        <w:sz w:val="16"/>
        <w:szCs w:val="16"/>
      </w:rPr>
      <w:t>RTO#</w:t>
    </w:r>
    <w:r w:rsidR="00D82D93"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599243554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 w:rsidR="00D82D93">
          <w:rPr>
            <w:rFonts w:ascii="Arial" w:hAnsi="Arial" w:cs="Arial"/>
            <w:b/>
            <w:sz w:val="16"/>
            <w:szCs w:val="16"/>
          </w:rPr>
          <w:t>v1-0_25/03/2020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2C8366" w14:textId="77777777" w:rsidR="00D82D93" w:rsidRPr="00830749" w:rsidRDefault="00D82D93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55B9D53E" w14:textId="42918EF8" w:rsidR="00D82D93" w:rsidRPr="00830749" w:rsidRDefault="00D82D93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1384439355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v1-0_25/03/2020</w:t>
        </w:r>
      </w:sdtContent>
    </w:sdt>
    <w:r w:rsidRPr="00B115D7">
      <w:rPr>
        <w:rFonts w:ascii="Arial" w:hAnsi="Arial" w:cs="Arial"/>
        <w:b/>
        <w:sz w:val="16"/>
        <w:szCs w:val="16"/>
      </w:rPr>
      <w:t xml:space="preserve"> </w:t>
    </w:r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-7998513"/>
        <w:docPartObj>
          <w:docPartGallery w:val="Page Numbers (Top of Page)"/>
          <w:docPartUnique/>
        </w:docPartObj>
      </w:sdtPr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2263E9"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  <w:r w:rsidRPr="007750F4">
      <w:rPr>
        <w:rFonts w:ascii="Arial" w:hAnsi="Arial" w:cs="Arial"/>
        <w:b/>
        <w:sz w:val="16"/>
        <w:szCs w:val="16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79AAF6" w14:textId="77777777" w:rsidR="00D82D93" w:rsidRPr="00830749" w:rsidRDefault="00D82D93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2BA07B28" w14:textId="29581BF0" w:rsidR="00D82D93" w:rsidRPr="00830749" w:rsidRDefault="00D82D93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17132297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v1-0_25/03/2020</w:t>
        </w:r>
      </w:sdtContent>
    </w:sdt>
    <w:r w:rsidRPr="00B115D7">
      <w:rPr>
        <w:rFonts w:ascii="Arial" w:hAnsi="Arial" w:cs="Arial"/>
        <w:b/>
        <w:sz w:val="16"/>
        <w:szCs w:val="16"/>
      </w:rPr>
      <w:t xml:space="preserve"> </w:t>
    </w:r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1582647026"/>
        <w:docPartObj>
          <w:docPartGallery w:val="Page Numbers (Top of Page)"/>
          <w:docPartUnique/>
        </w:docPartObj>
      </w:sdtPr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>
          <w:rPr>
            <w:rFonts w:ascii="Arial" w:hAnsi="Arial" w:cs="Arial"/>
            <w:b/>
            <w:bCs/>
            <w:noProof/>
            <w:sz w:val="16"/>
            <w:szCs w:val="16"/>
          </w:rPr>
          <w:t>3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2263E9">
          <w:rPr>
            <w:rFonts w:ascii="Arial" w:hAnsi="Arial" w:cs="Arial"/>
            <w:b/>
            <w:bCs/>
            <w:noProof/>
            <w:sz w:val="16"/>
            <w:szCs w:val="16"/>
          </w:rPr>
          <w:t>13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  <w:r w:rsidRPr="007750F4">
      <w:rPr>
        <w:rFonts w:ascii="Arial" w:hAnsi="Arial" w:cs="Arial"/>
        <w:b/>
        <w:sz w:val="16"/>
        <w:szCs w:val="16"/>
      </w:rPr>
      <w:t xml:space="preserve"> 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56C647" w14:textId="77777777" w:rsidR="00D82D93" w:rsidRPr="00830749" w:rsidRDefault="00D82D93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2E0164D1" w14:textId="1301DE8F" w:rsidR="00D82D93" w:rsidRPr="00830749" w:rsidRDefault="00D82D93" w:rsidP="0066767E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356814526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v1-0_25/03/2020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3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2263E9">
      <w:rPr>
        <w:rFonts w:ascii="Arial" w:hAnsi="Arial" w:cs="Arial"/>
        <w:b/>
        <w:noProof/>
        <w:sz w:val="16"/>
        <w:szCs w:val="16"/>
      </w:rPr>
      <w:t>4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80B799" w14:textId="77777777" w:rsidR="00B63388" w:rsidRDefault="00B63388" w:rsidP="00A67754">
      <w:r>
        <w:separator/>
      </w:r>
    </w:p>
  </w:footnote>
  <w:footnote w:type="continuationSeparator" w:id="0">
    <w:p w14:paraId="5A1EC2EC" w14:textId="77777777" w:rsidR="00B63388" w:rsidRDefault="00B63388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2728CB" w14:textId="138C8BA4" w:rsidR="00D82D93" w:rsidRPr="00592155" w:rsidRDefault="00D82D93" w:rsidP="00830749">
    <w:pPr>
      <w:pBdr>
        <w:bottom w:val="single" w:sz="4" w:space="1" w:color="auto"/>
      </w:pBdr>
      <w:tabs>
        <w:tab w:val="right" w:pos="9072"/>
      </w:tabs>
      <w:rPr>
        <w:rFonts w:ascii="Arial Bold" w:hAnsi="Arial Bold" w:cs="Arial"/>
        <w:spacing w:val="-10"/>
        <w:sz w:val="16"/>
        <w:szCs w:val="16"/>
      </w:rPr>
    </w:pPr>
    <w:r w:rsidRPr="00592155">
      <w:rPr>
        <w:rFonts w:ascii="Arial Bold" w:hAnsi="Arial Bold" w:cs="Arial"/>
        <w:b/>
        <w:spacing w:val="-10"/>
        <w:sz w:val="16"/>
        <w:szCs w:val="16"/>
      </w:rPr>
      <w:t xml:space="preserve">Workbook - </w:t>
    </w:r>
    <w:sdt>
      <w:sdtPr>
        <w:rPr>
          <w:rFonts w:ascii="Arial Bold" w:hAnsi="Arial Bold" w:cs="Arial"/>
          <w:b/>
          <w:spacing w:val="-10"/>
          <w:sz w:val="16"/>
          <w:szCs w:val="16"/>
        </w:rPr>
        <w:alias w:val="Title"/>
        <w:tag w:val=""/>
        <w:id w:val="201356354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 w:rsidRPr="00592155">
          <w:rPr>
            <w:rFonts w:ascii="Arial Bold" w:hAnsi="Arial Bold" w:cs="Arial"/>
            <w:b/>
            <w:spacing w:val="-10"/>
            <w:sz w:val="16"/>
            <w:szCs w:val="16"/>
          </w:rPr>
          <w:t>BSBWHS413</w:t>
        </w:r>
      </w:sdtContent>
    </w:sdt>
    <w:r w:rsidRPr="00592155">
      <w:rPr>
        <w:rFonts w:ascii="Arial Bold" w:hAnsi="Arial Bold" w:cs="Arial"/>
        <w:b/>
        <w:spacing w:val="-10"/>
        <w:sz w:val="16"/>
        <w:szCs w:val="16"/>
      </w:rPr>
      <w:t xml:space="preserve"> </w:t>
    </w:r>
    <w:sdt>
      <w:sdtPr>
        <w:rPr>
          <w:rFonts w:ascii="Arial Bold" w:hAnsi="Arial Bold" w:cs="Arial"/>
          <w:b/>
          <w:spacing w:val="-10"/>
          <w:sz w:val="16"/>
          <w:szCs w:val="16"/>
        </w:rPr>
        <w:alias w:val="Subject"/>
        <w:tag w:val=""/>
        <w:id w:val="-124795941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 w:rsidR="00A067C1">
          <w:rPr>
            <w:rFonts w:ascii="Arial Bold" w:hAnsi="Arial Bold" w:cs="Arial"/>
            <w:b/>
            <w:spacing w:val="-10"/>
            <w:sz w:val="16"/>
            <w:szCs w:val="16"/>
          </w:rPr>
          <w:t>Contribute to implementation and maintenance of WHS consultation and participation processes</w:t>
        </w:r>
      </w:sdtContent>
    </w:sdt>
  </w:p>
  <w:p w14:paraId="1554D9E0" w14:textId="77777777" w:rsidR="00D82D93" w:rsidRPr="00830749" w:rsidRDefault="00D82D93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378BB8" w14:textId="183F41C9" w:rsidR="00D82D93" w:rsidRPr="001827EB" w:rsidRDefault="00D82D93" w:rsidP="00E106BF">
    <w:pPr>
      <w:pBdr>
        <w:bottom w:val="single" w:sz="4" w:space="1" w:color="auto"/>
      </w:pBdr>
      <w:tabs>
        <w:tab w:val="right" w:pos="9072"/>
      </w:tabs>
      <w:rPr>
        <w:rFonts w:ascii="Arial Bold" w:hAnsi="Arial Bold" w:cs="Arial"/>
        <w:spacing w:val="-10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1827EB">
      <w:rPr>
        <w:rFonts w:ascii="Arial Bold" w:hAnsi="Arial Bold" w:cs="Arial"/>
        <w:b/>
        <w:spacing w:val="-10"/>
        <w:sz w:val="16"/>
        <w:szCs w:val="16"/>
      </w:rPr>
      <w:t xml:space="preserve">Assessment Summary - </w:t>
    </w:r>
    <w:sdt>
      <w:sdtPr>
        <w:rPr>
          <w:rFonts w:ascii="Arial Bold" w:hAnsi="Arial Bold" w:cs="Arial"/>
          <w:b/>
          <w:spacing w:val="-10"/>
          <w:sz w:val="16"/>
          <w:szCs w:val="16"/>
        </w:rPr>
        <w:alias w:val="Title"/>
        <w:tag w:val=""/>
        <w:id w:val="30667526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 w:rsidRPr="001827EB">
          <w:rPr>
            <w:rFonts w:ascii="Arial Bold" w:hAnsi="Arial Bold" w:cs="Arial"/>
            <w:b/>
            <w:spacing w:val="-10"/>
            <w:sz w:val="16"/>
            <w:szCs w:val="16"/>
          </w:rPr>
          <w:t>BSBWHS413</w:t>
        </w:r>
      </w:sdtContent>
    </w:sdt>
    <w:r w:rsidRPr="001827EB">
      <w:rPr>
        <w:rFonts w:ascii="Arial Bold" w:hAnsi="Arial Bold" w:cs="Arial"/>
        <w:b/>
        <w:spacing w:val="-10"/>
        <w:sz w:val="16"/>
        <w:szCs w:val="16"/>
      </w:rPr>
      <w:t xml:space="preserve"> </w:t>
    </w:r>
    <w:sdt>
      <w:sdtPr>
        <w:rPr>
          <w:rFonts w:ascii="Arial Bold" w:hAnsi="Arial Bold" w:cs="Arial"/>
          <w:b/>
          <w:spacing w:val="-10"/>
          <w:sz w:val="16"/>
          <w:szCs w:val="16"/>
        </w:rPr>
        <w:alias w:val="Subject"/>
        <w:tag w:val=""/>
        <w:id w:val="48860398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 w:rsidR="00A067C1">
          <w:rPr>
            <w:rFonts w:ascii="Arial Bold" w:hAnsi="Arial Bold" w:cs="Arial"/>
            <w:b/>
            <w:spacing w:val="-10"/>
            <w:sz w:val="16"/>
            <w:szCs w:val="16"/>
          </w:rPr>
          <w:t>Contribute to implementation and maintenance of WHS consultation and participation processes</w:t>
        </w:r>
      </w:sdtContent>
    </w:sdt>
  </w:p>
  <w:p w14:paraId="18F7D0DC" w14:textId="77777777" w:rsidR="00D82D93" w:rsidRPr="00830749" w:rsidRDefault="00D82D93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8F380F" w14:textId="1C3504B6" w:rsidR="00D82D93" w:rsidRPr="00592155" w:rsidRDefault="00D82D93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pacing w:val="-10"/>
        <w:sz w:val="16"/>
        <w:szCs w:val="16"/>
      </w:rPr>
    </w:pPr>
    <w:r w:rsidRPr="00592155">
      <w:rPr>
        <w:rFonts w:ascii="Arial" w:hAnsi="Arial" w:cs="Arial"/>
        <w:b/>
        <w:spacing w:val="-10"/>
        <w:sz w:val="16"/>
        <w:szCs w:val="16"/>
      </w:rPr>
      <w:ptab w:relativeTo="margin" w:alignment="right" w:leader="none"/>
    </w:r>
    <w:r w:rsidRPr="00592155">
      <w:rPr>
        <w:rFonts w:ascii="Arial Bold" w:hAnsi="Arial Bold" w:cs="Arial"/>
        <w:b/>
        <w:spacing w:val="-10"/>
        <w:sz w:val="16"/>
        <w:szCs w:val="16"/>
      </w:rPr>
      <w:t xml:space="preserve">Workbook - </w:t>
    </w:r>
    <w:sdt>
      <w:sdtPr>
        <w:rPr>
          <w:rFonts w:ascii="Arial Bold" w:hAnsi="Arial Bold" w:cs="Arial"/>
          <w:b/>
          <w:spacing w:val="-10"/>
          <w:sz w:val="16"/>
          <w:szCs w:val="16"/>
        </w:rPr>
        <w:alias w:val="Title"/>
        <w:tag w:val=""/>
        <w:id w:val="5101114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 w:rsidRPr="00592155">
          <w:rPr>
            <w:rFonts w:ascii="Arial Bold" w:hAnsi="Arial Bold" w:cs="Arial"/>
            <w:b/>
            <w:spacing w:val="-10"/>
            <w:sz w:val="16"/>
            <w:szCs w:val="16"/>
          </w:rPr>
          <w:t>BSBWHS413</w:t>
        </w:r>
      </w:sdtContent>
    </w:sdt>
    <w:r w:rsidRPr="00592155">
      <w:rPr>
        <w:rFonts w:ascii="Arial Bold" w:hAnsi="Arial Bold" w:cs="Arial"/>
        <w:b/>
        <w:spacing w:val="-10"/>
        <w:sz w:val="16"/>
        <w:szCs w:val="16"/>
      </w:rPr>
      <w:t xml:space="preserve"> </w:t>
    </w:r>
    <w:sdt>
      <w:sdtPr>
        <w:rPr>
          <w:rFonts w:ascii="Arial Bold" w:hAnsi="Arial Bold" w:cs="Arial"/>
          <w:b/>
          <w:spacing w:val="-10"/>
          <w:sz w:val="16"/>
          <w:szCs w:val="16"/>
        </w:rPr>
        <w:alias w:val="Subject"/>
        <w:tag w:val=""/>
        <w:id w:val="-1854029525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 w:rsidR="00A067C1">
          <w:rPr>
            <w:rFonts w:ascii="Arial Bold" w:hAnsi="Arial Bold" w:cs="Arial"/>
            <w:b/>
            <w:spacing w:val="-10"/>
            <w:sz w:val="16"/>
            <w:szCs w:val="16"/>
          </w:rPr>
          <w:t>Contribute to implementation and maintenance of WHS consultation and participation processes</w:t>
        </w:r>
      </w:sdtContent>
    </w:sdt>
  </w:p>
  <w:p w14:paraId="576684FE" w14:textId="77777777" w:rsidR="00D82D93" w:rsidRPr="00830749" w:rsidRDefault="00D82D93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F04017" w14:textId="755419E8" w:rsidR="00D82D93" w:rsidRDefault="00D82D93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t>Quiz</w:t>
    </w:r>
    <w:r w:rsidRPr="000C7FA2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188691636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BSBWHS413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439883347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 w:rsidR="00A067C1">
          <w:rPr>
            <w:rFonts w:ascii="Arial" w:hAnsi="Arial" w:cs="Arial"/>
            <w:b/>
            <w:sz w:val="16"/>
            <w:szCs w:val="16"/>
          </w:rPr>
          <w:t>Contribute to implementation and maintenance of WHS consultation and participation processes</w:t>
        </w:r>
      </w:sdtContent>
    </w:sdt>
  </w:p>
  <w:p w14:paraId="59D79E1A" w14:textId="77777777" w:rsidR="00D82D93" w:rsidRPr="00830749" w:rsidRDefault="00D82D93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81DF3C" w14:textId="3BA159E2" w:rsidR="00D82D93" w:rsidRDefault="00D82D93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>
      <w:rPr>
        <w:rFonts w:ascii="Arial" w:hAnsi="Arial" w:cs="Arial"/>
        <w:b/>
        <w:sz w:val="16"/>
        <w:szCs w:val="16"/>
      </w:rPr>
      <w:t>Quiz</w:t>
    </w:r>
    <w:r w:rsidRPr="000C7FA2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633907184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BSBWHS413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43903843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 w:rsidR="00A067C1">
          <w:rPr>
            <w:rFonts w:ascii="Arial" w:hAnsi="Arial" w:cs="Arial"/>
            <w:b/>
            <w:sz w:val="16"/>
            <w:szCs w:val="16"/>
          </w:rPr>
          <w:t>Contribute to implementation and maintenance of WHS consultation and participation processes</w:t>
        </w:r>
      </w:sdtContent>
    </w:sdt>
  </w:p>
  <w:p w14:paraId="045DC3C9" w14:textId="77777777" w:rsidR="00D82D93" w:rsidRPr="00830749" w:rsidRDefault="00D82D93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72B944" w14:textId="4458E2D2" w:rsidR="00D82D93" w:rsidRPr="006933EE" w:rsidRDefault="006933EE" w:rsidP="00830749">
    <w:pPr>
      <w:pBdr>
        <w:bottom w:val="single" w:sz="4" w:space="1" w:color="auto"/>
      </w:pBdr>
      <w:tabs>
        <w:tab w:val="right" w:pos="9072"/>
      </w:tabs>
      <w:rPr>
        <w:rFonts w:ascii="Arial Bold" w:hAnsi="Arial Bold" w:cs="Arial"/>
        <w:spacing w:val="-10"/>
        <w:sz w:val="16"/>
        <w:szCs w:val="16"/>
      </w:rPr>
    </w:pPr>
    <w:r w:rsidRPr="006933EE">
      <w:rPr>
        <w:rFonts w:ascii="Arial Bold" w:hAnsi="Arial Bold" w:cs="Arial"/>
        <w:b/>
        <w:spacing w:val="-10"/>
        <w:sz w:val="16"/>
        <w:szCs w:val="16"/>
      </w:rPr>
      <w:t>Practical Assessment</w:t>
    </w:r>
    <w:r w:rsidR="00D82D93" w:rsidRPr="006933EE">
      <w:rPr>
        <w:rFonts w:ascii="Arial Bold" w:hAnsi="Arial Bold" w:cs="Arial"/>
        <w:b/>
        <w:spacing w:val="-10"/>
        <w:sz w:val="16"/>
        <w:szCs w:val="16"/>
      </w:rPr>
      <w:t xml:space="preserve"> - </w:t>
    </w:r>
    <w:sdt>
      <w:sdtPr>
        <w:rPr>
          <w:rFonts w:ascii="Arial Bold" w:hAnsi="Arial Bold" w:cs="Arial"/>
          <w:b/>
          <w:spacing w:val="-10"/>
          <w:sz w:val="16"/>
          <w:szCs w:val="16"/>
        </w:rPr>
        <w:alias w:val="Title"/>
        <w:tag w:val=""/>
        <w:id w:val="211355544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 w:rsidR="00D82D93" w:rsidRPr="006933EE">
          <w:rPr>
            <w:rFonts w:ascii="Arial Bold" w:hAnsi="Arial Bold" w:cs="Arial"/>
            <w:b/>
            <w:spacing w:val="-10"/>
            <w:sz w:val="16"/>
            <w:szCs w:val="16"/>
          </w:rPr>
          <w:t>BSBWHS413</w:t>
        </w:r>
      </w:sdtContent>
    </w:sdt>
    <w:r w:rsidR="00D82D93" w:rsidRPr="006933EE">
      <w:rPr>
        <w:rFonts w:ascii="Arial Bold" w:hAnsi="Arial Bold" w:cs="Arial"/>
        <w:b/>
        <w:spacing w:val="-10"/>
        <w:sz w:val="16"/>
        <w:szCs w:val="16"/>
      </w:rPr>
      <w:t xml:space="preserve"> </w:t>
    </w:r>
    <w:sdt>
      <w:sdtPr>
        <w:rPr>
          <w:rFonts w:ascii="Arial Bold" w:hAnsi="Arial Bold" w:cs="Arial"/>
          <w:b/>
          <w:spacing w:val="-10"/>
          <w:sz w:val="16"/>
          <w:szCs w:val="16"/>
        </w:rPr>
        <w:alias w:val="Subject"/>
        <w:tag w:val=""/>
        <w:id w:val="-106416828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 w:rsidR="00A067C1">
          <w:rPr>
            <w:rFonts w:ascii="Arial Bold" w:hAnsi="Arial Bold" w:cs="Arial"/>
            <w:b/>
            <w:spacing w:val="-10"/>
            <w:sz w:val="16"/>
            <w:szCs w:val="16"/>
          </w:rPr>
          <w:t>Contribute to implementation and maintenance of WHS consultation and participation processes</w:t>
        </w:r>
      </w:sdtContent>
    </w:sdt>
  </w:p>
  <w:p w14:paraId="063A0673" w14:textId="77777777" w:rsidR="00D82D93" w:rsidRPr="00830749" w:rsidRDefault="00D82D93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97F652" w14:textId="0B5C948D" w:rsidR="00D82D93" w:rsidRPr="001778A4" w:rsidRDefault="000A2FE8" w:rsidP="00E106BF">
    <w:pPr>
      <w:pBdr>
        <w:bottom w:val="single" w:sz="4" w:space="1" w:color="auto"/>
      </w:pBdr>
      <w:tabs>
        <w:tab w:val="right" w:pos="9072"/>
      </w:tabs>
      <w:rPr>
        <w:rFonts w:ascii="Arial Bold" w:hAnsi="Arial Bold" w:cs="Arial"/>
        <w:spacing w:val="-10"/>
        <w:sz w:val="16"/>
        <w:szCs w:val="16"/>
      </w:rPr>
    </w:pPr>
    <w:r w:rsidRPr="001778A4">
      <w:rPr>
        <w:rFonts w:ascii="Arial Bold" w:hAnsi="Arial Bold" w:cs="Arial"/>
        <w:b/>
        <w:spacing w:val="-10"/>
        <w:sz w:val="16"/>
        <w:szCs w:val="16"/>
      </w:rPr>
      <w:t>Practical Assessment</w:t>
    </w:r>
    <w:r w:rsidR="00D82D93" w:rsidRPr="001778A4">
      <w:rPr>
        <w:rFonts w:ascii="Arial Bold" w:hAnsi="Arial Bold" w:cs="Arial"/>
        <w:b/>
        <w:spacing w:val="-10"/>
        <w:sz w:val="16"/>
        <w:szCs w:val="16"/>
      </w:rPr>
      <w:t xml:space="preserve"> - </w:t>
    </w:r>
    <w:sdt>
      <w:sdtPr>
        <w:rPr>
          <w:rFonts w:ascii="Arial Bold" w:hAnsi="Arial Bold" w:cs="Arial"/>
          <w:b/>
          <w:spacing w:val="-10"/>
          <w:sz w:val="16"/>
          <w:szCs w:val="16"/>
        </w:rPr>
        <w:alias w:val="Title"/>
        <w:tag w:val=""/>
        <w:id w:val="-15946298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 w:rsidR="00D82D93" w:rsidRPr="001778A4">
          <w:rPr>
            <w:rFonts w:ascii="Arial Bold" w:hAnsi="Arial Bold" w:cs="Arial"/>
            <w:b/>
            <w:spacing w:val="-10"/>
            <w:sz w:val="16"/>
            <w:szCs w:val="16"/>
          </w:rPr>
          <w:t>BSBWHS413</w:t>
        </w:r>
      </w:sdtContent>
    </w:sdt>
    <w:r w:rsidR="00D82D93" w:rsidRPr="001778A4">
      <w:rPr>
        <w:rFonts w:ascii="Arial Bold" w:hAnsi="Arial Bold" w:cs="Arial"/>
        <w:b/>
        <w:spacing w:val="-10"/>
        <w:sz w:val="16"/>
        <w:szCs w:val="16"/>
      </w:rPr>
      <w:t xml:space="preserve"> </w:t>
    </w:r>
    <w:sdt>
      <w:sdtPr>
        <w:rPr>
          <w:rFonts w:ascii="Arial Bold" w:hAnsi="Arial Bold" w:cs="Arial"/>
          <w:b/>
          <w:spacing w:val="-10"/>
          <w:sz w:val="16"/>
          <w:szCs w:val="16"/>
        </w:rPr>
        <w:alias w:val="Subject"/>
        <w:tag w:val=""/>
        <w:id w:val="-1951154417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 w:rsidR="00A067C1">
          <w:rPr>
            <w:rFonts w:ascii="Arial Bold" w:hAnsi="Arial Bold" w:cs="Arial"/>
            <w:b/>
            <w:spacing w:val="-10"/>
            <w:sz w:val="16"/>
            <w:szCs w:val="16"/>
          </w:rPr>
          <w:t>Contribute to implementation and maintenance of WHS consultation and participation processes</w:t>
        </w:r>
      </w:sdtContent>
    </w:sdt>
  </w:p>
  <w:p w14:paraId="0CD1733F" w14:textId="77777777" w:rsidR="00D82D93" w:rsidRPr="00830749" w:rsidRDefault="00D82D93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A6263F"/>
    <w:multiLevelType w:val="singleLevel"/>
    <w:tmpl w:val="45CCEE62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1" w15:restartNumberingAfterBreak="0">
    <w:nsid w:val="059C6E78"/>
    <w:multiLevelType w:val="singleLevel"/>
    <w:tmpl w:val="5D22604C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2" w15:restartNumberingAfterBreak="0">
    <w:nsid w:val="05C33B15"/>
    <w:multiLevelType w:val="hybridMultilevel"/>
    <w:tmpl w:val="7CCE8576"/>
    <w:lvl w:ilvl="0" w:tplc="9724E76A">
      <w:start w:val="1"/>
      <w:numFmt w:val="lowerLetter"/>
      <w:lvlText w:val="%1)"/>
      <w:lvlJc w:val="left"/>
      <w:pPr>
        <w:ind w:left="426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146" w:hanging="360"/>
      </w:pPr>
    </w:lvl>
    <w:lvl w:ilvl="2" w:tplc="0C09001B" w:tentative="1">
      <w:start w:val="1"/>
      <w:numFmt w:val="lowerRoman"/>
      <w:lvlText w:val="%3."/>
      <w:lvlJc w:val="right"/>
      <w:pPr>
        <w:ind w:left="1866" w:hanging="180"/>
      </w:pPr>
    </w:lvl>
    <w:lvl w:ilvl="3" w:tplc="0C09000F" w:tentative="1">
      <w:start w:val="1"/>
      <w:numFmt w:val="decimal"/>
      <w:lvlText w:val="%4."/>
      <w:lvlJc w:val="left"/>
      <w:pPr>
        <w:ind w:left="2586" w:hanging="360"/>
      </w:pPr>
    </w:lvl>
    <w:lvl w:ilvl="4" w:tplc="0C090019" w:tentative="1">
      <w:start w:val="1"/>
      <w:numFmt w:val="lowerLetter"/>
      <w:lvlText w:val="%5."/>
      <w:lvlJc w:val="left"/>
      <w:pPr>
        <w:ind w:left="3306" w:hanging="360"/>
      </w:pPr>
    </w:lvl>
    <w:lvl w:ilvl="5" w:tplc="0C09001B" w:tentative="1">
      <w:start w:val="1"/>
      <w:numFmt w:val="lowerRoman"/>
      <w:lvlText w:val="%6."/>
      <w:lvlJc w:val="right"/>
      <w:pPr>
        <w:ind w:left="4026" w:hanging="180"/>
      </w:pPr>
    </w:lvl>
    <w:lvl w:ilvl="6" w:tplc="0C09000F" w:tentative="1">
      <w:start w:val="1"/>
      <w:numFmt w:val="decimal"/>
      <w:lvlText w:val="%7."/>
      <w:lvlJc w:val="left"/>
      <w:pPr>
        <w:ind w:left="4746" w:hanging="360"/>
      </w:pPr>
    </w:lvl>
    <w:lvl w:ilvl="7" w:tplc="0C090019" w:tentative="1">
      <w:start w:val="1"/>
      <w:numFmt w:val="lowerLetter"/>
      <w:lvlText w:val="%8."/>
      <w:lvlJc w:val="left"/>
      <w:pPr>
        <w:ind w:left="5466" w:hanging="360"/>
      </w:pPr>
    </w:lvl>
    <w:lvl w:ilvl="8" w:tplc="0C09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3" w15:restartNumberingAfterBreak="0">
    <w:nsid w:val="06075789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3430F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11471343"/>
    <w:multiLevelType w:val="hybridMultilevel"/>
    <w:tmpl w:val="F4B68C92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3F83912"/>
    <w:multiLevelType w:val="hybridMultilevel"/>
    <w:tmpl w:val="2758B166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660D1B"/>
    <w:multiLevelType w:val="hybridMultilevel"/>
    <w:tmpl w:val="86669D12"/>
    <w:lvl w:ilvl="0" w:tplc="2C0AD680">
      <w:start w:val="2"/>
      <w:numFmt w:val="decimal"/>
      <w:lvlText w:val="%1"/>
      <w:lvlJc w:val="left"/>
      <w:pPr>
        <w:ind w:left="39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114" w:hanging="360"/>
      </w:pPr>
    </w:lvl>
    <w:lvl w:ilvl="2" w:tplc="0C09001B" w:tentative="1">
      <w:start w:val="1"/>
      <w:numFmt w:val="lowerRoman"/>
      <w:lvlText w:val="%3."/>
      <w:lvlJc w:val="right"/>
      <w:pPr>
        <w:ind w:left="1834" w:hanging="180"/>
      </w:pPr>
    </w:lvl>
    <w:lvl w:ilvl="3" w:tplc="0C09000F" w:tentative="1">
      <w:start w:val="1"/>
      <w:numFmt w:val="decimal"/>
      <w:lvlText w:val="%4."/>
      <w:lvlJc w:val="left"/>
      <w:pPr>
        <w:ind w:left="2554" w:hanging="360"/>
      </w:pPr>
    </w:lvl>
    <w:lvl w:ilvl="4" w:tplc="0C090019" w:tentative="1">
      <w:start w:val="1"/>
      <w:numFmt w:val="lowerLetter"/>
      <w:lvlText w:val="%5."/>
      <w:lvlJc w:val="left"/>
      <w:pPr>
        <w:ind w:left="3274" w:hanging="360"/>
      </w:pPr>
    </w:lvl>
    <w:lvl w:ilvl="5" w:tplc="0C09001B" w:tentative="1">
      <w:start w:val="1"/>
      <w:numFmt w:val="lowerRoman"/>
      <w:lvlText w:val="%6."/>
      <w:lvlJc w:val="right"/>
      <w:pPr>
        <w:ind w:left="3994" w:hanging="180"/>
      </w:pPr>
    </w:lvl>
    <w:lvl w:ilvl="6" w:tplc="0C09000F" w:tentative="1">
      <w:start w:val="1"/>
      <w:numFmt w:val="decimal"/>
      <w:lvlText w:val="%7."/>
      <w:lvlJc w:val="left"/>
      <w:pPr>
        <w:ind w:left="4714" w:hanging="360"/>
      </w:pPr>
    </w:lvl>
    <w:lvl w:ilvl="7" w:tplc="0C090019" w:tentative="1">
      <w:start w:val="1"/>
      <w:numFmt w:val="lowerLetter"/>
      <w:lvlText w:val="%8."/>
      <w:lvlJc w:val="left"/>
      <w:pPr>
        <w:ind w:left="5434" w:hanging="360"/>
      </w:pPr>
    </w:lvl>
    <w:lvl w:ilvl="8" w:tplc="0C0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11" w15:restartNumberingAfterBreak="0">
    <w:nsid w:val="194D59F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A03AC7"/>
    <w:multiLevelType w:val="singleLevel"/>
    <w:tmpl w:val="4A201626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13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36D4633"/>
    <w:multiLevelType w:val="hybridMultilevel"/>
    <w:tmpl w:val="94063B32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828366E"/>
    <w:multiLevelType w:val="hybridMultilevel"/>
    <w:tmpl w:val="515494AA"/>
    <w:lvl w:ilvl="0" w:tplc="F21E2874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17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D6D6161"/>
    <w:multiLevelType w:val="hybridMultilevel"/>
    <w:tmpl w:val="7CCE8576"/>
    <w:lvl w:ilvl="0" w:tplc="9724E76A">
      <w:start w:val="1"/>
      <w:numFmt w:val="lowerLetter"/>
      <w:lvlText w:val="%1)"/>
      <w:lvlJc w:val="left"/>
      <w:pPr>
        <w:ind w:left="426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146" w:hanging="360"/>
      </w:pPr>
    </w:lvl>
    <w:lvl w:ilvl="2" w:tplc="0C09001B" w:tentative="1">
      <w:start w:val="1"/>
      <w:numFmt w:val="lowerRoman"/>
      <w:lvlText w:val="%3."/>
      <w:lvlJc w:val="right"/>
      <w:pPr>
        <w:ind w:left="1866" w:hanging="180"/>
      </w:pPr>
    </w:lvl>
    <w:lvl w:ilvl="3" w:tplc="0C09000F" w:tentative="1">
      <w:start w:val="1"/>
      <w:numFmt w:val="decimal"/>
      <w:lvlText w:val="%4."/>
      <w:lvlJc w:val="left"/>
      <w:pPr>
        <w:ind w:left="2586" w:hanging="360"/>
      </w:pPr>
    </w:lvl>
    <w:lvl w:ilvl="4" w:tplc="0C090019" w:tentative="1">
      <w:start w:val="1"/>
      <w:numFmt w:val="lowerLetter"/>
      <w:lvlText w:val="%5."/>
      <w:lvlJc w:val="left"/>
      <w:pPr>
        <w:ind w:left="3306" w:hanging="360"/>
      </w:pPr>
    </w:lvl>
    <w:lvl w:ilvl="5" w:tplc="0C09001B" w:tentative="1">
      <w:start w:val="1"/>
      <w:numFmt w:val="lowerRoman"/>
      <w:lvlText w:val="%6."/>
      <w:lvlJc w:val="right"/>
      <w:pPr>
        <w:ind w:left="4026" w:hanging="180"/>
      </w:pPr>
    </w:lvl>
    <w:lvl w:ilvl="6" w:tplc="0C09000F" w:tentative="1">
      <w:start w:val="1"/>
      <w:numFmt w:val="decimal"/>
      <w:lvlText w:val="%7."/>
      <w:lvlJc w:val="left"/>
      <w:pPr>
        <w:ind w:left="4746" w:hanging="360"/>
      </w:pPr>
    </w:lvl>
    <w:lvl w:ilvl="7" w:tplc="0C090019" w:tentative="1">
      <w:start w:val="1"/>
      <w:numFmt w:val="lowerLetter"/>
      <w:lvlText w:val="%8."/>
      <w:lvlJc w:val="left"/>
      <w:pPr>
        <w:ind w:left="5466" w:hanging="360"/>
      </w:pPr>
    </w:lvl>
    <w:lvl w:ilvl="8" w:tplc="0C09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19" w15:restartNumberingAfterBreak="0">
    <w:nsid w:val="2FCE2418"/>
    <w:multiLevelType w:val="hybridMultilevel"/>
    <w:tmpl w:val="493AAE40"/>
    <w:lvl w:ilvl="0" w:tplc="3D101A7A">
      <w:start w:val="1"/>
      <w:numFmt w:val="decimal"/>
      <w:lvlText w:val="ACTIVITY %1 "/>
      <w:lvlJc w:val="left"/>
      <w:pPr>
        <w:ind w:left="397" w:hanging="39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2BA2561"/>
    <w:multiLevelType w:val="hybridMultilevel"/>
    <w:tmpl w:val="6D18973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64F16E7"/>
    <w:multiLevelType w:val="hybridMultilevel"/>
    <w:tmpl w:val="A32C4B94"/>
    <w:lvl w:ilvl="0" w:tplc="F8CAEDDA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B287BC5"/>
    <w:multiLevelType w:val="hybridMultilevel"/>
    <w:tmpl w:val="03B44F6E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BC46BD9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5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26" w15:restartNumberingAfterBreak="0">
    <w:nsid w:val="4EC80F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7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ED55B0E"/>
    <w:multiLevelType w:val="hybridMultilevel"/>
    <w:tmpl w:val="A998BD26"/>
    <w:lvl w:ilvl="0" w:tplc="F6F0132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vanish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7697149"/>
    <w:multiLevelType w:val="hybridMultilevel"/>
    <w:tmpl w:val="9FBED21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797462C"/>
    <w:multiLevelType w:val="hybridMultilevel"/>
    <w:tmpl w:val="F4B68C92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9CD3538"/>
    <w:multiLevelType w:val="hybridMultilevel"/>
    <w:tmpl w:val="BFFCB6D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BB93414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01423317">
    <w:abstractNumId w:val="4"/>
  </w:num>
  <w:num w:numId="2" w16cid:durableId="441995103">
    <w:abstractNumId w:val="8"/>
  </w:num>
  <w:num w:numId="3" w16cid:durableId="802038209">
    <w:abstractNumId w:val="17"/>
  </w:num>
  <w:num w:numId="4" w16cid:durableId="1097290412">
    <w:abstractNumId w:val="28"/>
  </w:num>
  <w:num w:numId="5" w16cid:durableId="1999839414">
    <w:abstractNumId w:val="5"/>
  </w:num>
  <w:num w:numId="6" w16cid:durableId="1088384582">
    <w:abstractNumId w:val="20"/>
  </w:num>
  <w:num w:numId="7" w16cid:durableId="1084179737">
    <w:abstractNumId w:val="25"/>
  </w:num>
  <w:num w:numId="8" w16cid:durableId="1348672627">
    <w:abstractNumId w:val="16"/>
  </w:num>
  <w:num w:numId="9" w16cid:durableId="1414669673">
    <w:abstractNumId w:val="13"/>
  </w:num>
  <w:num w:numId="10" w16cid:durableId="446699514">
    <w:abstractNumId w:val="27"/>
  </w:num>
  <w:num w:numId="11" w16cid:durableId="2042195584">
    <w:abstractNumId w:val="19"/>
  </w:num>
  <w:num w:numId="12" w16cid:durableId="563024706">
    <w:abstractNumId w:val="29"/>
  </w:num>
  <w:num w:numId="13" w16cid:durableId="918488609">
    <w:abstractNumId w:val="12"/>
  </w:num>
  <w:num w:numId="14" w16cid:durableId="244605971">
    <w:abstractNumId w:val="0"/>
  </w:num>
  <w:num w:numId="15" w16cid:durableId="261690730">
    <w:abstractNumId w:val="1"/>
  </w:num>
  <w:num w:numId="16" w16cid:durableId="721097499">
    <w:abstractNumId w:val="11"/>
  </w:num>
  <w:num w:numId="17" w16cid:durableId="95372381">
    <w:abstractNumId w:val="33"/>
  </w:num>
  <w:num w:numId="18" w16cid:durableId="1380322770">
    <w:abstractNumId w:val="3"/>
  </w:num>
  <w:num w:numId="19" w16cid:durableId="1477526713">
    <w:abstractNumId w:val="6"/>
  </w:num>
  <w:num w:numId="20" w16cid:durableId="1964655190">
    <w:abstractNumId w:val="26"/>
  </w:num>
  <w:num w:numId="21" w16cid:durableId="1475875948">
    <w:abstractNumId w:val="24"/>
  </w:num>
  <w:num w:numId="22" w16cid:durableId="890338662">
    <w:abstractNumId w:val="15"/>
  </w:num>
  <w:num w:numId="23" w16cid:durableId="291403008">
    <w:abstractNumId w:val="22"/>
  </w:num>
  <w:num w:numId="24" w16cid:durableId="1371109641">
    <w:abstractNumId w:val="7"/>
  </w:num>
  <w:num w:numId="25" w16cid:durableId="606891420">
    <w:abstractNumId w:val="23"/>
  </w:num>
  <w:num w:numId="26" w16cid:durableId="307175116">
    <w:abstractNumId w:val="31"/>
  </w:num>
  <w:num w:numId="27" w16cid:durableId="1263144426">
    <w:abstractNumId w:val="2"/>
  </w:num>
  <w:num w:numId="28" w16cid:durableId="1253584954">
    <w:abstractNumId w:val="18"/>
  </w:num>
  <w:num w:numId="29" w16cid:durableId="43137532">
    <w:abstractNumId w:val="10"/>
  </w:num>
  <w:num w:numId="30" w16cid:durableId="1767339695">
    <w:abstractNumId w:val="32"/>
  </w:num>
  <w:num w:numId="31" w16cid:durableId="1588343313">
    <w:abstractNumId w:val="30"/>
  </w:num>
  <w:num w:numId="32" w16cid:durableId="1842699878">
    <w:abstractNumId w:val="21"/>
  </w:num>
  <w:num w:numId="33" w16cid:durableId="1441879651">
    <w:abstractNumId w:val="14"/>
  </w:num>
  <w:num w:numId="34" w16cid:durableId="1975520720">
    <w:abstractNumId w:val="9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cumentProtection w:edit="readOnly" w:enforcement="1" w:cryptProviderType="rsaAES" w:cryptAlgorithmClass="hash" w:cryptAlgorithmType="typeAny" w:cryptAlgorithmSid="14" w:cryptSpinCount="100000" w:hash="1l2vY+pUCjfSfi7E460R/+Ds0GDj1pGEAaONaWV4Dj5ej/t+yo+Sr74XPwtugTh4RZMJHue5TyVd3EFXpSLRzg==" w:salt="OHrDcy5Y4fugtd3bTynGkw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4086"/>
    <w:rsid w:val="000058E5"/>
    <w:rsid w:val="0000698A"/>
    <w:rsid w:val="00010145"/>
    <w:rsid w:val="00010AAE"/>
    <w:rsid w:val="00020BB6"/>
    <w:rsid w:val="00024F65"/>
    <w:rsid w:val="00027B47"/>
    <w:rsid w:val="00035243"/>
    <w:rsid w:val="0004368E"/>
    <w:rsid w:val="00043AB3"/>
    <w:rsid w:val="0004675B"/>
    <w:rsid w:val="00052041"/>
    <w:rsid w:val="00054D7B"/>
    <w:rsid w:val="00061726"/>
    <w:rsid w:val="000636A4"/>
    <w:rsid w:val="000653FD"/>
    <w:rsid w:val="000672EE"/>
    <w:rsid w:val="00067A5F"/>
    <w:rsid w:val="00074457"/>
    <w:rsid w:val="00076AD6"/>
    <w:rsid w:val="0008468E"/>
    <w:rsid w:val="00090D03"/>
    <w:rsid w:val="00091491"/>
    <w:rsid w:val="000967AF"/>
    <w:rsid w:val="000A2303"/>
    <w:rsid w:val="000A2FE8"/>
    <w:rsid w:val="000A7B07"/>
    <w:rsid w:val="000B346C"/>
    <w:rsid w:val="000B7B64"/>
    <w:rsid w:val="000C233D"/>
    <w:rsid w:val="000C4060"/>
    <w:rsid w:val="000C4F46"/>
    <w:rsid w:val="000C6FB4"/>
    <w:rsid w:val="000C7FA2"/>
    <w:rsid w:val="000E680F"/>
    <w:rsid w:val="000F0FCA"/>
    <w:rsid w:val="000F6AFC"/>
    <w:rsid w:val="00101E97"/>
    <w:rsid w:val="00103A5E"/>
    <w:rsid w:val="00106585"/>
    <w:rsid w:val="001070B6"/>
    <w:rsid w:val="0011218C"/>
    <w:rsid w:val="001157AF"/>
    <w:rsid w:val="00116B1F"/>
    <w:rsid w:val="00116C30"/>
    <w:rsid w:val="0012562F"/>
    <w:rsid w:val="001266C6"/>
    <w:rsid w:val="00126C85"/>
    <w:rsid w:val="00132977"/>
    <w:rsid w:val="00133963"/>
    <w:rsid w:val="00133A08"/>
    <w:rsid w:val="001457FC"/>
    <w:rsid w:val="00151E6D"/>
    <w:rsid w:val="00152592"/>
    <w:rsid w:val="00154A40"/>
    <w:rsid w:val="00154DAE"/>
    <w:rsid w:val="0015733E"/>
    <w:rsid w:val="001578F8"/>
    <w:rsid w:val="00166E7F"/>
    <w:rsid w:val="001709EB"/>
    <w:rsid w:val="001733D4"/>
    <w:rsid w:val="00175F6C"/>
    <w:rsid w:val="001761CA"/>
    <w:rsid w:val="001778A4"/>
    <w:rsid w:val="001827EB"/>
    <w:rsid w:val="00184237"/>
    <w:rsid w:val="00185949"/>
    <w:rsid w:val="0018673D"/>
    <w:rsid w:val="00187D1C"/>
    <w:rsid w:val="00191E86"/>
    <w:rsid w:val="0019250A"/>
    <w:rsid w:val="001A16D7"/>
    <w:rsid w:val="001A77CF"/>
    <w:rsid w:val="001B0445"/>
    <w:rsid w:val="001B09BC"/>
    <w:rsid w:val="001B10D1"/>
    <w:rsid w:val="001C0B34"/>
    <w:rsid w:val="001C0F8A"/>
    <w:rsid w:val="001C4084"/>
    <w:rsid w:val="001D01D1"/>
    <w:rsid w:val="001E05E8"/>
    <w:rsid w:val="001E600A"/>
    <w:rsid w:val="001F3555"/>
    <w:rsid w:val="001F6FA5"/>
    <w:rsid w:val="00201769"/>
    <w:rsid w:val="00201E01"/>
    <w:rsid w:val="00202782"/>
    <w:rsid w:val="00204C77"/>
    <w:rsid w:val="00210502"/>
    <w:rsid w:val="0021139D"/>
    <w:rsid w:val="00213294"/>
    <w:rsid w:val="0021376B"/>
    <w:rsid w:val="00214096"/>
    <w:rsid w:val="002168EB"/>
    <w:rsid w:val="00217DE4"/>
    <w:rsid w:val="00220F44"/>
    <w:rsid w:val="0022264D"/>
    <w:rsid w:val="00222B64"/>
    <w:rsid w:val="002263E9"/>
    <w:rsid w:val="00232AA7"/>
    <w:rsid w:val="00233402"/>
    <w:rsid w:val="002337BA"/>
    <w:rsid w:val="00252300"/>
    <w:rsid w:val="00252494"/>
    <w:rsid w:val="00257541"/>
    <w:rsid w:val="0025778A"/>
    <w:rsid w:val="002622DE"/>
    <w:rsid w:val="00265A8F"/>
    <w:rsid w:val="0026676B"/>
    <w:rsid w:val="00267C62"/>
    <w:rsid w:val="0027068C"/>
    <w:rsid w:val="00271B12"/>
    <w:rsid w:val="0027392A"/>
    <w:rsid w:val="002762BF"/>
    <w:rsid w:val="0027664F"/>
    <w:rsid w:val="00281347"/>
    <w:rsid w:val="00281ED1"/>
    <w:rsid w:val="00282382"/>
    <w:rsid w:val="002824BE"/>
    <w:rsid w:val="00282828"/>
    <w:rsid w:val="00287CC3"/>
    <w:rsid w:val="00294162"/>
    <w:rsid w:val="002A108E"/>
    <w:rsid w:val="002A1EB3"/>
    <w:rsid w:val="002A316B"/>
    <w:rsid w:val="002A35D4"/>
    <w:rsid w:val="002A4B14"/>
    <w:rsid w:val="002B03AC"/>
    <w:rsid w:val="002B2600"/>
    <w:rsid w:val="002B3B34"/>
    <w:rsid w:val="002B6786"/>
    <w:rsid w:val="002B7054"/>
    <w:rsid w:val="002C4301"/>
    <w:rsid w:val="002C4D96"/>
    <w:rsid w:val="002C651B"/>
    <w:rsid w:val="002C66FA"/>
    <w:rsid w:val="002D1837"/>
    <w:rsid w:val="002D3E2B"/>
    <w:rsid w:val="002D4C72"/>
    <w:rsid w:val="002E052A"/>
    <w:rsid w:val="002E2E6F"/>
    <w:rsid w:val="00301207"/>
    <w:rsid w:val="00301C4E"/>
    <w:rsid w:val="00304897"/>
    <w:rsid w:val="003050B6"/>
    <w:rsid w:val="00305282"/>
    <w:rsid w:val="00311E5D"/>
    <w:rsid w:val="00314915"/>
    <w:rsid w:val="00315805"/>
    <w:rsid w:val="00315AAA"/>
    <w:rsid w:val="00317391"/>
    <w:rsid w:val="00317404"/>
    <w:rsid w:val="00324DB2"/>
    <w:rsid w:val="003259FD"/>
    <w:rsid w:val="00330228"/>
    <w:rsid w:val="003322F2"/>
    <w:rsid w:val="00333A12"/>
    <w:rsid w:val="0033666D"/>
    <w:rsid w:val="00336763"/>
    <w:rsid w:val="00340FD1"/>
    <w:rsid w:val="003430D8"/>
    <w:rsid w:val="00343189"/>
    <w:rsid w:val="00347500"/>
    <w:rsid w:val="00347A6D"/>
    <w:rsid w:val="00350EBF"/>
    <w:rsid w:val="00354498"/>
    <w:rsid w:val="003548CB"/>
    <w:rsid w:val="003614DC"/>
    <w:rsid w:val="00361CE5"/>
    <w:rsid w:val="00362760"/>
    <w:rsid w:val="00374DDE"/>
    <w:rsid w:val="003758B4"/>
    <w:rsid w:val="00376162"/>
    <w:rsid w:val="00387070"/>
    <w:rsid w:val="003870ED"/>
    <w:rsid w:val="0039160D"/>
    <w:rsid w:val="00396581"/>
    <w:rsid w:val="003A226A"/>
    <w:rsid w:val="003A7715"/>
    <w:rsid w:val="003B0DC7"/>
    <w:rsid w:val="003B5C02"/>
    <w:rsid w:val="003C173C"/>
    <w:rsid w:val="003C33FB"/>
    <w:rsid w:val="003C399A"/>
    <w:rsid w:val="003C3E0C"/>
    <w:rsid w:val="003C6A1A"/>
    <w:rsid w:val="003C7BFC"/>
    <w:rsid w:val="003D2DB8"/>
    <w:rsid w:val="003D337A"/>
    <w:rsid w:val="003D3B69"/>
    <w:rsid w:val="003D6EB8"/>
    <w:rsid w:val="003D7CD7"/>
    <w:rsid w:val="003E1DAB"/>
    <w:rsid w:val="003E41CD"/>
    <w:rsid w:val="003E58AF"/>
    <w:rsid w:val="003F2C3D"/>
    <w:rsid w:val="003F4120"/>
    <w:rsid w:val="003F4E60"/>
    <w:rsid w:val="003F4F73"/>
    <w:rsid w:val="00400774"/>
    <w:rsid w:val="00401C9F"/>
    <w:rsid w:val="00402AD2"/>
    <w:rsid w:val="00402F76"/>
    <w:rsid w:val="00410BC8"/>
    <w:rsid w:val="00410EFE"/>
    <w:rsid w:val="004163B0"/>
    <w:rsid w:val="00417106"/>
    <w:rsid w:val="00420D74"/>
    <w:rsid w:val="004316FB"/>
    <w:rsid w:val="00433D65"/>
    <w:rsid w:val="00435D5B"/>
    <w:rsid w:val="004403AD"/>
    <w:rsid w:val="00454B97"/>
    <w:rsid w:val="004559DC"/>
    <w:rsid w:val="004575AD"/>
    <w:rsid w:val="004624D6"/>
    <w:rsid w:val="004632AB"/>
    <w:rsid w:val="0046338F"/>
    <w:rsid w:val="00466598"/>
    <w:rsid w:val="004676B1"/>
    <w:rsid w:val="00467952"/>
    <w:rsid w:val="004768EA"/>
    <w:rsid w:val="00482720"/>
    <w:rsid w:val="00494BA4"/>
    <w:rsid w:val="004A3499"/>
    <w:rsid w:val="004B0525"/>
    <w:rsid w:val="004B42E2"/>
    <w:rsid w:val="004B6B29"/>
    <w:rsid w:val="004B7C32"/>
    <w:rsid w:val="004C3241"/>
    <w:rsid w:val="004C48E0"/>
    <w:rsid w:val="004C56C5"/>
    <w:rsid w:val="004C6B3F"/>
    <w:rsid w:val="004C72F3"/>
    <w:rsid w:val="004D0680"/>
    <w:rsid w:val="004D18D8"/>
    <w:rsid w:val="004D5BC2"/>
    <w:rsid w:val="004D7CCC"/>
    <w:rsid w:val="004E3FB7"/>
    <w:rsid w:val="004E5C7F"/>
    <w:rsid w:val="004E6613"/>
    <w:rsid w:val="004E67D0"/>
    <w:rsid w:val="004E79AD"/>
    <w:rsid w:val="004F06CC"/>
    <w:rsid w:val="0050226B"/>
    <w:rsid w:val="005025D4"/>
    <w:rsid w:val="00503E80"/>
    <w:rsid w:val="00504748"/>
    <w:rsid w:val="005054E9"/>
    <w:rsid w:val="005075AF"/>
    <w:rsid w:val="0050772E"/>
    <w:rsid w:val="005102BD"/>
    <w:rsid w:val="00512B1D"/>
    <w:rsid w:val="0051331A"/>
    <w:rsid w:val="005227F4"/>
    <w:rsid w:val="00531973"/>
    <w:rsid w:val="00532738"/>
    <w:rsid w:val="005334E1"/>
    <w:rsid w:val="00533511"/>
    <w:rsid w:val="005362A7"/>
    <w:rsid w:val="00536B74"/>
    <w:rsid w:val="00536CB1"/>
    <w:rsid w:val="00543100"/>
    <w:rsid w:val="00544F28"/>
    <w:rsid w:val="00545C50"/>
    <w:rsid w:val="00555130"/>
    <w:rsid w:val="00573C4A"/>
    <w:rsid w:val="005819D1"/>
    <w:rsid w:val="00583840"/>
    <w:rsid w:val="005868D2"/>
    <w:rsid w:val="00591055"/>
    <w:rsid w:val="00592155"/>
    <w:rsid w:val="005948F5"/>
    <w:rsid w:val="00594B1F"/>
    <w:rsid w:val="005B2163"/>
    <w:rsid w:val="005B3088"/>
    <w:rsid w:val="005B3783"/>
    <w:rsid w:val="005B3D52"/>
    <w:rsid w:val="005B424E"/>
    <w:rsid w:val="005B4B38"/>
    <w:rsid w:val="005C1FB7"/>
    <w:rsid w:val="005C20EC"/>
    <w:rsid w:val="005C48AD"/>
    <w:rsid w:val="005C617B"/>
    <w:rsid w:val="005D0D43"/>
    <w:rsid w:val="005D3EE5"/>
    <w:rsid w:val="005D6DBE"/>
    <w:rsid w:val="005E26ED"/>
    <w:rsid w:val="005E2B40"/>
    <w:rsid w:val="005E2C83"/>
    <w:rsid w:val="005F3093"/>
    <w:rsid w:val="005F48A3"/>
    <w:rsid w:val="005F4FFD"/>
    <w:rsid w:val="005F55E6"/>
    <w:rsid w:val="00601B14"/>
    <w:rsid w:val="00601C41"/>
    <w:rsid w:val="00602BB0"/>
    <w:rsid w:val="00603400"/>
    <w:rsid w:val="006040AF"/>
    <w:rsid w:val="0060728C"/>
    <w:rsid w:val="00607DE8"/>
    <w:rsid w:val="0061390C"/>
    <w:rsid w:val="00614655"/>
    <w:rsid w:val="00616E96"/>
    <w:rsid w:val="00621440"/>
    <w:rsid w:val="00622B2F"/>
    <w:rsid w:val="0062596B"/>
    <w:rsid w:val="00625D42"/>
    <w:rsid w:val="00625E7C"/>
    <w:rsid w:val="00626283"/>
    <w:rsid w:val="00627CAE"/>
    <w:rsid w:val="006302E6"/>
    <w:rsid w:val="00632918"/>
    <w:rsid w:val="00633CAE"/>
    <w:rsid w:val="0063511D"/>
    <w:rsid w:val="00640395"/>
    <w:rsid w:val="006407D6"/>
    <w:rsid w:val="00640DDA"/>
    <w:rsid w:val="006420A5"/>
    <w:rsid w:val="00650C50"/>
    <w:rsid w:val="0065179C"/>
    <w:rsid w:val="00652FA9"/>
    <w:rsid w:val="00653936"/>
    <w:rsid w:val="006555C5"/>
    <w:rsid w:val="00655694"/>
    <w:rsid w:val="00655F6F"/>
    <w:rsid w:val="00662C63"/>
    <w:rsid w:val="00666379"/>
    <w:rsid w:val="0066767E"/>
    <w:rsid w:val="00672D43"/>
    <w:rsid w:val="00672FAE"/>
    <w:rsid w:val="0067479F"/>
    <w:rsid w:val="00674DE6"/>
    <w:rsid w:val="00675E17"/>
    <w:rsid w:val="00677444"/>
    <w:rsid w:val="006774E6"/>
    <w:rsid w:val="00680BFE"/>
    <w:rsid w:val="0068582E"/>
    <w:rsid w:val="006862FA"/>
    <w:rsid w:val="00691ED4"/>
    <w:rsid w:val="006923AD"/>
    <w:rsid w:val="00692BE4"/>
    <w:rsid w:val="006933EE"/>
    <w:rsid w:val="00697DC1"/>
    <w:rsid w:val="00697EDC"/>
    <w:rsid w:val="006A4B98"/>
    <w:rsid w:val="006A4E12"/>
    <w:rsid w:val="006A6387"/>
    <w:rsid w:val="006B065A"/>
    <w:rsid w:val="006B2FB9"/>
    <w:rsid w:val="006B5A1A"/>
    <w:rsid w:val="006B6115"/>
    <w:rsid w:val="006B7CFD"/>
    <w:rsid w:val="006C212E"/>
    <w:rsid w:val="006C26ED"/>
    <w:rsid w:val="006C7661"/>
    <w:rsid w:val="006D27D2"/>
    <w:rsid w:val="006D4449"/>
    <w:rsid w:val="006D4794"/>
    <w:rsid w:val="006E0BDE"/>
    <w:rsid w:val="006F01CB"/>
    <w:rsid w:val="006F1570"/>
    <w:rsid w:val="006F1E14"/>
    <w:rsid w:val="006F5046"/>
    <w:rsid w:val="006F5707"/>
    <w:rsid w:val="006F7D66"/>
    <w:rsid w:val="00703DE3"/>
    <w:rsid w:val="007045DB"/>
    <w:rsid w:val="00704ABF"/>
    <w:rsid w:val="007070CF"/>
    <w:rsid w:val="00707627"/>
    <w:rsid w:val="00707741"/>
    <w:rsid w:val="007128AF"/>
    <w:rsid w:val="00714EB8"/>
    <w:rsid w:val="00720439"/>
    <w:rsid w:val="00720E1B"/>
    <w:rsid w:val="0072118A"/>
    <w:rsid w:val="0072174F"/>
    <w:rsid w:val="0072177C"/>
    <w:rsid w:val="0072700B"/>
    <w:rsid w:val="007317A7"/>
    <w:rsid w:val="00732F50"/>
    <w:rsid w:val="007339D1"/>
    <w:rsid w:val="00734157"/>
    <w:rsid w:val="00734580"/>
    <w:rsid w:val="00740FE9"/>
    <w:rsid w:val="00743307"/>
    <w:rsid w:val="00743AEF"/>
    <w:rsid w:val="00745651"/>
    <w:rsid w:val="00747137"/>
    <w:rsid w:val="007518B1"/>
    <w:rsid w:val="00754C46"/>
    <w:rsid w:val="00757B27"/>
    <w:rsid w:val="00757B45"/>
    <w:rsid w:val="00761876"/>
    <w:rsid w:val="0076313E"/>
    <w:rsid w:val="00764294"/>
    <w:rsid w:val="007649A3"/>
    <w:rsid w:val="00765796"/>
    <w:rsid w:val="0076703A"/>
    <w:rsid w:val="007678DC"/>
    <w:rsid w:val="007715C5"/>
    <w:rsid w:val="0077287B"/>
    <w:rsid w:val="007750F4"/>
    <w:rsid w:val="00775598"/>
    <w:rsid w:val="00782FD6"/>
    <w:rsid w:val="007830B6"/>
    <w:rsid w:val="007A1BB4"/>
    <w:rsid w:val="007A5008"/>
    <w:rsid w:val="007B48B1"/>
    <w:rsid w:val="007C1D61"/>
    <w:rsid w:val="007C4FE0"/>
    <w:rsid w:val="007C52E8"/>
    <w:rsid w:val="007C63F4"/>
    <w:rsid w:val="007D3292"/>
    <w:rsid w:val="007D3954"/>
    <w:rsid w:val="007D3BDB"/>
    <w:rsid w:val="007E0151"/>
    <w:rsid w:val="007E2C77"/>
    <w:rsid w:val="007E4C5F"/>
    <w:rsid w:val="007E57E8"/>
    <w:rsid w:val="007E72A0"/>
    <w:rsid w:val="007E7CAC"/>
    <w:rsid w:val="007F1F7F"/>
    <w:rsid w:val="007F575E"/>
    <w:rsid w:val="007F7C65"/>
    <w:rsid w:val="008121F4"/>
    <w:rsid w:val="008133D3"/>
    <w:rsid w:val="00817A2D"/>
    <w:rsid w:val="008264AD"/>
    <w:rsid w:val="0083003D"/>
    <w:rsid w:val="00830749"/>
    <w:rsid w:val="00832717"/>
    <w:rsid w:val="00833553"/>
    <w:rsid w:val="00835B05"/>
    <w:rsid w:val="00842AE4"/>
    <w:rsid w:val="00843997"/>
    <w:rsid w:val="00847C7B"/>
    <w:rsid w:val="00854B07"/>
    <w:rsid w:val="00855F97"/>
    <w:rsid w:val="00860AFB"/>
    <w:rsid w:val="008643F9"/>
    <w:rsid w:val="00864D30"/>
    <w:rsid w:val="008726A3"/>
    <w:rsid w:val="008748CE"/>
    <w:rsid w:val="008777F8"/>
    <w:rsid w:val="00880E90"/>
    <w:rsid w:val="00881F05"/>
    <w:rsid w:val="00882B9D"/>
    <w:rsid w:val="00883FA8"/>
    <w:rsid w:val="008868DF"/>
    <w:rsid w:val="008A082C"/>
    <w:rsid w:val="008A257C"/>
    <w:rsid w:val="008A3A99"/>
    <w:rsid w:val="008B22FC"/>
    <w:rsid w:val="008B39C9"/>
    <w:rsid w:val="008B7A41"/>
    <w:rsid w:val="008C48F6"/>
    <w:rsid w:val="008D63D0"/>
    <w:rsid w:val="008F0BA8"/>
    <w:rsid w:val="008F464C"/>
    <w:rsid w:val="00901593"/>
    <w:rsid w:val="009025D4"/>
    <w:rsid w:val="009030D3"/>
    <w:rsid w:val="009046CD"/>
    <w:rsid w:val="009055FD"/>
    <w:rsid w:val="009056E2"/>
    <w:rsid w:val="00914CA4"/>
    <w:rsid w:val="00916A65"/>
    <w:rsid w:val="00917FD2"/>
    <w:rsid w:val="00921288"/>
    <w:rsid w:val="00925912"/>
    <w:rsid w:val="009304CA"/>
    <w:rsid w:val="0093060F"/>
    <w:rsid w:val="0093095D"/>
    <w:rsid w:val="009324BA"/>
    <w:rsid w:val="00936180"/>
    <w:rsid w:val="00937EF1"/>
    <w:rsid w:val="00942540"/>
    <w:rsid w:val="00944834"/>
    <w:rsid w:val="00944A01"/>
    <w:rsid w:val="00945C7B"/>
    <w:rsid w:val="009470AF"/>
    <w:rsid w:val="009476CA"/>
    <w:rsid w:val="0095100C"/>
    <w:rsid w:val="0095160D"/>
    <w:rsid w:val="00951718"/>
    <w:rsid w:val="00951B1D"/>
    <w:rsid w:val="00951DE8"/>
    <w:rsid w:val="00954532"/>
    <w:rsid w:val="0095645B"/>
    <w:rsid w:val="00956BD4"/>
    <w:rsid w:val="009606F6"/>
    <w:rsid w:val="00961ADD"/>
    <w:rsid w:val="00970B74"/>
    <w:rsid w:val="00971AC8"/>
    <w:rsid w:val="0098186A"/>
    <w:rsid w:val="00986974"/>
    <w:rsid w:val="00986BC7"/>
    <w:rsid w:val="00987F28"/>
    <w:rsid w:val="0099289C"/>
    <w:rsid w:val="00993997"/>
    <w:rsid w:val="00996BEA"/>
    <w:rsid w:val="009A34C4"/>
    <w:rsid w:val="009A4937"/>
    <w:rsid w:val="009B2C5D"/>
    <w:rsid w:val="009B6E8B"/>
    <w:rsid w:val="009B750D"/>
    <w:rsid w:val="009C7961"/>
    <w:rsid w:val="009D1E85"/>
    <w:rsid w:val="009E08FC"/>
    <w:rsid w:val="009E3CED"/>
    <w:rsid w:val="009E4376"/>
    <w:rsid w:val="009E48EF"/>
    <w:rsid w:val="009E78AF"/>
    <w:rsid w:val="009F34EB"/>
    <w:rsid w:val="009F4BA5"/>
    <w:rsid w:val="00A067C1"/>
    <w:rsid w:val="00A07F94"/>
    <w:rsid w:val="00A1567C"/>
    <w:rsid w:val="00A2147E"/>
    <w:rsid w:val="00A224B6"/>
    <w:rsid w:val="00A25B81"/>
    <w:rsid w:val="00A2624A"/>
    <w:rsid w:val="00A265D7"/>
    <w:rsid w:val="00A31203"/>
    <w:rsid w:val="00A33567"/>
    <w:rsid w:val="00A3467D"/>
    <w:rsid w:val="00A34BA9"/>
    <w:rsid w:val="00A36B30"/>
    <w:rsid w:val="00A406B8"/>
    <w:rsid w:val="00A41676"/>
    <w:rsid w:val="00A43D76"/>
    <w:rsid w:val="00A526B7"/>
    <w:rsid w:val="00A52BAB"/>
    <w:rsid w:val="00A52C7C"/>
    <w:rsid w:val="00A52E7E"/>
    <w:rsid w:val="00A579E6"/>
    <w:rsid w:val="00A61D78"/>
    <w:rsid w:val="00A6457A"/>
    <w:rsid w:val="00A67415"/>
    <w:rsid w:val="00A67754"/>
    <w:rsid w:val="00A706D2"/>
    <w:rsid w:val="00A730A2"/>
    <w:rsid w:val="00A7628D"/>
    <w:rsid w:val="00A763CE"/>
    <w:rsid w:val="00A76EA1"/>
    <w:rsid w:val="00A773FD"/>
    <w:rsid w:val="00A80ACC"/>
    <w:rsid w:val="00A81BDD"/>
    <w:rsid w:val="00A81FCA"/>
    <w:rsid w:val="00A8283F"/>
    <w:rsid w:val="00A86913"/>
    <w:rsid w:val="00A877AF"/>
    <w:rsid w:val="00A93221"/>
    <w:rsid w:val="00A93CB5"/>
    <w:rsid w:val="00A93E84"/>
    <w:rsid w:val="00A9666F"/>
    <w:rsid w:val="00A96EE8"/>
    <w:rsid w:val="00AA212D"/>
    <w:rsid w:val="00AA517E"/>
    <w:rsid w:val="00AA653D"/>
    <w:rsid w:val="00AB15C0"/>
    <w:rsid w:val="00AB5ACB"/>
    <w:rsid w:val="00AB5FF9"/>
    <w:rsid w:val="00AC5228"/>
    <w:rsid w:val="00AC6BE2"/>
    <w:rsid w:val="00AC79B9"/>
    <w:rsid w:val="00AD147B"/>
    <w:rsid w:val="00AD2C30"/>
    <w:rsid w:val="00AD390C"/>
    <w:rsid w:val="00AD7FAE"/>
    <w:rsid w:val="00AE25FB"/>
    <w:rsid w:val="00AE386E"/>
    <w:rsid w:val="00AE5802"/>
    <w:rsid w:val="00AE7E0E"/>
    <w:rsid w:val="00AF272A"/>
    <w:rsid w:val="00AF28A2"/>
    <w:rsid w:val="00AF41C0"/>
    <w:rsid w:val="00AF5A03"/>
    <w:rsid w:val="00AF7DE7"/>
    <w:rsid w:val="00B001FD"/>
    <w:rsid w:val="00B01066"/>
    <w:rsid w:val="00B01E5D"/>
    <w:rsid w:val="00B0452D"/>
    <w:rsid w:val="00B0469A"/>
    <w:rsid w:val="00B10211"/>
    <w:rsid w:val="00B115D7"/>
    <w:rsid w:val="00B11880"/>
    <w:rsid w:val="00B141EE"/>
    <w:rsid w:val="00B21A3B"/>
    <w:rsid w:val="00B21CC5"/>
    <w:rsid w:val="00B23004"/>
    <w:rsid w:val="00B23116"/>
    <w:rsid w:val="00B24E19"/>
    <w:rsid w:val="00B26113"/>
    <w:rsid w:val="00B370F6"/>
    <w:rsid w:val="00B37A11"/>
    <w:rsid w:val="00B44885"/>
    <w:rsid w:val="00B45123"/>
    <w:rsid w:val="00B46CA0"/>
    <w:rsid w:val="00B50D23"/>
    <w:rsid w:val="00B51701"/>
    <w:rsid w:val="00B60A8E"/>
    <w:rsid w:val="00B61114"/>
    <w:rsid w:val="00B63388"/>
    <w:rsid w:val="00B63435"/>
    <w:rsid w:val="00B64BF7"/>
    <w:rsid w:val="00B65524"/>
    <w:rsid w:val="00B800C3"/>
    <w:rsid w:val="00B80970"/>
    <w:rsid w:val="00B84397"/>
    <w:rsid w:val="00B876C2"/>
    <w:rsid w:val="00B91399"/>
    <w:rsid w:val="00B916BF"/>
    <w:rsid w:val="00B9239D"/>
    <w:rsid w:val="00B930C4"/>
    <w:rsid w:val="00B93C88"/>
    <w:rsid w:val="00B96243"/>
    <w:rsid w:val="00B9778C"/>
    <w:rsid w:val="00BA235F"/>
    <w:rsid w:val="00BA45C3"/>
    <w:rsid w:val="00BA6543"/>
    <w:rsid w:val="00BA7D5F"/>
    <w:rsid w:val="00BB3713"/>
    <w:rsid w:val="00BB55BF"/>
    <w:rsid w:val="00BC0DAB"/>
    <w:rsid w:val="00BC6BF7"/>
    <w:rsid w:val="00BD1359"/>
    <w:rsid w:val="00BD2445"/>
    <w:rsid w:val="00BD4B75"/>
    <w:rsid w:val="00BD5D83"/>
    <w:rsid w:val="00BE1F60"/>
    <w:rsid w:val="00BE5659"/>
    <w:rsid w:val="00BE759C"/>
    <w:rsid w:val="00BE763C"/>
    <w:rsid w:val="00BF15FF"/>
    <w:rsid w:val="00BF51EE"/>
    <w:rsid w:val="00BF721E"/>
    <w:rsid w:val="00BF7996"/>
    <w:rsid w:val="00C02070"/>
    <w:rsid w:val="00C05340"/>
    <w:rsid w:val="00C0790A"/>
    <w:rsid w:val="00C116AB"/>
    <w:rsid w:val="00C14326"/>
    <w:rsid w:val="00C145EE"/>
    <w:rsid w:val="00C1477C"/>
    <w:rsid w:val="00C17076"/>
    <w:rsid w:val="00C21B79"/>
    <w:rsid w:val="00C2303D"/>
    <w:rsid w:val="00C25494"/>
    <w:rsid w:val="00C320F8"/>
    <w:rsid w:val="00C35DC9"/>
    <w:rsid w:val="00C3636D"/>
    <w:rsid w:val="00C373BC"/>
    <w:rsid w:val="00C41923"/>
    <w:rsid w:val="00C42B32"/>
    <w:rsid w:val="00C478B5"/>
    <w:rsid w:val="00C53DA4"/>
    <w:rsid w:val="00C547D1"/>
    <w:rsid w:val="00C55618"/>
    <w:rsid w:val="00C558D5"/>
    <w:rsid w:val="00C55A27"/>
    <w:rsid w:val="00C60356"/>
    <w:rsid w:val="00C65342"/>
    <w:rsid w:val="00C65EC9"/>
    <w:rsid w:val="00C731E3"/>
    <w:rsid w:val="00C7472B"/>
    <w:rsid w:val="00C751C1"/>
    <w:rsid w:val="00C76B5E"/>
    <w:rsid w:val="00C77FCE"/>
    <w:rsid w:val="00C804A2"/>
    <w:rsid w:val="00C806B2"/>
    <w:rsid w:val="00C82BD7"/>
    <w:rsid w:val="00C83199"/>
    <w:rsid w:val="00C931D7"/>
    <w:rsid w:val="00C9508C"/>
    <w:rsid w:val="00C95773"/>
    <w:rsid w:val="00C963C2"/>
    <w:rsid w:val="00C963E0"/>
    <w:rsid w:val="00C97C42"/>
    <w:rsid w:val="00CA0F42"/>
    <w:rsid w:val="00CA3752"/>
    <w:rsid w:val="00CA78C3"/>
    <w:rsid w:val="00CB7163"/>
    <w:rsid w:val="00CB7187"/>
    <w:rsid w:val="00CC28AE"/>
    <w:rsid w:val="00CC3D35"/>
    <w:rsid w:val="00CC5E27"/>
    <w:rsid w:val="00CD0491"/>
    <w:rsid w:val="00CE048B"/>
    <w:rsid w:val="00CE1002"/>
    <w:rsid w:val="00CE17A5"/>
    <w:rsid w:val="00CE1EBF"/>
    <w:rsid w:val="00CE2955"/>
    <w:rsid w:val="00CE2FD4"/>
    <w:rsid w:val="00CE4DB2"/>
    <w:rsid w:val="00CE77FE"/>
    <w:rsid w:val="00CF476A"/>
    <w:rsid w:val="00CF687B"/>
    <w:rsid w:val="00CF777A"/>
    <w:rsid w:val="00D02DC1"/>
    <w:rsid w:val="00D05B7F"/>
    <w:rsid w:val="00D060EB"/>
    <w:rsid w:val="00D07170"/>
    <w:rsid w:val="00D073B2"/>
    <w:rsid w:val="00D10C1C"/>
    <w:rsid w:val="00D12E1D"/>
    <w:rsid w:val="00D157D2"/>
    <w:rsid w:val="00D20EA7"/>
    <w:rsid w:val="00D238C2"/>
    <w:rsid w:val="00D25838"/>
    <w:rsid w:val="00D26665"/>
    <w:rsid w:val="00D323A9"/>
    <w:rsid w:val="00D342DF"/>
    <w:rsid w:val="00D402D1"/>
    <w:rsid w:val="00D41220"/>
    <w:rsid w:val="00D44406"/>
    <w:rsid w:val="00D445AA"/>
    <w:rsid w:val="00D448E3"/>
    <w:rsid w:val="00D44AC7"/>
    <w:rsid w:val="00D51F14"/>
    <w:rsid w:val="00D521B0"/>
    <w:rsid w:val="00D52AE9"/>
    <w:rsid w:val="00D612CD"/>
    <w:rsid w:val="00D72E53"/>
    <w:rsid w:val="00D74992"/>
    <w:rsid w:val="00D74F43"/>
    <w:rsid w:val="00D762CD"/>
    <w:rsid w:val="00D80B40"/>
    <w:rsid w:val="00D811D4"/>
    <w:rsid w:val="00D82D93"/>
    <w:rsid w:val="00D936AE"/>
    <w:rsid w:val="00D952D8"/>
    <w:rsid w:val="00D95463"/>
    <w:rsid w:val="00D95679"/>
    <w:rsid w:val="00DA162F"/>
    <w:rsid w:val="00DA2CF0"/>
    <w:rsid w:val="00DA34F5"/>
    <w:rsid w:val="00DA44D3"/>
    <w:rsid w:val="00DA7219"/>
    <w:rsid w:val="00DB20FD"/>
    <w:rsid w:val="00DB572F"/>
    <w:rsid w:val="00DB5E55"/>
    <w:rsid w:val="00DB620A"/>
    <w:rsid w:val="00DC123B"/>
    <w:rsid w:val="00DC25CE"/>
    <w:rsid w:val="00DC54AD"/>
    <w:rsid w:val="00DC63E8"/>
    <w:rsid w:val="00DC763D"/>
    <w:rsid w:val="00DD0BB5"/>
    <w:rsid w:val="00DD1A2A"/>
    <w:rsid w:val="00DD533D"/>
    <w:rsid w:val="00DE18C7"/>
    <w:rsid w:val="00DE37A3"/>
    <w:rsid w:val="00DE4062"/>
    <w:rsid w:val="00DE52AD"/>
    <w:rsid w:val="00DE52BE"/>
    <w:rsid w:val="00DF0328"/>
    <w:rsid w:val="00DF5671"/>
    <w:rsid w:val="00DF71FB"/>
    <w:rsid w:val="00DF7A49"/>
    <w:rsid w:val="00E015C8"/>
    <w:rsid w:val="00E0429C"/>
    <w:rsid w:val="00E06C7B"/>
    <w:rsid w:val="00E07F3E"/>
    <w:rsid w:val="00E106BF"/>
    <w:rsid w:val="00E126DA"/>
    <w:rsid w:val="00E14FDF"/>
    <w:rsid w:val="00E20A05"/>
    <w:rsid w:val="00E221F2"/>
    <w:rsid w:val="00E24B88"/>
    <w:rsid w:val="00E264E3"/>
    <w:rsid w:val="00E26E31"/>
    <w:rsid w:val="00E3181C"/>
    <w:rsid w:val="00E36EDD"/>
    <w:rsid w:val="00E42E04"/>
    <w:rsid w:val="00E441DD"/>
    <w:rsid w:val="00E50AAD"/>
    <w:rsid w:val="00E51079"/>
    <w:rsid w:val="00E51C4F"/>
    <w:rsid w:val="00E548A5"/>
    <w:rsid w:val="00E572E5"/>
    <w:rsid w:val="00E62A2B"/>
    <w:rsid w:val="00E662AB"/>
    <w:rsid w:val="00E7090F"/>
    <w:rsid w:val="00E753B9"/>
    <w:rsid w:val="00E77407"/>
    <w:rsid w:val="00E77A19"/>
    <w:rsid w:val="00E82D8E"/>
    <w:rsid w:val="00E83A7C"/>
    <w:rsid w:val="00E85228"/>
    <w:rsid w:val="00E909B8"/>
    <w:rsid w:val="00E91CA9"/>
    <w:rsid w:val="00E930E5"/>
    <w:rsid w:val="00EA2593"/>
    <w:rsid w:val="00EA4ACC"/>
    <w:rsid w:val="00EA4C21"/>
    <w:rsid w:val="00EA5ACC"/>
    <w:rsid w:val="00EB0AA2"/>
    <w:rsid w:val="00EB100E"/>
    <w:rsid w:val="00EB2F5E"/>
    <w:rsid w:val="00EB5CE4"/>
    <w:rsid w:val="00EB7B79"/>
    <w:rsid w:val="00EB7E28"/>
    <w:rsid w:val="00EC21C9"/>
    <w:rsid w:val="00EE0EDC"/>
    <w:rsid w:val="00EE235C"/>
    <w:rsid w:val="00EE272B"/>
    <w:rsid w:val="00EE4CDC"/>
    <w:rsid w:val="00EF2F06"/>
    <w:rsid w:val="00EF529A"/>
    <w:rsid w:val="00EF69A4"/>
    <w:rsid w:val="00F00A06"/>
    <w:rsid w:val="00F01B45"/>
    <w:rsid w:val="00F023CE"/>
    <w:rsid w:val="00F02407"/>
    <w:rsid w:val="00F03457"/>
    <w:rsid w:val="00F04BBE"/>
    <w:rsid w:val="00F06E9D"/>
    <w:rsid w:val="00F07185"/>
    <w:rsid w:val="00F168D4"/>
    <w:rsid w:val="00F212C3"/>
    <w:rsid w:val="00F21DF2"/>
    <w:rsid w:val="00F23659"/>
    <w:rsid w:val="00F30473"/>
    <w:rsid w:val="00F324BC"/>
    <w:rsid w:val="00F413B9"/>
    <w:rsid w:val="00F4240A"/>
    <w:rsid w:val="00F425D4"/>
    <w:rsid w:val="00F4286F"/>
    <w:rsid w:val="00F44731"/>
    <w:rsid w:val="00F46E9C"/>
    <w:rsid w:val="00F4706B"/>
    <w:rsid w:val="00F47987"/>
    <w:rsid w:val="00F56D33"/>
    <w:rsid w:val="00F715C5"/>
    <w:rsid w:val="00F7213B"/>
    <w:rsid w:val="00F72340"/>
    <w:rsid w:val="00F739DD"/>
    <w:rsid w:val="00F73AD5"/>
    <w:rsid w:val="00F7673C"/>
    <w:rsid w:val="00F769F2"/>
    <w:rsid w:val="00F84646"/>
    <w:rsid w:val="00F8647F"/>
    <w:rsid w:val="00F8706B"/>
    <w:rsid w:val="00F904BC"/>
    <w:rsid w:val="00F92D00"/>
    <w:rsid w:val="00F92F09"/>
    <w:rsid w:val="00F97200"/>
    <w:rsid w:val="00F97320"/>
    <w:rsid w:val="00FA33EB"/>
    <w:rsid w:val="00FA5265"/>
    <w:rsid w:val="00FB203E"/>
    <w:rsid w:val="00FB4E1E"/>
    <w:rsid w:val="00FB5100"/>
    <w:rsid w:val="00FB5C12"/>
    <w:rsid w:val="00FC083A"/>
    <w:rsid w:val="00FC2BA4"/>
    <w:rsid w:val="00FC440A"/>
    <w:rsid w:val="00FC4794"/>
    <w:rsid w:val="00FC73DB"/>
    <w:rsid w:val="00FD01E7"/>
    <w:rsid w:val="00FD095A"/>
    <w:rsid w:val="00FD51DF"/>
    <w:rsid w:val="00FE33FB"/>
    <w:rsid w:val="00FE5ACC"/>
    <w:rsid w:val="00FE5B94"/>
    <w:rsid w:val="00FF7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77491C3"/>
  <w15:docId w15:val="{709E8EFD-373D-419E-945F-5DFB4B9B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22F2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9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5362A7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5362A7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  <w:style w:type="table" w:customStyle="1" w:styleId="TableGrid1">
    <w:name w:val="Table Grid1"/>
    <w:basedOn w:val="TableNormal"/>
    <w:next w:val="TableGrid"/>
    <w:uiPriority w:val="39"/>
    <w:rsid w:val="00DD1A2A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594B1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594B1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uiPriority w:val="39"/>
    <w:rsid w:val="00232AA7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TableNormal"/>
    <w:next w:val="TableGrid"/>
    <w:uiPriority w:val="39"/>
    <w:rsid w:val="00232AA7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TableNormal"/>
    <w:next w:val="TableGrid"/>
    <w:uiPriority w:val="39"/>
    <w:rsid w:val="0099289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">
    <w:name w:val="Table Grid7"/>
    <w:basedOn w:val="TableNormal"/>
    <w:next w:val="TableGrid"/>
    <w:uiPriority w:val="39"/>
    <w:rsid w:val="00854B07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8">
    <w:name w:val="Table Grid8"/>
    <w:basedOn w:val="TableNormal"/>
    <w:next w:val="TableGrid"/>
    <w:uiPriority w:val="39"/>
    <w:rsid w:val="00F02407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315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02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6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diagramColors" Target="diagrams/colors1.xml"/><Relationship Id="rId26" Type="http://schemas.openxmlformats.org/officeDocument/2006/relationships/footer" Target="footer4.xml"/><Relationship Id="rId3" Type="http://schemas.openxmlformats.org/officeDocument/2006/relationships/numbering" Target="numbering.xml"/><Relationship Id="rId21" Type="http://schemas.openxmlformats.org/officeDocument/2006/relationships/footer" Target="footer3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diagramQuickStyle" Target="diagrams/quickStyle1.xml"/><Relationship Id="rId25" Type="http://schemas.openxmlformats.org/officeDocument/2006/relationships/header" Target="header7.xml"/><Relationship Id="rId2" Type="http://schemas.openxmlformats.org/officeDocument/2006/relationships/customXml" Target="../customXml/item2.xml"/><Relationship Id="rId16" Type="http://schemas.openxmlformats.org/officeDocument/2006/relationships/diagramLayout" Target="diagrams/layout1.xml"/><Relationship Id="rId20" Type="http://schemas.openxmlformats.org/officeDocument/2006/relationships/header" Target="header3.xm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24" Type="http://schemas.openxmlformats.org/officeDocument/2006/relationships/header" Target="header6.xml"/><Relationship Id="rId5" Type="http://schemas.openxmlformats.org/officeDocument/2006/relationships/settings" Target="settings.xml"/><Relationship Id="rId15" Type="http://schemas.openxmlformats.org/officeDocument/2006/relationships/diagramData" Target="diagrams/data1.xml"/><Relationship Id="rId23" Type="http://schemas.openxmlformats.org/officeDocument/2006/relationships/header" Target="header5.xml"/><Relationship Id="rId28" Type="http://schemas.openxmlformats.org/officeDocument/2006/relationships/glossaryDocument" Target="glossary/document.xml"/><Relationship Id="rId10" Type="http://schemas.openxmlformats.org/officeDocument/2006/relationships/header" Target="header1.xml"/><Relationship Id="rId19" Type="http://schemas.microsoft.com/office/2007/relationships/diagramDrawing" Target="diagrams/drawing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2.JPG"/><Relationship Id="rId22" Type="http://schemas.openxmlformats.org/officeDocument/2006/relationships/header" Target="header4.xml"/><Relationship Id="rId27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0_1">
  <dgm:title val=""/>
  <dgm:desc val=""/>
  <dgm:catLst>
    <dgm:cat type="mainScheme" pri="10100"/>
  </dgm:catLst>
  <dgm:styleLbl name="node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3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4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dk1">
        <a:alpha val="4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1">
        <a:shade val="8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1">
        <a:tint val="50000"/>
        <a:alpha val="4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AF20AE30-0972-4B1A-BB74-576CE6D17D36}" type="doc">
      <dgm:prSet loTypeId="urn:microsoft.com/office/officeart/2005/8/layout/orgChart1" loCatId="hierarchy" qsTypeId="urn:microsoft.com/office/officeart/2005/8/quickstyle/simple1" qsCatId="simple" csTypeId="urn:microsoft.com/office/officeart/2005/8/colors/accent0_1" csCatId="mainScheme" phldr="1"/>
      <dgm:spPr/>
      <dgm:t>
        <a:bodyPr/>
        <a:lstStyle/>
        <a:p>
          <a:endParaRPr lang="en-AU"/>
        </a:p>
      </dgm:t>
    </dgm:pt>
    <dgm:pt modelId="{64C9005B-366A-4383-AE5E-A99B91ADDEDA}">
      <dgm:prSet phldrT="[Text]"/>
      <dgm:spPr/>
      <dgm:t>
        <a:bodyPr/>
        <a:lstStyle/>
        <a:p>
          <a:pPr algn="ctr"/>
          <a:r>
            <a:rPr lang="en-AU"/>
            <a:t>PCBU</a:t>
          </a:r>
        </a:p>
      </dgm:t>
    </dgm:pt>
    <dgm:pt modelId="{04273410-9C1B-47C3-A8BD-2FFBB35CB36E}" type="parTrans" cxnId="{12D46448-D515-47AD-907B-A95F4DEBA2F2}">
      <dgm:prSet/>
      <dgm:spPr/>
      <dgm:t>
        <a:bodyPr/>
        <a:lstStyle/>
        <a:p>
          <a:pPr algn="ctr"/>
          <a:endParaRPr lang="en-AU"/>
        </a:p>
      </dgm:t>
    </dgm:pt>
    <dgm:pt modelId="{E6F7B00B-9FDD-444F-A5A0-4913E3F12D22}" type="sibTrans" cxnId="{12D46448-D515-47AD-907B-A95F4DEBA2F2}">
      <dgm:prSet/>
      <dgm:spPr/>
      <dgm:t>
        <a:bodyPr/>
        <a:lstStyle/>
        <a:p>
          <a:pPr algn="ctr"/>
          <a:endParaRPr lang="en-AU"/>
        </a:p>
      </dgm:t>
    </dgm:pt>
    <dgm:pt modelId="{D22D499D-3FA8-48CC-8B3E-1DBF36009A25}" type="asst">
      <dgm:prSet phldrT="[Text]"/>
      <dgm:spPr/>
      <dgm:t>
        <a:bodyPr/>
        <a:lstStyle/>
        <a:p>
          <a:pPr algn="ctr"/>
          <a:r>
            <a:rPr lang="en-AU"/>
            <a:t>Management</a:t>
          </a:r>
        </a:p>
      </dgm:t>
    </dgm:pt>
    <dgm:pt modelId="{A1D7833F-8A19-4E59-AC94-D1189CB8BF07}" type="parTrans" cxnId="{B2041979-DD36-4FE5-8A1E-B3014A0B1EF3}">
      <dgm:prSet/>
      <dgm:spPr/>
      <dgm:t>
        <a:bodyPr/>
        <a:lstStyle/>
        <a:p>
          <a:pPr algn="ctr"/>
          <a:endParaRPr lang="en-AU"/>
        </a:p>
      </dgm:t>
    </dgm:pt>
    <dgm:pt modelId="{680501B0-EB09-457D-8239-77703055EF75}" type="sibTrans" cxnId="{B2041979-DD36-4FE5-8A1E-B3014A0B1EF3}">
      <dgm:prSet/>
      <dgm:spPr/>
      <dgm:t>
        <a:bodyPr/>
        <a:lstStyle/>
        <a:p>
          <a:pPr algn="ctr"/>
          <a:endParaRPr lang="en-AU"/>
        </a:p>
      </dgm:t>
    </dgm:pt>
    <dgm:pt modelId="{22D18A4E-3A3A-407A-B21E-2AA5C0F71C74}">
      <dgm:prSet phldrT="[Text]"/>
      <dgm:spPr>
        <a:solidFill>
          <a:schemeClr val="tx1"/>
        </a:solidFill>
      </dgm:spPr>
      <dgm:t>
        <a:bodyPr/>
        <a:lstStyle/>
        <a:p>
          <a:pPr algn="ctr"/>
          <a:r>
            <a:rPr lang="en-AU">
              <a:solidFill>
                <a:schemeClr val="bg1"/>
              </a:solidFill>
            </a:rPr>
            <a:t>Supervisor: Workgroup 1</a:t>
          </a:r>
        </a:p>
      </dgm:t>
    </dgm:pt>
    <dgm:pt modelId="{D276F56B-F1B4-44AE-939C-7646969641DF}" type="parTrans" cxnId="{F0B91DFB-60FA-4722-80B8-17F2443F3FD1}">
      <dgm:prSet/>
      <dgm:spPr/>
      <dgm:t>
        <a:bodyPr/>
        <a:lstStyle/>
        <a:p>
          <a:pPr algn="ctr"/>
          <a:endParaRPr lang="en-AU"/>
        </a:p>
      </dgm:t>
    </dgm:pt>
    <dgm:pt modelId="{24FDE8F4-A254-4110-AAD1-34EC164CDE38}" type="sibTrans" cxnId="{F0B91DFB-60FA-4722-80B8-17F2443F3FD1}">
      <dgm:prSet/>
      <dgm:spPr/>
      <dgm:t>
        <a:bodyPr/>
        <a:lstStyle/>
        <a:p>
          <a:pPr algn="ctr"/>
          <a:endParaRPr lang="en-AU"/>
        </a:p>
      </dgm:t>
    </dgm:pt>
    <dgm:pt modelId="{F2738E7C-FEA3-4413-AADA-C88588BC2786}">
      <dgm:prSet phldrT="[Text]"/>
      <dgm:spPr/>
      <dgm:t>
        <a:bodyPr/>
        <a:lstStyle/>
        <a:p>
          <a:pPr algn="ctr"/>
          <a:r>
            <a:rPr lang="en-AU"/>
            <a:t>Supervisor: Workgroup 2</a:t>
          </a:r>
        </a:p>
      </dgm:t>
    </dgm:pt>
    <dgm:pt modelId="{CF70EFC4-84DD-4FAB-9793-D408708B7D2D}" type="parTrans" cxnId="{56FBBFB1-EFAD-42CB-9074-EAA88A25858E}">
      <dgm:prSet/>
      <dgm:spPr/>
      <dgm:t>
        <a:bodyPr/>
        <a:lstStyle/>
        <a:p>
          <a:pPr algn="ctr"/>
          <a:endParaRPr lang="en-AU"/>
        </a:p>
      </dgm:t>
    </dgm:pt>
    <dgm:pt modelId="{306A7DF7-CEE8-4626-BE4D-577C5FE20406}" type="sibTrans" cxnId="{56FBBFB1-EFAD-42CB-9074-EAA88A25858E}">
      <dgm:prSet/>
      <dgm:spPr/>
      <dgm:t>
        <a:bodyPr/>
        <a:lstStyle/>
        <a:p>
          <a:pPr algn="ctr"/>
          <a:endParaRPr lang="en-AU"/>
        </a:p>
      </dgm:t>
    </dgm:pt>
    <dgm:pt modelId="{5AEBCC33-BAED-473E-B950-03621502CC23}">
      <dgm:prSet phldrT="[Text]"/>
      <dgm:spPr/>
      <dgm:t>
        <a:bodyPr/>
        <a:lstStyle/>
        <a:p>
          <a:pPr algn="ctr"/>
          <a:r>
            <a:rPr lang="en-AU"/>
            <a:t>Supervisor: Workgroup 3</a:t>
          </a:r>
        </a:p>
      </dgm:t>
    </dgm:pt>
    <dgm:pt modelId="{58CD1DE8-74DF-406D-A545-7E9285F35BD5}" type="parTrans" cxnId="{C0A45420-3AC2-412A-BA83-648BFFD5E43D}">
      <dgm:prSet/>
      <dgm:spPr/>
      <dgm:t>
        <a:bodyPr/>
        <a:lstStyle/>
        <a:p>
          <a:pPr algn="ctr"/>
          <a:endParaRPr lang="en-AU"/>
        </a:p>
      </dgm:t>
    </dgm:pt>
    <dgm:pt modelId="{936064FE-ADC8-4673-A2DF-CC26EF48AF7D}" type="sibTrans" cxnId="{C0A45420-3AC2-412A-BA83-648BFFD5E43D}">
      <dgm:prSet/>
      <dgm:spPr/>
      <dgm:t>
        <a:bodyPr/>
        <a:lstStyle/>
        <a:p>
          <a:pPr algn="ctr"/>
          <a:endParaRPr lang="en-AU"/>
        </a:p>
      </dgm:t>
    </dgm:pt>
    <dgm:pt modelId="{4D9DCB8B-79A5-4FBA-96CF-20DC2EA080CA}">
      <dgm:prSet/>
      <dgm:spPr/>
      <dgm:t>
        <a:bodyPr/>
        <a:lstStyle/>
        <a:p>
          <a:pPr algn="ctr"/>
          <a:r>
            <a:rPr lang="en-AU"/>
            <a:t>Workers</a:t>
          </a:r>
        </a:p>
      </dgm:t>
    </dgm:pt>
    <dgm:pt modelId="{8CBC956A-5B33-48A0-B5B2-F2A712C261C1}" type="parTrans" cxnId="{BD2031F3-2312-40C1-A46E-A010C9C979FA}">
      <dgm:prSet/>
      <dgm:spPr/>
      <dgm:t>
        <a:bodyPr/>
        <a:lstStyle/>
        <a:p>
          <a:pPr algn="ctr"/>
          <a:endParaRPr lang="en-AU"/>
        </a:p>
      </dgm:t>
    </dgm:pt>
    <dgm:pt modelId="{6F41CD67-56B1-431B-B23A-72DAC71EC083}" type="sibTrans" cxnId="{BD2031F3-2312-40C1-A46E-A010C9C979FA}">
      <dgm:prSet/>
      <dgm:spPr/>
      <dgm:t>
        <a:bodyPr/>
        <a:lstStyle/>
        <a:p>
          <a:pPr algn="ctr"/>
          <a:endParaRPr lang="en-AU"/>
        </a:p>
      </dgm:t>
    </dgm:pt>
    <dgm:pt modelId="{9FA94EA2-CBFD-4E28-AB5F-8B00195DAABC}">
      <dgm:prSet/>
      <dgm:spPr/>
      <dgm:t>
        <a:bodyPr/>
        <a:lstStyle/>
        <a:p>
          <a:pPr algn="ctr"/>
          <a:r>
            <a:rPr lang="en-AU"/>
            <a:t>Workers</a:t>
          </a:r>
        </a:p>
      </dgm:t>
    </dgm:pt>
    <dgm:pt modelId="{6DA49E83-DC52-41B9-9858-5CD127C3BC1B}" type="parTrans" cxnId="{D0DCFC61-8712-4208-AA64-263CE6B8D833}">
      <dgm:prSet/>
      <dgm:spPr/>
      <dgm:t>
        <a:bodyPr/>
        <a:lstStyle/>
        <a:p>
          <a:pPr algn="ctr"/>
          <a:endParaRPr lang="en-AU"/>
        </a:p>
      </dgm:t>
    </dgm:pt>
    <dgm:pt modelId="{EB9F2A39-A680-4C50-988F-07CB5A84D2E4}" type="sibTrans" cxnId="{D0DCFC61-8712-4208-AA64-263CE6B8D833}">
      <dgm:prSet/>
      <dgm:spPr/>
      <dgm:t>
        <a:bodyPr/>
        <a:lstStyle/>
        <a:p>
          <a:pPr algn="ctr"/>
          <a:endParaRPr lang="en-AU"/>
        </a:p>
      </dgm:t>
    </dgm:pt>
    <dgm:pt modelId="{B174BEA3-22BB-4277-B7DA-3123BE88A8E3}">
      <dgm:prSet/>
      <dgm:spPr/>
      <dgm:t>
        <a:bodyPr/>
        <a:lstStyle/>
        <a:p>
          <a:pPr algn="ctr"/>
          <a:r>
            <a:rPr lang="en-AU"/>
            <a:t>Workers</a:t>
          </a:r>
        </a:p>
      </dgm:t>
    </dgm:pt>
    <dgm:pt modelId="{046FD920-A06E-4FC0-97B3-7EF399712808}" type="parTrans" cxnId="{D21665AF-9060-45B9-BFA2-A6B786BECB33}">
      <dgm:prSet/>
      <dgm:spPr/>
      <dgm:t>
        <a:bodyPr/>
        <a:lstStyle/>
        <a:p>
          <a:pPr algn="ctr"/>
          <a:endParaRPr lang="en-AU"/>
        </a:p>
      </dgm:t>
    </dgm:pt>
    <dgm:pt modelId="{744D402D-ACE8-4245-BDA1-98FC2CE254F5}" type="sibTrans" cxnId="{D21665AF-9060-45B9-BFA2-A6B786BECB33}">
      <dgm:prSet/>
      <dgm:spPr/>
      <dgm:t>
        <a:bodyPr/>
        <a:lstStyle/>
        <a:p>
          <a:pPr algn="ctr"/>
          <a:endParaRPr lang="en-AU"/>
        </a:p>
      </dgm:t>
    </dgm:pt>
    <dgm:pt modelId="{88D1FD66-6902-40F8-AB19-75D9325F5E77}" type="pres">
      <dgm:prSet presAssocID="{AF20AE30-0972-4B1A-BB74-576CE6D17D36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</dgm:pt>
    <dgm:pt modelId="{2AD2E962-4703-4665-873E-B872229A80F0}" type="pres">
      <dgm:prSet presAssocID="{64C9005B-366A-4383-AE5E-A99B91ADDEDA}" presName="hierRoot1" presStyleCnt="0">
        <dgm:presLayoutVars>
          <dgm:hierBranch val="init"/>
        </dgm:presLayoutVars>
      </dgm:prSet>
      <dgm:spPr/>
    </dgm:pt>
    <dgm:pt modelId="{7979D3B9-1E4F-439A-996B-FB19CFA29826}" type="pres">
      <dgm:prSet presAssocID="{64C9005B-366A-4383-AE5E-A99B91ADDEDA}" presName="rootComposite1" presStyleCnt="0"/>
      <dgm:spPr/>
    </dgm:pt>
    <dgm:pt modelId="{C2298DD6-FD46-47F9-A26C-0EA48C1887EC}" type="pres">
      <dgm:prSet presAssocID="{64C9005B-366A-4383-AE5E-A99B91ADDEDA}" presName="rootText1" presStyleLbl="node0" presStyleIdx="0" presStyleCnt="1">
        <dgm:presLayoutVars>
          <dgm:chPref val="3"/>
        </dgm:presLayoutVars>
      </dgm:prSet>
      <dgm:spPr/>
    </dgm:pt>
    <dgm:pt modelId="{8E9D6AC6-0FCD-41A9-BD7C-D162DB33C34A}" type="pres">
      <dgm:prSet presAssocID="{64C9005B-366A-4383-AE5E-A99B91ADDEDA}" presName="rootConnector1" presStyleLbl="node1" presStyleIdx="0" presStyleCnt="0"/>
      <dgm:spPr/>
    </dgm:pt>
    <dgm:pt modelId="{31336E10-D276-4B53-9C0D-C4411FAA2576}" type="pres">
      <dgm:prSet presAssocID="{64C9005B-366A-4383-AE5E-A99B91ADDEDA}" presName="hierChild2" presStyleCnt="0"/>
      <dgm:spPr/>
    </dgm:pt>
    <dgm:pt modelId="{59D618E6-0CA5-4E74-B900-EB22293EBC6E}" type="pres">
      <dgm:prSet presAssocID="{D276F56B-F1B4-44AE-939C-7646969641DF}" presName="Name37" presStyleLbl="parChTrans1D2" presStyleIdx="0" presStyleCnt="4"/>
      <dgm:spPr/>
    </dgm:pt>
    <dgm:pt modelId="{4FCD03ED-C3A5-4E5B-AD62-CD215D63CD55}" type="pres">
      <dgm:prSet presAssocID="{22D18A4E-3A3A-407A-B21E-2AA5C0F71C74}" presName="hierRoot2" presStyleCnt="0">
        <dgm:presLayoutVars>
          <dgm:hierBranch val="init"/>
        </dgm:presLayoutVars>
      </dgm:prSet>
      <dgm:spPr/>
    </dgm:pt>
    <dgm:pt modelId="{7C471CA2-7316-4B70-A580-136F69342B32}" type="pres">
      <dgm:prSet presAssocID="{22D18A4E-3A3A-407A-B21E-2AA5C0F71C74}" presName="rootComposite" presStyleCnt="0"/>
      <dgm:spPr/>
    </dgm:pt>
    <dgm:pt modelId="{112F6B41-1816-4B17-884A-588BB3707E4F}" type="pres">
      <dgm:prSet presAssocID="{22D18A4E-3A3A-407A-B21E-2AA5C0F71C74}" presName="rootText" presStyleLbl="node2" presStyleIdx="0" presStyleCnt="3">
        <dgm:presLayoutVars>
          <dgm:chPref val="3"/>
        </dgm:presLayoutVars>
      </dgm:prSet>
      <dgm:spPr/>
    </dgm:pt>
    <dgm:pt modelId="{E6771ADB-14B9-4C7E-9E08-BD1B566ED64D}" type="pres">
      <dgm:prSet presAssocID="{22D18A4E-3A3A-407A-B21E-2AA5C0F71C74}" presName="rootConnector" presStyleLbl="node2" presStyleIdx="0" presStyleCnt="3"/>
      <dgm:spPr/>
    </dgm:pt>
    <dgm:pt modelId="{3F50108A-65F7-4BB7-BCA3-C767214EF3CF}" type="pres">
      <dgm:prSet presAssocID="{22D18A4E-3A3A-407A-B21E-2AA5C0F71C74}" presName="hierChild4" presStyleCnt="0"/>
      <dgm:spPr/>
    </dgm:pt>
    <dgm:pt modelId="{73EF01F7-F0E4-46B2-9C17-C35466F9E07A}" type="pres">
      <dgm:prSet presAssocID="{8CBC956A-5B33-48A0-B5B2-F2A712C261C1}" presName="Name37" presStyleLbl="parChTrans1D3" presStyleIdx="0" presStyleCnt="3"/>
      <dgm:spPr/>
    </dgm:pt>
    <dgm:pt modelId="{B9AD941F-4D40-4EE8-B058-569C34BD4F14}" type="pres">
      <dgm:prSet presAssocID="{4D9DCB8B-79A5-4FBA-96CF-20DC2EA080CA}" presName="hierRoot2" presStyleCnt="0">
        <dgm:presLayoutVars>
          <dgm:hierBranch val="init"/>
        </dgm:presLayoutVars>
      </dgm:prSet>
      <dgm:spPr/>
    </dgm:pt>
    <dgm:pt modelId="{241FCEA8-B031-461E-999B-A574C2D8D004}" type="pres">
      <dgm:prSet presAssocID="{4D9DCB8B-79A5-4FBA-96CF-20DC2EA080CA}" presName="rootComposite" presStyleCnt="0"/>
      <dgm:spPr/>
    </dgm:pt>
    <dgm:pt modelId="{4EF91815-9434-4CF9-92F0-BD1C8FEB62C7}" type="pres">
      <dgm:prSet presAssocID="{4D9DCB8B-79A5-4FBA-96CF-20DC2EA080CA}" presName="rootText" presStyleLbl="node3" presStyleIdx="0" presStyleCnt="3">
        <dgm:presLayoutVars>
          <dgm:chPref val="3"/>
        </dgm:presLayoutVars>
      </dgm:prSet>
      <dgm:spPr/>
    </dgm:pt>
    <dgm:pt modelId="{3E9EB97F-F7B5-4572-B3D3-8D7EE76799F3}" type="pres">
      <dgm:prSet presAssocID="{4D9DCB8B-79A5-4FBA-96CF-20DC2EA080CA}" presName="rootConnector" presStyleLbl="node3" presStyleIdx="0" presStyleCnt="3"/>
      <dgm:spPr/>
    </dgm:pt>
    <dgm:pt modelId="{F5CB98C8-CA4D-4A00-ABDC-6880E8B51512}" type="pres">
      <dgm:prSet presAssocID="{4D9DCB8B-79A5-4FBA-96CF-20DC2EA080CA}" presName="hierChild4" presStyleCnt="0"/>
      <dgm:spPr/>
    </dgm:pt>
    <dgm:pt modelId="{24A4941A-7615-495D-A23F-22F53E60C8AE}" type="pres">
      <dgm:prSet presAssocID="{4D9DCB8B-79A5-4FBA-96CF-20DC2EA080CA}" presName="hierChild5" presStyleCnt="0"/>
      <dgm:spPr/>
    </dgm:pt>
    <dgm:pt modelId="{A41F28FE-A1FC-47FF-BBBE-0760D0E72FE4}" type="pres">
      <dgm:prSet presAssocID="{22D18A4E-3A3A-407A-B21E-2AA5C0F71C74}" presName="hierChild5" presStyleCnt="0"/>
      <dgm:spPr/>
    </dgm:pt>
    <dgm:pt modelId="{69B49066-3B76-4EB6-AD92-A67CCEA0189A}" type="pres">
      <dgm:prSet presAssocID="{CF70EFC4-84DD-4FAB-9793-D408708B7D2D}" presName="Name37" presStyleLbl="parChTrans1D2" presStyleIdx="1" presStyleCnt="4"/>
      <dgm:spPr/>
    </dgm:pt>
    <dgm:pt modelId="{94812630-EA1B-4D9B-B606-722E8CFA1652}" type="pres">
      <dgm:prSet presAssocID="{F2738E7C-FEA3-4413-AADA-C88588BC2786}" presName="hierRoot2" presStyleCnt="0">
        <dgm:presLayoutVars>
          <dgm:hierBranch val="init"/>
        </dgm:presLayoutVars>
      </dgm:prSet>
      <dgm:spPr/>
    </dgm:pt>
    <dgm:pt modelId="{412B5B53-11F6-4DD6-A0FA-597533C97C39}" type="pres">
      <dgm:prSet presAssocID="{F2738E7C-FEA3-4413-AADA-C88588BC2786}" presName="rootComposite" presStyleCnt="0"/>
      <dgm:spPr/>
    </dgm:pt>
    <dgm:pt modelId="{2750C6B9-5282-4FA9-933F-8047BFEE89FF}" type="pres">
      <dgm:prSet presAssocID="{F2738E7C-FEA3-4413-AADA-C88588BC2786}" presName="rootText" presStyleLbl="node2" presStyleIdx="1" presStyleCnt="3">
        <dgm:presLayoutVars>
          <dgm:chPref val="3"/>
        </dgm:presLayoutVars>
      </dgm:prSet>
      <dgm:spPr/>
    </dgm:pt>
    <dgm:pt modelId="{0DF36838-7F7E-47CD-AB02-0F54E411367D}" type="pres">
      <dgm:prSet presAssocID="{F2738E7C-FEA3-4413-AADA-C88588BC2786}" presName="rootConnector" presStyleLbl="node2" presStyleIdx="1" presStyleCnt="3"/>
      <dgm:spPr/>
    </dgm:pt>
    <dgm:pt modelId="{7062F0CF-98F9-4629-B1A2-D2380443F6F7}" type="pres">
      <dgm:prSet presAssocID="{F2738E7C-FEA3-4413-AADA-C88588BC2786}" presName="hierChild4" presStyleCnt="0"/>
      <dgm:spPr/>
    </dgm:pt>
    <dgm:pt modelId="{D8F028CD-E56C-4A46-BD75-BBB602258C91}" type="pres">
      <dgm:prSet presAssocID="{6DA49E83-DC52-41B9-9858-5CD127C3BC1B}" presName="Name37" presStyleLbl="parChTrans1D3" presStyleIdx="1" presStyleCnt="3"/>
      <dgm:spPr/>
    </dgm:pt>
    <dgm:pt modelId="{E6219F1A-C1C7-4D35-8729-F8A63C906F44}" type="pres">
      <dgm:prSet presAssocID="{9FA94EA2-CBFD-4E28-AB5F-8B00195DAABC}" presName="hierRoot2" presStyleCnt="0">
        <dgm:presLayoutVars>
          <dgm:hierBranch val="init"/>
        </dgm:presLayoutVars>
      </dgm:prSet>
      <dgm:spPr/>
    </dgm:pt>
    <dgm:pt modelId="{ECF00DBA-775F-4DC4-BB5E-5945BA8AFDFF}" type="pres">
      <dgm:prSet presAssocID="{9FA94EA2-CBFD-4E28-AB5F-8B00195DAABC}" presName="rootComposite" presStyleCnt="0"/>
      <dgm:spPr/>
    </dgm:pt>
    <dgm:pt modelId="{0F789356-BF48-4674-8347-D1974F5470A3}" type="pres">
      <dgm:prSet presAssocID="{9FA94EA2-CBFD-4E28-AB5F-8B00195DAABC}" presName="rootText" presStyleLbl="node3" presStyleIdx="1" presStyleCnt="3">
        <dgm:presLayoutVars>
          <dgm:chPref val="3"/>
        </dgm:presLayoutVars>
      </dgm:prSet>
      <dgm:spPr/>
    </dgm:pt>
    <dgm:pt modelId="{ECE3086A-AECB-41D5-897C-7806A44ECCAC}" type="pres">
      <dgm:prSet presAssocID="{9FA94EA2-CBFD-4E28-AB5F-8B00195DAABC}" presName="rootConnector" presStyleLbl="node3" presStyleIdx="1" presStyleCnt="3"/>
      <dgm:spPr/>
    </dgm:pt>
    <dgm:pt modelId="{62340771-B4A6-453F-BB5E-E58236E4CE72}" type="pres">
      <dgm:prSet presAssocID="{9FA94EA2-CBFD-4E28-AB5F-8B00195DAABC}" presName="hierChild4" presStyleCnt="0"/>
      <dgm:spPr/>
    </dgm:pt>
    <dgm:pt modelId="{AFD02C83-1221-4B8E-926F-CF3D0B171D3A}" type="pres">
      <dgm:prSet presAssocID="{9FA94EA2-CBFD-4E28-AB5F-8B00195DAABC}" presName="hierChild5" presStyleCnt="0"/>
      <dgm:spPr/>
    </dgm:pt>
    <dgm:pt modelId="{7308CFFB-6424-4625-BFCE-7DBD65F6DE4D}" type="pres">
      <dgm:prSet presAssocID="{F2738E7C-FEA3-4413-AADA-C88588BC2786}" presName="hierChild5" presStyleCnt="0"/>
      <dgm:spPr/>
    </dgm:pt>
    <dgm:pt modelId="{B775B71F-4CA5-48B7-9DFB-7E2ECD5B672C}" type="pres">
      <dgm:prSet presAssocID="{58CD1DE8-74DF-406D-A545-7E9285F35BD5}" presName="Name37" presStyleLbl="parChTrans1D2" presStyleIdx="2" presStyleCnt="4"/>
      <dgm:spPr/>
    </dgm:pt>
    <dgm:pt modelId="{CB4DE528-4BF9-4BDB-B728-623C8F15837D}" type="pres">
      <dgm:prSet presAssocID="{5AEBCC33-BAED-473E-B950-03621502CC23}" presName="hierRoot2" presStyleCnt="0">
        <dgm:presLayoutVars>
          <dgm:hierBranch val="init"/>
        </dgm:presLayoutVars>
      </dgm:prSet>
      <dgm:spPr/>
    </dgm:pt>
    <dgm:pt modelId="{CCA5546B-91F2-48BD-B559-BAC0504D5BFC}" type="pres">
      <dgm:prSet presAssocID="{5AEBCC33-BAED-473E-B950-03621502CC23}" presName="rootComposite" presStyleCnt="0"/>
      <dgm:spPr/>
    </dgm:pt>
    <dgm:pt modelId="{90DD2EE8-6372-4F10-9880-55C02BE89785}" type="pres">
      <dgm:prSet presAssocID="{5AEBCC33-BAED-473E-B950-03621502CC23}" presName="rootText" presStyleLbl="node2" presStyleIdx="2" presStyleCnt="3">
        <dgm:presLayoutVars>
          <dgm:chPref val="3"/>
        </dgm:presLayoutVars>
      </dgm:prSet>
      <dgm:spPr/>
    </dgm:pt>
    <dgm:pt modelId="{4C2249E3-47CA-462B-9F00-BB25E1A052A4}" type="pres">
      <dgm:prSet presAssocID="{5AEBCC33-BAED-473E-B950-03621502CC23}" presName="rootConnector" presStyleLbl="node2" presStyleIdx="2" presStyleCnt="3"/>
      <dgm:spPr/>
    </dgm:pt>
    <dgm:pt modelId="{5743147A-93AC-4A31-A391-5FC31E2C5FDF}" type="pres">
      <dgm:prSet presAssocID="{5AEBCC33-BAED-473E-B950-03621502CC23}" presName="hierChild4" presStyleCnt="0"/>
      <dgm:spPr/>
    </dgm:pt>
    <dgm:pt modelId="{B7FBAED5-464D-426D-B808-0943597AF66D}" type="pres">
      <dgm:prSet presAssocID="{046FD920-A06E-4FC0-97B3-7EF399712808}" presName="Name37" presStyleLbl="parChTrans1D3" presStyleIdx="2" presStyleCnt="3"/>
      <dgm:spPr/>
    </dgm:pt>
    <dgm:pt modelId="{2C74CB39-82EB-43BE-BF70-7F04FC5DA75B}" type="pres">
      <dgm:prSet presAssocID="{B174BEA3-22BB-4277-B7DA-3123BE88A8E3}" presName="hierRoot2" presStyleCnt="0">
        <dgm:presLayoutVars>
          <dgm:hierBranch val="init"/>
        </dgm:presLayoutVars>
      </dgm:prSet>
      <dgm:spPr/>
    </dgm:pt>
    <dgm:pt modelId="{7311C92B-4294-44E5-B5FE-2616B56BB8D9}" type="pres">
      <dgm:prSet presAssocID="{B174BEA3-22BB-4277-B7DA-3123BE88A8E3}" presName="rootComposite" presStyleCnt="0"/>
      <dgm:spPr/>
    </dgm:pt>
    <dgm:pt modelId="{AF6DE343-B75C-4AA2-BF35-B0016EA040C9}" type="pres">
      <dgm:prSet presAssocID="{B174BEA3-22BB-4277-B7DA-3123BE88A8E3}" presName="rootText" presStyleLbl="node3" presStyleIdx="2" presStyleCnt="3">
        <dgm:presLayoutVars>
          <dgm:chPref val="3"/>
        </dgm:presLayoutVars>
      </dgm:prSet>
      <dgm:spPr/>
    </dgm:pt>
    <dgm:pt modelId="{4A5BD0B9-2E61-467D-93F3-B7B4656D7A35}" type="pres">
      <dgm:prSet presAssocID="{B174BEA3-22BB-4277-B7DA-3123BE88A8E3}" presName="rootConnector" presStyleLbl="node3" presStyleIdx="2" presStyleCnt="3"/>
      <dgm:spPr/>
    </dgm:pt>
    <dgm:pt modelId="{FD2C7E5A-3464-4673-91CC-D9642B38C7D1}" type="pres">
      <dgm:prSet presAssocID="{B174BEA3-22BB-4277-B7DA-3123BE88A8E3}" presName="hierChild4" presStyleCnt="0"/>
      <dgm:spPr/>
    </dgm:pt>
    <dgm:pt modelId="{351153C8-B171-4B23-8C7B-26276C7BE100}" type="pres">
      <dgm:prSet presAssocID="{B174BEA3-22BB-4277-B7DA-3123BE88A8E3}" presName="hierChild5" presStyleCnt="0"/>
      <dgm:spPr/>
    </dgm:pt>
    <dgm:pt modelId="{710DF7F0-87F0-4A72-9F81-BAC452A2723D}" type="pres">
      <dgm:prSet presAssocID="{5AEBCC33-BAED-473E-B950-03621502CC23}" presName="hierChild5" presStyleCnt="0"/>
      <dgm:spPr/>
    </dgm:pt>
    <dgm:pt modelId="{24493E2C-CEF4-461F-8CB4-DF9D5465469E}" type="pres">
      <dgm:prSet presAssocID="{64C9005B-366A-4383-AE5E-A99B91ADDEDA}" presName="hierChild3" presStyleCnt="0"/>
      <dgm:spPr/>
    </dgm:pt>
    <dgm:pt modelId="{09ABA022-3909-44D5-9B4A-4DB212A2AF3A}" type="pres">
      <dgm:prSet presAssocID="{A1D7833F-8A19-4E59-AC94-D1189CB8BF07}" presName="Name111" presStyleLbl="parChTrans1D2" presStyleIdx="3" presStyleCnt="4"/>
      <dgm:spPr/>
    </dgm:pt>
    <dgm:pt modelId="{EDB0A71C-3EAA-4B71-82C9-94B1337DD158}" type="pres">
      <dgm:prSet presAssocID="{D22D499D-3FA8-48CC-8B3E-1DBF36009A25}" presName="hierRoot3" presStyleCnt="0">
        <dgm:presLayoutVars>
          <dgm:hierBranch val="init"/>
        </dgm:presLayoutVars>
      </dgm:prSet>
      <dgm:spPr/>
    </dgm:pt>
    <dgm:pt modelId="{EFDF53EB-D3FD-469E-8A51-6CF71A3325BE}" type="pres">
      <dgm:prSet presAssocID="{D22D499D-3FA8-48CC-8B3E-1DBF36009A25}" presName="rootComposite3" presStyleCnt="0"/>
      <dgm:spPr/>
    </dgm:pt>
    <dgm:pt modelId="{4BCB10A6-C5AC-4EB7-A6E9-E20174A914AD}" type="pres">
      <dgm:prSet presAssocID="{D22D499D-3FA8-48CC-8B3E-1DBF36009A25}" presName="rootText3" presStyleLbl="asst1" presStyleIdx="0" presStyleCnt="1">
        <dgm:presLayoutVars>
          <dgm:chPref val="3"/>
        </dgm:presLayoutVars>
      </dgm:prSet>
      <dgm:spPr/>
    </dgm:pt>
    <dgm:pt modelId="{5CC56419-F262-4289-90C4-76C1CFC7357B}" type="pres">
      <dgm:prSet presAssocID="{D22D499D-3FA8-48CC-8B3E-1DBF36009A25}" presName="rootConnector3" presStyleLbl="asst1" presStyleIdx="0" presStyleCnt="1"/>
      <dgm:spPr/>
    </dgm:pt>
    <dgm:pt modelId="{EEC8AB06-2484-49F0-BBDB-BCE8A6C83146}" type="pres">
      <dgm:prSet presAssocID="{D22D499D-3FA8-48CC-8B3E-1DBF36009A25}" presName="hierChild6" presStyleCnt="0"/>
      <dgm:spPr/>
    </dgm:pt>
    <dgm:pt modelId="{588EDBCA-3EB7-4AA0-82AC-56B3B5F68830}" type="pres">
      <dgm:prSet presAssocID="{D22D499D-3FA8-48CC-8B3E-1DBF36009A25}" presName="hierChild7" presStyleCnt="0"/>
      <dgm:spPr/>
    </dgm:pt>
  </dgm:ptLst>
  <dgm:cxnLst>
    <dgm:cxn modelId="{22423E04-7906-4A7D-8912-2EB7A8EF34CA}" type="presOf" srcId="{CF70EFC4-84DD-4FAB-9793-D408708B7D2D}" destId="{69B49066-3B76-4EB6-AD92-A67CCEA0189A}" srcOrd="0" destOrd="0" presId="urn:microsoft.com/office/officeart/2005/8/layout/orgChart1"/>
    <dgm:cxn modelId="{CDA8C413-504E-4D1A-A945-595BAAA71F8A}" type="presOf" srcId="{8CBC956A-5B33-48A0-B5B2-F2A712C261C1}" destId="{73EF01F7-F0E4-46B2-9C17-C35466F9E07A}" srcOrd="0" destOrd="0" presId="urn:microsoft.com/office/officeart/2005/8/layout/orgChart1"/>
    <dgm:cxn modelId="{C0A45420-3AC2-412A-BA83-648BFFD5E43D}" srcId="{64C9005B-366A-4383-AE5E-A99B91ADDEDA}" destId="{5AEBCC33-BAED-473E-B950-03621502CC23}" srcOrd="3" destOrd="0" parTransId="{58CD1DE8-74DF-406D-A545-7E9285F35BD5}" sibTransId="{936064FE-ADC8-4673-A2DF-CC26EF48AF7D}"/>
    <dgm:cxn modelId="{BC0A5528-B3ED-4DDD-87C3-578388F52073}" type="presOf" srcId="{046FD920-A06E-4FC0-97B3-7EF399712808}" destId="{B7FBAED5-464D-426D-B808-0943597AF66D}" srcOrd="0" destOrd="0" presId="urn:microsoft.com/office/officeart/2005/8/layout/orgChart1"/>
    <dgm:cxn modelId="{707B5F36-F124-4E0F-A942-B4FDAE631F8E}" type="presOf" srcId="{64C9005B-366A-4383-AE5E-A99B91ADDEDA}" destId="{C2298DD6-FD46-47F9-A26C-0EA48C1887EC}" srcOrd="0" destOrd="0" presId="urn:microsoft.com/office/officeart/2005/8/layout/orgChart1"/>
    <dgm:cxn modelId="{C800CA37-4B0D-4E51-8631-635C98F62A18}" type="presOf" srcId="{B174BEA3-22BB-4277-B7DA-3123BE88A8E3}" destId="{4A5BD0B9-2E61-467D-93F3-B7B4656D7A35}" srcOrd="1" destOrd="0" presId="urn:microsoft.com/office/officeart/2005/8/layout/orgChart1"/>
    <dgm:cxn modelId="{68DFAA38-BF94-424D-8E4F-75DD4A484641}" type="presOf" srcId="{4D9DCB8B-79A5-4FBA-96CF-20DC2EA080CA}" destId="{4EF91815-9434-4CF9-92F0-BD1C8FEB62C7}" srcOrd="0" destOrd="0" presId="urn:microsoft.com/office/officeart/2005/8/layout/orgChart1"/>
    <dgm:cxn modelId="{8946005F-1922-449E-9C45-F58F870E6878}" type="presOf" srcId="{22D18A4E-3A3A-407A-B21E-2AA5C0F71C74}" destId="{112F6B41-1816-4B17-884A-588BB3707E4F}" srcOrd="0" destOrd="0" presId="urn:microsoft.com/office/officeart/2005/8/layout/orgChart1"/>
    <dgm:cxn modelId="{16D76561-4A08-4DB2-839C-900D42A137DB}" type="presOf" srcId="{A1D7833F-8A19-4E59-AC94-D1189CB8BF07}" destId="{09ABA022-3909-44D5-9B4A-4DB212A2AF3A}" srcOrd="0" destOrd="0" presId="urn:microsoft.com/office/officeart/2005/8/layout/orgChart1"/>
    <dgm:cxn modelId="{D0DCFC61-8712-4208-AA64-263CE6B8D833}" srcId="{F2738E7C-FEA3-4413-AADA-C88588BC2786}" destId="{9FA94EA2-CBFD-4E28-AB5F-8B00195DAABC}" srcOrd="0" destOrd="0" parTransId="{6DA49E83-DC52-41B9-9858-5CD127C3BC1B}" sibTransId="{EB9F2A39-A680-4C50-988F-07CB5A84D2E4}"/>
    <dgm:cxn modelId="{30695365-E3F6-4DC8-99A8-F332BDEB97B0}" type="presOf" srcId="{5AEBCC33-BAED-473E-B950-03621502CC23}" destId="{4C2249E3-47CA-462B-9F00-BB25E1A052A4}" srcOrd="1" destOrd="0" presId="urn:microsoft.com/office/officeart/2005/8/layout/orgChart1"/>
    <dgm:cxn modelId="{06616267-925D-4C20-884F-B105F21D38A3}" type="presOf" srcId="{D22D499D-3FA8-48CC-8B3E-1DBF36009A25}" destId="{5CC56419-F262-4289-90C4-76C1CFC7357B}" srcOrd="1" destOrd="0" presId="urn:microsoft.com/office/officeart/2005/8/layout/orgChart1"/>
    <dgm:cxn modelId="{12D46448-D515-47AD-907B-A95F4DEBA2F2}" srcId="{AF20AE30-0972-4B1A-BB74-576CE6D17D36}" destId="{64C9005B-366A-4383-AE5E-A99B91ADDEDA}" srcOrd="0" destOrd="0" parTransId="{04273410-9C1B-47C3-A8BD-2FFBB35CB36E}" sibTransId="{E6F7B00B-9FDD-444F-A5A0-4913E3F12D22}"/>
    <dgm:cxn modelId="{4F68114E-2BFC-4E87-825E-1E9939930584}" type="presOf" srcId="{9FA94EA2-CBFD-4E28-AB5F-8B00195DAABC}" destId="{ECE3086A-AECB-41D5-897C-7806A44ECCAC}" srcOrd="1" destOrd="0" presId="urn:microsoft.com/office/officeart/2005/8/layout/orgChart1"/>
    <dgm:cxn modelId="{B2041979-DD36-4FE5-8A1E-B3014A0B1EF3}" srcId="{64C9005B-366A-4383-AE5E-A99B91ADDEDA}" destId="{D22D499D-3FA8-48CC-8B3E-1DBF36009A25}" srcOrd="0" destOrd="0" parTransId="{A1D7833F-8A19-4E59-AC94-D1189CB8BF07}" sibTransId="{680501B0-EB09-457D-8239-77703055EF75}"/>
    <dgm:cxn modelId="{7F8E4887-0EF0-481F-99D3-BA52AA961E1E}" type="presOf" srcId="{22D18A4E-3A3A-407A-B21E-2AA5C0F71C74}" destId="{E6771ADB-14B9-4C7E-9E08-BD1B566ED64D}" srcOrd="1" destOrd="0" presId="urn:microsoft.com/office/officeart/2005/8/layout/orgChart1"/>
    <dgm:cxn modelId="{C82CBC87-1511-47D8-9AEC-35346E3A8D11}" type="presOf" srcId="{5AEBCC33-BAED-473E-B950-03621502CC23}" destId="{90DD2EE8-6372-4F10-9880-55C02BE89785}" srcOrd="0" destOrd="0" presId="urn:microsoft.com/office/officeart/2005/8/layout/orgChart1"/>
    <dgm:cxn modelId="{A5F9F599-2B16-4277-BF19-F2703B35E759}" type="presOf" srcId="{B174BEA3-22BB-4277-B7DA-3123BE88A8E3}" destId="{AF6DE343-B75C-4AA2-BF35-B0016EA040C9}" srcOrd="0" destOrd="0" presId="urn:microsoft.com/office/officeart/2005/8/layout/orgChart1"/>
    <dgm:cxn modelId="{D21665AF-9060-45B9-BFA2-A6B786BECB33}" srcId="{5AEBCC33-BAED-473E-B950-03621502CC23}" destId="{B174BEA3-22BB-4277-B7DA-3123BE88A8E3}" srcOrd="0" destOrd="0" parTransId="{046FD920-A06E-4FC0-97B3-7EF399712808}" sibTransId="{744D402D-ACE8-4245-BDA1-98FC2CE254F5}"/>
    <dgm:cxn modelId="{56FBBFB1-EFAD-42CB-9074-EAA88A25858E}" srcId="{64C9005B-366A-4383-AE5E-A99B91ADDEDA}" destId="{F2738E7C-FEA3-4413-AADA-C88588BC2786}" srcOrd="2" destOrd="0" parTransId="{CF70EFC4-84DD-4FAB-9793-D408708B7D2D}" sibTransId="{306A7DF7-CEE8-4626-BE4D-577C5FE20406}"/>
    <dgm:cxn modelId="{025CB3BC-F255-4390-B6B1-4A543FAE84B9}" type="presOf" srcId="{F2738E7C-FEA3-4413-AADA-C88588BC2786}" destId="{2750C6B9-5282-4FA9-933F-8047BFEE89FF}" srcOrd="0" destOrd="0" presId="urn:microsoft.com/office/officeart/2005/8/layout/orgChart1"/>
    <dgm:cxn modelId="{62D3E8BD-662C-4146-948B-33B63BE6680E}" type="presOf" srcId="{F2738E7C-FEA3-4413-AADA-C88588BC2786}" destId="{0DF36838-7F7E-47CD-AB02-0F54E411367D}" srcOrd="1" destOrd="0" presId="urn:microsoft.com/office/officeart/2005/8/layout/orgChart1"/>
    <dgm:cxn modelId="{B5E935D3-5058-4990-8C03-C848DF4B918E}" type="presOf" srcId="{D276F56B-F1B4-44AE-939C-7646969641DF}" destId="{59D618E6-0CA5-4E74-B900-EB22293EBC6E}" srcOrd="0" destOrd="0" presId="urn:microsoft.com/office/officeart/2005/8/layout/orgChart1"/>
    <dgm:cxn modelId="{A215FED6-A38A-4DBD-9A10-7C448EB3E1BF}" type="presOf" srcId="{6DA49E83-DC52-41B9-9858-5CD127C3BC1B}" destId="{D8F028CD-E56C-4A46-BD75-BBB602258C91}" srcOrd="0" destOrd="0" presId="urn:microsoft.com/office/officeart/2005/8/layout/orgChart1"/>
    <dgm:cxn modelId="{74C051DD-7FC8-4D6C-8952-868D3F201D05}" type="presOf" srcId="{4D9DCB8B-79A5-4FBA-96CF-20DC2EA080CA}" destId="{3E9EB97F-F7B5-4572-B3D3-8D7EE76799F3}" srcOrd="1" destOrd="0" presId="urn:microsoft.com/office/officeart/2005/8/layout/orgChart1"/>
    <dgm:cxn modelId="{6F40A6E1-70AB-4502-99F1-45BF4B83E8D6}" type="presOf" srcId="{9FA94EA2-CBFD-4E28-AB5F-8B00195DAABC}" destId="{0F789356-BF48-4674-8347-D1974F5470A3}" srcOrd="0" destOrd="0" presId="urn:microsoft.com/office/officeart/2005/8/layout/orgChart1"/>
    <dgm:cxn modelId="{5A1784E3-2461-4AD3-A3AC-E39E036650DD}" type="presOf" srcId="{64C9005B-366A-4383-AE5E-A99B91ADDEDA}" destId="{8E9D6AC6-0FCD-41A9-BD7C-D162DB33C34A}" srcOrd="1" destOrd="0" presId="urn:microsoft.com/office/officeart/2005/8/layout/orgChart1"/>
    <dgm:cxn modelId="{BD2031F3-2312-40C1-A46E-A010C9C979FA}" srcId="{22D18A4E-3A3A-407A-B21E-2AA5C0F71C74}" destId="{4D9DCB8B-79A5-4FBA-96CF-20DC2EA080CA}" srcOrd="0" destOrd="0" parTransId="{8CBC956A-5B33-48A0-B5B2-F2A712C261C1}" sibTransId="{6F41CD67-56B1-431B-B23A-72DAC71EC083}"/>
    <dgm:cxn modelId="{DFC8A4F7-9808-46C0-9C40-9CB729A6FF1F}" type="presOf" srcId="{AF20AE30-0972-4B1A-BB74-576CE6D17D36}" destId="{88D1FD66-6902-40F8-AB19-75D9325F5E77}" srcOrd="0" destOrd="0" presId="urn:microsoft.com/office/officeart/2005/8/layout/orgChart1"/>
    <dgm:cxn modelId="{66C00CF8-5602-4023-9E05-3BBA7A89EAD4}" type="presOf" srcId="{D22D499D-3FA8-48CC-8B3E-1DBF36009A25}" destId="{4BCB10A6-C5AC-4EB7-A6E9-E20174A914AD}" srcOrd="0" destOrd="0" presId="urn:microsoft.com/office/officeart/2005/8/layout/orgChart1"/>
    <dgm:cxn modelId="{F0B91DFB-60FA-4722-80B8-17F2443F3FD1}" srcId="{64C9005B-366A-4383-AE5E-A99B91ADDEDA}" destId="{22D18A4E-3A3A-407A-B21E-2AA5C0F71C74}" srcOrd="1" destOrd="0" parTransId="{D276F56B-F1B4-44AE-939C-7646969641DF}" sibTransId="{24FDE8F4-A254-4110-AAD1-34EC164CDE38}"/>
    <dgm:cxn modelId="{9FAA2EFE-6DEC-4209-82A1-A7E7BFB63FC4}" type="presOf" srcId="{58CD1DE8-74DF-406D-A545-7E9285F35BD5}" destId="{B775B71F-4CA5-48B7-9DFB-7E2ECD5B672C}" srcOrd="0" destOrd="0" presId="urn:microsoft.com/office/officeart/2005/8/layout/orgChart1"/>
    <dgm:cxn modelId="{432B4C64-D2D8-41B3-8071-52D379F00513}" type="presParOf" srcId="{88D1FD66-6902-40F8-AB19-75D9325F5E77}" destId="{2AD2E962-4703-4665-873E-B872229A80F0}" srcOrd="0" destOrd="0" presId="urn:microsoft.com/office/officeart/2005/8/layout/orgChart1"/>
    <dgm:cxn modelId="{FAC2BE9E-BA58-44E4-95D1-D74B942BD26C}" type="presParOf" srcId="{2AD2E962-4703-4665-873E-B872229A80F0}" destId="{7979D3B9-1E4F-439A-996B-FB19CFA29826}" srcOrd="0" destOrd="0" presId="urn:microsoft.com/office/officeart/2005/8/layout/orgChart1"/>
    <dgm:cxn modelId="{DBB8A191-607B-49E4-A00F-1BA647563881}" type="presParOf" srcId="{7979D3B9-1E4F-439A-996B-FB19CFA29826}" destId="{C2298DD6-FD46-47F9-A26C-0EA48C1887EC}" srcOrd="0" destOrd="0" presId="urn:microsoft.com/office/officeart/2005/8/layout/orgChart1"/>
    <dgm:cxn modelId="{52E27490-0DDD-49BD-B247-1DF257E8F437}" type="presParOf" srcId="{7979D3B9-1E4F-439A-996B-FB19CFA29826}" destId="{8E9D6AC6-0FCD-41A9-BD7C-D162DB33C34A}" srcOrd="1" destOrd="0" presId="urn:microsoft.com/office/officeart/2005/8/layout/orgChart1"/>
    <dgm:cxn modelId="{BABCAF9B-B0D3-407D-BB8E-7CEF00163ED8}" type="presParOf" srcId="{2AD2E962-4703-4665-873E-B872229A80F0}" destId="{31336E10-D276-4B53-9C0D-C4411FAA2576}" srcOrd="1" destOrd="0" presId="urn:microsoft.com/office/officeart/2005/8/layout/orgChart1"/>
    <dgm:cxn modelId="{7865403B-4732-4BC7-A50B-A12774D379E9}" type="presParOf" srcId="{31336E10-D276-4B53-9C0D-C4411FAA2576}" destId="{59D618E6-0CA5-4E74-B900-EB22293EBC6E}" srcOrd="0" destOrd="0" presId="urn:microsoft.com/office/officeart/2005/8/layout/orgChart1"/>
    <dgm:cxn modelId="{E6659605-28CB-42ED-B1C6-BB480692B49D}" type="presParOf" srcId="{31336E10-D276-4B53-9C0D-C4411FAA2576}" destId="{4FCD03ED-C3A5-4E5B-AD62-CD215D63CD55}" srcOrd="1" destOrd="0" presId="urn:microsoft.com/office/officeart/2005/8/layout/orgChart1"/>
    <dgm:cxn modelId="{F8F997C8-9E02-4900-B5E8-6A03A934E9BB}" type="presParOf" srcId="{4FCD03ED-C3A5-4E5B-AD62-CD215D63CD55}" destId="{7C471CA2-7316-4B70-A580-136F69342B32}" srcOrd="0" destOrd="0" presId="urn:microsoft.com/office/officeart/2005/8/layout/orgChart1"/>
    <dgm:cxn modelId="{187C56A3-4F30-46FA-9C74-1838A7FFBC6B}" type="presParOf" srcId="{7C471CA2-7316-4B70-A580-136F69342B32}" destId="{112F6B41-1816-4B17-884A-588BB3707E4F}" srcOrd="0" destOrd="0" presId="urn:microsoft.com/office/officeart/2005/8/layout/orgChart1"/>
    <dgm:cxn modelId="{7172CD39-B44B-40D2-9FC5-208504F77F2F}" type="presParOf" srcId="{7C471CA2-7316-4B70-A580-136F69342B32}" destId="{E6771ADB-14B9-4C7E-9E08-BD1B566ED64D}" srcOrd="1" destOrd="0" presId="urn:microsoft.com/office/officeart/2005/8/layout/orgChart1"/>
    <dgm:cxn modelId="{E87B565E-298C-4A8A-8452-FC06959D9D3F}" type="presParOf" srcId="{4FCD03ED-C3A5-4E5B-AD62-CD215D63CD55}" destId="{3F50108A-65F7-4BB7-BCA3-C767214EF3CF}" srcOrd="1" destOrd="0" presId="urn:microsoft.com/office/officeart/2005/8/layout/orgChart1"/>
    <dgm:cxn modelId="{722755A9-DAF4-4273-821C-D2B96792F8A9}" type="presParOf" srcId="{3F50108A-65F7-4BB7-BCA3-C767214EF3CF}" destId="{73EF01F7-F0E4-46B2-9C17-C35466F9E07A}" srcOrd="0" destOrd="0" presId="urn:microsoft.com/office/officeart/2005/8/layout/orgChart1"/>
    <dgm:cxn modelId="{2E05B6B4-1FEC-45C2-8065-A9DCB30E815E}" type="presParOf" srcId="{3F50108A-65F7-4BB7-BCA3-C767214EF3CF}" destId="{B9AD941F-4D40-4EE8-B058-569C34BD4F14}" srcOrd="1" destOrd="0" presId="urn:microsoft.com/office/officeart/2005/8/layout/orgChart1"/>
    <dgm:cxn modelId="{67BDBDAF-DFC0-4998-8FAE-96D78F711CD4}" type="presParOf" srcId="{B9AD941F-4D40-4EE8-B058-569C34BD4F14}" destId="{241FCEA8-B031-461E-999B-A574C2D8D004}" srcOrd="0" destOrd="0" presId="urn:microsoft.com/office/officeart/2005/8/layout/orgChart1"/>
    <dgm:cxn modelId="{E6471909-AC9F-42F9-834E-0CFE2611A972}" type="presParOf" srcId="{241FCEA8-B031-461E-999B-A574C2D8D004}" destId="{4EF91815-9434-4CF9-92F0-BD1C8FEB62C7}" srcOrd="0" destOrd="0" presId="urn:microsoft.com/office/officeart/2005/8/layout/orgChart1"/>
    <dgm:cxn modelId="{08AC1B54-EF91-4E28-A096-3E82A1999F9B}" type="presParOf" srcId="{241FCEA8-B031-461E-999B-A574C2D8D004}" destId="{3E9EB97F-F7B5-4572-B3D3-8D7EE76799F3}" srcOrd="1" destOrd="0" presId="urn:microsoft.com/office/officeart/2005/8/layout/orgChart1"/>
    <dgm:cxn modelId="{786B3901-A275-4699-A1F1-9144C86B4D03}" type="presParOf" srcId="{B9AD941F-4D40-4EE8-B058-569C34BD4F14}" destId="{F5CB98C8-CA4D-4A00-ABDC-6880E8B51512}" srcOrd="1" destOrd="0" presId="urn:microsoft.com/office/officeart/2005/8/layout/orgChart1"/>
    <dgm:cxn modelId="{C9BD75CF-E2B2-4017-BF6F-06AED920FC77}" type="presParOf" srcId="{B9AD941F-4D40-4EE8-B058-569C34BD4F14}" destId="{24A4941A-7615-495D-A23F-22F53E60C8AE}" srcOrd="2" destOrd="0" presId="urn:microsoft.com/office/officeart/2005/8/layout/orgChart1"/>
    <dgm:cxn modelId="{6C39634B-D654-441B-93AB-88F683E633EA}" type="presParOf" srcId="{4FCD03ED-C3A5-4E5B-AD62-CD215D63CD55}" destId="{A41F28FE-A1FC-47FF-BBBE-0760D0E72FE4}" srcOrd="2" destOrd="0" presId="urn:microsoft.com/office/officeart/2005/8/layout/orgChart1"/>
    <dgm:cxn modelId="{303001DE-9C64-4D30-B80C-8DAF4B90542D}" type="presParOf" srcId="{31336E10-D276-4B53-9C0D-C4411FAA2576}" destId="{69B49066-3B76-4EB6-AD92-A67CCEA0189A}" srcOrd="2" destOrd="0" presId="urn:microsoft.com/office/officeart/2005/8/layout/orgChart1"/>
    <dgm:cxn modelId="{910956C7-C7E5-4F3F-AD89-868A6479F605}" type="presParOf" srcId="{31336E10-D276-4B53-9C0D-C4411FAA2576}" destId="{94812630-EA1B-4D9B-B606-722E8CFA1652}" srcOrd="3" destOrd="0" presId="urn:microsoft.com/office/officeart/2005/8/layout/orgChart1"/>
    <dgm:cxn modelId="{C9F0B2D1-75AD-4B47-AFEE-3398472C024C}" type="presParOf" srcId="{94812630-EA1B-4D9B-B606-722E8CFA1652}" destId="{412B5B53-11F6-4DD6-A0FA-597533C97C39}" srcOrd="0" destOrd="0" presId="urn:microsoft.com/office/officeart/2005/8/layout/orgChart1"/>
    <dgm:cxn modelId="{3231E906-D777-43AF-92F6-1E206C6C6D53}" type="presParOf" srcId="{412B5B53-11F6-4DD6-A0FA-597533C97C39}" destId="{2750C6B9-5282-4FA9-933F-8047BFEE89FF}" srcOrd="0" destOrd="0" presId="urn:microsoft.com/office/officeart/2005/8/layout/orgChart1"/>
    <dgm:cxn modelId="{E7EF018F-7A4D-406B-B7E9-BEAFBC9263A0}" type="presParOf" srcId="{412B5B53-11F6-4DD6-A0FA-597533C97C39}" destId="{0DF36838-7F7E-47CD-AB02-0F54E411367D}" srcOrd="1" destOrd="0" presId="urn:microsoft.com/office/officeart/2005/8/layout/orgChart1"/>
    <dgm:cxn modelId="{EFBC3314-44E4-44DB-8364-985F689B9396}" type="presParOf" srcId="{94812630-EA1B-4D9B-B606-722E8CFA1652}" destId="{7062F0CF-98F9-4629-B1A2-D2380443F6F7}" srcOrd="1" destOrd="0" presId="urn:microsoft.com/office/officeart/2005/8/layout/orgChart1"/>
    <dgm:cxn modelId="{3CB189B3-9120-47EF-B174-59F23CA43344}" type="presParOf" srcId="{7062F0CF-98F9-4629-B1A2-D2380443F6F7}" destId="{D8F028CD-E56C-4A46-BD75-BBB602258C91}" srcOrd="0" destOrd="0" presId="urn:microsoft.com/office/officeart/2005/8/layout/orgChart1"/>
    <dgm:cxn modelId="{A023DA77-3FCD-42AC-965F-FF5E4925F10D}" type="presParOf" srcId="{7062F0CF-98F9-4629-B1A2-D2380443F6F7}" destId="{E6219F1A-C1C7-4D35-8729-F8A63C906F44}" srcOrd="1" destOrd="0" presId="urn:microsoft.com/office/officeart/2005/8/layout/orgChart1"/>
    <dgm:cxn modelId="{FC0CA037-4D9F-4681-84F6-5CA8A0250A64}" type="presParOf" srcId="{E6219F1A-C1C7-4D35-8729-F8A63C906F44}" destId="{ECF00DBA-775F-4DC4-BB5E-5945BA8AFDFF}" srcOrd="0" destOrd="0" presId="urn:microsoft.com/office/officeart/2005/8/layout/orgChart1"/>
    <dgm:cxn modelId="{7FD5F298-1392-417D-90EC-5076061BBFDE}" type="presParOf" srcId="{ECF00DBA-775F-4DC4-BB5E-5945BA8AFDFF}" destId="{0F789356-BF48-4674-8347-D1974F5470A3}" srcOrd="0" destOrd="0" presId="urn:microsoft.com/office/officeart/2005/8/layout/orgChart1"/>
    <dgm:cxn modelId="{3CE6EBDC-EE3A-420A-8F1D-DA5B4478C826}" type="presParOf" srcId="{ECF00DBA-775F-4DC4-BB5E-5945BA8AFDFF}" destId="{ECE3086A-AECB-41D5-897C-7806A44ECCAC}" srcOrd="1" destOrd="0" presId="urn:microsoft.com/office/officeart/2005/8/layout/orgChart1"/>
    <dgm:cxn modelId="{25C38806-0984-4B79-B1EB-4BCB4FE1F552}" type="presParOf" srcId="{E6219F1A-C1C7-4D35-8729-F8A63C906F44}" destId="{62340771-B4A6-453F-BB5E-E58236E4CE72}" srcOrd="1" destOrd="0" presId="urn:microsoft.com/office/officeart/2005/8/layout/orgChart1"/>
    <dgm:cxn modelId="{912438B5-0A51-47E9-A983-9CD57418074C}" type="presParOf" srcId="{E6219F1A-C1C7-4D35-8729-F8A63C906F44}" destId="{AFD02C83-1221-4B8E-926F-CF3D0B171D3A}" srcOrd="2" destOrd="0" presId="urn:microsoft.com/office/officeart/2005/8/layout/orgChart1"/>
    <dgm:cxn modelId="{B0345ED4-8117-4D3A-B178-3049E34C845D}" type="presParOf" srcId="{94812630-EA1B-4D9B-B606-722E8CFA1652}" destId="{7308CFFB-6424-4625-BFCE-7DBD65F6DE4D}" srcOrd="2" destOrd="0" presId="urn:microsoft.com/office/officeart/2005/8/layout/orgChart1"/>
    <dgm:cxn modelId="{C862952E-C20D-4D06-8164-D7DAD2883D90}" type="presParOf" srcId="{31336E10-D276-4B53-9C0D-C4411FAA2576}" destId="{B775B71F-4CA5-48B7-9DFB-7E2ECD5B672C}" srcOrd="4" destOrd="0" presId="urn:microsoft.com/office/officeart/2005/8/layout/orgChart1"/>
    <dgm:cxn modelId="{0A01BF45-B5FF-4FAA-9B74-F6C4C0382B1E}" type="presParOf" srcId="{31336E10-D276-4B53-9C0D-C4411FAA2576}" destId="{CB4DE528-4BF9-4BDB-B728-623C8F15837D}" srcOrd="5" destOrd="0" presId="urn:microsoft.com/office/officeart/2005/8/layout/orgChart1"/>
    <dgm:cxn modelId="{46639020-FDC3-450C-9E9A-8D82C0022ACD}" type="presParOf" srcId="{CB4DE528-4BF9-4BDB-B728-623C8F15837D}" destId="{CCA5546B-91F2-48BD-B559-BAC0504D5BFC}" srcOrd="0" destOrd="0" presId="urn:microsoft.com/office/officeart/2005/8/layout/orgChart1"/>
    <dgm:cxn modelId="{50BF10D7-7FED-483A-A417-0B23671FCD4E}" type="presParOf" srcId="{CCA5546B-91F2-48BD-B559-BAC0504D5BFC}" destId="{90DD2EE8-6372-4F10-9880-55C02BE89785}" srcOrd="0" destOrd="0" presId="urn:microsoft.com/office/officeart/2005/8/layout/orgChart1"/>
    <dgm:cxn modelId="{EDA6CE24-8AD3-4253-9A1D-74F97D36D463}" type="presParOf" srcId="{CCA5546B-91F2-48BD-B559-BAC0504D5BFC}" destId="{4C2249E3-47CA-462B-9F00-BB25E1A052A4}" srcOrd="1" destOrd="0" presId="urn:microsoft.com/office/officeart/2005/8/layout/orgChart1"/>
    <dgm:cxn modelId="{DC79B124-FA9B-4336-BDC8-3007FB0F96A3}" type="presParOf" srcId="{CB4DE528-4BF9-4BDB-B728-623C8F15837D}" destId="{5743147A-93AC-4A31-A391-5FC31E2C5FDF}" srcOrd="1" destOrd="0" presId="urn:microsoft.com/office/officeart/2005/8/layout/orgChart1"/>
    <dgm:cxn modelId="{36DB958B-2E20-4B4A-A63C-0FC30AFCDB4B}" type="presParOf" srcId="{5743147A-93AC-4A31-A391-5FC31E2C5FDF}" destId="{B7FBAED5-464D-426D-B808-0943597AF66D}" srcOrd="0" destOrd="0" presId="urn:microsoft.com/office/officeart/2005/8/layout/orgChart1"/>
    <dgm:cxn modelId="{291B8A15-5490-4FEB-BA37-BF11ED798989}" type="presParOf" srcId="{5743147A-93AC-4A31-A391-5FC31E2C5FDF}" destId="{2C74CB39-82EB-43BE-BF70-7F04FC5DA75B}" srcOrd="1" destOrd="0" presId="urn:microsoft.com/office/officeart/2005/8/layout/orgChart1"/>
    <dgm:cxn modelId="{F29C5D28-4D97-463D-A970-6DD6FDC045C4}" type="presParOf" srcId="{2C74CB39-82EB-43BE-BF70-7F04FC5DA75B}" destId="{7311C92B-4294-44E5-B5FE-2616B56BB8D9}" srcOrd="0" destOrd="0" presId="urn:microsoft.com/office/officeart/2005/8/layout/orgChart1"/>
    <dgm:cxn modelId="{30EC1748-14D3-4D7D-B907-5AC925F6875D}" type="presParOf" srcId="{7311C92B-4294-44E5-B5FE-2616B56BB8D9}" destId="{AF6DE343-B75C-4AA2-BF35-B0016EA040C9}" srcOrd="0" destOrd="0" presId="urn:microsoft.com/office/officeart/2005/8/layout/orgChart1"/>
    <dgm:cxn modelId="{C7F4F21F-7517-49DE-A8CB-E90E5FA690A3}" type="presParOf" srcId="{7311C92B-4294-44E5-B5FE-2616B56BB8D9}" destId="{4A5BD0B9-2E61-467D-93F3-B7B4656D7A35}" srcOrd="1" destOrd="0" presId="urn:microsoft.com/office/officeart/2005/8/layout/orgChart1"/>
    <dgm:cxn modelId="{FEAC280B-0A89-46B9-A187-D7B0F9AC831C}" type="presParOf" srcId="{2C74CB39-82EB-43BE-BF70-7F04FC5DA75B}" destId="{FD2C7E5A-3464-4673-91CC-D9642B38C7D1}" srcOrd="1" destOrd="0" presId="urn:microsoft.com/office/officeart/2005/8/layout/orgChart1"/>
    <dgm:cxn modelId="{47380C3C-3993-42CD-A2AE-000CC5DC6FC9}" type="presParOf" srcId="{2C74CB39-82EB-43BE-BF70-7F04FC5DA75B}" destId="{351153C8-B171-4B23-8C7B-26276C7BE100}" srcOrd="2" destOrd="0" presId="urn:microsoft.com/office/officeart/2005/8/layout/orgChart1"/>
    <dgm:cxn modelId="{C6F1E98E-E70E-417E-8EE5-0AF6632FB788}" type="presParOf" srcId="{CB4DE528-4BF9-4BDB-B728-623C8F15837D}" destId="{710DF7F0-87F0-4A72-9F81-BAC452A2723D}" srcOrd="2" destOrd="0" presId="urn:microsoft.com/office/officeart/2005/8/layout/orgChart1"/>
    <dgm:cxn modelId="{D2996BBD-F749-4A11-904B-7B9D24862CD7}" type="presParOf" srcId="{2AD2E962-4703-4665-873E-B872229A80F0}" destId="{24493E2C-CEF4-461F-8CB4-DF9D5465469E}" srcOrd="2" destOrd="0" presId="urn:microsoft.com/office/officeart/2005/8/layout/orgChart1"/>
    <dgm:cxn modelId="{C76952EA-15DD-47E7-B2B3-CC43869A4B30}" type="presParOf" srcId="{24493E2C-CEF4-461F-8CB4-DF9D5465469E}" destId="{09ABA022-3909-44D5-9B4A-4DB212A2AF3A}" srcOrd="0" destOrd="0" presId="urn:microsoft.com/office/officeart/2005/8/layout/orgChart1"/>
    <dgm:cxn modelId="{1F4A230F-DA3A-4412-B17F-5DC20A022CD4}" type="presParOf" srcId="{24493E2C-CEF4-461F-8CB4-DF9D5465469E}" destId="{EDB0A71C-3EAA-4B71-82C9-94B1337DD158}" srcOrd="1" destOrd="0" presId="urn:microsoft.com/office/officeart/2005/8/layout/orgChart1"/>
    <dgm:cxn modelId="{E1F49D55-ADE3-4BAB-802B-B9CD5EA8BD15}" type="presParOf" srcId="{EDB0A71C-3EAA-4B71-82C9-94B1337DD158}" destId="{EFDF53EB-D3FD-469E-8A51-6CF71A3325BE}" srcOrd="0" destOrd="0" presId="urn:microsoft.com/office/officeart/2005/8/layout/orgChart1"/>
    <dgm:cxn modelId="{4793A885-6EEC-4C7C-8AE7-0B2DB5A11F1B}" type="presParOf" srcId="{EFDF53EB-D3FD-469E-8A51-6CF71A3325BE}" destId="{4BCB10A6-C5AC-4EB7-A6E9-E20174A914AD}" srcOrd="0" destOrd="0" presId="urn:microsoft.com/office/officeart/2005/8/layout/orgChart1"/>
    <dgm:cxn modelId="{E0F63024-DEFB-404F-88D4-1097D759D094}" type="presParOf" srcId="{EFDF53EB-D3FD-469E-8A51-6CF71A3325BE}" destId="{5CC56419-F262-4289-90C4-76C1CFC7357B}" srcOrd="1" destOrd="0" presId="urn:microsoft.com/office/officeart/2005/8/layout/orgChart1"/>
    <dgm:cxn modelId="{AB5354BD-C942-4DFF-99F4-985EA04931B7}" type="presParOf" srcId="{EDB0A71C-3EAA-4B71-82C9-94B1337DD158}" destId="{EEC8AB06-2484-49F0-BBDB-BCE8A6C83146}" srcOrd="1" destOrd="0" presId="urn:microsoft.com/office/officeart/2005/8/layout/orgChart1"/>
    <dgm:cxn modelId="{B3B8ED20-0E00-47B0-94D6-C41F4A6A7E8B}" type="presParOf" srcId="{EDB0A71C-3EAA-4B71-82C9-94B1337DD158}" destId="{588EDBCA-3EB7-4AA0-82AC-56B3B5F68830}" srcOrd="2" destOrd="0" presId="urn:microsoft.com/office/officeart/2005/8/layout/orgChart1"/>
  </dgm:cxnLst>
  <dgm:bg/>
  <dgm:whole/>
  <dgm:extLst>
    <a:ext uri="http://schemas.microsoft.com/office/drawing/2008/diagram">
      <dsp:dataModelExt xmlns:dsp="http://schemas.microsoft.com/office/drawing/2008/diagram" relId="rId19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09ABA022-3909-44D5-9B4A-4DB212A2AF3A}">
      <dsp:nvSpPr>
        <dsp:cNvPr id="0" name=""/>
        <dsp:cNvSpPr/>
      </dsp:nvSpPr>
      <dsp:spPr>
        <a:xfrm>
          <a:off x="2145261" y="427113"/>
          <a:ext cx="91440" cy="392055"/>
        </a:xfrm>
        <a:custGeom>
          <a:avLst/>
          <a:gdLst/>
          <a:ahLst/>
          <a:cxnLst/>
          <a:rect l="0" t="0" r="0" b="0"/>
          <a:pathLst>
            <a:path>
              <a:moveTo>
                <a:pt x="135211" y="0"/>
              </a:moveTo>
              <a:lnTo>
                <a:pt x="135211" y="392055"/>
              </a:lnTo>
              <a:lnTo>
                <a:pt x="45720" y="392055"/>
              </a:lnTo>
            </a:path>
          </a:pathLst>
        </a:custGeom>
        <a:noFill/>
        <a:ln w="254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7FBAED5-464D-426D-B808-0943597AF66D}">
      <dsp:nvSpPr>
        <dsp:cNvPr id="0" name=""/>
        <dsp:cNvSpPr/>
      </dsp:nvSpPr>
      <dsp:spPr>
        <a:xfrm>
          <a:off x="2970831" y="1637373"/>
          <a:ext cx="127844" cy="39205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92055"/>
              </a:lnTo>
              <a:lnTo>
                <a:pt x="127844" y="392055"/>
              </a:lnTo>
            </a:path>
          </a:pathLst>
        </a:custGeom>
        <a:noFill/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775B71F-4CA5-48B7-9DFB-7E2ECD5B672C}">
      <dsp:nvSpPr>
        <dsp:cNvPr id="0" name=""/>
        <dsp:cNvSpPr/>
      </dsp:nvSpPr>
      <dsp:spPr>
        <a:xfrm>
          <a:off x="2280472" y="427113"/>
          <a:ext cx="1031277" cy="784111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694620"/>
              </a:lnTo>
              <a:lnTo>
                <a:pt x="1031277" y="694620"/>
              </a:lnTo>
              <a:lnTo>
                <a:pt x="1031277" y="784111"/>
              </a:lnTo>
            </a:path>
          </a:pathLst>
        </a:custGeom>
        <a:noFill/>
        <a:ln w="254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8F028CD-E56C-4A46-BD75-BBB602258C91}">
      <dsp:nvSpPr>
        <dsp:cNvPr id="0" name=""/>
        <dsp:cNvSpPr/>
      </dsp:nvSpPr>
      <dsp:spPr>
        <a:xfrm>
          <a:off x="1939554" y="1637373"/>
          <a:ext cx="127844" cy="39205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92055"/>
              </a:lnTo>
              <a:lnTo>
                <a:pt x="127844" y="392055"/>
              </a:lnTo>
            </a:path>
          </a:pathLst>
        </a:custGeom>
        <a:noFill/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9B49066-3B76-4EB6-AD92-A67CCEA0189A}">
      <dsp:nvSpPr>
        <dsp:cNvPr id="0" name=""/>
        <dsp:cNvSpPr/>
      </dsp:nvSpPr>
      <dsp:spPr>
        <a:xfrm>
          <a:off x="2234752" y="427113"/>
          <a:ext cx="91440" cy="784111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784111"/>
              </a:lnTo>
            </a:path>
          </a:pathLst>
        </a:custGeom>
        <a:noFill/>
        <a:ln w="254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3EF01F7-F0E4-46B2-9C17-C35466F9E07A}">
      <dsp:nvSpPr>
        <dsp:cNvPr id="0" name=""/>
        <dsp:cNvSpPr/>
      </dsp:nvSpPr>
      <dsp:spPr>
        <a:xfrm>
          <a:off x="908277" y="1637373"/>
          <a:ext cx="127844" cy="39205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92055"/>
              </a:lnTo>
              <a:lnTo>
                <a:pt x="127844" y="392055"/>
              </a:lnTo>
            </a:path>
          </a:pathLst>
        </a:custGeom>
        <a:noFill/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9D618E6-0CA5-4E74-B900-EB22293EBC6E}">
      <dsp:nvSpPr>
        <dsp:cNvPr id="0" name=""/>
        <dsp:cNvSpPr/>
      </dsp:nvSpPr>
      <dsp:spPr>
        <a:xfrm>
          <a:off x="1249195" y="427113"/>
          <a:ext cx="1031277" cy="784111"/>
        </a:xfrm>
        <a:custGeom>
          <a:avLst/>
          <a:gdLst/>
          <a:ahLst/>
          <a:cxnLst/>
          <a:rect l="0" t="0" r="0" b="0"/>
          <a:pathLst>
            <a:path>
              <a:moveTo>
                <a:pt x="1031277" y="0"/>
              </a:moveTo>
              <a:lnTo>
                <a:pt x="1031277" y="694620"/>
              </a:lnTo>
              <a:lnTo>
                <a:pt x="0" y="694620"/>
              </a:lnTo>
              <a:lnTo>
                <a:pt x="0" y="784111"/>
              </a:lnTo>
            </a:path>
          </a:pathLst>
        </a:custGeom>
        <a:noFill/>
        <a:ln w="254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2298DD6-FD46-47F9-A26C-0EA48C1887EC}">
      <dsp:nvSpPr>
        <dsp:cNvPr id="0" name=""/>
        <dsp:cNvSpPr/>
      </dsp:nvSpPr>
      <dsp:spPr>
        <a:xfrm>
          <a:off x="1854324" y="966"/>
          <a:ext cx="852295" cy="42614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200" kern="1200"/>
            <a:t>PCBU</a:t>
          </a:r>
        </a:p>
      </dsp:txBody>
      <dsp:txXfrm>
        <a:off x="1854324" y="966"/>
        <a:ext cx="852295" cy="426147"/>
      </dsp:txXfrm>
    </dsp:sp>
    <dsp:sp modelId="{112F6B41-1816-4B17-884A-588BB3707E4F}">
      <dsp:nvSpPr>
        <dsp:cNvPr id="0" name=""/>
        <dsp:cNvSpPr/>
      </dsp:nvSpPr>
      <dsp:spPr>
        <a:xfrm>
          <a:off x="823047" y="1211225"/>
          <a:ext cx="852295" cy="426147"/>
        </a:xfrm>
        <a:prstGeom prst="rect">
          <a:avLst/>
        </a:prstGeom>
        <a:solidFill>
          <a:schemeClr val="tx1"/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200" kern="1200">
              <a:solidFill>
                <a:schemeClr val="bg1"/>
              </a:solidFill>
            </a:rPr>
            <a:t>Supervisor: Workgroup 1</a:t>
          </a:r>
        </a:p>
      </dsp:txBody>
      <dsp:txXfrm>
        <a:off x="823047" y="1211225"/>
        <a:ext cx="852295" cy="426147"/>
      </dsp:txXfrm>
    </dsp:sp>
    <dsp:sp modelId="{4EF91815-9434-4CF9-92F0-BD1C8FEB62C7}">
      <dsp:nvSpPr>
        <dsp:cNvPr id="0" name=""/>
        <dsp:cNvSpPr/>
      </dsp:nvSpPr>
      <dsp:spPr>
        <a:xfrm>
          <a:off x="1036121" y="1816355"/>
          <a:ext cx="852295" cy="42614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200" kern="1200"/>
            <a:t>Workers</a:t>
          </a:r>
        </a:p>
      </dsp:txBody>
      <dsp:txXfrm>
        <a:off x="1036121" y="1816355"/>
        <a:ext cx="852295" cy="426147"/>
      </dsp:txXfrm>
    </dsp:sp>
    <dsp:sp modelId="{2750C6B9-5282-4FA9-933F-8047BFEE89FF}">
      <dsp:nvSpPr>
        <dsp:cNvPr id="0" name=""/>
        <dsp:cNvSpPr/>
      </dsp:nvSpPr>
      <dsp:spPr>
        <a:xfrm>
          <a:off x="1854324" y="1211225"/>
          <a:ext cx="852295" cy="42614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200" kern="1200"/>
            <a:t>Supervisor: Workgroup 2</a:t>
          </a:r>
        </a:p>
      </dsp:txBody>
      <dsp:txXfrm>
        <a:off x="1854324" y="1211225"/>
        <a:ext cx="852295" cy="426147"/>
      </dsp:txXfrm>
    </dsp:sp>
    <dsp:sp modelId="{0F789356-BF48-4674-8347-D1974F5470A3}">
      <dsp:nvSpPr>
        <dsp:cNvPr id="0" name=""/>
        <dsp:cNvSpPr/>
      </dsp:nvSpPr>
      <dsp:spPr>
        <a:xfrm>
          <a:off x="2067398" y="1816355"/>
          <a:ext cx="852295" cy="42614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200" kern="1200"/>
            <a:t>Workers</a:t>
          </a:r>
        </a:p>
      </dsp:txBody>
      <dsp:txXfrm>
        <a:off x="2067398" y="1816355"/>
        <a:ext cx="852295" cy="426147"/>
      </dsp:txXfrm>
    </dsp:sp>
    <dsp:sp modelId="{90DD2EE8-6372-4F10-9880-55C02BE89785}">
      <dsp:nvSpPr>
        <dsp:cNvPr id="0" name=""/>
        <dsp:cNvSpPr/>
      </dsp:nvSpPr>
      <dsp:spPr>
        <a:xfrm>
          <a:off x="2885602" y="1211225"/>
          <a:ext cx="852295" cy="42614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200" kern="1200"/>
            <a:t>Supervisor: Workgroup 3</a:t>
          </a:r>
        </a:p>
      </dsp:txBody>
      <dsp:txXfrm>
        <a:off x="2885602" y="1211225"/>
        <a:ext cx="852295" cy="426147"/>
      </dsp:txXfrm>
    </dsp:sp>
    <dsp:sp modelId="{AF6DE343-B75C-4AA2-BF35-B0016EA040C9}">
      <dsp:nvSpPr>
        <dsp:cNvPr id="0" name=""/>
        <dsp:cNvSpPr/>
      </dsp:nvSpPr>
      <dsp:spPr>
        <a:xfrm>
          <a:off x="3098676" y="1816355"/>
          <a:ext cx="852295" cy="42614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200" kern="1200"/>
            <a:t>Workers</a:t>
          </a:r>
        </a:p>
      </dsp:txBody>
      <dsp:txXfrm>
        <a:off x="3098676" y="1816355"/>
        <a:ext cx="852295" cy="426147"/>
      </dsp:txXfrm>
    </dsp:sp>
    <dsp:sp modelId="{4BCB10A6-C5AC-4EB7-A6E9-E20174A914AD}">
      <dsp:nvSpPr>
        <dsp:cNvPr id="0" name=""/>
        <dsp:cNvSpPr/>
      </dsp:nvSpPr>
      <dsp:spPr>
        <a:xfrm>
          <a:off x="1338686" y="606095"/>
          <a:ext cx="852295" cy="42614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200" kern="1200"/>
            <a:t>Management</a:t>
          </a:r>
        </a:p>
      </dsp:txBody>
      <dsp:txXfrm>
        <a:off x="1338686" y="606095"/>
        <a:ext cx="852295" cy="426147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4CAF7092A45A4C2BA9D45B8E381B04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36E953-5B29-4934-8BBA-2C2656FECBBC}"/>
      </w:docPartPr>
      <w:docPartBody>
        <w:p w:rsidR="00B54662" w:rsidRDefault="00B54662" w:rsidP="00B54662">
          <w:pPr>
            <w:pStyle w:val="4CAF7092A45A4C2BA9D45B8E381B0421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F081F68F18CE4C7DA827ED80625793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68C4F3-D3E0-4B1B-9AD5-5418DBA20768}"/>
      </w:docPartPr>
      <w:docPartBody>
        <w:p w:rsidR="00B54662" w:rsidRDefault="00B54662" w:rsidP="00B54662">
          <w:pPr>
            <w:pStyle w:val="F081F68F18CE4C7DA827ED8062579379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7E13CC67E5B64670B79C61C3DEDA64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5C87652-E780-456C-BED9-C68149745420}"/>
      </w:docPartPr>
      <w:docPartBody>
        <w:p w:rsidR="00B54662" w:rsidRDefault="00B54662" w:rsidP="00B54662">
          <w:pPr>
            <w:pStyle w:val="7E13CC67E5B64670B79C61C3DEDA648A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13A4FF17569146DB9A6222AB86D866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70EE71-A46F-415D-8776-8308F243D9BD}"/>
      </w:docPartPr>
      <w:docPartBody>
        <w:p w:rsidR="00B54662" w:rsidRDefault="00B54662" w:rsidP="00B54662">
          <w:pPr>
            <w:pStyle w:val="13A4FF17569146DB9A6222AB86D8663A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88D8B67CF5FE4D529AF6F7D1191F60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BB8DAD-EA6D-43EA-920D-34B105436037}"/>
      </w:docPartPr>
      <w:docPartBody>
        <w:p w:rsidR="00C86AC1" w:rsidRDefault="00C86AC1" w:rsidP="00C86AC1">
          <w:pPr>
            <w:pStyle w:val="88D8B67CF5FE4D529AF6F7D1191F60D3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C819B3EF6801408EAFE5C768C59A62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CE4927-AC3E-493F-8F15-31B3C2F601E3}"/>
      </w:docPartPr>
      <w:docPartBody>
        <w:p w:rsidR="00C86AC1" w:rsidRDefault="00C86AC1" w:rsidP="00C86AC1">
          <w:pPr>
            <w:pStyle w:val="C819B3EF6801408EAFE5C768C59A6236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914C4F59E879427BAF61C3F5643CC7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B4A081-85FB-492E-9F80-B209E235FC0C}"/>
      </w:docPartPr>
      <w:docPartBody>
        <w:p w:rsidR="00C86AC1" w:rsidRDefault="00C86AC1">
          <w:r w:rsidRPr="00AD6A14">
            <w:rPr>
              <w:rStyle w:val="PlaceholderText"/>
            </w:rPr>
            <w:t>[Title]</w:t>
          </w:r>
        </w:p>
      </w:docPartBody>
    </w:docPart>
    <w:docPart>
      <w:docPartPr>
        <w:name w:val="EEDF1DD7C8F545B68B518BCDF4FE8A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17A414-3CA1-477B-BF39-C82C6FBF7DC3}"/>
      </w:docPartPr>
      <w:docPartBody>
        <w:p w:rsidR="00C86AC1" w:rsidRDefault="00C86AC1">
          <w:r w:rsidRPr="00AD6A14">
            <w:rPr>
              <w:rStyle w:val="PlaceholderText"/>
            </w:rPr>
            <w:t>[Subject]</w:t>
          </w:r>
        </w:p>
      </w:docPartBody>
    </w:docPart>
    <w:docPart>
      <w:docPartPr>
        <w:name w:val="8AE53407F96A45069067EDAF0039F45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A5F570-ED87-4FAC-A302-6FE982E135F8}"/>
      </w:docPartPr>
      <w:docPartBody>
        <w:p w:rsidR="00C142A5" w:rsidRDefault="00C142A5" w:rsidP="00C142A5">
          <w:pPr>
            <w:pStyle w:val="8AE53407F96A45069067EDAF0039F45C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BE8C1C422BB741FA881A4940BCF9C9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A17246-0703-47B4-B205-65F080FF754F}"/>
      </w:docPartPr>
      <w:docPartBody>
        <w:p w:rsidR="00C142A5" w:rsidRDefault="00C142A5" w:rsidP="00C142A5">
          <w:pPr>
            <w:pStyle w:val="BE8C1C422BB741FA881A4940BCF9C9E3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1AAC91C3F4E3454D8EEF2DFF744551A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A1F61D-343E-4EE2-9B87-1BB54278F84E}"/>
      </w:docPartPr>
      <w:docPartBody>
        <w:p w:rsidR="00C142A5" w:rsidRDefault="00C142A5" w:rsidP="00C142A5">
          <w:pPr>
            <w:pStyle w:val="1AAC91C3F4E3454D8EEF2DFF744551A7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287104C432824416AC5EDAF58683636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27082C-0EFC-4A6D-86F1-8CE784B66BCA}"/>
      </w:docPartPr>
      <w:docPartBody>
        <w:p w:rsidR="00C142A5" w:rsidRDefault="00C142A5" w:rsidP="00C142A5">
          <w:pPr>
            <w:pStyle w:val="287104C432824416AC5EDAF586836365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92A7F2E66CD54F7B86DAEB9A2FFFAF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9DD330-3673-40BD-96AC-CD912D2EC618}"/>
      </w:docPartPr>
      <w:docPartBody>
        <w:p w:rsidR="00C733CB" w:rsidRDefault="001860ED" w:rsidP="001860ED">
          <w:pPr>
            <w:pStyle w:val="92A7F2E66CD54F7B86DAEB9A2FFFAF58"/>
          </w:pPr>
          <w:r w:rsidRPr="006A17DD">
            <w:rPr>
              <w:rStyle w:val="PlaceholderText"/>
            </w:rPr>
            <w:t>Click here to enter a date.</w:t>
          </w:r>
        </w:p>
      </w:docPartBody>
    </w:docPart>
    <w:docPart>
      <w:docPartPr>
        <w:name w:val="5BE3413FAC0042358E92995C2B268F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B1476E-C911-4EDB-BA27-B7891A2848B6}"/>
      </w:docPartPr>
      <w:docPartBody>
        <w:p w:rsidR="00C733CB" w:rsidRDefault="001860ED" w:rsidP="001860ED">
          <w:pPr>
            <w:pStyle w:val="5BE3413FAC0042358E92995C2B268F48"/>
          </w:pPr>
          <w:r w:rsidRPr="006A17DD">
            <w:rPr>
              <w:rStyle w:val="PlaceholderText"/>
            </w:rPr>
            <w:t>Click here to enter a date.</w:t>
          </w:r>
        </w:p>
      </w:docPartBody>
    </w:docPart>
    <w:docPart>
      <w:docPartPr>
        <w:name w:val="409C8434A7714AB19F3AF2A9B7B6AA5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C0FD54-1E55-4B5B-9914-3CCF676D0B8B}"/>
      </w:docPartPr>
      <w:docPartBody>
        <w:p w:rsidR="00C733CB" w:rsidRDefault="001860ED" w:rsidP="001860ED">
          <w:pPr>
            <w:pStyle w:val="409C8434A7714AB19F3AF2A9B7B6AA55"/>
          </w:pPr>
          <w:r w:rsidRPr="006A17DD">
            <w:rPr>
              <w:rStyle w:val="PlaceholderText"/>
            </w:rPr>
            <w:t>Click here to enter a date.</w:t>
          </w:r>
        </w:p>
      </w:docPartBody>
    </w:docPart>
    <w:docPart>
      <w:docPartPr>
        <w:name w:val="27F9F60F2C50418A9A3BF2956EBAD5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830E7A-DD04-409B-882A-612BD78B6EDE}"/>
      </w:docPartPr>
      <w:docPartBody>
        <w:p w:rsidR="00C733CB" w:rsidRDefault="001860ED" w:rsidP="001860ED">
          <w:pPr>
            <w:pStyle w:val="27F9F60F2C50418A9A3BF2956EBAD583"/>
          </w:pPr>
          <w:r w:rsidRPr="006A17DD">
            <w:rPr>
              <w:rStyle w:val="PlaceholderText"/>
            </w:rPr>
            <w:t>Click here to enter a date.</w:t>
          </w:r>
        </w:p>
      </w:docPartBody>
    </w:docPart>
    <w:docPart>
      <w:docPartPr>
        <w:name w:val="42782E1398164C2BA21B12C19CBBA0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C2AB52D-9009-430C-8607-A55CF0CF35AB}"/>
      </w:docPartPr>
      <w:docPartBody>
        <w:p w:rsidR="00C733CB" w:rsidRDefault="001860ED" w:rsidP="001860ED">
          <w:pPr>
            <w:pStyle w:val="42782E1398164C2BA21B12C19CBBA0D0"/>
          </w:pPr>
          <w:r w:rsidRPr="006A17DD">
            <w:rPr>
              <w:rStyle w:val="PlaceholderText"/>
            </w:rPr>
            <w:t>Click here to enter a date.</w:t>
          </w:r>
        </w:p>
      </w:docPartBody>
    </w:docPart>
    <w:docPart>
      <w:docPartPr>
        <w:name w:val="25FF0F7099974118A4F8656DC932CF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265371-83EF-48EF-B833-D05F9D85739D}"/>
      </w:docPartPr>
      <w:docPartBody>
        <w:p w:rsidR="00C733CB" w:rsidRDefault="001860ED" w:rsidP="001860ED">
          <w:pPr>
            <w:pStyle w:val="25FF0F7099974118A4F8656DC932CFD6"/>
          </w:pPr>
          <w:r w:rsidRPr="006A17DD">
            <w:rPr>
              <w:rStyle w:val="PlaceholderText"/>
            </w:rPr>
            <w:t>Click here to enter a date.</w:t>
          </w:r>
        </w:p>
      </w:docPartBody>
    </w:docPart>
    <w:docPart>
      <w:docPartPr>
        <w:name w:val="15559EA9472D4379BE4A16F37503D3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623F45-9BD7-43F3-BB10-40D9A60877DA}"/>
      </w:docPartPr>
      <w:docPartBody>
        <w:p w:rsidR="00C733CB" w:rsidRDefault="001860ED" w:rsidP="001860ED">
          <w:pPr>
            <w:pStyle w:val="15559EA9472D4379BE4A16F37503D3D0"/>
          </w:pPr>
          <w:r w:rsidRPr="006A17DD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Bold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05652"/>
    <w:rsid w:val="00036030"/>
    <w:rsid w:val="00106BC6"/>
    <w:rsid w:val="001125F5"/>
    <w:rsid w:val="00122786"/>
    <w:rsid w:val="00126961"/>
    <w:rsid w:val="00152532"/>
    <w:rsid w:val="001860ED"/>
    <w:rsid w:val="001E4222"/>
    <w:rsid w:val="001F2D33"/>
    <w:rsid w:val="00216485"/>
    <w:rsid w:val="00247826"/>
    <w:rsid w:val="0026412C"/>
    <w:rsid w:val="002A67A7"/>
    <w:rsid w:val="003D7AF8"/>
    <w:rsid w:val="004070EB"/>
    <w:rsid w:val="00530616"/>
    <w:rsid w:val="00592E64"/>
    <w:rsid w:val="005D3BC9"/>
    <w:rsid w:val="006206DC"/>
    <w:rsid w:val="00645E48"/>
    <w:rsid w:val="00654A91"/>
    <w:rsid w:val="006A5ED9"/>
    <w:rsid w:val="007B29F4"/>
    <w:rsid w:val="007C130D"/>
    <w:rsid w:val="007E2E66"/>
    <w:rsid w:val="007F5DDF"/>
    <w:rsid w:val="00834F76"/>
    <w:rsid w:val="00854CEF"/>
    <w:rsid w:val="008946ED"/>
    <w:rsid w:val="008A49B9"/>
    <w:rsid w:val="008C1EB3"/>
    <w:rsid w:val="009133ED"/>
    <w:rsid w:val="0092096F"/>
    <w:rsid w:val="00955000"/>
    <w:rsid w:val="009662BC"/>
    <w:rsid w:val="009A5338"/>
    <w:rsid w:val="009A7ADB"/>
    <w:rsid w:val="009B3343"/>
    <w:rsid w:val="009D1912"/>
    <w:rsid w:val="00A12C05"/>
    <w:rsid w:val="00A56A6E"/>
    <w:rsid w:val="00B06821"/>
    <w:rsid w:val="00B4136F"/>
    <w:rsid w:val="00B50BE1"/>
    <w:rsid w:val="00B50CCC"/>
    <w:rsid w:val="00B54662"/>
    <w:rsid w:val="00B92AE2"/>
    <w:rsid w:val="00BB03B3"/>
    <w:rsid w:val="00C10BE1"/>
    <w:rsid w:val="00C142A5"/>
    <w:rsid w:val="00C733CB"/>
    <w:rsid w:val="00C86AC1"/>
    <w:rsid w:val="00C942CC"/>
    <w:rsid w:val="00CF3EAC"/>
    <w:rsid w:val="00D1199A"/>
    <w:rsid w:val="00DC0AEB"/>
    <w:rsid w:val="00DC549C"/>
    <w:rsid w:val="00E04351"/>
    <w:rsid w:val="00E45AA5"/>
    <w:rsid w:val="00E94F3E"/>
    <w:rsid w:val="00EA1D00"/>
    <w:rsid w:val="00EC27D2"/>
    <w:rsid w:val="00F21F00"/>
    <w:rsid w:val="00F27999"/>
    <w:rsid w:val="00F53755"/>
    <w:rsid w:val="00F9055B"/>
    <w:rsid w:val="00FA7C23"/>
    <w:rsid w:val="00FC3B9B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1860ED"/>
    <w:rPr>
      <w:color w:val="808080"/>
    </w:rPr>
  </w:style>
  <w:style w:type="paragraph" w:customStyle="1" w:styleId="4CAF7092A45A4C2BA9D45B8E381B0421">
    <w:name w:val="4CAF7092A45A4C2BA9D45B8E381B0421"/>
    <w:rsid w:val="00B54662"/>
    <w:pPr>
      <w:spacing w:after="160" w:line="259" w:lineRule="auto"/>
    </w:pPr>
  </w:style>
  <w:style w:type="paragraph" w:customStyle="1" w:styleId="F081F68F18CE4C7DA827ED8062579379">
    <w:name w:val="F081F68F18CE4C7DA827ED8062579379"/>
    <w:rsid w:val="00B54662"/>
    <w:pPr>
      <w:spacing w:after="160" w:line="259" w:lineRule="auto"/>
    </w:pPr>
  </w:style>
  <w:style w:type="paragraph" w:customStyle="1" w:styleId="7E13CC67E5B64670B79C61C3DEDA648A">
    <w:name w:val="7E13CC67E5B64670B79C61C3DEDA648A"/>
    <w:rsid w:val="00B54662"/>
    <w:pPr>
      <w:spacing w:after="160" w:line="259" w:lineRule="auto"/>
    </w:pPr>
  </w:style>
  <w:style w:type="paragraph" w:customStyle="1" w:styleId="13A4FF17569146DB9A6222AB86D8663A">
    <w:name w:val="13A4FF17569146DB9A6222AB86D8663A"/>
    <w:rsid w:val="00B54662"/>
    <w:pPr>
      <w:spacing w:after="160" w:line="259" w:lineRule="auto"/>
    </w:pPr>
  </w:style>
  <w:style w:type="paragraph" w:customStyle="1" w:styleId="88D8B67CF5FE4D529AF6F7D1191F60D3">
    <w:name w:val="88D8B67CF5FE4D529AF6F7D1191F60D3"/>
    <w:rsid w:val="00C86AC1"/>
    <w:pPr>
      <w:spacing w:after="160" w:line="259" w:lineRule="auto"/>
    </w:pPr>
  </w:style>
  <w:style w:type="paragraph" w:customStyle="1" w:styleId="C819B3EF6801408EAFE5C768C59A6236">
    <w:name w:val="C819B3EF6801408EAFE5C768C59A6236"/>
    <w:rsid w:val="00C86AC1"/>
    <w:pPr>
      <w:spacing w:after="160" w:line="259" w:lineRule="auto"/>
    </w:pPr>
  </w:style>
  <w:style w:type="paragraph" w:customStyle="1" w:styleId="8AE53407F96A45069067EDAF0039F45C">
    <w:name w:val="8AE53407F96A45069067EDAF0039F45C"/>
    <w:rsid w:val="00C142A5"/>
    <w:pPr>
      <w:spacing w:after="160" w:line="259" w:lineRule="auto"/>
    </w:pPr>
  </w:style>
  <w:style w:type="paragraph" w:customStyle="1" w:styleId="BE8C1C422BB741FA881A4940BCF9C9E3">
    <w:name w:val="BE8C1C422BB741FA881A4940BCF9C9E3"/>
    <w:rsid w:val="00C142A5"/>
    <w:pPr>
      <w:spacing w:after="160" w:line="259" w:lineRule="auto"/>
    </w:pPr>
  </w:style>
  <w:style w:type="paragraph" w:customStyle="1" w:styleId="1AAC91C3F4E3454D8EEF2DFF744551A7">
    <w:name w:val="1AAC91C3F4E3454D8EEF2DFF744551A7"/>
    <w:rsid w:val="00C142A5"/>
    <w:pPr>
      <w:spacing w:after="160" w:line="259" w:lineRule="auto"/>
    </w:pPr>
  </w:style>
  <w:style w:type="paragraph" w:customStyle="1" w:styleId="287104C432824416AC5EDAF586836365">
    <w:name w:val="287104C432824416AC5EDAF586836365"/>
    <w:rsid w:val="00C142A5"/>
    <w:pPr>
      <w:spacing w:after="160" w:line="259" w:lineRule="auto"/>
    </w:pPr>
  </w:style>
  <w:style w:type="paragraph" w:customStyle="1" w:styleId="92A7F2E66CD54F7B86DAEB9A2FFFAF58">
    <w:name w:val="92A7F2E66CD54F7B86DAEB9A2FFFAF58"/>
    <w:rsid w:val="001860ED"/>
    <w:pPr>
      <w:spacing w:after="160" w:line="259" w:lineRule="auto"/>
    </w:pPr>
  </w:style>
  <w:style w:type="paragraph" w:customStyle="1" w:styleId="5BE3413FAC0042358E92995C2B268F48">
    <w:name w:val="5BE3413FAC0042358E92995C2B268F48"/>
    <w:rsid w:val="001860ED"/>
    <w:pPr>
      <w:spacing w:after="160" w:line="259" w:lineRule="auto"/>
    </w:pPr>
  </w:style>
  <w:style w:type="paragraph" w:customStyle="1" w:styleId="409C8434A7714AB19F3AF2A9B7B6AA55">
    <w:name w:val="409C8434A7714AB19F3AF2A9B7B6AA55"/>
    <w:rsid w:val="001860ED"/>
    <w:pPr>
      <w:spacing w:after="160" w:line="259" w:lineRule="auto"/>
    </w:pPr>
  </w:style>
  <w:style w:type="paragraph" w:customStyle="1" w:styleId="27F9F60F2C50418A9A3BF2956EBAD583">
    <w:name w:val="27F9F60F2C50418A9A3BF2956EBAD583"/>
    <w:rsid w:val="001860ED"/>
    <w:pPr>
      <w:spacing w:after="160" w:line="259" w:lineRule="auto"/>
    </w:pPr>
  </w:style>
  <w:style w:type="paragraph" w:customStyle="1" w:styleId="42782E1398164C2BA21B12C19CBBA0D0">
    <w:name w:val="42782E1398164C2BA21B12C19CBBA0D0"/>
    <w:rsid w:val="001860ED"/>
    <w:pPr>
      <w:spacing w:after="160" w:line="259" w:lineRule="auto"/>
    </w:pPr>
  </w:style>
  <w:style w:type="paragraph" w:customStyle="1" w:styleId="25FF0F7099974118A4F8656DC932CFD6">
    <w:name w:val="25FF0F7099974118A4F8656DC932CFD6"/>
    <w:rsid w:val="001860ED"/>
    <w:pPr>
      <w:spacing w:after="160" w:line="259" w:lineRule="auto"/>
    </w:pPr>
  </w:style>
  <w:style w:type="paragraph" w:customStyle="1" w:styleId="15559EA9472D4379BE4A16F37503D3D0">
    <w:name w:val="15559EA9472D4379BE4A16F37503D3D0"/>
    <w:rsid w:val="001860ED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tns:customPropertyEditors xmlns:tns="http://schemas.microsoft.com/office/2006/customDocumentInformationPanel">
  <tns:showOnOpen>true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2577FC25-3DF7-495D-AE0B-6DCBA444682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9D88A4B-D99D-4580-B8CF-EB1DA47A6568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</Template>
  <TotalTime>170</TotalTime>
  <Pages>24</Pages>
  <Words>3295</Words>
  <Characters>18782</Characters>
  <Application>Microsoft Office Word</Application>
  <DocSecurity>8</DocSecurity>
  <Lines>156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BSBWHS413</vt:lpstr>
    </vt:vector>
  </TitlesOfParts>
  <Company/>
  <LinksUpToDate>false</LinksUpToDate>
  <CharactersWithSpaces>22033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BSBWHS413</dc:title>
  <dc:subject>Contribute to implementation and maintenance of WHS consultation and participation processes</dc:subject>
  <dc:creator>Michelle Curro, Owen Flynn</dc:creator>
  <cp:lastModifiedBy>Casey Wait</cp:lastModifiedBy>
  <cp:revision>8</cp:revision>
  <cp:lastPrinted>2024-02-28T02:51:00Z</cp:lastPrinted>
  <dcterms:created xsi:type="dcterms:W3CDTF">2024-02-22T03:59:00Z</dcterms:created>
  <dcterms:modified xsi:type="dcterms:W3CDTF">2024-02-28T03:16:00Z</dcterms:modified>
  <cp:contentStatus>v1-0_25/03/2020</cp:contentStatus>
</cp:coreProperties>
</file>