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7FE50FE9" w:rsidR="00677444" w:rsidRPr="004932A4" w:rsidRDefault="002F3A4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7D2B">
            <w:rPr>
              <w:szCs w:val="32"/>
            </w:rPr>
            <w:t>CPCCBC4010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43EA9D2" w:rsidR="004C3241" w:rsidRDefault="002F3A4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7D2B">
            <w:rPr>
              <w:szCs w:val="32"/>
            </w:rPr>
            <w:t>Apply structural principles to residential and commercial constructions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4DC19369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7D2B">
            <w:rPr>
              <w:rFonts w:ascii="Arial" w:hAnsi="Arial" w:cs="Arial"/>
              <w:i/>
              <w:sz w:val="18"/>
              <w:szCs w:val="18"/>
            </w:rPr>
            <w:t>CPCCBC4010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7D2B">
            <w:rPr>
              <w:rFonts w:ascii="Arial" w:hAnsi="Arial" w:cs="Arial"/>
              <w:i/>
              <w:sz w:val="18"/>
              <w:szCs w:val="18"/>
            </w:rPr>
            <w:t>Apply structural principles to residential and commercial constructions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E431C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E431C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E431C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445283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19297320" w:edGrp="everyone"/>
            <w:permEnd w:id="1019297320"/>
          </w:p>
        </w:tc>
      </w:tr>
      <w:tr w:rsidR="00445283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445283" w:rsidRPr="00C15CA8" w:rsidRDefault="00445283" w:rsidP="00445283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8240818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0FEF274" w:rsidR="00445283" w:rsidRPr="00C15CA8" w:rsidRDefault="00445283" w:rsidP="00445283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FA82348" wp14:editId="305E6483">
                      <wp:extent cx="3913549" cy="360000"/>
                      <wp:effectExtent l="0" t="0" r="0" b="2540"/>
                      <wp:docPr id="107119319" name="Picture 1071193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24081817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permStart w:id="599666798" w:edGrp="everyone"/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686B63" w14:textId="69BEB762" w:rsidR="00A4462D" w:rsidRPr="006F7D2B" w:rsidRDefault="002F3A4C" w:rsidP="006F7D2B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6F7D2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99666798"/>
            <w:r w:rsidR="00A4462D" w:rsidRPr="006F7D2B">
              <w:rPr>
                <w:rFonts w:ascii="Arial" w:hAnsi="Arial" w:cs="Arial"/>
                <w:sz w:val="20"/>
              </w:rPr>
              <w:t xml:space="preserve"> </w:t>
            </w:r>
            <w:r w:rsidR="006F7D2B" w:rsidRPr="006F7D2B">
              <w:rPr>
                <w:rFonts w:ascii="Arial" w:hAnsi="Arial" w:cs="Arial"/>
                <w:sz w:val="17"/>
                <w:szCs w:val="17"/>
              </w:rPr>
              <w:t>CPCCBC4053 Apply building codes and standards to the construction process for Class 2 to 9 Type C buildings</w:t>
            </w:r>
          </w:p>
          <w:permStart w:id="905914077" w:edGrp="everyone"/>
          <w:p w14:paraId="490A7B3C" w14:textId="2E117D98" w:rsidR="00A4462D" w:rsidRPr="006F7D2B" w:rsidRDefault="002F3A4C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118322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6F7D2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05914077"/>
            <w:r w:rsidR="00A4462D" w:rsidRPr="006F7D2B">
              <w:rPr>
                <w:rFonts w:ascii="Arial" w:hAnsi="Arial" w:cs="Arial"/>
                <w:sz w:val="20"/>
              </w:rPr>
              <w:t xml:space="preserve"> </w:t>
            </w:r>
            <w:r w:rsidR="006F7D2B" w:rsidRPr="006F7D2B">
              <w:rPr>
                <w:rFonts w:ascii="Arial" w:hAnsi="Arial" w:cs="Arial"/>
                <w:sz w:val="17"/>
                <w:szCs w:val="17"/>
              </w:rPr>
              <w:t>CPCCBC4001 Apply building codes and standards to the construction process for Class 1 and 10 buildings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251"/>
        <w:gridCol w:w="308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445283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445283" w:rsidRPr="00C15CA8" w:rsidRDefault="00445283" w:rsidP="0044528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069810582" w:edGrp="everyone"/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EB7C41E" w14:textId="062CA620" w:rsidR="00445283" w:rsidRPr="00C15CA8" w:rsidRDefault="002F3A4C" w:rsidP="0044528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770C22E22154A87BC2182814779029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4528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69810582"/>
          </w:p>
        </w:tc>
        <w:permStart w:id="138770863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6E67E9DB" w:rsidR="00445283" w:rsidRPr="004C3241" w:rsidRDefault="002F3A4C" w:rsidP="004452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3572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4528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8770863"/>
              </w:sdtContent>
            </w:sdt>
            <w:r w:rsidR="00445283" w:rsidRPr="004C3241">
              <w:rPr>
                <w:rFonts w:ascii="Arial" w:hAnsi="Arial" w:cs="Arial"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CEAB619" w:rsidR="00445283" w:rsidRPr="004C3241" w:rsidRDefault="002F3A4C" w:rsidP="004452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549594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71821577" w:edGrp="everyone"/>
                <w:r w:rsidR="0044528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71821577"/>
            <w:r w:rsidR="00445283" w:rsidRPr="004C3241">
              <w:rPr>
                <w:rFonts w:ascii="Arial" w:hAnsi="Arial" w:cs="Arial"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45283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445283" w:rsidRPr="00C15CA8" w:rsidRDefault="00445283" w:rsidP="0044528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2131507807" w:edGrp="everyone"/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692B0C65" w14:textId="40BDFD30" w:rsidR="00445283" w:rsidRPr="00C15CA8" w:rsidRDefault="002F3A4C" w:rsidP="0044528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12263456"/>
                <w:placeholder>
                  <w:docPart w:val="CF0727D4073746F2B4D89F1617DE599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4528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131507807"/>
          </w:p>
        </w:tc>
        <w:permStart w:id="2138731881" w:edGrp="everyone"/>
        <w:tc>
          <w:tcPr>
            <w:tcW w:w="2095" w:type="dxa"/>
            <w:vAlign w:val="center"/>
          </w:tcPr>
          <w:p w14:paraId="3387724F" w14:textId="34644EFA" w:rsidR="00445283" w:rsidRDefault="002F3A4C" w:rsidP="004452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4528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38731881"/>
              </w:sdtContent>
            </w:sdt>
            <w:r w:rsidR="00445283" w:rsidRPr="004C3241">
              <w:rPr>
                <w:rFonts w:ascii="Arial" w:hAnsi="Arial" w:cs="Arial"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846F64E" w:rsidR="00445283" w:rsidRDefault="002F3A4C" w:rsidP="004452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47890900" w:edGrp="everyone"/>
                <w:r w:rsidR="0044528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47890900"/>
            <w:r w:rsidR="00445283" w:rsidRPr="004C3241">
              <w:rPr>
                <w:rFonts w:ascii="Arial" w:hAnsi="Arial" w:cs="Arial"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45283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445283" w:rsidRPr="00C15CA8" w:rsidRDefault="00445283" w:rsidP="0044528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401697672" w:edGrp="everyone"/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30DFDC08" w14:textId="21A896CF" w:rsidR="00445283" w:rsidRPr="00C15CA8" w:rsidRDefault="002F3A4C" w:rsidP="0044528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54555879"/>
                <w:placeholder>
                  <w:docPart w:val="6398EEF7FC2B41B5B49B843878C3A82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4528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01697672"/>
          </w:p>
        </w:tc>
        <w:permStart w:id="1981678514" w:edGrp="everyone"/>
        <w:tc>
          <w:tcPr>
            <w:tcW w:w="2095" w:type="dxa"/>
            <w:vAlign w:val="center"/>
          </w:tcPr>
          <w:p w14:paraId="1708E32B" w14:textId="3AB6ABD3" w:rsidR="00445283" w:rsidRPr="004C3241" w:rsidRDefault="002F3A4C" w:rsidP="004452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3574938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4528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81678514"/>
              </w:sdtContent>
            </w:sdt>
            <w:r w:rsidR="00445283" w:rsidRPr="004C3241">
              <w:rPr>
                <w:rFonts w:ascii="Arial" w:hAnsi="Arial" w:cs="Arial"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52A0D3E7" w:rsidR="00445283" w:rsidRPr="004C3241" w:rsidRDefault="002F3A4C" w:rsidP="004452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035089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6945496" w:edGrp="everyone"/>
                <w:r w:rsidR="0044528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16945496"/>
            <w:r w:rsidR="00445283" w:rsidRPr="004C3241">
              <w:rPr>
                <w:rFonts w:ascii="Arial" w:hAnsi="Arial" w:cs="Arial"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45283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271215E" w:rsidR="00445283" w:rsidRPr="00C15CA8" w:rsidRDefault="00445283" w:rsidP="00445283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5E9E8EA14EAF40F68FE76DF4A0C8BD0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CPCCBC4010</w:t>
                </w:r>
              </w:sdtContent>
            </w:sdt>
          </w:p>
        </w:tc>
        <w:permStart w:id="524307985" w:edGrp="everyone"/>
        <w:tc>
          <w:tcPr>
            <w:tcW w:w="1559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212A985D" w:rsidR="00445283" w:rsidRPr="00C15CA8" w:rsidRDefault="002F3A4C" w:rsidP="00445283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201F0E3A21AF4C3D897E02B7423ADB3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4528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24307985"/>
          </w:p>
        </w:tc>
        <w:permStart w:id="186693954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8FE0C4B" w:rsidR="00445283" w:rsidRPr="004C3241" w:rsidRDefault="002F3A4C" w:rsidP="0044528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4528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66939548"/>
              </w:sdtContent>
            </w:sdt>
            <w:r w:rsidR="0044528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375225071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570FC9BD" w:rsidR="00445283" w:rsidRPr="004C3241" w:rsidRDefault="002F3A4C" w:rsidP="0044528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4528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75225071"/>
              </w:sdtContent>
            </w:sdt>
            <w:r w:rsidR="0044528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45283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  <w:tr w:rsidR="00A4462D" w:rsidRPr="004C3241" w14:paraId="65B9A09E" w14:textId="77777777" w:rsidTr="00D510D5">
        <w:trPr>
          <w:trHeight w:val="283"/>
        </w:trPr>
        <w:tc>
          <w:tcPr>
            <w:tcW w:w="8996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17443173" w:edGrp="everyone"/>
      <w:tr w:rsidR="00416046" w:rsidRPr="004C3241" w14:paraId="142DA14B" w14:textId="77777777" w:rsidTr="00D510D5">
        <w:trPr>
          <w:trHeight w:val="454"/>
        </w:trPr>
        <w:tc>
          <w:tcPr>
            <w:tcW w:w="4497" w:type="dxa"/>
            <w:gridSpan w:val="2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77777777" w:rsidR="00416046" w:rsidRPr="00D510D5" w:rsidRDefault="002F3A4C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D510D5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7443173"/>
            <w:r w:rsidR="00416046" w:rsidRPr="00D510D5">
              <w:rPr>
                <w:rFonts w:ascii="Arial" w:hAnsi="Arial" w:cs="Arial"/>
                <w:sz w:val="20"/>
              </w:rPr>
              <w:t xml:space="preserve"> </w:t>
            </w:r>
            <w:r w:rsidR="00416046" w:rsidRPr="00D510D5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31F60E55" w14:textId="7F41FF1B" w:rsidR="00630215" w:rsidRPr="00D510D5" w:rsidRDefault="002F3A4C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29360305" w:edGrp="everyone"/>
                <w:r w:rsidR="00630215" w:rsidRPr="00D510D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29360305"/>
              </w:sdtContent>
            </w:sdt>
            <w:r w:rsidR="00630215" w:rsidRPr="00D510D5">
              <w:rPr>
                <w:rFonts w:ascii="Arial" w:hAnsi="Arial" w:cs="Arial"/>
                <w:sz w:val="20"/>
              </w:rPr>
              <w:t xml:space="preserve"> </w:t>
            </w:r>
            <w:r w:rsidR="00630215" w:rsidRPr="00D510D5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tc>
          <w:tcPr>
            <w:tcW w:w="4499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32D98606" w14:textId="77777777" w:rsidR="00416046" w:rsidRPr="00D510D5" w:rsidRDefault="002F3A4C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41885173" w:edGrp="everyone"/>
                <w:r w:rsidR="00416046" w:rsidRPr="00D510D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41885173"/>
              </w:sdtContent>
            </w:sdt>
            <w:r w:rsidR="00416046" w:rsidRPr="00D510D5">
              <w:rPr>
                <w:rFonts w:ascii="Arial" w:hAnsi="Arial" w:cs="Arial"/>
                <w:sz w:val="20"/>
              </w:rPr>
              <w:t xml:space="preserve"> </w:t>
            </w:r>
            <w:r w:rsidR="00416046" w:rsidRPr="00D510D5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52A25825" w:rsidR="00416046" w:rsidRPr="00D510D5" w:rsidRDefault="002F3A4C" w:rsidP="00D510D5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44110222" w:edGrp="everyone"/>
                <w:r w:rsidR="00416046" w:rsidRPr="00D510D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44110222"/>
              </w:sdtContent>
            </w:sdt>
            <w:r w:rsidR="00416046" w:rsidRPr="00D510D5">
              <w:rPr>
                <w:rFonts w:ascii="Arial" w:hAnsi="Arial" w:cs="Arial"/>
                <w:sz w:val="20"/>
              </w:rPr>
              <w:t xml:space="preserve"> </w:t>
            </w:r>
            <w:r w:rsidR="00D510D5" w:rsidRPr="00D510D5">
              <w:rPr>
                <w:rFonts w:ascii="Arial" w:hAnsi="Arial" w:cs="Arial"/>
                <w:sz w:val="18"/>
                <w:szCs w:val="18"/>
              </w:rPr>
              <w:t>Documentation of design and construction (suitability or evidence of suitability)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4528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02190728" w:edGrp="everyone"/>
            <w:permEnd w:id="2002190728"/>
          </w:p>
        </w:tc>
      </w:tr>
      <w:tr w:rsidR="00445283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445283" w:rsidRPr="00C15CA8" w:rsidRDefault="00445283" w:rsidP="0044528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13064220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32525491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22B498C9" w:rsidR="00445283" w:rsidRPr="004C3241" w:rsidRDefault="00445283" w:rsidP="00445283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5562027" wp14:editId="541C366F">
                      <wp:extent cx="3913549" cy="360000"/>
                      <wp:effectExtent l="0" t="0" r="0" b="2540"/>
                      <wp:docPr id="256295170" name="Picture 2562951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30642200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4B63F8E" w:rsidR="00C76B5E" w:rsidRPr="004932A4" w:rsidRDefault="002F3A4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7D2B">
            <w:rPr>
              <w:szCs w:val="32"/>
            </w:rPr>
            <w:t>CPCCBC4010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59975A4A" w:rsidR="00C76B5E" w:rsidRDefault="002F3A4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7D2B">
            <w:rPr>
              <w:szCs w:val="32"/>
            </w:rPr>
            <w:t>Apply structural principles to residential and commercial constructions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445283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0468215" w:edGrp="everyone"/>
            <w:permEnd w:id="138046821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6F7D2B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</w:t>
            </w:r>
            <w:proofErr w:type="gramStart"/>
            <w:r w:rsidR="002D0927" w:rsidRPr="00750D30">
              <w:rPr>
                <w:rFonts w:ascii="Arial" w:hAnsi="Arial" w:cs="Arial"/>
                <w:sz w:val="20"/>
              </w:rPr>
              <w:t>incomplete, or</w:t>
            </w:r>
            <w:proofErr w:type="gramEnd"/>
            <w:r w:rsidR="002D0927" w:rsidRPr="00750D30">
              <w:rPr>
                <w:rFonts w:ascii="Arial" w:hAnsi="Arial" w:cs="Arial"/>
                <w:sz w:val="20"/>
              </w:rPr>
              <w:t xml:space="preserve">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E431C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196C05E9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9388A" w:rsidRPr="00BA4D9F" w14:paraId="52AFF839" w14:textId="77777777" w:rsidTr="001A3D7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BBC525A" w14:textId="77777777" w:rsidR="00E9388A" w:rsidRPr="00750D30" w:rsidRDefault="00E9388A" w:rsidP="001A3D7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E9388A" w:rsidRPr="00BA4D9F" w14:paraId="3ED1612D" w14:textId="77777777" w:rsidTr="001A3D7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27F05" w14:textId="77777777" w:rsidR="00E9388A" w:rsidRPr="00DE303D" w:rsidRDefault="00E9388A" w:rsidP="001A3D7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7D5FB443" w14:textId="77777777" w:rsidR="00E9388A" w:rsidRPr="00DE303D" w:rsidRDefault="00E9388A" w:rsidP="00E9388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B935930" w14:textId="77777777" w:rsidR="00E9388A" w:rsidRPr="00750D30" w:rsidRDefault="00E9388A" w:rsidP="00E9388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E9388A" w:rsidRPr="00BA4D9F" w14:paraId="1F93864F" w14:textId="77777777" w:rsidTr="001A3D7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89D3EB" w14:textId="77777777" w:rsidR="00E9388A" w:rsidRPr="001A3ED6" w:rsidRDefault="00E9388A" w:rsidP="001A3D7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238436876" w:edGrp="everyone"/>
            <w:permEnd w:id="1238436876"/>
          </w:p>
        </w:tc>
      </w:tr>
      <w:bookmarkEnd w:id="1"/>
    </w:tbl>
    <w:p w14:paraId="69641849" w14:textId="0AE68B4B" w:rsidR="00C76B5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97A60D0" w14:textId="0AF3A0CC" w:rsidR="007E0923" w:rsidRPr="007E0923" w:rsidRDefault="007E0923" w:rsidP="00C76B5E">
      <w:pPr>
        <w:jc w:val="left"/>
        <w:rPr>
          <w:rFonts w:ascii="Arial" w:hAnsi="Arial"/>
          <w:b/>
          <w:sz w:val="22"/>
          <w:szCs w:val="22"/>
        </w:rPr>
      </w:pPr>
      <w:r w:rsidRPr="007E0923">
        <w:rPr>
          <w:rFonts w:ascii="Arial" w:hAnsi="Arial"/>
          <w:b/>
          <w:sz w:val="22"/>
          <w:szCs w:val="22"/>
        </w:rPr>
        <w:lastRenderedPageBreak/>
        <w:t xml:space="preserve">Specify the State or Territory you are responding to when responding to </w:t>
      </w:r>
      <w:r w:rsidR="009950A1">
        <w:rPr>
          <w:rFonts w:ascii="Arial" w:hAnsi="Arial"/>
          <w:b/>
          <w:sz w:val="22"/>
          <w:szCs w:val="22"/>
        </w:rPr>
        <w:fldChar w:fldCharType="begin"/>
      </w:r>
      <w:r w:rsidR="009950A1">
        <w:rPr>
          <w:rFonts w:ascii="Arial" w:hAnsi="Arial"/>
          <w:b/>
          <w:sz w:val="22"/>
          <w:szCs w:val="22"/>
        </w:rPr>
        <w:instrText xml:space="preserve"> REF _Ref129089187 \r \h </w:instrText>
      </w:r>
      <w:r w:rsidR="009950A1">
        <w:rPr>
          <w:rFonts w:ascii="Arial" w:hAnsi="Arial"/>
          <w:b/>
          <w:sz w:val="22"/>
          <w:szCs w:val="22"/>
        </w:rPr>
      </w:r>
      <w:r w:rsidR="009950A1">
        <w:rPr>
          <w:rFonts w:ascii="Arial" w:hAnsi="Arial"/>
          <w:b/>
          <w:sz w:val="22"/>
          <w:szCs w:val="22"/>
        </w:rPr>
        <w:fldChar w:fldCharType="separate"/>
      </w:r>
      <w:r w:rsidR="009E154B">
        <w:rPr>
          <w:rFonts w:ascii="Arial" w:hAnsi="Arial"/>
          <w:b/>
          <w:sz w:val="22"/>
          <w:szCs w:val="22"/>
        </w:rPr>
        <w:t xml:space="preserve">Q1. </w:t>
      </w:r>
      <w:r w:rsidR="009950A1">
        <w:rPr>
          <w:rFonts w:ascii="Arial" w:hAnsi="Arial"/>
          <w:b/>
          <w:sz w:val="22"/>
          <w:szCs w:val="22"/>
        </w:rPr>
        <w:fldChar w:fldCharType="end"/>
      </w:r>
      <w:r w:rsidR="009950A1">
        <w:rPr>
          <w:rFonts w:ascii="Arial" w:hAnsi="Arial"/>
          <w:b/>
          <w:sz w:val="22"/>
          <w:szCs w:val="22"/>
        </w:rPr>
        <w:fldChar w:fldCharType="begin"/>
      </w:r>
      <w:r w:rsidR="009950A1">
        <w:rPr>
          <w:rFonts w:ascii="Arial" w:hAnsi="Arial"/>
          <w:b/>
          <w:sz w:val="22"/>
          <w:szCs w:val="22"/>
        </w:rPr>
        <w:instrText xml:space="preserve"> REF _Ref129089191 \r \h </w:instrText>
      </w:r>
      <w:r w:rsidR="009950A1">
        <w:rPr>
          <w:rFonts w:ascii="Arial" w:hAnsi="Arial"/>
          <w:b/>
          <w:sz w:val="22"/>
          <w:szCs w:val="22"/>
        </w:rPr>
      </w:r>
      <w:r w:rsidR="009950A1">
        <w:rPr>
          <w:rFonts w:ascii="Arial" w:hAnsi="Arial"/>
          <w:b/>
          <w:sz w:val="22"/>
          <w:szCs w:val="22"/>
        </w:rPr>
        <w:fldChar w:fldCharType="separate"/>
      </w:r>
      <w:r w:rsidR="009E154B">
        <w:rPr>
          <w:rFonts w:ascii="Arial" w:hAnsi="Arial"/>
          <w:b/>
          <w:sz w:val="22"/>
          <w:szCs w:val="22"/>
        </w:rPr>
        <w:t xml:space="preserve">Q2. </w:t>
      </w:r>
      <w:r w:rsidR="009950A1">
        <w:rPr>
          <w:rFonts w:ascii="Arial" w:hAnsi="Arial"/>
          <w:b/>
          <w:sz w:val="22"/>
          <w:szCs w:val="22"/>
        </w:rPr>
        <w:fldChar w:fldCharType="end"/>
      </w:r>
      <w:r w:rsidR="009950A1">
        <w:rPr>
          <w:rFonts w:ascii="Arial" w:hAnsi="Arial"/>
          <w:b/>
          <w:sz w:val="22"/>
          <w:szCs w:val="22"/>
        </w:rPr>
        <w:t xml:space="preserve">&amp; </w:t>
      </w:r>
      <w:r w:rsidR="009950A1">
        <w:rPr>
          <w:rFonts w:ascii="Arial" w:hAnsi="Arial"/>
          <w:b/>
          <w:sz w:val="22"/>
          <w:szCs w:val="22"/>
        </w:rPr>
        <w:fldChar w:fldCharType="begin"/>
      </w:r>
      <w:r w:rsidR="009950A1">
        <w:rPr>
          <w:rFonts w:ascii="Arial" w:hAnsi="Arial"/>
          <w:b/>
          <w:sz w:val="22"/>
          <w:szCs w:val="22"/>
        </w:rPr>
        <w:instrText xml:space="preserve"> REF _Ref127432488 \r \h </w:instrText>
      </w:r>
      <w:r w:rsidR="009950A1">
        <w:rPr>
          <w:rFonts w:ascii="Arial" w:hAnsi="Arial"/>
          <w:b/>
          <w:sz w:val="22"/>
          <w:szCs w:val="22"/>
        </w:rPr>
      </w:r>
      <w:r w:rsidR="009950A1">
        <w:rPr>
          <w:rFonts w:ascii="Arial" w:hAnsi="Arial"/>
          <w:b/>
          <w:sz w:val="22"/>
          <w:szCs w:val="22"/>
        </w:rPr>
        <w:fldChar w:fldCharType="separate"/>
      </w:r>
      <w:r w:rsidR="009E154B">
        <w:rPr>
          <w:rFonts w:ascii="Arial" w:hAnsi="Arial"/>
          <w:b/>
          <w:sz w:val="22"/>
          <w:szCs w:val="22"/>
        </w:rPr>
        <w:t xml:space="preserve">Q3. </w:t>
      </w:r>
      <w:r w:rsidR="009950A1">
        <w:rPr>
          <w:rFonts w:ascii="Arial" w:hAnsi="Arial"/>
          <w:b/>
          <w:sz w:val="22"/>
          <w:szCs w:val="22"/>
        </w:rPr>
        <w:fldChar w:fldCharType="end"/>
      </w:r>
    </w:p>
    <w:p w14:paraId="0F6F9349" w14:textId="309E33B1" w:rsidR="007E0923" w:rsidRPr="00803D33" w:rsidRDefault="007E0923" w:rsidP="00C76B5E">
      <w:pPr>
        <w:jc w:val="left"/>
        <w:rPr>
          <w:rFonts w:ascii="Arial" w:hAnsi="Arial"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E0923" w14:paraId="07541D8D" w14:textId="77777777" w:rsidTr="00803D33">
        <w:trPr>
          <w:trHeight w:val="454"/>
        </w:trPr>
        <w:tc>
          <w:tcPr>
            <w:tcW w:w="9016" w:type="dxa"/>
            <w:vAlign w:val="center"/>
          </w:tcPr>
          <w:p w14:paraId="10682B5C" w14:textId="5D22E240" w:rsidR="007E0923" w:rsidRPr="00086034" w:rsidRDefault="007E0923" w:rsidP="007E0923">
            <w:pPr>
              <w:jc w:val="left"/>
              <w:rPr>
                <w:rFonts w:ascii="Arial" w:hAnsi="Arial"/>
                <w:bCs/>
                <w:sz w:val="22"/>
                <w:szCs w:val="22"/>
              </w:rPr>
            </w:pPr>
            <w:r w:rsidRPr="007E0923">
              <w:rPr>
                <w:rFonts w:ascii="Arial" w:hAnsi="Arial"/>
                <w:b/>
                <w:sz w:val="22"/>
                <w:szCs w:val="22"/>
              </w:rPr>
              <w:t>State/Territory:</w:t>
            </w:r>
            <w:r w:rsidR="00086034"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permStart w:id="1677491334" w:edGrp="everyone"/>
            <w:permEnd w:id="1677491334"/>
          </w:p>
        </w:tc>
      </w:tr>
    </w:tbl>
    <w:p w14:paraId="3C16B823" w14:textId="1E1858A7" w:rsidR="007E0923" w:rsidRPr="00803D33" w:rsidRDefault="007E0923" w:rsidP="00C76B5E">
      <w:pPr>
        <w:jc w:val="left"/>
        <w:rPr>
          <w:rFonts w:ascii="Arial" w:hAnsi="Arial"/>
          <w:bCs/>
          <w:sz w:val="18"/>
          <w:szCs w:val="18"/>
        </w:rPr>
      </w:pPr>
    </w:p>
    <w:p w14:paraId="3F70E728" w14:textId="7FE1DC14" w:rsidR="007E0923" w:rsidRPr="007E0923" w:rsidRDefault="007E0923" w:rsidP="009950A1">
      <w:pPr>
        <w:pStyle w:val="20TAQuestionNumber"/>
      </w:pPr>
      <w:bookmarkStart w:id="2" w:name="_Ref129089187"/>
      <w:r w:rsidRPr="007E0923">
        <w:t xml:space="preserve">Identify one current building and construction legislation relevant to the application of structural principles. </w:t>
      </w:r>
      <w:r>
        <w:t>(</w:t>
      </w:r>
      <w:r w:rsidRPr="007E0923">
        <w:rPr>
          <w:i/>
          <w:iCs/>
        </w:rPr>
        <w:t>Legislation identified may be national legislation or be specific to your state/territory</w:t>
      </w:r>
      <w:r w:rsidRPr="007E0923">
        <w:t>.</w:t>
      </w:r>
      <w:r>
        <w:t>)</w:t>
      </w:r>
      <w:bookmarkEnd w:id="2"/>
    </w:p>
    <w:p w14:paraId="6960D02E" w14:textId="77777777" w:rsidR="007E0923" w:rsidRDefault="007E0923" w:rsidP="00121CC2">
      <w:pPr>
        <w:pStyle w:val="20TAQuestionNumber"/>
        <w:numPr>
          <w:ilvl w:val="0"/>
          <w:numId w:val="0"/>
        </w:numPr>
        <w:ind w:left="709"/>
      </w:pPr>
      <w:r>
        <w:t>Briefly explain how the identified legislation applies to the following:</w:t>
      </w:r>
    </w:p>
    <w:p w14:paraId="421F6F12" w14:textId="77777777" w:rsidR="007E0923" w:rsidRDefault="007E0923" w:rsidP="00CF6770">
      <w:pPr>
        <w:pStyle w:val="20TAQuestionNumber"/>
        <w:numPr>
          <w:ilvl w:val="0"/>
          <w:numId w:val="27"/>
        </w:numPr>
      </w:pPr>
      <w:r>
        <w:t>Residential construction</w:t>
      </w:r>
    </w:p>
    <w:p w14:paraId="1BA54417" w14:textId="43DE4ED9" w:rsidR="007E0923" w:rsidRDefault="007E0923" w:rsidP="00CF6770">
      <w:pPr>
        <w:pStyle w:val="20TAQuestionNumber"/>
        <w:numPr>
          <w:ilvl w:val="0"/>
          <w:numId w:val="27"/>
        </w:numPr>
      </w:pPr>
      <w:r>
        <w:t>Commercial construction</w:t>
      </w:r>
    </w:p>
    <w:p w14:paraId="4283A0E4" w14:textId="77777777" w:rsidR="00033EBC" w:rsidRPr="00D33B61" w:rsidRDefault="00033EBC" w:rsidP="00033EBC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033EBC" w14:paraId="19D3E2D2" w14:textId="77777777" w:rsidTr="00803D33">
        <w:trPr>
          <w:trHeight w:val="3402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741A65" w14:textId="77777777" w:rsidR="00033EBC" w:rsidRDefault="00033EBC" w:rsidP="00803D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125507B" w14:textId="6D27CBC3" w:rsidR="00033EBC" w:rsidRDefault="00033EBC" w:rsidP="00803D33">
            <w:pPr>
              <w:jc w:val="center"/>
            </w:pPr>
            <w:r w:rsidRPr="007E0923">
              <w:t>Building and construction legislation relevant to the application of structural principles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F8D7CF0" w14:textId="1AFC675E" w:rsidR="00033EBC" w:rsidRPr="00E9388A" w:rsidRDefault="00033EBC" w:rsidP="00803D3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78378749" w:edGrp="everyone"/>
            <w:permEnd w:id="1478378749"/>
          </w:p>
        </w:tc>
        <w:permStart w:id="44507361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FEDF93" w14:textId="77777777" w:rsidR="00033EBC" w:rsidRPr="00533511" w:rsidRDefault="002F3A4C" w:rsidP="00803D3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9393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3E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5073616"/>
          </w:p>
        </w:tc>
      </w:tr>
      <w:tr w:rsidR="007E0923" w14:paraId="3291DB40" w14:textId="77777777" w:rsidTr="00803D33">
        <w:trPr>
          <w:trHeight w:val="340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3B0FD9" w14:textId="77777777" w:rsidR="007E0923" w:rsidRPr="00FE608E" w:rsidRDefault="007E0923" w:rsidP="00803D3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3DBC18F" w14:textId="10F68A3D" w:rsidR="007E0923" w:rsidRDefault="007E0923" w:rsidP="00803D33">
            <w:pPr>
              <w:jc w:val="center"/>
            </w:pPr>
            <w:r w:rsidRPr="007E0923">
              <w:t>How does it apply to residential construction</w:t>
            </w:r>
            <w:r>
              <w:t>?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5693A6E" w14:textId="11D21881" w:rsidR="007E0923" w:rsidRPr="00E9388A" w:rsidRDefault="007E0923" w:rsidP="00803D3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45771586" w:edGrp="everyone"/>
            <w:permEnd w:id="19457715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F3585E" w14:textId="77777777" w:rsidR="007E0923" w:rsidRDefault="007E0923" w:rsidP="00803D33">
            <w:pPr>
              <w:ind w:left="993" w:hanging="993"/>
            </w:pPr>
          </w:p>
        </w:tc>
      </w:tr>
      <w:tr w:rsidR="007E0923" w14:paraId="2BDB1822" w14:textId="77777777" w:rsidTr="00803D33">
        <w:trPr>
          <w:trHeight w:val="340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94FC92" w14:textId="77777777" w:rsidR="007E0923" w:rsidRPr="00FE608E" w:rsidRDefault="007E0923" w:rsidP="00803D3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EAA2A1C" w14:textId="3F84EBDE" w:rsidR="007E0923" w:rsidRPr="00257322" w:rsidRDefault="007E0923" w:rsidP="00803D33">
            <w:pPr>
              <w:jc w:val="center"/>
            </w:pPr>
            <w:r w:rsidRPr="007E0923">
              <w:t>How does it apply to commercial construction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11E2913" w14:textId="4402D3D2" w:rsidR="007E0923" w:rsidRPr="00E9388A" w:rsidRDefault="007E0923" w:rsidP="00803D3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87952676" w:edGrp="everyone"/>
            <w:permEnd w:id="8879526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1A7A84" w14:textId="77777777" w:rsidR="007E0923" w:rsidRDefault="007E0923" w:rsidP="00803D33">
            <w:pPr>
              <w:ind w:left="993" w:hanging="993"/>
            </w:pPr>
          </w:p>
        </w:tc>
      </w:tr>
    </w:tbl>
    <w:p w14:paraId="0AE4A2E2" w14:textId="77777777" w:rsidR="007E0923" w:rsidRDefault="007E0923" w:rsidP="007E0923">
      <w:pPr>
        <w:rPr>
          <w:rFonts w:ascii="Arial" w:hAnsi="Arial" w:cs="Arial"/>
          <w:sz w:val="22"/>
          <w:szCs w:val="22"/>
        </w:rPr>
      </w:pPr>
    </w:p>
    <w:p w14:paraId="270DB55E" w14:textId="77777777" w:rsidR="007E0923" w:rsidRPr="000E310E" w:rsidRDefault="007E0923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3CC0D28D" w:rsidR="00B115D7" w:rsidRPr="00830749" w:rsidRDefault="00033EBC" w:rsidP="009950A1">
      <w:pPr>
        <w:pStyle w:val="20TAQuestionNumber"/>
      </w:pPr>
      <w:bookmarkStart w:id="3" w:name="_Ref129089191"/>
      <w:bookmarkEnd w:id="0"/>
      <w:r w:rsidRPr="00033EBC">
        <w:lastRenderedPageBreak/>
        <w:t>Name one (1) current building and construction regulation applicable to your state/territory.</w:t>
      </w:r>
      <w:r>
        <w:t xml:space="preserve"> Briefly explain how this regulation is relevant to the application of structural principles.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E9388A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17C3DD42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782604502" w:edGrp="everyone"/>
            <w:permEnd w:id="1782604502"/>
          </w:p>
        </w:tc>
        <w:permStart w:id="12368695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2F3A4C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6869587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77D794B" w14:textId="77777777" w:rsidR="009950A1" w:rsidRDefault="009950A1" w:rsidP="009950A1">
      <w:pPr>
        <w:rPr>
          <w:rFonts w:ascii="Arial" w:hAnsi="Arial" w:cs="Arial"/>
          <w:sz w:val="22"/>
          <w:szCs w:val="22"/>
        </w:rPr>
      </w:pPr>
    </w:p>
    <w:p w14:paraId="63A2FA07" w14:textId="373A6B96" w:rsidR="009950A1" w:rsidRDefault="009950A1" w:rsidP="009950A1">
      <w:pPr>
        <w:pStyle w:val="20TAQuestionNumber"/>
      </w:pPr>
      <w:bookmarkStart w:id="5" w:name="_Ref127432488"/>
      <w:r>
        <w:t>Identify the following</w:t>
      </w:r>
      <w:r w:rsidR="008F0C92">
        <w:t xml:space="preserve"> current standards</w:t>
      </w:r>
      <w:r>
        <w:t>.</w:t>
      </w:r>
      <w:bookmarkEnd w:id="5"/>
    </w:p>
    <w:p w14:paraId="56C6622E" w14:textId="77777777" w:rsidR="009950A1" w:rsidRDefault="009950A1" w:rsidP="009950A1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8F0C92" w14:paraId="71BC0D70" w14:textId="77777777" w:rsidTr="00803D33">
        <w:trPr>
          <w:trHeight w:val="680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CA7D84" w14:textId="77777777" w:rsidR="008F0C92" w:rsidRDefault="008F0C92" w:rsidP="00803D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DFD4E" w14:textId="3C9E0081" w:rsidR="008F0C92" w:rsidRDefault="008F0C92" w:rsidP="00803D33">
            <w:pPr>
              <w:jc w:val="center"/>
            </w:pPr>
            <w:r>
              <w:t>Standard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2B8510" w14:textId="0C5C7529" w:rsidR="008F0C92" w:rsidRDefault="008F0C92" w:rsidP="00803D33">
            <w:pPr>
              <w:jc w:val="center"/>
            </w:pPr>
            <w:r>
              <w:t>Description</w:t>
            </w:r>
          </w:p>
        </w:tc>
        <w:permStart w:id="129789541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9CA03C" w14:textId="77777777" w:rsidR="008F0C92" w:rsidRPr="00533511" w:rsidRDefault="002F3A4C" w:rsidP="00803D3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052985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F0C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7895414"/>
          </w:p>
        </w:tc>
      </w:tr>
      <w:tr w:rsidR="008F0C92" w14:paraId="29599F1F" w14:textId="77777777" w:rsidTr="00803D33">
        <w:trPr>
          <w:trHeight w:val="21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1962DC" w14:textId="77777777" w:rsidR="008F0C92" w:rsidRPr="00FE608E" w:rsidRDefault="008F0C92" w:rsidP="00803D3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F2719C" w14:textId="2AC42F32" w:rsidR="008F0C92" w:rsidRDefault="008F0C92" w:rsidP="00803D33">
            <w:pPr>
              <w:jc w:val="center"/>
            </w:pPr>
            <w:r w:rsidRPr="009950A1">
              <w:t>One current standard relevant to the installation of roof trusses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CFD1F80" w14:textId="14E45B24" w:rsidR="008F0C92" w:rsidRPr="00E9388A" w:rsidRDefault="008F0C92" w:rsidP="00803D3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09486582" w:edGrp="everyone"/>
            <w:permEnd w:id="3094865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AE4353" w14:textId="77777777" w:rsidR="008F0C92" w:rsidRDefault="008F0C92" w:rsidP="00803D33">
            <w:pPr>
              <w:ind w:left="993" w:hanging="993"/>
            </w:pPr>
          </w:p>
        </w:tc>
      </w:tr>
      <w:tr w:rsidR="008F0C92" w14:paraId="5037FFA4" w14:textId="77777777" w:rsidTr="00803D33">
        <w:trPr>
          <w:trHeight w:val="21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3A252D" w14:textId="77777777" w:rsidR="008F0C92" w:rsidRPr="00FE608E" w:rsidRDefault="008F0C92" w:rsidP="00803D3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7B12309" w14:textId="4674BBDE" w:rsidR="008F0C92" w:rsidRPr="00257322" w:rsidRDefault="008F0C92" w:rsidP="00803D33">
            <w:pPr>
              <w:jc w:val="center"/>
            </w:pPr>
            <w:r>
              <w:t xml:space="preserve">One current </w:t>
            </w:r>
            <w:r w:rsidRPr="009950A1">
              <w:t>standard</w:t>
            </w:r>
            <w:r>
              <w:t xml:space="preserve"> </w:t>
            </w:r>
            <w:r w:rsidRPr="009950A1">
              <w:t>relevant to timber framing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99FB7D" w14:textId="17892F6D" w:rsidR="008F0C92" w:rsidRPr="00E9388A" w:rsidRDefault="008F0C92" w:rsidP="00803D3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37659238" w:edGrp="everyone"/>
            <w:permEnd w:id="19376592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51E7D7" w14:textId="77777777" w:rsidR="008F0C92" w:rsidRDefault="008F0C92" w:rsidP="00803D33">
            <w:pPr>
              <w:ind w:left="993" w:hanging="993"/>
            </w:pPr>
          </w:p>
        </w:tc>
      </w:tr>
    </w:tbl>
    <w:p w14:paraId="6EED8A1A" w14:textId="77777777" w:rsidR="00696A6E" w:rsidRPr="000E310E" w:rsidRDefault="00696A6E" w:rsidP="00696A6E">
      <w:pPr>
        <w:jc w:val="left"/>
        <w:rPr>
          <w:rFonts w:ascii="Arial" w:hAnsi="Arial"/>
          <w:bCs/>
          <w:sz w:val="22"/>
          <w:szCs w:val="22"/>
        </w:rPr>
      </w:pPr>
    </w:p>
    <w:p w14:paraId="29D7EE2C" w14:textId="5A7DCAC1" w:rsidR="00696A6E" w:rsidRPr="00830749" w:rsidRDefault="00323DDB" w:rsidP="00033EBC">
      <w:pPr>
        <w:pStyle w:val="20TAQuestionNumber"/>
      </w:pPr>
      <w:bookmarkStart w:id="6" w:name="_Ref129090515"/>
      <w:r>
        <w:lastRenderedPageBreak/>
        <w:t>Discuss why builders must refer to the NCC to confirm appropriate application of structural principles relevant to the build</w:t>
      </w:r>
      <w:r w:rsidR="00696A6E">
        <w:t>.</w:t>
      </w:r>
      <w:bookmarkEnd w:id="6"/>
    </w:p>
    <w:p w14:paraId="5BD8E905" w14:textId="77777777" w:rsidR="00696A6E" w:rsidRPr="00830749" w:rsidRDefault="00696A6E" w:rsidP="00696A6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96A6E" w:rsidRPr="00830749" w14:paraId="779CECDC" w14:textId="77777777" w:rsidTr="00E9388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705942" w14:textId="77777777" w:rsidR="00696A6E" w:rsidRPr="001C4084" w:rsidRDefault="00696A6E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F6CC" w14:textId="1026A033" w:rsidR="00696A6E" w:rsidRPr="001C4084" w:rsidRDefault="00696A6E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2086486860" w:edGrp="everyone"/>
            <w:permEnd w:id="2086486860"/>
          </w:p>
        </w:tc>
        <w:permStart w:id="12897681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349DF7" w14:textId="77777777" w:rsidR="00696A6E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07590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6A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9768192"/>
          </w:p>
        </w:tc>
      </w:tr>
    </w:tbl>
    <w:p w14:paraId="5A37B5D9" w14:textId="77777777" w:rsidR="00696A6E" w:rsidRDefault="00696A6E" w:rsidP="00696A6E">
      <w:pPr>
        <w:rPr>
          <w:rFonts w:ascii="Arial" w:hAnsi="Arial" w:cs="Arial"/>
          <w:sz w:val="22"/>
          <w:szCs w:val="22"/>
        </w:rPr>
      </w:pPr>
    </w:p>
    <w:p w14:paraId="65780A77" w14:textId="77777777" w:rsidR="00BF5811" w:rsidRDefault="00BF5811" w:rsidP="00BF5811">
      <w:pPr>
        <w:jc w:val="left"/>
        <w:rPr>
          <w:rFonts w:ascii="Arial" w:hAnsi="Arial"/>
          <w:bCs/>
          <w:sz w:val="22"/>
          <w:szCs w:val="22"/>
        </w:rPr>
      </w:pPr>
    </w:p>
    <w:p w14:paraId="59D71320" w14:textId="7983D2F5" w:rsidR="00BF5811" w:rsidRDefault="00BF5811" w:rsidP="00A841C3">
      <w:pPr>
        <w:pStyle w:val="20TAQuestionNumber"/>
      </w:pPr>
      <w:bookmarkStart w:id="7" w:name="_Ref129091287"/>
      <w:r>
        <w:t>Provide a brief description for each of the following building classes.</w:t>
      </w:r>
      <w:bookmarkEnd w:id="7"/>
    </w:p>
    <w:p w14:paraId="5140E76E" w14:textId="77777777" w:rsidR="00BF5811" w:rsidRPr="00D33B61" w:rsidRDefault="00BF5811" w:rsidP="00BF5811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F5811" w14:paraId="42C7675E" w14:textId="77777777" w:rsidTr="008F0C92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058845" w14:textId="77777777" w:rsidR="00BF5811" w:rsidRDefault="00BF5811" w:rsidP="008F0C9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498A26" w14:textId="54708DB8" w:rsidR="00BF5811" w:rsidRDefault="00BF5811" w:rsidP="008F0C92">
            <w:pPr>
              <w:jc w:val="center"/>
            </w:pPr>
            <w:r>
              <w:t>Building Class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90C02F" w14:textId="16BE9357" w:rsidR="00BF5811" w:rsidRDefault="00BF5811" w:rsidP="008F0C92">
            <w:pPr>
              <w:jc w:val="center"/>
            </w:pPr>
            <w:r>
              <w:t>Description</w:t>
            </w:r>
          </w:p>
        </w:tc>
        <w:permStart w:id="73330927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29C06A" w14:textId="77777777" w:rsidR="00BF5811" w:rsidRPr="00533511" w:rsidRDefault="002F3A4C" w:rsidP="008F0C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336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8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3309272"/>
          </w:p>
        </w:tc>
      </w:tr>
      <w:tr w:rsidR="00BF5811" w14:paraId="0B498B5C" w14:textId="77777777" w:rsidTr="008F0C92">
        <w:trPr>
          <w:trHeight w:val="158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D55836" w14:textId="77777777" w:rsidR="00BF5811" w:rsidRPr="00FE608E" w:rsidRDefault="00BF5811" w:rsidP="008F0C9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1A6125D" w14:textId="0DB1D074" w:rsidR="00BF5811" w:rsidRPr="00447473" w:rsidRDefault="00BF5811" w:rsidP="008F0C92">
            <w:pPr>
              <w:jc w:val="center"/>
            </w:pPr>
            <w:r>
              <w:t>Class 1a building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B1B78A4" w14:textId="26F81B4A" w:rsidR="00BF5811" w:rsidRPr="00E9388A" w:rsidRDefault="00BF5811" w:rsidP="008F0C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9240427" w:edGrp="everyone"/>
            <w:permEnd w:id="992404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EFF2FC" w14:textId="77777777" w:rsidR="00BF5811" w:rsidRDefault="00BF5811" w:rsidP="008F0C92">
            <w:pPr>
              <w:ind w:left="993" w:hanging="993"/>
            </w:pPr>
          </w:p>
        </w:tc>
      </w:tr>
      <w:tr w:rsidR="00BF5811" w14:paraId="2B30C4B7" w14:textId="77777777" w:rsidTr="008F0C92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740BC9" w14:textId="77777777" w:rsidR="00BF5811" w:rsidRPr="00FE608E" w:rsidRDefault="00BF5811" w:rsidP="008F0C9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1F4DCCF" w14:textId="57098A6B" w:rsidR="00BF5811" w:rsidRDefault="00BF5811" w:rsidP="008F0C92">
            <w:pPr>
              <w:jc w:val="center"/>
            </w:pPr>
            <w:r>
              <w:t>Class 1b building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9BC791A" w14:textId="173BBAB4" w:rsidR="00BF5811" w:rsidRPr="00E9388A" w:rsidRDefault="00BF5811" w:rsidP="008F0C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36708783" w:edGrp="everyone"/>
            <w:permEnd w:id="1736708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7EA29B" w14:textId="77777777" w:rsidR="00BF5811" w:rsidRDefault="00BF5811" w:rsidP="008F0C92">
            <w:pPr>
              <w:ind w:left="993" w:hanging="993"/>
            </w:pPr>
          </w:p>
        </w:tc>
      </w:tr>
      <w:tr w:rsidR="00BF5811" w14:paraId="3CA0B808" w14:textId="77777777" w:rsidTr="008F0C92">
        <w:trPr>
          <w:trHeight w:val="158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6664CF" w14:textId="77777777" w:rsidR="00BF5811" w:rsidRPr="00FE608E" w:rsidRDefault="00BF5811" w:rsidP="008F0C9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33608A1" w14:textId="5A2C546F" w:rsidR="00BF5811" w:rsidRDefault="00BF5811" w:rsidP="008F0C92">
            <w:pPr>
              <w:jc w:val="center"/>
            </w:pPr>
            <w:r>
              <w:t>Class 5 building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AF5E182" w14:textId="6976568B" w:rsidR="00BF5811" w:rsidRPr="00E9388A" w:rsidRDefault="00BF5811" w:rsidP="008F0C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49768150" w:edGrp="everyone"/>
            <w:permEnd w:id="17497681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D8E39D" w14:textId="77777777" w:rsidR="00BF5811" w:rsidRDefault="00BF5811" w:rsidP="008F0C92">
            <w:pPr>
              <w:ind w:left="993" w:hanging="993"/>
            </w:pPr>
          </w:p>
        </w:tc>
      </w:tr>
      <w:tr w:rsidR="00BF5811" w14:paraId="0294E60D" w14:textId="77777777" w:rsidTr="008F0C92">
        <w:trPr>
          <w:trHeight w:val="249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F760FF" w14:textId="77777777" w:rsidR="00BF5811" w:rsidRPr="00FE608E" w:rsidRDefault="00BF5811" w:rsidP="008F0C9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550D92D" w14:textId="03C6B9EA" w:rsidR="00BF5811" w:rsidRPr="00257322" w:rsidRDefault="00BF5811" w:rsidP="008F0C92">
            <w:pPr>
              <w:jc w:val="center"/>
            </w:pPr>
            <w:r>
              <w:t>Class 6 building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779CEEC" w14:textId="7BE2F373" w:rsidR="00BF5811" w:rsidRPr="00E9388A" w:rsidRDefault="00BF5811" w:rsidP="008F0C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21637094" w:edGrp="everyone"/>
            <w:permEnd w:id="17216370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04148B" w14:textId="77777777" w:rsidR="00BF5811" w:rsidRDefault="00BF5811" w:rsidP="008F0C92">
            <w:pPr>
              <w:ind w:left="993" w:hanging="993"/>
            </w:pPr>
          </w:p>
        </w:tc>
      </w:tr>
    </w:tbl>
    <w:p w14:paraId="254A3420" w14:textId="77777777" w:rsidR="00BF5811" w:rsidRDefault="00BF5811" w:rsidP="00BF5811">
      <w:pPr>
        <w:rPr>
          <w:rFonts w:ascii="Arial" w:hAnsi="Arial" w:cs="Arial"/>
          <w:sz w:val="22"/>
          <w:szCs w:val="22"/>
        </w:rPr>
      </w:pPr>
    </w:p>
    <w:p w14:paraId="78DC3BC5" w14:textId="3CDFB018" w:rsidR="00696A6E" w:rsidRPr="00830749" w:rsidRDefault="00271306" w:rsidP="00033EBC">
      <w:pPr>
        <w:pStyle w:val="20TAQuestionNumber"/>
      </w:pPr>
      <w:bookmarkStart w:id="8" w:name="_Ref129092695"/>
      <w:r>
        <w:lastRenderedPageBreak/>
        <w:t xml:space="preserve">Explain why a determination of the climate zone is important when </w:t>
      </w:r>
      <w:r w:rsidRPr="000E789C">
        <w:rPr>
          <w:rFonts w:cstheme="minorHAnsi"/>
          <w:color w:val="262626" w:themeColor="text1" w:themeTint="D9"/>
          <w:lang w:val="en-GB" w:bidi="en-US"/>
        </w:rPr>
        <w:t>ensur</w:t>
      </w:r>
      <w:r>
        <w:rPr>
          <w:rFonts w:cstheme="minorHAnsi"/>
          <w:color w:val="262626" w:themeColor="text1" w:themeTint="D9"/>
          <w:lang w:val="en-GB" w:bidi="en-US"/>
        </w:rPr>
        <w:t>ing</w:t>
      </w:r>
      <w:r w:rsidRPr="000E789C">
        <w:rPr>
          <w:rFonts w:cstheme="minorHAnsi"/>
          <w:color w:val="262626" w:themeColor="text1" w:themeTint="D9"/>
          <w:lang w:val="en-GB" w:bidi="en-US"/>
        </w:rPr>
        <w:t xml:space="preserve"> the structural integrity of the building</w:t>
      </w:r>
      <w:r w:rsidR="00696A6E">
        <w:t>.</w:t>
      </w:r>
      <w:bookmarkEnd w:id="8"/>
    </w:p>
    <w:p w14:paraId="33EDE02A" w14:textId="77777777" w:rsidR="00696A6E" w:rsidRPr="00830749" w:rsidRDefault="00696A6E" w:rsidP="00696A6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96A6E" w:rsidRPr="00830749" w14:paraId="176D0C0F" w14:textId="77777777" w:rsidTr="00E9388A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BD7ECD" w14:textId="77777777" w:rsidR="00696A6E" w:rsidRPr="001C4084" w:rsidRDefault="00696A6E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6C9E" w14:textId="172C0505" w:rsidR="00696A6E" w:rsidRPr="001C4084" w:rsidRDefault="00696A6E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346754866" w:edGrp="everyone"/>
            <w:permEnd w:id="346754866"/>
          </w:p>
        </w:tc>
        <w:permStart w:id="3094764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71C3B0" w14:textId="77777777" w:rsidR="00696A6E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19023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6A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9476469"/>
          </w:p>
        </w:tc>
      </w:tr>
    </w:tbl>
    <w:p w14:paraId="4D745C1D" w14:textId="77777777" w:rsidR="00696A6E" w:rsidRDefault="00696A6E" w:rsidP="00696A6E">
      <w:pPr>
        <w:rPr>
          <w:rFonts w:ascii="Arial" w:hAnsi="Arial" w:cs="Arial"/>
          <w:sz w:val="22"/>
          <w:szCs w:val="22"/>
        </w:rPr>
      </w:pPr>
    </w:p>
    <w:p w14:paraId="785986A7" w14:textId="77777777" w:rsidR="00696A6E" w:rsidRPr="000E310E" w:rsidRDefault="00696A6E" w:rsidP="00696A6E">
      <w:pPr>
        <w:jc w:val="left"/>
        <w:rPr>
          <w:rFonts w:ascii="Arial" w:hAnsi="Arial"/>
          <w:bCs/>
          <w:sz w:val="22"/>
          <w:szCs w:val="22"/>
        </w:rPr>
      </w:pPr>
    </w:p>
    <w:p w14:paraId="1D8FA450" w14:textId="3EFA6B7F" w:rsidR="00696A6E" w:rsidRPr="00830749" w:rsidRDefault="0058731E" w:rsidP="00033EBC">
      <w:pPr>
        <w:pStyle w:val="20TAQuestionNumber"/>
      </w:pPr>
      <w:bookmarkStart w:id="9" w:name="_Ref129093793"/>
      <w:r>
        <w:t xml:space="preserve">You are involved in preparing for the building of a </w:t>
      </w:r>
      <w:r w:rsidR="00AE56EA">
        <w:t>16-level</w:t>
      </w:r>
      <w:r>
        <w:t xml:space="preserve"> apartment building where the carpark is </w:t>
      </w:r>
      <w:r w:rsidR="00AE56EA">
        <w:t>underground,</w:t>
      </w:r>
      <w:r>
        <w:t xml:space="preserve"> and the ground floor consists of shops and cafés/restaurants/bars</w:t>
      </w:r>
      <w:r w:rsidR="00696A6E">
        <w:t>.</w:t>
      </w:r>
      <w:r>
        <w:t xml:space="preserve"> Specify the classifications that</w:t>
      </w:r>
      <w:r w:rsidR="00EA307F">
        <w:t xml:space="preserve"> you</w:t>
      </w:r>
      <w:r>
        <w:t xml:space="preserve"> will apply to this building.</w:t>
      </w:r>
      <w:bookmarkEnd w:id="9"/>
    </w:p>
    <w:p w14:paraId="2A9F5D6B" w14:textId="77777777" w:rsidR="00696A6E" w:rsidRPr="00830749" w:rsidRDefault="00696A6E" w:rsidP="00696A6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96A6E" w:rsidRPr="00830749" w14:paraId="5FC617DE" w14:textId="77777777" w:rsidTr="00E9388A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CF88DE" w14:textId="77777777" w:rsidR="00696A6E" w:rsidRPr="001C4084" w:rsidRDefault="00696A6E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92ED" w14:textId="75BEF0E5" w:rsidR="00696A6E" w:rsidRPr="001C4084" w:rsidRDefault="00696A6E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739182629" w:edGrp="everyone"/>
            <w:permEnd w:id="739182629"/>
          </w:p>
        </w:tc>
        <w:permStart w:id="9546851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8B659D" w14:textId="77777777" w:rsidR="00696A6E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58208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6A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4685136"/>
          </w:p>
        </w:tc>
      </w:tr>
    </w:tbl>
    <w:p w14:paraId="4D8E85B3" w14:textId="77777777" w:rsidR="00696A6E" w:rsidRDefault="00696A6E" w:rsidP="00696A6E">
      <w:pPr>
        <w:rPr>
          <w:rFonts w:ascii="Arial" w:hAnsi="Arial" w:cs="Arial"/>
          <w:sz w:val="22"/>
          <w:szCs w:val="22"/>
        </w:rPr>
      </w:pPr>
    </w:p>
    <w:p w14:paraId="3A2A74BE" w14:textId="77777777" w:rsidR="00696A6E" w:rsidRPr="000E310E" w:rsidRDefault="00696A6E" w:rsidP="00696A6E">
      <w:pPr>
        <w:jc w:val="left"/>
        <w:rPr>
          <w:rFonts w:ascii="Arial" w:hAnsi="Arial"/>
          <w:bCs/>
          <w:sz w:val="22"/>
          <w:szCs w:val="22"/>
        </w:rPr>
      </w:pPr>
    </w:p>
    <w:p w14:paraId="09CD7C7C" w14:textId="07588D86" w:rsidR="00696A6E" w:rsidRPr="00830749" w:rsidRDefault="00DF3C9F" w:rsidP="00033EBC">
      <w:pPr>
        <w:pStyle w:val="20TAQuestionNumber"/>
      </w:pPr>
      <w:bookmarkStart w:id="10" w:name="_Ref129094562"/>
      <w:r>
        <w:t>Explain why sectional properties are important in structural design</w:t>
      </w:r>
      <w:r w:rsidR="00696A6E">
        <w:t>.</w:t>
      </w:r>
      <w:bookmarkEnd w:id="10"/>
    </w:p>
    <w:p w14:paraId="2B2D6442" w14:textId="77777777" w:rsidR="00696A6E" w:rsidRPr="00830749" w:rsidRDefault="00696A6E" w:rsidP="00696A6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96A6E" w:rsidRPr="00830749" w14:paraId="7108E595" w14:textId="77777777" w:rsidTr="00E9388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6C0F32" w14:textId="77777777" w:rsidR="00696A6E" w:rsidRPr="001C4084" w:rsidRDefault="00696A6E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B51F" w14:textId="280922E5" w:rsidR="00696A6E" w:rsidRPr="001C4084" w:rsidRDefault="00696A6E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068115554" w:edGrp="everyone"/>
            <w:permEnd w:id="1068115554"/>
          </w:p>
        </w:tc>
        <w:permStart w:id="435227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245CCC" w14:textId="77777777" w:rsidR="00696A6E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50630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6A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522739"/>
          </w:p>
        </w:tc>
      </w:tr>
    </w:tbl>
    <w:p w14:paraId="7D5C7F69" w14:textId="77777777" w:rsidR="00696A6E" w:rsidRDefault="00696A6E" w:rsidP="00696A6E">
      <w:pPr>
        <w:rPr>
          <w:rFonts w:ascii="Arial" w:hAnsi="Arial" w:cs="Arial"/>
          <w:sz w:val="22"/>
          <w:szCs w:val="22"/>
        </w:rPr>
      </w:pPr>
    </w:p>
    <w:p w14:paraId="4FDB5D99" w14:textId="77777777" w:rsidR="00696A6E" w:rsidRPr="000E310E" w:rsidRDefault="00696A6E" w:rsidP="00696A6E">
      <w:pPr>
        <w:jc w:val="left"/>
        <w:rPr>
          <w:rFonts w:ascii="Arial" w:hAnsi="Arial"/>
          <w:bCs/>
          <w:sz w:val="22"/>
          <w:szCs w:val="22"/>
        </w:rPr>
      </w:pPr>
    </w:p>
    <w:p w14:paraId="2DA2A94C" w14:textId="62BCF56D" w:rsidR="00696A6E" w:rsidRPr="00830749" w:rsidRDefault="00DF3C9F" w:rsidP="00033EBC">
      <w:pPr>
        <w:pStyle w:val="20TAQuestionNumber"/>
      </w:pPr>
      <w:bookmarkStart w:id="11" w:name="_Ref129094818"/>
      <w:r>
        <w:lastRenderedPageBreak/>
        <w:t>Considering sectional properties, what will occur if the structural engineer increases the second moment of area on a beam?</w:t>
      </w:r>
      <w:bookmarkEnd w:id="11"/>
    </w:p>
    <w:p w14:paraId="5445A5F8" w14:textId="77777777" w:rsidR="00696A6E" w:rsidRPr="00830749" w:rsidRDefault="00696A6E" w:rsidP="00696A6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96A6E" w:rsidRPr="00830749" w14:paraId="78F1BDED" w14:textId="77777777" w:rsidTr="00E9388A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FD0160" w14:textId="77777777" w:rsidR="00696A6E" w:rsidRPr="001C4084" w:rsidRDefault="00696A6E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7108" w14:textId="581C9AD9" w:rsidR="00696A6E" w:rsidRPr="001C4084" w:rsidRDefault="00696A6E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385366239" w:edGrp="everyone"/>
            <w:permEnd w:id="1385366239"/>
          </w:p>
        </w:tc>
        <w:permStart w:id="10617683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3EF960" w14:textId="77777777" w:rsidR="00696A6E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09840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6A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1768351"/>
          </w:p>
        </w:tc>
      </w:tr>
    </w:tbl>
    <w:p w14:paraId="6D101612" w14:textId="77777777" w:rsidR="00696A6E" w:rsidRDefault="00696A6E" w:rsidP="00696A6E">
      <w:pPr>
        <w:rPr>
          <w:rFonts w:ascii="Arial" w:hAnsi="Arial" w:cs="Arial"/>
          <w:sz w:val="22"/>
          <w:szCs w:val="22"/>
        </w:rPr>
      </w:pPr>
    </w:p>
    <w:p w14:paraId="70F2782C" w14:textId="77777777" w:rsidR="007A320C" w:rsidRDefault="007A320C" w:rsidP="007A320C">
      <w:pPr>
        <w:jc w:val="left"/>
        <w:rPr>
          <w:rFonts w:ascii="Arial" w:hAnsi="Arial"/>
          <w:bCs/>
          <w:sz w:val="22"/>
          <w:szCs w:val="22"/>
        </w:rPr>
      </w:pPr>
    </w:p>
    <w:p w14:paraId="73AA44F6" w14:textId="77777777" w:rsidR="007A320C" w:rsidRDefault="007A320C" w:rsidP="007A320C">
      <w:pPr>
        <w:pStyle w:val="20TAQuestionNumber"/>
      </w:pPr>
      <w:bookmarkStart w:id="12" w:name="_Ref129154568"/>
      <w:r>
        <w:t>Identify if the following are examples of either:</w:t>
      </w:r>
      <w:bookmarkEnd w:id="12"/>
    </w:p>
    <w:p w14:paraId="63463EC7" w14:textId="1AB1E0C7" w:rsidR="007A320C" w:rsidRDefault="007A320C" w:rsidP="00CF6770">
      <w:pPr>
        <w:pStyle w:val="20TAQuestionNumber"/>
        <w:numPr>
          <w:ilvl w:val="0"/>
          <w:numId w:val="28"/>
        </w:numPr>
      </w:pPr>
      <w:r>
        <w:t>Dead load</w:t>
      </w:r>
    </w:p>
    <w:p w14:paraId="42F5F4D4" w14:textId="77777777" w:rsidR="007A320C" w:rsidRDefault="007A320C" w:rsidP="00CF6770">
      <w:pPr>
        <w:pStyle w:val="20TAQuestionNumber"/>
        <w:numPr>
          <w:ilvl w:val="0"/>
          <w:numId w:val="28"/>
        </w:numPr>
      </w:pPr>
      <w:r>
        <w:t>Live loads</w:t>
      </w:r>
    </w:p>
    <w:p w14:paraId="20F928B2" w14:textId="5C36F230" w:rsidR="007A320C" w:rsidRDefault="007A320C" w:rsidP="00CF6770">
      <w:pPr>
        <w:pStyle w:val="20TAQuestionNumber"/>
        <w:numPr>
          <w:ilvl w:val="0"/>
          <w:numId w:val="28"/>
        </w:numPr>
      </w:pPr>
      <w:r>
        <w:t>Wind load</w:t>
      </w:r>
    </w:p>
    <w:p w14:paraId="119B001F" w14:textId="77777777" w:rsidR="007A320C" w:rsidRPr="00D33B61" w:rsidRDefault="007A320C" w:rsidP="007A320C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7A320C" w14:paraId="5BFD68B0" w14:textId="77777777" w:rsidTr="00823BED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60555F" w14:textId="77777777" w:rsidR="007A320C" w:rsidRDefault="007A320C" w:rsidP="00823BE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B7C227" w14:textId="40A185EA" w:rsidR="007A320C" w:rsidRDefault="007A320C" w:rsidP="00823BED">
            <w:pPr>
              <w:jc w:val="center"/>
            </w:pPr>
            <w:r>
              <w:t>Example of load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A02531" w14:textId="554CA869" w:rsidR="007A320C" w:rsidRDefault="007A320C" w:rsidP="00823BED">
            <w:pPr>
              <w:jc w:val="center"/>
            </w:pPr>
            <w:r>
              <w:t>Type of load</w:t>
            </w:r>
          </w:p>
        </w:tc>
        <w:permStart w:id="84358813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BF9D2C" w14:textId="77777777" w:rsidR="007A320C" w:rsidRPr="00533511" w:rsidRDefault="002F3A4C" w:rsidP="00823B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7717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20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3588130"/>
          </w:p>
        </w:tc>
      </w:tr>
      <w:tr w:rsidR="007A320C" w14:paraId="3560D179" w14:textId="77777777" w:rsidTr="00823BED">
        <w:trPr>
          <w:trHeight w:val="107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A621A0" w14:textId="77777777" w:rsidR="007A320C" w:rsidRPr="00FE608E" w:rsidRDefault="007A320C" w:rsidP="00823BE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764AA01" w14:textId="22D417DE" w:rsidR="007A320C" w:rsidRPr="00447473" w:rsidRDefault="00F43637" w:rsidP="00823BED">
            <w:pPr>
              <w:jc w:val="center"/>
            </w:pPr>
            <w:r>
              <w:t>Reinforced concrete beams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84E2A9" w14:textId="4E798900" w:rsidR="007A320C" w:rsidRPr="00E9388A" w:rsidRDefault="007A320C" w:rsidP="00823BE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63010943" w:edGrp="everyone"/>
            <w:permEnd w:id="17630109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F85EFC" w14:textId="77777777" w:rsidR="007A320C" w:rsidRDefault="007A320C" w:rsidP="00823BED">
            <w:pPr>
              <w:ind w:left="993" w:hanging="993"/>
            </w:pPr>
          </w:p>
        </w:tc>
      </w:tr>
      <w:tr w:rsidR="007A320C" w14:paraId="4AB2A9F3" w14:textId="77777777" w:rsidTr="00823BED">
        <w:trPr>
          <w:trHeight w:val="107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50E652" w14:textId="77777777" w:rsidR="007A320C" w:rsidRPr="00FE608E" w:rsidRDefault="007A320C" w:rsidP="00823BE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0A0D00C" w14:textId="7885E1CE" w:rsidR="007A320C" w:rsidRDefault="00F43637" w:rsidP="00823BED">
            <w:pPr>
              <w:jc w:val="center"/>
            </w:pPr>
            <w:r>
              <w:t>Strong winds blowing against a building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6EED0E4" w14:textId="27899A6C" w:rsidR="007A320C" w:rsidRPr="00E9388A" w:rsidRDefault="007A320C" w:rsidP="00823BE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79812025" w:edGrp="everyone"/>
            <w:permEnd w:id="1579812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D0AE11" w14:textId="77777777" w:rsidR="007A320C" w:rsidRDefault="007A320C" w:rsidP="00823BED">
            <w:pPr>
              <w:ind w:left="993" w:hanging="993"/>
            </w:pPr>
          </w:p>
        </w:tc>
      </w:tr>
      <w:tr w:rsidR="007A320C" w14:paraId="5EF1A89E" w14:textId="77777777" w:rsidTr="00823BED">
        <w:trPr>
          <w:trHeight w:val="107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2EBF25" w14:textId="77777777" w:rsidR="007A320C" w:rsidRPr="00FE608E" w:rsidRDefault="007A320C" w:rsidP="00823BE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367CF8C" w14:textId="03EFD8F4" w:rsidR="007A320C" w:rsidRDefault="00F43637" w:rsidP="00823BED">
            <w:pPr>
              <w:jc w:val="center"/>
            </w:pPr>
            <w:r>
              <w:t>People walking around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921748" w14:textId="64F5D768" w:rsidR="007A320C" w:rsidRPr="00E9388A" w:rsidRDefault="007A320C" w:rsidP="00823BE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85296637" w:edGrp="everyone"/>
            <w:permEnd w:id="9852966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9414E0" w14:textId="77777777" w:rsidR="007A320C" w:rsidRDefault="007A320C" w:rsidP="00823BED">
            <w:pPr>
              <w:ind w:left="993" w:hanging="993"/>
            </w:pPr>
          </w:p>
        </w:tc>
      </w:tr>
      <w:tr w:rsidR="007A320C" w14:paraId="7D65C0B7" w14:textId="77777777" w:rsidTr="00823BED">
        <w:trPr>
          <w:trHeight w:val="107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CDC0E" w14:textId="77777777" w:rsidR="007A320C" w:rsidRPr="00FE608E" w:rsidRDefault="007A320C" w:rsidP="00823BE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BB2F195" w14:textId="5317BF20" w:rsidR="007A320C" w:rsidRDefault="00F43637" w:rsidP="00823BED">
            <w:pPr>
              <w:jc w:val="center"/>
            </w:pPr>
            <w:r>
              <w:t>A soft breeze on a fence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AEABB92" w14:textId="46559722" w:rsidR="007A320C" w:rsidRPr="00E9388A" w:rsidRDefault="007A320C" w:rsidP="00823BE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42424802" w:edGrp="everyone"/>
            <w:permEnd w:id="16424248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2A8CBB" w14:textId="77777777" w:rsidR="007A320C" w:rsidRDefault="007A320C" w:rsidP="00823BED">
            <w:pPr>
              <w:ind w:left="993" w:hanging="993"/>
            </w:pPr>
          </w:p>
        </w:tc>
      </w:tr>
      <w:tr w:rsidR="007A320C" w14:paraId="3B617323" w14:textId="77777777" w:rsidTr="00823BED">
        <w:trPr>
          <w:trHeight w:val="107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9F2411" w14:textId="77777777" w:rsidR="007A320C" w:rsidRPr="00FE608E" w:rsidRDefault="007A320C" w:rsidP="00823BE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B37761E" w14:textId="17FE5DD6" w:rsidR="007A320C" w:rsidRDefault="00F43637" w:rsidP="00823BED">
            <w:pPr>
              <w:jc w:val="center"/>
            </w:pPr>
            <w:r>
              <w:t>A vehicle being parked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BB43DA" w14:textId="5C93D1D6" w:rsidR="007A320C" w:rsidRPr="00E9388A" w:rsidRDefault="007A320C" w:rsidP="00823BE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243100638" w:edGrp="everyone"/>
            <w:permEnd w:id="12431006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26CBB4" w14:textId="77777777" w:rsidR="007A320C" w:rsidRDefault="007A320C" w:rsidP="00823BED">
            <w:pPr>
              <w:ind w:left="993" w:hanging="993"/>
            </w:pPr>
          </w:p>
        </w:tc>
      </w:tr>
      <w:tr w:rsidR="007A320C" w14:paraId="5948F90C" w14:textId="77777777" w:rsidTr="00823BED">
        <w:trPr>
          <w:trHeight w:val="107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DEAE08" w14:textId="77777777" w:rsidR="007A320C" w:rsidRPr="00FE608E" w:rsidRDefault="007A320C" w:rsidP="00823BE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4C753AE" w14:textId="099F672B" w:rsidR="007A320C" w:rsidRPr="00257322" w:rsidRDefault="00F43637" w:rsidP="00823BED">
            <w:pPr>
              <w:jc w:val="center"/>
            </w:pPr>
            <w:r>
              <w:t>Stone columns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E20DE8" w14:textId="2DE5DA75" w:rsidR="007A320C" w:rsidRPr="00E9388A" w:rsidRDefault="007A320C" w:rsidP="00823BE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51717791" w:edGrp="everyone"/>
            <w:permEnd w:id="14517177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3C5300" w14:textId="77777777" w:rsidR="007A320C" w:rsidRDefault="007A320C" w:rsidP="00823BED">
            <w:pPr>
              <w:ind w:left="993" w:hanging="993"/>
            </w:pPr>
          </w:p>
        </w:tc>
      </w:tr>
    </w:tbl>
    <w:p w14:paraId="5F87173A" w14:textId="77777777" w:rsidR="007A320C" w:rsidRDefault="007A320C" w:rsidP="007A320C">
      <w:pPr>
        <w:rPr>
          <w:rFonts w:ascii="Arial" w:hAnsi="Arial" w:cs="Arial"/>
          <w:sz w:val="22"/>
          <w:szCs w:val="22"/>
        </w:rPr>
      </w:pPr>
    </w:p>
    <w:p w14:paraId="01ED3D6F" w14:textId="1EC6FF4E" w:rsidR="007A320C" w:rsidRPr="00830749" w:rsidRDefault="007A320C" w:rsidP="007A320C">
      <w:pPr>
        <w:pStyle w:val="20TAQuestionNumber"/>
      </w:pPr>
      <w:bookmarkStart w:id="13" w:name="_Ref129153650"/>
      <w:r>
        <w:lastRenderedPageBreak/>
        <w:t xml:space="preserve">What is the purpose of AS 1684 </w:t>
      </w:r>
      <w:r w:rsidRPr="00991392">
        <w:t>Residential timber-framed construction</w:t>
      </w:r>
      <w:bookmarkEnd w:id="13"/>
      <w:r w:rsidR="00823BED">
        <w:t>?</w:t>
      </w:r>
    </w:p>
    <w:p w14:paraId="055A730A" w14:textId="77777777" w:rsidR="007A320C" w:rsidRPr="00830749" w:rsidRDefault="007A320C" w:rsidP="007A320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20C" w:rsidRPr="00830749" w14:paraId="00603540" w14:textId="77777777" w:rsidTr="00E9388A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FC0473" w14:textId="77777777" w:rsidR="007A320C" w:rsidRPr="001C4084" w:rsidRDefault="007A320C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9AFD" w14:textId="0BC823BD" w:rsidR="007A320C" w:rsidRPr="001C4084" w:rsidRDefault="007A320C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391664138" w:edGrp="everyone"/>
            <w:permEnd w:id="391664138"/>
          </w:p>
        </w:tc>
        <w:permStart w:id="10268874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9DCA21" w14:textId="77777777" w:rsidR="007A320C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983952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20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6887418"/>
          </w:p>
        </w:tc>
      </w:tr>
    </w:tbl>
    <w:p w14:paraId="05E782E3" w14:textId="77777777" w:rsidR="007A320C" w:rsidRDefault="007A320C" w:rsidP="007A320C">
      <w:pPr>
        <w:rPr>
          <w:rFonts w:ascii="Arial" w:hAnsi="Arial" w:cs="Arial"/>
          <w:sz w:val="22"/>
          <w:szCs w:val="22"/>
        </w:rPr>
      </w:pPr>
    </w:p>
    <w:p w14:paraId="3A7130E9" w14:textId="77777777" w:rsidR="00544C42" w:rsidRPr="000E310E" w:rsidRDefault="00544C42" w:rsidP="00544C42">
      <w:pPr>
        <w:jc w:val="left"/>
        <w:rPr>
          <w:rFonts w:ascii="Arial" w:hAnsi="Arial"/>
          <w:bCs/>
          <w:sz w:val="22"/>
          <w:szCs w:val="22"/>
        </w:rPr>
      </w:pPr>
    </w:p>
    <w:p w14:paraId="236E25E0" w14:textId="08218129" w:rsidR="00544C42" w:rsidRPr="00830749" w:rsidRDefault="00544C42" w:rsidP="00544C42">
      <w:pPr>
        <w:pStyle w:val="20TAQuestionNumber"/>
      </w:pPr>
      <w:bookmarkStart w:id="14" w:name="_Ref129156863"/>
      <w:r w:rsidRPr="00544C42">
        <w:t xml:space="preserve">Self-healing concrete </w:t>
      </w:r>
      <w:r>
        <w:t xml:space="preserve">is one </w:t>
      </w:r>
      <w:r w:rsidRPr="00544C42">
        <w:t xml:space="preserve">emerging material. Using special bacteria, this material </w:t>
      </w:r>
      <w:proofErr w:type="gramStart"/>
      <w:r w:rsidRPr="00544C42">
        <w:t>has the ability to</w:t>
      </w:r>
      <w:proofErr w:type="gramEnd"/>
      <w:r w:rsidRPr="00544C42">
        <w:t xml:space="preserve"> “heal” itself if it cracks. This</w:t>
      </w:r>
      <w:r>
        <w:t xml:space="preserve"> is intended to</w:t>
      </w:r>
      <w:r w:rsidRPr="00544C42">
        <w:t xml:space="preserve"> extend the concrete’s lifespan.</w:t>
      </w:r>
      <w:r>
        <w:t xml:space="preserve"> Describe the assessment methods you would apply before using this material.</w:t>
      </w:r>
      <w:bookmarkEnd w:id="14"/>
    </w:p>
    <w:p w14:paraId="53AFC3F0" w14:textId="77777777" w:rsidR="00544C42" w:rsidRPr="00830749" w:rsidRDefault="00544C42" w:rsidP="00544C4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4C42" w:rsidRPr="00830749" w14:paraId="1B50A50C" w14:textId="77777777" w:rsidTr="00E9388A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FCA58E" w14:textId="77777777" w:rsidR="00544C42" w:rsidRPr="001C4084" w:rsidRDefault="00544C42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0A7C" w14:textId="601D33F4" w:rsidR="00544C42" w:rsidRPr="001C4084" w:rsidRDefault="00544C42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039478828" w:edGrp="everyone"/>
            <w:permEnd w:id="1039478828"/>
          </w:p>
        </w:tc>
        <w:permStart w:id="3957856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66FEFA" w14:textId="77777777" w:rsidR="00544C42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85028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4C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5785619"/>
          </w:p>
        </w:tc>
      </w:tr>
    </w:tbl>
    <w:p w14:paraId="7FD88A3B" w14:textId="77777777" w:rsidR="00544C42" w:rsidRDefault="00544C42" w:rsidP="00544C42">
      <w:pPr>
        <w:rPr>
          <w:rFonts w:ascii="Arial" w:hAnsi="Arial" w:cs="Arial"/>
          <w:sz w:val="22"/>
          <w:szCs w:val="22"/>
        </w:rPr>
      </w:pPr>
    </w:p>
    <w:p w14:paraId="35571067" w14:textId="77777777" w:rsidR="00544C42" w:rsidRPr="000E310E" w:rsidRDefault="00544C42" w:rsidP="00544C42">
      <w:pPr>
        <w:jc w:val="left"/>
        <w:rPr>
          <w:rFonts w:ascii="Arial" w:hAnsi="Arial"/>
          <w:bCs/>
          <w:sz w:val="22"/>
          <w:szCs w:val="22"/>
        </w:rPr>
      </w:pPr>
    </w:p>
    <w:p w14:paraId="681D1C1A" w14:textId="77777777" w:rsidR="00544C42" w:rsidRPr="00830749" w:rsidRDefault="00544C42" w:rsidP="00544C42">
      <w:pPr>
        <w:pStyle w:val="20TAQuestionNumber"/>
      </w:pPr>
      <w:bookmarkStart w:id="15" w:name="_Ref129154880"/>
      <w:r>
        <w:t xml:space="preserve">Which industry professionals would you consult </w:t>
      </w:r>
      <w:r w:rsidRPr="00510298">
        <w:t>before the site inspection</w:t>
      </w:r>
      <w:r>
        <w:t xml:space="preserve">, to discuss </w:t>
      </w:r>
      <w:r w:rsidRPr="00F43637">
        <w:t>if structural performance meets the General Requirements and Performance Requirements of NCC</w:t>
      </w:r>
      <w:r>
        <w:t>? Provide two (2).</w:t>
      </w:r>
      <w:bookmarkEnd w:id="15"/>
    </w:p>
    <w:p w14:paraId="3FCC05BC" w14:textId="77777777" w:rsidR="00544C42" w:rsidRPr="00830749" w:rsidRDefault="00544C42" w:rsidP="00544C4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4C42" w:rsidRPr="00830749" w14:paraId="4178BC99" w14:textId="77777777" w:rsidTr="00E9388A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E2BD8D" w14:textId="4C12C4C4" w:rsidR="00544C42" w:rsidRPr="001C4084" w:rsidRDefault="00544C42" w:rsidP="00C6463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B7A0" w14:textId="77777777" w:rsidR="00544C42" w:rsidRPr="00BB1234" w:rsidRDefault="00BB1234" w:rsidP="00B00F2E">
            <w:pPr>
              <w:rPr>
                <w:rFonts w:ascii="Arial" w:hAnsi="Arial" w:cs="Arial"/>
                <w:sz w:val="22"/>
                <w:szCs w:val="22"/>
              </w:rPr>
            </w:pPr>
            <w:r w:rsidRPr="00BB12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 </w:t>
            </w:r>
            <w:permStart w:id="107173363" w:edGrp="everyone"/>
            <w:permEnd w:id="107173363"/>
          </w:p>
          <w:p w14:paraId="2B4D8E39" w14:textId="77777777" w:rsidR="00BB1234" w:rsidRDefault="00BB1234" w:rsidP="00B00F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8EB105" w14:textId="55B83E51" w:rsidR="00BB1234" w:rsidRPr="00BB1234" w:rsidRDefault="00BB1234" w:rsidP="00B00F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B12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 </w:t>
            </w:r>
            <w:permStart w:id="684600453" w:edGrp="everyone"/>
            <w:permEnd w:id="684600453"/>
          </w:p>
        </w:tc>
        <w:permStart w:id="4084243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A151D" w14:textId="77777777" w:rsidR="00544C42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610079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4C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8424342"/>
          </w:p>
        </w:tc>
      </w:tr>
    </w:tbl>
    <w:p w14:paraId="4FE802DC" w14:textId="77777777" w:rsidR="00544C42" w:rsidRDefault="00544C42" w:rsidP="00544C42">
      <w:pPr>
        <w:rPr>
          <w:rFonts w:ascii="Arial" w:hAnsi="Arial" w:cs="Arial"/>
          <w:sz w:val="22"/>
          <w:szCs w:val="22"/>
        </w:rPr>
      </w:pPr>
    </w:p>
    <w:p w14:paraId="7A5AE0FE" w14:textId="77777777" w:rsidR="003935C0" w:rsidRPr="000E310E" w:rsidRDefault="003935C0" w:rsidP="003935C0">
      <w:pPr>
        <w:jc w:val="left"/>
        <w:rPr>
          <w:rFonts w:ascii="Arial" w:hAnsi="Arial"/>
          <w:bCs/>
          <w:sz w:val="22"/>
          <w:szCs w:val="22"/>
        </w:rPr>
      </w:pPr>
    </w:p>
    <w:p w14:paraId="0B7667B6" w14:textId="7C108BD5" w:rsidR="003935C0" w:rsidRPr="00830749" w:rsidRDefault="003935C0" w:rsidP="003935C0">
      <w:pPr>
        <w:pStyle w:val="20TAQuestionNumber"/>
      </w:pPr>
      <w:bookmarkStart w:id="16" w:name="_Ref129158864"/>
      <w:r>
        <w:lastRenderedPageBreak/>
        <w:t>Explain the importance of having project plans and specifications approved.</w:t>
      </w:r>
      <w:bookmarkEnd w:id="16"/>
    </w:p>
    <w:p w14:paraId="58757946" w14:textId="77777777" w:rsidR="003935C0" w:rsidRPr="00830749" w:rsidRDefault="003935C0" w:rsidP="003935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935C0" w:rsidRPr="00830749" w14:paraId="580CC8A2" w14:textId="77777777" w:rsidTr="00E9388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BA4933" w14:textId="77777777" w:rsidR="003935C0" w:rsidRPr="001C4084" w:rsidRDefault="003935C0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EA0A" w14:textId="711FC404" w:rsidR="003935C0" w:rsidRPr="001C4084" w:rsidRDefault="003935C0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027102717" w:edGrp="everyone"/>
            <w:permEnd w:id="1027102717"/>
          </w:p>
        </w:tc>
        <w:permStart w:id="7589809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9D6A88" w14:textId="77777777" w:rsidR="003935C0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71139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935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8980971"/>
          </w:p>
        </w:tc>
      </w:tr>
    </w:tbl>
    <w:p w14:paraId="7D79D7E6" w14:textId="77777777" w:rsidR="003935C0" w:rsidRDefault="003935C0" w:rsidP="003935C0">
      <w:pPr>
        <w:rPr>
          <w:rFonts w:ascii="Arial" w:hAnsi="Arial" w:cs="Arial"/>
          <w:sz w:val="22"/>
          <w:szCs w:val="22"/>
        </w:rPr>
      </w:pPr>
    </w:p>
    <w:p w14:paraId="39703D84" w14:textId="77777777" w:rsidR="00F144E5" w:rsidRPr="000E310E" w:rsidRDefault="00F144E5" w:rsidP="00F144E5">
      <w:pPr>
        <w:jc w:val="left"/>
        <w:rPr>
          <w:rFonts w:ascii="Arial" w:hAnsi="Arial"/>
          <w:bCs/>
          <w:sz w:val="22"/>
          <w:szCs w:val="22"/>
        </w:rPr>
      </w:pPr>
    </w:p>
    <w:p w14:paraId="21F4D343" w14:textId="32428B41" w:rsidR="00F144E5" w:rsidRPr="00830749" w:rsidRDefault="00F144E5" w:rsidP="00F144E5">
      <w:pPr>
        <w:pStyle w:val="20TAQuestionNumber"/>
      </w:pPr>
      <w:bookmarkStart w:id="17" w:name="_Ref129158870"/>
      <w:r>
        <w:t>Describe how you apply structural design and specification documents.</w:t>
      </w:r>
      <w:bookmarkEnd w:id="17"/>
    </w:p>
    <w:p w14:paraId="485970CE" w14:textId="77777777" w:rsidR="00F144E5" w:rsidRPr="00830749" w:rsidRDefault="00F144E5" w:rsidP="00F144E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4E5" w:rsidRPr="00830749" w14:paraId="68064F5D" w14:textId="77777777" w:rsidTr="00E9388A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4962E8" w14:textId="77777777" w:rsidR="00F144E5" w:rsidRPr="001C4084" w:rsidRDefault="00F144E5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307A" w14:textId="64C6E1E2" w:rsidR="00F144E5" w:rsidRPr="001C4084" w:rsidRDefault="00F144E5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968834686" w:edGrp="everyone"/>
            <w:permEnd w:id="1968834686"/>
          </w:p>
        </w:tc>
        <w:permStart w:id="10827908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A49C21" w14:textId="77777777" w:rsidR="00F144E5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04614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44E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82790894"/>
          </w:p>
        </w:tc>
      </w:tr>
    </w:tbl>
    <w:p w14:paraId="551F9786" w14:textId="77777777" w:rsidR="00F144E5" w:rsidRDefault="00F144E5" w:rsidP="00F144E5">
      <w:pPr>
        <w:rPr>
          <w:rFonts w:ascii="Arial" w:hAnsi="Arial" w:cs="Arial"/>
          <w:sz w:val="22"/>
          <w:szCs w:val="22"/>
        </w:rPr>
      </w:pPr>
    </w:p>
    <w:p w14:paraId="264F6389" w14:textId="77777777" w:rsidR="00F144E5" w:rsidRPr="000E310E" w:rsidRDefault="00F144E5" w:rsidP="00F144E5">
      <w:pPr>
        <w:jc w:val="left"/>
        <w:rPr>
          <w:rFonts w:ascii="Arial" w:hAnsi="Arial"/>
          <w:bCs/>
          <w:sz w:val="22"/>
          <w:szCs w:val="22"/>
        </w:rPr>
      </w:pPr>
    </w:p>
    <w:p w14:paraId="4EAA4F2B" w14:textId="14F0A455" w:rsidR="00F144E5" w:rsidRPr="00830749" w:rsidRDefault="00F144E5" w:rsidP="00F144E5">
      <w:pPr>
        <w:pStyle w:val="20TAQuestionNumber"/>
      </w:pPr>
      <w:bookmarkStart w:id="18" w:name="_Ref129158876"/>
      <w:r>
        <w:t xml:space="preserve">What information is provided in the </w:t>
      </w:r>
      <w:r>
        <w:rPr>
          <w:rFonts w:cstheme="minorHAnsi"/>
          <w:color w:val="262626" w:themeColor="text1" w:themeTint="D9"/>
          <w:szCs w:val="24"/>
        </w:rPr>
        <w:t>engineer’s footing design and specifications documents</w:t>
      </w:r>
      <w:bookmarkEnd w:id="18"/>
      <w:r w:rsidR="004B2881">
        <w:t>?</w:t>
      </w:r>
    </w:p>
    <w:p w14:paraId="76ABFAA3" w14:textId="77777777" w:rsidR="00F144E5" w:rsidRPr="00830749" w:rsidRDefault="00F144E5" w:rsidP="00F144E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4E5" w:rsidRPr="00830749" w14:paraId="6C1C091A" w14:textId="77777777" w:rsidTr="00E9388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BB2D23" w14:textId="77777777" w:rsidR="00F144E5" w:rsidRPr="001C4084" w:rsidRDefault="00F144E5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5D2D" w14:textId="3074692D" w:rsidR="00F144E5" w:rsidRPr="001C4084" w:rsidRDefault="00F144E5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800281793" w:edGrp="everyone"/>
            <w:permEnd w:id="800281793"/>
          </w:p>
        </w:tc>
        <w:permStart w:id="5283058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664970" w14:textId="77777777" w:rsidR="00F144E5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38327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44E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8305841"/>
          </w:p>
        </w:tc>
      </w:tr>
    </w:tbl>
    <w:p w14:paraId="0A962C3A" w14:textId="77777777" w:rsidR="00F144E5" w:rsidRDefault="00F144E5" w:rsidP="00F144E5">
      <w:pPr>
        <w:rPr>
          <w:rFonts w:ascii="Arial" w:hAnsi="Arial" w:cs="Arial"/>
          <w:sz w:val="22"/>
          <w:szCs w:val="22"/>
        </w:rPr>
      </w:pPr>
    </w:p>
    <w:p w14:paraId="64B59860" w14:textId="77777777" w:rsidR="00D16849" w:rsidRPr="000E310E" w:rsidRDefault="00D16849" w:rsidP="00D16849">
      <w:pPr>
        <w:jc w:val="left"/>
        <w:rPr>
          <w:rFonts w:ascii="Arial" w:hAnsi="Arial"/>
          <w:bCs/>
          <w:sz w:val="22"/>
          <w:szCs w:val="22"/>
        </w:rPr>
      </w:pPr>
    </w:p>
    <w:p w14:paraId="25A3837A" w14:textId="345B66F7" w:rsidR="00D16849" w:rsidRPr="00830749" w:rsidRDefault="00D16849" w:rsidP="00D16849">
      <w:pPr>
        <w:pStyle w:val="20TAQuestionNumber"/>
      </w:pPr>
      <w:bookmarkStart w:id="19" w:name="_Ref129160229"/>
      <w:r>
        <w:lastRenderedPageBreak/>
        <w:t>Discuss cadastral survey plans, what they contain and who is responsible for preparing these.</w:t>
      </w:r>
      <w:bookmarkEnd w:id="19"/>
    </w:p>
    <w:p w14:paraId="0CF7A8AE" w14:textId="77777777" w:rsidR="00D16849" w:rsidRPr="00830749" w:rsidRDefault="00D16849" w:rsidP="00D1684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6849" w:rsidRPr="00830749" w14:paraId="4178E2FE" w14:textId="77777777" w:rsidTr="00E9388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0EC805" w14:textId="77777777" w:rsidR="00D16849" w:rsidRPr="001C4084" w:rsidRDefault="00D16849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331F" w14:textId="2090F33B" w:rsidR="00D16849" w:rsidRPr="001C4084" w:rsidRDefault="00D16849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306196743" w:edGrp="everyone"/>
            <w:permEnd w:id="306196743"/>
          </w:p>
        </w:tc>
        <w:permStart w:id="11327242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E1F4CB" w14:textId="77777777" w:rsidR="00D16849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66738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684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2724238"/>
          </w:p>
        </w:tc>
      </w:tr>
    </w:tbl>
    <w:p w14:paraId="55A8FC8B" w14:textId="77777777" w:rsidR="00D16849" w:rsidRDefault="00D16849" w:rsidP="00D16849">
      <w:pPr>
        <w:rPr>
          <w:rFonts w:ascii="Arial" w:hAnsi="Arial" w:cs="Arial"/>
          <w:sz w:val="22"/>
          <w:szCs w:val="22"/>
        </w:rPr>
      </w:pPr>
    </w:p>
    <w:p w14:paraId="66AA3B34" w14:textId="77777777" w:rsidR="00D16849" w:rsidRPr="000E310E" w:rsidRDefault="00D16849" w:rsidP="00D16849">
      <w:pPr>
        <w:jc w:val="left"/>
        <w:rPr>
          <w:rFonts w:ascii="Arial" w:hAnsi="Arial"/>
          <w:bCs/>
          <w:sz w:val="22"/>
          <w:szCs w:val="22"/>
        </w:rPr>
      </w:pPr>
    </w:p>
    <w:p w14:paraId="2BAE20B2" w14:textId="51CE1EB4" w:rsidR="00D16849" w:rsidRPr="00830749" w:rsidRDefault="00D16849" w:rsidP="00D16849">
      <w:pPr>
        <w:pStyle w:val="20TAQuestionNumber"/>
      </w:pPr>
      <w:bookmarkStart w:id="20" w:name="_Ref129160235"/>
      <w:r>
        <w:t>What is determined from the contour site plan?</w:t>
      </w:r>
      <w:bookmarkEnd w:id="20"/>
    </w:p>
    <w:p w14:paraId="5229083B" w14:textId="77777777" w:rsidR="00D16849" w:rsidRPr="00830749" w:rsidRDefault="00D16849" w:rsidP="00D1684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6849" w:rsidRPr="00830749" w14:paraId="7536C3F0" w14:textId="77777777" w:rsidTr="00E9388A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2DA8C9" w14:textId="77777777" w:rsidR="00D16849" w:rsidRPr="001C4084" w:rsidRDefault="00D16849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E954" w14:textId="4CCF71F3" w:rsidR="00D16849" w:rsidRPr="001C4084" w:rsidRDefault="00D16849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442719958" w:edGrp="everyone"/>
            <w:permEnd w:id="1442719958"/>
          </w:p>
        </w:tc>
        <w:permStart w:id="1710581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F43234" w14:textId="77777777" w:rsidR="00D16849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88534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684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058184"/>
          </w:p>
        </w:tc>
      </w:tr>
    </w:tbl>
    <w:p w14:paraId="5107C03A" w14:textId="77777777" w:rsidR="00D16849" w:rsidRDefault="00D16849" w:rsidP="00D16849">
      <w:pPr>
        <w:rPr>
          <w:rFonts w:ascii="Arial" w:hAnsi="Arial" w:cs="Arial"/>
          <w:sz w:val="22"/>
          <w:szCs w:val="22"/>
        </w:rPr>
      </w:pPr>
    </w:p>
    <w:p w14:paraId="72756544" w14:textId="77777777" w:rsidR="008D3DB3" w:rsidRPr="000E310E" w:rsidRDefault="008D3DB3" w:rsidP="008D3DB3">
      <w:pPr>
        <w:jc w:val="left"/>
        <w:rPr>
          <w:rFonts w:ascii="Arial" w:hAnsi="Arial"/>
          <w:bCs/>
          <w:sz w:val="22"/>
          <w:szCs w:val="22"/>
        </w:rPr>
      </w:pPr>
    </w:p>
    <w:p w14:paraId="1CBADE9C" w14:textId="37B189E1" w:rsidR="008D3DB3" w:rsidRPr="00830749" w:rsidRDefault="008D3DB3" w:rsidP="008D3DB3">
      <w:pPr>
        <w:pStyle w:val="20TAQuestionNumber"/>
      </w:pPr>
      <w:bookmarkStart w:id="21" w:name="_Ref129160681"/>
      <w:r>
        <w:t>Discuss who prepares and geotechnical report and what this report contains.</w:t>
      </w:r>
      <w:bookmarkEnd w:id="21"/>
    </w:p>
    <w:p w14:paraId="47FAD8B8" w14:textId="77777777" w:rsidR="008D3DB3" w:rsidRPr="00830749" w:rsidRDefault="008D3DB3" w:rsidP="008D3DB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DB3" w:rsidRPr="00830749" w14:paraId="3D05B025" w14:textId="77777777" w:rsidTr="00E9388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58E0B5" w14:textId="77777777" w:rsidR="008D3DB3" w:rsidRPr="001C4084" w:rsidRDefault="008D3DB3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8619" w14:textId="59008928" w:rsidR="008D3DB3" w:rsidRPr="001C4084" w:rsidRDefault="008D3DB3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764652629" w:edGrp="everyone"/>
            <w:permEnd w:id="1764652629"/>
          </w:p>
        </w:tc>
        <w:permStart w:id="7281052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726126" w14:textId="77777777" w:rsidR="008D3DB3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670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3DB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8105270"/>
          </w:p>
        </w:tc>
      </w:tr>
    </w:tbl>
    <w:p w14:paraId="1E433DE8" w14:textId="77777777" w:rsidR="008D3DB3" w:rsidRDefault="008D3DB3" w:rsidP="008D3DB3">
      <w:pPr>
        <w:rPr>
          <w:rFonts w:ascii="Arial" w:hAnsi="Arial" w:cs="Arial"/>
          <w:sz w:val="22"/>
          <w:szCs w:val="22"/>
        </w:rPr>
      </w:pPr>
    </w:p>
    <w:p w14:paraId="6F3B4492" w14:textId="77777777" w:rsidR="00B53621" w:rsidRPr="000E310E" w:rsidRDefault="00B53621" w:rsidP="00B53621">
      <w:pPr>
        <w:jc w:val="left"/>
        <w:rPr>
          <w:rFonts w:ascii="Arial" w:hAnsi="Arial"/>
          <w:bCs/>
          <w:sz w:val="22"/>
          <w:szCs w:val="22"/>
        </w:rPr>
      </w:pPr>
    </w:p>
    <w:p w14:paraId="4FC29072" w14:textId="276F7414" w:rsidR="00B53621" w:rsidRPr="00830749" w:rsidRDefault="00B53621" w:rsidP="00B53621">
      <w:pPr>
        <w:pStyle w:val="20TAQuestionNumber"/>
      </w:pPr>
      <w:bookmarkStart w:id="22" w:name="_Ref129163693"/>
      <w:r>
        <w:lastRenderedPageBreak/>
        <w:t xml:space="preserve">The plans and specifications include underpinning design and specifications </w:t>
      </w:r>
      <w:r w:rsidRPr="00B53621">
        <w:t xml:space="preserve">due to </w:t>
      </w:r>
      <w:r>
        <w:t xml:space="preserve">a </w:t>
      </w:r>
      <w:r w:rsidRPr="00B53621">
        <w:t>change in the imposed loading.</w:t>
      </w:r>
      <w:r>
        <w:t xml:space="preserve"> Why are these included?</w:t>
      </w:r>
      <w:bookmarkEnd w:id="22"/>
    </w:p>
    <w:p w14:paraId="762C458B" w14:textId="77777777" w:rsidR="00B53621" w:rsidRPr="00830749" w:rsidRDefault="00B53621" w:rsidP="00B5362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3621" w:rsidRPr="00830749" w14:paraId="11DA98B2" w14:textId="77777777" w:rsidTr="00E9388A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74E76D" w14:textId="77777777" w:rsidR="00B53621" w:rsidRPr="001C4084" w:rsidRDefault="00B53621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F2DF" w14:textId="4E1A5EFF" w:rsidR="00B53621" w:rsidRPr="001C4084" w:rsidRDefault="00B53621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2024502816" w:edGrp="everyone"/>
            <w:permEnd w:id="2024502816"/>
          </w:p>
        </w:tc>
        <w:permStart w:id="124730249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1850A4" w14:textId="77777777" w:rsidR="00B53621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99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36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7302496"/>
          </w:p>
        </w:tc>
      </w:tr>
    </w:tbl>
    <w:p w14:paraId="0A20948C" w14:textId="77777777" w:rsidR="00B53621" w:rsidRDefault="00B53621" w:rsidP="00B53621">
      <w:pPr>
        <w:rPr>
          <w:rFonts w:ascii="Arial" w:hAnsi="Arial" w:cs="Arial"/>
          <w:sz w:val="22"/>
          <w:szCs w:val="22"/>
        </w:rPr>
      </w:pPr>
    </w:p>
    <w:p w14:paraId="1EEF74F6" w14:textId="77777777" w:rsidR="00B53621" w:rsidRPr="000E310E" w:rsidRDefault="00B53621" w:rsidP="00B53621">
      <w:pPr>
        <w:jc w:val="left"/>
        <w:rPr>
          <w:rFonts w:ascii="Arial" w:hAnsi="Arial"/>
          <w:bCs/>
          <w:sz w:val="22"/>
          <w:szCs w:val="22"/>
        </w:rPr>
      </w:pPr>
    </w:p>
    <w:p w14:paraId="6366BA63" w14:textId="731EE12D" w:rsidR="00B53621" w:rsidRPr="00830749" w:rsidRDefault="00726276" w:rsidP="00B53621">
      <w:pPr>
        <w:pStyle w:val="20TAQuestionNumber"/>
      </w:pPr>
      <w:bookmarkStart w:id="23" w:name="_Ref129163701"/>
      <w:r>
        <w:t>Specifications are included for temporary rock anchors to be used for securing a retaining wall</w:t>
      </w:r>
      <w:r w:rsidR="00B53621">
        <w:t>.</w:t>
      </w:r>
      <w:r>
        <w:t xml:space="preserve"> What is the purpose of these?</w:t>
      </w:r>
      <w:bookmarkEnd w:id="23"/>
    </w:p>
    <w:p w14:paraId="77094A91" w14:textId="77777777" w:rsidR="00B53621" w:rsidRPr="00830749" w:rsidRDefault="00B53621" w:rsidP="00B5362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3621" w:rsidRPr="00830749" w14:paraId="6EE5C1F0" w14:textId="77777777" w:rsidTr="00E9388A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7E9E61" w14:textId="77777777" w:rsidR="00B53621" w:rsidRPr="001C4084" w:rsidRDefault="00B53621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B2E7" w14:textId="6577DD1C" w:rsidR="00B53621" w:rsidRPr="001C4084" w:rsidRDefault="00B53621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069220241" w:edGrp="everyone"/>
            <w:permEnd w:id="1069220241"/>
          </w:p>
        </w:tc>
        <w:permStart w:id="4377443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71FC38" w14:textId="77777777" w:rsidR="00B53621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890562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36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7744324"/>
          </w:p>
        </w:tc>
      </w:tr>
    </w:tbl>
    <w:p w14:paraId="7F4E0CF8" w14:textId="77777777" w:rsidR="00B53621" w:rsidRDefault="00B53621" w:rsidP="00B53621">
      <w:pPr>
        <w:rPr>
          <w:rFonts w:ascii="Arial" w:hAnsi="Arial" w:cs="Arial"/>
          <w:sz w:val="22"/>
          <w:szCs w:val="22"/>
        </w:rPr>
      </w:pPr>
    </w:p>
    <w:p w14:paraId="70E8441C" w14:textId="77777777" w:rsidR="00BB47DD" w:rsidRPr="000E310E" w:rsidRDefault="00BB47DD" w:rsidP="00BB47DD">
      <w:pPr>
        <w:jc w:val="left"/>
        <w:rPr>
          <w:rFonts w:ascii="Arial" w:hAnsi="Arial"/>
          <w:bCs/>
          <w:sz w:val="22"/>
          <w:szCs w:val="22"/>
        </w:rPr>
      </w:pPr>
    </w:p>
    <w:p w14:paraId="1989C748" w14:textId="61A62BA9" w:rsidR="00BB47DD" w:rsidRPr="00830749" w:rsidRDefault="001A3959" w:rsidP="00BB47DD">
      <w:pPr>
        <w:pStyle w:val="20TAQuestionNumber"/>
      </w:pPr>
      <w:bookmarkStart w:id="24" w:name="_Ref129165148"/>
      <w:r>
        <w:rPr>
          <w:rFonts w:cstheme="minorHAnsi"/>
          <w:color w:val="262626" w:themeColor="text1" w:themeTint="D9"/>
          <w:szCs w:val="24"/>
        </w:rPr>
        <w:lastRenderedPageBreak/>
        <w:t>E</w:t>
      </w:r>
      <w:r w:rsidR="00BB47DD">
        <w:rPr>
          <w:rFonts w:cstheme="minorHAnsi"/>
          <w:color w:val="262626" w:themeColor="text1" w:themeTint="D9"/>
          <w:szCs w:val="24"/>
        </w:rPr>
        <w:t>xplain how shoring specifications differ to specifications for temporary rock anchors</w:t>
      </w:r>
      <w:r w:rsidR="00BB47DD">
        <w:t>.</w:t>
      </w:r>
      <w:bookmarkEnd w:id="24"/>
    </w:p>
    <w:p w14:paraId="55AED837" w14:textId="77777777" w:rsidR="00BB47DD" w:rsidRPr="00830749" w:rsidRDefault="00BB47DD" w:rsidP="00BB47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47DD" w:rsidRPr="00830749" w14:paraId="5EAE45B5" w14:textId="77777777" w:rsidTr="00E9388A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A9A5A0" w14:textId="77777777" w:rsidR="00BB47DD" w:rsidRPr="001C4084" w:rsidRDefault="00BB47DD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B754" w14:textId="0A2C6529" w:rsidR="00BB47DD" w:rsidRPr="001C4084" w:rsidRDefault="00BB47DD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792808323" w:edGrp="everyone"/>
            <w:permEnd w:id="1792808323"/>
          </w:p>
        </w:tc>
        <w:permStart w:id="18535792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DCE0F1" w14:textId="77777777" w:rsidR="00BB47DD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4484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47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3579292"/>
          </w:p>
        </w:tc>
      </w:tr>
    </w:tbl>
    <w:p w14:paraId="5EB50785" w14:textId="73C7FC4C" w:rsidR="00BB47DD" w:rsidRDefault="00BB47DD" w:rsidP="00BB47DD">
      <w:pPr>
        <w:rPr>
          <w:rFonts w:ascii="Arial" w:hAnsi="Arial" w:cs="Arial"/>
          <w:sz w:val="22"/>
          <w:szCs w:val="22"/>
        </w:rPr>
      </w:pPr>
    </w:p>
    <w:p w14:paraId="5A26F594" w14:textId="77777777" w:rsidR="001A3959" w:rsidRDefault="001A3959" w:rsidP="00BB47DD">
      <w:pPr>
        <w:rPr>
          <w:rFonts w:ascii="Arial" w:hAnsi="Arial" w:cs="Arial"/>
          <w:sz w:val="22"/>
          <w:szCs w:val="22"/>
        </w:rPr>
      </w:pPr>
    </w:p>
    <w:p w14:paraId="510D4C4A" w14:textId="2F339AD1" w:rsidR="00BB47DD" w:rsidRPr="00830749" w:rsidRDefault="001A3959" w:rsidP="00BB47DD">
      <w:pPr>
        <w:pStyle w:val="20TAQuestionNumber"/>
      </w:pPr>
      <w:bookmarkStart w:id="25" w:name="_Ref129165210"/>
      <w:r>
        <w:t>Describe what tanking is and methods used</w:t>
      </w:r>
      <w:r w:rsidR="00BB47DD">
        <w:t>.</w:t>
      </w:r>
      <w:bookmarkEnd w:id="25"/>
    </w:p>
    <w:p w14:paraId="06348096" w14:textId="77777777" w:rsidR="00BB47DD" w:rsidRPr="00830749" w:rsidRDefault="00BB47DD" w:rsidP="00BB47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47DD" w:rsidRPr="00830749" w14:paraId="6FB156F4" w14:textId="77777777" w:rsidTr="00E9388A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35BBD5" w14:textId="77777777" w:rsidR="00BB47DD" w:rsidRPr="001C4084" w:rsidRDefault="00BB47DD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9CD7" w14:textId="736A4380" w:rsidR="00BB47DD" w:rsidRPr="001C4084" w:rsidRDefault="00BB47DD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728904798" w:edGrp="everyone"/>
            <w:permEnd w:id="728904798"/>
          </w:p>
        </w:tc>
        <w:permStart w:id="1502798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54C25E" w14:textId="77777777" w:rsidR="00BB47DD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45967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47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279872"/>
          </w:p>
        </w:tc>
      </w:tr>
    </w:tbl>
    <w:p w14:paraId="0161C16F" w14:textId="77777777" w:rsidR="00BB47DD" w:rsidRDefault="00BB47DD" w:rsidP="00BB47DD">
      <w:pPr>
        <w:rPr>
          <w:rFonts w:ascii="Arial" w:hAnsi="Arial" w:cs="Arial"/>
          <w:sz w:val="22"/>
          <w:szCs w:val="22"/>
        </w:rPr>
      </w:pPr>
    </w:p>
    <w:p w14:paraId="35BFC8F7" w14:textId="77777777" w:rsidR="00544C42" w:rsidRDefault="00544C42" w:rsidP="00544C42">
      <w:pPr>
        <w:jc w:val="left"/>
        <w:rPr>
          <w:rFonts w:ascii="Arial" w:hAnsi="Arial"/>
          <w:bCs/>
          <w:sz w:val="22"/>
          <w:szCs w:val="22"/>
        </w:rPr>
      </w:pPr>
    </w:p>
    <w:p w14:paraId="2B115FED" w14:textId="77777777" w:rsidR="00922DAB" w:rsidRDefault="00922DAB" w:rsidP="00922DAB">
      <w:pPr>
        <w:pStyle w:val="20TAQuestionNumber"/>
        <w:rPr>
          <w:rFonts w:asciiTheme="minorHAnsi" w:hAnsiTheme="minorHAnsi"/>
          <w:sz w:val="22"/>
        </w:rPr>
      </w:pPr>
      <w:bookmarkStart w:id="26" w:name="_Ref129157724"/>
      <w:r>
        <w:lastRenderedPageBreak/>
        <w:t>Briefly explain the expected deflection of the following beams.</w:t>
      </w:r>
      <w:bookmarkEnd w:id="26"/>
    </w:p>
    <w:p w14:paraId="198D698D" w14:textId="413F227D" w:rsidR="00544C42" w:rsidRDefault="00922DAB" w:rsidP="00922DAB">
      <w:pPr>
        <w:pStyle w:val="20TAQuestionNumber"/>
        <w:numPr>
          <w:ilvl w:val="0"/>
          <w:numId w:val="0"/>
        </w:numPr>
        <w:ind w:left="709"/>
      </w:pPr>
      <w:r>
        <w:t>In your explanation, identify the point of maximum and minimum deflection.</w:t>
      </w:r>
    </w:p>
    <w:p w14:paraId="6116F414" w14:textId="77777777" w:rsidR="00544C42" w:rsidRPr="00D33B61" w:rsidRDefault="00544C42" w:rsidP="00544C42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544C42" w14:paraId="13B4F9BD" w14:textId="77777777" w:rsidTr="004B2881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9E8366" w14:textId="77777777" w:rsidR="00544C42" w:rsidRDefault="00544C42" w:rsidP="004B288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3BB9F" w14:textId="2EA0E5B8" w:rsidR="00544C42" w:rsidRDefault="00544C42" w:rsidP="004B2881">
            <w:pPr>
              <w:jc w:val="center"/>
            </w:pPr>
            <w:r>
              <w:t>B</w:t>
            </w:r>
            <w:r w:rsidR="00922DAB">
              <w:t>eams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E174E3" w14:textId="78B7691F" w:rsidR="00544C42" w:rsidRDefault="00922DAB" w:rsidP="004B2881">
            <w:pPr>
              <w:jc w:val="center"/>
            </w:pPr>
            <w:r>
              <w:t>Expected deflection</w:t>
            </w:r>
          </w:p>
        </w:tc>
        <w:permStart w:id="17448526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4E162A" w14:textId="77777777" w:rsidR="00544C42" w:rsidRPr="00533511" w:rsidRDefault="002F3A4C" w:rsidP="004B288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89796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4C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4852613"/>
          </w:p>
        </w:tc>
      </w:tr>
      <w:tr w:rsidR="00544C42" w14:paraId="0846706E" w14:textId="77777777" w:rsidTr="004B2881">
        <w:trPr>
          <w:trHeight w:val="374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DD8F25" w14:textId="77777777" w:rsidR="00544C42" w:rsidRPr="00FE608E" w:rsidRDefault="00544C42" w:rsidP="004B288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984547A" w14:textId="37CFF6D6" w:rsidR="00544C42" w:rsidRDefault="00922DAB" w:rsidP="004B2881">
            <w:pPr>
              <w:jc w:val="center"/>
            </w:pPr>
            <w:r>
              <w:t>Cantilever beams</w:t>
            </w:r>
          </w:p>
          <w:p w14:paraId="403D337A" w14:textId="77777777" w:rsidR="00922DAB" w:rsidRDefault="00922DAB" w:rsidP="004B2881">
            <w:pPr>
              <w:jc w:val="center"/>
            </w:pPr>
          </w:p>
          <w:p w14:paraId="17D762FC" w14:textId="50BBA0C3" w:rsidR="00922DAB" w:rsidRDefault="00922DAB" w:rsidP="004B2881">
            <w:pPr>
              <w:jc w:val="center"/>
            </w:pPr>
            <w:r>
              <w:t>Beam length = 10 m</w:t>
            </w:r>
          </w:p>
          <w:p w14:paraId="3B47AD13" w14:textId="77777777" w:rsidR="00922DAB" w:rsidRDefault="00922DAB" w:rsidP="004B2881">
            <w:pPr>
              <w:jc w:val="center"/>
            </w:pPr>
            <w:r>
              <w:t>Fixed support at 0 m</w:t>
            </w:r>
          </w:p>
          <w:p w14:paraId="1BA09375" w14:textId="77777777" w:rsidR="00922DAB" w:rsidRDefault="00922DAB" w:rsidP="004B2881">
            <w:pPr>
              <w:jc w:val="center"/>
            </w:pPr>
            <w:r>
              <w:t>Point load at 5 m</w:t>
            </w:r>
          </w:p>
          <w:p w14:paraId="6EC93CDB" w14:textId="40FF840F" w:rsidR="00922DAB" w:rsidRPr="00447473" w:rsidRDefault="00922DAB" w:rsidP="004B2881">
            <w:pPr>
              <w:jc w:val="center"/>
            </w:pPr>
            <w:r>
              <w:t>Load magnitude = 5N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4A16D" w14:textId="4C6EB4C7" w:rsidR="00544C42" w:rsidRPr="00E9388A" w:rsidRDefault="00544C42" w:rsidP="004B288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56984181" w:edGrp="everyone"/>
            <w:permEnd w:id="19569841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518ACB" w14:textId="77777777" w:rsidR="00544C42" w:rsidRDefault="00544C42" w:rsidP="004B2881">
            <w:pPr>
              <w:ind w:left="993" w:hanging="993"/>
            </w:pPr>
          </w:p>
        </w:tc>
      </w:tr>
      <w:tr w:rsidR="00544C42" w14:paraId="435E77FE" w14:textId="77777777" w:rsidTr="004B2881">
        <w:trPr>
          <w:trHeight w:val="374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53E7E8" w14:textId="77777777" w:rsidR="00544C42" w:rsidRPr="00FE608E" w:rsidRDefault="00544C42" w:rsidP="004B288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BF768A4" w14:textId="11F1BD25" w:rsidR="00922DAB" w:rsidRDefault="00922DAB" w:rsidP="004B2881">
            <w:pPr>
              <w:jc w:val="center"/>
            </w:pPr>
            <w:r>
              <w:t xml:space="preserve">Beam with overhang </w:t>
            </w:r>
          </w:p>
          <w:p w14:paraId="01F1EE37" w14:textId="77777777" w:rsidR="00922DAB" w:rsidRDefault="00922DAB" w:rsidP="004B2881">
            <w:pPr>
              <w:jc w:val="center"/>
            </w:pPr>
          </w:p>
          <w:p w14:paraId="3D764022" w14:textId="77777777" w:rsidR="00922DAB" w:rsidRDefault="00922DAB" w:rsidP="004B2881">
            <w:pPr>
              <w:jc w:val="center"/>
            </w:pPr>
            <w:r>
              <w:t>Beam length = 10 m</w:t>
            </w:r>
          </w:p>
          <w:p w14:paraId="7C87290C" w14:textId="77777777" w:rsidR="00922DAB" w:rsidRDefault="00922DAB" w:rsidP="004B2881">
            <w:pPr>
              <w:jc w:val="center"/>
            </w:pPr>
            <w:r>
              <w:t>Support #1 = 0m</w:t>
            </w:r>
          </w:p>
          <w:p w14:paraId="683EA340" w14:textId="77777777" w:rsidR="00922DAB" w:rsidRDefault="00922DAB" w:rsidP="004B2881">
            <w:pPr>
              <w:jc w:val="center"/>
            </w:pPr>
            <w:r>
              <w:t>Support #2 = 8m</w:t>
            </w:r>
          </w:p>
          <w:p w14:paraId="4609ABAF" w14:textId="77777777" w:rsidR="00922DAB" w:rsidRDefault="00922DAB" w:rsidP="004B2881">
            <w:pPr>
              <w:jc w:val="center"/>
            </w:pPr>
            <w:r>
              <w:t>Point load at 4m</w:t>
            </w:r>
          </w:p>
          <w:p w14:paraId="5AF46EBF" w14:textId="7C0C45D1" w:rsidR="00544C42" w:rsidRDefault="00922DAB" w:rsidP="004B2881">
            <w:pPr>
              <w:jc w:val="center"/>
            </w:pPr>
            <w:r>
              <w:t>Load magnitude = 5 N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15F7FB4" w14:textId="4E1A2603" w:rsidR="00544C42" w:rsidRPr="00E9388A" w:rsidRDefault="00544C42" w:rsidP="004B288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83020150" w:edGrp="everyone"/>
            <w:permEnd w:id="5830201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B2D9E9" w14:textId="77777777" w:rsidR="00544C42" w:rsidRDefault="00544C42" w:rsidP="004B2881">
            <w:pPr>
              <w:ind w:left="993" w:hanging="993"/>
            </w:pPr>
          </w:p>
        </w:tc>
      </w:tr>
      <w:tr w:rsidR="00544C42" w14:paraId="182D491C" w14:textId="77777777" w:rsidTr="004B2881">
        <w:trPr>
          <w:trHeight w:val="374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3BAA34" w14:textId="77777777" w:rsidR="00544C42" w:rsidRPr="00FE608E" w:rsidRDefault="00544C42" w:rsidP="004B288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20D9634" w14:textId="2B677463" w:rsidR="00922DAB" w:rsidRDefault="00922DAB" w:rsidP="004B2881">
            <w:pPr>
              <w:jc w:val="center"/>
            </w:pPr>
            <w:r>
              <w:t>Beam fixed at both ends</w:t>
            </w:r>
          </w:p>
          <w:p w14:paraId="3AE8BB14" w14:textId="77777777" w:rsidR="00922DAB" w:rsidRDefault="00922DAB" w:rsidP="004B2881">
            <w:pPr>
              <w:jc w:val="center"/>
            </w:pPr>
          </w:p>
          <w:p w14:paraId="0E482F05" w14:textId="77777777" w:rsidR="00922DAB" w:rsidRDefault="00922DAB" w:rsidP="004B2881">
            <w:pPr>
              <w:jc w:val="center"/>
            </w:pPr>
            <w:r>
              <w:t>Beam length = 10 m</w:t>
            </w:r>
          </w:p>
          <w:p w14:paraId="02409C7A" w14:textId="77777777" w:rsidR="00922DAB" w:rsidRDefault="00922DAB" w:rsidP="004B2881">
            <w:pPr>
              <w:jc w:val="center"/>
            </w:pPr>
            <w:r>
              <w:t>Fixed support at 0 m</w:t>
            </w:r>
          </w:p>
          <w:p w14:paraId="03BF96A4" w14:textId="77777777" w:rsidR="00922DAB" w:rsidRDefault="00922DAB" w:rsidP="004B2881">
            <w:pPr>
              <w:jc w:val="center"/>
            </w:pPr>
            <w:r>
              <w:t>Point load at 5 m</w:t>
            </w:r>
          </w:p>
          <w:p w14:paraId="1EFD6828" w14:textId="6802CC66" w:rsidR="00544C42" w:rsidRPr="00257322" w:rsidRDefault="00922DAB" w:rsidP="004B2881">
            <w:pPr>
              <w:jc w:val="center"/>
            </w:pPr>
            <w:r>
              <w:t>Load magnitude = 5 N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A918325" w14:textId="5C311442" w:rsidR="00544C42" w:rsidRPr="00E9388A" w:rsidRDefault="00544C42" w:rsidP="004B288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73170633" w:edGrp="everyone"/>
            <w:permEnd w:id="18731706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1209F" w14:textId="77777777" w:rsidR="00544C42" w:rsidRDefault="00544C42" w:rsidP="004B2881">
            <w:pPr>
              <w:ind w:left="993" w:hanging="993"/>
            </w:pPr>
          </w:p>
        </w:tc>
      </w:tr>
    </w:tbl>
    <w:p w14:paraId="1C5A6661" w14:textId="77777777" w:rsidR="00544C42" w:rsidRDefault="00544C42" w:rsidP="00544C42">
      <w:pPr>
        <w:rPr>
          <w:rFonts w:ascii="Arial" w:hAnsi="Arial" w:cs="Arial"/>
          <w:sz w:val="22"/>
          <w:szCs w:val="22"/>
        </w:rPr>
      </w:pPr>
    </w:p>
    <w:p w14:paraId="3F664FDD" w14:textId="77777777" w:rsidR="00E431CB" w:rsidRDefault="00E431CB" w:rsidP="00E431CB">
      <w:pPr>
        <w:jc w:val="left"/>
        <w:rPr>
          <w:rFonts w:ascii="Arial" w:hAnsi="Arial"/>
          <w:bCs/>
          <w:sz w:val="22"/>
          <w:szCs w:val="22"/>
        </w:rPr>
      </w:pPr>
    </w:p>
    <w:p w14:paraId="0CEB6B6E" w14:textId="39FAF3A2" w:rsidR="00E431CB" w:rsidRDefault="00E431CB" w:rsidP="00E431CB">
      <w:pPr>
        <w:pStyle w:val="20TAQuestionNumber"/>
      </w:pPr>
      <w:bookmarkStart w:id="27" w:name="_Ref129167448"/>
      <w:r>
        <w:lastRenderedPageBreak/>
        <w:t>Briefly explain the performance of the following columns when put under compressive loads.</w:t>
      </w:r>
      <w:bookmarkEnd w:id="27"/>
    </w:p>
    <w:p w14:paraId="3E8523CB" w14:textId="77777777" w:rsidR="00E431CB" w:rsidRPr="00D33B61" w:rsidRDefault="00E431CB" w:rsidP="00E431CB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E431CB" w14:paraId="4F1D0F07" w14:textId="77777777" w:rsidTr="00E431CB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BAEB81" w14:textId="77777777" w:rsidR="00E431CB" w:rsidRDefault="00E431CB" w:rsidP="00E431C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975A6" w14:textId="77777777" w:rsidR="00E431CB" w:rsidRDefault="00E431CB" w:rsidP="00E431CB">
            <w:pPr>
              <w:jc w:val="center"/>
            </w:pPr>
            <w:r>
              <w:t>Beams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534D93" w14:textId="77777777" w:rsidR="00E431CB" w:rsidRDefault="00E431CB" w:rsidP="00E431CB">
            <w:pPr>
              <w:jc w:val="center"/>
            </w:pPr>
            <w:r>
              <w:t>Expected deflection</w:t>
            </w:r>
          </w:p>
        </w:tc>
        <w:permStart w:id="15735389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D3EC4D" w14:textId="77777777" w:rsidR="00E431CB" w:rsidRPr="00533511" w:rsidRDefault="002F3A4C" w:rsidP="00E431C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03293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31C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7353894"/>
          </w:p>
        </w:tc>
      </w:tr>
      <w:tr w:rsidR="00E431CB" w14:paraId="3B59E5C6" w14:textId="77777777" w:rsidTr="00E431CB">
        <w:trPr>
          <w:trHeight w:val="385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D65D34" w14:textId="77777777" w:rsidR="00E431CB" w:rsidRPr="00FE608E" w:rsidRDefault="00E431CB" w:rsidP="00E431C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E6DAAB1" w14:textId="6363FAC9" w:rsidR="00E431CB" w:rsidRPr="00447473" w:rsidRDefault="00E431CB" w:rsidP="00E431CB">
            <w:pPr>
              <w:jc w:val="center"/>
            </w:pPr>
            <w:r>
              <w:t>Steel column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03A3386" w14:textId="69CD62D1" w:rsidR="00E431CB" w:rsidRPr="00E9388A" w:rsidRDefault="00E431CB" w:rsidP="00E431C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13604841" w:edGrp="everyone"/>
            <w:permEnd w:id="18136048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D772BF" w14:textId="77777777" w:rsidR="00E431CB" w:rsidRDefault="00E431CB" w:rsidP="00E431CB">
            <w:pPr>
              <w:ind w:left="993" w:hanging="993"/>
            </w:pPr>
          </w:p>
        </w:tc>
      </w:tr>
      <w:tr w:rsidR="00E431CB" w14:paraId="14B004EB" w14:textId="77777777" w:rsidTr="002538CB">
        <w:trPr>
          <w:trHeight w:val="385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D0B559" w14:textId="77777777" w:rsidR="00E431CB" w:rsidRPr="00FE608E" w:rsidRDefault="00E431CB" w:rsidP="00E431C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AE674F" w14:textId="44C03A1A" w:rsidR="00E431CB" w:rsidRDefault="00E431CB" w:rsidP="00E431CB">
            <w:pPr>
              <w:jc w:val="center"/>
            </w:pPr>
            <w:r>
              <w:t>Masonry column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6BE1C70" w14:textId="0754E131" w:rsidR="00E431CB" w:rsidRPr="00E9388A" w:rsidRDefault="00E431CB" w:rsidP="00E431C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8883273" w:edGrp="everyone"/>
            <w:permEnd w:id="2088832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55CD41" w14:textId="77777777" w:rsidR="00E431CB" w:rsidRDefault="00E431CB" w:rsidP="00E431CB">
            <w:pPr>
              <w:ind w:left="993" w:hanging="993"/>
            </w:pPr>
          </w:p>
        </w:tc>
      </w:tr>
      <w:tr w:rsidR="00E431CB" w14:paraId="14749B79" w14:textId="77777777" w:rsidTr="002538CB">
        <w:trPr>
          <w:trHeight w:val="371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B957BB" w14:textId="77777777" w:rsidR="00E431CB" w:rsidRPr="00FE608E" w:rsidRDefault="00E431CB" w:rsidP="00E431C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074CC4" w14:textId="22BE646D" w:rsidR="00E431CB" w:rsidRPr="00257322" w:rsidRDefault="00E431CB" w:rsidP="00E431CB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Reactive powder concrete columns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18C084" w14:textId="5E4FD28A" w:rsidR="00E431CB" w:rsidRPr="00E9388A" w:rsidRDefault="00E431CB" w:rsidP="00E431C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4338007" w:edGrp="everyone"/>
            <w:permEnd w:id="243380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9E3C1B" w14:textId="77777777" w:rsidR="00E431CB" w:rsidRDefault="00E431CB" w:rsidP="00E431CB">
            <w:pPr>
              <w:ind w:left="993" w:hanging="993"/>
            </w:pPr>
          </w:p>
        </w:tc>
      </w:tr>
    </w:tbl>
    <w:p w14:paraId="587D2541" w14:textId="77777777" w:rsidR="00E431CB" w:rsidRDefault="00E431CB" w:rsidP="00E431CB">
      <w:pPr>
        <w:rPr>
          <w:rFonts w:ascii="Arial" w:hAnsi="Arial" w:cs="Arial"/>
          <w:sz w:val="22"/>
          <w:szCs w:val="22"/>
        </w:rPr>
      </w:pPr>
    </w:p>
    <w:p w14:paraId="417B4E23" w14:textId="77777777" w:rsidR="00E431CB" w:rsidRDefault="00E431CB" w:rsidP="00E431CB">
      <w:pPr>
        <w:jc w:val="left"/>
        <w:rPr>
          <w:rFonts w:ascii="Arial" w:hAnsi="Arial"/>
          <w:bCs/>
          <w:sz w:val="22"/>
          <w:szCs w:val="22"/>
        </w:rPr>
      </w:pPr>
    </w:p>
    <w:p w14:paraId="327178D2" w14:textId="28B0D9D2" w:rsidR="00E431CB" w:rsidRDefault="00E431CB" w:rsidP="00E431CB">
      <w:pPr>
        <w:pStyle w:val="20TAQuestionNumber"/>
      </w:pPr>
      <w:bookmarkStart w:id="28" w:name="_Ref129167513"/>
      <w:r>
        <w:lastRenderedPageBreak/>
        <w:t xml:space="preserve">Briefly explain the </w:t>
      </w:r>
      <w:r>
        <w:rPr>
          <w:rFonts w:cstheme="minorHAnsi"/>
          <w:color w:val="262626" w:themeColor="text1" w:themeTint="D9"/>
          <w:szCs w:val="24"/>
        </w:rPr>
        <w:t>safety factor in design of the following types of roof trusses</w:t>
      </w:r>
      <w:r>
        <w:t>.</w:t>
      </w:r>
      <w:bookmarkEnd w:id="28"/>
    </w:p>
    <w:p w14:paraId="4634DD8A" w14:textId="77777777" w:rsidR="00E431CB" w:rsidRPr="00D33B61" w:rsidRDefault="00E431CB" w:rsidP="00E431CB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E431CB" w14:paraId="26E45309" w14:textId="77777777" w:rsidTr="00E3039F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23DB62" w14:textId="77777777" w:rsidR="00E431CB" w:rsidRDefault="00E431CB" w:rsidP="00E303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44026" w14:textId="77777777" w:rsidR="00E431CB" w:rsidRDefault="00E431CB" w:rsidP="00E3039F">
            <w:pPr>
              <w:jc w:val="center"/>
            </w:pPr>
            <w:r>
              <w:t>Beams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3DF441" w14:textId="77777777" w:rsidR="00E431CB" w:rsidRDefault="00E431CB" w:rsidP="00E3039F">
            <w:pPr>
              <w:jc w:val="center"/>
            </w:pPr>
            <w:r>
              <w:t>Expected deflection</w:t>
            </w:r>
          </w:p>
        </w:tc>
        <w:permStart w:id="76109228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D04498" w14:textId="77777777" w:rsidR="00E431CB" w:rsidRPr="00533511" w:rsidRDefault="002F3A4C" w:rsidP="00E3039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857137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31C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1092289"/>
          </w:p>
        </w:tc>
      </w:tr>
      <w:tr w:rsidR="00E431CB" w14:paraId="099EA96C" w14:textId="77777777" w:rsidTr="00E3039F">
        <w:trPr>
          <w:trHeight w:val="311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52559D" w14:textId="77777777" w:rsidR="00E431CB" w:rsidRPr="00FE608E" w:rsidRDefault="00E431CB" w:rsidP="00E3039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1AB3D9B" w14:textId="5ADEA109" w:rsidR="00E431CB" w:rsidRPr="00447473" w:rsidRDefault="00E431CB" w:rsidP="00E3039F">
            <w:pPr>
              <w:jc w:val="center"/>
            </w:pPr>
            <w:r>
              <w:t>Timber trusses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67276A" w14:textId="52C47FBC" w:rsidR="00E431CB" w:rsidRPr="00E9388A" w:rsidRDefault="00E431CB" w:rsidP="00E3039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76759088" w:edGrp="everyone"/>
            <w:permEnd w:id="1876759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6011FC" w14:textId="77777777" w:rsidR="00E431CB" w:rsidRDefault="00E431CB" w:rsidP="00E3039F">
            <w:pPr>
              <w:ind w:left="993" w:hanging="993"/>
            </w:pPr>
          </w:p>
        </w:tc>
      </w:tr>
      <w:tr w:rsidR="00E431CB" w14:paraId="18674BE4" w14:textId="77777777" w:rsidTr="00E3039F">
        <w:trPr>
          <w:trHeight w:val="311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89F7F4" w14:textId="77777777" w:rsidR="00E431CB" w:rsidRPr="00FE608E" w:rsidRDefault="00E431CB" w:rsidP="00E3039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DFA1E5D" w14:textId="2656B261" w:rsidR="00E431CB" w:rsidRPr="00257322" w:rsidRDefault="00E431CB" w:rsidP="00E3039F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Metal trusses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F6B9DA4" w14:textId="576540BD" w:rsidR="00E431CB" w:rsidRPr="00E9388A" w:rsidRDefault="00E431CB" w:rsidP="00E3039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53608234" w:edGrp="everyone"/>
            <w:permEnd w:id="13536082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8B7DD7" w14:textId="77777777" w:rsidR="00E431CB" w:rsidRDefault="00E431CB" w:rsidP="00E3039F">
            <w:pPr>
              <w:ind w:left="993" w:hanging="993"/>
            </w:pPr>
          </w:p>
        </w:tc>
      </w:tr>
    </w:tbl>
    <w:p w14:paraId="4DD738CD" w14:textId="77777777" w:rsidR="00E431CB" w:rsidRDefault="00E431CB" w:rsidP="00E431CB">
      <w:pPr>
        <w:rPr>
          <w:rFonts w:ascii="Arial" w:hAnsi="Arial" w:cs="Arial"/>
          <w:sz w:val="22"/>
          <w:szCs w:val="22"/>
        </w:rPr>
      </w:pPr>
    </w:p>
    <w:p w14:paraId="76D849FE" w14:textId="77777777" w:rsidR="00544C42" w:rsidRPr="000E310E" w:rsidRDefault="00544C42" w:rsidP="00544C42">
      <w:pPr>
        <w:jc w:val="left"/>
        <w:rPr>
          <w:rFonts w:ascii="Arial" w:hAnsi="Arial"/>
          <w:bCs/>
          <w:sz w:val="22"/>
          <w:szCs w:val="22"/>
        </w:rPr>
      </w:pPr>
    </w:p>
    <w:p w14:paraId="629B8298" w14:textId="194CDBB4" w:rsidR="00544C42" w:rsidRPr="00830749" w:rsidRDefault="005A106D" w:rsidP="00544C42">
      <w:pPr>
        <w:pStyle w:val="20TAQuestionNumber"/>
      </w:pPr>
      <w:bookmarkStart w:id="29" w:name="_Ref129167536"/>
      <w:r>
        <w:t xml:space="preserve">Describe wind bracing and </w:t>
      </w:r>
      <w:r w:rsidR="00E3039F">
        <w:t>four (4) types of wind bracing applied</w:t>
      </w:r>
      <w:r>
        <w:t>.</w:t>
      </w:r>
      <w:bookmarkEnd w:id="29"/>
    </w:p>
    <w:p w14:paraId="02EDDBA9" w14:textId="77777777" w:rsidR="00544C42" w:rsidRPr="00830749" w:rsidRDefault="00544C42" w:rsidP="00544C4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4C42" w:rsidRPr="00830749" w14:paraId="41806231" w14:textId="77777777" w:rsidTr="00E9388A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109F15" w14:textId="77777777" w:rsidR="00544C42" w:rsidRPr="001C4084" w:rsidRDefault="00544C42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3071" w14:textId="77777777" w:rsidR="00544C42" w:rsidRPr="008933EA" w:rsidRDefault="00C6463C" w:rsidP="00B00F2E">
            <w:pPr>
              <w:rPr>
                <w:rFonts w:ascii="Arial" w:hAnsi="Arial" w:cs="Arial"/>
                <w:sz w:val="22"/>
                <w:szCs w:val="22"/>
              </w:rPr>
            </w:pPr>
            <w:r w:rsidRPr="008933E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8933EA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Start w:id="597715091" w:edGrp="everyone"/>
            <w:permEnd w:id="597715091"/>
          </w:p>
          <w:p w14:paraId="46B59B32" w14:textId="77777777" w:rsidR="00C6463C" w:rsidRPr="008933EA" w:rsidRDefault="00C6463C" w:rsidP="00B00F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777043" w14:textId="77777777" w:rsidR="00C6463C" w:rsidRPr="008933EA" w:rsidRDefault="00C6463C" w:rsidP="00B00F2E">
            <w:pPr>
              <w:rPr>
                <w:rFonts w:ascii="Arial" w:hAnsi="Arial" w:cs="Arial"/>
                <w:sz w:val="22"/>
                <w:szCs w:val="22"/>
              </w:rPr>
            </w:pPr>
            <w:r w:rsidRPr="008933EA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8933EA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Start w:id="953376762" w:edGrp="everyone"/>
            <w:permEnd w:id="953376762"/>
          </w:p>
          <w:p w14:paraId="2967BA33" w14:textId="77777777" w:rsidR="00C6463C" w:rsidRPr="008933EA" w:rsidRDefault="00C6463C" w:rsidP="00B00F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49BA09" w14:textId="77777777" w:rsidR="00C6463C" w:rsidRPr="008933EA" w:rsidRDefault="00C6463C" w:rsidP="00B00F2E">
            <w:pPr>
              <w:rPr>
                <w:rFonts w:ascii="Arial" w:hAnsi="Arial" w:cs="Arial"/>
                <w:sz w:val="22"/>
                <w:szCs w:val="22"/>
              </w:rPr>
            </w:pPr>
            <w:r w:rsidRPr="008933EA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Pr="008933EA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Start w:id="1788115384" w:edGrp="everyone"/>
            <w:permEnd w:id="1788115384"/>
          </w:p>
          <w:p w14:paraId="3B0E633B" w14:textId="77777777" w:rsidR="00C6463C" w:rsidRPr="008933EA" w:rsidRDefault="00C6463C" w:rsidP="00B00F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B3EDC7" w14:textId="772B139B" w:rsidR="00C6463C" w:rsidRPr="008933EA" w:rsidRDefault="00C6463C" w:rsidP="00B00F2E">
            <w:pPr>
              <w:rPr>
                <w:rFonts w:ascii="Arial" w:hAnsi="Arial" w:cs="Arial"/>
                <w:sz w:val="22"/>
                <w:szCs w:val="22"/>
              </w:rPr>
            </w:pPr>
            <w:r w:rsidRPr="008933EA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8933EA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Start w:id="173344017" w:edGrp="everyone"/>
            <w:permEnd w:id="173344017"/>
          </w:p>
        </w:tc>
        <w:permStart w:id="15389878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B5D385" w14:textId="77777777" w:rsidR="00544C42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79291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4C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8987818"/>
          </w:p>
        </w:tc>
      </w:tr>
    </w:tbl>
    <w:p w14:paraId="7543D993" w14:textId="77777777" w:rsidR="00544C42" w:rsidRDefault="00544C42" w:rsidP="00544C42">
      <w:pPr>
        <w:rPr>
          <w:rFonts w:ascii="Arial" w:hAnsi="Arial" w:cs="Arial"/>
          <w:sz w:val="22"/>
          <w:szCs w:val="22"/>
        </w:rPr>
      </w:pPr>
    </w:p>
    <w:p w14:paraId="4BE90E1D" w14:textId="51B2F432" w:rsidR="004B40AB" w:rsidRDefault="004B40AB" w:rsidP="004B40AB">
      <w:pPr>
        <w:jc w:val="left"/>
        <w:rPr>
          <w:rFonts w:ascii="Arial" w:hAnsi="Arial"/>
          <w:bCs/>
          <w:sz w:val="22"/>
          <w:szCs w:val="22"/>
        </w:rPr>
      </w:pPr>
    </w:p>
    <w:p w14:paraId="594F01FF" w14:textId="3EE7BE81" w:rsidR="004B40AB" w:rsidRDefault="004B40AB" w:rsidP="004B40AB">
      <w:pPr>
        <w:jc w:val="left"/>
        <w:rPr>
          <w:rFonts w:ascii="Arial" w:hAnsi="Arial"/>
          <w:b/>
          <w:i/>
          <w:iCs/>
          <w:szCs w:val="24"/>
        </w:rPr>
      </w:pPr>
      <w:r>
        <w:rPr>
          <w:rFonts w:ascii="Arial" w:hAnsi="Arial"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75648" behindDoc="0" locked="0" layoutInCell="1" allowOverlap="1" wp14:anchorId="2211D356" wp14:editId="2B1ECC4E">
            <wp:simplePos x="0" y="0"/>
            <wp:positionH relativeFrom="column">
              <wp:posOffset>570865</wp:posOffset>
            </wp:positionH>
            <wp:positionV relativeFrom="paragraph">
              <wp:posOffset>638175</wp:posOffset>
            </wp:positionV>
            <wp:extent cx="4680585" cy="3124200"/>
            <wp:effectExtent l="0" t="0" r="5715" b="0"/>
            <wp:wrapTopAndBottom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585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AB">
        <w:rPr>
          <w:rFonts w:ascii="Arial" w:hAnsi="Arial"/>
          <w:b/>
          <w:i/>
          <w:iCs/>
          <w:szCs w:val="24"/>
        </w:rPr>
        <w:t>Consider the rafter that the pots are hanging from in the photo below</w:t>
      </w:r>
      <w:r>
        <w:rPr>
          <w:rFonts w:ascii="Arial" w:hAnsi="Arial"/>
          <w:bCs/>
          <w:sz w:val="22"/>
          <w:szCs w:val="22"/>
        </w:rPr>
        <w:t xml:space="preserve"> </w:t>
      </w:r>
      <w:r w:rsidRPr="004B40AB">
        <w:rPr>
          <w:rFonts w:ascii="Arial" w:hAnsi="Arial"/>
          <w:b/>
          <w:i/>
          <w:iCs/>
          <w:szCs w:val="24"/>
        </w:rPr>
        <w:t xml:space="preserve">when responding to </w:t>
      </w:r>
      <w:r w:rsidR="002538CB">
        <w:rPr>
          <w:rFonts w:ascii="Arial" w:hAnsi="Arial"/>
          <w:b/>
          <w:i/>
          <w:iCs/>
          <w:szCs w:val="24"/>
        </w:rPr>
        <w:fldChar w:fldCharType="begin"/>
      </w:r>
      <w:r w:rsidR="002538CB">
        <w:rPr>
          <w:rFonts w:ascii="Arial" w:hAnsi="Arial"/>
          <w:b/>
          <w:i/>
          <w:iCs/>
          <w:szCs w:val="24"/>
        </w:rPr>
        <w:instrText xml:space="preserve"> REF _Ref129168710 \r \h </w:instrText>
      </w:r>
      <w:r w:rsidR="002538CB">
        <w:rPr>
          <w:rFonts w:ascii="Arial" w:hAnsi="Arial"/>
          <w:b/>
          <w:i/>
          <w:iCs/>
          <w:szCs w:val="24"/>
        </w:rPr>
      </w:r>
      <w:r w:rsidR="002538CB">
        <w:rPr>
          <w:rFonts w:ascii="Arial" w:hAnsi="Arial"/>
          <w:b/>
          <w:i/>
          <w:iCs/>
          <w:szCs w:val="24"/>
        </w:rPr>
        <w:fldChar w:fldCharType="separate"/>
      </w:r>
      <w:r w:rsidR="009E154B">
        <w:rPr>
          <w:rFonts w:ascii="Arial" w:hAnsi="Arial"/>
          <w:b/>
          <w:i/>
          <w:iCs/>
          <w:szCs w:val="24"/>
        </w:rPr>
        <w:t xml:space="preserve">Q28. </w:t>
      </w:r>
      <w:r w:rsidR="002538CB">
        <w:rPr>
          <w:rFonts w:ascii="Arial" w:hAnsi="Arial"/>
          <w:b/>
          <w:i/>
          <w:iCs/>
          <w:szCs w:val="24"/>
        </w:rPr>
        <w:fldChar w:fldCharType="end"/>
      </w:r>
      <w:r w:rsidR="002538CB">
        <w:rPr>
          <w:rFonts w:ascii="Arial" w:hAnsi="Arial"/>
          <w:b/>
          <w:i/>
          <w:iCs/>
          <w:szCs w:val="24"/>
        </w:rPr>
        <w:fldChar w:fldCharType="begin"/>
      </w:r>
      <w:r w:rsidR="002538CB">
        <w:rPr>
          <w:rFonts w:ascii="Arial" w:hAnsi="Arial"/>
          <w:b/>
          <w:i/>
          <w:iCs/>
          <w:szCs w:val="24"/>
        </w:rPr>
        <w:instrText xml:space="preserve"> REF _Ref129168712 \r \h </w:instrText>
      </w:r>
      <w:r w:rsidR="002538CB">
        <w:rPr>
          <w:rFonts w:ascii="Arial" w:hAnsi="Arial"/>
          <w:b/>
          <w:i/>
          <w:iCs/>
          <w:szCs w:val="24"/>
        </w:rPr>
      </w:r>
      <w:r w:rsidR="002538CB">
        <w:rPr>
          <w:rFonts w:ascii="Arial" w:hAnsi="Arial"/>
          <w:b/>
          <w:i/>
          <w:iCs/>
          <w:szCs w:val="24"/>
        </w:rPr>
        <w:fldChar w:fldCharType="separate"/>
      </w:r>
      <w:r w:rsidR="009E154B">
        <w:rPr>
          <w:rFonts w:ascii="Arial" w:hAnsi="Arial"/>
          <w:b/>
          <w:i/>
          <w:iCs/>
          <w:szCs w:val="24"/>
        </w:rPr>
        <w:t xml:space="preserve">Q29. </w:t>
      </w:r>
      <w:r w:rsidR="002538CB">
        <w:rPr>
          <w:rFonts w:ascii="Arial" w:hAnsi="Arial"/>
          <w:b/>
          <w:i/>
          <w:iCs/>
          <w:szCs w:val="24"/>
        </w:rPr>
        <w:fldChar w:fldCharType="end"/>
      </w:r>
      <w:r w:rsidR="002538CB">
        <w:rPr>
          <w:rFonts w:ascii="Arial" w:hAnsi="Arial"/>
          <w:b/>
          <w:i/>
          <w:iCs/>
          <w:szCs w:val="24"/>
        </w:rPr>
        <w:t xml:space="preserve">&amp; </w:t>
      </w:r>
      <w:r w:rsidR="002538CB">
        <w:rPr>
          <w:rFonts w:ascii="Arial" w:hAnsi="Arial"/>
          <w:b/>
          <w:i/>
          <w:iCs/>
          <w:szCs w:val="24"/>
        </w:rPr>
        <w:fldChar w:fldCharType="begin"/>
      </w:r>
      <w:r w:rsidR="002538CB">
        <w:rPr>
          <w:rFonts w:ascii="Arial" w:hAnsi="Arial"/>
          <w:b/>
          <w:i/>
          <w:iCs/>
          <w:szCs w:val="24"/>
        </w:rPr>
        <w:instrText xml:space="preserve"> REF _Ref129168727 \r \h </w:instrText>
      </w:r>
      <w:r w:rsidR="002538CB">
        <w:rPr>
          <w:rFonts w:ascii="Arial" w:hAnsi="Arial"/>
          <w:b/>
          <w:i/>
          <w:iCs/>
          <w:szCs w:val="24"/>
        </w:rPr>
      </w:r>
      <w:r w:rsidR="002538CB">
        <w:rPr>
          <w:rFonts w:ascii="Arial" w:hAnsi="Arial"/>
          <w:b/>
          <w:i/>
          <w:iCs/>
          <w:szCs w:val="24"/>
        </w:rPr>
        <w:fldChar w:fldCharType="separate"/>
      </w:r>
      <w:r w:rsidR="009E154B">
        <w:rPr>
          <w:rFonts w:ascii="Arial" w:hAnsi="Arial"/>
          <w:b/>
          <w:i/>
          <w:iCs/>
          <w:szCs w:val="24"/>
        </w:rPr>
        <w:t xml:space="preserve">Q30. </w:t>
      </w:r>
      <w:r w:rsidR="002538CB">
        <w:rPr>
          <w:rFonts w:ascii="Arial" w:hAnsi="Arial"/>
          <w:b/>
          <w:i/>
          <w:iCs/>
          <w:szCs w:val="24"/>
        </w:rPr>
        <w:fldChar w:fldCharType="end"/>
      </w:r>
      <w:r w:rsidR="004B2881">
        <w:rPr>
          <w:rFonts w:ascii="Arial" w:hAnsi="Arial"/>
          <w:b/>
          <w:i/>
          <w:iCs/>
          <w:szCs w:val="24"/>
        </w:rPr>
        <w:t>A</w:t>
      </w:r>
      <w:r w:rsidR="004B2881" w:rsidRPr="004B40AB">
        <w:rPr>
          <w:rFonts w:ascii="Arial" w:hAnsi="Arial"/>
          <w:b/>
          <w:i/>
          <w:iCs/>
          <w:szCs w:val="24"/>
        </w:rPr>
        <w:t>ssume that it is a rafter tie also connected to walls on either side</w:t>
      </w:r>
      <w:r w:rsidR="004B2881">
        <w:rPr>
          <w:rFonts w:ascii="Arial" w:hAnsi="Arial"/>
          <w:b/>
          <w:i/>
          <w:iCs/>
          <w:szCs w:val="24"/>
        </w:rPr>
        <w:t>.</w:t>
      </w:r>
    </w:p>
    <w:p w14:paraId="00BB0B9C" w14:textId="594EA6C2" w:rsidR="00544C42" w:rsidRDefault="00544C42" w:rsidP="00544C42">
      <w:pPr>
        <w:jc w:val="left"/>
        <w:rPr>
          <w:rFonts w:ascii="Arial" w:hAnsi="Arial"/>
          <w:bCs/>
          <w:sz w:val="22"/>
          <w:szCs w:val="22"/>
        </w:rPr>
      </w:pPr>
    </w:p>
    <w:p w14:paraId="2236D0CB" w14:textId="77777777" w:rsidR="004B40AB" w:rsidRPr="000E310E" w:rsidRDefault="004B40AB" w:rsidP="004B40AB">
      <w:pPr>
        <w:jc w:val="left"/>
        <w:rPr>
          <w:rFonts w:ascii="Arial" w:hAnsi="Arial"/>
          <w:bCs/>
          <w:sz w:val="22"/>
          <w:szCs w:val="22"/>
        </w:rPr>
      </w:pPr>
    </w:p>
    <w:p w14:paraId="2BF4C939" w14:textId="0B71FCCA" w:rsidR="004B40AB" w:rsidRPr="002538CB" w:rsidRDefault="002538CB" w:rsidP="002538CB">
      <w:pPr>
        <w:pStyle w:val="20TAQuestionNumber"/>
        <w:rPr>
          <w:rFonts w:asciiTheme="minorHAnsi" w:hAnsiTheme="minorHAnsi"/>
          <w:sz w:val="22"/>
        </w:rPr>
      </w:pPr>
      <w:bookmarkStart w:id="30" w:name="_Ref129168710"/>
      <w:r>
        <w:t>Identify the force system that is acting on the rafter. Explain your answer.</w:t>
      </w:r>
      <w:bookmarkEnd w:id="30"/>
    </w:p>
    <w:p w14:paraId="68D86280" w14:textId="77777777" w:rsidR="004B40AB" w:rsidRPr="00830749" w:rsidRDefault="004B40AB" w:rsidP="004B40A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B40AB" w:rsidRPr="00830749" w14:paraId="73EAB975" w14:textId="77777777" w:rsidTr="00E9388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47BDB0" w14:textId="77777777" w:rsidR="004B40AB" w:rsidRPr="001C4084" w:rsidRDefault="004B40AB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E612" w14:textId="1854C4A9" w:rsidR="004B40AB" w:rsidRPr="001C4084" w:rsidRDefault="004B40AB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294208439" w:edGrp="everyone"/>
            <w:permEnd w:id="1294208439"/>
          </w:p>
        </w:tc>
        <w:permStart w:id="1568568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3B3846" w14:textId="77777777" w:rsidR="004B40AB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49772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B40A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856877"/>
          </w:p>
        </w:tc>
      </w:tr>
    </w:tbl>
    <w:p w14:paraId="0ED9AA27" w14:textId="77777777" w:rsidR="004B40AB" w:rsidRDefault="004B40AB" w:rsidP="004B40AB">
      <w:pPr>
        <w:rPr>
          <w:rFonts w:ascii="Arial" w:hAnsi="Arial" w:cs="Arial"/>
          <w:sz w:val="22"/>
          <w:szCs w:val="22"/>
        </w:rPr>
      </w:pPr>
    </w:p>
    <w:p w14:paraId="4F615C54" w14:textId="77777777" w:rsidR="004B40AB" w:rsidRPr="000E310E" w:rsidRDefault="004B40AB" w:rsidP="004B40AB">
      <w:pPr>
        <w:jc w:val="left"/>
        <w:rPr>
          <w:rFonts w:ascii="Arial" w:hAnsi="Arial"/>
          <w:bCs/>
          <w:sz w:val="22"/>
          <w:szCs w:val="22"/>
        </w:rPr>
      </w:pPr>
    </w:p>
    <w:p w14:paraId="651FEB43" w14:textId="19C9BA9B" w:rsidR="004B40AB" w:rsidRPr="00830749" w:rsidRDefault="002538CB" w:rsidP="004B40AB">
      <w:pPr>
        <w:pStyle w:val="20TAQuestionNumber"/>
      </w:pPr>
      <w:bookmarkStart w:id="31" w:name="_Ref129168712"/>
      <w:r>
        <w:rPr>
          <w:color w:val="262626" w:themeColor="text1" w:themeTint="D9"/>
        </w:rPr>
        <w:t>Describe what would happen to the rafter if the force applied by the hanging pots were too heavy to be held up by the rafter</w:t>
      </w:r>
      <w:r w:rsidR="004B40AB">
        <w:t>.</w:t>
      </w:r>
      <w:bookmarkEnd w:id="31"/>
    </w:p>
    <w:p w14:paraId="149166FF" w14:textId="77777777" w:rsidR="004B40AB" w:rsidRPr="00830749" w:rsidRDefault="004B40AB" w:rsidP="004B40A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B40AB" w:rsidRPr="00830749" w14:paraId="0A05CBA3" w14:textId="77777777" w:rsidTr="00E9388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290F91" w14:textId="77777777" w:rsidR="004B40AB" w:rsidRPr="001C4084" w:rsidRDefault="004B40AB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F9BB" w14:textId="7AABFC16" w:rsidR="004B40AB" w:rsidRPr="001C4084" w:rsidRDefault="004B40AB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778768152" w:edGrp="everyone"/>
            <w:permEnd w:id="778768152"/>
          </w:p>
        </w:tc>
        <w:permStart w:id="20722547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E73C6B" w14:textId="77777777" w:rsidR="004B40AB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18547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B40A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2254788"/>
          </w:p>
        </w:tc>
      </w:tr>
    </w:tbl>
    <w:p w14:paraId="1B61DBDF" w14:textId="77777777" w:rsidR="004B40AB" w:rsidRDefault="004B40AB" w:rsidP="004B40AB">
      <w:pPr>
        <w:rPr>
          <w:rFonts w:ascii="Arial" w:hAnsi="Arial" w:cs="Arial"/>
          <w:sz w:val="22"/>
          <w:szCs w:val="22"/>
        </w:rPr>
      </w:pPr>
    </w:p>
    <w:p w14:paraId="143CC192" w14:textId="77777777" w:rsidR="004B40AB" w:rsidRPr="000E310E" w:rsidRDefault="004B40AB" w:rsidP="004B40AB">
      <w:pPr>
        <w:jc w:val="left"/>
        <w:rPr>
          <w:rFonts w:ascii="Arial" w:hAnsi="Arial"/>
          <w:bCs/>
          <w:sz w:val="22"/>
          <w:szCs w:val="22"/>
        </w:rPr>
      </w:pPr>
    </w:p>
    <w:p w14:paraId="79DAC36B" w14:textId="7FD8FC9F" w:rsidR="004B40AB" w:rsidRPr="002538CB" w:rsidRDefault="002538CB" w:rsidP="002538CB">
      <w:pPr>
        <w:pStyle w:val="20TAQuestionNumber"/>
        <w:rPr>
          <w:rFonts w:asciiTheme="minorHAnsi" w:hAnsiTheme="minorHAnsi"/>
          <w:sz w:val="22"/>
        </w:rPr>
      </w:pPr>
      <w:bookmarkStart w:id="32" w:name="_Ref129168727"/>
      <w:r>
        <w:lastRenderedPageBreak/>
        <w:t>Identify the force system that would be applied if all the hanging pots are removed from the rafter.</w:t>
      </w:r>
      <w:bookmarkEnd w:id="32"/>
    </w:p>
    <w:p w14:paraId="5887E7B7" w14:textId="77777777" w:rsidR="004B40AB" w:rsidRPr="00830749" w:rsidRDefault="004B40AB" w:rsidP="004B40A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B40AB" w:rsidRPr="00830749" w14:paraId="0DAC030E" w14:textId="77777777" w:rsidTr="00E9388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D13D75" w14:textId="77777777" w:rsidR="004B40AB" w:rsidRPr="001C4084" w:rsidRDefault="004B40AB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9383" w14:textId="75D4AC05" w:rsidR="004B40AB" w:rsidRPr="001C4084" w:rsidRDefault="004B40AB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576758097" w:edGrp="everyone"/>
            <w:permEnd w:id="1576758097"/>
          </w:p>
        </w:tc>
        <w:permStart w:id="97367019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3AD28C" w14:textId="77777777" w:rsidR="004B40AB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6720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B40A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3670191"/>
          </w:p>
        </w:tc>
      </w:tr>
    </w:tbl>
    <w:p w14:paraId="1AFDDA6C" w14:textId="77777777" w:rsidR="004B40AB" w:rsidRDefault="004B40AB" w:rsidP="004B40AB">
      <w:pPr>
        <w:rPr>
          <w:rFonts w:ascii="Arial" w:hAnsi="Arial" w:cs="Arial"/>
          <w:sz w:val="22"/>
          <w:szCs w:val="22"/>
        </w:rPr>
      </w:pPr>
    </w:p>
    <w:p w14:paraId="6F903E02" w14:textId="77777777" w:rsidR="006765AD" w:rsidRDefault="006765AD" w:rsidP="006765AD">
      <w:pPr>
        <w:jc w:val="left"/>
        <w:rPr>
          <w:rFonts w:ascii="Arial" w:hAnsi="Arial"/>
          <w:bCs/>
          <w:sz w:val="22"/>
          <w:szCs w:val="22"/>
        </w:rPr>
      </w:pPr>
    </w:p>
    <w:p w14:paraId="0BA7B603" w14:textId="3B3743DF" w:rsidR="006765AD" w:rsidRDefault="006765AD" w:rsidP="006765AD">
      <w:pPr>
        <w:pStyle w:val="20TAQuestionNumber"/>
      </w:pPr>
      <w:bookmarkStart w:id="33" w:name="_Ref129169420"/>
      <w:r>
        <w:rPr>
          <w:rFonts w:cstheme="minorHAnsi"/>
          <w:color w:val="262626" w:themeColor="text1" w:themeTint="D9"/>
          <w:szCs w:val="24"/>
        </w:rPr>
        <w:t>Describe the general details contained in the project documents for each structural system stated below.</w:t>
      </w:r>
      <w:bookmarkEnd w:id="33"/>
    </w:p>
    <w:p w14:paraId="3BFE3821" w14:textId="77777777" w:rsidR="006765AD" w:rsidRPr="00D33B61" w:rsidRDefault="006765AD" w:rsidP="006765AD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6765AD" w14:paraId="1B5A88C7" w14:textId="77777777" w:rsidTr="006765AD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BC15D1" w14:textId="77777777" w:rsidR="006765AD" w:rsidRDefault="006765AD" w:rsidP="006765A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9DC5E0" w14:textId="05BC3402" w:rsidR="006765AD" w:rsidRDefault="006765AD" w:rsidP="006765AD">
            <w:pPr>
              <w:jc w:val="center"/>
            </w:pPr>
            <w:r>
              <w:t>Structural system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BCD8C6" w14:textId="0A3CC6C7" w:rsidR="006765AD" w:rsidRDefault="006765AD" w:rsidP="006765AD">
            <w:pPr>
              <w:jc w:val="center"/>
            </w:pPr>
            <w:r>
              <w:t>General details</w:t>
            </w:r>
          </w:p>
        </w:tc>
        <w:permStart w:id="20227905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D4F8D4" w14:textId="77777777" w:rsidR="006765AD" w:rsidRPr="00533511" w:rsidRDefault="002F3A4C" w:rsidP="006765A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15602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5A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2790512"/>
          </w:p>
        </w:tc>
      </w:tr>
      <w:tr w:rsidR="006765AD" w14:paraId="215C2A13" w14:textId="77777777" w:rsidTr="006765AD">
        <w:trPr>
          <w:trHeight w:val="266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3DF0C3" w14:textId="77777777" w:rsidR="006765AD" w:rsidRPr="00FE608E" w:rsidRDefault="006765AD" w:rsidP="006765A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24A6B11" w14:textId="0A3CE489" w:rsidR="006765AD" w:rsidRPr="00447473" w:rsidRDefault="006765AD" w:rsidP="006765AD">
            <w:pPr>
              <w:jc w:val="center"/>
            </w:pPr>
            <w:r>
              <w:t>Floor system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BFA3953" w14:textId="548EC4FE" w:rsidR="006765AD" w:rsidRPr="00E9388A" w:rsidRDefault="006765AD" w:rsidP="006765A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32036509" w:edGrp="everyone"/>
            <w:permEnd w:id="14320365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76104C" w14:textId="77777777" w:rsidR="006765AD" w:rsidRDefault="006765AD" w:rsidP="006765AD">
            <w:pPr>
              <w:ind w:left="993" w:hanging="993"/>
            </w:pPr>
          </w:p>
        </w:tc>
      </w:tr>
      <w:tr w:rsidR="006765AD" w14:paraId="3936B2BB" w14:textId="77777777" w:rsidTr="006765AD">
        <w:trPr>
          <w:trHeight w:val="266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6D50B" w14:textId="77777777" w:rsidR="006765AD" w:rsidRPr="00FE608E" w:rsidRDefault="006765AD" w:rsidP="006765A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E80566" w14:textId="4CCBCAD4" w:rsidR="006765AD" w:rsidRDefault="006765AD" w:rsidP="006765AD">
            <w:pPr>
              <w:jc w:val="center"/>
            </w:pPr>
            <w:r>
              <w:t>Wall system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D24044D" w14:textId="04281ABF" w:rsidR="006765AD" w:rsidRPr="00E9388A" w:rsidRDefault="006765AD" w:rsidP="006765A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17499194" w:edGrp="everyone"/>
            <w:permEnd w:id="5174991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C5ED8A" w14:textId="77777777" w:rsidR="006765AD" w:rsidRDefault="006765AD" w:rsidP="006765AD">
            <w:pPr>
              <w:ind w:left="993" w:hanging="993"/>
            </w:pPr>
          </w:p>
        </w:tc>
      </w:tr>
      <w:tr w:rsidR="006765AD" w14:paraId="1F8240A6" w14:textId="77777777" w:rsidTr="006765AD">
        <w:trPr>
          <w:trHeight w:val="266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73837C" w14:textId="77777777" w:rsidR="006765AD" w:rsidRPr="00FE608E" w:rsidRDefault="006765AD" w:rsidP="006765A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87CD78" w14:textId="5F77242A" w:rsidR="006765AD" w:rsidRPr="00257322" w:rsidRDefault="006765AD" w:rsidP="006765AD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Roof system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E22886" w14:textId="1196B608" w:rsidR="006765AD" w:rsidRPr="00E9388A" w:rsidRDefault="006765AD" w:rsidP="006765A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99646138" w:edGrp="everyone"/>
            <w:permEnd w:id="19996461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396270" w14:textId="77777777" w:rsidR="006765AD" w:rsidRDefault="006765AD" w:rsidP="006765AD">
            <w:pPr>
              <w:ind w:left="993" w:hanging="993"/>
            </w:pPr>
          </w:p>
        </w:tc>
      </w:tr>
    </w:tbl>
    <w:p w14:paraId="62F6F19A" w14:textId="77777777" w:rsidR="006765AD" w:rsidRDefault="006765AD" w:rsidP="006765AD">
      <w:pPr>
        <w:rPr>
          <w:rFonts w:ascii="Arial" w:hAnsi="Arial" w:cs="Arial"/>
          <w:sz w:val="22"/>
          <w:szCs w:val="22"/>
        </w:rPr>
      </w:pPr>
    </w:p>
    <w:p w14:paraId="39605956" w14:textId="77777777" w:rsidR="004B40AB" w:rsidRPr="000E310E" w:rsidRDefault="004B40AB" w:rsidP="00544C42">
      <w:pPr>
        <w:jc w:val="left"/>
        <w:rPr>
          <w:rFonts w:ascii="Arial" w:hAnsi="Arial"/>
          <w:bCs/>
          <w:sz w:val="22"/>
          <w:szCs w:val="22"/>
        </w:rPr>
      </w:pPr>
    </w:p>
    <w:p w14:paraId="22B9146C" w14:textId="3CE997D2" w:rsidR="00544C42" w:rsidRPr="00830749" w:rsidRDefault="004B40AB" w:rsidP="004B40AB">
      <w:pPr>
        <w:pStyle w:val="20TAQuestionNumber"/>
      </w:pPr>
      <w:bookmarkStart w:id="34" w:name="_Ref129168136"/>
      <w:r>
        <w:lastRenderedPageBreak/>
        <w:t>Wh</w:t>
      </w:r>
      <w:r w:rsidR="006765AD">
        <w:t>at must be covered by the site environmental management plan</w:t>
      </w:r>
      <w:r>
        <w:t>?</w:t>
      </w:r>
      <w:bookmarkEnd w:id="34"/>
    </w:p>
    <w:p w14:paraId="31514848" w14:textId="77777777" w:rsidR="00544C42" w:rsidRPr="00830749" w:rsidRDefault="00544C42" w:rsidP="00544C4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4C42" w:rsidRPr="00830749" w14:paraId="1FA31FAF" w14:textId="77777777" w:rsidTr="00E9388A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4EB75B" w14:textId="77777777" w:rsidR="00544C42" w:rsidRPr="001C4084" w:rsidRDefault="00544C42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DAF0" w14:textId="005D7459" w:rsidR="00544C42" w:rsidRPr="001C4084" w:rsidRDefault="00544C42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25533712" w:edGrp="everyone"/>
            <w:permEnd w:id="125533712"/>
          </w:p>
        </w:tc>
        <w:permStart w:id="5824408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C80637" w14:textId="77777777" w:rsidR="00544C42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27357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4C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2440839"/>
          </w:p>
        </w:tc>
      </w:tr>
    </w:tbl>
    <w:p w14:paraId="50033CCA" w14:textId="77777777" w:rsidR="00544C42" w:rsidRDefault="00544C42" w:rsidP="00544C42">
      <w:pPr>
        <w:rPr>
          <w:rFonts w:ascii="Arial" w:hAnsi="Arial" w:cs="Arial"/>
          <w:sz w:val="22"/>
          <w:szCs w:val="22"/>
        </w:rPr>
      </w:pPr>
    </w:p>
    <w:p w14:paraId="5826F7E1" w14:textId="77777777" w:rsidR="00544C42" w:rsidRPr="000E310E" w:rsidRDefault="00544C42" w:rsidP="00544C42">
      <w:pPr>
        <w:jc w:val="left"/>
        <w:rPr>
          <w:rFonts w:ascii="Arial" w:hAnsi="Arial"/>
          <w:bCs/>
          <w:sz w:val="22"/>
          <w:szCs w:val="22"/>
        </w:rPr>
      </w:pPr>
    </w:p>
    <w:p w14:paraId="6A004A7A" w14:textId="017F43B6" w:rsidR="00544C42" w:rsidRPr="00830749" w:rsidRDefault="009D315F" w:rsidP="00544C42">
      <w:pPr>
        <w:pStyle w:val="20TAQuestionNumber"/>
      </w:pPr>
      <w:bookmarkStart w:id="35" w:name="_Ref129171659"/>
      <w:r>
        <w:t xml:space="preserve">Discuss what type of information </w:t>
      </w:r>
      <w:r w:rsidR="0049032F">
        <w:t xml:space="preserve">is </w:t>
      </w:r>
      <w:r>
        <w:t>included in the site safety plan</w:t>
      </w:r>
      <w:r w:rsidR="00544C42">
        <w:t>.</w:t>
      </w:r>
      <w:bookmarkEnd w:id="35"/>
    </w:p>
    <w:p w14:paraId="28361F0F" w14:textId="77777777" w:rsidR="00544C42" w:rsidRPr="00830749" w:rsidRDefault="00544C42" w:rsidP="00544C4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4C42" w:rsidRPr="00830749" w14:paraId="6D4838A3" w14:textId="77777777" w:rsidTr="00E9388A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525C24" w14:textId="77777777" w:rsidR="00544C42" w:rsidRPr="001C4084" w:rsidRDefault="00544C42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94D0" w14:textId="76F7FCC4" w:rsidR="00544C42" w:rsidRPr="001C4084" w:rsidRDefault="00544C42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882086408" w:edGrp="everyone"/>
            <w:permEnd w:id="1882086408"/>
          </w:p>
        </w:tc>
        <w:permStart w:id="6636986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4AD132" w14:textId="77777777" w:rsidR="00544C42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5824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4C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3698670"/>
          </w:p>
        </w:tc>
      </w:tr>
    </w:tbl>
    <w:p w14:paraId="3A884C01" w14:textId="77777777" w:rsidR="00C51417" w:rsidRDefault="00C51417" w:rsidP="00C51417">
      <w:pPr>
        <w:rPr>
          <w:rFonts w:ascii="Arial" w:hAnsi="Arial" w:cs="Arial"/>
          <w:sz w:val="22"/>
          <w:szCs w:val="22"/>
        </w:rPr>
      </w:pPr>
    </w:p>
    <w:p w14:paraId="19D89370" w14:textId="77777777" w:rsidR="00C51417" w:rsidRPr="00830749" w:rsidRDefault="00C51417" w:rsidP="00C51417">
      <w:pPr>
        <w:pStyle w:val="20TAQuestionNumber"/>
      </w:pPr>
      <w:bookmarkStart w:id="36" w:name="_Ref127439309"/>
      <w:bookmarkStart w:id="37" w:name="_Ref129171892"/>
      <w:r>
        <w:lastRenderedPageBreak/>
        <w:t>Discuss the different contracts a builder or building company must organise before beginning a residential or commercial construction project.</w:t>
      </w:r>
      <w:bookmarkEnd w:id="36"/>
      <w:r>
        <w:t xml:space="preserve"> What are the legal requirements for such contracts?</w:t>
      </w:r>
      <w:bookmarkEnd w:id="37"/>
    </w:p>
    <w:p w14:paraId="249CF7B2" w14:textId="77777777" w:rsidR="00C51417" w:rsidRPr="00830749" w:rsidRDefault="00C51417" w:rsidP="00C514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1417" w:rsidRPr="00830749" w14:paraId="26362D18" w14:textId="77777777" w:rsidTr="00E9388A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D7307F" w14:textId="77777777" w:rsidR="00C51417" w:rsidRPr="001C4084" w:rsidRDefault="00C51417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40E4" w14:textId="76DF1B5A" w:rsidR="00C51417" w:rsidRPr="001C4084" w:rsidRDefault="00C51417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647566644" w:edGrp="everyone"/>
            <w:permEnd w:id="647566644"/>
          </w:p>
        </w:tc>
        <w:permStart w:id="3939410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0252FA" w14:textId="77777777" w:rsidR="00C51417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6762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514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3941049"/>
          </w:p>
        </w:tc>
      </w:tr>
    </w:tbl>
    <w:p w14:paraId="076CB742" w14:textId="77777777" w:rsidR="00C51417" w:rsidRDefault="00C51417" w:rsidP="00C51417">
      <w:pPr>
        <w:rPr>
          <w:rFonts w:ascii="Arial" w:hAnsi="Arial" w:cs="Arial"/>
          <w:sz w:val="22"/>
          <w:szCs w:val="22"/>
        </w:rPr>
      </w:pPr>
    </w:p>
    <w:p w14:paraId="4C153337" w14:textId="77777777" w:rsidR="00BA47EA" w:rsidRDefault="00BA47EA" w:rsidP="00BA47EA">
      <w:pPr>
        <w:jc w:val="left"/>
        <w:rPr>
          <w:rFonts w:ascii="Arial" w:hAnsi="Arial"/>
          <w:bCs/>
          <w:sz w:val="22"/>
          <w:szCs w:val="22"/>
        </w:rPr>
      </w:pPr>
    </w:p>
    <w:p w14:paraId="75218188" w14:textId="2AD45681" w:rsidR="00BA47EA" w:rsidRPr="00BA47EA" w:rsidRDefault="00BA47EA" w:rsidP="00BA47EA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38" w:name="_Ref129174991"/>
      <w:r w:rsidRPr="00BA47EA">
        <w:rPr>
          <w:rFonts w:cstheme="minorHAnsi"/>
          <w:color w:val="262626" w:themeColor="text1" w:themeTint="D9"/>
          <w:szCs w:val="24"/>
        </w:rPr>
        <w:t>Identify one</w:t>
      </w:r>
      <w:r>
        <w:rPr>
          <w:rFonts w:cstheme="minorHAnsi"/>
          <w:color w:val="262626" w:themeColor="text1" w:themeTint="D9"/>
          <w:szCs w:val="24"/>
        </w:rPr>
        <w:t xml:space="preserve"> (1)</w:t>
      </w:r>
      <w:r w:rsidRPr="00BA47EA">
        <w:rPr>
          <w:rFonts w:cstheme="minorHAnsi"/>
          <w:color w:val="262626" w:themeColor="text1" w:themeTint="D9"/>
          <w:szCs w:val="24"/>
        </w:rPr>
        <w:t xml:space="preserve"> potential structural issue for each of the following footing systems</w:t>
      </w:r>
      <w:r>
        <w:rPr>
          <w:rFonts w:cstheme="minorHAnsi"/>
          <w:color w:val="262626" w:themeColor="text1" w:themeTint="D9"/>
          <w:szCs w:val="24"/>
        </w:rPr>
        <w:t>.</w:t>
      </w:r>
      <w:bookmarkEnd w:id="38"/>
    </w:p>
    <w:p w14:paraId="05FE53C6" w14:textId="77777777" w:rsidR="00BA47EA" w:rsidRPr="00D33B61" w:rsidRDefault="00BA47EA" w:rsidP="00BA47EA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A47EA" w14:paraId="447CCC6D" w14:textId="77777777" w:rsidTr="00BA47EA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E075ED" w14:textId="77777777" w:rsidR="00BA47EA" w:rsidRDefault="00BA47EA" w:rsidP="00BA47E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18B1E8" w14:textId="68A8A6D5" w:rsidR="00BA47EA" w:rsidRDefault="00BA47EA" w:rsidP="00BA47EA">
            <w:pPr>
              <w:jc w:val="center"/>
            </w:pPr>
            <w:r>
              <w:t>Footing system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6DDC96" w14:textId="0F41DC9A" w:rsidR="00BA47EA" w:rsidRDefault="00BA47EA" w:rsidP="00BA47EA">
            <w:pPr>
              <w:jc w:val="center"/>
            </w:pPr>
            <w:r>
              <w:t>Potential structural issues</w:t>
            </w:r>
          </w:p>
        </w:tc>
        <w:permStart w:id="120620275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B42F06" w14:textId="77777777" w:rsidR="00BA47EA" w:rsidRPr="00533511" w:rsidRDefault="002F3A4C" w:rsidP="00BA47E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290939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47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6202759"/>
          </w:p>
        </w:tc>
      </w:tr>
      <w:tr w:rsidR="00BA47EA" w14:paraId="4294752A" w14:textId="77777777" w:rsidTr="00BA47EA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BB43DF" w14:textId="77777777" w:rsidR="00BA47EA" w:rsidRPr="00FE608E" w:rsidRDefault="00BA47EA" w:rsidP="00BA47E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527866B" w14:textId="01430C57" w:rsidR="00BA47EA" w:rsidRPr="00447473" w:rsidRDefault="00BA47EA" w:rsidP="00BA47EA">
            <w:pPr>
              <w:jc w:val="center"/>
            </w:pPr>
            <w:r>
              <w:t>Concrete slab floor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85CB0DC" w14:textId="077A1732" w:rsidR="00BA47EA" w:rsidRPr="00E9388A" w:rsidRDefault="00BA47EA" w:rsidP="00BA47E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248491" w:edGrp="everyone"/>
            <w:permEnd w:id="1602484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9A74F" w14:textId="77777777" w:rsidR="00BA47EA" w:rsidRDefault="00BA47EA" w:rsidP="00BA47EA">
            <w:pPr>
              <w:ind w:left="993" w:hanging="993"/>
            </w:pPr>
          </w:p>
        </w:tc>
      </w:tr>
      <w:tr w:rsidR="00BA47EA" w14:paraId="565F8D0D" w14:textId="77777777" w:rsidTr="00BA47EA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A7A155" w14:textId="77777777" w:rsidR="00BA47EA" w:rsidRPr="00FE608E" w:rsidRDefault="00BA47EA" w:rsidP="00BA47E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E4E9E8" w14:textId="2515A4E7" w:rsidR="00BA47EA" w:rsidRPr="00257322" w:rsidRDefault="00BA47EA" w:rsidP="00BA47E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Mass concrete piers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EE53AF" w14:textId="71D88A8A" w:rsidR="00BA47EA" w:rsidRPr="00E9388A" w:rsidRDefault="00BA47EA" w:rsidP="00BA47E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12573117" w:edGrp="everyone"/>
            <w:permEnd w:id="5125731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0D1159" w14:textId="77777777" w:rsidR="00BA47EA" w:rsidRDefault="00BA47EA" w:rsidP="00BA47EA">
            <w:pPr>
              <w:ind w:left="993" w:hanging="993"/>
            </w:pPr>
          </w:p>
        </w:tc>
      </w:tr>
    </w:tbl>
    <w:p w14:paraId="2AB3002B" w14:textId="77777777" w:rsidR="00BA47EA" w:rsidRDefault="00BA47EA" w:rsidP="00BA47EA">
      <w:pPr>
        <w:rPr>
          <w:rFonts w:ascii="Arial" w:hAnsi="Arial" w:cs="Arial"/>
          <w:sz w:val="22"/>
          <w:szCs w:val="22"/>
        </w:rPr>
      </w:pPr>
    </w:p>
    <w:p w14:paraId="5786C8DD" w14:textId="1176C31F" w:rsidR="00BA47EA" w:rsidRPr="00BA47EA" w:rsidRDefault="00BA47EA" w:rsidP="00BA47EA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39" w:name="_Ref129175000"/>
      <w:r>
        <w:rPr>
          <w:rFonts w:cstheme="minorHAnsi"/>
          <w:color w:val="262626" w:themeColor="text1" w:themeTint="D9"/>
          <w:szCs w:val="24"/>
        </w:rPr>
        <w:lastRenderedPageBreak/>
        <w:t xml:space="preserve">Describe </w:t>
      </w:r>
      <w:r w:rsidRPr="00BA47EA">
        <w:rPr>
          <w:rFonts w:cstheme="minorHAnsi"/>
          <w:color w:val="262626" w:themeColor="text1" w:themeTint="D9"/>
          <w:szCs w:val="24"/>
        </w:rPr>
        <w:t>how the following footing systems perform when bearing structural load</w:t>
      </w:r>
      <w:r>
        <w:rPr>
          <w:rFonts w:cstheme="minorHAnsi"/>
          <w:color w:val="262626" w:themeColor="text1" w:themeTint="D9"/>
          <w:szCs w:val="24"/>
        </w:rPr>
        <w:t>.</w:t>
      </w:r>
      <w:bookmarkEnd w:id="39"/>
    </w:p>
    <w:p w14:paraId="68D4BB79" w14:textId="77777777" w:rsidR="00BA47EA" w:rsidRPr="00D33B61" w:rsidRDefault="00BA47EA" w:rsidP="00BA47EA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A47EA" w14:paraId="3F5BF75A" w14:textId="77777777" w:rsidTr="00BA47EA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28EE18" w14:textId="77777777" w:rsidR="00BA47EA" w:rsidRDefault="00BA47EA" w:rsidP="00BA47E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2E017" w14:textId="63B03E9A" w:rsidR="00BA47EA" w:rsidRDefault="00BA47EA" w:rsidP="00BA47EA">
            <w:pPr>
              <w:jc w:val="center"/>
            </w:pPr>
            <w:r>
              <w:t>Footing system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9BB63D" w14:textId="0E385187" w:rsidR="00BA47EA" w:rsidRDefault="00BA47EA" w:rsidP="00BA47EA">
            <w:pPr>
              <w:jc w:val="center"/>
            </w:pPr>
            <w:r>
              <w:t>How they perform when bearing structural loads</w:t>
            </w:r>
          </w:p>
        </w:tc>
        <w:permStart w:id="15205180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AAFA95" w14:textId="77777777" w:rsidR="00BA47EA" w:rsidRPr="00533511" w:rsidRDefault="002F3A4C" w:rsidP="00BA47E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157309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47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051803"/>
          </w:p>
        </w:tc>
      </w:tr>
      <w:tr w:rsidR="00BA47EA" w14:paraId="0221FF5D" w14:textId="77777777" w:rsidTr="00BA47EA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2D0DA3" w14:textId="77777777" w:rsidR="00BA47EA" w:rsidRPr="00FE608E" w:rsidRDefault="00BA47EA" w:rsidP="00BA47E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8" w:space="0" w:color="auto"/>
            </w:tcBorders>
            <w:vAlign w:val="center"/>
          </w:tcPr>
          <w:p w14:paraId="49710D2B" w14:textId="4A1A5484" w:rsidR="00BA47EA" w:rsidRPr="00447473" w:rsidRDefault="00BA47EA" w:rsidP="00BA47E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Bored pier footing</w:t>
            </w:r>
          </w:p>
        </w:tc>
        <w:tc>
          <w:tcPr>
            <w:tcW w:w="2715" w:type="pc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1112F421" w14:textId="47244A7F" w:rsidR="00BA47EA" w:rsidRPr="00E9388A" w:rsidRDefault="00BA47EA" w:rsidP="00BA47E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01528352" w:edGrp="everyone"/>
            <w:permEnd w:id="17015283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2C50BC" w14:textId="77777777" w:rsidR="00BA47EA" w:rsidRDefault="00BA47EA" w:rsidP="00BA47EA">
            <w:pPr>
              <w:ind w:left="993" w:hanging="993"/>
            </w:pPr>
          </w:p>
        </w:tc>
      </w:tr>
      <w:tr w:rsidR="00BA47EA" w14:paraId="12FA903B" w14:textId="77777777" w:rsidTr="00BA47EA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4E35B3" w14:textId="77777777" w:rsidR="00BA47EA" w:rsidRPr="00FE608E" w:rsidRDefault="00BA47EA" w:rsidP="00BA47E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6C6F0698" w14:textId="1AC95555" w:rsidR="00BA47EA" w:rsidRDefault="00BA47EA" w:rsidP="00BA47E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Column footing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A5CDBA4" w14:textId="564AB297" w:rsidR="00BA47EA" w:rsidRPr="00E9388A" w:rsidRDefault="00BA47EA" w:rsidP="00BA47E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89701251" w:edGrp="everyone"/>
            <w:permEnd w:id="13897012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632E78" w14:textId="77777777" w:rsidR="00BA47EA" w:rsidRDefault="00BA47EA" w:rsidP="00BA47EA">
            <w:pPr>
              <w:ind w:left="993" w:hanging="993"/>
            </w:pPr>
          </w:p>
        </w:tc>
      </w:tr>
      <w:tr w:rsidR="00BA47EA" w14:paraId="142504F5" w14:textId="77777777" w:rsidTr="00BA47EA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FB4B59" w14:textId="77777777" w:rsidR="00BA47EA" w:rsidRPr="00FE608E" w:rsidRDefault="00BA47EA" w:rsidP="00BA47E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59865698" w14:textId="38DB570D" w:rsidR="00BA47EA" w:rsidRDefault="00BA47EA" w:rsidP="00BA47E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Stump footing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1B4E714" w14:textId="0AB23D80" w:rsidR="00BA47EA" w:rsidRPr="00E9388A" w:rsidRDefault="00BA47EA" w:rsidP="00BA47E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21907843" w:edGrp="everyone"/>
            <w:permEnd w:id="7219078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11A648" w14:textId="77777777" w:rsidR="00BA47EA" w:rsidRDefault="00BA47EA" w:rsidP="00BA47EA">
            <w:pPr>
              <w:ind w:left="993" w:hanging="993"/>
            </w:pPr>
          </w:p>
        </w:tc>
      </w:tr>
      <w:tr w:rsidR="00BA47EA" w14:paraId="4A70B8F6" w14:textId="77777777" w:rsidTr="00BA47EA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4A63A" w14:textId="77777777" w:rsidR="00BA47EA" w:rsidRPr="00FE608E" w:rsidRDefault="00BA47EA" w:rsidP="00BA47E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6209F9BA" w14:textId="51A757E7" w:rsidR="00BA47EA" w:rsidRDefault="00BA47EA" w:rsidP="00BA47E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Drilled pile foundation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3BE3BAC" w14:textId="72EE0787" w:rsidR="00BA47EA" w:rsidRPr="00E9388A" w:rsidRDefault="00BA47EA" w:rsidP="00BA47E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53661819" w:edGrp="everyone"/>
            <w:permEnd w:id="3536618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040CED" w14:textId="77777777" w:rsidR="00BA47EA" w:rsidRDefault="00BA47EA" w:rsidP="00BA47EA">
            <w:pPr>
              <w:ind w:left="993" w:hanging="993"/>
            </w:pPr>
          </w:p>
        </w:tc>
      </w:tr>
      <w:tr w:rsidR="00BA47EA" w14:paraId="7BB748C6" w14:textId="77777777" w:rsidTr="00BA47EA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7BEAB8" w14:textId="77777777" w:rsidR="00BA47EA" w:rsidRPr="00FE608E" w:rsidRDefault="00BA47EA" w:rsidP="00BA47E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12" w:space="0" w:color="auto"/>
              <w:right w:val="single" w:sz="8" w:space="0" w:color="auto"/>
            </w:tcBorders>
            <w:vAlign w:val="center"/>
          </w:tcPr>
          <w:p w14:paraId="79E87307" w14:textId="16ADB9CA" w:rsidR="00BA47EA" w:rsidRPr="00257322" w:rsidRDefault="00BA47EA" w:rsidP="00BA47E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Driven pile foundation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91B9BE" w14:textId="30A3B071" w:rsidR="00BA47EA" w:rsidRPr="00E9388A" w:rsidRDefault="00BA47EA" w:rsidP="00BA47E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07372391" w:edGrp="everyone"/>
            <w:permEnd w:id="9073723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8FA4F0" w14:textId="77777777" w:rsidR="00BA47EA" w:rsidRDefault="00BA47EA" w:rsidP="00BA47EA">
            <w:pPr>
              <w:ind w:left="993" w:hanging="993"/>
            </w:pPr>
          </w:p>
        </w:tc>
      </w:tr>
    </w:tbl>
    <w:p w14:paraId="416FDFF9" w14:textId="77777777" w:rsidR="00BA47EA" w:rsidRDefault="00BA47EA" w:rsidP="00BA47EA">
      <w:pPr>
        <w:rPr>
          <w:rFonts w:ascii="Arial" w:hAnsi="Arial" w:cs="Arial"/>
          <w:sz w:val="22"/>
          <w:szCs w:val="22"/>
        </w:rPr>
      </w:pPr>
    </w:p>
    <w:p w14:paraId="11300631" w14:textId="77777777" w:rsidR="00775060" w:rsidRDefault="00775060" w:rsidP="00775060">
      <w:pPr>
        <w:rPr>
          <w:rFonts w:ascii="Arial" w:hAnsi="Arial" w:cs="Arial"/>
          <w:sz w:val="22"/>
          <w:szCs w:val="22"/>
        </w:rPr>
      </w:pPr>
    </w:p>
    <w:p w14:paraId="7A6A4C15" w14:textId="7F124439" w:rsidR="00775060" w:rsidRPr="00BA47EA" w:rsidRDefault="00775060" w:rsidP="00775060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40" w:name="_Ref129175399"/>
      <w:r>
        <w:rPr>
          <w:rFonts w:cstheme="minorHAnsi"/>
          <w:color w:val="262626" w:themeColor="text1" w:themeTint="D9"/>
          <w:szCs w:val="24"/>
        </w:rPr>
        <w:lastRenderedPageBreak/>
        <w:t>Identify the structural advantages of each of the following footing systems.</w:t>
      </w:r>
      <w:bookmarkEnd w:id="40"/>
    </w:p>
    <w:p w14:paraId="5AF5AA01" w14:textId="77777777" w:rsidR="00775060" w:rsidRPr="00D33B61" w:rsidRDefault="00775060" w:rsidP="00775060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775060" w14:paraId="789B6E2F" w14:textId="77777777" w:rsidTr="00DA78FF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87C341" w14:textId="77777777" w:rsidR="00775060" w:rsidRDefault="00775060" w:rsidP="00DA78F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A54C0" w14:textId="77777777" w:rsidR="00775060" w:rsidRDefault="00775060" w:rsidP="00DA78FF">
            <w:pPr>
              <w:jc w:val="center"/>
            </w:pPr>
            <w:r>
              <w:t>Footing system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72362C" w14:textId="77D55CCA" w:rsidR="00775060" w:rsidRDefault="00775060" w:rsidP="00DA78FF">
            <w:pPr>
              <w:jc w:val="center"/>
            </w:pPr>
            <w:r>
              <w:t>Structural advantages</w:t>
            </w:r>
          </w:p>
        </w:tc>
        <w:permStart w:id="12327416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950988" w14:textId="77777777" w:rsidR="00775060" w:rsidRPr="00533511" w:rsidRDefault="002F3A4C" w:rsidP="00DA78F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3281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750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74166"/>
          </w:p>
        </w:tc>
      </w:tr>
      <w:tr w:rsidR="00775060" w14:paraId="2AA290D8" w14:textId="77777777" w:rsidTr="00DA78FF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DF01B9" w14:textId="77777777" w:rsidR="00775060" w:rsidRPr="00FE608E" w:rsidRDefault="00775060" w:rsidP="00DA78F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8" w:space="0" w:color="auto"/>
            </w:tcBorders>
            <w:vAlign w:val="center"/>
          </w:tcPr>
          <w:p w14:paraId="6F5211C3" w14:textId="10DE96D1" w:rsidR="00775060" w:rsidRPr="00447473" w:rsidRDefault="00775060" w:rsidP="00DA78FF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Reinforced piers and beams</w:t>
            </w:r>
          </w:p>
        </w:tc>
        <w:tc>
          <w:tcPr>
            <w:tcW w:w="2715" w:type="pc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3A8053E9" w14:textId="45EB7009" w:rsidR="00775060" w:rsidRPr="00E9388A" w:rsidRDefault="00775060" w:rsidP="00DA78F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96265577" w:edGrp="everyone"/>
            <w:permEnd w:id="4962655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1FE50A" w14:textId="77777777" w:rsidR="00775060" w:rsidRDefault="00775060" w:rsidP="00DA78FF">
            <w:pPr>
              <w:ind w:left="993" w:hanging="993"/>
            </w:pPr>
          </w:p>
        </w:tc>
      </w:tr>
      <w:tr w:rsidR="00775060" w14:paraId="14B93A13" w14:textId="77777777" w:rsidTr="00DA78FF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9B6AA3" w14:textId="77777777" w:rsidR="00775060" w:rsidRPr="00FE608E" w:rsidRDefault="00775060" w:rsidP="00DA78F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1A56C396" w14:textId="2FD869E2" w:rsidR="00775060" w:rsidRDefault="00775060" w:rsidP="00DA78FF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 xml:space="preserve">Screw piles 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D9A1934" w14:textId="7435E08F" w:rsidR="00775060" w:rsidRPr="00E9388A" w:rsidRDefault="00775060" w:rsidP="00DA78F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5965597" w:edGrp="everyone"/>
            <w:permEnd w:id="16059655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C58CD8" w14:textId="77777777" w:rsidR="00775060" w:rsidRDefault="00775060" w:rsidP="00DA78FF">
            <w:pPr>
              <w:ind w:left="993" w:hanging="993"/>
            </w:pPr>
          </w:p>
        </w:tc>
      </w:tr>
      <w:tr w:rsidR="00775060" w14:paraId="3E9D0F8B" w14:textId="77777777" w:rsidTr="00DA78FF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CF37AE" w14:textId="77777777" w:rsidR="00775060" w:rsidRPr="00FE608E" w:rsidRDefault="00775060" w:rsidP="00DA78F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12" w:space="0" w:color="auto"/>
              <w:right w:val="single" w:sz="8" w:space="0" w:color="auto"/>
            </w:tcBorders>
            <w:vAlign w:val="center"/>
          </w:tcPr>
          <w:p w14:paraId="5197F53D" w14:textId="15C8F1FD" w:rsidR="00775060" w:rsidRPr="00257322" w:rsidRDefault="00775060" w:rsidP="00DA78FF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Brick bases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A7F5A2" w14:textId="51F4BF3D" w:rsidR="00775060" w:rsidRPr="00E9388A" w:rsidRDefault="00775060" w:rsidP="00DA78F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032267702" w:edGrp="everyone"/>
            <w:permEnd w:id="10322677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8724D7" w14:textId="77777777" w:rsidR="00775060" w:rsidRDefault="00775060" w:rsidP="00DA78FF">
            <w:pPr>
              <w:ind w:left="993" w:hanging="993"/>
            </w:pPr>
          </w:p>
        </w:tc>
      </w:tr>
    </w:tbl>
    <w:p w14:paraId="2A6A0D42" w14:textId="77777777" w:rsidR="00775060" w:rsidRDefault="00775060" w:rsidP="00775060">
      <w:pPr>
        <w:rPr>
          <w:rFonts w:ascii="Arial" w:hAnsi="Arial" w:cs="Arial"/>
          <w:sz w:val="22"/>
          <w:szCs w:val="22"/>
        </w:rPr>
      </w:pPr>
    </w:p>
    <w:p w14:paraId="63F6F116" w14:textId="77777777" w:rsidR="00BA47EA" w:rsidRDefault="00BA47EA" w:rsidP="00BA47EA">
      <w:pPr>
        <w:rPr>
          <w:rFonts w:ascii="Arial" w:hAnsi="Arial" w:cs="Arial"/>
          <w:sz w:val="22"/>
          <w:szCs w:val="22"/>
        </w:rPr>
      </w:pPr>
    </w:p>
    <w:p w14:paraId="138BD527" w14:textId="7B3CA412" w:rsidR="00BA47EA" w:rsidRPr="00830749" w:rsidRDefault="00CF1703" w:rsidP="00BA47EA">
      <w:pPr>
        <w:pStyle w:val="20TAQuestionNumber"/>
      </w:pPr>
      <w:bookmarkStart w:id="41" w:name="_Ref129176166"/>
      <w:r>
        <w:rPr>
          <w:rFonts w:cstheme="minorHAnsi"/>
          <w:color w:val="262626" w:themeColor="text1" w:themeTint="D9"/>
          <w:szCs w:val="24"/>
        </w:rPr>
        <w:t>Why must foundation movement be considered when designing and constructing on-ground concrete slab floors</w:t>
      </w:r>
      <w:bookmarkEnd w:id="41"/>
      <w:r w:rsidR="004B2881">
        <w:rPr>
          <w:rFonts w:cstheme="minorHAnsi"/>
          <w:color w:val="262626" w:themeColor="text1" w:themeTint="D9"/>
          <w:szCs w:val="24"/>
        </w:rPr>
        <w:t>?</w:t>
      </w:r>
    </w:p>
    <w:p w14:paraId="767CEBD1" w14:textId="77777777" w:rsidR="00BA47EA" w:rsidRPr="00830749" w:rsidRDefault="00BA47EA" w:rsidP="00BA47E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47EA" w:rsidRPr="00830749" w14:paraId="24050D3D" w14:textId="77777777" w:rsidTr="00E9388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FA909" w14:textId="77777777" w:rsidR="00BA47EA" w:rsidRPr="001C4084" w:rsidRDefault="00BA47EA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9EB4" w14:textId="43421F8D" w:rsidR="00BA47EA" w:rsidRPr="001C4084" w:rsidRDefault="00BA47EA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861089082" w:edGrp="everyone"/>
            <w:permEnd w:id="861089082"/>
          </w:p>
        </w:tc>
        <w:permStart w:id="9964125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393076" w14:textId="77777777" w:rsidR="00BA47EA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1418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47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6412581"/>
          </w:p>
        </w:tc>
      </w:tr>
    </w:tbl>
    <w:p w14:paraId="3E15036E" w14:textId="77777777" w:rsidR="00DA78FF" w:rsidRDefault="00DA78FF" w:rsidP="00BA47EA">
      <w:pPr>
        <w:rPr>
          <w:rFonts w:ascii="Arial" w:hAnsi="Arial" w:cs="Arial"/>
          <w:sz w:val="22"/>
          <w:szCs w:val="22"/>
        </w:rPr>
      </w:pPr>
    </w:p>
    <w:p w14:paraId="3ADB85F4" w14:textId="1643824D" w:rsidR="00CF1703" w:rsidRPr="00BA47EA" w:rsidRDefault="00CF1703" w:rsidP="00CF1703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42" w:name="_Ref129176179"/>
      <w:r>
        <w:rPr>
          <w:rFonts w:cstheme="minorHAnsi"/>
          <w:color w:val="262626" w:themeColor="text1" w:themeTint="D9"/>
          <w:szCs w:val="24"/>
        </w:rPr>
        <w:lastRenderedPageBreak/>
        <w:t>Identify the structural advantages of the following</w:t>
      </w:r>
      <w:r w:rsidR="004B2881">
        <w:rPr>
          <w:rFonts w:cstheme="minorHAnsi"/>
          <w:color w:val="262626" w:themeColor="text1" w:themeTint="D9"/>
          <w:szCs w:val="24"/>
        </w:rPr>
        <w:t xml:space="preserve"> floor systems</w:t>
      </w:r>
      <w:r>
        <w:rPr>
          <w:rFonts w:cstheme="minorHAnsi"/>
          <w:color w:val="262626" w:themeColor="text1" w:themeTint="D9"/>
          <w:szCs w:val="24"/>
        </w:rPr>
        <w:t>.</w:t>
      </w:r>
      <w:bookmarkEnd w:id="42"/>
    </w:p>
    <w:p w14:paraId="12AEC560" w14:textId="77777777" w:rsidR="00CF1703" w:rsidRPr="00D33B61" w:rsidRDefault="00CF1703" w:rsidP="00CF1703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CF1703" w14:paraId="78225986" w14:textId="77777777" w:rsidTr="00CF1703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D69E49" w14:textId="77777777" w:rsidR="00CF1703" w:rsidRDefault="00CF1703" w:rsidP="00CF17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832904" w14:textId="4F665864" w:rsidR="00CF1703" w:rsidRDefault="00CF1703" w:rsidP="00CF1703">
            <w:pPr>
              <w:jc w:val="center"/>
            </w:pPr>
            <w:r>
              <w:t>Floor system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C957C5" w14:textId="77777777" w:rsidR="00CF1703" w:rsidRDefault="00CF1703" w:rsidP="00CF1703">
            <w:pPr>
              <w:jc w:val="center"/>
            </w:pPr>
            <w:r>
              <w:t>Structural advantages</w:t>
            </w:r>
          </w:p>
        </w:tc>
        <w:permStart w:id="107015985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38E7D3" w14:textId="77777777" w:rsidR="00CF1703" w:rsidRPr="00533511" w:rsidRDefault="002F3A4C" w:rsidP="00CF170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2441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17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0159852"/>
          </w:p>
        </w:tc>
      </w:tr>
      <w:tr w:rsidR="00CF1703" w14:paraId="5A12264C" w14:textId="77777777" w:rsidTr="00CF1703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D15BA5" w14:textId="77777777" w:rsidR="00CF1703" w:rsidRPr="00FE608E" w:rsidRDefault="00CF1703" w:rsidP="00CF17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72B5AD6B" w14:textId="6F96EA01" w:rsidR="00CF1703" w:rsidRPr="00447473" w:rsidRDefault="00CF1703" w:rsidP="00CF1703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Suspended concrete floors</w:t>
            </w:r>
          </w:p>
        </w:tc>
        <w:tc>
          <w:tcPr>
            <w:tcW w:w="2715" w:type="pc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3ECAD1F7" w14:textId="6469290E" w:rsidR="00CF1703" w:rsidRPr="00E9388A" w:rsidRDefault="00CF1703" w:rsidP="00CF170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67247266" w:edGrp="everyone"/>
            <w:permEnd w:id="15672472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E5C062" w14:textId="77777777" w:rsidR="00CF1703" w:rsidRDefault="00CF1703" w:rsidP="00CF1703">
            <w:pPr>
              <w:ind w:left="993" w:hanging="993"/>
            </w:pPr>
          </w:p>
        </w:tc>
      </w:tr>
      <w:tr w:rsidR="00CF1703" w14:paraId="26AE5B80" w14:textId="77777777" w:rsidTr="00CF1703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542261" w14:textId="77777777" w:rsidR="00CF1703" w:rsidRPr="00FE608E" w:rsidRDefault="00CF1703" w:rsidP="00CF17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07B7A4E1" w14:textId="0B9C0F2B" w:rsidR="00CF1703" w:rsidRDefault="00CF1703" w:rsidP="00CF1703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Timber floor frames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B3D03B6" w14:textId="3158F85F" w:rsidR="00CF1703" w:rsidRPr="00E9388A" w:rsidRDefault="00CF1703" w:rsidP="00CF170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36723155" w:edGrp="everyone"/>
            <w:permEnd w:id="11367231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C42AE4" w14:textId="77777777" w:rsidR="00CF1703" w:rsidRDefault="00CF1703" w:rsidP="00CF1703">
            <w:pPr>
              <w:ind w:left="993" w:hanging="993"/>
            </w:pPr>
          </w:p>
        </w:tc>
      </w:tr>
      <w:tr w:rsidR="00CF1703" w14:paraId="3ADF9D4E" w14:textId="77777777" w:rsidTr="00CF1703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F8FBD8" w14:textId="77777777" w:rsidR="00CF1703" w:rsidRPr="00FE608E" w:rsidRDefault="00CF1703" w:rsidP="00CF17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2FE245BE" w14:textId="7CFEA030" w:rsidR="00CF1703" w:rsidRDefault="00CF1703" w:rsidP="00CF1703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Steel floor frames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69A4D50" w14:textId="3D3D18C6" w:rsidR="00CF1703" w:rsidRPr="00E9388A" w:rsidRDefault="00CF1703" w:rsidP="00CF170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16264413" w:edGrp="everyone"/>
            <w:permEnd w:id="8162644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94ADE3" w14:textId="77777777" w:rsidR="00CF1703" w:rsidRDefault="00CF1703" w:rsidP="00CF1703">
            <w:pPr>
              <w:ind w:left="993" w:hanging="993"/>
            </w:pPr>
          </w:p>
        </w:tc>
      </w:tr>
      <w:tr w:rsidR="00CF1703" w14:paraId="14C0A440" w14:textId="77777777" w:rsidTr="00CF1703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AA892D" w14:textId="77777777" w:rsidR="00CF1703" w:rsidRPr="00FE608E" w:rsidRDefault="00CF1703" w:rsidP="00CF17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5C5D6594" w14:textId="217DA5B3" w:rsidR="00CF1703" w:rsidRDefault="00CF1703" w:rsidP="00CF1703">
            <w:pPr>
              <w:jc w:val="center"/>
              <w:rPr>
                <w:rFonts w:cstheme="minorHAnsi"/>
                <w:color w:val="262626" w:themeColor="text1" w:themeTint="D9"/>
                <w:szCs w:val="24"/>
                <w:lang w:val="en-PH"/>
              </w:rPr>
            </w:pPr>
            <w:proofErr w:type="spellStart"/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Aluminium</w:t>
            </w:r>
            <w:proofErr w:type="spellEnd"/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 xml:space="preserve"> raised floors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60EBDA1" w14:textId="6BEC299C" w:rsidR="00CF1703" w:rsidRPr="00E9388A" w:rsidRDefault="00CF1703" w:rsidP="00CF170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68898332" w:edGrp="everyone"/>
            <w:permEnd w:id="15688983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8D7B50" w14:textId="77777777" w:rsidR="00CF1703" w:rsidRDefault="00CF1703" w:rsidP="00CF1703">
            <w:pPr>
              <w:ind w:left="993" w:hanging="993"/>
            </w:pPr>
          </w:p>
        </w:tc>
      </w:tr>
      <w:tr w:rsidR="00CF1703" w14:paraId="29B768F8" w14:textId="77777777" w:rsidTr="00CF1703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69EC37" w14:textId="77777777" w:rsidR="00CF1703" w:rsidRPr="00FE608E" w:rsidRDefault="00CF1703" w:rsidP="00CF17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2397BFF7" w14:textId="1FD02672" w:rsidR="00CF1703" w:rsidRDefault="00CF1703" w:rsidP="00CF1703">
            <w:pPr>
              <w:jc w:val="center"/>
              <w:rPr>
                <w:rFonts w:cstheme="minorHAnsi"/>
                <w:color w:val="262626" w:themeColor="text1" w:themeTint="D9"/>
                <w:szCs w:val="24"/>
                <w:lang w:val="en-PH"/>
              </w:rPr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Solid hardwood fitted floors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FAC333C" w14:textId="5E054307" w:rsidR="00CF1703" w:rsidRPr="00E9388A" w:rsidRDefault="00CF1703" w:rsidP="00CF170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41092896" w:edGrp="everyone"/>
            <w:permEnd w:id="7410928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649BB" w14:textId="77777777" w:rsidR="00CF1703" w:rsidRDefault="00CF1703" w:rsidP="00CF1703">
            <w:pPr>
              <w:ind w:left="993" w:hanging="993"/>
            </w:pPr>
          </w:p>
        </w:tc>
      </w:tr>
      <w:tr w:rsidR="00CF1703" w14:paraId="6B7D3FAE" w14:textId="77777777" w:rsidTr="00CF1703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A289E3" w14:textId="77777777" w:rsidR="00CF1703" w:rsidRPr="00FE608E" w:rsidRDefault="00CF1703" w:rsidP="00CF17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12" w:space="0" w:color="auto"/>
              <w:right w:val="single" w:sz="4" w:space="0" w:color="A6A6A6" w:themeColor="background1" w:themeShade="A6"/>
            </w:tcBorders>
            <w:vAlign w:val="center"/>
          </w:tcPr>
          <w:p w14:paraId="0990870F" w14:textId="0F5F9B17" w:rsidR="00CF1703" w:rsidRPr="00257322" w:rsidRDefault="00CF1703" w:rsidP="00CF1703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  <w:lang w:val="en-PH"/>
              </w:rPr>
              <w:t>Engineered wood fitted floors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9A09C4" w14:textId="0AE9390A" w:rsidR="00CF1703" w:rsidRPr="00E9388A" w:rsidRDefault="00CF1703" w:rsidP="00CF170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86038925" w:edGrp="everyone"/>
            <w:permEnd w:id="13860389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756A57" w14:textId="77777777" w:rsidR="00CF1703" w:rsidRDefault="00CF1703" w:rsidP="00CF1703">
            <w:pPr>
              <w:ind w:left="993" w:hanging="993"/>
            </w:pPr>
          </w:p>
        </w:tc>
      </w:tr>
    </w:tbl>
    <w:p w14:paraId="3F00D944" w14:textId="77777777" w:rsidR="00CF1703" w:rsidRDefault="00CF1703" w:rsidP="00CF1703">
      <w:pPr>
        <w:rPr>
          <w:rFonts w:ascii="Arial" w:hAnsi="Arial" w:cs="Arial"/>
          <w:sz w:val="22"/>
          <w:szCs w:val="22"/>
        </w:rPr>
      </w:pPr>
    </w:p>
    <w:p w14:paraId="6D7056C4" w14:textId="0AB9BCC4" w:rsidR="00BA47EA" w:rsidRPr="00D7259F" w:rsidRDefault="00D7259F" w:rsidP="00D7259F">
      <w:pPr>
        <w:pStyle w:val="20TAQuestionNumber"/>
        <w:rPr>
          <w:rFonts w:asciiTheme="minorHAnsi" w:hAnsiTheme="minorHAnsi"/>
          <w:sz w:val="22"/>
        </w:rPr>
      </w:pPr>
      <w:bookmarkStart w:id="43" w:name="_Ref129176705"/>
      <w:r>
        <w:lastRenderedPageBreak/>
        <w:t>Identify two (2) actions during the installation of I-joists that may negatively affect their structural integrity. Explain your response.</w:t>
      </w:r>
      <w:bookmarkEnd w:id="43"/>
    </w:p>
    <w:p w14:paraId="09BD9072" w14:textId="77777777" w:rsidR="00BA47EA" w:rsidRPr="00830749" w:rsidRDefault="00BA47EA" w:rsidP="00BA47E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47EA" w:rsidRPr="00830749" w14:paraId="0B5DBE40" w14:textId="77777777" w:rsidTr="00E9388A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7D9C0E" w14:textId="77777777" w:rsidR="00BA47EA" w:rsidRDefault="00BA47EA" w:rsidP="00B00F2E">
            <w:pPr>
              <w:pStyle w:val="AnswerHeading"/>
            </w:pPr>
            <w:r w:rsidRPr="001C4084">
              <w:t>Answer</w:t>
            </w:r>
          </w:p>
          <w:p w14:paraId="485B26FA" w14:textId="02AD2763" w:rsidR="00D7259F" w:rsidRPr="001C4084" w:rsidRDefault="00D7259F" w:rsidP="00D7259F">
            <w:pPr>
              <w:pStyle w:val="AnswerHeading"/>
              <w:jc w:val="right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8D3B" w14:textId="1AAE845D" w:rsidR="00BB1234" w:rsidRPr="00BB1234" w:rsidRDefault="00BB1234" w:rsidP="00BB1234">
            <w:pPr>
              <w:pStyle w:val="AnswerHeading"/>
              <w:rPr>
                <w:b w:val="0"/>
                <w:bCs/>
              </w:rPr>
            </w:pPr>
            <w:r w:rsidRPr="00BB1234">
              <w:t>1.</w:t>
            </w:r>
            <w:r>
              <w:rPr>
                <w:b w:val="0"/>
                <w:bCs/>
              </w:rPr>
              <w:t xml:space="preserve"> </w:t>
            </w:r>
            <w:permStart w:id="270541656" w:edGrp="everyone"/>
            <w:permEnd w:id="270541656"/>
          </w:p>
          <w:p w14:paraId="52314976" w14:textId="77777777" w:rsidR="00BB1234" w:rsidRDefault="00BB1234" w:rsidP="00BB1234">
            <w:pPr>
              <w:pStyle w:val="AnswerHeading"/>
            </w:pPr>
          </w:p>
          <w:p w14:paraId="5CC33C60" w14:textId="77777777" w:rsidR="00BB1234" w:rsidRPr="00BB1234" w:rsidRDefault="00BB1234" w:rsidP="00BB1234">
            <w:pPr>
              <w:pStyle w:val="AnswerHeading"/>
            </w:pPr>
          </w:p>
          <w:p w14:paraId="6BF31C2F" w14:textId="764F3DFB" w:rsidR="00BA47EA" w:rsidRPr="00BB1234" w:rsidRDefault="00BB1234" w:rsidP="00BB1234">
            <w:pPr>
              <w:rPr>
                <w:rFonts w:ascii="Arial" w:hAnsi="Arial" w:cs="Arial"/>
                <w:sz w:val="22"/>
                <w:szCs w:val="22"/>
              </w:rPr>
            </w:pPr>
            <w:r w:rsidRPr="00BB1234"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758458648" w:edGrp="everyone"/>
            <w:permEnd w:id="758458648"/>
          </w:p>
        </w:tc>
        <w:permStart w:id="9973947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8D2F55" w14:textId="77777777" w:rsidR="00BA47EA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99112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47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7394793"/>
          </w:p>
        </w:tc>
      </w:tr>
    </w:tbl>
    <w:p w14:paraId="26586615" w14:textId="77777777" w:rsidR="00BA47EA" w:rsidRDefault="00BA47EA" w:rsidP="00BA47EA">
      <w:pPr>
        <w:rPr>
          <w:rFonts w:ascii="Arial" w:hAnsi="Arial" w:cs="Arial"/>
          <w:sz w:val="22"/>
          <w:szCs w:val="22"/>
        </w:rPr>
      </w:pPr>
    </w:p>
    <w:p w14:paraId="156627DB" w14:textId="77777777" w:rsidR="00696A6E" w:rsidRPr="000E310E" w:rsidRDefault="00696A6E" w:rsidP="00696A6E">
      <w:pPr>
        <w:jc w:val="left"/>
        <w:rPr>
          <w:rFonts w:ascii="Arial" w:hAnsi="Arial"/>
          <w:bCs/>
          <w:sz w:val="22"/>
          <w:szCs w:val="22"/>
        </w:rPr>
      </w:pPr>
    </w:p>
    <w:p w14:paraId="0B13AAA5" w14:textId="30B4BB32" w:rsidR="00696A6E" w:rsidRPr="00830749" w:rsidRDefault="00750D4D" w:rsidP="00033EBC">
      <w:pPr>
        <w:pStyle w:val="20TAQuestionNumber"/>
      </w:pPr>
      <w:bookmarkStart w:id="44" w:name="_Ref129176932"/>
      <w:r>
        <w:rPr>
          <w:rFonts w:cstheme="minorHAnsi"/>
          <w:color w:val="262626" w:themeColor="text1" w:themeTint="D9"/>
          <w:szCs w:val="24"/>
        </w:rPr>
        <w:t>What are the structural disadvantages of using platform floors?</w:t>
      </w:r>
      <w:bookmarkEnd w:id="44"/>
    </w:p>
    <w:p w14:paraId="0C862442" w14:textId="77777777" w:rsidR="00696A6E" w:rsidRPr="00830749" w:rsidRDefault="00696A6E" w:rsidP="00696A6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96A6E" w:rsidRPr="00830749" w14:paraId="2637B813" w14:textId="77777777" w:rsidTr="00E9388A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29A0D1" w14:textId="77777777" w:rsidR="00696A6E" w:rsidRPr="001C4084" w:rsidRDefault="00696A6E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252E" w14:textId="71F8DC24" w:rsidR="00696A6E" w:rsidRPr="001C4084" w:rsidRDefault="00696A6E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77887062" w:edGrp="everyone"/>
            <w:permEnd w:id="77887062"/>
          </w:p>
        </w:tc>
        <w:permStart w:id="48465013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9E127B" w14:textId="77777777" w:rsidR="00696A6E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82636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6A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4650133"/>
          </w:p>
        </w:tc>
      </w:tr>
    </w:tbl>
    <w:p w14:paraId="429D7E01" w14:textId="77777777" w:rsidR="00696A6E" w:rsidRDefault="00696A6E" w:rsidP="00696A6E">
      <w:pPr>
        <w:rPr>
          <w:rFonts w:ascii="Arial" w:hAnsi="Arial" w:cs="Arial"/>
          <w:sz w:val="22"/>
          <w:szCs w:val="22"/>
        </w:rPr>
      </w:pPr>
    </w:p>
    <w:p w14:paraId="59BEAA98" w14:textId="77777777" w:rsidR="00750D4D" w:rsidRPr="000E310E" w:rsidRDefault="00750D4D" w:rsidP="00750D4D">
      <w:pPr>
        <w:jc w:val="left"/>
        <w:rPr>
          <w:rFonts w:ascii="Arial" w:hAnsi="Arial"/>
          <w:bCs/>
          <w:sz w:val="22"/>
          <w:szCs w:val="22"/>
        </w:rPr>
      </w:pPr>
    </w:p>
    <w:p w14:paraId="02A365FC" w14:textId="5F8A96B1" w:rsidR="00750D4D" w:rsidRPr="00830749" w:rsidRDefault="00750D4D" w:rsidP="00CE011D">
      <w:pPr>
        <w:pStyle w:val="20TAQuestionNumber"/>
      </w:pPr>
      <w:bookmarkStart w:id="45" w:name="_Ref129177259"/>
      <w:r>
        <w:t>Why are compressed sheets commonly used in the flooring of wet areas?</w:t>
      </w:r>
      <w:bookmarkEnd w:id="45"/>
    </w:p>
    <w:p w14:paraId="518C2314" w14:textId="77777777" w:rsidR="00750D4D" w:rsidRPr="00830749" w:rsidRDefault="00750D4D" w:rsidP="00750D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4D" w:rsidRPr="00830749" w14:paraId="3494DBAD" w14:textId="77777777" w:rsidTr="00E9388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2A8865" w14:textId="77777777" w:rsidR="00750D4D" w:rsidRPr="001C4084" w:rsidRDefault="00750D4D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31CD" w14:textId="3CFA0381" w:rsidR="00750D4D" w:rsidRPr="001C4084" w:rsidRDefault="00750D4D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436314709" w:edGrp="everyone"/>
            <w:permEnd w:id="1436314709"/>
          </w:p>
        </w:tc>
        <w:permStart w:id="18331290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E67EA1" w14:textId="77777777" w:rsidR="00750D4D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6069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0D4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3129061"/>
          </w:p>
        </w:tc>
      </w:tr>
    </w:tbl>
    <w:p w14:paraId="4DBC58FC" w14:textId="77777777" w:rsidR="00750D4D" w:rsidRDefault="00750D4D" w:rsidP="00750D4D">
      <w:pPr>
        <w:rPr>
          <w:rFonts w:ascii="Arial" w:hAnsi="Arial" w:cs="Arial"/>
          <w:sz w:val="22"/>
          <w:szCs w:val="22"/>
        </w:rPr>
      </w:pPr>
    </w:p>
    <w:p w14:paraId="048E4233" w14:textId="77777777" w:rsidR="00750D4D" w:rsidRPr="000E310E" w:rsidRDefault="00750D4D" w:rsidP="00750D4D">
      <w:pPr>
        <w:jc w:val="left"/>
        <w:rPr>
          <w:rFonts w:ascii="Arial" w:hAnsi="Arial"/>
          <w:bCs/>
          <w:sz w:val="22"/>
          <w:szCs w:val="22"/>
        </w:rPr>
      </w:pPr>
    </w:p>
    <w:p w14:paraId="608E5CB7" w14:textId="041AE219" w:rsidR="00750D4D" w:rsidRPr="0093629D" w:rsidRDefault="00750D4D" w:rsidP="00750D4D">
      <w:pPr>
        <w:pStyle w:val="20TAQuestionNumber"/>
      </w:pPr>
      <w:bookmarkStart w:id="46" w:name="_Ref129177266"/>
      <w:r>
        <w:lastRenderedPageBreak/>
        <w:t>What is one (1) benefit of using vinyl sheet flooring in areas with high foot traffic?</w:t>
      </w:r>
      <w:bookmarkEnd w:id="46"/>
    </w:p>
    <w:p w14:paraId="5087CF8A" w14:textId="77777777" w:rsidR="00750D4D" w:rsidRPr="00830749" w:rsidRDefault="00750D4D" w:rsidP="00750D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4D" w:rsidRPr="00830749" w14:paraId="3423FB8D" w14:textId="77777777" w:rsidTr="00E9388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31D307" w14:textId="77777777" w:rsidR="00750D4D" w:rsidRPr="001C4084" w:rsidRDefault="00750D4D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6A9D" w14:textId="56F8973E" w:rsidR="00750D4D" w:rsidRPr="001C4084" w:rsidRDefault="00750D4D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882788277" w:edGrp="everyone"/>
            <w:permEnd w:id="1882788277"/>
          </w:p>
        </w:tc>
        <w:permStart w:id="4693894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FBF648" w14:textId="77777777" w:rsidR="00750D4D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39627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0D4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9389441"/>
          </w:p>
        </w:tc>
      </w:tr>
    </w:tbl>
    <w:p w14:paraId="6376306E" w14:textId="77777777" w:rsidR="00750D4D" w:rsidRDefault="00750D4D" w:rsidP="00750D4D">
      <w:pPr>
        <w:rPr>
          <w:rFonts w:ascii="Arial" w:hAnsi="Arial" w:cs="Arial"/>
          <w:sz w:val="22"/>
          <w:szCs w:val="22"/>
        </w:rPr>
      </w:pPr>
    </w:p>
    <w:p w14:paraId="6E14498B" w14:textId="77777777" w:rsidR="00750D4D" w:rsidRPr="000E310E" w:rsidRDefault="00750D4D" w:rsidP="00750D4D">
      <w:pPr>
        <w:jc w:val="left"/>
        <w:rPr>
          <w:rFonts w:ascii="Arial" w:hAnsi="Arial"/>
          <w:bCs/>
          <w:sz w:val="22"/>
          <w:szCs w:val="22"/>
        </w:rPr>
      </w:pPr>
    </w:p>
    <w:p w14:paraId="1B5657C1" w14:textId="54AB9EE2" w:rsidR="00750D4D" w:rsidRPr="00830749" w:rsidRDefault="00750D4D" w:rsidP="00750D4D">
      <w:pPr>
        <w:pStyle w:val="20TAQuestionNumber"/>
      </w:pPr>
      <w:bookmarkStart w:id="47" w:name="_Ref129177275"/>
      <w:r>
        <w:rPr>
          <w:rFonts w:cstheme="minorHAnsi"/>
          <w:color w:val="262626" w:themeColor="text1" w:themeTint="D9"/>
          <w:szCs w:val="24"/>
        </w:rPr>
        <w:t>Describe one (1) structural advantage of using tongue and groove boards for flooring</w:t>
      </w:r>
      <w:bookmarkEnd w:id="47"/>
      <w:r w:rsidR="0093629D">
        <w:rPr>
          <w:rFonts w:cstheme="minorHAnsi"/>
          <w:color w:val="262626" w:themeColor="text1" w:themeTint="D9"/>
          <w:szCs w:val="24"/>
        </w:rPr>
        <w:t>.</w:t>
      </w:r>
    </w:p>
    <w:p w14:paraId="5A713D23" w14:textId="77777777" w:rsidR="00750D4D" w:rsidRPr="00830749" w:rsidRDefault="00750D4D" w:rsidP="00750D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4D" w:rsidRPr="00830749" w14:paraId="2D147F86" w14:textId="77777777" w:rsidTr="00E9388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434021" w14:textId="77777777" w:rsidR="00750D4D" w:rsidRPr="001C4084" w:rsidRDefault="00750D4D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18B7" w14:textId="0E39A3C0" w:rsidR="00750D4D" w:rsidRPr="001C4084" w:rsidRDefault="00750D4D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536092574" w:edGrp="everyone"/>
            <w:permEnd w:id="536092574"/>
          </w:p>
        </w:tc>
        <w:permStart w:id="755034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C0FF71" w14:textId="77777777" w:rsidR="00750D4D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62850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0D4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503453"/>
          </w:p>
        </w:tc>
      </w:tr>
    </w:tbl>
    <w:p w14:paraId="066CF99F" w14:textId="77777777" w:rsidR="00750D4D" w:rsidRDefault="00750D4D" w:rsidP="00750D4D">
      <w:pPr>
        <w:rPr>
          <w:rFonts w:ascii="Arial" w:hAnsi="Arial" w:cs="Arial"/>
          <w:sz w:val="22"/>
          <w:szCs w:val="22"/>
        </w:rPr>
      </w:pPr>
    </w:p>
    <w:p w14:paraId="1F1D5872" w14:textId="77777777" w:rsidR="00750D4D" w:rsidRPr="000E310E" w:rsidRDefault="00750D4D" w:rsidP="00750D4D">
      <w:pPr>
        <w:jc w:val="left"/>
        <w:rPr>
          <w:rFonts w:ascii="Arial" w:hAnsi="Arial"/>
          <w:bCs/>
          <w:sz w:val="22"/>
          <w:szCs w:val="22"/>
        </w:rPr>
      </w:pPr>
    </w:p>
    <w:p w14:paraId="43D6C34A" w14:textId="601182B3" w:rsidR="00750D4D" w:rsidRPr="00830749" w:rsidRDefault="004709F8" w:rsidP="00750D4D">
      <w:pPr>
        <w:pStyle w:val="20TAQuestionNumber"/>
      </w:pPr>
      <w:bookmarkStart w:id="48" w:name="_Ref129178641"/>
      <w:bookmarkStart w:id="49" w:name="_Ref129178785"/>
      <w:r>
        <w:rPr>
          <w:rFonts w:cstheme="minorHAnsi"/>
          <w:color w:val="262626" w:themeColor="text1" w:themeTint="D9"/>
          <w:szCs w:val="24"/>
        </w:rPr>
        <w:t>Discuss the structural capability of autoclaved aerated concrete (AAC) flooring panels</w:t>
      </w:r>
      <w:bookmarkEnd w:id="48"/>
      <w:r>
        <w:rPr>
          <w:rFonts w:cstheme="minorHAnsi"/>
          <w:color w:val="262626" w:themeColor="text1" w:themeTint="D9"/>
          <w:szCs w:val="24"/>
        </w:rPr>
        <w:t>.</w:t>
      </w:r>
      <w:bookmarkEnd w:id="49"/>
    </w:p>
    <w:p w14:paraId="210EB85D" w14:textId="77777777" w:rsidR="00750D4D" w:rsidRPr="00830749" w:rsidRDefault="00750D4D" w:rsidP="00750D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4D" w:rsidRPr="00830749" w14:paraId="6C945516" w14:textId="77777777" w:rsidTr="00E9388A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C39064" w14:textId="77777777" w:rsidR="00750D4D" w:rsidRPr="001C4084" w:rsidRDefault="00750D4D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268C" w14:textId="55D3357E" w:rsidR="00750D4D" w:rsidRPr="001C4084" w:rsidRDefault="00750D4D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388697185" w:edGrp="everyone"/>
            <w:permEnd w:id="388697185"/>
          </w:p>
        </w:tc>
        <w:permStart w:id="8761128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DE70A6" w14:textId="77777777" w:rsidR="00750D4D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52466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0D4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6112847"/>
          </w:p>
        </w:tc>
      </w:tr>
    </w:tbl>
    <w:p w14:paraId="11912375" w14:textId="77777777" w:rsidR="00750D4D" w:rsidRDefault="00750D4D" w:rsidP="00750D4D">
      <w:pPr>
        <w:rPr>
          <w:rFonts w:ascii="Arial" w:hAnsi="Arial" w:cs="Arial"/>
          <w:sz w:val="22"/>
          <w:szCs w:val="22"/>
        </w:rPr>
      </w:pPr>
    </w:p>
    <w:p w14:paraId="49CC79A3" w14:textId="77777777" w:rsidR="004709F8" w:rsidRPr="000E310E" w:rsidRDefault="004709F8" w:rsidP="004709F8">
      <w:pPr>
        <w:jc w:val="left"/>
        <w:rPr>
          <w:rFonts w:ascii="Arial" w:hAnsi="Arial"/>
          <w:bCs/>
          <w:sz w:val="22"/>
          <w:szCs w:val="22"/>
        </w:rPr>
      </w:pPr>
    </w:p>
    <w:p w14:paraId="0760D5F6" w14:textId="77777777" w:rsidR="004709F8" w:rsidRPr="004709F8" w:rsidRDefault="004709F8" w:rsidP="004709F8">
      <w:pPr>
        <w:pStyle w:val="20TAQuestionNumber"/>
      </w:pPr>
      <w:bookmarkStart w:id="50" w:name="_Ref129178754"/>
      <w:r w:rsidRPr="004709F8">
        <w:lastRenderedPageBreak/>
        <w:t>What are the structural limitations of using lightweight AAC as part of a composite loadbearing wall?</w:t>
      </w:r>
      <w:bookmarkEnd w:id="50"/>
    </w:p>
    <w:p w14:paraId="2C7FA838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3EEB8D99" w14:textId="77777777" w:rsidTr="00E9388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6532A1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0C81" w14:textId="34889366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2083203861" w:edGrp="everyone"/>
            <w:permEnd w:id="2083203861"/>
          </w:p>
        </w:tc>
        <w:permStart w:id="116000550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706550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1503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0005508"/>
          </w:p>
        </w:tc>
      </w:tr>
    </w:tbl>
    <w:p w14:paraId="6DA3F0C2" w14:textId="77777777" w:rsidR="004709F8" w:rsidRDefault="004709F8" w:rsidP="004709F8">
      <w:pPr>
        <w:rPr>
          <w:rFonts w:ascii="Arial" w:hAnsi="Arial" w:cs="Arial"/>
          <w:sz w:val="22"/>
          <w:szCs w:val="22"/>
        </w:rPr>
      </w:pPr>
    </w:p>
    <w:p w14:paraId="7A02A16F" w14:textId="77777777" w:rsidR="004709F8" w:rsidRPr="000E310E" w:rsidRDefault="004709F8" w:rsidP="004709F8">
      <w:pPr>
        <w:jc w:val="left"/>
        <w:rPr>
          <w:rFonts w:ascii="Arial" w:hAnsi="Arial"/>
          <w:bCs/>
          <w:sz w:val="22"/>
          <w:szCs w:val="22"/>
        </w:rPr>
      </w:pPr>
    </w:p>
    <w:p w14:paraId="51F81BC8" w14:textId="5F271284" w:rsidR="004709F8" w:rsidRPr="00830749" w:rsidRDefault="004709F8" w:rsidP="004709F8">
      <w:pPr>
        <w:pStyle w:val="20TAQuestionNumber"/>
      </w:pPr>
      <w:bookmarkStart w:id="51" w:name="_Ref129254421"/>
      <w:r>
        <w:t>Discuss</w:t>
      </w:r>
      <w:r w:rsidR="00DB1D97">
        <w:t xml:space="preserve"> </w:t>
      </w:r>
      <w:r w:rsidR="00DB1D97">
        <w:rPr>
          <w:rFonts w:cstheme="minorHAnsi"/>
          <w:color w:val="262626" w:themeColor="text1" w:themeTint="D9"/>
          <w:szCs w:val="24"/>
        </w:rPr>
        <w:t>one (1) structural factor that must be considered when integrating tilt-up slab panels into composite walls</w:t>
      </w:r>
      <w:r>
        <w:t>.</w:t>
      </w:r>
      <w:r w:rsidR="00DB1D97">
        <w:t xml:space="preserve"> Explain your answer.</w:t>
      </w:r>
      <w:bookmarkEnd w:id="51"/>
    </w:p>
    <w:p w14:paraId="364E9642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0EA4EEE8" w14:textId="77777777" w:rsidTr="00E9388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E72A34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10FD" w14:textId="07D59D97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609096442" w:edGrp="everyone"/>
            <w:permEnd w:id="609096442"/>
          </w:p>
        </w:tc>
        <w:permStart w:id="12570077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D79CBD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39717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7007769"/>
          </w:p>
        </w:tc>
      </w:tr>
    </w:tbl>
    <w:p w14:paraId="686DF1A7" w14:textId="77777777" w:rsidR="004709F8" w:rsidRDefault="004709F8" w:rsidP="004709F8">
      <w:pPr>
        <w:rPr>
          <w:rFonts w:ascii="Arial" w:hAnsi="Arial" w:cs="Arial"/>
          <w:sz w:val="22"/>
          <w:szCs w:val="22"/>
        </w:rPr>
      </w:pPr>
    </w:p>
    <w:p w14:paraId="59E9E535" w14:textId="77777777" w:rsidR="00DB1D97" w:rsidRDefault="00DB1D97" w:rsidP="00DB1D97">
      <w:pPr>
        <w:jc w:val="left"/>
        <w:rPr>
          <w:rFonts w:ascii="Arial" w:hAnsi="Arial"/>
          <w:bCs/>
          <w:sz w:val="22"/>
          <w:szCs w:val="22"/>
        </w:rPr>
      </w:pPr>
    </w:p>
    <w:p w14:paraId="7D0AF678" w14:textId="1622F43E" w:rsidR="00DB1D97" w:rsidRPr="00BA47EA" w:rsidRDefault="00DB1D97" w:rsidP="00DB1D97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52" w:name="_Ref129254423"/>
      <w:r w:rsidRPr="00BA47EA">
        <w:rPr>
          <w:rFonts w:cstheme="minorHAnsi"/>
          <w:color w:val="262626" w:themeColor="text1" w:themeTint="D9"/>
          <w:szCs w:val="24"/>
        </w:rPr>
        <w:t xml:space="preserve">Identify </w:t>
      </w:r>
      <w:r>
        <w:rPr>
          <w:rFonts w:cstheme="minorHAnsi"/>
          <w:color w:val="262626" w:themeColor="text1" w:themeTint="D9"/>
          <w:szCs w:val="24"/>
        </w:rPr>
        <w:t>the structural advantages of using the following products in composite walls.</w:t>
      </w:r>
      <w:bookmarkEnd w:id="52"/>
    </w:p>
    <w:p w14:paraId="289E6017" w14:textId="77777777" w:rsidR="00DB1D97" w:rsidRPr="00D33B61" w:rsidRDefault="00DB1D97" w:rsidP="00DB1D97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DB1D97" w14:paraId="5EBDB25F" w14:textId="77777777" w:rsidTr="00B00F2E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D92DFE" w14:textId="77777777" w:rsidR="00DB1D97" w:rsidRDefault="00DB1D97" w:rsidP="00B00F2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C648BB" w14:textId="14CC7507" w:rsidR="00DB1D97" w:rsidRDefault="00DB1D97" w:rsidP="00B00F2E">
            <w:pPr>
              <w:jc w:val="center"/>
            </w:pPr>
            <w:r>
              <w:t>Products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E11781" w14:textId="255DDD2B" w:rsidR="00DB1D97" w:rsidRDefault="00DB1D97" w:rsidP="00B00F2E">
            <w:pPr>
              <w:jc w:val="center"/>
            </w:pPr>
            <w:r>
              <w:rPr>
                <w:rFonts w:cstheme="minorHAnsi"/>
                <w:b/>
                <w:bCs/>
                <w:color w:val="262626" w:themeColor="text1" w:themeTint="D9"/>
                <w:szCs w:val="24"/>
              </w:rPr>
              <w:t>Structural advantages in composite walls</w:t>
            </w:r>
          </w:p>
        </w:tc>
        <w:permStart w:id="109609477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4FAD71" w14:textId="77777777" w:rsidR="00DB1D97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73590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1D9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6094775"/>
          </w:p>
        </w:tc>
      </w:tr>
      <w:tr w:rsidR="00DB1D97" w14:paraId="01489BDF" w14:textId="77777777" w:rsidTr="00B00F2E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70DD20" w14:textId="77777777" w:rsidR="00DB1D97" w:rsidRPr="00FE608E" w:rsidRDefault="00DB1D97" w:rsidP="00B00F2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ADFDCB5" w14:textId="10CF8F7C" w:rsidR="00DB1D97" w:rsidRPr="00447473" w:rsidRDefault="00DB1D97" w:rsidP="00B00F2E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Glue-laminated lumber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922DB8E" w14:textId="5FD2CE97" w:rsidR="00DB1D97" w:rsidRPr="00E9388A" w:rsidRDefault="00DB1D97" w:rsidP="00B00F2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60238719" w:edGrp="everyone"/>
            <w:permEnd w:id="14602387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4D9B39" w14:textId="77777777" w:rsidR="00DB1D97" w:rsidRDefault="00DB1D97" w:rsidP="00B00F2E">
            <w:pPr>
              <w:ind w:left="993" w:hanging="993"/>
            </w:pPr>
          </w:p>
        </w:tc>
      </w:tr>
      <w:tr w:rsidR="00DB1D97" w14:paraId="1087B074" w14:textId="77777777" w:rsidTr="00B00F2E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907C66" w14:textId="77777777" w:rsidR="00DB1D97" w:rsidRPr="00FE608E" w:rsidRDefault="00DB1D97" w:rsidP="00B00F2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012C5A" w14:textId="77777777" w:rsidR="00DB1D97" w:rsidRPr="00257322" w:rsidRDefault="00DB1D97" w:rsidP="00B00F2E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Mass concrete piers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0F28BA" w14:textId="354C5E55" w:rsidR="00DB1D97" w:rsidRPr="00E9388A" w:rsidRDefault="00DB1D97" w:rsidP="00B00F2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71184096" w:edGrp="everyone"/>
            <w:permEnd w:id="16711840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9A2B9C" w14:textId="77777777" w:rsidR="00DB1D97" w:rsidRDefault="00DB1D97" w:rsidP="00B00F2E">
            <w:pPr>
              <w:ind w:left="993" w:hanging="993"/>
            </w:pPr>
          </w:p>
        </w:tc>
      </w:tr>
    </w:tbl>
    <w:p w14:paraId="4A4BC4B9" w14:textId="77777777" w:rsidR="004709F8" w:rsidRPr="000E310E" w:rsidRDefault="004709F8" w:rsidP="004709F8">
      <w:pPr>
        <w:jc w:val="left"/>
        <w:rPr>
          <w:rFonts w:ascii="Arial" w:hAnsi="Arial"/>
          <w:bCs/>
          <w:sz w:val="22"/>
          <w:szCs w:val="22"/>
        </w:rPr>
      </w:pPr>
    </w:p>
    <w:p w14:paraId="57C6BE35" w14:textId="128A42B1" w:rsidR="004709F8" w:rsidRPr="004A728E" w:rsidRDefault="004A728E" w:rsidP="004A728E">
      <w:pPr>
        <w:pStyle w:val="20TAQuestionNumber"/>
        <w:rPr>
          <w:rFonts w:asciiTheme="minorHAnsi" w:hAnsiTheme="minorHAnsi"/>
          <w:sz w:val="22"/>
        </w:rPr>
      </w:pPr>
      <w:bookmarkStart w:id="53" w:name="_Ref129254827"/>
      <w:r>
        <w:lastRenderedPageBreak/>
        <w:t>What makes a cavity brick masonry wall a good choice for areas that often experience rain?</w:t>
      </w:r>
      <w:bookmarkEnd w:id="53"/>
    </w:p>
    <w:p w14:paraId="7E7BCF4B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61062E16" w14:textId="77777777" w:rsidTr="00E9388A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CC5A7E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837E" w14:textId="6E7655CC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420122570" w:edGrp="everyone"/>
            <w:permEnd w:id="1420122570"/>
          </w:p>
        </w:tc>
        <w:permStart w:id="7441726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994C05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05355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44172657"/>
          </w:p>
        </w:tc>
      </w:tr>
    </w:tbl>
    <w:p w14:paraId="4522ECC4" w14:textId="77777777" w:rsidR="004709F8" w:rsidRDefault="004709F8" w:rsidP="004709F8">
      <w:pPr>
        <w:rPr>
          <w:rFonts w:ascii="Arial" w:hAnsi="Arial" w:cs="Arial"/>
          <w:sz w:val="22"/>
          <w:szCs w:val="22"/>
        </w:rPr>
      </w:pPr>
    </w:p>
    <w:p w14:paraId="1CA2700D" w14:textId="77777777" w:rsidR="004709F8" w:rsidRPr="000E310E" w:rsidRDefault="004709F8" w:rsidP="004709F8">
      <w:pPr>
        <w:jc w:val="left"/>
        <w:rPr>
          <w:rFonts w:ascii="Arial" w:hAnsi="Arial"/>
          <w:bCs/>
          <w:sz w:val="22"/>
          <w:szCs w:val="22"/>
        </w:rPr>
      </w:pPr>
    </w:p>
    <w:p w14:paraId="1EB16EB4" w14:textId="799312DF" w:rsidR="004709F8" w:rsidRPr="00830749" w:rsidRDefault="004709F8" w:rsidP="004709F8">
      <w:pPr>
        <w:pStyle w:val="20TAQuestionNumber"/>
      </w:pPr>
      <w:bookmarkStart w:id="54" w:name="_Ref129256373"/>
      <w:r>
        <w:t>Discuss</w:t>
      </w:r>
      <w:r w:rsidR="00A416BD">
        <w:t xml:space="preserve"> </w:t>
      </w:r>
      <w:r w:rsidR="00A416BD">
        <w:rPr>
          <w:rFonts w:cstheme="minorHAnsi"/>
          <w:color w:val="262626" w:themeColor="text1" w:themeTint="D9"/>
          <w:szCs w:val="24"/>
        </w:rPr>
        <w:t>disadvantages of using single-leaf masonry walls</w:t>
      </w:r>
      <w:r>
        <w:t>.</w:t>
      </w:r>
      <w:bookmarkEnd w:id="54"/>
    </w:p>
    <w:p w14:paraId="17F0A9EA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071FACA1" w14:textId="77777777" w:rsidTr="00E9388A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B3242B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34E7" w14:textId="5DE05711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241967943" w:edGrp="everyone"/>
            <w:permEnd w:id="241967943"/>
          </w:p>
        </w:tc>
        <w:permStart w:id="16993036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1D4CFF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0240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9303611"/>
          </w:p>
        </w:tc>
      </w:tr>
    </w:tbl>
    <w:p w14:paraId="75A25015" w14:textId="7E6E42E0" w:rsidR="00DB1D97" w:rsidRDefault="00DB1D97" w:rsidP="00DB1D97">
      <w:pPr>
        <w:jc w:val="left"/>
        <w:rPr>
          <w:rFonts w:ascii="Arial" w:hAnsi="Arial"/>
          <w:bCs/>
          <w:sz w:val="22"/>
          <w:szCs w:val="22"/>
        </w:rPr>
      </w:pPr>
    </w:p>
    <w:p w14:paraId="67088D13" w14:textId="77777777" w:rsidR="00A416BD" w:rsidRPr="000E310E" w:rsidRDefault="00A416BD" w:rsidP="00DB1D97">
      <w:pPr>
        <w:jc w:val="left"/>
        <w:rPr>
          <w:rFonts w:ascii="Arial" w:hAnsi="Arial"/>
          <w:bCs/>
          <w:sz w:val="22"/>
          <w:szCs w:val="22"/>
        </w:rPr>
      </w:pPr>
    </w:p>
    <w:p w14:paraId="6EE71E27" w14:textId="40F20389" w:rsidR="00DB1D97" w:rsidRPr="00830749" w:rsidRDefault="00A416BD" w:rsidP="00DB1D97">
      <w:pPr>
        <w:pStyle w:val="20TAQuestionNumber"/>
      </w:pPr>
      <w:bookmarkStart w:id="55" w:name="_Ref129256382"/>
      <w:r>
        <w:rPr>
          <w:rFonts w:cstheme="minorHAnsi"/>
          <w:color w:val="262626" w:themeColor="text1" w:themeTint="D9"/>
          <w:szCs w:val="24"/>
        </w:rPr>
        <w:t>What behavioural properties make AAC a good choice for masonry walls?</w:t>
      </w:r>
      <w:bookmarkEnd w:id="55"/>
    </w:p>
    <w:p w14:paraId="337CA6FE" w14:textId="77777777" w:rsidR="00DB1D97" w:rsidRPr="00830749" w:rsidRDefault="00DB1D97" w:rsidP="00DB1D9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B1D97" w:rsidRPr="00830749" w14:paraId="2C69C856" w14:textId="77777777" w:rsidTr="00E9388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1F3C9C" w14:textId="77777777" w:rsidR="00DB1D97" w:rsidRPr="001C4084" w:rsidRDefault="00DB1D97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FA72" w14:textId="0714074D" w:rsidR="00DB1D97" w:rsidRPr="001C4084" w:rsidRDefault="00DB1D97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644708941" w:edGrp="everyone"/>
            <w:permEnd w:id="644708941"/>
          </w:p>
        </w:tc>
        <w:permStart w:id="3653158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E8D616" w14:textId="77777777" w:rsidR="00DB1D97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73060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1D9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315857"/>
          </w:p>
        </w:tc>
      </w:tr>
    </w:tbl>
    <w:p w14:paraId="71374383" w14:textId="77777777" w:rsidR="00DB1D97" w:rsidRDefault="00DB1D97" w:rsidP="00DB1D97">
      <w:pPr>
        <w:rPr>
          <w:rFonts w:ascii="Arial" w:hAnsi="Arial" w:cs="Arial"/>
          <w:sz w:val="22"/>
          <w:szCs w:val="22"/>
        </w:rPr>
      </w:pPr>
    </w:p>
    <w:p w14:paraId="44577C2E" w14:textId="77777777" w:rsidR="004709F8" w:rsidRPr="000E310E" w:rsidRDefault="004709F8" w:rsidP="004709F8">
      <w:pPr>
        <w:jc w:val="left"/>
        <w:rPr>
          <w:rFonts w:ascii="Arial" w:hAnsi="Arial"/>
          <w:bCs/>
          <w:sz w:val="22"/>
          <w:szCs w:val="22"/>
        </w:rPr>
      </w:pPr>
    </w:p>
    <w:p w14:paraId="6B43B8CA" w14:textId="431A0246" w:rsidR="004709F8" w:rsidRPr="00830749" w:rsidRDefault="004709F8" w:rsidP="004709F8">
      <w:pPr>
        <w:pStyle w:val="20TAQuestionNumber"/>
      </w:pPr>
      <w:bookmarkStart w:id="56" w:name="_Ref129256389"/>
      <w:r>
        <w:lastRenderedPageBreak/>
        <w:t>Discuss</w:t>
      </w:r>
      <w:r w:rsidR="00A416BD">
        <w:t xml:space="preserve"> </w:t>
      </w:r>
      <w:r w:rsidR="00A416BD">
        <w:rPr>
          <w:rFonts w:cstheme="minorHAnsi"/>
          <w:color w:val="262626" w:themeColor="text1" w:themeTint="D9"/>
          <w:szCs w:val="24"/>
        </w:rPr>
        <w:t>structural disadvantages of using timber weatherboards as wall cladding</w:t>
      </w:r>
      <w:bookmarkEnd w:id="56"/>
      <w:r w:rsidR="0093629D">
        <w:rPr>
          <w:rFonts w:cstheme="minorHAnsi"/>
          <w:color w:val="262626" w:themeColor="text1" w:themeTint="D9"/>
          <w:szCs w:val="24"/>
        </w:rPr>
        <w:t>.</w:t>
      </w:r>
    </w:p>
    <w:p w14:paraId="2015138C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695464EA" w14:textId="77777777" w:rsidTr="00E9388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9BA691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F82B" w14:textId="1458F350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435901598" w:edGrp="everyone"/>
            <w:permEnd w:id="1435901598"/>
          </w:p>
        </w:tc>
        <w:permStart w:id="11021376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AA6E41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959191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2137690"/>
          </w:p>
        </w:tc>
      </w:tr>
    </w:tbl>
    <w:p w14:paraId="65B052C7" w14:textId="3D228756" w:rsidR="004709F8" w:rsidRDefault="004709F8" w:rsidP="004709F8">
      <w:pPr>
        <w:rPr>
          <w:rFonts w:ascii="Arial" w:hAnsi="Arial" w:cs="Arial"/>
          <w:sz w:val="22"/>
          <w:szCs w:val="22"/>
        </w:rPr>
      </w:pPr>
    </w:p>
    <w:p w14:paraId="70AEB3B3" w14:textId="77777777" w:rsidR="001567B5" w:rsidRDefault="001567B5" w:rsidP="004709F8">
      <w:pPr>
        <w:rPr>
          <w:rFonts w:ascii="Arial" w:hAnsi="Arial" w:cs="Arial"/>
          <w:sz w:val="22"/>
          <w:szCs w:val="22"/>
        </w:rPr>
      </w:pPr>
    </w:p>
    <w:p w14:paraId="7A1456CC" w14:textId="305D3E83" w:rsidR="004709F8" w:rsidRPr="00830749" w:rsidRDefault="004709F8" w:rsidP="004709F8">
      <w:pPr>
        <w:pStyle w:val="20TAQuestionNumber"/>
      </w:pPr>
      <w:bookmarkStart w:id="57" w:name="_Ref129259686"/>
      <w:r>
        <w:t>Discuss</w:t>
      </w:r>
      <w:r w:rsidR="001567B5">
        <w:t xml:space="preserve"> </w:t>
      </w:r>
      <w:r w:rsidR="001567B5">
        <w:rPr>
          <w:rFonts w:cstheme="minorHAnsi"/>
          <w:color w:val="262626" w:themeColor="text1" w:themeTint="D9"/>
          <w:szCs w:val="24"/>
        </w:rPr>
        <w:t>how wall coatings differ from regular paint</w:t>
      </w:r>
      <w:r>
        <w:t>.</w:t>
      </w:r>
      <w:bookmarkEnd w:id="57"/>
    </w:p>
    <w:p w14:paraId="7952D6AD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52715C23" w14:textId="77777777" w:rsidTr="00E9388A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02B3BD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5477" w14:textId="38E243D2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596518251" w:edGrp="everyone"/>
            <w:permEnd w:id="596518251"/>
          </w:p>
        </w:tc>
        <w:permStart w:id="6791141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D34E57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82009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114156"/>
          </w:p>
        </w:tc>
      </w:tr>
    </w:tbl>
    <w:p w14:paraId="61E8805B" w14:textId="77777777" w:rsidR="004709F8" w:rsidRDefault="004709F8" w:rsidP="004709F8">
      <w:pPr>
        <w:rPr>
          <w:rFonts w:ascii="Arial" w:hAnsi="Arial" w:cs="Arial"/>
          <w:sz w:val="22"/>
          <w:szCs w:val="22"/>
        </w:rPr>
      </w:pPr>
    </w:p>
    <w:p w14:paraId="5B184506" w14:textId="77777777" w:rsidR="001567B5" w:rsidRPr="000E310E" w:rsidRDefault="001567B5" w:rsidP="001567B5">
      <w:pPr>
        <w:jc w:val="left"/>
        <w:rPr>
          <w:rFonts w:ascii="Arial" w:hAnsi="Arial"/>
          <w:bCs/>
          <w:sz w:val="22"/>
          <w:szCs w:val="22"/>
        </w:rPr>
      </w:pPr>
    </w:p>
    <w:p w14:paraId="4D1CE819" w14:textId="47FEDD40" w:rsidR="001567B5" w:rsidRPr="00830749" w:rsidRDefault="001567B5" w:rsidP="001567B5">
      <w:pPr>
        <w:pStyle w:val="20TAQuestionNumber"/>
      </w:pPr>
      <w:bookmarkStart w:id="58" w:name="_Ref129259730"/>
      <w:r>
        <w:rPr>
          <w:rFonts w:cstheme="minorHAnsi"/>
          <w:color w:val="262626" w:themeColor="text1" w:themeTint="D9"/>
          <w:szCs w:val="24"/>
        </w:rPr>
        <w:t xml:space="preserve">What structural factors must you consider when using compressed wood panelling as </w:t>
      </w:r>
      <w:bookmarkEnd w:id="58"/>
      <w:r w:rsidR="0093629D">
        <w:rPr>
          <w:rFonts w:cstheme="minorHAnsi"/>
          <w:color w:val="262626" w:themeColor="text1" w:themeTint="D9"/>
          <w:szCs w:val="24"/>
        </w:rPr>
        <w:t>cladding?</w:t>
      </w:r>
    </w:p>
    <w:p w14:paraId="6900D6A7" w14:textId="77777777" w:rsidR="001567B5" w:rsidRPr="00830749" w:rsidRDefault="001567B5" w:rsidP="001567B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567B5" w:rsidRPr="00830749" w14:paraId="5BF7A1D1" w14:textId="77777777" w:rsidTr="00E9388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37C11F" w14:textId="77777777" w:rsidR="001567B5" w:rsidRPr="001C4084" w:rsidRDefault="001567B5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B726" w14:textId="7E82B656" w:rsidR="001567B5" w:rsidRPr="001C4084" w:rsidRDefault="001567B5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775360206" w:edGrp="everyone"/>
            <w:permEnd w:id="775360206"/>
          </w:p>
        </w:tc>
        <w:permStart w:id="12400320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97146E" w14:textId="77777777" w:rsidR="001567B5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93261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567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0032094"/>
          </w:p>
        </w:tc>
      </w:tr>
    </w:tbl>
    <w:p w14:paraId="4607B14E" w14:textId="77777777" w:rsidR="001567B5" w:rsidRDefault="001567B5" w:rsidP="001567B5">
      <w:pPr>
        <w:rPr>
          <w:rFonts w:ascii="Arial" w:hAnsi="Arial" w:cs="Arial"/>
          <w:sz w:val="22"/>
          <w:szCs w:val="22"/>
        </w:rPr>
      </w:pPr>
    </w:p>
    <w:p w14:paraId="7ED19CA2" w14:textId="77777777" w:rsidR="00B44AD2" w:rsidRDefault="00B44AD2" w:rsidP="001567B5">
      <w:pPr>
        <w:rPr>
          <w:rFonts w:ascii="Arial" w:hAnsi="Arial" w:cs="Arial"/>
          <w:sz w:val="22"/>
          <w:szCs w:val="22"/>
        </w:rPr>
      </w:pPr>
    </w:p>
    <w:p w14:paraId="699B977B" w14:textId="783B03A1" w:rsidR="001567B5" w:rsidRPr="00BA47EA" w:rsidRDefault="001567B5" w:rsidP="001567B5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59" w:name="_Ref129324451"/>
      <w:r>
        <w:rPr>
          <w:rFonts w:cstheme="minorHAnsi"/>
          <w:color w:val="262626" w:themeColor="text1" w:themeTint="D9"/>
          <w:szCs w:val="24"/>
        </w:rPr>
        <w:lastRenderedPageBreak/>
        <w:t>Identify the structural advantages of the following products used in wall cladding.</w:t>
      </w:r>
      <w:bookmarkEnd w:id="59"/>
    </w:p>
    <w:p w14:paraId="110F410C" w14:textId="77777777" w:rsidR="001567B5" w:rsidRPr="00D33B61" w:rsidRDefault="001567B5" w:rsidP="001567B5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1567B5" w14:paraId="5EED3932" w14:textId="77777777" w:rsidTr="00CA082A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3F2A66" w14:textId="77777777" w:rsidR="001567B5" w:rsidRDefault="001567B5" w:rsidP="00CA08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4A5802" w14:textId="07F33046" w:rsidR="001567B5" w:rsidRDefault="001567B5" w:rsidP="00CA082A">
            <w:pPr>
              <w:jc w:val="center"/>
            </w:pPr>
            <w:r>
              <w:t>Products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1F0D1C" w14:textId="22915948" w:rsidR="001567B5" w:rsidRDefault="001567B5" w:rsidP="00CA082A">
            <w:pPr>
              <w:jc w:val="center"/>
            </w:pPr>
            <w:r>
              <w:t>Structural advantages in wall cladding</w:t>
            </w:r>
          </w:p>
        </w:tc>
        <w:permStart w:id="17656325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6B07C" w14:textId="77777777" w:rsidR="001567B5" w:rsidRPr="00533511" w:rsidRDefault="002F3A4C" w:rsidP="00CA082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9291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567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5632533"/>
          </w:p>
        </w:tc>
      </w:tr>
      <w:tr w:rsidR="001567B5" w14:paraId="71280B37" w14:textId="77777777" w:rsidTr="00CA082A">
        <w:trPr>
          <w:trHeight w:val="192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B81D30" w14:textId="77777777" w:rsidR="001567B5" w:rsidRPr="00FE608E" w:rsidRDefault="001567B5" w:rsidP="00CA08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2B44951A" w14:textId="33E4E909" w:rsidR="001567B5" w:rsidRPr="00447473" w:rsidRDefault="001567B5" w:rsidP="00CA082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Corrugated metal sheeting</w:t>
            </w:r>
          </w:p>
        </w:tc>
        <w:tc>
          <w:tcPr>
            <w:tcW w:w="2715" w:type="pc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0118D80C" w14:textId="0A3D3C5D" w:rsidR="001567B5" w:rsidRPr="00B569D3" w:rsidRDefault="001567B5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2056129535" w:edGrp="everyone"/>
            <w:permEnd w:id="20561295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24F06B" w14:textId="77777777" w:rsidR="001567B5" w:rsidRDefault="001567B5" w:rsidP="00CA082A">
            <w:pPr>
              <w:ind w:left="993" w:hanging="993"/>
            </w:pPr>
          </w:p>
        </w:tc>
      </w:tr>
      <w:tr w:rsidR="001567B5" w14:paraId="6E0C1818" w14:textId="77777777" w:rsidTr="00CA082A">
        <w:trPr>
          <w:trHeight w:val="192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433A3A" w14:textId="77777777" w:rsidR="001567B5" w:rsidRPr="00FE608E" w:rsidRDefault="001567B5" w:rsidP="00CA08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361D7AE5" w14:textId="5E97F67E" w:rsidR="001567B5" w:rsidRDefault="001567B5" w:rsidP="00CA082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Fibre cement cladding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4006308" w14:textId="6A417960" w:rsidR="001567B5" w:rsidRPr="00B569D3" w:rsidRDefault="001567B5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513681821" w:edGrp="everyone"/>
            <w:permEnd w:id="5136818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E3FA74" w14:textId="77777777" w:rsidR="001567B5" w:rsidRDefault="001567B5" w:rsidP="00CA082A">
            <w:pPr>
              <w:ind w:left="993" w:hanging="993"/>
            </w:pPr>
          </w:p>
        </w:tc>
      </w:tr>
      <w:tr w:rsidR="001567B5" w14:paraId="059CD307" w14:textId="77777777" w:rsidTr="00CA082A">
        <w:trPr>
          <w:trHeight w:val="192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053665" w14:textId="77777777" w:rsidR="001567B5" w:rsidRPr="00FE608E" w:rsidRDefault="001567B5" w:rsidP="00CA08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2004AD44" w14:textId="2ABFF1B1" w:rsidR="001567B5" w:rsidRDefault="001567B5" w:rsidP="00CA082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Tilt-up concrete panels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E77C4BE" w14:textId="6CDA3D8D" w:rsidR="001567B5" w:rsidRPr="00B569D3" w:rsidRDefault="001567B5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2012304489" w:edGrp="everyone"/>
            <w:permEnd w:id="20123044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C3B253" w14:textId="77777777" w:rsidR="001567B5" w:rsidRDefault="001567B5" w:rsidP="00CA082A">
            <w:pPr>
              <w:ind w:left="993" w:hanging="993"/>
            </w:pPr>
          </w:p>
        </w:tc>
      </w:tr>
      <w:tr w:rsidR="001567B5" w14:paraId="25FFCA36" w14:textId="77777777" w:rsidTr="00CA082A">
        <w:trPr>
          <w:trHeight w:val="192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5861D9" w14:textId="77777777" w:rsidR="001567B5" w:rsidRPr="00FE608E" w:rsidRDefault="001567B5" w:rsidP="00CA08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15AEA56A" w14:textId="57C0D9B7" w:rsidR="001567B5" w:rsidRDefault="001567B5" w:rsidP="00CA082A">
            <w:pPr>
              <w:jc w:val="center"/>
              <w:rPr>
                <w:rFonts w:cstheme="minorHAnsi"/>
                <w:color w:val="262626" w:themeColor="text1" w:themeTint="D9"/>
                <w:szCs w:val="24"/>
                <w:lang w:val="en-PH"/>
              </w:rPr>
            </w:pPr>
            <w:r>
              <w:rPr>
                <w:rFonts w:cstheme="minorHAnsi"/>
                <w:color w:val="262626" w:themeColor="text1" w:themeTint="D9"/>
                <w:szCs w:val="24"/>
              </w:rPr>
              <w:t>Fired bricks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80C966B" w14:textId="0B7836B9" w:rsidR="001567B5" w:rsidRPr="00B569D3" w:rsidRDefault="001567B5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829032619" w:edGrp="everyone"/>
            <w:permEnd w:id="8290326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F36894" w14:textId="77777777" w:rsidR="001567B5" w:rsidRDefault="001567B5" w:rsidP="00CA082A">
            <w:pPr>
              <w:ind w:left="993" w:hanging="993"/>
            </w:pPr>
          </w:p>
        </w:tc>
      </w:tr>
      <w:tr w:rsidR="001567B5" w14:paraId="013C2A3E" w14:textId="77777777" w:rsidTr="00803D33">
        <w:trPr>
          <w:trHeight w:val="192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FD484A" w14:textId="77777777" w:rsidR="001567B5" w:rsidRPr="00FE608E" w:rsidRDefault="001567B5" w:rsidP="00CA08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6FCB3471" w14:textId="49B65A95" w:rsidR="001567B5" w:rsidRDefault="001567B5" w:rsidP="00CA082A">
            <w:pPr>
              <w:jc w:val="center"/>
              <w:rPr>
                <w:rFonts w:cstheme="minorHAnsi"/>
                <w:color w:val="262626" w:themeColor="text1" w:themeTint="D9"/>
                <w:szCs w:val="24"/>
                <w:lang w:val="en-PH"/>
              </w:rPr>
            </w:pPr>
            <w:r>
              <w:rPr>
                <w:rFonts w:cstheme="minorHAnsi"/>
                <w:color w:val="262626" w:themeColor="text1" w:themeTint="D9"/>
                <w:szCs w:val="24"/>
              </w:rPr>
              <w:t>Unfired bricks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1A7D307" w14:textId="1DD80B49" w:rsidR="001567B5" w:rsidRPr="00B569D3" w:rsidRDefault="001567B5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825966633" w:edGrp="everyone"/>
            <w:permEnd w:id="8259666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5796AB" w14:textId="77777777" w:rsidR="001567B5" w:rsidRDefault="001567B5" w:rsidP="00CA082A">
            <w:pPr>
              <w:ind w:left="993" w:hanging="993"/>
            </w:pPr>
          </w:p>
        </w:tc>
      </w:tr>
      <w:tr w:rsidR="001567B5" w14:paraId="32D6CBBE" w14:textId="77777777" w:rsidTr="00CA082A">
        <w:trPr>
          <w:trHeight w:val="185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2D3368" w14:textId="77777777" w:rsidR="001567B5" w:rsidRPr="00FE608E" w:rsidRDefault="001567B5" w:rsidP="00CA08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12" w:space="0" w:color="auto"/>
              <w:right w:val="single" w:sz="4" w:space="0" w:color="A6A6A6" w:themeColor="background1" w:themeShade="A6"/>
            </w:tcBorders>
            <w:vAlign w:val="center"/>
          </w:tcPr>
          <w:p w14:paraId="6D1A2766" w14:textId="2BE8799F" w:rsidR="001567B5" w:rsidRPr="00257322" w:rsidRDefault="001567B5" w:rsidP="00CA082A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AAC bricks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665AC9" w14:textId="0435AC37" w:rsidR="001567B5" w:rsidRPr="00B569D3" w:rsidRDefault="001567B5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658376511" w:edGrp="everyone"/>
            <w:permEnd w:id="6583765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B585B2" w14:textId="77777777" w:rsidR="001567B5" w:rsidRDefault="001567B5" w:rsidP="00CA082A">
            <w:pPr>
              <w:ind w:left="993" w:hanging="993"/>
            </w:pPr>
          </w:p>
        </w:tc>
      </w:tr>
    </w:tbl>
    <w:p w14:paraId="7552F5D6" w14:textId="77777777" w:rsidR="001567B5" w:rsidRDefault="001567B5" w:rsidP="001567B5">
      <w:pPr>
        <w:rPr>
          <w:rFonts w:ascii="Arial" w:hAnsi="Arial" w:cs="Arial"/>
          <w:sz w:val="22"/>
          <w:szCs w:val="22"/>
        </w:rPr>
      </w:pPr>
    </w:p>
    <w:p w14:paraId="7E9B11C3" w14:textId="77777777" w:rsidR="00B44AD2" w:rsidRPr="000E310E" w:rsidRDefault="00B44AD2" w:rsidP="00B44AD2">
      <w:pPr>
        <w:jc w:val="left"/>
        <w:rPr>
          <w:rFonts w:ascii="Arial" w:hAnsi="Arial"/>
          <w:bCs/>
          <w:sz w:val="22"/>
          <w:szCs w:val="22"/>
        </w:rPr>
      </w:pPr>
    </w:p>
    <w:p w14:paraId="1E0563B9" w14:textId="721A065A" w:rsidR="00B44AD2" w:rsidRPr="00830749" w:rsidRDefault="00B44AD2" w:rsidP="006D0458">
      <w:pPr>
        <w:pStyle w:val="20TAQuestionNumber"/>
      </w:pPr>
      <w:bookmarkStart w:id="60" w:name="_Ref129324940"/>
      <w:r>
        <w:lastRenderedPageBreak/>
        <w:t xml:space="preserve">Discuss one (1) structural advantage and one (1) structural disadvantage when using </w:t>
      </w:r>
      <w:r w:rsidRPr="00B44AD2">
        <w:rPr>
          <w:rFonts w:cstheme="minorHAnsi"/>
          <w:color w:val="262626" w:themeColor="text1" w:themeTint="D9"/>
          <w:szCs w:val="24"/>
        </w:rPr>
        <w:t>timber prefabricated roof trusses.</w:t>
      </w:r>
      <w:bookmarkEnd w:id="60"/>
    </w:p>
    <w:p w14:paraId="4FCF69AD" w14:textId="77777777" w:rsidR="00B44AD2" w:rsidRPr="00830749" w:rsidRDefault="00B44AD2" w:rsidP="00B44AD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4AD2" w:rsidRPr="00830749" w14:paraId="01636718" w14:textId="77777777" w:rsidTr="00E9388A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15F7E6" w14:textId="77777777" w:rsidR="00B44AD2" w:rsidRPr="001C4084" w:rsidRDefault="00B44AD2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1B87" w14:textId="4DB10F31" w:rsidR="00B44AD2" w:rsidRPr="001C4084" w:rsidRDefault="00B44AD2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2080245109" w:edGrp="everyone"/>
            <w:permEnd w:id="2080245109"/>
          </w:p>
        </w:tc>
        <w:permStart w:id="4812974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30F63D" w14:textId="77777777" w:rsidR="00B44AD2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88954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4A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1297411"/>
          </w:p>
        </w:tc>
      </w:tr>
    </w:tbl>
    <w:p w14:paraId="5D76AA88" w14:textId="77777777" w:rsidR="00B44AD2" w:rsidRDefault="00B44AD2" w:rsidP="00B44AD2">
      <w:pPr>
        <w:rPr>
          <w:rFonts w:ascii="Arial" w:hAnsi="Arial" w:cs="Arial"/>
          <w:sz w:val="22"/>
          <w:szCs w:val="22"/>
        </w:rPr>
      </w:pPr>
    </w:p>
    <w:p w14:paraId="299B91A1" w14:textId="77777777" w:rsidR="004709F8" w:rsidRPr="000E310E" w:rsidRDefault="004709F8" w:rsidP="004709F8">
      <w:pPr>
        <w:jc w:val="left"/>
        <w:rPr>
          <w:rFonts w:ascii="Arial" w:hAnsi="Arial"/>
          <w:bCs/>
          <w:sz w:val="22"/>
          <w:szCs w:val="22"/>
        </w:rPr>
      </w:pPr>
    </w:p>
    <w:p w14:paraId="502EA202" w14:textId="3ECE93CF" w:rsidR="004709F8" w:rsidRPr="00830749" w:rsidRDefault="00B44AD2" w:rsidP="0054749A">
      <w:pPr>
        <w:pStyle w:val="20TAQuestionNumber"/>
      </w:pPr>
      <w:bookmarkStart w:id="61" w:name="_Ref129324942"/>
      <w:r>
        <w:t xml:space="preserve">Provide one (1) structural advantage and one (1) structural disadvantage when using </w:t>
      </w:r>
      <w:r w:rsidR="0054749A">
        <w:rPr>
          <w:rFonts w:cstheme="minorHAnsi"/>
          <w:color w:val="262626" w:themeColor="text1" w:themeTint="D9"/>
          <w:szCs w:val="24"/>
        </w:rPr>
        <w:t>steel</w:t>
      </w:r>
      <w:r w:rsidRPr="00B44AD2">
        <w:rPr>
          <w:rFonts w:cstheme="minorHAnsi"/>
          <w:color w:val="262626" w:themeColor="text1" w:themeTint="D9"/>
          <w:szCs w:val="24"/>
        </w:rPr>
        <w:t xml:space="preserve"> prefabricated roof trusses.</w:t>
      </w:r>
      <w:bookmarkEnd w:id="61"/>
    </w:p>
    <w:p w14:paraId="2809FC5F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5629FF69" w14:textId="77777777" w:rsidTr="00E9388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239398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E1D8" w14:textId="39C2820D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40016361" w:edGrp="everyone"/>
            <w:permEnd w:id="140016361"/>
          </w:p>
        </w:tc>
        <w:permStart w:id="5201755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A1FB13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68406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0175577"/>
          </w:p>
        </w:tc>
      </w:tr>
    </w:tbl>
    <w:p w14:paraId="2438548F" w14:textId="77777777" w:rsidR="004709F8" w:rsidRDefault="004709F8" w:rsidP="004709F8">
      <w:pPr>
        <w:rPr>
          <w:rFonts w:ascii="Arial" w:hAnsi="Arial" w:cs="Arial"/>
          <w:sz w:val="22"/>
          <w:szCs w:val="22"/>
        </w:rPr>
      </w:pPr>
    </w:p>
    <w:p w14:paraId="21433833" w14:textId="77777777" w:rsidR="0054749A" w:rsidRPr="000E310E" w:rsidRDefault="0054749A" w:rsidP="0054749A">
      <w:pPr>
        <w:jc w:val="left"/>
        <w:rPr>
          <w:rFonts w:ascii="Arial" w:hAnsi="Arial"/>
          <w:bCs/>
          <w:sz w:val="22"/>
          <w:szCs w:val="22"/>
        </w:rPr>
      </w:pPr>
    </w:p>
    <w:p w14:paraId="2ACFB0C1" w14:textId="0B425C34" w:rsidR="0054749A" w:rsidRPr="00830749" w:rsidRDefault="0054749A" w:rsidP="0054749A">
      <w:pPr>
        <w:pStyle w:val="20TAQuestionNumber"/>
      </w:pPr>
      <w:bookmarkStart w:id="62" w:name="_Ref129325239"/>
      <w:r>
        <w:t xml:space="preserve">Name five (5) </w:t>
      </w:r>
      <w:r>
        <w:rPr>
          <w:rFonts w:cstheme="minorHAnsi"/>
          <w:color w:val="262626" w:themeColor="text1" w:themeTint="D9"/>
          <w:szCs w:val="24"/>
        </w:rPr>
        <w:t>structural components of a hand cut timber roof</w:t>
      </w:r>
      <w:r>
        <w:t>.</w:t>
      </w:r>
      <w:bookmarkEnd w:id="62"/>
    </w:p>
    <w:p w14:paraId="7CBCA6BD" w14:textId="77777777" w:rsidR="0054749A" w:rsidRPr="00830749" w:rsidRDefault="0054749A" w:rsidP="0054749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749A" w:rsidRPr="00830749" w14:paraId="28D888C2" w14:textId="77777777" w:rsidTr="00E9388A">
        <w:trPr>
          <w:trHeight w:val="27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559D90" w14:textId="591F493E" w:rsidR="0054749A" w:rsidRPr="001C4084" w:rsidRDefault="0054749A" w:rsidP="00E9388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2219" w14:textId="4E70D372" w:rsidR="00E9388A" w:rsidRPr="00E9388A" w:rsidRDefault="00E9388A" w:rsidP="00E9388A">
            <w:pPr>
              <w:pStyle w:val="AnswerHeading"/>
              <w:jc w:val="left"/>
              <w:rPr>
                <w:b w:val="0"/>
                <w:bCs/>
              </w:rPr>
            </w:pPr>
            <w:r w:rsidRPr="00E9388A">
              <w:t>1.</w:t>
            </w:r>
            <w:r w:rsidRPr="00E9388A">
              <w:rPr>
                <w:b w:val="0"/>
                <w:bCs/>
              </w:rPr>
              <w:t xml:space="preserve"> </w:t>
            </w:r>
            <w:permStart w:id="1059880699" w:edGrp="everyone"/>
            <w:permEnd w:id="1059880699"/>
          </w:p>
          <w:p w14:paraId="2DC5CC8F" w14:textId="77777777" w:rsidR="00E9388A" w:rsidRPr="00E9388A" w:rsidRDefault="00E9388A" w:rsidP="00E9388A">
            <w:pPr>
              <w:pStyle w:val="AnswerHeading"/>
              <w:jc w:val="left"/>
              <w:rPr>
                <w:sz w:val="20"/>
                <w:szCs w:val="20"/>
              </w:rPr>
            </w:pPr>
          </w:p>
          <w:p w14:paraId="18455BA0" w14:textId="55DE912D" w:rsidR="00E9388A" w:rsidRPr="00E9388A" w:rsidRDefault="00E9388A" w:rsidP="00E9388A">
            <w:pPr>
              <w:pStyle w:val="AnswerHeading"/>
              <w:jc w:val="left"/>
              <w:rPr>
                <w:b w:val="0"/>
                <w:bCs/>
              </w:rPr>
            </w:pPr>
            <w:r w:rsidRPr="00E9388A">
              <w:t>2.</w:t>
            </w:r>
            <w:r w:rsidRPr="00E9388A">
              <w:rPr>
                <w:b w:val="0"/>
                <w:bCs/>
              </w:rPr>
              <w:t xml:space="preserve"> </w:t>
            </w:r>
            <w:permStart w:id="2037539902" w:edGrp="everyone"/>
            <w:permEnd w:id="2037539902"/>
          </w:p>
          <w:p w14:paraId="37D8BC27" w14:textId="77777777" w:rsidR="00E9388A" w:rsidRPr="00E9388A" w:rsidRDefault="00E9388A" w:rsidP="00E9388A">
            <w:pPr>
              <w:pStyle w:val="AnswerHeading"/>
              <w:jc w:val="left"/>
            </w:pPr>
          </w:p>
          <w:p w14:paraId="10B6F265" w14:textId="62137749" w:rsidR="00E9388A" w:rsidRPr="00E9388A" w:rsidRDefault="00E9388A" w:rsidP="00E9388A">
            <w:pPr>
              <w:pStyle w:val="AnswerHeading"/>
              <w:jc w:val="left"/>
              <w:rPr>
                <w:b w:val="0"/>
                <w:bCs/>
              </w:rPr>
            </w:pPr>
            <w:r w:rsidRPr="00E9388A">
              <w:t>3.</w:t>
            </w:r>
            <w:r w:rsidRPr="00E9388A">
              <w:rPr>
                <w:b w:val="0"/>
                <w:bCs/>
              </w:rPr>
              <w:t xml:space="preserve"> </w:t>
            </w:r>
            <w:permStart w:id="1770651700" w:edGrp="everyone"/>
            <w:permEnd w:id="1770651700"/>
          </w:p>
          <w:p w14:paraId="557DD871" w14:textId="77777777" w:rsidR="00E9388A" w:rsidRPr="00E9388A" w:rsidRDefault="00E9388A" w:rsidP="00E9388A">
            <w:pPr>
              <w:pStyle w:val="AnswerHeading"/>
              <w:jc w:val="left"/>
            </w:pPr>
          </w:p>
          <w:p w14:paraId="57E55964" w14:textId="29E7D102" w:rsidR="00E9388A" w:rsidRPr="00E9388A" w:rsidRDefault="00E9388A" w:rsidP="00E9388A">
            <w:pPr>
              <w:pStyle w:val="AnswerHeading"/>
              <w:jc w:val="left"/>
              <w:rPr>
                <w:b w:val="0"/>
                <w:bCs/>
              </w:rPr>
            </w:pPr>
            <w:r w:rsidRPr="00E9388A">
              <w:t>4.</w:t>
            </w:r>
            <w:r w:rsidRPr="00E9388A">
              <w:rPr>
                <w:b w:val="0"/>
                <w:bCs/>
              </w:rPr>
              <w:t xml:space="preserve"> </w:t>
            </w:r>
            <w:permStart w:id="7473882" w:edGrp="everyone"/>
            <w:permEnd w:id="7473882"/>
          </w:p>
          <w:p w14:paraId="14A33237" w14:textId="77777777" w:rsidR="00E9388A" w:rsidRPr="00E9388A" w:rsidRDefault="00E9388A" w:rsidP="00E9388A">
            <w:pPr>
              <w:pStyle w:val="AnswerHeading"/>
              <w:jc w:val="left"/>
            </w:pPr>
          </w:p>
          <w:p w14:paraId="2B8A95B9" w14:textId="18B0A158" w:rsidR="0054749A" w:rsidRPr="00E9388A" w:rsidRDefault="00E9388A" w:rsidP="00E9388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E9388A">
              <w:rPr>
                <w:rFonts w:ascii="Arial" w:hAnsi="Arial" w:cs="Arial"/>
                <w:b/>
                <w:sz w:val="22"/>
                <w:szCs w:val="22"/>
              </w:rPr>
              <w:t>5.</w:t>
            </w:r>
            <w:r w:rsidRPr="00E9388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ermStart w:id="211181571" w:edGrp="everyone"/>
            <w:permEnd w:id="211181571"/>
          </w:p>
        </w:tc>
        <w:permStart w:id="14653919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9EB025" w14:textId="77777777" w:rsidR="0054749A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2994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4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5391931"/>
          </w:p>
        </w:tc>
      </w:tr>
    </w:tbl>
    <w:p w14:paraId="16034422" w14:textId="77777777" w:rsidR="0054749A" w:rsidRDefault="0054749A" w:rsidP="0054749A">
      <w:pPr>
        <w:rPr>
          <w:rFonts w:ascii="Arial" w:hAnsi="Arial" w:cs="Arial"/>
          <w:sz w:val="22"/>
          <w:szCs w:val="22"/>
        </w:rPr>
      </w:pPr>
    </w:p>
    <w:p w14:paraId="07CF71B3" w14:textId="4B033664" w:rsidR="0054749A" w:rsidRPr="00BA47EA" w:rsidRDefault="0054749A" w:rsidP="0054749A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63" w:name="_Ref129325829"/>
      <w:r>
        <w:rPr>
          <w:rFonts w:cstheme="minorHAnsi"/>
          <w:color w:val="262626" w:themeColor="text1" w:themeTint="D9"/>
          <w:szCs w:val="24"/>
        </w:rPr>
        <w:lastRenderedPageBreak/>
        <w:t>D</w:t>
      </w:r>
      <w:r w:rsidR="00FC4685">
        <w:rPr>
          <w:rFonts w:cstheme="minorHAnsi"/>
          <w:color w:val="262626" w:themeColor="text1" w:themeTint="D9"/>
          <w:szCs w:val="24"/>
        </w:rPr>
        <w:t>iscuss</w:t>
      </w:r>
      <w:r>
        <w:rPr>
          <w:rFonts w:cstheme="minorHAnsi"/>
          <w:color w:val="262626" w:themeColor="text1" w:themeTint="D9"/>
          <w:szCs w:val="24"/>
        </w:rPr>
        <w:t xml:space="preserve"> uses and disadvantages of the following roof types.</w:t>
      </w:r>
      <w:bookmarkEnd w:id="63"/>
    </w:p>
    <w:p w14:paraId="3C49A76F" w14:textId="77777777" w:rsidR="0054749A" w:rsidRPr="00D33B61" w:rsidRDefault="0054749A" w:rsidP="0054749A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54749A" w14:paraId="61022E6F" w14:textId="77777777" w:rsidTr="00FC4685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A92B22" w14:textId="77777777" w:rsidR="0054749A" w:rsidRDefault="0054749A" w:rsidP="00FC468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8A114" w14:textId="47C67DCB" w:rsidR="0054749A" w:rsidRDefault="0054749A" w:rsidP="00FC4685">
            <w:pPr>
              <w:jc w:val="center"/>
            </w:pPr>
            <w:r>
              <w:t>Roof types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783B22" w14:textId="5C1DBA0D" w:rsidR="0054749A" w:rsidRDefault="0054749A" w:rsidP="00FC4685">
            <w:pPr>
              <w:jc w:val="center"/>
            </w:pPr>
            <w:r>
              <w:t>Uses and disadvantages</w:t>
            </w:r>
          </w:p>
        </w:tc>
        <w:permStart w:id="116891017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14A0A" w14:textId="77777777" w:rsidR="0054749A" w:rsidRPr="00533511" w:rsidRDefault="002F3A4C" w:rsidP="00FC46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7053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4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8910173"/>
          </w:p>
        </w:tc>
      </w:tr>
      <w:tr w:rsidR="0054749A" w14:paraId="3FDC261F" w14:textId="77777777" w:rsidTr="00FC46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BC3922" w14:textId="77777777" w:rsidR="0054749A" w:rsidRPr="00FE608E" w:rsidRDefault="0054749A" w:rsidP="00FC46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8" w:space="0" w:color="auto"/>
            </w:tcBorders>
            <w:vAlign w:val="center"/>
          </w:tcPr>
          <w:p w14:paraId="6EE89AE6" w14:textId="0083E2C0" w:rsidR="0054749A" w:rsidRPr="00447473" w:rsidRDefault="0054749A" w:rsidP="00FC4685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Box gable roof</w:t>
            </w:r>
          </w:p>
        </w:tc>
        <w:tc>
          <w:tcPr>
            <w:tcW w:w="2715" w:type="pc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C8B69AE" w14:textId="230EDD02" w:rsidR="0054749A" w:rsidRPr="00B569D3" w:rsidRDefault="0054749A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1072892319" w:edGrp="everyone"/>
            <w:permEnd w:id="10728923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2296E" w14:textId="77777777" w:rsidR="0054749A" w:rsidRDefault="0054749A" w:rsidP="00FC4685">
            <w:pPr>
              <w:ind w:left="993" w:hanging="993"/>
            </w:pPr>
          </w:p>
        </w:tc>
      </w:tr>
      <w:tr w:rsidR="0054749A" w14:paraId="1BC93881" w14:textId="77777777" w:rsidTr="00FC46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AF3FD6" w14:textId="77777777" w:rsidR="0054749A" w:rsidRPr="00FE608E" w:rsidRDefault="0054749A" w:rsidP="00FC46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0D30E703" w14:textId="3484C978" w:rsidR="0054749A" w:rsidRDefault="0054749A" w:rsidP="00FC4685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Dual pitch roof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81B11B8" w14:textId="0C416A2D" w:rsidR="0054749A" w:rsidRPr="00B569D3" w:rsidRDefault="0054749A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820645072" w:edGrp="everyone"/>
            <w:permEnd w:id="8206450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837917" w14:textId="77777777" w:rsidR="0054749A" w:rsidRDefault="0054749A" w:rsidP="00FC4685">
            <w:pPr>
              <w:ind w:left="993" w:hanging="993"/>
            </w:pPr>
          </w:p>
        </w:tc>
      </w:tr>
      <w:tr w:rsidR="0054749A" w14:paraId="1633B726" w14:textId="77777777" w:rsidTr="00FC46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897BD7" w14:textId="77777777" w:rsidR="0054749A" w:rsidRPr="00FE608E" w:rsidRDefault="0054749A" w:rsidP="00FC46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63282EBC" w14:textId="77777777" w:rsidR="00FC4685" w:rsidRDefault="0054749A" w:rsidP="00FC4685">
            <w:pPr>
              <w:jc w:val="center"/>
              <w:rPr>
                <w:rFonts w:cstheme="minorHAnsi"/>
                <w:color w:val="262626" w:themeColor="text1" w:themeTint="D9"/>
                <w:szCs w:val="24"/>
              </w:rPr>
            </w:pPr>
            <w:r>
              <w:rPr>
                <w:rFonts w:cstheme="minorHAnsi"/>
                <w:color w:val="262626" w:themeColor="text1" w:themeTint="D9"/>
                <w:szCs w:val="24"/>
              </w:rPr>
              <w:t xml:space="preserve">Dutch gable and </w:t>
            </w:r>
          </w:p>
          <w:p w14:paraId="6260ABD0" w14:textId="28C9DCCB" w:rsidR="0054749A" w:rsidRDefault="0054749A" w:rsidP="00FC4685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Dutch hip roof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1AC3A0F" w14:textId="4492E8A9" w:rsidR="0054749A" w:rsidRPr="00B569D3" w:rsidRDefault="0054749A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592122484" w:edGrp="everyone"/>
            <w:permEnd w:id="5921224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3C0FB7" w14:textId="77777777" w:rsidR="0054749A" w:rsidRDefault="0054749A" w:rsidP="00FC4685">
            <w:pPr>
              <w:ind w:left="993" w:hanging="993"/>
            </w:pPr>
          </w:p>
        </w:tc>
      </w:tr>
      <w:tr w:rsidR="0054749A" w14:paraId="7B7D29A1" w14:textId="77777777" w:rsidTr="00FC46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05F436" w14:textId="77777777" w:rsidR="0054749A" w:rsidRPr="00FE608E" w:rsidRDefault="0054749A" w:rsidP="00FC46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5476996D" w14:textId="696DB1AA" w:rsidR="0054749A" w:rsidRDefault="00FC4685" w:rsidP="00FC4685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Hip and valley roof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4E8D452" w14:textId="52F46A98" w:rsidR="0054749A" w:rsidRPr="00B569D3" w:rsidRDefault="0054749A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1361136733" w:edGrp="everyone"/>
            <w:permEnd w:id="13611367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2632F1" w14:textId="77777777" w:rsidR="0054749A" w:rsidRDefault="0054749A" w:rsidP="00FC4685">
            <w:pPr>
              <w:ind w:left="993" w:hanging="993"/>
            </w:pPr>
          </w:p>
        </w:tc>
      </w:tr>
      <w:tr w:rsidR="0054749A" w14:paraId="46A7CE08" w14:textId="77777777" w:rsidTr="00FC46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B2FCC7" w14:textId="77777777" w:rsidR="0054749A" w:rsidRPr="00FE608E" w:rsidRDefault="0054749A" w:rsidP="00FC46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12" w:space="0" w:color="auto"/>
              <w:right w:val="single" w:sz="8" w:space="0" w:color="auto"/>
            </w:tcBorders>
            <w:vAlign w:val="center"/>
          </w:tcPr>
          <w:p w14:paraId="6C98185C" w14:textId="47BDCFEE" w:rsidR="0054749A" w:rsidRPr="00257322" w:rsidRDefault="00FC4685" w:rsidP="00FC4685">
            <w:pPr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Skillion roof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EB78DC" w14:textId="05AA22D6" w:rsidR="0054749A" w:rsidRPr="00B569D3" w:rsidRDefault="0054749A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1943804648" w:edGrp="everyone"/>
            <w:permEnd w:id="19438046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885813" w14:textId="77777777" w:rsidR="0054749A" w:rsidRDefault="0054749A" w:rsidP="00FC4685">
            <w:pPr>
              <w:ind w:left="993" w:hanging="993"/>
            </w:pPr>
          </w:p>
        </w:tc>
      </w:tr>
    </w:tbl>
    <w:p w14:paraId="2E97EFC9" w14:textId="77777777" w:rsidR="0054749A" w:rsidRDefault="0054749A" w:rsidP="0054749A">
      <w:pPr>
        <w:rPr>
          <w:rFonts w:ascii="Arial" w:hAnsi="Arial" w:cs="Arial"/>
          <w:sz w:val="22"/>
          <w:szCs w:val="22"/>
        </w:rPr>
      </w:pPr>
    </w:p>
    <w:p w14:paraId="11180A10" w14:textId="77777777" w:rsidR="0054749A" w:rsidRPr="000E310E" w:rsidRDefault="0054749A" w:rsidP="0054749A">
      <w:pPr>
        <w:jc w:val="left"/>
        <w:rPr>
          <w:rFonts w:ascii="Arial" w:hAnsi="Arial"/>
          <w:bCs/>
          <w:sz w:val="22"/>
          <w:szCs w:val="22"/>
        </w:rPr>
      </w:pPr>
    </w:p>
    <w:p w14:paraId="6246D06B" w14:textId="1314F725" w:rsidR="0054749A" w:rsidRPr="00830749" w:rsidRDefault="00952DCC" w:rsidP="0054749A">
      <w:pPr>
        <w:pStyle w:val="20TAQuestionNumber"/>
      </w:pPr>
      <w:bookmarkStart w:id="64" w:name="_Ref129327638"/>
      <w:r>
        <w:lastRenderedPageBreak/>
        <w:t>What parts of the building make up the gable end?</w:t>
      </w:r>
      <w:bookmarkEnd w:id="64"/>
    </w:p>
    <w:p w14:paraId="51B67316" w14:textId="77777777" w:rsidR="0054749A" w:rsidRPr="00830749" w:rsidRDefault="0054749A" w:rsidP="0054749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749A" w:rsidRPr="00830749" w14:paraId="21536435" w14:textId="77777777" w:rsidTr="00B569D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69E124" w14:textId="77777777" w:rsidR="0054749A" w:rsidRPr="001C4084" w:rsidRDefault="0054749A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0D39" w14:textId="00F9BB45" w:rsidR="0054749A" w:rsidRPr="001C4084" w:rsidRDefault="0054749A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2039971544" w:edGrp="everyone"/>
            <w:permEnd w:id="2039971544"/>
          </w:p>
        </w:tc>
        <w:permStart w:id="17778686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DB3A2C" w14:textId="77777777" w:rsidR="0054749A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251185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4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7868640"/>
          </w:p>
        </w:tc>
      </w:tr>
    </w:tbl>
    <w:p w14:paraId="1737FDE7" w14:textId="77777777" w:rsidR="0054749A" w:rsidRDefault="0054749A" w:rsidP="0054749A">
      <w:pPr>
        <w:rPr>
          <w:rFonts w:ascii="Arial" w:hAnsi="Arial" w:cs="Arial"/>
          <w:sz w:val="22"/>
          <w:szCs w:val="22"/>
        </w:rPr>
      </w:pPr>
    </w:p>
    <w:p w14:paraId="5C531732" w14:textId="77777777" w:rsidR="0054749A" w:rsidRPr="000E310E" w:rsidRDefault="0054749A" w:rsidP="0054749A">
      <w:pPr>
        <w:jc w:val="left"/>
        <w:rPr>
          <w:rFonts w:ascii="Arial" w:hAnsi="Arial"/>
          <w:bCs/>
          <w:sz w:val="22"/>
          <w:szCs w:val="22"/>
        </w:rPr>
      </w:pPr>
    </w:p>
    <w:p w14:paraId="7AADADD4" w14:textId="6EE713AF" w:rsidR="0054749A" w:rsidRPr="00830749" w:rsidRDefault="0054749A" w:rsidP="0054749A">
      <w:pPr>
        <w:pStyle w:val="20TAQuestionNumber"/>
      </w:pPr>
      <w:bookmarkStart w:id="65" w:name="_Ref129327655"/>
      <w:r>
        <w:t>Discuss</w:t>
      </w:r>
      <w:r w:rsidR="002539CF">
        <w:t xml:space="preserve"> north light roofing</w:t>
      </w:r>
      <w:r>
        <w:t>.</w:t>
      </w:r>
      <w:bookmarkEnd w:id="65"/>
    </w:p>
    <w:p w14:paraId="73F2A7F5" w14:textId="77777777" w:rsidR="0054749A" w:rsidRPr="00830749" w:rsidRDefault="0054749A" w:rsidP="0054749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749A" w:rsidRPr="00830749" w14:paraId="59501A7A" w14:textId="77777777" w:rsidTr="00B569D3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224B47" w14:textId="77777777" w:rsidR="0054749A" w:rsidRPr="001C4084" w:rsidRDefault="0054749A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C494" w14:textId="5F797F24" w:rsidR="0054749A" w:rsidRPr="001C4084" w:rsidRDefault="0054749A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826385603" w:edGrp="everyone"/>
            <w:permEnd w:id="1826385603"/>
          </w:p>
        </w:tc>
        <w:permStart w:id="7737953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B816D1" w14:textId="77777777" w:rsidR="0054749A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195002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4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3795366"/>
          </w:p>
        </w:tc>
      </w:tr>
    </w:tbl>
    <w:p w14:paraId="7114B041" w14:textId="77777777" w:rsidR="0054749A" w:rsidRDefault="0054749A" w:rsidP="0054749A">
      <w:pPr>
        <w:rPr>
          <w:rFonts w:ascii="Arial" w:hAnsi="Arial" w:cs="Arial"/>
          <w:sz w:val="22"/>
          <w:szCs w:val="22"/>
        </w:rPr>
      </w:pPr>
    </w:p>
    <w:p w14:paraId="093DB223" w14:textId="77777777" w:rsidR="004709F8" w:rsidRPr="000E310E" w:rsidRDefault="004709F8" w:rsidP="004709F8">
      <w:pPr>
        <w:jc w:val="left"/>
        <w:rPr>
          <w:rFonts w:ascii="Arial" w:hAnsi="Arial"/>
          <w:bCs/>
          <w:sz w:val="22"/>
          <w:szCs w:val="22"/>
        </w:rPr>
      </w:pPr>
    </w:p>
    <w:p w14:paraId="1EE7B06C" w14:textId="659FB3BD" w:rsidR="004709F8" w:rsidRPr="00830749" w:rsidRDefault="004709F8" w:rsidP="004709F8">
      <w:pPr>
        <w:pStyle w:val="20TAQuestionNumber"/>
      </w:pPr>
      <w:bookmarkStart w:id="66" w:name="_Ref129328300"/>
      <w:r>
        <w:t>Discuss</w:t>
      </w:r>
      <w:r w:rsidR="00F4539B">
        <w:t xml:space="preserve"> the benefits and disadvantages of using concrete, clay or metal tiles for roof cladding</w:t>
      </w:r>
      <w:r>
        <w:t>.</w:t>
      </w:r>
      <w:bookmarkEnd w:id="66"/>
    </w:p>
    <w:p w14:paraId="3967F28E" w14:textId="77777777" w:rsidR="004709F8" w:rsidRPr="00830749" w:rsidRDefault="004709F8" w:rsidP="004709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09F8" w:rsidRPr="00830749" w14:paraId="06A41B1C" w14:textId="77777777" w:rsidTr="00B569D3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D10AD3" w14:textId="77777777" w:rsidR="004709F8" w:rsidRPr="001C4084" w:rsidRDefault="004709F8" w:rsidP="00B00F2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274D" w14:textId="0806A325" w:rsidR="004709F8" w:rsidRPr="001C4084" w:rsidRDefault="004709F8" w:rsidP="00B00F2E">
            <w:pPr>
              <w:rPr>
                <w:rFonts w:ascii="Arial" w:hAnsi="Arial" w:cs="Arial"/>
                <w:sz w:val="22"/>
                <w:szCs w:val="22"/>
              </w:rPr>
            </w:pPr>
            <w:permStart w:id="1537876442" w:edGrp="everyone"/>
            <w:permEnd w:id="1537876442"/>
          </w:p>
        </w:tc>
        <w:permStart w:id="649505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85AF55" w14:textId="77777777" w:rsidR="004709F8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75956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09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950566"/>
          </w:p>
        </w:tc>
      </w:tr>
    </w:tbl>
    <w:p w14:paraId="60B0C2BC" w14:textId="77777777" w:rsidR="004709F8" w:rsidRDefault="004709F8" w:rsidP="004709F8">
      <w:pPr>
        <w:rPr>
          <w:rFonts w:ascii="Arial" w:hAnsi="Arial" w:cs="Arial"/>
          <w:sz w:val="22"/>
          <w:szCs w:val="22"/>
        </w:rPr>
      </w:pPr>
    </w:p>
    <w:p w14:paraId="1D13D0AE" w14:textId="41DEC78F" w:rsidR="00F4539B" w:rsidRPr="00BA47EA" w:rsidRDefault="00F4539B" w:rsidP="00F4539B">
      <w:pPr>
        <w:pStyle w:val="20TAQuestionNumber"/>
        <w:rPr>
          <w:rFonts w:cstheme="minorHAnsi"/>
          <w:color w:val="262626" w:themeColor="text1" w:themeTint="D9"/>
          <w:szCs w:val="24"/>
        </w:rPr>
      </w:pPr>
      <w:bookmarkStart w:id="67" w:name="_Ref129328630"/>
      <w:r>
        <w:rPr>
          <w:rFonts w:cstheme="minorHAnsi"/>
          <w:color w:val="262626" w:themeColor="text1" w:themeTint="D9"/>
          <w:szCs w:val="24"/>
        </w:rPr>
        <w:lastRenderedPageBreak/>
        <w:t>Discuss the structural advantages associated with the following types of roof cladding.</w:t>
      </w:r>
      <w:bookmarkEnd w:id="67"/>
    </w:p>
    <w:p w14:paraId="1C3957F7" w14:textId="77777777" w:rsidR="00F4539B" w:rsidRPr="00D33B61" w:rsidRDefault="00F4539B" w:rsidP="00F4539B">
      <w:pPr>
        <w:pStyle w:val="20TAQuestionNumber"/>
        <w:numPr>
          <w:ilvl w:val="0"/>
          <w:numId w:val="0"/>
        </w:num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F4539B" w14:paraId="0484E75B" w14:textId="77777777" w:rsidTr="00B00F2E">
        <w:trPr>
          <w:trHeight w:val="68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F04D69" w14:textId="77777777" w:rsidR="00F4539B" w:rsidRDefault="00F4539B" w:rsidP="00B00F2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D69534" w14:textId="2577E32E" w:rsidR="00F4539B" w:rsidRDefault="00F4539B" w:rsidP="00B00F2E">
            <w:pPr>
              <w:jc w:val="center"/>
            </w:pPr>
            <w:r>
              <w:t>Roof cladding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26C07D" w14:textId="1D653F9B" w:rsidR="00F4539B" w:rsidRDefault="00F4539B" w:rsidP="00B00F2E">
            <w:pPr>
              <w:jc w:val="center"/>
            </w:pPr>
            <w:r>
              <w:t>Structural advantages</w:t>
            </w:r>
          </w:p>
        </w:tc>
        <w:permStart w:id="155033213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B331A8" w14:textId="77777777" w:rsidR="00F4539B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7161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539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0332139"/>
          </w:p>
        </w:tc>
      </w:tr>
      <w:tr w:rsidR="00F4539B" w14:paraId="2EA03C05" w14:textId="77777777" w:rsidTr="00B00F2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AC420E" w14:textId="77777777" w:rsidR="00F4539B" w:rsidRPr="00FE608E" w:rsidRDefault="00F4539B" w:rsidP="00B00F2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8" w:space="0" w:color="auto"/>
            </w:tcBorders>
            <w:vAlign w:val="center"/>
          </w:tcPr>
          <w:p w14:paraId="606F1589" w14:textId="14EBF220" w:rsidR="00F4539B" w:rsidRPr="00447473" w:rsidRDefault="00F4539B" w:rsidP="00B00F2E">
            <w:pPr>
              <w:jc w:val="center"/>
            </w:pPr>
            <w:r>
              <w:t>Shakes</w:t>
            </w:r>
          </w:p>
        </w:tc>
        <w:tc>
          <w:tcPr>
            <w:tcW w:w="2715" w:type="pc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209A0BC1" w14:textId="65838080" w:rsidR="00F4539B" w:rsidRPr="00B569D3" w:rsidRDefault="00F4539B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1746678115" w:edGrp="everyone"/>
            <w:permEnd w:id="17466781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C19C91" w14:textId="77777777" w:rsidR="00F4539B" w:rsidRDefault="00F4539B" w:rsidP="00B00F2E">
            <w:pPr>
              <w:ind w:left="993" w:hanging="993"/>
            </w:pPr>
          </w:p>
        </w:tc>
      </w:tr>
      <w:tr w:rsidR="00F4539B" w14:paraId="1CD8F0D3" w14:textId="77777777" w:rsidTr="00B00F2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2B6162" w14:textId="77777777" w:rsidR="00F4539B" w:rsidRPr="00FE608E" w:rsidRDefault="00F4539B" w:rsidP="00B00F2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1F43D714" w14:textId="1A8F4E70" w:rsidR="00F4539B" w:rsidRDefault="00F4539B" w:rsidP="00B00F2E">
            <w:pPr>
              <w:jc w:val="center"/>
            </w:pPr>
            <w:r>
              <w:t>Shingles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89ED204" w14:textId="00E5953B" w:rsidR="00F4539B" w:rsidRPr="00B569D3" w:rsidRDefault="00F4539B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628381232" w:edGrp="everyone"/>
            <w:permEnd w:id="6283812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EB9C53" w14:textId="77777777" w:rsidR="00F4539B" w:rsidRDefault="00F4539B" w:rsidP="00B00F2E">
            <w:pPr>
              <w:ind w:left="993" w:hanging="993"/>
            </w:pPr>
          </w:p>
        </w:tc>
      </w:tr>
      <w:tr w:rsidR="00F4539B" w14:paraId="3B860D49" w14:textId="77777777" w:rsidTr="00B00F2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9B8BDE" w14:textId="77777777" w:rsidR="00F4539B" w:rsidRPr="00FE608E" w:rsidRDefault="00F4539B" w:rsidP="00B00F2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2B60DB92" w14:textId="44222880" w:rsidR="00F4539B" w:rsidRDefault="00F4539B" w:rsidP="00B00F2E">
            <w:pPr>
              <w:jc w:val="center"/>
            </w:pPr>
            <w:r>
              <w:t>Short run sheeting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DD448AE" w14:textId="029AAD0A" w:rsidR="00F4539B" w:rsidRPr="00B569D3" w:rsidRDefault="00F4539B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610481412" w:edGrp="everyone"/>
            <w:permEnd w:id="6104814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F5107B" w14:textId="77777777" w:rsidR="00F4539B" w:rsidRDefault="00F4539B" w:rsidP="00B00F2E">
            <w:pPr>
              <w:ind w:left="993" w:hanging="993"/>
            </w:pPr>
          </w:p>
        </w:tc>
      </w:tr>
      <w:tr w:rsidR="00F4539B" w14:paraId="37ABDD18" w14:textId="77777777" w:rsidTr="00B00F2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B871C1" w14:textId="77777777" w:rsidR="00F4539B" w:rsidRPr="00FE608E" w:rsidRDefault="00F4539B" w:rsidP="00B00F2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8" w:space="0" w:color="auto"/>
              <w:right w:val="single" w:sz="4" w:space="0" w:color="A6A6A6" w:themeColor="background1" w:themeShade="A6"/>
            </w:tcBorders>
            <w:vAlign w:val="center"/>
          </w:tcPr>
          <w:p w14:paraId="5EF0B07C" w14:textId="5E9820BA" w:rsidR="00F4539B" w:rsidRDefault="00F4539B" w:rsidP="00B00F2E">
            <w:pPr>
              <w:jc w:val="center"/>
            </w:pPr>
            <w:r>
              <w:t>Long run sheeting</w:t>
            </w:r>
          </w:p>
        </w:tc>
        <w:tc>
          <w:tcPr>
            <w:tcW w:w="271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2AF67CD" w14:textId="02ECF962" w:rsidR="00F4539B" w:rsidRPr="00B569D3" w:rsidRDefault="00F4539B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120609561" w:edGrp="everyone"/>
            <w:permEnd w:id="1206095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2E0CC0" w14:textId="77777777" w:rsidR="00F4539B" w:rsidRDefault="00F4539B" w:rsidP="00B00F2E">
            <w:pPr>
              <w:ind w:left="993" w:hanging="993"/>
            </w:pPr>
          </w:p>
        </w:tc>
      </w:tr>
      <w:tr w:rsidR="00F4539B" w14:paraId="716464E0" w14:textId="77777777" w:rsidTr="00B00F2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4DB629" w14:textId="77777777" w:rsidR="00F4539B" w:rsidRPr="00FE608E" w:rsidRDefault="00F4539B" w:rsidP="00B00F2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4" w:space="0" w:color="A6A6A6" w:themeColor="background1" w:themeShade="A6"/>
              <w:bottom w:val="single" w:sz="12" w:space="0" w:color="auto"/>
              <w:right w:val="single" w:sz="8" w:space="0" w:color="auto"/>
            </w:tcBorders>
            <w:vAlign w:val="center"/>
          </w:tcPr>
          <w:p w14:paraId="5B5237EE" w14:textId="2E73C7B2" w:rsidR="00F4539B" w:rsidRPr="00257322" w:rsidRDefault="00F4539B" w:rsidP="00B00F2E">
            <w:pPr>
              <w:jc w:val="center"/>
            </w:pPr>
            <w:r>
              <w:t>Metal sheeting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389B05" w14:textId="5827CBAC" w:rsidR="00F4539B" w:rsidRPr="00B569D3" w:rsidRDefault="00F4539B" w:rsidP="00B569D3">
            <w:pPr>
              <w:rPr>
                <w:rFonts w:ascii="Arial" w:hAnsi="Arial" w:cs="Arial"/>
                <w:sz w:val="22"/>
                <w:szCs w:val="22"/>
              </w:rPr>
            </w:pPr>
            <w:permStart w:id="568814576" w:edGrp="everyone"/>
            <w:permEnd w:id="5688145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00ECC" w14:textId="77777777" w:rsidR="00F4539B" w:rsidRDefault="00F4539B" w:rsidP="00B00F2E">
            <w:pPr>
              <w:ind w:left="993" w:hanging="993"/>
            </w:pPr>
          </w:p>
        </w:tc>
      </w:tr>
    </w:tbl>
    <w:p w14:paraId="764BB7E7" w14:textId="77777777" w:rsidR="00696A6E" w:rsidRDefault="00696A6E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72502964" w:rsidR="00787509" w:rsidRPr="004932A4" w:rsidRDefault="002F3A4C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7D2B">
            <w:rPr>
              <w:szCs w:val="32"/>
            </w:rPr>
            <w:t>CPCCBC4010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25414E1E" w:rsidR="00787509" w:rsidRDefault="002F3A4C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7D2B">
            <w:rPr>
              <w:szCs w:val="32"/>
            </w:rPr>
            <w:t>Apply structural principles to residential and commercial constructions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B569D3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0975852" w:edGrp="everyone"/>
            <w:permEnd w:id="110975852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Any written questions that are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incomplete, or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not answered satisfactorily will need to be completed again after further training support.</w:t>
            </w:r>
          </w:p>
          <w:p w14:paraId="4BDFD679" w14:textId="77777777" w:rsidR="00787509" w:rsidRPr="00750D30" w:rsidRDefault="00787509" w:rsidP="00E431C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5AF48888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85139" w:rsidRPr="00BA4D9F" w14:paraId="41B8B770" w14:textId="77777777" w:rsidTr="001A3D7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4AD91A1" w14:textId="77777777" w:rsidR="00085139" w:rsidRPr="00750D30" w:rsidRDefault="00085139" w:rsidP="001A3D7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085139" w:rsidRPr="00BA4D9F" w14:paraId="1F953705" w14:textId="77777777" w:rsidTr="001A3D7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621788" w14:textId="77777777" w:rsidR="00085139" w:rsidRPr="00DE303D" w:rsidRDefault="00085139" w:rsidP="001A3D7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C2DA00F" w14:textId="77777777" w:rsidR="00085139" w:rsidRPr="00DE303D" w:rsidRDefault="00085139" w:rsidP="0008513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D624F9E" w14:textId="77777777" w:rsidR="00085139" w:rsidRPr="00750D30" w:rsidRDefault="00085139" w:rsidP="00085139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085139" w:rsidRPr="00BA4D9F" w14:paraId="6CAD8678" w14:textId="77777777" w:rsidTr="001A3D7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6C6D65" w14:textId="77777777" w:rsidR="00085139" w:rsidRPr="001A3ED6" w:rsidRDefault="00085139" w:rsidP="001A3D7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19703152" w:edGrp="everyone"/>
            <w:permEnd w:id="219703152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  <w:bookmarkStart w:id="68" w:name="_Hlk129253446"/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615203" w:rsidRPr="00594B1F" w14:paraId="2DE0F519" w14:textId="77777777" w:rsidTr="00615203">
        <w:tc>
          <w:tcPr>
            <w:tcW w:w="9016" w:type="dxa"/>
            <w:shd w:val="clear" w:color="auto" w:fill="232F84"/>
          </w:tcPr>
          <w:p w14:paraId="420AA822" w14:textId="77777777" w:rsidR="00615203" w:rsidRPr="00594B1F" w:rsidRDefault="00615203" w:rsidP="00CF6770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69" w:name="_Ref127945445"/>
          </w:p>
        </w:tc>
        <w:bookmarkEnd w:id="69"/>
      </w:tr>
      <w:tr w:rsidR="00615203" w:rsidRPr="00594B1F" w14:paraId="48053C87" w14:textId="77777777" w:rsidTr="00DB1D97">
        <w:trPr>
          <w:trHeight w:val="907"/>
        </w:trPr>
        <w:tc>
          <w:tcPr>
            <w:tcW w:w="9016" w:type="dxa"/>
            <w:shd w:val="clear" w:color="auto" w:fill="A1D7E1"/>
            <w:vAlign w:val="center"/>
          </w:tcPr>
          <w:p w14:paraId="5183CABB" w14:textId="23CF31D4" w:rsidR="00615203" w:rsidRPr="00DB1D97" w:rsidRDefault="00615203" w:rsidP="006F02C7">
            <w:pPr>
              <w:jc w:val="left"/>
              <w:rPr>
                <w:rFonts w:ascii="Arial" w:hAnsi="Arial" w:cs="Arial"/>
                <w:sz w:val="22"/>
              </w:rPr>
            </w:pPr>
            <w:r w:rsidRPr="00A81453">
              <w:rPr>
                <w:rFonts w:ascii="Arial" w:hAnsi="Arial" w:cs="Arial"/>
                <w:sz w:val="22"/>
              </w:rPr>
              <w:t xml:space="preserve">Access the NCC via the internet to </w:t>
            </w:r>
            <w:r>
              <w:rPr>
                <w:rFonts w:ascii="Arial" w:hAnsi="Arial" w:cs="Arial"/>
                <w:sz w:val="22"/>
              </w:rPr>
              <w:t xml:space="preserve">locate the requirements applicable to </w:t>
            </w:r>
            <w:r w:rsidR="006F02C7">
              <w:rPr>
                <w:rFonts w:ascii="Arial" w:hAnsi="Arial" w:cs="Arial"/>
                <w:sz w:val="22"/>
              </w:rPr>
              <w:t>the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292CE0">
              <w:rPr>
                <w:rFonts w:ascii="Arial" w:hAnsi="Arial" w:cs="Arial"/>
                <w:sz w:val="22"/>
              </w:rPr>
              <w:t xml:space="preserve">proposed </w:t>
            </w:r>
            <w:r>
              <w:rPr>
                <w:rFonts w:ascii="Arial" w:hAnsi="Arial" w:cs="Arial"/>
                <w:sz w:val="22"/>
              </w:rPr>
              <w:t xml:space="preserve">building development </w:t>
            </w:r>
            <w:r w:rsidR="006F02C7">
              <w:rPr>
                <w:rFonts w:ascii="Arial" w:hAnsi="Arial" w:cs="Arial"/>
                <w:sz w:val="22"/>
              </w:rPr>
              <w:t xml:space="preserve">plans at </w:t>
            </w:r>
            <w:r w:rsidR="006F02C7" w:rsidRPr="006F02C7">
              <w:rPr>
                <w:rFonts w:ascii="Arial" w:hAnsi="Arial" w:cs="Arial"/>
                <w:sz w:val="22"/>
              </w:rPr>
              <w:t>PALLARA</w:t>
            </w:r>
            <w:r w:rsidR="0033003D">
              <w:rPr>
                <w:rFonts w:ascii="Arial" w:hAnsi="Arial" w:cs="Arial"/>
                <w:sz w:val="22"/>
              </w:rPr>
              <w:t>, QUEENSLAND</w:t>
            </w:r>
            <w:r w:rsidR="006F02C7" w:rsidRPr="006F02C7">
              <w:rPr>
                <w:rFonts w:ascii="Arial" w:hAnsi="Arial" w:cs="Arial"/>
                <w:sz w:val="22"/>
              </w:rPr>
              <w:t xml:space="preserve"> </w:t>
            </w:r>
            <w:r w:rsidR="006F02C7" w:rsidRPr="006F02C7">
              <w:rPr>
                <w:rFonts w:ascii="Arial" w:hAnsi="Arial" w:cs="Arial"/>
                <w:i/>
                <w:iCs/>
                <w:sz w:val="22"/>
              </w:rPr>
              <w:t>(Handout 1 and Handout 2)</w:t>
            </w:r>
            <w:r w:rsidR="006F02C7">
              <w:rPr>
                <w:rFonts w:ascii="Arial" w:hAnsi="Arial" w:cs="Arial"/>
                <w:i/>
                <w:iCs/>
                <w:sz w:val="22"/>
              </w:rPr>
              <w:t xml:space="preserve"> </w:t>
            </w:r>
            <w:r w:rsidR="006F02C7">
              <w:rPr>
                <w:rFonts w:ascii="Arial" w:hAnsi="Arial" w:cs="Arial"/>
                <w:sz w:val="22"/>
              </w:rPr>
              <w:t>and complete the information below:</w:t>
            </w:r>
          </w:p>
        </w:tc>
      </w:tr>
    </w:tbl>
    <w:p w14:paraId="0CFD6AFE" w14:textId="77777777" w:rsidR="00615203" w:rsidRPr="00301156" w:rsidRDefault="00615203" w:rsidP="00615203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301156">
        <w:rPr>
          <w:rFonts w:ascii="Arial" w:eastAsia="Calibri" w:hAnsi="Arial" w:cs="Arial"/>
          <w:b/>
          <w:bCs/>
          <w:i/>
          <w:iCs/>
          <w:szCs w:val="24"/>
        </w:rPr>
        <w:t>Building Description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15203" w:rsidRPr="00594B1F" w14:paraId="65DAC784" w14:textId="77777777" w:rsidTr="00B00F2E">
        <w:tc>
          <w:tcPr>
            <w:tcW w:w="9016" w:type="dxa"/>
            <w:shd w:val="clear" w:color="auto" w:fill="D9D9D9"/>
          </w:tcPr>
          <w:p w14:paraId="70FE4645" w14:textId="77777777" w:rsidR="00615203" w:rsidRPr="00974A8C" w:rsidRDefault="00615203" w:rsidP="00B00F2E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974A8C">
              <w:rPr>
                <w:rFonts w:ascii="Arial" w:hAnsi="Arial" w:cs="Arial"/>
                <w:b/>
                <w:bCs/>
                <w:sz w:val="22"/>
              </w:rPr>
              <w:t>Classification</w:t>
            </w:r>
          </w:p>
        </w:tc>
      </w:tr>
      <w:tr w:rsidR="00615203" w:rsidRPr="00C43C6D" w14:paraId="62A7CDEB" w14:textId="77777777" w:rsidTr="00DB1D97">
        <w:trPr>
          <w:trHeight w:val="794"/>
        </w:trPr>
        <w:tc>
          <w:tcPr>
            <w:tcW w:w="9016" w:type="dxa"/>
          </w:tcPr>
          <w:p w14:paraId="45FBA9A4" w14:textId="41020AA3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1052847381" w:edGrp="everyone"/>
            <w:permEnd w:id="1052847381"/>
          </w:p>
        </w:tc>
      </w:tr>
      <w:tr w:rsidR="00615203" w:rsidRPr="00594B1F" w14:paraId="0C262387" w14:textId="77777777" w:rsidTr="00B00F2E">
        <w:tc>
          <w:tcPr>
            <w:tcW w:w="9016" w:type="dxa"/>
            <w:shd w:val="clear" w:color="auto" w:fill="D9D9D9"/>
          </w:tcPr>
          <w:p w14:paraId="6E45F071" w14:textId="197E5F49" w:rsidR="00615203" w:rsidRPr="00C417B7" w:rsidRDefault="00615203" w:rsidP="00B00F2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Climate zone</w:t>
            </w:r>
            <w:r w:rsidR="007E2009">
              <w:rPr>
                <w:rFonts w:ascii="Arial" w:hAnsi="Arial" w:cs="Arial"/>
                <w:b/>
                <w:sz w:val="22"/>
              </w:rPr>
              <w:t xml:space="preserve"> and description</w:t>
            </w:r>
          </w:p>
        </w:tc>
      </w:tr>
      <w:tr w:rsidR="009B53A8" w:rsidRPr="00C43C6D" w14:paraId="16AD2904" w14:textId="77777777" w:rsidTr="00DB1D97">
        <w:trPr>
          <w:trHeight w:val="794"/>
        </w:trPr>
        <w:tc>
          <w:tcPr>
            <w:tcW w:w="9016" w:type="dxa"/>
          </w:tcPr>
          <w:p w14:paraId="3C8A09F7" w14:textId="28E85F35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349138501" w:edGrp="everyone"/>
            <w:permEnd w:id="349138501"/>
          </w:p>
        </w:tc>
      </w:tr>
      <w:tr w:rsidR="00615203" w:rsidRPr="00594B1F" w14:paraId="50E9901B" w14:textId="77777777" w:rsidTr="00B00F2E">
        <w:trPr>
          <w:trHeight w:val="70"/>
        </w:trPr>
        <w:tc>
          <w:tcPr>
            <w:tcW w:w="9016" w:type="dxa"/>
            <w:shd w:val="clear" w:color="auto" w:fill="D9D9D9"/>
          </w:tcPr>
          <w:p w14:paraId="51E4C86B" w14:textId="77777777" w:rsidR="00615203" w:rsidRPr="00C417B7" w:rsidRDefault="00615203" w:rsidP="00B00F2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Type of construction</w:t>
            </w:r>
          </w:p>
        </w:tc>
      </w:tr>
      <w:tr w:rsidR="00615203" w:rsidRPr="00C43C6D" w14:paraId="44CA59DA" w14:textId="77777777" w:rsidTr="00DB1D97">
        <w:trPr>
          <w:trHeight w:val="794"/>
        </w:trPr>
        <w:tc>
          <w:tcPr>
            <w:tcW w:w="9016" w:type="dxa"/>
          </w:tcPr>
          <w:p w14:paraId="2893AFC1" w14:textId="77777777" w:rsidR="00615203" w:rsidRPr="00C43C6D" w:rsidRDefault="00615203" w:rsidP="00C43C6D">
            <w:pPr>
              <w:rPr>
                <w:rFonts w:ascii="Arial" w:hAnsi="Arial" w:cs="Arial"/>
                <w:sz w:val="22"/>
              </w:rPr>
            </w:pPr>
            <w:permStart w:id="1738111333" w:edGrp="everyone"/>
            <w:permEnd w:id="1738111333"/>
          </w:p>
        </w:tc>
      </w:tr>
      <w:tr w:rsidR="00CE0412" w:rsidRPr="00594B1F" w14:paraId="245ECE91" w14:textId="77777777" w:rsidTr="00CE0412">
        <w:trPr>
          <w:trHeight w:val="283"/>
        </w:trPr>
        <w:tc>
          <w:tcPr>
            <w:tcW w:w="9016" w:type="dxa"/>
            <w:shd w:val="clear" w:color="auto" w:fill="D9D9D9" w:themeFill="background1" w:themeFillShade="D9"/>
          </w:tcPr>
          <w:p w14:paraId="08DD1442" w14:textId="1E6E285D" w:rsidR="00CE0412" w:rsidRDefault="00CE0412" w:rsidP="00CE0412">
            <w:pPr>
              <w:keepNext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CE0412">
              <w:rPr>
                <w:rFonts w:ascii="Arial" w:hAnsi="Arial" w:cs="Arial"/>
                <w:b/>
                <w:sz w:val="22"/>
              </w:rPr>
              <w:t>Wind Classification</w:t>
            </w:r>
          </w:p>
        </w:tc>
      </w:tr>
      <w:tr w:rsidR="009B53A8" w:rsidRPr="00C43C6D" w14:paraId="63582066" w14:textId="77777777" w:rsidTr="00DB1D97">
        <w:trPr>
          <w:trHeight w:val="794"/>
        </w:trPr>
        <w:tc>
          <w:tcPr>
            <w:tcW w:w="9016" w:type="dxa"/>
          </w:tcPr>
          <w:p w14:paraId="16089C12" w14:textId="4E6F9435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1313044092" w:edGrp="everyone"/>
            <w:permEnd w:id="1313044092"/>
          </w:p>
        </w:tc>
      </w:tr>
      <w:tr w:rsidR="006F02C7" w:rsidRPr="00594B1F" w14:paraId="085D90A3" w14:textId="77777777" w:rsidTr="006F02C7">
        <w:trPr>
          <w:trHeight w:val="283"/>
        </w:trPr>
        <w:tc>
          <w:tcPr>
            <w:tcW w:w="9016" w:type="dxa"/>
            <w:shd w:val="clear" w:color="auto" w:fill="D9D9D9" w:themeFill="background1" w:themeFillShade="D9"/>
          </w:tcPr>
          <w:p w14:paraId="5A584BB7" w14:textId="236B919C" w:rsidR="006F02C7" w:rsidRPr="009B53A8" w:rsidRDefault="006F02C7" w:rsidP="009B53A8">
            <w:pPr>
              <w:keepNext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6F02C7">
              <w:rPr>
                <w:rFonts w:ascii="Arial" w:hAnsi="Arial" w:cs="Arial"/>
                <w:b/>
                <w:sz w:val="22"/>
              </w:rPr>
              <w:t>Site soil classification</w:t>
            </w:r>
          </w:p>
        </w:tc>
      </w:tr>
      <w:tr w:rsidR="006F02C7" w:rsidRPr="00C43C6D" w14:paraId="1235570A" w14:textId="77777777" w:rsidTr="00DB1D97">
        <w:trPr>
          <w:trHeight w:val="794"/>
        </w:trPr>
        <w:tc>
          <w:tcPr>
            <w:tcW w:w="9016" w:type="dxa"/>
          </w:tcPr>
          <w:p w14:paraId="4090E887" w14:textId="2DCD2DD3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956918402" w:edGrp="everyone"/>
            <w:permEnd w:id="956918402"/>
          </w:p>
        </w:tc>
      </w:tr>
    </w:tbl>
    <w:p w14:paraId="1E2F17ED" w14:textId="503A641D" w:rsidR="009B53A8" w:rsidRDefault="009B53A8" w:rsidP="00224F8D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 xml:space="preserve">Site Preparation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3AF" w:rsidRPr="00594B1F" w14:paraId="63516079" w14:textId="77777777" w:rsidTr="006F02C7">
        <w:trPr>
          <w:trHeight w:val="283"/>
        </w:trPr>
        <w:tc>
          <w:tcPr>
            <w:tcW w:w="9016" w:type="dxa"/>
            <w:shd w:val="clear" w:color="auto" w:fill="D9D9D9"/>
          </w:tcPr>
          <w:p w14:paraId="39D60A2E" w14:textId="6CDC4F2F" w:rsidR="00AD43AF" w:rsidRPr="00974A8C" w:rsidRDefault="00AD43AF" w:rsidP="00803D33">
            <w:pPr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Termite management</w:t>
            </w:r>
          </w:p>
        </w:tc>
      </w:tr>
      <w:tr w:rsidR="00AD43AF" w:rsidRPr="00C43C6D" w14:paraId="40EE0AB1" w14:textId="77777777" w:rsidTr="00803D33">
        <w:trPr>
          <w:trHeight w:val="1361"/>
        </w:trPr>
        <w:tc>
          <w:tcPr>
            <w:tcW w:w="9016" w:type="dxa"/>
          </w:tcPr>
          <w:p w14:paraId="43EEF306" w14:textId="30D142BA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1901745256" w:edGrp="everyone"/>
            <w:permEnd w:id="1901745256"/>
          </w:p>
        </w:tc>
      </w:tr>
      <w:tr w:rsidR="006F02C7" w:rsidRPr="00594B1F" w14:paraId="0AA117D2" w14:textId="77777777" w:rsidTr="006F02C7">
        <w:trPr>
          <w:trHeight w:val="283"/>
        </w:trPr>
        <w:tc>
          <w:tcPr>
            <w:tcW w:w="9016" w:type="dxa"/>
            <w:shd w:val="clear" w:color="auto" w:fill="D9D9D9" w:themeFill="background1" w:themeFillShade="D9"/>
          </w:tcPr>
          <w:p w14:paraId="33DB999E" w14:textId="127CE8C7" w:rsidR="006F02C7" w:rsidRPr="006F02C7" w:rsidRDefault="00DF7B8C" w:rsidP="00803D33">
            <w:pPr>
              <w:jc w:val="left"/>
              <w:rPr>
                <w:rFonts w:ascii="Arial" w:hAnsi="Arial" w:cs="Arial"/>
                <w:b/>
                <w:bCs/>
                <w:vanish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Site preparation</w:t>
            </w:r>
          </w:p>
        </w:tc>
      </w:tr>
      <w:tr w:rsidR="00224F8D" w:rsidRPr="00C43C6D" w14:paraId="52926A3C" w14:textId="77777777" w:rsidTr="00803D33">
        <w:trPr>
          <w:trHeight w:val="1587"/>
        </w:trPr>
        <w:tc>
          <w:tcPr>
            <w:tcW w:w="9016" w:type="dxa"/>
          </w:tcPr>
          <w:p w14:paraId="795525A7" w14:textId="77777777" w:rsidR="00224F8D" w:rsidRPr="00C43C6D" w:rsidRDefault="00224F8D" w:rsidP="00C43C6D">
            <w:pPr>
              <w:rPr>
                <w:rFonts w:ascii="Arial" w:hAnsi="Arial" w:cs="Arial"/>
                <w:sz w:val="22"/>
              </w:rPr>
            </w:pPr>
            <w:permStart w:id="1433155806" w:edGrp="everyone"/>
            <w:permEnd w:id="1433155806"/>
          </w:p>
        </w:tc>
      </w:tr>
    </w:tbl>
    <w:p w14:paraId="3798FA14" w14:textId="402D1FF0" w:rsidR="00615203" w:rsidRPr="00301156" w:rsidRDefault="00615203" w:rsidP="00615203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C417B7">
        <w:rPr>
          <w:rFonts w:ascii="Arial" w:eastAsia="Calibri" w:hAnsi="Arial" w:cs="Arial"/>
          <w:b/>
          <w:bCs/>
          <w:i/>
          <w:iCs/>
          <w:szCs w:val="24"/>
        </w:rPr>
        <w:lastRenderedPageBreak/>
        <w:t>Fire resistance and stability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15203" w:rsidRPr="00594B1F" w14:paraId="66190F1A" w14:textId="77777777" w:rsidTr="001B09F9">
        <w:trPr>
          <w:trHeight w:val="283"/>
        </w:trPr>
        <w:tc>
          <w:tcPr>
            <w:tcW w:w="9016" w:type="dxa"/>
            <w:shd w:val="clear" w:color="auto" w:fill="D9D9D9"/>
          </w:tcPr>
          <w:p w14:paraId="02BEA052" w14:textId="31875714" w:rsidR="00615203" w:rsidRPr="00C417B7" w:rsidRDefault="00DF7B8C" w:rsidP="00B00F2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Fi</w:t>
            </w:r>
            <w:r w:rsidR="00615203">
              <w:rPr>
                <w:rFonts w:ascii="Arial" w:hAnsi="Arial" w:cs="Arial"/>
                <w:b/>
                <w:sz w:val="22"/>
              </w:rPr>
              <w:t>re resistance information</w:t>
            </w:r>
          </w:p>
        </w:tc>
      </w:tr>
      <w:tr w:rsidR="00615203" w:rsidRPr="00C43C6D" w14:paraId="7D56C5E3" w14:textId="77777777" w:rsidTr="001B09F9">
        <w:trPr>
          <w:trHeight w:val="1361"/>
        </w:trPr>
        <w:tc>
          <w:tcPr>
            <w:tcW w:w="9016" w:type="dxa"/>
          </w:tcPr>
          <w:p w14:paraId="19CD8AE9" w14:textId="5EB16F09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162410305" w:edGrp="everyone"/>
            <w:permEnd w:id="162410305"/>
          </w:p>
        </w:tc>
      </w:tr>
      <w:tr w:rsidR="00615203" w:rsidRPr="00594B1F" w14:paraId="681721DE" w14:textId="77777777" w:rsidTr="001B09F9">
        <w:trPr>
          <w:trHeight w:val="283"/>
        </w:trPr>
        <w:tc>
          <w:tcPr>
            <w:tcW w:w="9016" w:type="dxa"/>
            <w:shd w:val="clear" w:color="auto" w:fill="D9D9D9"/>
          </w:tcPr>
          <w:p w14:paraId="04F28CFB" w14:textId="3BA2F7A9" w:rsidR="00615203" w:rsidRPr="00301156" w:rsidRDefault="00F44DE2" w:rsidP="00B00F2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5516">
              <w:rPr>
                <w:rFonts w:ascii="Arial" w:hAnsi="Arial" w:cs="Arial"/>
                <w:b/>
                <w:sz w:val="22"/>
              </w:rPr>
              <w:t>Fire hazard properties of materials, assemblies, fixtures and linings</w:t>
            </w:r>
          </w:p>
        </w:tc>
      </w:tr>
      <w:tr w:rsidR="00615203" w:rsidRPr="00C43C6D" w14:paraId="4E809EA8" w14:textId="77777777" w:rsidTr="00FF5F4E">
        <w:trPr>
          <w:trHeight w:val="1417"/>
        </w:trPr>
        <w:tc>
          <w:tcPr>
            <w:tcW w:w="9016" w:type="dxa"/>
          </w:tcPr>
          <w:p w14:paraId="49F4C6EF" w14:textId="25F0E137" w:rsidR="00615203" w:rsidRPr="00C43C6D" w:rsidRDefault="00615203" w:rsidP="00C43C6D">
            <w:pPr>
              <w:rPr>
                <w:rFonts w:ascii="Arial" w:hAnsi="Arial" w:cs="Arial"/>
                <w:sz w:val="22"/>
              </w:rPr>
            </w:pPr>
            <w:permStart w:id="1915963606" w:edGrp="everyone"/>
            <w:permEnd w:id="1915963606"/>
          </w:p>
        </w:tc>
      </w:tr>
    </w:tbl>
    <w:p w14:paraId="7D7F3332" w14:textId="77777777" w:rsidR="00615203" w:rsidRPr="0054206F" w:rsidRDefault="00615203" w:rsidP="00615203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54206F">
        <w:rPr>
          <w:rFonts w:ascii="Arial" w:eastAsia="Calibri" w:hAnsi="Arial" w:cs="Arial"/>
          <w:b/>
          <w:bCs/>
          <w:i/>
          <w:iCs/>
          <w:szCs w:val="24"/>
        </w:rPr>
        <w:t>Material requirements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15203" w:rsidRPr="00594B1F" w14:paraId="7B0BB5CA" w14:textId="77777777" w:rsidTr="001B09F9">
        <w:trPr>
          <w:trHeight w:val="283"/>
        </w:trPr>
        <w:tc>
          <w:tcPr>
            <w:tcW w:w="9016" w:type="dxa"/>
            <w:shd w:val="clear" w:color="auto" w:fill="D9D9D9"/>
          </w:tcPr>
          <w:p w14:paraId="13DC072B" w14:textId="77777777" w:rsidR="00615203" w:rsidRPr="00995516" w:rsidRDefault="00615203" w:rsidP="00B00F2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Reinforced concrete requirements relative to Australian Standards</w:t>
            </w:r>
          </w:p>
        </w:tc>
      </w:tr>
      <w:tr w:rsidR="00615203" w:rsidRPr="00C43C6D" w14:paraId="04A5E5F0" w14:textId="77777777" w:rsidTr="001B09F9">
        <w:trPr>
          <w:trHeight w:val="1474"/>
        </w:trPr>
        <w:tc>
          <w:tcPr>
            <w:tcW w:w="9016" w:type="dxa"/>
          </w:tcPr>
          <w:p w14:paraId="2A43C33E" w14:textId="1E091E97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1100488660" w:edGrp="everyone"/>
            <w:permEnd w:id="1100488660"/>
          </w:p>
        </w:tc>
      </w:tr>
      <w:tr w:rsidR="001B09F9" w:rsidRPr="00594B1F" w14:paraId="7A5A2A95" w14:textId="77777777" w:rsidTr="001B09F9">
        <w:trPr>
          <w:trHeight w:val="283"/>
        </w:trPr>
        <w:tc>
          <w:tcPr>
            <w:tcW w:w="9016" w:type="dxa"/>
            <w:shd w:val="clear" w:color="auto" w:fill="D9D9D9" w:themeFill="background1" w:themeFillShade="D9"/>
          </w:tcPr>
          <w:p w14:paraId="2A32CFC9" w14:textId="06AEC905" w:rsidR="001B09F9" w:rsidRPr="001549CC" w:rsidRDefault="001B09F9" w:rsidP="001B09F9">
            <w:pPr>
              <w:keepNext/>
              <w:jc w:val="left"/>
              <w:rPr>
                <w:rFonts w:ascii="Arial" w:hAnsi="Arial" w:cs="Arial"/>
                <w:b/>
                <w:vanish/>
                <w:color w:val="17365D" w:themeColor="text2" w:themeShade="BF"/>
                <w:sz w:val="22"/>
              </w:rPr>
            </w:pPr>
            <w:r w:rsidRPr="001549CC">
              <w:rPr>
                <w:rFonts w:ascii="Arial" w:hAnsi="Arial" w:cs="Arial"/>
                <w:b/>
                <w:sz w:val="22"/>
              </w:rPr>
              <w:t>Structural timber and framing</w:t>
            </w:r>
          </w:p>
        </w:tc>
      </w:tr>
      <w:tr w:rsidR="00224F8D" w:rsidRPr="00C43C6D" w14:paraId="34738AAC" w14:textId="77777777" w:rsidTr="00FF5F4E">
        <w:trPr>
          <w:trHeight w:val="1417"/>
        </w:trPr>
        <w:tc>
          <w:tcPr>
            <w:tcW w:w="9016" w:type="dxa"/>
          </w:tcPr>
          <w:p w14:paraId="351CFF1B" w14:textId="339B06B0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853830036" w:edGrp="everyone"/>
            <w:permEnd w:id="853830036"/>
          </w:p>
        </w:tc>
      </w:tr>
      <w:tr w:rsidR="001549CC" w:rsidRPr="00594B1F" w14:paraId="6F4EAEA2" w14:textId="77777777" w:rsidTr="001549CC">
        <w:trPr>
          <w:trHeight w:val="283"/>
        </w:trPr>
        <w:tc>
          <w:tcPr>
            <w:tcW w:w="9016" w:type="dxa"/>
            <w:shd w:val="clear" w:color="auto" w:fill="D9D9D9" w:themeFill="background1" w:themeFillShade="D9"/>
          </w:tcPr>
          <w:p w14:paraId="2A0DD26F" w14:textId="1E38A733" w:rsidR="001549CC" w:rsidRPr="00224F8D" w:rsidRDefault="001549CC" w:rsidP="001549CC">
            <w:pPr>
              <w:keepNext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1549CC">
              <w:rPr>
                <w:rFonts w:ascii="Arial" w:hAnsi="Arial" w:cs="Arial"/>
                <w:b/>
                <w:sz w:val="22"/>
              </w:rPr>
              <w:t>Provision for services</w:t>
            </w:r>
          </w:p>
        </w:tc>
      </w:tr>
      <w:tr w:rsidR="001549CC" w:rsidRPr="00C43C6D" w14:paraId="08EC04D3" w14:textId="77777777" w:rsidTr="00FF5F4E">
        <w:trPr>
          <w:trHeight w:val="1701"/>
        </w:trPr>
        <w:tc>
          <w:tcPr>
            <w:tcW w:w="9016" w:type="dxa"/>
          </w:tcPr>
          <w:p w14:paraId="0CB4A35E" w14:textId="045054A7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250814075" w:edGrp="everyone"/>
            <w:permEnd w:id="250814075"/>
          </w:p>
        </w:tc>
      </w:tr>
      <w:tr w:rsidR="00615203" w:rsidRPr="00594B1F" w14:paraId="2F73452A" w14:textId="77777777" w:rsidTr="00B00F2E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B72D571" w14:textId="1438B96F" w:rsidR="00615203" w:rsidRPr="00995516" w:rsidRDefault="00615203" w:rsidP="00B00F2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Glazing requirements specifically for windows, sliding doors with frames </w:t>
            </w:r>
          </w:p>
        </w:tc>
      </w:tr>
      <w:tr w:rsidR="00615203" w:rsidRPr="00C43C6D" w14:paraId="240F7B0C" w14:textId="77777777" w:rsidTr="00803D33">
        <w:trPr>
          <w:trHeight w:val="1814"/>
        </w:trPr>
        <w:tc>
          <w:tcPr>
            <w:tcW w:w="9016" w:type="dxa"/>
          </w:tcPr>
          <w:p w14:paraId="0F49FA2E" w14:textId="56C66FD3" w:rsidR="00803D33" w:rsidRPr="00C43C6D" w:rsidRDefault="00803D33" w:rsidP="00C43C6D">
            <w:pPr>
              <w:rPr>
                <w:rFonts w:ascii="Arial" w:hAnsi="Arial" w:cs="Arial"/>
                <w:sz w:val="22"/>
              </w:rPr>
            </w:pPr>
            <w:permStart w:id="1272019574" w:edGrp="everyone"/>
            <w:permEnd w:id="1272019574"/>
          </w:p>
        </w:tc>
      </w:tr>
    </w:tbl>
    <w:p w14:paraId="00F04804" w14:textId="77777777" w:rsidR="00615203" w:rsidRPr="00594B1F" w:rsidRDefault="00615203" w:rsidP="00615203">
      <w:pPr>
        <w:jc w:val="left"/>
        <w:rPr>
          <w:rFonts w:ascii="Arial" w:eastAsia="Calibri" w:hAnsi="Arial" w:cs="Arial"/>
          <w:sz w:val="22"/>
          <w:szCs w:val="22"/>
        </w:rPr>
      </w:pPr>
    </w:p>
    <w:bookmarkEnd w:id="68"/>
    <w:p w14:paraId="1D076DF7" w14:textId="77777777" w:rsidR="00615203" w:rsidRPr="00830749" w:rsidRDefault="00615203" w:rsidP="0061520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615203" w:rsidRPr="00830749" w14:paraId="6EFF581D" w14:textId="77777777" w:rsidTr="00B00F2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1124C29" w14:textId="77777777" w:rsidR="00615203" w:rsidRPr="001C4084" w:rsidRDefault="00615203" w:rsidP="00B00F2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600A568" w14:textId="01B00E73" w:rsidR="00615203" w:rsidRPr="001C4084" w:rsidRDefault="00615203" w:rsidP="00B00F2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56833762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1D68D81" w14:textId="77777777" w:rsidR="00615203" w:rsidRPr="00533511" w:rsidRDefault="002F3A4C" w:rsidP="00B00F2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7028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2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6833762"/>
          </w:p>
        </w:tc>
      </w:tr>
    </w:tbl>
    <w:p w14:paraId="54E450F6" w14:textId="77777777" w:rsidR="00615203" w:rsidRDefault="00615203" w:rsidP="00615203">
      <w:pPr>
        <w:rPr>
          <w:rFonts w:ascii="Arial" w:hAnsi="Arial" w:cs="Arial"/>
          <w:sz w:val="22"/>
          <w:szCs w:val="22"/>
        </w:rPr>
      </w:pPr>
    </w:p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CF6770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70" w:name="_Ref35349352"/>
          </w:p>
        </w:tc>
        <w:bookmarkEnd w:id="70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563D6D71" w14:textId="4760E910" w:rsidR="004E206C" w:rsidRPr="00A66FCC" w:rsidRDefault="00A66FCC" w:rsidP="00A66FC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Revisit the proposed building development plans at </w:t>
            </w:r>
            <w:r w:rsidRPr="006F02C7">
              <w:rPr>
                <w:rFonts w:ascii="Arial" w:hAnsi="Arial" w:cs="Arial"/>
                <w:sz w:val="22"/>
              </w:rPr>
              <w:t>PALLARA</w:t>
            </w:r>
            <w:r w:rsidR="0033003D">
              <w:rPr>
                <w:rFonts w:ascii="Arial" w:hAnsi="Arial" w:cs="Arial"/>
                <w:sz w:val="22"/>
              </w:rPr>
              <w:t xml:space="preserve"> QUEENSLAND</w:t>
            </w:r>
            <w:r w:rsidRPr="006F02C7">
              <w:rPr>
                <w:rFonts w:ascii="Arial" w:hAnsi="Arial" w:cs="Arial"/>
                <w:sz w:val="22"/>
              </w:rPr>
              <w:t xml:space="preserve"> </w:t>
            </w:r>
            <w:r w:rsidRPr="006F02C7">
              <w:rPr>
                <w:rFonts w:ascii="Arial" w:hAnsi="Arial" w:cs="Arial"/>
                <w:i/>
                <w:iCs/>
                <w:sz w:val="22"/>
              </w:rPr>
              <w:t>(Handout 1 and Handout 2)</w:t>
            </w:r>
            <w:r>
              <w:rPr>
                <w:rFonts w:ascii="Arial" w:hAnsi="Arial" w:cs="Arial"/>
                <w:i/>
                <w:iCs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and complete the information below</w:t>
            </w:r>
            <w:r w:rsidR="00023B06">
              <w:rPr>
                <w:rFonts w:ascii="Arial" w:hAnsi="Arial" w:cs="Arial"/>
                <w:sz w:val="22"/>
              </w:rPr>
              <w:t xml:space="preserve"> using the plans and specifications</w:t>
            </w:r>
            <w:r>
              <w:rPr>
                <w:rFonts w:ascii="Arial" w:hAnsi="Arial" w:cs="Arial"/>
                <w:sz w:val="22"/>
              </w:rPr>
              <w:t>:</w:t>
            </w: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023B06" w14:paraId="7F0E951C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46712E6B" w14:textId="5B8D9981" w:rsidR="004E206C" w:rsidRPr="00023B06" w:rsidRDefault="00023B06" w:rsidP="009100AE">
            <w:pPr>
              <w:keepNext/>
              <w:jc w:val="left"/>
              <w:rPr>
                <w:rFonts w:ascii="Arial" w:hAnsi="Arial" w:cs="Arial"/>
                <w:b/>
                <w:bCs/>
                <w:sz w:val="22"/>
              </w:rPr>
            </w:pPr>
            <w:bookmarkStart w:id="71" w:name="_Hlk129266491"/>
            <w:r>
              <w:rPr>
                <w:rFonts w:ascii="Arial" w:hAnsi="Arial" w:cs="Arial"/>
                <w:b/>
                <w:bCs/>
                <w:sz w:val="22"/>
              </w:rPr>
              <w:t xml:space="preserve">Identify </w:t>
            </w:r>
            <w:r w:rsidRPr="00023B06">
              <w:rPr>
                <w:rFonts w:ascii="Arial" w:hAnsi="Arial" w:cs="Arial"/>
                <w:b/>
                <w:bCs/>
                <w:sz w:val="22"/>
              </w:rPr>
              <w:t>Earthworks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to be completed</w:t>
            </w:r>
          </w:p>
        </w:tc>
      </w:tr>
      <w:tr w:rsidR="00D57078" w:rsidRPr="00C43C6D" w14:paraId="1B37CAA3" w14:textId="77777777" w:rsidTr="00FF5F4E">
        <w:trPr>
          <w:trHeight w:val="2268"/>
        </w:trPr>
        <w:tc>
          <w:tcPr>
            <w:tcW w:w="9016" w:type="dxa"/>
          </w:tcPr>
          <w:p w14:paraId="33889E90" w14:textId="4A20F81C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1557671373" w:edGrp="everyone"/>
            <w:permEnd w:id="1557671373"/>
          </w:p>
        </w:tc>
      </w:tr>
      <w:tr w:rsidR="004E206C" w:rsidRPr="00023B06" w14:paraId="5D925513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4E779B6C" w14:textId="45EE6F3F" w:rsidR="004E206C" w:rsidRPr="00023B06" w:rsidRDefault="00955286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Identify slab type</w:t>
            </w:r>
          </w:p>
        </w:tc>
      </w:tr>
      <w:tr w:rsidR="00D57078" w:rsidRPr="00C43C6D" w14:paraId="12E5FD5D" w14:textId="77777777" w:rsidTr="00FF5F4E">
        <w:trPr>
          <w:trHeight w:val="1020"/>
        </w:trPr>
        <w:tc>
          <w:tcPr>
            <w:tcW w:w="9016" w:type="dxa"/>
          </w:tcPr>
          <w:p w14:paraId="1523A10C" w14:textId="6DDB2728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4942884" w:edGrp="everyone"/>
            <w:permEnd w:id="4942884"/>
          </w:p>
        </w:tc>
      </w:tr>
      <w:tr w:rsidR="004E206C" w:rsidRPr="00023B06" w14:paraId="6150EBCB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5674FE69" w14:textId="013E4578" w:rsidR="004E206C" w:rsidRPr="002307DE" w:rsidRDefault="002307DE" w:rsidP="009100AE">
            <w:pPr>
              <w:keepNext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Identify </w:t>
            </w:r>
            <w:r w:rsidRPr="002307DE">
              <w:rPr>
                <w:rFonts w:ascii="Arial" w:hAnsi="Arial" w:cs="Arial"/>
                <w:b/>
                <w:bCs/>
                <w:sz w:val="22"/>
              </w:rPr>
              <w:t>Framing tie down schedule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Bottom plate to slab</w:t>
            </w:r>
          </w:p>
        </w:tc>
      </w:tr>
      <w:tr w:rsidR="00D57078" w:rsidRPr="00C43C6D" w14:paraId="4466A1DC" w14:textId="77777777" w:rsidTr="00FF5F4E">
        <w:trPr>
          <w:trHeight w:val="1587"/>
        </w:trPr>
        <w:tc>
          <w:tcPr>
            <w:tcW w:w="9016" w:type="dxa"/>
          </w:tcPr>
          <w:p w14:paraId="6668252A" w14:textId="0B7A1355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765660174" w:edGrp="everyone"/>
            <w:permEnd w:id="765660174"/>
          </w:p>
        </w:tc>
      </w:tr>
      <w:tr w:rsidR="004E206C" w:rsidRPr="00023B06" w14:paraId="5037C6E8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6EAF2553" w14:textId="0359FE6B" w:rsidR="004E206C" w:rsidRPr="002307DE" w:rsidRDefault="002307DE" w:rsidP="009100AE">
            <w:pPr>
              <w:keepNext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Specify framing tie down bottom plates to floor frame</w:t>
            </w:r>
          </w:p>
        </w:tc>
      </w:tr>
      <w:tr w:rsidR="00D57078" w:rsidRPr="00C43C6D" w14:paraId="670DF880" w14:textId="77777777" w:rsidTr="00FF5F4E">
        <w:trPr>
          <w:trHeight w:val="1587"/>
        </w:trPr>
        <w:tc>
          <w:tcPr>
            <w:tcW w:w="9016" w:type="dxa"/>
          </w:tcPr>
          <w:p w14:paraId="5FA20E5D" w14:textId="654469A3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393496227" w:edGrp="everyone"/>
            <w:permEnd w:id="393496227"/>
          </w:p>
        </w:tc>
      </w:tr>
      <w:tr w:rsidR="00D57078" w:rsidRPr="00023B06" w14:paraId="7AED458B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7ABB3500" w14:textId="6FEB5977" w:rsidR="00D57078" w:rsidRPr="00023B06" w:rsidRDefault="00D57078" w:rsidP="00D57078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Specify wall frame bracing material</w:t>
            </w:r>
          </w:p>
        </w:tc>
      </w:tr>
      <w:tr w:rsidR="00D57078" w:rsidRPr="00C43C6D" w14:paraId="69E5A8EA" w14:textId="77777777" w:rsidTr="00FF5F4E">
        <w:trPr>
          <w:trHeight w:val="1587"/>
        </w:trPr>
        <w:tc>
          <w:tcPr>
            <w:tcW w:w="9016" w:type="dxa"/>
          </w:tcPr>
          <w:p w14:paraId="5DBE5592" w14:textId="0C95702E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1710821055" w:edGrp="everyone"/>
            <w:permEnd w:id="1710821055"/>
          </w:p>
        </w:tc>
      </w:tr>
      <w:tr w:rsidR="00D57078" w:rsidRPr="00023B06" w14:paraId="770399C2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4B9A3C2E" w14:textId="227180F6" w:rsidR="00D57078" w:rsidRPr="002307DE" w:rsidRDefault="00D57078" w:rsidP="00D57078">
            <w:pPr>
              <w:keepNext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Identify compression strength of a brick unit </w:t>
            </w:r>
          </w:p>
        </w:tc>
      </w:tr>
      <w:tr w:rsidR="00D57078" w:rsidRPr="00C43C6D" w14:paraId="430D3EBA" w14:textId="77777777" w:rsidTr="00FF5F4E">
        <w:trPr>
          <w:trHeight w:val="1587"/>
        </w:trPr>
        <w:tc>
          <w:tcPr>
            <w:tcW w:w="9016" w:type="dxa"/>
          </w:tcPr>
          <w:p w14:paraId="0B652A1D" w14:textId="77777777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142048758" w:edGrp="everyone"/>
            <w:permEnd w:id="142048758"/>
          </w:p>
        </w:tc>
      </w:tr>
      <w:tr w:rsidR="00D57078" w:rsidRPr="00023B06" w14:paraId="46676FB7" w14:textId="77777777" w:rsidTr="00FF5F4E">
        <w:tc>
          <w:tcPr>
            <w:tcW w:w="9016" w:type="dxa"/>
            <w:shd w:val="clear" w:color="auto" w:fill="D9D9D9"/>
          </w:tcPr>
          <w:p w14:paraId="624684F4" w14:textId="2602716B" w:rsidR="00D57078" w:rsidRPr="00023B06" w:rsidRDefault="00D57078" w:rsidP="00D57078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Identify structure of roof system</w:t>
            </w:r>
          </w:p>
        </w:tc>
      </w:tr>
      <w:tr w:rsidR="00D57078" w:rsidRPr="00C43C6D" w14:paraId="59176BA0" w14:textId="77777777" w:rsidTr="00FF5F4E">
        <w:trPr>
          <w:trHeight w:val="2041"/>
        </w:trPr>
        <w:tc>
          <w:tcPr>
            <w:tcW w:w="9016" w:type="dxa"/>
          </w:tcPr>
          <w:p w14:paraId="619981DA" w14:textId="74402265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894308343" w:edGrp="everyone"/>
            <w:permEnd w:id="894308343"/>
          </w:p>
        </w:tc>
      </w:tr>
      <w:tr w:rsidR="00D57078" w:rsidRPr="00023B06" w14:paraId="0E014D28" w14:textId="77777777" w:rsidTr="00FF5F4E">
        <w:tc>
          <w:tcPr>
            <w:tcW w:w="9016" w:type="dxa"/>
            <w:shd w:val="clear" w:color="auto" w:fill="D9D9D9"/>
          </w:tcPr>
          <w:p w14:paraId="67283EE2" w14:textId="1DF81E25" w:rsidR="00D57078" w:rsidRPr="00023B06" w:rsidRDefault="00D57078" w:rsidP="00D57078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07DE">
              <w:rPr>
                <w:rFonts w:ascii="Arial" w:hAnsi="Arial" w:cs="Arial"/>
                <w:b/>
                <w:bCs/>
                <w:sz w:val="22"/>
              </w:rPr>
              <w:t>Identify roof cladding</w:t>
            </w:r>
          </w:p>
        </w:tc>
      </w:tr>
      <w:tr w:rsidR="00D57078" w:rsidRPr="00C43C6D" w14:paraId="5719FE8F" w14:textId="77777777" w:rsidTr="00FF5F4E">
        <w:trPr>
          <w:trHeight w:val="1928"/>
        </w:trPr>
        <w:tc>
          <w:tcPr>
            <w:tcW w:w="9016" w:type="dxa"/>
          </w:tcPr>
          <w:p w14:paraId="528518EC" w14:textId="258EC938" w:rsidR="00D57078" w:rsidRPr="00C43C6D" w:rsidRDefault="00D57078" w:rsidP="00C43C6D">
            <w:pPr>
              <w:rPr>
                <w:rFonts w:ascii="Arial" w:hAnsi="Arial" w:cs="Arial"/>
                <w:sz w:val="22"/>
              </w:rPr>
            </w:pPr>
            <w:permStart w:id="1870153141" w:edGrp="everyone"/>
            <w:permEnd w:id="1870153141"/>
          </w:p>
        </w:tc>
      </w:tr>
      <w:tr w:rsidR="00D57078" w:rsidRPr="00023B06" w14:paraId="155E1954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23B94378" w14:textId="759CCCB1" w:rsidR="00D57078" w:rsidRPr="00023B06" w:rsidRDefault="00D57078" w:rsidP="00D57078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Identify wall cladding and sarking</w:t>
            </w:r>
          </w:p>
        </w:tc>
      </w:tr>
      <w:tr w:rsidR="00EA3986" w:rsidRPr="00C43C6D" w14:paraId="3DE68C2B" w14:textId="77777777" w:rsidTr="00FF5F4E">
        <w:trPr>
          <w:trHeight w:val="2041"/>
        </w:trPr>
        <w:tc>
          <w:tcPr>
            <w:tcW w:w="9016" w:type="dxa"/>
          </w:tcPr>
          <w:p w14:paraId="5501B76C" w14:textId="3E5E665C" w:rsidR="00EA3986" w:rsidRPr="00C43C6D" w:rsidRDefault="00EA3986" w:rsidP="00C43C6D">
            <w:pPr>
              <w:rPr>
                <w:rFonts w:ascii="Arial" w:hAnsi="Arial" w:cs="Arial"/>
                <w:sz w:val="22"/>
              </w:rPr>
            </w:pPr>
            <w:permStart w:id="64121135" w:edGrp="everyone"/>
            <w:permEnd w:id="64121135"/>
          </w:p>
        </w:tc>
      </w:tr>
      <w:tr w:rsidR="00D57078" w:rsidRPr="00023B06" w14:paraId="72D077C9" w14:textId="77777777" w:rsidTr="00FF5F4E">
        <w:trPr>
          <w:trHeight w:val="283"/>
        </w:trPr>
        <w:tc>
          <w:tcPr>
            <w:tcW w:w="9016" w:type="dxa"/>
            <w:shd w:val="clear" w:color="auto" w:fill="D9D9D9"/>
          </w:tcPr>
          <w:p w14:paraId="6442D41E" w14:textId="52A4951F" w:rsidR="00D57078" w:rsidRPr="00023B06" w:rsidRDefault="00D57078" w:rsidP="00D57078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07DE">
              <w:rPr>
                <w:rFonts w:ascii="Arial" w:hAnsi="Arial" w:cs="Arial"/>
                <w:b/>
                <w:sz w:val="22"/>
              </w:rPr>
              <w:t>Identify installation requirements of windows and doors</w:t>
            </w:r>
          </w:p>
        </w:tc>
      </w:tr>
      <w:tr w:rsidR="00EA3986" w:rsidRPr="00C43C6D" w14:paraId="5753416B" w14:textId="77777777" w:rsidTr="00FF5F4E">
        <w:trPr>
          <w:trHeight w:val="2154"/>
        </w:trPr>
        <w:tc>
          <w:tcPr>
            <w:tcW w:w="9016" w:type="dxa"/>
          </w:tcPr>
          <w:p w14:paraId="59CAE22A" w14:textId="4689B9E1" w:rsidR="00EA3986" w:rsidRPr="00C43C6D" w:rsidRDefault="00EA3986" w:rsidP="00C43C6D">
            <w:pPr>
              <w:rPr>
                <w:rFonts w:ascii="Arial" w:hAnsi="Arial" w:cs="Arial"/>
                <w:sz w:val="22"/>
              </w:rPr>
            </w:pPr>
            <w:permStart w:id="881476983" w:edGrp="everyone"/>
            <w:permEnd w:id="881476983"/>
          </w:p>
        </w:tc>
      </w:tr>
      <w:tr w:rsidR="00FF5F4E" w:rsidRPr="00023B06" w14:paraId="0F5014E3" w14:textId="77777777" w:rsidTr="00FF5F4E">
        <w:trPr>
          <w:trHeight w:val="283"/>
        </w:trPr>
        <w:tc>
          <w:tcPr>
            <w:tcW w:w="9016" w:type="dxa"/>
            <w:shd w:val="clear" w:color="auto" w:fill="D9D9D9" w:themeFill="background1" w:themeFillShade="D9"/>
          </w:tcPr>
          <w:p w14:paraId="54CB1E23" w14:textId="3804D81B" w:rsidR="00FF5F4E" w:rsidRDefault="00FF5F4E" w:rsidP="00FF5F4E">
            <w:pPr>
              <w:keepNext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2307DE">
              <w:rPr>
                <w:rFonts w:ascii="Arial" w:hAnsi="Arial" w:cs="Arial"/>
                <w:b/>
                <w:sz w:val="22"/>
              </w:rPr>
              <w:t xml:space="preserve">Identify </w:t>
            </w:r>
            <w:r>
              <w:rPr>
                <w:rFonts w:ascii="Arial" w:hAnsi="Arial" w:cs="Arial"/>
                <w:b/>
                <w:sz w:val="22"/>
              </w:rPr>
              <w:t>membrane to be used around pipes traveling through slab.</w:t>
            </w:r>
          </w:p>
        </w:tc>
      </w:tr>
      <w:tr w:rsidR="00FF5F4E" w:rsidRPr="00C43C6D" w14:paraId="68FC17CD" w14:textId="77777777" w:rsidTr="00FF5F4E">
        <w:trPr>
          <w:trHeight w:val="1871"/>
        </w:trPr>
        <w:tc>
          <w:tcPr>
            <w:tcW w:w="9016" w:type="dxa"/>
          </w:tcPr>
          <w:p w14:paraId="1D127AC2" w14:textId="02DB113B" w:rsidR="00FF5F4E" w:rsidRPr="00C43C6D" w:rsidRDefault="00FF5F4E" w:rsidP="00C43C6D">
            <w:pPr>
              <w:rPr>
                <w:rFonts w:ascii="Arial" w:hAnsi="Arial" w:cs="Arial"/>
                <w:sz w:val="22"/>
              </w:rPr>
            </w:pPr>
            <w:permStart w:id="2053599852" w:edGrp="everyone"/>
            <w:permEnd w:id="2053599852"/>
          </w:p>
        </w:tc>
      </w:tr>
      <w:bookmarkEnd w:id="71"/>
    </w:tbl>
    <w:p w14:paraId="3642F06A" w14:textId="6DB940BF" w:rsidR="004E206C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65831966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4030712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2F3A4C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0307124"/>
          </w:p>
        </w:tc>
      </w:tr>
    </w:tbl>
    <w:p w14:paraId="51326C8E" w14:textId="77777777" w:rsidR="00FE7DC0" w:rsidRDefault="004E206C" w:rsidP="00FE7DC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FE7DC0" w:rsidRPr="00594B1F" w14:paraId="16BBC4C3" w14:textId="77777777" w:rsidTr="00B00F2E">
        <w:tc>
          <w:tcPr>
            <w:tcW w:w="9235" w:type="dxa"/>
            <w:shd w:val="clear" w:color="auto" w:fill="232F84"/>
          </w:tcPr>
          <w:p w14:paraId="167B6419" w14:textId="77777777" w:rsidR="00FE7DC0" w:rsidRPr="00594B1F" w:rsidRDefault="00FE7DC0" w:rsidP="00CF6770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72" w:name="_Ref129329585"/>
          </w:p>
        </w:tc>
        <w:bookmarkEnd w:id="72"/>
      </w:tr>
      <w:tr w:rsidR="00FE7DC0" w:rsidRPr="00594B1F" w14:paraId="69F218C6" w14:textId="77777777" w:rsidTr="00B00F2E">
        <w:tc>
          <w:tcPr>
            <w:tcW w:w="9235" w:type="dxa"/>
            <w:shd w:val="clear" w:color="auto" w:fill="A1D7E1"/>
          </w:tcPr>
          <w:p w14:paraId="7420E664" w14:textId="3BC74FB5" w:rsidR="00037477" w:rsidRDefault="00037477" w:rsidP="00037477">
            <w:pPr>
              <w:jc w:val="left"/>
              <w:rPr>
                <w:rFonts w:ascii="Arial" w:hAnsi="Arial" w:cs="Arial"/>
                <w:sz w:val="22"/>
              </w:rPr>
            </w:pPr>
            <w:r w:rsidRPr="00037477">
              <w:rPr>
                <w:rFonts w:ascii="Arial" w:hAnsi="Arial" w:cs="Arial"/>
                <w:sz w:val="22"/>
              </w:rPr>
              <w:t xml:space="preserve">A man living in a bungalow </w:t>
            </w:r>
            <w:r>
              <w:rPr>
                <w:rFonts w:ascii="Arial" w:hAnsi="Arial" w:cs="Arial"/>
                <w:sz w:val="22"/>
              </w:rPr>
              <w:t xml:space="preserve">in southern New South Wales </w:t>
            </w:r>
            <w:r w:rsidRPr="00037477">
              <w:rPr>
                <w:rFonts w:ascii="Arial" w:hAnsi="Arial" w:cs="Arial"/>
                <w:sz w:val="22"/>
              </w:rPr>
              <w:t>notices that small splits and cracks are forming in his house’s timber roof trusses. He remembers that his area recently experienced heavy snowfall and calls a contractor for help in fixing the cracks.</w:t>
            </w:r>
          </w:p>
          <w:p w14:paraId="6849B163" w14:textId="77777777" w:rsidR="00037477" w:rsidRPr="00037477" w:rsidRDefault="00037477" w:rsidP="00037477">
            <w:pPr>
              <w:jc w:val="left"/>
              <w:rPr>
                <w:rFonts w:ascii="Arial" w:hAnsi="Arial" w:cs="Arial"/>
                <w:sz w:val="22"/>
              </w:rPr>
            </w:pPr>
          </w:p>
          <w:p w14:paraId="2D338A62" w14:textId="69B4D1E9" w:rsidR="00037477" w:rsidRDefault="00037477" w:rsidP="00037477">
            <w:pPr>
              <w:jc w:val="left"/>
              <w:rPr>
                <w:rFonts w:ascii="Arial" w:hAnsi="Arial" w:cs="Arial"/>
                <w:sz w:val="22"/>
              </w:rPr>
            </w:pPr>
            <w:r w:rsidRPr="00037477">
              <w:rPr>
                <w:rFonts w:ascii="Arial" w:hAnsi="Arial" w:cs="Arial"/>
                <w:sz w:val="22"/>
              </w:rPr>
              <w:t>During their conversation, the contractor tells him that the trusses were not built to withstand heavy snow loads and that a team will come and fix the trusses.</w:t>
            </w:r>
          </w:p>
          <w:p w14:paraId="58E5BBF9" w14:textId="77777777" w:rsidR="00037477" w:rsidRPr="00037477" w:rsidRDefault="00037477" w:rsidP="00037477">
            <w:pPr>
              <w:jc w:val="left"/>
              <w:rPr>
                <w:rFonts w:ascii="Arial" w:hAnsi="Arial" w:cs="Arial"/>
                <w:sz w:val="22"/>
              </w:rPr>
            </w:pPr>
          </w:p>
          <w:p w14:paraId="71270BC2" w14:textId="7AB4C200" w:rsidR="00FE7DC0" w:rsidRDefault="00037477" w:rsidP="00037477">
            <w:pPr>
              <w:jc w:val="left"/>
              <w:rPr>
                <w:rFonts w:ascii="Arial" w:hAnsi="Arial" w:cs="Arial"/>
                <w:sz w:val="22"/>
              </w:rPr>
            </w:pPr>
            <w:r w:rsidRPr="00037477">
              <w:rPr>
                <w:rFonts w:ascii="Arial" w:hAnsi="Arial" w:cs="Arial"/>
                <w:sz w:val="22"/>
              </w:rPr>
              <w:t xml:space="preserve">Given the information above, </w:t>
            </w:r>
            <w:r>
              <w:rPr>
                <w:rFonts w:ascii="Arial" w:hAnsi="Arial" w:cs="Arial"/>
                <w:sz w:val="22"/>
              </w:rPr>
              <w:t xml:space="preserve">write a report </w:t>
            </w:r>
            <w:r w:rsidR="006279F9">
              <w:rPr>
                <w:rFonts w:ascii="Arial" w:hAnsi="Arial" w:cs="Arial"/>
                <w:sz w:val="22"/>
              </w:rPr>
              <w:t xml:space="preserve">in the space below, </w:t>
            </w:r>
            <w:r>
              <w:rPr>
                <w:rFonts w:ascii="Arial" w:hAnsi="Arial" w:cs="Arial"/>
                <w:sz w:val="22"/>
              </w:rPr>
              <w:t>to the man</w:t>
            </w:r>
            <w:r w:rsidR="006279F9">
              <w:rPr>
                <w:rFonts w:ascii="Arial" w:hAnsi="Arial" w:cs="Arial"/>
                <w:sz w:val="22"/>
              </w:rPr>
              <w:t>,</w:t>
            </w:r>
            <w:r>
              <w:rPr>
                <w:rFonts w:ascii="Arial" w:hAnsi="Arial" w:cs="Arial"/>
                <w:sz w:val="22"/>
              </w:rPr>
              <w:t xml:space="preserve"> as the contractor, responding to the following points:</w:t>
            </w:r>
          </w:p>
          <w:p w14:paraId="61D00C23" w14:textId="77777777" w:rsidR="00037477" w:rsidRDefault="00037477" w:rsidP="00CF6770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structural defects of the roof trusses.</w:t>
            </w:r>
          </w:p>
          <w:p w14:paraId="1427AFC6" w14:textId="77777777" w:rsidR="00037477" w:rsidRDefault="00037477" w:rsidP="00CF6770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contributed to the structural defects of the trusses identified.</w:t>
            </w:r>
          </w:p>
          <w:p w14:paraId="609C1812" w14:textId="77777777" w:rsidR="00037477" w:rsidRDefault="00037477" w:rsidP="00CF6770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implications of the structural defect identified.</w:t>
            </w:r>
          </w:p>
          <w:p w14:paraId="50ADBAE7" w14:textId="77777777" w:rsidR="00037477" w:rsidRDefault="00037477" w:rsidP="00CF6770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Structural principles that were not applied.</w:t>
            </w:r>
          </w:p>
          <w:p w14:paraId="6B560536" w14:textId="77777777" w:rsidR="00037477" w:rsidRDefault="00037477" w:rsidP="00CF6770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</w:t>
            </w:r>
            <w:r w:rsidRPr="00037477">
              <w:rPr>
                <w:rFonts w:ascii="Arial" w:hAnsi="Arial" w:cs="Arial"/>
                <w:sz w:val="22"/>
              </w:rPr>
              <w:t>ow the structural defects you identified were caused by failure to apply the relevant structural principle you identified</w:t>
            </w:r>
            <w:r w:rsidR="006279F9">
              <w:rPr>
                <w:rFonts w:ascii="Arial" w:hAnsi="Arial" w:cs="Arial"/>
                <w:sz w:val="22"/>
              </w:rPr>
              <w:t>.</w:t>
            </w:r>
          </w:p>
          <w:p w14:paraId="3C7830BA" w14:textId="28ED3EDC" w:rsidR="006279F9" w:rsidRPr="00037477" w:rsidRDefault="006279F9" w:rsidP="00CF6770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Pr="006279F9">
              <w:rPr>
                <w:rFonts w:ascii="Arial" w:hAnsi="Arial" w:cs="Arial"/>
                <w:sz w:val="22"/>
              </w:rPr>
              <w:t>he extent of work that needs to be done to rectify the structural defects you identified.</w:t>
            </w:r>
          </w:p>
        </w:tc>
      </w:tr>
    </w:tbl>
    <w:p w14:paraId="07AD4F88" w14:textId="77777777" w:rsidR="00FE7DC0" w:rsidRPr="00594B1F" w:rsidRDefault="00FE7DC0" w:rsidP="00FE7DC0">
      <w:pPr>
        <w:jc w:val="left"/>
        <w:rPr>
          <w:rFonts w:ascii="Arial" w:eastAsia="Calibri" w:hAnsi="Arial" w:cs="Arial"/>
          <w:sz w:val="22"/>
          <w:szCs w:val="22"/>
        </w:rPr>
      </w:pPr>
    </w:p>
    <w:p w14:paraId="6C3951B1" w14:textId="6D2D6E30" w:rsidR="00FE7DC0" w:rsidRPr="00594B1F" w:rsidRDefault="00BD0648" w:rsidP="00FE7DC0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inline distT="0" distB="0" distL="0" distR="0" wp14:anchorId="02E91E47" wp14:editId="23D8DF92">
                <wp:extent cx="5734050" cy="5514975"/>
                <wp:effectExtent l="0" t="0" r="0" b="9525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5514975"/>
                        </a:xfrm>
                        <a:prstGeom prst="rect">
                          <a:avLst/>
                        </a:prstGeom>
                        <a:blipFill dpi="0" rotWithShape="1">
                          <a:blip r:embed="rId17"/>
                          <a:srcRect/>
                          <a:tile tx="0" ty="0" sx="100000" sy="100000" flip="none" algn="tl"/>
                        </a:blip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D983246" w14:textId="731B607C" w:rsidR="00CF2F58" w:rsidRDefault="00CF2F58" w:rsidP="00C43C6D">
                            <w:pPr>
                              <w:pStyle w:val="22TAHiddenWrittenResponse"/>
                            </w:pPr>
                            <w:permStart w:id="140141374" w:edGrp="everyone"/>
                            <w:permEnd w:id="14014137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2E91E47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width:451.5pt;height:4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Im19/5djwAAAAAAAAAAAOA+a2be6xEAAAAAAAAAAADcZ83M33oEAAAAAAAAAAAA93nO&#10;OfUGAAAAAAAAAAAALvSqBwAAAAAAAAAAAHAn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CJtff+UY8AAAAAAAAAAADgPmtmPusRAAAAAAAAAAAA&#10;3MeFKAAAAAAAAAAAAIk1M7/qEQAAAAAAAAAAANznOefUGwAAAAAAAAAAALiQC1E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+/9px4BAAAAAAAAAADAfdbMvNUjAAAAAAAAAAAAuM+ama96BAAAAAAAAAAAAPd5zjn1BgAAAAAA&#10;AAAAAC70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hHAAAAAAAAAAAAcJ81Mz/rEQAAAAAAAAAAANxnzcy/egQA&#10;AAAAAAAAAAD3ec459QYAAAAAAAAAAAAu9KoHAAAAAAAAAAAAcCc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/GfvjokqAKIgCL5PXQ5mQA8mIOZ0&#10;QIoVbB0yJrhuBStgqhZ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rL33Sz0CAAAAAAAAAACA+6yZ+a5HAAAAAAAAAAAAcB8XogAAAAAAAAAA&#10;ACTWzHzVIwAAAAAAAAAAALjP45xTbwAAAAAAAAAAAOBCLkQB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rL33Zz0CAAAAAAAA&#10;AACA+6yZea1HAAAAAAAAAAAAcJ81M3/1CAAAAAAAAAAAAO7zOOfUGwAAAAAAAAAAALjQUz0AAAAA&#10;AAAAAACAOwn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Oi05RMAACAASURBV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Ky991s9AgAAAAAAAAAAgPusmfmoRwAAAAAAAAAAAHAfF6IAAAAA&#10;AAAAAAAk1sy81yMAAAAAAAAAAAC4z+OcU28AAAAAAAAAAADgQi5EAQ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Ky99089AgAA&#10;AAAAAAAAgPusmXmuRwAAAAAAAAAAAHCfNTO/9QgAAAAAAAAAAADu8zjn1BsAAAAAAAAAAAC40FM9&#10;AAAAAAAAAAAAgDsJ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Phn746JKgCiIAi+T50FfBDhBAJ8EJFwJpCE&#10;FGwcMia4bgUrYKo2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sfbe7/UIAAAA&#10;AAAAAAAA7rNm5q0eAQAAAAAAAAAAwH3WzPzVIwAAAAAAAAAAALjP45xTbwAAAAAAAAAAAOBCT/UA&#10;AAAAAAAAAAAA7iR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LH23s/1CAAAAAAAAAAAAO6zZuanHgEAAAAAAAAAAMB9XIgCAAAAAAAAAACQWDPz&#10;XY8AAAAAAAAAAADgPo9zTr0BAAAAAAAAAACAC7kQBQ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LH23l/1CAAAAAAAAAAAAO6z&#10;ZualHgEAAAAAAAAAAMB91sz81iMAAAAAAAAAAAC4z+OcU28AAAAAAAAAAADgQk/1AAAAAAAAAAAA&#10;AO4k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Cx9t6v9QgAAAAAAAAAAADus2bmsx4BAAAAAAAAAADAfVyIAgAAAAAAAAAAkFgz81GPAAAAAAAA&#10;AAAA4D6Pc069AQAAAAAAAAAAgAu5EAU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OOfvTsmigWIoij4dmtyou8DKeRIIWFMEP0AKajBxiDjBNOt4Ao4&#10;VRc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Cx9t7/6xEAAAAAAAAAAADcZ83MSz0CAAAAAAAAAACA+6yZ+a5HAAAAAAAA&#10;AAAAcJ/HOafeAAAAAAAAAAAAwIWe9QAAAAAAAAAAAADuJG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xklq4AAAIABJREFU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sfbe7/UIAAAAAAAA&#10;AAAA7rNm5q0eAQAAAAAAAAAAwH3WzPzWIwAAAAAAAAAAALjP45xTbwAAAAAAAAAAAOBCz3oAAAAA&#10;AAAAAAAAdxK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3/1CAAAAAAAAAAAAO6zZuarHgEAAAAAAAAAAMB9XIgCAAAAAAAAAACQWDPzWY8A&#10;AAAAAAAAAADgPo9zTr0BAAAAAAAAAACAC7kQBQ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LH23h/1CAAAAAAAAAAAAO6zZua1&#10;HgEAAAAAAAAAAMB91sz81CMAAAAAAAAAAAC4z+OcU28AAAAAAAAAAADgQs96AAAAAAAAAAAAAHcS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F/7N0xUQVAFATB96mLsIAUTBCDCXKic4AEcIaTQ8YE161gBUzV&#10;Ag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Yu29X+sRAAAAAAAAAAAA3GfNzGc9&#10;AgAAAAAAAAAAgPu4EAUAAAAAAAAAACCxZua9HgEAAAAAAAAAAMB9HuecegMAAAAAAAAAAAAXciEK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Yu29f+sRAAAAAAAAAAAA3GfNzHM9AgAAAAAAAAAAgPusmfmpRwAAAAAAAAAAAHCf&#10;xzmn3gAAAAAAAAAAAMCFnuoBAAAAAAAAAAAA3En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GLtvT/qEQAAAAAAAAAAANxnzcxbPQIAAAAAAAAA&#10;AID7rJn5q0cAAAAAAAAAAABwn8c5p94AAAAAAAAAAADAhZ7qAQAAAAAAAAAAANxJ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i7b1f6hEAAAAA&#10;AAAAAADcZ83Mdz0CAAAAAAAAAACA+7gQBQAAAAAAAAAAILFm5qseAQAAAAAAAAAAwH0e55x6AwAA&#10;AAAAAAAAABdyIQoAAAAAAAAAAEBbrNqvAAAgAElEQVR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TW3vu9HgEAAAAAAAAAAMB91sx8&#10;1CMAAAAAAAAAAAC4jwtRAAAAAAAAAAAAEmtmftYjAAAAAAAAAAAAuM9zzqk3AAAAAAAAAAAAcCEX&#10;og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TW3vurHgEAAAAAAAAAAMB91sy81SMAAAAAAAAAAAC4z5qZz3oEAAAAAAAAAAAA&#10;93nOOfUGAAAAAAAAAAAALvSqBwAAAAAAAAAAAHAn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CJtff+VY8AAAAAAAAAAADgPmtmftQjAAAAAAAA&#10;AAAAuM+amX/1CAAAAAAAAAAAAO7znHPqDQAAAAAAAAAAAFzoVQ8AAAAAAAAAAADgT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mvv/a0eAQAA&#10;AAAAAAAAwH3WzPypRwAAAAAAAAAAAHAfF6IAAAAAAAAAAAAk1sz8rkcAAAAAAAAAAABwn+ecU28A&#10;AAAAAAAAAADgQi5EAQAAAAAAAP6zdwdVlQVBFATr/dOYGRWsccEaFa2DPSbGDE4aGbnoCAVXQJ4q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++96xEAAAAAAAAAAADcZ83Mv3oEAAAAAAAAAAAA91kz878eAQAAAAAAAAAAwH2ec069AQAA&#10;AAAAAAAAgAu96gEAAAAAAAAAAADcSc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jsr2q0AACAASURBVM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3+sRAAAAAAAAAAAA3GfNzFc9AgAA&#10;AAAAAAAAgPt4IQoAAAAAAAAAAEDiOefUGwAAAAAAAAAAALiQC2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1t77px4BAAAAAAAAAADAfdbMvNUjAAAAAAAAAAAAuM+ame96BAAAAAAAAAAAAPd5zjn1BgAA&#10;AAAAAAAAAC70qgcAAAAAAAAAAABwJw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ibX3/qxHAAAAAAAAAAAAcJ81Mx/1CAAAAAAAAAAAAO6zZua3&#10;HgEAAAAAAAAAAMB9nnNOvQEAAAAAAAAAAIALveoBAAAAAAAAAAAA3En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/LF3x0QRAEEUBeeuFhXE+MAPMQI2ISbBAiYQt8h4wXYr+AJezU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i7b1f6xEAAAAAAAAAAADcZ83Mdz0CAAAAAAAAAACA+3ghCgAA&#10;AAAAAAAAQGLNzGc9AgAAAAAAAAAAgPs8zjn1BgAAAAAAAAAAAC7khSg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CJtff+qkcA&#10;AAAAAAAAAABwnzUzb/UIAAAAAAAAAAAA7rNm5q8eAQAAAAAAAAAAwH0e55x6AwAAAAAAAAAAABd6&#10;1gMAAAAAAAAAAAC4k4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xNp7v9cjAAAAAAAAAAAAuM+amY96BAAAAAAAAAAAAPfxQhQAAAAAAAAAAIDE&#10;45xTbwAAAAAAAAAAAOBCLr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WHvv33oEAAAAAAAAAAAA91kz&#10;81KPAAAAAAAAAAAA4D5rZn7qEQAAAAAAAAAAANzncc6pNwAAAAAAAAAAAHChZz0AAAAAAAAAAACA&#10;Own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P7btYMiBmIggGF7YnqqTQAAB9FJREFUnVA7KuURnAWTwvAjEgIDMAAAAAAAAAAACQMbAAAAAAAA&#10;AAAACQMbAAAAAAAAAAAACQMbAAAAAAAAAAAACQMbAAAAAAAAAAAACQMbAAAAAAAAAAAACQMbAAAA&#10;AAAAAAAACQMbAAAAAAAAAAAACQMbAAAAAAAAAAAACQMbAAAAAAAAAAAACQMbAAAAAAAAAAAACQMb&#10;A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CQMbAAAAAAAAAAAACQMbAAAAAAAAAAAACQMbAAAAAAAAAAAACQMbAAAAAAAAAAAACQMbAAAAAAAA&#10;AAAACQMbAAAAAAAAAAAACQMbAAAAAAAAAAAACQMbAAAAAAAAAAAAibX3/tYRAAAAAAAAAAAA3GfN&#10;zFtHAAAAAAAAAAAAcJ81M786AgAAAAAAAAAAgPs855y6AQAAAAAAAAAAgAt96gAAAAAAAAAAAADu&#10;ZG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" stroked="f" strokeweight=".5pt">
                <v:fill r:id="rId18" o:title="" recolor="t" rotate="t" type="tile"/>
                <v:textbox inset="0,0,0,0">
                  <w:txbxContent>
                    <w:p w14:paraId="0D983246" w14:textId="731B607C" w:rsidR="00CF2F58" w:rsidRDefault="00CF2F58" w:rsidP="00C43C6D">
                      <w:pPr>
                        <w:pStyle w:val="22TAHiddenWrittenResponse"/>
                      </w:pPr>
                      <w:permStart w:id="140141374" w:edGrp="everyone"/>
                      <w:permEnd w:id="140141374"/>
                    </w:p>
                  </w:txbxContent>
                </v:textbox>
                <w10:anchorlock/>
              </v:shape>
            </w:pict>
          </mc:Fallback>
        </mc:AlternateContent>
      </w:r>
    </w:p>
    <w:p w14:paraId="00A6B19A" w14:textId="75E6089D" w:rsidR="00FE7DC0" w:rsidRDefault="00CF2F58" w:rsidP="00FE7DC0">
      <w:pPr>
        <w:jc w:val="left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mc:AlternateContent>
          <mc:Choice Requires="wps">
            <w:drawing>
              <wp:inline distT="0" distB="0" distL="0" distR="0" wp14:anchorId="14E5532D" wp14:editId="50CBE79B">
                <wp:extent cx="5731510" cy="8020050"/>
                <wp:effectExtent l="0" t="0" r="2540" b="0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8020050"/>
                        </a:xfrm>
                        <a:prstGeom prst="rect">
                          <a:avLst/>
                        </a:prstGeom>
                        <a:blipFill dpi="0" rotWithShape="1">
                          <a:blip r:embed="rId17"/>
                          <a:srcRect/>
                          <a:tile tx="0" ty="0" sx="100000" sy="100000" flip="none" algn="tl"/>
                        </a:blip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0958789" w14:textId="588C1FC1" w:rsidR="00CF2F58" w:rsidRPr="00C43C6D" w:rsidRDefault="00CF2F58" w:rsidP="00C43C6D">
                            <w:pPr>
                              <w:pStyle w:val="22TAHiddenWrittenResponse"/>
                            </w:pPr>
                            <w:permStart w:id="1410689002" w:edGrp="everyone"/>
                            <w:permEnd w:id="141068900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4E5532D" id="Text Box 63" o:spid="_x0000_s1027" type="#_x0000_t202" style="width:451.3pt;height:63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ibX3/l2PAAAAAAAAAAAA4D5rZt7rEQAAAAAAAAAAANxnzczf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5RjwAAAAAAAAAAAOA+a2Y+6xEAAAAA&#10;AAAAAADcx4UoAAAAAAAAAAAAiTUzv+oRAAAAAAAAAAAA3Oc559QbAAAAAAAAAAAAuJALUQ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nHgEAAAAAAAAAAMB91sy81SMAAAAAAAAAAAC4z5qZr3oEAAAAAAAAAAAA93nOOfUG&#10;AAAAAAAAAAAALvS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CJtff+qEcAAAAAAAAAAABwnzUzP+sRAAAAAAAAAAAA3GfN&#10;zL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D8Z++OiSoAoiAIvk9dDmZA&#10;DyYg5nRAihVsHTImuG4FK2CqFk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isvfdLPQIAAAAAAAAAAID7rJn5rkcAAAAAAAAAAABwHxeiAAAA&#10;AAAAAAAAJNbMfNUjAAAAAAAAAAAAuM/jnFNvAAAAAAAAAAAA4EIuRAE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isvfdnPQIA&#10;AAAAAAAAAID7rJl5rUcAAAAAAAAAAABwnzUzf/UIAAAAAAAAAAAA7vM459QbAAAAAAAAAAAAuNBT&#10;PQAAAAAAAAAAAIA7Cd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6LTlEwAAIABJREFU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rL33Wz0CAAAAAAAAAACA+6yZ+ahHAAAAAAAAAAAAcB8X&#10;ogAAAAAAAAAAACTWzLzXIwAAAAAAAAAAALjP45xTbwAAAAAAAAAAAOBCLkQB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rL33&#10;Tz0CAAAAAAAAAACA+6yZea5HAAAAAAAAAAAAcJ81M7/1CAAAAAAAAAAAAO7zOOfUGwAAAAAAAAAA&#10;ALjQUz0AAAAAAAAAAACAOwn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+GfvjokqAKIgCL5PnQV8EOEEAnwQ&#10;kXAmkIQUbBwyJrhuBStgqjY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7v&#10;9QgAAAAAAAAAAADus2bmrR4BAAAAAAAAAADAfdbM/NU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z/UIAAAAAAAAAAAA7rNm5qceAQAAAAAAAAAAwH1ciAIAAAAAAAAA&#10;AJBYM/Nd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sfbeX/UIAAAAAAAA&#10;AAAA7rNm5qUeAQAAAAAAAAAAwH3WzPzWIwAAAAAAAAAAALjP45xTbwAAAAAAAAAAAOBCT/UAAAAA&#10;AAAAAAAA7iR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LH23q/1CAAAAAAAAAAAAO6zZuazHgEAAAAAAAAAAMB9XIgCAAAAAAAAAACQWDPzUY8A&#10;AAAAAAAAAADgPo9zTr0BAAAAAAAAAACAC7kQBQ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45+9OyaKBYiiKPh2a3Ki7wMp5EghYUwQ/QApqMHGIOME&#10;063gCjhVF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LH23v/rEQAAAAAAAAAAANxnzcxLPQIAAAAAAAAAAID7rJn5rkcA&#10;AAAAAAAAAABwn8c5p94AAAAAAAAAAADAhZ71AAAAAAAAAAAAAO4k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DGSWrgAAAgAElEQVQ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7v9QgA&#10;AAAAAAAAAADus2bmrR4BAAAAAAAAAADAfdbM/NY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WHvvf/UIAAAAAAAAAAAA7rNm5qseAQAAAAAAAAAAwH1ciAIAAAAAAAAAAJBY&#10;M/NZjwAAAAAAAAAAAOA+j3NOvQEAAAAAAAAAAIALuRAF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sfbeH/UIAAAAAAAAAAAA&#10;7rNm5rUeAQAAAAAAAAAAwH3WzPzUIwAAAAAAAAAAALjP45xTbwAAAAAAAAAAAOBCz3oAAAAAAAAA&#10;AAAAdxK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X/s3TFRBUAUBMH3qYuwgBRMEIMJcqJzgARwhpNDxgTX&#10;rWAFTNUC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1f6xEAAAAAAAAAAADc&#10;Z83MZz0CAAAAAAAAAACA+7gQBQAAAAAAAAAAILFm5r0eAQAAAAAAAAAAwH0e55x6AwAAAAAAAAAA&#10;ABdyIQo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i7b1/6xEAAAAAAAAAAADcZ83Mcz0CAAAAAAAAAACA+6yZ+alHAAAAAAAA&#10;AAAAcJ/HOafeAAAAAAAAAAAAwIWe6gEAAAAAAAAAAADcSc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P+oRAAAAAAAAAAAA3GfNzFs9AgAA&#10;AAAAAAAAgPusmfmrRwAAAAAAAAAAAHCfxzmn3gAAAAAAAAAAAMCFnuoBAAAAAAAAAAAA3En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GLtvV/q&#10;EQAAAAAAAAAAANxnzcx3PQIAAAAAAAAAAID7uBAFAAAAAAAAAAAgsWbmqx4BAAAAAAAAAADAfR7n&#10;nHoDAAAAAAAAAAAAF3IhCgAAAAAAAAAAQFus2q8AACAASURBV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Nbe+70eAQAAAAAAAAAA&#10;wH3WzHzUIwAAAAAAAAAAALiPC1EAAAAAAAAAAAASa2Z+1iMAAAAAAAAAAAC4z3POqTcAAAAAAAAA&#10;AABwIRei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seAQAAAAAAAAAAwH3WzLzVIwAAAAAAAAAAALjPmpnP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5VjwAAAAAAAAAAAOA+a2Z+1CMA&#10;AAAAAAAAAAC4z5qZf/UIAAAAAAAAAAAA7vOcc+oNAAAAAAAAAAAAXOhVDwAAAAAAAAAAAOBO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+/9&#10;rR4BAAAAAAAAAADAfdbM/KlHAAAAAAAAAAAAcB8XogAAAAAAAAAAACTWzPyuRwAAAAAAAAAAAHCf&#10;55xTbwAAAAAAAAAAAOBCLkQBAAAAAAAA/rN3B1WVBUEUBOv905gZFaxxwRoVrYM9JsYMThoZuegI&#10;BVdAnio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Jr773rEQAAAAAAAAAAANxnzcy/egQAAAAAAAAAAAD3WTPzvx4BAAAAAAAAAADAfZ5z&#10;Tr0BAAAAAAAAAACAC73qAQAAAAAAAAAAANxJ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OyvarQAAIABJREFU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i7b3f6xEAAAAAAAAAAADcZ83M&#10;Vz0CAAAAAAAAAACA+3ghCgAAAAAAAAAAQOI559QbAAAAAAAAAAAAuJAL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TW3vunHgEAAAAAAAAAAMB91sy81SMAAAAAAAAAAAC4z5qZ73oEAAAAAAAAAAAA93nO&#10;OfUGAAAAAAAAAAAALvSqBwAAAAAAAAAAAHAn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CJtff+rEcAAAAAAAAAAABwnzUzH/UIAAAAAAAAAAAA&#10;7rNm5rceAQAAAAAAAAAAwH2ec069AQAAAAAAAAAAgAu96gEAAAAAAAAAAADcSc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D8sXfHRBEAQRQF564WFcT4wA8xAjYhJsECJhC3yHjBdiv4Al7N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GLtvV/rEQAAAAAAAAAAANxnzcx3PQIAAAAAAAAAAID7&#10;eCEKAAAAAAAAAABAYs3MZz0CAAAAAAAAAACA+zzOOfUGAAAAAAAAAAAALuSFKA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Im1&#10;9/6qRwAAAAAAAAAAAHCfNTNv9QgAAAAAAAAAAADus2bmrx4BAAAAAAAAAADAfR7nnHoDAAAAAAAA&#10;AAAAF3rWAwAAAAAAAAAAALiT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DE2nu/1yMAAAAAAAAAAAC4z5qZj3oEAAAAAAAAAAAA9/FCFAAAAAAA&#10;AAAAgMTjnFNvAAAAAAAAAAAA4EIu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BYe+/fegQAAAAAAAAA&#10;AAD3WTPzUo8AAAAAAAAAAADgPmtmfuoRAAAAAAAAAAAA3Odxzqk3AAAAAAAAAAAAcKFnPQAAAAAA&#10;AAAAAIA7Cd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/tu1gyIGYiCAYXtieqpNAAAH0UlEQVSdUDsq5RGcBZPC8CMSAgMw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CJtff+1hEAAAAAAAAA&#10;AADcZ83MW0cAAAAAAAAAAABwnzUzvzoCAAAAAAAAAACA+zznnLoBAAAAAAAAAACAC33qAAAAAAAA&#10;AAAAAO5k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" stroked="f" strokeweight=".5pt">
                <v:fill r:id="rId18" o:title="" recolor="t" rotate="t" type="tile"/>
                <v:textbox inset="0,0,0,0">
                  <w:txbxContent>
                    <w:p w14:paraId="00958789" w14:textId="588C1FC1" w:rsidR="00CF2F58" w:rsidRPr="00C43C6D" w:rsidRDefault="00CF2F58" w:rsidP="00C43C6D">
                      <w:pPr>
                        <w:pStyle w:val="22TAHiddenWrittenResponse"/>
                      </w:pPr>
                      <w:permStart w:id="1410689002" w:edGrp="everyone"/>
                      <w:permEnd w:id="1410689002"/>
                    </w:p>
                  </w:txbxContent>
                </v:textbox>
                <w10:anchorlock/>
              </v:shape>
            </w:pict>
          </mc:Fallback>
        </mc:AlternateContent>
      </w:r>
    </w:p>
    <w:p w14:paraId="7089EC2A" w14:textId="77777777" w:rsidR="00CF2F58" w:rsidRDefault="00CF2F58" w:rsidP="00FE7DC0">
      <w:pPr>
        <w:jc w:val="left"/>
        <w:rPr>
          <w:rFonts w:ascii="Arial" w:hAnsi="Arial" w:cs="Arial"/>
          <w:sz w:val="22"/>
          <w:szCs w:val="22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6D70D39E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0728168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2F3A4C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7281685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9"/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15EDBECD" w:rsidR="004E699E" w:rsidRPr="004932A4" w:rsidRDefault="002F3A4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7D2B">
            <w:rPr>
              <w:szCs w:val="32"/>
            </w:rPr>
            <w:t>CPCCBC4010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50CDB15" w:rsidR="004E699E" w:rsidRDefault="002F3A4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7D2B">
            <w:rPr>
              <w:szCs w:val="32"/>
            </w:rPr>
            <w:t>Apply structural principles to residential and commercial constructions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C43C6D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22659878" w:edGrp="everyone"/>
            <w:permEnd w:id="1322659878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657DE3A9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as a result of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E431C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E431C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E431C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5D3E11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D3E11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0A16E5" w:rsidRPr="004932A4" w14:paraId="33EE888A" w14:textId="77777777" w:rsidTr="005D3E11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56A5F0C5" w:rsidR="000A16E5" w:rsidRPr="00906AB7" w:rsidRDefault="000A16E5" w:rsidP="000A16E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660DB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627469586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3BA8E2FE" w:rsidR="000A16E5" w:rsidRPr="00906AB7" w:rsidRDefault="002F3A4C" w:rsidP="000A16E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A16E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627469586"/>
          </w:p>
        </w:tc>
        <w:permStart w:id="734802217" w:edGrp="everyone"/>
        <w:tc>
          <w:tcPr>
            <w:tcW w:w="1417" w:type="dxa"/>
            <w:vAlign w:val="center"/>
          </w:tcPr>
          <w:p w14:paraId="0394FE25" w14:textId="77777777" w:rsidR="000A16E5" w:rsidRPr="00906AB7" w:rsidRDefault="002F3A4C" w:rsidP="000A16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16E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34802217"/>
            <w:r w:rsidR="000A16E5" w:rsidRPr="00D06775">
              <w:rPr>
                <w:rFonts w:ascii="Arial" w:hAnsi="Arial" w:cs="Arial"/>
                <w:sz w:val="28"/>
              </w:rPr>
              <w:t xml:space="preserve"> </w:t>
            </w:r>
            <w:r w:rsidR="000A16E5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05E6727D" w:rsidR="000A16E5" w:rsidRPr="00A44CB5" w:rsidRDefault="002F3A4C" w:rsidP="000A16E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75229782" w:edGrp="everyone"/>
                <w:r w:rsidR="000A16E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075229782"/>
              </w:sdtContent>
            </w:sdt>
            <w:r w:rsidR="000A16E5" w:rsidRPr="00D06775">
              <w:rPr>
                <w:rFonts w:ascii="Arial" w:hAnsi="Arial" w:cs="Arial"/>
                <w:sz w:val="28"/>
              </w:rPr>
              <w:t xml:space="preserve"> </w:t>
            </w:r>
            <w:r w:rsidR="000A16E5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0A16E5" w:rsidRPr="00A44CB5" w:rsidRDefault="000A16E5" w:rsidP="000A16E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9285524" w:edGrp="everyone"/>
            <w:permEnd w:id="509285524"/>
          </w:p>
        </w:tc>
        <w:permStart w:id="1910534814" w:edGrp="everyone"/>
        <w:tc>
          <w:tcPr>
            <w:tcW w:w="1287" w:type="dxa"/>
            <w:vAlign w:val="center"/>
          </w:tcPr>
          <w:p w14:paraId="70611D39" w14:textId="6D554AB9" w:rsidR="000A16E5" w:rsidRPr="00533511" w:rsidRDefault="002F3A4C" w:rsidP="000A16E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16E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10534814"/>
          </w:p>
        </w:tc>
        <w:permStart w:id="175341800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26358631" w:rsidR="000A16E5" w:rsidRPr="00533511" w:rsidRDefault="002F3A4C" w:rsidP="000A16E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16E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53418000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3331A1" w:rsidRPr="00C92642" w14:paraId="412BD1F3" w14:textId="77777777" w:rsidTr="001A3D7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DCA33A3" w14:textId="77777777" w:rsidR="003331A1" w:rsidRPr="00DE303D" w:rsidRDefault="003331A1" w:rsidP="001A3D7B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3331A1" w:rsidRPr="00C92642" w14:paraId="666AE950" w14:textId="77777777" w:rsidTr="001A3D7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223A08" w14:textId="77777777" w:rsidR="003331A1" w:rsidRPr="00DE303D" w:rsidRDefault="003331A1" w:rsidP="001A3D7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41192E2E" w14:textId="77777777" w:rsidR="003331A1" w:rsidRPr="00DE303D" w:rsidRDefault="003331A1" w:rsidP="003331A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E0D7C6A" w14:textId="77777777" w:rsidR="003331A1" w:rsidRPr="00DE303D" w:rsidRDefault="003331A1" w:rsidP="003331A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3331A1" w:rsidRPr="00BA4D9F" w14:paraId="56056F84" w14:textId="77777777" w:rsidTr="001A3D7B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85972D" w14:textId="77777777" w:rsidR="003331A1" w:rsidRPr="00466359" w:rsidRDefault="003331A1" w:rsidP="001A3D7B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883057601" w:edGrp="everyone"/>
            <w:permEnd w:id="1883057601"/>
          </w:p>
        </w:tc>
      </w:tr>
    </w:tbl>
    <w:p w14:paraId="1ED8C79C" w14:textId="77777777" w:rsidR="003331A1" w:rsidRDefault="003331A1"/>
    <w:tbl>
      <w:tblPr>
        <w:tblW w:w="908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1"/>
        <w:gridCol w:w="7796"/>
      </w:tblGrid>
      <w:tr w:rsidR="00E6168D" w:rsidRPr="00BA4D9F" w14:paraId="788D9B59" w14:textId="34CD404B" w:rsidTr="00FF6263">
        <w:trPr>
          <w:trHeight w:val="47"/>
          <w:tblHeader/>
        </w:trPr>
        <w:tc>
          <w:tcPr>
            <w:tcW w:w="908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8BE9B14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696A6E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3331A1" w:rsidRPr="00BA4D9F" w14:paraId="63646E18" w14:textId="77777777" w:rsidTr="00FF6263">
        <w:trPr>
          <w:trHeight w:val="253"/>
        </w:trPr>
        <w:tc>
          <w:tcPr>
            <w:tcW w:w="9087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7A0AE87" w14:textId="77777777" w:rsidR="003331A1" w:rsidRDefault="002F3A4C" w:rsidP="003331A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6891988" w:edGrp="everyone"/>
                <w:r w:rsidR="003331A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996891988"/>
              </w:sdtContent>
            </w:sdt>
            <w:r w:rsidR="003331A1" w:rsidRPr="006C1A6C">
              <w:rPr>
                <w:rFonts w:ascii="Arial" w:hAnsi="Arial" w:cs="Arial"/>
                <w:szCs w:val="18"/>
              </w:rPr>
              <w:t xml:space="preserve"> </w:t>
            </w:r>
            <w:r w:rsidR="003331A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7A543F57" w:rsidR="003331A1" w:rsidRDefault="002F3A4C" w:rsidP="003331A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7008984" w:edGrp="everyone"/>
                <w:r w:rsidR="003331A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17008984"/>
              </w:sdtContent>
            </w:sdt>
            <w:r w:rsidR="003331A1" w:rsidRPr="006C1A6C">
              <w:rPr>
                <w:rFonts w:ascii="Arial" w:hAnsi="Arial" w:cs="Arial"/>
                <w:szCs w:val="18"/>
              </w:rPr>
              <w:t xml:space="preserve"> </w:t>
            </w:r>
            <w:r w:rsidR="003331A1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331A1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331A1">
              <w:rPr>
                <w:rFonts w:ascii="Arial" w:hAnsi="Arial" w:cs="Arial"/>
                <w:sz w:val="19"/>
                <w:szCs w:val="19"/>
              </w:rPr>
              <w:t>[</w:t>
            </w:r>
            <w:permStart w:id="139770943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97709434"/>
              </w:sdtContent>
            </w:sdt>
            <w:r w:rsidR="003331A1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66879863" w:edGrp="everyone"/>
                <w:r w:rsid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66879863"/>
              </w:sdtContent>
            </w:sdt>
            <w:r w:rsidR="003331A1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331A1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331A1" w:rsidRPr="00BA4D9F" w14:paraId="52227B5E" w14:textId="3EB974F1" w:rsidTr="00FF6263">
        <w:trPr>
          <w:trHeight w:val="75"/>
        </w:trPr>
        <w:tc>
          <w:tcPr>
            <w:tcW w:w="12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3331A1" w:rsidRPr="00BD2F22" w:rsidRDefault="003331A1" w:rsidP="003331A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3331A1" w:rsidRPr="00BD2F22" w:rsidRDefault="003331A1" w:rsidP="003331A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331A1" w:rsidRPr="003331A1" w14:paraId="2835A828" w14:textId="77777777" w:rsidTr="00FF6263">
        <w:trPr>
          <w:trHeight w:val="1928"/>
        </w:trPr>
        <w:tc>
          <w:tcPr>
            <w:tcW w:w="129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423947F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_Ref129336525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_Ref129336527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_Ref129336531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_Ref129336531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_Ref129336553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_Ref129336555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_Ref129338930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_Ref129338932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_Ref129339030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_Ref129339033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_Ref129339747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_Ref129339749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_Ref129339751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1.5C.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_Ref129340043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1.6A.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_Ref129340044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1.6B.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6F7918" w14:textId="77777777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(</w:t>
            </w:r>
            <w:r w:rsidRPr="003331A1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3331A1">
              <w:rPr>
                <w:rFonts w:ascii="Arial" w:hAnsi="Arial" w:cs="Arial"/>
                <w:sz w:val="19"/>
                <w:szCs w:val="19"/>
              </w:rPr>
              <w:t>) where building classifications, criteria requirements and performance solutions were documented:</w:t>
            </w:r>
          </w:p>
          <w:permStart w:id="876807015" w:edGrp="everyone"/>
          <w:p w14:paraId="4F853F19" w14:textId="77777777" w:rsidR="003331A1" w:rsidRPr="003331A1" w:rsidRDefault="002F3A4C" w:rsidP="003331A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0529657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76807015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Workplace Quality document </w:t>
            </w:r>
            <w:permStart w:id="170656450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921261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06564505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Quality Assurance Template </w:t>
            </w:r>
            <w:permStart w:id="140577592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3995233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405775921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</w:p>
          <w:p w14:paraId="45D28774" w14:textId="77777777" w:rsidR="003331A1" w:rsidRPr="003331A1" w:rsidRDefault="003331A1" w:rsidP="003331A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8A35105" w14:textId="51BC38ED" w:rsidR="003331A1" w:rsidRPr="003331A1" w:rsidRDefault="003331A1" w:rsidP="003331A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40984309" w:edGrp="everyone"/>
            <w:permEnd w:id="940984309"/>
          </w:p>
          <w:p w14:paraId="3CE0BD21" w14:textId="77777777" w:rsidR="003331A1" w:rsidRPr="003331A1" w:rsidRDefault="003331A1" w:rsidP="003331A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  <w:permStart w:id="1025663697" w:edGrp="everyone"/>
          <w:p w14:paraId="0D9BAC82" w14:textId="6C680B86" w:rsidR="003331A1" w:rsidRPr="003331A1" w:rsidRDefault="002F3A4C" w:rsidP="003331A1">
            <w:pPr>
              <w:pStyle w:val="38PASBenchmark"/>
              <w:rPr>
                <w:vanish w:val="0"/>
                <w:color w:val="auto"/>
              </w:rPr>
            </w:pPr>
            <w:sdt>
              <w:sdtPr>
                <w:rPr>
                  <w:vanish w:val="0"/>
                  <w:color w:val="auto"/>
                </w:rPr>
                <w:id w:val="371120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vanish w:val="0"/>
                    <w:color w:val="auto"/>
                  </w:rPr>
                  <w:sym w:font="Wingdings" w:char="F0A8"/>
                </w:r>
              </w:sdtContent>
            </w:sdt>
            <w:permEnd w:id="1025663697"/>
            <w:r w:rsidR="003331A1" w:rsidRPr="003331A1">
              <w:rPr>
                <w:vanish w:val="0"/>
                <w:color w:val="auto"/>
              </w:rPr>
              <w:t xml:space="preserve"> Document attached as evidence</w:t>
            </w:r>
          </w:p>
        </w:tc>
      </w:tr>
      <w:tr w:rsidR="003331A1" w:rsidRPr="003331A1" w14:paraId="473FFD16" w14:textId="2463FF27" w:rsidTr="00FF6263">
        <w:trPr>
          <w:trHeight w:val="1020"/>
        </w:trPr>
        <w:tc>
          <w:tcPr>
            <w:tcW w:w="12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1A7B48E7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_Ref129336605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A4B1BF" w14:textId="421E43E6" w:rsidR="003331A1" w:rsidRPr="003331A1" w:rsidRDefault="003331A1" w:rsidP="003331A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(</w:t>
            </w:r>
            <w:r w:rsidRPr="003331A1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3331A1">
              <w:rPr>
                <w:rFonts w:ascii="Arial" w:hAnsi="Arial" w:cs="Arial"/>
                <w:sz w:val="19"/>
                <w:szCs w:val="19"/>
              </w:rPr>
              <w:t xml:space="preserve">) who was consulted regarding structural integrity: </w:t>
            </w:r>
          </w:p>
          <w:permStart w:id="689263068" w:edGrp="everyone"/>
          <w:p w14:paraId="6C43DA01" w14:textId="77777777" w:rsidR="003331A1" w:rsidRPr="003331A1" w:rsidRDefault="002F3A4C" w:rsidP="003331A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9825279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89263068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Project management </w:t>
            </w:r>
            <w:permStart w:id="4757412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8057763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75741275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Relevant tradesperson </w:t>
            </w:r>
            <w:permStart w:id="151526216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4581421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15262164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Builder </w:t>
            </w:r>
            <w:permStart w:id="8262820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5165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 w:rsidRP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26282069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Supplier </w:t>
            </w:r>
          </w:p>
          <w:permStart w:id="1312760735" w:edGrp="everyone"/>
          <w:p w14:paraId="2B404400" w14:textId="70250D31" w:rsidR="003331A1" w:rsidRPr="003331A1" w:rsidRDefault="002F3A4C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02506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31A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12760735"/>
            <w:r w:rsidR="003331A1" w:rsidRPr="003331A1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3331A1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040277738" w:edGrp="everyone"/>
            <w:permEnd w:id="1040277738"/>
          </w:p>
        </w:tc>
      </w:tr>
      <w:tr w:rsidR="003331A1" w:rsidRPr="003331A1" w14:paraId="6E6498A8" w14:textId="77777777" w:rsidTr="00FF6263">
        <w:trPr>
          <w:trHeight w:val="1020"/>
        </w:trPr>
        <w:tc>
          <w:tcPr>
            <w:tcW w:w="12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5CD052" w14:textId="07F56CFD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_Ref129340546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6A2626" w14:textId="77777777" w:rsidR="003331A1" w:rsidRPr="003331A1" w:rsidRDefault="003331A1" w:rsidP="003331A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new and emerging building technologies assessed for compliance.</w:t>
            </w:r>
          </w:p>
          <w:p w14:paraId="76B08ED6" w14:textId="6CDDC945" w:rsidR="003331A1" w:rsidRPr="003331A1" w:rsidRDefault="003331A1" w:rsidP="003331A1">
            <w:pPr>
              <w:pStyle w:val="38PASBenchmark"/>
              <w:rPr>
                <w:vanish w:val="0"/>
                <w:color w:val="auto"/>
              </w:rPr>
            </w:pPr>
            <w:permStart w:id="1801867622" w:edGrp="everyone"/>
            <w:permEnd w:id="1801867622"/>
          </w:p>
        </w:tc>
      </w:tr>
      <w:tr w:rsidR="003331A1" w:rsidRPr="003331A1" w14:paraId="03F0CD46" w14:textId="77777777" w:rsidTr="00FF6263">
        <w:trPr>
          <w:trHeight w:val="1020"/>
        </w:trPr>
        <w:tc>
          <w:tcPr>
            <w:tcW w:w="12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49F9D7" w14:textId="0434BCE6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_Ref129338869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730C0" w14:textId="24541568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how cut and fill, excavation and compaction were confirmed as compliant with geotechnical report:</w:t>
            </w:r>
          </w:p>
          <w:p w14:paraId="5402A13F" w14:textId="5CEBC465" w:rsidR="003331A1" w:rsidRPr="003331A1" w:rsidRDefault="003331A1" w:rsidP="003331A1">
            <w:pPr>
              <w:pStyle w:val="38PASBenchmark"/>
              <w:rPr>
                <w:vanish w:val="0"/>
                <w:color w:val="auto"/>
              </w:rPr>
            </w:pPr>
            <w:permStart w:id="963454902" w:edGrp="everyone"/>
            <w:permEnd w:id="963454902"/>
          </w:p>
        </w:tc>
      </w:tr>
      <w:tr w:rsidR="003331A1" w:rsidRPr="003331A1" w14:paraId="564248C2" w14:textId="07D8BF3B" w:rsidTr="00FF6263">
        <w:trPr>
          <w:trHeight w:val="1020"/>
        </w:trPr>
        <w:tc>
          <w:tcPr>
            <w:tcW w:w="12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CF13220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_Ref129339040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6CE744" w14:textId="77777777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where footing type and tie-down details located.</w:t>
            </w:r>
          </w:p>
          <w:p w14:paraId="212CFDF2" w14:textId="48BEBAAE" w:rsidR="003331A1" w:rsidRPr="003331A1" w:rsidRDefault="003331A1" w:rsidP="003331A1">
            <w:pPr>
              <w:pStyle w:val="38PASBenchmark"/>
              <w:rPr>
                <w:vanish w:val="0"/>
                <w:color w:val="auto"/>
              </w:rPr>
            </w:pPr>
            <w:permStart w:id="127413987" w:edGrp="everyone"/>
            <w:permEnd w:id="127413987"/>
          </w:p>
        </w:tc>
      </w:tr>
      <w:tr w:rsidR="003331A1" w:rsidRPr="003331A1" w14:paraId="241FEBEC" w14:textId="77777777" w:rsidTr="00FF6263">
        <w:trPr>
          <w:trHeight w:val="1104"/>
        </w:trPr>
        <w:tc>
          <w:tcPr>
            <w:tcW w:w="12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8CD0D0F" w14:textId="0D0723AA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_Ref129339141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61FC558" w14:textId="77777777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team supervised and floor system installed.</w:t>
            </w:r>
          </w:p>
          <w:p w14:paraId="3D7A9E83" w14:textId="0E7650CA" w:rsidR="003331A1" w:rsidRPr="003331A1" w:rsidRDefault="003331A1" w:rsidP="003331A1">
            <w:pPr>
              <w:pStyle w:val="38PASBenchmark"/>
              <w:rPr>
                <w:vanish w:val="0"/>
                <w:color w:val="auto"/>
              </w:rPr>
            </w:pPr>
            <w:permStart w:id="1218196324" w:edGrp="everyone"/>
            <w:permEnd w:id="1218196324"/>
          </w:p>
        </w:tc>
      </w:tr>
      <w:tr w:rsidR="003331A1" w:rsidRPr="003331A1" w14:paraId="08457D44" w14:textId="77777777" w:rsidTr="00FF6263">
        <w:trPr>
          <w:trHeight w:val="1104"/>
        </w:trPr>
        <w:tc>
          <w:tcPr>
            <w:tcW w:w="129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</w:tcPr>
          <w:p w14:paraId="0CDF7ACD" w14:textId="3F613FFA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_Ref129339486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2056B5E8" w14:textId="78F3401F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structural and non-structural wall systems installation supervised to ensure compliance.</w:t>
            </w:r>
          </w:p>
          <w:p w14:paraId="7476AFDC" w14:textId="71D0D6F3" w:rsidR="003331A1" w:rsidRPr="003331A1" w:rsidRDefault="003331A1" w:rsidP="003331A1">
            <w:pPr>
              <w:pStyle w:val="38PASBenchmark"/>
              <w:rPr>
                <w:vanish w:val="0"/>
                <w:color w:val="auto"/>
              </w:rPr>
            </w:pPr>
            <w:permStart w:id="578818940" w:edGrp="everyone"/>
            <w:permEnd w:id="578818940"/>
          </w:p>
        </w:tc>
      </w:tr>
      <w:tr w:rsidR="003331A1" w:rsidRPr="003331A1" w14:paraId="7A00D1A4" w14:textId="77777777" w:rsidTr="00FF6263">
        <w:trPr>
          <w:trHeight w:val="1020"/>
        </w:trPr>
        <w:tc>
          <w:tcPr>
            <w:tcW w:w="129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E3545F" w14:textId="04AC0640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_Ref129339874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8BD462" w14:textId="77777777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how quality finishes were assured for roof systems.</w:t>
            </w:r>
          </w:p>
          <w:p w14:paraId="6828A2F7" w14:textId="7E02F12B" w:rsidR="003331A1" w:rsidRPr="003331A1" w:rsidRDefault="003331A1" w:rsidP="003331A1">
            <w:pPr>
              <w:pStyle w:val="38PASBenchmark"/>
              <w:rPr>
                <w:vanish w:val="0"/>
                <w:color w:val="auto"/>
              </w:rPr>
            </w:pPr>
            <w:permStart w:id="651107650" w:edGrp="everyone"/>
            <w:permEnd w:id="651107650"/>
          </w:p>
        </w:tc>
      </w:tr>
      <w:tr w:rsidR="003331A1" w:rsidRPr="003331A1" w14:paraId="68B3A7C1" w14:textId="77777777" w:rsidTr="00FF6263">
        <w:trPr>
          <w:trHeight w:val="1020"/>
        </w:trPr>
        <w:tc>
          <w:tcPr>
            <w:tcW w:w="12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7780B6" w14:textId="679F5F06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3331A1">
              <w:rPr>
                <w:rFonts w:ascii="Arial" w:hAnsi="Arial" w:cs="Arial"/>
                <w:sz w:val="19"/>
                <w:szCs w:val="19"/>
              </w:rPr>
              <w:instrText xml:space="preserve"> REF _Ref129340061 \r \h  \* MERGEFORMAT </w:instrText>
            </w:r>
            <w:r w:rsidRPr="003331A1">
              <w:rPr>
                <w:rFonts w:ascii="Arial" w:hAnsi="Arial" w:cs="Arial"/>
                <w:sz w:val="19"/>
                <w:szCs w:val="19"/>
              </w:rPr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E154B">
              <w:rPr>
                <w:rFonts w:ascii="Arial" w:hAnsi="Arial" w:cs="Arial"/>
                <w:sz w:val="19"/>
                <w:szCs w:val="19"/>
              </w:rPr>
              <w:t xml:space="preserve">1.6C. </w:t>
            </w:r>
            <w:r w:rsidRPr="003331A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45E0C3" w14:textId="77777777" w:rsidR="003331A1" w:rsidRPr="003331A1" w:rsidRDefault="003331A1" w:rsidP="003331A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3331A1">
              <w:rPr>
                <w:rFonts w:ascii="Arial" w:hAnsi="Arial" w:cs="Arial"/>
                <w:sz w:val="19"/>
                <w:szCs w:val="19"/>
              </w:rPr>
              <w:t>Specify supervision and checks made:</w:t>
            </w:r>
          </w:p>
          <w:p w14:paraId="5F916A9B" w14:textId="33F47E08" w:rsidR="003331A1" w:rsidRPr="003331A1" w:rsidRDefault="003331A1" w:rsidP="003331A1">
            <w:pPr>
              <w:pStyle w:val="38PASBenchmark"/>
              <w:rPr>
                <w:vanish w:val="0"/>
                <w:color w:val="auto"/>
              </w:rPr>
            </w:pPr>
            <w:permStart w:id="972500172" w:edGrp="everyone"/>
            <w:permEnd w:id="972500172"/>
          </w:p>
        </w:tc>
      </w:tr>
    </w:tbl>
    <w:p w14:paraId="333B5F02" w14:textId="77777777" w:rsidR="00AC0794" w:rsidRDefault="00AC0794" w:rsidP="00AC0794"/>
    <w:p w14:paraId="46D0B4E5" w14:textId="6F6042A8" w:rsidR="00A9666F" w:rsidRDefault="00C76B5E" w:rsidP="00696A6E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74F82739" w14:textId="6917BB86" w:rsidR="00FC083A" w:rsidRPr="00BF7956" w:rsidRDefault="002F3A4C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7D2B">
            <w:rPr>
              <w:rFonts w:ascii="Arial Black" w:hAnsi="Arial Black"/>
            </w:rPr>
            <w:t>CPCCBC4010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560D7374" w:rsidR="00FC083A" w:rsidRPr="00BF7956" w:rsidRDefault="006F7D2B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structural principles to residential and commercial constructions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D510D5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1502354A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A6E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798417D2" w14:textId="1C517C65" w:rsidR="004D51CB" w:rsidRDefault="004D51CB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 and ability to </w:t>
            </w:r>
            <w:r w:rsidRPr="004D51CB">
              <w:rPr>
                <w:rFonts w:cs="Arial"/>
                <w:sz w:val="20"/>
              </w:rPr>
              <w:t>apply structural principles to the construction of one building project</w:t>
            </w:r>
            <w:r>
              <w:rPr>
                <w:rFonts w:cs="Arial"/>
                <w:sz w:val="20"/>
              </w:rPr>
              <w:t xml:space="preserve"> including the following points. Documented evidence of all criteria must be presented (</w:t>
            </w:r>
            <w:r w:rsidRPr="00125D82">
              <w:rPr>
                <w:rFonts w:cs="Arial"/>
                <w:i/>
                <w:iCs/>
                <w:sz w:val="20"/>
              </w:rPr>
              <w:t>template (HO</w:t>
            </w:r>
            <w:r>
              <w:rPr>
                <w:rFonts w:cs="Arial"/>
                <w:i/>
                <w:iCs/>
                <w:sz w:val="20"/>
              </w:rPr>
              <w:t>3</w:t>
            </w:r>
            <w:r w:rsidRPr="00125D82">
              <w:rPr>
                <w:rFonts w:cs="Arial"/>
                <w:i/>
                <w:iCs/>
                <w:sz w:val="20"/>
              </w:rPr>
              <w:t>) available for use</w:t>
            </w:r>
            <w:r>
              <w:rPr>
                <w:rFonts w:cs="Arial"/>
                <w:i/>
                <w:iCs/>
                <w:sz w:val="20"/>
              </w:rPr>
              <w:t xml:space="preserve"> if required</w:t>
            </w:r>
            <w:r>
              <w:rPr>
                <w:rFonts w:cs="Arial"/>
                <w:sz w:val="20"/>
              </w:rPr>
              <w:t>)</w:t>
            </w:r>
          </w:p>
          <w:p w14:paraId="2D20B550" w14:textId="7D1528E1" w:rsidR="00FC083A" w:rsidRDefault="004D51CB" w:rsidP="003B4FE2">
            <w:pPr>
              <w:pStyle w:val="ListParagraph"/>
              <w:numPr>
                <w:ilvl w:val="0"/>
                <w:numId w:val="31"/>
              </w:numPr>
              <w:ind w:left="458"/>
              <w:jc w:val="left"/>
              <w:rPr>
                <w:rFonts w:cs="Arial"/>
                <w:sz w:val="20"/>
              </w:rPr>
            </w:pPr>
            <w:r w:rsidRPr="004D51CB">
              <w:rPr>
                <w:rFonts w:cs="Arial"/>
                <w:sz w:val="20"/>
              </w:rPr>
              <w:t>Analyse the structural integrity of building project</w:t>
            </w:r>
          </w:p>
          <w:p w14:paraId="0A0FBC88" w14:textId="4BDBD978" w:rsidR="005B2AD2" w:rsidRDefault="005B2AD2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 the plans to determine and document the</w:t>
            </w:r>
            <w:r w:rsidRPr="00F52755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intended use</w:t>
            </w:r>
            <w:r w:rsidRPr="00F52755">
              <w:rPr>
                <w:rFonts w:cs="Arial"/>
                <w:sz w:val="20"/>
              </w:rPr>
              <w:t xml:space="preserve"> of</w:t>
            </w:r>
            <w:r>
              <w:rPr>
                <w:rFonts w:cs="Arial"/>
                <w:sz w:val="20"/>
              </w:rPr>
              <w:t xml:space="preserve"> the</w:t>
            </w:r>
            <w:r w:rsidRPr="00F52755">
              <w:rPr>
                <w:rFonts w:cs="Arial"/>
                <w:sz w:val="20"/>
              </w:rPr>
              <w:t xml:space="preserve"> building, </w:t>
            </w:r>
            <w:r>
              <w:rPr>
                <w:rFonts w:cs="Arial"/>
                <w:sz w:val="20"/>
              </w:rPr>
              <w:t>class and climate zone from the NCC. (</w:t>
            </w:r>
            <w:r w:rsidRPr="00125D82">
              <w:rPr>
                <w:rFonts w:cs="Arial"/>
                <w:i/>
                <w:iCs/>
                <w:sz w:val="20"/>
              </w:rPr>
              <w:t>template available</w:t>
            </w:r>
            <w:r>
              <w:rPr>
                <w:rFonts w:cs="Arial"/>
                <w:i/>
                <w:iCs/>
                <w:sz w:val="20"/>
              </w:rPr>
              <w:t>- HO3</w:t>
            </w:r>
            <w:r>
              <w:rPr>
                <w:rFonts w:cs="Arial"/>
                <w:sz w:val="20"/>
              </w:rPr>
              <w:t>)</w:t>
            </w:r>
          </w:p>
          <w:p w14:paraId="557FF8D1" w14:textId="49F9B76B" w:rsidR="005B2AD2" w:rsidRDefault="005B2AD2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Analyse the project documents for compliance with NCC </w:t>
            </w:r>
            <w:r w:rsidRPr="005B2AD2">
              <w:rPr>
                <w:rFonts w:cs="Arial"/>
                <w:sz w:val="20"/>
              </w:rPr>
              <w:t>bushfire, high wind, earthquake and alpine environment requirements</w:t>
            </w:r>
            <w:r>
              <w:rPr>
                <w:rFonts w:cs="Arial"/>
                <w:sz w:val="20"/>
              </w:rPr>
              <w:t>.</w:t>
            </w:r>
            <w:r w:rsidR="00BC3BF6">
              <w:rPr>
                <w:rFonts w:cs="Arial"/>
                <w:sz w:val="20"/>
              </w:rPr>
              <w:t xml:space="preserve"> (</w:t>
            </w:r>
            <w:r w:rsidR="00BC3BF6" w:rsidRPr="00125D82">
              <w:rPr>
                <w:rFonts w:cs="Arial"/>
                <w:i/>
                <w:iCs/>
                <w:sz w:val="20"/>
              </w:rPr>
              <w:t>template available</w:t>
            </w:r>
            <w:r w:rsidR="00BC3BF6">
              <w:rPr>
                <w:rFonts w:cs="Arial"/>
                <w:i/>
                <w:iCs/>
                <w:sz w:val="20"/>
              </w:rPr>
              <w:t>- HO3</w:t>
            </w:r>
            <w:r w:rsidR="00BC3BF6">
              <w:rPr>
                <w:rFonts w:cs="Arial"/>
                <w:sz w:val="20"/>
              </w:rPr>
              <w:t>)</w:t>
            </w:r>
          </w:p>
          <w:p w14:paraId="29DA110C" w14:textId="03D39C92" w:rsidR="005B2AD2" w:rsidRDefault="005B2AD2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5B2AD2">
              <w:rPr>
                <w:rFonts w:cs="Arial"/>
                <w:sz w:val="20"/>
              </w:rPr>
              <w:t>Analyse</w:t>
            </w:r>
            <w:r>
              <w:rPr>
                <w:rFonts w:cs="Arial"/>
                <w:sz w:val="20"/>
              </w:rPr>
              <w:t xml:space="preserve"> and document</w:t>
            </w:r>
            <w:r w:rsidRPr="005B2AD2">
              <w:rPr>
                <w:rFonts w:cs="Arial"/>
                <w:sz w:val="20"/>
              </w:rPr>
              <w:t xml:space="preserve"> building design and structural integrity from project plans and specifications, building standards and codes</w:t>
            </w:r>
            <w:r>
              <w:rPr>
                <w:rFonts w:cs="Arial"/>
                <w:sz w:val="20"/>
              </w:rPr>
              <w:t>. (</w:t>
            </w:r>
            <w:r w:rsidRPr="00125D82">
              <w:rPr>
                <w:rFonts w:cs="Arial"/>
                <w:i/>
                <w:iCs/>
                <w:sz w:val="20"/>
              </w:rPr>
              <w:t>template available</w:t>
            </w:r>
            <w:r>
              <w:rPr>
                <w:rFonts w:cs="Arial"/>
                <w:i/>
                <w:iCs/>
                <w:sz w:val="20"/>
              </w:rPr>
              <w:t>- HO3</w:t>
            </w:r>
            <w:r>
              <w:rPr>
                <w:rFonts w:cs="Arial"/>
                <w:sz w:val="20"/>
              </w:rPr>
              <w:t>)</w:t>
            </w:r>
          </w:p>
          <w:p w14:paraId="302930A8" w14:textId="746F2CDF" w:rsidR="005B2AD2" w:rsidRDefault="005B2AD2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5B2AD2">
              <w:rPr>
                <w:rFonts w:cs="Arial"/>
                <w:sz w:val="20"/>
              </w:rPr>
              <w:t>Determine</w:t>
            </w:r>
            <w:r>
              <w:rPr>
                <w:rFonts w:cs="Arial"/>
                <w:sz w:val="20"/>
              </w:rPr>
              <w:t xml:space="preserve"> and document</w:t>
            </w:r>
            <w:r w:rsidRPr="005B2AD2">
              <w:rPr>
                <w:rFonts w:cs="Arial"/>
                <w:sz w:val="20"/>
              </w:rPr>
              <w:t xml:space="preserve"> the effect of section properties on various materials.</w:t>
            </w:r>
            <w:r>
              <w:rPr>
                <w:rFonts w:cs="Arial"/>
                <w:sz w:val="20"/>
              </w:rPr>
              <w:t xml:space="preserve"> (</w:t>
            </w:r>
            <w:r w:rsidRPr="00125D82">
              <w:rPr>
                <w:rFonts w:cs="Arial"/>
                <w:i/>
                <w:iCs/>
                <w:sz w:val="20"/>
              </w:rPr>
              <w:t>template available</w:t>
            </w:r>
            <w:r>
              <w:rPr>
                <w:rFonts w:cs="Arial"/>
                <w:i/>
                <w:iCs/>
                <w:sz w:val="20"/>
              </w:rPr>
              <w:t>- HO3</w:t>
            </w:r>
            <w:r>
              <w:rPr>
                <w:rFonts w:cs="Arial"/>
                <w:sz w:val="20"/>
              </w:rPr>
              <w:t>)</w:t>
            </w:r>
          </w:p>
          <w:p w14:paraId="68195BAC" w14:textId="2676596F" w:rsidR="005B2AD2" w:rsidRDefault="005B2AD2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5B2AD2">
              <w:rPr>
                <w:rFonts w:cs="Arial"/>
                <w:sz w:val="20"/>
              </w:rPr>
              <w:t xml:space="preserve">Determine </w:t>
            </w:r>
            <w:r>
              <w:rPr>
                <w:rFonts w:cs="Arial"/>
                <w:sz w:val="20"/>
              </w:rPr>
              <w:t xml:space="preserve">and document </w:t>
            </w:r>
            <w:r w:rsidRPr="005B2AD2">
              <w:rPr>
                <w:rFonts w:cs="Arial"/>
                <w:sz w:val="20"/>
              </w:rPr>
              <w:t>if structural performance meets the General Requirements and Performance Requirements of NCC.</w:t>
            </w:r>
            <w:r>
              <w:rPr>
                <w:rFonts w:cs="Arial"/>
                <w:sz w:val="20"/>
              </w:rPr>
              <w:t xml:space="preserve"> (</w:t>
            </w:r>
            <w:r w:rsidRPr="00125D82">
              <w:rPr>
                <w:rFonts w:cs="Arial"/>
                <w:i/>
                <w:iCs/>
                <w:sz w:val="20"/>
              </w:rPr>
              <w:t>template available</w:t>
            </w:r>
            <w:r>
              <w:rPr>
                <w:rFonts w:cs="Arial"/>
                <w:i/>
                <w:iCs/>
                <w:sz w:val="20"/>
              </w:rPr>
              <w:t>- HO3</w:t>
            </w:r>
            <w:r>
              <w:rPr>
                <w:rFonts w:cs="Arial"/>
                <w:sz w:val="20"/>
              </w:rPr>
              <w:t>)</w:t>
            </w:r>
          </w:p>
          <w:p w14:paraId="5B3D6222" w14:textId="54232AE1" w:rsidR="005B2AD2" w:rsidRPr="005B2AD2" w:rsidRDefault="005B2AD2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5B2AD2">
              <w:rPr>
                <w:rFonts w:cs="Arial"/>
                <w:sz w:val="20"/>
              </w:rPr>
              <w:t>onfirm analysis</w:t>
            </w:r>
            <w:r w:rsidR="008201DB">
              <w:rPr>
                <w:rFonts w:cs="Arial"/>
                <w:sz w:val="20"/>
              </w:rPr>
              <w:t xml:space="preserve"> of structural integrity</w:t>
            </w:r>
            <w:r w:rsidRPr="005B2AD2">
              <w:rPr>
                <w:rFonts w:cs="Arial"/>
                <w:sz w:val="20"/>
              </w:rPr>
              <w:t xml:space="preserve"> with relevant industry professionals.</w:t>
            </w:r>
          </w:p>
          <w:p w14:paraId="2551ADE0" w14:textId="76AB3B61" w:rsidR="005B2AD2" w:rsidRDefault="005B2AD2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5B2AD2">
              <w:rPr>
                <w:rFonts w:cs="Arial"/>
                <w:sz w:val="20"/>
              </w:rPr>
              <w:t>Conduct pre-commencement site inspection to confirm analysis.</w:t>
            </w:r>
          </w:p>
          <w:p w14:paraId="2211FCDD" w14:textId="207404A4" w:rsidR="005B2AD2" w:rsidRDefault="005B2AD2" w:rsidP="003B4FE2">
            <w:pPr>
              <w:pStyle w:val="ListParagraph"/>
              <w:numPr>
                <w:ilvl w:val="0"/>
                <w:numId w:val="31"/>
              </w:numPr>
              <w:ind w:left="458"/>
              <w:jc w:val="left"/>
              <w:rPr>
                <w:rFonts w:cs="Arial"/>
                <w:sz w:val="20"/>
              </w:rPr>
            </w:pPr>
            <w:r w:rsidRPr="005B2AD2">
              <w:rPr>
                <w:rFonts w:cs="Arial"/>
                <w:sz w:val="20"/>
              </w:rPr>
              <w:t>Plan, coordinate and manage the laying of footings.</w:t>
            </w:r>
          </w:p>
          <w:p w14:paraId="7C74448B" w14:textId="4381C955" w:rsidR="00A25C66" w:rsidRPr="00A25C66" w:rsidRDefault="00A25C66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A25C66">
              <w:rPr>
                <w:rFonts w:cs="Arial"/>
                <w:sz w:val="20"/>
              </w:rPr>
              <w:t>Identify earthworks and footing or slab configuration from project plans and specifications.</w:t>
            </w:r>
          </w:p>
          <w:p w14:paraId="0BA2054E" w14:textId="47F547C4" w:rsidR="00A25C66" w:rsidRPr="00A25C66" w:rsidRDefault="00A25C66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A25C66">
              <w:rPr>
                <w:rFonts w:cs="Arial"/>
                <w:sz w:val="20"/>
              </w:rPr>
              <w:t>Establish cut and fill, excavation and compaction compliance with geotechnical report.</w:t>
            </w:r>
          </w:p>
          <w:p w14:paraId="6BA67EC6" w14:textId="114E89FA" w:rsidR="00A25C66" w:rsidRPr="00A25C66" w:rsidRDefault="00A25C66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A25C66">
              <w:rPr>
                <w:rFonts w:cs="Arial"/>
                <w:sz w:val="20"/>
              </w:rPr>
              <w:t>Assess performance of reinforcement, concrete and other elements which contribute to structural integrity of specified footings.</w:t>
            </w:r>
          </w:p>
          <w:p w14:paraId="6D5A7580" w14:textId="70DC23C2" w:rsidR="00A25C66" w:rsidRDefault="00A25C66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A25C66">
              <w:rPr>
                <w:rFonts w:cs="Arial"/>
                <w:sz w:val="20"/>
              </w:rPr>
              <w:t>Determine compliance with building and construction regulations, standards and codes.</w:t>
            </w:r>
          </w:p>
          <w:p w14:paraId="444737FD" w14:textId="3BB77711" w:rsidR="00A25C66" w:rsidRPr="00A25C66" w:rsidRDefault="00A25C66" w:rsidP="003B4FE2">
            <w:pPr>
              <w:pStyle w:val="ListParagraph"/>
              <w:numPr>
                <w:ilvl w:val="1"/>
                <w:numId w:val="31"/>
              </w:numPr>
              <w:ind w:left="884"/>
              <w:rPr>
                <w:rFonts w:cs="Arial"/>
                <w:sz w:val="20"/>
              </w:rPr>
            </w:pPr>
            <w:r w:rsidRPr="00A25C66">
              <w:rPr>
                <w:rFonts w:cs="Arial"/>
                <w:sz w:val="20"/>
              </w:rPr>
              <w:t>Set out footings in accordance with project plans and specifications.</w:t>
            </w:r>
            <w:r w:rsidRPr="00A25C66">
              <w:rPr>
                <w:rFonts w:cs="Arial"/>
                <w:sz w:val="20"/>
              </w:rPr>
              <w:tab/>
            </w:r>
          </w:p>
          <w:p w14:paraId="4854BD8A" w14:textId="1996098A" w:rsidR="00A25C66" w:rsidRDefault="00A25C66" w:rsidP="003B4FE2">
            <w:pPr>
              <w:pStyle w:val="ListParagraph"/>
              <w:numPr>
                <w:ilvl w:val="0"/>
                <w:numId w:val="31"/>
              </w:numPr>
              <w:ind w:left="458"/>
              <w:jc w:val="left"/>
              <w:rPr>
                <w:rFonts w:cs="Arial"/>
                <w:sz w:val="20"/>
              </w:rPr>
            </w:pPr>
            <w:r w:rsidRPr="00A25C66">
              <w:rPr>
                <w:rFonts w:cs="Arial"/>
                <w:sz w:val="20"/>
              </w:rPr>
              <w:t>Plan, coordinate and manage laying of flooring systems</w:t>
            </w:r>
          </w:p>
          <w:p w14:paraId="122A39B0" w14:textId="4FECB6F3" w:rsidR="004D51C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8201DB">
              <w:rPr>
                <w:rFonts w:cs="Arial"/>
                <w:sz w:val="20"/>
              </w:rPr>
              <w:t>Identify flooring systems materials, components and configuration from project plans and specifications</w:t>
            </w:r>
            <w:r>
              <w:rPr>
                <w:rFonts w:cs="Arial"/>
                <w:sz w:val="20"/>
              </w:rPr>
              <w:t>.</w:t>
            </w:r>
          </w:p>
          <w:p w14:paraId="1E63E021" w14:textId="50291F42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footing type and tie-down details.</w:t>
            </w:r>
          </w:p>
          <w:p w14:paraId="61B7355A" w14:textId="6700B0D9" w:rsidR="008201DB" w:rsidRP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8201DB">
              <w:rPr>
                <w:rFonts w:cs="Arial"/>
                <w:sz w:val="20"/>
              </w:rPr>
              <w:t>ssess suspended flooring system component sections’ compliance with standards and codes’ span requirements.</w:t>
            </w:r>
            <w:r w:rsidR="00BC3BF6">
              <w:t xml:space="preserve"> </w:t>
            </w:r>
            <w:r w:rsidR="00BC3BF6" w:rsidRPr="00717FBB">
              <w:rPr>
                <w:rFonts w:cs="Arial"/>
                <w:i/>
                <w:iCs/>
                <w:sz w:val="20"/>
              </w:rPr>
              <w:t>(template available- HO3)</w:t>
            </w:r>
          </w:p>
          <w:p w14:paraId="5FEF7142" w14:textId="79FD5D67" w:rsidR="008201DB" w:rsidRP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8201DB">
              <w:rPr>
                <w:rFonts w:cs="Arial"/>
                <w:sz w:val="20"/>
              </w:rPr>
              <w:t>Determine if floor framing and flooring is compliant with NCC Performance Requirements for climate zone, fire resistance and rising damp requirements.</w:t>
            </w:r>
            <w:r w:rsidR="00BC3BF6">
              <w:t xml:space="preserve"> </w:t>
            </w:r>
            <w:r w:rsidR="00BC3BF6" w:rsidRPr="00717FBB">
              <w:rPr>
                <w:rFonts w:cs="Arial"/>
                <w:i/>
                <w:iCs/>
                <w:sz w:val="20"/>
              </w:rPr>
              <w:t>(template available- HO3)</w:t>
            </w:r>
          </w:p>
          <w:p w14:paraId="54A112DF" w14:textId="618CDA8B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8201DB">
              <w:rPr>
                <w:rFonts w:cs="Arial"/>
                <w:sz w:val="20"/>
              </w:rPr>
              <w:t>Supervise and c</w:t>
            </w:r>
            <w:r>
              <w:rPr>
                <w:rFonts w:cs="Arial"/>
                <w:sz w:val="20"/>
              </w:rPr>
              <w:t>onfirm</w:t>
            </w:r>
            <w:r w:rsidRPr="008201DB">
              <w:rPr>
                <w:rFonts w:cs="Arial"/>
                <w:sz w:val="20"/>
              </w:rPr>
              <w:t xml:space="preserve"> laying of specified floor system complies with project documentation.</w:t>
            </w:r>
          </w:p>
          <w:p w14:paraId="73A8F22A" w14:textId="6B3A38A1" w:rsidR="008201DB" w:rsidRDefault="008201DB" w:rsidP="003B4FE2">
            <w:pPr>
              <w:pStyle w:val="ListParagraph"/>
              <w:numPr>
                <w:ilvl w:val="0"/>
                <w:numId w:val="31"/>
              </w:numPr>
              <w:ind w:left="458"/>
              <w:jc w:val="left"/>
              <w:rPr>
                <w:rFonts w:cs="Arial"/>
                <w:sz w:val="20"/>
              </w:rPr>
            </w:pPr>
            <w:r w:rsidRPr="008201DB">
              <w:rPr>
                <w:rFonts w:cs="Arial"/>
                <w:sz w:val="20"/>
              </w:rPr>
              <w:t>Plan, coordinate and manage the building of wall systems.</w:t>
            </w:r>
          </w:p>
          <w:p w14:paraId="3F39DD1E" w14:textId="643385F1" w:rsidR="008201DB" w:rsidRP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</w:t>
            </w:r>
            <w:r w:rsidRPr="008201DB">
              <w:rPr>
                <w:rFonts w:cs="Arial"/>
                <w:sz w:val="20"/>
              </w:rPr>
              <w:t xml:space="preserve"> analyse structural and non-structural wall systems used in the planning of the building and construction project</w:t>
            </w:r>
            <w:r>
              <w:rPr>
                <w:rFonts w:cs="Arial"/>
                <w:sz w:val="20"/>
              </w:rPr>
              <w:t>.</w:t>
            </w:r>
            <w:r w:rsidR="00717FBB">
              <w:t xml:space="preserve"> </w:t>
            </w:r>
            <w:r w:rsidR="00717FBB" w:rsidRPr="00717FBB">
              <w:rPr>
                <w:rFonts w:cs="Arial"/>
                <w:i/>
                <w:iCs/>
                <w:sz w:val="20"/>
              </w:rPr>
              <w:t>(template available- HO3)</w:t>
            </w:r>
            <w:r w:rsidRPr="00717FBB">
              <w:rPr>
                <w:rFonts w:cs="Arial"/>
                <w:i/>
                <w:iCs/>
                <w:sz w:val="20"/>
              </w:rPr>
              <w:tab/>
            </w:r>
          </w:p>
          <w:p w14:paraId="111E45AB" w14:textId="0EDE44C5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8201DB">
              <w:rPr>
                <w:rFonts w:cs="Arial"/>
                <w:sz w:val="20"/>
              </w:rPr>
              <w:t>Determine materials used for timber and steel framing and structural steel members meet the Performance Requirements of the NCC and timber framing complies with AS 1684 Residential timber-framed construction.</w:t>
            </w:r>
          </w:p>
          <w:p w14:paraId="0000EE65" w14:textId="4A7E82E3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</w:t>
            </w:r>
            <w:r w:rsidRPr="008201DB">
              <w:rPr>
                <w:rFonts w:cs="Arial"/>
                <w:sz w:val="20"/>
              </w:rPr>
              <w:t xml:space="preserve"> and check processes for erecting structural and non-structural wall systems </w:t>
            </w:r>
            <w:r>
              <w:rPr>
                <w:rFonts w:cs="Arial"/>
                <w:sz w:val="20"/>
              </w:rPr>
              <w:t xml:space="preserve">to ensure these </w:t>
            </w:r>
            <w:r w:rsidRPr="008201DB">
              <w:rPr>
                <w:rFonts w:cs="Arial"/>
                <w:sz w:val="20"/>
              </w:rPr>
              <w:t>comply with manufacturer’s specifications and building and construction standards and codes</w:t>
            </w:r>
            <w:r>
              <w:rPr>
                <w:rFonts w:cs="Arial"/>
                <w:sz w:val="20"/>
              </w:rPr>
              <w:t>.</w:t>
            </w:r>
          </w:p>
          <w:p w14:paraId="72700A11" w14:textId="75ACBEFC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Apply </w:t>
            </w:r>
            <w:r w:rsidRPr="008201DB">
              <w:rPr>
                <w:rFonts w:cs="Arial"/>
                <w:sz w:val="20"/>
              </w:rPr>
              <w:t>bracing, tie-downs, tolerances, allowances, and fixing and installation of wall frame components for compliance with relevant Australian Standards, codes and manufacturer specifications.</w:t>
            </w:r>
          </w:p>
          <w:p w14:paraId="7F27AFAC" w14:textId="248593B1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8201DB">
              <w:rPr>
                <w:rFonts w:cs="Arial"/>
                <w:sz w:val="20"/>
              </w:rPr>
              <w:t xml:space="preserve">Manage processes to ensure quality of the frame, whether factory pre-cut and pre-nailed, factory pre-cut and assembled on </w:t>
            </w:r>
            <w:proofErr w:type="gramStart"/>
            <w:r w:rsidRPr="008201DB">
              <w:rPr>
                <w:rFonts w:cs="Arial"/>
                <w:sz w:val="20"/>
              </w:rPr>
              <w:t>site, or</w:t>
            </w:r>
            <w:proofErr w:type="gramEnd"/>
            <w:r w:rsidRPr="008201DB">
              <w:rPr>
                <w:rFonts w:cs="Arial"/>
                <w:sz w:val="20"/>
              </w:rPr>
              <w:t xml:space="preserve"> cut and assembled on site</w:t>
            </w:r>
            <w:r>
              <w:rPr>
                <w:rFonts w:cs="Arial"/>
                <w:sz w:val="20"/>
              </w:rPr>
              <w:t>.</w:t>
            </w:r>
          </w:p>
          <w:p w14:paraId="337FB54F" w14:textId="63FF0D17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apply</w:t>
            </w:r>
            <w:r w:rsidRPr="008201DB">
              <w:rPr>
                <w:rFonts w:cs="Arial"/>
                <w:sz w:val="20"/>
              </w:rPr>
              <w:t xml:space="preserve"> allowances for services to be installed.</w:t>
            </w:r>
          </w:p>
          <w:p w14:paraId="4AA606FE" w14:textId="2D523A73" w:rsidR="008201DB" w:rsidRDefault="008201DB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Ensure the</w:t>
            </w:r>
            <w:r w:rsidRPr="008201DB">
              <w:rPr>
                <w:rFonts w:cs="Arial"/>
                <w:sz w:val="20"/>
              </w:rPr>
              <w:t xml:space="preserve"> installation of windows and doors </w:t>
            </w:r>
            <w:r>
              <w:rPr>
                <w:rFonts w:cs="Arial"/>
                <w:sz w:val="20"/>
              </w:rPr>
              <w:t xml:space="preserve">is compliant </w:t>
            </w:r>
            <w:r w:rsidRPr="008201DB">
              <w:rPr>
                <w:rFonts w:cs="Arial"/>
                <w:sz w:val="20"/>
              </w:rPr>
              <w:t>with building and construction standards and code and manufacturer’s specifications.</w:t>
            </w:r>
          </w:p>
          <w:p w14:paraId="46990BF8" w14:textId="30171822" w:rsidR="001F274F" w:rsidRDefault="001F274F" w:rsidP="003B4FE2">
            <w:pPr>
              <w:pStyle w:val="ListParagraph"/>
              <w:numPr>
                <w:ilvl w:val="0"/>
                <w:numId w:val="31"/>
              </w:numPr>
              <w:ind w:left="458"/>
              <w:jc w:val="left"/>
              <w:rPr>
                <w:rFonts w:cs="Arial"/>
                <w:sz w:val="20"/>
              </w:rPr>
            </w:pPr>
            <w:r w:rsidRPr="001F274F">
              <w:rPr>
                <w:rFonts w:cs="Arial"/>
                <w:sz w:val="20"/>
              </w:rPr>
              <w:t>Plan, coordinate and manage the building of structural roof systems.</w:t>
            </w:r>
          </w:p>
          <w:p w14:paraId="534E8E1B" w14:textId="361FC690" w:rsidR="001F274F" w:rsidRPr="001F274F" w:rsidRDefault="001F274F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1F274F">
              <w:rPr>
                <w:rFonts w:cs="Arial"/>
                <w:sz w:val="20"/>
              </w:rPr>
              <w:t>dentify type of structural roof system and components and determine compliance with Performance Requirements of NCC.</w:t>
            </w:r>
          </w:p>
          <w:p w14:paraId="2E42EFD6" w14:textId="43197D1C" w:rsidR="001F274F" w:rsidRPr="001F274F" w:rsidRDefault="001F274F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1F274F">
              <w:rPr>
                <w:rFonts w:cs="Arial"/>
                <w:sz w:val="20"/>
              </w:rPr>
              <w:t>Plan, implement and check erection of structural roof, roof trusses or hand cut roof members comply with building and construction standards and codes and accepted industry construction practices.</w:t>
            </w:r>
          </w:p>
          <w:p w14:paraId="17EBBC09" w14:textId="38475C53" w:rsidR="001F274F" w:rsidRPr="001F274F" w:rsidRDefault="001F274F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1F274F">
              <w:rPr>
                <w:rFonts w:cs="Arial"/>
                <w:sz w:val="20"/>
              </w:rPr>
              <w:lastRenderedPageBreak/>
              <w:t>Plan, implement and check installation of roof sarking and cladding, skylights, roof ventilators and service penetrations comply with building standards, codes and manufacturer specifications</w:t>
            </w:r>
            <w:r>
              <w:rPr>
                <w:rFonts w:cs="Arial"/>
                <w:sz w:val="20"/>
              </w:rPr>
              <w:t>.</w:t>
            </w:r>
          </w:p>
          <w:p w14:paraId="01059823" w14:textId="49995200" w:rsidR="001F274F" w:rsidRDefault="001F274F" w:rsidP="003B4FE2">
            <w:pPr>
              <w:pStyle w:val="ListParagraph"/>
              <w:numPr>
                <w:ilvl w:val="1"/>
                <w:numId w:val="31"/>
              </w:numPr>
              <w:ind w:left="884"/>
              <w:jc w:val="left"/>
              <w:rPr>
                <w:rFonts w:cs="Arial"/>
                <w:sz w:val="20"/>
              </w:rPr>
            </w:pPr>
            <w:r w:rsidRPr="001F274F">
              <w:rPr>
                <w:rFonts w:cs="Arial"/>
                <w:sz w:val="20"/>
              </w:rPr>
              <w:t>Manage processes to ensure roof systems’ quality finish.</w:t>
            </w:r>
          </w:p>
          <w:p w14:paraId="5157F734" w14:textId="473CDE5D" w:rsidR="001F274F" w:rsidRDefault="001F274F" w:rsidP="003B4FE2">
            <w:pPr>
              <w:pStyle w:val="ListParagraph"/>
              <w:numPr>
                <w:ilvl w:val="0"/>
                <w:numId w:val="32"/>
              </w:numPr>
              <w:ind w:left="458"/>
              <w:jc w:val="left"/>
              <w:rPr>
                <w:rFonts w:cs="Arial"/>
                <w:sz w:val="20"/>
              </w:rPr>
            </w:pPr>
            <w:r w:rsidRPr="001F274F">
              <w:rPr>
                <w:rFonts w:cs="Arial"/>
                <w:sz w:val="20"/>
              </w:rPr>
              <w:t>Plan, coordinate and manage wall cladding.</w:t>
            </w:r>
          </w:p>
          <w:p w14:paraId="36B6240F" w14:textId="2E89AA6A" w:rsidR="001F274F" w:rsidRPr="001F274F" w:rsidRDefault="001F274F" w:rsidP="003B4FE2">
            <w:pPr>
              <w:pStyle w:val="ListParagraph"/>
              <w:numPr>
                <w:ilvl w:val="1"/>
                <w:numId w:val="32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1F274F">
              <w:rPr>
                <w:rFonts w:cs="Arial"/>
                <w:sz w:val="20"/>
              </w:rPr>
              <w:t>ssess structural performance of cladding to be used for bracing in the frame construction for compliance with building and construction standards, codes and manufacturer specifications.</w:t>
            </w:r>
          </w:p>
          <w:p w14:paraId="42C84B60" w14:textId="0E84C807" w:rsidR="001F274F" w:rsidRPr="001F274F" w:rsidRDefault="001F274F" w:rsidP="003B4FE2">
            <w:pPr>
              <w:pStyle w:val="ListParagraph"/>
              <w:numPr>
                <w:ilvl w:val="1"/>
                <w:numId w:val="32"/>
              </w:numPr>
              <w:ind w:left="884"/>
              <w:jc w:val="left"/>
              <w:rPr>
                <w:rFonts w:cs="Arial"/>
                <w:sz w:val="20"/>
              </w:rPr>
            </w:pPr>
            <w:r w:rsidRPr="001F274F">
              <w:rPr>
                <w:rFonts w:cs="Arial"/>
                <w:sz w:val="20"/>
              </w:rPr>
              <w:t>Determine cladding, vapour permeable sarking or waterproof membrane and components meet the Performance Requirements of NCC.</w:t>
            </w:r>
          </w:p>
          <w:p w14:paraId="052B697C" w14:textId="447230F0" w:rsidR="001F274F" w:rsidRDefault="001F274F" w:rsidP="003B4FE2">
            <w:pPr>
              <w:pStyle w:val="ListParagraph"/>
              <w:numPr>
                <w:ilvl w:val="1"/>
                <w:numId w:val="32"/>
              </w:numPr>
              <w:ind w:left="884"/>
              <w:jc w:val="left"/>
              <w:rPr>
                <w:rFonts w:cs="Arial"/>
                <w:sz w:val="20"/>
              </w:rPr>
            </w:pPr>
            <w:r w:rsidRPr="001F274F">
              <w:rPr>
                <w:rFonts w:cs="Arial"/>
                <w:sz w:val="20"/>
              </w:rPr>
              <w:t>Supervise and check installation of specified cladding complies with building and construction standards, codes and industry-accepted industry practices.</w:t>
            </w:r>
          </w:p>
          <w:p w14:paraId="6BCC3E1A" w14:textId="77777777" w:rsidR="001F274F" w:rsidRPr="004233C8" w:rsidRDefault="001F274F" w:rsidP="001F274F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43FF66E0" w:rsidR="00FC083A" w:rsidRPr="000861CC" w:rsidRDefault="001F274F" w:rsidP="00BC3BF6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Construction site and plans, specifications and drawings for one residential or commercial construction; workplace </w:t>
            </w:r>
            <w:r w:rsidRPr="002812C6">
              <w:rPr>
                <w:rFonts w:cs="Arial"/>
                <w:sz w:val="20"/>
              </w:rPr>
              <w:t>quality policies and procedures</w:t>
            </w:r>
            <w:r>
              <w:rPr>
                <w:rFonts w:cs="Arial"/>
                <w:sz w:val="20"/>
              </w:rPr>
              <w:t xml:space="preserve">; technology to access </w:t>
            </w:r>
            <w:r w:rsidRPr="002812C6">
              <w:rPr>
                <w:rFonts w:cs="Arial"/>
                <w:sz w:val="20"/>
              </w:rPr>
              <w:t>building and related industry code</w:t>
            </w:r>
            <w:r>
              <w:rPr>
                <w:rFonts w:cs="Arial"/>
                <w:sz w:val="20"/>
              </w:rPr>
              <w:t>s,</w:t>
            </w:r>
            <w:r w:rsidRPr="002812C6">
              <w:rPr>
                <w:rFonts w:cs="Arial"/>
                <w:sz w:val="20"/>
              </w:rPr>
              <w:t xml:space="preserve"> standards and manufacturer product information and materials specifications</w:t>
            </w:r>
            <w:r>
              <w:rPr>
                <w:rFonts w:cs="Arial"/>
                <w:sz w:val="20"/>
              </w:rPr>
              <w:t xml:space="preserve">; Technology to access </w:t>
            </w:r>
            <w:r w:rsidRPr="002812C6">
              <w:rPr>
                <w:rFonts w:cs="Arial"/>
                <w:sz w:val="20"/>
              </w:rPr>
              <w:t>the NCC</w:t>
            </w:r>
            <w:r>
              <w:rPr>
                <w:rFonts w:cs="Arial"/>
                <w:sz w:val="20"/>
              </w:rPr>
              <w:t xml:space="preserve"> and current relevant Acts and Regulations. PPE as required. Materials and tools </w:t>
            </w:r>
            <w:r w:rsidRPr="00BC4647">
              <w:rPr>
                <w:rFonts w:cs="Arial"/>
                <w:sz w:val="20"/>
              </w:rPr>
              <w:t>Documentation of design and construction (suitability or evidence of suitability)</w:t>
            </w:r>
            <w:r>
              <w:rPr>
                <w:rFonts w:cs="Arial"/>
                <w:sz w:val="20"/>
              </w:rPr>
              <w:t xml:space="preserve"> </w:t>
            </w:r>
            <w:r w:rsidRPr="00BC4647">
              <w:rPr>
                <w:rFonts w:cs="Arial"/>
                <w:i/>
                <w:iCs/>
                <w:sz w:val="20"/>
              </w:rPr>
              <w:t>(template available- (HO</w:t>
            </w:r>
            <w:r w:rsidR="00BC3BF6">
              <w:rPr>
                <w:rFonts w:cs="Arial"/>
                <w:i/>
                <w:iCs/>
                <w:sz w:val="20"/>
              </w:rPr>
              <w:t>3</w:t>
            </w:r>
            <w:r w:rsidRPr="00BC4647">
              <w:rPr>
                <w:rFonts w:cs="Arial"/>
                <w:i/>
                <w:iCs/>
                <w:sz w:val="20"/>
              </w:rPr>
              <w:t>))</w:t>
            </w:r>
            <w:r>
              <w:rPr>
                <w:rFonts w:cs="Arial"/>
                <w:i/>
                <w:iCs/>
                <w:sz w:val="20"/>
              </w:rPr>
              <w:t>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973F55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973F55" w:rsidRPr="00696855" w:rsidRDefault="00973F55" w:rsidP="00973F55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973F55" w:rsidRPr="00DE6B06" w:rsidRDefault="00973F55" w:rsidP="00973F55">
            <w:pPr>
              <w:jc w:val="left"/>
              <w:rPr>
                <w:rFonts w:ascii="Arial" w:hAnsi="Arial" w:cs="Arial"/>
                <w:sz w:val="22"/>
              </w:rPr>
            </w:pPr>
            <w:permStart w:id="467367343" w:edGrp="everyone"/>
            <w:permEnd w:id="467367343"/>
          </w:p>
        </w:tc>
      </w:tr>
      <w:tr w:rsidR="00973F55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973F55" w:rsidRDefault="00973F55" w:rsidP="00973F5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973F55" w:rsidRPr="00696855" w:rsidRDefault="00973F55" w:rsidP="00973F5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973F55" w:rsidRPr="00DE6B06" w:rsidRDefault="00973F55" w:rsidP="00973F55">
            <w:pPr>
              <w:jc w:val="left"/>
              <w:rPr>
                <w:rFonts w:ascii="Arial" w:hAnsi="Arial" w:cs="Arial"/>
                <w:sz w:val="22"/>
              </w:rPr>
            </w:pPr>
            <w:permStart w:id="1779371534" w:edGrp="everyone"/>
            <w:permEnd w:id="1779371534"/>
          </w:p>
        </w:tc>
      </w:tr>
      <w:tr w:rsidR="00973F55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973F55" w:rsidRDefault="00973F55" w:rsidP="00973F5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973F55" w:rsidRPr="00DE6B06" w:rsidRDefault="00973F55" w:rsidP="00973F55">
            <w:pPr>
              <w:jc w:val="left"/>
              <w:rPr>
                <w:rFonts w:ascii="Arial" w:hAnsi="Arial" w:cs="Arial"/>
                <w:sz w:val="22"/>
              </w:rPr>
            </w:pPr>
            <w:permStart w:id="316693977" w:edGrp="everyone"/>
            <w:permEnd w:id="316693977"/>
          </w:p>
        </w:tc>
      </w:tr>
      <w:tr w:rsidR="00973F55" w:rsidRPr="00683908" w14:paraId="1BEE3403" w14:textId="77777777" w:rsidTr="00232FA0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973F55" w:rsidRPr="00696855" w:rsidRDefault="00973F55" w:rsidP="00973F5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3313072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469F082B" w:rsidR="00973F55" w:rsidRPr="00DE6B06" w:rsidRDefault="00973F55" w:rsidP="00973F55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E092EF7" wp14:editId="215B8F4D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31307244" w:displacedByCustomXml="prev"/>
      </w:tr>
      <w:tr w:rsidR="00973F55" w:rsidRPr="00683908" w14:paraId="6BD19315" w14:textId="77777777" w:rsidTr="00D510D5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973F55" w:rsidRPr="00696855" w:rsidRDefault="00973F55" w:rsidP="00973F55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49835924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459951E5" w:rsidR="00973F55" w:rsidRPr="00DE6B06" w:rsidRDefault="002F3A4C" w:rsidP="00973F55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73F5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9835924"/>
          </w:p>
        </w:tc>
      </w:tr>
    </w:tbl>
    <w:p w14:paraId="521FB641" w14:textId="11A8D16B" w:rsidR="004C68EC" w:rsidRPr="004233C8" w:rsidRDefault="004C68EC">
      <w:pPr>
        <w:rPr>
          <w:sz w:val="16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403D15" w:rsidRPr="00683908" w14:paraId="19A2CCD5" w14:textId="77777777" w:rsidTr="001E7D58">
        <w:trPr>
          <w:trHeight w:val="722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1846F987" w14:textId="77777777" w:rsidR="00403D15" w:rsidRPr="0019760F" w:rsidRDefault="00403D15" w:rsidP="00B00F2E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75DF7BF1" w14:textId="77777777" w:rsidR="00403D15" w:rsidRPr="00696855" w:rsidRDefault="00403D15" w:rsidP="00B00F2E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403D15" w:rsidRPr="00696855" w14:paraId="1F17374D" w14:textId="77777777" w:rsidTr="00B00F2E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598B9A9" w14:textId="7CAF5DF8" w:rsidR="00403D15" w:rsidRPr="005A68BC" w:rsidRDefault="00403D15" w:rsidP="00B00F2E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="00BC3BF6">
              <w:rPr>
                <w:rFonts w:cs="Arial"/>
                <w:b/>
                <w:sz w:val="20"/>
              </w:rPr>
              <w:t xml:space="preserve"> </w:t>
            </w:r>
            <w:r w:rsidR="00BC3BF6" w:rsidRPr="00BC3BF6">
              <w:rPr>
                <w:rFonts w:cs="Arial"/>
                <w:b/>
                <w:sz w:val="20"/>
              </w:rPr>
              <w:t>Analyse the structural integrity of building project</w:t>
            </w:r>
          </w:p>
        </w:tc>
      </w:tr>
      <w:tr w:rsidR="001E7D58" w:rsidRPr="00696855" w14:paraId="1C058297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8B15392" w14:textId="7742113B" w:rsidR="001E7D58" w:rsidRPr="00BC3BF6" w:rsidRDefault="001E7D58" w:rsidP="001E7D58">
            <w:pPr>
              <w:pStyle w:val="331PASListTask1"/>
            </w:pPr>
            <w:bookmarkStart w:id="73" w:name="_Ref129336525"/>
            <w:r w:rsidRPr="00BC3BF6">
              <w:t xml:space="preserve">Read the plans to determine and document the intended use of the building, class and climate zone from the NCC. </w:t>
            </w:r>
            <w:r w:rsidRPr="00E66A17">
              <w:rPr>
                <w:i/>
                <w:iCs/>
              </w:rPr>
              <w:t>(template available- HO3)</w:t>
            </w:r>
            <w:bookmarkEnd w:id="73"/>
          </w:p>
        </w:tc>
        <w:permStart w:id="206243890" w:edGrp="everyone" w:displacedByCustomXml="next"/>
        <w:sdt>
          <w:sdtPr>
            <w:rPr>
              <w:rFonts w:cs="Arial"/>
              <w:sz w:val="36"/>
              <w:szCs w:val="36"/>
            </w:rPr>
            <w:id w:val="-5492288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5DFF6A3" w14:textId="4599C964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6243890" w:displacedByCustomXml="prev"/>
      </w:tr>
      <w:tr w:rsidR="001E7D58" w:rsidRPr="00696855" w14:paraId="10A6479B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A6F9740" w14:textId="3C9BF5CD" w:rsidR="001E7D58" w:rsidRPr="00BC3BF6" w:rsidRDefault="001E7D58" w:rsidP="001E7D58">
            <w:pPr>
              <w:pStyle w:val="331PASListTask1"/>
            </w:pPr>
            <w:bookmarkStart w:id="74" w:name="_Ref129336527"/>
            <w:r w:rsidRPr="00BC3BF6">
              <w:t>Analyse the project documents for compliance with NCC bushfire, high wind, earthquake and alpine environment requirements.</w:t>
            </w:r>
            <w:bookmarkEnd w:id="74"/>
          </w:p>
        </w:tc>
        <w:permStart w:id="1996821180" w:edGrp="everyone" w:displacedByCustomXml="next"/>
        <w:sdt>
          <w:sdtPr>
            <w:rPr>
              <w:rFonts w:cs="Arial"/>
              <w:sz w:val="36"/>
              <w:szCs w:val="36"/>
            </w:rPr>
            <w:id w:val="18727212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60A3529" w14:textId="4D921BA1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96821180" w:displacedByCustomXml="prev"/>
      </w:tr>
      <w:tr w:rsidR="001E7D58" w:rsidRPr="00696855" w14:paraId="3D783F90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615B363" w14:textId="46318C91" w:rsidR="001E7D58" w:rsidRPr="00BC3BF6" w:rsidRDefault="001E7D58" w:rsidP="001E7D58">
            <w:pPr>
              <w:pStyle w:val="331PASListTask1"/>
            </w:pPr>
            <w:bookmarkStart w:id="75" w:name="_Ref129336531"/>
            <w:r w:rsidRPr="00BC3BF6">
              <w:t xml:space="preserve">Analyse and document building design and structural integrity from project plans and specifications, building standards and codes. </w:t>
            </w:r>
            <w:r w:rsidRPr="00E66A17">
              <w:rPr>
                <w:i/>
                <w:iCs/>
              </w:rPr>
              <w:t>(template available- HO3)</w:t>
            </w:r>
            <w:bookmarkEnd w:id="75"/>
          </w:p>
        </w:tc>
        <w:permStart w:id="868948354" w:edGrp="everyone" w:displacedByCustomXml="next"/>
        <w:sdt>
          <w:sdtPr>
            <w:rPr>
              <w:rFonts w:cs="Arial"/>
              <w:sz w:val="36"/>
              <w:szCs w:val="36"/>
            </w:rPr>
            <w:id w:val="-2272286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98FD201" w14:textId="3D30EF92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8948354" w:displacedByCustomXml="prev"/>
      </w:tr>
      <w:tr w:rsidR="001E7D58" w:rsidRPr="00696855" w14:paraId="4806D1D3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92B50ED" w14:textId="75EA815F" w:rsidR="001E7D58" w:rsidRPr="00BC3BF6" w:rsidRDefault="001E7D58" w:rsidP="001E7D58">
            <w:pPr>
              <w:pStyle w:val="331PASListTask1"/>
            </w:pPr>
            <w:bookmarkStart w:id="76" w:name="_Ref129336553"/>
            <w:r w:rsidRPr="00BC3BF6">
              <w:t>Determine and document the effect of section properties on various materials. (template available- HO3)</w:t>
            </w:r>
            <w:bookmarkEnd w:id="76"/>
          </w:p>
        </w:tc>
        <w:permStart w:id="4085214" w:edGrp="everyone" w:displacedByCustomXml="next"/>
        <w:sdt>
          <w:sdtPr>
            <w:rPr>
              <w:rFonts w:cs="Arial"/>
              <w:sz w:val="36"/>
              <w:szCs w:val="36"/>
            </w:rPr>
            <w:id w:val="851849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DCC773B" w14:textId="7405F270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85214" w:displacedByCustomXml="prev"/>
      </w:tr>
      <w:tr w:rsidR="001E7D58" w:rsidRPr="00696855" w14:paraId="205DF165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AC58C1" w14:textId="40720C87" w:rsidR="001E7D58" w:rsidRPr="00BC3BF6" w:rsidRDefault="001E7D58" w:rsidP="001E7D58">
            <w:pPr>
              <w:pStyle w:val="331PASListTask1"/>
            </w:pPr>
            <w:bookmarkStart w:id="77" w:name="_Ref129336555"/>
            <w:r w:rsidRPr="00BC3BF6">
              <w:t xml:space="preserve">Determine and document if structural performance meets the General Requirements and Performance Requirements of NCC. </w:t>
            </w:r>
            <w:r w:rsidRPr="00E66A17">
              <w:rPr>
                <w:i/>
                <w:iCs/>
              </w:rPr>
              <w:t>(template available- HO3)</w:t>
            </w:r>
            <w:bookmarkEnd w:id="77"/>
          </w:p>
        </w:tc>
        <w:permStart w:id="225269111" w:edGrp="everyone" w:displacedByCustomXml="next"/>
        <w:sdt>
          <w:sdtPr>
            <w:rPr>
              <w:rFonts w:cs="Arial"/>
              <w:sz w:val="36"/>
              <w:szCs w:val="36"/>
            </w:rPr>
            <w:id w:val="11810120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6D5BA6F" w14:textId="325FD209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25269111" w:displacedByCustomXml="prev"/>
      </w:tr>
      <w:tr w:rsidR="001E7D58" w:rsidRPr="00696855" w14:paraId="37636CA4" w14:textId="77777777" w:rsidTr="00295071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5D46650E" w14:textId="725769FC" w:rsidR="001E7D58" w:rsidRPr="00BC3BF6" w:rsidRDefault="001E7D58" w:rsidP="001E7D58">
            <w:pPr>
              <w:pStyle w:val="331PASListTask1"/>
            </w:pPr>
            <w:bookmarkStart w:id="78" w:name="_Ref129336605"/>
            <w:r w:rsidRPr="00BC3BF6">
              <w:t>Confirm analysis of structural integrity with relevant industry professionals.</w:t>
            </w:r>
            <w:bookmarkEnd w:id="78"/>
          </w:p>
        </w:tc>
        <w:permStart w:id="2107139845" w:edGrp="everyone" w:displacedByCustomXml="next"/>
        <w:sdt>
          <w:sdtPr>
            <w:rPr>
              <w:rFonts w:cs="Arial"/>
              <w:sz w:val="36"/>
              <w:szCs w:val="36"/>
            </w:rPr>
            <w:id w:val="1108476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09FA3FF" w14:textId="09B0ACD9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07139845" w:displacedByCustomXml="prev"/>
      </w:tr>
      <w:tr w:rsidR="001E7D58" w:rsidRPr="00696855" w14:paraId="253A048F" w14:textId="77777777" w:rsidTr="00295071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F026497" w14:textId="1E89EBAC" w:rsidR="001E7D58" w:rsidRPr="00BC3BF6" w:rsidRDefault="001E7D58" w:rsidP="001E7D58">
            <w:pPr>
              <w:pStyle w:val="331PASListTask1"/>
            </w:pPr>
            <w:bookmarkStart w:id="79" w:name="_Ref129340664"/>
            <w:r w:rsidRPr="00BC3BF6">
              <w:t>Conduct pre-commencement site inspection to confirm analysis.</w:t>
            </w:r>
            <w:bookmarkEnd w:id="79"/>
          </w:p>
        </w:tc>
        <w:permStart w:id="530153077" w:edGrp="everyone" w:displacedByCustomXml="next"/>
        <w:sdt>
          <w:sdtPr>
            <w:rPr>
              <w:rFonts w:cs="Arial"/>
              <w:sz w:val="36"/>
              <w:szCs w:val="36"/>
            </w:rPr>
            <w:id w:val="-1278862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29D9D7D6" w14:textId="57774F71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0153077" w:displacedByCustomXml="prev"/>
      </w:tr>
      <w:tr w:rsidR="001E7D58" w:rsidRPr="00696855" w14:paraId="5C6D3727" w14:textId="77777777" w:rsidTr="00295071">
        <w:trPr>
          <w:trHeight w:val="25"/>
        </w:trPr>
        <w:tc>
          <w:tcPr>
            <w:tcW w:w="7371" w:type="dxa"/>
            <w:tcBorders>
              <w:top w:val="single" w:sz="12" w:space="0" w:color="000000"/>
              <w:left w:val="single" w:sz="12" w:space="0" w:color="000000"/>
            </w:tcBorders>
          </w:tcPr>
          <w:p w14:paraId="3ABACB18" w14:textId="65932321" w:rsidR="001E7D58" w:rsidRPr="00BC3BF6" w:rsidRDefault="001E7D58" w:rsidP="001E7D58">
            <w:pPr>
              <w:pStyle w:val="331PASListTask1"/>
            </w:pPr>
            <w:bookmarkStart w:id="80" w:name="_Ref129340546"/>
            <w:r w:rsidRPr="00BA480F">
              <w:lastRenderedPageBreak/>
              <w:t>Assess new and emerging building technologies for application to the construction process and their compliance with NCC requirements and relevant Australian Standards.</w:t>
            </w:r>
            <w:bookmarkEnd w:id="80"/>
          </w:p>
        </w:tc>
        <w:permStart w:id="26035654" w:edGrp="everyone" w:displacedByCustomXml="next"/>
        <w:sdt>
          <w:sdtPr>
            <w:rPr>
              <w:rFonts w:cs="Arial"/>
              <w:sz w:val="36"/>
              <w:szCs w:val="36"/>
            </w:rPr>
            <w:id w:val="-126466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12" w:space="0" w:color="000000"/>
                  <w:right w:val="single" w:sz="12" w:space="0" w:color="000000"/>
                </w:tcBorders>
                <w:vAlign w:val="center"/>
              </w:tcPr>
              <w:p w14:paraId="2B0E3DFF" w14:textId="2C421775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035654" w:displacedByCustomXml="prev"/>
      </w:tr>
      <w:tr w:rsidR="001E7D58" w:rsidRPr="00696855" w14:paraId="17FD8DD1" w14:textId="77777777" w:rsidTr="00B00F2E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3DCDB74B" w14:textId="6FAD69EF" w:rsidR="001E7D58" w:rsidRPr="004E1BC5" w:rsidRDefault="001E7D58" w:rsidP="001E7D58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Pr="00BC3BF6">
              <w:rPr>
                <w:rFonts w:cs="Arial"/>
                <w:b/>
                <w:sz w:val="20"/>
              </w:rPr>
              <w:t>Plan, coordinate and manage the laying of footings</w:t>
            </w:r>
          </w:p>
        </w:tc>
      </w:tr>
      <w:tr w:rsidR="001E7D58" w:rsidRPr="00696855" w14:paraId="1C666A7A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5364F08" w14:textId="676C1D55" w:rsidR="001E7D58" w:rsidRPr="00A25C66" w:rsidRDefault="001E7D58" w:rsidP="001E7D58">
            <w:pPr>
              <w:pStyle w:val="332PASListTask1"/>
            </w:pPr>
            <w:bookmarkStart w:id="81" w:name="_Ref129340677"/>
            <w:r w:rsidRPr="00A25C66">
              <w:t>Identify earthworks and footing or slab configuration from project plans and specifications.</w:t>
            </w:r>
            <w:bookmarkEnd w:id="81"/>
          </w:p>
        </w:tc>
        <w:permStart w:id="196548178" w:edGrp="everyone" w:displacedByCustomXml="next"/>
        <w:sdt>
          <w:sdtPr>
            <w:rPr>
              <w:rFonts w:cs="Arial"/>
              <w:sz w:val="36"/>
              <w:szCs w:val="36"/>
            </w:rPr>
            <w:id w:val="-2057000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F82EA61" w14:textId="10CA361E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6548178" w:displacedByCustomXml="prev"/>
      </w:tr>
      <w:tr w:rsidR="001E7D58" w:rsidRPr="00696855" w14:paraId="10176398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00F78A1" w14:textId="6B8D1EC7" w:rsidR="001E7D58" w:rsidRPr="00A25C66" w:rsidRDefault="001E7D58" w:rsidP="001E7D58">
            <w:pPr>
              <w:pStyle w:val="332PASListTask1"/>
            </w:pPr>
            <w:bookmarkStart w:id="82" w:name="_Ref129338869"/>
            <w:r w:rsidRPr="00A25C66">
              <w:t>Establish cut and fill, excavation and compaction compliance with geotechnical report.</w:t>
            </w:r>
            <w:bookmarkEnd w:id="82"/>
          </w:p>
        </w:tc>
        <w:permStart w:id="1437666433" w:edGrp="everyone" w:displacedByCustomXml="next"/>
        <w:sdt>
          <w:sdtPr>
            <w:rPr>
              <w:rFonts w:cs="Arial"/>
              <w:sz w:val="36"/>
              <w:szCs w:val="36"/>
            </w:rPr>
            <w:id w:val="18972340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C9375B5" w14:textId="420A14CE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37666433" w:displacedByCustomXml="prev"/>
      </w:tr>
      <w:tr w:rsidR="001E7D58" w:rsidRPr="00696855" w14:paraId="352D3278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C547297" w14:textId="32ABE24C" w:rsidR="001E7D58" w:rsidRPr="00A25C66" w:rsidRDefault="001E7D58" w:rsidP="001E7D58">
            <w:pPr>
              <w:pStyle w:val="332PASListTask1"/>
            </w:pPr>
            <w:bookmarkStart w:id="83" w:name="_Ref129338930"/>
            <w:bookmarkStart w:id="84" w:name="_Ref129340690"/>
            <w:r w:rsidRPr="00A25C66">
              <w:t>Assess performance of reinforcement, concrete and other elements which contribute to structural integrity of specified footings.</w:t>
            </w:r>
            <w:bookmarkEnd w:id="83"/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84"/>
          </w:p>
        </w:tc>
        <w:permStart w:id="300041841" w:edGrp="everyone" w:displacedByCustomXml="next"/>
        <w:sdt>
          <w:sdtPr>
            <w:rPr>
              <w:rFonts w:cs="Arial"/>
              <w:sz w:val="36"/>
              <w:szCs w:val="36"/>
            </w:rPr>
            <w:id w:val="7985793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EBD09C8" w14:textId="2C076789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00041841" w:displacedByCustomXml="prev"/>
      </w:tr>
      <w:tr w:rsidR="001E7D58" w:rsidRPr="00696855" w14:paraId="7DAE1BF7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1F60654" w14:textId="0F5F3CCD" w:rsidR="001E7D58" w:rsidRPr="00A25C66" w:rsidRDefault="001E7D58" w:rsidP="001E7D58">
            <w:pPr>
              <w:pStyle w:val="332PASListTask1"/>
            </w:pPr>
            <w:bookmarkStart w:id="85" w:name="_Ref129338932"/>
            <w:bookmarkStart w:id="86" w:name="_Ref129340699"/>
            <w:r w:rsidRPr="00A25C66">
              <w:t>Determine compliance with building and construction regulations, standards and codes.</w:t>
            </w:r>
            <w:bookmarkEnd w:id="85"/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86"/>
          </w:p>
        </w:tc>
        <w:permStart w:id="557849004" w:edGrp="everyone" w:displacedByCustomXml="next"/>
        <w:sdt>
          <w:sdtPr>
            <w:rPr>
              <w:rFonts w:cs="Arial"/>
              <w:sz w:val="36"/>
              <w:szCs w:val="36"/>
            </w:rPr>
            <w:id w:val="171491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65D8B18" w14:textId="459F1993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7849004" w:displacedByCustomXml="prev"/>
      </w:tr>
      <w:tr w:rsidR="001E7D58" w:rsidRPr="00696855" w14:paraId="352A47EC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B73C380" w14:textId="014C61D2" w:rsidR="001E7D58" w:rsidRPr="00A25C66" w:rsidRDefault="001E7D58" w:rsidP="001E7D58">
            <w:pPr>
              <w:pStyle w:val="332PASListTask1"/>
            </w:pPr>
            <w:bookmarkStart w:id="87" w:name="_Ref129340707"/>
            <w:r w:rsidRPr="00A25C66">
              <w:t>Set out footings in accordance with project plans and specifications.</w:t>
            </w:r>
            <w:bookmarkEnd w:id="87"/>
          </w:p>
        </w:tc>
        <w:permStart w:id="1586563534" w:edGrp="everyone" w:displacedByCustomXml="next"/>
        <w:sdt>
          <w:sdtPr>
            <w:rPr>
              <w:rFonts w:cs="Arial"/>
              <w:sz w:val="36"/>
              <w:szCs w:val="36"/>
            </w:rPr>
            <w:id w:val="12227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31FC736" w14:textId="230645DA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86563534" w:displacedByCustomXml="prev"/>
      </w:tr>
      <w:tr w:rsidR="001E7D58" w:rsidRPr="00696855" w14:paraId="0F00AF03" w14:textId="77777777" w:rsidTr="00B00F2E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3215F264" w14:textId="7AE2CEC1" w:rsidR="001E7D58" w:rsidRPr="004E1BC5" w:rsidRDefault="001E7D58" w:rsidP="001E7D58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Pr="00A25C66">
              <w:rPr>
                <w:rFonts w:cs="Arial"/>
                <w:b/>
                <w:sz w:val="20"/>
              </w:rPr>
              <w:t>Plan, coordinate and manage laying of flooring systems</w:t>
            </w:r>
          </w:p>
        </w:tc>
      </w:tr>
      <w:tr w:rsidR="001E7D58" w:rsidRPr="00696855" w14:paraId="2B7FD602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846C0E9" w14:textId="5897F3A5" w:rsidR="001E7D58" w:rsidRPr="00A25C66" w:rsidRDefault="001E7D58" w:rsidP="001E7D58">
            <w:pPr>
              <w:pStyle w:val="333PASListTask1"/>
            </w:pPr>
            <w:bookmarkStart w:id="88" w:name="_Ref129340763"/>
            <w:r w:rsidRPr="00A25C66">
              <w:t>Identify flooring systems materials, components and configuration from project plans and specifications.</w:t>
            </w:r>
            <w:bookmarkEnd w:id="88"/>
          </w:p>
        </w:tc>
        <w:permStart w:id="1641619947" w:edGrp="everyone" w:displacedByCustomXml="next"/>
        <w:sdt>
          <w:sdtPr>
            <w:rPr>
              <w:rFonts w:cs="Arial"/>
              <w:sz w:val="36"/>
              <w:szCs w:val="36"/>
            </w:rPr>
            <w:id w:val="9730264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D6374AD" w14:textId="123A3169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41619947" w:displacedByCustomXml="prev"/>
      </w:tr>
      <w:tr w:rsidR="001E7D58" w:rsidRPr="00696855" w14:paraId="3FCFD913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41D74D" w14:textId="586AF8E7" w:rsidR="001E7D58" w:rsidRPr="00A25C66" w:rsidRDefault="001E7D58" w:rsidP="001E7D58">
            <w:pPr>
              <w:pStyle w:val="333PASListTask1"/>
            </w:pPr>
            <w:bookmarkStart w:id="89" w:name="_Ref129339040"/>
            <w:r w:rsidRPr="00A25C66">
              <w:t>Determine footing type and tie-down details.</w:t>
            </w:r>
            <w:bookmarkEnd w:id="89"/>
          </w:p>
        </w:tc>
        <w:permStart w:id="1707303437" w:edGrp="everyone" w:displacedByCustomXml="next"/>
        <w:sdt>
          <w:sdtPr>
            <w:rPr>
              <w:rFonts w:cs="Arial"/>
              <w:sz w:val="36"/>
              <w:szCs w:val="36"/>
            </w:rPr>
            <w:id w:val="-11569065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2ED973E" w14:textId="292AD4B7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7303437" w:displacedByCustomXml="prev"/>
      </w:tr>
      <w:tr w:rsidR="001E7D58" w:rsidRPr="00696855" w14:paraId="5A2D172D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261E94F" w14:textId="1ADB8857" w:rsidR="001E7D58" w:rsidRPr="00A25C66" w:rsidRDefault="001E7D58" w:rsidP="001E7D58">
            <w:pPr>
              <w:pStyle w:val="333PASListTask1"/>
            </w:pPr>
            <w:bookmarkStart w:id="90" w:name="_Ref129339030"/>
            <w:r w:rsidRPr="00A25C66">
              <w:t>Assess suspended flooring system component sections’ compliance with standards and codes’ span requirements</w:t>
            </w:r>
            <w:r w:rsidRPr="00E66A17">
              <w:rPr>
                <w:i/>
                <w:iCs/>
              </w:rPr>
              <w:t>. (template available- HO3)</w:t>
            </w:r>
            <w:bookmarkEnd w:id="90"/>
          </w:p>
        </w:tc>
        <w:permStart w:id="2135041726" w:edGrp="everyone" w:displacedByCustomXml="next"/>
        <w:sdt>
          <w:sdtPr>
            <w:rPr>
              <w:rFonts w:cs="Arial"/>
              <w:sz w:val="36"/>
              <w:szCs w:val="36"/>
            </w:rPr>
            <w:id w:val="-698541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1404893" w14:textId="4E73D404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5041726" w:displacedByCustomXml="prev"/>
      </w:tr>
      <w:tr w:rsidR="001E7D58" w:rsidRPr="00696855" w14:paraId="5233B284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B0D5973" w14:textId="730A43F3" w:rsidR="001E7D58" w:rsidRPr="00A25C66" w:rsidRDefault="001E7D58" w:rsidP="001E7D58">
            <w:pPr>
              <w:pStyle w:val="333PASListTask1"/>
            </w:pPr>
            <w:bookmarkStart w:id="91" w:name="_Ref129339033"/>
            <w:r w:rsidRPr="00A25C66">
              <w:t xml:space="preserve">Determine if floor framing and flooring is compliant with NCC Performance Requirements for climate zone, fire resistance and rising damp requirements. </w:t>
            </w:r>
            <w:r w:rsidRPr="00E66A17">
              <w:rPr>
                <w:i/>
                <w:iCs/>
              </w:rPr>
              <w:t>(template available- HO3)</w:t>
            </w:r>
            <w:bookmarkEnd w:id="91"/>
          </w:p>
        </w:tc>
        <w:permStart w:id="1397771134" w:edGrp="everyone" w:displacedByCustomXml="next"/>
        <w:sdt>
          <w:sdtPr>
            <w:rPr>
              <w:rFonts w:cs="Arial"/>
              <w:sz w:val="36"/>
              <w:szCs w:val="36"/>
            </w:rPr>
            <w:id w:val="-1724749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A2D982C" w14:textId="7E2B7DB8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97771134" w:displacedByCustomXml="prev"/>
      </w:tr>
      <w:tr w:rsidR="001E7D58" w:rsidRPr="00696855" w14:paraId="5510C8CD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C7868B" w14:textId="6BDDB304" w:rsidR="001E7D58" w:rsidRPr="00A25C66" w:rsidRDefault="001E7D58" w:rsidP="001E7D58">
            <w:pPr>
              <w:pStyle w:val="333PASListTask1"/>
            </w:pPr>
            <w:bookmarkStart w:id="92" w:name="_Ref129339141"/>
            <w:r w:rsidRPr="00A25C66">
              <w:t>Supervise and confirm laying of specified floor system complies with project documentation</w:t>
            </w:r>
            <w:bookmarkEnd w:id="92"/>
          </w:p>
        </w:tc>
        <w:permStart w:id="371466799" w:edGrp="everyone" w:displacedByCustomXml="next"/>
        <w:sdt>
          <w:sdtPr>
            <w:rPr>
              <w:rFonts w:cs="Arial"/>
              <w:sz w:val="36"/>
              <w:szCs w:val="36"/>
            </w:rPr>
            <w:id w:val="-888808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88157C4" w14:textId="1FFBE152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71466799" w:displacedByCustomXml="prev"/>
      </w:tr>
      <w:tr w:rsidR="001E7D58" w:rsidRPr="00696855" w14:paraId="5A8A1CE9" w14:textId="77777777" w:rsidTr="00B00F2E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7FF44F10" w14:textId="09BC8334" w:rsidR="001E7D58" w:rsidRPr="004E1BC5" w:rsidRDefault="001E7D58" w:rsidP="001E7D58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Pr="00E66A17">
              <w:rPr>
                <w:rFonts w:cs="Arial"/>
                <w:b/>
                <w:sz w:val="20"/>
              </w:rPr>
              <w:t>Plan, coordinate and manage the building of wall systems</w:t>
            </w:r>
          </w:p>
        </w:tc>
      </w:tr>
      <w:tr w:rsidR="001E7D58" w:rsidRPr="00696855" w14:paraId="667D8D43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F83F979" w14:textId="52156E8A" w:rsidR="001E7D58" w:rsidRPr="00E66A17" w:rsidRDefault="001E7D58" w:rsidP="001E7D58">
            <w:pPr>
              <w:pStyle w:val="334PASListTask1"/>
            </w:pPr>
            <w:bookmarkStart w:id="93" w:name="_Ref129340792"/>
            <w:r w:rsidRPr="00E66A17">
              <w:t xml:space="preserve">Determine and analyse structural and non-structural wall systems used in the planning of the building and construction project. </w:t>
            </w:r>
            <w:r w:rsidRPr="00E66A17">
              <w:rPr>
                <w:i/>
                <w:iCs/>
              </w:rPr>
              <w:t>(template available- HO3)</w:t>
            </w:r>
            <w:bookmarkEnd w:id="93"/>
          </w:p>
        </w:tc>
        <w:permStart w:id="945296446" w:edGrp="everyone" w:displacedByCustomXml="next"/>
        <w:sdt>
          <w:sdtPr>
            <w:rPr>
              <w:rFonts w:cs="Arial"/>
              <w:sz w:val="36"/>
              <w:szCs w:val="36"/>
            </w:rPr>
            <w:id w:val="1263335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5068734" w14:textId="536672AC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5296446" w:displacedByCustomXml="prev"/>
      </w:tr>
      <w:tr w:rsidR="001E7D58" w:rsidRPr="00696855" w14:paraId="35ECA50E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9A12618" w14:textId="518748AD" w:rsidR="001E7D58" w:rsidRPr="00E66A17" w:rsidRDefault="001E7D58" w:rsidP="001E7D58">
            <w:pPr>
              <w:pStyle w:val="334PASListTask1"/>
            </w:pPr>
            <w:bookmarkStart w:id="94" w:name="_Ref129340798"/>
            <w:r w:rsidRPr="00E66A17">
              <w:t>Determine materials used for timber and steel framing and structural steel members meet the Performance Requirements of the NCC and timber framing complies with AS 1684 Residential timber-framed construction.</w:t>
            </w:r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94"/>
          </w:p>
        </w:tc>
        <w:permStart w:id="1813121703" w:edGrp="everyone" w:displacedByCustomXml="next"/>
        <w:sdt>
          <w:sdtPr>
            <w:rPr>
              <w:rFonts w:cs="Arial"/>
              <w:sz w:val="36"/>
              <w:szCs w:val="36"/>
            </w:rPr>
            <w:id w:val="94920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63F4FFE" w14:textId="4FBF0CC6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13121703" w:displacedByCustomXml="prev"/>
      </w:tr>
      <w:tr w:rsidR="001E7D58" w:rsidRPr="00696855" w14:paraId="432DB685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0F666" w14:textId="6ECA4B4B" w:rsidR="001E7D58" w:rsidRPr="00E66A17" w:rsidRDefault="001E7D58" w:rsidP="001E7D58">
            <w:pPr>
              <w:pStyle w:val="334PASListTask1"/>
            </w:pPr>
            <w:bookmarkStart w:id="95" w:name="_Ref129339486"/>
            <w:r w:rsidRPr="00E66A17">
              <w:t>Adhere to and check processes for erecting structural and non-structural wall systems to ensure these comply with manufacturer’s specifications and building and construction standards and codes.</w:t>
            </w:r>
            <w:bookmarkEnd w:id="95"/>
            <w:r>
              <w:t xml:space="preserve"> </w:t>
            </w:r>
          </w:p>
        </w:tc>
        <w:permStart w:id="1717262390" w:edGrp="everyone" w:displacedByCustomXml="next"/>
        <w:sdt>
          <w:sdtPr>
            <w:rPr>
              <w:rFonts w:cs="Arial"/>
              <w:sz w:val="36"/>
              <w:szCs w:val="36"/>
            </w:rPr>
            <w:id w:val="-558707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E497581" w14:textId="7B2369E1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7262390" w:displacedByCustomXml="prev"/>
      </w:tr>
      <w:tr w:rsidR="001E7D58" w:rsidRPr="00696855" w14:paraId="0CF23F9F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473657" w14:textId="20AB938C" w:rsidR="001E7D58" w:rsidRPr="00E66A17" w:rsidRDefault="001E7D58" w:rsidP="001E7D58">
            <w:pPr>
              <w:pStyle w:val="334PASListTask1"/>
            </w:pPr>
            <w:bookmarkStart w:id="96" w:name="_Ref129339633"/>
            <w:r w:rsidRPr="00E66A17">
              <w:t>Apply bracing, tie-downs, tolerances, allowances, and fixing and installation of wall frame components for compliance with relevant Australian Standards, codes and manufacturer specifications.</w:t>
            </w:r>
            <w:bookmarkEnd w:id="96"/>
          </w:p>
        </w:tc>
        <w:permStart w:id="1820263046" w:edGrp="everyone" w:displacedByCustomXml="next"/>
        <w:sdt>
          <w:sdtPr>
            <w:rPr>
              <w:rFonts w:cs="Arial"/>
              <w:sz w:val="36"/>
              <w:szCs w:val="36"/>
            </w:rPr>
            <w:id w:val="82648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9FCA929" w14:textId="0DF04140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0263046" w:displacedByCustomXml="prev"/>
      </w:tr>
      <w:tr w:rsidR="001E7D58" w:rsidRPr="00696855" w14:paraId="60CD02C2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E0F5DE5" w14:textId="714835ED" w:rsidR="001E7D58" w:rsidRPr="00E66A17" w:rsidRDefault="001E7D58" w:rsidP="001E7D58">
            <w:pPr>
              <w:pStyle w:val="334PASListTask1"/>
            </w:pPr>
            <w:bookmarkStart w:id="97" w:name="_Ref129339636"/>
            <w:r w:rsidRPr="00E66A17">
              <w:t xml:space="preserve">Manage processes to ensure quality of the frame, whether factory pre-cut and pre-nailed, factory pre-cut and assembled on </w:t>
            </w:r>
            <w:proofErr w:type="gramStart"/>
            <w:r w:rsidRPr="00E66A17">
              <w:t>site, or</w:t>
            </w:r>
            <w:proofErr w:type="gramEnd"/>
            <w:r w:rsidRPr="00E66A17">
              <w:t xml:space="preserve"> cut and assembled on site.</w:t>
            </w:r>
            <w:bookmarkEnd w:id="97"/>
          </w:p>
        </w:tc>
        <w:permStart w:id="806224269" w:edGrp="everyone" w:displacedByCustomXml="next"/>
        <w:sdt>
          <w:sdtPr>
            <w:rPr>
              <w:rFonts w:cs="Arial"/>
              <w:sz w:val="36"/>
              <w:szCs w:val="36"/>
            </w:rPr>
            <w:id w:val="-1442372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E91F768" w14:textId="3C3CE61E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6224269" w:displacedByCustomXml="prev"/>
      </w:tr>
      <w:tr w:rsidR="001E7D58" w:rsidRPr="00696855" w14:paraId="2EBDBCF2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8F87E9D" w14:textId="79FDB9E8" w:rsidR="001E7D58" w:rsidRPr="00E66A17" w:rsidRDefault="001E7D58" w:rsidP="001E7D58">
            <w:pPr>
              <w:pStyle w:val="334PASListTask1"/>
            </w:pPr>
            <w:bookmarkStart w:id="98" w:name="_Ref129339647"/>
            <w:r w:rsidRPr="00E66A17">
              <w:t>Determine and apply allowances for services to be installed.</w:t>
            </w:r>
            <w:bookmarkEnd w:id="98"/>
          </w:p>
        </w:tc>
        <w:permStart w:id="602761827" w:edGrp="everyone" w:displacedByCustomXml="next"/>
        <w:sdt>
          <w:sdtPr>
            <w:rPr>
              <w:rFonts w:cs="Arial"/>
              <w:sz w:val="36"/>
              <w:szCs w:val="36"/>
            </w:rPr>
            <w:id w:val="2460061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01E1FFB" w14:textId="7AB767C3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02761827" w:displacedByCustomXml="prev"/>
      </w:tr>
      <w:tr w:rsidR="001E7D58" w:rsidRPr="00696855" w14:paraId="770B2AA8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284E57F" w14:textId="341A9342" w:rsidR="001E7D58" w:rsidRPr="00E66A17" w:rsidRDefault="001E7D58" w:rsidP="001E7D58">
            <w:pPr>
              <w:pStyle w:val="334PASListTask1"/>
            </w:pPr>
            <w:bookmarkStart w:id="99" w:name="_Ref129340836"/>
            <w:r w:rsidRPr="00E66A17">
              <w:t>Ensure the installation of windows and doors is compliant with building and construction standards and code and manufacturer’s specifications.</w:t>
            </w:r>
            <w:bookmarkEnd w:id="99"/>
          </w:p>
        </w:tc>
        <w:permStart w:id="1607750380" w:edGrp="everyone" w:displacedByCustomXml="next"/>
        <w:sdt>
          <w:sdtPr>
            <w:rPr>
              <w:rFonts w:cs="Arial"/>
              <w:sz w:val="36"/>
              <w:szCs w:val="36"/>
            </w:rPr>
            <w:id w:val="-769085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F652A0E" w14:textId="0AF64AF6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7750380" w:displacedByCustomXml="prev"/>
      </w:tr>
      <w:tr w:rsidR="001E7D58" w:rsidRPr="00696855" w14:paraId="2DD86903" w14:textId="77777777" w:rsidTr="004233C8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02706B7E" w14:textId="49375DA3" w:rsidR="001E7D58" w:rsidRPr="004E1BC5" w:rsidRDefault="001E7D58" w:rsidP="001E7D5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5. </w:t>
            </w:r>
            <w:r w:rsidRPr="00DB15A2">
              <w:rPr>
                <w:rFonts w:cs="Arial"/>
                <w:b/>
                <w:sz w:val="20"/>
              </w:rPr>
              <w:t>Plan, coordinate and manage the building of structural roof systems</w:t>
            </w:r>
          </w:p>
        </w:tc>
      </w:tr>
      <w:tr w:rsidR="001E7D58" w:rsidRPr="00696855" w14:paraId="3BB4FABC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416052" w14:textId="7D8D0AAC" w:rsidR="001E7D58" w:rsidRPr="00E66A17" w:rsidRDefault="001E7D58" w:rsidP="001E7D58">
            <w:pPr>
              <w:pStyle w:val="335PASListTask1"/>
            </w:pPr>
            <w:bookmarkStart w:id="100" w:name="_Ref129339747"/>
            <w:bookmarkStart w:id="101" w:name="_Ref129340843"/>
            <w:r w:rsidRPr="00E66A17">
              <w:t>Identify type of structural roof system and components and determine compliance with Performance Requirements of NCC.</w:t>
            </w:r>
            <w:bookmarkEnd w:id="100"/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101"/>
          </w:p>
        </w:tc>
        <w:permStart w:id="877219499" w:edGrp="everyone" w:displacedByCustomXml="next"/>
        <w:sdt>
          <w:sdtPr>
            <w:rPr>
              <w:rFonts w:cs="Arial"/>
              <w:sz w:val="36"/>
              <w:szCs w:val="36"/>
            </w:rPr>
            <w:id w:val="-2086829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1191E88" w14:textId="1BF544DC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77219499" w:displacedByCustomXml="prev"/>
      </w:tr>
      <w:tr w:rsidR="001E7D58" w:rsidRPr="00696855" w14:paraId="401BDDD2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903C209" w14:textId="60E4126D" w:rsidR="001E7D58" w:rsidRPr="00E66A17" w:rsidRDefault="001E7D58" w:rsidP="001E7D58">
            <w:pPr>
              <w:pStyle w:val="335PASListTask1"/>
            </w:pPr>
            <w:bookmarkStart w:id="102" w:name="_Ref129339749"/>
            <w:bookmarkStart w:id="103" w:name="_Ref129340849"/>
            <w:r w:rsidRPr="00E66A17">
              <w:t>Plan, implement and check erection of structural roof, roof trusses or hand cut roof members comply with building and construction standards and codes and accepted industry construction practices.</w:t>
            </w:r>
            <w:bookmarkEnd w:id="102"/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103"/>
          </w:p>
        </w:tc>
        <w:permStart w:id="1806382342" w:edGrp="everyone" w:displacedByCustomXml="next"/>
        <w:sdt>
          <w:sdtPr>
            <w:rPr>
              <w:rFonts w:cs="Arial"/>
              <w:sz w:val="36"/>
              <w:szCs w:val="36"/>
            </w:rPr>
            <w:id w:val="1455295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0379A01" w14:textId="3EE9DA00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6382342" w:displacedByCustomXml="prev"/>
      </w:tr>
      <w:tr w:rsidR="001E7D58" w:rsidRPr="00696855" w14:paraId="42EEDBE7" w14:textId="77777777" w:rsidTr="00295071">
        <w:trPr>
          <w:trHeight w:val="552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4B7D18E" w14:textId="1D4754C4" w:rsidR="001E7D58" w:rsidRPr="00E66A17" w:rsidRDefault="001E7D58" w:rsidP="001E7D58">
            <w:pPr>
              <w:pStyle w:val="335PASListTask1"/>
            </w:pPr>
            <w:bookmarkStart w:id="104" w:name="_Ref129339751"/>
            <w:bookmarkStart w:id="105" w:name="_Ref129340856"/>
            <w:r w:rsidRPr="00E66A17">
              <w:t>Plan, implement and check installation of roof sarking and cladding, skylights, roof ventilators and service penetrations comply with building standards, codes and manufacturer specifications.</w:t>
            </w:r>
            <w:bookmarkEnd w:id="104"/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105"/>
          </w:p>
        </w:tc>
        <w:permStart w:id="488912853" w:edGrp="everyone" w:displacedByCustomXml="next"/>
        <w:sdt>
          <w:sdtPr>
            <w:rPr>
              <w:rFonts w:cs="Arial"/>
              <w:sz w:val="36"/>
              <w:szCs w:val="36"/>
            </w:rPr>
            <w:id w:val="14885233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AEF21C1" w14:textId="18461884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8912853" w:displacedByCustomXml="prev"/>
      </w:tr>
      <w:tr w:rsidR="001E7D58" w:rsidRPr="00696855" w14:paraId="7BB85F76" w14:textId="77777777" w:rsidTr="00295071">
        <w:trPr>
          <w:trHeight w:val="292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819A9BE" w14:textId="0D8523A5" w:rsidR="001E7D58" w:rsidRPr="00E66A17" w:rsidRDefault="001E7D58" w:rsidP="001E7D58">
            <w:pPr>
              <w:pStyle w:val="335PASListTask1"/>
            </w:pPr>
            <w:bookmarkStart w:id="106" w:name="_Ref129339874"/>
            <w:r w:rsidRPr="00E66A17">
              <w:t>Manage processes to ensure roof systems’ quality finish.</w:t>
            </w:r>
            <w:bookmarkEnd w:id="106"/>
          </w:p>
        </w:tc>
        <w:permStart w:id="1809808328" w:edGrp="everyone" w:displacedByCustomXml="next"/>
        <w:sdt>
          <w:sdtPr>
            <w:rPr>
              <w:rFonts w:cs="Arial"/>
              <w:sz w:val="36"/>
              <w:szCs w:val="36"/>
            </w:rPr>
            <w:id w:val="-14713480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5B919971" w14:textId="1FDB7974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9808328" w:displacedByCustomXml="prev"/>
      </w:tr>
      <w:tr w:rsidR="001E7D58" w:rsidRPr="00696855" w14:paraId="23CA48AC" w14:textId="77777777" w:rsidTr="00295071">
        <w:trPr>
          <w:trHeight w:val="25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6B3322C8" w14:textId="0F83FAC9" w:rsidR="001E7D58" w:rsidRPr="004E1BC5" w:rsidRDefault="001E7D58" w:rsidP="001E7D58">
            <w:pPr>
              <w:keepNext/>
              <w:jc w:val="center"/>
              <w:rPr>
                <w:rFonts w:cs="Arial"/>
                <w:sz w:val="20"/>
              </w:rPr>
            </w:pPr>
            <w:r w:rsidRPr="00DC3A94">
              <w:rPr>
                <w:rFonts w:cs="Arial"/>
                <w:b/>
                <w:sz w:val="20"/>
              </w:rPr>
              <w:lastRenderedPageBreak/>
              <w:t xml:space="preserve">6. </w:t>
            </w:r>
            <w:r w:rsidRPr="00DB15A2">
              <w:rPr>
                <w:rFonts w:cs="Arial"/>
                <w:b/>
                <w:sz w:val="20"/>
              </w:rPr>
              <w:t>Plan, coordinate and manage wall cladding</w:t>
            </w:r>
          </w:p>
        </w:tc>
      </w:tr>
      <w:tr w:rsidR="001E7D58" w:rsidRPr="00696855" w14:paraId="62EC8836" w14:textId="77777777" w:rsidTr="001E7D5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52A542" w14:textId="13C29ADD" w:rsidR="001E7D58" w:rsidRPr="00DB15A2" w:rsidRDefault="001E7D58" w:rsidP="001E7D58">
            <w:pPr>
              <w:pStyle w:val="336PASListTask1"/>
            </w:pPr>
            <w:bookmarkStart w:id="107" w:name="_Ref129340043"/>
            <w:bookmarkStart w:id="108" w:name="_Ref129340869"/>
            <w:r w:rsidRPr="00DB15A2">
              <w:t>Assess structural performance of cladding to be used for bracing in the frame construction for compliance with building and construction standards, codes and manufacturer specifications.</w:t>
            </w:r>
            <w:bookmarkEnd w:id="107"/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108"/>
          </w:p>
        </w:tc>
        <w:permStart w:id="830896594" w:edGrp="everyone" w:displacedByCustomXml="next"/>
        <w:sdt>
          <w:sdtPr>
            <w:rPr>
              <w:rFonts w:cs="Arial"/>
              <w:sz w:val="36"/>
              <w:szCs w:val="36"/>
            </w:rPr>
            <w:id w:val="18366384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79AA659" w14:textId="23F14E42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0896594" w:displacedByCustomXml="prev"/>
      </w:tr>
      <w:tr w:rsidR="001E7D58" w:rsidRPr="00696855" w14:paraId="4F940DA1" w14:textId="77777777" w:rsidTr="00295071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27325E54" w14:textId="61F08490" w:rsidR="001E7D58" w:rsidRPr="00DB15A2" w:rsidRDefault="001E7D58" w:rsidP="001E7D58">
            <w:pPr>
              <w:pStyle w:val="336PASListTask1"/>
            </w:pPr>
            <w:bookmarkStart w:id="109" w:name="_Ref129340044"/>
            <w:bookmarkStart w:id="110" w:name="_Ref129340874"/>
            <w:r w:rsidRPr="00DB15A2">
              <w:t>Determine cladding, vapour permeable sarking or waterproof membrane and components meet the Performance Requirements of NCC.</w:t>
            </w:r>
            <w:bookmarkEnd w:id="109"/>
            <w:r>
              <w:t xml:space="preserve"> </w:t>
            </w:r>
            <w:r w:rsidRPr="00E66A17">
              <w:rPr>
                <w:i/>
                <w:iCs/>
              </w:rPr>
              <w:t>(template available- HO3)</w:t>
            </w:r>
            <w:bookmarkEnd w:id="110"/>
          </w:p>
        </w:tc>
        <w:permStart w:id="451112530" w:edGrp="everyone" w:displacedByCustomXml="next"/>
        <w:sdt>
          <w:sdtPr>
            <w:rPr>
              <w:rFonts w:cs="Arial"/>
              <w:sz w:val="36"/>
              <w:szCs w:val="36"/>
            </w:rPr>
            <w:id w:val="-1567773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525986C5" w14:textId="1FD8EC86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1112530" w:displacedByCustomXml="prev"/>
      </w:tr>
      <w:tr w:rsidR="001E7D58" w:rsidRPr="00696855" w14:paraId="0527AF3E" w14:textId="77777777" w:rsidTr="00295071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7DDBC010" w14:textId="5AFA74D5" w:rsidR="001E7D58" w:rsidRPr="00DB15A2" w:rsidRDefault="001E7D58" w:rsidP="001E7D58">
            <w:pPr>
              <w:pStyle w:val="336PASListTask1"/>
            </w:pPr>
            <w:bookmarkStart w:id="111" w:name="_Ref129340061"/>
            <w:r w:rsidRPr="00DB15A2">
              <w:t>Supervise and check installation of specified cladding complies with building and construction standards, codes and industry-accepted industry practices.</w:t>
            </w:r>
            <w:bookmarkEnd w:id="111"/>
          </w:p>
        </w:tc>
        <w:permStart w:id="1532981741" w:edGrp="everyone" w:displacedByCustomXml="next"/>
        <w:sdt>
          <w:sdtPr>
            <w:rPr>
              <w:rFonts w:cs="Arial"/>
              <w:sz w:val="36"/>
              <w:szCs w:val="36"/>
            </w:rPr>
            <w:id w:val="-10750437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72641933" w14:textId="08B58502" w:rsidR="001E7D58" w:rsidRPr="004E1BC5" w:rsidRDefault="001E7D58" w:rsidP="001E7D58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32981741" w:displacedByCustomXml="prev"/>
      </w:tr>
    </w:tbl>
    <w:p w14:paraId="14769E8F" w14:textId="3E6DFB79" w:rsidR="00403D15" w:rsidRDefault="00403D15">
      <w:pPr>
        <w:rPr>
          <w:sz w:val="19"/>
          <w:szCs w:val="19"/>
        </w:rPr>
      </w:pPr>
    </w:p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9388A" w:rsidRPr="00BA4D9F" w14:paraId="300D1757" w14:textId="77777777" w:rsidTr="001A3D7B">
        <w:tc>
          <w:tcPr>
            <w:tcW w:w="9072" w:type="dxa"/>
          </w:tcPr>
          <w:p w14:paraId="009D5D33" w14:textId="77777777" w:rsidR="00E9388A" w:rsidRPr="00BA4D9F" w:rsidRDefault="00E9388A" w:rsidP="001A3D7B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E9388A" w:rsidRPr="00F73091" w14:paraId="54C4E344" w14:textId="77777777" w:rsidTr="001A3D7B">
        <w:trPr>
          <w:trHeight w:val="13030"/>
        </w:trPr>
        <w:tc>
          <w:tcPr>
            <w:tcW w:w="9072" w:type="dxa"/>
          </w:tcPr>
          <w:p w14:paraId="014525B9" w14:textId="77777777" w:rsidR="00E9388A" w:rsidRPr="00F73091" w:rsidRDefault="00E9388A" w:rsidP="001A3D7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94645521" w:edGrp="everyone"/>
            <w:permEnd w:id="694645521"/>
          </w:p>
        </w:tc>
      </w:tr>
    </w:tbl>
    <w:p w14:paraId="1200A142" w14:textId="218E2ED1" w:rsidR="0039623A" w:rsidRDefault="0039623A" w:rsidP="00E9388A">
      <w:pPr>
        <w:jc w:val="left"/>
        <w:rPr>
          <w:rFonts w:ascii="Arial" w:hAnsi="Arial" w:cs="Arial"/>
          <w:sz w:val="22"/>
          <w:szCs w:val="22"/>
        </w:rPr>
      </w:pPr>
    </w:p>
    <w:sectPr w:rsidR="0039623A" w:rsidSect="00E9388A">
      <w:headerReference w:type="even" r:id="rId21"/>
      <w:headerReference w:type="default" r:id="rId22"/>
      <w:footerReference w:type="default" r:id="rId2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A579F" w14:textId="77777777" w:rsidR="002F3A4C" w:rsidRDefault="002F3A4C" w:rsidP="00A67754">
      <w:r>
        <w:separator/>
      </w:r>
    </w:p>
    <w:p w14:paraId="7C60563C" w14:textId="77777777" w:rsidR="002F3A4C" w:rsidRDefault="002F3A4C"/>
    <w:p w14:paraId="16D93615" w14:textId="77777777" w:rsidR="002F3A4C" w:rsidRDefault="002F3A4C"/>
  </w:endnote>
  <w:endnote w:type="continuationSeparator" w:id="0">
    <w:p w14:paraId="63F5FB82" w14:textId="77777777" w:rsidR="002F3A4C" w:rsidRDefault="002F3A4C" w:rsidP="00A67754">
      <w:r>
        <w:continuationSeparator/>
      </w:r>
    </w:p>
    <w:p w14:paraId="6EBEA794" w14:textId="77777777" w:rsidR="002F3A4C" w:rsidRDefault="002F3A4C"/>
    <w:p w14:paraId="232FD48D" w14:textId="77777777" w:rsidR="002F3A4C" w:rsidRDefault="002F3A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486D417" w:rsidR="006E5B7D" w:rsidRPr="00830749" w:rsidRDefault="002F3A4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E154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B4FE2">
          <w:rPr>
            <w:rFonts w:ascii="Arial" w:hAnsi="Arial" w:cs="Arial"/>
            <w:b/>
            <w:sz w:val="16"/>
            <w:szCs w:val="16"/>
          </w:rPr>
          <w:t>v3-1_06/02/2026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2B3A74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</w:t>
    </w:r>
    <w:r w:rsidRPr="006F7D2B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3B4FE2" w:rsidRPr="003B4FE2">
          <w:rPr>
            <w:rFonts w:ascii="Arial" w:hAnsi="Arial" w:cs="Arial"/>
            <w:b/>
            <w:sz w:val="16"/>
            <w:szCs w:val="16"/>
          </w:rPr>
          <w:t>v3-1_06/02/2026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E154B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32B932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B4FE2">
          <w:rPr>
            <w:rFonts w:ascii="Arial" w:hAnsi="Arial" w:cs="Arial"/>
            <w:b/>
            <w:sz w:val="16"/>
            <w:szCs w:val="16"/>
          </w:rPr>
          <w:t>v3-1_06/02/2026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E154B">
          <w:rPr>
            <w:rFonts w:ascii="Arial" w:hAnsi="Arial" w:cs="Arial"/>
            <w:b/>
            <w:bCs/>
            <w:noProof/>
            <w:sz w:val="16"/>
            <w:szCs w:val="16"/>
          </w:rPr>
          <w:t>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D0A961A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B4FE2">
          <w:rPr>
            <w:rFonts w:ascii="Arial" w:hAnsi="Arial" w:cs="Arial"/>
            <w:b/>
            <w:sz w:val="16"/>
            <w:szCs w:val="16"/>
          </w:rPr>
          <w:t>v3-1_06/02/2026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E154B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B355E" w14:textId="77777777" w:rsidR="002F3A4C" w:rsidRDefault="002F3A4C" w:rsidP="00A67754">
      <w:r>
        <w:separator/>
      </w:r>
    </w:p>
    <w:p w14:paraId="585B346F" w14:textId="77777777" w:rsidR="002F3A4C" w:rsidRDefault="002F3A4C"/>
    <w:p w14:paraId="3DF765A2" w14:textId="77777777" w:rsidR="002F3A4C" w:rsidRDefault="002F3A4C"/>
  </w:footnote>
  <w:footnote w:type="continuationSeparator" w:id="0">
    <w:p w14:paraId="227841DF" w14:textId="77777777" w:rsidR="002F3A4C" w:rsidRDefault="002F3A4C" w:rsidP="00A67754">
      <w:r>
        <w:continuationSeparator/>
      </w:r>
    </w:p>
    <w:p w14:paraId="7A83CB38" w14:textId="77777777" w:rsidR="002F3A4C" w:rsidRDefault="002F3A4C"/>
    <w:p w14:paraId="2D1820ED" w14:textId="77777777" w:rsidR="002F3A4C" w:rsidRDefault="002F3A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5969A37D" w:rsidR="006E5B7D" w:rsidRDefault="00803D33" w:rsidP="008F0C92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10ADA500" w14:textId="77777777" w:rsidR="006E5B7D" w:rsidRPr="00830749" w:rsidRDefault="006E5B7D" w:rsidP="008F0C92">
    <w:pPr>
      <w:pBdr>
        <w:bottom w:val="single" w:sz="4" w:space="1" w:color="auto"/>
      </w:pBdr>
      <w:tabs>
        <w:tab w:val="right" w:pos="9639"/>
      </w:tabs>
      <w:jc w:val="lef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2762ED3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7D2B" w:rsidRPr="006F7D2B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Pr="006F7D2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7D2B" w:rsidRPr="006F7D2B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09510266" w:rsidR="006E5B7D" w:rsidRDefault="006E5B7D" w:rsidP="008F0C92">
    <w:pPr>
      <w:pBdr>
        <w:bottom w:val="single" w:sz="4" w:space="1" w:color="auto"/>
      </w:pBdr>
      <w:tabs>
        <w:tab w:val="right" w:pos="9026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E79A7" w14:textId="42192EED" w:rsidR="00803D33" w:rsidRDefault="00803D33" w:rsidP="008F0C92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5233717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74788358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447DDCA0" w14:textId="77777777" w:rsidR="00803D33" w:rsidRPr="00830749" w:rsidRDefault="00803D33" w:rsidP="008F0C92">
    <w:pPr>
      <w:pBdr>
        <w:bottom w:val="single" w:sz="4" w:space="1" w:color="auto"/>
      </w:pBdr>
      <w:tabs>
        <w:tab w:val="right" w:pos="9639"/>
      </w:tabs>
      <w:jc w:val="left"/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5EF3A6CE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14799E34" w:rsidR="006E5B7D" w:rsidRDefault="00E9388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3834AEC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E9388A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7D2B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C66"/>
    <w:multiLevelType w:val="hybridMultilevel"/>
    <w:tmpl w:val="1F70620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AE8621E"/>
    <w:multiLevelType w:val="hybridMultilevel"/>
    <w:tmpl w:val="B24E0EB6"/>
    <w:lvl w:ilvl="0" w:tplc="C57CB7FE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8A2457"/>
    <w:multiLevelType w:val="hybridMultilevel"/>
    <w:tmpl w:val="9D5EA71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84EDB"/>
    <w:multiLevelType w:val="hybridMultilevel"/>
    <w:tmpl w:val="F00A67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415D5882"/>
    <w:multiLevelType w:val="hybridMultilevel"/>
    <w:tmpl w:val="662C06AC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20760"/>
    <w:multiLevelType w:val="hybridMultilevel"/>
    <w:tmpl w:val="881877A0"/>
    <w:lvl w:ilvl="0" w:tplc="FA784F8A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40606"/>
    <w:multiLevelType w:val="hybridMultilevel"/>
    <w:tmpl w:val="959296E0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936785D"/>
    <w:multiLevelType w:val="hybridMultilevel"/>
    <w:tmpl w:val="A3FA3CF4"/>
    <w:lvl w:ilvl="0" w:tplc="0C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0"/>
  </w:num>
  <w:num w:numId="2" w16cid:durableId="938607714">
    <w:abstractNumId w:val="18"/>
  </w:num>
  <w:num w:numId="3" w16cid:durableId="958145445">
    <w:abstractNumId w:val="6"/>
  </w:num>
  <w:num w:numId="4" w16cid:durableId="1196194321">
    <w:abstractNumId w:val="16"/>
  </w:num>
  <w:num w:numId="5" w16cid:durableId="1867134969">
    <w:abstractNumId w:val="14"/>
  </w:num>
  <w:num w:numId="6" w16cid:durableId="1025326758">
    <w:abstractNumId w:val="24"/>
  </w:num>
  <w:num w:numId="7" w16cid:durableId="1482577371">
    <w:abstractNumId w:val="3"/>
  </w:num>
  <w:num w:numId="8" w16cid:durableId="1085491312">
    <w:abstractNumId w:val="2"/>
  </w:num>
  <w:num w:numId="9" w16cid:durableId="1369525979">
    <w:abstractNumId w:val="13"/>
  </w:num>
  <w:num w:numId="10" w16cid:durableId="744459">
    <w:abstractNumId w:val="9"/>
  </w:num>
  <w:num w:numId="11" w16cid:durableId="255016049">
    <w:abstractNumId w:val="5"/>
  </w:num>
  <w:num w:numId="12" w16cid:durableId="926841987">
    <w:abstractNumId w:val="29"/>
  </w:num>
  <w:num w:numId="13" w16cid:durableId="1303079462">
    <w:abstractNumId w:val="21"/>
  </w:num>
  <w:num w:numId="14" w16cid:durableId="1959607258">
    <w:abstractNumId w:val="0"/>
  </w:num>
  <w:num w:numId="15" w16cid:durableId="788476904">
    <w:abstractNumId w:val="17"/>
  </w:num>
  <w:num w:numId="16" w16cid:durableId="738527274">
    <w:abstractNumId w:val="27"/>
  </w:num>
  <w:num w:numId="17" w16cid:durableId="347292598">
    <w:abstractNumId w:val="20"/>
  </w:num>
  <w:num w:numId="18" w16cid:durableId="775098443">
    <w:abstractNumId w:val="26"/>
  </w:num>
  <w:num w:numId="19" w16cid:durableId="246036738">
    <w:abstractNumId w:val="19"/>
  </w:num>
  <w:num w:numId="20" w16cid:durableId="1151870601">
    <w:abstractNumId w:val="28"/>
  </w:num>
  <w:num w:numId="21" w16cid:durableId="1397627776">
    <w:abstractNumId w:val="25"/>
  </w:num>
  <w:num w:numId="22" w16cid:durableId="519197551">
    <w:abstractNumId w:val="11"/>
  </w:num>
  <w:num w:numId="23" w16cid:durableId="459954404">
    <w:abstractNumId w:val="7"/>
  </w:num>
  <w:num w:numId="24" w16cid:durableId="759761348">
    <w:abstractNumId w:val="15"/>
  </w:num>
  <w:num w:numId="25" w16cid:durableId="11262687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703051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43711250">
    <w:abstractNumId w:val="22"/>
  </w:num>
  <w:num w:numId="28" w16cid:durableId="951860904">
    <w:abstractNumId w:val="23"/>
  </w:num>
  <w:num w:numId="29" w16cid:durableId="69929378">
    <w:abstractNumId w:val="8"/>
  </w:num>
  <w:num w:numId="30" w16cid:durableId="1693916593">
    <w:abstractNumId w:val="12"/>
  </w:num>
  <w:num w:numId="31" w16cid:durableId="1182933927">
    <w:abstractNumId w:val="1"/>
  </w:num>
  <w:num w:numId="32" w16cid:durableId="1586915785">
    <w:abstractNumId w:val="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ipQJ0gAeGVrZEPcfhcijfg1IQrVdIwMsyD8YjTNWX/li7MPjdr4zsauRUxIlD+GQvlUz6lJhw49TXRs1Lae4gQ==" w:salt="zeLE91t8qvzzxB8f1qMGm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3B06"/>
    <w:rsid w:val="00024F65"/>
    <w:rsid w:val="00027B47"/>
    <w:rsid w:val="00033EBC"/>
    <w:rsid w:val="00035243"/>
    <w:rsid w:val="00037477"/>
    <w:rsid w:val="000417B0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156"/>
    <w:rsid w:val="0008468E"/>
    <w:rsid w:val="00085139"/>
    <w:rsid w:val="00086034"/>
    <w:rsid w:val="00090D03"/>
    <w:rsid w:val="00091491"/>
    <w:rsid w:val="0009164E"/>
    <w:rsid w:val="000A16E5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0A09"/>
    <w:rsid w:val="000E310E"/>
    <w:rsid w:val="000E34EF"/>
    <w:rsid w:val="000E680F"/>
    <w:rsid w:val="000F0FCA"/>
    <w:rsid w:val="000F6AFC"/>
    <w:rsid w:val="00101E97"/>
    <w:rsid w:val="00103A5E"/>
    <w:rsid w:val="00106585"/>
    <w:rsid w:val="0011218C"/>
    <w:rsid w:val="001131F9"/>
    <w:rsid w:val="0011416F"/>
    <w:rsid w:val="001157AF"/>
    <w:rsid w:val="00116C30"/>
    <w:rsid w:val="00121CC2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9CC"/>
    <w:rsid w:val="00154A40"/>
    <w:rsid w:val="00154DAE"/>
    <w:rsid w:val="001567B5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3959"/>
    <w:rsid w:val="001A77CF"/>
    <w:rsid w:val="001B0445"/>
    <w:rsid w:val="001B09BC"/>
    <w:rsid w:val="001B09F9"/>
    <w:rsid w:val="001B28E5"/>
    <w:rsid w:val="001C0B34"/>
    <w:rsid w:val="001C20AD"/>
    <w:rsid w:val="001C4084"/>
    <w:rsid w:val="001D01D1"/>
    <w:rsid w:val="001D4F63"/>
    <w:rsid w:val="001E05E8"/>
    <w:rsid w:val="001E600A"/>
    <w:rsid w:val="001E7D58"/>
    <w:rsid w:val="001F274F"/>
    <w:rsid w:val="001F3555"/>
    <w:rsid w:val="001F390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4F8D"/>
    <w:rsid w:val="002307DE"/>
    <w:rsid w:val="00233402"/>
    <w:rsid w:val="002337BA"/>
    <w:rsid w:val="002342BE"/>
    <w:rsid w:val="00252300"/>
    <w:rsid w:val="00252494"/>
    <w:rsid w:val="002538CB"/>
    <w:rsid w:val="002539CF"/>
    <w:rsid w:val="00257541"/>
    <w:rsid w:val="0025778A"/>
    <w:rsid w:val="00265A8F"/>
    <w:rsid w:val="0026676B"/>
    <w:rsid w:val="00267C62"/>
    <w:rsid w:val="00271306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2CE0"/>
    <w:rsid w:val="00294162"/>
    <w:rsid w:val="00295071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3A4C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3DDB"/>
    <w:rsid w:val="00324DB2"/>
    <w:rsid w:val="003259FD"/>
    <w:rsid w:val="0033003D"/>
    <w:rsid w:val="003331A1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07CC"/>
    <w:rsid w:val="0039160D"/>
    <w:rsid w:val="003935C0"/>
    <w:rsid w:val="0039623A"/>
    <w:rsid w:val="00396581"/>
    <w:rsid w:val="003B0094"/>
    <w:rsid w:val="003B0DC7"/>
    <w:rsid w:val="003B4FE2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3D15"/>
    <w:rsid w:val="00410BC8"/>
    <w:rsid w:val="00410EFE"/>
    <w:rsid w:val="00416046"/>
    <w:rsid w:val="004163B0"/>
    <w:rsid w:val="00417106"/>
    <w:rsid w:val="00417D9F"/>
    <w:rsid w:val="00420D74"/>
    <w:rsid w:val="004233C8"/>
    <w:rsid w:val="004316FB"/>
    <w:rsid w:val="0043335E"/>
    <w:rsid w:val="00433D65"/>
    <w:rsid w:val="00435D5B"/>
    <w:rsid w:val="004403AD"/>
    <w:rsid w:val="00445283"/>
    <w:rsid w:val="0044654F"/>
    <w:rsid w:val="004467A9"/>
    <w:rsid w:val="00454B97"/>
    <w:rsid w:val="00455328"/>
    <w:rsid w:val="004559DC"/>
    <w:rsid w:val="004575AD"/>
    <w:rsid w:val="00457AD3"/>
    <w:rsid w:val="004624D6"/>
    <w:rsid w:val="0046338F"/>
    <w:rsid w:val="00466598"/>
    <w:rsid w:val="004676B1"/>
    <w:rsid w:val="00467952"/>
    <w:rsid w:val="004709F8"/>
    <w:rsid w:val="004768EA"/>
    <w:rsid w:val="00482720"/>
    <w:rsid w:val="00486541"/>
    <w:rsid w:val="0049032F"/>
    <w:rsid w:val="00494241"/>
    <w:rsid w:val="004A32F4"/>
    <w:rsid w:val="004A3499"/>
    <w:rsid w:val="004A728E"/>
    <w:rsid w:val="004B007F"/>
    <w:rsid w:val="004B0525"/>
    <w:rsid w:val="004B2881"/>
    <w:rsid w:val="004B40AB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51CB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98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C42"/>
    <w:rsid w:val="00544F28"/>
    <w:rsid w:val="00545C50"/>
    <w:rsid w:val="0054749A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8731E"/>
    <w:rsid w:val="00590489"/>
    <w:rsid w:val="005948F5"/>
    <w:rsid w:val="005A106D"/>
    <w:rsid w:val="005A435B"/>
    <w:rsid w:val="005B2AD2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3E11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5203"/>
    <w:rsid w:val="00616E96"/>
    <w:rsid w:val="00621204"/>
    <w:rsid w:val="00621440"/>
    <w:rsid w:val="00622B2F"/>
    <w:rsid w:val="00625D42"/>
    <w:rsid w:val="00625E7C"/>
    <w:rsid w:val="00626283"/>
    <w:rsid w:val="006279F9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5AD"/>
    <w:rsid w:val="00677444"/>
    <w:rsid w:val="006774E6"/>
    <w:rsid w:val="00680BFE"/>
    <w:rsid w:val="0068582E"/>
    <w:rsid w:val="006862FA"/>
    <w:rsid w:val="00691ED4"/>
    <w:rsid w:val="006923AD"/>
    <w:rsid w:val="00696A6E"/>
    <w:rsid w:val="00697DC1"/>
    <w:rsid w:val="00697EDC"/>
    <w:rsid w:val="006A4842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02C7"/>
    <w:rsid w:val="006F1570"/>
    <w:rsid w:val="006F1E14"/>
    <w:rsid w:val="006F5046"/>
    <w:rsid w:val="006F5707"/>
    <w:rsid w:val="006F7D2B"/>
    <w:rsid w:val="006F7D66"/>
    <w:rsid w:val="00702F50"/>
    <w:rsid w:val="00703DE3"/>
    <w:rsid w:val="007045DB"/>
    <w:rsid w:val="007070CF"/>
    <w:rsid w:val="00707741"/>
    <w:rsid w:val="007128AF"/>
    <w:rsid w:val="00714EB8"/>
    <w:rsid w:val="00717FBB"/>
    <w:rsid w:val="00720E1B"/>
    <w:rsid w:val="0072118A"/>
    <w:rsid w:val="0072174F"/>
    <w:rsid w:val="0072177C"/>
    <w:rsid w:val="00726276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0D4D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60"/>
    <w:rsid w:val="007750F4"/>
    <w:rsid w:val="00775598"/>
    <w:rsid w:val="007830B6"/>
    <w:rsid w:val="00787509"/>
    <w:rsid w:val="00791658"/>
    <w:rsid w:val="007956AF"/>
    <w:rsid w:val="00795D87"/>
    <w:rsid w:val="007A1BB4"/>
    <w:rsid w:val="007A320C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0923"/>
    <w:rsid w:val="007E2009"/>
    <w:rsid w:val="007E2C77"/>
    <w:rsid w:val="007E57E8"/>
    <w:rsid w:val="007E72A0"/>
    <w:rsid w:val="007E7CAC"/>
    <w:rsid w:val="007F1F7F"/>
    <w:rsid w:val="007F575E"/>
    <w:rsid w:val="00803D33"/>
    <w:rsid w:val="008121F4"/>
    <w:rsid w:val="008133D3"/>
    <w:rsid w:val="00817A2D"/>
    <w:rsid w:val="008201DB"/>
    <w:rsid w:val="00823BE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23FA"/>
    <w:rsid w:val="00854EFE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33EA"/>
    <w:rsid w:val="008A082C"/>
    <w:rsid w:val="008A257C"/>
    <w:rsid w:val="008A2F2D"/>
    <w:rsid w:val="008A3A99"/>
    <w:rsid w:val="008B22FC"/>
    <w:rsid w:val="008B39C9"/>
    <w:rsid w:val="008C48F6"/>
    <w:rsid w:val="008D3DB3"/>
    <w:rsid w:val="008D4DE9"/>
    <w:rsid w:val="008E7130"/>
    <w:rsid w:val="008F0BA8"/>
    <w:rsid w:val="008F0C92"/>
    <w:rsid w:val="008F464C"/>
    <w:rsid w:val="00901593"/>
    <w:rsid w:val="009025D4"/>
    <w:rsid w:val="00902BF8"/>
    <w:rsid w:val="009030D3"/>
    <w:rsid w:val="009046CD"/>
    <w:rsid w:val="00904809"/>
    <w:rsid w:val="009055FD"/>
    <w:rsid w:val="009056E2"/>
    <w:rsid w:val="00906AB7"/>
    <w:rsid w:val="00914CA4"/>
    <w:rsid w:val="00917FD2"/>
    <w:rsid w:val="00920F6C"/>
    <w:rsid w:val="00921288"/>
    <w:rsid w:val="00922DAB"/>
    <w:rsid w:val="00925912"/>
    <w:rsid w:val="009304CA"/>
    <w:rsid w:val="0093060F"/>
    <w:rsid w:val="0093095D"/>
    <w:rsid w:val="00931795"/>
    <w:rsid w:val="009324BA"/>
    <w:rsid w:val="00936180"/>
    <w:rsid w:val="0093629D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2DCC"/>
    <w:rsid w:val="00954532"/>
    <w:rsid w:val="00955286"/>
    <w:rsid w:val="0095645B"/>
    <w:rsid w:val="009606F6"/>
    <w:rsid w:val="00961ADD"/>
    <w:rsid w:val="00966633"/>
    <w:rsid w:val="00970B74"/>
    <w:rsid w:val="00971AC8"/>
    <w:rsid w:val="00973F55"/>
    <w:rsid w:val="0098186A"/>
    <w:rsid w:val="009868DE"/>
    <w:rsid w:val="00986974"/>
    <w:rsid w:val="00986BC7"/>
    <w:rsid w:val="00991392"/>
    <w:rsid w:val="00993997"/>
    <w:rsid w:val="00994CC6"/>
    <w:rsid w:val="009950A1"/>
    <w:rsid w:val="00996BEA"/>
    <w:rsid w:val="009A34C4"/>
    <w:rsid w:val="009A4937"/>
    <w:rsid w:val="009B2C5D"/>
    <w:rsid w:val="009B53A8"/>
    <w:rsid w:val="009B750D"/>
    <w:rsid w:val="009C22FD"/>
    <w:rsid w:val="009C7961"/>
    <w:rsid w:val="009D06DA"/>
    <w:rsid w:val="009D1E85"/>
    <w:rsid w:val="009D315F"/>
    <w:rsid w:val="009E08FC"/>
    <w:rsid w:val="009E154B"/>
    <w:rsid w:val="009E3CED"/>
    <w:rsid w:val="009E4376"/>
    <w:rsid w:val="009E78AF"/>
    <w:rsid w:val="009F1832"/>
    <w:rsid w:val="009F34EB"/>
    <w:rsid w:val="00A07F94"/>
    <w:rsid w:val="00A2147E"/>
    <w:rsid w:val="00A25B81"/>
    <w:rsid w:val="00A25C66"/>
    <w:rsid w:val="00A2624A"/>
    <w:rsid w:val="00A265D7"/>
    <w:rsid w:val="00A33567"/>
    <w:rsid w:val="00A34BA9"/>
    <w:rsid w:val="00A36B30"/>
    <w:rsid w:val="00A406B8"/>
    <w:rsid w:val="00A41676"/>
    <w:rsid w:val="00A416BD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58F3"/>
    <w:rsid w:val="00A66FCC"/>
    <w:rsid w:val="00A67415"/>
    <w:rsid w:val="00A67754"/>
    <w:rsid w:val="00A706D2"/>
    <w:rsid w:val="00A75A7E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41C3"/>
    <w:rsid w:val="00A86913"/>
    <w:rsid w:val="00A877AF"/>
    <w:rsid w:val="00A93221"/>
    <w:rsid w:val="00A93CB5"/>
    <w:rsid w:val="00A93E84"/>
    <w:rsid w:val="00A9666F"/>
    <w:rsid w:val="00A96EE8"/>
    <w:rsid w:val="00AA212D"/>
    <w:rsid w:val="00AA4017"/>
    <w:rsid w:val="00AA517E"/>
    <w:rsid w:val="00AA653D"/>
    <w:rsid w:val="00AB15C0"/>
    <w:rsid w:val="00AB3FCA"/>
    <w:rsid w:val="00AB538F"/>
    <w:rsid w:val="00AB5FF9"/>
    <w:rsid w:val="00AC0794"/>
    <w:rsid w:val="00AC6BE2"/>
    <w:rsid w:val="00AC79B9"/>
    <w:rsid w:val="00AD147B"/>
    <w:rsid w:val="00AD2C30"/>
    <w:rsid w:val="00AD390C"/>
    <w:rsid w:val="00AD43AF"/>
    <w:rsid w:val="00AD7FAE"/>
    <w:rsid w:val="00AE25FB"/>
    <w:rsid w:val="00AE2D04"/>
    <w:rsid w:val="00AE56EA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5EFA"/>
    <w:rsid w:val="00B370F6"/>
    <w:rsid w:val="00B37A11"/>
    <w:rsid w:val="00B44885"/>
    <w:rsid w:val="00B44AD2"/>
    <w:rsid w:val="00B45123"/>
    <w:rsid w:val="00B46CA0"/>
    <w:rsid w:val="00B50D23"/>
    <w:rsid w:val="00B53621"/>
    <w:rsid w:val="00B569D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47EA"/>
    <w:rsid w:val="00BA480F"/>
    <w:rsid w:val="00BA7D5F"/>
    <w:rsid w:val="00BB1234"/>
    <w:rsid w:val="00BB14F2"/>
    <w:rsid w:val="00BB3713"/>
    <w:rsid w:val="00BB47DD"/>
    <w:rsid w:val="00BC3BF6"/>
    <w:rsid w:val="00BD0648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5811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3C6D"/>
    <w:rsid w:val="00C478B5"/>
    <w:rsid w:val="00C51417"/>
    <w:rsid w:val="00C53DA4"/>
    <w:rsid w:val="00C547D1"/>
    <w:rsid w:val="00C55618"/>
    <w:rsid w:val="00C55A27"/>
    <w:rsid w:val="00C60356"/>
    <w:rsid w:val="00C6463C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82A"/>
    <w:rsid w:val="00CA0F42"/>
    <w:rsid w:val="00CA78C3"/>
    <w:rsid w:val="00CB7163"/>
    <w:rsid w:val="00CB7187"/>
    <w:rsid w:val="00CC2593"/>
    <w:rsid w:val="00CC3D35"/>
    <w:rsid w:val="00CC5E27"/>
    <w:rsid w:val="00CD0491"/>
    <w:rsid w:val="00CE0412"/>
    <w:rsid w:val="00CE1002"/>
    <w:rsid w:val="00CE17A5"/>
    <w:rsid w:val="00CE1EBF"/>
    <w:rsid w:val="00CE2955"/>
    <w:rsid w:val="00CE2FD4"/>
    <w:rsid w:val="00CE4DB2"/>
    <w:rsid w:val="00CE77FE"/>
    <w:rsid w:val="00CF1703"/>
    <w:rsid w:val="00CF2F58"/>
    <w:rsid w:val="00CF476A"/>
    <w:rsid w:val="00CF6770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16849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0D5"/>
    <w:rsid w:val="00D51F14"/>
    <w:rsid w:val="00D521B0"/>
    <w:rsid w:val="00D52AE9"/>
    <w:rsid w:val="00D57078"/>
    <w:rsid w:val="00D612CD"/>
    <w:rsid w:val="00D644BC"/>
    <w:rsid w:val="00D7259F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A78FF"/>
    <w:rsid w:val="00DB15A2"/>
    <w:rsid w:val="00DB1D97"/>
    <w:rsid w:val="00DB20FD"/>
    <w:rsid w:val="00DB24CF"/>
    <w:rsid w:val="00DB572F"/>
    <w:rsid w:val="00DB5E55"/>
    <w:rsid w:val="00DB620A"/>
    <w:rsid w:val="00DC123B"/>
    <w:rsid w:val="00DC25CE"/>
    <w:rsid w:val="00DC54AD"/>
    <w:rsid w:val="00DC73A1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0922"/>
    <w:rsid w:val="00DF3C9F"/>
    <w:rsid w:val="00DF5671"/>
    <w:rsid w:val="00DF71FB"/>
    <w:rsid w:val="00DF7B8C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039F"/>
    <w:rsid w:val="00E3181C"/>
    <w:rsid w:val="00E36EDD"/>
    <w:rsid w:val="00E42AA6"/>
    <w:rsid w:val="00E42E04"/>
    <w:rsid w:val="00E431CB"/>
    <w:rsid w:val="00E441DD"/>
    <w:rsid w:val="00E50AAD"/>
    <w:rsid w:val="00E51079"/>
    <w:rsid w:val="00E51C4F"/>
    <w:rsid w:val="00E548A5"/>
    <w:rsid w:val="00E572E5"/>
    <w:rsid w:val="00E6168D"/>
    <w:rsid w:val="00E62A2B"/>
    <w:rsid w:val="00E66A17"/>
    <w:rsid w:val="00E7090F"/>
    <w:rsid w:val="00E77A19"/>
    <w:rsid w:val="00E83A7C"/>
    <w:rsid w:val="00E85228"/>
    <w:rsid w:val="00E909B8"/>
    <w:rsid w:val="00E90CAF"/>
    <w:rsid w:val="00E91CA9"/>
    <w:rsid w:val="00E930E5"/>
    <w:rsid w:val="00E9388A"/>
    <w:rsid w:val="00EA2593"/>
    <w:rsid w:val="00EA307F"/>
    <w:rsid w:val="00EA3986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44E5"/>
    <w:rsid w:val="00F212C3"/>
    <w:rsid w:val="00F21DF2"/>
    <w:rsid w:val="00F22B42"/>
    <w:rsid w:val="00F23659"/>
    <w:rsid w:val="00F30473"/>
    <w:rsid w:val="00F3545B"/>
    <w:rsid w:val="00F425D4"/>
    <w:rsid w:val="00F4286F"/>
    <w:rsid w:val="00F43637"/>
    <w:rsid w:val="00F44DE2"/>
    <w:rsid w:val="00F4539B"/>
    <w:rsid w:val="00F46E9C"/>
    <w:rsid w:val="00F4706B"/>
    <w:rsid w:val="00F47987"/>
    <w:rsid w:val="00F56D33"/>
    <w:rsid w:val="00F65D98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685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E7DC0"/>
    <w:rsid w:val="00FF049B"/>
    <w:rsid w:val="00FF0FC5"/>
    <w:rsid w:val="00FF5F4E"/>
    <w:rsid w:val="00FF6263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C9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033EBC"/>
    <w:pPr>
      <w:numPr>
        <w:numId w:val="7"/>
      </w:numPr>
      <w:ind w:left="709" w:hanging="709"/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C43C6D"/>
    <w:pPr>
      <w:spacing w:line="480" w:lineRule="exact"/>
      <w:ind w:left="56"/>
      <w:contextualSpacing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C43C6D"/>
    <w:rPr>
      <w:rFonts w:ascii="Arial" w:eastAsiaTheme="minorHAnsi" w:hAnsi="Arial" w:cs="Arial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922DAB"/>
    <w:rPr>
      <w:rFonts w:ascii="Arial Narrow" w:hAnsi="Arial Narrow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292CE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E20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header" Target="header7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6F036E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6F036E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70C22E22154A87BC21828147790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E45825-8063-4901-814F-D8F1EFAD383D}"/>
      </w:docPartPr>
      <w:docPartBody>
        <w:p w:rsidR="00B176AF" w:rsidRDefault="00B176AF" w:rsidP="00B176AF">
          <w:pPr>
            <w:pStyle w:val="2770C22E22154A87BC2182814779029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F0727D4073746F2B4D89F1617DE5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68EE2-4639-4728-8AC9-FF6181A66678}"/>
      </w:docPartPr>
      <w:docPartBody>
        <w:p w:rsidR="00B176AF" w:rsidRDefault="00B176AF" w:rsidP="00B176AF">
          <w:pPr>
            <w:pStyle w:val="CF0727D4073746F2B4D89F1617DE599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398EEF7FC2B41B5B49B843878C3A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BB108-DDCB-46B6-9ECF-2E37D1F0F759}"/>
      </w:docPartPr>
      <w:docPartBody>
        <w:p w:rsidR="00B176AF" w:rsidRDefault="00B176AF" w:rsidP="00B176AF">
          <w:pPr>
            <w:pStyle w:val="6398EEF7FC2B41B5B49B843878C3A82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E9E8EA14EAF40F68FE76DF4A0C8B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67E37-4E33-4A4A-A191-27774A15C3DB}"/>
      </w:docPartPr>
      <w:docPartBody>
        <w:p w:rsidR="00B176AF" w:rsidRDefault="00B176AF" w:rsidP="00B176AF">
          <w:pPr>
            <w:pStyle w:val="5E9E8EA14EAF40F68FE76DF4A0C8BD06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201F0E3A21AF4C3D897E02B7423ADB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674CF-F099-459A-AFDB-A5F37CA15C21}"/>
      </w:docPartPr>
      <w:docPartBody>
        <w:p w:rsidR="00B176AF" w:rsidRDefault="00B176AF" w:rsidP="00B176AF">
          <w:pPr>
            <w:pStyle w:val="201F0E3A21AF4C3D897E02B7423ADB3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530616"/>
    <w:rsid w:val="005D3BC9"/>
    <w:rsid w:val="006206DC"/>
    <w:rsid w:val="00645E48"/>
    <w:rsid w:val="00654A91"/>
    <w:rsid w:val="006A5ED9"/>
    <w:rsid w:val="006F036E"/>
    <w:rsid w:val="00776B89"/>
    <w:rsid w:val="007C130D"/>
    <w:rsid w:val="007E2E66"/>
    <w:rsid w:val="007F5DDF"/>
    <w:rsid w:val="00834F76"/>
    <w:rsid w:val="00854CEF"/>
    <w:rsid w:val="00887D70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9F1832"/>
    <w:rsid w:val="00A12C05"/>
    <w:rsid w:val="00A75A7E"/>
    <w:rsid w:val="00A8521E"/>
    <w:rsid w:val="00B06821"/>
    <w:rsid w:val="00B176AF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C73A1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469CF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76AF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2770C22E22154A87BC21828147790299">
    <w:name w:val="2770C22E22154A87BC21828147790299"/>
    <w:rsid w:val="00B176AF"/>
    <w:pPr>
      <w:spacing w:after="160" w:line="259" w:lineRule="auto"/>
    </w:pPr>
    <w:rPr>
      <w:kern w:val="2"/>
      <w14:ligatures w14:val="standardContextual"/>
    </w:rPr>
  </w:style>
  <w:style w:type="paragraph" w:customStyle="1" w:styleId="CF0727D4073746F2B4D89F1617DE5998">
    <w:name w:val="CF0727D4073746F2B4D89F1617DE5998"/>
    <w:rsid w:val="00B176AF"/>
    <w:pPr>
      <w:spacing w:after="160" w:line="259" w:lineRule="auto"/>
    </w:pPr>
    <w:rPr>
      <w:kern w:val="2"/>
      <w14:ligatures w14:val="standardContextual"/>
    </w:rPr>
  </w:style>
  <w:style w:type="paragraph" w:customStyle="1" w:styleId="6398EEF7FC2B41B5B49B843878C3A829">
    <w:name w:val="6398EEF7FC2B41B5B49B843878C3A829"/>
    <w:rsid w:val="00B176AF"/>
    <w:pPr>
      <w:spacing w:after="160" w:line="259" w:lineRule="auto"/>
    </w:pPr>
    <w:rPr>
      <w:kern w:val="2"/>
      <w14:ligatures w14:val="standardContextual"/>
    </w:rPr>
  </w:style>
  <w:style w:type="paragraph" w:customStyle="1" w:styleId="5E9E8EA14EAF40F68FE76DF4A0C8BD06">
    <w:name w:val="5E9E8EA14EAF40F68FE76DF4A0C8BD06"/>
    <w:rsid w:val="00B176AF"/>
    <w:pPr>
      <w:spacing w:after="160" w:line="259" w:lineRule="auto"/>
    </w:pPr>
    <w:rPr>
      <w:kern w:val="2"/>
      <w14:ligatures w14:val="standardContextual"/>
    </w:rPr>
  </w:style>
  <w:style w:type="paragraph" w:customStyle="1" w:styleId="201F0E3A21AF4C3D897E02B7423ADB31">
    <w:name w:val="201F0E3A21AF4C3D897E02B7423ADB31"/>
    <w:rsid w:val="00B176AF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52</TotalTime>
  <Pages>50</Pages>
  <Words>5250</Words>
  <Characters>30663</Characters>
  <Application>Microsoft Office Word</Application>
  <DocSecurity>8</DocSecurity>
  <Lines>1803</Lines>
  <Paragraphs>855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CPCCBC4010</vt:lpstr>
    </vt:vector>
  </TitlesOfParts>
  <Company/>
  <LinksUpToDate>false</LinksUpToDate>
  <CharactersWithSpaces>35058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CPCCBC4010</dc:title>
  <dc:subject>Apply structural principles to residential and commercial constructions</dc:subject>
  <dc:creator>Author Name</dc:creator>
  <cp:lastModifiedBy>Jonathan Curro</cp:lastModifiedBy>
  <cp:revision>8</cp:revision>
  <cp:lastPrinted>2021-09-20T03:02:00Z</cp:lastPrinted>
  <dcterms:created xsi:type="dcterms:W3CDTF">2025-03-11T03:59:00Z</dcterms:created>
  <dcterms:modified xsi:type="dcterms:W3CDTF">2026-04-07T04:47:00Z</dcterms:modified>
  <cp:contentStatus>v3-1_06/02/2026</cp:contentStatus>
</cp:coreProperties>
</file>