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33EEFAA6" w14:textId="77777777" w:rsidR="00F2765C" w:rsidRPr="00827129" w:rsidRDefault="00E861BC"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EndPr/>
        <w:sdtContent>
          <w:r w:rsidR="00F2765C" w:rsidRPr="00827129">
            <w:rPr>
              <w:szCs w:val="32"/>
            </w:rPr>
            <w:t>CPCCBC4013A</w:t>
          </w:r>
        </w:sdtContent>
      </w:sdt>
      <w:r w:rsidR="00F2765C" w:rsidRPr="00827129">
        <w:rPr>
          <w:szCs w:val="32"/>
        </w:rPr>
        <w:t xml:space="preserve"> </w:t>
      </w:r>
    </w:p>
    <w:p w14:paraId="721282C6" w14:textId="77777777" w:rsidR="00F2765C" w:rsidRPr="00827129" w:rsidRDefault="00E861BC"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EndPr/>
        <w:sdtContent>
          <w:r w:rsidR="00F2765C" w:rsidRPr="00827129">
            <w:rPr>
              <w:szCs w:val="32"/>
            </w:rPr>
            <w:t>Prepare and evaluate tender documentation</w:t>
          </w:r>
        </w:sdtContent>
      </w:sdt>
    </w:p>
    <w:p w14:paraId="4B2FE947" w14:textId="77777777" w:rsidR="00F2765C" w:rsidRPr="00827129" w:rsidRDefault="00F2765C" w:rsidP="00F2765C">
      <w:pPr>
        <w:ind w:left="709" w:right="-24" w:hanging="709"/>
        <w:rPr>
          <w:rFonts w:ascii="Arial" w:hAnsi="Arial" w:cs="Arial"/>
          <w:sz w:val="22"/>
          <w:szCs w:val="22"/>
        </w:rPr>
      </w:pPr>
    </w:p>
    <w:p w14:paraId="081532AC" w14:textId="77777777" w:rsidR="00F2765C" w:rsidRPr="00827129" w:rsidRDefault="00F2765C" w:rsidP="00F2765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2765C" w:rsidRPr="00827129" w14:paraId="41F14E3F" w14:textId="77777777" w:rsidTr="00A15FE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4596D9" w14:textId="77777777" w:rsidR="00F2765C" w:rsidRPr="00827129" w:rsidRDefault="00F2765C" w:rsidP="00A15FED">
            <w:pPr>
              <w:ind w:right="-24"/>
              <w:jc w:val="center"/>
              <w:rPr>
                <w:rFonts w:ascii="Arial" w:hAnsi="Arial" w:cs="Arial"/>
                <w:b/>
                <w:szCs w:val="24"/>
              </w:rPr>
            </w:pPr>
            <w:r w:rsidRPr="00827129">
              <w:rPr>
                <w:rFonts w:ascii="Arial" w:hAnsi="Arial" w:cs="Arial"/>
                <w:b/>
                <w:szCs w:val="24"/>
              </w:rPr>
              <w:t>THEORY EXAM INSTRUCTIONS</w:t>
            </w:r>
          </w:p>
          <w:p w14:paraId="78B8DCAB" w14:textId="77777777" w:rsidR="00F2765C" w:rsidRPr="00827129" w:rsidRDefault="00F2765C" w:rsidP="00A15FED">
            <w:pPr>
              <w:ind w:right="-24"/>
              <w:jc w:val="center"/>
              <w:rPr>
                <w:rFonts w:ascii="Arial" w:hAnsi="Arial" w:cs="Arial"/>
                <w:b/>
                <w:szCs w:val="24"/>
              </w:rPr>
            </w:pPr>
          </w:p>
          <w:p w14:paraId="66F68427"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14:paraId="1A38CC13"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14:paraId="0FF9AAB4"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14:paraId="78167EE6"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14:paraId="120F30A6"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14:paraId="6BCA03C7" w14:textId="77777777" w:rsidR="00F2765C" w:rsidRPr="00827129" w:rsidRDefault="00F2765C" w:rsidP="00A15FED">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14:paraId="3FFFE154"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14:paraId="56742D0E" w14:textId="77777777" w:rsidR="00F2765C" w:rsidRPr="00827129" w:rsidRDefault="00F2765C" w:rsidP="00A15FED">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14:paraId="6153B0C2" w14:textId="77777777" w:rsidR="00F2765C" w:rsidRPr="00827129" w:rsidRDefault="00F2765C" w:rsidP="00F2765C">
      <w:pPr>
        <w:ind w:right="-24"/>
        <w:rPr>
          <w:rFonts w:ascii="Arial" w:hAnsi="Arial" w:cs="Arial"/>
          <w:sz w:val="22"/>
          <w:szCs w:val="22"/>
        </w:rPr>
      </w:pPr>
    </w:p>
    <w:p w14:paraId="62B0F591"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29F96584" w14:textId="77777777" w:rsidTr="00A15FED">
        <w:tc>
          <w:tcPr>
            <w:tcW w:w="2552" w:type="dxa"/>
            <w:tcBorders>
              <w:top w:val="nil"/>
              <w:left w:val="nil"/>
              <w:bottom w:val="nil"/>
              <w:right w:val="nil"/>
            </w:tcBorders>
          </w:tcPr>
          <w:p w14:paraId="39C99584"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14:paraId="0579BAA1" w14:textId="47AC7A5D" w:rsidR="00F2765C" w:rsidRPr="00827129" w:rsidRDefault="00323DD8" w:rsidP="00A15FED">
            <w:pPr>
              <w:ind w:right="-24"/>
              <w:rPr>
                <w:rFonts w:ascii="Arial" w:hAnsi="Arial" w:cs="Arial"/>
                <w:sz w:val="22"/>
                <w:szCs w:val="22"/>
              </w:rPr>
            </w:pPr>
            <w:permStart w:id="343238596" w:edGrp="everyone"/>
            <w:r>
              <w:rPr>
                <w:rFonts w:ascii="Arial" w:hAnsi="Arial" w:cs="Arial"/>
                <w:sz w:val="22"/>
                <w:szCs w:val="22"/>
              </w:rPr>
              <w:t>Ante Begic</w:t>
            </w:r>
            <w:permEnd w:id="343238596"/>
          </w:p>
        </w:tc>
      </w:tr>
      <w:tr w:rsidR="00F2765C" w:rsidRPr="00827129" w14:paraId="7791E222" w14:textId="77777777" w:rsidTr="00A15FED">
        <w:tc>
          <w:tcPr>
            <w:tcW w:w="2552" w:type="dxa"/>
            <w:tcBorders>
              <w:top w:val="nil"/>
              <w:left w:val="nil"/>
              <w:bottom w:val="nil"/>
              <w:right w:val="nil"/>
            </w:tcBorders>
          </w:tcPr>
          <w:p w14:paraId="5FB8472D" w14:textId="77777777" w:rsidR="00F2765C" w:rsidRPr="00827129" w:rsidRDefault="00F2765C" w:rsidP="00A15FED">
            <w:pPr>
              <w:ind w:right="-24"/>
              <w:rPr>
                <w:rFonts w:ascii="Arial" w:hAnsi="Arial" w:cs="Arial"/>
                <w:sz w:val="22"/>
                <w:szCs w:val="22"/>
              </w:rPr>
            </w:pPr>
          </w:p>
          <w:p w14:paraId="3B8F7B77" w14:textId="77777777" w:rsidR="00F2765C" w:rsidRPr="00827129" w:rsidRDefault="00F2765C" w:rsidP="00A15FED">
            <w:pPr>
              <w:ind w:right="-24"/>
              <w:rPr>
                <w:rFonts w:ascii="Arial" w:hAnsi="Arial" w:cs="Arial"/>
                <w:sz w:val="22"/>
                <w:szCs w:val="22"/>
              </w:rPr>
            </w:pPr>
          </w:p>
        </w:tc>
        <w:tc>
          <w:tcPr>
            <w:tcW w:w="6520" w:type="dxa"/>
            <w:tcBorders>
              <w:top w:val="single" w:sz="8" w:space="0" w:color="auto"/>
              <w:left w:val="nil"/>
              <w:bottom w:val="nil"/>
              <w:right w:val="nil"/>
            </w:tcBorders>
          </w:tcPr>
          <w:p w14:paraId="0A805036" w14:textId="77777777" w:rsidR="00F2765C" w:rsidRPr="00827129" w:rsidRDefault="00F2765C" w:rsidP="00A15FED">
            <w:pPr>
              <w:ind w:right="-24"/>
              <w:rPr>
                <w:rFonts w:ascii="Arial" w:hAnsi="Arial" w:cs="Arial"/>
                <w:sz w:val="22"/>
                <w:szCs w:val="22"/>
              </w:rPr>
            </w:pPr>
          </w:p>
        </w:tc>
      </w:tr>
      <w:tr w:rsidR="00F2765C" w:rsidRPr="00827129" w14:paraId="09FEB622" w14:textId="77777777" w:rsidTr="00A15FED">
        <w:tc>
          <w:tcPr>
            <w:tcW w:w="2552" w:type="dxa"/>
            <w:tcBorders>
              <w:top w:val="nil"/>
              <w:left w:val="nil"/>
              <w:bottom w:val="nil"/>
              <w:right w:val="nil"/>
            </w:tcBorders>
          </w:tcPr>
          <w:p w14:paraId="329D2D3C"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Participant signature</w:t>
            </w:r>
          </w:p>
        </w:tc>
        <w:permStart w:id="2137085420"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14:paraId="52DD2C70" w14:textId="1D33DA86" w:rsidR="00F2765C" w:rsidRPr="00827129" w:rsidRDefault="00323DD8" w:rsidP="00A15FED">
                <w:pPr>
                  <w:ind w:right="-24"/>
                  <w:rPr>
                    <w:rFonts w:ascii="Arial" w:hAnsi="Arial" w:cs="Arial"/>
                    <w:sz w:val="22"/>
                    <w:szCs w:val="22"/>
                  </w:rPr>
                </w:pPr>
                <w:r w:rsidRPr="00323DD8">
                  <w:rPr>
                    <w:rFonts w:ascii="Arial" w:hAnsi="Arial" w:cs="Arial"/>
                    <w:noProof/>
                    <w:sz w:val="22"/>
                    <w:szCs w:val="22"/>
                  </w:rPr>
                  <w:drawing>
                    <wp:inline distT="0" distB="0" distL="0" distR="0" wp14:anchorId="07A49DAB" wp14:editId="43453A9B">
                      <wp:extent cx="1304925" cy="93018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19898" cy="940862"/>
                              </a:xfrm>
                              <a:prstGeom prst="rect">
                                <a:avLst/>
                              </a:prstGeom>
                              <a:noFill/>
                              <a:ln>
                                <a:noFill/>
                              </a:ln>
                            </pic:spPr>
                          </pic:pic>
                        </a:graphicData>
                      </a:graphic>
                    </wp:inline>
                  </w:drawing>
                </w:r>
              </w:p>
            </w:tc>
          </w:sdtContent>
        </w:sdt>
        <w:permEnd w:id="2137085420" w:displacedByCustomXml="prev"/>
      </w:tr>
    </w:tbl>
    <w:p w14:paraId="0B9DE9FB" w14:textId="77777777" w:rsidR="00F2765C" w:rsidRPr="00827129" w:rsidRDefault="00F2765C" w:rsidP="00F2765C">
      <w:pPr>
        <w:ind w:right="-24"/>
        <w:rPr>
          <w:rFonts w:ascii="Arial" w:hAnsi="Arial" w:cs="Arial"/>
          <w:sz w:val="22"/>
          <w:szCs w:val="22"/>
        </w:rPr>
      </w:pPr>
    </w:p>
    <w:p w14:paraId="4425FB6E"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37162F84" w14:textId="77777777" w:rsidTr="00A15FED">
        <w:tc>
          <w:tcPr>
            <w:tcW w:w="2552" w:type="dxa"/>
            <w:tcBorders>
              <w:top w:val="nil"/>
              <w:left w:val="nil"/>
              <w:bottom w:val="nil"/>
              <w:right w:val="nil"/>
            </w:tcBorders>
          </w:tcPr>
          <w:p w14:paraId="002B7C1D"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14:paraId="1F450D26" w14:textId="77777777" w:rsidR="00F2765C" w:rsidRPr="00827129" w:rsidRDefault="00F2765C" w:rsidP="00A15FED">
            <w:pPr>
              <w:ind w:right="-24"/>
              <w:rPr>
                <w:rFonts w:ascii="Arial" w:hAnsi="Arial" w:cs="Arial"/>
                <w:sz w:val="22"/>
                <w:szCs w:val="22"/>
              </w:rPr>
            </w:pPr>
            <w:permStart w:id="567046625" w:edGrp="everyone"/>
            <w:permEnd w:id="567046625"/>
          </w:p>
        </w:tc>
      </w:tr>
      <w:tr w:rsidR="00F2765C" w:rsidRPr="00827129" w14:paraId="1A4FA56F" w14:textId="77777777" w:rsidTr="00A15FED">
        <w:tc>
          <w:tcPr>
            <w:tcW w:w="2552" w:type="dxa"/>
            <w:tcBorders>
              <w:top w:val="nil"/>
              <w:left w:val="nil"/>
              <w:bottom w:val="nil"/>
              <w:right w:val="nil"/>
            </w:tcBorders>
          </w:tcPr>
          <w:p w14:paraId="6929B278" w14:textId="77777777" w:rsidR="00F2765C" w:rsidRPr="00827129" w:rsidRDefault="00F2765C" w:rsidP="00A15FED">
            <w:pPr>
              <w:ind w:right="-24"/>
              <w:rPr>
                <w:rFonts w:ascii="Arial" w:hAnsi="Arial" w:cs="Arial"/>
                <w:sz w:val="22"/>
                <w:szCs w:val="22"/>
              </w:rPr>
            </w:pPr>
          </w:p>
          <w:p w14:paraId="7FB0856C" w14:textId="77777777" w:rsidR="00F2765C" w:rsidRPr="00827129" w:rsidRDefault="00F2765C" w:rsidP="00A15FED">
            <w:pPr>
              <w:ind w:right="-24"/>
              <w:rPr>
                <w:rFonts w:ascii="Arial" w:hAnsi="Arial" w:cs="Arial"/>
                <w:sz w:val="22"/>
                <w:szCs w:val="22"/>
              </w:rPr>
            </w:pPr>
          </w:p>
        </w:tc>
        <w:tc>
          <w:tcPr>
            <w:tcW w:w="6520" w:type="dxa"/>
            <w:tcBorders>
              <w:top w:val="single" w:sz="8" w:space="0" w:color="auto"/>
              <w:left w:val="nil"/>
              <w:bottom w:val="nil"/>
              <w:right w:val="nil"/>
            </w:tcBorders>
          </w:tcPr>
          <w:p w14:paraId="31FB8CA7" w14:textId="77777777" w:rsidR="00F2765C" w:rsidRPr="00827129" w:rsidRDefault="00F2765C" w:rsidP="00A15FED">
            <w:pPr>
              <w:ind w:right="-24"/>
              <w:rPr>
                <w:rFonts w:ascii="Arial" w:hAnsi="Arial" w:cs="Arial"/>
                <w:sz w:val="22"/>
                <w:szCs w:val="22"/>
              </w:rPr>
            </w:pPr>
          </w:p>
        </w:tc>
      </w:tr>
      <w:tr w:rsidR="00F2765C" w:rsidRPr="00827129" w14:paraId="2456FBC4" w14:textId="77777777" w:rsidTr="00A15FED">
        <w:tc>
          <w:tcPr>
            <w:tcW w:w="2552" w:type="dxa"/>
            <w:tcBorders>
              <w:top w:val="nil"/>
              <w:left w:val="nil"/>
              <w:bottom w:val="nil"/>
              <w:right w:val="nil"/>
            </w:tcBorders>
          </w:tcPr>
          <w:p w14:paraId="7C8A40BA" w14:textId="77777777" w:rsidR="00F2765C" w:rsidRPr="00827129" w:rsidRDefault="00F2765C" w:rsidP="00A15FED">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526784076" w:edGrp="everyone" w:displacedByCustomXml="prev"/>
            <w:tc>
              <w:tcPr>
                <w:tcW w:w="6520" w:type="dxa"/>
                <w:tcBorders>
                  <w:top w:val="nil"/>
                  <w:left w:val="nil"/>
                  <w:bottom w:val="single" w:sz="8" w:space="0" w:color="auto"/>
                  <w:right w:val="nil"/>
                </w:tcBorders>
              </w:tcPr>
              <w:p w14:paraId="5EE2229E" w14:textId="77777777" w:rsidR="00F2765C" w:rsidRPr="00827129" w:rsidRDefault="00F2765C" w:rsidP="00A15FED">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40DB8389" wp14:editId="4051FE27">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26784076" w:displacedByCustomXml="next"/>
          </w:sdtContent>
        </w:sdt>
      </w:tr>
    </w:tbl>
    <w:p w14:paraId="3805450D" w14:textId="77777777" w:rsidR="00F2765C" w:rsidRPr="00827129" w:rsidRDefault="00F2765C" w:rsidP="00F2765C">
      <w:pPr>
        <w:ind w:right="-24"/>
        <w:rPr>
          <w:rFonts w:ascii="Arial" w:hAnsi="Arial" w:cs="Arial"/>
          <w:sz w:val="22"/>
          <w:szCs w:val="22"/>
        </w:rPr>
      </w:pPr>
    </w:p>
    <w:p w14:paraId="3D36DC10"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0111CB70" w14:textId="77777777" w:rsidTr="00A15FED">
        <w:tc>
          <w:tcPr>
            <w:tcW w:w="2552" w:type="dxa"/>
            <w:tcBorders>
              <w:top w:val="nil"/>
              <w:left w:val="nil"/>
              <w:bottom w:val="nil"/>
              <w:right w:val="nil"/>
            </w:tcBorders>
          </w:tcPr>
          <w:p w14:paraId="7CA53191" w14:textId="77777777" w:rsidR="00F2765C" w:rsidRPr="00827129" w:rsidRDefault="00F2765C" w:rsidP="00A15FED">
            <w:pPr>
              <w:ind w:right="-24"/>
              <w:rPr>
                <w:rFonts w:ascii="Arial" w:hAnsi="Arial" w:cs="Arial"/>
                <w:sz w:val="22"/>
                <w:szCs w:val="22"/>
              </w:rPr>
            </w:pPr>
            <w:permStart w:id="1511608083"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085CDE43501D4143917FF11948FD4774"/>
            </w:placeholder>
            <w:date w:fullDate="2019-08-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86B8D1F" w14:textId="41399EBC" w:rsidR="00F2765C" w:rsidRPr="00827129" w:rsidRDefault="0092083F" w:rsidP="00A15FED">
                <w:pPr>
                  <w:ind w:right="-24"/>
                  <w:rPr>
                    <w:rFonts w:ascii="Arial" w:hAnsi="Arial" w:cs="Arial"/>
                    <w:sz w:val="22"/>
                    <w:szCs w:val="22"/>
                  </w:rPr>
                </w:pPr>
                <w:r>
                  <w:rPr>
                    <w:rFonts w:ascii="Arial" w:hAnsi="Arial" w:cs="Arial"/>
                    <w:sz w:val="22"/>
                    <w:szCs w:val="22"/>
                  </w:rPr>
                  <w:t>2</w:t>
                </w:r>
                <w:r w:rsidR="00323DD8">
                  <w:rPr>
                    <w:rFonts w:ascii="Arial" w:hAnsi="Arial" w:cs="Arial"/>
                    <w:sz w:val="22"/>
                    <w:szCs w:val="22"/>
                  </w:rPr>
                  <w:t>5</w:t>
                </w:r>
                <w:r>
                  <w:rPr>
                    <w:rFonts w:ascii="Arial" w:hAnsi="Arial" w:cs="Arial"/>
                    <w:sz w:val="22"/>
                    <w:szCs w:val="22"/>
                  </w:rPr>
                  <w:t>/08/2019</w:t>
                </w:r>
              </w:p>
            </w:tc>
          </w:sdtContent>
        </w:sdt>
      </w:tr>
      <w:permEnd w:id="1511608083"/>
    </w:tbl>
    <w:p w14:paraId="22B62DC1" w14:textId="77777777" w:rsidR="00F2765C" w:rsidRPr="00827129" w:rsidRDefault="00F2765C" w:rsidP="00F2765C">
      <w:pPr>
        <w:ind w:right="-24"/>
        <w:rPr>
          <w:rFonts w:ascii="Arial" w:hAnsi="Arial" w:cs="Arial"/>
          <w:sz w:val="22"/>
          <w:szCs w:val="22"/>
        </w:rPr>
      </w:pPr>
    </w:p>
    <w:p w14:paraId="42060315" w14:textId="77777777" w:rsidR="00F2765C" w:rsidRPr="00827129" w:rsidRDefault="00F2765C" w:rsidP="00F2765C">
      <w:pPr>
        <w:ind w:right="-24"/>
        <w:rPr>
          <w:rFonts w:ascii="Arial" w:hAnsi="Arial" w:cs="Arial"/>
          <w:sz w:val="22"/>
          <w:szCs w:val="22"/>
        </w:rPr>
      </w:pPr>
    </w:p>
    <w:p w14:paraId="7BB103EB" w14:textId="77777777"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2765C" w:rsidRPr="00827129" w14:paraId="7CCB8EBC" w14:textId="77777777" w:rsidTr="00A15FED">
        <w:trPr>
          <w:trHeight w:val="217"/>
          <w:jc w:val="center"/>
        </w:trPr>
        <w:tc>
          <w:tcPr>
            <w:tcW w:w="2528" w:type="dxa"/>
            <w:shd w:val="clear" w:color="auto" w:fill="F3F3F3"/>
            <w:vAlign w:val="center"/>
          </w:tcPr>
          <w:p w14:paraId="50F05B3C" w14:textId="77777777" w:rsidR="00F2765C" w:rsidRPr="00827129" w:rsidRDefault="00F2765C" w:rsidP="00A15FED">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14:paraId="2FE8F938" w14:textId="77777777" w:rsidR="00F2765C" w:rsidRPr="00827129" w:rsidRDefault="00F2765C" w:rsidP="00A15FED">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14:paraId="17ADACD1" w14:textId="77777777" w:rsidR="00F2765C" w:rsidRPr="00827129" w:rsidRDefault="00F2765C" w:rsidP="00A15FED">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14:paraId="4AE6EAB5" w14:textId="77777777" w:rsidTr="00A15FED">
        <w:trPr>
          <w:cantSplit/>
          <w:jc w:val="center"/>
        </w:trPr>
        <w:tc>
          <w:tcPr>
            <w:tcW w:w="2528" w:type="dxa"/>
            <w:vMerge w:val="restart"/>
            <w:vAlign w:val="center"/>
          </w:tcPr>
          <w:p w14:paraId="282FC712" w14:textId="77777777" w:rsidR="00F2765C" w:rsidRPr="00827129" w:rsidRDefault="00F2765C" w:rsidP="00A15FED">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14:paraId="4BF4D248" w14:textId="77777777" w:rsidR="00F2765C" w:rsidRPr="00827129" w:rsidRDefault="00F2765C" w:rsidP="00A15FED">
            <w:pPr>
              <w:ind w:right="-24"/>
              <w:jc w:val="center"/>
              <w:rPr>
                <w:rFonts w:ascii="Arial" w:hAnsi="Arial" w:cs="Arial"/>
                <w:sz w:val="22"/>
                <w:szCs w:val="22"/>
              </w:rPr>
            </w:pPr>
            <w:permStart w:id="624771600" w:edGrp="everyone"/>
            <w:permEnd w:id="624771600"/>
          </w:p>
        </w:tc>
        <w:tc>
          <w:tcPr>
            <w:tcW w:w="1272" w:type="dxa"/>
            <w:vAlign w:val="center"/>
          </w:tcPr>
          <w:p w14:paraId="0A33FEB5" w14:textId="77777777" w:rsidR="00F2765C" w:rsidRPr="00827129" w:rsidRDefault="00F2765C" w:rsidP="00A15FED">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14:paraId="07BF2479" w14:textId="77777777" w:rsidR="00F2765C" w:rsidRPr="00827129" w:rsidRDefault="00F2765C" w:rsidP="00A15FED">
            <w:pPr>
              <w:ind w:right="-24"/>
              <w:jc w:val="center"/>
              <w:rPr>
                <w:rFonts w:ascii="Arial" w:hAnsi="Arial" w:cs="Arial"/>
                <w:sz w:val="22"/>
                <w:szCs w:val="22"/>
              </w:rPr>
            </w:pPr>
            <w:r w:rsidRPr="00827129">
              <w:rPr>
                <w:rFonts w:ascii="Arial" w:hAnsi="Arial" w:cs="Arial"/>
                <w:sz w:val="22"/>
                <w:szCs w:val="22"/>
              </w:rPr>
              <w:t>No</w:t>
            </w:r>
          </w:p>
        </w:tc>
      </w:tr>
      <w:tr w:rsidR="00F2765C" w:rsidRPr="00827129" w14:paraId="6FCC062C" w14:textId="77777777" w:rsidTr="00A15FED">
        <w:trPr>
          <w:cantSplit/>
          <w:trHeight w:val="454"/>
          <w:jc w:val="center"/>
        </w:trPr>
        <w:tc>
          <w:tcPr>
            <w:tcW w:w="2528" w:type="dxa"/>
            <w:vMerge/>
            <w:vAlign w:val="center"/>
          </w:tcPr>
          <w:p w14:paraId="17C6F6CD" w14:textId="77777777" w:rsidR="00F2765C" w:rsidRPr="00827129" w:rsidRDefault="00F2765C" w:rsidP="00A15FED">
            <w:pPr>
              <w:ind w:right="-24"/>
              <w:jc w:val="center"/>
              <w:rPr>
                <w:rFonts w:ascii="Arial" w:hAnsi="Arial" w:cs="Arial"/>
                <w:sz w:val="22"/>
                <w:szCs w:val="22"/>
              </w:rPr>
            </w:pPr>
          </w:p>
        </w:tc>
        <w:tc>
          <w:tcPr>
            <w:tcW w:w="2559" w:type="dxa"/>
            <w:vMerge/>
            <w:vAlign w:val="center"/>
          </w:tcPr>
          <w:p w14:paraId="46F6D02B" w14:textId="77777777" w:rsidR="00F2765C" w:rsidRPr="00827129" w:rsidRDefault="00F2765C" w:rsidP="00A15FED">
            <w:pPr>
              <w:ind w:right="-24"/>
              <w:jc w:val="center"/>
              <w:rPr>
                <w:rFonts w:ascii="Arial" w:hAnsi="Arial" w:cs="Arial"/>
                <w:sz w:val="22"/>
                <w:szCs w:val="22"/>
              </w:rPr>
            </w:pPr>
          </w:p>
        </w:tc>
        <w:permStart w:id="39138607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059CD638" w14:textId="77777777" w:rsidR="00F2765C" w:rsidRPr="00827129" w:rsidRDefault="00F2765C" w:rsidP="00A15FED">
                <w:pPr>
                  <w:jc w:val="center"/>
                  <w:rPr>
                    <w:rFonts w:ascii="Arial" w:hAnsi="Arial" w:cs="Arial"/>
                    <w:sz w:val="44"/>
                    <w:szCs w:val="44"/>
                  </w:rPr>
                </w:pPr>
                <w:r w:rsidRPr="00827129">
                  <w:rPr>
                    <w:rFonts w:ascii="Arial" w:hAnsi="Arial" w:cs="Arial"/>
                    <w:sz w:val="44"/>
                    <w:szCs w:val="44"/>
                  </w:rPr>
                  <w:sym w:font="Wingdings" w:char="F0A8"/>
                </w:r>
              </w:p>
            </w:tc>
          </w:sdtContent>
        </w:sdt>
        <w:permEnd w:id="391386079" w:displacedByCustomXml="prev"/>
        <w:permStart w:id="134493693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6CD2D897" w14:textId="77777777" w:rsidR="00F2765C" w:rsidRPr="00827129" w:rsidRDefault="00F2765C" w:rsidP="00A15FED">
                <w:pPr>
                  <w:jc w:val="center"/>
                  <w:rPr>
                    <w:rFonts w:ascii="Arial" w:hAnsi="Arial" w:cs="Arial"/>
                    <w:sz w:val="44"/>
                    <w:szCs w:val="44"/>
                  </w:rPr>
                </w:pPr>
                <w:r w:rsidRPr="00827129">
                  <w:rPr>
                    <w:rFonts w:ascii="Arial" w:hAnsi="Arial" w:cs="Arial"/>
                    <w:sz w:val="44"/>
                    <w:szCs w:val="44"/>
                  </w:rPr>
                  <w:sym w:font="Wingdings" w:char="F0A8"/>
                </w:r>
              </w:p>
            </w:tc>
          </w:sdtContent>
        </w:sdt>
        <w:permEnd w:id="1344936933" w:displacedByCustomXml="prev"/>
      </w:tr>
    </w:tbl>
    <w:tbl>
      <w:tblPr>
        <w:tblStyle w:val="TableGrid"/>
        <w:tblW w:w="0" w:type="auto"/>
        <w:tblLook w:val="04A0" w:firstRow="1" w:lastRow="0" w:firstColumn="1" w:lastColumn="0" w:noHBand="0" w:noVBand="1"/>
      </w:tblPr>
      <w:tblGrid>
        <w:gridCol w:w="9016"/>
      </w:tblGrid>
      <w:tr w:rsidR="00F2765C" w:rsidRPr="00827129" w14:paraId="3B77F026" w14:textId="77777777" w:rsidTr="00A15FED">
        <w:tc>
          <w:tcPr>
            <w:tcW w:w="9016" w:type="dxa"/>
            <w:shd w:val="clear" w:color="auto" w:fill="D9D9D9" w:themeFill="background1" w:themeFillShade="D9"/>
          </w:tcPr>
          <w:p w14:paraId="0115C6CA" w14:textId="77777777" w:rsidR="00F2765C" w:rsidRPr="00827129" w:rsidRDefault="00F2765C" w:rsidP="00A15FED">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14:paraId="00A89185" w14:textId="77777777" w:rsidTr="00A15FED">
        <w:trPr>
          <w:trHeight w:val="13602"/>
        </w:trPr>
        <w:tc>
          <w:tcPr>
            <w:tcW w:w="9016" w:type="dxa"/>
          </w:tcPr>
          <w:p w14:paraId="0344C790" w14:textId="77777777" w:rsidR="00F2765C" w:rsidRPr="00827129" w:rsidRDefault="00F2765C" w:rsidP="00A15FED">
            <w:pPr>
              <w:rPr>
                <w:rFonts w:ascii="Arial" w:hAnsi="Arial" w:cs="Arial"/>
                <w:szCs w:val="24"/>
              </w:rPr>
            </w:pPr>
            <w:permStart w:id="1921538810" w:edGrp="everyone"/>
            <w:permEnd w:id="1921538810"/>
          </w:p>
        </w:tc>
      </w:tr>
    </w:tbl>
    <w:p w14:paraId="5DE34341" w14:textId="77777777" w:rsidR="001A36C6" w:rsidRPr="00827129" w:rsidRDefault="001712FD" w:rsidP="001A36C6">
      <w:pPr>
        <w:pStyle w:val="11CSTCPLQuestionBullet"/>
        <w:ind w:left="709" w:hanging="709"/>
      </w:pPr>
      <w:bookmarkStart w:id="1" w:name="_Ref515968645"/>
      <w:bookmarkEnd w:id="0"/>
      <w:r w:rsidRPr="00827129">
        <w:lastRenderedPageBreak/>
        <w:t>Describe each of the listed types of building contract</w:t>
      </w:r>
      <w:r w:rsidR="001A36C6" w:rsidRPr="00827129">
        <w:t>.</w:t>
      </w:r>
      <w:bookmarkEnd w:id="1"/>
    </w:p>
    <w:p w14:paraId="7297FE54"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1712FD" w:rsidRPr="00827129" w14:paraId="2A151A7D" w14:textId="77777777" w:rsidTr="001A36C6">
        <w:tc>
          <w:tcPr>
            <w:tcW w:w="624" w:type="pct"/>
            <w:tcBorders>
              <w:top w:val="nil"/>
              <w:left w:val="nil"/>
              <w:bottom w:val="nil"/>
              <w:right w:val="single" w:sz="12" w:space="0" w:color="auto"/>
            </w:tcBorders>
          </w:tcPr>
          <w:p w14:paraId="4C04D4ED" w14:textId="77777777"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0695E0A" w14:textId="77777777"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15498C96" w14:textId="77777777" w:rsidR="001A36C6" w:rsidRPr="00827129" w:rsidRDefault="001A36C6" w:rsidP="00A84E29">
            <w:pPr>
              <w:keepNext/>
              <w:ind w:left="993" w:right="82" w:hanging="993"/>
              <w:jc w:val="center"/>
            </w:pPr>
            <w:r w:rsidRPr="00827129">
              <w:t>Description</w:t>
            </w:r>
          </w:p>
        </w:tc>
        <w:permStart w:id="1650593301"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1A32026"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650593301" w:displacedByCustomXml="prev"/>
      </w:tr>
      <w:tr w:rsidR="001712FD" w:rsidRPr="00827129" w14:paraId="2AAEAF56" w14:textId="77777777" w:rsidTr="001712FD">
        <w:trPr>
          <w:trHeight w:val="1304"/>
        </w:trPr>
        <w:tc>
          <w:tcPr>
            <w:tcW w:w="624" w:type="pct"/>
            <w:tcBorders>
              <w:top w:val="nil"/>
              <w:left w:val="nil"/>
              <w:bottom w:val="nil"/>
              <w:right w:val="single" w:sz="12" w:space="0" w:color="auto"/>
            </w:tcBorders>
          </w:tcPr>
          <w:p w14:paraId="06A5E83C" w14:textId="77777777"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25CAE977" w14:textId="77777777"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68E60493" w14:textId="77777777" w:rsidR="0022470B" w:rsidRPr="0022470B" w:rsidRDefault="0022470B" w:rsidP="0022470B">
            <w:pPr>
              <w:ind w:right="82"/>
              <w:jc w:val="center"/>
              <w:rPr>
                <w:rFonts w:ascii="Arial" w:hAnsi="Arial" w:cs="Arial"/>
                <w:sz w:val="22"/>
              </w:rPr>
            </w:pPr>
            <w:permStart w:id="1512776334" w:edGrp="everyone"/>
            <w:r w:rsidRPr="0022470B">
              <w:rPr>
                <w:rFonts w:ascii="Arial" w:hAnsi="Arial" w:cs="Arial"/>
                <w:sz w:val="22"/>
              </w:rPr>
              <w:t xml:space="preserve">The builder is entitled to be paid the cost of the work plus a commission </w:t>
            </w:r>
          </w:p>
          <w:p w14:paraId="5B4A57CA" w14:textId="77777777" w:rsidR="0022470B" w:rsidRPr="0022470B" w:rsidRDefault="0022470B" w:rsidP="0022470B">
            <w:pPr>
              <w:ind w:right="82"/>
              <w:jc w:val="center"/>
              <w:rPr>
                <w:rFonts w:ascii="Arial" w:hAnsi="Arial" w:cs="Arial"/>
                <w:sz w:val="22"/>
              </w:rPr>
            </w:pPr>
            <w:r w:rsidRPr="0022470B">
              <w:rPr>
                <w:rFonts w:ascii="Arial" w:hAnsi="Arial" w:cs="Arial"/>
                <w:sz w:val="22"/>
              </w:rPr>
              <w:t>The builder is paid the cost plus a fixed fee (which also may be reduced if the estimated cost of the work is exceeded by the actual cost)</w:t>
            </w:r>
          </w:p>
          <w:permEnd w:id="1512776334"/>
          <w:p w14:paraId="746B3F63" w14:textId="77777777" w:rsidR="001712FD" w:rsidRPr="00827129" w:rsidRDefault="001712FD" w:rsidP="001712FD">
            <w:pPr>
              <w:ind w:right="82"/>
              <w:jc w:val="center"/>
              <w:rPr>
                <w:rFonts w:ascii="Arial" w:hAnsi="Arial" w:cs="Arial"/>
                <w:sz w:val="22"/>
              </w:rPr>
            </w:pPr>
          </w:p>
        </w:tc>
        <w:tc>
          <w:tcPr>
            <w:tcW w:w="335" w:type="pct"/>
            <w:tcBorders>
              <w:top w:val="nil"/>
              <w:left w:val="single" w:sz="12" w:space="0" w:color="auto"/>
              <w:bottom w:val="nil"/>
              <w:right w:val="nil"/>
            </w:tcBorders>
          </w:tcPr>
          <w:p w14:paraId="516BABE7" w14:textId="77777777" w:rsidR="001A36C6" w:rsidRPr="00827129" w:rsidRDefault="001A36C6" w:rsidP="00A84E29">
            <w:pPr>
              <w:ind w:left="993" w:hanging="993"/>
            </w:pPr>
          </w:p>
        </w:tc>
      </w:tr>
      <w:tr w:rsidR="001A36C6" w:rsidRPr="00827129" w14:paraId="1495B7EC" w14:textId="77777777" w:rsidTr="001712FD">
        <w:trPr>
          <w:trHeight w:val="1304"/>
        </w:trPr>
        <w:tc>
          <w:tcPr>
            <w:tcW w:w="624" w:type="pct"/>
            <w:tcBorders>
              <w:top w:val="nil"/>
              <w:left w:val="nil"/>
              <w:bottom w:val="nil"/>
              <w:right w:val="single" w:sz="12" w:space="0" w:color="auto"/>
            </w:tcBorders>
          </w:tcPr>
          <w:p w14:paraId="0A8937BC" w14:textId="77777777"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4D2BD155" w14:textId="77777777"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37621CD9" w14:textId="77777777" w:rsidR="0022470B" w:rsidRPr="0022470B" w:rsidRDefault="0022470B" w:rsidP="0022470B">
            <w:pPr>
              <w:ind w:right="82"/>
              <w:jc w:val="center"/>
              <w:rPr>
                <w:rFonts w:ascii="Arial" w:hAnsi="Arial" w:cs="Arial"/>
                <w:sz w:val="22"/>
              </w:rPr>
            </w:pPr>
            <w:permStart w:id="778002212" w:edGrp="everyone"/>
            <w:r w:rsidRPr="0022470B">
              <w:rPr>
                <w:rFonts w:ascii="Arial" w:hAnsi="Arial" w:cs="Arial"/>
                <w:sz w:val="22"/>
              </w:rPr>
              <w:t>Where the builder is to complete the works according to specification, within an agreed timeframe and for an agreed sum. Lump-sum contracts can be of two types:</w:t>
            </w:r>
          </w:p>
          <w:p w14:paraId="49F9722B" w14:textId="77777777" w:rsidR="0022470B" w:rsidRPr="0022470B" w:rsidRDefault="0022470B" w:rsidP="0022470B">
            <w:pPr>
              <w:ind w:right="82"/>
              <w:jc w:val="center"/>
              <w:rPr>
                <w:rFonts w:ascii="Arial" w:hAnsi="Arial" w:cs="Arial"/>
                <w:sz w:val="22"/>
              </w:rPr>
            </w:pPr>
            <w:r w:rsidRPr="0022470B">
              <w:rPr>
                <w:rFonts w:ascii="Arial" w:hAnsi="Arial" w:cs="Arial"/>
                <w:b/>
                <w:bCs/>
                <w:sz w:val="22"/>
              </w:rPr>
              <w:t xml:space="preserve">‘Fixed’ or ‘firm’ price </w:t>
            </w:r>
            <w:r w:rsidRPr="0022470B">
              <w:rPr>
                <w:rFonts w:ascii="Arial" w:hAnsi="Arial" w:cs="Arial"/>
                <w:sz w:val="22"/>
              </w:rPr>
              <w:t>– which have no provision for variation on price due to cost fluctuations</w:t>
            </w:r>
          </w:p>
          <w:p w14:paraId="019DC473" w14:textId="77777777" w:rsidR="0022470B" w:rsidRPr="0022470B" w:rsidRDefault="0022470B" w:rsidP="0022470B">
            <w:pPr>
              <w:ind w:right="82"/>
              <w:jc w:val="center"/>
              <w:rPr>
                <w:rFonts w:ascii="Arial" w:hAnsi="Arial" w:cs="Arial"/>
                <w:sz w:val="22"/>
              </w:rPr>
            </w:pPr>
            <w:r w:rsidRPr="0022470B">
              <w:rPr>
                <w:rFonts w:ascii="Arial" w:hAnsi="Arial" w:cs="Arial"/>
                <w:b/>
                <w:bCs/>
                <w:sz w:val="22"/>
              </w:rPr>
              <w:t xml:space="preserve">‘Subject to rise and fall’ </w:t>
            </w:r>
            <w:r w:rsidRPr="0022470B">
              <w:rPr>
                <w:rFonts w:ascii="Arial" w:hAnsi="Arial" w:cs="Arial"/>
                <w:sz w:val="22"/>
              </w:rPr>
              <w:t>– which allows for price variations</w:t>
            </w:r>
          </w:p>
          <w:permEnd w:id="778002212"/>
          <w:p w14:paraId="250A7FE6" w14:textId="77777777"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1ED9621D" w14:textId="77777777" w:rsidR="001A36C6" w:rsidRPr="00827129" w:rsidRDefault="001A36C6" w:rsidP="00A84E29">
            <w:pPr>
              <w:ind w:left="993" w:hanging="993"/>
            </w:pPr>
          </w:p>
        </w:tc>
      </w:tr>
      <w:tr w:rsidR="001A36C6" w:rsidRPr="00827129" w14:paraId="0253506D" w14:textId="77777777" w:rsidTr="001A36C6">
        <w:trPr>
          <w:trHeight w:val="1304"/>
        </w:trPr>
        <w:tc>
          <w:tcPr>
            <w:tcW w:w="624" w:type="pct"/>
            <w:tcBorders>
              <w:top w:val="nil"/>
              <w:left w:val="nil"/>
              <w:bottom w:val="nil"/>
              <w:right w:val="single" w:sz="12" w:space="0" w:color="auto"/>
            </w:tcBorders>
          </w:tcPr>
          <w:p w14:paraId="4EBD93DA" w14:textId="77777777"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14:paraId="59DDF819" w14:textId="77777777"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3383B21F" w14:textId="57F62DA6" w:rsidR="001A36C6" w:rsidRPr="00827129" w:rsidRDefault="0022470B" w:rsidP="00A84E29">
            <w:pPr>
              <w:ind w:right="82"/>
              <w:jc w:val="center"/>
              <w:rPr>
                <w:rFonts w:ascii="Arial" w:hAnsi="Arial" w:cs="Arial"/>
                <w:sz w:val="22"/>
              </w:rPr>
            </w:pPr>
            <w:permStart w:id="1169113130" w:edGrp="everyone"/>
            <w:r w:rsidRPr="0022470B">
              <w:rPr>
                <w:rFonts w:ascii="Arial" w:hAnsi="Arial" w:cs="Arial"/>
                <w:sz w:val="22"/>
              </w:rPr>
              <w:t>A subcontract within the scope of the main contract for works, whereby the subcontractor is chosen by the architect</w:t>
            </w:r>
            <w:permEnd w:id="1169113130"/>
          </w:p>
        </w:tc>
        <w:tc>
          <w:tcPr>
            <w:tcW w:w="335" w:type="pct"/>
            <w:tcBorders>
              <w:top w:val="nil"/>
              <w:left w:val="single" w:sz="12" w:space="0" w:color="auto"/>
              <w:bottom w:val="nil"/>
              <w:right w:val="nil"/>
            </w:tcBorders>
          </w:tcPr>
          <w:p w14:paraId="5E551D56" w14:textId="77777777" w:rsidR="001A36C6" w:rsidRPr="00827129" w:rsidRDefault="001A36C6" w:rsidP="00A84E29">
            <w:pPr>
              <w:ind w:left="993" w:hanging="993"/>
            </w:pPr>
          </w:p>
        </w:tc>
      </w:tr>
      <w:tr w:rsidR="001712FD" w:rsidRPr="00827129" w14:paraId="68C24FF7" w14:textId="77777777" w:rsidTr="001A36C6">
        <w:trPr>
          <w:trHeight w:val="1304"/>
        </w:trPr>
        <w:tc>
          <w:tcPr>
            <w:tcW w:w="624" w:type="pct"/>
            <w:tcBorders>
              <w:top w:val="nil"/>
              <w:left w:val="nil"/>
              <w:bottom w:val="nil"/>
              <w:right w:val="single" w:sz="12" w:space="0" w:color="auto"/>
            </w:tcBorders>
          </w:tcPr>
          <w:p w14:paraId="51411374" w14:textId="77777777"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14:paraId="48942947" w14:textId="77777777"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12F4FC27" w14:textId="77777777" w:rsidR="0022470B" w:rsidRPr="0022470B" w:rsidRDefault="0022470B" w:rsidP="0022470B">
            <w:pPr>
              <w:ind w:right="82"/>
              <w:jc w:val="center"/>
              <w:rPr>
                <w:rFonts w:ascii="Arial" w:hAnsi="Arial" w:cs="Arial"/>
                <w:sz w:val="22"/>
              </w:rPr>
            </w:pPr>
            <w:permStart w:id="133242988" w:edGrp="everyone"/>
            <w:r w:rsidRPr="0022470B">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
          <w:permEnd w:id="133242988"/>
          <w:p w14:paraId="770054FE" w14:textId="77777777"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62C98A0F" w14:textId="77777777" w:rsidR="001A36C6" w:rsidRPr="00827129" w:rsidRDefault="001A36C6" w:rsidP="00A84E29">
            <w:pPr>
              <w:ind w:left="993" w:hanging="993"/>
            </w:pPr>
          </w:p>
        </w:tc>
      </w:tr>
    </w:tbl>
    <w:p w14:paraId="0182B3DD" w14:textId="77777777" w:rsidR="001A36C6" w:rsidRPr="00827129" w:rsidRDefault="001A36C6" w:rsidP="001A36C6">
      <w:pPr>
        <w:rPr>
          <w:rFonts w:ascii="Arial" w:hAnsi="Arial" w:cs="Arial"/>
          <w:sz w:val="22"/>
          <w:szCs w:val="22"/>
        </w:rPr>
      </w:pPr>
    </w:p>
    <w:p w14:paraId="0E3AE5CD" w14:textId="77777777" w:rsidR="001712FD" w:rsidRPr="00827129" w:rsidRDefault="001712FD" w:rsidP="001A36C6">
      <w:pPr>
        <w:rPr>
          <w:rFonts w:ascii="Arial" w:hAnsi="Arial" w:cs="Arial"/>
          <w:sz w:val="22"/>
          <w:szCs w:val="22"/>
        </w:rPr>
      </w:pPr>
    </w:p>
    <w:p w14:paraId="048EAC04" w14:textId="77777777" w:rsidR="001712FD" w:rsidRPr="00827129" w:rsidRDefault="001712FD" w:rsidP="001712FD">
      <w:pPr>
        <w:pStyle w:val="11CSTCPLQuestionBullet"/>
        <w:ind w:left="709" w:hanging="709"/>
      </w:pPr>
      <w:bookmarkStart w:id="2" w:name="_Ref516047220"/>
      <w:r w:rsidRPr="00827129">
        <w:t>Name and describe four (4) documents that may be referred to by a builder considering submitting a tender.</w:t>
      </w:r>
      <w:bookmarkEnd w:id="2"/>
    </w:p>
    <w:p w14:paraId="7069B974" w14:textId="77777777"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1712FD" w:rsidRPr="00827129" w14:paraId="79C6F142" w14:textId="77777777" w:rsidTr="00A84E29">
        <w:tc>
          <w:tcPr>
            <w:tcW w:w="624" w:type="pct"/>
            <w:tcBorders>
              <w:top w:val="nil"/>
              <w:left w:val="nil"/>
              <w:bottom w:val="nil"/>
              <w:right w:val="single" w:sz="12" w:space="0" w:color="auto"/>
            </w:tcBorders>
          </w:tcPr>
          <w:p w14:paraId="22FC8ED7" w14:textId="77777777"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E009B5B" w14:textId="77777777"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0854D651" w14:textId="77777777" w:rsidR="001712FD" w:rsidRPr="00827129" w:rsidRDefault="001712FD" w:rsidP="00A84E29">
            <w:pPr>
              <w:keepNext/>
              <w:ind w:left="993" w:right="82" w:hanging="993"/>
              <w:jc w:val="center"/>
            </w:pPr>
            <w:r w:rsidRPr="00827129">
              <w:t>Description</w:t>
            </w:r>
          </w:p>
        </w:tc>
        <w:permStart w:id="1821398361"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9AE9640" w14:textId="77777777"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821398361" w:displacedByCustomXml="prev"/>
      </w:tr>
      <w:tr w:rsidR="001712FD" w:rsidRPr="00827129" w14:paraId="41A015CA" w14:textId="77777777" w:rsidTr="00A84E29">
        <w:trPr>
          <w:trHeight w:val="1304"/>
        </w:trPr>
        <w:tc>
          <w:tcPr>
            <w:tcW w:w="624" w:type="pct"/>
            <w:tcBorders>
              <w:top w:val="nil"/>
              <w:left w:val="nil"/>
              <w:bottom w:val="nil"/>
              <w:right w:val="single" w:sz="12" w:space="0" w:color="auto"/>
            </w:tcBorders>
          </w:tcPr>
          <w:p w14:paraId="60227346" w14:textId="77777777"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3222035B" w14:textId="77777777" w:rsidR="00475683" w:rsidRPr="00475683" w:rsidRDefault="00475683" w:rsidP="00475683">
            <w:pPr>
              <w:ind w:right="82"/>
              <w:jc w:val="center"/>
              <w:rPr>
                <w:rFonts w:ascii="Arial" w:hAnsi="Arial" w:cs="Arial"/>
                <w:sz w:val="22"/>
              </w:rPr>
            </w:pPr>
            <w:permStart w:id="1692290078" w:edGrp="everyone"/>
            <w:r w:rsidRPr="00475683">
              <w:rPr>
                <w:rFonts w:ascii="Arial" w:hAnsi="Arial" w:cs="Arial"/>
                <w:sz w:val="22"/>
              </w:rPr>
              <w:t>Drawings and specifications</w:t>
            </w:r>
          </w:p>
          <w:permEnd w:id="1692290078"/>
          <w:p w14:paraId="24AD3FD7" w14:textId="77777777" w:rsidR="001712FD" w:rsidRPr="00827129" w:rsidRDefault="001712FD" w:rsidP="00A84E29">
            <w:pPr>
              <w:ind w:right="82"/>
              <w:jc w:val="center"/>
              <w:rPr>
                <w:rFonts w:ascii="Arial" w:hAnsi="Arial" w:cs="Arial"/>
                <w:sz w:val="22"/>
              </w:rPr>
            </w:pPr>
          </w:p>
        </w:tc>
        <w:tc>
          <w:tcPr>
            <w:tcW w:w="3573" w:type="pct"/>
            <w:tcBorders>
              <w:top w:val="single" w:sz="12" w:space="0" w:color="auto"/>
              <w:left w:val="single" w:sz="4" w:space="0" w:color="auto"/>
              <w:bottom w:val="single" w:sz="8" w:space="0" w:color="auto"/>
            </w:tcBorders>
            <w:vAlign w:val="center"/>
          </w:tcPr>
          <w:p w14:paraId="2576D4CD" w14:textId="73A7E434" w:rsidR="001712FD" w:rsidRPr="00827129" w:rsidRDefault="00475683" w:rsidP="008B6083">
            <w:pPr>
              <w:ind w:right="82"/>
              <w:jc w:val="center"/>
              <w:rPr>
                <w:rFonts w:ascii="Arial" w:hAnsi="Arial" w:cs="Arial"/>
                <w:sz w:val="22"/>
              </w:rPr>
            </w:pPr>
            <w:permStart w:id="1597858304" w:edGrp="everyone"/>
            <w:r w:rsidRPr="00475683">
              <w:rPr>
                <w:rFonts w:ascii="Arial" w:hAnsi="Arial" w:cs="Arial"/>
                <w:sz w:val="22"/>
              </w:rPr>
              <w:t>The client will have met with a design consultant (e.g. architect) to interpret their needs by developing drawings and specifications (e.g. specific materials to be used)</w:t>
            </w:r>
            <w:permEnd w:id="1597858304"/>
          </w:p>
        </w:tc>
        <w:tc>
          <w:tcPr>
            <w:tcW w:w="335" w:type="pct"/>
            <w:tcBorders>
              <w:top w:val="nil"/>
              <w:left w:val="single" w:sz="12" w:space="0" w:color="auto"/>
              <w:bottom w:val="nil"/>
              <w:right w:val="nil"/>
            </w:tcBorders>
          </w:tcPr>
          <w:p w14:paraId="5ACE9111" w14:textId="77777777" w:rsidR="001712FD" w:rsidRPr="00827129" w:rsidRDefault="001712FD" w:rsidP="00A84E29">
            <w:pPr>
              <w:ind w:left="993" w:hanging="993"/>
            </w:pPr>
          </w:p>
        </w:tc>
      </w:tr>
      <w:tr w:rsidR="001712FD" w:rsidRPr="00827129" w14:paraId="14042B40" w14:textId="77777777" w:rsidTr="00A84E29">
        <w:trPr>
          <w:trHeight w:val="1304"/>
        </w:trPr>
        <w:tc>
          <w:tcPr>
            <w:tcW w:w="624" w:type="pct"/>
            <w:tcBorders>
              <w:top w:val="nil"/>
              <w:left w:val="nil"/>
              <w:bottom w:val="nil"/>
              <w:right w:val="single" w:sz="12" w:space="0" w:color="auto"/>
            </w:tcBorders>
          </w:tcPr>
          <w:p w14:paraId="3570AD57" w14:textId="77777777"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72BEC839" w14:textId="77777777" w:rsidR="00475683" w:rsidRPr="00475683" w:rsidRDefault="00475683" w:rsidP="00475683">
            <w:pPr>
              <w:ind w:right="82"/>
              <w:jc w:val="center"/>
              <w:rPr>
                <w:rFonts w:ascii="Arial" w:hAnsi="Arial" w:cs="Arial"/>
                <w:sz w:val="22"/>
              </w:rPr>
            </w:pPr>
            <w:permStart w:id="407765055" w:edGrp="everyone"/>
            <w:r w:rsidRPr="00475683">
              <w:rPr>
                <w:rFonts w:ascii="Arial" w:hAnsi="Arial" w:cs="Arial"/>
                <w:sz w:val="22"/>
              </w:rPr>
              <w:t>Bill of quantities</w:t>
            </w:r>
          </w:p>
          <w:permEnd w:id="407765055"/>
          <w:p w14:paraId="3EB6BCF8" w14:textId="77777777" w:rsidR="001712FD" w:rsidRPr="00827129" w:rsidRDefault="001712FD" w:rsidP="00A84E29">
            <w:pPr>
              <w:ind w:right="82"/>
              <w:jc w:val="center"/>
              <w:rPr>
                <w:rFonts w:ascii="Arial" w:hAnsi="Arial" w:cs="Arial"/>
                <w:sz w:val="22"/>
              </w:rPr>
            </w:pPr>
          </w:p>
        </w:tc>
        <w:tc>
          <w:tcPr>
            <w:tcW w:w="3573" w:type="pct"/>
            <w:tcBorders>
              <w:top w:val="single" w:sz="8" w:space="0" w:color="auto"/>
              <w:left w:val="single" w:sz="4" w:space="0" w:color="auto"/>
              <w:bottom w:val="single" w:sz="8" w:space="0" w:color="auto"/>
            </w:tcBorders>
            <w:vAlign w:val="center"/>
          </w:tcPr>
          <w:p w14:paraId="037C522F" w14:textId="070B40E0" w:rsidR="001712FD" w:rsidRPr="00827129" w:rsidRDefault="00475683" w:rsidP="00A84E29">
            <w:pPr>
              <w:ind w:right="82"/>
              <w:jc w:val="center"/>
              <w:rPr>
                <w:rFonts w:ascii="Arial" w:hAnsi="Arial" w:cs="Arial"/>
                <w:sz w:val="22"/>
              </w:rPr>
            </w:pPr>
            <w:permStart w:id="1852707513" w:edGrp="everyone"/>
            <w:r w:rsidRPr="00475683">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ermEnd w:id="1852707513"/>
          </w:p>
        </w:tc>
        <w:tc>
          <w:tcPr>
            <w:tcW w:w="335" w:type="pct"/>
            <w:tcBorders>
              <w:top w:val="nil"/>
              <w:left w:val="single" w:sz="12" w:space="0" w:color="auto"/>
              <w:bottom w:val="nil"/>
              <w:right w:val="nil"/>
            </w:tcBorders>
          </w:tcPr>
          <w:p w14:paraId="5369919E" w14:textId="77777777" w:rsidR="001712FD" w:rsidRPr="00827129" w:rsidRDefault="001712FD" w:rsidP="00A84E29">
            <w:pPr>
              <w:ind w:left="993" w:hanging="993"/>
            </w:pPr>
          </w:p>
        </w:tc>
      </w:tr>
      <w:tr w:rsidR="001712FD" w:rsidRPr="00827129" w14:paraId="786A2A98" w14:textId="77777777" w:rsidTr="00A84E29">
        <w:trPr>
          <w:trHeight w:val="1304"/>
        </w:trPr>
        <w:tc>
          <w:tcPr>
            <w:tcW w:w="624" w:type="pct"/>
            <w:tcBorders>
              <w:top w:val="nil"/>
              <w:left w:val="nil"/>
              <w:bottom w:val="nil"/>
              <w:right w:val="single" w:sz="12" w:space="0" w:color="auto"/>
            </w:tcBorders>
          </w:tcPr>
          <w:p w14:paraId="7EFBE959" w14:textId="77777777"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14:paraId="2133F6E4" w14:textId="12876E9E" w:rsidR="001712FD" w:rsidRPr="00827129" w:rsidRDefault="00475683" w:rsidP="00A84E29">
            <w:pPr>
              <w:ind w:right="82"/>
              <w:jc w:val="center"/>
              <w:rPr>
                <w:rFonts w:ascii="Arial" w:hAnsi="Arial" w:cs="Arial"/>
                <w:sz w:val="22"/>
              </w:rPr>
            </w:pPr>
            <w:permStart w:id="855785270" w:edGrp="everyone"/>
            <w:r w:rsidRPr="00475683">
              <w:rPr>
                <w:rFonts w:ascii="Arial" w:hAnsi="Arial" w:cs="Arial"/>
                <w:sz w:val="22"/>
              </w:rPr>
              <w:t>Project parameters</w:t>
            </w:r>
            <w:permEnd w:id="855785270"/>
          </w:p>
        </w:tc>
        <w:tc>
          <w:tcPr>
            <w:tcW w:w="3573" w:type="pct"/>
            <w:tcBorders>
              <w:top w:val="single" w:sz="8" w:space="0" w:color="auto"/>
              <w:left w:val="single" w:sz="4" w:space="0" w:color="auto"/>
              <w:bottom w:val="single" w:sz="8" w:space="0" w:color="auto"/>
            </w:tcBorders>
            <w:vAlign w:val="center"/>
          </w:tcPr>
          <w:p w14:paraId="61935088" w14:textId="621D401E" w:rsidR="001712FD" w:rsidRPr="00827129" w:rsidRDefault="00475683" w:rsidP="00A84E29">
            <w:pPr>
              <w:ind w:right="82"/>
              <w:jc w:val="center"/>
              <w:rPr>
                <w:rFonts w:ascii="Arial" w:hAnsi="Arial" w:cs="Arial"/>
                <w:sz w:val="22"/>
              </w:rPr>
            </w:pPr>
            <w:permStart w:id="1225135967" w:edGrp="everyone"/>
            <w:r w:rsidRPr="00475683">
              <w:rPr>
                <w:rFonts w:ascii="Arial" w:hAnsi="Arial" w:cs="Arial"/>
                <w:sz w:val="22"/>
              </w:rPr>
              <w:t>e.g. cost schedules, estimated timeframes</w:t>
            </w:r>
            <w:permEnd w:id="1225135967"/>
          </w:p>
        </w:tc>
        <w:tc>
          <w:tcPr>
            <w:tcW w:w="335" w:type="pct"/>
            <w:tcBorders>
              <w:top w:val="nil"/>
              <w:left w:val="single" w:sz="12" w:space="0" w:color="auto"/>
              <w:bottom w:val="nil"/>
              <w:right w:val="nil"/>
            </w:tcBorders>
          </w:tcPr>
          <w:p w14:paraId="6B856B16" w14:textId="77777777" w:rsidR="001712FD" w:rsidRPr="00827129" w:rsidRDefault="001712FD" w:rsidP="00A84E29">
            <w:pPr>
              <w:ind w:left="993" w:hanging="993"/>
            </w:pPr>
          </w:p>
        </w:tc>
      </w:tr>
      <w:tr w:rsidR="001712FD" w:rsidRPr="00827129" w14:paraId="2415BA9E" w14:textId="77777777" w:rsidTr="00A84E29">
        <w:trPr>
          <w:trHeight w:val="1304"/>
        </w:trPr>
        <w:tc>
          <w:tcPr>
            <w:tcW w:w="624" w:type="pct"/>
            <w:tcBorders>
              <w:top w:val="nil"/>
              <w:left w:val="nil"/>
              <w:bottom w:val="nil"/>
              <w:right w:val="single" w:sz="12" w:space="0" w:color="auto"/>
            </w:tcBorders>
          </w:tcPr>
          <w:p w14:paraId="1BF0EFF3" w14:textId="77777777"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14:paraId="0531F1F5" w14:textId="77105D7E" w:rsidR="001712FD" w:rsidRPr="00827129" w:rsidRDefault="00475683" w:rsidP="00A84E29">
            <w:pPr>
              <w:jc w:val="center"/>
              <w:rPr>
                <w:rFonts w:ascii="Arial" w:hAnsi="Arial" w:cs="Arial"/>
                <w:sz w:val="22"/>
              </w:rPr>
            </w:pPr>
            <w:permStart w:id="1210989883" w:edGrp="everyone"/>
            <w:r w:rsidRPr="00475683">
              <w:rPr>
                <w:rFonts w:ascii="Arial" w:hAnsi="Arial" w:cs="Arial"/>
                <w:sz w:val="22"/>
              </w:rPr>
              <w:t>Human resource details</w:t>
            </w:r>
            <w:permEnd w:id="1210989883"/>
          </w:p>
        </w:tc>
        <w:tc>
          <w:tcPr>
            <w:tcW w:w="3573" w:type="pct"/>
            <w:tcBorders>
              <w:top w:val="single" w:sz="8" w:space="0" w:color="auto"/>
              <w:left w:val="single" w:sz="4" w:space="0" w:color="auto"/>
              <w:bottom w:val="single" w:sz="12" w:space="0" w:color="auto"/>
            </w:tcBorders>
            <w:vAlign w:val="center"/>
          </w:tcPr>
          <w:p w14:paraId="681BEBB7" w14:textId="01B96534" w:rsidR="001712FD" w:rsidRPr="00827129" w:rsidRDefault="00475683" w:rsidP="00A84E29">
            <w:pPr>
              <w:ind w:right="82"/>
              <w:jc w:val="center"/>
              <w:rPr>
                <w:rFonts w:ascii="Arial" w:hAnsi="Arial" w:cs="Arial"/>
                <w:sz w:val="22"/>
              </w:rPr>
            </w:pPr>
            <w:permStart w:id="475153179" w:edGrp="everyone"/>
            <w:r w:rsidRPr="00475683">
              <w:rPr>
                <w:rFonts w:ascii="Arial" w:hAnsi="Arial" w:cs="Arial"/>
                <w:sz w:val="22"/>
              </w:rPr>
              <w:t>including known subcontractors</w:t>
            </w:r>
            <w:permEnd w:id="475153179"/>
          </w:p>
        </w:tc>
        <w:tc>
          <w:tcPr>
            <w:tcW w:w="335" w:type="pct"/>
            <w:tcBorders>
              <w:top w:val="nil"/>
              <w:left w:val="single" w:sz="12" w:space="0" w:color="auto"/>
              <w:bottom w:val="nil"/>
              <w:right w:val="nil"/>
            </w:tcBorders>
          </w:tcPr>
          <w:p w14:paraId="122EAFAA" w14:textId="77777777" w:rsidR="001712FD" w:rsidRPr="00827129" w:rsidRDefault="001712FD" w:rsidP="00A84E29">
            <w:pPr>
              <w:ind w:left="993" w:hanging="993"/>
            </w:pPr>
          </w:p>
        </w:tc>
      </w:tr>
    </w:tbl>
    <w:p w14:paraId="70A4F92A" w14:textId="77777777" w:rsidR="001A36C6" w:rsidRPr="00827129" w:rsidRDefault="001A36C6" w:rsidP="001A36C6">
      <w:pPr>
        <w:rPr>
          <w:rFonts w:ascii="Arial" w:hAnsi="Arial" w:cs="Arial"/>
          <w:sz w:val="22"/>
          <w:szCs w:val="22"/>
        </w:rPr>
      </w:pPr>
    </w:p>
    <w:p w14:paraId="03F7C230" w14:textId="77777777" w:rsidR="001A36C6" w:rsidRPr="00827129" w:rsidRDefault="001A36C6" w:rsidP="001A36C6">
      <w:pPr>
        <w:pStyle w:val="11CSTCPLQuestionBullet"/>
        <w:ind w:left="709" w:hanging="709"/>
      </w:pPr>
      <w:bookmarkStart w:id="3" w:name="_Ref428791704"/>
      <w:r w:rsidRPr="00827129">
        <w:t>Identify five (5) risks that should be considered by a builder interested in submitting a tender.</w:t>
      </w:r>
      <w:bookmarkEnd w:id="3"/>
    </w:p>
    <w:p w14:paraId="52E15DB7" w14:textId="77777777"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6C6" w:rsidRPr="00827129" w14:paraId="4FB57BD5" w14:textId="77777777" w:rsidTr="00827129">
        <w:trPr>
          <w:trHeight w:val="4876"/>
        </w:trPr>
        <w:tc>
          <w:tcPr>
            <w:tcW w:w="1027" w:type="dxa"/>
            <w:tcBorders>
              <w:top w:val="nil"/>
              <w:left w:val="nil"/>
              <w:bottom w:val="nil"/>
              <w:right w:val="single" w:sz="4" w:space="0" w:color="auto"/>
            </w:tcBorders>
          </w:tcPr>
          <w:p w14:paraId="2AD50AC0" w14:textId="77777777"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CEEF73" w14:textId="77777777" w:rsidR="00475683" w:rsidRPr="00475683" w:rsidRDefault="00475683" w:rsidP="00475683">
            <w:pPr>
              <w:pStyle w:val="ListParagraph"/>
              <w:numPr>
                <w:ilvl w:val="0"/>
                <w:numId w:val="32"/>
              </w:numPr>
              <w:rPr>
                <w:rFonts w:ascii="Arial" w:hAnsi="Arial" w:cs="Arial"/>
                <w:sz w:val="22"/>
                <w:szCs w:val="22"/>
              </w:rPr>
            </w:pPr>
            <w:permStart w:id="707869940" w:edGrp="everyone"/>
            <w:r w:rsidRPr="00475683">
              <w:rPr>
                <w:rFonts w:ascii="Arial" w:hAnsi="Arial" w:cs="Arial"/>
                <w:sz w:val="22"/>
                <w:szCs w:val="22"/>
              </w:rPr>
              <w:t>Breaches of contract</w:t>
            </w:r>
          </w:p>
          <w:p w14:paraId="06B9F24F" w14:textId="77777777" w:rsidR="00475683" w:rsidRDefault="00475683" w:rsidP="00A84E29">
            <w:pPr>
              <w:pStyle w:val="ListParagraph"/>
              <w:numPr>
                <w:ilvl w:val="0"/>
                <w:numId w:val="32"/>
              </w:numPr>
              <w:rPr>
                <w:rFonts w:ascii="Arial" w:hAnsi="Arial" w:cs="Arial"/>
                <w:sz w:val="22"/>
                <w:szCs w:val="22"/>
              </w:rPr>
            </w:pPr>
            <w:r w:rsidRPr="00475683">
              <w:rPr>
                <w:rFonts w:ascii="Arial" w:hAnsi="Arial" w:cs="Arial"/>
                <w:sz w:val="22"/>
                <w:szCs w:val="22"/>
              </w:rPr>
              <w:t>Circumstances, such as:</w:t>
            </w:r>
            <w:r>
              <w:rPr>
                <w:rFonts w:ascii="Arial" w:hAnsi="Arial" w:cs="Arial"/>
                <w:sz w:val="22"/>
                <w:szCs w:val="22"/>
              </w:rPr>
              <w:t xml:space="preserve"> </w:t>
            </w:r>
            <w:r w:rsidRPr="00475683">
              <w:rPr>
                <w:rFonts w:ascii="Arial" w:hAnsi="Arial" w:cs="Arial"/>
                <w:sz w:val="22"/>
                <w:szCs w:val="22"/>
              </w:rPr>
              <w:t>Delivery delays that impact upon project completion</w:t>
            </w:r>
          </w:p>
          <w:p w14:paraId="64076199" w14:textId="77777777" w:rsidR="00475683" w:rsidRPr="00475683" w:rsidRDefault="00475683" w:rsidP="00475683">
            <w:pPr>
              <w:pStyle w:val="ListParagraph"/>
              <w:numPr>
                <w:ilvl w:val="0"/>
                <w:numId w:val="32"/>
              </w:numPr>
              <w:jc w:val="left"/>
              <w:rPr>
                <w:rFonts w:ascii="Arial" w:hAnsi="Arial" w:cs="Arial"/>
                <w:sz w:val="22"/>
                <w:szCs w:val="22"/>
              </w:rPr>
            </w:pPr>
            <w:r w:rsidRPr="00475683">
              <w:rPr>
                <w:rFonts w:ascii="Arial" w:hAnsi="Arial" w:cs="Arial"/>
                <w:sz w:val="22"/>
                <w:szCs w:val="22"/>
              </w:rPr>
              <w:t>Disputes over payments</w:t>
            </w:r>
          </w:p>
          <w:p w14:paraId="38D8A778" w14:textId="77777777" w:rsidR="001A36C6" w:rsidRPr="00475683" w:rsidRDefault="00475683" w:rsidP="00475683">
            <w:pPr>
              <w:pStyle w:val="ListParagraph"/>
              <w:numPr>
                <w:ilvl w:val="0"/>
                <w:numId w:val="32"/>
              </w:numPr>
              <w:rPr>
                <w:rFonts w:ascii="Arial" w:hAnsi="Arial" w:cs="Arial"/>
                <w:sz w:val="22"/>
                <w:szCs w:val="22"/>
              </w:rPr>
            </w:pPr>
            <w:r w:rsidRPr="00475683">
              <w:rPr>
                <w:rFonts w:ascii="Arial" w:hAnsi="Arial" w:cs="Arial"/>
                <w:sz w:val="22"/>
                <w:szCs w:val="22"/>
              </w:rPr>
              <w:t>Exposure through clauses that work against the organisation</w:t>
            </w:r>
          </w:p>
          <w:p w14:paraId="1007F441" w14:textId="77777777" w:rsidR="00475683" w:rsidRP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Failure to adequately anticipate labour or materials costs</w:t>
            </w:r>
          </w:p>
          <w:p w14:paraId="1C321158" w14:textId="6ADB40C0" w:rsid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Inappropriate funding levels and funding shortfalls</w:t>
            </w:r>
          </w:p>
          <w:p w14:paraId="0A6E9337" w14:textId="77777777" w:rsidR="00475683" w:rsidRP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Industrial disputes through misunderstandings or overt action</w:t>
            </w:r>
          </w:p>
          <w:p w14:paraId="784FFA8F" w14:textId="63FD5398" w:rsidR="00475683" w:rsidRPr="00475683" w:rsidRDefault="00475683" w:rsidP="00475683">
            <w:pPr>
              <w:pStyle w:val="ListParagraph"/>
              <w:numPr>
                <w:ilvl w:val="0"/>
                <w:numId w:val="35"/>
              </w:numPr>
              <w:rPr>
                <w:rFonts w:ascii="Arial" w:hAnsi="Arial" w:cs="Arial"/>
                <w:sz w:val="22"/>
                <w:szCs w:val="22"/>
              </w:rPr>
            </w:pPr>
            <w:r w:rsidRPr="00475683">
              <w:rPr>
                <w:rFonts w:ascii="Arial" w:hAnsi="Arial" w:cs="Arial"/>
                <w:sz w:val="22"/>
                <w:szCs w:val="22"/>
              </w:rPr>
              <w:t>Risk of default or non-performance of key players</w:t>
            </w:r>
          </w:p>
          <w:permEnd w:id="707869940"/>
          <w:p w14:paraId="4A0A3659" w14:textId="3D747C7D" w:rsidR="001A36C6" w:rsidRPr="00827129" w:rsidRDefault="001A36C6" w:rsidP="00A84E29">
            <w:pPr>
              <w:rPr>
                <w:rFonts w:ascii="Arial" w:hAnsi="Arial" w:cs="Arial"/>
                <w:sz w:val="22"/>
                <w:szCs w:val="22"/>
              </w:rPr>
            </w:pPr>
          </w:p>
        </w:tc>
        <w:permStart w:id="651058045"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D3E2EE" w14:textId="77777777"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51058045" w:displacedByCustomXml="prev"/>
      </w:tr>
    </w:tbl>
    <w:p w14:paraId="005C7D23" w14:textId="77777777" w:rsidR="001A36C6" w:rsidRPr="00827129" w:rsidRDefault="001A36C6" w:rsidP="001A36C6">
      <w:pPr>
        <w:rPr>
          <w:rFonts w:ascii="Arial" w:hAnsi="Arial" w:cs="Arial"/>
          <w:sz w:val="22"/>
          <w:szCs w:val="22"/>
        </w:rPr>
      </w:pPr>
    </w:p>
    <w:p w14:paraId="77396A9F" w14:textId="77777777" w:rsidR="001A36C6" w:rsidRPr="00827129" w:rsidRDefault="001A36C6" w:rsidP="001A36C6">
      <w:pPr>
        <w:rPr>
          <w:rFonts w:ascii="Arial" w:hAnsi="Arial" w:cs="Arial"/>
          <w:sz w:val="22"/>
          <w:szCs w:val="22"/>
        </w:rPr>
      </w:pPr>
    </w:p>
    <w:p w14:paraId="70BC5DD5" w14:textId="77777777" w:rsidR="001A36C6" w:rsidRPr="00827129" w:rsidRDefault="001A36C6" w:rsidP="001A36C6">
      <w:pPr>
        <w:pStyle w:val="11CSTCPLQuestionBullet"/>
        <w:ind w:left="709" w:hanging="709"/>
      </w:pPr>
      <w:bookmarkStart w:id="4" w:name="_Ref496191791"/>
      <w:r w:rsidRPr="00827129">
        <w:t>Describe two (2) company policies that may impact on whether a contract is selected for tender.</w:t>
      </w:r>
      <w:bookmarkEnd w:id="4"/>
    </w:p>
    <w:p w14:paraId="05689737"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1A36C6" w:rsidRPr="00827129" w14:paraId="0038F2FF" w14:textId="77777777" w:rsidTr="00B24DAA">
        <w:tc>
          <w:tcPr>
            <w:tcW w:w="624" w:type="pct"/>
            <w:tcBorders>
              <w:top w:val="nil"/>
              <w:left w:val="nil"/>
              <w:bottom w:val="nil"/>
              <w:right w:val="single" w:sz="12" w:space="0" w:color="auto"/>
            </w:tcBorders>
          </w:tcPr>
          <w:p w14:paraId="187DBC93" w14:textId="77777777"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2AB81198" w14:textId="77777777"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7287C4EA" w14:textId="77777777" w:rsidR="001A36C6" w:rsidRPr="00827129" w:rsidRDefault="001A36C6" w:rsidP="00B24DAA">
            <w:pPr>
              <w:keepNext/>
              <w:ind w:left="993" w:right="82" w:hanging="993"/>
              <w:jc w:val="center"/>
            </w:pPr>
            <w:r w:rsidRPr="00827129">
              <w:t>Description</w:t>
            </w:r>
          </w:p>
        </w:tc>
        <w:permStart w:id="1050739269"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D9A36E6"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050739269" w:displacedByCustomXml="prev"/>
      </w:tr>
      <w:tr w:rsidR="001A36C6" w:rsidRPr="00827129" w14:paraId="0581B81B" w14:textId="77777777" w:rsidTr="00B24DAA">
        <w:trPr>
          <w:trHeight w:val="1020"/>
        </w:trPr>
        <w:tc>
          <w:tcPr>
            <w:tcW w:w="624" w:type="pct"/>
            <w:tcBorders>
              <w:top w:val="nil"/>
              <w:left w:val="nil"/>
              <w:bottom w:val="nil"/>
              <w:right w:val="single" w:sz="12" w:space="0" w:color="auto"/>
            </w:tcBorders>
          </w:tcPr>
          <w:p w14:paraId="23CEC128" w14:textId="77777777"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14:paraId="4DD4EEED" w14:textId="77777777"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14:paraId="7CDEE8B0" w14:textId="4FE1B67E" w:rsidR="001A36C6" w:rsidRPr="00827129" w:rsidRDefault="004275D1" w:rsidP="00B24DAA">
            <w:pPr>
              <w:ind w:right="82"/>
              <w:jc w:val="center"/>
              <w:rPr>
                <w:rFonts w:ascii="Arial" w:hAnsi="Arial" w:cs="Arial"/>
                <w:sz w:val="22"/>
                <w:szCs w:val="22"/>
              </w:rPr>
            </w:pPr>
            <w:permStart w:id="861759165" w:edGrp="everyone"/>
            <w:r>
              <w:rPr>
                <w:rFonts w:ascii="Arial" w:hAnsi="Arial" w:cs="Arial"/>
                <w:sz w:val="22"/>
                <w:szCs w:val="22"/>
              </w:rPr>
              <w:t>Fitness to work</w:t>
            </w:r>
            <w:permEnd w:id="861759165"/>
          </w:p>
        </w:tc>
        <w:tc>
          <w:tcPr>
            <w:tcW w:w="335" w:type="pct"/>
            <w:tcBorders>
              <w:top w:val="nil"/>
              <w:left w:val="single" w:sz="12" w:space="0" w:color="auto"/>
              <w:bottom w:val="nil"/>
              <w:right w:val="nil"/>
            </w:tcBorders>
          </w:tcPr>
          <w:p w14:paraId="0E91AC0A" w14:textId="77777777" w:rsidR="001A36C6" w:rsidRPr="00827129" w:rsidRDefault="001A36C6" w:rsidP="00B24DAA">
            <w:pPr>
              <w:ind w:left="993" w:hanging="993"/>
            </w:pPr>
          </w:p>
        </w:tc>
      </w:tr>
      <w:tr w:rsidR="001A36C6" w:rsidRPr="00827129" w14:paraId="43FAFEC6" w14:textId="77777777" w:rsidTr="00B24DAA">
        <w:trPr>
          <w:trHeight w:val="1020"/>
        </w:trPr>
        <w:tc>
          <w:tcPr>
            <w:tcW w:w="624" w:type="pct"/>
            <w:tcBorders>
              <w:top w:val="nil"/>
              <w:left w:val="nil"/>
              <w:bottom w:val="nil"/>
              <w:right w:val="single" w:sz="12" w:space="0" w:color="auto"/>
            </w:tcBorders>
          </w:tcPr>
          <w:p w14:paraId="5C808753" w14:textId="77777777"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14:paraId="49D458BD" w14:textId="77777777"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14:paraId="725D1F7A" w14:textId="3AD77CA3" w:rsidR="001A36C6" w:rsidRPr="00827129" w:rsidRDefault="004275D1" w:rsidP="00B24DAA">
            <w:pPr>
              <w:ind w:right="82"/>
              <w:jc w:val="center"/>
              <w:rPr>
                <w:rFonts w:ascii="Arial" w:hAnsi="Arial" w:cs="Arial"/>
                <w:sz w:val="22"/>
                <w:szCs w:val="22"/>
              </w:rPr>
            </w:pPr>
            <w:permStart w:id="1714237552" w:edGrp="everyone"/>
            <w:r>
              <w:rPr>
                <w:rFonts w:ascii="Arial" w:hAnsi="Arial" w:cs="Arial"/>
                <w:sz w:val="22"/>
                <w:szCs w:val="22"/>
              </w:rPr>
              <w:t>Compliance with document</w:t>
            </w:r>
            <w:permEnd w:id="1714237552"/>
          </w:p>
        </w:tc>
        <w:tc>
          <w:tcPr>
            <w:tcW w:w="335" w:type="pct"/>
            <w:tcBorders>
              <w:top w:val="nil"/>
              <w:left w:val="single" w:sz="12" w:space="0" w:color="auto"/>
              <w:bottom w:val="nil"/>
              <w:right w:val="nil"/>
            </w:tcBorders>
          </w:tcPr>
          <w:p w14:paraId="798D7CD5" w14:textId="77777777" w:rsidR="001A36C6" w:rsidRPr="00827129" w:rsidRDefault="001A36C6" w:rsidP="00B24DAA">
            <w:pPr>
              <w:ind w:left="993" w:hanging="993"/>
            </w:pPr>
          </w:p>
        </w:tc>
      </w:tr>
    </w:tbl>
    <w:p w14:paraId="0F0CD477" w14:textId="77777777" w:rsidR="001A36C6" w:rsidRPr="00827129" w:rsidRDefault="001A36C6" w:rsidP="001A36C6">
      <w:pPr>
        <w:rPr>
          <w:rFonts w:ascii="Arial" w:hAnsi="Arial" w:cs="Arial"/>
          <w:sz w:val="22"/>
          <w:szCs w:val="22"/>
        </w:rPr>
      </w:pPr>
    </w:p>
    <w:p w14:paraId="7A3F873C" w14:textId="77777777" w:rsidR="00B24DAA" w:rsidRPr="00827129" w:rsidRDefault="00B24DAA" w:rsidP="00B24DAA">
      <w:pPr>
        <w:rPr>
          <w:rFonts w:ascii="Arial" w:hAnsi="Arial" w:cs="Arial"/>
          <w:sz w:val="22"/>
          <w:szCs w:val="22"/>
        </w:rPr>
      </w:pPr>
    </w:p>
    <w:p w14:paraId="7233F6DD" w14:textId="77777777" w:rsidR="00B24DAA" w:rsidRPr="00827129" w:rsidRDefault="00B24DAA" w:rsidP="00B24DAA">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4E92760B" w14:textId="77777777"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B24DAA" w:rsidRPr="00827129" w14:paraId="3CA43E03" w14:textId="77777777" w:rsidTr="00B24DAA">
        <w:tc>
          <w:tcPr>
            <w:tcW w:w="624" w:type="pct"/>
            <w:tcBorders>
              <w:top w:val="nil"/>
              <w:left w:val="nil"/>
              <w:bottom w:val="nil"/>
              <w:right w:val="single" w:sz="12" w:space="0" w:color="auto"/>
            </w:tcBorders>
          </w:tcPr>
          <w:p w14:paraId="63C76447" w14:textId="77777777" w:rsidR="00B24DAA" w:rsidRPr="00827129" w:rsidRDefault="00B24DAA"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35EE14A" w14:textId="77777777"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19F5CA7F" w14:textId="77777777" w:rsidR="00B24DAA" w:rsidRPr="00827129" w:rsidRDefault="00B24DAA" w:rsidP="00B24DAA">
            <w:pPr>
              <w:keepNext/>
              <w:ind w:left="993" w:right="82" w:hanging="993"/>
              <w:jc w:val="center"/>
            </w:pPr>
            <w:r w:rsidRPr="00827129">
              <w:t>Description</w:t>
            </w:r>
          </w:p>
        </w:tc>
        <w:permStart w:id="226433685"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566324C" w14:textId="77777777"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226433685" w:displacedByCustomXml="prev"/>
      </w:tr>
      <w:tr w:rsidR="00B24DAA" w:rsidRPr="00827129" w14:paraId="5BCBA75B" w14:textId="77777777" w:rsidTr="00B24DAA">
        <w:trPr>
          <w:trHeight w:val="1020"/>
        </w:trPr>
        <w:tc>
          <w:tcPr>
            <w:tcW w:w="624" w:type="pct"/>
            <w:tcBorders>
              <w:top w:val="nil"/>
              <w:left w:val="nil"/>
              <w:bottom w:val="nil"/>
              <w:right w:val="single" w:sz="12" w:space="0" w:color="auto"/>
            </w:tcBorders>
          </w:tcPr>
          <w:p w14:paraId="03EBDFF8" w14:textId="77777777"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14:paraId="0AFBEFA2" w14:textId="77777777"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14:paraId="2C2355C5" w14:textId="77777777" w:rsidR="00A15FED" w:rsidRPr="00A15FED" w:rsidRDefault="00A15FED" w:rsidP="00A15FED">
            <w:pPr>
              <w:pStyle w:val="ListParagraph"/>
              <w:numPr>
                <w:ilvl w:val="0"/>
                <w:numId w:val="37"/>
              </w:numPr>
              <w:ind w:right="82"/>
              <w:jc w:val="center"/>
              <w:rPr>
                <w:rFonts w:ascii="Arial" w:hAnsi="Arial" w:cs="Arial"/>
                <w:sz w:val="22"/>
              </w:rPr>
            </w:pPr>
            <w:permStart w:id="1064116080" w:edGrp="everyone"/>
            <w:r w:rsidRPr="00A15FED">
              <w:rPr>
                <w:rFonts w:ascii="Arial" w:hAnsi="Arial" w:cs="Arial"/>
                <w:sz w:val="22"/>
              </w:rPr>
              <w:t xml:space="preserve">Check your calculations – mistakes in a tender could result in bankruptcy </w:t>
            </w:r>
          </w:p>
          <w:p w14:paraId="6AE3356B" w14:textId="14BFDCEC" w:rsidR="00A15FED" w:rsidRPr="00A15FED" w:rsidRDefault="00A15FED" w:rsidP="00A15FED">
            <w:pPr>
              <w:pStyle w:val="ListParagraph"/>
              <w:numPr>
                <w:ilvl w:val="0"/>
                <w:numId w:val="37"/>
              </w:numPr>
              <w:ind w:right="82"/>
              <w:jc w:val="center"/>
              <w:rPr>
                <w:rFonts w:ascii="Arial" w:hAnsi="Arial" w:cs="Arial"/>
                <w:sz w:val="22"/>
              </w:rPr>
            </w:pPr>
            <w:r w:rsidRPr="00A15FED">
              <w:rPr>
                <w:rFonts w:ascii="Arial" w:hAnsi="Arial" w:cs="Arial"/>
                <w:sz w:val="22"/>
              </w:rPr>
              <w:t>Be sure to verify costs – relying on previous tenders may not account for increase in rates and prices</w:t>
            </w:r>
          </w:p>
          <w:permEnd w:id="1064116080"/>
          <w:p w14:paraId="7E24D8B7" w14:textId="77777777"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669ACD87" w14:textId="77777777" w:rsidR="00B24DAA" w:rsidRPr="00827129" w:rsidRDefault="00B24DAA" w:rsidP="00B24DAA">
            <w:pPr>
              <w:ind w:left="993" w:hanging="993"/>
            </w:pPr>
          </w:p>
        </w:tc>
      </w:tr>
      <w:tr w:rsidR="00B24DAA" w:rsidRPr="00827129" w14:paraId="4E6D236C" w14:textId="77777777" w:rsidTr="00B24DAA">
        <w:trPr>
          <w:trHeight w:val="1020"/>
        </w:trPr>
        <w:tc>
          <w:tcPr>
            <w:tcW w:w="624" w:type="pct"/>
            <w:tcBorders>
              <w:top w:val="nil"/>
              <w:left w:val="nil"/>
              <w:bottom w:val="nil"/>
              <w:right w:val="single" w:sz="12" w:space="0" w:color="auto"/>
            </w:tcBorders>
          </w:tcPr>
          <w:p w14:paraId="2EE03CCE" w14:textId="77777777"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14:paraId="6B897024" w14:textId="77777777"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14:paraId="5D1B6E99" w14:textId="77777777" w:rsidR="00A15FED" w:rsidRPr="00A15FED" w:rsidRDefault="00A15FED" w:rsidP="00A15FED">
            <w:pPr>
              <w:pStyle w:val="ListParagraph"/>
              <w:numPr>
                <w:ilvl w:val="0"/>
                <w:numId w:val="38"/>
              </w:numPr>
              <w:ind w:right="82"/>
              <w:jc w:val="center"/>
              <w:rPr>
                <w:rFonts w:ascii="Arial" w:hAnsi="Arial" w:cs="Arial"/>
                <w:sz w:val="22"/>
              </w:rPr>
            </w:pPr>
            <w:permStart w:id="434635656" w:edGrp="everyone"/>
            <w:r w:rsidRPr="00A15FED">
              <w:rPr>
                <w:rFonts w:ascii="Arial" w:hAnsi="Arial" w:cs="Arial"/>
                <w:sz w:val="22"/>
              </w:rPr>
              <w:t xml:space="preserve">Ensure that the documentation meets the quality standards established by the organisation </w:t>
            </w:r>
          </w:p>
          <w:p w14:paraId="006ECBA9" w14:textId="77777777" w:rsidR="00A15FED" w:rsidRPr="00A15FED" w:rsidRDefault="00A15FED" w:rsidP="00A15FED">
            <w:pPr>
              <w:pStyle w:val="ListParagraph"/>
              <w:numPr>
                <w:ilvl w:val="0"/>
                <w:numId w:val="38"/>
              </w:numPr>
              <w:ind w:right="82"/>
              <w:jc w:val="center"/>
              <w:rPr>
                <w:rFonts w:ascii="Arial" w:hAnsi="Arial" w:cs="Arial"/>
                <w:sz w:val="22"/>
              </w:rPr>
            </w:pPr>
            <w:r w:rsidRPr="00A15FED">
              <w:rPr>
                <w:rFonts w:ascii="Arial" w:hAnsi="Arial" w:cs="Arial"/>
                <w:sz w:val="22"/>
              </w:rPr>
              <w:t>Check the tender documents against the contract</w:t>
            </w:r>
          </w:p>
          <w:permEnd w:id="434635656"/>
          <w:p w14:paraId="12A015F5" w14:textId="77777777"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22771BAB" w14:textId="77777777" w:rsidR="00B24DAA" w:rsidRPr="00827129" w:rsidRDefault="00B24DAA" w:rsidP="00B24DAA">
            <w:pPr>
              <w:ind w:left="993" w:hanging="993"/>
            </w:pPr>
          </w:p>
        </w:tc>
      </w:tr>
    </w:tbl>
    <w:p w14:paraId="4BF4B7D5" w14:textId="77777777" w:rsidR="00711F88" w:rsidRPr="00827129" w:rsidRDefault="00711F88">
      <w:pPr>
        <w:jc w:val="left"/>
        <w:rPr>
          <w:rFonts w:ascii="Arial" w:hAnsi="Arial" w:cs="Arial"/>
          <w:sz w:val="22"/>
          <w:szCs w:val="22"/>
        </w:rPr>
      </w:pPr>
    </w:p>
    <w:p w14:paraId="063D38CE" w14:textId="77777777" w:rsidR="00711F88" w:rsidRPr="00827129" w:rsidRDefault="00711F88" w:rsidP="00711F88">
      <w:pPr>
        <w:pStyle w:val="11CSTCPLQuestionBullet"/>
        <w:ind w:left="709" w:hanging="709"/>
      </w:pPr>
      <w:bookmarkStart w:id="6" w:name="_Ref497317156"/>
      <w:r w:rsidRPr="00827129">
        <w:t xml:space="preserve">Which of the following </w:t>
      </w:r>
      <w:r w:rsidR="00171292" w:rsidRPr="00827129">
        <w:t xml:space="preserve">are considered direct costs? </w:t>
      </w:r>
      <w:r w:rsidRPr="00827129">
        <w:t>Tick all that apply.</w:t>
      </w:r>
      <w:bookmarkEnd w:id="6"/>
    </w:p>
    <w:p w14:paraId="75B8E2D1" w14:textId="77777777"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827129" w14:paraId="76A61ED3" w14:textId="77777777" w:rsidTr="00D85471">
        <w:tc>
          <w:tcPr>
            <w:tcW w:w="610" w:type="pct"/>
            <w:tcBorders>
              <w:top w:val="nil"/>
              <w:left w:val="nil"/>
              <w:bottom w:val="nil"/>
              <w:right w:val="single" w:sz="12" w:space="0" w:color="auto"/>
            </w:tcBorders>
            <w:shd w:val="clear" w:color="auto" w:fill="auto"/>
          </w:tcPr>
          <w:p w14:paraId="50E25DAB" w14:textId="77777777"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3038C6" w14:textId="77777777"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FEBAA1" w14:textId="77777777" w:rsidR="00711F88" w:rsidRPr="00827129" w:rsidRDefault="00711F88" w:rsidP="00D85471">
            <w:pPr>
              <w:keepNext/>
              <w:ind w:left="993" w:hanging="993"/>
              <w:jc w:val="center"/>
            </w:pPr>
            <w:r w:rsidRPr="00827129">
              <w:t>Possible Answers</w:t>
            </w:r>
          </w:p>
        </w:tc>
        <w:permStart w:id="1910115447"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4A7CE4" w14:textId="77777777"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1910115447" w:displacedByCustomXml="prev"/>
      </w:tr>
      <w:tr w:rsidR="00D45A60" w:rsidRPr="00827129" w14:paraId="5F5CACD5" w14:textId="77777777" w:rsidTr="00D85471">
        <w:trPr>
          <w:trHeight w:val="425"/>
        </w:trPr>
        <w:tc>
          <w:tcPr>
            <w:tcW w:w="610" w:type="pct"/>
            <w:tcBorders>
              <w:top w:val="nil"/>
              <w:left w:val="nil"/>
              <w:bottom w:val="nil"/>
              <w:right w:val="single" w:sz="12" w:space="0" w:color="auto"/>
            </w:tcBorders>
          </w:tcPr>
          <w:p w14:paraId="5DF98959" w14:textId="77777777" w:rsidR="00D45A60" w:rsidRPr="00827129" w:rsidRDefault="00D45A60" w:rsidP="00D45A60">
            <w:pPr>
              <w:ind w:left="993" w:hanging="993"/>
              <w:jc w:val="center"/>
            </w:pPr>
          </w:p>
        </w:tc>
        <w:permStart w:id="660761127"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9170F8C" w14:textId="7FE732D9"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07611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C3D23"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148221F0" w14:textId="77777777" w:rsidR="00D45A60" w:rsidRPr="00827129" w:rsidRDefault="00D45A60" w:rsidP="00D45A60">
            <w:pPr>
              <w:ind w:left="993" w:hanging="993"/>
            </w:pPr>
          </w:p>
        </w:tc>
      </w:tr>
      <w:tr w:rsidR="00D45A60" w:rsidRPr="00827129" w14:paraId="5617DA25" w14:textId="77777777" w:rsidTr="00D85471">
        <w:trPr>
          <w:trHeight w:val="425"/>
        </w:trPr>
        <w:tc>
          <w:tcPr>
            <w:tcW w:w="610" w:type="pct"/>
            <w:tcBorders>
              <w:top w:val="nil"/>
              <w:left w:val="nil"/>
              <w:bottom w:val="nil"/>
              <w:right w:val="single" w:sz="12" w:space="0" w:color="auto"/>
            </w:tcBorders>
          </w:tcPr>
          <w:p w14:paraId="015F4D83" w14:textId="77777777" w:rsidR="00D45A60" w:rsidRPr="00827129" w:rsidRDefault="00D45A60" w:rsidP="00D45A60">
            <w:pPr>
              <w:ind w:left="993" w:hanging="993"/>
              <w:jc w:val="center"/>
            </w:pPr>
          </w:p>
        </w:tc>
        <w:permStart w:id="1652964247"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2D3DCE" w14:textId="0454BF97"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2964247" w:displacedByCustomXml="prev"/>
        <w:tc>
          <w:tcPr>
            <w:tcW w:w="3514" w:type="pct"/>
            <w:tcBorders>
              <w:left w:val="single" w:sz="4" w:space="0" w:color="auto"/>
              <w:right w:val="single" w:sz="12" w:space="0" w:color="auto"/>
            </w:tcBorders>
            <w:shd w:val="clear" w:color="auto" w:fill="auto"/>
            <w:vAlign w:val="center"/>
          </w:tcPr>
          <w:p w14:paraId="22A8EFEA"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4608AE69" w14:textId="77777777" w:rsidR="00D45A60" w:rsidRPr="00827129" w:rsidRDefault="00D45A60" w:rsidP="00D45A60">
            <w:pPr>
              <w:ind w:left="993" w:hanging="993"/>
            </w:pPr>
          </w:p>
        </w:tc>
      </w:tr>
      <w:tr w:rsidR="00D45A60" w:rsidRPr="00827129" w14:paraId="7C85168C" w14:textId="77777777" w:rsidTr="00D85471">
        <w:trPr>
          <w:trHeight w:val="425"/>
        </w:trPr>
        <w:tc>
          <w:tcPr>
            <w:tcW w:w="610" w:type="pct"/>
            <w:tcBorders>
              <w:top w:val="nil"/>
              <w:left w:val="nil"/>
              <w:bottom w:val="nil"/>
              <w:right w:val="single" w:sz="12" w:space="0" w:color="auto"/>
            </w:tcBorders>
          </w:tcPr>
          <w:p w14:paraId="6C189BC6" w14:textId="77777777" w:rsidR="00D45A60" w:rsidRPr="00827129" w:rsidRDefault="00D45A60" w:rsidP="00D45A60">
            <w:pPr>
              <w:ind w:left="993" w:hanging="993"/>
              <w:jc w:val="center"/>
            </w:pPr>
          </w:p>
        </w:tc>
        <w:permStart w:id="749621607"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1CEF13" w14:textId="77777777"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9621607" w:displacedByCustomXml="prev"/>
        <w:tc>
          <w:tcPr>
            <w:tcW w:w="3514" w:type="pct"/>
            <w:tcBorders>
              <w:left w:val="single" w:sz="4" w:space="0" w:color="auto"/>
              <w:right w:val="single" w:sz="12" w:space="0" w:color="auto"/>
            </w:tcBorders>
            <w:shd w:val="clear" w:color="auto" w:fill="auto"/>
            <w:vAlign w:val="center"/>
          </w:tcPr>
          <w:p w14:paraId="7C0C4DFE"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7F18FBE9" w14:textId="77777777" w:rsidR="00D45A60" w:rsidRPr="00827129" w:rsidRDefault="00D45A60" w:rsidP="00D45A60">
            <w:pPr>
              <w:ind w:left="993" w:hanging="993"/>
            </w:pPr>
          </w:p>
        </w:tc>
      </w:tr>
      <w:tr w:rsidR="00D45A60" w:rsidRPr="00827129" w14:paraId="266DA655" w14:textId="77777777" w:rsidTr="00D85471">
        <w:trPr>
          <w:trHeight w:val="425"/>
        </w:trPr>
        <w:tc>
          <w:tcPr>
            <w:tcW w:w="610" w:type="pct"/>
            <w:tcBorders>
              <w:top w:val="nil"/>
              <w:left w:val="nil"/>
              <w:bottom w:val="nil"/>
              <w:right w:val="single" w:sz="12" w:space="0" w:color="auto"/>
            </w:tcBorders>
          </w:tcPr>
          <w:p w14:paraId="18BEF146" w14:textId="77777777" w:rsidR="00D45A60" w:rsidRPr="00827129" w:rsidRDefault="00D45A60" w:rsidP="00D45A60">
            <w:pPr>
              <w:ind w:left="993" w:hanging="993"/>
              <w:jc w:val="center"/>
            </w:pPr>
          </w:p>
        </w:tc>
        <w:permStart w:id="1144093095"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3ABA02" w14:textId="7B248876"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4093095" w:displacedByCustomXml="prev"/>
        <w:tc>
          <w:tcPr>
            <w:tcW w:w="3514" w:type="pct"/>
            <w:tcBorders>
              <w:left w:val="single" w:sz="4" w:space="0" w:color="auto"/>
              <w:right w:val="single" w:sz="12" w:space="0" w:color="auto"/>
            </w:tcBorders>
            <w:shd w:val="clear" w:color="auto" w:fill="auto"/>
            <w:vAlign w:val="center"/>
          </w:tcPr>
          <w:p w14:paraId="17FEC5AE"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23F26DDE" w14:textId="77777777" w:rsidR="00D45A60" w:rsidRPr="00827129" w:rsidRDefault="00D45A60" w:rsidP="00D45A60">
            <w:pPr>
              <w:ind w:left="993" w:hanging="993"/>
            </w:pPr>
          </w:p>
        </w:tc>
      </w:tr>
      <w:tr w:rsidR="00D45A60" w:rsidRPr="00827129" w14:paraId="342AC64E" w14:textId="77777777" w:rsidTr="00D85471">
        <w:trPr>
          <w:trHeight w:val="425"/>
        </w:trPr>
        <w:tc>
          <w:tcPr>
            <w:tcW w:w="610" w:type="pct"/>
            <w:tcBorders>
              <w:top w:val="nil"/>
              <w:left w:val="nil"/>
              <w:bottom w:val="nil"/>
              <w:right w:val="single" w:sz="12" w:space="0" w:color="auto"/>
            </w:tcBorders>
          </w:tcPr>
          <w:p w14:paraId="5792C5B2" w14:textId="77777777" w:rsidR="00D45A60" w:rsidRPr="00827129" w:rsidRDefault="00D45A60" w:rsidP="00D45A60">
            <w:pPr>
              <w:ind w:left="993" w:hanging="993"/>
              <w:jc w:val="center"/>
            </w:pPr>
          </w:p>
        </w:tc>
        <w:permStart w:id="313001006"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B72E0F"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3001006" w:displacedByCustomXml="prev"/>
        <w:tc>
          <w:tcPr>
            <w:tcW w:w="3514" w:type="pct"/>
            <w:tcBorders>
              <w:left w:val="single" w:sz="4" w:space="0" w:color="auto"/>
              <w:right w:val="single" w:sz="12" w:space="0" w:color="auto"/>
            </w:tcBorders>
            <w:shd w:val="clear" w:color="auto" w:fill="auto"/>
            <w:vAlign w:val="center"/>
          </w:tcPr>
          <w:p w14:paraId="726EBA9B"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1CF9BF40" w14:textId="77777777" w:rsidR="00D45A60" w:rsidRPr="00827129" w:rsidRDefault="00D45A60" w:rsidP="00D45A60">
            <w:pPr>
              <w:ind w:left="993" w:hanging="993"/>
            </w:pPr>
          </w:p>
        </w:tc>
      </w:tr>
      <w:tr w:rsidR="00D45A60" w:rsidRPr="00827129" w14:paraId="11E51B84" w14:textId="77777777" w:rsidTr="00D85471">
        <w:trPr>
          <w:trHeight w:val="425"/>
        </w:trPr>
        <w:tc>
          <w:tcPr>
            <w:tcW w:w="610" w:type="pct"/>
            <w:tcBorders>
              <w:top w:val="nil"/>
              <w:left w:val="nil"/>
              <w:bottom w:val="nil"/>
              <w:right w:val="single" w:sz="12" w:space="0" w:color="auto"/>
            </w:tcBorders>
          </w:tcPr>
          <w:p w14:paraId="68065FD2" w14:textId="77777777" w:rsidR="00D45A60" w:rsidRPr="00827129" w:rsidRDefault="00D45A60" w:rsidP="00D45A60">
            <w:pPr>
              <w:ind w:left="993" w:hanging="993"/>
              <w:jc w:val="center"/>
            </w:pPr>
          </w:p>
        </w:tc>
        <w:permStart w:id="711003317"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96F20D"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1003317" w:displacedByCustomXml="prev"/>
        <w:tc>
          <w:tcPr>
            <w:tcW w:w="3514" w:type="pct"/>
            <w:tcBorders>
              <w:left w:val="single" w:sz="4" w:space="0" w:color="auto"/>
              <w:right w:val="single" w:sz="12" w:space="0" w:color="auto"/>
            </w:tcBorders>
            <w:shd w:val="clear" w:color="auto" w:fill="auto"/>
            <w:vAlign w:val="center"/>
          </w:tcPr>
          <w:p w14:paraId="54D0B2BD"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6565EA94" w14:textId="77777777" w:rsidR="00D45A60" w:rsidRPr="00827129" w:rsidRDefault="00D45A60" w:rsidP="00D45A60">
            <w:pPr>
              <w:ind w:left="993" w:hanging="993"/>
            </w:pPr>
          </w:p>
        </w:tc>
      </w:tr>
      <w:tr w:rsidR="00D45A60" w:rsidRPr="00827129" w14:paraId="1B462425" w14:textId="77777777" w:rsidTr="00D85471">
        <w:trPr>
          <w:trHeight w:val="425"/>
        </w:trPr>
        <w:tc>
          <w:tcPr>
            <w:tcW w:w="610" w:type="pct"/>
            <w:tcBorders>
              <w:top w:val="nil"/>
              <w:left w:val="nil"/>
              <w:bottom w:val="nil"/>
              <w:right w:val="single" w:sz="12" w:space="0" w:color="auto"/>
            </w:tcBorders>
          </w:tcPr>
          <w:p w14:paraId="1D5D5213" w14:textId="77777777" w:rsidR="00D45A60" w:rsidRPr="00827129" w:rsidRDefault="00D45A60" w:rsidP="00D45A60">
            <w:pPr>
              <w:ind w:left="993" w:hanging="993"/>
              <w:jc w:val="center"/>
            </w:pPr>
          </w:p>
        </w:tc>
        <w:permStart w:id="1984442243"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226272" w14:textId="0429466C"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4442243" w:displacedByCustomXml="prev"/>
        <w:tc>
          <w:tcPr>
            <w:tcW w:w="3514" w:type="pct"/>
            <w:tcBorders>
              <w:left w:val="single" w:sz="4" w:space="0" w:color="auto"/>
              <w:right w:val="single" w:sz="12" w:space="0" w:color="auto"/>
            </w:tcBorders>
            <w:shd w:val="clear" w:color="auto" w:fill="auto"/>
            <w:vAlign w:val="center"/>
          </w:tcPr>
          <w:p w14:paraId="62276416"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1C37946F" w14:textId="77777777" w:rsidR="00D45A60" w:rsidRPr="00827129" w:rsidRDefault="00D45A60" w:rsidP="00D45A60">
            <w:pPr>
              <w:ind w:left="993" w:hanging="993"/>
            </w:pPr>
          </w:p>
        </w:tc>
      </w:tr>
    </w:tbl>
    <w:p w14:paraId="6CE54D4C" w14:textId="77777777" w:rsidR="00711F88" w:rsidRPr="00827129" w:rsidRDefault="00711F88" w:rsidP="00711F88">
      <w:pPr>
        <w:rPr>
          <w:rFonts w:ascii="Arial" w:hAnsi="Arial" w:cs="Arial"/>
          <w:sz w:val="22"/>
          <w:szCs w:val="22"/>
        </w:rPr>
      </w:pPr>
    </w:p>
    <w:p w14:paraId="33D33CBE" w14:textId="77777777" w:rsidR="00171292" w:rsidRPr="00827129" w:rsidRDefault="00171292" w:rsidP="00171292">
      <w:pPr>
        <w:jc w:val="left"/>
        <w:rPr>
          <w:rFonts w:ascii="Arial" w:hAnsi="Arial" w:cs="Arial"/>
          <w:sz w:val="22"/>
          <w:szCs w:val="22"/>
        </w:rPr>
      </w:pPr>
    </w:p>
    <w:p w14:paraId="49CE20A9" w14:textId="77777777" w:rsidR="00171292" w:rsidRPr="00827129" w:rsidRDefault="00171292" w:rsidP="00171292">
      <w:pPr>
        <w:pStyle w:val="11CSTCPLQuestionBullet"/>
        <w:ind w:left="709" w:hanging="709"/>
      </w:pPr>
      <w:bookmarkStart w:id="7" w:name="_Ref516237612"/>
      <w:r w:rsidRPr="00827129">
        <w:t>Which of the following are considered indirect costs? Tick all that apply.</w:t>
      </w:r>
      <w:bookmarkEnd w:id="7"/>
    </w:p>
    <w:p w14:paraId="03C7D2DB" w14:textId="77777777"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71292" w:rsidRPr="00827129" w14:paraId="08CA9FB0" w14:textId="77777777" w:rsidTr="00A84E29">
        <w:tc>
          <w:tcPr>
            <w:tcW w:w="610" w:type="pct"/>
            <w:tcBorders>
              <w:top w:val="nil"/>
              <w:left w:val="nil"/>
              <w:bottom w:val="nil"/>
              <w:right w:val="single" w:sz="12" w:space="0" w:color="auto"/>
            </w:tcBorders>
            <w:shd w:val="clear" w:color="auto" w:fill="auto"/>
          </w:tcPr>
          <w:p w14:paraId="23F0DEC5" w14:textId="77777777"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9F02C8" w14:textId="77777777"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3A9CFA" w14:textId="77777777" w:rsidR="00171292" w:rsidRPr="00827129" w:rsidRDefault="00171292" w:rsidP="00A84E29">
            <w:pPr>
              <w:keepNext/>
              <w:ind w:left="993" w:hanging="993"/>
              <w:jc w:val="center"/>
            </w:pPr>
            <w:r w:rsidRPr="00827129">
              <w:t>Possible Answers</w:t>
            </w:r>
          </w:p>
        </w:tc>
        <w:permStart w:id="1166738249"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A5195B" w14:textId="77777777"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1166738249" w:displacedByCustomXml="prev"/>
      </w:tr>
      <w:tr w:rsidR="00D45A60" w:rsidRPr="00827129" w14:paraId="647EDD16" w14:textId="77777777" w:rsidTr="00A84E29">
        <w:trPr>
          <w:trHeight w:val="425"/>
        </w:trPr>
        <w:tc>
          <w:tcPr>
            <w:tcW w:w="610" w:type="pct"/>
            <w:tcBorders>
              <w:top w:val="nil"/>
              <w:left w:val="nil"/>
              <w:bottom w:val="nil"/>
              <w:right w:val="single" w:sz="12" w:space="0" w:color="auto"/>
            </w:tcBorders>
          </w:tcPr>
          <w:p w14:paraId="605CDE81" w14:textId="77777777" w:rsidR="00D45A60" w:rsidRPr="00827129" w:rsidRDefault="00D45A60" w:rsidP="00D45A60">
            <w:pPr>
              <w:ind w:left="993" w:hanging="993"/>
              <w:jc w:val="center"/>
            </w:pPr>
          </w:p>
        </w:tc>
        <w:permStart w:id="348913670"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5D0E436"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89136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CFD44B"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55101191" w14:textId="77777777" w:rsidR="00D45A60" w:rsidRPr="00827129" w:rsidRDefault="00D45A60" w:rsidP="00D45A60">
            <w:pPr>
              <w:ind w:left="993" w:hanging="993"/>
            </w:pPr>
          </w:p>
        </w:tc>
      </w:tr>
      <w:tr w:rsidR="00D45A60" w:rsidRPr="00827129" w14:paraId="09D0A3AC" w14:textId="77777777" w:rsidTr="00A84E29">
        <w:trPr>
          <w:trHeight w:val="425"/>
        </w:trPr>
        <w:tc>
          <w:tcPr>
            <w:tcW w:w="610" w:type="pct"/>
            <w:tcBorders>
              <w:top w:val="nil"/>
              <w:left w:val="nil"/>
              <w:bottom w:val="nil"/>
              <w:right w:val="single" w:sz="12" w:space="0" w:color="auto"/>
            </w:tcBorders>
          </w:tcPr>
          <w:p w14:paraId="71F48708" w14:textId="77777777" w:rsidR="00D45A60" w:rsidRPr="00827129" w:rsidRDefault="00D45A60" w:rsidP="00D45A60">
            <w:pPr>
              <w:ind w:left="993" w:hanging="993"/>
              <w:jc w:val="center"/>
            </w:pPr>
          </w:p>
        </w:tc>
        <w:permStart w:id="967052302"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2947"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7052302" w:displacedByCustomXml="prev"/>
        <w:tc>
          <w:tcPr>
            <w:tcW w:w="3514" w:type="pct"/>
            <w:tcBorders>
              <w:left w:val="single" w:sz="4" w:space="0" w:color="auto"/>
              <w:right w:val="single" w:sz="12" w:space="0" w:color="auto"/>
            </w:tcBorders>
            <w:shd w:val="clear" w:color="auto" w:fill="auto"/>
            <w:vAlign w:val="center"/>
          </w:tcPr>
          <w:p w14:paraId="41556DDF"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0564DF21" w14:textId="77777777" w:rsidR="00D45A60" w:rsidRPr="00827129" w:rsidRDefault="00D45A60" w:rsidP="00D45A60">
            <w:pPr>
              <w:ind w:left="993" w:hanging="993"/>
            </w:pPr>
          </w:p>
        </w:tc>
      </w:tr>
      <w:tr w:rsidR="00D45A60" w:rsidRPr="00827129" w14:paraId="4D909529" w14:textId="77777777" w:rsidTr="00A84E29">
        <w:trPr>
          <w:trHeight w:val="425"/>
        </w:trPr>
        <w:tc>
          <w:tcPr>
            <w:tcW w:w="610" w:type="pct"/>
            <w:tcBorders>
              <w:top w:val="nil"/>
              <w:left w:val="nil"/>
              <w:bottom w:val="nil"/>
              <w:right w:val="single" w:sz="12" w:space="0" w:color="auto"/>
            </w:tcBorders>
          </w:tcPr>
          <w:p w14:paraId="2423B72E" w14:textId="77777777" w:rsidR="00D45A60" w:rsidRPr="00827129" w:rsidRDefault="00D45A60" w:rsidP="00D45A60">
            <w:pPr>
              <w:ind w:left="993" w:hanging="993"/>
              <w:jc w:val="center"/>
            </w:pPr>
          </w:p>
        </w:tc>
        <w:permStart w:id="1008160764"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37344F" w14:textId="1E0D0E89"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8160764" w:displacedByCustomXml="prev"/>
        <w:tc>
          <w:tcPr>
            <w:tcW w:w="3514" w:type="pct"/>
            <w:tcBorders>
              <w:left w:val="single" w:sz="4" w:space="0" w:color="auto"/>
              <w:right w:val="single" w:sz="12" w:space="0" w:color="auto"/>
            </w:tcBorders>
            <w:shd w:val="clear" w:color="auto" w:fill="auto"/>
            <w:vAlign w:val="center"/>
          </w:tcPr>
          <w:p w14:paraId="25DE70F3"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619FE13C" w14:textId="77777777" w:rsidR="00D45A60" w:rsidRPr="00827129" w:rsidRDefault="00D45A60" w:rsidP="00D45A60">
            <w:pPr>
              <w:ind w:left="993" w:hanging="993"/>
            </w:pPr>
          </w:p>
        </w:tc>
      </w:tr>
      <w:tr w:rsidR="00D45A60" w:rsidRPr="00827129" w14:paraId="3DF31841" w14:textId="77777777" w:rsidTr="00A84E29">
        <w:trPr>
          <w:trHeight w:val="425"/>
        </w:trPr>
        <w:tc>
          <w:tcPr>
            <w:tcW w:w="610" w:type="pct"/>
            <w:tcBorders>
              <w:top w:val="nil"/>
              <w:left w:val="nil"/>
              <w:bottom w:val="nil"/>
              <w:right w:val="single" w:sz="12" w:space="0" w:color="auto"/>
            </w:tcBorders>
          </w:tcPr>
          <w:p w14:paraId="3EB721FB" w14:textId="77777777" w:rsidR="00D45A60" w:rsidRPr="00827129" w:rsidRDefault="00D45A60" w:rsidP="00D45A60">
            <w:pPr>
              <w:ind w:left="993" w:hanging="993"/>
              <w:jc w:val="center"/>
            </w:pPr>
          </w:p>
        </w:tc>
        <w:permStart w:id="1417426882"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F7D18"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7426882" w:displacedByCustomXml="prev"/>
        <w:tc>
          <w:tcPr>
            <w:tcW w:w="3514" w:type="pct"/>
            <w:tcBorders>
              <w:left w:val="single" w:sz="4" w:space="0" w:color="auto"/>
              <w:right w:val="single" w:sz="12" w:space="0" w:color="auto"/>
            </w:tcBorders>
            <w:shd w:val="clear" w:color="auto" w:fill="auto"/>
            <w:vAlign w:val="center"/>
          </w:tcPr>
          <w:p w14:paraId="0B8EAC35"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7B71205A" w14:textId="77777777" w:rsidR="00D45A60" w:rsidRPr="00827129" w:rsidRDefault="00D45A60" w:rsidP="00D45A60">
            <w:pPr>
              <w:ind w:left="993" w:hanging="993"/>
            </w:pPr>
          </w:p>
        </w:tc>
      </w:tr>
      <w:tr w:rsidR="00D45A60" w:rsidRPr="00827129" w14:paraId="48D7411B" w14:textId="77777777" w:rsidTr="00A84E29">
        <w:trPr>
          <w:trHeight w:val="425"/>
        </w:trPr>
        <w:tc>
          <w:tcPr>
            <w:tcW w:w="610" w:type="pct"/>
            <w:tcBorders>
              <w:top w:val="nil"/>
              <w:left w:val="nil"/>
              <w:bottom w:val="nil"/>
              <w:right w:val="single" w:sz="12" w:space="0" w:color="auto"/>
            </w:tcBorders>
          </w:tcPr>
          <w:p w14:paraId="31F63D52" w14:textId="77777777" w:rsidR="00D45A60" w:rsidRPr="00827129" w:rsidRDefault="00D45A60" w:rsidP="00D45A60">
            <w:pPr>
              <w:ind w:left="993" w:hanging="993"/>
              <w:jc w:val="center"/>
            </w:pPr>
          </w:p>
        </w:tc>
        <w:permStart w:id="324093796"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9B461C"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4093796" w:displacedByCustomXml="prev"/>
        <w:tc>
          <w:tcPr>
            <w:tcW w:w="3514" w:type="pct"/>
            <w:tcBorders>
              <w:left w:val="single" w:sz="4" w:space="0" w:color="auto"/>
              <w:right w:val="single" w:sz="12" w:space="0" w:color="auto"/>
            </w:tcBorders>
            <w:shd w:val="clear" w:color="auto" w:fill="auto"/>
            <w:vAlign w:val="center"/>
          </w:tcPr>
          <w:p w14:paraId="35DD796A"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0C8797CD" w14:textId="77777777" w:rsidR="00D45A60" w:rsidRPr="00827129" w:rsidRDefault="00D45A60" w:rsidP="00D45A60">
            <w:pPr>
              <w:ind w:left="993" w:hanging="993"/>
            </w:pPr>
          </w:p>
        </w:tc>
      </w:tr>
      <w:tr w:rsidR="00D45A60" w:rsidRPr="00827129" w14:paraId="41C4B544" w14:textId="77777777" w:rsidTr="00A84E29">
        <w:trPr>
          <w:trHeight w:val="425"/>
        </w:trPr>
        <w:tc>
          <w:tcPr>
            <w:tcW w:w="610" w:type="pct"/>
            <w:tcBorders>
              <w:top w:val="nil"/>
              <w:left w:val="nil"/>
              <w:bottom w:val="nil"/>
              <w:right w:val="single" w:sz="12" w:space="0" w:color="auto"/>
            </w:tcBorders>
          </w:tcPr>
          <w:p w14:paraId="04E9740A" w14:textId="77777777" w:rsidR="00D45A60" w:rsidRPr="00827129" w:rsidRDefault="00D45A60" w:rsidP="00D45A60">
            <w:pPr>
              <w:ind w:left="993" w:hanging="993"/>
              <w:jc w:val="center"/>
            </w:pPr>
          </w:p>
        </w:tc>
        <w:permStart w:id="857832901"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156533" w14:textId="4CFD8B75" w:rsidR="00D45A60" w:rsidRPr="00827129" w:rsidRDefault="00475683"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7832901" w:displacedByCustomXml="prev"/>
        <w:tc>
          <w:tcPr>
            <w:tcW w:w="3514" w:type="pct"/>
            <w:tcBorders>
              <w:left w:val="single" w:sz="4" w:space="0" w:color="auto"/>
              <w:right w:val="single" w:sz="12" w:space="0" w:color="auto"/>
            </w:tcBorders>
            <w:shd w:val="clear" w:color="auto" w:fill="auto"/>
            <w:vAlign w:val="center"/>
          </w:tcPr>
          <w:p w14:paraId="4ED80688"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507F614D" w14:textId="77777777" w:rsidR="00D45A60" w:rsidRPr="00827129" w:rsidRDefault="00D45A60" w:rsidP="00D45A60">
            <w:pPr>
              <w:ind w:left="993" w:hanging="993"/>
            </w:pPr>
          </w:p>
        </w:tc>
      </w:tr>
      <w:tr w:rsidR="00D45A60" w:rsidRPr="00827129" w14:paraId="78EAEF06" w14:textId="77777777" w:rsidTr="00A84E29">
        <w:trPr>
          <w:trHeight w:val="425"/>
        </w:trPr>
        <w:tc>
          <w:tcPr>
            <w:tcW w:w="610" w:type="pct"/>
            <w:tcBorders>
              <w:top w:val="nil"/>
              <w:left w:val="nil"/>
              <w:bottom w:val="nil"/>
              <w:right w:val="single" w:sz="12" w:space="0" w:color="auto"/>
            </w:tcBorders>
          </w:tcPr>
          <w:p w14:paraId="326AD9EE" w14:textId="77777777" w:rsidR="00D45A60" w:rsidRPr="00827129" w:rsidRDefault="00D45A60" w:rsidP="00D45A60">
            <w:pPr>
              <w:ind w:left="993" w:hanging="993"/>
              <w:jc w:val="center"/>
            </w:pPr>
          </w:p>
        </w:tc>
        <w:permStart w:id="62680261"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374C56"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680261" w:displacedByCustomXml="prev"/>
        <w:tc>
          <w:tcPr>
            <w:tcW w:w="3514" w:type="pct"/>
            <w:tcBorders>
              <w:left w:val="single" w:sz="4" w:space="0" w:color="auto"/>
              <w:right w:val="single" w:sz="12" w:space="0" w:color="auto"/>
            </w:tcBorders>
            <w:shd w:val="clear" w:color="auto" w:fill="auto"/>
            <w:vAlign w:val="center"/>
          </w:tcPr>
          <w:p w14:paraId="0C786705"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0214F440" w14:textId="77777777" w:rsidR="00D45A60" w:rsidRPr="00827129" w:rsidRDefault="00D45A60" w:rsidP="00D45A60">
            <w:pPr>
              <w:ind w:left="993" w:hanging="993"/>
            </w:pPr>
          </w:p>
        </w:tc>
      </w:tr>
    </w:tbl>
    <w:p w14:paraId="67E0A6BA" w14:textId="77777777" w:rsidR="00171292" w:rsidRPr="00827129" w:rsidRDefault="00171292" w:rsidP="00171292">
      <w:pPr>
        <w:rPr>
          <w:rFonts w:ascii="Arial" w:hAnsi="Arial" w:cs="Arial"/>
          <w:sz w:val="22"/>
          <w:szCs w:val="22"/>
        </w:rPr>
      </w:pPr>
    </w:p>
    <w:p w14:paraId="30690D8E" w14:textId="77777777" w:rsidR="003B69C3" w:rsidRPr="00827129" w:rsidRDefault="003B69C3" w:rsidP="00171292">
      <w:pPr>
        <w:rPr>
          <w:rFonts w:ascii="Arial" w:hAnsi="Arial" w:cs="Arial"/>
          <w:sz w:val="22"/>
          <w:szCs w:val="22"/>
        </w:rPr>
      </w:pPr>
    </w:p>
    <w:p w14:paraId="4939CE36" w14:textId="77777777" w:rsidR="003B69C3" w:rsidRPr="00827129" w:rsidRDefault="003B69C3" w:rsidP="003B69C3">
      <w:pPr>
        <w:pStyle w:val="11CSTCPLQuestionBullet"/>
        <w:ind w:left="709" w:hanging="709"/>
      </w:pPr>
      <w:bookmarkStart w:id="8" w:name="_Ref516420096"/>
      <w:r w:rsidRPr="00827129">
        <w:t>Explain how labour costs are established, referring to:</w:t>
      </w:r>
      <w:bookmarkEnd w:id="8"/>
    </w:p>
    <w:p w14:paraId="49A8CE59" w14:textId="77777777" w:rsidR="003B69C3" w:rsidRPr="00827129" w:rsidRDefault="003B69C3" w:rsidP="003B69C3">
      <w:pPr>
        <w:pStyle w:val="11CSTCPLQuestionBullet"/>
        <w:numPr>
          <w:ilvl w:val="0"/>
          <w:numId w:val="17"/>
        </w:numPr>
        <w:ind w:left="1134"/>
      </w:pPr>
      <w:r w:rsidRPr="00827129">
        <w:t>Labour constant</w:t>
      </w:r>
    </w:p>
    <w:p w14:paraId="6C011947" w14:textId="77777777" w:rsidR="003B69C3" w:rsidRPr="00827129" w:rsidRDefault="003B69C3" w:rsidP="003B69C3">
      <w:pPr>
        <w:pStyle w:val="11CSTCPLQuestionBullet"/>
        <w:numPr>
          <w:ilvl w:val="0"/>
          <w:numId w:val="17"/>
        </w:numPr>
        <w:ind w:left="1134"/>
      </w:pPr>
      <w:r w:rsidRPr="00827129">
        <w:t>Labour quantities</w:t>
      </w:r>
    </w:p>
    <w:p w14:paraId="013396AF" w14:textId="77777777" w:rsidR="003B69C3" w:rsidRPr="00827129" w:rsidRDefault="003B69C3" w:rsidP="003B69C3">
      <w:pPr>
        <w:pStyle w:val="11CSTCPLQuestionBullet"/>
        <w:numPr>
          <w:ilvl w:val="0"/>
          <w:numId w:val="17"/>
        </w:numPr>
        <w:ind w:left="1134"/>
      </w:pPr>
      <w:r w:rsidRPr="00827129">
        <w:t>Labour rates</w:t>
      </w:r>
    </w:p>
    <w:p w14:paraId="33285B9E"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11511F7B" w14:textId="77777777" w:rsidTr="00D45A60">
        <w:trPr>
          <w:trHeight w:val="2721"/>
        </w:trPr>
        <w:tc>
          <w:tcPr>
            <w:tcW w:w="1027" w:type="dxa"/>
            <w:tcBorders>
              <w:top w:val="nil"/>
              <w:left w:val="nil"/>
              <w:bottom w:val="nil"/>
              <w:right w:val="single" w:sz="4" w:space="0" w:color="auto"/>
            </w:tcBorders>
          </w:tcPr>
          <w:p w14:paraId="2E4F7E0A"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A3091B" w14:textId="15E34DB1" w:rsidR="003B69C3" w:rsidRPr="00827129" w:rsidRDefault="007E681E" w:rsidP="00A84E29">
            <w:pPr>
              <w:rPr>
                <w:rFonts w:ascii="Arial" w:hAnsi="Arial" w:cs="Arial"/>
                <w:sz w:val="22"/>
                <w:szCs w:val="22"/>
              </w:rPr>
            </w:pPr>
            <w:permStart w:id="1432096530" w:edGrp="everyone"/>
            <w:r>
              <w:rPr>
                <w:rFonts w:ascii="Arial" w:hAnsi="Arial" w:cs="Arial"/>
                <w:sz w:val="22"/>
                <w:szCs w:val="22"/>
              </w:rPr>
              <w:t>The labour constant is the anticipated time required for a particular item of work (e.g 2 hours/</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3</m:t>
                  </m:r>
                </m:sup>
              </m:sSup>
            </m:oMath>
            <w:r>
              <w:rPr>
                <w:rFonts w:ascii="Arial" w:hAnsi="Arial" w:cs="Arial"/>
                <w:sz w:val="22"/>
                <w:szCs w:val="22"/>
              </w:rPr>
              <w:t xml:space="preserve"> to excavate trench). The labour quantities are the amounts of work required (e.g 20</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3</m:t>
                  </m:r>
                </m:sup>
              </m:sSup>
            </m:oMath>
            <w:r>
              <w:rPr>
                <w:rFonts w:ascii="Arial" w:hAnsi="Arial" w:cs="Arial"/>
                <w:sz w:val="22"/>
                <w:szCs w:val="22"/>
              </w:rPr>
              <w:t xml:space="preserve"> to be excavated). The labour rate is the monetary rate for work performed (e.g $x per </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3</m:t>
                  </m:r>
                </m:sup>
              </m:sSup>
            </m:oMath>
            <w:r>
              <w:rPr>
                <w:rFonts w:ascii="Arial" w:hAnsi="Arial" w:cs="Arial"/>
                <w:sz w:val="22"/>
                <w:szCs w:val="22"/>
              </w:rPr>
              <w:t xml:space="preserve"> of trench excavated of $y per hour). So, the total cost is calculated by multiplying the labour constant by the labour quantity by the labour rate.</w:t>
            </w:r>
            <w:permEnd w:id="1432096530"/>
          </w:p>
        </w:tc>
        <w:permStart w:id="2091982088"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A12D3C"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091982088" w:displacedByCustomXml="prev"/>
      </w:tr>
    </w:tbl>
    <w:p w14:paraId="70316C80" w14:textId="77777777" w:rsidR="003B69C3" w:rsidRPr="00D45A60" w:rsidRDefault="003B69C3" w:rsidP="003B69C3">
      <w:pPr>
        <w:rPr>
          <w:rFonts w:ascii="Arial" w:hAnsi="Arial" w:cs="Arial"/>
          <w:sz w:val="4"/>
          <w:szCs w:val="2"/>
        </w:rPr>
      </w:pPr>
    </w:p>
    <w:p w14:paraId="331C5AE5" w14:textId="77777777" w:rsidR="003B69C3" w:rsidRPr="00827129" w:rsidRDefault="003B69C3" w:rsidP="003B69C3">
      <w:pPr>
        <w:pStyle w:val="11CSTCPLQuestionBullet"/>
        <w:ind w:left="709" w:hanging="709"/>
      </w:pPr>
      <w:bookmarkStart w:id="9" w:name="_Ref516420098"/>
      <w:r w:rsidRPr="00827129">
        <w:t>Explain the following types of direct material waste that must be considered when calculating material costs.</w:t>
      </w:r>
      <w:bookmarkEnd w:id="9"/>
    </w:p>
    <w:p w14:paraId="61D7C859"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2DB5533C" w14:textId="77777777" w:rsidTr="00B24DAA">
        <w:tc>
          <w:tcPr>
            <w:tcW w:w="556" w:type="pct"/>
            <w:tcBorders>
              <w:top w:val="nil"/>
              <w:left w:val="nil"/>
              <w:bottom w:val="nil"/>
              <w:right w:val="single" w:sz="12" w:space="0" w:color="auto"/>
            </w:tcBorders>
          </w:tcPr>
          <w:p w14:paraId="2E2DF146"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338DD655"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636454CB" w14:textId="77777777" w:rsidR="003B69C3" w:rsidRPr="00827129" w:rsidRDefault="003B69C3" w:rsidP="00B24DAA">
            <w:pPr>
              <w:keepNext/>
              <w:ind w:left="993" w:right="82" w:hanging="993"/>
              <w:jc w:val="center"/>
            </w:pPr>
            <w:r w:rsidRPr="00827129">
              <w:t>Description</w:t>
            </w:r>
          </w:p>
        </w:tc>
        <w:permStart w:id="1763864599"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B15C864"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1763864599" w:displacedByCustomXml="prev"/>
      </w:tr>
      <w:tr w:rsidR="003B69C3" w:rsidRPr="00827129" w14:paraId="165F956D" w14:textId="77777777" w:rsidTr="00B24DAA">
        <w:trPr>
          <w:trHeight w:val="1020"/>
        </w:trPr>
        <w:tc>
          <w:tcPr>
            <w:tcW w:w="556" w:type="pct"/>
            <w:tcBorders>
              <w:top w:val="nil"/>
              <w:left w:val="nil"/>
              <w:bottom w:val="nil"/>
              <w:right w:val="single" w:sz="12" w:space="0" w:color="auto"/>
            </w:tcBorders>
          </w:tcPr>
          <w:p w14:paraId="2046F366"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5CF45849" w14:textId="77777777"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24EBC642" w14:textId="7CCF42B2" w:rsidR="003B69C3" w:rsidRPr="008C700C" w:rsidRDefault="007E681E" w:rsidP="00B24DAA">
            <w:pPr>
              <w:ind w:right="82"/>
              <w:jc w:val="center"/>
              <w:rPr>
                <w:rFonts w:ascii="Arial" w:hAnsi="Arial" w:cs="Arial"/>
                <w:sz w:val="22"/>
              </w:rPr>
            </w:pPr>
            <w:permStart w:id="45482864" w:edGrp="everyone"/>
            <w:r>
              <w:rPr>
                <w:rFonts w:ascii="Arial" w:hAnsi="Arial" w:cs="Arial"/>
                <w:sz w:val="22"/>
              </w:rPr>
              <w:t>Where waste occurs due to the design of the item – e.g a particular shape or amount is required to be ordered, which must then be modified/reduced for the job at hand.</w:t>
            </w:r>
            <w:permEnd w:id="45482864"/>
          </w:p>
        </w:tc>
        <w:tc>
          <w:tcPr>
            <w:tcW w:w="335" w:type="pct"/>
            <w:tcBorders>
              <w:top w:val="nil"/>
              <w:left w:val="single" w:sz="12" w:space="0" w:color="auto"/>
              <w:bottom w:val="nil"/>
              <w:right w:val="nil"/>
            </w:tcBorders>
          </w:tcPr>
          <w:p w14:paraId="04218E5F" w14:textId="77777777" w:rsidR="003B69C3" w:rsidRPr="00827129" w:rsidRDefault="003B69C3" w:rsidP="00B24DAA">
            <w:pPr>
              <w:ind w:left="993" w:hanging="993"/>
            </w:pPr>
          </w:p>
        </w:tc>
      </w:tr>
      <w:tr w:rsidR="003B69C3" w:rsidRPr="00827129" w14:paraId="39B70CD8" w14:textId="77777777" w:rsidTr="00B24DAA">
        <w:trPr>
          <w:trHeight w:val="1020"/>
        </w:trPr>
        <w:tc>
          <w:tcPr>
            <w:tcW w:w="556" w:type="pct"/>
            <w:tcBorders>
              <w:top w:val="nil"/>
              <w:left w:val="nil"/>
              <w:bottom w:val="nil"/>
              <w:right w:val="single" w:sz="12" w:space="0" w:color="auto"/>
            </w:tcBorders>
          </w:tcPr>
          <w:p w14:paraId="6BF431F0"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122CBF00" w14:textId="77777777"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59A80B63" w14:textId="2953202F" w:rsidR="003B69C3" w:rsidRPr="008C700C" w:rsidRDefault="007E681E" w:rsidP="00B24DAA">
            <w:pPr>
              <w:ind w:right="82"/>
              <w:jc w:val="center"/>
              <w:rPr>
                <w:rFonts w:ascii="Arial" w:hAnsi="Arial" w:cs="Arial"/>
                <w:sz w:val="22"/>
              </w:rPr>
            </w:pPr>
            <w:permStart w:id="2137472584" w:edGrp="everyone"/>
            <w:r>
              <w:rPr>
                <w:rFonts w:ascii="Arial" w:hAnsi="Arial" w:cs="Arial"/>
                <w:sz w:val="22"/>
              </w:rPr>
              <w:t>Material is wasted as it does not meet the quality requirement of the job</w:t>
            </w:r>
            <w:permEnd w:id="2137472584"/>
          </w:p>
        </w:tc>
        <w:tc>
          <w:tcPr>
            <w:tcW w:w="335" w:type="pct"/>
            <w:tcBorders>
              <w:top w:val="nil"/>
              <w:left w:val="single" w:sz="12" w:space="0" w:color="auto"/>
              <w:bottom w:val="nil"/>
              <w:right w:val="nil"/>
            </w:tcBorders>
          </w:tcPr>
          <w:p w14:paraId="1EC9AB22" w14:textId="77777777" w:rsidR="003B69C3" w:rsidRPr="00827129" w:rsidRDefault="003B69C3" w:rsidP="00B24DAA">
            <w:pPr>
              <w:ind w:left="993" w:hanging="993"/>
            </w:pPr>
          </w:p>
        </w:tc>
      </w:tr>
      <w:tr w:rsidR="003B69C3" w:rsidRPr="00827129" w14:paraId="7599B2CB" w14:textId="77777777" w:rsidTr="00B24DAA">
        <w:trPr>
          <w:trHeight w:val="1020"/>
        </w:trPr>
        <w:tc>
          <w:tcPr>
            <w:tcW w:w="556" w:type="pct"/>
            <w:tcBorders>
              <w:top w:val="nil"/>
              <w:left w:val="nil"/>
              <w:bottom w:val="nil"/>
              <w:right w:val="single" w:sz="12" w:space="0" w:color="auto"/>
            </w:tcBorders>
          </w:tcPr>
          <w:p w14:paraId="3E749DF9"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1ADD3BB1" w14:textId="77777777"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14:paraId="3447ADCC" w14:textId="60F94CE4" w:rsidR="003B69C3" w:rsidRPr="008C700C" w:rsidRDefault="007E681E" w:rsidP="00B24DAA">
            <w:pPr>
              <w:ind w:right="82"/>
              <w:jc w:val="center"/>
              <w:rPr>
                <w:rFonts w:ascii="Arial" w:hAnsi="Arial" w:cs="Arial"/>
                <w:sz w:val="22"/>
              </w:rPr>
            </w:pPr>
            <w:permStart w:id="868444958" w:edGrp="everyone"/>
            <w:r>
              <w:rPr>
                <w:rFonts w:ascii="Arial" w:hAnsi="Arial" w:cs="Arial"/>
                <w:sz w:val="22"/>
              </w:rPr>
              <w:t>Material is wasted as it is damaged when handled (e.g breakage waste)</w:t>
            </w:r>
            <w:permEnd w:id="868444958"/>
          </w:p>
        </w:tc>
        <w:tc>
          <w:tcPr>
            <w:tcW w:w="335" w:type="pct"/>
            <w:tcBorders>
              <w:top w:val="nil"/>
              <w:left w:val="single" w:sz="12" w:space="0" w:color="auto"/>
              <w:bottom w:val="nil"/>
              <w:right w:val="nil"/>
            </w:tcBorders>
          </w:tcPr>
          <w:p w14:paraId="3CE3434D" w14:textId="77777777" w:rsidR="003B69C3" w:rsidRPr="00827129" w:rsidRDefault="003B69C3" w:rsidP="00B24DAA">
            <w:pPr>
              <w:ind w:left="993" w:hanging="993"/>
            </w:pPr>
          </w:p>
        </w:tc>
      </w:tr>
    </w:tbl>
    <w:p w14:paraId="246CFD13" w14:textId="77777777" w:rsidR="003B69C3" w:rsidRPr="00827129" w:rsidRDefault="003B69C3" w:rsidP="003B69C3">
      <w:pPr>
        <w:rPr>
          <w:rFonts w:ascii="Arial" w:hAnsi="Arial" w:cs="Arial"/>
          <w:sz w:val="22"/>
          <w:szCs w:val="22"/>
        </w:rPr>
      </w:pPr>
    </w:p>
    <w:p w14:paraId="043587F7" w14:textId="77777777" w:rsidR="003B69C3" w:rsidRPr="00827129" w:rsidRDefault="003B69C3" w:rsidP="003B69C3">
      <w:pPr>
        <w:rPr>
          <w:rFonts w:ascii="Arial" w:hAnsi="Arial" w:cs="Arial"/>
          <w:sz w:val="22"/>
          <w:szCs w:val="22"/>
        </w:rPr>
      </w:pPr>
    </w:p>
    <w:p w14:paraId="14ADBBD7" w14:textId="77777777" w:rsidR="003B69C3" w:rsidRPr="00827129" w:rsidRDefault="003B69C3" w:rsidP="003B69C3">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680BE7EB"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22410209" w14:textId="77777777" w:rsidTr="00B24DAA">
        <w:tc>
          <w:tcPr>
            <w:tcW w:w="556" w:type="pct"/>
            <w:tcBorders>
              <w:top w:val="nil"/>
              <w:left w:val="nil"/>
              <w:bottom w:val="nil"/>
              <w:right w:val="single" w:sz="12" w:space="0" w:color="auto"/>
            </w:tcBorders>
          </w:tcPr>
          <w:p w14:paraId="2BCD00C8"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72A3CD66"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110BAC9B" w14:textId="77777777" w:rsidR="003B69C3" w:rsidRPr="00827129" w:rsidRDefault="003B69C3" w:rsidP="00B24DAA">
            <w:pPr>
              <w:keepNext/>
              <w:ind w:left="993" w:right="82" w:hanging="993"/>
              <w:jc w:val="center"/>
            </w:pPr>
            <w:r w:rsidRPr="00827129">
              <w:t>Description</w:t>
            </w:r>
          </w:p>
        </w:tc>
        <w:permStart w:id="299247852"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7E9752D"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299247852" w:displacedByCustomXml="prev"/>
      </w:tr>
      <w:tr w:rsidR="003B69C3" w:rsidRPr="00827129" w14:paraId="4D50C45A" w14:textId="77777777" w:rsidTr="00B24DAA">
        <w:trPr>
          <w:trHeight w:val="1020"/>
        </w:trPr>
        <w:tc>
          <w:tcPr>
            <w:tcW w:w="556" w:type="pct"/>
            <w:tcBorders>
              <w:top w:val="nil"/>
              <w:left w:val="nil"/>
              <w:bottom w:val="nil"/>
              <w:right w:val="single" w:sz="12" w:space="0" w:color="auto"/>
            </w:tcBorders>
          </w:tcPr>
          <w:p w14:paraId="32F7E012"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6A5BF358" w14:textId="77777777"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64936AE2" w14:textId="4A41FD4A" w:rsidR="003B69C3" w:rsidRPr="008C700C" w:rsidRDefault="00AF53AF" w:rsidP="00B24DAA">
            <w:pPr>
              <w:ind w:right="82"/>
              <w:jc w:val="center"/>
              <w:rPr>
                <w:rFonts w:ascii="Arial" w:hAnsi="Arial" w:cs="Arial"/>
                <w:sz w:val="22"/>
              </w:rPr>
            </w:pPr>
            <w:permStart w:id="656240724" w:edGrp="everyone"/>
            <w:r>
              <w:rPr>
                <w:rFonts w:ascii="Arial" w:hAnsi="Arial" w:cs="Arial"/>
                <w:sz w:val="22"/>
              </w:rPr>
              <w:t>Where materials have been used in a way other than originally intended, thus requiring more material to be ordered.</w:t>
            </w:r>
            <w:permEnd w:id="656240724"/>
          </w:p>
        </w:tc>
        <w:tc>
          <w:tcPr>
            <w:tcW w:w="335" w:type="pct"/>
            <w:tcBorders>
              <w:top w:val="nil"/>
              <w:left w:val="single" w:sz="12" w:space="0" w:color="auto"/>
              <w:bottom w:val="nil"/>
              <w:right w:val="nil"/>
            </w:tcBorders>
          </w:tcPr>
          <w:p w14:paraId="067839DF" w14:textId="77777777" w:rsidR="003B69C3" w:rsidRPr="00827129" w:rsidRDefault="003B69C3" w:rsidP="00B24DAA">
            <w:pPr>
              <w:ind w:left="993" w:hanging="993"/>
            </w:pPr>
          </w:p>
        </w:tc>
      </w:tr>
      <w:tr w:rsidR="003B69C3" w:rsidRPr="00827129" w14:paraId="27CA805F" w14:textId="77777777" w:rsidTr="00B24DAA">
        <w:trPr>
          <w:trHeight w:val="1020"/>
        </w:trPr>
        <w:tc>
          <w:tcPr>
            <w:tcW w:w="556" w:type="pct"/>
            <w:tcBorders>
              <w:top w:val="nil"/>
              <w:left w:val="nil"/>
              <w:bottom w:val="nil"/>
              <w:right w:val="single" w:sz="12" w:space="0" w:color="auto"/>
            </w:tcBorders>
          </w:tcPr>
          <w:p w14:paraId="2E898E35"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6E21551A" w14:textId="77777777"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0FCABC16" w14:textId="6A7F68B4" w:rsidR="003B69C3" w:rsidRPr="008C700C" w:rsidRDefault="00972D86" w:rsidP="00B24DAA">
            <w:pPr>
              <w:ind w:right="82"/>
              <w:jc w:val="center"/>
              <w:rPr>
                <w:rFonts w:ascii="Arial" w:hAnsi="Arial" w:cs="Arial"/>
                <w:sz w:val="22"/>
              </w:rPr>
            </w:pPr>
            <w:permStart w:id="2045849772" w:edGrp="everyone"/>
            <w:r>
              <w:rPr>
                <w:rFonts w:ascii="Arial" w:hAnsi="Arial" w:cs="Arial"/>
                <w:sz w:val="22"/>
              </w:rPr>
              <w:t>Occurs when the construction techniques originally planned have changed, thus causing unforeseen wasted materials.</w:t>
            </w:r>
            <w:permEnd w:id="2045849772"/>
          </w:p>
        </w:tc>
        <w:tc>
          <w:tcPr>
            <w:tcW w:w="335" w:type="pct"/>
            <w:tcBorders>
              <w:top w:val="nil"/>
              <w:left w:val="single" w:sz="12" w:space="0" w:color="auto"/>
              <w:bottom w:val="nil"/>
              <w:right w:val="nil"/>
            </w:tcBorders>
          </w:tcPr>
          <w:p w14:paraId="6F9E525C" w14:textId="77777777" w:rsidR="003B69C3" w:rsidRPr="00827129" w:rsidRDefault="003B69C3" w:rsidP="00B24DAA">
            <w:pPr>
              <w:ind w:left="993" w:hanging="993"/>
            </w:pPr>
          </w:p>
        </w:tc>
      </w:tr>
      <w:tr w:rsidR="003B69C3" w:rsidRPr="00827129" w14:paraId="4DA8A3E9" w14:textId="77777777" w:rsidTr="00B24DAA">
        <w:trPr>
          <w:trHeight w:val="1020"/>
        </w:trPr>
        <w:tc>
          <w:tcPr>
            <w:tcW w:w="556" w:type="pct"/>
            <w:tcBorders>
              <w:top w:val="nil"/>
              <w:left w:val="nil"/>
              <w:bottom w:val="nil"/>
              <w:right w:val="single" w:sz="12" w:space="0" w:color="auto"/>
            </w:tcBorders>
          </w:tcPr>
          <w:p w14:paraId="1EAB7430"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32950757" w14:textId="77777777"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1A476D66" w14:textId="105D36A0" w:rsidR="003B69C3" w:rsidRPr="008C700C" w:rsidRDefault="00972D86" w:rsidP="00B24DAA">
            <w:pPr>
              <w:ind w:right="82"/>
              <w:jc w:val="center"/>
              <w:rPr>
                <w:rFonts w:ascii="Arial" w:hAnsi="Arial" w:cs="Arial"/>
                <w:sz w:val="22"/>
              </w:rPr>
            </w:pPr>
            <w:permStart w:id="288974004" w:edGrp="everyone"/>
            <w:r>
              <w:rPr>
                <w:rFonts w:ascii="Arial" w:hAnsi="Arial" w:cs="Arial"/>
                <w:sz w:val="22"/>
              </w:rPr>
              <w:t>Where waste occurs due to mistakes in production or in the estimation/planning phase</w:t>
            </w:r>
            <w:permEnd w:id="288974004"/>
          </w:p>
        </w:tc>
        <w:tc>
          <w:tcPr>
            <w:tcW w:w="335" w:type="pct"/>
            <w:tcBorders>
              <w:top w:val="nil"/>
              <w:left w:val="single" w:sz="12" w:space="0" w:color="auto"/>
              <w:bottom w:val="nil"/>
              <w:right w:val="nil"/>
            </w:tcBorders>
          </w:tcPr>
          <w:p w14:paraId="413C9EE6" w14:textId="77777777" w:rsidR="003B69C3" w:rsidRPr="00827129" w:rsidRDefault="003B69C3" w:rsidP="00B24DAA">
            <w:pPr>
              <w:ind w:left="993" w:hanging="993"/>
            </w:pPr>
          </w:p>
        </w:tc>
      </w:tr>
      <w:tr w:rsidR="003B69C3" w:rsidRPr="00827129" w14:paraId="6D05F5D5" w14:textId="77777777" w:rsidTr="00B24DAA">
        <w:trPr>
          <w:trHeight w:val="1020"/>
        </w:trPr>
        <w:tc>
          <w:tcPr>
            <w:tcW w:w="556" w:type="pct"/>
            <w:tcBorders>
              <w:top w:val="nil"/>
              <w:left w:val="nil"/>
              <w:bottom w:val="nil"/>
              <w:right w:val="single" w:sz="12" w:space="0" w:color="auto"/>
            </w:tcBorders>
          </w:tcPr>
          <w:p w14:paraId="59A510FD"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2C89909B" w14:textId="77777777"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14:paraId="347D43DB" w14:textId="57E75C21" w:rsidR="003B69C3" w:rsidRPr="008C700C" w:rsidRDefault="00AF53AF" w:rsidP="00B24DAA">
            <w:pPr>
              <w:ind w:right="82"/>
              <w:jc w:val="center"/>
              <w:rPr>
                <w:rFonts w:ascii="Arial" w:hAnsi="Arial" w:cs="Arial"/>
                <w:sz w:val="22"/>
              </w:rPr>
            </w:pPr>
            <w:permStart w:id="2032167742" w:edGrp="everyone"/>
            <w:r>
              <w:rPr>
                <w:rFonts w:ascii="Arial" w:hAnsi="Arial" w:cs="Arial"/>
                <w:sz w:val="22"/>
              </w:rPr>
              <w:t>Where materials</w:t>
            </w:r>
            <w:r w:rsidR="00972D86">
              <w:rPr>
                <w:rFonts w:ascii="Arial" w:hAnsi="Arial" w:cs="Arial"/>
                <w:sz w:val="22"/>
              </w:rPr>
              <w:t xml:space="preserve"> have been stolen or vandalised</w:t>
            </w:r>
            <w:r>
              <w:rPr>
                <w:rFonts w:ascii="Arial" w:hAnsi="Arial" w:cs="Arial"/>
                <w:sz w:val="22"/>
              </w:rPr>
              <w:t xml:space="preserve"> </w:t>
            </w:r>
            <w:permEnd w:id="2032167742"/>
          </w:p>
        </w:tc>
        <w:tc>
          <w:tcPr>
            <w:tcW w:w="335" w:type="pct"/>
            <w:tcBorders>
              <w:top w:val="nil"/>
              <w:left w:val="single" w:sz="12" w:space="0" w:color="auto"/>
              <w:bottom w:val="nil"/>
              <w:right w:val="nil"/>
            </w:tcBorders>
          </w:tcPr>
          <w:p w14:paraId="44A0EF37" w14:textId="77777777" w:rsidR="003B69C3" w:rsidRPr="00827129" w:rsidRDefault="003B69C3" w:rsidP="00B24DAA">
            <w:pPr>
              <w:ind w:left="993" w:hanging="993"/>
            </w:pPr>
          </w:p>
        </w:tc>
      </w:tr>
    </w:tbl>
    <w:p w14:paraId="18B4D8F4" w14:textId="77777777" w:rsidR="003B69C3" w:rsidRPr="00827129" w:rsidRDefault="003B69C3" w:rsidP="003B69C3">
      <w:pPr>
        <w:rPr>
          <w:rFonts w:ascii="Arial" w:hAnsi="Arial" w:cs="Arial"/>
          <w:sz w:val="22"/>
          <w:szCs w:val="22"/>
        </w:rPr>
      </w:pPr>
    </w:p>
    <w:p w14:paraId="6CF3C3C2" w14:textId="77777777" w:rsidR="003B69C3" w:rsidRPr="00827129" w:rsidRDefault="003B69C3" w:rsidP="003B69C3">
      <w:pPr>
        <w:rPr>
          <w:rFonts w:ascii="Arial" w:hAnsi="Arial" w:cs="Arial"/>
          <w:sz w:val="22"/>
          <w:szCs w:val="22"/>
        </w:rPr>
      </w:pPr>
    </w:p>
    <w:p w14:paraId="5EA9CF61" w14:textId="77777777" w:rsidR="003B69C3" w:rsidRPr="00827129" w:rsidRDefault="003B69C3" w:rsidP="003B69C3">
      <w:pPr>
        <w:pStyle w:val="11CSTCPLQuestionBullet"/>
        <w:ind w:left="709" w:hanging="709"/>
      </w:pPr>
      <w:bookmarkStart w:id="11" w:name="_Ref516420101"/>
      <w:r w:rsidRPr="00827129">
        <w:t>Identify three (3) costs that must be considered when calculating plant costs.</w:t>
      </w:r>
      <w:bookmarkEnd w:id="11"/>
    </w:p>
    <w:p w14:paraId="33859747"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065356EF" w14:textId="77777777" w:rsidTr="003F178D">
        <w:trPr>
          <w:trHeight w:val="1701"/>
        </w:trPr>
        <w:tc>
          <w:tcPr>
            <w:tcW w:w="1027" w:type="dxa"/>
            <w:tcBorders>
              <w:top w:val="nil"/>
              <w:left w:val="nil"/>
              <w:bottom w:val="nil"/>
              <w:right w:val="single" w:sz="4" w:space="0" w:color="auto"/>
            </w:tcBorders>
          </w:tcPr>
          <w:p w14:paraId="27094CDF"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6C4D4" w14:textId="50780245" w:rsidR="003B69C3" w:rsidRPr="003F178D" w:rsidRDefault="00AF53AF" w:rsidP="00A84E29">
            <w:pPr>
              <w:rPr>
                <w:rFonts w:ascii="Arial" w:hAnsi="Arial" w:cs="Arial"/>
                <w:sz w:val="22"/>
                <w:szCs w:val="22"/>
              </w:rPr>
            </w:pPr>
            <w:permStart w:id="1359943799" w:edGrp="everyone"/>
            <w:r>
              <w:rPr>
                <w:rFonts w:ascii="Arial" w:hAnsi="Arial" w:cs="Arial"/>
                <w:sz w:val="22"/>
                <w:szCs w:val="22"/>
              </w:rPr>
              <w:t>Mobilisation (costs to bring the item to site</w:t>
            </w:r>
            <w:r w:rsidR="00972D86">
              <w:rPr>
                <w:rFonts w:ascii="Arial" w:hAnsi="Arial" w:cs="Arial"/>
                <w:sz w:val="22"/>
                <w:szCs w:val="22"/>
              </w:rPr>
              <w:t xml:space="preserve"> and set it up for use, as well as remove it from site); Plant purchase or hire costs; Running and maintenance costs, Labour or operator costs.</w:t>
            </w:r>
            <w:permEnd w:id="1359943799"/>
          </w:p>
        </w:tc>
        <w:permStart w:id="1548498492"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49CD3D"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548498492" w:displacedByCustomXml="prev"/>
      </w:tr>
    </w:tbl>
    <w:p w14:paraId="463AC406" w14:textId="77777777" w:rsidR="003B69C3" w:rsidRPr="00827129" w:rsidRDefault="003B69C3" w:rsidP="003B69C3">
      <w:pPr>
        <w:rPr>
          <w:rFonts w:ascii="Arial" w:hAnsi="Arial" w:cs="Arial"/>
          <w:sz w:val="22"/>
          <w:szCs w:val="22"/>
        </w:rPr>
      </w:pPr>
    </w:p>
    <w:p w14:paraId="577EF2AB" w14:textId="77777777" w:rsidR="003B69C3" w:rsidRPr="00827129" w:rsidRDefault="003B69C3" w:rsidP="003B69C3">
      <w:pPr>
        <w:pStyle w:val="11CSTCPLQuestionBullet"/>
        <w:ind w:left="709" w:hanging="709"/>
      </w:pPr>
      <w:bookmarkStart w:id="12" w:name="_Ref516420103"/>
      <w:r w:rsidRPr="00827129">
        <w:t>List the two ways in which subcontractors may provide a price for their work.</w:t>
      </w:r>
      <w:bookmarkEnd w:id="12"/>
    </w:p>
    <w:p w14:paraId="3C3077D1"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224CD552" w14:textId="77777777" w:rsidTr="00C36523">
        <w:trPr>
          <w:trHeight w:val="1134"/>
        </w:trPr>
        <w:tc>
          <w:tcPr>
            <w:tcW w:w="1027" w:type="dxa"/>
            <w:tcBorders>
              <w:top w:val="nil"/>
              <w:left w:val="nil"/>
              <w:bottom w:val="nil"/>
              <w:right w:val="single" w:sz="4" w:space="0" w:color="auto"/>
            </w:tcBorders>
          </w:tcPr>
          <w:p w14:paraId="2A7163C5"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0D440C" w14:textId="1F1ADD87" w:rsidR="003B69C3" w:rsidRPr="00827129" w:rsidRDefault="00AF53AF" w:rsidP="00A84E29">
            <w:pPr>
              <w:rPr>
                <w:rFonts w:ascii="Arial" w:hAnsi="Arial" w:cs="Arial"/>
                <w:sz w:val="22"/>
                <w:szCs w:val="22"/>
              </w:rPr>
            </w:pPr>
            <w:permStart w:id="383089375" w:edGrp="everyone"/>
            <w:r>
              <w:rPr>
                <w:rFonts w:ascii="Arial" w:hAnsi="Arial" w:cs="Arial"/>
                <w:sz w:val="22"/>
                <w:szCs w:val="22"/>
              </w:rPr>
              <w:t>Per unit price, all-inclusive price</w:t>
            </w:r>
            <w:permEnd w:id="383089375"/>
          </w:p>
        </w:tc>
        <w:permStart w:id="1547001374"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F86524"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547001374" w:displacedByCustomXml="prev"/>
      </w:tr>
    </w:tbl>
    <w:p w14:paraId="78A069F3" w14:textId="77777777" w:rsidR="003B69C3" w:rsidRPr="00827129" w:rsidRDefault="003B69C3" w:rsidP="003B69C3">
      <w:pPr>
        <w:rPr>
          <w:rFonts w:ascii="Arial" w:hAnsi="Arial" w:cs="Arial"/>
          <w:sz w:val="22"/>
          <w:szCs w:val="22"/>
        </w:rPr>
      </w:pPr>
    </w:p>
    <w:p w14:paraId="3D0D9433" w14:textId="77777777" w:rsidR="003B69C3" w:rsidRPr="00827129" w:rsidRDefault="003B69C3" w:rsidP="003B69C3">
      <w:pPr>
        <w:rPr>
          <w:rFonts w:ascii="Arial" w:hAnsi="Arial" w:cs="Arial"/>
          <w:sz w:val="22"/>
          <w:szCs w:val="22"/>
        </w:rPr>
      </w:pPr>
    </w:p>
    <w:p w14:paraId="4CFB4B5B" w14:textId="77777777" w:rsidR="003B69C3" w:rsidRPr="00827129" w:rsidRDefault="003B69C3" w:rsidP="003B69C3">
      <w:pPr>
        <w:pStyle w:val="11CSTCPLQuestionBullet"/>
        <w:ind w:left="709" w:hanging="709"/>
      </w:pPr>
      <w:bookmarkStart w:id="13" w:name="_Ref516420106"/>
      <w:r w:rsidRPr="00827129">
        <w:t>Identify ten (10) trades that may be required for a residential or commercial building project.</w:t>
      </w:r>
      <w:bookmarkEnd w:id="13"/>
    </w:p>
    <w:p w14:paraId="5F86D24D"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1088CACE" w14:textId="77777777" w:rsidTr="00C36523">
        <w:trPr>
          <w:trHeight w:val="4921"/>
        </w:trPr>
        <w:tc>
          <w:tcPr>
            <w:tcW w:w="1027" w:type="dxa"/>
            <w:tcBorders>
              <w:top w:val="nil"/>
              <w:left w:val="nil"/>
              <w:bottom w:val="nil"/>
              <w:right w:val="single" w:sz="4" w:space="0" w:color="auto"/>
            </w:tcBorders>
          </w:tcPr>
          <w:p w14:paraId="523EB18F"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2E8FC5" w14:textId="07064B67" w:rsidR="003B69C3" w:rsidRPr="00827129" w:rsidRDefault="00972D86" w:rsidP="00A84E29">
            <w:pPr>
              <w:rPr>
                <w:rFonts w:ascii="Arial" w:hAnsi="Arial" w:cs="Arial"/>
                <w:sz w:val="22"/>
                <w:szCs w:val="22"/>
              </w:rPr>
            </w:pPr>
            <w:permStart w:id="2054825218" w:edGrp="everyone"/>
            <w:r>
              <w:rPr>
                <w:rFonts w:ascii="Arial" w:hAnsi="Arial" w:cs="Arial"/>
                <w:sz w:val="22"/>
                <w:szCs w:val="22"/>
              </w:rPr>
              <w:t xml:space="preserve">Earthworks; Site works; concrete work; brickwork; carpentry and joinery; Plastering and tiling; structural steelwork; metalwork; specialised areas (e.g plumbing and drainage, glazing, painting, electrical, air-conditioning) </w:t>
            </w:r>
            <w:permEnd w:id="2054825218"/>
          </w:p>
        </w:tc>
        <w:permStart w:id="162552667"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4E43B7"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62552667" w:displacedByCustomXml="prev"/>
      </w:tr>
    </w:tbl>
    <w:p w14:paraId="6AD8F61C" w14:textId="77777777" w:rsidR="003B69C3" w:rsidRPr="00827129" w:rsidRDefault="003B69C3" w:rsidP="003B69C3">
      <w:pPr>
        <w:rPr>
          <w:rFonts w:ascii="Arial" w:hAnsi="Arial" w:cs="Arial"/>
          <w:sz w:val="22"/>
          <w:szCs w:val="22"/>
        </w:rPr>
      </w:pPr>
    </w:p>
    <w:p w14:paraId="20666FA2" w14:textId="77777777" w:rsidR="007C2A88" w:rsidRPr="00827129" w:rsidRDefault="007C2A88" w:rsidP="007C2A88">
      <w:pPr>
        <w:rPr>
          <w:rFonts w:ascii="Arial" w:hAnsi="Arial" w:cs="Arial"/>
          <w:sz w:val="22"/>
          <w:szCs w:val="22"/>
        </w:rPr>
      </w:pPr>
    </w:p>
    <w:p w14:paraId="14D55D37" w14:textId="77777777" w:rsidR="007C2A88" w:rsidRPr="00827129" w:rsidRDefault="007C2A88" w:rsidP="007C2A88">
      <w:pPr>
        <w:pStyle w:val="11CSTCPLQuestionBullet"/>
        <w:ind w:left="709" w:hanging="709"/>
      </w:pPr>
      <w:bookmarkStart w:id="14" w:name="_Ref497317794"/>
      <w:r w:rsidRPr="00827129">
        <w:t xml:space="preserve">True or False (Tick your response): </w:t>
      </w:r>
      <w:r w:rsidR="003B69C3" w:rsidRPr="00827129">
        <w:t>Each subcontractor is individually responsible to the client for a job tendered by a builder</w:t>
      </w:r>
      <w:r w:rsidRPr="00827129">
        <w:t>.</w:t>
      </w:r>
      <w:bookmarkEnd w:id="14"/>
    </w:p>
    <w:p w14:paraId="5865C5C5" w14:textId="77777777"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D4BDD" w:rsidRPr="00827129" w14:paraId="2947A4FF" w14:textId="77777777" w:rsidTr="002D4BDD">
        <w:trPr>
          <w:trHeight w:val="425"/>
        </w:trPr>
        <w:tc>
          <w:tcPr>
            <w:tcW w:w="1556" w:type="pct"/>
            <w:tcBorders>
              <w:top w:val="nil"/>
              <w:left w:val="nil"/>
              <w:bottom w:val="nil"/>
              <w:right w:val="single" w:sz="12" w:space="0" w:color="auto"/>
            </w:tcBorders>
            <w:shd w:val="clear" w:color="auto" w:fill="auto"/>
          </w:tcPr>
          <w:p w14:paraId="5360F8A6" w14:textId="77777777" w:rsidR="002D4BDD" w:rsidRPr="00827129" w:rsidRDefault="002D4BDD" w:rsidP="002D4BDD">
            <w:pPr>
              <w:keepNext/>
              <w:ind w:left="993" w:hanging="993"/>
            </w:pPr>
            <w:r w:rsidRPr="00827129">
              <w:rPr>
                <w:rFonts w:ascii="Arial" w:hAnsi="Arial" w:cs="Arial"/>
                <w:b/>
                <w:sz w:val="22"/>
                <w:szCs w:val="22"/>
              </w:rPr>
              <w:t>Answer</w:t>
            </w:r>
          </w:p>
        </w:tc>
        <w:permStart w:id="49303590"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2FC93A" w14:textId="77777777"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3035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479681" w14:textId="77777777"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14:paraId="2365A3F0" w14:textId="77777777" w:rsidR="002D4BDD" w:rsidRPr="00827129" w:rsidRDefault="002D4BDD" w:rsidP="002D4BDD">
            <w:pPr>
              <w:keepNext/>
              <w:ind w:left="993" w:hanging="993"/>
              <w:rPr>
                <w:rFonts w:ascii="Arial" w:hAnsi="Arial" w:cs="Arial"/>
                <w:sz w:val="44"/>
                <w:szCs w:val="44"/>
              </w:rPr>
            </w:pPr>
          </w:p>
        </w:tc>
        <w:permStart w:id="33438221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4EF632"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334382211" w:displacedByCustomXml="prev"/>
      </w:tr>
      <w:tr w:rsidR="002D4BDD" w:rsidRPr="00827129" w14:paraId="2ED33B48" w14:textId="77777777" w:rsidTr="002D4BDD">
        <w:trPr>
          <w:trHeight w:val="425"/>
        </w:trPr>
        <w:tc>
          <w:tcPr>
            <w:tcW w:w="1556" w:type="pct"/>
            <w:tcBorders>
              <w:top w:val="nil"/>
              <w:left w:val="nil"/>
              <w:bottom w:val="nil"/>
              <w:right w:val="single" w:sz="12" w:space="0" w:color="auto"/>
            </w:tcBorders>
          </w:tcPr>
          <w:p w14:paraId="3C919365" w14:textId="77777777" w:rsidR="002D4BDD" w:rsidRPr="00827129" w:rsidRDefault="002D4BDD" w:rsidP="002D4BDD">
            <w:pPr>
              <w:ind w:left="993" w:hanging="993"/>
              <w:jc w:val="center"/>
            </w:pPr>
          </w:p>
        </w:tc>
        <w:permStart w:id="1370191961"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D04B7B" w14:textId="620B1F6D" w:rsidR="002D4BDD" w:rsidRPr="00827129" w:rsidRDefault="00AF53AF"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01919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EC7397" w14:textId="77777777"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14:paraId="261B53C1" w14:textId="77777777" w:rsidR="002D4BDD" w:rsidRPr="00827129" w:rsidRDefault="002D4BDD" w:rsidP="002D4BDD">
            <w:pPr>
              <w:ind w:left="993" w:hanging="993"/>
            </w:pPr>
          </w:p>
        </w:tc>
        <w:tc>
          <w:tcPr>
            <w:tcW w:w="336" w:type="pct"/>
            <w:tcBorders>
              <w:top w:val="nil"/>
              <w:left w:val="nil"/>
              <w:bottom w:val="nil"/>
              <w:right w:val="nil"/>
            </w:tcBorders>
          </w:tcPr>
          <w:p w14:paraId="0168DC2C" w14:textId="77777777" w:rsidR="002D4BDD" w:rsidRPr="00827129" w:rsidRDefault="002D4BDD" w:rsidP="002D4BDD">
            <w:pPr>
              <w:ind w:left="993" w:hanging="993"/>
            </w:pPr>
          </w:p>
        </w:tc>
      </w:tr>
    </w:tbl>
    <w:p w14:paraId="789614F1" w14:textId="77777777" w:rsidR="007C2A88" w:rsidRPr="00827129" w:rsidRDefault="007C2A88" w:rsidP="007C2A88">
      <w:pPr>
        <w:rPr>
          <w:rFonts w:ascii="Arial" w:hAnsi="Arial" w:cs="Arial"/>
          <w:sz w:val="22"/>
          <w:szCs w:val="22"/>
        </w:rPr>
      </w:pPr>
    </w:p>
    <w:p w14:paraId="30AE5A73" w14:textId="77777777" w:rsidR="00EB50D9" w:rsidRPr="00827129" w:rsidRDefault="00EB50D9" w:rsidP="007C2A88">
      <w:pPr>
        <w:rPr>
          <w:rFonts w:ascii="Arial" w:hAnsi="Arial" w:cs="Arial"/>
          <w:sz w:val="22"/>
          <w:szCs w:val="22"/>
        </w:rPr>
      </w:pPr>
    </w:p>
    <w:p w14:paraId="2BD0B76F" w14:textId="77777777" w:rsidR="00EB50D9" w:rsidRPr="00827129" w:rsidRDefault="00EB50D9" w:rsidP="00EB50D9">
      <w:pPr>
        <w:pStyle w:val="11CSTCPLQuestionBullet"/>
        <w:ind w:left="709" w:hanging="709"/>
      </w:pPr>
      <w:bookmarkStart w:id="15" w:name="_Ref516421466"/>
      <w:r w:rsidRPr="00827129">
        <w:t>Name one (1) type of project costing software.</w:t>
      </w:r>
      <w:bookmarkEnd w:id="15"/>
    </w:p>
    <w:p w14:paraId="0119E602" w14:textId="77777777"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B50D9" w:rsidRPr="00827129" w14:paraId="771022B2" w14:textId="77777777" w:rsidTr="00C36523">
        <w:trPr>
          <w:trHeight w:val="1134"/>
        </w:trPr>
        <w:tc>
          <w:tcPr>
            <w:tcW w:w="1027" w:type="dxa"/>
            <w:tcBorders>
              <w:top w:val="nil"/>
              <w:left w:val="nil"/>
              <w:bottom w:val="nil"/>
              <w:right w:val="single" w:sz="4" w:space="0" w:color="auto"/>
            </w:tcBorders>
          </w:tcPr>
          <w:p w14:paraId="5999958B" w14:textId="77777777"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AE5E3" w14:textId="63D492B6" w:rsidR="00EB50D9" w:rsidRPr="00827129" w:rsidRDefault="00A15FED" w:rsidP="00A84E29">
            <w:pPr>
              <w:rPr>
                <w:rFonts w:ascii="Arial" w:hAnsi="Arial" w:cs="Arial"/>
                <w:sz w:val="22"/>
                <w:szCs w:val="22"/>
              </w:rPr>
            </w:pPr>
            <w:permStart w:id="934703272" w:edGrp="everyone"/>
            <w:r>
              <w:rPr>
                <w:rFonts w:ascii="Arial" w:hAnsi="Arial" w:cs="Arial"/>
                <w:sz w:val="22"/>
                <w:szCs w:val="22"/>
              </w:rPr>
              <w:t>PCR</w:t>
            </w:r>
            <w:permEnd w:id="934703272"/>
          </w:p>
        </w:tc>
        <w:permStart w:id="1380276014"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222C73" w14:textId="77777777"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380276014" w:displacedByCustomXml="prev"/>
      </w:tr>
    </w:tbl>
    <w:p w14:paraId="41100E96" w14:textId="77777777" w:rsidR="00EB50D9" w:rsidRPr="00827129" w:rsidRDefault="00EB50D9" w:rsidP="00EB50D9">
      <w:pPr>
        <w:rPr>
          <w:rFonts w:ascii="Arial" w:hAnsi="Arial" w:cs="Arial"/>
          <w:sz w:val="22"/>
          <w:szCs w:val="22"/>
        </w:rPr>
      </w:pPr>
    </w:p>
    <w:p w14:paraId="200C5727" w14:textId="77777777" w:rsidR="00EB50D9" w:rsidRPr="00827129" w:rsidRDefault="00EB50D9">
      <w:pPr>
        <w:jc w:val="left"/>
        <w:rPr>
          <w:rFonts w:ascii="Arial" w:hAnsi="Arial" w:cs="Arial"/>
          <w:sz w:val="22"/>
          <w:szCs w:val="22"/>
        </w:rPr>
      </w:pPr>
      <w:r w:rsidRPr="00827129">
        <w:rPr>
          <w:rFonts w:ascii="Arial" w:hAnsi="Arial" w:cs="Arial"/>
          <w:sz w:val="22"/>
          <w:szCs w:val="22"/>
        </w:rPr>
        <w:br w:type="page"/>
      </w:r>
    </w:p>
    <w:p w14:paraId="147831A9" w14:textId="77777777" w:rsidR="003B69C3" w:rsidRPr="00827129" w:rsidRDefault="003B69C3" w:rsidP="003B69C3">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14:paraId="6215E69A"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7884DFD6" w14:textId="77777777" w:rsidTr="002D4BDD">
        <w:trPr>
          <w:trHeight w:val="425"/>
        </w:trPr>
        <w:tc>
          <w:tcPr>
            <w:tcW w:w="1557" w:type="pct"/>
            <w:tcBorders>
              <w:top w:val="nil"/>
              <w:left w:val="nil"/>
              <w:bottom w:val="nil"/>
              <w:right w:val="single" w:sz="12" w:space="0" w:color="auto"/>
            </w:tcBorders>
            <w:shd w:val="clear" w:color="auto" w:fill="auto"/>
          </w:tcPr>
          <w:p w14:paraId="7D3C8359" w14:textId="77777777" w:rsidR="002D4BDD" w:rsidRPr="00827129" w:rsidRDefault="002D4BDD" w:rsidP="002D4BDD">
            <w:pPr>
              <w:keepNext/>
              <w:ind w:left="993" w:hanging="993"/>
            </w:pPr>
            <w:r w:rsidRPr="00827129">
              <w:rPr>
                <w:rFonts w:ascii="Arial" w:hAnsi="Arial" w:cs="Arial"/>
                <w:b/>
                <w:sz w:val="22"/>
                <w:szCs w:val="22"/>
              </w:rPr>
              <w:t>Answer</w:t>
            </w:r>
          </w:p>
        </w:tc>
        <w:permStart w:id="1073053162"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87F2A2" w14:textId="7F65CCB3" w:rsidR="002D4BDD" w:rsidRPr="00827129" w:rsidRDefault="00A15FE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30531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73E9BA"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48DA32E0" w14:textId="77777777" w:rsidR="002D4BDD" w:rsidRPr="00827129" w:rsidRDefault="002D4BDD" w:rsidP="002D4BDD">
            <w:pPr>
              <w:keepNext/>
              <w:ind w:left="993" w:hanging="993"/>
              <w:rPr>
                <w:rFonts w:ascii="Arial" w:hAnsi="Arial" w:cs="Arial"/>
                <w:sz w:val="44"/>
                <w:szCs w:val="44"/>
              </w:rPr>
            </w:pPr>
          </w:p>
        </w:tc>
        <w:permStart w:id="1363034988"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DE9EF4"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363034988" w:displacedByCustomXml="prev"/>
      </w:tr>
      <w:tr w:rsidR="002D4BDD" w:rsidRPr="00827129" w14:paraId="44550B4A" w14:textId="77777777" w:rsidTr="002D4BDD">
        <w:trPr>
          <w:trHeight w:val="425"/>
        </w:trPr>
        <w:tc>
          <w:tcPr>
            <w:tcW w:w="1557" w:type="pct"/>
            <w:tcBorders>
              <w:top w:val="nil"/>
              <w:left w:val="nil"/>
              <w:bottom w:val="nil"/>
              <w:right w:val="single" w:sz="12" w:space="0" w:color="auto"/>
            </w:tcBorders>
          </w:tcPr>
          <w:p w14:paraId="1C8C15D9" w14:textId="77777777" w:rsidR="002D4BDD" w:rsidRPr="00827129" w:rsidRDefault="002D4BDD" w:rsidP="002D4BDD">
            <w:pPr>
              <w:ind w:left="993" w:hanging="993"/>
              <w:jc w:val="center"/>
            </w:pPr>
          </w:p>
        </w:tc>
        <w:permStart w:id="1927049423"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2ED81C"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70494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257F71"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0696E0A8" w14:textId="77777777" w:rsidR="002D4BDD" w:rsidRPr="00827129" w:rsidRDefault="002D4BDD" w:rsidP="002D4BDD">
            <w:pPr>
              <w:ind w:left="993" w:hanging="993"/>
            </w:pPr>
          </w:p>
        </w:tc>
        <w:tc>
          <w:tcPr>
            <w:tcW w:w="336" w:type="pct"/>
            <w:tcBorders>
              <w:top w:val="nil"/>
              <w:left w:val="nil"/>
              <w:bottom w:val="nil"/>
              <w:right w:val="nil"/>
            </w:tcBorders>
          </w:tcPr>
          <w:p w14:paraId="65352EE6" w14:textId="77777777" w:rsidR="002D4BDD" w:rsidRPr="00827129" w:rsidRDefault="002D4BDD" w:rsidP="002D4BDD">
            <w:pPr>
              <w:ind w:left="993" w:hanging="993"/>
            </w:pPr>
          </w:p>
        </w:tc>
      </w:tr>
    </w:tbl>
    <w:p w14:paraId="0D9EF8A4" w14:textId="77777777" w:rsidR="003B69C3" w:rsidRPr="00827129" w:rsidRDefault="003B69C3" w:rsidP="003B69C3">
      <w:pPr>
        <w:rPr>
          <w:rFonts w:ascii="Arial" w:hAnsi="Arial" w:cs="Arial"/>
          <w:sz w:val="22"/>
          <w:szCs w:val="22"/>
        </w:rPr>
      </w:pPr>
    </w:p>
    <w:p w14:paraId="26B56E7E" w14:textId="77777777" w:rsidR="00495E11" w:rsidRPr="00827129" w:rsidRDefault="00495E11" w:rsidP="00495E11">
      <w:pPr>
        <w:rPr>
          <w:rFonts w:ascii="Arial" w:hAnsi="Arial" w:cs="Arial"/>
          <w:sz w:val="22"/>
          <w:szCs w:val="22"/>
        </w:rPr>
      </w:pPr>
    </w:p>
    <w:p w14:paraId="195C931F" w14:textId="77777777" w:rsidR="00495E11" w:rsidRPr="00827129" w:rsidRDefault="00495E11" w:rsidP="00495E11">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0F84BA59" w14:textId="77777777"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2A3A96C9" w14:textId="77777777" w:rsidTr="002D4BDD">
        <w:trPr>
          <w:trHeight w:val="425"/>
        </w:trPr>
        <w:tc>
          <w:tcPr>
            <w:tcW w:w="1557" w:type="pct"/>
            <w:tcBorders>
              <w:top w:val="nil"/>
              <w:left w:val="nil"/>
              <w:bottom w:val="nil"/>
              <w:right w:val="single" w:sz="12" w:space="0" w:color="auto"/>
            </w:tcBorders>
            <w:shd w:val="clear" w:color="auto" w:fill="auto"/>
          </w:tcPr>
          <w:p w14:paraId="71ED90A4" w14:textId="77777777" w:rsidR="002D4BDD" w:rsidRPr="00827129" w:rsidRDefault="002D4BDD" w:rsidP="002D4BDD">
            <w:pPr>
              <w:keepNext/>
              <w:ind w:left="993" w:hanging="993"/>
            </w:pPr>
            <w:r w:rsidRPr="00827129">
              <w:rPr>
                <w:rFonts w:ascii="Arial" w:hAnsi="Arial" w:cs="Arial"/>
                <w:b/>
                <w:sz w:val="22"/>
                <w:szCs w:val="22"/>
              </w:rPr>
              <w:t>Answer</w:t>
            </w:r>
          </w:p>
        </w:tc>
        <w:permStart w:id="96748861"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D2D924" w14:textId="5C111515" w:rsidR="002D4BDD" w:rsidRPr="00827129" w:rsidRDefault="00AF53AF"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7488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E113C4"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65C0304D" w14:textId="77777777" w:rsidR="002D4BDD" w:rsidRPr="00827129" w:rsidRDefault="002D4BDD" w:rsidP="002D4BDD">
            <w:pPr>
              <w:keepNext/>
              <w:ind w:left="993" w:hanging="993"/>
              <w:rPr>
                <w:rFonts w:ascii="Arial" w:hAnsi="Arial" w:cs="Arial"/>
                <w:sz w:val="44"/>
                <w:szCs w:val="44"/>
              </w:rPr>
            </w:pPr>
          </w:p>
        </w:tc>
        <w:permStart w:id="690121105"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909DB9B"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690121105" w:displacedByCustomXml="prev"/>
      </w:tr>
      <w:tr w:rsidR="002D4BDD" w:rsidRPr="00827129" w14:paraId="2679FD8C" w14:textId="77777777" w:rsidTr="002D4BDD">
        <w:trPr>
          <w:trHeight w:val="425"/>
        </w:trPr>
        <w:tc>
          <w:tcPr>
            <w:tcW w:w="1557" w:type="pct"/>
            <w:tcBorders>
              <w:top w:val="nil"/>
              <w:left w:val="nil"/>
              <w:bottom w:val="nil"/>
              <w:right w:val="single" w:sz="12" w:space="0" w:color="auto"/>
            </w:tcBorders>
          </w:tcPr>
          <w:p w14:paraId="24B76FD1" w14:textId="77777777" w:rsidR="002D4BDD" w:rsidRPr="00827129" w:rsidRDefault="002D4BDD" w:rsidP="002D4BDD">
            <w:pPr>
              <w:ind w:left="993" w:hanging="993"/>
              <w:jc w:val="center"/>
            </w:pPr>
          </w:p>
        </w:tc>
        <w:permStart w:id="1314029134"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4973C0" w14:textId="05D871E4" w:rsidR="002D4BDD" w:rsidRPr="00827129" w:rsidRDefault="00AF53A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40291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EA69E3"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73ECFAD6" w14:textId="77777777" w:rsidR="002D4BDD" w:rsidRPr="00827129" w:rsidRDefault="002D4BDD" w:rsidP="002D4BDD">
            <w:pPr>
              <w:ind w:left="993" w:hanging="993"/>
            </w:pPr>
          </w:p>
        </w:tc>
        <w:tc>
          <w:tcPr>
            <w:tcW w:w="336" w:type="pct"/>
            <w:tcBorders>
              <w:top w:val="nil"/>
              <w:left w:val="nil"/>
              <w:bottom w:val="nil"/>
              <w:right w:val="nil"/>
            </w:tcBorders>
          </w:tcPr>
          <w:p w14:paraId="655FC79F" w14:textId="77777777" w:rsidR="002D4BDD" w:rsidRPr="00827129" w:rsidRDefault="002D4BDD" w:rsidP="002D4BDD">
            <w:pPr>
              <w:ind w:left="993" w:hanging="993"/>
            </w:pPr>
          </w:p>
        </w:tc>
      </w:tr>
    </w:tbl>
    <w:p w14:paraId="3100B515" w14:textId="77777777" w:rsidR="00495E11" w:rsidRPr="00827129" w:rsidRDefault="00495E11" w:rsidP="00495E11">
      <w:pPr>
        <w:rPr>
          <w:rFonts w:ascii="Arial" w:hAnsi="Arial" w:cs="Arial"/>
          <w:sz w:val="22"/>
          <w:szCs w:val="22"/>
        </w:rPr>
      </w:pPr>
    </w:p>
    <w:p w14:paraId="032FBC93" w14:textId="77777777" w:rsidR="00E91BC8" w:rsidRPr="00827129" w:rsidRDefault="00E91BC8" w:rsidP="00E91BC8">
      <w:pPr>
        <w:rPr>
          <w:rFonts w:ascii="Arial" w:hAnsi="Arial" w:cs="Arial"/>
          <w:sz w:val="22"/>
          <w:szCs w:val="22"/>
        </w:rPr>
      </w:pPr>
    </w:p>
    <w:p w14:paraId="596213FD" w14:textId="77777777" w:rsidR="00E91BC8" w:rsidRPr="00827129" w:rsidRDefault="00E91BC8" w:rsidP="00E91BC8">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22A5C0C8" w14:textId="77777777"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0AF39EB0" w14:textId="77777777" w:rsidTr="002D4BDD">
        <w:trPr>
          <w:trHeight w:val="425"/>
        </w:trPr>
        <w:tc>
          <w:tcPr>
            <w:tcW w:w="1557" w:type="pct"/>
            <w:tcBorders>
              <w:top w:val="nil"/>
              <w:left w:val="nil"/>
              <w:bottom w:val="nil"/>
              <w:right w:val="single" w:sz="12" w:space="0" w:color="auto"/>
            </w:tcBorders>
            <w:shd w:val="clear" w:color="auto" w:fill="auto"/>
          </w:tcPr>
          <w:p w14:paraId="4BE18A67" w14:textId="77777777" w:rsidR="002D4BDD" w:rsidRPr="00827129" w:rsidRDefault="002D4BDD" w:rsidP="002D4BDD">
            <w:pPr>
              <w:keepNext/>
              <w:ind w:left="993" w:hanging="993"/>
            </w:pPr>
            <w:r w:rsidRPr="00827129">
              <w:rPr>
                <w:rFonts w:ascii="Arial" w:hAnsi="Arial" w:cs="Arial"/>
                <w:b/>
                <w:sz w:val="22"/>
                <w:szCs w:val="22"/>
              </w:rPr>
              <w:t>Answer</w:t>
            </w:r>
          </w:p>
        </w:tc>
        <w:permStart w:id="1943370566"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8771C7" w14:textId="2A6C7743" w:rsidR="002D4BDD" w:rsidRPr="00827129" w:rsidRDefault="00A15FE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33705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24A966"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5A837A2E" w14:textId="77777777" w:rsidR="002D4BDD" w:rsidRPr="00827129" w:rsidRDefault="002D4BDD" w:rsidP="002D4BDD">
            <w:pPr>
              <w:keepNext/>
              <w:ind w:left="993" w:hanging="993"/>
              <w:rPr>
                <w:rFonts w:ascii="Arial" w:hAnsi="Arial" w:cs="Arial"/>
                <w:sz w:val="44"/>
                <w:szCs w:val="44"/>
              </w:rPr>
            </w:pPr>
          </w:p>
        </w:tc>
        <w:permStart w:id="867571764"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0F32589" w14:textId="77777777" w:rsidR="002D4BDD" w:rsidRPr="00827129" w:rsidRDefault="002B763F" w:rsidP="002D4BDD">
                <w:pPr>
                  <w:keepNext/>
                  <w:ind w:left="993" w:hanging="993"/>
                </w:pPr>
                <w:r>
                  <w:rPr>
                    <w:rFonts w:ascii="Arial" w:hAnsi="Arial" w:cs="Arial"/>
                    <w:sz w:val="44"/>
                    <w:szCs w:val="44"/>
                  </w:rPr>
                  <w:sym w:font="Wingdings" w:char="F0A8"/>
                </w:r>
              </w:p>
            </w:tc>
          </w:sdtContent>
        </w:sdt>
        <w:permEnd w:id="867571764" w:displacedByCustomXml="prev"/>
      </w:tr>
      <w:tr w:rsidR="002D4BDD" w:rsidRPr="00827129" w14:paraId="1C6C297C" w14:textId="77777777" w:rsidTr="002D4BDD">
        <w:trPr>
          <w:trHeight w:val="425"/>
        </w:trPr>
        <w:tc>
          <w:tcPr>
            <w:tcW w:w="1557" w:type="pct"/>
            <w:tcBorders>
              <w:top w:val="nil"/>
              <w:left w:val="nil"/>
              <w:bottom w:val="nil"/>
              <w:right w:val="single" w:sz="12" w:space="0" w:color="auto"/>
            </w:tcBorders>
          </w:tcPr>
          <w:p w14:paraId="3F1B75F8" w14:textId="77777777" w:rsidR="002D4BDD" w:rsidRPr="00827129" w:rsidRDefault="002D4BDD" w:rsidP="002D4BDD">
            <w:pPr>
              <w:ind w:left="993" w:hanging="993"/>
              <w:jc w:val="center"/>
            </w:pPr>
          </w:p>
        </w:tc>
        <w:permStart w:id="860363718"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97AA2" w14:textId="77777777"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03637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32583F"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1A700FA1" w14:textId="77777777" w:rsidR="002D4BDD" w:rsidRPr="00827129" w:rsidRDefault="002D4BDD" w:rsidP="002D4BDD">
            <w:pPr>
              <w:ind w:left="993" w:hanging="993"/>
            </w:pPr>
          </w:p>
        </w:tc>
        <w:tc>
          <w:tcPr>
            <w:tcW w:w="336" w:type="pct"/>
            <w:tcBorders>
              <w:top w:val="nil"/>
              <w:left w:val="nil"/>
              <w:bottom w:val="nil"/>
              <w:right w:val="nil"/>
            </w:tcBorders>
          </w:tcPr>
          <w:p w14:paraId="58144371" w14:textId="77777777" w:rsidR="002D4BDD" w:rsidRPr="00827129" w:rsidRDefault="002D4BDD" w:rsidP="002D4BDD">
            <w:pPr>
              <w:ind w:left="993" w:hanging="993"/>
            </w:pPr>
          </w:p>
        </w:tc>
      </w:tr>
    </w:tbl>
    <w:p w14:paraId="7C802EF1" w14:textId="77777777" w:rsidR="00E91BC8" w:rsidRPr="00827129" w:rsidRDefault="00E91BC8" w:rsidP="00E91BC8">
      <w:pPr>
        <w:rPr>
          <w:rFonts w:ascii="Arial" w:hAnsi="Arial" w:cs="Arial"/>
          <w:sz w:val="22"/>
          <w:szCs w:val="22"/>
        </w:rPr>
      </w:pPr>
    </w:p>
    <w:p w14:paraId="5C95DCE5" w14:textId="77777777" w:rsidR="00EE1B67" w:rsidRPr="00827129" w:rsidRDefault="00EE1B67" w:rsidP="00EE1B67">
      <w:pPr>
        <w:rPr>
          <w:rFonts w:ascii="Arial" w:hAnsi="Arial" w:cs="Arial"/>
          <w:sz w:val="22"/>
          <w:szCs w:val="22"/>
        </w:rPr>
      </w:pPr>
    </w:p>
    <w:p w14:paraId="7C481514" w14:textId="77777777" w:rsidR="00EE1B67" w:rsidRPr="00827129" w:rsidRDefault="00EE1B67" w:rsidP="00EE1B67">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745DA2F0" w14:textId="77777777"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EE1B67" w:rsidRPr="00827129" w14:paraId="3BEC9437" w14:textId="77777777" w:rsidTr="00EE1B67">
        <w:tc>
          <w:tcPr>
            <w:tcW w:w="556" w:type="pct"/>
            <w:tcBorders>
              <w:top w:val="nil"/>
              <w:left w:val="nil"/>
              <w:bottom w:val="nil"/>
              <w:right w:val="single" w:sz="12" w:space="0" w:color="auto"/>
            </w:tcBorders>
          </w:tcPr>
          <w:p w14:paraId="4740C8FF" w14:textId="77777777"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1B6BC990" w14:textId="77777777"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11205482" w14:textId="77777777" w:rsidR="00EE1B67" w:rsidRPr="00827129" w:rsidRDefault="00EE1B67" w:rsidP="00EE1B67">
            <w:pPr>
              <w:keepNext/>
              <w:ind w:left="993" w:right="82" w:hanging="993"/>
              <w:jc w:val="center"/>
            </w:pPr>
            <w:r w:rsidRPr="00827129">
              <w:t>Description</w:t>
            </w:r>
          </w:p>
        </w:tc>
        <w:permStart w:id="1009541204"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056C5BD" w14:textId="77777777"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1009541204" w:displacedByCustomXml="prev"/>
      </w:tr>
      <w:tr w:rsidR="00EE1B67" w:rsidRPr="00827129" w14:paraId="082436D7" w14:textId="77777777" w:rsidTr="00EE1B67">
        <w:trPr>
          <w:trHeight w:val="1417"/>
        </w:trPr>
        <w:tc>
          <w:tcPr>
            <w:tcW w:w="556" w:type="pct"/>
            <w:tcBorders>
              <w:top w:val="nil"/>
              <w:left w:val="nil"/>
              <w:bottom w:val="nil"/>
              <w:right w:val="single" w:sz="12" w:space="0" w:color="auto"/>
            </w:tcBorders>
          </w:tcPr>
          <w:p w14:paraId="7DFED06D" w14:textId="77777777"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14:paraId="338EEC9F" w14:textId="77777777"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0D184F87" w14:textId="2E0CF65F" w:rsidR="00EE1B67" w:rsidRPr="008C700C" w:rsidRDefault="00972D86" w:rsidP="00EE1B67">
            <w:pPr>
              <w:ind w:right="82"/>
              <w:jc w:val="center"/>
              <w:rPr>
                <w:rFonts w:ascii="Arial" w:hAnsi="Arial" w:cs="Arial"/>
                <w:sz w:val="22"/>
              </w:rPr>
            </w:pPr>
            <w:permStart w:id="762973895" w:edGrp="everyone"/>
            <w:r>
              <w:rPr>
                <w:rFonts w:ascii="Arial" w:hAnsi="Arial" w:cs="Arial"/>
                <w:sz w:val="22"/>
              </w:rPr>
              <w:t>National Construction Code, Building Code of Australia</w:t>
            </w:r>
            <w:permEnd w:id="762973895"/>
          </w:p>
        </w:tc>
        <w:tc>
          <w:tcPr>
            <w:tcW w:w="335" w:type="pct"/>
            <w:tcBorders>
              <w:top w:val="nil"/>
              <w:left w:val="single" w:sz="12" w:space="0" w:color="auto"/>
              <w:bottom w:val="nil"/>
              <w:right w:val="nil"/>
            </w:tcBorders>
          </w:tcPr>
          <w:p w14:paraId="78AFB79F" w14:textId="77777777" w:rsidR="00EE1B67" w:rsidRPr="00827129" w:rsidRDefault="00EE1B67" w:rsidP="00EE1B67">
            <w:pPr>
              <w:ind w:left="993" w:hanging="993"/>
            </w:pPr>
          </w:p>
        </w:tc>
      </w:tr>
      <w:tr w:rsidR="00EE1B67" w:rsidRPr="00827129" w14:paraId="69D9232A" w14:textId="77777777" w:rsidTr="00EE1B67">
        <w:trPr>
          <w:trHeight w:val="1417"/>
        </w:trPr>
        <w:tc>
          <w:tcPr>
            <w:tcW w:w="556" w:type="pct"/>
            <w:tcBorders>
              <w:top w:val="nil"/>
              <w:left w:val="nil"/>
              <w:bottom w:val="nil"/>
              <w:right w:val="single" w:sz="12" w:space="0" w:color="auto"/>
            </w:tcBorders>
          </w:tcPr>
          <w:p w14:paraId="7058951E" w14:textId="77777777"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14:paraId="115D96E3" w14:textId="77777777"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4E724706" w14:textId="77F5CD8E" w:rsidR="00EE1B67" w:rsidRPr="008C700C" w:rsidRDefault="00972D86" w:rsidP="00EE1B67">
            <w:pPr>
              <w:ind w:right="82"/>
              <w:jc w:val="center"/>
              <w:rPr>
                <w:rFonts w:ascii="Arial" w:hAnsi="Arial" w:cs="Arial"/>
                <w:sz w:val="22"/>
              </w:rPr>
            </w:pPr>
            <w:permStart w:id="141907983" w:edGrp="everyone"/>
            <w:r>
              <w:rPr>
                <w:rFonts w:ascii="Arial" w:hAnsi="Arial" w:cs="Arial"/>
                <w:sz w:val="22"/>
              </w:rPr>
              <w:t>Termite management standards (AS3660.1 – Termite Management Part 1: New Building Work)</w:t>
            </w:r>
            <w:permEnd w:id="141907983"/>
          </w:p>
        </w:tc>
        <w:tc>
          <w:tcPr>
            <w:tcW w:w="335" w:type="pct"/>
            <w:tcBorders>
              <w:top w:val="nil"/>
              <w:left w:val="single" w:sz="12" w:space="0" w:color="auto"/>
              <w:bottom w:val="nil"/>
              <w:right w:val="nil"/>
            </w:tcBorders>
          </w:tcPr>
          <w:p w14:paraId="111B92BD" w14:textId="77777777" w:rsidR="00EE1B67" w:rsidRPr="00827129" w:rsidRDefault="00EE1B67" w:rsidP="00EE1B67">
            <w:pPr>
              <w:ind w:left="993" w:hanging="993"/>
            </w:pPr>
          </w:p>
        </w:tc>
      </w:tr>
      <w:tr w:rsidR="00EE1B67" w:rsidRPr="00827129" w14:paraId="7369FBA4" w14:textId="77777777" w:rsidTr="00EE1B67">
        <w:trPr>
          <w:trHeight w:val="1417"/>
        </w:trPr>
        <w:tc>
          <w:tcPr>
            <w:tcW w:w="556" w:type="pct"/>
            <w:tcBorders>
              <w:top w:val="nil"/>
              <w:left w:val="nil"/>
              <w:bottom w:val="nil"/>
              <w:right w:val="single" w:sz="12" w:space="0" w:color="auto"/>
            </w:tcBorders>
          </w:tcPr>
          <w:p w14:paraId="4A26FF8A" w14:textId="77777777"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14:paraId="55261F95" w14:textId="77777777"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14:paraId="329677CA" w14:textId="562DD982" w:rsidR="00EE1B67" w:rsidRPr="008C700C" w:rsidRDefault="00972D86" w:rsidP="00EE1B67">
            <w:pPr>
              <w:ind w:right="82"/>
              <w:jc w:val="center"/>
              <w:rPr>
                <w:rFonts w:ascii="Arial" w:hAnsi="Arial" w:cs="Arial"/>
                <w:sz w:val="22"/>
              </w:rPr>
            </w:pPr>
            <w:permStart w:id="1586171556" w:edGrp="everyone"/>
            <w:r>
              <w:rPr>
                <w:rFonts w:ascii="Arial" w:hAnsi="Arial" w:cs="Arial"/>
                <w:sz w:val="22"/>
              </w:rPr>
              <w:t>Building Regulation 2006 (QLD)</w:t>
            </w:r>
            <w:permEnd w:id="1586171556"/>
          </w:p>
        </w:tc>
        <w:tc>
          <w:tcPr>
            <w:tcW w:w="335" w:type="pct"/>
            <w:tcBorders>
              <w:top w:val="nil"/>
              <w:left w:val="single" w:sz="12" w:space="0" w:color="auto"/>
              <w:bottom w:val="nil"/>
              <w:right w:val="nil"/>
            </w:tcBorders>
          </w:tcPr>
          <w:p w14:paraId="517E3FFF" w14:textId="77777777" w:rsidR="00EE1B67" w:rsidRPr="00827129" w:rsidRDefault="00EE1B67" w:rsidP="00EE1B67">
            <w:pPr>
              <w:ind w:left="993" w:hanging="993"/>
            </w:pPr>
          </w:p>
        </w:tc>
      </w:tr>
    </w:tbl>
    <w:p w14:paraId="43E7B2E5" w14:textId="77777777" w:rsidR="00EE1B67" w:rsidRPr="00827129" w:rsidRDefault="00EE1B67" w:rsidP="00EE1B67">
      <w:pPr>
        <w:rPr>
          <w:rFonts w:ascii="Arial" w:hAnsi="Arial" w:cs="Arial"/>
          <w:sz w:val="22"/>
          <w:szCs w:val="22"/>
        </w:rPr>
      </w:pPr>
    </w:p>
    <w:p w14:paraId="2AC6DFD2" w14:textId="77777777" w:rsidR="00E91BC8" w:rsidRPr="00827129" w:rsidRDefault="00E91BC8" w:rsidP="00E91BC8">
      <w:pPr>
        <w:rPr>
          <w:rFonts w:ascii="Arial" w:hAnsi="Arial" w:cs="Arial"/>
          <w:sz w:val="22"/>
          <w:szCs w:val="22"/>
        </w:rPr>
      </w:pPr>
    </w:p>
    <w:p w14:paraId="2A8552F5" w14:textId="77777777" w:rsidR="00E91BC8" w:rsidRPr="00827129" w:rsidRDefault="00E91BC8" w:rsidP="00E91BC8">
      <w:pPr>
        <w:pStyle w:val="11CSTCPLQuestionBullet"/>
        <w:ind w:left="709" w:hanging="709"/>
      </w:pPr>
      <w:bookmarkStart w:id="20" w:name="_Ref516420166"/>
      <w:r w:rsidRPr="00827129">
        <w:lastRenderedPageBreak/>
        <w:t>Identify four (4) types of supporting documentation that you may include with a tender submission.</w:t>
      </w:r>
      <w:bookmarkEnd w:id="20"/>
    </w:p>
    <w:p w14:paraId="57CC4869" w14:textId="77777777"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1BC8" w:rsidRPr="00827129" w14:paraId="2F286C45" w14:textId="77777777" w:rsidTr="006912AA">
        <w:trPr>
          <w:trHeight w:val="1979"/>
        </w:trPr>
        <w:tc>
          <w:tcPr>
            <w:tcW w:w="1027" w:type="dxa"/>
            <w:tcBorders>
              <w:top w:val="nil"/>
              <w:left w:val="nil"/>
              <w:bottom w:val="nil"/>
              <w:right w:val="single" w:sz="4" w:space="0" w:color="auto"/>
            </w:tcBorders>
          </w:tcPr>
          <w:p w14:paraId="5302C1F4" w14:textId="77777777"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A55715" w14:textId="77777777" w:rsidR="00A15FED" w:rsidRPr="00A15FED" w:rsidRDefault="00A15FED" w:rsidP="00A15FED">
            <w:pPr>
              <w:pStyle w:val="ListParagraph"/>
              <w:numPr>
                <w:ilvl w:val="0"/>
                <w:numId w:val="41"/>
              </w:numPr>
              <w:rPr>
                <w:rFonts w:ascii="Arial" w:hAnsi="Arial" w:cs="Arial"/>
                <w:sz w:val="22"/>
                <w:szCs w:val="22"/>
              </w:rPr>
            </w:pPr>
            <w:permStart w:id="151341991" w:edGrp="everyone"/>
            <w:r w:rsidRPr="00A15FED">
              <w:rPr>
                <w:rFonts w:ascii="Arial" w:hAnsi="Arial" w:cs="Arial"/>
                <w:sz w:val="22"/>
                <w:szCs w:val="22"/>
              </w:rPr>
              <w:t>Artist’s impressions</w:t>
            </w:r>
          </w:p>
          <w:p w14:paraId="4E0AAE8C" w14:textId="77777777" w:rsidR="00A15FED" w:rsidRPr="00A15FED" w:rsidRDefault="00A15FED" w:rsidP="00A15FED">
            <w:pPr>
              <w:pStyle w:val="ListParagraph"/>
              <w:numPr>
                <w:ilvl w:val="0"/>
                <w:numId w:val="41"/>
              </w:numPr>
              <w:rPr>
                <w:rFonts w:ascii="Arial" w:hAnsi="Arial" w:cs="Arial"/>
                <w:sz w:val="22"/>
                <w:szCs w:val="22"/>
              </w:rPr>
            </w:pPr>
            <w:r w:rsidRPr="00A15FED">
              <w:rPr>
                <w:rFonts w:ascii="Arial" w:hAnsi="Arial" w:cs="Arial"/>
                <w:sz w:val="22"/>
                <w:szCs w:val="22"/>
              </w:rPr>
              <w:t>Documentation processes required by building information modelling (BIM)</w:t>
            </w:r>
          </w:p>
          <w:p w14:paraId="0AD71C9C" w14:textId="77777777" w:rsidR="00A15FED" w:rsidRPr="00A15FED" w:rsidRDefault="00A15FED" w:rsidP="00A15FED">
            <w:pPr>
              <w:pStyle w:val="ListParagraph"/>
              <w:numPr>
                <w:ilvl w:val="0"/>
                <w:numId w:val="41"/>
              </w:numPr>
              <w:rPr>
                <w:rFonts w:ascii="Arial" w:hAnsi="Arial" w:cs="Arial"/>
                <w:sz w:val="22"/>
                <w:szCs w:val="22"/>
              </w:rPr>
            </w:pPr>
            <w:r w:rsidRPr="00A15FED">
              <w:rPr>
                <w:rFonts w:ascii="Arial" w:hAnsi="Arial" w:cs="Arial"/>
                <w:sz w:val="22"/>
                <w:szCs w:val="22"/>
              </w:rPr>
              <w:t>Organisational information</w:t>
            </w:r>
          </w:p>
          <w:p w14:paraId="797147CA" w14:textId="77777777" w:rsidR="00A15FED" w:rsidRPr="00A15FED" w:rsidRDefault="00A15FED" w:rsidP="00A15FED">
            <w:pPr>
              <w:pStyle w:val="ListParagraph"/>
              <w:numPr>
                <w:ilvl w:val="0"/>
                <w:numId w:val="41"/>
              </w:numPr>
              <w:rPr>
                <w:rFonts w:ascii="Arial" w:hAnsi="Arial" w:cs="Arial"/>
                <w:sz w:val="22"/>
                <w:szCs w:val="22"/>
              </w:rPr>
            </w:pPr>
            <w:r w:rsidRPr="00A15FED">
              <w:rPr>
                <w:rFonts w:ascii="Arial" w:hAnsi="Arial" w:cs="Arial"/>
                <w:sz w:val="22"/>
                <w:szCs w:val="22"/>
              </w:rPr>
              <w:t>Product information</w:t>
            </w:r>
          </w:p>
          <w:permEnd w:id="151341991"/>
          <w:p w14:paraId="2BD7975E" w14:textId="77777777" w:rsidR="00E91BC8" w:rsidRPr="00827129" w:rsidRDefault="00E91BC8" w:rsidP="00A84E29">
            <w:pPr>
              <w:rPr>
                <w:rFonts w:ascii="Arial" w:hAnsi="Arial" w:cs="Arial"/>
                <w:sz w:val="22"/>
                <w:szCs w:val="22"/>
              </w:rPr>
            </w:pPr>
          </w:p>
        </w:tc>
        <w:permStart w:id="398724353"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D6AFF1" w14:textId="77777777"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398724353" w:displacedByCustomXml="prev"/>
      </w:tr>
    </w:tbl>
    <w:p w14:paraId="3CCE63FD" w14:textId="77777777" w:rsidR="00E91BC8" w:rsidRPr="00827129" w:rsidRDefault="00E91BC8" w:rsidP="00E91BC8">
      <w:pPr>
        <w:rPr>
          <w:rFonts w:ascii="Arial" w:hAnsi="Arial" w:cs="Arial"/>
          <w:sz w:val="22"/>
          <w:szCs w:val="22"/>
        </w:rPr>
      </w:pPr>
    </w:p>
    <w:p w14:paraId="54DEC158" w14:textId="77777777" w:rsidR="00B24DAA" w:rsidRPr="00827129" w:rsidRDefault="00B24DAA" w:rsidP="00B24DAA">
      <w:pPr>
        <w:rPr>
          <w:rFonts w:ascii="Arial" w:hAnsi="Arial" w:cs="Arial"/>
          <w:sz w:val="22"/>
          <w:szCs w:val="22"/>
        </w:rPr>
      </w:pPr>
    </w:p>
    <w:p w14:paraId="00AC1E0C" w14:textId="77777777" w:rsidR="00B24DAA" w:rsidRPr="00827129" w:rsidRDefault="00B24DAA" w:rsidP="00B24DAA">
      <w:pPr>
        <w:pStyle w:val="11CSTCPLQuestionBullet"/>
        <w:ind w:left="709" w:hanging="709"/>
      </w:pPr>
      <w:bookmarkStart w:id="21" w:name="_Ref516420272"/>
      <w:r w:rsidRPr="00827129">
        <w:t>Explain the importance of checking the accuracy of a tender.</w:t>
      </w:r>
      <w:bookmarkEnd w:id="21"/>
    </w:p>
    <w:p w14:paraId="66095400"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2A469BDC" w14:textId="77777777" w:rsidTr="006912AA">
        <w:trPr>
          <w:trHeight w:val="1984"/>
        </w:trPr>
        <w:tc>
          <w:tcPr>
            <w:tcW w:w="1027" w:type="dxa"/>
            <w:tcBorders>
              <w:top w:val="nil"/>
              <w:left w:val="nil"/>
              <w:bottom w:val="nil"/>
              <w:right w:val="single" w:sz="4" w:space="0" w:color="auto"/>
            </w:tcBorders>
          </w:tcPr>
          <w:p w14:paraId="0EE87333"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981963" w14:textId="4C3F56D2" w:rsidR="00B24DAA" w:rsidRPr="00827129" w:rsidRDefault="009B220E" w:rsidP="00A84E29">
            <w:pPr>
              <w:rPr>
                <w:rFonts w:ascii="Arial" w:hAnsi="Arial" w:cs="Arial"/>
                <w:sz w:val="22"/>
                <w:szCs w:val="22"/>
              </w:rPr>
            </w:pPr>
            <w:permStart w:id="1346382575" w:edGrp="everyone"/>
            <w:r>
              <w:rPr>
                <w:rFonts w:ascii="Arial" w:hAnsi="Arial" w:cs="Arial"/>
                <w:sz w:val="22"/>
                <w:szCs w:val="22"/>
              </w:rPr>
              <w:t>Once a tender is accepted, a contractual arrangement comes into existence. If the information in the tender is incorrect, this may have significant financial implications for the successful tenderer.</w:t>
            </w:r>
            <w:permEnd w:id="1346382575"/>
          </w:p>
        </w:tc>
        <w:permStart w:id="957443430"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12A4BD"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957443430" w:displacedByCustomXml="prev"/>
      </w:tr>
    </w:tbl>
    <w:p w14:paraId="71D61F69" w14:textId="77777777" w:rsidR="00B24DAA" w:rsidRPr="00827129" w:rsidRDefault="00B24DAA" w:rsidP="00B24DAA">
      <w:pPr>
        <w:rPr>
          <w:rFonts w:ascii="Arial" w:hAnsi="Arial" w:cs="Arial"/>
          <w:sz w:val="22"/>
          <w:szCs w:val="22"/>
        </w:rPr>
      </w:pPr>
    </w:p>
    <w:p w14:paraId="3E7FECD7" w14:textId="77777777" w:rsidR="00B24DAA" w:rsidRPr="00827129" w:rsidRDefault="00B24DAA" w:rsidP="00B24DAA">
      <w:pPr>
        <w:rPr>
          <w:rFonts w:ascii="Arial" w:hAnsi="Arial" w:cs="Arial"/>
          <w:sz w:val="22"/>
          <w:szCs w:val="22"/>
        </w:rPr>
      </w:pPr>
    </w:p>
    <w:p w14:paraId="4CADCAF2" w14:textId="77777777" w:rsidR="00B24DAA" w:rsidRPr="00827129" w:rsidRDefault="00B24DAA" w:rsidP="00B24DAA">
      <w:pPr>
        <w:pStyle w:val="11CSTCPLQuestionBullet"/>
        <w:ind w:left="709" w:hanging="709"/>
      </w:pPr>
      <w:bookmarkStart w:id="22"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2"/>
    </w:p>
    <w:p w14:paraId="424F93C2"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1A02F8CB" w14:textId="77777777" w:rsidTr="006912AA">
        <w:trPr>
          <w:trHeight w:val="567"/>
        </w:trPr>
        <w:tc>
          <w:tcPr>
            <w:tcW w:w="1027" w:type="dxa"/>
            <w:tcBorders>
              <w:top w:val="nil"/>
              <w:left w:val="nil"/>
              <w:bottom w:val="nil"/>
              <w:right w:val="single" w:sz="4" w:space="0" w:color="auto"/>
            </w:tcBorders>
          </w:tcPr>
          <w:p w14:paraId="01E45E42"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00C938" w14:textId="67B81674" w:rsidR="00B24DAA" w:rsidRPr="00827129" w:rsidRDefault="00BA2A20" w:rsidP="00A84E29">
            <w:pPr>
              <w:rPr>
                <w:rFonts w:ascii="Arial" w:hAnsi="Arial" w:cs="Arial"/>
                <w:sz w:val="22"/>
                <w:szCs w:val="22"/>
              </w:rPr>
            </w:pPr>
            <w:permStart w:id="1458533629" w:edGrp="everyone"/>
            <w:r>
              <w:rPr>
                <w:rFonts w:ascii="Arial" w:hAnsi="Arial" w:cs="Arial"/>
                <w:sz w:val="22"/>
                <w:szCs w:val="22"/>
              </w:rPr>
              <w:t>Project director</w:t>
            </w:r>
            <w:permEnd w:id="1458533629"/>
          </w:p>
        </w:tc>
        <w:permStart w:id="133975134"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342884"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33975134" w:displacedByCustomXml="prev"/>
      </w:tr>
    </w:tbl>
    <w:p w14:paraId="7F0F36FE" w14:textId="77777777" w:rsidR="00B24DAA" w:rsidRPr="00827129" w:rsidRDefault="00B24DAA" w:rsidP="00B24DAA">
      <w:pPr>
        <w:rPr>
          <w:rFonts w:ascii="Arial" w:hAnsi="Arial" w:cs="Arial"/>
          <w:sz w:val="22"/>
          <w:szCs w:val="22"/>
        </w:rPr>
      </w:pPr>
    </w:p>
    <w:p w14:paraId="05BDB7C5" w14:textId="77777777" w:rsidR="00EB50D9" w:rsidRPr="00827129" w:rsidRDefault="00EB50D9">
      <w:pPr>
        <w:jc w:val="left"/>
        <w:rPr>
          <w:rFonts w:ascii="Arial" w:hAnsi="Arial" w:cs="Arial"/>
          <w:sz w:val="22"/>
          <w:szCs w:val="22"/>
        </w:rPr>
      </w:pPr>
    </w:p>
    <w:p w14:paraId="5A3FC008" w14:textId="77777777" w:rsidR="00EB50D9" w:rsidRPr="00827129" w:rsidRDefault="00EB50D9" w:rsidP="00EB50D9">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14:paraId="5AB6C6F9" w14:textId="77777777"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B50D9" w:rsidRPr="00827129" w14:paraId="1C056B02" w14:textId="77777777" w:rsidTr="00A84E29">
        <w:trPr>
          <w:trHeight w:val="425"/>
        </w:trPr>
        <w:tc>
          <w:tcPr>
            <w:tcW w:w="1563" w:type="pct"/>
            <w:tcBorders>
              <w:top w:val="nil"/>
              <w:left w:val="nil"/>
              <w:bottom w:val="nil"/>
              <w:right w:val="single" w:sz="12" w:space="0" w:color="auto"/>
            </w:tcBorders>
            <w:shd w:val="clear" w:color="auto" w:fill="auto"/>
          </w:tcPr>
          <w:p w14:paraId="30FC3705" w14:textId="77777777" w:rsidR="00EB50D9" w:rsidRPr="00827129" w:rsidRDefault="00EB50D9" w:rsidP="00A84E29">
            <w:pPr>
              <w:keepNext/>
              <w:ind w:left="993" w:hanging="993"/>
            </w:pPr>
            <w:r w:rsidRPr="00827129">
              <w:rPr>
                <w:rFonts w:ascii="Arial" w:hAnsi="Arial" w:cs="Arial"/>
                <w:b/>
                <w:sz w:val="22"/>
                <w:szCs w:val="22"/>
              </w:rPr>
              <w:t>Answer</w:t>
            </w:r>
          </w:p>
        </w:tc>
        <w:permStart w:id="406346214"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End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56D77842" w14:textId="596F4BB0" w:rsidR="00EB50D9" w:rsidRPr="00827129" w:rsidRDefault="00CB2D95"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6346214"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232D53B8" w14:textId="77777777"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1CF18839" w14:textId="77777777" w:rsidR="00EB50D9" w:rsidRPr="00827129" w:rsidRDefault="00EB50D9" w:rsidP="00A84E29">
            <w:pPr>
              <w:keepNext/>
              <w:ind w:left="993" w:hanging="993"/>
              <w:rPr>
                <w:rFonts w:ascii="Arial" w:hAnsi="Arial" w:cs="Arial"/>
                <w:sz w:val="44"/>
                <w:szCs w:val="44"/>
              </w:rPr>
            </w:pPr>
          </w:p>
        </w:tc>
        <w:permStart w:id="831194069"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14:paraId="7903A608" w14:textId="77777777"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831194069" w:displacedByCustomXml="prev"/>
      </w:tr>
      <w:tr w:rsidR="00EB50D9" w:rsidRPr="00827129" w14:paraId="6FE5F66A" w14:textId="77777777" w:rsidTr="00A84E29">
        <w:trPr>
          <w:trHeight w:val="425"/>
        </w:trPr>
        <w:tc>
          <w:tcPr>
            <w:tcW w:w="1563" w:type="pct"/>
            <w:tcBorders>
              <w:top w:val="nil"/>
              <w:left w:val="nil"/>
              <w:bottom w:val="nil"/>
              <w:right w:val="single" w:sz="12" w:space="0" w:color="auto"/>
            </w:tcBorders>
          </w:tcPr>
          <w:p w14:paraId="16E6E6FF" w14:textId="77777777" w:rsidR="00EB50D9" w:rsidRPr="00827129" w:rsidRDefault="00EB50D9" w:rsidP="00A84E29">
            <w:pPr>
              <w:ind w:left="993" w:hanging="993"/>
              <w:jc w:val="center"/>
            </w:pPr>
          </w:p>
        </w:tc>
        <w:permStart w:id="1722116892"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3338921D" w14:textId="48246014" w:rsidR="00EB50D9" w:rsidRPr="00827129" w:rsidRDefault="00CB2D95" w:rsidP="00A84E29">
                <w:pPr>
                  <w:ind w:left="161" w:right="82" w:hanging="161"/>
                  <w:jc w:val="center"/>
                  <w:rPr>
                    <w:color w:val="17365D" w:themeColor="text2" w:themeShade="BF"/>
                    <w:sz w:val="40"/>
                  </w:rPr>
                </w:pPr>
                <w:r>
                  <w:rPr>
                    <w:rFonts w:ascii="Arial" w:hAnsi="Arial" w:cs="Arial"/>
                    <w:sz w:val="40"/>
                    <w:szCs w:val="44"/>
                  </w:rPr>
                  <w:sym w:font="Wingdings" w:char="F0FE"/>
                </w:r>
              </w:p>
            </w:tc>
          </w:sdtContent>
        </w:sdt>
        <w:permEnd w:id="1722116892"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1C4A3555" w14:textId="77777777"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65ECCCB4" w14:textId="77777777" w:rsidR="00EB50D9" w:rsidRPr="00827129" w:rsidRDefault="00EB50D9" w:rsidP="00A84E29">
            <w:pPr>
              <w:ind w:left="993" w:hanging="993"/>
            </w:pPr>
          </w:p>
        </w:tc>
        <w:tc>
          <w:tcPr>
            <w:tcW w:w="312" w:type="pct"/>
            <w:tcBorders>
              <w:top w:val="nil"/>
              <w:left w:val="nil"/>
              <w:bottom w:val="nil"/>
              <w:right w:val="nil"/>
            </w:tcBorders>
          </w:tcPr>
          <w:p w14:paraId="4875F287" w14:textId="77777777" w:rsidR="00EB50D9" w:rsidRPr="00827129" w:rsidRDefault="00EB50D9" w:rsidP="00A84E29">
            <w:pPr>
              <w:ind w:left="993" w:hanging="993"/>
            </w:pPr>
          </w:p>
        </w:tc>
      </w:tr>
    </w:tbl>
    <w:p w14:paraId="642B2463" w14:textId="77777777" w:rsidR="00EB50D9" w:rsidRPr="00827129" w:rsidRDefault="00EB50D9" w:rsidP="00EB50D9">
      <w:pPr>
        <w:rPr>
          <w:rFonts w:ascii="Arial" w:hAnsi="Arial" w:cs="Arial"/>
          <w:sz w:val="22"/>
          <w:szCs w:val="22"/>
        </w:rPr>
      </w:pPr>
    </w:p>
    <w:p w14:paraId="661FC8BF" w14:textId="77777777" w:rsidR="00EE1B67" w:rsidRPr="00827129" w:rsidRDefault="00EE1B67">
      <w:pPr>
        <w:jc w:val="left"/>
        <w:rPr>
          <w:rFonts w:ascii="Arial" w:hAnsi="Arial" w:cs="Arial"/>
          <w:sz w:val="22"/>
          <w:szCs w:val="22"/>
        </w:rPr>
      </w:pPr>
      <w:r w:rsidRPr="00827129">
        <w:rPr>
          <w:rFonts w:ascii="Arial" w:hAnsi="Arial" w:cs="Arial"/>
          <w:sz w:val="22"/>
          <w:szCs w:val="22"/>
        </w:rPr>
        <w:br w:type="page"/>
      </w:r>
    </w:p>
    <w:p w14:paraId="6C653EF8" w14:textId="77777777" w:rsidR="00A84E29" w:rsidRPr="00827129" w:rsidRDefault="00A84E29" w:rsidP="00A84E29">
      <w:pPr>
        <w:pStyle w:val="11CSTCPLQuestionBullet"/>
        <w:ind w:left="709" w:hanging="709"/>
      </w:pPr>
      <w:bookmarkStart w:id="24"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4"/>
    </w:p>
    <w:p w14:paraId="032DAC67" w14:textId="77777777" w:rsidR="00A84E29" w:rsidRPr="00827129" w:rsidRDefault="00A84E29" w:rsidP="00A84E29">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A84E29" w:rsidRPr="00827129" w14:paraId="18227E16" w14:textId="77777777" w:rsidTr="00A84E29">
        <w:tc>
          <w:tcPr>
            <w:tcW w:w="3005" w:type="dxa"/>
            <w:shd w:val="clear" w:color="auto" w:fill="D9D9D9" w:themeFill="background1" w:themeFillShade="D9"/>
          </w:tcPr>
          <w:p w14:paraId="0A3BAC16" w14:textId="77777777"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2E45721B" w14:textId="77777777"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3937436D" w14:textId="77777777"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14:paraId="19EA0A44" w14:textId="77777777" w:rsidTr="00A84E29">
        <w:tc>
          <w:tcPr>
            <w:tcW w:w="3005" w:type="dxa"/>
          </w:tcPr>
          <w:p w14:paraId="7E4BC6BD" w14:textId="77777777"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14:paraId="3C143C11"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6F51384E" w14:textId="77777777"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14:paraId="5720C754" w14:textId="77777777" w:rsidTr="00A84E29">
        <w:tc>
          <w:tcPr>
            <w:tcW w:w="3005" w:type="dxa"/>
          </w:tcPr>
          <w:p w14:paraId="429884FB" w14:textId="77777777"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14:paraId="70326673"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58913EBD" w14:textId="77777777"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14:paraId="2C8169C8" w14:textId="77777777" w:rsidTr="00A84E29">
        <w:tc>
          <w:tcPr>
            <w:tcW w:w="3005" w:type="dxa"/>
          </w:tcPr>
          <w:p w14:paraId="1F8BC639" w14:textId="77777777"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14:paraId="504030FA" w14:textId="77777777"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14:paraId="49A3D078"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539B7297" w14:textId="77777777" w:rsidTr="00A84E29">
        <w:tc>
          <w:tcPr>
            <w:tcW w:w="3005" w:type="dxa"/>
          </w:tcPr>
          <w:p w14:paraId="7BC3DD7E" w14:textId="77777777"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14:paraId="241521B0"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59BA1A9A"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1B0A8A6A" w14:textId="77777777" w:rsidTr="00A84E29">
        <w:tc>
          <w:tcPr>
            <w:tcW w:w="3005" w:type="dxa"/>
          </w:tcPr>
          <w:p w14:paraId="0D87F33C" w14:textId="77777777"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14:paraId="338AF93F"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7588C56B" w14:textId="77777777"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14:paraId="2928493D" w14:textId="77777777" w:rsidTr="00A84E29">
        <w:tc>
          <w:tcPr>
            <w:tcW w:w="3005" w:type="dxa"/>
          </w:tcPr>
          <w:p w14:paraId="7E6CD7C0" w14:textId="77777777"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14:paraId="309DD963"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32A96F86"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0264F64A" w14:textId="77777777" w:rsidTr="00A84E29">
        <w:tc>
          <w:tcPr>
            <w:tcW w:w="3005" w:type="dxa"/>
          </w:tcPr>
          <w:p w14:paraId="098E6FAC" w14:textId="77777777"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14:paraId="385ECA0A" w14:textId="77777777"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14:paraId="2779B016"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7AB6FE7C" w14:textId="77777777" w:rsidTr="00A84E29">
        <w:tc>
          <w:tcPr>
            <w:tcW w:w="3005" w:type="dxa"/>
          </w:tcPr>
          <w:p w14:paraId="7649347E" w14:textId="77777777"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14:paraId="716FCE25" w14:textId="77777777"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14:paraId="69444279" w14:textId="77777777"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14:paraId="594DD5C7" w14:textId="77777777"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E29" w:rsidRPr="00827129" w14:paraId="06D6446C" w14:textId="77777777" w:rsidTr="006912AA">
        <w:trPr>
          <w:trHeight w:val="9128"/>
        </w:trPr>
        <w:tc>
          <w:tcPr>
            <w:tcW w:w="1027" w:type="dxa"/>
            <w:tcBorders>
              <w:top w:val="nil"/>
              <w:left w:val="nil"/>
              <w:bottom w:val="nil"/>
              <w:right w:val="single" w:sz="4" w:space="0" w:color="auto"/>
            </w:tcBorders>
          </w:tcPr>
          <w:p w14:paraId="1A0F2184" w14:textId="77777777"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8B984" w14:textId="77777777" w:rsidR="00A84E29" w:rsidRDefault="00645395" w:rsidP="00A84E29">
            <w:pPr>
              <w:rPr>
                <w:rFonts w:ascii="Arial" w:hAnsi="Arial" w:cs="Arial"/>
                <w:sz w:val="22"/>
                <w:szCs w:val="22"/>
              </w:rPr>
            </w:pPr>
            <w:permStart w:id="1421952963" w:edGrp="everyone"/>
            <w:r>
              <w:rPr>
                <w:rFonts w:ascii="Arial" w:hAnsi="Arial" w:cs="Arial"/>
                <w:sz w:val="22"/>
                <w:szCs w:val="22"/>
              </w:rPr>
              <w:t>Frame 1: 18 x 3 x $0/60 = $32.40</w:t>
            </w:r>
          </w:p>
          <w:p w14:paraId="751820E4" w14:textId="77777777" w:rsidR="00A84E29" w:rsidRDefault="00645395" w:rsidP="00A84E29">
            <w:pPr>
              <w:rPr>
                <w:rFonts w:ascii="Arial" w:hAnsi="Arial" w:cs="Arial"/>
                <w:sz w:val="22"/>
                <w:szCs w:val="22"/>
              </w:rPr>
            </w:pPr>
            <w:r>
              <w:rPr>
                <w:rFonts w:ascii="Arial" w:hAnsi="Arial" w:cs="Arial"/>
                <w:sz w:val="22"/>
                <w:szCs w:val="22"/>
              </w:rPr>
              <w:t>Frame 2: 18 x 3 x $0.55 = $29.70</w:t>
            </w:r>
          </w:p>
          <w:p w14:paraId="15155B07" w14:textId="77777777" w:rsidR="00A84E29" w:rsidRDefault="00645395" w:rsidP="00A84E29">
            <w:pPr>
              <w:rPr>
                <w:rFonts w:ascii="Arial" w:hAnsi="Arial" w:cs="Arial"/>
                <w:sz w:val="22"/>
                <w:szCs w:val="22"/>
              </w:rPr>
            </w:pPr>
            <w:r>
              <w:rPr>
                <w:rFonts w:ascii="Arial" w:hAnsi="Arial" w:cs="Arial"/>
                <w:sz w:val="22"/>
                <w:szCs w:val="22"/>
              </w:rPr>
              <w:t>Brace: 2 x 30 x 3 x $0.20 = $36</w:t>
            </w:r>
          </w:p>
          <w:p w14:paraId="073F99EC" w14:textId="77777777" w:rsidR="00A84E29" w:rsidRDefault="00645395" w:rsidP="00A84E29">
            <w:pPr>
              <w:rPr>
                <w:rFonts w:ascii="Arial" w:hAnsi="Arial" w:cs="Arial"/>
                <w:sz w:val="22"/>
                <w:szCs w:val="22"/>
              </w:rPr>
            </w:pPr>
            <w:r>
              <w:rPr>
                <w:rFonts w:ascii="Arial" w:hAnsi="Arial" w:cs="Arial"/>
                <w:sz w:val="22"/>
                <w:szCs w:val="22"/>
              </w:rPr>
              <w:t>Base plate: 26 x 3 x $.010 = $10.80</w:t>
            </w:r>
          </w:p>
          <w:p w14:paraId="75DA7D31" w14:textId="77777777" w:rsidR="00A84E29" w:rsidRDefault="00645395" w:rsidP="00A84E29">
            <w:pPr>
              <w:rPr>
                <w:rFonts w:ascii="Arial" w:hAnsi="Arial" w:cs="Arial"/>
                <w:sz w:val="22"/>
                <w:szCs w:val="22"/>
              </w:rPr>
            </w:pPr>
            <w:r>
              <w:rPr>
                <w:rFonts w:ascii="Arial" w:hAnsi="Arial" w:cs="Arial"/>
                <w:sz w:val="22"/>
                <w:szCs w:val="22"/>
              </w:rPr>
              <w:t>‘U’ plate: 36 x 3 x $0.30 = $32.40</w:t>
            </w:r>
          </w:p>
          <w:p w14:paraId="3CA57394" w14:textId="77777777" w:rsidR="00A84E29" w:rsidRDefault="00645395" w:rsidP="00A84E29">
            <w:pPr>
              <w:rPr>
                <w:rFonts w:ascii="Arial" w:hAnsi="Arial" w:cs="Arial"/>
                <w:sz w:val="22"/>
                <w:szCs w:val="22"/>
              </w:rPr>
            </w:pPr>
            <w:r>
              <w:rPr>
                <w:rFonts w:ascii="Arial" w:hAnsi="Arial" w:cs="Arial"/>
                <w:sz w:val="22"/>
                <w:szCs w:val="22"/>
              </w:rPr>
              <w:t>Pin: 36 x 3 x $0.10 = $10.80</w:t>
            </w:r>
          </w:p>
          <w:p w14:paraId="2FC16024" w14:textId="77777777" w:rsidR="00A84E29" w:rsidRDefault="00645395" w:rsidP="00A84E29">
            <w:pPr>
              <w:rPr>
                <w:rFonts w:ascii="Arial" w:hAnsi="Arial" w:cs="Arial"/>
                <w:sz w:val="22"/>
                <w:szCs w:val="22"/>
              </w:rPr>
            </w:pPr>
            <w:r>
              <w:rPr>
                <w:rFonts w:ascii="Arial" w:hAnsi="Arial" w:cs="Arial"/>
                <w:sz w:val="22"/>
                <w:szCs w:val="22"/>
              </w:rPr>
              <w:t>Bearer: 36.9mm x 3 x $0.20 = $23.76</w:t>
            </w:r>
          </w:p>
          <w:p w14:paraId="0B1E80CB" w14:textId="77777777" w:rsidR="00A84E29" w:rsidRDefault="00645395" w:rsidP="00A84E29">
            <w:pPr>
              <w:rPr>
                <w:rFonts w:ascii="Arial" w:hAnsi="Arial" w:cs="Arial"/>
                <w:sz w:val="22"/>
                <w:szCs w:val="22"/>
              </w:rPr>
            </w:pPr>
            <w:r>
              <w:rPr>
                <w:rFonts w:ascii="Arial" w:hAnsi="Arial" w:cs="Arial"/>
                <w:sz w:val="22"/>
                <w:szCs w:val="22"/>
              </w:rPr>
              <w:t>Joints: $165 x 3 x $0.15 = $74.25</w:t>
            </w:r>
          </w:p>
          <w:p w14:paraId="02224EF1" w14:textId="77777777" w:rsidR="00A84E29" w:rsidRDefault="00645395" w:rsidP="00A84E29">
            <w:pPr>
              <w:rPr>
                <w:rFonts w:ascii="Arial" w:hAnsi="Arial" w:cs="Arial"/>
                <w:sz w:val="22"/>
                <w:szCs w:val="22"/>
              </w:rPr>
            </w:pPr>
            <w:r>
              <w:rPr>
                <w:rFonts w:ascii="Arial" w:hAnsi="Arial" w:cs="Arial"/>
                <w:sz w:val="22"/>
                <w:szCs w:val="22"/>
              </w:rPr>
              <w:t xml:space="preserve">Total = $250.11 (plus $37.52 </w:t>
            </w:r>
            <w:r w:rsidR="0066748F">
              <w:rPr>
                <w:rFonts w:ascii="Arial" w:hAnsi="Arial" w:cs="Arial"/>
                <w:sz w:val="22"/>
                <w:szCs w:val="22"/>
              </w:rPr>
              <w:t>for loss and damage)</w:t>
            </w:r>
          </w:p>
          <w:p w14:paraId="51857FD9" w14:textId="09BD1525" w:rsidR="00A84E29" w:rsidRPr="00827129" w:rsidRDefault="0066748F" w:rsidP="00A84E29">
            <w:pPr>
              <w:rPr>
                <w:rFonts w:ascii="Arial" w:hAnsi="Arial" w:cs="Arial"/>
                <w:sz w:val="22"/>
                <w:szCs w:val="22"/>
              </w:rPr>
            </w:pPr>
            <w:r>
              <w:rPr>
                <w:rFonts w:ascii="Arial" w:hAnsi="Arial" w:cs="Arial"/>
                <w:sz w:val="22"/>
                <w:szCs w:val="22"/>
              </w:rPr>
              <w:t>Material total = $287.63</w:t>
            </w:r>
            <w:permEnd w:id="1421952963"/>
          </w:p>
        </w:tc>
        <w:permStart w:id="1457929195"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678D5" w14:textId="77777777"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457929195" w:displacedByCustomXml="prev"/>
      </w:tr>
    </w:tbl>
    <w:p w14:paraId="650B89D2" w14:textId="77777777" w:rsidR="00EE1B67" w:rsidRPr="006912AA" w:rsidRDefault="00EE1B67" w:rsidP="00CB57F0">
      <w:pPr>
        <w:rPr>
          <w:rFonts w:ascii="Arial" w:hAnsi="Arial" w:cs="Arial"/>
          <w:sz w:val="20"/>
        </w:rPr>
      </w:pPr>
    </w:p>
    <w:p w14:paraId="06B32C09" w14:textId="77777777" w:rsidR="00CB57F0" w:rsidRPr="00827129" w:rsidRDefault="00CB57F0" w:rsidP="00CB57F0">
      <w:pPr>
        <w:pStyle w:val="11CSTCPLQuestionBullet"/>
        <w:ind w:left="709" w:hanging="709"/>
      </w:pPr>
      <w:bookmarkStart w:id="25" w:name="_Ref516423132"/>
      <w:r w:rsidRPr="00827129">
        <w:lastRenderedPageBreak/>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5"/>
    </w:p>
    <w:p w14:paraId="22AD1A95"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17058575" w14:textId="77777777" w:rsidTr="006912AA">
        <w:trPr>
          <w:trHeight w:val="5102"/>
        </w:trPr>
        <w:tc>
          <w:tcPr>
            <w:tcW w:w="1027" w:type="dxa"/>
            <w:tcBorders>
              <w:top w:val="nil"/>
              <w:left w:val="nil"/>
              <w:bottom w:val="nil"/>
              <w:right w:val="single" w:sz="4" w:space="0" w:color="auto"/>
            </w:tcBorders>
          </w:tcPr>
          <w:p w14:paraId="65E17A47" w14:textId="77777777" w:rsidR="00CB57F0" w:rsidRPr="00827129" w:rsidRDefault="00CB57F0" w:rsidP="00A15FED">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1CDFD2" w14:textId="487138FC" w:rsidR="00CB57F0" w:rsidRPr="00827129" w:rsidRDefault="0066748F" w:rsidP="00A15FED">
            <w:pPr>
              <w:rPr>
                <w:rFonts w:ascii="Arial" w:hAnsi="Arial" w:cs="Arial"/>
                <w:sz w:val="22"/>
                <w:szCs w:val="22"/>
              </w:rPr>
            </w:pPr>
            <w:permStart w:id="476984660" w:edGrp="everyone"/>
            <w:r>
              <w:rPr>
                <w:rFonts w:ascii="Arial" w:hAnsi="Arial" w:cs="Arial"/>
                <w:sz w:val="22"/>
                <w:szCs w:val="22"/>
              </w:rPr>
              <w:t>70</w:t>
            </w:r>
            <m:oMath>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2</m:t>
                  </m:r>
                </m:sup>
              </m:sSup>
              <m:r>
                <w:rPr>
                  <w:rFonts w:ascii="Cambria Math" w:hAnsi="Cambria Math" w:cs="Arial"/>
                  <w:sz w:val="22"/>
                  <w:szCs w:val="22"/>
                </w:rPr>
                <m:t xml:space="preserve"> x 1.10 x</m:t>
              </m:r>
            </m:oMath>
            <w:r>
              <w:rPr>
                <w:rFonts w:ascii="Arial" w:hAnsi="Arial" w:cs="Arial"/>
                <w:sz w:val="22"/>
                <w:szCs w:val="22"/>
              </w:rPr>
              <w:t xml:space="preserve"> $15/hour = $1155</w:t>
            </w:r>
            <w:permEnd w:id="476984660"/>
          </w:p>
        </w:tc>
        <w:permStart w:id="1696168793"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C32F96" w14:textId="77777777"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1696168793" w:displacedByCustomXml="prev"/>
      </w:tr>
    </w:tbl>
    <w:p w14:paraId="49DD85A3" w14:textId="77777777" w:rsidR="00CB57F0" w:rsidRPr="00827129" w:rsidRDefault="00CB57F0" w:rsidP="00CB57F0">
      <w:pPr>
        <w:rPr>
          <w:rFonts w:ascii="Arial" w:hAnsi="Arial" w:cs="Arial"/>
          <w:sz w:val="22"/>
          <w:szCs w:val="22"/>
        </w:rPr>
      </w:pPr>
    </w:p>
    <w:p w14:paraId="525C9787" w14:textId="77777777" w:rsidR="00CB57F0" w:rsidRPr="00827129" w:rsidRDefault="00CB57F0" w:rsidP="00CB57F0">
      <w:pPr>
        <w:rPr>
          <w:rFonts w:ascii="Arial" w:hAnsi="Arial" w:cs="Arial"/>
          <w:sz w:val="22"/>
          <w:szCs w:val="22"/>
        </w:rPr>
      </w:pPr>
    </w:p>
    <w:p w14:paraId="452E03AA" w14:textId="77777777" w:rsidR="00CB57F0" w:rsidRPr="00827129" w:rsidRDefault="00CB57F0" w:rsidP="00CB57F0">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 xml:space="preserve">and </w:t>
      </w:r>
      <w:r w:rsidRPr="00827129">
        <w:fldChar w:fldCharType="begin"/>
      </w:r>
      <w:r w:rsidRPr="00827129">
        <w:instrText xml:space="preserve"> REF _Ref516423132 \r \h </w:instrText>
      </w:r>
      <w:r w:rsidR="00827129" w:rsidRPr="00827129">
        <w:instrText xml:space="preserve"> \* MERGEFORMAT </w:instrText>
      </w:r>
      <w:r w:rsidRPr="00827129">
        <w:fldChar w:fldCharType="separate"/>
      </w:r>
      <w:r w:rsidR="00EE1B67"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14:paraId="114F60A2"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3C1E0088" w14:textId="77777777" w:rsidTr="006912AA">
        <w:trPr>
          <w:trHeight w:val="5102"/>
        </w:trPr>
        <w:tc>
          <w:tcPr>
            <w:tcW w:w="1027" w:type="dxa"/>
            <w:tcBorders>
              <w:top w:val="nil"/>
              <w:left w:val="nil"/>
              <w:bottom w:val="nil"/>
              <w:right w:val="single" w:sz="4" w:space="0" w:color="auto"/>
            </w:tcBorders>
          </w:tcPr>
          <w:p w14:paraId="2D3AF275" w14:textId="77777777" w:rsidR="00CB57F0" w:rsidRPr="00827129" w:rsidRDefault="00CB57F0" w:rsidP="00A15FED">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12217" w14:textId="77777777" w:rsidR="00CB57F0" w:rsidRDefault="00FB54EE" w:rsidP="00A15FED">
            <w:pPr>
              <w:rPr>
                <w:rFonts w:ascii="Arial" w:hAnsi="Arial" w:cs="Arial"/>
                <w:sz w:val="22"/>
                <w:szCs w:val="22"/>
              </w:rPr>
            </w:pPr>
            <w:permStart w:id="719346044" w:edGrp="everyone"/>
            <w:r>
              <w:rPr>
                <w:rFonts w:ascii="Arial" w:hAnsi="Arial" w:cs="Arial"/>
                <w:sz w:val="22"/>
                <w:szCs w:val="22"/>
              </w:rPr>
              <w:t>Subtotal = $287.63 + $1155 = $1442.63</w:t>
            </w:r>
          </w:p>
          <w:p w14:paraId="4974308B" w14:textId="29BCF484" w:rsidR="00CB57F0" w:rsidRPr="00827129" w:rsidRDefault="00FB54EE" w:rsidP="00A15FED">
            <w:pPr>
              <w:rPr>
                <w:rFonts w:ascii="Arial" w:hAnsi="Arial" w:cs="Arial"/>
                <w:sz w:val="22"/>
                <w:szCs w:val="22"/>
              </w:rPr>
            </w:pPr>
            <w:r>
              <w:rPr>
                <w:rFonts w:ascii="Arial" w:hAnsi="Arial" w:cs="Arial"/>
                <w:sz w:val="22"/>
                <w:szCs w:val="22"/>
              </w:rPr>
              <w:t>Overheads and profit = 10% = $1586.89</w:t>
            </w:r>
            <w:permEnd w:id="719346044"/>
          </w:p>
        </w:tc>
        <w:permStart w:id="93251963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772DA0" w14:textId="77777777"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932519638" w:displacedByCustomXml="prev"/>
      </w:tr>
    </w:tbl>
    <w:p w14:paraId="66073E17" w14:textId="77777777" w:rsidR="00970B74" w:rsidRPr="006912AA" w:rsidRDefault="00970B74" w:rsidP="006619D5">
      <w:pPr>
        <w:rPr>
          <w:rFonts w:ascii="Arial" w:hAnsi="Arial" w:cs="Arial"/>
          <w:sz w:val="2"/>
          <w:szCs w:val="2"/>
        </w:rPr>
      </w:pPr>
    </w:p>
    <w:sectPr w:rsidR="00970B74" w:rsidRPr="006912AA" w:rsidSect="006619D5">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D8A57B" w14:textId="77777777" w:rsidR="00E861BC" w:rsidRDefault="00E861BC" w:rsidP="00A67754">
      <w:r>
        <w:separator/>
      </w:r>
    </w:p>
  </w:endnote>
  <w:endnote w:type="continuationSeparator" w:id="0">
    <w:p w14:paraId="6C037758" w14:textId="77777777" w:rsidR="00E861BC" w:rsidRDefault="00E861B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168ED" w14:textId="77777777" w:rsidR="00A15FED" w:rsidRPr="00830749" w:rsidRDefault="00A15FED" w:rsidP="006619D5">
    <w:pPr>
      <w:pBdr>
        <w:top w:val="single" w:sz="4" w:space="1" w:color="auto"/>
      </w:pBdr>
      <w:rPr>
        <w:rFonts w:ascii="Arial" w:hAnsi="Arial" w:cs="Arial"/>
        <w:b/>
        <w:sz w:val="16"/>
        <w:szCs w:val="16"/>
      </w:rPr>
    </w:pPr>
  </w:p>
  <w:p w14:paraId="4D532B2E" w14:textId="602FCA29" w:rsidR="00A15FED" w:rsidRPr="00830749" w:rsidRDefault="00E861BC"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A15FED" w:rsidRPr="004932A4">
              <w:rPr>
                <w:rFonts w:ascii="Arial" w:hAnsi="Arial" w:cs="Arial"/>
                <w:b/>
                <w:sz w:val="16"/>
                <w:szCs w:val="16"/>
              </w:rPr>
              <w:t xml:space="preserve">Page </w:t>
            </w:r>
            <w:r w:rsidR="00A15FED" w:rsidRPr="004932A4">
              <w:rPr>
                <w:rFonts w:ascii="Arial" w:hAnsi="Arial" w:cs="Arial"/>
                <w:b/>
                <w:bCs/>
                <w:sz w:val="16"/>
                <w:szCs w:val="16"/>
              </w:rPr>
              <w:fldChar w:fldCharType="begin"/>
            </w:r>
            <w:r w:rsidR="00A15FED" w:rsidRPr="004932A4">
              <w:rPr>
                <w:rFonts w:ascii="Arial" w:hAnsi="Arial" w:cs="Arial"/>
                <w:b/>
                <w:bCs/>
                <w:sz w:val="16"/>
                <w:szCs w:val="16"/>
              </w:rPr>
              <w:instrText xml:space="preserve"> PAGE </w:instrText>
            </w:r>
            <w:r w:rsidR="00A15FED" w:rsidRPr="004932A4">
              <w:rPr>
                <w:rFonts w:ascii="Arial" w:hAnsi="Arial" w:cs="Arial"/>
                <w:b/>
                <w:bCs/>
                <w:sz w:val="16"/>
                <w:szCs w:val="16"/>
              </w:rPr>
              <w:fldChar w:fldCharType="separate"/>
            </w:r>
            <w:r w:rsidR="00A15FED">
              <w:rPr>
                <w:rFonts w:ascii="Arial" w:hAnsi="Arial" w:cs="Arial"/>
                <w:b/>
                <w:bCs/>
                <w:noProof/>
                <w:sz w:val="16"/>
                <w:szCs w:val="16"/>
              </w:rPr>
              <w:t>2</w:t>
            </w:r>
            <w:r w:rsidR="00A15FED" w:rsidRPr="004932A4">
              <w:rPr>
                <w:rFonts w:ascii="Arial" w:hAnsi="Arial" w:cs="Arial"/>
                <w:b/>
                <w:sz w:val="16"/>
                <w:szCs w:val="16"/>
              </w:rPr>
              <w:fldChar w:fldCharType="end"/>
            </w:r>
            <w:r w:rsidR="00A15FED" w:rsidRPr="004932A4">
              <w:rPr>
                <w:rFonts w:ascii="Arial" w:hAnsi="Arial" w:cs="Arial"/>
                <w:b/>
                <w:sz w:val="16"/>
                <w:szCs w:val="16"/>
              </w:rPr>
              <w:t xml:space="preserve"> of </w:t>
            </w:r>
            <w:r w:rsidR="00A15FED" w:rsidRPr="004932A4">
              <w:rPr>
                <w:rFonts w:ascii="Arial" w:hAnsi="Arial" w:cs="Arial"/>
                <w:b/>
                <w:bCs/>
                <w:sz w:val="16"/>
                <w:szCs w:val="16"/>
              </w:rPr>
              <w:fldChar w:fldCharType="begin"/>
            </w:r>
            <w:r w:rsidR="00A15FED" w:rsidRPr="004932A4">
              <w:rPr>
                <w:rFonts w:ascii="Arial" w:hAnsi="Arial" w:cs="Arial"/>
                <w:b/>
                <w:bCs/>
                <w:sz w:val="16"/>
                <w:szCs w:val="16"/>
              </w:rPr>
              <w:instrText xml:space="preserve"> SECTIONPAGES  </w:instrText>
            </w:r>
            <w:r w:rsidR="00A15FED" w:rsidRPr="004932A4">
              <w:rPr>
                <w:rFonts w:ascii="Arial" w:hAnsi="Arial" w:cs="Arial"/>
                <w:b/>
                <w:bCs/>
                <w:sz w:val="16"/>
                <w:szCs w:val="16"/>
              </w:rPr>
              <w:fldChar w:fldCharType="separate"/>
            </w:r>
            <w:r w:rsidR="00323DD8">
              <w:rPr>
                <w:rFonts w:ascii="Arial" w:hAnsi="Arial" w:cs="Arial"/>
                <w:b/>
                <w:bCs/>
                <w:noProof/>
                <w:sz w:val="16"/>
                <w:szCs w:val="16"/>
              </w:rPr>
              <w:t>13</w:t>
            </w:r>
            <w:r w:rsidR="00A15FED" w:rsidRPr="004932A4">
              <w:rPr>
                <w:rFonts w:ascii="Arial" w:hAnsi="Arial" w:cs="Arial"/>
                <w:b/>
                <w:sz w:val="16"/>
                <w:szCs w:val="16"/>
              </w:rPr>
              <w:fldChar w:fldCharType="end"/>
            </w:r>
          </w:sdtContent>
        </w:sdt>
      </w:sdtContent>
    </w:sdt>
    <w:r w:rsidR="00A15FED">
      <w:rPr>
        <w:rFonts w:ascii="Arial" w:hAnsi="Arial" w:cs="Arial"/>
        <w:b/>
        <w:sz w:val="16"/>
        <w:szCs w:val="16"/>
      </w:rPr>
      <w:ptab w:relativeTo="margin" w:alignment="right" w:leader="none"/>
    </w:r>
    <w:r w:rsidR="00A15FED"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A15FED">
          <w:rPr>
            <w:rFonts w:ascii="Arial" w:hAnsi="Arial" w:cs="Arial"/>
            <w:b/>
            <w:sz w:val="16"/>
            <w:szCs w:val="16"/>
          </w:rPr>
          <w:t>v1-0_10/06/2018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07AA9" w14:textId="77777777" w:rsidR="00A15FED" w:rsidRPr="00830749" w:rsidRDefault="00A15FED" w:rsidP="006619D5">
    <w:pPr>
      <w:pBdr>
        <w:top w:val="single" w:sz="4" w:space="1" w:color="auto"/>
      </w:pBdr>
      <w:rPr>
        <w:rFonts w:ascii="Arial" w:hAnsi="Arial" w:cs="Arial"/>
        <w:b/>
        <w:sz w:val="16"/>
        <w:szCs w:val="16"/>
      </w:rPr>
    </w:pPr>
  </w:p>
  <w:p w14:paraId="3A1E677B" w14:textId="2FA3E4B4" w:rsidR="00A15FED" w:rsidRPr="00830749" w:rsidRDefault="00A15FED"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23DD8">
      <w:rPr>
        <w:rFonts w:ascii="Arial" w:hAnsi="Arial" w:cs="Arial"/>
        <w:b/>
        <w:noProof/>
        <w:sz w:val="16"/>
        <w:szCs w:val="16"/>
      </w:rPr>
      <w:t>13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A8130" w14:textId="77777777" w:rsidR="00E861BC" w:rsidRDefault="00E861BC" w:rsidP="00A67754">
      <w:r>
        <w:separator/>
      </w:r>
    </w:p>
  </w:footnote>
  <w:footnote w:type="continuationSeparator" w:id="0">
    <w:p w14:paraId="16936241" w14:textId="77777777" w:rsidR="00E861BC" w:rsidRDefault="00E861B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E7406" w14:textId="77777777" w:rsidR="00A15FED" w:rsidRDefault="00A15FED"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02B61148" w14:textId="77777777" w:rsidR="00A15FED" w:rsidRPr="00830749" w:rsidRDefault="00A15FED" w:rsidP="006619D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BFBA3" w14:textId="77777777" w:rsidR="00A15FED" w:rsidRDefault="00A15FED"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60515310" w14:textId="77777777" w:rsidR="00A15FED" w:rsidRPr="00830749" w:rsidRDefault="00A15FED" w:rsidP="006619D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F3EB6"/>
    <w:multiLevelType w:val="hybridMultilevel"/>
    <w:tmpl w:val="35C083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F4D78FB"/>
    <w:multiLevelType w:val="hybridMultilevel"/>
    <w:tmpl w:val="25BC12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CF10C4"/>
    <w:multiLevelType w:val="hybridMultilevel"/>
    <w:tmpl w:val="94724A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8525AE4"/>
    <w:multiLevelType w:val="hybridMultilevel"/>
    <w:tmpl w:val="5CB28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9E4DEF"/>
    <w:multiLevelType w:val="hybridMultilevel"/>
    <w:tmpl w:val="C7C09CD8"/>
    <w:lvl w:ilvl="0" w:tplc="B46E7B7C">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714E30"/>
    <w:multiLevelType w:val="hybridMultilevel"/>
    <w:tmpl w:val="BDC4B1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CAD1B25"/>
    <w:multiLevelType w:val="hybridMultilevel"/>
    <w:tmpl w:val="2D4050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4CC2E20"/>
    <w:multiLevelType w:val="hybridMultilevel"/>
    <w:tmpl w:val="9AFC5D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66B31AF"/>
    <w:multiLevelType w:val="hybridMultilevel"/>
    <w:tmpl w:val="6EA8A7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672371D"/>
    <w:multiLevelType w:val="hybridMultilevel"/>
    <w:tmpl w:val="FA342A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7"/>
  </w:num>
  <w:num w:numId="3">
    <w:abstractNumId w:val="14"/>
  </w:num>
  <w:num w:numId="4">
    <w:abstractNumId w:val="29"/>
  </w:num>
  <w:num w:numId="5">
    <w:abstractNumId w:val="4"/>
  </w:num>
  <w:num w:numId="6">
    <w:abstractNumId w:val="17"/>
  </w:num>
  <w:num w:numId="7">
    <w:abstractNumId w:val="25"/>
  </w:num>
  <w:num w:numId="8">
    <w:abstractNumId w:val="13"/>
  </w:num>
  <w:num w:numId="9">
    <w:abstractNumId w:val="16"/>
  </w:num>
  <w:num w:numId="10">
    <w:abstractNumId w:val="11"/>
  </w:num>
  <w:num w:numId="11">
    <w:abstractNumId w:val="10"/>
  </w:num>
  <w:num w:numId="12">
    <w:abstractNumId w:val="40"/>
  </w:num>
  <w:num w:numId="13">
    <w:abstractNumId w:val="0"/>
  </w:num>
  <w:num w:numId="14">
    <w:abstractNumId w:val="6"/>
  </w:num>
  <w:num w:numId="15">
    <w:abstractNumId w:val="26"/>
  </w:num>
  <w:num w:numId="16">
    <w:abstractNumId w:val="39"/>
  </w:num>
  <w:num w:numId="17">
    <w:abstractNumId w:val="27"/>
  </w:num>
  <w:num w:numId="18">
    <w:abstractNumId w:val="21"/>
  </w:num>
  <w:num w:numId="19">
    <w:abstractNumId w:val="9"/>
  </w:num>
  <w:num w:numId="20">
    <w:abstractNumId w:val="3"/>
  </w:num>
  <w:num w:numId="21">
    <w:abstractNumId w:val="8"/>
  </w:num>
  <w:num w:numId="22">
    <w:abstractNumId w:val="24"/>
  </w:num>
  <w:num w:numId="23">
    <w:abstractNumId w:val="36"/>
  </w:num>
  <w:num w:numId="24">
    <w:abstractNumId w:val="19"/>
  </w:num>
  <w:num w:numId="25">
    <w:abstractNumId w:val="35"/>
  </w:num>
  <w:num w:numId="26">
    <w:abstractNumId w:val="22"/>
  </w:num>
  <w:num w:numId="27">
    <w:abstractNumId w:val="31"/>
  </w:num>
  <w:num w:numId="28">
    <w:abstractNumId w:val="33"/>
  </w:num>
  <w:num w:numId="29">
    <w:abstractNumId w:val="28"/>
  </w:num>
  <w:num w:numId="30">
    <w:abstractNumId w:val="5"/>
  </w:num>
  <w:num w:numId="31">
    <w:abstractNumId w:val="23"/>
  </w:num>
  <w:num w:numId="32">
    <w:abstractNumId w:val="2"/>
  </w:num>
  <w:num w:numId="33">
    <w:abstractNumId w:val="34"/>
  </w:num>
  <w:num w:numId="34">
    <w:abstractNumId w:val="20"/>
  </w:num>
  <w:num w:numId="35">
    <w:abstractNumId w:val="15"/>
  </w:num>
  <w:num w:numId="36">
    <w:abstractNumId w:val="38"/>
  </w:num>
  <w:num w:numId="37">
    <w:abstractNumId w:val="37"/>
  </w:num>
  <w:num w:numId="38">
    <w:abstractNumId w:val="32"/>
  </w:num>
  <w:num w:numId="39">
    <w:abstractNumId w:val="12"/>
  </w:num>
  <w:num w:numId="40">
    <w:abstractNumId w:val="30"/>
  </w:num>
  <w:num w:numId="4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CPLBv2IkkCR10TzyY5kXVIk+T7UwDOp7Tc7Uk/OalKzEPqLuiJsLuIUQpLjVj8NsuMYlF75M2jDaAPpLqI5Gcw==" w:salt="Jw3Qsx91wur0N87yl0y1T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1292"/>
    <w:rsid w:val="001712FD"/>
    <w:rsid w:val="00175F6C"/>
    <w:rsid w:val="00184237"/>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4C77"/>
    <w:rsid w:val="00212510"/>
    <w:rsid w:val="00213294"/>
    <w:rsid w:val="0021376B"/>
    <w:rsid w:val="00214096"/>
    <w:rsid w:val="002168EB"/>
    <w:rsid w:val="00217C56"/>
    <w:rsid w:val="00220A54"/>
    <w:rsid w:val="00220F44"/>
    <w:rsid w:val="00222B64"/>
    <w:rsid w:val="0022470B"/>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301207"/>
    <w:rsid w:val="00301C4E"/>
    <w:rsid w:val="00304897"/>
    <w:rsid w:val="003050B6"/>
    <w:rsid w:val="00311E5D"/>
    <w:rsid w:val="00312EE8"/>
    <w:rsid w:val="00314915"/>
    <w:rsid w:val="00315805"/>
    <w:rsid w:val="00315AAA"/>
    <w:rsid w:val="00317391"/>
    <w:rsid w:val="00323DD8"/>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178D"/>
    <w:rsid w:val="003F4120"/>
    <w:rsid w:val="003F4E60"/>
    <w:rsid w:val="00400774"/>
    <w:rsid w:val="00401C9F"/>
    <w:rsid w:val="00402AD2"/>
    <w:rsid w:val="00402F76"/>
    <w:rsid w:val="00410BC8"/>
    <w:rsid w:val="00410EFE"/>
    <w:rsid w:val="004163B0"/>
    <w:rsid w:val="00417106"/>
    <w:rsid w:val="00420D74"/>
    <w:rsid w:val="0042676D"/>
    <w:rsid w:val="004275D1"/>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5683"/>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4F4AFB"/>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E4C44"/>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5395"/>
    <w:rsid w:val="00650C50"/>
    <w:rsid w:val="0065179C"/>
    <w:rsid w:val="00652FA9"/>
    <w:rsid w:val="00653936"/>
    <w:rsid w:val="006555C5"/>
    <w:rsid w:val="00655694"/>
    <w:rsid w:val="00655F6F"/>
    <w:rsid w:val="006566F5"/>
    <w:rsid w:val="006619D5"/>
    <w:rsid w:val="00661F74"/>
    <w:rsid w:val="00665015"/>
    <w:rsid w:val="00666379"/>
    <w:rsid w:val="0066748F"/>
    <w:rsid w:val="0066767E"/>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A1BB4"/>
    <w:rsid w:val="007A5008"/>
    <w:rsid w:val="007B2C43"/>
    <w:rsid w:val="007B737F"/>
    <w:rsid w:val="007C1D61"/>
    <w:rsid w:val="007C2A88"/>
    <w:rsid w:val="007C52E8"/>
    <w:rsid w:val="007C63F4"/>
    <w:rsid w:val="007D3292"/>
    <w:rsid w:val="007D3954"/>
    <w:rsid w:val="007E0151"/>
    <w:rsid w:val="007E2C77"/>
    <w:rsid w:val="007E57E8"/>
    <w:rsid w:val="007E681E"/>
    <w:rsid w:val="007E72A0"/>
    <w:rsid w:val="007E7CAC"/>
    <w:rsid w:val="007F1F7F"/>
    <w:rsid w:val="007F575E"/>
    <w:rsid w:val="008121F4"/>
    <w:rsid w:val="008133D3"/>
    <w:rsid w:val="00817A2D"/>
    <w:rsid w:val="00822686"/>
    <w:rsid w:val="008264AD"/>
    <w:rsid w:val="00827129"/>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F0BA8"/>
    <w:rsid w:val="008F464C"/>
    <w:rsid w:val="00901593"/>
    <w:rsid w:val="009025D4"/>
    <w:rsid w:val="009055FD"/>
    <w:rsid w:val="009056E2"/>
    <w:rsid w:val="00917FD2"/>
    <w:rsid w:val="0092083F"/>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72D86"/>
    <w:rsid w:val="0098186A"/>
    <w:rsid w:val="00986974"/>
    <w:rsid w:val="00986BC7"/>
    <w:rsid w:val="00993997"/>
    <w:rsid w:val="00996BEA"/>
    <w:rsid w:val="009A34C4"/>
    <w:rsid w:val="009A4937"/>
    <w:rsid w:val="009A7D1E"/>
    <w:rsid w:val="009B220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15FED"/>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3AF"/>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235F"/>
    <w:rsid w:val="00BA2A20"/>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2D95"/>
    <w:rsid w:val="00CB57F0"/>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35EF"/>
    <w:rsid w:val="00D25838"/>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61BC"/>
    <w:rsid w:val="00E87D39"/>
    <w:rsid w:val="00E91BC8"/>
    <w:rsid w:val="00EA4ACC"/>
    <w:rsid w:val="00EA4C21"/>
    <w:rsid w:val="00EA5ACC"/>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3659"/>
    <w:rsid w:val="00F2765C"/>
    <w:rsid w:val="00F30473"/>
    <w:rsid w:val="00F4286F"/>
    <w:rsid w:val="00F43EED"/>
    <w:rsid w:val="00F44003"/>
    <w:rsid w:val="00F46E9C"/>
    <w:rsid w:val="00F4706B"/>
    <w:rsid w:val="00F47987"/>
    <w:rsid w:val="00F56D33"/>
    <w:rsid w:val="00F61035"/>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4EE"/>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C0A2B6"/>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23929">
      <w:bodyDiv w:val="1"/>
      <w:marLeft w:val="0"/>
      <w:marRight w:val="0"/>
      <w:marTop w:val="0"/>
      <w:marBottom w:val="0"/>
      <w:divBdr>
        <w:top w:val="none" w:sz="0" w:space="0" w:color="auto"/>
        <w:left w:val="none" w:sz="0" w:space="0" w:color="auto"/>
        <w:bottom w:val="none" w:sz="0" w:space="0" w:color="auto"/>
        <w:right w:val="none" w:sz="0" w:space="0" w:color="auto"/>
      </w:divBdr>
    </w:div>
    <w:div w:id="78870471">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08080314">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9258362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62747013">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30254516">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191258377">
      <w:bodyDiv w:val="1"/>
      <w:marLeft w:val="0"/>
      <w:marRight w:val="0"/>
      <w:marTop w:val="0"/>
      <w:marBottom w:val="0"/>
      <w:divBdr>
        <w:top w:val="none" w:sz="0" w:space="0" w:color="auto"/>
        <w:left w:val="none" w:sz="0" w:space="0" w:color="auto"/>
        <w:bottom w:val="none" w:sz="0" w:space="0" w:color="auto"/>
        <w:right w:val="none" w:sz="0" w:space="0" w:color="auto"/>
      </w:divBdr>
    </w:div>
    <w:div w:id="1254894386">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561253">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674994840">
      <w:bodyDiv w:val="1"/>
      <w:marLeft w:val="0"/>
      <w:marRight w:val="0"/>
      <w:marTop w:val="0"/>
      <w:marBottom w:val="0"/>
      <w:divBdr>
        <w:top w:val="none" w:sz="0" w:space="0" w:color="auto"/>
        <w:left w:val="none" w:sz="0" w:space="0" w:color="auto"/>
        <w:bottom w:val="none" w:sz="0" w:space="0" w:color="auto"/>
        <w:right w:val="none" w:sz="0" w:space="0" w:color="auto"/>
      </w:divBdr>
    </w:div>
    <w:div w:id="1702703523">
      <w:bodyDiv w:val="1"/>
      <w:marLeft w:val="0"/>
      <w:marRight w:val="0"/>
      <w:marTop w:val="0"/>
      <w:marBottom w:val="0"/>
      <w:divBdr>
        <w:top w:val="none" w:sz="0" w:space="0" w:color="auto"/>
        <w:left w:val="none" w:sz="0" w:space="0" w:color="auto"/>
        <w:bottom w:val="none" w:sz="0" w:space="0" w:color="auto"/>
        <w:right w:val="none" w:sz="0" w:space="0" w:color="auto"/>
      </w:divBdr>
    </w:div>
    <w:div w:id="1728144300">
      <w:bodyDiv w:val="1"/>
      <w:marLeft w:val="0"/>
      <w:marRight w:val="0"/>
      <w:marTop w:val="0"/>
      <w:marBottom w:val="0"/>
      <w:divBdr>
        <w:top w:val="none" w:sz="0" w:space="0" w:color="auto"/>
        <w:left w:val="none" w:sz="0" w:space="0" w:color="auto"/>
        <w:bottom w:val="none" w:sz="0" w:space="0" w:color="auto"/>
        <w:right w:val="none" w:sz="0" w:space="0" w:color="auto"/>
      </w:divBdr>
    </w:div>
    <w:div w:id="1786581812">
      <w:bodyDiv w:val="1"/>
      <w:marLeft w:val="0"/>
      <w:marRight w:val="0"/>
      <w:marTop w:val="0"/>
      <w:marBottom w:val="0"/>
      <w:divBdr>
        <w:top w:val="none" w:sz="0" w:space="0" w:color="auto"/>
        <w:left w:val="none" w:sz="0" w:space="0" w:color="auto"/>
        <w:bottom w:val="none" w:sz="0" w:space="0" w:color="auto"/>
        <w:right w:val="none" w:sz="0" w:space="0" w:color="auto"/>
      </w:divBdr>
    </w:div>
    <w:div w:id="1880510941">
      <w:bodyDiv w:val="1"/>
      <w:marLeft w:val="0"/>
      <w:marRight w:val="0"/>
      <w:marTop w:val="0"/>
      <w:marBottom w:val="0"/>
      <w:divBdr>
        <w:top w:val="none" w:sz="0" w:space="0" w:color="auto"/>
        <w:left w:val="none" w:sz="0" w:space="0" w:color="auto"/>
        <w:bottom w:val="none" w:sz="0" w:space="0" w:color="auto"/>
        <w:right w:val="none" w:sz="0" w:space="0" w:color="auto"/>
      </w:divBdr>
    </w:div>
    <w:div w:id="2063819608">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F3094A"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F3094A" w:rsidRDefault="00CF5E51" w:rsidP="00CF5E51">
          <w:pPr>
            <w:pStyle w:val="BA0C3D69985E4F64969D91AB24499D87"/>
          </w:pPr>
          <w:r w:rsidRPr="00A24C5D">
            <w:rPr>
              <w:rStyle w:val="PlaceholderText"/>
            </w:rPr>
            <w:t>[Subject]</w:t>
          </w:r>
        </w:p>
      </w:docPartBody>
    </w:docPart>
    <w:docPart>
      <w:docPartPr>
        <w:name w:val="085CDE43501D4143917FF11948FD4774"/>
        <w:category>
          <w:name w:val="General"/>
          <w:gallery w:val="placeholder"/>
        </w:category>
        <w:types>
          <w:type w:val="bbPlcHdr"/>
        </w:types>
        <w:behaviors>
          <w:behavior w:val="content"/>
        </w:behaviors>
        <w:guid w:val="{59C5DF37-64BE-46F7-AFD8-DD484D4867BC}"/>
      </w:docPartPr>
      <w:docPartBody>
        <w:p w:rsidR="00F3094A" w:rsidRDefault="00CF5E51" w:rsidP="00CF5E51">
          <w:pPr>
            <w:pStyle w:val="085CDE43501D4143917FF11948FD477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57BCB"/>
    <w:rsid w:val="001125F5"/>
    <w:rsid w:val="00152C42"/>
    <w:rsid w:val="00160AF1"/>
    <w:rsid w:val="00247826"/>
    <w:rsid w:val="00263EF0"/>
    <w:rsid w:val="00287657"/>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C51F7"/>
    <w:rsid w:val="00BC6EB0"/>
    <w:rsid w:val="00BC7467"/>
    <w:rsid w:val="00C05D35"/>
    <w:rsid w:val="00C17E87"/>
    <w:rsid w:val="00C639A0"/>
    <w:rsid w:val="00C77B3A"/>
    <w:rsid w:val="00CC3708"/>
    <w:rsid w:val="00CF5E51"/>
    <w:rsid w:val="00D46746"/>
    <w:rsid w:val="00DC549C"/>
    <w:rsid w:val="00E04351"/>
    <w:rsid w:val="00E26A3D"/>
    <w:rsid w:val="00E42023"/>
    <w:rsid w:val="00E45AA5"/>
    <w:rsid w:val="00E862EA"/>
    <w:rsid w:val="00EA1D00"/>
    <w:rsid w:val="00EC27D2"/>
    <w:rsid w:val="00F27999"/>
    <w:rsid w:val="00F3094A"/>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C3FFC0A8-B58B-4E5E-9D07-99CD00FEF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8852</TotalTime>
  <Pages>13</Pages>
  <Words>1591</Words>
  <Characters>9071</Characters>
  <Application>Microsoft Office Word</Application>
  <DocSecurity>8</DocSecurity>
  <Lines>75</Lines>
  <Paragraphs>21</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keywords/>
  <dc:description/>
  <cp:lastModifiedBy>Ante Begic</cp:lastModifiedBy>
  <cp:revision>96</cp:revision>
  <cp:lastPrinted>2018-05-29T00:12:00Z</cp:lastPrinted>
  <dcterms:created xsi:type="dcterms:W3CDTF">2017-10-13T01:57:00Z</dcterms:created>
  <dcterms:modified xsi:type="dcterms:W3CDTF">2019-09-17T02:09:00Z</dcterms:modified>
  <cp:contentStatus>v1-0_10/06/2018</cp:contentStatus>
</cp:coreProperties>
</file>