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061" w:type="pct"/>
        <w:tblBorders>
          <w:top w:val="none" w:sz="0" w:space="0" w:color="auto"/>
          <w:left w:val="none" w:sz="0" w:space="0" w:color="auto"/>
          <w:bottom w:val="double" w:sz="4" w:space="0" w:color="auto"/>
          <w:right w:val="none" w:sz="0" w:space="0" w:color="auto"/>
          <w:insideH w:val="none" w:sz="0" w:space="0" w:color="auto"/>
          <w:insideV w:val="none" w:sz="0" w:space="0" w:color="auto"/>
        </w:tblBorders>
        <w:tblCellMar>
          <w:left w:w="0" w:type="dxa"/>
          <w:right w:w="0" w:type="dxa"/>
        </w:tblCellMar>
        <w:tblLook w:val="04A0"/>
      </w:tblPr>
      <w:tblGrid>
        <w:gridCol w:w="7651"/>
        <w:gridCol w:w="2698"/>
      </w:tblGrid>
      <w:tr w:rsidR="002B2D13" w:rsidRPr="00D60069" w:rsidTr="00682C74">
        <w:tc>
          <w:tcPr>
            <w:tcW w:w="7650" w:type="dxa"/>
          </w:tcPr>
          <w:p w:rsidR="002B2D13" w:rsidRDefault="00001BA8">
            <w:pPr>
              <w:pStyle w:val="Title"/>
            </w:pPr>
            <w:r>
              <w:t xml:space="preserve">                        </w:t>
            </w:r>
            <w:sdt>
              <w:sdtPr>
                <w:id w:val="-1086378735"/>
                <w:placeholder>
                  <w:docPart w:val="15A91A47BBCE4A488C3F68A369ABDD33"/>
                </w:placeholder>
                <w:temporary/>
                <w:showingPlcHdr/>
              </w:sdtPr>
              <w:sdtContent>
                <w:r w:rsidR="006344A8" w:rsidRPr="00D60069">
                  <w:t>Team Meeting</w:t>
                </w:r>
              </w:sdtContent>
            </w:sdt>
          </w:p>
          <w:p w:rsidR="00682C74" w:rsidRDefault="00682C74">
            <w:pPr>
              <w:pStyle w:val="Title"/>
              <w:rPr>
                <w:b w:val="0"/>
                <w:bCs/>
                <w:sz w:val="20"/>
                <w:szCs w:val="20"/>
              </w:rPr>
            </w:pPr>
          </w:p>
          <w:p w:rsidR="00682C74" w:rsidRPr="00682C74" w:rsidRDefault="00682C74">
            <w:pPr>
              <w:pStyle w:val="Title"/>
              <w:rPr>
                <w:rFonts w:cstheme="majorHAnsi"/>
                <w:sz w:val="19"/>
                <w:szCs w:val="19"/>
              </w:rPr>
            </w:pPr>
            <w:r w:rsidRPr="00682C74">
              <w:rPr>
                <w:rFonts w:cstheme="majorHAnsi"/>
                <w:sz w:val="19"/>
                <w:szCs w:val="19"/>
              </w:rPr>
              <w:t>Date</w:t>
            </w:r>
            <w:r>
              <w:rPr>
                <w:rFonts w:cstheme="majorHAnsi"/>
                <w:sz w:val="19"/>
                <w:szCs w:val="19"/>
              </w:rPr>
              <w:t>:</w:t>
            </w:r>
            <w:r w:rsidRPr="00682C74">
              <w:rPr>
                <w:rFonts w:cstheme="majorHAnsi"/>
                <w:sz w:val="19"/>
                <w:szCs w:val="19"/>
              </w:rPr>
              <w:t xml:space="preserve"> 02.03.2021</w:t>
            </w:r>
          </w:p>
          <w:p w:rsidR="00682C74" w:rsidRPr="00682C74" w:rsidRDefault="00682C74">
            <w:pPr>
              <w:pStyle w:val="Title"/>
              <w:rPr>
                <w:sz w:val="24"/>
                <w:szCs w:val="24"/>
              </w:rPr>
            </w:pPr>
            <w:r w:rsidRPr="00682C74">
              <w:rPr>
                <w:rFonts w:cstheme="majorHAnsi"/>
                <w:sz w:val="19"/>
                <w:szCs w:val="19"/>
              </w:rPr>
              <w:t>Location : Boardroom</w:t>
            </w:r>
            <w:r>
              <w:rPr>
                <w:rFonts w:cstheme="majorHAnsi"/>
                <w:sz w:val="19"/>
                <w:szCs w:val="19"/>
              </w:rPr>
              <w:t>,</w:t>
            </w:r>
            <w:r w:rsidRPr="00682C74">
              <w:rPr>
                <w:sz w:val="19"/>
                <w:szCs w:val="19"/>
              </w:rPr>
              <w:t xml:space="preserve"> Head Office, Burnside Road, Yatala</w:t>
            </w:r>
            <w:r>
              <w:rPr>
                <w:sz w:val="24"/>
                <w:szCs w:val="24"/>
              </w:rPr>
              <w:t xml:space="preserve"> . </w:t>
            </w:r>
          </w:p>
        </w:tc>
        <w:tc>
          <w:tcPr>
            <w:tcW w:w="2698" w:type="dxa"/>
            <w:vAlign w:val="bottom"/>
          </w:tcPr>
          <w:p w:rsidR="00D62E01" w:rsidRPr="00D60069" w:rsidRDefault="00D62E01">
            <w:pPr>
              <w:pStyle w:val="Heading3"/>
            </w:pPr>
          </w:p>
          <w:p w:rsidR="00D62E01" w:rsidRPr="00D60069" w:rsidRDefault="00D62E01">
            <w:pPr>
              <w:pStyle w:val="Heading3"/>
            </w:pPr>
          </w:p>
          <w:p w:rsidR="002B2D13" w:rsidRPr="00D60069" w:rsidRDefault="002B2D13" w:rsidP="00D62E01">
            <w:pPr>
              <w:pStyle w:val="Heading3"/>
            </w:pPr>
          </w:p>
        </w:tc>
      </w:tr>
    </w:tbl>
    <w:tbl>
      <w:tblPr>
        <w:tblStyle w:val="PlainTable5"/>
        <w:tblW w:w="4576" w:type="pct"/>
        <w:tblCellMar>
          <w:top w:w="14" w:type="dxa"/>
          <w:left w:w="0" w:type="dxa"/>
          <w:bottom w:w="14" w:type="dxa"/>
          <w:right w:w="0" w:type="dxa"/>
        </w:tblCellMar>
        <w:tblLook w:val="0600"/>
      </w:tblPr>
      <w:tblGrid>
        <w:gridCol w:w="1984"/>
        <w:gridCol w:w="3118"/>
        <w:gridCol w:w="1560"/>
        <w:gridCol w:w="2695"/>
      </w:tblGrid>
      <w:tr w:rsidR="002B2D13" w:rsidRPr="00D60069" w:rsidTr="00682C74">
        <w:tc>
          <w:tcPr>
            <w:tcW w:w="1985" w:type="dxa"/>
            <w:tcMar>
              <w:top w:w="144" w:type="dxa"/>
            </w:tcMar>
          </w:tcPr>
          <w:p w:rsidR="002B2D13" w:rsidRDefault="00682C74" w:rsidP="00D60069">
            <w:pPr>
              <w:pStyle w:val="Heading2"/>
              <w:spacing w:after="80"/>
              <w:outlineLvl w:val="1"/>
            </w:pPr>
            <w:r>
              <w:t xml:space="preserve"> </w:t>
            </w:r>
            <w:sdt>
              <w:sdtPr>
                <w:id w:val="834805806"/>
                <w:placeholder>
                  <w:docPart w:val="725A1F891053400C9940CDC1AF44FAFA"/>
                </w:placeholder>
                <w:temporary/>
                <w:showingPlcHdr/>
              </w:sdtPr>
              <w:sdtContent>
                <w:r w:rsidR="006344A8" w:rsidRPr="00D60069">
                  <w:t>Meeting called by:</w:t>
                </w:r>
              </w:sdtContent>
            </w:sdt>
          </w:p>
          <w:p w:rsidR="00001BA8" w:rsidRDefault="00001BA8" w:rsidP="00001BA8">
            <w:pPr>
              <w:rPr>
                <w:rFonts w:asciiTheme="majorHAnsi" w:eastAsiaTheme="majorEastAsia" w:hAnsiTheme="majorHAnsi" w:cs="Arial"/>
                <w:b/>
                <w:bCs/>
                <w:iCs/>
                <w:szCs w:val="28"/>
              </w:rPr>
            </w:pPr>
          </w:p>
          <w:p w:rsidR="00001BA8" w:rsidRPr="00001BA8" w:rsidRDefault="00001BA8" w:rsidP="00001BA8"/>
        </w:tc>
        <w:tc>
          <w:tcPr>
            <w:tcW w:w="3118" w:type="dxa"/>
            <w:tcMar>
              <w:top w:w="144" w:type="dxa"/>
            </w:tcMar>
          </w:tcPr>
          <w:p w:rsidR="002E7027" w:rsidRDefault="00001BA8" w:rsidP="00D60069">
            <w:pPr>
              <w:spacing w:after="80"/>
            </w:pPr>
            <w:r>
              <w:t xml:space="preserve">Express </w:t>
            </w:r>
            <w:r w:rsidR="002E7027">
              <w:t>WIP Team supervisor/ Leader</w:t>
            </w:r>
          </w:p>
          <w:p w:rsidR="002B2D13" w:rsidRPr="00D60069" w:rsidRDefault="002E7027" w:rsidP="00D60069">
            <w:pPr>
              <w:spacing w:after="80"/>
            </w:pPr>
            <w:r>
              <w:t xml:space="preserve"> </w:t>
            </w:r>
          </w:p>
        </w:tc>
        <w:tc>
          <w:tcPr>
            <w:tcW w:w="1560" w:type="dxa"/>
            <w:tcMar>
              <w:top w:w="144" w:type="dxa"/>
            </w:tcMar>
          </w:tcPr>
          <w:p w:rsidR="002B2D13" w:rsidRPr="00D60069" w:rsidRDefault="00702962" w:rsidP="00D60069">
            <w:pPr>
              <w:pStyle w:val="Heading2"/>
              <w:spacing w:after="80"/>
              <w:outlineLvl w:val="1"/>
            </w:pPr>
            <w:sdt>
              <w:sdtPr>
                <w:id w:val="-442851289"/>
                <w:placeholder>
                  <w:docPart w:val="76F3017AEC6E45A68B91652AC4C590B2"/>
                </w:placeholder>
                <w:temporary/>
                <w:showingPlcHdr/>
              </w:sdtPr>
              <w:sdtContent>
                <w:r w:rsidR="006344A8" w:rsidRPr="00D60069">
                  <w:t>Type of meeting:</w:t>
                </w:r>
              </w:sdtContent>
            </w:sdt>
          </w:p>
        </w:tc>
        <w:tc>
          <w:tcPr>
            <w:tcW w:w="2695" w:type="dxa"/>
            <w:tcMar>
              <w:top w:w="144" w:type="dxa"/>
            </w:tcMar>
          </w:tcPr>
          <w:p w:rsidR="002B2D13" w:rsidRPr="00D60069" w:rsidRDefault="002E7027" w:rsidP="00682C74">
            <w:pPr>
              <w:spacing w:after="80"/>
              <w:ind w:left="144" w:right="-554"/>
            </w:pPr>
            <w:r>
              <w:t xml:space="preserve">Express WIP Weekly meeting </w:t>
            </w:r>
          </w:p>
        </w:tc>
      </w:tr>
      <w:tr w:rsidR="002B2D13" w:rsidRPr="00D60069" w:rsidTr="00682C74">
        <w:tc>
          <w:tcPr>
            <w:tcW w:w="1985" w:type="dxa"/>
          </w:tcPr>
          <w:p w:rsidR="002B2D13" w:rsidRPr="00D60069" w:rsidRDefault="002E7027" w:rsidP="00D60069">
            <w:pPr>
              <w:pStyle w:val="Heading2"/>
              <w:spacing w:after="80"/>
              <w:outlineLvl w:val="1"/>
            </w:pPr>
            <w:r>
              <w:t xml:space="preserve">Note Taker: N/A as open discussion </w:t>
            </w:r>
          </w:p>
        </w:tc>
        <w:tc>
          <w:tcPr>
            <w:tcW w:w="3118" w:type="dxa"/>
          </w:tcPr>
          <w:p w:rsidR="002B2D13" w:rsidRPr="00D60069" w:rsidRDefault="002B2D13" w:rsidP="002E7027">
            <w:pPr>
              <w:spacing w:after="80"/>
              <w:ind w:left="372" w:hanging="372"/>
            </w:pPr>
          </w:p>
        </w:tc>
        <w:tc>
          <w:tcPr>
            <w:tcW w:w="1560" w:type="dxa"/>
          </w:tcPr>
          <w:p w:rsidR="002B2D13" w:rsidRPr="00D60069" w:rsidRDefault="002B2D13" w:rsidP="00D60069">
            <w:pPr>
              <w:pStyle w:val="Heading2"/>
              <w:spacing w:after="80"/>
              <w:outlineLvl w:val="1"/>
            </w:pPr>
          </w:p>
        </w:tc>
        <w:tc>
          <w:tcPr>
            <w:tcW w:w="2695" w:type="dxa"/>
          </w:tcPr>
          <w:p w:rsidR="002B2D13" w:rsidRPr="00D60069" w:rsidRDefault="002B2D13" w:rsidP="00D60069">
            <w:pPr>
              <w:spacing w:after="80"/>
            </w:pPr>
          </w:p>
        </w:tc>
      </w:tr>
    </w:tbl>
    <w:tbl>
      <w:tblPr>
        <w:tblW w:w="5000" w:type="pct"/>
        <w:tblCellMar>
          <w:top w:w="14" w:type="dxa"/>
          <w:left w:w="0" w:type="dxa"/>
          <w:bottom w:w="14" w:type="dxa"/>
          <w:right w:w="0" w:type="dxa"/>
        </w:tblCellMar>
        <w:tblLook w:val="0000"/>
      </w:tblPr>
      <w:tblGrid>
        <w:gridCol w:w="1980"/>
        <w:gridCol w:w="8244"/>
      </w:tblGrid>
      <w:tr w:rsidR="002B2D13" w:rsidRPr="00D60069" w:rsidTr="00E048B4">
        <w:tc>
          <w:tcPr>
            <w:tcW w:w="1980" w:type="dxa"/>
            <w:tcMar>
              <w:top w:w="144" w:type="dxa"/>
            </w:tcMar>
          </w:tcPr>
          <w:p w:rsidR="002B2D13" w:rsidRPr="00D60069" w:rsidRDefault="00702962">
            <w:pPr>
              <w:pStyle w:val="Heading2"/>
            </w:pPr>
            <w:sdt>
              <w:sdtPr>
                <w:id w:val="1643469904"/>
                <w:placeholder>
                  <w:docPart w:val="8783BA64D7F34F1986B9975D153AA80D"/>
                </w:placeholder>
                <w:temporary/>
                <w:showingPlcHdr/>
              </w:sdtPr>
              <w:sdtContent>
                <w:r w:rsidR="006344A8" w:rsidRPr="00D60069">
                  <w:t>Attendees:</w:t>
                </w:r>
              </w:sdtContent>
            </w:sdt>
          </w:p>
        </w:tc>
        <w:tc>
          <w:tcPr>
            <w:tcW w:w="8244" w:type="dxa"/>
            <w:tcMar>
              <w:top w:w="144" w:type="dxa"/>
            </w:tcMar>
          </w:tcPr>
          <w:p w:rsidR="002B2D13" w:rsidRPr="00D60069" w:rsidRDefault="00001BA8" w:rsidP="00D62E01">
            <w:r>
              <w:t xml:space="preserve">Express WIP Supervisor, </w:t>
            </w:r>
            <w:r w:rsidR="002E7027">
              <w:t xml:space="preserve">Express WIP Team Members , Bookings team leader </w:t>
            </w:r>
          </w:p>
        </w:tc>
      </w:tr>
    </w:tbl>
    <w:sdt>
      <w:sdtPr>
        <w:id w:val="-2901889"/>
        <w:placeholder>
          <w:docPart w:val="1B1B5B67AB3D42E3B6177A97F1516B9E"/>
        </w:placeholder>
        <w:temporary/>
        <w:showingPlcHdr/>
      </w:sdtPr>
      <w:sdtContent>
        <w:p w:rsidR="002B2D13" w:rsidRPr="00D60069" w:rsidRDefault="006344A8" w:rsidP="00001BA8">
          <w:pPr>
            <w:pStyle w:val="Heading1"/>
            <w:spacing w:before="0"/>
          </w:pPr>
          <w:r w:rsidRPr="00001BA8">
            <w:rPr>
              <w:sz w:val="32"/>
            </w:rPr>
            <w:t>Minutes</w:t>
          </w:r>
        </w:p>
      </w:sdtContent>
    </w:sdt>
    <w:tbl>
      <w:tblPr>
        <w:tblW w:w="5000" w:type="pct"/>
        <w:tblCellMar>
          <w:left w:w="0" w:type="dxa"/>
          <w:right w:w="0" w:type="dxa"/>
        </w:tblCellMar>
        <w:tblLook w:val="0000"/>
      </w:tblPr>
      <w:tblGrid>
        <w:gridCol w:w="1620"/>
        <w:gridCol w:w="5184"/>
        <w:gridCol w:w="1110"/>
        <w:gridCol w:w="2310"/>
      </w:tblGrid>
      <w:tr w:rsidR="002B2D13" w:rsidRPr="00D60069" w:rsidTr="002E7027">
        <w:tc>
          <w:tcPr>
            <w:tcW w:w="1620" w:type="dxa"/>
          </w:tcPr>
          <w:p w:rsidR="002B2D13" w:rsidRPr="00D60069" w:rsidRDefault="00682C74">
            <w:pPr>
              <w:pStyle w:val="Heading2"/>
            </w:pPr>
            <w:bookmarkStart w:id="0" w:name="MinuteItems"/>
            <w:bookmarkEnd w:id="0"/>
            <w:r>
              <w:t xml:space="preserve">1.0 </w:t>
            </w:r>
            <w:sdt>
              <w:sdtPr>
                <w:id w:val="90904773"/>
                <w:placeholder>
                  <w:docPart w:val="4EC734A06E2C4B9A8712CF13625C3891"/>
                </w:placeholder>
                <w:temporary/>
                <w:showingPlcHdr/>
              </w:sdtPr>
              <w:sdtContent>
                <w:r w:rsidR="006344A8" w:rsidRPr="00D60069">
                  <w:t>Agenda item:</w:t>
                </w:r>
              </w:sdtContent>
            </w:sdt>
          </w:p>
        </w:tc>
        <w:tc>
          <w:tcPr>
            <w:tcW w:w="5184" w:type="dxa"/>
          </w:tcPr>
          <w:p w:rsidR="002B2D13" w:rsidRPr="00D60069" w:rsidRDefault="00001BA8">
            <w:r>
              <w:t xml:space="preserve">Works Complete, </w:t>
            </w:r>
            <w:r w:rsidR="002E7027">
              <w:t>Client</w:t>
            </w:r>
            <w:r w:rsidR="0028731D">
              <w:t xml:space="preserve"> satisfaction</w:t>
            </w:r>
            <w:r w:rsidR="002E7027">
              <w:t xml:space="preserve"> follow up </w:t>
            </w:r>
          </w:p>
        </w:tc>
        <w:tc>
          <w:tcPr>
            <w:tcW w:w="1110" w:type="dxa"/>
          </w:tcPr>
          <w:p w:rsidR="002B2D13" w:rsidRPr="00D60069" w:rsidRDefault="002B2D13">
            <w:pPr>
              <w:pStyle w:val="Heading2"/>
            </w:pPr>
          </w:p>
        </w:tc>
        <w:tc>
          <w:tcPr>
            <w:tcW w:w="2310" w:type="dxa"/>
          </w:tcPr>
          <w:p w:rsidR="002B2D13" w:rsidRPr="00D60069" w:rsidRDefault="002B2D13">
            <w:bookmarkStart w:id="1" w:name="MinuteTopicSection"/>
          </w:p>
        </w:tc>
      </w:tr>
    </w:tbl>
    <w:p w:rsidR="002B2D13" w:rsidRPr="00D60069" w:rsidRDefault="00702962">
      <w:pPr>
        <w:pStyle w:val="Heading4"/>
      </w:pPr>
      <w:sdt>
        <w:sdtPr>
          <w:id w:val="-391195506"/>
          <w:placeholder>
            <w:docPart w:val="941CBD6D4796443E932F3B76F09A17EF"/>
          </w:placeholder>
          <w:temporary/>
          <w:showingPlcHdr/>
        </w:sdtPr>
        <w:sdtContent>
          <w:r w:rsidR="006344A8" w:rsidRPr="00D60069">
            <w:t>Discussion:</w:t>
          </w:r>
        </w:sdtContent>
      </w:sdt>
    </w:p>
    <w:p w:rsidR="002B2D13" w:rsidRDefault="002E7027">
      <w:r>
        <w:t xml:space="preserve">To ensure clients are provided with follow up </w:t>
      </w:r>
      <w:r w:rsidR="00682C74">
        <w:t xml:space="preserve">once job completed, </w:t>
      </w:r>
      <w:r>
        <w:t>correct notes taken</w:t>
      </w:r>
      <w:r w:rsidR="0028731D">
        <w:t xml:space="preserve"> and department heads advised if required</w:t>
      </w:r>
      <w:r w:rsidR="00682C74">
        <w:t>.</w:t>
      </w:r>
      <w:r>
        <w:t xml:space="preserve"> </w:t>
      </w:r>
    </w:p>
    <w:p w:rsidR="002B2D13" w:rsidRPr="00D60069" w:rsidRDefault="00702962">
      <w:pPr>
        <w:pStyle w:val="Heading4"/>
      </w:pPr>
      <w:sdt>
        <w:sdtPr>
          <w:id w:val="1574465788"/>
          <w:placeholder>
            <w:docPart w:val="DDB66EBD71FB4B60B126600ACBC1B4E8"/>
          </w:placeholder>
          <w:temporary/>
          <w:showingPlcHdr/>
        </w:sdtPr>
        <w:sdtContent>
          <w:r w:rsidR="006344A8" w:rsidRPr="00D60069">
            <w:t>Conclusions:</w:t>
          </w:r>
        </w:sdtContent>
      </w:sdt>
    </w:p>
    <w:p w:rsidR="0028731D" w:rsidRDefault="002E7027">
      <w:r>
        <w:t xml:space="preserve">Clients are to be contacted the day after works are scheduled as completed </w:t>
      </w:r>
      <w:r w:rsidR="0028731D">
        <w:t xml:space="preserve">in </w:t>
      </w:r>
      <w:r>
        <w:t>trades calendar</w:t>
      </w:r>
      <w:r w:rsidR="0028731D">
        <w:t xml:space="preserve"> – this completion date should have been set as a “task” in the system under the relevant job number</w:t>
      </w:r>
      <w:r>
        <w:t>.</w:t>
      </w:r>
    </w:p>
    <w:p w:rsidR="00682C74" w:rsidRDefault="00682C74">
      <w:r>
        <w:t>The aim is t</w:t>
      </w:r>
      <w:r w:rsidR="002E7027">
        <w:t xml:space="preserve">o confirm that the works are completed satisfactorily and if they have any additional concerns/ requirements. </w:t>
      </w:r>
    </w:p>
    <w:p w:rsidR="002B2D13" w:rsidRPr="00D60069" w:rsidRDefault="00682C74">
      <w:r>
        <w:t>Each team member is then required to p</w:t>
      </w:r>
      <w:r w:rsidR="002E7027">
        <w:t>rovide feedback to relevant Trade heads and follow up any concerns raised by clients to ensure a satisfactory outcome</w:t>
      </w:r>
      <w:r w:rsidR="0028731D">
        <w:t xml:space="preserve"> is reached as soon as possible</w:t>
      </w:r>
      <w:r>
        <w:t xml:space="preserve">. </w:t>
      </w:r>
    </w:p>
    <w:tbl>
      <w:tblPr>
        <w:tblStyle w:val="GridTable1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tblPr>
      <w:tblGrid>
        <w:gridCol w:w="5310"/>
        <w:gridCol w:w="3060"/>
        <w:gridCol w:w="1854"/>
      </w:tblGrid>
      <w:tr w:rsidR="002B2D13" w:rsidRPr="00D60069" w:rsidTr="001E0877">
        <w:trPr>
          <w:tblHeader/>
        </w:trPr>
        <w:tc>
          <w:tcPr>
            <w:tcW w:w="5310" w:type="dxa"/>
            <w:vAlign w:val="bottom"/>
          </w:tcPr>
          <w:bookmarkStart w:id="2" w:name="MinuteDiscussion"/>
          <w:bookmarkStart w:id="3" w:name="MinuteActionItems"/>
          <w:bookmarkEnd w:id="2"/>
          <w:bookmarkEnd w:id="3"/>
          <w:p w:rsidR="002B2D13" w:rsidRPr="00D60069" w:rsidRDefault="00702962" w:rsidP="00D60069">
            <w:pPr>
              <w:pStyle w:val="Heading2"/>
              <w:spacing w:after="80"/>
              <w:outlineLvl w:val="1"/>
            </w:pPr>
            <w:sdt>
              <w:sdtPr>
                <w:id w:val="-1717032099"/>
                <w:placeholder>
                  <w:docPart w:val="0E1A9D708E004FD4999F5D922DC1F466"/>
                </w:placeholder>
                <w:temporary/>
                <w:showingPlcHdr/>
              </w:sdtPr>
              <w:sdtContent>
                <w:r w:rsidR="006344A8" w:rsidRPr="00D60069">
                  <w:t>Action items</w:t>
                </w:r>
              </w:sdtContent>
            </w:sdt>
          </w:p>
        </w:tc>
        <w:bookmarkStart w:id="4" w:name="MinutePersonResponsible"/>
        <w:bookmarkEnd w:id="4"/>
        <w:tc>
          <w:tcPr>
            <w:tcW w:w="3060" w:type="dxa"/>
            <w:vAlign w:val="bottom"/>
          </w:tcPr>
          <w:p w:rsidR="002B2D13" w:rsidRPr="00D60069" w:rsidRDefault="00702962" w:rsidP="00D60069">
            <w:pPr>
              <w:pStyle w:val="Heading2"/>
              <w:spacing w:after="80"/>
              <w:outlineLvl w:val="1"/>
            </w:pPr>
            <w:sdt>
              <w:sdtPr>
                <w:id w:val="-319821758"/>
                <w:placeholder>
                  <w:docPart w:val="E4A791EB7AC94636A0EDB4CF8C927D3E"/>
                </w:placeholder>
                <w:temporary/>
                <w:showingPlcHdr/>
              </w:sdtPr>
              <w:sdtContent>
                <w:r w:rsidR="006344A8" w:rsidRPr="00D60069">
                  <w:t>Person responsible</w:t>
                </w:r>
              </w:sdtContent>
            </w:sdt>
          </w:p>
        </w:tc>
        <w:bookmarkStart w:id="5" w:name="MinuteDeadline"/>
        <w:bookmarkEnd w:id="5"/>
        <w:tc>
          <w:tcPr>
            <w:tcW w:w="1854" w:type="dxa"/>
            <w:vAlign w:val="bottom"/>
          </w:tcPr>
          <w:p w:rsidR="002B2D13" w:rsidRPr="00D60069" w:rsidRDefault="00702962" w:rsidP="00D60069">
            <w:pPr>
              <w:pStyle w:val="Heading2"/>
              <w:spacing w:after="80"/>
              <w:outlineLvl w:val="1"/>
            </w:pPr>
            <w:sdt>
              <w:sdtPr>
                <w:id w:val="433413345"/>
                <w:placeholder>
                  <w:docPart w:val="6C8ABB0DE75948788A2B5CAA8637E7CF"/>
                </w:placeholder>
                <w:temporary/>
                <w:showingPlcHdr/>
              </w:sdtPr>
              <w:sdtContent>
                <w:r w:rsidR="006344A8" w:rsidRPr="00D60069">
                  <w:t>Deadline</w:t>
                </w:r>
              </w:sdtContent>
            </w:sdt>
          </w:p>
        </w:tc>
      </w:tr>
      <w:tr w:rsidR="002B2D13" w:rsidRPr="00D60069" w:rsidTr="00D60069">
        <w:tc>
          <w:tcPr>
            <w:tcW w:w="5310" w:type="dxa"/>
          </w:tcPr>
          <w:p w:rsidR="00682C74" w:rsidRDefault="002E7027" w:rsidP="00D60069">
            <w:pPr>
              <w:pStyle w:val="ListBullet"/>
              <w:spacing w:after="80"/>
            </w:pPr>
            <w:r>
              <w:t>Task in</w:t>
            </w:r>
            <w:r w:rsidR="00682C74">
              <w:t xml:space="preserve"> Company internal </w:t>
            </w:r>
            <w:r>
              <w:t xml:space="preserve">program </w:t>
            </w:r>
            <w:r w:rsidR="00682C74">
              <w:t xml:space="preserve">the </w:t>
            </w:r>
            <w:r>
              <w:t xml:space="preserve">job </w:t>
            </w:r>
          </w:p>
          <w:p w:rsidR="002B2D13" w:rsidRPr="00D60069" w:rsidRDefault="002E7027" w:rsidP="00682C74">
            <w:pPr>
              <w:pStyle w:val="ListBullet"/>
              <w:numPr>
                <w:ilvl w:val="0"/>
                <w:numId w:val="0"/>
              </w:numPr>
              <w:spacing w:after="80"/>
              <w:ind w:left="360"/>
            </w:pPr>
            <w:r>
              <w:t xml:space="preserve">completion date </w:t>
            </w:r>
          </w:p>
        </w:tc>
        <w:tc>
          <w:tcPr>
            <w:tcW w:w="3060" w:type="dxa"/>
          </w:tcPr>
          <w:p w:rsidR="002B2D13" w:rsidRPr="00D60069" w:rsidRDefault="00682C74" w:rsidP="00D60069">
            <w:pPr>
              <w:spacing w:after="80"/>
            </w:pPr>
            <w:r>
              <w:t xml:space="preserve">WIP team members </w:t>
            </w:r>
          </w:p>
        </w:tc>
        <w:tc>
          <w:tcPr>
            <w:tcW w:w="1854" w:type="dxa"/>
          </w:tcPr>
          <w:p w:rsidR="002B2D13" w:rsidRPr="00D60069" w:rsidRDefault="00682C74" w:rsidP="00D60069">
            <w:pPr>
              <w:spacing w:after="80"/>
            </w:pPr>
            <w:r>
              <w:t>Review process w/o 08.03.2021</w:t>
            </w:r>
          </w:p>
        </w:tc>
      </w:tr>
      <w:tr w:rsidR="002B2D13" w:rsidRPr="00D60069" w:rsidTr="00D60069">
        <w:tc>
          <w:tcPr>
            <w:tcW w:w="5310" w:type="dxa"/>
          </w:tcPr>
          <w:p w:rsidR="002B2D13" w:rsidRPr="00D60069" w:rsidRDefault="00682C74" w:rsidP="00D60069">
            <w:pPr>
              <w:pStyle w:val="ListBullet"/>
              <w:spacing w:after="80"/>
            </w:pPr>
            <w:r>
              <w:t xml:space="preserve">Complete tasks daily </w:t>
            </w:r>
          </w:p>
        </w:tc>
        <w:tc>
          <w:tcPr>
            <w:tcW w:w="3060" w:type="dxa"/>
          </w:tcPr>
          <w:p w:rsidR="002B2D13" w:rsidRPr="00D60069" w:rsidRDefault="00682C74" w:rsidP="00D60069">
            <w:pPr>
              <w:spacing w:after="80"/>
            </w:pPr>
            <w:r>
              <w:t>WIP Team members</w:t>
            </w:r>
          </w:p>
        </w:tc>
        <w:tc>
          <w:tcPr>
            <w:tcW w:w="1854" w:type="dxa"/>
          </w:tcPr>
          <w:p w:rsidR="002B2D13" w:rsidRPr="00D60069" w:rsidRDefault="002B2D13" w:rsidP="00D60069">
            <w:pPr>
              <w:spacing w:after="80"/>
            </w:pPr>
          </w:p>
        </w:tc>
      </w:tr>
      <w:tr w:rsidR="002B2D13" w:rsidRPr="00D60069" w:rsidTr="00D60069">
        <w:tc>
          <w:tcPr>
            <w:tcW w:w="5310" w:type="dxa"/>
            <w:tcMar>
              <w:bottom w:w="288" w:type="dxa"/>
            </w:tcMar>
          </w:tcPr>
          <w:p w:rsidR="002B2D13" w:rsidRPr="00D60069" w:rsidRDefault="00682C74" w:rsidP="00D60069">
            <w:pPr>
              <w:pStyle w:val="ListBullet"/>
              <w:spacing w:after="80"/>
            </w:pPr>
            <w:r>
              <w:t xml:space="preserve">If task remains uncompleted after 48 hours discuss with Team Leader/ supervisor  </w:t>
            </w:r>
          </w:p>
        </w:tc>
        <w:tc>
          <w:tcPr>
            <w:tcW w:w="3060" w:type="dxa"/>
            <w:tcMar>
              <w:bottom w:w="288" w:type="dxa"/>
            </w:tcMar>
          </w:tcPr>
          <w:p w:rsidR="002B2D13" w:rsidRPr="00D60069" w:rsidRDefault="00682C74" w:rsidP="00D60069">
            <w:pPr>
              <w:spacing w:after="80"/>
            </w:pPr>
            <w:r>
              <w:t xml:space="preserve">WIP Team members and Team leader/ supervisor </w:t>
            </w:r>
          </w:p>
        </w:tc>
        <w:tc>
          <w:tcPr>
            <w:tcW w:w="1854" w:type="dxa"/>
            <w:tcMar>
              <w:bottom w:w="288" w:type="dxa"/>
            </w:tcMar>
          </w:tcPr>
          <w:p w:rsidR="002B2D13" w:rsidRPr="00D60069" w:rsidRDefault="002B2D13" w:rsidP="00D60069">
            <w:pPr>
              <w:spacing w:after="80"/>
            </w:pPr>
          </w:p>
        </w:tc>
      </w:tr>
    </w:tbl>
    <w:tbl>
      <w:tblPr>
        <w:tblW w:w="5000" w:type="pct"/>
        <w:tblBorders>
          <w:top w:val="single" w:sz="4" w:space="0" w:color="auto"/>
        </w:tblBorders>
        <w:tblCellMar>
          <w:left w:w="0" w:type="dxa"/>
          <w:right w:w="0" w:type="dxa"/>
        </w:tblCellMar>
        <w:tblLook w:val="0000"/>
      </w:tblPr>
      <w:tblGrid>
        <w:gridCol w:w="1620"/>
        <w:gridCol w:w="4970"/>
        <w:gridCol w:w="1324"/>
        <w:gridCol w:w="2310"/>
      </w:tblGrid>
      <w:tr w:rsidR="00D62E01" w:rsidRPr="00D60069" w:rsidTr="00D62E01">
        <w:tc>
          <w:tcPr>
            <w:tcW w:w="1620" w:type="dxa"/>
          </w:tcPr>
          <w:bookmarkEnd w:id="1"/>
          <w:p w:rsidR="00D62E01" w:rsidRPr="00D60069" w:rsidRDefault="00682C74" w:rsidP="006344A8">
            <w:pPr>
              <w:pStyle w:val="Heading2"/>
            </w:pPr>
            <w:r>
              <w:t xml:space="preserve">2.0 </w:t>
            </w:r>
            <w:sdt>
              <w:sdtPr>
                <w:id w:val="113951409"/>
                <w:placeholder>
                  <w:docPart w:val="3A44E74C6EFC4D6AAEE48F0EE115F8A3"/>
                </w:placeholder>
                <w:temporary/>
                <w:showingPlcHdr/>
              </w:sdtPr>
              <w:sdtContent>
                <w:r w:rsidR="00D62E01" w:rsidRPr="00D60069">
                  <w:t>Agenda item:</w:t>
                </w:r>
              </w:sdtContent>
            </w:sdt>
          </w:p>
        </w:tc>
        <w:tc>
          <w:tcPr>
            <w:tcW w:w="4970" w:type="dxa"/>
          </w:tcPr>
          <w:p w:rsidR="00D62E01" w:rsidRPr="00D60069" w:rsidRDefault="0028731D" w:rsidP="006344A8">
            <w:r>
              <w:t xml:space="preserve">Site </w:t>
            </w:r>
            <w:r w:rsidR="00682C74">
              <w:t xml:space="preserve">Specific Job </w:t>
            </w:r>
            <w:r>
              <w:t>R</w:t>
            </w:r>
            <w:r w:rsidR="00682C74">
              <w:t xml:space="preserve">equirements for trades </w:t>
            </w:r>
            <w:r w:rsidR="00B7000A">
              <w:t xml:space="preserve"> - effecting  lag in Completion of works </w:t>
            </w:r>
          </w:p>
        </w:tc>
        <w:tc>
          <w:tcPr>
            <w:tcW w:w="1324" w:type="dxa"/>
          </w:tcPr>
          <w:p w:rsidR="00D62E01" w:rsidRPr="00D60069" w:rsidRDefault="00D62E01" w:rsidP="006344A8">
            <w:pPr>
              <w:pStyle w:val="Heading2"/>
            </w:pPr>
          </w:p>
        </w:tc>
        <w:tc>
          <w:tcPr>
            <w:tcW w:w="2310" w:type="dxa"/>
          </w:tcPr>
          <w:p w:rsidR="00D62E01" w:rsidRPr="00D60069" w:rsidRDefault="00D62E01" w:rsidP="006344A8"/>
        </w:tc>
      </w:tr>
    </w:tbl>
    <w:p w:rsidR="00D62E01" w:rsidRPr="00D60069" w:rsidRDefault="00702962" w:rsidP="00D62E01">
      <w:pPr>
        <w:pStyle w:val="Heading4"/>
      </w:pPr>
      <w:sdt>
        <w:sdtPr>
          <w:id w:val="1495455185"/>
          <w:placeholder>
            <w:docPart w:val="CF3E1598BDBA4C4A9FCF8C32D92A40A4"/>
          </w:placeholder>
          <w:temporary/>
          <w:showingPlcHdr/>
        </w:sdtPr>
        <w:sdtContent>
          <w:r w:rsidR="00D62E01" w:rsidRPr="00D60069">
            <w:t>Discussion:</w:t>
          </w:r>
        </w:sdtContent>
      </w:sdt>
    </w:p>
    <w:p w:rsidR="00D62E01" w:rsidRPr="00D60069" w:rsidRDefault="002E7027" w:rsidP="00D62E01">
      <w:r>
        <w:t xml:space="preserve">To ensure </w:t>
      </w:r>
      <w:r w:rsidR="0028731D">
        <w:t xml:space="preserve">clear and concise </w:t>
      </w:r>
      <w:r>
        <w:t>communication with</w:t>
      </w:r>
      <w:r w:rsidR="00682C74">
        <w:t xml:space="preserve"> internal and external </w:t>
      </w:r>
      <w:r>
        <w:t>trades detail</w:t>
      </w:r>
      <w:r w:rsidR="0028731D">
        <w:t>ing</w:t>
      </w:r>
      <w:r>
        <w:t xml:space="preserve"> any specific site requirements - ie. If tenanted,</w:t>
      </w:r>
      <w:r w:rsidR="00001BA8">
        <w:t xml:space="preserve"> vacant, dogs</w:t>
      </w:r>
      <w:r>
        <w:t xml:space="preserve"> etc</w:t>
      </w:r>
    </w:p>
    <w:p w:rsidR="00D62E01" w:rsidRPr="00D60069" w:rsidRDefault="00702962" w:rsidP="00D62E01">
      <w:pPr>
        <w:pStyle w:val="Heading4"/>
      </w:pPr>
      <w:sdt>
        <w:sdtPr>
          <w:id w:val="-1295436725"/>
          <w:placeholder>
            <w:docPart w:val="892598D8029742C2B32ABAF253D59F15"/>
          </w:placeholder>
          <w:temporary/>
          <w:showingPlcHdr/>
        </w:sdtPr>
        <w:sdtContent>
          <w:r w:rsidR="00D62E01" w:rsidRPr="00D60069">
            <w:t>Conclusions:</w:t>
          </w:r>
        </w:sdtContent>
      </w:sdt>
    </w:p>
    <w:p w:rsidR="00D62E01" w:rsidRPr="00D60069" w:rsidRDefault="0028731D" w:rsidP="00D62E01">
      <w:r>
        <w:t xml:space="preserve">Review Work </w:t>
      </w:r>
      <w:r w:rsidR="00001BA8">
        <w:t>O</w:t>
      </w:r>
      <w:r>
        <w:t>rder request and note if there are any site specific requirements ( ie dog on site, tenant</w:t>
      </w:r>
      <w:r w:rsidR="00001BA8">
        <w:t>ed or vacant</w:t>
      </w:r>
      <w:r>
        <w:t xml:space="preserve"> property) and ensure this information is relayed to the trades carrying out the work. Preventing waisted time on the job if tenants and no keys are arranged, or potential injury is there is an unrestrained dog on site. </w:t>
      </w:r>
    </w:p>
    <w:tbl>
      <w:tblPr>
        <w:tblStyle w:val="GridTable1Light"/>
        <w:tblW w:w="55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tblPr>
      <w:tblGrid>
        <w:gridCol w:w="5329"/>
        <w:gridCol w:w="3905"/>
        <w:gridCol w:w="2119"/>
      </w:tblGrid>
      <w:tr w:rsidR="00D60069" w:rsidRPr="00D60069" w:rsidTr="005E39A7">
        <w:trPr>
          <w:tblHeader/>
        </w:trPr>
        <w:tc>
          <w:tcPr>
            <w:tcW w:w="5328" w:type="dxa"/>
            <w:vAlign w:val="bottom"/>
          </w:tcPr>
          <w:p w:rsidR="00D60069" w:rsidRPr="00D60069" w:rsidRDefault="00702962" w:rsidP="00284200">
            <w:pPr>
              <w:pStyle w:val="Heading2"/>
              <w:spacing w:after="80"/>
              <w:outlineLvl w:val="1"/>
            </w:pPr>
            <w:sdt>
              <w:sdtPr>
                <w:id w:val="1576775990"/>
                <w:placeholder>
                  <w:docPart w:val="3DF39E833BD94ED99FD92EC02A8C88A9"/>
                </w:placeholder>
                <w:temporary/>
                <w:showingPlcHdr/>
              </w:sdtPr>
              <w:sdtContent>
                <w:r w:rsidR="00D60069" w:rsidRPr="00D60069">
                  <w:t>Action items</w:t>
                </w:r>
              </w:sdtContent>
            </w:sdt>
          </w:p>
        </w:tc>
        <w:tc>
          <w:tcPr>
            <w:tcW w:w="3905" w:type="dxa"/>
            <w:vAlign w:val="bottom"/>
          </w:tcPr>
          <w:p w:rsidR="00D60069" w:rsidRPr="00D60069" w:rsidRDefault="00267A0A" w:rsidP="00284200">
            <w:pPr>
              <w:pStyle w:val="Heading2"/>
              <w:spacing w:after="80"/>
              <w:outlineLvl w:val="1"/>
            </w:pPr>
            <w:r>
              <w:t xml:space="preserve">    </w:t>
            </w:r>
            <w:sdt>
              <w:sdtPr>
                <w:id w:val="-778569795"/>
                <w:placeholder>
                  <w:docPart w:val="951740C428ED4C8DABCF3EC917D04DE4"/>
                </w:placeholder>
                <w:temporary/>
                <w:showingPlcHdr/>
              </w:sdtPr>
              <w:sdtContent>
                <w:r w:rsidR="00D60069" w:rsidRPr="00D60069">
                  <w:t>Person responsible</w:t>
                </w:r>
              </w:sdtContent>
            </w:sdt>
          </w:p>
        </w:tc>
        <w:tc>
          <w:tcPr>
            <w:tcW w:w="2119" w:type="dxa"/>
            <w:vAlign w:val="bottom"/>
          </w:tcPr>
          <w:p w:rsidR="00D60069" w:rsidRPr="00D60069" w:rsidRDefault="00702962" w:rsidP="00284200">
            <w:pPr>
              <w:pStyle w:val="Heading2"/>
              <w:spacing w:after="80"/>
              <w:outlineLvl w:val="1"/>
            </w:pPr>
            <w:sdt>
              <w:sdtPr>
                <w:id w:val="-1974196117"/>
                <w:placeholder>
                  <w:docPart w:val="F5736F60701942378EE171566FC23497"/>
                </w:placeholder>
                <w:temporary/>
                <w:showingPlcHdr/>
              </w:sdtPr>
              <w:sdtContent>
                <w:r w:rsidR="00D60069" w:rsidRPr="00D60069">
                  <w:t>Deadline</w:t>
                </w:r>
              </w:sdtContent>
            </w:sdt>
          </w:p>
        </w:tc>
      </w:tr>
      <w:tr w:rsidR="00D60069" w:rsidRPr="00D60069" w:rsidTr="005E39A7">
        <w:tc>
          <w:tcPr>
            <w:tcW w:w="5328" w:type="dxa"/>
          </w:tcPr>
          <w:p w:rsidR="00D60069" w:rsidRPr="00D60069" w:rsidRDefault="00001BA8" w:rsidP="00284200">
            <w:pPr>
              <w:pStyle w:val="ListBullet"/>
              <w:spacing w:after="80"/>
            </w:pPr>
            <w:r>
              <w:t xml:space="preserve">Review Work </w:t>
            </w:r>
            <w:r w:rsidR="00B7000A">
              <w:t>or</w:t>
            </w:r>
            <w:r>
              <w:t xml:space="preserve">der </w:t>
            </w:r>
            <w:r w:rsidR="00B7000A">
              <w:t>and highlight site/ access requirements</w:t>
            </w:r>
          </w:p>
        </w:tc>
        <w:tc>
          <w:tcPr>
            <w:tcW w:w="3905" w:type="dxa"/>
          </w:tcPr>
          <w:p w:rsidR="00D60069" w:rsidRPr="00D60069" w:rsidRDefault="00267A0A" w:rsidP="00284200">
            <w:pPr>
              <w:spacing w:after="80"/>
            </w:pPr>
            <w:r>
              <w:t xml:space="preserve">    WIP team member</w:t>
            </w:r>
          </w:p>
        </w:tc>
        <w:tc>
          <w:tcPr>
            <w:tcW w:w="2119" w:type="dxa"/>
          </w:tcPr>
          <w:p w:rsidR="00D60069" w:rsidRPr="00D60069" w:rsidRDefault="00B7000A" w:rsidP="00284200">
            <w:pPr>
              <w:spacing w:after="80"/>
            </w:pPr>
            <w:r>
              <w:t>Review process w/o 08.03.2021</w:t>
            </w:r>
          </w:p>
        </w:tc>
      </w:tr>
      <w:tr w:rsidR="00D60069" w:rsidRPr="00D60069" w:rsidTr="005E39A7">
        <w:tc>
          <w:tcPr>
            <w:tcW w:w="5328" w:type="dxa"/>
          </w:tcPr>
          <w:p w:rsidR="00B7000A" w:rsidRDefault="00267A0A" w:rsidP="00284200">
            <w:pPr>
              <w:pStyle w:val="ListBullet"/>
              <w:spacing w:after="80"/>
            </w:pPr>
            <w:r>
              <w:t>Call</w:t>
            </w:r>
            <w:r w:rsidR="00B7000A">
              <w:t xml:space="preserve"> client</w:t>
            </w:r>
            <w:r>
              <w:t xml:space="preserve"> and verify access/ keys etc  and arrange for access to be avail on the date. Enter these details in the trades calendar for the job/ flag and advise Bookings team </w:t>
            </w:r>
          </w:p>
          <w:p w:rsidR="00B7000A" w:rsidRDefault="00B7000A" w:rsidP="00B7000A">
            <w:pPr>
              <w:pStyle w:val="ListBullet"/>
              <w:numPr>
                <w:ilvl w:val="0"/>
                <w:numId w:val="0"/>
              </w:numPr>
              <w:spacing w:after="80"/>
              <w:ind w:left="360"/>
            </w:pPr>
          </w:p>
          <w:p w:rsidR="005E39A7" w:rsidRDefault="005E39A7" w:rsidP="00B7000A">
            <w:pPr>
              <w:pStyle w:val="ListBullet"/>
              <w:numPr>
                <w:ilvl w:val="0"/>
                <w:numId w:val="0"/>
              </w:numPr>
              <w:spacing w:after="80"/>
              <w:ind w:left="360"/>
            </w:pPr>
          </w:p>
          <w:p w:rsidR="005E39A7" w:rsidRDefault="005E39A7" w:rsidP="00B7000A">
            <w:pPr>
              <w:pStyle w:val="ListBullet"/>
              <w:numPr>
                <w:ilvl w:val="0"/>
                <w:numId w:val="0"/>
              </w:numPr>
              <w:spacing w:after="80"/>
              <w:ind w:left="360"/>
            </w:pPr>
          </w:p>
          <w:p w:rsidR="005E39A7" w:rsidRDefault="005E39A7" w:rsidP="00B7000A">
            <w:pPr>
              <w:pStyle w:val="ListBullet"/>
              <w:numPr>
                <w:ilvl w:val="0"/>
                <w:numId w:val="0"/>
              </w:numPr>
              <w:spacing w:after="80"/>
              <w:ind w:left="360"/>
            </w:pPr>
          </w:p>
          <w:p w:rsidR="005E39A7" w:rsidRDefault="005E39A7" w:rsidP="00B7000A">
            <w:pPr>
              <w:pStyle w:val="ListBullet"/>
              <w:numPr>
                <w:ilvl w:val="0"/>
                <w:numId w:val="0"/>
              </w:numPr>
              <w:spacing w:after="80"/>
              <w:ind w:left="360"/>
            </w:pPr>
          </w:p>
          <w:p w:rsidR="005E39A7" w:rsidRDefault="005E39A7" w:rsidP="00B7000A">
            <w:pPr>
              <w:pStyle w:val="ListBullet"/>
              <w:numPr>
                <w:ilvl w:val="0"/>
                <w:numId w:val="0"/>
              </w:numPr>
              <w:spacing w:after="80"/>
              <w:ind w:left="360"/>
            </w:pPr>
          </w:p>
          <w:p w:rsidR="00B7000A" w:rsidRDefault="00B7000A" w:rsidP="00B7000A">
            <w:pPr>
              <w:pStyle w:val="ListBullet"/>
              <w:numPr>
                <w:ilvl w:val="0"/>
                <w:numId w:val="0"/>
              </w:numPr>
              <w:spacing w:after="80"/>
              <w:ind w:left="360"/>
            </w:pPr>
          </w:p>
          <w:p w:rsidR="00D60069" w:rsidRDefault="00267A0A" w:rsidP="00B7000A">
            <w:pPr>
              <w:pStyle w:val="ListBullet"/>
              <w:numPr>
                <w:ilvl w:val="0"/>
                <w:numId w:val="0"/>
              </w:numPr>
              <w:spacing w:after="80"/>
              <w:ind w:left="360"/>
            </w:pPr>
            <w:r>
              <w:t xml:space="preserve">for this information to be passed onto trade the day before the job is scheduled </w:t>
            </w:r>
          </w:p>
          <w:p w:rsidR="005E39A7" w:rsidRDefault="005E39A7" w:rsidP="00B7000A">
            <w:pPr>
              <w:pStyle w:val="ListBullet"/>
              <w:numPr>
                <w:ilvl w:val="0"/>
                <w:numId w:val="0"/>
              </w:numPr>
              <w:spacing w:after="80"/>
              <w:ind w:left="360"/>
            </w:pPr>
          </w:p>
          <w:p w:rsidR="005E39A7" w:rsidRDefault="005E39A7" w:rsidP="00B7000A">
            <w:pPr>
              <w:pStyle w:val="ListBullet"/>
              <w:numPr>
                <w:ilvl w:val="0"/>
                <w:numId w:val="0"/>
              </w:numPr>
              <w:spacing w:after="80"/>
              <w:ind w:left="360"/>
            </w:pPr>
          </w:p>
          <w:p w:rsidR="00267A0A" w:rsidRPr="00D60069" w:rsidRDefault="00B7000A" w:rsidP="00284200">
            <w:pPr>
              <w:pStyle w:val="ListBullet"/>
              <w:spacing w:after="80"/>
            </w:pPr>
            <w:r>
              <w:t xml:space="preserve">Check with Trade department heads to see if lag time has         been minimized and if </w:t>
            </w:r>
            <w:r w:rsidR="005E39A7">
              <w:t xml:space="preserve">a </w:t>
            </w:r>
            <w:r>
              <w:t>review</w:t>
            </w:r>
            <w:r w:rsidR="005E39A7">
              <w:t xml:space="preserve"> of</w:t>
            </w:r>
            <w:r>
              <w:t xml:space="preserve"> process </w:t>
            </w:r>
            <w:r w:rsidR="005E39A7">
              <w:t xml:space="preserve">is required </w:t>
            </w:r>
            <w:r>
              <w:t xml:space="preserve">       </w:t>
            </w:r>
            <w:r w:rsidR="005E39A7">
              <w:t xml:space="preserve">  </w:t>
            </w:r>
            <w:r>
              <w:t xml:space="preserve">                      </w:t>
            </w:r>
          </w:p>
        </w:tc>
        <w:tc>
          <w:tcPr>
            <w:tcW w:w="3905" w:type="dxa"/>
          </w:tcPr>
          <w:p w:rsidR="00D60069" w:rsidRDefault="00267A0A" w:rsidP="00284200">
            <w:pPr>
              <w:spacing w:after="80"/>
            </w:pPr>
            <w:r>
              <w:lastRenderedPageBreak/>
              <w:t xml:space="preserve">    WIP team and Bookings</w:t>
            </w:r>
            <w:r w:rsidR="00B7000A">
              <w:t xml:space="preserve"> team</w:t>
            </w:r>
            <w:r>
              <w:t xml:space="preserve">  </w:t>
            </w:r>
          </w:p>
          <w:p w:rsidR="00B7000A" w:rsidRDefault="00B7000A" w:rsidP="005E39A7">
            <w:pPr>
              <w:spacing w:after="80"/>
              <w:ind w:right="280"/>
            </w:pPr>
          </w:p>
          <w:p w:rsidR="00B7000A" w:rsidRDefault="00B7000A" w:rsidP="005E39A7">
            <w:pPr>
              <w:spacing w:after="80"/>
              <w:ind w:right="146"/>
            </w:pPr>
          </w:p>
          <w:p w:rsidR="00B7000A" w:rsidRDefault="00B7000A" w:rsidP="00284200">
            <w:pPr>
              <w:spacing w:after="80"/>
            </w:pPr>
          </w:p>
          <w:p w:rsidR="00B7000A" w:rsidRDefault="00B7000A" w:rsidP="00B7000A"/>
          <w:p w:rsidR="005E39A7" w:rsidRDefault="005E39A7" w:rsidP="005E39A7">
            <w:pPr>
              <w:ind w:right="-1704"/>
            </w:pPr>
          </w:p>
          <w:p w:rsidR="005E39A7" w:rsidRDefault="005E39A7" w:rsidP="005E39A7">
            <w:pPr>
              <w:ind w:right="-1704"/>
            </w:pPr>
          </w:p>
          <w:p w:rsidR="005E39A7" w:rsidRDefault="005E39A7" w:rsidP="005E39A7">
            <w:pPr>
              <w:ind w:right="-1704"/>
            </w:pPr>
          </w:p>
          <w:p w:rsidR="005E39A7" w:rsidRDefault="00B7000A" w:rsidP="005E39A7">
            <w:pPr>
              <w:ind w:right="-1704"/>
            </w:pPr>
            <w:r>
              <w:t xml:space="preserve"> </w:t>
            </w:r>
          </w:p>
          <w:p w:rsidR="005E39A7" w:rsidRDefault="005E39A7" w:rsidP="005E39A7">
            <w:pPr>
              <w:ind w:right="-1704"/>
            </w:pPr>
          </w:p>
          <w:p w:rsidR="005E39A7" w:rsidRDefault="005E39A7" w:rsidP="005E39A7">
            <w:pPr>
              <w:ind w:right="-1704"/>
            </w:pPr>
            <w:r>
              <w:t xml:space="preserve">   </w:t>
            </w:r>
            <w:r w:rsidR="00B7000A">
              <w:t xml:space="preserve">WIP team member and </w:t>
            </w:r>
          </w:p>
          <w:p w:rsidR="00B7000A" w:rsidRPr="00B7000A" w:rsidRDefault="005E39A7" w:rsidP="005E39A7">
            <w:pPr>
              <w:ind w:right="-1704"/>
            </w:pPr>
            <w:r>
              <w:t xml:space="preserve">   </w:t>
            </w:r>
            <w:r w:rsidR="00B7000A">
              <w:t>Team</w:t>
            </w:r>
            <w:r>
              <w:t xml:space="preserve"> </w:t>
            </w:r>
            <w:r w:rsidR="00B7000A">
              <w:t>supervisor</w:t>
            </w:r>
            <w:r>
              <w:t xml:space="preserve">                                weekly                         </w:t>
            </w:r>
          </w:p>
        </w:tc>
        <w:tc>
          <w:tcPr>
            <w:tcW w:w="2119" w:type="dxa"/>
          </w:tcPr>
          <w:p w:rsidR="00D60069" w:rsidRPr="00D60069" w:rsidRDefault="00D60069" w:rsidP="00284200">
            <w:pPr>
              <w:spacing w:after="80"/>
            </w:pPr>
          </w:p>
        </w:tc>
      </w:tr>
    </w:tbl>
    <w:p w:rsidR="002B2D13" w:rsidRPr="00D60069" w:rsidRDefault="005E39A7" w:rsidP="00682C74">
      <w:pPr>
        <w:pStyle w:val="Heading1"/>
      </w:pPr>
      <w:r>
        <w:lastRenderedPageBreak/>
        <w:tab/>
      </w:r>
      <w:r>
        <w:tab/>
      </w:r>
      <w:r>
        <w:tab/>
      </w:r>
      <w:r>
        <w:tab/>
      </w:r>
      <w:r>
        <w:tab/>
      </w:r>
      <w:r>
        <w:tab/>
      </w:r>
      <w:r>
        <w:tab/>
      </w:r>
      <w:r>
        <w:tab/>
      </w:r>
      <w:r>
        <w:tab/>
      </w:r>
      <w:r>
        <w:tab/>
      </w:r>
    </w:p>
    <w:sectPr w:rsidR="002B2D13" w:rsidRPr="00D60069" w:rsidSect="0028731D">
      <w:footerReference w:type="default" r:id="rId8"/>
      <w:type w:val="continuous"/>
      <w:pgSz w:w="12240" w:h="15840" w:code="1"/>
      <w:pgMar w:top="567" w:right="1008" w:bottom="1008" w:left="1008" w:header="720" w:footer="648" w:gutter="0"/>
      <w:cols w:space="720"/>
      <w:titlePg/>
      <w:docGrid w:linePitch="25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7EE2" w:rsidRDefault="007F7EE2">
      <w:pPr>
        <w:spacing w:before="0" w:after="0"/>
      </w:pPr>
      <w:r>
        <w:separator/>
      </w:r>
    </w:p>
  </w:endnote>
  <w:endnote w:type="continuationSeparator" w:id="0">
    <w:p w:rsidR="007F7EE2" w:rsidRDefault="007F7EE2">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9596814"/>
      <w:docPartObj>
        <w:docPartGallery w:val="Page Numbers (Bottom of Page)"/>
        <w:docPartUnique/>
      </w:docPartObj>
    </w:sdtPr>
    <w:sdtEndPr>
      <w:rPr>
        <w:noProof/>
      </w:rPr>
    </w:sdtEndPr>
    <w:sdtContent>
      <w:p w:rsidR="002B2D13" w:rsidRDefault="00702962">
        <w:pPr>
          <w:pStyle w:val="Footer"/>
        </w:pPr>
        <w:r>
          <w:fldChar w:fldCharType="begin"/>
        </w:r>
        <w:r w:rsidR="006344A8">
          <w:instrText xml:space="preserve"> PAGE   \* MERGEFORMAT </w:instrText>
        </w:r>
        <w:r>
          <w:fldChar w:fldCharType="separate"/>
        </w:r>
        <w:r w:rsidR="007353DE">
          <w:rPr>
            <w:noProof/>
          </w:rPr>
          <w:t>2</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7EE2" w:rsidRDefault="007F7EE2">
      <w:pPr>
        <w:spacing w:before="0" w:after="0"/>
      </w:pPr>
      <w:r>
        <w:separator/>
      </w:r>
    </w:p>
  </w:footnote>
  <w:footnote w:type="continuationSeparator" w:id="0">
    <w:p w:rsidR="007F7EE2" w:rsidRDefault="007F7EE2">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3D763BEC"/>
    <w:lvl w:ilvl="0">
      <w:start w:val="1"/>
      <w:numFmt w:val="decimal"/>
      <w:lvlText w:val="%1."/>
      <w:lvlJc w:val="left"/>
      <w:pPr>
        <w:tabs>
          <w:tab w:val="num" w:pos="360"/>
        </w:tabs>
        <w:ind w:left="360" w:hanging="360"/>
      </w:pPr>
    </w:lvl>
  </w:abstractNum>
  <w:abstractNum w:abstractNumId="1">
    <w:nsid w:val="FFFFFF89"/>
    <w:multiLevelType w:val="singleLevel"/>
    <w:tmpl w:val="660422FA"/>
    <w:lvl w:ilvl="0">
      <w:start w:val="1"/>
      <w:numFmt w:val="bullet"/>
      <w:pStyle w:val="ListBullet"/>
      <w:lvlText w:val=""/>
      <w:lvlJc w:val="left"/>
      <w:pPr>
        <w:tabs>
          <w:tab w:val="num" w:pos="360"/>
        </w:tabs>
        <w:ind w:left="360" w:hanging="360"/>
      </w:pPr>
      <w:rPr>
        <w:rFonts w:ascii="Wingdings" w:hAnsi="Wingdings" w:hint="default"/>
      </w:rPr>
    </w:lvl>
  </w:abstractNum>
  <w:abstractNum w:abstractNumId="2">
    <w:nsid w:val="6E0A4016"/>
    <w:multiLevelType w:val="hybridMultilevel"/>
    <w:tmpl w:val="9D044FAC"/>
    <w:lvl w:ilvl="0" w:tplc="0428E8AA">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78604FDB"/>
    <w:multiLevelType w:val="hybridMultilevel"/>
    <w:tmpl w:val="B6789F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1"/>
  </w:num>
  <w:num w:numId="4">
    <w:abstractNumId w:val="0"/>
  </w:num>
  <w:num w:numId="5">
    <w:abstractNumId w:val="1"/>
    <w:lvlOverride w:ilvl="0">
      <w:startOverride w:val="1"/>
    </w:lvlOverride>
  </w:num>
  <w:num w:numId="6">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7024"/>
  <w:defaultTabStop w:val="720"/>
  <w:noPunctuationKerning/>
  <w:characterSpacingControl w:val="doNotCompress"/>
  <w:hdrShapeDefaults>
    <o:shapedefaults v:ext="edit" spidmax="5122"/>
  </w:hdrShapeDefaults>
  <w:footnotePr>
    <w:footnote w:id="-1"/>
    <w:footnote w:id="0"/>
  </w:footnotePr>
  <w:endnotePr>
    <w:endnote w:id="-1"/>
    <w:endnote w:id="0"/>
  </w:endnotePr>
  <w:compat>
    <w:useFELayout/>
  </w:compat>
  <w:rsids>
    <w:rsidRoot w:val="002E7027"/>
    <w:rsid w:val="00001BA8"/>
    <w:rsid w:val="001E0877"/>
    <w:rsid w:val="00267A0A"/>
    <w:rsid w:val="0028731D"/>
    <w:rsid w:val="002B2D13"/>
    <w:rsid w:val="002E7027"/>
    <w:rsid w:val="0034721D"/>
    <w:rsid w:val="003D5BF7"/>
    <w:rsid w:val="003F257D"/>
    <w:rsid w:val="005A7328"/>
    <w:rsid w:val="005E39A7"/>
    <w:rsid w:val="006344A8"/>
    <w:rsid w:val="00682C74"/>
    <w:rsid w:val="00702962"/>
    <w:rsid w:val="00734EEC"/>
    <w:rsid w:val="007353DE"/>
    <w:rsid w:val="007F04FA"/>
    <w:rsid w:val="007F7EE2"/>
    <w:rsid w:val="00B7000A"/>
    <w:rsid w:val="00D60069"/>
    <w:rsid w:val="00D62E01"/>
    <w:rsid w:val="00D661EE"/>
    <w:rsid w:val="00DC0245"/>
    <w:rsid w:val="00E048B4"/>
    <w:rsid w:val="00F434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19"/>
        <w:szCs w:val="19"/>
        <w:lang w:val="en-US"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semiHidden="0" w:uiPriority="10" w:unhideWhenUsed="0" w:qFormat="1"/>
    <w:lsdException w:name="List Number" w:semiHidden="0" w:uiPriority="10" w:unhideWhenUsed="0" w:qFormat="1"/>
    <w:lsdException w:name="Title" w:semiHidden="0" w:uiPriority="1" w:unhideWhenUsed="0" w:qFormat="1"/>
    <w:lsdException w:name="Default Paragraph Font" w:uiPriority="1"/>
    <w:lsdException w:name="Subtitle" w:uiPriority="11" w:qFormat="1"/>
    <w:lsdException w:name="Strong" w:uiPriority="22" w:qFormat="1"/>
    <w:lsdException w:name="Emphasis" w:uiPriority="2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3D5BF7"/>
  </w:style>
  <w:style w:type="paragraph" w:styleId="Heading1">
    <w:name w:val="heading 1"/>
    <w:basedOn w:val="Normal"/>
    <w:uiPriority w:val="9"/>
    <w:qFormat/>
    <w:rsid w:val="00702962"/>
    <w:pPr>
      <w:keepNext/>
      <w:pBdr>
        <w:bottom w:val="double" w:sz="4" w:space="1" w:color="000000" w:themeColor="text1"/>
      </w:pBdr>
      <w:spacing w:before="240"/>
      <w:jc w:val="center"/>
      <w:outlineLvl w:val="0"/>
    </w:pPr>
    <w:rPr>
      <w:rFonts w:asciiTheme="majorHAnsi" w:eastAsiaTheme="majorEastAsia" w:hAnsiTheme="majorHAnsi" w:cs="Arial"/>
      <w:b/>
      <w:bCs/>
      <w:i/>
      <w:kern w:val="32"/>
      <w:sz w:val="28"/>
      <w:szCs w:val="32"/>
    </w:rPr>
  </w:style>
  <w:style w:type="paragraph" w:styleId="Heading2">
    <w:name w:val="heading 2"/>
    <w:basedOn w:val="Normal"/>
    <w:uiPriority w:val="9"/>
    <w:qFormat/>
    <w:rsid w:val="00702962"/>
    <w:pPr>
      <w:keepNext/>
      <w:outlineLvl w:val="1"/>
    </w:pPr>
    <w:rPr>
      <w:rFonts w:asciiTheme="majorHAnsi" w:eastAsiaTheme="majorEastAsia" w:hAnsiTheme="majorHAnsi" w:cs="Arial"/>
      <w:b/>
      <w:bCs/>
      <w:iCs/>
      <w:szCs w:val="28"/>
    </w:rPr>
  </w:style>
  <w:style w:type="paragraph" w:styleId="Heading3">
    <w:name w:val="heading 3"/>
    <w:basedOn w:val="Normal"/>
    <w:uiPriority w:val="9"/>
    <w:qFormat/>
    <w:rsid w:val="00D62E01"/>
    <w:pPr>
      <w:spacing w:before="0" w:after="120"/>
      <w:jc w:val="right"/>
      <w:outlineLvl w:val="2"/>
    </w:pPr>
    <w:rPr>
      <w:rFonts w:asciiTheme="majorHAnsi" w:eastAsiaTheme="majorEastAsia" w:hAnsiTheme="majorHAnsi"/>
      <w:b/>
      <w:szCs w:val="22"/>
    </w:rPr>
  </w:style>
  <w:style w:type="paragraph" w:styleId="Heading4">
    <w:name w:val="heading 4"/>
    <w:basedOn w:val="Normal"/>
    <w:link w:val="Heading4Char"/>
    <w:uiPriority w:val="9"/>
    <w:unhideWhenUsed/>
    <w:qFormat/>
    <w:rsid w:val="00D60069"/>
    <w:pPr>
      <w:keepNext/>
      <w:spacing w:before="200" w:after="120"/>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02962"/>
    <w:rPr>
      <w:rFonts w:ascii="Tahoma" w:hAnsi="Tahoma" w:cs="Tahoma"/>
      <w:sz w:val="16"/>
      <w:szCs w:val="16"/>
    </w:rPr>
  </w:style>
  <w:style w:type="character" w:customStyle="1" w:styleId="Heading4Char">
    <w:name w:val="Heading 4 Char"/>
    <w:basedOn w:val="DefaultParagraphFont"/>
    <w:link w:val="Heading4"/>
    <w:uiPriority w:val="9"/>
    <w:rsid w:val="00D60069"/>
    <w:rPr>
      <w:b/>
    </w:rPr>
  </w:style>
  <w:style w:type="paragraph" w:styleId="ListBullet">
    <w:name w:val="List Bullet"/>
    <w:basedOn w:val="Normal"/>
    <w:uiPriority w:val="10"/>
    <w:qFormat/>
    <w:rsid w:val="00702962"/>
    <w:pPr>
      <w:numPr>
        <w:numId w:val="3"/>
      </w:numPr>
      <w:contextualSpacing/>
    </w:pPr>
  </w:style>
  <w:style w:type="table" w:styleId="TableGrid">
    <w:name w:val="Table Grid"/>
    <w:basedOn w:val="TableNormal"/>
    <w:uiPriority w:val="59"/>
    <w:rsid w:val="007029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02962"/>
    <w:pPr>
      <w:spacing w:before="0" w:after="0"/>
    </w:pPr>
  </w:style>
  <w:style w:type="character" w:customStyle="1" w:styleId="HeaderChar">
    <w:name w:val="Header Char"/>
    <w:basedOn w:val="DefaultParagraphFont"/>
    <w:link w:val="Header"/>
    <w:uiPriority w:val="99"/>
    <w:rsid w:val="00702962"/>
    <w:rPr>
      <w:rFonts w:asciiTheme="minorHAnsi" w:hAnsiTheme="minorHAnsi"/>
      <w:sz w:val="19"/>
    </w:rPr>
  </w:style>
  <w:style w:type="paragraph" w:styleId="Footer">
    <w:name w:val="footer"/>
    <w:basedOn w:val="Normal"/>
    <w:link w:val="FooterChar"/>
    <w:uiPriority w:val="99"/>
    <w:unhideWhenUsed/>
    <w:rsid w:val="00702962"/>
    <w:pPr>
      <w:spacing w:before="0" w:after="0"/>
    </w:pPr>
  </w:style>
  <w:style w:type="character" w:customStyle="1" w:styleId="FooterChar">
    <w:name w:val="Footer Char"/>
    <w:basedOn w:val="DefaultParagraphFont"/>
    <w:link w:val="Footer"/>
    <w:uiPriority w:val="99"/>
    <w:rsid w:val="00702962"/>
    <w:rPr>
      <w:rFonts w:asciiTheme="minorHAnsi" w:hAnsiTheme="minorHAnsi"/>
      <w:sz w:val="19"/>
    </w:rPr>
  </w:style>
  <w:style w:type="paragraph" w:styleId="Title">
    <w:name w:val="Title"/>
    <w:basedOn w:val="Normal"/>
    <w:link w:val="TitleChar"/>
    <w:uiPriority w:val="1"/>
    <w:qFormat/>
    <w:rsid w:val="001E0877"/>
    <w:pPr>
      <w:spacing w:before="0" w:after="160"/>
      <w:contextualSpacing/>
    </w:pPr>
    <w:rPr>
      <w:rFonts w:asciiTheme="majorHAnsi" w:eastAsiaTheme="majorEastAsia" w:hAnsiTheme="majorHAnsi" w:cstheme="majorBidi"/>
      <w:b/>
      <w:kern w:val="28"/>
      <w:sz w:val="48"/>
      <w:szCs w:val="56"/>
    </w:rPr>
  </w:style>
  <w:style w:type="character" w:customStyle="1" w:styleId="TitleChar">
    <w:name w:val="Title Char"/>
    <w:basedOn w:val="DefaultParagraphFont"/>
    <w:link w:val="Title"/>
    <w:uiPriority w:val="1"/>
    <w:rsid w:val="001E0877"/>
    <w:rPr>
      <w:rFonts w:asciiTheme="majorHAnsi" w:eastAsiaTheme="majorEastAsia" w:hAnsiTheme="majorHAnsi" w:cstheme="majorBidi"/>
      <w:b/>
      <w:kern w:val="28"/>
      <w:sz w:val="48"/>
      <w:szCs w:val="56"/>
    </w:rPr>
  </w:style>
  <w:style w:type="table" w:customStyle="1" w:styleId="GridTable1Light">
    <w:name w:val="Grid Table 1 Light"/>
    <w:basedOn w:val="TableNormal"/>
    <w:uiPriority w:val="46"/>
    <w:rsid w:val="00D60069"/>
    <w:pPr>
      <w:spacing w:after="0"/>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PlainTable5">
    <w:name w:val="Plain Table 5"/>
    <w:basedOn w:val="TableNormal"/>
    <w:uiPriority w:val="45"/>
    <w:rsid w:val="00E048B4"/>
    <w:pPr>
      <w:spacing w:after="0"/>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ristine.muter.TTCORP\AppData\Local\Microsoft\Windows\INetCache\Content.Outlook\AHV0CWX6\tf16392567_win32%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5A91A47BBCE4A488C3F68A369ABDD33"/>
        <w:category>
          <w:name w:val="General"/>
          <w:gallery w:val="placeholder"/>
        </w:category>
        <w:types>
          <w:type w:val="bbPlcHdr"/>
        </w:types>
        <w:behaviors>
          <w:behavior w:val="content"/>
        </w:behaviors>
        <w:guid w:val="{FE25D8F8-AD17-49FB-B8D3-C49659DD691C}"/>
      </w:docPartPr>
      <w:docPartBody>
        <w:p w:rsidR="00E00F68" w:rsidRDefault="00A14210">
          <w:pPr>
            <w:pStyle w:val="15A91A47BBCE4A488C3F68A369ABDD33"/>
          </w:pPr>
          <w:r>
            <w:t>Team Meeting</w:t>
          </w:r>
        </w:p>
      </w:docPartBody>
    </w:docPart>
    <w:docPart>
      <w:docPartPr>
        <w:name w:val="725A1F891053400C9940CDC1AF44FAFA"/>
        <w:category>
          <w:name w:val="General"/>
          <w:gallery w:val="placeholder"/>
        </w:category>
        <w:types>
          <w:type w:val="bbPlcHdr"/>
        </w:types>
        <w:behaviors>
          <w:behavior w:val="content"/>
        </w:behaviors>
        <w:guid w:val="{5ABEFC2E-C45C-4797-91D5-99002E150477}"/>
      </w:docPartPr>
      <w:docPartBody>
        <w:p w:rsidR="00E00F68" w:rsidRDefault="00A14210">
          <w:pPr>
            <w:pStyle w:val="725A1F891053400C9940CDC1AF44FAFA"/>
          </w:pPr>
          <w:r w:rsidRPr="00E048B4">
            <w:t>Meeting called by:</w:t>
          </w:r>
        </w:p>
      </w:docPartBody>
    </w:docPart>
    <w:docPart>
      <w:docPartPr>
        <w:name w:val="76F3017AEC6E45A68B91652AC4C590B2"/>
        <w:category>
          <w:name w:val="General"/>
          <w:gallery w:val="placeholder"/>
        </w:category>
        <w:types>
          <w:type w:val="bbPlcHdr"/>
        </w:types>
        <w:behaviors>
          <w:behavior w:val="content"/>
        </w:behaviors>
        <w:guid w:val="{4DBA65BA-A0BE-49A3-AEEE-5615775F31B7}"/>
      </w:docPartPr>
      <w:docPartBody>
        <w:p w:rsidR="00E00F68" w:rsidRDefault="00A14210">
          <w:pPr>
            <w:pStyle w:val="76F3017AEC6E45A68B91652AC4C590B2"/>
          </w:pPr>
          <w:r w:rsidRPr="00E048B4">
            <w:t>Type of meeting:</w:t>
          </w:r>
        </w:p>
      </w:docPartBody>
    </w:docPart>
    <w:docPart>
      <w:docPartPr>
        <w:name w:val="8783BA64D7F34F1986B9975D153AA80D"/>
        <w:category>
          <w:name w:val="General"/>
          <w:gallery w:val="placeholder"/>
        </w:category>
        <w:types>
          <w:type w:val="bbPlcHdr"/>
        </w:types>
        <w:behaviors>
          <w:behavior w:val="content"/>
        </w:behaviors>
        <w:guid w:val="{FDBAEA01-A152-4F65-8D42-0C900E0E2146}"/>
      </w:docPartPr>
      <w:docPartBody>
        <w:p w:rsidR="00E00F68" w:rsidRDefault="00A14210">
          <w:pPr>
            <w:pStyle w:val="8783BA64D7F34F1986B9975D153AA80D"/>
          </w:pPr>
          <w:r>
            <w:t>Attendees:</w:t>
          </w:r>
        </w:p>
      </w:docPartBody>
    </w:docPart>
    <w:docPart>
      <w:docPartPr>
        <w:name w:val="1B1B5B67AB3D42E3B6177A97F1516B9E"/>
        <w:category>
          <w:name w:val="General"/>
          <w:gallery w:val="placeholder"/>
        </w:category>
        <w:types>
          <w:type w:val="bbPlcHdr"/>
        </w:types>
        <w:behaviors>
          <w:behavior w:val="content"/>
        </w:behaviors>
        <w:guid w:val="{0C246111-F132-4B6F-A971-A49AC9EB6DD5}"/>
      </w:docPartPr>
      <w:docPartBody>
        <w:p w:rsidR="00E00F68" w:rsidRDefault="00A14210">
          <w:pPr>
            <w:pStyle w:val="1B1B5B67AB3D42E3B6177A97F1516B9E"/>
          </w:pPr>
          <w:r>
            <w:t>Minutes</w:t>
          </w:r>
        </w:p>
      </w:docPartBody>
    </w:docPart>
    <w:docPart>
      <w:docPartPr>
        <w:name w:val="4EC734A06E2C4B9A8712CF13625C3891"/>
        <w:category>
          <w:name w:val="General"/>
          <w:gallery w:val="placeholder"/>
        </w:category>
        <w:types>
          <w:type w:val="bbPlcHdr"/>
        </w:types>
        <w:behaviors>
          <w:behavior w:val="content"/>
        </w:behaviors>
        <w:guid w:val="{FFAF2FF9-AFB7-47C3-B82F-37A13E304F72}"/>
      </w:docPartPr>
      <w:docPartBody>
        <w:p w:rsidR="00E00F68" w:rsidRDefault="00A14210">
          <w:pPr>
            <w:pStyle w:val="4EC734A06E2C4B9A8712CF13625C3891"/>
          </w:pPr>
          <w:r>
            <w:t>Agenda item:</w:t>
          </w:r>
        </w:p>
      </w:docPartBody>
    </w:docPart>
    <w:docPart>
      <w:docPartPr>
        <w:name w:val="941CBD6D4796443E932F3B76F09A17EF"/>
        <w:category>
          <w:name w:val="General"/>
          <w:gallery w:val="placeholder"/>
        </w:category>
        <w:types>
          <w:type w:val="bbPlcHdr"/>
        </w:types>
        <w:behaviors>
          <w:behavior w:val="content"/>
        </w:behaviors>
        <w:guid w:val="{51986D72-7316-43C3-AA5A-E818415CA264}"/>
      </w:docPartPr>
      <w:docPartBody>
        <w:p w:rsidR="00E00F68" w:rsidRDefault="00A14210">
          <w:pPr>
            <w:pStyle w:val="941CBD6D4796443E932F3B76F09A17EF"/>
          </w:pPr>
          <w:r>
            <w:t>Discussion:</w:t>
          </w:r>
        </w:p>
      </w:docPartBody>
    </w:docPart>
    <w:docPart>
      <w:docPartPr>
        <w:name w:val="DDB66EBD71FB4B60B126600ACBC1B4E8"/>
        <w:category>
          <w:name w:val="General"/>
          <w:gallery w:val="placeholder"/>
        </w:category>
        <w:types>
          <w:type w:val="bbPlcHdr"/>
        </w:types>
        <w:behaviors>
          <w:behavior w:val="content"/>
        </w:behaviors>
        <w:guid w:val="{93DDC1A2-1D70-4500-8462-2A856EBB2B85}"/>
      </w:docPartPr>
      <w:docPartBody>
        <w:p w:rsidR="00E00F68" w:rsidRDefault="00A14210">
          <w:pPr>
            <w:pStyle w:val="DDB66EBD71FB4B60B126600ACBC1B4E8"/>
          </w:pPr>
          <w:r>
            <w:t>Conclusions:</w:t>
          </w:r>
        </w:p>
      </w:docPartBody>
    </w:docPart>
    <w:docPart>
      <w:docPartPr>
        <w:name w:val="0E1A9D708E004FD4999F5D922DC1F466"/>
        <w:category>
          <w:name w:val="General"/>
          <w:gallery w:val="placeholder"/>
        </w:category>
        <w:types>
          <w:type w:val="bbPlcHdr"/>
        </w:types>
        <w:behaviors>
          <w:behavior w:val="content"/>
        </w:behaviors>
        <w:guid w:val="{32C316F9-A959-4F51-8836-E744ADF624A0}"/>
      </w:docPartPr>
      <w:docPartBody>
        <w:p w:rsidR="00E00F68" w:rsidRDefault="00A14210">
          <w:pPr>
            <w:pStyle w:val="0E1A9D708E004FD4999F5D922DC1F466"/>
          </w:pPr>
          <w:r>
            <w:t>Action items</w:t>
          </w:r>
        </w:p>
      </w:docPartBody>
    </w:docPart>
    <w:docPart>
      <w:docPartPr>
        <w:name w:val="E4A791EB7AC94636A0EDB4CF8C927D3E"/>
        <w:category>
          <w:name w:val="General"/>
          <w:gallery w:val="placeholder"/>
        </w:category>
        <w:types>
          <w:type w:val="bbPlcHdr"/>
        </w:types>
        <w:behaviors>
          <w:behavior w:val="content"/>
        </w:behaviors>
        <w:guid w:val="{B2B2481F-FD99-4628-BC33-58769CC62C84}"/>
      </w:docPartPr>
      <w:docPartBody>
        <w:p w:rsidR="00E00F68" w:rsidRDefault="00A14210">
          <w:pPr>
            <w:pStyle w:val="E4A791EB7AC94636A0EDB4CF8C927D3E"/>
          </w:pPr>
          <w:r>
            <w:t>Person responsible</w:t>
          </w:r>
        </w:p>
      </w:docPartBody>
    </w:docPart>
    <w:docPart>
      <w:docPartPr>
        <w:name w:val="6C8ABB0DE75948788A2B5CAA8637E7CF"/>
        <w:category>
          <w:name w:val="General"/>
          <w:gallery w:val="placeholder"/>
        </w:category>
        <w:types>
          <w:type w:val="bbPlcHdr"/>
        </w:types>
        <w:behaviors>
          <w:behavior w:val="content"/>
        </w:behaviors>
        <w:guid w:val="{ED388B43-0223-4957-B4C0-A0164884D74E}"/>
      </w:docPartPr>
      <w:docPartBody>
        <w:p w:rsidR="00E00F68" w:rsidRDefault="00A14210">
          <w:pPr>
            <w:pStyle w:val="6C8ABB0DE75948788A2B5CAA8637E7CF"/>
          </w:pPr>
          <w:r>
            <w:t>Deadline</w:t>
          </w:r>
        </w:p>
      </w:docPartBody>
    </w:docPart>
    <w:docPart>
      <w:docPartPr>
        <w:name w:val="3A44E74C6EFC4D6AAEE48F0EE115F8A3"/>
        <w:category>
          <w:name w:val="General"/>
          <w:gallery w:val="placeholder"/>
        </w:category>
        <w:types>
          <w:type w:val="bbPlcHdr"/>
        </w:types>
        <w:behaviors>
          <w:behavior w:val="content"/>
        </w:behaviors>
        <w:guid w:val="{79F435EF-68AE-4781-8848-D88EAA9DD708}"/>
      </w:docPartPr>
      <w:docPartBody>
        <w:p w:rsidR="00E00F68" w:rsidRDefault="00A14210">
          <w:pPr>
            <w:pStyle w:val="3A44E74C6EFC4D6AAEE48F0EE115F8A3"/>
          </w:pPr>
          <w:r>
            <w:t>Agenda item:</w:t>
          </w:r>
        </w:p>
      </w:docPartBody>
    </w:docPart>
    <w:docPart>
      <w:docPartPr>
        <w:name w:val="CF3E1598BDBA4C4A9FCF8C32D92A40A4"/>
        <w:category>
          <w:name w:val="General"/>
          <w:gallery w:val="placeholder"/>
        </w:category>
        <w:types>
          <w:type w:val="bbPlcHdr"/>
        </w:types>
        <w:behaviors>
          <w:behavior w:val="content"/>
        </w:behaviors>
        <w:guid w:val="{1EB065D4-FE60-4E0F-9740-A93DE0EB824C}"/>
      </w:docPartPr>
      <w:docPartBody>
        <w:p w:rsidR="00E00F68" w:rsidRDefault="00A14210">
          <w:pPr>
            <w:pStyle w:val="CF3E1598BDBA4C4A9FCF8C32D92A40A4"/>
          </w:pPr>
          <w:r>
            <w:t>Discussion:</w:t>
          </w:r>
        </w:p>
      </w:docPartBody>
    </w:docPart>
    <w:docPart>
      <w:docPartPr>
        <w:name w:val="892598D8029742C2B32ABAF253D59F15"/>
        <w:category>
          <w:name w:val="General"/>
          <w:gallery w:val="placeholder"/>
        </w:category>
        <w:types>
          <w:type w:val="bbPlcHdr"/>
        </w:types>
        <w:behaviors>
          <w:behavior w:val="content"/>
        </w:behaviors>
        <w:guid w:val="{CEB9373C-DF91-4BDD-A78E-35BC5EBF202B}"/>
      </w:docPartPr>
      <w:docPartBody>
        <w:p w:rsidR="00E00F68" w:rsidRDefault="00A14210">
          <w:pPr>
            <w:pStyle w:val="892598D8029742C2B32ABAF253D59F15"/>
          </w:pPr>
          <w:r>
            <w:t>Conclusions:</w:t>
          </w:r>
        </w:p>
      </w:docPartBody>
    </w:docPart>
    <w:docPart>
      <w:docPartPr>
        <w:name w:val="3DF39E833BD94ED99FD92EC02A8C88A9"/>
        <w:category>
          <w:name w:val="General"/>
          <w:gallery w:val="placeholder"/>
        </w:category>
        <w:types>
          <w:type w:val="bbPlcHdr"/>
        </w:types>
        <w:behaviors>
          <w:behavior w:val="content"/>
        </w:behaviors>
        <w:guid w:val="{921EDF00-DC1B-4CA2-A130-0ACA6244A8E8}"/>
      </w:docPartPr>
      <w:docPartBody>
        <w:p w:rsidR="00E00F68" w:rsidRDefault="00A14210">
          <w:pPr>
            <w:pStyle w:val="3DF39E833BD94ED99FD92EC02A8C88A9"/>
          </w:pPr>
          <w:r>
            <w:t>Action items</w:t>
          </w:r>
        </w:p>
      </w:docPartBody>
    </w:docPart>
    <w:docPart>
      <w:docPartPr>
        <w:name w:val="951740C428ED4C8DABCF3EC917D04DE4"/>
        <w:category>
          <w:name w:val="General"/>
          <w:gallery w:val="placeholder"/>
        </w:category>
        <w:types>
          <w:type w:val="bbPlcHdr"/>
        </w:types>
        <w:behaviors>
          <w:behavior w:val="content"/>
        </w:behaviors>
        <w:guid w:val="{585906EA-8EBD-4C30-99FD-C8F8A18CF004}"/>
      </w:docPartPr>
      <w:docPartBody>
        <w:p w:rsidR="00E00F68" w:rsidRDefault="00A14210">
          <w:pPr>
            <w:pStyle w:val="951740C428ED4C8DABCF3EC917D04DE4"/>
          </w:pPr>
          <w:r>
            <w:t>Person responsible</w:t>
          </w:r>
        </w:p>
      </w:docPartBody>
    </w:docPart>
    <w:docPart>
      <w:docPartPr>
        <w:name w:val="F5736F60701942378EE171566FC23497"/>
        <w:category>
          <w:name w:val="General"/>
          <w:gallery w:val="placeholder"/>
        </w:category>
        <w:types>
          <w:type w:val="bbPlcHdr"/>
        </w:types>
        <w:behaviors>
          <w:behavior w:val="content"/>
        </w:behaviors>
        <w:guid w:val="{2D41E149-290D-4637-AFF6-68DCCBC27951}"/>
      </w:docPartPr>
      <w:docPartBody>
        <w:p w:rsidR="00E00F68" w:rsidRDefault="00A14210">
          <w:pPr>
            <w:pStyle w:val="F5736F60701942378EE171566FC23497"/>
          </w:pPr>
          <w:r>
            <w:t>Deadline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3008D"/>
    <w:rsid w:val="00A14210"/>
    <w:rsid w:val="00B3008D"/>
    <w:rsid w:val="00E00F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0F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A91A47BBCE4A488C3F68A369ABDD33">
    <w:name w:val="15A91A47BBCE4A488C3F68A369ABDD33"/>
    <w:rsid w:val="00E00F68"/>
  </w:style>
  <w:style w:type="paragraph" w:customStyle="1" w:styleId="0D089E5B6AD0451191545C4C3F6FE6E6">
    <w:name w:val="0D089E5B6AD0451191545C4C3F6FE6E6"/>
    <w:rsid w:val="00E00F68"/>
  </w:style>
  <w:style w:type="paragraph" w:customStyle="1" w:styleId="E85EBB4DE5D84B24B1B185D7B314BE8C">
    <w:name w:val="E85EBB4DE5D84B24B1B185D7B314BE8C"/>
    <w:rsid w:val="00E00F68"/>
  </w:style>
  <w:style w:type="paragraph" w:customStyle="1" w:styleId="D8230A69DFEB40EAAEAC145C8B100882">
    <w:name w:val="D8230A69DFEB40EAAEAC145C8B100882"/>
    <w:rsid w:val="00E00F68"/>
  </w:style>
  <w:style w:type="paragraph" w:customStyle="1" w:styleId="725A1F891053400C9940CDC1AF44FAFA">
    <w:name w:val="725A1F891053400C9940CDC1AF44FAFA"/>
    <w:rsid w:val="00E00F68"/>
  </w:style>
  <w:style w:type="paragraph" w:customStyle="1" w:styleId="59B608F6CA25416C83196DD7F7C2AE45">
    <w:name w:val="59B608F6CA25416C83196DD7F7C2AE45"/>
    <w:rsid w:val="00E00F68"/>
  </w:style>
  <w:style w:type="paragraph" w:customStyle="1" w:styleId="76F3017AEC6E45A68B91652AC4C590B2">
    <w:name w:val="76F3017AEC6E45A68B91652AC4C590B2"/>
    <w:rsid w:val="00E00F68"/>
  </w:style>
  <w:style w:type="paragraph" w:customStyle="1" w:styleId="110637920EBC419C8BE85DE5D74E65A7">
    <w:name w:val="110637920EBC419C8BE85DE5D74E65A7"/>
    <w:rsid w:val="00E00F68"/>
  </w:style>
  <w:style w:type="paragraph" w:customStyle="1" w:styleId="1A4DF01F6CE0405D9B3EB54C6B31CAAE">
    <w:name w:val="1A4DF01F6CE0405D9B3EB54C6B31CAAE"/>
    <w:rsid w:val="00E00F68"/>
  </w:style>
  <w:style w:type="paragraph" w:customStyle="1" w:styleId="73B5FD3CD13246608443B294F42CDA0C">
    <w:name w:val="73B5FD3CD13246608443B294F42CDA0C"/>
    <w:rsid w:val="00E00F68"/>
  </w:style>
  <w:style w:type="paragraph" w:customStyle="1" w:styleId="CB4ADDFCCD854FB88BCB80A005DCBA18">
    <w:name w:val="CB4ADDFCCD854FB88BCB80A005DCBA18"/>
    <w:rsid w:val="00E00F68"/>
  </w:style>
  <w:style w:type="paragraph" w:customStyle="1" w:styleId="453B26E56D3F4E589FA8AC0D6B9F0C30">
    <w:name w:val="453B26E56D3F4E589FA8AC0D6B9F0C30"/>
    <w:rsid w:val="00E00F68"/>
  </w:style>
  <w:style w:type="paragraph" w:customStyle="1" w:styleId="4E684EEB9C2D4981AEDED6AC2FA4FCE5">
    <w:name w:val="4E684EEB9C2D4981AEDED6AC2FA4FCE5"/>
    <w:rsid w:val="00E00F68"/>
  </w:style>
  <w:style w:type="paragraph" w:customStyle="1" w:styleId="548AC8E1D4DF414B8CDA28DA9A129AF1">
    <w:name w:val="548AC8E1D4DF414B8CDA28DA9A129AF1"/>
    <w:rsid w:val="00E00F68"/>
  </w:style>
  <w:style w:type="paragraph" w:customStyle="1" w:styleId="8783BA64D7F34F1986B9975D153AA80D">
    <w:name w:val="8783BA64D7F34F1986B9975D153AA80D"/>
    <w:rsid w:val="00E00F68"/>
  </w:style>
  <w:style w:type="paragraph" w:customStyle="1" w:styleId="4F106C5294EA4D59902FF991AF8BCBD2">
    <w:name w:val="4F106C5294EA4D59902FF991AF8BCBD2"/>
    <w:rsid w:val="00E00F68"/>
  </w:style>
  <w:style w:type="paragraph" w:customStyle="1" w:styleId="0007F9B9E30B4D5F907760FCF884392B">
    <w:name w:val="0007F9B9E30B4D5F907760FCF884392B"/>
    <w:rsid w:val="00E00F68"/>
  </w:style>
  <w:style w:type="paragraph" w:customStyle="1" w:styleId="7DB0BE2673714FF08A1980150E70DF50">
    <w:name w:val="7DB0BE2673714FF08A1980150E70DF50"/>
    <w:rsid w:val="00E00F68"/>
  </w:style>
  <w:style w:type="paragraph" w:customStyle="1" w:styleId="4B4C5849E7D0477688844876D30C5065">
    <w:name w:val="4B4C5849E7D0477688844876D30C5065"/>
    <w:rsid w:val="00E00F68"/>
  </w:style>
  <w:style w:type="paragraph" w:customStyle="1" w:styleId="0517B33D49894C92B2C88978617064CB">
    <w:name w:val="0517B33D49894C92B2C88978617064CB"/>
    <w:rsid w:val="00E00F68"/>
  </w:style>
  <w:style w:type="paragraph" w:customStyle="1" w:styleId="1B1B5B67AB3D42E3B6177A97F1516B9E">
    <w:name w:val="1B1B5B67AB3D42E3B6177A97F1516B9E"/>
    <w:rsid w:val="00E00F68"/>
  </w:style>
  <w:style w:type="paragraph" w:customStyle="1" w:styleId="4EC734A06E2C4B9A8712CF13625C3891">
    <w:name w:val="4EC734A06E2C4B9A8712CF13625C3891"/>
    <w:rsid w:val="00E00F68"/>
  </w:style>
  <w:style w:type="paragraph" w:customStyle="1" w:styleId="1FE086EDC207420993DBF5D86A36C464">
    <w:name w:val="1FE086EDC207420993DBF5D86A36C464"/>
    <w:rsid w:val="00E00F68"/>
  </w:style>
  <w:style w:type="paragraph" w:customStyle="1" w:styleId="0F47C880A020453BA8E06ED8D2C7DBBA">
    <w:name w:val="0F47C880A020453BA8E06ED8D2C7DBBA"/>
    <w:rsid w:val="00E00F68"/>
  </w:style>
  <w:style w:type="paragraph" w:customStyle="1" w:styleId="D0AA66243571403A97F519283B298364">
    <w:name w:val="D0AA66243571403A97F519283B298364"/>
    <w:rsid w:val="00E00F68"/>
  </w:style>
  <w:style w:type="paragraph" w:customStyle="1" w:styleId="941CBD6D4796443E932F3B76F09A17EF">
    <w:name w:val="941CBD6D4796443E932F3B76F09A17EF"/>
    <w:rsid w:val="00E00F68"/>
  </w:style>
  <w:style w:type="paragraph" w:customStyle="1" w:styleId="6A4406ACDEEC4184949BBDD68369EF28">
    <w:name w:val="6A4406ACDEEC4184949BBDD68369EF28"/>
    <w:rsid w:val="00E00F68"/>
  </w:style>
  <w:style w:type="paragraph" w:customStyle="1" w:styleId="DDB66EBD71FB4B60B126600ACBC1B4E8">
    <w:name w:val="DDB66EBD71FB4B60B126600ACBC1B4E8"/>
    <w:rsid w:val="00E00F68"/>
  </w:style>
  <w:style w:type="paragraph" w:customStyle="1" w:styleId="5610E4A5052442C1A4B25D3B27DEAD01">
    <w:name w:val="5610E4A5052442C1A4B25D3B27DEAD01"/>
    <w:rsid w:val="00E00F68"/>
  </w:style>
  <w:style w:type="paragraph" w:customStyle="1" w:styleId="0E1A9D708E004FD4999F5D922DC1F466">
    <w:name w:val="0E1A9D708E004FD4999F5D922DC1F466"/>
    <w:rsid w:val="00E00F68"/>
  </w:style>
  <w:style w:type="paragraph" w:customStyle="1" w:styleId="E4A791EB7AC94636A0EDB4CF8C927D3E">
    <w:name w:val="E4A791EB7AC94636A0EDB4CF8C927D3E"/>
    <w:rsid w:val="00E00F68"/>
  </w:style>
  <w:style w:type="paragraph" w:customStyle="1" w:styleId="6C8ABB0DE75948788A2B5CAA8637E7CF">
    <w:name w:val="6C8ABB0DE75948788A2B5CAA8637E7CF"/>
    <w:rsid w:val="00E00F68"/>
  </w:style>
  <w:style w:type="paragraph" w:customStyle="1" w:styleId="357C6B9DFFC64C7991AA2DA1393760E4">
    <w:name w:val="357C6B9DFFC64C7991AA2DA1393760E4"/>
    <w:rsid w:val="00E00F68"/>
  </w:style>
  <w:style w:type="paragraph" w:customStyle="1" w:styleId="1DCEBD6E0576467A8C7D11ED11BA2B7B">
    <w:name w:val="1DCEBD6E0576467A8C7D11ED11BA2B7B"/>
    <w:rsid w:val="00E00F68"/>
  </w:style>
  <w:style w:type="paragraph" w:customStyle="1" w:styleId="F0639DC643254CF9B81D49B8D6F20C4E">
    <w:name w:val="F0639DC643254CF9B81D49B8D6F20C4E"/>
    <w:rsid w:val="00E00F68"/>
  </w:style>
  <w:style w:type="paragraph" w:customStyle="1" w:styleId="DDBBF77B813B44D6ABADA32B6D2E26C2">
    <w:name w:val="DDBBF77B813B44D6ABADA32B6D2E26C2"/>
    <w:rsid w:val="00E00F68"/>
  </w:style>
  <w:style w:type="paragraph" w:customStyle="1" w:styleId="90E1F7A2E9444EC78570132F91C49FA1">
    <w:name w:val="90E1F7A2E9444EC78570132F91C49FA1"/>
    <w:rsid w:val="00E00F68"/>
  </w:style>
  <w:style w:type="paragraph" w:customStyle="1" w:styleId="F6045A5EA2294EF6B8F00431545FF01A">
    <w:name w:val="F6045A5EA2294EF6B8F00431545FF01A"/>
    <w:rsid w:val="00E00F68"/>
  </w:style>
  <w:style w:type="paragraph" w:customStyle="1" w:styleId="CDACB3E3B9DA4E7398299809E091AC27">
    <w:name w:val="CDACB3E3B9DA4E7398299809E091AC27"/>
    <w:rsid w:val="00E00F68"/>
  </w:style>
  <w:style w:type="paragraph" w:customStyle="1" w:styleId="8D30480AB1334EBD93800A44DADD407A">
    <w:name w:val="8D30480AB1334EBD93800A44DADD407A"/>
    <w:rsid w:val="00E00F68"/>
  </w:style>
  <w:style w:type="paragraph" w:customStyle="1" w:styleId="86322E029B344243BF55470E5854E15E">
    <w:name w:val="86322E029B344243BF55470E5854E15E"/>
    <w:rsid w:val="00E00F68"/>
  </w:style>
  <w:style w:type="paragraph" w:customStyle="1" w:styleId="3A44E74C6EFC4D6AAEE48F0EE115F8A3">
    <w:name w:val="3A44E74C6EFC4D6AAEE48F0EE115F8A3"/>
    <w:rsid w:val="00E00F68"/>
  </w:style>
  <w:style w:type="paragraph" w:customStyle="1" w:styleId="C5E05A479BF7406FB47D774213ED32C7">
    <w:name w:val="C5E05A479BF7406FB47D774213ED32C7"/>
    <w:rsid w:val="00E00F68"/>
  </w:style>
  <w:style w:type="paragraph" w:customStyle="1" w:styleId="1070492BD6BC455A93EF7463BD6FE409">
    <w:name w:val="1070492BD6BC455A93EF7463BD6FE409"/>
    <w:rsid w:val="00E00F68"/>
  </w:style>
  <w:style w:type="paragraph" w:customStyle="1" w:styleId="F47C42249074407F8FF0B6848E23568C">
    <w:name w:val="F47C42249074407F8FF0B6848E23568C"/>
    <w:rsid w:val="00E00F68"/>
  </w:style>
  <w:style w:type="paragraph" w:customStyle="1" w:styleId="CF3E1598BDBA4C4A9FCF8C32D92A40A4">
    <w:name w:val="CF3E1598BDBA4C4A9FCF8C32D92A40A4"/>
    <w:rsid w:val="00E00F68"/>
  </w:style>
  <w:style w:type="paragraph" w:customStyle="1" w:styleId="A22357C5C08C4888B12EF7B6EF8712F6">
    <w:name w:val="A22357C5C08C4888B12EF7B6EF8712F6"/>
    <w:rsid w:val="00E00F68"/>
  </w:style>
  <w:style w:type="paragraph" w:customStyle="1" w:styleId="892598D8029742C2B32ABAF253D59F15">
    <w:name w:val="892598D8029742C2B32ABAF253D59F15"/>
    <w:rsid w:val="00E00F68"/>
  </w:style>
  <w:style w:type="paragraph" w:customStyle="1" w:styleId="35555A83BA424E38A6F5ED7D8D4EF9ED">
    <w:name w:val="35555A83BA424E38A6F5ED7D8D4EF9ED"/>
    <w:rsid w:val="00E00F68"/>
  </w:style>
  <w:style w:type="paragraph" w:customStyle="1" w:styleId="3DF39E833BD94ED99FD92EC02A8C88A9">
    <w:name w:val="3DF39E833BD94ED99FD92EC02A8C88A9"/>
    <w:rsid w:val="00E00F68"/>
  </w:style>
  <w:style w:type="paragraph" w:customStyle="1" w:styleId="951740C428ED4C8DABCF3EC917D04DE4">
    <w:name w:val="951740C428ED4C8DABCF3EC917D04DE4"/>
    <w:rsid w:val="00E00F68"/>
  </w:style>
  <w:style w:type="paragraph" w:customStyle="1" w:styleId="F5736F60701942378EE171566FC23497">
    <w:name w:val="F5736F60701942378EE171566FC23497"/>
    <w:rsid w:val="00E00F68"/>
  </w:style>
  <w:style w:type="paragraph" w:customStyle="1" w:styleId="9D28386ABE34446E9657F2C7C42E54C1">
    <w:name w:val="9D28386ABE34446E9657F2C7C42E54C1"/>
    <w:rsid w:val="00E00F68"/>
  </w:style>
  <w:style w:type="paragraph" w:customStyle="1" w:styleId="2E2FC5E975A24C229BCFE957000368C6">
    <w:name w:val="2E2FC5E975A24C229BCFE957000368C6"/>
    <w:rsid w:val="00E00F68"/>
  </w:style>
  <w:style w:type="paragraph" w:customStyle="1" w:styleId="48DEFC5FAAAB4DF1B014617C9D0FE0B9">
    <w:name w:val="48DEFC5FAAAB4DF1B014617C9D0FE0B9"/>
    <w:rsid w:val="00E00F68"/>
  </w:style>
  <w:style w:type="paragraph" w:customStyle="1" w:styleId="0CCB919A2FE64E1E970A755437A42669">
    <w:name w:val="0CCB919A2FE64E1E970A755437A42669"/>
    <w:rsid w:val="00E00F68"/>
  </w:style>
  <w:style w:type="paragraph" w:customStyle="1" w:styleId="CD605A408BDF4FAEB123D0E97B684A36">
    <w:name w:val="CD605A408BDF4FAEB123D0E97B684A36"/>
    <w:rsid w:val="00E00F68"/>
  </w:style>
  <w:style w:type="paragraph" w:customStyle="1" w:styleId="3A73D907DD1B444289EC27E47A72ADF3">
    <w:name w:val="3A73D907DD1B444289EC27E47A72ADF3"/>
    <w:rsid w:val="00E00F68"/>
  </w:style>
  <w:style w:type="paragraph" w:customStyle="1" w:styleId="E1AE2520F2594672B0CA3655D054FA3D">
    <w:name w:val="E1AE2520F2594672B0CA3655D054FA3D"/>
    <w:rsid w:val="00E00F68"/>
  </w:style>
  <w:style w:type="paragraph" w:customStyle="1" w:styleId="C230AB20CD674D2EA20CE3B0097CFE35">
    <w:name w:val="C230AB20CD674D2EA20CE3B0097CFE35"/>
    <w:rsid w:val="00E00F68"/>
  </w:style>
  <w:style w:type="paragraph" w:customStyle="1" w:styleId="598A5219AD7340158AF6A211FC7C5678">
    <w:name w:val="598A5219AD7340158AF6A211FC7C5678"/>
    <w:rsid w:val="00E00F68"/>
  </w:style>
  <w:style w:type="paragraph" w:customStyle="1" w:styleId="CEB4F973FDF14D1AA0122D5B9872A6C1">
    <w:name w:val="CEB4F973FDF14D1AA0122D5B9872A6C1"/>
    <w:rsid w:val="00E00F68"/>
  </w:style>
  <w:style w:type="paragraph" w:customStyle="1" w:styleId="02018D2F9FE24990ACC76D1B45A6197A">
    <w:name w:val="02018D2F9FE24990ACC76D1B45A6197A"/>
    <w:rsid w:val="00E00F68"/>
  </w:style>
  <w:style w:type="paragraph" w:customStyle="1" w:styleId="325679397B1D4A46AEAAD2C939B02B60">
    <w:name w:val="325679397B1D4A46AEAAD2C939B02B60"/>
    <w:rsid w:val="00E00F68"/>
  </w:style>
  <w:style w:type="paragraph" w:customStyle="1" w:styleId="A767DC4B364E423EA811F3B5D3FE08A7">
    <w:name w:val="A767DC4B364E423EA811F3B5D3FE08A7"/>
    <w:rsid w:val="00E00F68"/>
  </w:style>
  <w:style w:type="paragraph" w:customStyle="1" w:styleId="67BA1BC7708B46AFB66252BF48558FA0">
    <w:name w:val="67BA1BC7708B46AFB66252BF48558FA0"/>
    <w:rsid w:val="00E00F68"/>
  </w:style>
  <w:style w:type="paragraph" w:customStyle="1" w:styleId="55C100A766D34AA68A1DCA94951DA5A3">
    <w:name w:val="55C100A766D34AA68A1DCA94951DA5A3"/>
    <w:rsid w:val="00E00F68"/>
  </w:style>
  <w:style w:type="paragraph" w:customStyle="1" w:styleId="22E494CC96454326AB2E53DF40E61AF3">
    <w:name w:val="22E494CC96454326AB2E53DF40E61AF3"/>
    <w:rsid w:val="00E00F68"/>
  </w:style>
  <w:style w:type="paragraph" w:customStyle="1" w:styleId="870C12C2CE4541358F8D9617461B6B15">
    <w:name w:val="870C12C2CE4541358F8D9617461B6B15"/>
    <w:rsid w:val="00E00F68"/>
  </w:style>
  <w:style w:type="paragraph" w:customStyle="1" w:styleId="81A531C6786345C683DD5DE497BEC556">
    <w:name w:val="81A531C6786345C683DD5DE497BEC556"/>
    <w:rsid w:val="00E00F68"/>
  </w:style>
  <w:style w:type="paragraph" w:customStyle="1" w:styleId="9A4D6092913C4C778DD984421FDB5DEA">
    <w:name w:val="9A4D6092913C4C778DD984421FDB5DEA"/>
    <w:rsid w:val="00E00F68"/>
  </w:style>
  <w:style w:type="paragraph" w:customStyle="1" w:styleId="E16613E349DD4D928C2574DBB757328C">
    <w:name w:val="E16613E349DD4D928C2574DBB757328C"/>
    <w:rsid w:val="00E00F68"/>
  </w:style>
  <w:style w:type="paragraph" w:customStyle="1" w:styleId="09B9EB1EF0D24591A7CCC0FED6C91B23">
    <w:name w:val="09B9EB1EF0D24591A7CCC0FED6C91B23"/>
    <w:rsid w:val="00E00F68"/>
  </w:style>
  <w:style w:type="paragraph" w:customStyle="1" w:styleId="88D658F0703D4178949373C1AEB868FD">
    <w:name w:val="88D658F0703D4178949373C1AEB868FD"/>
    <w:rsid w:val="00E00F68"/>
  </w:style>
  <w:style w:type="paragraph" w:customStyle="1" w:styleId="4C37982B853849DA83B7C9175C9A50CD">
    <w:name w:val="4C37982B853849DA83B7C9175C9A50CD"/>
    <w:rsid w:val="00E00F68"/>
  </w:style>
  <w:style w:type="paragraph" w:customStyle="1" w:styleId="AA167E9239FE438FA94002DFFC3CFFA4">
    <w:name w:val="AA167E9239FE438FA94002DFFC3CFFA4"/>
    <w:rsid w:val="00E00F68"/>
  </w:style>
  <w:style w:type="paragraph" w:customStyle="1" w:styleId="8034FA4004B84FE4A974C4957001FD63">
    <w:name w:val="8034FA4004B84FE4A974C4957001FD63"/>
    <w:rsid w:val="00E00F68"/>
  </w:style>
  <w:style w:type="paragraph" w:customStyle="1" w:styleId="D64F69577F2540D889D8A830EE7DBAF0">
    <w:name w:val="D64F69577F2540D889D8A830EE7DBAF0"/>
    <w:rsid w:val="00E00F68"/>
  </w:style>
  <w:style w:type="paragraph" w:customStyle="1" w:styleId="69385B91E3F4434BAC75E53915680735">
    <w:name w:val="69385B91E3F4434BAC75E53915680735"/>
    <w:rsid w:val="00E00F68"/>
  </w:style>
  <w:style w:type="paragraph" w:customStyle="1" w:styleId="FEED5C8A3C524C5FA34015F4D3874187">
    <w:name w:val="FEED5C8A3C524C5FA34015F4D3874187"/>
    <w:rsid w:val="00E00F68"/>
  </w:style>
  <w:style w:type="paragraph" w:customStyle="1" w:styleId="5072F07B8F0247F081DE37E778B2422A">
    <w:name w:val="5072F07B8F0247F081DE37E778B2422A"/>
    <w:rsid w:val="00E00F68"/>
  </w:style>
  <w:style w:type="paragraph" w:customStyle="1" w:styleId="9E7CC8B6B1F641E1B2355D3D7D0FA1E2">
    <w:name w:val="9E7CC8B6B1F641E1B2355D3D7D0FA1E2"/>
    <w:rsid w:val="00E00F68"/>
  </w:style>
  <w:style w:type="paragraph" w:customStyle="1" w:styleId="3F5E9806EE0C461CA24A38E0BD7CE75F">
    <w:name w:val="3F5E9806EE0C461CA24A38E0BD7CE75F"/>
    <w:rsid w:val="00E00F68"/>
  </w:style>
  <w:style w:type="paragraph" w:customStyle="1" w:styleId="B662E416E03F4C3D96A8C933AEC85545">
    <w:name w:val="B662E416E03F4C3D96A8C933AEC85545"/>
    <w:rsid w:val="00E00F68"/>
  </w:style>
  <w:style w:type="paragraph" w:customStyle="1" w:styleId="CE7082019645478EBF49D36EE8ACD829">
    <w:name w:val="CE7082019645478EBF49D36EE8ACD829"/>
    <w:rsid w:val="00E00F68"/>
  </w:style>
  <w:style w:type="paragraph" w:customStyle="1" w:styleId="F115D12016CD491AA84598848F59AFB7">
    <w:name w:val="F115D12016CD491AA84598848F59AFB7"/>
    <w:rsid w:val="00E00F68"/>
  </w:style>
  <w:style w:type="paragraph" w:customStyle="1" w:styleId="B98D076227A241A4BCD268B65023349A">
    <w:name w:val="B98D076227A241A4BCD268B65023349A"/>
    <w:rsid w:val="00E00F68"/>
  </w:style>
  <w:style w:type="paragraph" w:customStyle="1" w:styleId="CBE8A829CBCD42AB917CA3DFF9685AA4">
    <w:name w:val="CBE8A829CBCD42AB917CA3DFF9685AA4"/>
    <w:rsid w:val="00E00F68"/>
  </w:style>
  <w:style w:type="paragraph" w:customStyle="1" w:styleId="DAB0A6D50AE14515BB01C6A41275DF41">
    <w:name w:val="DAB0A6D50AE14515BB01C6A41275DF41"/>
    <w:rsid w:val="00B3008D"/>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B7E07-785C-4BC5-B19B-8AF64846B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tf16392567_win32 (1)</Template>
  <TotalTime>1</TotalTime>
  <Pages>2</Pages>
  <Words>417</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 Muter</dc:creator>
  <cp:lastModifiedBy>Christine</cp:lastModifiedBy>
  <cp:revision>2</cp:revision>
  <dcterms:created xsi:type="dcterms:W3CDTF">2021-03-15T10:33:00Z</dcterms:created>
  <dcterms:modified xsi:type="dcterms:W3CDTF">2021-03-15T10:33:00Z</dcterms:modified>
  <cp:version/>
</cp:coreProperties>
</file>