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72CD" w14:textId="51645254" w:rsidR="00677444" w:rsidRPr="004932A4" w:rsidRDefault="00A36CF4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E5727">
            <w:rPr>
              <w:szCs w:val="32"/>
            </w:rPr>
            <w:t>BSBPMG426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41CF34CF" w:rsidR="004C3241" w:rsidRDefault="00A36CF4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E5727">
            <w:rPr>
              <w:szCs w:val="32"/>
            </w:rPr>
            <w:t>Apply project risk management techniques</w:t>
          </w:r>
        </w:sdtContent>
      </w:sdt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2D8A253F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E5727">
            <w:rPr>
              <w:rFonts w:ascii="Arial" w:hAnsi="Arial" w:cs="Arial"/>
              <w:i/>
              <w:sz w:val="18"/>
              <w:szCs w:val="18"/>
            </w:rPr>
            <w:t>BSBPMG426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E5727">
            <w:rPr>
              <w:rFonts w:ascii="Arial" w:hAnsi="Arial" w:cs="Arial"/>
              <w:i/>
              <w:sz w:val="18"/>
              <w:szCs w:val="18"/>
            </w:rPr>
            <w:t>Apply project risk management techniques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proofErr w:type="gramStart"/>
      <w:r w:rsidR="005B7523" w:rsidRPr="00C15CA8">
        <w:rPr>
          <w:rFonts w:ascii="Arial" w:hAnsi="Arial" w:cs="Arial"/>
          <w:sz w:val="18"/>
          <w:szCs w:val="18"/>
        </w:rPr>
        <w:t>valid</w:t>
      </w:r>
      <w:proofErr w:type="gramEnd"/>
      <w:r w:rsidR="005B7523" w:rsidRPr="00C15CA8">
        <w:rPr>
          <w:rFonts w:ascii="Arial" w:hAnsi="Arial" w:cs="Arial"/>
          <w:sz w:val="18"/>
          <w:szCs w:val="18"/>
        </w:rPr>
        <w:t xml:space="preserve">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674A3B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674A3B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674A3B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B610DD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96038557" w:edGrp="everyone"/>
            <w:permEnd w:id="2096038557"/>
          </w:p>
        </w:tc>
      </w:tr>
      <w:tr w:rsidR="00B610DD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B610DD" w:rsidRPr="00C15CA8" w:rsidRDefault="00B610DD" w:rsidP="00B610DD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34034522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11D70FC6" w:rsidR="00B610DD" w:rsidRPr="00C15CA8" w:rsidRDefault="00B610DD" w:rsidP="00B610DD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284E584" wp14:editId="3F65B07A">
                      <wp:extent cx="3913549" cy="360000"/>
                      <wp:effectExtent l="0" t="0" r="0" b="2540"/>
                      <wp:docPr id="107119319" name="Picture 1071193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40345229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6FAB3ADB" w:rsidR="00A4462D" w:rsidRPr="004C3241" w:rsidRDefault="00A36CF4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F6B58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0E5727">
              <w:rPr>
                <w:rFonts w:ascii="Arial" w:hAnsi="Arial" w:cs="Arial"/>
                <w:sz w:val="20"/>
              </w:rPr>
              <w:t xml:space="preserve"> </w:t>
            </w:r>
            <w:r w:rsidR="00A4462D" w:rsidRPr="000E5727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0E572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B610DD" w:rsidRPr="004C3241" w14:paraId="7F3F0CED" w14:textId="77777777" w:rsidTr="001264EB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B610DD" w:rsidRPr="00C15CA8" w:rsidRDefault="00B610DD" w:rsidP="00B610D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303451023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4500265F" w:rsidR="00B610DD" w:rsidRPr="00C15CA8" w:rsidRDefault="00B610DD" w:rsidP="00B610D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B0C133A103D840BE9A63C184ADA5FD5E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03451023"/>
          </w:p>
        </w:tc>
        <w:permStart w:id="867394224" w:edGrp="everyone"/>
        <w:tc>
          <w:tcPr>
            <w:tcW w:w="2095" w:type="dxa"/>
            <w:vAlign w:val="center"/>
          </w:tcPr>
          <w:p w14:paraId="7AEB95E0" w14:textId="2A1B73B1" w:rsidR="00B610DD" w:rsidRPr="004C3241" w:rsidRDefault="00B610DD" w:rsidP="00B610D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67394224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45890702" w:rsidR="00B610DD" w:rsidRPr="004C3241" w:rsidRDefault="00B610DD" w:rsidP="00B610D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71219956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71219956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610DD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B610DD" w:rsidRPr="00C15CA8" w:rsidRDefault="00B610DD" w:rsidP="00B610D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614558430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294429EB" w:rsidR="00B610DD" w:rsidRPr="00C15CA8" w:rsidRDefault="00B610DD" w:rsidP="00B610D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CE0E3016D83A445F9E06D54E1432D535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614558430"/>
          </w:p>
        </w:tc>
        <w:permStart w:id="250439960" w:edGrp="everyone"/>
        <w:tc>
          <w:tcPr>
            <w:tcW w:w="2095" w:type="dxa"/>
            <w:vAlign w:val="center"/>
          </w:tcPr>
          <w:p w14:paraId="1708E32B" w14:textId="5AAAF9CF" w:rsidR="00B610DD" w:rsidRPr="004C3241" w:rsidRDefault="00B610DD" w:rsidP="00B610D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50439960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1A01FAE5" w:rsidR="00B610DD" w:rsidRPr="004C3241" w:rsidRDefault="00B610DD" w:rsidP="00B610D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38010827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538010827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B610DD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7A632E77" w:rsidR="00B610DD" w:rsidRPr="00C15CA8" w:rsidRDefault="00B610DD" w:rsidP="00B610D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DD3C89AD31F74B20B88A355265752119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BSBPMG426</w:t>
                </w:r>
              </w:sdtContent>
            </w:sdt>
          </w:p>
        </w:tc>
        <w:permStart w:id="1586059522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7D2F149B" w:rsidR="00B610DD" w:rsidRPr="00C15CA8" w:rsidRDefault="00B610DD" w:rsidP="00B610DD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21CC7DE9D5AB4C6088BCDCAF6D851E14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586059522"/>
          </w:p>
        </w:tc>
        <w:permStart w:id="2008880455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6353CFF6" w:rsidR="00B610DD" w:rsidRPr="004C3241" w:rsidRDefault="00B610DD" w:rsidP="00B610D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008880455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435119410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46F243B0" w:rsidR="00B610DD" w:rsidRPr="004C3241" w:rsidRDefault="00B610DD" w:rsidP="00B610D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435119410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9"/>
        <w:gridCol w:w="4497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6018C44F" w14:textId="77777777" w:rsidR="00416046" w:rsidRDefault="00A36CF4" w:rsidP="00E424B6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08382535" w:edGrp="everyone"/>
                <w:r w:rsidR="00416046" w:rsidRPr="00E424B6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1308382535"/>
              </w:sdtContent>
            </w:sdt>
            <w:r w:rsidR="00416046" w:rsidRPr="00E424B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16046" w:rsidRPr="000E5727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58501359" w14:textId="77777777" w:rsidR="00E424B6" w:rsidRPr="00E424B6" w:rsidRDefault="00A36CF4" w:rsidP="00E424B6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8054506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80984686" w:edGrp="everyone"/>
                <w:r w:rsidR="00E424B6" w:rsidRPr="00E424B6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680984686"/>
              </w:sdtContent>
            </w:sdt>
            <w:r w:rsidR="00E424B6" w:rsidRPr="00E424B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424B6" w:rsidRPr="000E572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2FFDACDF" w14:textId="03E7B36F" w:rsidR="00E424B6" w:rsidRPr="00E424B6" w:rsidRDefault="00A36CF4" w:rsidP="00E424B6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7209394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16350101" w:edGrp="everyone"/>
                <w:r w:rsidR="00E424B6" w:rsidRPr="00E424B6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1716350101"/>
              </w:sdtContent>
            </w:sdt>
            <w:r w:rsidR="00E424B6" w:rsidRPr="00E424B6">
              <w:rPr>
                <w:rFonts w:ascii="Arial" w:hAnsi="Arial" w:cs="Arial"/>
                <w:sz w:val="18"/>
                <w:szCs w:val="18"/>
              </w:rPr>
              <w:t xml:space="preserve"> Project Risk Prioritisation Worksheet</w:t>
            </w:r>
          </w:p>
          <w:p w14:paraId="2F8D030C" w14:textId="77777777" w:rsidR="00E424B6" w:rsidRPr="00E424B6" w:rsidRDefault="00A36CF4" w:rsidP="00E424B6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1619718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53906114" w:edGrp="everyone"/>
                <w:r w:rsidR="00E424B6" w:rsidRPr="00E424B6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1953906114"/>
              </w:sdtContent>
            </w:sdt>
            <w:r w:rsidR="00E424B6" w:rsidRPr="00E424B6">
              <w:rPr>
                <w:rFonts w:ascii="Arial" w:hAnsi="Arial" w:cs="Arial"/>
                <w:sz w:val="18"/>
                <w:szCs w:val="18"/>
              </w:rPr>
              <w:t xml:space="preserve"> Analysis worksheet (SWOT/Brainstorm)</w:t>
            </w:r>
          </w:p>
          <w:p w14:paraId="31F60E55" w14:textId="4B33D474" w:rsidR="00E424B6" w:rsidRPr="000E5727" w:rsidRDefault="00A36CF4" w:rsidP="00E424B6">
            <w:pPr>
              <w:spacing w:line="276" w:lineRule="auto"/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2391754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50971786" w:edGrp="everyone"/>
                <w:r w:rsidR="00E424B6" w:rsidRPr="00E424B6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450971786"/>
              </w:sdtContent>
            </w:sdt>
            <w:r w:rsidR="00E424B6" w:rsidRPr="00E424B6">
              <w:rPr>
                <w:rFonts w:ascii="Arial" w:hAnsi="Arial" w:cs="Arial"/>
                <w:sz w:val="18"/>
                <w:szCs w:val="18"/>
              </w:rPr>
              <w:t xml:space="preserve"> Risk Response Plan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678D689" w14:textId="77777777" w:rsidR="00416046" w:rsidRPr="00E424B6" w:rsidRDefault="00A36CF4" w:rsidP="00E424B6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56135315" w:edGrp="everyone"/>
                <w:r w:rsidR="00416046" w:rsidRPr="00E424B6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1056135315"/>
              </w:sdtContent>
            </w:sdt>
            <w:r w:rsidR="00416046" w:rsidRPr="00E424B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424B6" w:rsidRPr="00E424B6">
              <w:rPr>
                <w:rFonts w:ascii="Arial" w:hAnsi="Arial" w:cs="Arial"/>
                <w:sz w:val="18"/>
                <w:szCs w:val="18"/>
              </w:rPr>
              <w:t>Change Request</w:t>
            </w:r>
          </w:p>
          <w:p w14:paraId="1BB51BB1" w14:textId="77777777" w:rsidR="00E424B6" w:rsidRPr="00E424B6" w:rsidRDefault="00A36CF4" w:rsidP="00E424B6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9126173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31967814" w:edGrp="everyone"/>
                <w:r w:rsidR="00E424B6" w:rsidRPr="00E424B6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1131967814"/>
              </w:sdtContent>
            </w:sdt>
            <w:r w:rsidR="00E424B6" w:rsidRPr="00E424B6">
              <w:rPr>
                <w:rFonts w:ascii="Arial" w:hAnsi="Arial" w:cs="Arial"/>
                <w:sz w:val="18"/>
                <w:szCs w:val="18"/>
              </w:rPr>
              <w:t xml:space="preserve"> Change Request Tracking Report </w:t>
            </w:r>
          </w:p>
          <w:p w14:paraId="0CFE0046" w14:textId="23B81E3C" w:rsidR="00E424B6" w:rsidRPr="00E424B6" w:rsidRDefault="00A36CF4" w:rsidP="00E424B6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6374159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34225312" w:edGrp="everyone"/>
                <w:r w:rsidR="00E424B6" w:rsidRPr="00E424B6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734225312"/>
              </w:sdtContent>
            </w:sdt>
            <w:r w:rsidR="00E424B6" w:rsidRPr="00E424B6">
              <w:rPr>
                <w:rFonts w:ascii="Arial" w:hAnsi="Arial" w:cs="Arial"/>
                <w:sz w:val="18"/>
                <w:szCs w:val="18"/>
              </w:rPr>
              <w:t xml:space="preserve"> Change Request</w:t>
            </w:r>
          </w:p>
          <w:p w14:paraId="23A8A6AD" w14:textId="77777777" w:rsidR="00E424B6" w:rsidRDefault="00A36CF4" w:rsidP="00E424B6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2483098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07624505" w:edGrp="everyone"/>
                <w:r w:rsidR="00E424B6" w:rsidRPr="00E424B6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707624505"/>
              </w:sdtContent>
            </w:sdt>
            <w:r w:rsidR="00E424B6" w:rsidRPr="00E424B6">
              <w:rPr>
                <w:rFonts w:ascii="Arial" w:hAnsi="Arial" w:cs="Arial"/>
                <w:sz w:val="18"/>
                <w:szCs w:val="18"/>
              </w:rPr>
              <w:t xml:space="preserve"> Lessons Learned</w:t>
            </w:r>
          </w:p>
          <w:p w14:paraId="4790AC45" w14:textId="49AAD8CF" w:rsidR="00E424B6" w:rsidRPr="000E5727" w:rsidRDefault="00A36CF4" w:rsidP="00E424B6">
            <w:pPr>
              <w:spacing w:line="276" w:lineRule="auto"/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7236589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04726175" w:edGrp="everyone"/>
                <w:r w:rsidR="00E424B6" w:rsidRPr="00E424B6">
                  <w:rPr>
                    <w:rFonts w:ascii="Arial" w:hAnsi="Arial" w:cs="Arial"/>
                    <w:sz w:val="18"/>
                    <w:szCs w:val="18"/>
                  </w:rPr>
                  <w:sym w:font="Wingdings" w:char="F0A8"/>
                </w:r>
                <w:permEnd w:id="1604726175"/>
              </w:sdtContent>
            </w:sdt>
            <w:r w:rsidR="00E424B6">
              <w:rPr>
                <w:rFonts w:ascii="Arial" w:hAnsi="Arial" w:cs="Arial"/>
                <w:sz w:val="18"/>
                <w:szCs w:val="18"/>
              </w:rPr>
              <w:t xml:space="preserve"> Other relevant/applied documents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B610DD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75724454" w:edGrp="everyone"/>
            <w:permEnd w:id="975724454"/>
          </w:p>
        </w:tc>
      </w:tr>
      <w:tr w:rsidR="00B610DD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B610DD" w:rsidRPr="00C15CA8" w:rsidRDefault="00B610DD" w:rsidP="00B610D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36887989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221729369"/>
            <w:showingPlcHdr/>
            <w:picture/>
          </w:sdtPr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51EB15DA" w:rsidR="00B610DD" w:rsidRPr="004C3241" w:rsidRDefault="00B610DD" w:rsidP="00B610DD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2B23DA3" wp14:editId="4AF37034">
                      <wp:extent cx="3913549" cy="360000"/>
                      <wp:effectExtent l="0" t="0" r="0" b="2540"/>
                      <wp:docPr id="1469096794" name="Picture 146909679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68879894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01DEADCB" w:rsidR="00C76B5E" w:rsidRPr="004932A4" w:rsidRDefault="00A36CF4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E5727">
            <w:rPr>
              <w:szCs w:val="32"/>
            </w:rPr>
            <w:t>BSBPMG426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662597C6" w:rsidR="00C76B5E" w:rsidRDefault="00A36CF4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E5727">
            <w:rPr>
              <w:szCs w:val="32"/>
            </w:rPr>
            <w:t>Apply project risk management techniques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B610DD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95278817" w:edGrp="everyone"/>
            <w:permEnd w:id="1395278817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674A3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674A3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0F6B58">
              <w:rPr>
                <w:rFonts w:ascii="Arial" w:hAnsi="Arial" w:cs="Arial"/>
                <w:sz w:val="20"/>
              </w:rPr>
              <w:t>two (2) hours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15975E44" w14:textId="1E5AFB10" w:rsidR="00BE2234" w:rsidRPr="00750D30" w:rsidRDefault="002D0927" w:rsidP="00674A3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674A3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674A3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674A3B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1B676564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674A3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e.g.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FT001 and Assessor Comments)</w:t>
            </w:r>
          </w:p>
          <w:p w14:paraId="0306E30C" w14:textId="56F32E39" w:rsidR="008A2F2D" w:rsidRPr="00750D30" w:rsidRDefault="008A2F2D" w:rsidP="00674A3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674A3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674A3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610DD" w:rsidRPr="00BA4D9F" w14:paraId="4DF565AB" w14:textId="77777777" w:rsidTr="00D4367C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C37A659" w14:textId="77777777" w:rsidR="00B610DD" w:rsidRPr="00750D30" w:rsidRDefault="00B610DD" w:rsidP="00D4367C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B610DD" w:rsidRPr="00BA4D9F" w14:paraId="0F90EB09" w14:textId="77777777" w:rsidTr="00D4367C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4A39F2" w14:textId="77777777" w:rsidR="00B610DD" w:rsidRPr="00DE303D" w:rsidRDefault="00B610DD" w:rsidP="00D4367C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6C9DD72C" w14:textId="77777777" w:rsidR="00B610DD" w:rsidRPr="00DE303D" w:rsidRDefault="00B610DD" w:rsidP="00B610D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7E54A027" w14:textId="77777777" w:rsidR="00B610DD" w:rsidRPr="00750D30" w:rsidRDefault="00B610DD" w:rsidP="00B610DD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B610DD" w:rsidRPr="00BA4D9F" w14:paraId="12F3F1CD" w14:textId="77777777" w:rsidTr="00D4367C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957D47" w14:textId="77777777" w:rsidR="00B610DD" w:rsidRPr="001A3ED6" w:rsidRDefault="00B610DD" w:rsidP="00D4367C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856445624" w:edGrp="everyone"/>
            <w:permEnd w:id="856445624"/>
          </w:p>
        </w:tc>
      </w:tr>
      <w:bookmarkEnd w:id="1"/>
    </w:tbl>
    <w:p w14:paraId="31D68D00" w14:textId="77777777" w:rsidR="00707EB2" w:rsidRDefault="00C76B5E" w:rsidP="00707EB2">
      <w:pPr>
        <w:rPr>
          <w:rFonts w:ascii="Arial" w:hAnsi="Arial" w:cs="Arial"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0EEC026F" w14:textId="2D80603B" w:rsidR="00707EB2" w:rsidRPr="00830749" w:rsidRDefault="000D68B3" w:rsidP="00707EB2">
      <w:pPr>
        <w:pStyle w:val="20TAQuestionNumber"/>
        <w:ind w:left="709" w:hanging="709"/>
      </w:pPr>
      <w:bookmarkStart w:id="2" w:name="_Ref128473616"/>
      <w:bookmarkStart w:id="3" w:name="_Ref130203966"/>
      <w:r w:rsidRPr="000D68B3">
        <w:lastRenderedPageBreak/>
        <w:t>A project deliverable is a tangible or intangible item or service that is supposed to be delivered due to a project</w:t>
      </w:r>
      <w:r w:rsidR="00707EB2">
        <w:t>.</w:t>
      </w:r>
      <w:bookmarkEnd w:id="2"/>
      <w:r>
        <w:t xml:space="preserve"> Discuss internal and </w:t>
      </w:r>
      <w:r w:rsidR="00E424B6">
        <w:t>external</w:t>
      </w:r>
      <w:r>
        <w:t xml:space="preserve"> deliverables in the spaces below:</w:t>
      </w:r>
      <w:bookmarkEnd w:id="3"/>
    </w:p>
    <w:p w14:paraId="0F26101A" w14:textId="77777777" w:rsidR="00707EB2" w:rsidRPr="00830749" w:rsidRDefault="00707EB2" w:rsidP="00707EB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707EB2" w14:paraId="43222D6A" w14:textId="77777777" w:rsidTr="00E424B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2447CA1" w14:textId="77777777" w:rsidR="00707EB2" w:rsidRDefault="00707EB2" w:rsidP="00E424B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86DF564" w14:textId="65B2DF17" w:rsidR="00707EB2" w:rsidRDefault="000D68B3" w:rsidP="00E424B6">
            <w:pPr>
              <w:keepNext/>
              <w:ind w:left="993" w:hanging="993"/>
              <w:jc w:val="center"/>
            </w:pPr>
            <w:r>
              <w:t>Deliverable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6BF36B" w14:textId="77777777" w:rsidR="00707EB2" w:rsidRDefault="00707EB2" w:rsidP="00E424B6">
            <w:pPr>
              <w:pStyle w:val="TableHeading"/>
              <w:framePr w:hSpace="0" w:wrap="auto" w:vAnchor="margin" w:hAnchor="text" w:yAlign="inline"/>
            </w:pPr>
            <w:r>
              <w:t>Explanation</w:t>
            </w:r>
          </w:p>
        </w:tc>
        <w:permStart w:id="149955396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1660D8B" w14:textId="77777777" w:rsidR="00707EB2" w:rsidRPr="00533511" w:rsidRDefault="00A36CF4" w:rsidP="00E424B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869454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07EB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99553963"/>
          </w:p>
        </w:tc>
      </w:tr>
      <w:tr w:rsidR="00707EB2" w14:paraId="3660AFF8" w14:textId="77777777" w:rsidTr="00E424B6">
        <w:trPr>
          <w:trHeight w:val="181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3523E3" w14:textId="77777777" w:rsidR="00707EB2" w:rsidRPr="00FE608E" w:rsidRDefault="00707EB2" w:rsidP="00E424B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7B61" w14:textId="120C2753" w:rsidR="00707EB2" w:rsidRPr="00447473" w:rsidRDefault="000D68B3" w:rsidP="00E424B6">
            <w:pPr>
              <w:jc w:val="center"/>
            </w:pPr>
            <w:r>
              <w:t>Internal deliverables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C00FC1" w14:textId="6F48C7D1" w:rsidR="00707EB2" w:rsidRPr="00B610DD" w:rsidRDefault="00707EB2" w:rsidP="00B610DD">
            <w:pPr>
              <w:ind w:left="31"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60040803" w:edGrp="everyone"/>
            <w:permEnd w:id="14600408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293EF2" w14:textId="77777777" w:rsidR="00707EB2" w:rsidRDefault="00707EB2" w:rsidP="00E424B6">
            <w:pPr>
              <w:ind w:left="993" w:hanging="993"/>
            </w:pPr>
          </w:p>
        </w:tc>
      </w:tr>
      <w:tr w:rsidR="00707EB2" w14:paraId="0D005413" w14:textId="77777777" w:rsidTr="00E424B6">
        <w:trPr>
          <w:trHeight w:val="181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CB2F45" w14:textId="77777777" w:rsidR="00707EB2" w:rsidRPr="00FE608E" w:rsidRDefault="00707EB2" w:rsidP="00E424B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145B4" w14:textId="3DF318C8" w:rsidR="00707EB2" w:rsidRPr="001E6E92" w:rsidRDefault="000D68B3" w:rsidP="00E424B6">
            <w:pPr>
              <w:jc w:val="center"/>
            </w:pPr>
            <w:r>
              <w:t>External deliverables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3BE9D9" w14:textId="5626829A" w:rsidR="00707EB2" w:rsidRPr="00B610DD" w:rsidRDefault="00707EB2" w:rsidP="00B610DD">
            <w:pPr>
              <w:ind w:left="31"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662860857" w:edGrp="everyone"/>
            <w:permEnd w:id="16628608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871368" w14:textId="77777777" w:rsidR="00707EB2" w:rsidRDefault="00707EB2" w:rsidP="00E424B6">
            <w:pPr>
              <w:ind w:left="993" w:hanging="993"/>
            </w:pPr>
          </w:p>
        </w:tc>
      </w:tr>
    </w:tbl>
    <w:p w14:paraId="60A627D4" w14:textId="77777777" w:rsidR="00707EB2" w:rsidRDefault="00707EB2" w:rsidP="00707EB2">
      <w:pPr>
        <w:rPr>
          <w:rFonts w:ascii="Arial" w:hAnsi="Arial" w:cs="Arial"/>
          <w:sz w:val="22"/>
          <w:szCs w:val="22"/>
        </w:rPr>
      </w:pPr>
    </w:p>
    <w:p w14:paraId="2940266E" w14:textId="77777777" w:rsidR="00F27998" w:rsidRDefault="00F27998" w:rsidP="00F27998">
      <w:pPr>
        <w:rPr>
          <w:rFonts w:ascii="Arial" w:hAnsi="Arial" w:cs="Arial"/>
          <w:sz w:val="22"/>
          <w:szCs w:val="22"/>
        </w:rPr>
      </w:pPr>
    </w:p>
    <w:p w14:paraId="1D0F241A" w14:textId="4CED0B3D" w:rsidR="00F27998" w:rsidRPr="00830749" w:rsidRDefault="00F27998" w:rsidP="00F27998">
      <w:pPr>
        <w:pStyle w:val="20TAQuestionNumber"/>
        <w:ind w:left="709" w:hanging="709"/>
      </w:pPr>
      <w:bookmarkStart w:id="4" w:name="_Ref130203975"/>
      <w:r>
        <w:t>Clarify each of the SMART objectives listed below when used to lay out project goals.</w:t>
      </w:r>
      <w:bookmarkEnd w:id="4"/>
    </w:p>
    <w:p w14:paraId="68E8C0A0" w14:textId="77777777" w:rsidR="00F27998" w:rsidRPr="00830749" w:rsidRDefault="00F27998" w:rsidP="00F2799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F27998" w14:paraId="313817E2" w14:textId="77777777" w:rsidTr="00E424B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432A965" w14:textId="77777777" w:rsidR="00F27998" w:rsidRDefault="00F27998" w:rsidP="00E424B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99576A" w14:textId="30B8F372" w:rsidR="00F27998" w:rsidRDefault="00F27998" w:rsidP="00E424B6">
            <w:pPr>
              <w:keepNext/>
              <w:ind w:left="993" w:hanging="993"/>
              <w:jc w:val="center"/>
            </w:pPr>
            <w:r>
              <w:t>SMART objective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3BB618A" w14:textId="77777777" w:rsidR="00F27998" w:rsidRDefault="00F27998" w:rsidP="00E424B6">
            <w:pPr>
              <w:pStyle w:val="TableHeading"/>
              <w:framePr w:hSpace="0" w:wrap="auto" w:vAnchor="margin" w:hAnchor="text" w:yAlign="inline"/>
            </w:pPr>
            <w:r>
              <w:t>Explanation</w:t>
            </w:r>
          </w:p>
        </w:tc>
        <w:permStart w:id="99825613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699B16A" w14:textId="77777777" w:rsidR="00F27998" w:rsidRPr="00533511" w:rsidRDefault="00A36CF4" w:rsidP="00E424B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363647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799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98256130"/>
          </w:p>
        </w:tc>
      </w:tr>
      <w:tr w:rsidR="00F27998" w14:paraId="6616AC52" w14:textId="77777777" w:rsidTr="00E424B6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F913EA" w14:textId="77777777" w:rsidR="00F27998" w:rsidRPr="00FE608E" w:rsidRDefault="00F27998" w:rsidP="00E424B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D78B" w14:textId="2E1E1406" w:rsidR="00F27998" w:rsidRPr="00447473" w:rsidRDefault="00F27998" w:rsidP="00E424B6">
            <w:pPr>
              <w:jc w:val="center"/>
            </w:pPr>
            <w:r w:rsidRPr="00F27998">
              <w:rPr>
                <w:sz w:val="28"/>
                <w:szCs w:val="28"/>
              </w:rPr>
              <w:t>S</w:t>
            </w:r>
            <w:r>
              <w:t>pecific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C2B9AC" w14:textId="5185DFEB" w:rsidR="00F27998" w:rsidRPr="00B610DD" w:rsidRDefault="00F27998" w:rsidP="00B610DD">
            <w:pPr>
              <w:ind w:left="31"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518431191" w:edGrp="everyone"/>
            <w:permEnd w:id="15184311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59F4F2" w14:textId="77777777" w:rsidR="00F27998" w:rsidRDefault="00F27998" w:rsidP="00E424B6">
            <w:pPr>
              <w:ind w:left="993" w:hanging="993"/>
            </w:pPr>
          </w:p>
        </w:tc>
      </w:tr>
      <w:tr w:rsidR="00F27998" w14:paraId="02F79A7E" w14:textId="77777777" w:rsidTr="00E424B6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BE29E5" w14:textId="77777777" w:rsidR="00F27998" w:rsidRPr="00FE608E" w:rsidRDefault="00F27998" w:rsidP="00E424B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A0F82" w14:textId="5B020FA7" w:rsidR="00F27998" w:rsidRDefault="00F27998" w:rsidP="00E424B6">
            <w:pPr>
              <w:jc w:val="center"/>
            </w:pPr>
            <w:r w:rsidRPr="00F27998">
              <w:rPr>
                <w:sz w:val="28"/>
                <w:szCs w:val="28"/>
              </w:rPr>
              <w:t>M</w:t>
            </w:r>
            <w:r>
              <w:t>easurable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11B57B" w14:textId="17EC2E4A" w:rsidR="00F27998" w:rsidRPr="00B610DD" w:rsidRDefault="00F27998" w:rsidP="00B610DD">
            <w:pPr>
              <w:ind w:left="31"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531843203" w:edGrp="everyone"/>
            <w:permEnd w:id="5318432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6C25EB" w14:textId="77777777" w:rsidR="00F27998" w:rsidRDefault="00F27998" w:rsidP="00E424B6">
            <w:pPr>
              <w:ind w:left="993" w:hanging="993"/>
            </w:pPr>
          </w:p>
        </w:tc>
      </w:tr>
      <w:tr w:rsidR="00F27998" w14:paraId="4A1E33BC" w14:textId="77777777" w:rsidTr="00E424B6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A946DD" w14:textId="77777777" w:rsidR="00F27998" w:rsidRPr="00FE608E" w:rsidRDefault="00F27998" w:rsidP="00E424B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063BA" w14:textId="2F0AEA76" w:rsidR="00F27998" w:rsidRDefault="00F27998" w:rsidP="00E424B6">
            <w:pPr>
              <w:jc w:val="center"/>
            </w:pPr>
            <w:r w:rsidRPr="00F27998">
              <w:rPr>
                <w:sz w:val="28"/>
                <w:szCs w:val="28"/>
              </w:rPr>
              <w:t>A</w:t>
            </w:r>
            <w:r>
              <w:t xml:space="preserve">ttainable 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CEAF6F" w14:textId="5AB88048" w:rsidR="00F27998" w:rsidRPr="00B610DD" w:rsidRDefault="00F27998" w:rsidP="00B610DD">
            <w:pPr>
              <w:ind w:left="31"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359114589" w:edGrp="everyone"/>
            <w:permEnd w:id="13591145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2D1F7F" w14:textId="77777777" w:rsidR="00F27998" w:rsidRDefault="00F27998" w:rsidP="00E424B6">
            <w:pPr>
              <w:ind w:left="993" w:hanging="993"/>
            </w:pPr>
          </w:p>
        </w:tc>
      </w:tr>
      <w:tr w:rsidR="00F27998" w14:paraId="6A7F3D32" w14:textId="77777777" w:rsidTr="005F5414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66BCA4" w14:textId="77777777" w:rsidR="00F27998" w:rsidRPr="00FE608E" w:rsidRDefault="00F27998" w:rsidP="00E424B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FB17A" w14:textId="603BC530" w:rsidR="00F27998" w:rsidRDefault="00F27998" w:rsidP="00E424B6">
            <w:pPr>
              <w:jc w:val="center"/>
            </w:pPr>
            <w:r w:rsidRPr="00F27998">
              <w:rPr>
                <w:sz w:val="28"/>
                <w:szCs w:val="28"/>
              </w:rPr>
              <w:t>R</w:t>
            </w:r>
            <w:r>
              <w:t>elevant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85D40" w14:textId="731E3B38" w:rsidR="00F27998" w:rsidRPr="00B610DD" w:rsidRDefault="00F27998" w:rsidP="00B610DD">
            <w:pPr>
              <w:ind w:left="31"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604592267" w:edGrp="everyone"/>
            <w:permEnd w:id="6045922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8E487A" w14:textId="77777777" w:rsidR="00F27998" w:rsidRDefault="00F27998" w:rsidP="00E424B6">
            <w:pPr>
              <w:ind w:left="993" w:hanging="993"/>
            </w:pPr>
          </w:p>
        </w:tc>
      </w:tr>
      <w:tr w:rsidR="00F27998" w14:paraId="721BEBB2" w14:textId="77777777" w:rsidTr="005F5414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DDBFC7" w14:textId="77777777" w:rsidR="00F27998" w:rsidRPr="00FE608E" w:rsidRDefault="00F27998" w:rsidP="00E424B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DDAD" w14:textId="37435BFF" w:rsidR="00F27998" w:rsidRPr="001E6E92" w:rsidRDefault="00F27998" w:rsidP="00E424B6">
            <w:pPr>
              <w:jc w:val="center"/>
            </w:pPr>
            <w:r w:rsidRPr="00F27998">
              <w:rPr>
                <w:sz w:val="28"/>
                <w:szCs w:val="28"/>
              </w:rPr>
              <w:t>T</w:t>
            </w:r>
            <w:r>
              <w:t>ime-bound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CC88E1" w14:textId="69D2D737" w:rsidR="00F27998" w:rsidRPr="00B610DD" w:rsidRDefault="00F27998" w:rsidP="00B610DD">
            <w:pPr>
              <w:ind w:left="31"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923630034" w:edGrp="everyone"/>
            <w:permEnd w:id="9236300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AC112D" w14:textId="77777777" w:rsidR="00F27998" w:rsidRDefault="00F27998" w:rsidP="00E424B6">
            <w:pPr>
              <w:ind w:left="993" w:hanging="993"/>
            </w:pPr>
          </w:p>
        </w:tc>
      </w:tr>
    </w:tbl>
    <w:p w14:paraId="62EC6537" w14:textId="4F3D022A" w:rsidR="00E424B6" w:rsidRDefault="00E424B6" w:rsidP="00F27998">
      <w:pPr>
        <w:rPr>
          <w:rFonts w:ascii="Arial" w:hAnsi="Arial" w:cs="Arial"/>
          <w:sz w:val="22"/>
          <w:szCs w:val="22"/>
        </w:rPr>
      </w:pPr>
    </w:p>
    <w:p w14:paraId="7288EAB5" w14:textId="77777777" w:rsidR="00E424B6" w:rsidRDefault="00E424B6" w:rsidP="00F27998">
      <w:pPr>
        <w:rPr>
          <w:rFonts w:ascii="Arial" w:hAnsi="Arial" w:cs="Arial"/>
          <w:sz w:val="22"/>
          <w:szCs w:val="22"/>
        </w:rPr>
      </w:pPr>
    </w:p>
    <w:p w14:paraId="4004923E" w14:textId="477AE7D9" w:rsidR="00B115D7" w:rsidRPr="00830749" w:rsidRDefault="009F4393" w:rsidP="00136E8C">
      <w:pPr>
        <w:pStyle w:val="20TAQuestionNumber"/>
        <w:ind w:left="709" w:hanging="709"/>
      </w:pPr>
      <w:bookmarkStart w:id="5" w:name="_Ref130203982"/>
      <w:bookmarkEnd w:id="0"/>
      <w:r>
        <w:lastRenderedPageBreak/>
        <w:t>Clarify what is meant by resources required for deliverables</w:t>
      </w:r>
      <w:r w:rsidR="00B115D7">
        <w:t>.</w:t>
      </w:r>
      <w:bookmarkEnd w:id="5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B610DD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6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098782AD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235931017" w:edGrp="everyone"/>
            <w:permEnd w:id="235931017"/>
          </w:p>
        </w:tc>
        <w:permStart w:id="153223643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A36CF4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32236436"/>
          </w:p>
        </w:tc>
      </w:tr>
      <w:bookmarkEnd w:id="6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37EF6271" w14:textId="77777777" w:rsidR="00D64CF4" w:rsidRDefault="00D64CF4" w:rsidP="00D64CF4">
      <w:pPr>
        <w:rPr>
          <w:rFonts w:ascii="Arial" w:hAnsi="Arial" w:cs="Arial"/>
          <w:sz w:val="22"/>
          <w:szCs w:val="22"/>
        </w:rPr>
      </w:pPr>
    </w:p>
    <w:p w14:paraId="75A06A74" w14:textId="579D328B" w:rsidR="00D64CF4" w:rsidRPr="00830749" w:rsidRDefault="00D64CF4" w:rsidP="00D64CF4">
      <w:pPr>
        <w:pStyle w:val="20TAQuestionNumber"/>
        <w:ind w:left="709" w:hanging="709"/>
      </w:pPr>
      <w:bookmarkStart w:id="7" w:name="_Ref130205989"/>
      <w:r>
        <w:t>Explain what is meant by the following types of risk that must be identified and prioritised.</w:t>
      </w:r>
      <w:bookmarkEnd w:id="7"/>
    </w:p>
    <w:p w14:paraId="2620E971" w14:textId="77777777" w:rsidR="00D64CF4" w:rsidRPr="00830749" w:rsidRDefault="00D64CF4" w:rsidP="00D64C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D64CF4" w14:paraId="1F1D775A" w14:textId="77777777" w:rsidTr="008B3F3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7A84CEC" w14:textId="77777777" w:rsidR="00D64CF4" w:rsidRDefault="00D64CF4" w:rsidP="008B3F3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E9BCE67" w14:textId="25571585" w:rsidR="00D64CF4" w:rsidRDefault="00D64CF4" w:rsidP="008B3F35">
            <w:pPr>
              <w:keepNext/>
              <w:ind w:left="993" w:hanging="993"/>
              <w:jc w:val="center"/>
            </w:pPr>
            <w:r>
              <w:t>Risks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A4A28FF" w14:textId="77777777" w:rsidR="00D64CF4" w:rsidRDefault="00D64CF4" w:rsidP="008B3F35">
            <w:pPr>
              <w:pStyle w:val="TableHeading"/>
              <w:framePr w:hSpace="0" w:wrap="auto" w:vAnchor="margin" w:hAnchor="text" w:yAlign="inline"/>
            </w:pPr>
            <w:r>
              <w:t>Explanation</w:t>
            </w:r>
          </w:p>
        </w:tc>
        <w:permStart w:id="147215393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A13A7E9" w14:textId="77777777" w:rsidR="00D64CF4" w:rsidRPr="00533511" w:rsidRDefault="00A36CF4" w:rsidP="008B3F3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441638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4CF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72153933"/>
          </w:p>
        </w:tc>
      </w:tr>
      <w:tr w:rsidR="00D64CF4" w14:paraId="3DB4ABFA" w14:textId="77777777" w:rsidTr="008B3F35">
        <w:trPr>
          <w:trHeight w:val="130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788C24" w14:textId="77777777" w:rsidR="00D64CF4" w:rsidRPr="00FE608E" w:rsidRDefault="00D64CF4" w:rsidP="008B3F3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50FC1" w14:textId="0E16487D" w:rsidR="00D64CF4" w:rsidRPr="00447473" w:rsidRDefault="00D64CF4" w:rsidP="008B3F35">
            <w:pPr>
              <w:jc w:val="center"/>
            </w:pPr>
            <w:r>
              <w:t>Strategic risk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5A2E4F" w14:textId="7937FB8C" w:rsidR="00D64CF4" w:rsidRPr="00B610DD" w:rsidRDefault="00D64CF4" w:rsidP="00B610DD">
            <w:pPr>
              <w:ind w:left="31"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371271549" w:edGrp="everyone"/>
            <w:permEnd w:id="3712715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AF8CAD" w14:textId="77777777" w:rsidR="00D64CF4" w:rsidRDefault="00D64CF4" w:rsidP="008B3F35">
            <w:pPr>
              <w:ind w:left="993" w:hanging="993"/>
            </w:pPr>
          </w:p>
        </w:tc>
      </w:tr>
      <w:tr w:rsidR="00D64CF4" w14:paraId="7A383A56" w14:textId="77777777" w:rsidTr="008B3F35">
        <w:trPr>
          <w:trHeight w:val="130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367B92" w14:textId="77777777" w:rsidR="00D64CF4" w:rsidRPr="00FE608E" w:rsidRDefault="00D64CF4" w:rsidP="008B3F3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F8380" w14:textId="149BB4B4" w:rsidR="00D64CF4" w:rsidRDefault="00D64CF4" w:rsidP="008B3F35">
            <w:pPr>
              <w:jc w:val="center"/>
            </w:pPr>
            <w:r>
              <w:t>Compliance risk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D4C22F" w14:textId="73BA2C9B" w:rsidR="00D64CF4" w:rsidRPr="00B610DD" w:rsidRDefault="00D64CF4" w:rsidP="00B610DD">
            <w:pPr>
              <w:ind w:left="31"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759462653" w:edGrp="everyone"/>
            <w:permEnd w:id="17594626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2A4225" w14:textId="77777777" w:rsidR="00D64CF4" w:rsidRDefault="00D64CF4" w:rsidP="008B3F35">
            <w:pPr>
              <w:ind w:left="993" w:hanging="993"/>
            </w:pPr>
          </w:p>
        </w:tc>
      </w:tr>
      <w:tr w:rsidR="00D64CF4" w14:paraId="0AD281FE" w14:textId="77777777" w:rsidTr="008B3F35">
        <w:trPr>
          <w:trHeight w:val="130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22FE96" w14:textId="77777777" w:rsidR="00D64CF4" w:rsidRPr="00FE608E" w:rsidRDefault="00D64CF4" w:rsidP="008B3F3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D9863" w14:textId="6A2F704E" w:rsidR="00D64CF4" w:rsidRPr="00D64CF4" w:rsidRDefault="00D64CF4" w:rsidP="008B3F35">
            <w:pPr>
              <w:jc w:val="center"/>
              <w:rPr>
                <w:szCs w:val="24"/>
              </w:rPr>
            </w:pPr>
            <w:r w:rsidRPr="00D64CF4">
              <w:rPr>
                <w:szCs w:val="24"/>
              </w:rPr>
              <w:t>Financial risk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1BC3EA" w14:textId="484E3529" w:rsidR="00D64CF4" w:rsidRPr="00B610DD" w:rsidRDefault="00D64CF4" w:rsidP="00B610DD">
            <w:pPr>
              <w:ind w:left="31"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515396767" w:edGrp="everyone"/>
            <w:permEnd w:id="5153967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37B975" w14:textId="77777777" w:rsidR="00D64CF4" w:rsidRDefault="00D64CF4" w:rsidP="008B3F35">
            <w:pPr>
              <w:ind w:left="993" w:hanging="993"/>
            </w:pPr>
          </w:p>
        </w:tc>
      </w:tr>
      <w:tr w:rsidR="00D64CF4" w14:paraId="4CC2C76E" w14:textId="77777777" w:rsidTr="008B3F35">
        <w:trPr>
          <w:trHeight w:val="130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F963D3" w14:textId="77777777" w:rsidR="00D64CF4" w:rsidRPr="00FE608E" w:rsidRDefault="00D64CF4" w:rsidP="008B3F3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73C8A" w14:textId="54E9D0B7" w:rsidR="00D64CF4" w:rsidRPr="00D64CF4" w:rsidRDefault="00D64CF4" w:rsidP="008B3F35">
            <w:pPr>
              <w:jc w:val="center"/>
              <w:rPr>
                <w:szCs w:val="24"/>
              </w:rPr>
            </w:pPr>
            <w:r w:rsidRPr="00D64CF4">
              <w:rPr>
                <w:szCs w:val="24"/>
              </w:rPr>
              <w:t>Operational risk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E3D74E" w14:textId="7B5A53A9" w:rsidR="00D64CF4" w:rsidRPr="00B610DD" w:rsidRDefault="00D64CF4" w:rsidP="00B610DD">
            <w:pPr>
              <w:ind w:left="31"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877897199" w:edGrp="everyone"/>
            <w:permEnd w:id="18778971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C78EEC" w14:textId="77777777" w:rsidR="00D64CF4" w:rsidRDefault="00D64CF4" w:rsidP="008B3F35">
            <w:pPr>
              <w:ind w:left="993" w:hanging="993"/>
            </w:pPr>
          </w:p>
        </w:tc>
      </w:tr>
    </w:tbl>
    <w:p w14:paraId="67699CAD" w14:textId="06B94782" w:rsidR="00D64CF4" w:rsidRDefault="00D64CF4" w:rsidP="00D64CF4">
      <w:pPr>
        <w:rPr>
          <w:rFonts w:ascii="Arial" w:hAnsi="Arial" w:cs="Arial"/>
          <w:sz w:val="22"/>
          <w:szCs w:val="22"/>
        </w:rPr>
      </w:pPr>
    </w:p>
    <w:p w14:paraId="0CF90864" w14:textId="77777777" w:rsidR="00E424B6" w:rsidRDefault="00E424B6" w:rsidP="00D64CF4">
      <w:pPr>
        <w:rPr>
          <w:rFonts w:ascii="Arial" w:hAnsi="Arial" w:cs="Arial"/>
          <w:sz w:val="22"/>
          <w:szCs w:val="22"/>
        </w:rPr>
      </w:pPr>
    </w:p>
    <w:p w14:paraId="308AE099" w14:textId="37088D6A" w:rsidR="000F6B58" w:rsidRPr="00830749" w:rsidRDefault="008B3F35" w:rsidP="000F6B58">
      <w:pPr>
        <w:pStyle w:val="20TAQuestionNumber"/>
        <w:ind w:left="709" w:hanging="709"/>
      </w:pPr>
      <w:bookmarkStart w:id="8" w:name="_Ref130207852"/>
      <w:r>
        <w:lastRenderedPageBreak/>
        <w:t xml:space="preserve">Describe how you can go about </w:t>
      </w:r>
      <w:r w:rsidRPr="008B3F35">
        <w:t>prioritis</w:t>
      </w:r>
      <w:r>
        <w:t>ing</w:t>
      </w:r>
      <w:r w:rsidRPr="008B3F35">
        <w:t xml:space="preserve"> potential and actual risks of </w:t>
      </w:r>
      <w:r>
        <w:t xml:space="preserve">the </w:t>
      </w:r>
      <w:r w:rsidRPr="008B3F35">
        <w:t>project</w:t>
      </w:r>
      <w:r w:rsidR="000F6B58">
        <w:t>.</w:t>
      </w:r>
      <w:bookmarkEnd w:id="8"/>
    </w:p>
    <w:p w14:paraId="5AD71031" w14:textId="77777777" w:rsidR="000F6B58" w:rsidRPr="00830749" w:rsidRDefault="000F6B58" w:rsidP="000F6B5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6B58" w:rsidRPr="00830749" w14:paraId="179325A2" w14:textId="77777777" w:rsidTr="00B610DD">
        <w:trPr>
          <w:trHeight w:val="76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951400" w14:textId="77777777" w:rsidR="000F6B58" w:rsidRPr="001C4084" w:rsidRDefault="000F6B58" w:rsidP="00B2759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0290" w14:textId="051FE172" w:rsidR="000F6B58" w:rsidRPr="001C4084" w:rsidRDefault="000F6B58" w:rsidP="00B27592">
            <w:pPr>
              <w:rPr>
                <w:rFonts w:ascii="Arial" w:hAnsi="Arial" w:cs="Arial"/>
                <w:sz w:val="22"/>
                <w:szCs w:val="22"/>
              </w:rPr>
            </w:pPr>
            <w:permStart w:id="1011174940" w:edGrp="everyone"/>
            <w:permEnd w:id="1011174940"/>
          </w:p>
        </w:tc>
        <w:permStart w:id="141250439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C841DA" w14:textId="77777777" w:rsidR="000F6B58" w:rsidRPr="00533511" w:rsidRDefault="00A36CF4" w:rsidP="00B2759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405948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F6B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12504392"/>
          </w:p>
        </w:tc>
      </w:tr>
    </w:tbl>
    <w:p w14:paraId="03177EBD" w14:textId="77777777" w:rsidR="000F6B58" w:rsidRDefault="000F6B58" w:rsidP="000F6B58">
      <w:pPr>
        <w:rPr>
          <w:rFonts w:ascii="Arial" w:hAnsi="Arial" w:cs="Arial"/>
          <w:sz w:val="22"/>
          <w:szCs w:val="22"/>
        </w:rPr>
      </w:pPr>
    </w:p>
    <w:p w14:paraId="3B7E27B4" w14:textId="57D7E34F" w:rsidR="000F6B58" w:rsidRPr="00830749" w:rsidRDefault="00FB01B6" w:rsidP="000F6B58">
      <w:pPr>
        <w:pStyle w:val="20TAQuestionNumber"/>
        <w:ind w:left="709" w:hanging="709"/>
      </w:pPr>
      <w:bookmarkStart w:id="9" w:name="_Ref130207862"/>
      <w:r>
        <w:t>Discuss how you would conduct a SWOT analysis to analyse the projects strengths and weaknesses</w:t>
      </w:r>
      <w:r w:rsidR="000F6B58">
        <w:t>.</w:t>
      </w:r>
      <w:r w:rsidR="00495612">
        <w:t xml:space="preserve"> Include in your response who you would consult with when conducting the SWOT analysis.</w:t>
      </w:r>
      <w:bookmarkEnd w:id="9"/>
    </w:p>
    <w:p w14:paraId="71C5F71C" w14:textId="77777777" w:rsidR="000F6B58" w:rsidRPr="00830749" w:rsidRDefault="000F6B58" w:rsidP="000F6B5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6B58" w:rsidRPr="00830749" w14:paraId="11B917B4" w14:textId="77777777" w:rsidTr="00B610DD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A5DB64" w14:textId="77777777" w:rsidR="000F6B58" w:rsidRPr="001C4084" w:rsidRDefault="000F6B58" w:rsidP="00B2759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E6CA9" w14:textId="006ECC74" w:rsidR="000F6B58" w:rsidRPr="001C4084" w:rsidRDefault="000F6B58" w:rsidP="00B27592">
            <w:pPr>
              <w:rPr>
                <w:rFonts w:ascii="Arial" w:hAnsi="Arial" w:cs="Arial"/>
                <w:sz w:val="22"/>
                <w:szCs w:val="22"/>
              </w:rPr>
            </w:pPr>
            <w:permStart w:id="496660548" w:edGrp="everyone"/>
            <w:permEnd w:id="496660548"/>
          </w:p>
        </w:tc>
        <w:permStart w:id="5011821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FB675C" w14:textId="77777777" w:rsidR="000F6B58" w:rsidRPr="00533511" w:rsidRDefault="00A36CF4" w:rsidP="00B2759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361488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F6B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1182178"/>
          </w:p>
        </w:tc>
      </w:tr>
    </w:tbl>
    <w:p w14:paraId="04CF21B8" w14:textId="77777777" w:rsidR="000F6B58" w:rsidRDefault="000F6B58" w:rsidP="000F6B58">
      <w:pPr>
        <w:rPr>
          <w:rFonts w:ascii="Arial" w:hAnsi="Arial" w:cs="Arial"/>
          <w:sz w:val="22"/>
          <w:szCs w:val="22"/>
        </w:rPr>
      </w:pPr>
    </w:p>
    <w:p w14:paraId="7C5B01F3" w14:textId="77777777" w:rsidR="000F6B58" w:rsidRPr="000E310E" w:rsidRDefault="000F6B58" w:rsidP="000F6B58">
      <w:pPr>
        <w:jc w:val="left"/>
        <w:rPr>
          <w:rFonts w:ascii="Arial" w:hAnsi="Arial"/>
          <w:bCs/>
          <w:sz w:val="22"/>
          <w:szCs w:val="22"/>
        </w:rPr>
      </w:pPr>
    </w:p>
    <w:p w14:paraId="64614708" w14:textId="62FA38CE" w:rsidR="000F6B58" w:rsidRPr="00EB3DA4" w:rsidRDefault="00EB3DA4" w:rsidP="00EB3DA4">
      <w:pPr>
        <w:pStyle w:val="20TAQuestionNumber"/>
        <w:ind w:left="709" w:hanging="709"/>
      </w:pPr>
      <w:bookmarkStart w:id="10" w:name="_Ref130209574"/>
      <w:r w:rsidRPr="00EB3DA4">
        <w:lastRenderedPageBreak/>
        <w:t xml:space="preserve">Describe </w:t>
      </w:r>
      <w:r>
        <w:t>q</w:t>
      </w:r>
      <w:r w:rsidRPr="00EB3DA4">
        <w:t xml:space="preserve">ualitative </w:t>
      </w:r>
      <w:r>
        <w:t>m</w:t>
      </w:r>
      <w:r w:rsidRPr="00EB3DA4">
        <w:t>ethods</w:t>
      </w:r>
      <w:r>
        <w:t>,</w:t>
      </w:r>
      <w:r w:rsidRPr="00EB3DA4">
        <w:t xml:space="preserve"> </w:t>
      </w:r>
      <w:r>
        <w:t>q</w:t>
      </w:r>
      <w:r w:rsidRPr="00EB3DA4">
        <w:t xml:space="preserve">uantitative </w:t>
      </w:r>
      <w:r>
        <w:t>m</w:t>
      </w:r>
      <w:r w:rsidRPr="00EB3DA4">
        <w:t xml:space="preserve">ethods </w:t>
      </w:r>
      <w:r>
        <w:t>and</w:t>
      </w:r>
      <w:r w:rsidRPr="00EB3DA4">
        <w:t xml:space="preserve"> </w:t>
      </w:r>
      <w:r>
        <w:t>s</w:t>
      </w:r>
      <w:r w:rsidRPr="00EB3DA4">
        <w:t xml:space="preserve">emi-quantitative </w:t>
      </w:r>
      <w:r>
        <w:t>m</w:t>
      </w:r>
      <w:r w:rsidRPr="00EB3DA4">
        <w:t>ethods used for risk analysis</w:t>
      </w:r>
      <w:r>
        <w:t>.</w:t>
      </w:r>
      <w:bookmarkEnd w:id="10"/>
    </w:p>
    <w:p w14:paraId="15EFB44A" w14:textId="77777777" w:rsidR="00EB3DA4" w:rsidRPr="00830749" w:rsidRDefault="00EB3DA4" w:rsidP="00EB3DA4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7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  <w:gridCol w:w="624"/>
      </w:tblGrid>
      <w:tr w:rsidR="00EB3DA4" w:rsidRPr="00830749" w14:paraId="2DD0C711" w14:textId="77777777" w:rsidTr="00B610DD">
        <w:trPr>
          <w:trHeight w:val="124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EEEB9B" w14:textId="77777777" w:rsidR="00EB3DA4" w:rsidRPr="001C4084" w:rsidRDefault="00EB3DA4" w:rsidP="00B2759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49CA" w14:textId="5CEB08AB" w:rsidR="00EB3DA4" w:rsidRPr="001C4084" w:rsidRDefault="00EB3DA4" w:rsidP="00B27592">
            <w:pPr>
              <w:rPr>
                <w:rFonts w:ascii="Arial" w:hAnsi="Arial" w:cs="Arial"/>
                <w:sz w:val="22"/>
                <w:szCs w:val="22"/>
              </w:rPr>
            </w:pPr>
            <w:permStart w:id="1900286669" w:edGrp="everyone"/>
            <w:permEnd w:id="1900286669"/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A52B6A" w14:textId="77777777" w:rsidR="00EB3DA4" w:rsidRDefault="00EB3DA4" w:rsidP="00B27592">
            <w:pPr>
              <w:rPr>
                <w:rFonts w:ascii="Arial" w:hAnsi="Arial" w:cs="Arial"/>
                <w:sz w:val="44"/>
                <w:szCs w:val="44"/>
              </w:rPr>
            </w:pPr>
          </w:p>
        </w:tc>
        <w:permStart w:id="1931552282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20891DE" w14:textId="04B4EAED" w:rsidR="00EB3DA4" w:rsidRPr="00533511" w:rsidRDefault="00A36CF4" w:rsidP="00B2759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641239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B3DA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31552282"/>
          </w:p>
        </w:tc>
      </w:tr>
    </w:tbl>
    <w:p w14:paraId="3D71B3B6" w14:textId="77777777" w:rsidR="000F6B58" w:rsidRDefault="000F6B58" w:rsidP="000F6B58">
      <w:pPr>
        <w:rPr>
          <w:rFonts w:ascii="Arial" w:hAnsi="Arial" w:cs="Arial"/>
          <w:sz w:val="22"/>
          <w:szCs w:val="22"/>
        </w:rPr>
      </w:pPr>
    </w:p>
    <w:p w14:paraId="30DC725C" w14:textId="77777777" w:rsidR="000F6B58" w:rsidRPr="000E310E" w:rsidRDefault="000F6B58" w:rsidP="000F6B58">
      <w:pPr>
        <w:jc w:val="left"/>
        <w:rPr>
          <w:rFonts w:ascii="Arial" w:hAnsi="Arial"/>
          <w:bCs/>
          <w:sz w:val="22"/>
          <w:szCs w:val="22"/>
        </w:rPr>
      </w:pPr>
    </w:p>
    <w:p w14:paraId="136C328F" w14:textId="3AB64DE9" w:rsidR="000F6B58" w:rsidRDefault="00013113" w:rsidP="00013113">
      <w:pPr>
        <w:pStyle w:val="20TAQuestionNumber"/>
        <w:ind w:left="709" w:hanging="709"/>
      </w:pPr>
      <w:bookmarkStart w:id="11" w:name="_Ref130210208"/>
      <w:r w:rsidRPr="00013113">
        <w:lastRenderedPageBreak/>
        <w:t xml:space="preserve">Define the term ‘risk management plan’ and discuss the purpose it serves, in </w:t>
      </w:r>
      <w:r>
        <w:t xml:space="preserve">the </w:t>
      </w:r>
      <w:r w:rsidRPr="00013113">
        <w:t xml:space="preserve">context </w:t>
      </w:r>
      <w:r>
        <w:t>of your workplace</w:t>
      </w:r>
      <w:r w:rsidRPr="00013113">
        <w:t>.</w:t>
      </w:r>
      <w:bookmarkEnd w:id="11"/>
    </w:p>
    <w:p w14:paraId="78A57FEB" w14:textId="77777777" w:rsidR="00013113" w:rsidRPr="00013113" w:rsidRDefault="00013113" w:rsidP="00013113">
      <w:pPr>
        <w:pStyle w:val="20TAQuestionNumber"/>
        <w:numPr>
          <w:ilvl w:val="0"/>
          <w:numId w:val="0"/>
        </w:num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6B58" w:rsidRPr="00830749" w14:paraId="7B326767" w14:textId="77777777" w:rsidTr="00B610DD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DC4967" w14:textId="77777777" w:rsidR="000F6B58" w:rsidRPr="001C4084" w:rsidRDefault="000F6B58" w:rsidP="00B2759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C9C2" w14:textId="6987E886" w:rsidR="000F6B58" w:rsidRPr="001C4084" w:rsidRDefault="000F6B58" w:rsidP="00B27592">
            <w:pPr>
              <w:rPr>
                <w:rFonts w:ascii="Arial" w:hAnsi="Arial" w:cs="Arial"/>
                <w:sz w:val="22"/>
                <w:szCs w:val="22"/>
              </w:rPr>
            </w:pPr>
            <w:permStart w:id="1392396087" w:edGrp="everyone"/>
            <w:permEnd w:id="1392396087"/>
          </w:p>
        </w:tc>
        <w:permStart w:id="136669026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611368" w14:textId="77777777" w:rsidR="000F6B58" w:rsidRPr="00533511" w:rsidRDefault="00A36CF4" w:rsidP="00B2759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83261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F6B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6690267"/>
          </w:p>
        </w:tc>
      </w:tr>
    </w:tbl>
    <w:p w14:paraId="57B5C677" w14:textId="77777777" w:rsidR="000F6B58" w:rsidRDefault="000F6B58" w:rsidP="000F6B58">
      <w:pPr>
        <w:rPr>
          <w:rFonts w:ascii="Arial" w:hAnsi="Arial" w:cs="Arial"/>
          <w:sz w:val="22"/>
          <w:szCs w:val="22"/>
        </w:rPr>
      </w:pPr>
    </w:p>
    <w:p w14:paraId="3859BC5D" w14:textId="77777777" w:rsidR="000F6B58" w:rsidRPr="000E310E" w:rsidRDefault="000F6B58" w:rsidP="000F6B58">
      <w:pPr>
        <w:jc w:val="left"/>
        <w:rPr>
          <w:rFonts w:ascii="Arial" w:hAnsi="Arial"/>
          <w:bCs/>
          <w:sz w:val="22"/>
          <w:szCs w:val="22"/>
        </w:rPr>
      </w:pPr>
    </w:p>
    <w:p w14:paraId="659BFB8C" w14:textId="4E4D52FD" w:rsidR="000F6B58" w:rsidRPr="00830749" w:rsidRDefault="00CC40C1" w:rsidP="000F6B58">
      <w:pPr>
        <w:pStyle w:val="20TAQuestionNumber"/>
        <w:ind w:left="709" w:hanging="709"/>
      </w:pPr>
      <w:bookmarkStart w:id="12" w:name="_Ref130212516"/>
      <w:r w:rsidRPr="00CC40C1">
        <w:t>How would you go about establishing risk reporting mechanisms at your workplace?</w:t>
      </w:r>
      <w:bookmarkEnd w:id="12"/>
    </w:p>
    <w:p w14:paraId="2C0E19CE" w14:textId="77777777" w:rsidR="000F6B58" w:rsidRPr="00830749" w:rsidRDefault="000F6B58" w:rsidP="000F6B5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6B58" w:rsidRPr="00830749" w14:paraId="767A86AF" w14:textId="77777777" w:rsidTr="00B610DD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00B58D" w14:textId="77777777" w:rsidR="000F6B58" w:rsidRPr="001C4084" w:rsidRDefault="000F6B58" w:rsidP="00B2759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A12A" w14:textId="33759A16" w:rsidR="000F6B58" w:rsidRPr="001C4084" w:rsidRDefault="000F6B58" w:rsidP="00B27592">
            <w:pPr>
              <w:rPr>
                <w:rFonts w:ascii="Arial" w:hAnsi="Arial" w:cs="Arial"/>
                <w:sz w:val="22"/>
                <w:szCs w:val="22"/>
              </w:rPr>
            </w:pPr>
            <w:permStart w:id="1287737414" w:edGrp="everyone"/>
            <w:permEnd w:id="1287737414"/>
          </w:p>
        </w:tc>
        <w:permStart w:id="19754766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D091E9" w14:textId="77777777" w:rsidR="000F6B58" w:rsidRPr="00533511" w:rsidRDefault="00A36CF4" w:rsidP="00B2759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003945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F6B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5476693"/>
          </w:p>
        </w:tc>
      </w:tr>
    </w:tbl>
    <w:p w14:paraId="558DEF1E" w14:textId="77777777" w:rsidR="000F6B58" w:rsidRDefault="000F6B58" w:rsidP="000F6B58">
      <w:pPr>
        <w:rPr>
          <w:rFonts w:ascii="Arial" w:hAnsi="Arial" w:cs="Arial"/>
          <w:sz w:val="22"/>
          <w:szCs w:val="22"/>
        </w:rPr>
      </w:pPr>
    </w:p>
    <w:p w14:paraId="7E4D3F71" w14:textId="77777777" w:rsidR="000F6B58" w:rsidRPr="000E310E" w:rsidRDefault="000F6B58" w:rsidP="000F6B58">
      <w:pPr>
        <w:jc w:val="left"/>
        <w:rPr>
          <w:rFonts w:ascii="Arial" w:hAnsi="Arial"/>
          <w:bCs/>
          <w:sz w:val="22"/>
          <w:szCs w:val="22"/>
        </w:rPr>
      </w:pPr>
    </w:p>
    <w:p w14:paraId="7487D59F" w14:textId="630355F4" w:rsidR="000F6B58" w:rsidRPr="00830749" w:rsidRDefault="009F1B53" w:rsidP="000F6B58">
      <w:pPr>
        <w:pStyle w:val="20TAQuestionNumber"/>
        <w:ind w:left="709" w:hanging="709"/>
      </w:pPr>
      <w:bookmarkStart w:id="13" w:name="_Ref130212854"/>
      <w:r>
        <w:lastRenderedPageBreak/>
        <w:t xml:space="preserve">Describe </w:t>
      </w:r>
      <w:r w:rsidRPr="009F1B53">
        <w:t>risk management monitor</w:t>
      </w:r>
      <w:r>
        <w:t xml:space="preserve">ing </w:t>
      </w:r>
      <w:r w:rsidRPr="009F1B53">
        <w:t>and review</w:t>
      </w:r>
      <w:r>
        <w:t xml:space="preserve"> processes</w:t>
      </w:r>
      <w:r w:rsidR="000F6B58">
        <w:t>.</w:t>
      </w:r>
      <w:bookmarkEnd w:id="13"/>
    </w:p>
    <w:p w14:paraId="1A1B3378" w14:textId="77777777" w:rsidR="000F6B58" w:rsidRPr="00830749" w:rsidRDefault="000F6B58" w:rsidP="000F6B5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6B58" w:rsidRPr="00830749" w14:paraId="23F56A2D" w14:textId="77777777" w:rsidTr="00B610DD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923C11" w14:textId="77777777" w:rsidR="000F6B58" w:rsidRPr="001C4084" w:rsidRDefault="000F6B58" w:rsidP="00B2759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17DE" w14:textId="3DD245FF" w:rsidR="000F6B58" w:rsidRPr="001C4084" w:rsidRDefault="000F6B58" w:rsidP="00B27592">
            <w:pPr>
              <w:rPr>
                <w:rFonts w:ascii="Arial" w:hAnsi="Arial" w:cs="Arial"/>
                <w:sz w:val="22"/>
                <w:szCs w:val="22"/>
              </w:rPr>
            </w:pPr>
            <w:permStart w:id="1660433270" w:edGrp="everyone"/>
            <w:permEnd w:id="1660433270"/>
          </w:p>
        </w:tc>
        <w:permStart w:id="66284348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FB6244" w14:textId="77777777" w:rsidR="000F6B58" w:rsidRPr="00533511" w:rsidRDefault="00A36CF4" w:rsidP="00B2759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245372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F6B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2843482"/>
          </w:p>
        </w:tc>
      </w:tr>
    </w:tbl>
    <w:p w14:paraId="18F6FEEB" w14:textId="77777777" w:rsidR="000F6B58" w:rsidRDefault="000F6B58" w:rsidP="000F6B58">
      <w:pPr>
        <w:rPr>
          <w:rFonts w:ascii="Arial" w:hAnsi="Arial" w:cs="Arial"/>
          <w:sz w:val="22"/>
          <w:szCs w:val="22"/>
        </w:rPr>
      </w:pPr>
    </w:p>
    <w:p w14:paraId="3565BF6A" w14:textId="77777777" w:rsidR="000F6B58" w:rsidRPr="000E310E" w:rsidRDefault="000F6B58" w:rsidP="000F6B58">
      <w:pPr>
        <w:jc w:val="left"/>
        <w:rPr>
          <w:rFonts w:ascii="Arial" w:hAnsi="Arial"/>
          <w:bCs/>
          <w:sz w:val="22"/>
          <w:szCs w:val="22"/>
        </w:rPr>
      </w:pPr>
    </w:p>
    <w:p w14:paraId="1B6D24D2" w14:textId="4E51DAF2" w:rsidR="000F6B58" w:rsidRPr="00830749" w:rsidRDefault="003C03C3" w:rsidP="000F6B58">
      <w:pPr>
        <w:pStyle w:val="20TAQuestionNumber"/>
        <w:ind w:left="709" w:hanging="709"/>
      </w:pPr>
      <w:bookmarkStart w:id="14" w:name="_Ref130213250"/>
      <w:r w:rsidRPr="003C03C3">
        <w:t xml:space="preserve">Why is it important for a manager to contribute to agreed risk management approaches and amend plans </w:t>
      </w:r>
      <w:r>
        <w:t xml:space="preserve">according to </w:t>
      </w:r>
      <w:r w:rsidRPr="003C03C3">
        <w:t>changing circumstances</w:t>
      </w:r>
      <w:r>
        <w:t>?</w:t>
      </w:r>
      <w:bookmarkEnd w:id="14"/>
    </w:p>
    <w:p w14:paraId="452A4190" w14:textId="77777777" w:rsidR="000F6B58" w:rsidRPr="00830749" w:rsidRDefault="000F6B58" w:rsidP="000F6B5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6B58" w:rsidRPr="00830749" w14:paraId="710E7611" w14:textId="77777777" w:rsidTr="00B610DD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2210C6" w14:textId="77777777" w:rsidR="000F6B58" w:rsidRPr="001C4084" w:rsidRDefault="000F6B58" w:rsidP="00B2759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3F25" w14:textId="46DD747B" w:rsidR="000F6B58" w:rsidRPr="001C4084" w:rsidRDefault="000F6B58" w:rsidP="00B27592">
            <w:pPr>
              <w:rPr>
                <w:rFonts w:ascii="Arial" w:hAnsi="Arial" w:cs="Arial"/>
                <w:sz w:val="22"/>
                <w:szCs w:val="22"/>
              </w:rPr>
            </w:pPr>
            <w:permStart w:id="2143297357" w:edGrp="everyone"/>
            <w:permEnd w:id="2143297357"/>
          </w:p>
        </w:tc>
        <w:permStart w:id="188822940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851F4C" w14:textId="77777777" w:rsidR="000F6B58" w:rsidRPr="00533511" w:rsidRDefault="00A36CF4" w:rsidP="00B2759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484540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F6B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88229409"/>
          </w:p>
        </w:tc>
      </w:tr>
    </w:tbl>
    <w:p w14:paraId="52D46F66" w14:textId="77777777" w:rsidR="000F6B58" w:rsidRDefault="000F6B58" w:rsidP="000F6B58">
      <w:pPr>
        <w:rPr>
          <w:rFonts w:ascii="Arial" w:hAnsi="Arial" w:cs="Arial"/>
          <w:sz w:val="22"/>
          <w:szCs w:val="22"/>
        </w:rPr>
      </w:pPr>
    </w:p>
    <w:p w14:paraId="5DDC4024" w14:textId="58AB7CC4" w:rsidR="003C03C3" w:rsidRPr="00830749" w:rsidRDefault="003C03C3" w:rsidP="003C03C3">
      <w:pPr>
        <w:pStyle w:val="20TAQuestionNumber"/>
        <w:ind w:left="709" w:hanging="709"/>
      </w:pPr>
      <w:bookmarkStart w:id="15" w:name="_Ref130213710"/>
      <w:r>
        <w:lastRenderedPageBreak/>
        <w:t xml:space="preserve">Discuss </w:t>
      </w:r>
      <w:r w:rsidRPr="003C03C3">
        <w:t xml:space="preserve">“corrective actions” </w:t>
      </w:r>
      <w:r>
        <w:t>as they apply to</w:t>
      </w:r>
      <w:r w:rsidRPr="003C03C3">
        <w:t xml:space="preserve"> risk management</w:t>
      </w:r>
      <w:r>
        <w:t>.</w:t>
      </w:r>
      <w:bookmarkEnd w:id="15"/>
    </w:p>
    <w:p w14:paraId="65958FB3" w14:textId="77777777" w:rsidR="003C03C3" w:rsidRPr="00830749" w:rsidRDefault="003C03C3" w:rsidP="003C03C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C03C3" w:rsidRPr="00830749" w14:paraId="5D0DEC35" w14:textId="77777777" w:rsidTr="00B610DD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B6B213" w14:textId="77777777" w:rsidR="003C03C3" w:rsidRPr="001C4084" w:rsidRDefault="003C03C3" w:rsidP="00B2759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59E5" w14:textId="3DA1400E" w:rsidR="003C03C3" w:rsidRPr="001C4084" w:rsidRDefault="003C03C3" w:rsidP="00B27592">
            <w:pPr>
              <w:rPr>
                <w:rFonts w:ascii="Arial" w:hAnsi="Arial" w:cs="Arial"/>
                <w:sz w:val="22"/>
                <w:szCs w:val="22"/>
              </w:rPr>
            </w:pPr>
            <w:permStart w:id="744556965" w:edGrp="everyone"/>
            <w:permEnd w:id="744556965"/>
          </w:p>
        </w:tc>
        <w:permStart w:id="80977262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B77B9D" w14:textId="77777777" w:rsidR="003C03C3" w:rsidRPr="00533511" w:rsidRDefault="00A36CF4" w:rsidP="00B2759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595459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C03C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9772625"/>
          </w:p>
        </w:tc>
      </w:tr>
    </w:tbl>
    <w:p w14:paraId="7A2B939A" w14:textId="115F0ED2" w:rsidR="003C03C3" w:rsidRDefault="003C03C3" w:rsidP="003C03C3">
      <w:pPr>
        <w:rPr>
          <w:rFonts w:ascii="Arial" w:hAnsi="Arial" w:cs="Arial"/>
          <w:sz w:val="22"/>
          <w:szCs w:val="22"/>
        </w:rPr>
      </w:pPr>
    </w:p>
    <w:p w14:paraId="06C85AB8" w14:textId="77777777" w:rsidR="003E3873" w:rsidRDefault="003E3873" w:rsidP="003C03C3">
      <w:pPr>
        <w:rPr>
          <w:rFonts w:ascii="Arial" w:hAnsi="Arial" w:cs="Arial"/>
          <w:sz w:val="22"/>
          <w:szCs w:val="22"/>
        </w:rPr>
      </w:pPr>
    </w:p>
    <w:p w14:paraId="2CE947B3" w14:textId="77E5EF49" w:rsidR="000F6B58" w:rsidRPr="00830749" w:rsidRDefault="002766DA" w:rsidP="000F6B58">
      <w:pPr>
        <w:pStyle w:val="20TAQuestionNumber"/>
        <w:ind w:left="709" w:hanging="709"/>
      </w:pPr>
      <w:bookmarkStart w:id="16" w:name="_Ref130214401"/>
      <w:r>
        <w:t xml:space="preserve">What opportunities </w:t>
      </w:r>
      <w:r w:rsidR="003E3873">
        <w:t>might you advise your project manager of when the projects current supplier is unable to supply the required materials?</w:t>
      </w:r>
      <w:bookmarkEnd w:id="16"/>
    </w:p>
    <w:p w14:paraId="0C706F1A" w14:textId="77777777" w:rsidR="000F6B58" w:rsidRPr="00830749" w:rsidRDefault="000F6B58" w:rsidP="000F6B5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6B58" w:rsidRPr="00830749" w14:paraId="3B9E0EC5" w14:textId="77777777" w:rsidTr="00B610DD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630073" w14:textId="77777777" w:rsidR="000F6B58" w:rsidRPr="001C4084" w:rsidRDefault="000F6B58" w:rsidP="00B2759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52AFA" w14:textId="2C2E9C62" w:rsidR="000F6B58" w:rsidRPr="001C4084" w:rsidRDefault="000F6B58" w:rsidP="00B27592">
            <w:pPr>
              <w:rPr>
                <w:rFonts w:ascii="Arial" w:hAnsi="Arial" w:cs="Arial"/>
                <w:sz w:val="22"/>
                <w:szCs w:val="22"/>
              </w:rPr>
            </w:pPr>
            <w:permStart w:id="717818520" w:edGrp="everyone"/>
            <w:permEnd w:id="717818520"/>
          </w:p>
        </w:tc>
        <w:permStart w:id="70663561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1E5B37" w14:textId="77777777" w:rsidR="000F6B58" w:rsidRPr="00533511" w:rsidRDefault="00A36CF4" w:rsidP="00B2759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645108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F6B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6635610"/>
          </w:p>
        </w:tc>
      </w:tr>
    </w:tbl>
    <w:p w14:paraId="39A96CFA" w14:textId="77777777" w:rsidR="000F6B58" w:rsidRDefault="000F6B58" w:rsidP="000F6B58">
      <w:pPr>
        <w:rPr>
          <w:rFonts w:ascii="Arial" w:hAnsi="Arial" w:cs="Arial"/>
          <w:sz w:val="22"/>
          <w:szCs w:val="22"/>
        </w:rPr>
      </w:pPr>
    </w:p>
    <w:p w14:paraId="77D9C363" w14:textId="77777777" w:rsidR="003E3873" w:rsidRDefault="003E3873" w:rsidP="003E3873">
      <w:pPr>
        <w:rPr>
          <w:rFonts w:ascii="Arial" w:hAnsi="Arial" w:cs="Arial"/>
          <w:sz w:val="22"/>
          <w:szCs w:val="22"/>
        </w:rPr>
      </w:pPr>
    </w:p>
    <w:p w14:paraId="7829963C" w14:textId="00AEE804" w:rsidR="003E3873" w:rsidRPr="00830749" w:rsidRDefault="003E3873" w:rsidP="003E3873">
      <w:pPr>
        <w:pStyle w:val="20TAQuestionNumber"/>
        <w:ind w:left="709" w:hanging="709"/>
      </w:pPr>
      <w:bookmarkStart w:id="17" w:name="_Ref130214973"/>
      <w:r>
        <w:lastRenderedPageBreak/>
        <w:t>Discuss internal and external environments that may impact the project</w:t>
      </w:r>
      <w:bookmarkEnd w:id="17"/>
      <w:r w:rsidR="005F5414">
        <w:t>.</w:t>
      </w:r>
    </w:p>
    <w:p w14:paraId="6E7583F0" w14:textId="77777777" w:rsidR="003E3873" w:rsidRPr="00830749" w:rsidRDefault="003E3873" w:rsidP="003E38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3E3873" w14:paraId="33749CA9" w14:textId="77777777" w:rsidTr="00BC704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D53900A" w14:textId="77777777" w:rsidR="003E3873" w:rsidRDefault="003E3873" w:rsidP="00BC704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9C9A13A" w14:textId="115C84FD" w:rsidR="003E3873" w:rsidRDefault="003E3873" w:rsidP="00BC7048">
            <w:pPr>
              <w:keepNext/>
              <w:ind w:left="993" w:hanging="993"/>
              <w:jc w:val="center"/>
            </w:pPr>
            <w:r>
              <w:t>Environments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73B26DB" w14:textId="77777777" w:rsidR="003E3873" w:rsidRDefault="003E3873" w:rsidP="00BC7048">
            <w:pPr>
              <w:pStyle w:val="TableHeading"/>
              <w:framePr w:hSpace="0" w:wrap="auto" w:vAnchor="margin" w:hAnchor="text" w:yAlign="inline"/>
            </w:pPr>
            <w:r>
              <w:t>Explanation</w:t>
            </w:r>
          </w:p>
        </w:tc>
        <w:permStart w:id="153918460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34E71E8" w14:textId="77777777" w:rsidR="003E3873" w:rsidRPr="00533511" w:rsidRDefault="00A36CF4" w:rsidP="00BC704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550975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E387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39184603"/>
          </w:p>
        </w:tc>
      </w:tr>
      <w:tr w:rsidR="003E3873" w14:paraId="4702CAD7" w14:textId="77777777" w:rsidTr="00BC7048">
        <w:trPr>
          <w:trHeight w:val="255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AACEE5" w14:textId="77777777" w:rsidR="003E3873" w:rsidRPr="00FE608E" w:rsidRDefault="003E3873" w:rsidP="00BC704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FF652" w14:textId="22B2F59B" w:rsidR="003E3873" w:rsidRPr="00447473" w:rsidRDefault="003E3873" w:rsidP="00BC7048">
            <w:pPr>
              <w:jc w:val="center"/>
            </w:pPr>
            <w:r>
              <w:t>Internal environments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295411" w14:textId="5F616593" w:rsidR="003E3873" w:rsidRPr="00B610DD" w:rsidRDefault="003E3873" w:rsidP="00B610DD">
            <w:pPr>
              <w:ind w:left="31"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336480230" w:edGrp="everyone"/>
            <w:permEnd w:id="3364802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8B1DCA" w14:textId="77777777" w:rsidR="003E3873" w:rsidRDefault="003E3873" w:rsidP="00BC7048">
            <w:pPr>
              <w:ind w:left="993" w:hanging="993"/>
            </w:pPr>
          </w:p>
        </w:tc>
      </w:tr>
      <w:tr w:rsidR="003E3873" w14:paraId="7D39DB93" w14:textId="77777777" w:rsidTr="00BC7048">
        <w:trPr>
          <w:trHeight w:val="255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2C68B4" w14:textId="77777777" w:rsidR="003E3873" w:rsidRPr="00FE608E" w:rsidRDefault="003E3873" w:rsidP="00BC7048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9AFFC" w14:textId="085D0934" w:rsidR="003E3873" w:rsidRPr="001E6E92" w:rsidRDefault="003E3873" w:rsidP="00BC7048">
            <w:pPr>
              <w:jc w:val="center"/>
            </w:pPr>
            <w:r>
              <w:t>External environments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5F90EA" w14:textId="528F40B8" w:rsidR="003E3873" w:rsidRPr="00B610DD" w:rsidRDefault="003E3873" w:rsidP="00B610DD">
            <w:pPr>
              <w:ind w:left="31"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66916315" w:edGrp="everyone"/>
            <w:permEnd w:id="669163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4723EC" w14:textId="77777777" w:rsidR="003E3873" w:rsidRDefault="003E3873" w:rsidP="00BC7048">
            <w:pPr>
              <w:ind w:left="993" w:hanging="993"/>
            </w:pPr>
          </w:p>
        </w:tc>
      </w:tr>
    </w:tbl>
    <w:p w14:paraId="2FA99FDC" w14:textId="77777777" w:rsidR="003E3873" w:rsidRDefault="003E3873" w:rsidP="003E3873">
      <w:pPr>
        <w:rPr>
          <w:rFonts w:ascii="Arial" w:hAnsi="Arial" w:cs="Arial"/>
          <w:sz w:val="22"/>
          <w:szCs w:val="22"/>
        </w:rPr>
      </w:pPr>
    </w:p>
    <w:p w14:paraId="63B6624B" w14:textId="77777777" w:rsidR="003C03C3" w:rsidRPr="000E310E" w:rsidRDefault="003C03C3" w:rsidP="003C03C3">
      <w:pPr>
        <w:jc w:val="left"/>
        <w:rPr>
          <w:rFonts w:ascii="Arial" w:hAnsi="Arial"/>
          <w:bCs/>
          <w:sz w:val="22"/>
          <w:szCs w:val="22"/>
        </w:rPr>
      </w:pPr>
    </w:p>
    <w:p w14:paraId="66E5B162" w14:textId="5BF707C4" w:rsidR="003C03C3" w:rsidRPr="00830749" w:rsidRDefault="00D315AB" w:rsidP="003C03C3">
      <w:pPr>
        <w:pStyle w:val="20TAQuestionNumber"/>
        <w:ind w:left="709" w:hanging="709"/>
      </w:pPr>
      <w:bookmarkStart w:id="18" w:name="_Ref130216524"/>
      <w:r>
        <w:t xml:space="preserve">Discuss </w:t>
      </w:r>
      <w:r w:rsidRPr="00D315AB">
        <w:t>two</w:t>
      </w:r>
      <w:r>
        <w:t xml:space="preserve"> (2)</w:t>
      </w:r>
      <w:r w:rsidRPr="00D315AB">
        <w:t xml:space="preserve"> basic forms of change </w:t>
      </w:r>
      <w:r>
        <w:t>that occur with</w:t>
      </w:r>
      <w:r w:rsidRPr="00D315AB">
        <w:t xml:space="preserve"> project and risk management plans </w:t>
      </w:r>
      <w:r>
        <w:t xml:space="preserve">that </w:t>
      </w:r>
      <w:r w:rsidRPr="00D315AB">
        <w:t>must be addressed and incorporated into effective project change management practices</w:t>
      </w:r>
      <w:r w:rsidR="003C03C3">
        <w:t>.</w:t>
      </w:r>
      <w:bookmarkEnd w:id="18"/>
    </w:p>
    <w:p w14:paraId="14D2EA26" w14:textId="77777777" w:rsidR="003C03C3" w:rsidRPr="00830749" w:rsidRDefault="003C03C3" w:rsidP="003C03C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C03C3" w:rsidRPr="00830749" w14:paraId="629A19FF" w14:textId="77777777" w:rsidTr="00B610DD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6D7CB5" w14:textId="787C11AD" w:rsidR="00D315AB" w:rsidRPr="001C4084" w:rsidRDefault="003C03C3" w:rsidP="00B610D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706B" w14:textId="77777777" w:rsidR="00B610DD" w:rsidRPr="00550195" w:rsidRDefault="00B610DD" w:rsidP="00B610DD">
            <w:pPr>
              <w:pStyle w:val="AnswerHeading"/>
              <w:jc w:val="left"/>
              <w:rPr>
                <w:b w:val="0"/>
                <w:bCs/>
              </w:rPr>
            </w:pPr>
            <w:r w:rsidRPr="00550195">
              <w:rPr>
                <w:b w:val="0"/>
                <w:bCs/>
              </w:rPr>
              <w:t>1.</w:t>
            </w:r>
            <w:r>
              <w:rPr>
                <w:b w:val="0"/>
                <w:bCs/>
              </w:rPr>
              <w:t xml:space="preserve"> </w:t>
            </w:r>
            <w:permStart w:id="2084593896" w:edGrp="everyone"/>
            <w:permEnd w:id="2084593896"/>
          </w:p>
          <w:p w14:paraId="7F008C6A" w14:textId="77777777" w:rsidR="00B610DD" w:rsidRDefault="00B610DD" w:rsidP="00B610DD">
            <w:pPr>
              <w:pStyle w:val="AnswerHeading"/>
              <w:jc w:val="left"/>
              <w:rPr>
                <w:b w:val="0"/>
                <w:bCs/>
              </w:rPr>
            </w:pPr>
          </w:p>
          <w:p w14:paraId="5317ACA7" w14:textId="77777777" w:rsidR="00B610DD" w:rsidRPr="00550195" w:rsidRDefault="00B610DD" w:rsidP="00B610DD">
            <w:pPr>
              <w:pStyle w:val="AnswerHeading"/>
              <w:jc w:val="left"/>
              <w:rPr>
                <w:b w:val="0"/>
                <w:bCs/>
              </w:rPr>
            </w:pPr>
          </w:p>
          <w:p w14:paraId="555621D7" w14:textId="2B8D5CE8" w:rsidR="003C03C3" w:rsidRPr="00B610DD" w:rsidRDefault="00B610DD" w:rsidP="00B610DD">
            <w:pPr>
              <w:pStyle w:val="AnswerHeading"/>
              <w:jc w:val="left"/>
              <w:rPr>
                <w:b w:val="0"/>
                <w:bCs/>
              </w:rPr>
            </w:pPr>
            <w:r w:rsidRPr="00550195">
              <w:rPr>
                <w:b w:val="0"/>
                <w:bCs/>
              </w:rPr>
              <w:t>2.</w:t>
            </w:r>
            <w:r>
              <w:rPr>
                <w:b w:val="0"/>
                <w:bCs/>
              </w:rPr>
              <w:t xml:space="preserve"> </w:t>
            </w:r>
            <w:permStart w:id="1401555359" w:edGrp="everyone"/>
            <w:permEnd w:id="1401555359"/>
          </w:p>
        </w:tc>
        <w:permStart w:id="105992771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5D1922" w14:textId="77777777" w:rsidR="003C03C3" w:rsidRPr="00533511" w:rsidRDefault="00A36CF4" w:rsidP="00B2759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205127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C03C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59927715"/>
          </w:p>
        </w:tc>
      </w:tr>
    </w:tbl>
    <w:p w14:paraId="4CE43403" w14:textId="77777777" w:rsidR="003C03C3" w:rsidRDefault="003C03C3" w:rsidP="003C03C3">
      <w:pPr>
        <w:rPr>
          <w:rFonts w:ascii="Arial" w:hAnsi="Arial" w:cs="Arial"/>
          <w:sz w:val="22"/>
          <w:szCs w:val="22"/>
        </w:rPr>
      </w:pPr>
    </w:p>
    <w:p w14:paraId="73829DB3" w14:textId="77777777" w:rsidR="003C03C3" w:rsidRPr="000E310E" w:rsidRDefault="003C03C3" w:rsidP="003C03C3">
      <w:pPr>
        <w:jc w:val="left"/>
        <w:rPr>
          <w:rFonts w:ascii="Arial" w:hAnsi="Arial"/>
          <w:bCs/>
          <w:sz w:val="22"/>
          <w:szCs w:val="22"/>
        </w:rPr>
      </w:pPr>
    </w:p>
    <w:p w14:paraId="74E8C380" w14:textId="0C0E9DE0" w:rsidR="003C03C3" w:rsidRPr="00830749" w:rsidRDefault="00D315AB" w:rsidP="00B610DD">
      <w:pPr>
        <w:pStyle w:val="20TAQuestionNumber"/>
        <w:keepNext/>
        <w:ind w:left="709" w:hanging="709"/>
      </w:pPr>
      <w:bookmarkStart w:id="19" w:name="_Ref130217218"/>
      <w:r>
        <w:lastRenderedPageBreak/>
        <w:t>Discuss what is involved when developing a risk treatment plan</w:t>
      </w:r>
      <w:r w:rsidR="003C03C3">
        <w:t>.</w:t>
      </w:r>
      <w:bookmarkEnd w:id="19"/>
    </w:p>
    <w:p w14:paraId="20A0FFDC" w14:textId="77777777" w:rsidR="003C03C3" w:rsidRPr="00830749" w:rsidRDefault="003C03C3" w:rsidP="003C03C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C03C3" w:rsidRPr="00830749" w14:paraId="7BE01412" w14:textId="77777777" w:rsidTr="00B610DD">
        <w:trPr>
          <w:trHeight w:val="81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846639" w14:textId="77777777" w:rsidR="003C03C3" w:rsidRPr="001C4084" w:rsidRDefault="003C03C3" w:rsidP="00B2759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879B" w14:textId="363D4A5B" w:rsidR="003C03C3" w:rsidRPr="001C4084" w:rsidRDefault="003C03C3" w:rsidP="00B27592">
            <w:pPr>
              <w:rPr>
                <w:rFonts w:ascii="Arial" w:hAnsi="Arial" w:cs="Arial"/>
                <w:sz w:val="22"/>
                <w:szCs w:val="22"/>
              </w:rPr>
            </w:pPr>
            <w:permStart w:id="325468060" w:edGrp="everyone"/>
            <w:permEnd w:id="325468060"/>
          </w:p>
        </w:tc>
        <w:permStart w:id="57502814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628F231" w14:textId="77777777" w:rsidR="003C03C3" w:rsidRPr="00533511" w:rsidRDefault="00A36CF4" w:rsidP="00B2759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1161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C03C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75028145"/>
          </w:p>
        </w:tc>
      </w:tr>
    </w:tbl>
    <w:p w14:paraId="5E6EECC6" w14:textId="77777777" w:rsidR="003C03C3" w:rsidRDefault="003C03C3" w:rsidP="003C03C3">
      <w:pPr>
        <w:rPr>
          <w:rFonts w:ascii="Arial" w:hAnsi="Arial" w:cs="Arial"/>
          <w:sz w:val="22"/>
          <w:szCs w:val="22"/>
        </w:rPr>
      </w:pPr>
    </w:p>
    <w:p w14:paraId="3F4AEFF9" w14:textId="77777777" w:rsidR="003C03C3" w:rsidRPr="000E310E" w:rsidRDefault="003C03C3" w:rsidP="003C03C3">
      <w:pPr>
        <w:jc w:val="left"/>
        <w:rPr>
          <w:rFonts w:ascii="Arial" w:hAnsi="Arial"/>
          <w:bCs/>
          <w:sz w:val="22"/>
          <w:szCs w:val="22"/>
        </w:rPr>
      </w:pPr>
    </w:p>
    <w:p w14:paraId="38E507C9" w14:textId="5EBC21C1" w:rsidR="003C03C3" w:rsidRPr="00830749" w:rsidRDefault="00D315AB" w:rsidP="003C03C3">
      <w:pPr>
        <w:pStyle w:val="20TAQuestionNumber"/>
        <w:ind w:left="709" w:hanging="709"/>
      </w:pPr>
      <w:bookmarkStart w:id="20" w:name="_Ref130217499"/>
      <w:r>
        <w:t>Why is it important to review contingency plans on an ongoing basis?</w:t>
      </w:r>
      <w:bookmarkEnd w:id="20"/>
    </w:p>
    <w:p w14:paraId="45688C2D" w14:textId="77777777" w:rsidR="003C03C3" w:rsidRPr="00830749" w:rsidRDefault="003C03C3" w:rsidP="003C03C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C03C3" w:rsidRPr="00830749" w14:paraId="40F2DB57" w14:textId="77777777" w:rsidTr="00B610DD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D6723D" w14:textId="77777777" w:rsidR="003C03C3" w:rsidRPr="001C4084" w:rsidRDefault="003C03C3" w:rsidP="00B2759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96A78" w14:textId="1CBE5C4F" w:rsidR="003C03C3" w:rsidRPr="001C4084" w:rsidRDefault="003C03C3" w:rsidP="00B27592">
            <w:pPr>
              <w:rPr>
                <w:rFonts w:ascii="Arial" w:hAnsi="Arial" w:cs="Arial"/>
                <w:sz w:val="22"/>
                <w:szCs w:val="22"/>
              </w:rPr>
            </w:pPr>
            <w:permStart w:id="1153369836" w:edGrp="everyone"/>
            <w:permEnd w:id="1153369836"/>
          </w:p>
        </w:tc>
        <w:permStart w:id="135931484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A67567" w14:textId="77777777" w:rsidR="003C03C3" w:rsidRPr="00533511" w:rsidRDefault="00A36CF4" w:rsidP="00B2759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007159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C03C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9314840"/>
          </w:p>
        </w:tc>
      </w:tr>
    </w:tbl>
    <w:p w14:paraId="3FD57A2A" w14:textId="77777777" w:rsidR="003C03C3" w:rsidRDefault="003C03C3" w:rsidP="003C03C3">
      <w:pPr>
        <w:rPr>
          <w:rFonts w:ascii="Arial" w:hAnsi="Arial" w:cs="Arial"/>
          <w:sz w:val="22"/>
          <w:szCs w:val="22"/>
        </w:rPr>
      </w:pPr>
    </w:p>
    <w:p w14:paraId="6605245A" w14:textId="5449EAE0" w:rsidR="003C03C3" w:rsidRPr="00830749" w:rsidRDefault="00CA663F" w:rsidP="003C03C3">
      <w:pPr>
        <w:pStyle w:val="20TAQuestionNumber"/>
        <w:ind w:left="709" w:hanging="709"/>
      </w:pPr>
      <w:bookmarkStart w:id="21" w:name="_Ref130218007"/>
      <w:r>
        <w:lastRenderedPageBreak/>
        <w:t>Describe four</w:t>
      </w:r>
      <w:r w:rsidRPr="00CA663F">
        <w:t xml:space="preserve"> (</w:t>
      </w:r>
      <w:r>
        <w:t>4</w:t>
      </w:r>
      <w:r w:rsidRPr="00CA663F">
        <w:t>) tools and techniques used to monitor and control risks</w:t>
      </w:r>
      <w:r>
        <w:t>.</w:t>
      </w:r>
      <w:bookmarkEnd w:id="21"/>
    </w:p>
    <w:p w14:paraId="6E508E6C" w14:textId="77777777" w:rsidR="003C03C3" w:rsidRPr="00830749" w:rsidRDefault="003C03C3" w:rsidP="003C03C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C03C3" w:rsidRPr="00830749" w14:paraId="4DB1CB2F" w14:textId="77777777" w:rsidTr="00550195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74BD7F" w14:textId="015675F1" w:rsidR="00CA663F" w:rsidRPr="00550195" w:rsidRDefault="003C03C3" w:rsidP="00550195">
            <w:pPr>
              <w:pStyle w:val="AnswerHeading"/>
              <w:rPr>
                <w:sz w:val="20"/>
                <w:szCs w:val="20"/>
              </w:rPr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0E59" w14:textId="14BB8664" w:rsidR="00550195" w:rsidRPr="00550195" w:rsidRDefault="00550195" w:rsidP="00550195">
            <w:pPr>
              <w:pStyle w:val="AnswerHeading"/>
              <w:jc w:val="left"/>
              <w:rPr>
                <w:b w:val="0"/>
                <w:bCs/>
              </w:rPr>
            </w:pPr>
            <w:r w:rsidRPr="00550195">
              <w:rPr>
                <w:b w:val="0"/>
                <w:bCs/>
              </w:rPr>
              <w:t>1.</w:t>
            </w:r>
            <w:r>
              <w:rPr>
                <w:b w:val="0"/>
                <w:bCs/>
              </w:rPr>
              <w:t xml:space="preserve"> </w:t>
            </w:r>
            <w:permStart w:id="1566917311" w:edGrp="everyone"/>
            <w:permEnd w:id="1566917311"/>
          </w:p>
          <w:p w14:paraId="3969D736" w14:textId="77777777" w:rsidR="00550195" w:rsidRDefault="00550195" w:rsidP="00550195">
            <w:pPr>
              <w:pStyle w:val="AnswerHeading"/>
              <w:jc w:val="left"/>
              <w:rPr>
                <w:b w:val="0"/>
                <w:bCs/>
              </w:rPr>
            </w:pPr>
          </w:p>
          <w:p w14:paraId="352C6F5E" w14:textId="77777777" w:rsidR="00550195" w:rsidRPr="00550195" w:rsidRDefault="00550195" w:rsidP="00550195">
            <w:pPr>
              <w:pStyle w:val="AnswerHeading"/>
              <w:jc w:val="left"/>
              <w:rPr>
                <w:b w:val="0"/>
                <w:bCs/>
              </w:rPr>
            </w:pPr>
          </w:p>
          <w:p w14:paraId="2C71FB73" w14:textId="520573BE" w:rsidR="00550195" w:rsidRPr="00550195" w:rsidRDefault="00550195" w:rsidP="00550195">
            <w:pPr>
              <w:pStyle w:val="AnswerHeading"/>
              <w:jc w:val="left"/>
              <w:rPr>
                <w:b w:val="0"/>
                <w:bCs/>
              </w:rPr>
            </w:pPr>
            <w:r w:rsidRPr="00550195">
              <w:rPr>
                <w:b w:val="0"/>
                <w:bCs/>
              </w:rPr>
              <w:t>2.</w:t>
            </w:r>
            <w:r>
              <w:rPr>
                <w:b w:val="0"/>
                <w:bCs/>
              </w:rPr>
              <w:t xml:space="preserve"> </w:t>
            </w:r>
            <w:permStart w:id="2034571358" w:edGrp="everyone"/>
            <w:permEnd w:id="2034571358"/>
          </w:p>
          <w:p w14:paraId="2BC83389" w14:textId="77777777" w:rsidR="00550195" w:rsidRDefault="00550195" w:rsidP="00550195">
            <w:pPr>
              <w:pStyle w:val="AnswerHeading"/>
              <w:jc w:val="left"/>
              <w:rPr>
                <w:b w:val="0"/>
                <w:bCs/>
              </w:rPr>
            </w:pPr>
          </w:p>
          <w:p w14:paraId="3FC11B1B" w14:textId="77777777" w:rsidR="00550195" w:rsidRPr="00550195" w:rsidRDefault="00550195" w:rsidP="00550195">
            <w:pPr>
              <w:pStyle w:val="AnswerHeading"/>
              <w:jc w:val="left"/>
              <w:rPr>
                <w:b w:val="0"/>
                <w:bCs/>
              </w:rPr>
            </w:pPr>
          </w:p>
          <w:p w14:paraId="3E77EC9C" w14:textId="7A543BD6" w:rsidR="00550195" w:rsidRPr="00550195" w:rsidRDefault="00550195" w:rsidP="00550195">
            <w:pPr>
              <w:pStyle w:val="AnswerHeading"/>
              <w:jc w:val="left"/>
              <w:rPr>
                <w:b w:val="0"/>
                <w:bCs/>
              </w:rPr>
            </w:pPr>
            <w:r w:rsidRPr="00550195">
              <w:rPr>
                <w:b w:val="0"/>
                <w:bCs/>
              </w:rPr>
              <w:t>3.</w:t>
            </w:r>
            <w:r>
              <w:rPr>
                <w:b w:val="0"/>
                <w:bCs/>
              </w:rPr>
              <w:t xml:space="preserve"> </w:t>
            </w:r>
            <w:permStart w:id="1422196974" w:edGrp="everyone"/>
            <w:permEnd w:id="1422196974"/>
          </w:p>
          <w:p w14:paraId="19BCF876" w14:textId="77777777" w:rsidR="00550195" w:rsidRDefault="00550195" w:rsidP="00550195">
            <w:pPr>
              <w:pStyle w:val="AnswerHeading"/>
              <w:jc w:val="left"/>
              <w:rPr>
                <w:b w:val="0"/>
                <w:bCs/>
              </w:rPr>
            </w:pPr>
          </w:p>
          <w:p w14:paraId="53902EB9" w14:textId="77777777" w:rsidR="00550195" w:rsidRPr="00550195" w:rsidRDefault="00550195" w:rsidP="00550195">
            <w:pPr>
              <w:pStyle w:val="AnswerHeading"/>
              <w:jc w:val="left"/>
              <w:rPr>
                <w:b w:val="0"/>
                <w:bCs/>
              </w:rPr>
            </w:pPr>
          </w:p>
          <w:p w14:paraId="50967924" w14:textId="6EC83221" w:rsidR="00550195" w:rsidRPr="00550195" w:rsidRDefault="00550195" w:rsidP="00550195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 w:rsidRPr="00550195">
              <w:rPr>
                <w:rFonts w:ascii="Arial" w:hAnsi="Arial" w:cs="Arial"/>
                <w:bCs/>
                <w:sz w:val="22"/>
                <w:szCs w:val="22"/>
              </w:rPr>
              <w:t>4.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ermStart w:id="483949379" w:edGrp="everyone"/>
            <w:permEnd w:id="483949379"/>
          </w:p>
        </w:tc>
        <w:permStart w:id="2426308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B24946" w14:textId="77777777" w:rsidR="003C03C3" w:rsidRPr="00533511" w:rsidRDefault="00A36CF4" w:rsidP="00B2759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50713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C03C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42630893"/>
          </w:p>
        </w:tc>
      </w:tr>
    </w:tbl>
    <w:p w14:paraId="38CCB23A" w14:textId="77777777" w:rsidR="003C03C3" w:rsidRDefault="003C03C3" w:rsidP="003C03C3">
      <w:pPr>
        <w:rPr>
          <w:rFonts w:ascii="Arial" w:hAnsi="Arial" w:cs="Arial"/>
          <w:sz w:val="22"/>
          <w:szCs w:val="22"/>
        </w:rPr>
      </w:pPr>
    </w:p>
    <w:p w14:paraId="3B3FB61F" w14:textId="77777777" w:rsidR="003C03C3" w:rsidRPr="000E310E" w:rsidRDefault="003C03C3" w:rsidP="003C03C3">
      <w:pPr>
        <w:jc w:val="left"/>
        <w:rPr>
          <w:rFonts w:ascii="Arial" w:hAnsi="Arial"/>
          <w:bCs/>
          <w:sz w:val="22"/>
          <w:szCs w:val="22"/>
        </w:rPr>
      </w:pPr>
    </w:p>
    <w:p w14:paraId="163A9DB4" w14:textId="46F7D6C2" w:rsidR="003C03C3" w:rsidRPr="00830749" w:rsidRDefault="009B19D1" w:rsidP="003C03C3">
      <w:pPr>
        <w:pStyle w:val="20TAQuestionNumber"/>
        <w:ind w:left="709" w:hanging="709"/>
      </w:pPr>
      <w:bookmarkStart w:id="22" w:name="_Ref130218314"/>
      <w:r>
        <w:t>Why should you c</w:t>
      </w:r>
      <w:r w:rsidRPr="009B19D1">
        <w:t>onfirm</w:t>
      </w:r>
      <w:r w:rsidR="00495F32">
        <w:t xml:space="preserve"> that </w:t>
      </w:r>
      <w:r w:rsidRPr="009B19D1">
        <w:t xml:space="preserve"> tasks allocated to individuals and teams are agreed with</w:t>
      </w:r>
      <w:r>
        <w:t xml:space="preserve"> the</w:t>
      </w:r>
      <w:r w:rsidRPr="009B19D1">
        <w:t xml:space="preserve"> supervisor before implementation</w:t>
      </w:r>
      <w:r>
        <w:t>?</w:t>
      </w:r>
      <w:bookmarkEnd w:id="22"/>
    </w:p>
    <w:p w14:paraId="61C0BF15" w14:textId="77777777" w:rsidR="003C03C3" w:rsidRPr="00830749" w:rsidRDefault="003C03C3" w:rsidP="003C03C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C03C3" w:rsidRPr="00830749" w14:paraId="21DC9554" w14:textId="77777777" w:rsidTr="00550195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6F676A" w14:textId="77777777" w:rsidR="003C03C3" w:rsidRPr="001C4084" w:rsidRDefault="003C03C3" w:rsidP="00B2759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1EBB" w14:textId="0348C232" w:rsidR="003C03C3" w:rsidRPr="001C4084" w:rsidRDefault="003C03C3" w:rsidP="00B27592">
            <w:pPr>
              <w:rPr>
                <w:rFonts w:ascii="Arial" w:hAnsi="Arial" w:cs="Arial"/>
                <w:sz w:val="22"/>
                <w:szCs w:val="22"/>
              </w:rPr>
            </w:pPr>
            <w:permStart w:id="395909652" w:edGrp="everyone"/>
            <w:permEnd w:id="395909652"/>
          </w:p>
        </w:tc>
        <w:permStart w:id="530188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AAC1E1" w14:textId="77777777" w:rsidR="003C03C3" w:rsidRPr="00533511" w:rsidRDefault="00A36CF4" w:rsidP="00B2759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100363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C03C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3018866"/>
          </w:p>
        </w:tc>
      </w:tr>
    </w:tbl>
    <w:p w14:paraId="26598106" w14:textId="77777777" w:rsidR="003C03C3" w:rsidRDefault="003C03C3" w:rsidP="003C03C3">
      <w:pPr>
        <w:rPr>
          <w:rFonts w:ascii="Arial" w:hAnsi="Arial" w:cs="Arial"/>
          <w:sz w:val="22"/>
          <w:szCs w:val="22"/>
        </w:rPr>
      </w:pPr>
    </w:p>
    <w:p w14:paraId="46A8FD92" w14:textId="77777777" w:rsidR="009B19D1" w:rsidRPr="000E310E" w:rsidRDefault="009B19D1" w:rsidP="009B19D1">
      <w:pPr>
        <w:jc w:val="left"/>
        <w:rPr>
          <w:rFonts w:ascii="Arial" w:hAnsi="Arial"/>
          <w:bCs/>
          <w:sz w:val="22"/>
          <w:szCs w:val="22"/>
        </w:rPr>
      </w:pPr>
    </w:p>
    <w:p w14:paraId="5C1499E9" w14:textId="4FF39029" w:rsidR="009B19D1" w:rsidRPr="00830749" w:rsidRDefault="009B19D1" w:rsidP="009B19D1">
      <w:pPr>
        <w:pStyle w:val="20TAQuestionNumber"/>
        <w:ind w:left="709" w:hanging="709"/>
      </w:pPr>
      <w:bookmarkStart w:id="23" w:name="_Ref130218692"/>
      <w:r>
        <w:lastRenderedPageBreak/>
        <w:t>Discuss methods you can use to monitor and review the effectiveness of risk contingency methods.</w:t>
      </w:r>
      <w:bookmarkEnd w:id="23"/>
    </w:p>
    <w:p w14:paraId="1D61719D" w14:textId="77777777" w:rsidR="009B19D1" w:rsidRPr="00830749" w:rsidRDefault="009B19D1" w:rsidP="009B19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B19D1" w:rsidRPr="00830749" w14:paraId="2B9E25C0" w14:textId="77777777" w:rsidTr="00550195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505214" w14:textId="77777777" w:rsidR="009B19D1" w:rsidRPr="001C4084" w:rsidRDefault="009B19D1" w:rsidP="00B2759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98C07" w14:textId="7E61DEC9" w:rsidR="009B19D1" w:rsidRPr="001C4084" w:rsidRDefault="009B19D1" w:rsidP="00B27592">
            <w:pPr>
              <w:rPr>
                <w:rFonts w:ascii="Arial" w:hAnsi="Arial" w:cs="Arial"/>
                <w:sz w:val="22"/>
                <w:szCs w:val="22"/>
              </w:rPr>
            </w:pPr>
            <w:permStart w:id="1938063284" w:edGrp="everyone"/>
            <w:permEnd w:id="1938063284"/>
          </w:p>
        </w:tc>
        <w:permStart w:id="201617274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2DBC50" w14:textId="77777777" w:rsidR="009B19D1" w:rsidRPr="00533511" w:rsidRDefault="00A36CF4" w:rsidP="00B2759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803052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B19D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16172741"/>
          </w:p>
        </w:tc>
      </w:tr>
    </w:tbl>
    <w:p w14:paraId="6D1B04AC" w14:textId="77777777" w:rsidR="009B19D1" w:rsidRDefault="009B19D1" w:rsidP="009B19D1">
      <w:pPr>
        <w:rPr>
          <w:rFonts w:ascii="Arial" w:hAnsi="Arial" w:cs="Arial"/>
          <w:sz w:val="22"/>
          <w:szCs w:val="22"/>
        </w:rPr>
      </w:pPr>
    </w:p>
    <w:p w14:paraId="1C2E09F0" w14:textId="77777777" w:rsidR="00B96C36" w:rsidRDefault="00B96C36" w:rsidP="00B96C36">
      <w:pPr>
        <w:rPr>
          <w:rFonts w:ascii="Arial" w:hAnsi="Arial" w:cs="Arial"/>
          <w:sz w:val="22"/>
          <w:szCs w:val="22"/>
        </w:rPr>
      </w:pPr>
    </w:p>
    <w:p w14:paraId="2D40070B" w14:textId="607974A3" w:rsidR="00B96C36" w:rsidRPr="00830749" w:rsidRDefault="00B96C36" w:rsidP="00B96C36">
      <w:pPr>
        <w:pStyle w:val="20TAQuestionNumber"/>
        <w:ind w:left="709" w:hanging="709"/>
      </w:pPr>
      <w:bookmarkStart w:id="24" w:name="_Ref130276080"/>
      <w:r>
        <w:t>Discuss actions that can be taken when managing the following types of project risk.</w:t>
      </w:r>
      <w:bookmarkEnd w:id="24"/>
    </w:p>
    <w:p w14:paraId="0C5AF615" w14:textId="77777777" w:rsidR="00B96C36" w:rsidRPr="00830749" w:rsidRDefault="00B96C36" w:rsidP="00B96C3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B96C36" w14:paraId="0667C00B" w14:textId="77777777" w:rsidTr="00D632C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89F493D" w14:textId="77777777" w:rsidR="00B96C36" w:rsidRDefault="00B96C36" w:rsidP="00D632C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C9792F" w14:textId="77777777" w:rsidR="00B96C36" w:rsidRDefault="00B96C36" w:rsidP="00D632CD">
            <w:pPr>
              <w:keepNext/>
              <w:ind w:left="993" w:hanging="993"/>
              <w:jc w:val="center"/>
            </w:pPr>
            <w:r>
              <w:t>Risks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93AD99E" w14:textId="77777777" w:rsidR="00B96C36" w:rsidRDefault="00B96C36" w:rsidP="00D632CD">
            <w:pPr>
              <w:pStyle w:val="TableHeading"/>
              <w:framePr w:hSpace="0" w:wrap="auto" w:vAnchor="margin" w:hAnchor="text" w:yAlign="inline"/>
            </w:pPr>
            <w:r>
              <w:t>Explanation</w:t>
            </w:r>
          </w:p>
        </w:tc>
        <w:permStart w:id="141964295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1BB3833" w14:textId="77777777" w:rsidR="00B96C36" w:rsidRPr="00533511" w:rsidRDefault="00A36CF4" w:rsidP="00D632C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627959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6C3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19642952"/>
          </w:p>
        </w:tc>
      </w:tr>
      <w:tr w:rsidR="00B96C36" w14:paraId="5287AC4B" w14:textId="77777777" w:rsidTr="00D632C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3F0C5C" w14:textId="77777777" w:rsidR="00B96C36" w:rsidRPr="00FE608E" w:rsidRDefault="00B96C36" w:rsidP="00D632C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A1641" w14:textId="77777777" w:rsidR="00B96C36" w:rsidRPr="00447473" w:rsidRDefault="00B96C36" w:rsidP="00D632CD">
            <w:pPr>
              <w:jc w:val="center"/>
            </w:pPr>
            <w:r>
              <w:t>Strategic risk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C49B4C" w14:textId="75906CDA" w:rsidR="00B96C36" w:rsidRPr="00550195" w:rsidRDefault="00B96C36" w:rsidP="00B610DD">
            <w:pPr>
              <w:ind w:left="31"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924290074" w:edGrp="everyone"/>
            <w:permEnd w:id="19242900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868ACC" w14:textId="77777777" w:rsidR="00B96C36" w:rsidRDefault="00B96C36" w:rsidP="00D632CD">
            <w:pPr>
              <w:ind w:left="993" w:hanging="993"/>
            </w:pPr>
          </w:p>
        </w:tc>
      </w:tr>
      <w:tr w:rsidR="00B96C36" w14:paraId="090AAC15" w14:textId="77777777" w:rsidTr="00D632C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E9A093" w14:textId="77777777" w:rsidR="00B96C36" w:rsidRPr="00FE608E" w:rsidRDefault="00B96C36" w:rsidP="00D632C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1ED62" w14:textId="2BE6BDCC" w:rsidR="00B96C36" w:rsidRDefault="00B96C36" w:rsidP="00D632CD">
            <w:pPr>
              <w:jc w:val="center"/>
            </w:pPr>
            <w:r w:rsidRPr="00B96C36">
              <w:t>Financial risk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BCBB77" w14:textId="40ACE2E7" w:rsidR="00B96C36" w:rsidRPr="00550195" w:rsidRDefault="00B96C36" w:rsidP="00B610DD">
            <w:pPr>
              <w:ind w:left="31"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377963384" w:edGrp="everyone"/>
            <w:permEnd w:id="3779633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70AF88" w14:textId="77777777" w:rsidR="00B96C36" w:rsidRDefault="00B96C36" w:rsidP="00D632CD">
            <w:pPr>
              <w:ind w:left="993" w:hanging="993"/>
            </w:pPr>
          </w:p>
        </w:tc>
      </w:tr>
      <w:tr w:rsidR="00B96C36" w14:paraId="51C465E2" w14:textId="77777777" w:rsidTr="00D632C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785387" w14:textId="77777777" w:rsidR="00B96C36" w:rsidRPr="00FE608E" w:rsidRDefault="00B96C36" w:rsidP="00D632C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6133" w14:textId="5C516941" w:rsidR="00B96C36" w:rsidRPr="00D64CF4" w:rsidRDefault="00B96C36" w:rsidP="00D632CD">
            <w:pPr>
              <w:jc w:val="center"/>
              <w:rPr>
                <w:szCs w:val="24"/>
              </w:rPr>
            </w:pPr>
            <w:r w:rsidRPr="00D64CF4">
              <w:rPr>
                <w:szCs w:val="24"/>
              </w:rPr>
              <w:t xml:space="preserve">Operational </w:t>
            </w:r>
            <w:r>
              <w:rPr>
                <w:szCs w:val="24"/>
              </w:rPr>
              <w:t xml:space="preserve">technical </w:t>
            </w:r>
            <w:r w:rsidRPr="00D64CF4">
              <w:rPr>
                <w:szCs w:val="24"/>
              </w:rPr>
              <w:t>risk</w:t>
            </w:r>
          </w:p>
        </w:tc>
        <w:tc>
          <w:tcPr>
            <w:tcW w:w="271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829E73" w14:textId="43898D90" w:rsidR="00B96C36" w:rsidRPr="00550195" w:rsidRDefault="00B96C36" w:rsidP="00B610DD">
            <w:pPr>
              <w:ind w:left="31"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94533709" w:edGrp="everyone"/>
            <w:permEnd w:id="945337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0548BD" w14:textId="77777777" w:rsidR="00B96C36" w:rsidRDefault="00B96C36" w:rsidP="00D632CD">
            <w:pPr>
              <w:ind w:left="993" w:hanging="993"/>
            </w:pPr>
          </w:p>
        </w:tc>
      </w:tr>
      <w:tr w:rsidR="00B96C36" w14:paraId="38221BA3" w14:textId="77777777" w:rsidTr="00D632C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85662A" w14:textId="77777777" w:rsidR="00B96C36" w:rsidRPr="00FE608E" w:rsidRDefault="00B96C36" w:rsidP="00D632C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D5C01" w14:textId="51A6488D" w:rsidR="00B96C36" w:rsidRPr="00D64CF4" w:rsidRDefault="00B96C36" w:rsidP="00D632CD">
            <w:pPr>
              <w:jc w:val="center"/>
              <w:rPr>
                <w:szCs w:val="24"/>
              </w:rPr>
            </w:pPr>
            <w:r w:rsidRPr="00D64CF4">
              <w:rPr>
                <w:szCs w:val="24"/>
              </w:rPr>
              <w:t>Operational</w:t>
            </w:r>
            <w:r>
              <w:rPr>
                <w:szCs w:val="24"/>
              </w:rPr>
              <w:t xml:space="preserve"> safety</w:t>
            </w:r>
            <w:r w:rsidRPr="00D64CF4">
              <w:rPr>
                <w:szCs w:val="24"/>
              </w:rPr>
              <w:t xml:space="preserve"> risk</w:t>
            </w:r>
          </w:p>
        </w:tc>
        <w:tc>
          <w:tcPr>
            <w:tcW w:w="2715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AF9137" w14:textId="0F089865" w:rsidR="00B96C36" w:rsidRPr="00550195" w:rsidRDefault="00B96C36" w:rsidP="00B610DD">
            <w:pPr>
              <w:ind w:left="31"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090945056" w:edGrp="everyone"/>
            <w:permEnd w:id="20909450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62D8C0" w14:textId="77777777" w:rsidR="00B96C36" w:rsidRDefault="00B96C36" w:rsidP="00D632CD">
            <w:pPr>
              <w:ind w:left="993" w:hanging="993"/>
            </w:pPr>
          </w:p>
        </w:tc>
      </w:tr>
    </w:tbl>
    <w:p w14:paraId="0F8B068C" w14:textId="77777777" w:rsidR="00B96C36" w:rsidRDefault="00B96C36" w:rsidP="00B96C36">
      <w:pPr>
        <w:rPr>
          <w:rFonts w:ascii="Arial" w:hAnsi="Arial" w:cs="Arial"/>
          <w:sz w:val="22"/>
          <w:szCs w:val="22"/>
        </w:rPr>
      </w:pPr>
    </w:p>
    <w:p w14:paraId="59AF8541" w14:textId="77777777" w:rsidR="005A54A8" w:rsidRPr="000E310E" w:rsidRDefault="005A54A8" w:rsidP="005A54A8">
      <w:pPr>
        <w:jc w:val="left"/>
        <w:rPr>
          <w:rFonts w:ascii="Arial" w:hAnsi="Arial"/>
          <w:bCs/>
          <w:sz w:val="22"/>
          <w:szCs w:val="22"/>
        </w:rPr>
      </w:pPr>
    </w:p>
    <w:p w14:paraId="3D97F018" w14:textId="7402EFF6" w:rsidR="005A54A8" w:rsidRPr="00830749" w:rsidRDefault="005A54A8" w:rsidP="005A54A8">
      <w:pPr>
        <w:pStyle w:val="20TAQuestionNumber"/>
        <w:ind w:left="709" w:hanging="709"/>
      </w:pPr>
      <w:bookmarkStart w:id="25" w:name="_Ref130276655"/>
      <w:r>
        <w:t>Describe how you determine reporting mechanisms for different stakeholders.</w:t>
      </w:r>
      <w:bookmarkEnd w:id="25"/>
    </w:p>
    <w:p w14:paraId="08E2AEA0" w14:textId="77777777" w:rsidR="005A54A8" w:rsidRPr="00830749" w:rsidRDefault="005A54A8" w:rsidP="005A54A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A54A8" w:rsidRPr="00830749" w14:paraId="3D4FC098" w14:textId="77777777" w:rsidTr="00550195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51E4CC" w14:textId="77777777" w:rsidR="005A54A8" w:rsidRPr="001C4084" w:rsidRDefault="005A54A8" w:rsidP="00B27592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5A8D" w14:textId="1C5C70A8" w:rsidR="005A54A8" w:rsidRPr="001C4084" w:rsidRDefault="005A54A8" w:rsidP="00B27592">
            <w:pPr>
              <w:rPr>
                <w:rFonts w:ascii="Arial" w:hAnsi="Arial" w:cs="Arial"/>
                <w:sz w:val="22"/>
                <w:szCs w:val="22"/>
              </w:rPr>
            </w:pPr>
            <w:permStart w:id="1535269082" w:edGrp="everyone"/>
            <w:permEnd w:id="1535269082"/>
          </w:p>
        </w:tc>
        <w:permStart w:id="80094131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759130" w14:textId="77777777" w:rsidR="005A54A8" w:rsidRPr="00533511" w:rsidRDefault="00A36CF4" w:rsidP="00B2759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15905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A54A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0941310"/>
          </w:p>
        </w:tc>
      </w:tr>
    </w:tbl>
    <w:p w14:paraId="379C5F1C" w14:textId="77777777" w:rsidR="005A54A8" w:rsidRDefault="005A54A8" w:rsidP="005A54A8">
      <w:pPr>
        <w:rPr>
          <w:rFonts w:ascii="Arial" w:hAnsi="Arial" w:cs="Arial"/>
          <w:sz w:val="22"/>
          <w:szCs w:val="22"/>
        </w:rPr>
      </w:pPr>
    </w:p>
    <w:p w14:paraId="2A32C90B" w14:textId="1A877E08" w:rsidR="004E67D0" w:rsidRDefault="004E67D0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1B88CA17" w:rsidR="004E699E" w:rsidRPr="004932A4" w:rsidRDefault="00A36CF4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E5727">
            <w:rPr>
              <w:szCs w:val="32"/>
            </w:rPr>
            <w:t>BSBPMG426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7D22468C" w:rsidR="004E699E" w:rsidRDefault="00A36CF4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E5727">
            <w:rPr>
              <w:szCs w:val="32"/>
            </w:rPr>
            <w:t>Apply project risk management techniques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B610DD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95046952" w:edGrp="everyone"/>
            <w:permEnd w:id="1895046952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02B9ECED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674A3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workplace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or a simulated activity set by your Assessor/Observer. </w:t>
            </w:r>
          </w:p>
          <w:p w14:paraId="7FFF2AB1" w14:textId="02B4B578" w:rsidR="00D82F1D" w:rsidRPr="00750D30" w:rsidRDefault="00D82F1D" w:rsidP="00674A3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31BE5330" w:rsidR="00BE45C9" w:rsidRPr="00750D30" w:rsidRDefault="00BE45C9" w:rsidP="00674A3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A05EC6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674A3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674A3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674A3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674A3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674A3B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674A3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e.g.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PPE used, materials handled, attachments connected, plant types).</w:t>
            </w:r>
          </w:p>
          <w:p w14:paraId="49738D1C" w14:textId="3C0C8A78" w:rsidR="004E699E" w:rsidRPr="00750D30" w:rsidRDefault="004E699E" w:rsidP="00674A3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674A3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674A3B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1"/>
        <w:gridCol w:w="1418"/>
        <w:gridCol w:w="1417"/>
        <w:gridCol w:w="2379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2875AA">
        <w:trPr>
          <w:trHeight w:val="217"/>
          <w:jc w:val="center"/>
        </w:trPr>
        <w:tc>
          <w:tcPr>
            <w:tcW w:w="126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379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2875AA">
        <w:trPr>
          <w:cantSplit/>
          <w:jc w:val="center"/>
        </w:trPr>
        <w:tc>
          <w:tcPr>
            <w:tcW w:w="1261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379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3337CF" w:rsidRPr="004932A4" w14:paraId="33EE888A" w14:textId="77777777" w:rsidTr="002875AA">
        <w:trPr>
          <w:cantSplit/>
          <w:jc w:val="center"/>
        </w:trPr>
        <w:tc>
          <w:tcPr>
            <w:tcW w:w="1261" w:type="dxa"/>
            <w:tcBorders>
              <w:top w:val="single" w:sz="4" w:space="0" w:color="auto"/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4D9002" w14:textId="7F8C222B" w:rsidR="003337CF" w:rsidRPr="002766DA" w:rsidRDefault="003337CF" w:rsidP="003337CF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2766DA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1535606554" w:edGrp="everyone"/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013F31AB" w14:textId="0122784C" w:rsidR="003337CF" w:rsidRPr="002875AA" w:rsidRDefault="003337CF" w:rsidP="003337CF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535606554"/>
          </w:p>
        </w:tc>
        <w:permStart w:id="2044027379" w:edGrp="everyone"/>
        <w:tc>
          <w:tcPr>
            <w:tcW w:w="1417" w:type="dxa"/>
            <w:vAlign w:val="center"/>
          </w:tcPr>
          <w:p w14:paraId="13519FB7" w14:textId="77777777" w:rsidR="003337CF" w:rsidRPr="00906AB7" w:rsidRDefault="003337CF" w:rsidP="003337C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044027379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3D68E7E7" w:rsidR="003337CF" w:rsidRPr="00A44CB5" w:rsidRDefault="003337CF" w:rsidP="003337C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44582439" w:edGrp="everyone"/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944582439"/>
              </w:sdtContent>
            </w:sdt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379" w:type="dxa"/>
            <w:vAlign w:val="center"/>
          </w:tcPr>
          <w:p w14:paraId="413EA5E3" w14:textId="77777777" w:rsidR="003337CF" w:rsidRPr="00A44CB5" w:rsidRDefault="003337CF" w:rsidP="003337C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55081635" w:edGrp="everyone"/>
            <w:permEnd w:id="1255081635"/>
          </w:p>
        </w:tc>
        <w:permStart w:id="1612908719" w:edGrp="everyone"/>
        <w:tc>
          <w:tcPr>
            <w:tcW w:w="1287" w:type="dxa"/>
            <w:vAlign w:val="center"/>
          </w:tcPr>
          <w:p w14:paraId="70611D39" w14:textId="7CE091F0" w:rsidR="003337CF" w:rsidRPr="00533511" w:rsidRDefault="003337CF" w:rsidP="003337CF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12908719"/>
          </w:p>
        </w:tc>
        <w:permStart w:id="1505838950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1D4D23F6" w:rsidR="003337CF" w:rsidRPr="00533511" w:rsidRDefault="003337CF" w:rsidP="003337CF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505838950"/>
          </w:p>
        </w:tc>
      </w:tr>
      <w:tr w:rsidR="003337CF" w:rsidRPr="004932A4" w14:paraId="4C05266E" w14:textId="77777777" w:rsidTr="004A684A">
        <w:trPr>
          <w:cantSplit/>
          <w:trHeight w:val="313"/>
          <w:jc w:val="center"/>
        </w:trPr>
        <w:tc>
          <w:tcPr>
            <w:tcW w:w="1261" w:type="dxa"/>
            <w:tcBorders>
              <w:left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836AA5" w14:textId="3E07D3EB" w:rsidR="003337CF" w:rsidRPr="002766DA" w:rsidRDefault="003337CF" w:rsidP="003337CF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2766DA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1380068603" w:edGrp="everyone"/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60F8D96B" w14:textId="7C0DD132" w:rsidR="003337CF" w:rsidRPr="002875AA" w:rsidRDefault="003337CF" w:rsidP="003337CF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2082407850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380068603"/>
          </w:p>
        </w:tc>
        <w:permStart w:id="1858012099" w:edGrp="everyone"/>
        <w:tc>
          <w:tcPr>
            <w:tcW w:w="1417" w:type="dxa"/>
            <w:vAlign w:val="center"/>
          </w:tcPr>
          <w:p w14:paraId="6680F200" w14:textId="77777777" w:rsidR="003337CF" w:rsidRPr="00906AB7" w:rsidRDefault="003337CF" w:rsidP="003337C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800730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858012099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08A2BC4" w14:textId="7BD0DA8A" w:rsidR="003337CF" w:rsidRPr="00162AE6" w:rsidRDefault="003337CF" w:rsidP="003337C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329404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26456293" w:edGrp="everyone"/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226456293"/>
              </w:sdtContent>
            </w:sdt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379" w:type="dxa"/>
            <w:vAlign w:val="center"/>
          </w:tcPr>
          <w:p w14:paraId="3B1B0C2F" w14:textId="77777777" w:rsidR="003337CF" w:rsidRPr="00162AE6" w:rsidRDefault="003337CF" w:rsidP="003337CF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93994381" w:edGrp="everyone"/>
            <w:permEnd w:id="993994381"/>
          </w:p>
        </w:tc>
        <w:permStart w:id="1070269204" w:edGrp="everyone"/>
        <w:tc>
          <w:tcPr>
            <w:tcW w:w="1287" w:type="dxa"/>
            <w:vAlign w:val="center"/>
          </w:tcPr>
          <w:p w14:paraId="45B9BC0E" w14:textId="099504ED" w:rsidR="003337CF" w:rsidRPr="00533511" w:rsidRDefault="003337CF" w:rsidP="003337CF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3294559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070269204"/>
          </w:p>
        </w:tc>
        <w:permStart w:id="660876458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55DF41C9" w:rsidR="003337CF" w:rsidRPr="00533511" w:rsidRDefault="003337CF" w:rsidP="003337CF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16598432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660876458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9E13A3" w:rsidRPr="00C92642" w14:paraId="084F07F6" w14:textId="77777777" w:rsidTr="00D4367C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B34167A" w14:textId="77777777" w:rsidR="009E13A3" w:rsidRPr="00DE303D" w:rsidRDefault="009E13A3" w:rsidP="00D4367C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9E13A3" w:rsidRPr="00C92642" w14:paraId="538E530F" w14:textId="77777777" w:rsidTr="00D4367C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F12056" w14:textId="77777777" w:rsidR="009E13A3" w:rsidRPr="00DE303D" w:rsidRDefault="009E13A3" w:rsidP="00D4367C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6F727761" w14:textId="77777777" w:rsidR="009E13A3" w:rsidRPr="00DE303D" w:rsidRDefault="009E13A3" w:rsidP="009E13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155AB2E9" w14:textId="77777777" w:rsidR="009E13A3" w:rsidRPr="00DE303D" w:rsidRDefault="009E13A3" w:rsidP="009E13A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9E13A3" w:rsidRPr="00BA4D9F" w14:paraId="4A137440" w14:textId="77777777" w:rsidTr="00D4367C">
        <w:trPr>
          <w:trHeight w:val="215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154C0E" w14:textId="77777777" w:rsidR="009E13A3" w:rsidRPr="00466359" w:rsidRDefault="009E13A3" w:rsidP="00D4367C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337213478" w:edGrp="everyone"/>
            <w:permEnd w:id="337213478"/>
          </w:p>
        </w:tc>
      </w:tr>
    </w:tbl>
    <w:p w14:paraId="160D861D" w14:textId="77777777" w:rsidR="009E13A3" w:rsidRDefault="009E13A3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C9516A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7AD61349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>TASK</w:t>
            </w:r>
            <w:r w:rsidR="00C9516A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1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: OCCASION </w:t>
            </w:r>
            <w:r w:rsidR="00C9516A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tr w:rsidR="00D44F0A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2CAA18BB" w14:textId="77777777" w:rsidR="00D44F0A" w:rsidRDefault="00D44F0A" w:rsidP="00D44F0A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42757088" w:edGrp="everyone"/>
                <w:r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842757088"/>
              </w:sdtContent>
            </w:sdt>
            <w:r w:rsidRPr="006C1A6C">
              <w:rPr>
                <w:rFonts w:ascii="Arial" w:hAnsi="Arial" w:cs="Arial"/>
                <w:szCs w:val="18"/>
              </w:rPr>
              <w:t xml:space="preserve"> </w:t>
            </w:r>
            <w:r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14837DED" w:rsidR="00D44F0A" w:rsidRDefault="00D44F0A" w:rsidP="00D44F0A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76660074" w:edGrp="everyone"/>
                <w:r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676660074"/>
              </w:sdtContent>
            </w:sdt>
            <w:r w:rsidRPr="006C1A6C">
              <w:rPr>
                <w:rFonts w:ascii="Arial" w:hAnsi="Arial" w:cs="Arial"/>
                <w:szCs w:val="18"/>
              </w:rPr>
              <w:t xml:space="preserve"> </w:t>
            </w:r>
            <w:r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>
              <w:rPr>
                <w:rFonts w:ascii="Arial" w:hAnsi="Arial" w:cs="Arial"/>
                <w:sz w:val="19"/>
                <w:szCs w:val="19"/>
              </w:rPr>
              <w:t>[</w:t>
            </w:r>
            <w:permStart w:id="56416357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64163572"/>
              </w:sdtContent>
            </w:sdt>
            <w:r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52637495" w:edGrp="everyone"/>
                <w:r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52637495"/>
              </w:sdtContent>
            </w:sdt>
            <w:r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D44F0A" w:rsidRPr="00BA4D9F" w14:paraId="52227B5E" w14:textId="3EB974F1" w:rsidTr="00935C73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D44F0A" w:rsidRPr="00BD2F22" w:rsidRDefault="00D44F0A" w:rsidP="00D44F0A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D44F0A" w:rsidRPr="00BD2F22" w:rsidRDefault="00D44F0A" w:rsidP="00D44F0A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D44F0A" w:rsidRPr="00BA4D9F" w14:paraId="2835A828" w14:textId="77777777" w:rsidTr="00935C73">
        <w:trPr>
          <w:trHeight w:val="1247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1BB16641" w:rsidR="00D44F0A" w:rsidRPr="00C9516A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_Ref130283783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6108FB" w14:textId="77777777" w:rsidR="00D44F0A" w:rsidRPr="00495F32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95F32">
              <w:rPr>
                <w:rFonts w:ascii="Arial" w:hAnsi="Arial" w:cs="Arial"/>
                <w:sz w:val="19"/>
                <w:szCs w:val="19"/>
              </w:rPr>
              <w:t>Specify (</w:t>
            </w:r>
            <w:r w:rsidRPr="00495F32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95F32">
              <w:rPr>
                <w:rFonts w:ascii="Arial" w:hAnsi="Arial" w:cs="Arial"/>
                <w:sz w:val="19"/>
                <w:szCs w:val="19"/>
              </w:rPr>
              <w:t>) project deliverables identified:</w:t>
            </w:r>
          </w:p>
          <w:p w14:paraId="3EA2895C" w14:textId="77777777" w:rsidR="00D44F0A" w:rsidRPr="00495F32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2769432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564708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564708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Engineering report/s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2557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84002208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84002208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Product quality enhancement </w:t>
            </w:r>
            <w:permStart w:id="188582636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1499818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85826361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Proposal document/s </w:t>
            </w:r>
          </w:p>
          <w:p w14:paraId="7C7C51C7" w14:textId="77777777" w:rsidR="00D44F0A" w:rsidRPr="00495F32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5318468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21424154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21424154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Drawings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4848506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45035004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45035004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Design documents </w:t>
            </w:r>
            <w:permStart w:id="143933247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20867328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39332478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Plans </w:t>
            </w:r>
            <w:permStart w:id="203439912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225253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34399129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Specifications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2849248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48194523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48194523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Site investigation report</w:t>
            </w:r>
          </w:p>
          <w:p w14:paraId="485A4ACF" w14:textId="1B19EB24" w:rsidR="00D44F0A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715348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7439653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7439653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Design review/s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186095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84292745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84292745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Progress reports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9862863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18680975" w:edGrp="everyone"/>
                <w:r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18680975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642995082" w:edGrp="everyone"/>
            <w:permEnd w:id="642995082"/>
          </w:p>
          <w:p w14:paraId="0D9BAC82" w14:textId="030C4F26" w:rsidR="00D44F0A" w:rsidRPr="002875AA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D44F0A" w:rsidRPr="00BA4D9F" w14:paraId="473FFD16" w14:textId="2463FF27" w:rsidTr="00935C73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28964FCD" w:rsidR="00D44F0A" w:rsidRPr="00C9516A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_Ref130283783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E05FD2" w14:textId="77777777" w:rsidR="00D44F0A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project objectives identified:</w:t>
            </w:r>
          </w:p>
          <w:p w14:paraId="2B404400" w14:textId="4AF4C96E" w:rsidR="00D44F0A" w:rsidRPr="00C9516A" w:rsidRDefault="00D44F0A" w:rsidP="00D44F0A">
            <w:pPr>
              <w:pStyle w:val="38PASBenchmark"/>
            </w:pPr>
            <w:permStart w:id="1563372095" w:edGrp="everyone"/>
            <w:permEnd w:id="1563372095"/>
          </w:p>
        </w:tc>
      </w:tr>
      <w:tr w:rsidR="00D44F0A" w:rsidRPr="00BA4D9F" w14:paraId="4CABB12E" w14:textId="77777777" w:rsidTr="00935C73">
        <w:trPr>
          <w:trHeight w:val="130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68AFB7" w14:textId="37F8AADB" w:rsidR="00D44F0A" w:rsidRPr="00C9516A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_Ref130283783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D3E570" w14:textId="77777777" w:rsidR="00D44F0A" w:rsidRPr="00495F32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95F32">
              <w:rPr>
                <w:rFonts w:ascii="Arial" w:hAnsi="Arial" w:cs="Arial"/>
                <w:sz w:val="19"/>
                <w:szCs w:val="19"/>
              </w:rPr>
              <w:t>Specify (</w:t>
            </w:r>
            <w:r w:rsidRPr="00495F32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95F32">
              <w:rPr>
                <w:rFonts w:ascii="Arial" w:hAnsi="Arial" w:cs="Arial"/>
                <w:sz w:val="19"/>
                <w:szCs w:val="19"/>
              </w:rPr>
              <w:t>) project resources identified:</w:t>
            </w:r>
          </w:p>
          <w:p w14:paraId="5E15E967" w14:textId="77777777" w:rsidR="00D44F0A" w:rsidRPr="00495F32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5645643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0859848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0859848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Finances/Capital </w:t>
            </w:r>
            <w:permStart w:id="179924388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88451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99243886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Timeframe including deadlines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6074721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04522199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04522199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Expertise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62568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4310393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4310393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Human Resources </w:t>
            </w:r>
          </w:p>
          <w:p w14:paraId="09A80E08" w14:textId="77777777" w:rsidR="00D44F0A" w:rsidRPr="00495F32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3660521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204094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204094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Machinery/Equipment/Tools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3900739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47043793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47043793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Reporting and recording documents </w:t>
            </w:r>
          </w:p>
          <w:p w14:paraId="0F2EF4D1" w14:textId="77777777" w:rsidR="00D44F0A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21060012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4288671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4288671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Policies and procedures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582167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29999557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29999557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262952648" w:edGrp="everyone"/>
            <w:permEnd w:id="262952648"/>
          </w:p>
          <w:p w14:paraId="3B29C65D" w14:textId="44BEAFE7" w:rsidR="00D44F0A" w:rsidRPr="00C9516A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D44F0A" w:rsidRPr="00BA4D9F" w14:paraId="6C7DCD75" w14:textId="77777777" w:rsidTr="00935C73">
        <w:trPr>
          <w:trHeight w:val="164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F136E5" w14:textId="5330A8B7" w:rsidR="00D44F0A" w:rsidRPr="00C9516A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_Ref130284220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_Ref130284999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_Ref130284127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99939D" w14:textId="77777777" w:rsidR="00D44F0A" w:rsidRPr="00495F32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95F32">
              <w:rPr>
                <w:rFonts w:ascii="Arial" w:hAnsi="Arial" w:cs="Arial"/>
                <w:sz w:val="19"/>
                <w:szCs w:val="19"/>
              </w:rPr>
              <w:t>Specify (</w:t>
            </w:r>
            <w:r w:rsidRPr="00495F32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95F32">
              <w:rPr>
                <w:rFonts w:ascii="Arial" w:hAnsi="Arial" w:cs="Arial"/>
                <w:sz w:val="19"/>
                <w:szCs w:val="19"/>
              </w:rPr>
              <w:t xml:space="preserve">) relevant personnel worked with when determining, </w:t>
            </w:r>
            <w:proofErr w:type="gramStart"/>
            <w:r w:rsidRPr="00495F32">
              <w:rPr>
                <w:rFonts w:ascii="Arial" w:hAnsi="Arial" w:cs="Arial"/>
                <w:sz w:val="19"/>
                <w:szCs w:val="19"/>
              </w:rPr>
              <w:t>developing</w:t>
            </w:r>
            <w:proofErr w:type="gramEnd"/>
            <w:r w:rsidRPr="00495F32">
              <w:rPr>
                <w:rFonts w:ascii="Arial" w:hAnsi="Arial" w:cs="Arial"/>
                <w:sz w:val="19"/>
                <w:szCs w:val="19"/>
              </w:rPr>
              <w:t xml:space="preserve"> and implementing risk-analysis methods, techniques, strategies, reporting and tools to be applied:</w:t>
            </w:r>
          </w:p>
          <w:p w14:paraId="17C0C854" w14:textId="77777777" w:rsidR="00D44F0A" w:rsidRPr="00495F32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7064891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60739954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60739954"/>
            <w:r w:rsidRPr="00495F32">
              <w:rPr>
                <w:rFonts w:ascii="Arial" w:hAnsi="Arial" w:cs="Arial"/>
                <w:sz w:val="19"/>
                <w:szCs w:val="19"/>
              </w:rPr>
              <w:t xml:space="preserve"> Expert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7054507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23813358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23813358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Accountant/Accounts Dept. </w:t>
            </w:r>
            <w:permStart w:id="208367039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7427165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83670390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CEO/ Project manager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6008734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19396989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19396989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Quality manager </w:t>
            </w:r>
          </w:p>
          <w:p w14:paraId="59D1ED45" w14:textId="77777777" w:rsidR="00D44F0A" w:rsidRPr="00495F32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4001767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63080938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63080938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Quality team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7324374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83256384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83256384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Project management team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46353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19526891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19526891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Employees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287652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02595090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02595090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Contractors </w:t>
            </w:r>
            <w:permStart w:id="136598037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15649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65980371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Client </w:t>
            </w:r>
          </w:p>
          <w:p w14:paraId="65885717" w14:textId="77777777" w:rsidR="00D44F0A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5994087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85028782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85028782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568995620" w:edGrp="everyone"/>
            <w:permEnd w:id="568995620"/>
          </w:p>
          <w:p w14:paraId="19D3C6C9" w14:textId="5DB8A859" w:rsidR="00D44F0A" w:rsidRPr="00C9516A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D44F0A" w:rsidRPr="00BA4D9F" w14:paraId="668861E9" w14:textId="77777777" w:rsidTr="00935C73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BF75652" w14:textId="62993427" w:rsidR="00D44F0A" w:rsidRPr="00C9516A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_Ref130285463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8E7A8CA" w14:textId="77777777" w:rsidR="00D44F0A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Pr="006F46F4">
              <w:rPr>
                <w:rFonts w:ascii="Arial" w:hAnsi="Arial" w:cs="Arial"/>
                <w:sz w:val="19"/>
                <w:szCs w:val="19"/>
              </w:rPr>
              <w:t>actual and potential risks monitored:</w:t>
            </w:r>
          </w:p>
          <w:p w14:paraId="7AB756C3" w14:textId="3A820431" w:rsidR="00D44F0A" w:rsidRPr="00C9516A" w:rsidRDefault="00D44F0A" w:rsidP="00D44F0A">
            <w:pPr>
              <w:pStyle w:val="38PASBenchmark"/>
            </w:pPr>
            <w:permStart w:id="36793451" w:edGrp="everyone"/>
            <w:permEnd w:id="36793451"/>
          </w:p>
        </w:tc>
      </w:tr>
      <w:tr w:rsidR="00D44F0A" w:rsidRPr="00BA4D9F" w14:paraId="564248C2" w14:textId="07D8BF3B" w:rsidTr="00935C73">
        <w:trPr>
          <w:trHeight w:val="1020"/>
        </w:trPr>
        <w:tc>
          <w:tcPr>
            <w:tcW w:w="6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0BE2BA85" w:rsidR="00D44F0A" w:rsidRPr="00C9516A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_Ref130285585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4310D1" w14:textId="77777777" w:rsidR="00D44F0A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Pr="006F46F4">
              <w:rPr>
                <w:rFonts w:ascii="Arial" w:hAnsi="Arial" w:cs="Arial"/>
                <w:sz w:val="19"/>
                <w:szCs w:val="19"/>
              </w:rPr>
              <w:t>opportunities and changing environment identified:</w:t>
            </w:r>
          </w:p>
          <w:p w14:paraId="212CFDF2" w14:textId="3F15BB28" w:rsidR="00D44F0A" w:rsidRPr="00C9516A" w:rsidRDefault="00D44F0A" w:rsidP="00D44F0A">
            <w:pPr>
              <w:pStyle w:val="38PASBenchmark"/>
            </w:pPr>
            <w:permStart w:id="686580756" w:edGrp="everyone"/>
            <w:permEnd w:id="686580756"/>
          </w:p>
        </w:tc>
      </w:tr>
      <w:tr w:rsidR="00D44F0A" w:rsidRPr="00BA4D9F" w14:paraId="3EEC3B73" w14:textId="77777777" w:rsidTr="00935C73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3AC71F" w14:textId="4B5BCEC3" w:rsidR="00D44F0A" w:rsidRPr="00C9516A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_Ref130285762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A61CFD" w14:textId="77777777" w:rsidR="00D44F0A" w:rsidRPr="00495F32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95F32">
              <w:rPr>
                <w:rFonts w:ascii="Arial" w:hAnsi="Arial" w:cs="Arial"/>
                <w:sz w:val="19"/>
                <w:szCs w:val="19"/>
              </w:rPr>
              <w:t>Specify how project manager was advised of changing circumstances:</w:t>
            </w:r>
          </w:p>
          <w:p w14:paraId="06B2F61F" w14:textId="77777777" w:rsidR="00D44F0A" w:rsidRPr="00495F32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1880203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56896232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56896232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Face to face </w:t>
            </w:r>
            <w:permStart w:id="194105906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5693415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41059066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Documented report.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2866243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96382370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96382370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Memo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5900768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93052352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93052352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Email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493479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26483705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26483705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Text message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8076773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71103204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71103204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Telephone </w:t>
            </w:r>
          </w:p>
          <w:p w14:paraId="1A98BF6F" w14:textId="77777777" w:rsidR="00D44F0A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1559886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28789350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28789350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439854851" w:edGrp="everyone"/>
            <w:permEnd w:id="1439854851"/>
          </w:p>
          <w:p w14:paraId="3CF5DB56" w14:textId="7F5A8B75" w:rsidR="00D44F0A" w:rsidRPr="00C9516A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D44F0A" w:rsidRPr="00BA4D9F" w14:paraId="015C9300" w14:textId="77777777" w:rsidTr="00935C73">
        <w:trPr>
          <w:trHeight w:val="1191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B17004" w14:textId="51DF65A6" w:rsidR="00D44F0A" w:rsidRPr="00C9516A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_Ref130285875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733B0E" w14:textId="77777777" w:rsidR="00D44F0A" w:rsidRPr="00495F32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95F32">
              <w:rPr>
                <w:rFonts w:ascii="Arial" w:hAnsi="Arial" w:cs="Arial"/>
                <w:sz w:val="19"/>
                <w:szCs w:val="19"/>
              </w:rPr>
              <w:t>Specify (</w:t>
            </w:r>
            <w:r w:rsidRPr="00495F32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95F32">
              <w:rPr>
                <w:rFonts w:ascii="Arial" w:hAnsi="Arial" w:cs="Arial"/>
                <w:sz w:val="19"/>
                <w:szCs w:val="19"/>
              </w:rPr>
              <w:t>) relevant personnel worked with when applying corrective action on risks:</w:t>
            </w:r>
          </w:p>
          <w:p w14:paraId="63AD5C9A" w14:textId="77777777" w:rsidR="00D44F0A" w:rsidRPr="00495F32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8904462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89112051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89112051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Expert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6775400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31865159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931865159"/>
            <w:r w:rsidRPr="00495F32">
              <w:rPr>
                <w:rFonts w:ascii="Arial" w:hAnsi="Arial" w:cs="Arial"/>
                <w:sz w:val="19"/>
                <w:szCs w:val="19"/>
              </w:rPr>
              <w:t xml:space="preserve"> Accountant/Accounts Dept.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7770049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76123397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76123397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CEO/ Project manager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2591263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76000866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76000866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Quality manager </w:t>
            </w:r>
          </w:p>
          <w:p w14:paraId="0CC67BF5" w14:textId="77777777" w:rsidR="00D44F0A" w:rsidRPr="00495F32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2425676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99821601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99821601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Quality team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900403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13242860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13242860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Project management team </w:t>
            </w:r>
            <w:permStart w:id="25528314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9836171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55283141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Employees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9387171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77176725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77176725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Contractors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959921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80134000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80134000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Client </w:t>
            </w:r>
          </w:p>
          <w:p w14:paraId="358E0AB8" w14:textId="77777777" w:rsidR="00D44F0A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1312212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40763562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40763562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333204200" w:edGrp="everyone"/>
            <w:permEnd w:id="1333204200"/>
          </w:p>
          <w:p w14:paraId="3D22F6A3" w14:textId="04E10609" w:rsidR="00D44F0A" w:rsidRPr="00495F32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D44F0A" w:rsidRPr="00BA4D9F" w14:paraId="55A1EF78" w14:textId="77777777" w:rsidTr="00935C73">
        <w:trPr>
          <w:trHeight w:val="1247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801AED" w14:textId="18939B07" w:rsidR="00D44F0A" w:rsidRPr="00C9516A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_Ref130286765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46BAAB" w14:textId="77777777" w:rsidR="00D44F0A" w:rsidRPr="00495F32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95F32">
              <w:rPr>
                <w:rFonts w:ascii="Arial" w:hAnsi="Arial" w:cs="Arial"/>
                <w:sz w:val="19"/>
                <w:szCs w:val="19"/>
              </w:rPr>
              <w:t>Specify (</w:t>
            </w:r>
            <w:r w:rsidRPr="00495F32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95F32">
              <w:rPr>
                <w:rFonts w:ascii="Arial" w:hAnsi="Arial" w:cs="Arial"/>
                <w:sz w:val="19"/>
                <w:szCs w:val="19"/>
              </w:rPr>
              <w:t>) who was contacted for feedback:</w:t>
            </w:r>
          </w:p>
          <w:p w14:paraId="3874109B" w14:textId="77777777" w:rsidR="00D44F0A" w:rsidRPr="00495F32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3625918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89708349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89708349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External expert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434589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22220930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22220930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Accountant/Accounts Dept.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6233429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00078216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00078216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CEO/ Project manager </w:t>
            </w:r>
          </w:p>
          <w:p w14:paraId="57ADE605" w14:textId="77777777" w:rsidR="00D44F0A" w:rsidRPr="00495F32" w:rsidRDefault="00D44F0A" w:rsidP="00D44F0A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917077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3364196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3364196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Quality manager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7489619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29863686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29863686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Quality team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2888086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15965781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15965781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Project management team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9353583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04296328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04296328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Employees </w:t>
            </w:r>
          </w:p>
          <w:p w14:paraId="455E343E" w14:textId="77777777" w:rsidR="00D44F0A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5234704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64410560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64410560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Contractors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5626004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42626769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42626769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Client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2534267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02613877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02613877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248718895" w:edGrp="everyone"/>
            <w:permEnd w:id="248718895"/>
          </w:p>
          <w:p w14:paraId="6895CB37" w14:textId="551EE803" w:rsidR="00D44F0A" w:rsidRPr="00C9516A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D44F0A" w:rsidRPr="00BA4D9F" w14:paraId="2A9D4A5E" w14:textId="77777777" w:rsidTr="00935C73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6413F2C" w14:textId="633BE557" w:rsidR="00D44F0A" w:rsidRPr="00C9516A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_Ref130286887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C96356A" w14:textId="77777777" w:rsidR="00D44F0A" w:rsidRDefault="00D44F0A" w:rsidP="00D44F0A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changes made to project management techniques based on feedback:</w:t>
            </w:r>
          </w:p>
          <w:p w14:paraId="50215A98" w14:textId="4A0713FA" w:rsidR="00D44F0A" w:rsidRPr="00C9516A" w:rsidRDefault="00D44F0A" w:rsidP="00D44F0A">
            <w:pPr>
              <w:pStyle w:val="38PASBenchmark"/>
            </w:pPr>
            <w:permStart w:id="1451888048" w:edGrp="everyone"/>
            <w:permEnd w:id="1451888048"/>
          </w:p>
        </w:tc>
      </w:tr>
    </w:tbl>
    <w:p w14:paraId="333B5F02" w14:textId="4A8A7E6E" w:rsidR="001C130C" w:rsidRDefault="001C130C" w:rsidP="00AC0794"/>
    <w:p w14:paraId="3E211043" w14:textId="77777777" w:rsidR="001C130C" w:rsidRDefault="001C130C">
      <w:pPr>
        <w:jc w:val="left"/>
      </w:pPr>
      <w: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4"/>
        <w:gridCol w:w="7958"/>
      </w:tblGrid>
      <w:tr w:rsidR="001B28E5" w:rsidRPr="00BA4D9F" w14:paraId="4DF58365" w14:textId="77777777" w:rsidTr="00C9516A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7B88C92" w14:textId="07E4BA67" w:rsidR="001B28E5" w:rsidRPr="0011416F" w:rsidRDefault="001B28E5" w:rsidP="001B28E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lastRenderedPageBreak/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C9516A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>: OCCASION</w:t>
            </w:r>
            <w:r w:rsidR="00C9516A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2</w:t>
            </w:r>
          </w:p>
        </w:tc>
      </w:tr>
      <w:tr w:rsidR="003977D7" w:rsidRPr="00BA4D9F" w14:paraId="47CA8146" w14:textId="77777777" w:rsidTr="00350C8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1595FAAB" w14:textId="77777777" w:rsidR="003977D7" w:rsidRDefault="003977D7" w:rsidP="003977D7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20055463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55538811" w:edGrp="everyone"/>
                <w:r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755538811"/>
              </w:sdtContent>
            </w:sdt>
            <w:r w:rsidRPr="006C1A6C">
              <w:rPr>
                <w:rFonts w:ascii="Arial" w:hAnsi="Arial" w:cs="Arial"/>
                <w:szCs w:val="18"/>
              </w:rPr>
              <w:t xml:space="preserve"> </w:t>
            </w:r>
            <w:r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536794F6" w14:textId="35BE1DA8" w:rsidR="003977D7" w:rsidRDefault="003977D7" w:rsidP="003977D7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5654460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15904867" w:edGrp="everyone"/>
                <w:r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515904867"/>
              </w:sdtContent>
            </w:sdt>
            <w:r w:rsidRPr="006C1A6C">
              <w:rPr>
                <w:rFonts w:ascii="Arial" w:hAnsi="Arial" w:cs="Arial"/>
                <w:szCs w:val="18"/>
              </w:rPr>
              <w:t xml:space="preserve"> </w:t>
            </w:r>
            <w:r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>
              <w:rPr>
                <w:rFonts w:ascii="Arial" w:hAnsi="Arial" w:cs="Arial"/>
                <w:sz w:val="19"/>
                <w:szCs w:val="19"/>
              </w:rPr>
              <w:t>[</w:t>
            </w:r>
            <w:permStart w:id="186780568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3806699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67805689"/>
              </w:sdtContent>
            </w:sdt>
            <w:r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2549018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84270644" w:edGrp="everyone"/>
                <w:r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84270644"/>
              </w:sdtContent>
            </w:sdt>
            <w:r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3977D7" w:rsidRPr="00BA4D9F" w14:paraId="01376C10" w14:textId="77777777" w:rsidTr="001C130C">
        <w:trPr>
          <w:trHeight w:val="75"/>
        </w:trPr>
        <w:tc>
          <w:tcPr>
            <w:tcW w:w="11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CE4773" w14:textId="60553B14" w:rsidR="003977D7" w:rsidRPr="00BD2F22" w:rsidRDefault="003977D7" w:rsidP="003977D7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97EBA2" w14:textId="60E46A10" w:rsidR="003977D7" w:rsidRPr="00BD2F22" w:rsidRDefault="003977D7" w:rsidP="003977D7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3977D7" w:rsidRPr="00BA4D9F" w14:paraId="62CDF865" w14:textId="77777777" w:rsidTr="001C130C">
        <w:trPr>
          <w:trHeight w:val="1247"/>
        </w:trPr>
        <w:tc>
          <w:tcPr>
            <w:tcW w:w="111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395CDB" w14:textId="782F058B" w:rsidR="003977D7" w:rsidRPr="00C9516A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_Ref130283783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3D9EC2" w14:textId="77777777" w:rsidR="003977D7" w:rsidRPr="00495F32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95F32">
              <w:rPr>
                <w:rFonts w:ascii="Arial" w:hAnsi="Arial" w:cs="Arial"/>
                <w:sz w:val="19"/>
                <w:szCs w:val="19"/>
              </w:rPr>
              <w:t>Specify (</w:t>
            </w:r>
            <w:r w:rsidRPr="00495F32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95F32">
              <w:rPr>
                <w:rFonts w:ascii="Arial" w:hAnsi="Arial" w:cs="Arial"/>
                <w:sz w:val="19"/>
                <w:szCs w:val="19"/>
              </w:rPr>
              <w:t>) project deliverables identified:</w:t>
            </w:r>
          </w:p>
          <w:p w14:paraId="2A856DE4" w14:textId="77777777" w:rsidR="003977D7" w:rsidRPr="00495F32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8217765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28917324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28917324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Engineering report/s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306321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68728324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68728324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Product quality enhancement </w:t>
            </w:r>
            <w:permStart w:id="106182239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4506370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61822393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Proposal document/s </w:t>
            </w:r>
          </w:p>
          <w:p w14:paraId="6D26103F" w14:textId="77777777" w:rsidR="003977D7" w:rsidRPr="00495F32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1060027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88958602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88958602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Drawings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7524198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889576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889576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Design documents </w:t>
            </w:r>
            <w:permStart w:id="5230383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5406564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2303836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Plans </w:t>
            </w:r>
            <w:permStart w:id="2346506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3904537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3465063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Specifications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3365748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02344092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02344092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Site investigation report</w:t>
            </w:r>
          </w:p>
          <w:p w14:paraId="22A49706" w14:textId="77777777" w:rsidR="003977D7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0305505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6399941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6399941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Design review/s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34057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84386935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84386935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Progress reports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7403250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09237869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09237869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899835988" w:edGrp="everyone"/>
            <w:permEnd w:id="899835988"/>
          </w:p>
          <w:p w14:paraId="21AC1C7F" w14:textId="444F73EA" w:rsidR="003977D7" w:rsidRPr="002875AA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3977D7" w:rsidRPr="00BA4D9F" w14:paraId="489888C0" w14:textId="77777777" w:rsidTr="001C130C">
        <w:trPr>
          <w:trHeight w:val="907"/>
        </w:trPr>
        <w:tc>
          <w:tcPr>
            <w:tcW w:w="11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1358EE" w14:textId="3EF499A3" w:rsidR="003977D7" w:rsidRPr="00C9516A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_Ref130283783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84EB95" w14:textId="77777777" w:rsidR="003977D7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project objectives identified:</w:t>
            </w:r>
          </w:p>
          <w:p w14:paraId="4247691E" w14:textId="0AA40D66" w:rsidR="003977D7" w:rsidRPr="003977D7" w:rsidRDefault="003977D7" w:rsidP="003977D7">
            <w:pPr>
              <w:pStyle w:val="38PASBenchmark"/>
              <w:rPr>
                <w:vanish w:val="0"/>
                <w:color w:val="auto"/>
              </w:rPr>
            </w:pPr>
            <w:permStart w:id="352605326" w:edGrp="everyone"/>
            <w:permEnd w:id="352605326"/>
          </w:p>
        </w:tc>
      </w:tr>
      <w:tr w:rsidR="003977D7" w:rsidRPr="00BA4D9F" w14:paraId="3EB17215" w14:textId="77777777" w:rsidTr="001C130C">
        <w:trPr>
          <w:trHeight w:val="1247"/>
        </w:trPr>
        <w:tc>
          <w:tcPr>
            <w:tcW w:w="11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7A1B46" w14:textId="3EF9B2C4" w:rsidR="003977D7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_Ref130283783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4F78F0" w14:textId="5DB09B55" w:rsidR="003977D7" w:rsidRPr="00495F32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95F32">
              <w:rPr>
                <w:rFonts w:ascii="Arial" w:hAnsi="Arial" w:cs="Arial"/>
                <w:sz w:val="19"/>
                <w:szCs w:val="19"/>
              </w:rPr>
              <w:t>Specify (</w:t>
            </w:r>
            <w:r w:rsidRPr="00495F32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95F32">
              <w:rPr>
                <w:rFonts w:ascii="Arial" w:hAnsi="Arial" w:cs="Arial"/>
                <w:sz w:val="19"/>
                <w:szCs w:val="19"/>
              </w:rPr>
              <w:t>) project resources identified:</w:t>
            </w:r>
          </w:p>
          <w:p w14:paraId="04068B28" w14:textId="7041C15E" w:rsidR="003977D7" w:rsidRPr="00495F32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439449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3390010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3390010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Finances/Capital </w:t>
            </w:r>
            <w:permStart w:id="81566589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4678944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15665894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Timeframe including deadlines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7443694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67272177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67272177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Expertise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9328094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95651555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95651555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Human Resources </w:t>
            </w:r>
          </w:p>
          <w:p w14:paraId="71FCB548" w14:textId="77777777" w:rsidR="003977D7" w:rsidRPr="00495F32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20897227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74178306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74178306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Machinery/Equipment/Tools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8231857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48385855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48385855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Reporting and recording documents </w:t>
            </w:r>
          </w:p>
          <w:p w14:paraId="0B1D688F" w14:textId="77777777" w:rsidR="003977D7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709494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50582497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50582497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Policies and procedures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669883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47111636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47111636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351245044" w:edGrp="everyone"/>
            <w:permEnd w:id="1351245044"/>
          </w:p>
          <w:p w14:paraId="197528F8" w14:textId="02E8BAEB" w:rsidR="003977D7" w:rsidRPr="00495F32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3977D7" w:rsidRPr="00BA4D9F" w14:paraId="46529716" w14:textId="77777777" w:rsidTr="001C130C">
        <w:trPr>
          <w:trHeight w:val="1701"/>
        </w:trPr>
        <w:tc>
          <w:tcPr>
            <w:tcW w:w="11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BF26BE" w14:textId="1EC57757" w:rsidR="003977D7" w:rsidRPr="00C9516A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_Ref130284220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_Ref130284999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_Ref130284127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43BAD3" w14:textId="648EF583" w:rsidR="003977D7" w:rsidRPr="00495F32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95F32">
              <w:rPr>
                <w:rFonts w:ascii="Arial" w:hAnsi="Arial" w:cs="Arial"/>
                <w:sz w:val="19"/>
                <w:szCs w:val="19"/>
              </w:rPr>
              <w:t>Specify (</w:t>
            </w:r>
            <w:r w:rsidRPr="00495F32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95F32">
              <w:rPr>
                <w:rFonts w:ascii="Arial" w:hAnsi="Arial" w:cs="Arial"/>
                <w:sz w:val="19"/>
                <w:szCs w:val="19"/>
              </w:rPr>
              <w:t xml:space="preserve">) relevant personnel worked with when determining, </w:t>
            </w:r>
            <w:proofErr w:type="gramStart"/>
            <w:r w:rsidRPr="00495F32">
              <w:rPr>
                <w:rFonts w:ascii="Arial" w:hAnsi="Arial" w:cs="Arial"/>
                <w:sz w:val="19"/>
                <w:szCs w:val="19"/>
              </w:rPr>
              <w:t>developing</w:t>
            </w:r>
            <w:proofErr w:type="gramEnd"/>
            <w:r w:rsidRPr="00495F32">
              <w:rPr>
                <w:rFonts w:ascii="Arial" w:hAnsi="Arial" w:cs="Arial"/>
                <w:sz w:val="19"/>
                <w:szCs w:val="19"/>
              </w:rPr>
              <w:t xml:space="preserve"> and implementing risk-analysis methods, techniques, strategies, reporting and tools to be applied:</w:t>
            </w:r>
          </w:p>
          <w:p w14:paraId="04A724E6" w14:textId="77777777" w:rsidR="003977D7" w:rsidRPr="00495F32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8643556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78614674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978614674"/>
            <w:r w:rsidRPr="00495F32">
              <w:rPr>
                <w:rFonts w:ascii="Arial" w:hAnsi="Arial" w:cs="Arial"/>
                <w:sz w:val="19"/>
                <w:szCs w:val="19"/>
              </w:rPr>
              <w:t xml:space="preserve"> Expert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8403511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5232743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5232743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Accountant/Accounts Dept. </w:t>
            </w:r>
            <w:permStart w:id="78597876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2165848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85978766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CEO/ Project manager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4531721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58606301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58606301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Quality manager </w:t>
            </w:r>
          </w:p>
          <w:p w14:paraId="5EDA7286" w14:textId="77777777" w:rsidR="003977D7" w:rsidRPr="00495F32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4212498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09615580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09615580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Quality team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2205164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89847756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89847756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Project management team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1685246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98292841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98292841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Employees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5161273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302810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302810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Contractors </w:t>
            </w:r>
            <w:permStart w:id="209397001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5577676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93970015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Client </w:t>
            </w:r>
          </w:p>
          <w:p w14:paraId="485BB4DC" w14:textId="77777777" w:rsidR="003977D7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5740088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82939960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82939960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762799444" w:edGrp="everyone"/>
            <w:permEnd w:id="1762799444"/>
          </w:p>
          <w:p w14:paraId="4A3DF7A7" w14:textId="75CFF5C9" w:rsidR="003977D7" w:rsidRPr="00495F32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3977D7" w:rsidRPr="00BA4D9F" w14:paraId="07AF0D83" w14:textId="77777777" w:rsidTr="001C130C">
        <w:trPr>
          <w:trHeight w:val="1020"/>
        </w:trPr>
        <w:tc>
          <w:tcPr>
            <w:tcW w:w="11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5DF3C5" w14:textId="48B6CAAC" w:rsidR="003977D7" w:rsidRPr="00C9516A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_Ref130285463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FB0240" w14:textId="77777777" w:rsidR="003977D7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Pr="006F46F4">
              <w:rPr>
                <w:rFonts w:ascii="Arial" w:hAnsi="Arial" w:cs="Arial"/>
                <w:sz w:val="19"/>
                <w:szCs w:val="19"/>
              </w:rPr>
              <w:t>actual and potential risks monitored:</w:t>
            </w:r>
          </w:p>
          <w:p w14:paraId="1E5D9879" w14:textId="4FF5E0A8" w:rsidR="003977D7" w:rsidRPr="003977D7" w:rsidRDefault="003977D7" w:rsidP="003977D7">
            <w:pPr>
              <w:pStyle w:val="38PASBenchmark"/>
              <w:rPr>
                <w:vanish w:val="0"/>
                <w:color w:val="auto"/>
              </w:rPr>
            </w:pPr>
            <w:permStart w:id="2052933049" w:edGrp="everyone"/>
            <w:permEnd w:id="2052933049"/>
          </w:p>
        </w:tc>
      </w:tr>
      <w:tr w:rsidR="003977D7" w:rsidRPr="00BA4D9F" w14:paraId="0F766C79" w14:textId="77777777" w:rsidTr="00495F32">
        <w:trPr>
          <w:trHeight w:val="1425"/>
        </w:trPr>
        <w:tc>
          <w:tcPr>
            <w:tcW w:w="11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CC7236" w14:textId="2789F4C3" w:rsidR="003977D7" w:rsidRPr="00C9516A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_Ref130285585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883C02" w14:textId="77777777" w:rsidR="003977D7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Pr="006F46F4">
              <w:rPr>
                <w:rFonts w:ascii="Arial" w:hAnsi="Arial" w:cs="Arial"/>
                <w:sz w:val="19"/>
                <w:szCs w:val="19"/>
              </w:rPr>
              <w:t>opportunities and changing environment identified:</w:t>
            </w:r>
          </w:p>
          <w:p w14:paraId="34467EAC" w14:textId="2E2634BE" w:rsidR="003977D7" w:rsidRPr="003977D7" w:rsidRDefault="003977D7" w:rsidP="003977D7">
            <w:pPr>
              <w:pStyle w:val="38PASBenchmark"/>
              <w:rPr>
                <w:vanish w:val="0"/>
                <w:color w:val="auto"/>
              </w:rPr>
            </w:pPr>
            <w:permStart w:id="2137327212" w:edGrp="everyone"/>
            <w:permEnd w:id="2137327212"/>
          </w:p>
        </w:tc>
      </w:tr>
      <w:tr w:rsidR="003977D7" w:rsidRPr="00BA4D9F" w14:paraId="46A719AF" w14:textId="77777777" w:rsidTr="001C130C">
        <w:trPr>
          <w:trHeight w:val="1020"/>
        </w:trPr>
        <w:tc>
          <w:tcPr>
            <w:tcW w:w="11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75A47A" w14:textId="3CCD2447" w:rsidR="003977D7" w:rsidRPr="00C9516A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_Ref130285762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092A0D" w14:textId="77777777" w:rsidR="003977D7" w:rsidRPr="00495F32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95F32">
              <w:rPr>
                <w:rFonts w:ascii="Arial" w:hAnsi="Arial" w:cs="Arial"/>
                <w:sz w:val="19"/>
                <w:szCs w:val="19"/>
              </w:rPr>
              <w:t>Specify how project manager was advised of changing circumstances:</w:t>
            </w:r>
          </w:p>
          <w:p w14:paraId="16866B36" w14:textId="134A0F05" w:rsidR="003977D7" w:rsidRPr="00495F32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6050271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37792941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37792941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Face to face </w:t>
            </w:r>
            <w:permStart w:id="45773014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8217007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57730148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Documented report.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2428414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44026748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44026748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Memo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0017267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52533605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52533605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Email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81981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00181140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00181140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Text message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185365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1049280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1049280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Telephone </w:t>
            </w:r>
          </w:p>
          <w:p w14:paraId="063AD036" w14:textId="77777777" w:rsidR="003977D7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9315050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02574476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02574476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818825097" w:edGrp="everyone"/>
            <w:permEnd w:id="1818825097"/>
          </w:p>
          <w:p w14:paraId="3B33A0A8" w14:textId="3862B43E" w:rsidR="003977D7" w:rsidRPr="00495F32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3977D7" w:rsidRPr="00BA4D9F" w14:paraId="07251246" w14:textId="77777777" w:rsidTr="001C130C">
        <w:trPr>
          <w:trHeight w:val="1304"/>
        </w:trPr>
        <w:tc>
          <w:tcPr>
            <w:tcW w:w="11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912173" w14:textId="4D3F2675" w:rsidR="003977D7" w:rsidRPr="00C9516A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_Ref130285875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299ED9" w14:textId="04041B60" w:rsidR="003977D7" w:rsidRPr="00495F32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95F32">
              <w:rPr>
                <w:rFonts w:ascii="Arial" w:hAnsi="Arial" w:cs="Arial"/>
                <w:sz w:val="19"/>
                <w:szCs w:val="19"/>
              </w:rPr>
              <w:t>Specify (</w:t>
            </w:r>
            <w:r w:rsidRPr="00495F32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95F32">
              <w:rPr>
                <w:rFonts w:ascii="Arial" w:hAnsi="Arial" w:cs="Arial"/>
                <w:sz w:val="19"/>
                <w:szCs w:val="19"/>
              </w:rPr>
              <w:t>) relevant personnel worked with when applying corrective action on risks:</w:t>
            </w:r>
          </w:p>
          <w:p w14:paraId="1C2E38AA" w14:textId="77777777" w:rsidR="003977D7" w:rsidRPr="00495F32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5653909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87525505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87525505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Expert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5192014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69179191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969179191"/>
            <w:r w:rsidRPr="00495F32">
              <w:rPr>
                <w:rFonts w:ascii="Arial" w:hAnsi="Arial" w:cs="Arial"/>
                <w:sz w:val="19"/>
                <w:szCs w:val="19"/>
              </w:rPr>
              <w:t xml:space="preserve"> Accountant/Accounts Dept.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7295303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31034791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31034791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CEO/ Project manager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9962576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05967890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05967890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Quality manager </w:t>
            </w:r>
          </w:p>
          <w:p w14:paraId="400FD4BE" w14:textId="77777777" w:rsidR="003977D7" w:rsidRPr="00495F32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8611512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34253115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34253115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Quality team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3320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26713324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26713324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Project management team </w:t>
            </w:r>
            <w:permStart w:id="148649367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2854988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86493672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Employees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4848537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15617761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15617761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Contractors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900568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41698909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41698909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Client </w:t>
            </w:r>
          </w:p>
          <w:p w14:paraId="24D21C1F" w14:textId="77777777" w:rsidR="003977D7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029476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68066992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68066992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23735478" w:edGrp="everyone"/>
            <w:permEnd w:id="23735478"/>
          </w:p>
          <w:p w14:paraId="41BCE835" w14:textId="1EFD5824" w:rsidR="003977D7" w:rsidRPr="00495F32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3977D7" w:rsidRPr="00BA4D9F" w14:paraId="40D7592D" w14:textId="77777777" w:rsidTr="001C130C">
        <w:trPr>
          <w:trHeight w:val="1247"/>
        </w:trPr>
        <w:tc>
          <w:tcPr>
            <w:tcW w:w="11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7B0387" w14:textId="38B50BFD" w:rsidR="003977D7" w:rsidRPr="00C9516A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_Ref130286765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3434C1" w14:textId="278F4124" w:rsidR="003977D7" w:rsidRPr="00495F32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95F32">
              <w:rPr>
                <w:rFonts w:ascii="Arial" w:hAnsi="Arial" w:cs="Arial"/>
                <w:sz w:val="19"/>
                <w:szCs w:val="19"/>
              </w:rPr>
              <w:t>Specify (</w:t>
            </w:r>
            <w:r w:rsidRPr="00495F32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95F32">
              <w:rPr>
                <w:rFonts w:ascii="Arial" w:hAnsi="Arial" w:cs="Arial"/>
                <w:sz w:val="19"/>
                <w:szCs w:val="19"/>
              </w:rPr>
              <w:t>) who was contacted for feedback:</w:t>
            </w:r>
          </w:p>
          <w:p w14:paraId="55D882EA" w14:textId="77777777" w:rsidR="003977D7" w:rsidRPr="00495F32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8926501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92870112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92870112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External expert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0047410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31900596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31900596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Accountant/Accounts Dept.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1171211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112098714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12098714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CEO/ Project manager </w:t>
            </w:r>
          </w:p>
          <w:p w14:paraId="6E232AB0" w14:textId="77777777" w:rsidR="003977D7" w:rsidRPr="00495F32" w:rsidRDefault="003977D7" w:rsidP="003977D7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506193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22716525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22716525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Quality manager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7964115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64787957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64787957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Quality team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5009527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38115847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38115847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Project management team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1198004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46147515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46147515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Employees </w:t>
            </w:r>
          </w:p>
          <w:p w14:paraId="20C5045F" w14:textId="77777777" w:rsidR="003977D7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3282864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28838357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28838357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Contractors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6447790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35332833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35332833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Client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5257142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55178999" w:edGrp="everyone"/>
                <w:r w:rsidRPr="00495F3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55178999"/>
              </w:sdtContent>
            </w:sdt>
            <w:r w:rsidRPr="00495F32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736724077" w:edGrp="everyone"/>
            <w:permEnd w:id="1736724077"/>
          </w:p>
          <w:p w14:paraId="2F433865" w14:textId="04FBB447" w:rsidR="003977D7" w:rsidRPr="00495F32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3977D7" w:rsidRPr="00BA4D9F" w14:paraId="380BCFED" w14:textId="77777777" w:rsidTr="001C130C">
        <w:trPr>
          <w:trHeight w:val="1247"/>
        </w:trPr>
        <w:tc>
          <w:tcPr>
            <w:tcW w:w="11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BC038CF" w14:textId="727FB33B" w:rsidR="003977D7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_Ref130286887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D648BB4" w14:textId="77777777" w:rsidR="003977D7" w:rsidRDefault="003977D7" w:rsidP="003977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changes made to project management techniques based on feedback:</w:t>
            </w:r>
          </w:p>
          <w:p w14:paraId="785034F0" w14:textId="3B5EA004" w:rsidR="003977D7" w:rsidRPr="003977D7" w:rsidRDefault="003977D7" w:rsidP="003977D7">
            <w:pPr>
              <w:pStyle w:val="38PASBenchmark"/>
              <w:rPr>
                <w:vanish w:val="0"/>
                <w:color w:val="auto"/>
              </w:rPr>
            </w:pPr>
            <w:permStart w:id="997872760" w:edGrp="everyone"/>
            <w:permEnd w:id="997872760"/>
          </w:p>
        </w:tc>
      </w:tr>
    </w:tbl>
    <w:p w14:paraId="4FB885F7" w14:textId="6CC49D71" w:rsidR="00DB5E55" w:rsidRDefault="00C76B5E" w:rsidP="007A4C10">
      <w:pPr>
        <w:jc w:val="left"/>
        <w:rPr>
          <w:rFonts w:ascii="Arial" w:hAnsi="Arial" w:cs="Arial"/>
          <w:sz w:val="22"/>
          <w:szCs w:val="22"/>
        </w:rPr>
      </w:pPr>
      <w:r w:rsidRPr="007678DC">
        <w:rPr>
          <w:rFonts w:ascii="Arial" w:hAnsi="Arial" w:cs="Arial"/>
          <w:sz w:val="20"/>
        </w:rPr>
        <w:br w:type="page"/>
      </w:r>
    </w:p>
    <w:p w14:paraId="74F82739" w14:textId="06995985" w:rsidR="00FC083A" w:rsidRPr="00BF7956" w:rsidRDefault="00A36CF4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E5727">
            <w:rPr>
              <w:rFonts w:ascii="Arial Black" w:hAnsi="Arial Black"/>
            </w:rPr>
            <w:t>BSBPMG426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42A3C37B" w:rsidR="00FC083A" w:rsidRPr="00BF7956" w:rsidRDefault="000E5727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project risk management techniques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FC083A" w:rsidRPr="00683908" w14:paraId="3B5F7F9A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0F60CF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3A8A8F78" w14:textId="080FE76F" w:rsidR="00C9516A" w:rsidRDefault="00C9516A" w:rsidP="00C9516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must demonstrate the skills and ability to apply project risk management techniques during two (2)</w:t>
            </w:r>
            <w:r w:rsidRPr="00C9516A">
              <w:rPr>
                <w:rFonts w:cs="Arial"/>
                <w:sz w:val="20"/>
              </w:rPr>
              <w:t xml:space="preserve"> different projects</w:t>
            </w:r>
            <w:r>
              <w:rPr>
                <w:rFonts w:cs="Arial"/>
                <w:sz w:val="20"/>
              </w:rPr>
              <w:t xml:space="preserve"> including the following points</w:t>
            </w:r>
            <w:r w:rsidR="00FC083A" w:rsidRPr="00C9516A">
              <w:rPr>
                <w:rFonts w:cs="Arial"/>
                <w:sz w:val="20"/>
              </w:rPr>
              <w:t>.</w:t>
            </w:r>
            <w:r>
              <w:rPr>
                <w:rFonts w:cs="Arial"/>
                <w:sz w:val="20"/>
              </w:rPr>
              <w:t xml:space="preserve"> </w:t>
            </w:r>
            <w:r w:rsidRPr="000C638E">
              <w:rPr>
                <w:rFonts w:cs="Arial"/>
                <w:i/>
                <w:iCs/>
                <w:sz w:val="20"/>
              </w:rPr>
              <w:t>Documented evidence of all criteria must be presented</w:t>
            </w:r>
            <w:r>
              <w:rPr>
                <w:rFonts w:cs="Arial"/>
                <w:sz w:val="20"/>
              </w:rPr>
              <w:t xml:space="preserve"> (</w:t>
            </w:r>
            <w:r w:rsidRPr="00125D82">
              <w:rPr>
                <w:rFonts w:cs="Arial"/>
                <w:i/>
                <w:iCs/>
                <w:sz w:val="20"/>
              </w:rPr>
              <w:t>template</w:t>
            </w:r>
            <w:r w:rsidR="00087BA2">
              <w:rPr>
                <w:rFonts w:cs="Arial"/>
                <w:i/>
                <w:iCs/>
                <w:sz w:val="20"/>
              </w:rPr>
              <w:t>s</w:t>
            </w:r>
            <w:r w:rsidRPr="00125D82">
              <w:rPr>
                <w:rFonts w:cs="Arial"/>
                <w:i/>
                <w:iCs/>
                <w:sz w:val="20"/>
              </w:rPr>
              <w:t xml:space="preserve"> (HO</w:t>
            </w:r>
            <w:r>
              <w:rPr>
                <w:rFonts w:cs="Arial"/>
                <w:i/>
                <w:iCs/>
                <w:sz w:val="20"/>
              </w:rPr>
              <w:t>1</w:t>
            </w:r>
            <w:r w:rsidRPr="00125D82">
              <w:rPr>
                <w:rFonts w:cs="Arial"/>
                <w:i/>
                <w:iCs/>
                <w:sz w:val="20"/>
              </w:rPr>
              <w:t>) available for use</w:t>
            </w:r>
            <w:r>
              <w:rPr>
                <w:rFonts w:cs="Arial"/>
                <w:i/>
                <w:iCs/>
                <w:sz w:val="20"/>
              </w:rPr>
              <w:t xml:space="preserve"> if required</w:t>
            </w:r>
            <w:r>
              <w:rPr>
                <w:rFonts w:cs="Arial"/>
                <w:sz w:val="20"/>
              </w:rPr>
              <w:t>)</w:t>
            </w:r>
          </w:p>
          <w:p w14:paraId="2D20B550" w14:textId="51501CEA" w:rsidR="00FC083A" w:rsidRDefault="000C638E" w:rsidP="000C638E">
            <w:pPr>
              <w:pStyle w:val="ListParagraph"/>
              <w:numPr>
                <w:ilvl w:val="0"/>
                <w:numId w:val="36"/>
              </w:numPr>
              <w:jc w:val="left"/>
              <w:rPr>
                <w:rFonts w:cs="Arial"/>
                <w:sz w:val="20"/>
              </w:rPr>
            </w:pPr>
            <w:r w:rsidRPr="000C638E">
              <w:rPr>
                <w:rFonts w:cs="Arial"/>
                <w:sz w:val="20"/>
              </w:rPr>
              <w:t>Assist with risk analysis and planning</w:t>
            </w:r>
          </w:p>
          <w:p w14:paraId="09721B1F" w14:textId="4369A4BA" w:rsidR="000C638E" w:rsidRDefault="000C638E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Identify the project deliverables, </w:t>
            </w:r>
            <w:proofErr w:type="gramStart"/>
            <w:r>
              <w:rPr>
                <w:rFonts w:cs="Arial"/>
                <w:sz w:val="20"/>
              </w:rPr>
              <w:t>objectives</w:t>
            </w:r>
            <w:proofErr w:type="gramEnd"/>
            <w:r>
              <w:rPr>
                <w:rFonts w:cs="Arial"/>
                <w:sz w:val="20"/>
              </w:rPr>
              <w:t xml:space="preserve"> and resources</w:t>
            </w:r>
            <w:r w:rsidR="005049D5">
              <w:rPr>
                <w:rFonts w:cs="Arial"/>
                <w:sz w:val="20"/>
              </w:rPr>
              <w:t>.</w:t>
            </w:r>
          </w:p>
          <w:p w14:paraId="4C3CB2CC" w14:textId="7D769D61" w:rsidR="00886D02" w:rsidRDefault="00886D02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</w:t>
            </w:r>
            <w:r w:rsidRPr="00886D02">
              <w:rPr>
                <w:rFonts w:cs="Arial"/>
                <w:sz w:val="20"/>
              </w:rPr>
              <w:t>potential and actual risks of project</w:t>
            </w:r>
            <w:r w:rsidR="005049D5">
              <w:rPr>
                <w:rFonts w:cs="Arial"/>
                <w:sz w:val="20"/>
              </w:rPr>
              <w:t>.</w:t>
            </w:r>
          </w:p>
          <w:p w14:paraId="5BC936F7" w14:textId="65750A85" w:rsidR="00886D02" w:rsidRPr="00886D02" w:rsidRDefault="00886D02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i/>
                <w:iCs/>
                <w:sz w:val="20"/>
              </w:rPr>
            </w:pPr>
            <w:r>
              <w:rPr>
                <w:rFonts w:cs="Arial"/>
                <w:sz w:val="20"/>
              </w:rPr>
              <w:t>P</w:t>
            </w:r>
            <w:r w:rsidRPr="00886D02">
              <w:rPr>
                <w:rFonts w:cs="Arial"/>
                <w:sz w:val="20"/>
              </w:rPr>
              <w:t>rioritise potential and actual risks of project, and advise project manager</w:t>
            </w:r>
            <w:r>
              <w:rPr>
                <w:rFonts w:cs="Arial"/>
                <w:sz w:val="20"/>
              </w:rPr>
              <w:t xml:space="preserve"> </w:t>
            </w:r>
            <w:r w:rsidRPr="00886D02">
              <w:rPr>
                <w:rFonts w:cs="Arial"/>
                <w:i/>
                <w:iCs/>
                <w:sz w:val="20"/>
              </w:rPr>
              <w:t>(Project Risk Prioritisation Worksheet/Template</w:t>
            </w:r>
            <w:r>
              <w:rPr>
                <w:rFonts w:cs="Arial"/>
                <w:i/>
                <w:iCs/>
                <w:sz w:val="20"/>
              </w:rPr>
              <w:t xml:space="preserve"> available</w:t>
            </w:r>
            <w:r w:rsidRPr="00886D02">
              <w:rPr>
                <w:rFonts w:cs="Arial"/>
                <w:i/>
                <w:iCs/>
                <w:sz w:val="20"/>
              </w:rPr>
              <w:t>)</w:t>
            </w:r>
            <w:r w:rsidR="005049D5">
              <w:rPr>
                <w:rFonts w:cs="Arial"/>
                <w:i/>
                <w:iCs/>
                <w:sz w:val="20"/>
              </w:rPr>
              <w:t>.</w:t>
            </w:r>
          </w:p>
          <w:p w14:paraId="4A1B61E5" w14:textId="5ED7E56C" w:rsidR="00886D02" w:rsidRPr="00886D02" w:rsidRDefault="005049D5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Work with </w:t>
            </w:r>
            <w:r w:rsidR="00886D02" w:rsidRPr="00886D02">
              <w:rPr>
                <w:rFonts w:cs="Arial"/>
                <w:sz w:val="20"/>
              </w:rPr>
              <w:t>relevant personnel</w:t>
            </w:r>
            <w:r>
              <w:rPr>
                <w:rFonts w:cs="Arial"/>
                <w:sz w:val="20"/>
              </w:rPr>
              <w:t xml:space="preserve"> to determine</w:t>
            </w:r>
            <w:r w:rsidR="00886D02" w:rsidRPr="00886D02">
              <w:rPr>
                <w:rFonts w:cs="Arial"/>
                <w:sz w:val="20"/>
              </w:rPr>
              <w:t xml:space="preserve"> risk-analysis methods, </w:t>
            </w:r>
            <w:proofErr w:type="gramStart"/>
            <w:r w:rsidR="00886D02" w:rsidRPr="00886D02">
              <w:rPr>
                <w:rFonts w:cs="Arial"/>
                <w:sz w:val="20"/>
              </w:rPr>
              <w:t>techniques</w:t>
            </w:r>
            <w:proofErr w:type="gramEnd"/>
            <w:r w:rsidR="00886D02" w:rsidRPr="00886D02">
              <w:rPr>
                <w:rFonts w:cs="Arial"/>
                <w:sz w:val="20"/>
              </w:rPr>
              <w:t xml:space="preserve"> and tools</w:t>
            </w:r>
            <w:r>
              <w:rPr>
                <w:rFonts w:cs="Arial"/>
                <w:sz w:val="20"/>
              </w:rPr>
              <w:t xml:space="preserve"> to be applied.</w:t>
            </w:r>
          </w:p>
          <w:p w14:paraId="42DC737D" w14:textId="33C4DD2F" w:rsidR="00886D02" w:rsidRPr="00886D02" w:rsidRDefault="005049D5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 with relevant personnel when</w:t>
            </w:r>
            <w:r w:rsidR="00886D02" w:rsidRPr="00886D02">
              <w:rPr>
                <w:rFonts w:cs="Arial"/>
                <w:sz w:val="20"/>
              </w:rPr>
              <w:t xml:space="preserve"> developing risk management strategies, approaches and plans according to organisational policies and procedures</w:t>
            </w:r>
            <w:r>
              <w:rPr>
                <w:rFonts w:cs="Arial"/>
                <w:sz w:val="20"/>
              </w:rPr>
              <w:t xml:space="preserve"> </w:t>
            </w:r>
            <w:r w:rsidRPr="005049D5">
              <w:rPr>
                <w:rFonts w:cs="Arial"/>
                <w:i/>
                <w:iCs/>
                <w:sz w:val="20"/>
              </w:rPr>
              <w:t>(templates available)</w:t>
            </w:r>
            <w:r>
              <w:rPr>
                <w:rFonts w:cs="Arial"/>
                <w:i/>
                <w:iCs/>
                <w:sz w:val="20"/>
              </w:rPr>
              <w:t>.</w:t>
            </w:r>
          </w:p>
          <w:p w14:paraId="33F21FA6" w14:textId="68CCC42B" w:rsidR="00886D02" w:rsidRDefault="005049D5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 with relevant personnel</w:t>
            </w:r>
            <w:r w:rsidR="00886D02" w:rsidRPr="00886D02">
              <w:rPr>
                <w:rFonts w:cs="Arial"/>
                <w:sz w:val="20"/>
              </w:rPr>
              <w:t xml:space="preserve"> to develop and implement risk-reporting mechanisms</w:t>
            </w:r>
            <w:r>
              <w:rPr>
                <w:rFonts w:cs="Arial"/>
                <w:sz w:val="20"/>
              </w:rPr>
              <w:t>.</w:t>
            </w:r>
          </w:p>
          <w:p w14:paraId="128EA680" w14:textId="00124DBD" w:rsidR="005049D5" w:rsidRDefault="0091383D" w:rsidP="005049D5">
            <w:pPr>
              <w:pStyle w:val="ListParagraph"/>
              <w:numPr>
                <w:ilvl w:val="0"/>
                <w:numId w:val="36"/>
              </w:numPr>
              <w:jc w:val="left"/>
              <w:rPr>
                <w:rFonts w:cs="Arial"/>
                <w:sz w:val="20"/>
              </w:rPr>
            </w:pPr>
            <w:r w:rsidRPr="0091383D">
              <w:rPr>
                <w:rFonts w:cs="Arial"/>
                <w:sz w:val="20"/>
              </w:rPr>
              <w:t>Review risks and execute risk-control activities</w:t>
            </w:r>
          </w:p>
          <w:p w14:paraId="6D2EA320" w14:textId="49A74DF4" w:rsidR="0091383D" w:rsidRDefault="0091383D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sz w:val="20"/>
              </w:rPr>
            </w:pPr>
            <w:r w:rsidRPr="0091383D">
              <w:rPr>
                <w:rFonts w:cs="Arial"/>
                <w:sz w:val="20"/>
              </w:rPr>
              <w:t>Monitor actual and potential risks according to agreed project and risk management plans</w:t>
            </w:r>
            <w:r>
              <w:rPr>
                <w:rFonts w:cs="Arial"/>
                <w:sz w:val="20"/>
              </w:rPr>
              <w:t>.</w:t>
            </w:r>
          </w:p>
          <w:p w14:paraId="2E22F7F2" w14:textId="1BAD316F" w:rsidR="0091383D" w:rsidRDefault="0091383D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sz w:val="20"/>
              </w:rPr>
            </w:pPr>
            <w:r w:rsidRPr="0091383D">
              <w:rPr>
                <w:rFonts w:cs="Arial"/>
                <w:sz w:val="20"/>
              </w:rPr>
              <w:t>Identify opportunities and changing environment for project activities</w:t>
            </w:r>
            <w:r>
              <w:rPr>
                <w:rFonts w:cs="Arial"/>
                <w:sz w:val="20"/>
              </w:rPr>
              <w:t>.</w:t>
            </w:r>
          </w:p>
          <w:p w14:paraId="00C2EFA9" w14:textId="0CE60700" w:rsidR="0091383D" w:rsidRPr="0091383D" w:rsidRDefault="0091383D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</w:t>
            </w:r>
            <w:r w:rsidRPr="0091383D">
              <w:rPr>
                <w:rFonts w:cs="Arial"/>
                <w:sz w:val="20"/>
              </w:rPr>
              <w:t>dvise project manager of changing circumstances</w:t>
            </w:r>
            <w:r>
              <w:rPr>
                <w:rFonts w:cs="Arial"/>
                <w:sz w:val="20"/>
              </w:rPr>
              <w:t>.</w:t>
            </w:r>
            <w:r w:rsidR="00212B35" w:rsidRPr="005049D5">
              <w:rPr>
                <w:rFonts w:cs="Arial"/>
                <w:i/>
                <w:iCs/>
                <w:sz w:val="20"/>
              </w:rPr>
              <w:t xml:space="preserve"> (</w:t>
            </w:r>
            <w:proofErr w:type="gramStart"/>
            <w:r w:rsidR="00212B35" w:rsidRPr="005049D5">
              <w:rPr>
                <w:rFonts w:cs="Arial"/>
                <w:i/>
                <w:iCs/>
                <w:sz w:val="20"/>
              </w:rPr>
              <w:t>templates</w:t>
            </w:r>
            <w:proofErr w:type="gramEnd"/>
            <w:r w:rsidR="00212B35" w:rsidRPr="005049D5">
              <w:rPr>
                <w:rFonts w:cs="Arial"/>
                <w:i/>
                <w:iCs/>
                <w:sz w:val="20"/>
              </w:rPr>
              <w:t xml:space="preserve"> available)</w:t>
            </w:r>
            <w:r w:rsidR="00212B35">
              <w:rPr>
                <w:rFonts w:cs="Arial"/>
                <w:i/>
                <w:iCs/>
                <w:sz w:val="20"/>
              </w:rPr>
              <w:t>.</w:t>
            </w:r>
          </w:p>
          <w:p w14:paraId="634E3617" w14:textId="6227C85E" w:rsidR="0091383D" w:rsidRPr="0091383D" w:rsidRDefault="0091383D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sz w:val="20"/>
              </w:rPr>
            </w:pPr>
            <w:r w:rsidRPr="0091383D">
              <w:rPr>
                <w:rFonts w:cs="Arial"/>
                <w:sz w:val="20"/>
              </w:rPr>
              <w:t>Contribute to amending project and risk management plans and confirming plans reflect the changing environment</w:t>
            </w:r>
            <w:r>
              <w:rPr>
                <w:rFonts w:cs="Arial"/>
                <w:sz w:val="20"/>
              </w:rPr>
              <w:t>.</w:t>
            </w:r>
            <w:r w:rsidR="00212B35" w:rsidRPr="005049D5">
              <w:rPr>
                <w:rFonts w:cs="Arial"/>
                <w:i/>
                <w:iCs/>
                <w:sz w:val="20"/>
              </w:rPr>
              <w:t xml:space="preserve"> (</w:t>
            </w:r>
            <w:proofErr w:type="gramStart"/>
            <w:r w:rsidR="00212B35" w:rsidRPr="005049D5">
              <w:rPr>
                <w:rFonts w:cs="Arial"/>
                <w:i/>
                <w:iCs/>
                <w:sz w:val="20"/>
              </w:rPr>
              <w:t>templates</w:t>
            </w:r>
            <w:proofErr w:type="gramEnd"/>
            <w:r w:rsidR="00212B35" w:rsidRPr="005049D5">
              <w:rPr>
                <w:rFonts w:cs="Arial"/>
                <w:i/>
                <w:iCs/>
                <w:sz w:val="20"/>
              </w:rPr>
              <w:t xml:space="preserve"> available)</w:t>
            </w:r>
            <w:r w:rsidR="00212B35">
              <w:rPr>
                <w:rFonts w:cs="Arial"/>
                <w:i/>
                <w:iCs/>
                <w:sz w:val="20"/>
              </w:rPr>
              <w:t>.</w:t>
            </w:r>
          </w:p>
          <w:p w14:paraId="593D0368" w14:textId="591D0733" w:rsidR="0091383D" w:rsidRDefault="0091383D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sz w:val="20"/>
              </w:rPr>
            </w:pPr>
            <w:r w:rsidRPr="0091383D">
              <w:rPr>
                <w:rFonts w:cs="Arial"/>
                <w:sz w:val="20"/>
              </w:rPr>
              <w:t>Contribute to reporting opportunities for risk control</w:t>
            </w:r>
            <w:r>
              <w:rPr>
                <w:rFonts w:cs="Arial"/>
                <w:sz w:val="20"/>
              </w:rPr>
              <w:t>.</w:t>
            </w:r>
            <w:r w:rsidR="00212B35">
              <w:rPr>
                <w:rFonts w:cs="Arial"/>
                <w:sz w:val="20"/>
              </w:rPr>
              <w:t xml:space="preserve"> </w:t>
            </w:r>
            <w:r w:rsidR="00212B35" w:rsidRPr="005049D5">
              <w:rPr>
                <w:rFonts w:cs="Arial"/>
                <w:i/>
                <w:iCs/>
                <w:sz w:val="20"/>
              </w:rPr>
              <w:t>(</w:t>
            </w:r>
            <w:proofErr w:type="gramStart"/>
            <w:r w:rsidR="00212B35" w:rsidRPr="005049D5">
              <w:rPr>
                <w:rFonts w:cs="Arial"/>
                <w:i/>
                <w:iCs/>
                <w:sz w:val="20"/>
              </w:rPr>
              <w:t>templates</w:t>
            </w:r>
            <w:proofErr w:type="gramEnd"/>
            <w:r w:rsidR="00212B35" w:rsidRPr="005049D5">
              <w:rPr>
                <w:rFonts w:cs="Arial"/>
                <w:i/>
                <w:iCs/>
                <w:sz w:val="20"/>
              </w:rPr>
              <w:t xml:space="preserve"> available)</w:t>
            </w:r>
            <w:r w:rsidR="00212B35">
              <w:rPr>
                <w:rFonts w:cs="Arial"/>
                <w:i/>
                <w:iCs/>
                <w:sz w:val="20"/>
              </w:rPr>
              <w:t>.</w:t>
            </w:r>
          </w:p>
          <w:p w14:paraId="6610E97D" w14:textId="36E04920" w:rsidR="0091383D" w:rsidRPr="0091383D" w:rsidRDefault="0091383D" w:rsidP="0091383D">
            <w:pPr>
              <w:pStyle w:val="ListParagraph"/>
              <w:numPr>
                <w:ilvl w:val="0"/>
                <w:numId w:val="36"/>
              </w:numPr>
              <w:jc w:val="left"/>
              <w:rPr>
                <w:rFonts w:cs="Arial"/>
                <w:sz w:val="20"/>
              </w:rPr>
            </w:pPr>
            <w:r w:rsidRPr="0091383D">
              <w:rPr>
                <w:rFonts w:cs="Arial"/>
                <w:sz w:val="20"/>
              </w:rPr>
              <w:t>Develop contingency plan</w:t>
            </w:r>
          </w:p>
          <w:p w14:paraId="72C3170B" w14:textId="59CBD457" w:rsidR="0091383D" w:rsidRPr="0091383D" w:rsidRDefault="0091383D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Work with </w:t>
            </w:r>
            <w:r w:rsidRPr="00886D02">
              <w:rPr>
                <w:rFonts w:cs="Arial"/>
                <w:sz w:val="20"/>
              </w:rPr>
              <w:t>relevant personnel</w:t>
            </w:r>
            <w:r w:rsidRPr="0091383D">
              <w:rPr>
                <w:rFonts w:cs="Arial"/>
                <w:sz w:val="20"/>
              </w:rPr>
              <w:t xml:space="preserve"> to </w:t>
            </w:r>
            <w:r>
              <w:rPr>
                <w:rFonts w:cs="Arial"/>
                <w:sz w:val="20"/>
              </w:rPr>
              <w:t xml:space="preserve">apply </w:t>
            </w:r>
            <w:r w:rsidRPr="0091383D">
              <w:rPr>
                <w:rFonts w:cs="Arial"/>
                <w:sz w:val="20"/>
              </w:rPr>
              <w:t>corrective action on risks according to risk management plan and delegated authority</w:t>
            </w:r>
            <w:r>
              <w:rPr>
                <w:rFonts w:cs="Arial"/>
                <w:sz w:val="20"/>
              </w:rPr>
              <w:t>.</w:t>
            </w:r>
          </w:p>
          <w:p w14:paraId="4157E8EC" w14:textId="1F63A8EC" w:rsidR="0091383D" w:rsidRPr="0091383D" w:rsidRDefault="0091383D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sz w:val="20"/>
              </w:rPr>
            </w:pPr>
            <w:r w:rsidRPr="0091383D">
              <w:rPr>
                <w:rFonts w:cs="Arial"/>
                <w:sz w:val="20"/>
              </w:rPr>
              <w:t>Work with relevant personnel to review contingency plans on an ongoing basis</w:t>
            </w:r>
            <w:r>
              <w:rPr>
                <w:rFonts w:cs="Arial"/>
                <w:sz w:val="20"/>
              </w:rPr>
              <w:t>.</w:t>
            </w:r>
          </w:p>
          <w:p w14:paraId="6FC20036" w14:textId="6985202B" w:rsidR="0091383D" w:rsidRPr="0091383D" w:rsidRDefault="0091383D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sz w:val="20"/>
              </w:rPr>
            </w:pPr>
            <w:r w:rsidRPr="0091383D">
              <w:rPr>
                <w:rFonts w:cs="Arial"/>
                <w:sz w:val="20"/>
              </w:rPr>
              <w:t>Confirm tasks allocated to individuals and teams are agreed with supervisor before implementation</w:t>
            </w:r>
            <w:r>
              <w:rPr>
                <w:rFonts w:cs="Arial"/>
                <w:sz w:val="20"/>
              </w:rPr>
              <w:t>.</w:t>
            </w:r>
          </w:p>
          <w:p w14:paraId="556215C8" w14:textId="2549E23E" w:rsidR="0091383D" w:rsidRDefault="0091383D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</w:t>
            </w:r>
            <w:r w:rsidRPr="0091383D">
              <w:rPr>
                <w:rFonts w:cs="Arial"/>
                <w:sz w:val="20"/>
              </w:rPr>
              <w:t>pply and monitor risk-contingency measures</w:t>
            </w:r>
            <w:r>
              <w:rPr>
                <w:rFonts w:cs="Arial"/>
                <w:sz w:val="20"/>
              </w:rPr>
              <w:t>.</w:t>
            </w:r>
          </w:p>
          <w:p w14:paraId="1E79189A" w14:textId="54505921" w:rsidR="00FB027A" w:rsidRDefault="00FB027A" w:rsidP="00FB027A">
            <w:pPr>
              <w:pStyle w:val="ListParagraph"/>
              <w:numPr>
                <w:ilvl w:val="0"/>
                <w:numId w:val="36"/>
              </w:numPr>
              <w:jc w:val="left"/>
              <w:rPr>
                <w:rFonts w:cs="Arial"/>
                <w:sz w:val="20"/>
              </w:rPr>
            </w:pPr>
            <w:r w:rsidRPr="00FB027A">
              <w:rPr>
                <w:rFonts w:cs="Arial"/>
                <w:sz w:val="20"/>
              </w:rPr>
              <w:t>Contribute to assessing risk management outcomes</w:t>
            </w:r>
          </w:p>
          <w:p w14:paraId="7BCBEB0F" w14:textId="3053B65E" w:rsidR="00FB027A" w:rsidRPr="00FB027A" w:rsidRDefault="00FB027A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sz w:val="20"/>
              </w:rPr>
            </w:pPr>
            <w:r w:rsidRPr="00FB027A">
              <w:rPr>
                <w:rFonts w:cs="Arial"/>
                <w:sz w:val="20"/>
              </w:rPr>
              <w:t>Contribute to ongoing review of project outcomes and determine effectiveness of risk management activities</w:t>
            </w:r>
            <w:r>
              <w:rPr>
                <w:rFonts w:cs="Arial"/>
                <w:sz w:val="20"/>
              </w:rPr>
              <w:t>.</w:t>
            </w:r>
          </w:p>
          <w:p w14:paraId="59059BA7" w14:textId="1FF7BE9B" w:rsidR="00FB027A" w:rsidRPr="00FB027A" w:rsidRDefault="00FB027A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sz w:val="20"/>
              </w:rPr>
            </w:pPr>
            <w:r w:rsidRPr="00FB027A">
              <w:rPr>
                <w:rFonts w:cs="Arial"/>
                <w:sz w:val="20"/>
              </w:rPr>
              <w:t>Seek feedback and identify risk management issues</w:t>
            </w:r>
            <w:r>
              <w:rPr>
                <w:rFonts w:cs="Arial"/>
                <w:sz w:val="20"/>
              </w:rPr>
              <w:t>.</w:t>
            </w:r>
          </w:p>
          <w:p w14:paraId="47FABD3D" w14:textId="15377799" w:rsidR="00FB027A" w:rsidRPr="00FB027A" w:rsidRDefault="00FB027A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sz w:val="20"/>
              </w:rPr>
            </w:pPr>
            <w:r w:rsidRPr="00FB027A">
              <w:rPr>
                <w:rFonts w:cs="Arial"/>
                <w:sz w:val="20"/>
              </w:rPr>
              <w:t>Report risk management issues and responses to relevant stakeholders</w:t>
            </w:r>
            <w:r>
              <w:rPr>
                <w:rFonts w:cs="Arial"/>
                <w:sz w:val="20"/>
              </w:rPr>
              <w:t>.</w:t>
            </w:r>
          </w:p>
          <w:p w14:paraId="2978306A" w14:textId="20AAB6A2" w:rsidR="00FB027A" w:rsidRPr="00FB027A" w:rsidRDefault="00FB027A" w:rsidP="006E6E73">
            <w:pPr>
              <w:pStyle w:val="ListParagraph"/>
              <w:numPr>
                <w:ilvl w:val="1"/>
                <w:numId w:val="36"/>
              </w:numPr>
              <w:ind w:left="1171"/>
              <w:jc w:val="left"/>
              <w:rPr>
                <w:rFonts w:cs="Arial"/>
                <w:sz w:val="20"/>
              </w:rPr>
            </w:pPr>
            <w:r w:rsidRPr="00FB027A">
              <w:rPr>
                <w:rFonts w:cs="Arial"/>
                <w:sz w:val="20"/>
              </w:rPr>
              <w:t>Make changes to project management techniques based on feedback received</w:t>
            </w:r>
            <w:r>
              <w:rPr>
                <w:rFonts w:cs="Arial"/>
                <w:sz w:val="20"/>
              </w:rPr>
              <w:t>.</w:t>
            </w:r>
          </w:p>
          <w:p w14:paraId="5AD88611" w14:textId="77777777" w:rsidR="00FC083A" w:rsidRPr="0047390E" w:rsidRDefault="00FC083A" w:rsidP="00A80ACC">
            <w:pPr>
              <w:jc w:val="left"/>
              <w:rPr>
                <w:rFonts w:cs="Arial"/>
                <w:sz w:val="2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1E58027C" w:rsidR="00FC083A" w:rsidRPr="000861CC" w:rsidRDefault="00212B35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Workplace or supplied project risk management templates; Project and project team/s; relevant stakeholders; Risk management policies and procedures.</w:t>
            </w:r>
          </w:p>
        </w:tc>
      </w:tr>
    </w:tbl>
    <w:p w14:paraId="6778881E" w14:textId="71AEBE16" w:rsidR="00212B35" w:rsidRDefault="00212B35"/>
    <w:p w14:paraId="57BF3C04" w14:textId="77777777" w:rsidR="00212B35" w:rsidRDefault="00212B35">
      <w:pPr>
        <w:jc w:val="left"/>
      </w:pPr>
      <w:r>
        <w:br w:type="page"/>
      </w: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>Observer details</w:t>
            </w:r>
          </w:p>
        </w:tc>
      </w:tr>
      <w:tr w:rsidR="003977D7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698F5ECB" w:rsidR="003977D7" w:rsidRPr="00696855" w:rsidRDefault="003977D7" w:rsidP="003977D7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3977D7" w:rsidRPr="00DE6B06" w:rsidRDefault="003977D7" w:rsidP="003977D7">
            <w:pPr>
              <w:jc w:val="left"/>
              <w:rPr>
                <w:rFonts w:ascii="Arial" w:hAnsi="Arial" w:cs="Arial"/>
                <w:sz w:val="22"/>
              </w:rPr>
            </w:pPr>
            <w:permStart w:id="1485795170" w:edGrp="everyone"/>
            <w:permEnd w:id="1485795170"/>
          </w:p>
        </w:tc>
      </w:tr>
      <w:tr w:rsidR="003977D7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4582A376" w14:textId="77777777" w:rsidR="003977D7" w:rsidRDefault="003977D7" w:rsidP="003977D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3FC5C015" w:rsidR="003977D7" w:rsidRPr="00696855" w:rsidRDefault="003977D7" w:rsidP="003977D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3977D7" w:rsidRPr="00DE6B06" w:rsidRDefault="003977D7" w:rsidP="003977D7">
            <w:pPr>
              <w:jc w:val="left"/>
              <w:rPr>
                <w:rFonts w:ascii="Arial" w:hAnsi="Arial" w:cs="Arial"/>
                <w:sz w:val="22"/>
              </w:rPr>
            </w:pPr>
            <w:permStart w:id="667103602" w:edGrp="everyone"/>
            <w:permEnd w:id="667103602"/>
          </w:p>
        </w:tc>
      </w:tr>
      <w:tr w:rsidR="003977D7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1F0BC471" w:rsidR="003977D7" w:rsidRDefault="003977D7" w:rsidP="003977D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3977D7" w:rsidRPr="00DE6B06" w:rsidRDefault="003977D7" w:rsidP="003977D7">
            <w:pPr>
              <w:jc w:val="left"/>
              <w:rPr>
                <w:rFonts w:ascii="Arial" w:hAnsi="Arial" w:cs="Arial"/>
                <w:sz w:val="22"/>
              </w:rPr>
            </w:pPr>
            <w:permStart w:id="1199537502" w:edGrp="everyone"/>
            <w:permEnd w:id="1199537502"/>
          </w:p>
        </w:tc>
      </w:tr>
      <w:tr w:rsidR="003977D7" w:rsidRPr="00683908" w14:paraId="1BEE3403" w14:textId="77777777" w:rsidTr="002875AA">
        <w:trPr>
          <w:trHeight w:val="85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2B2BD950" w:rsidR="003977D7" w:rsidRPr="00696855" w:rsidRDefault="003977D7" w:rsidP="003977D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31421292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6A2022DE" w:rsidR="003977D7" w:rsidRPr="00DE6B06" w:rsidRDefault="003977D7" w:rsidP="003977D7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DE68A3E" wp14:editId="4052666F">
                      <wp:extent cx="3913549" cy="360000"/>
                      <wp:effectExtent l="0" t="0" r="0" b="2540"/>
                      <wp:docPr id="698657934" name="Picture 6986579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14212924" w:displacedByCustomXml="prev"/>
      </w:tr>
      <w:tr w:rsidR="003977D7" w:rsidRPr="00683908" w14:paraId="6BD19315" w14:textId="77777777" w:rsidTr="002875AA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427F5DF8" w:rsidR="003977D7" w:rsidRPr="00696855" w:rsidRDefault="003977D7" w:rsidP="003977D7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36522564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5702186D" w:rsidR="003977D7" w:rsidRPr="00DE6B06" w:rsidRDefault="003977D7" w:rsidP="003977D7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36522564"/>
          </w:p>
        </w:tc>
      </w:tr>
    </w:tbl>
    <w:p w14:paraId="521FB641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FC083A" w:rsidRPr="00683908" w14:paraId="387DBEB9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bookmarkStart w:id="26" w:name="_Hlk130292414"/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83908" w14:paraId="0169FC31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4B0A9680" w14:textId="77777777" w:rsidR="00FC083A" w:rsidRPr="00696855" w:rsidRDefault="00FC083A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03C776D" w14:textId="77777777" w:rsidR="00FC083A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5ABE8303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59B4F204" w14:textId="77777777" w:rsidR="00FC083A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0DB55AD3" w14:textId="77777777" w:rsidR="00FC083A" w:rsidRPr="00696855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2D2FD6F0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0F60CF" w:rsidRPr="000F60CF">
              <w:rPr>
                <w:rFonts w:cs="Arial"/>
                <w:b/>
                <w:sz w:val="20"/>
              </w:rPr>
              <w:t>Assist with risk analysis and planning</w:t>
            </w:r>
          </w:p>
        </w:tc>
      </w:tr>
      <w:tr w:rsidR="003977D7" w:rsidRPr="00696855" w14:paraId="65B19E1E" w14:textId="77777777" w:rsidTr="00700B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612EE37" w14:textId="2C562880" w:rsidR="003977D7" w:rsidRPr="00931795" w:rsidRDefault="003977D7" w:rsidP="003977D7">
            <w:pPr>
              <w:pStyle w:val="331PASListTask1"/>
            </w:pPr>
            <w:bookmarkStart w:id="27" w:name="_Ref130283783"/>
            <w:r w:rsidRPr="005C570D">
              <w:t xml:space="preserve">Identify the project deliverables, </w:t>
            </w:r>
            <w:proofErr w:type="gramStart"/>
            <w:r w:rsidRPr="005C570D">
              <w:t>objectives</w:t>
            </w:r>
            <w:proofErr w:type="gramEnd"/>
            <w:r w:rsidRPr="005C570D">
              <w:t xml:space="preserve"> and resources.</w:t>
            </w:r>
            <w:bookmarkEnd w:id="27"/>
          </w:p>
        </w:tc>
        <w:permStart w:id="1584673006" w:edGrp="everyone" w:displacedByCustomXml="next"/>
        <w:sdt>
          <w:sdtPr>
            <w:rPr>
              <w:rFonts w:cs="Arial"/>
              <w:sz w:val="36"/>
              <w:szCs w:val="36"/>
            </w:rPr>
            <w:id w:val="-1034411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F4993BD" w14:textId="5274F459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84673006" w:displacedByCustomXml="prev"/>
        <w:permStart w:id="1367152045" w:edGrp="everyone" w:displacedByCustomXml="next"/>
        <w:sdt>
          <w:sdtPr>
            <w:rPr>
              <w:rFonts w:cs="Arial"/>
              <w:sz w:val="36"/>
              <w:szCs w:val="36"/>
            </w:rPr>
            <w:id w:val="20768587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4B598BF" w14:textId="731EA6C0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67152045" w:displacedByCustomXml="prev"/>
      </w:tr>
      <w:tr w:rsidR="003977D7" w:rsidRPr="00696855" w14:paraId="3EBDCDF5" w14:textId="77777777" w:rsidTr="00700B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A0BD0B8" w14:textId="1376DF34" w:rsidR="003977D7" w:rsidRPr="00D0758A" w:rsidRDefault="003977D7" w:rsidP="003977D7">
            <w:pPr>
              <w:pStyle w:val="331PASListTask1"/>
              <w:rPr>
                <w:i/>
                <w:iCs/>
              </w:rPr>
            </w:pPr>
            <w:bookmarkStart w:id="28" w:name="_Ref130284127"/>
            <w:bookmarkStart w:id="29" w:name="_Ref130284989"/>
            <w:r w:rsidRPr="005C570D">
              <w:t>Determine potential and actual risks of project.</w:t>
            </w:r>
            <w:bookmarkEnd w:id="28"/>
            <w:r>
              <w:t xml:space="preserve"> </w:t>
            </w:r>
            <w:r w:rsidRPr="00D0758A">
              <w:rPr>
                <w:i/>
                <w:iCs/>
              </w:rPr>
              <w:t>(Project Risk Prioritisation Worksheet/Template available).</w:t>
            </w:r>
            <w:bookmarkEnd w:id="29"/>
          </w:p>
        </w:tc>
        <w:permStart w:id="82210272" w:edGrp="everyone" w:displacedByCustomXml="next"/>
        <w:sdt>
          <w:sdtPr>
            <w:rPr>
              <w:rFonts w:cs="Arial"/>
              <w:sz w:val="36"/>
              <w:szCs w:val="36"/>
            </w:rPr>
            <w:id w:val="-6775790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2530B4B" w14:textId="283DE6E9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2210272" w:displacedByCustomXml="prev"/>
        <w:permStart w:id="1623085170" w:edGrp="everyone" w:displacedByCustomXml="next"/>
        <w:sdt>
          <w:sdtPr>
            <w:rPr>
              <w:rFonts w:cs="Arial"/>
              <w:sz w:val="36"/>
              <w:szCs w:val="36"/>
            </w:rPr>
            <w:id w:val="-2035516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6E51E08" w14:textId="157A95F2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23085170" w:displacedByCustomXml="prev"/>
      </w:tr>
      <w:tr w:rsidR="003977D7" w:rsidRPr="00696855" w14:paraId="47BA266F" w14:textId="77777777" w:rsidTr="00700B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FB9A333" w14:textId="7620990E" w:rsidR="003977D7" w:rsidRPr="00931795" w:rsidRDefault="003977D7" w:rsidP="003977D7">
            <w:pPr>
              <w:pStyle w:val="331PASListTask1"/>
            </w:pPr>
            <w:bookmarkStart w:id="30" w:name="_Ref130284991"/>
            <w:r w:rsidRPr="005C570D">
              <w:t xml:space="preserve">Prioritise potential and actual risks of project, and advise project manager </w:t>
            </w:r>
            <w:r w:rsidRPr="005C570D">
              <w:rPr>
                <w:i/>
                <w:iCs/>
              </w:rPr>
              <w:t>(Project Risk Prioritisation Worksheet/Template available).</w:t>
            </w:r>
            <w:bookmarkEnd w:id="30"/>
          </w:p>
        </w:tc>
        <w:permStart w:id="764114742" w:edGrp="everyone" w:displacedByCustomXml="next"/>
        <w:sdt>
          <w:sdtPr>
            <w:rPr>
              <w:rFonts w:cs="Arial"/>
              <w:sz w:val="36"/>
              <w:szCs w:val="36"/>
            </w:rPr>
            <w:id w:val="-7444947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4FB6C28E" w14:textId="6C010AE4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64114742" w:displacedByCustomXml="prev"/>
        <w:permStart w:id="470053339" w:edGrp="everyone" w:displacedByCustomXml="next"/>
        <w:sdt>
          <w:sdtPr>
            <w:rPr>
              <w:rFonts w:cs="Arial"/>
              <w:sz w:val="36"/>
              <w:szCs w:val="36"/>
            </w:rPr>
            <w:id w:val="900633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152920F" w14:textId="09DB2F9E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70053339" w:displacedByCustomXml="prev"/>
      </w:tr>
      <w:tr w:rsidR="003977D7" w:rsidRPr="00696855" w14:paraId="6284A302" w14:textId="77777777" w:rsidTr="00700B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1CEA1FE" w14:textId="5B9CAEE3" w:rsidR="003977D7" w:rsidRPr="00931795" w:rsidRDefault="003977D7" w:rsidP="003977D7">
            <w:pPr>
              <w:pStyle w:val="331PASListTask1"/>
            </w:pPr>
            <w:bookmarkStart w:id="31" w:name="_Ref130284220"/>
            <w:r w:rsidRPr="005C570D">
              <w:t xml:space="preserve">Work with relevant personnel to determine risk-analysis methods, </w:t>
            </w:r>
            <w:proofErr w:type="gramStart"/>
            <w:r w:rsidRPr="005C570D">
              <w:t>techniques</w:t>
            </w:r>
            <w:proofErr w:type="gramEnd"/>
            <w:r w:rsidRPr="005C570D">
              <w:t xml:space="preserve"> and tools to be applied.</w:t>
            </w:r>
            <w:bookmarkEnd w:id="31"/>
          </w:p>
        </w:tc>
        <w:permStart w:id="1906247132" w:edGrp="everyone" w:displacedByCustomXml="next"/>
        <w:sdt>
          <w:sdtPr>
            <w:rPr>
              <w:rFonts w:cs="Arial"/>
              <w:sz w:val="36"/>
              <w:szCs w:val="36"/>
            </w:rPr>
            <w:id w:val="-32048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F294A15" w14:textId="40DB6100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06247132" w:displacedByCustomXml="prev"/>
        <w:permStart w:id="722303168" w:edGrp="everyone" w:displacedByCustomXml="next"/>
        <w:sdt>
          <w:sdtPr>
            <w:rPr>
              <w:rFonts w:cs="Arial"/>
              <w:sz w:val="36"/>
              <w:szCs w:val="36"/>
            </w:rPr>
            <w:id w:val="19040151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E0BB752" w14:textId="5548963D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22303168" w:displacedByCustomXml="prev"/>
      </w:tr>
      <w:tr w:rsidR="003977D7" w:rsidRPr="00696855" w14:paraId="6927A61F" w14:textId="77777777" w:rsidTr="00700B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56E808F" w14:textId="24EE2BFC" w:rsidR="003977D7" w:rsidRPr="00931795" w:rsidRDefault="003977D7" w:rsidP="003977D7">
            <w:pPr>
              <w:pStyle w:val="331PASListTask1"/>
            </w:pPr>
            <w:bookmarkStart w:id="32" w:name="_Ref130284997"/>
            <w:r w:rsidRPr="005C570D">
              <w:t xml:space="preserve">Work with relevant personnel when developing risk management strategies, approaches and plans according to organisational policies and procedures </w:t>
            </w:r>
            <w:r w:rsidRPr="005C570D">
              <w:rPr>
                <w:i/>
                <w:iCs/>
              </w:rPr>
              <w:t>(templates available).</w:t>
            </w:r>
            <w:bookmarkEnd w:id="32"/>
          </w:p>
        </w:tc>
        <w:permStart w:id="462503840" w:edGrp="everyone" w:displacedByCustomXml="next"/>
        <w:sdt>
          <w:sdtPr>
            <w:rPr>
              <w:rFonts w:cs="Arial"/>
              <w:sz w:val="36"/>
              <w:szCs w:val="36"/>
            </w:rPr>
            <w:id w:val="1984508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4B46B8F4" w14:textId="407D38A6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62503840" w:displacedByCustomXml="prev"/>
        <w:permStart w:id="1823106497" w:edGrp="everyone" w:displacedByCustomXml="next"/>
        <w:sdt>
          <w:sdtPr>
            <w:rPr>
              <w:rFonts w:cs="Arial"/>
              <w:sz w:val="36"/>
              <w:szCs w:val="36"/>
            </w:rPr>
            <w:id w:val="-11838186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3323BA9" w14:textId="75B4936A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23106497" w:displacedByCustomXml="prev"/>
      </w:tr>
      <w:tr w:rsidR="003977D7" w:rsidRPr="00696855" w14:paraId="0A851C92" w14:textId="77777777" w:rsidTr="00700B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7EBEB99" w14:textId="64C9D118" w:rsidR="003977D7" w:rsidRPr="005822BC" w:rsidRDefault="003977D7" w:rsidP="003977D7">
            <w:pPr>
              <w:pStyle w:val="331PASListTask1"/>
            </w:pPr>
            <w:bookmarkStart w:id="33" w:name="_Ref130285210"/>
            <w:r w:rsidRPr="005822BC">
              <w:t>Participate in a range of verbal exchanges using clear language and non-verbal features to provide relevant information</w:t>
            </w:r>
            <w:r>
              <w:t>.</w:t>
            </w:r>
            <w:bookmarkEnd w:id="33"/>
          </w:p>
        </w:tc>
        <w:permStart w:id="137897575" w:edGrp="everyone" w:displacedByCustomXml="next"/>
        <w:sdt>
          <w:sdtPr>
            <w:rPr>
              <w:rFonts w:cs="Arial"/>
              <w:sz w:val="36"/>
              <w:szCs w:val="36"/>
            </w:rPr>
            <w:id w:val="10384744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0B9F319" w14:textId="02B3D14D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7897575" w:displacedByCustomXml="prev"/>
        <w:permStart w:id="1448740389" w:edGrp="everyone" w:displacedByCustomXml="next"/>
        <w:sdt>
          <w:sdtPr>
            <w:rPr>
              <w:rFonts w:cs="Arial"/>
              <w:sz w:val="36"/>
              <w:szCs w:val="36"/>
            </w:rPr>
            <w:id w:val="14606847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8AFC77E" w14:textId="09067B68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48740389" w:displacedByCustomXml="prev"/>
      </w:tr>
      <w:tr w:rsidR="003977D7" w:rsidRPr="00696855" w14:paraId="55D8DE14" w14:textId="77777777" w:rsidTr="00700B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3FDF2CE" w14:textId="28794676" w:rsidR="003977D7" w:rsidRPr="005822BC" w:rsidRDefault="003977D7" w:rsidP="003977D7">
            <w:pPr>
              <w:pStyle w:val="331PASListTask1"/>
            </w:pPr>
            <w:bookmarkStart w:id="34" w:name="_Ref130285216"/>
            <w:r w:rsidRPr="005822BC">
              <w:t>Use active listening and questioning techniques to elicit views and opinions of others</w:t>
            </w:r>
            <w:r>
              <w:t>.</w:t>
            </w:r>
            <w:bookmarkEnd w:id="34"/>
          </w:p>
        </w:tc>
        <w:permStart w:id="2142066012" w:edGrp="everyone" w:displacedByCustomXml="next"/>
        <w:sdt>
          <w:sdtPr>
            <w:rPr>
              <w:rFonts w:cs="Arial"/>
              <w:sz w:val="36"/>
              <w:szCs w:val="36"/>
            </w:rPr>
            <w:id w:val="-18978111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0587EC8" w14:textId="72D84BB7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42066012" w:displacedByCustomXml="prev"/>
        <w:permStart w:id="1285768318" w:edGrp="everyone" w:displacedByCustomXml="next"/>
        <w:sdt>
          <w:sdtPr>
            <w:rPr>
              <w:rFonts w:cs="Arial"/>
              <w:sz w:val="36"/>
              <w:szCs w:val="36"/>
            </w:rPr>
            <w:id w:val="-13179551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E04B678" w14:textId="5E7CC824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85768318" w:displacedByCustomXml="prev"/>
      </w:tr>
      <w:tr w:rsidR="003977D7" w:rsidRPr="00696855" w14:paraId="2EF54375" w14:textId="77777777" w:rsidTr="00700B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292FA90" w14:textId="1F1999BE" w:rsidR="003977D7" w:rsidRPr="00931795" w:rsidRDefault="003977D7" w:rsidP="003977D7">
            <w:pPr>
              <w:pStyle w:val="331PASListTask1"/>
            </w:pPr>
            <w:bookmarkStart w:id="35" w:name="_Ref130284999"/>
            <w:bookmarkStart w:id="36" w:name="_Ref130291311"/>
            <w:r w:rsidRPr="005C570D">
              <w:t>Work with relevant personnel to develop and implement risk-reporting mechanisms</w:t>
            </w:r>
            <w:r>
              <w:t xml:space="preserve"> (</w:t>
            </w:r>
            <w:r w:rsidRPr="005822BC">
              <w:rPr>
                <w:i/>
                <w:iCs/>
              </w:rPr>
              <w:t>templates available</w:t>
            </w:r>
            <w:r>
              <w:rPr>
                <w:i/>
                <w:iCs/>
              </w:rPr>
              <w:t>)</w:t>
            </w:r>
            <w:bookmarkEnd w:id="35"/>
            <w:r>
              <w:rPr>
                <w:i/>
                <w:iCs/>
              </w:rPr>
              <w:t>.</w:t>
            </w:r>
            <w:bookmarkEnd w:id="36"/>
          </w:p>
        </w:tc>
        <w:permStart w:id="98059721" w:edGrp="everyone" w:displacedByCustomXml="next"/>
        <w:sdt>
          <w:sdtPr>
            <w:rPr>
              <w:rFonts w:cs="Arial"/>
              <w:sz w:val="36"/>
              <w:szCs w:val="36"/>
            </w:rPr>
            <w:id w:val="-5749769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BA30F86" w14:textId="597C3D33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8059721" w:displacedByCustomXml="prev"/>
        <w:permStart w:id="1902519877" w:edGrp="everyone" w:displacedByCustomXml="next"/>
        <w:sdt>
          <w:sdtPr>
            <w:rPr>
              <w:rFonts w:cs="Arial"/>
              <w:sz w:val="36"/>
              <w:szCs w:val="36"/>
            </w:rPr>
            <w:id w:val="-3996781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9975DC6" w14:textId="2A63C0F5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02519877" w:displacedByCustomXml="prev"/>
      </w:tr>
      <w:tr w:rsidR="003977D7" w:rsidRPr="00696855" w14:paraId="00EF28E5" w14:textId="77777777" w:rsidTr="00700B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181630F" w14:textId="6AD33C19" w:rsidR="003977D7" w:rsidRPr="005C570D" w:rsidRDefault="003977D7" w:rsidP="003977D7">
            <w:pPr>
              <w:pStyle w:val="331PASListTask1"/>
            </w:pPr>
            <w:bookmarkStart w:id="37" w:name="_Ref130286006"/>
            <w:r>
              <w:t xml:space="preserve">Take </w:t>
            </w:r>
            <w:r w:rsidRPr="005822BC">
              <w:t>responsibilit</w:t>
            </w:r>
            <w:r>
              <w:t>y</w:t>
            </w:r>
            <w:r w:rsidRPr="005822BC">
              <w:t xml:space="preserve"> of own role in terms of its contribution to broader goals of work environment</w:t>
            </w:r>
            <w:r>
              <w:t>.</w:t>
            </w:r>
            <w:bookmarkEnd w:id="37"/>
          </w:p>
        </w:tc>
        <w:permStart w:id="2053401703" w:edGrp="everyone" w:displacedByCustomXml="next"/>
        <w:sdt>
          <w:sdtPr>
            <w:rPr>
              <w:rFonts w:cs="Arial"/>
              <w:sz w:val="36"/>
              <w:szCs w:val="36"/>
            </w:rPr>
            <w:id w:val="4788035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BC1E8A6" w14:textId="10B5E9F6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53401703" w:displacedByCustomXml="prev"/>
        <w:permStart w:id="1681279970" w:edGrp="everyone" w:displacedByCustomXml="next"/>
        <w:sdt>
          <w:sdtPr>
            <w:rPr>
              <w:rFonts w:cs="Arial"/>
              <w:sz w:val="36"/>
              <w:szCs w:val="36"/>
            </w:rPr>
            <w:id w:val="-16129696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9071CF8" w14:textId="25EE9485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81279970" w:displacedByCustomXml="prev"/>
      </w:tr>
      <w:tr w:rsidR="003977D7" w:rsidRPr="00696855" w14:paraId="685C34AD" w14:textId="77777777" w:rsidTr="00700BB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3A8CFEC" w14:textId="2E298C21" w:rsidR="003977D7" w:rsidRDefault="003977D7" w:rsidP="003977D7">
            <w:pPr>
              <w:pStyle w:val="331PASListTask1"/>
            </w:pPr>
            <w:bookmarkStart w:id="38" w:name="_Ref130285378"/>
            <w:r>
              <w:t>Cooperate and collaborate well with others to achieve shared goals.</w:t>
            </w:r>
            <w:bookmarkEnd w:id="38"/>
          </w:p>
        </w:tc>
        <w:permStart w:id="1130131922" w:edGrp="everyone" w:displacedByCustomXml="next"/>
        <w:sdt>
          <w:sdtPr>
            <w:rPr>
              <w:rFonts w:cs="Arial"/>
              <w:sz w:val="36"/>
              <w:szCs w:val="36"/>
            </w:rPr>
            <w:id w:val="15389299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E3D48C7" w14:textId="63A4A1F2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30131922" w:displacedByCustomXml="prev"/>
        <w:permStart w:id="1806443437" w:edGrp="everyone" w:displacedByCustomXml="next"/>
        <w:sdt>
          <w:sdtPr>
            <w:rPr>
              <w:rFonts w:cs="Arial"/>
              <w:sz w:val="36"/>
              <w:szCs w:val="36"/>
            </w:rPr>
            <w:id w:val="-17191197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01DF567" w14:textId="7833400B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06443437" w:displacedByCustomXml="prev"/>
      </w:tr>
      <w:tr w:rsidR="00FC083A" w:rsidRPr="00696855" w14:paraId="6209610F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511F7B94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0F60CF" w:rsidRPr="000F60CF">
              <w:rPr>
                <w:rFonts w:cs="Arial"/>
                <w:b/>
                <w:sz w:val="20"/>
              </w:rPr>
              <w:t>Review risks and execute risk-control activities</w:t>
            </w:r>
          </w:p>
        </w:tc>
      </w:tr>
      <w:tr w:rsidR="003977D7" w:rsidRPr="00696855" w14:paraId="60E3723C" w14:textId="77777777" w:rsidTr="0095250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CDD5ED5" w14:textId="3D5C0074" w:rsidR="003977D7" w:rsidRPr="00931795" w:rsidRDefault="003977D7" w:rsidP="003977D7">
            <w:pPr>
              <w:pStyle w:val="332PASListTask1"/>
            </w:pPr>
            <w:bookmarkStart w:id="39" w:name="_Ref130285463"/>
            <w:r w:rsidRPr="00DA066B">
              <w:t>Monitor actual and potential risks according to agreed project and risk management plans.</w:t>
            </w:r>
            <w:bookmarkEnd w:id="39"/>
          </w:p>
        </w:tc>
        <w:permStart w:id="1653885115" w:edGrp="everyone" w:displacedByCustomXml="next"/>
        <w:sdt>
          <w:sdtPr>
            <w:rPr>
              <w:rFonts w:cs="Arial"/>
              <w:sz w:val="36"/>
              <w:szCs w:val="36"/>
            </w:rPr>
            <w:id w:val="-997188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38BD7CF" w14:textId="0B7FCFAF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53885115" w:displacedByCustomXml="prev"/>
        <w:permStart w:id="571951613" w:edGrp="everyone" w:displacedByCustomXml="next"/>
        <w:sdt>
          <w:sdtPr>
            <w:rPr>
              <w:rFonts w:cs="Arial"/>
              <w:sz w:val="36"/>
              <w:szCs w:val="36"/>
            </w:rPr>
            <w:id w:val="208461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6E31683" w14:textId="084F28D7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71951613" w:displacedByCustomXml="prev"/>
      </w:tr>
      <w:tr w:rsidR="003977D7" w:rsidRPr="00696855" w14:paraId="7854F013" w14:textId="77777777" w:rsidTr="0095250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0A24F0D" w14:textId="0D8A3205" w:rsidR="003977D7" w:rsidRPr="00931795" w:rsidRDefault="003977D7" w:rsidP="003977D7">
            <w:pPr>
              <w:pStyle w:val="332PASListTask1"/>
            </w:pPr>
            <w:bookmarkStart w:id="40" w:name="_Ref130285585"/>
            <w:r w:rsidRPr="00DA066B">
              <w:t>Identify opportunities and changing environment for project activities.</w:t>
            </w:r>
            <w:bookmarkEnd w:id="40"/>
          </w:p>
        </w:tc>
        <w:permStart w:id="584132814" w:edGrp="everyone" w:displacedByCustomXml="next"/>
        <w:sdt>
          <w:sdtPr>
            <w:rPr>
              <w:rFonts w:cs="Arial"/>
              <w:sz w:val="36"/>
              <w:szCs w:val="36"/>
            </w:rPr>
            <w:id w:val="-21036310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DBF64BD" w14:textId="5EDB45E4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84132814" w:displacedByCustomXml="prev"/>
        <w:permStart w:id="693449581" w:edGrp="everyone" w:displacedByCustomXml="next"/>
        <w:sdt>
          <w:sdtPr>
            <w:rPr>
              <w:rFonts w:cs="Arial"/>
              <w:sz w:val="36"/>
              <w:szCs w:val="36"/>
            </w:rPr>
            <w:id w:val="-1078139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2887748" w14:textId="68CC346F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93449581" w:displacedByCustomXml="prev"/>
      </w:tr>
      <w:tr w:rsidR="003977D7" w:rsidRPr="00696855" w14:paraId="5D2C70CC" w14:textId="77777777" w:rsidTr="0095250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D4A655F" w14:textId="09AD8F0F" w:rsidR="003977D7" w:rsidRPr="00931795" w:rsidRDefault="003977D7" w:rsidP="003977D7">
            <w:pPr>
              <w:pStyle w:val="332PASListTask1"/>
            </w:pPr>
            <w:bookmarkStart w:id="41" w:name="_Ref130285762"/>
            <w:r w:rsidRPr="00DA066B">
              <w:t>Advise project manager of changing circumstances.</w:t>
            </w:r>
            <w:r w:rsidRPr="00DA066B">
              <w:rPr>
                <w:i/>
                <w:iCs/>
              </w:rPr>
              <w:t xml:space="preserve"> (</w:t>
            </w:r>
            <w:proofErr w:type="gramStart"/>
            <w:r w:rsidRPr="00DA066B">
              <w:rPr>
                <w:i/>
                <w:iCs/>
              </w:rPr>
              <w:t>templates</w:t>
            </w:r>
            <w:proofErr w:type="gramEnd"/>
            <w:r w:rsidRPr="00DA066B">
              <w:rPr>
                <w:i/>
                <w:iCs/>
              </w:rPr>
              <w:t xml:space="preserve"> available).</w:t>
            </w:r>
            <w:bookmarkEnd w:id="41"/>
          </w:p>
        </w:tc>
        <w:permStart w:id="1510700235" w:edGrp="everyone" w:displacedByCustomXml="next"/>
        <w:sdt>
          <w:sdtPr>
            <w:rPr>
              <w:rFonts w:cs="Arial"/>
              <w:sz w:val="36"/>
              <w:szCs w:val="36"/>
            </w:rPr>
            <w:id w:val="975871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A1FBAD7" w14:textId="258BED87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10700235" w:displacedByCustomXml="prev"/>
        <w:permStart w:id="31525647" w:edGrp="everyone" w:displacedByCustomXml="next"/>
        <w:sdt>
          <w:sdtPr>
            <w:rPr>
              <w:rFonts w:cs="Arial"/>
              <w:sz w:val="36"/>
              <w:szCs w:val="36"/>
            </w:rPr>
            <w:id w:val="-1001804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E4F8EF7" w14:textId="30819792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1525647" w:displacedByCustomXml="prev"/>
      </w:tr>
      <w:tr w:rsidR="003977D7" w:rsidRPr="00696855" w14:paraId="5D1A950B" w14:textId="77777777" w:rsidTr="0095250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FBB39E7" w14:textId="6255F07D" w:rsidR="003977D7" w:rsidRPr="00931795" w:rsidRDefault="003977D7" w:rsidP="003977D7">
            <w:pPr>
              <w:pStyle w:val="332PASListTask1"/>
            </w:pPr>
            <w:bookmarkStart w:id="42" w:name="_Ref130291393"/>
            <w:r w:rsidRPr="00DA066B">
              <w:t>Contribute to amending project and risk management plans and confirming plans reflect the changing environment.</w:t>
            </w:r>
            <w:r w:rsidRPr="00DA066B">
              <w:rPr>
                <w:i/>
                <w:iCs/>
              </w:rPr>
              <w:t xml:space="preserve"> (</w:t>
            </w:r>
            <w:proofErr w:type="gramStart"/>
            <w:r w:rsidRPr="00DA066B">
              <w:rPr>
                <w:i/>
                <w:iCs/>
              </w:rPr>
              <w:t>templates</w:t>
            </w:r>
            <w:proofErr w:type="gramEnd"/>
            <w:r w:rsidRPr="00DA066B">
              <w:rPr>
                <w:i/>
                <w:iCs/>
              </w:rPr>
              <w:t xml:space="preserve"> available).</w:t>
            </w:r>
            <w:bookmarkEnd w:id="42"/>
          </w:p>
        </w:tc>
        <w:permStart w:id="1238320417" w:edGrp="everyone" w:displacedByCustomXml="next"/>
        <w:sdt>
          <w:sdtPr>
            <w:rPr>
              <w:rFonts w:cs="Arial"/>
              <w:sz w:val="36"/>
              <w:szCs w:val="36"/>
            </w:rPr>
            <w:id w:val="13899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CA93933" w14:textId="4539E592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38320417" w:displacedByCustomXml="prev"/>
        <w:permStart w:id="1994410608" w:edGrp="everyone" w:displacedByCustomXml="next"/>
        <w:sdt>
          <w:sdtPr>
            <w:rPr>
              <w:rFonts w:cs="Arial"/>
              <w:sz w:val="36"/>
              <w:szCs w:val="36"/>
            </w:rPr>
            <w:id w:val="-3145698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3040AAE" w14:textId="2F694761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94410608" w:displacedByCustomXml="prev"/>
      </w:tr>
      <w:tr w:rsidR="003977D7" w:rsidRPr="00696855" w14:paraId="04F4A0D6" w14:textId="77777777" w:rsidTr="0095250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FD4AD0C" w14:textId="15F7D48A" w:rsidR="003977D7" w:rsidRPr="00931795" w:rsidRDefault="003977D7" w:rsidP="003977D7">
            <w:pPr>
              <w:pStyle w:val="332PASListTask1"/>
            </w:pPr>
            <w:bookmarkStart w:id="43" w:name="_Ref130286084"/>
            <w:r w:rsidRPr="00DA066B">
              <w:t xml:space="preserve">Contribute to reporting opportunities for risk control. </w:t>
            </w:r>
            <w:r w:rsidRPr="00DA066B">
              <w:rPr>
                <w:i/>
                <w:iCs/>
              </w:rPr>
              <w:t>(</w:t>
            </w:r>
            <w:proofErr w:type="gramStart"/>
            <w:r w:rsidRPr="00DA066B">
              <w:rPr>
                <w:i/>
                <w:iCs/>
              </w:rPr>
              <w:t>templates</w:t>
            </w:r>
            <w:proofErr w:type="gramEnd"/>
            <w:r w:rsidRPr="00DA066B">
              <w:rPr>
                <w:i/>
                <w:iCs/>
              </w:rPr>
              <w:t xml:space="preserve"> available).</w:t>
            </w:r>
            <w:bookmarkEnd w:id="43"/>
          </w:p>
        </w:tc>
        <w:permStart w:id="1639456825" w:edGrp="everyone" w:displacedByCustomXml="next"/>
        <w:sdt>
          <w:sdtPr>
            <w:rPr>
              <w:rFonts w:cs="Arial"/>
              <w:sz w:val="36"/>
              <w:szCs w:val="36"/>
            </w:rPr>
            <w:id w:val="-13033053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CFF8E55" w14:textId="23FBFEB4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39456825" w:displacedByCustomXml="prev"/>
        <w:permStart w:id="1494054801" w:edGrp="everyone" w:displacedByCustomXml="next"/>
        <w:sdt>
          <w:sdtPr>
            <w:rPr>
              <w:rFonts w:cs="Arial"/>
              <w:sz w:val="36"/>
              <w:szCs w:val="36"/>
            </w:rPr>
            <w:id w:val="-3727769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3043F13" w14:textId="1F2C97AB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94054801" w:displacedByCustomXml="prev"/>
      </w:tr>
      <w:tr w:rsidR="003977D7" w:rsidRPr="00696855" w14:paraId="754DA42B" w14:textId="77777777" w:rsidTr="0095250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9B4EF0A" w14:textId="285D50D8" w:rsidR="003977D7" w:rsidRPr="00DA066B" w:rsidRDefault="003977D7" w:rsidP="003977D7">
            <w:pPr>
              <w:pStyle w:val="332PASListTask1"/>
            </w:pPr>
            <w:bookmarkStart w:id="44" w:name="_Ref130286261"/>
            <w:r>
              <w:t>S</w:t>
            </w:r>
            <w:r w:rsidRPr="00075D06">
              <w:t xml:space="preserve">equence and schedule required tasks and activities </w:t>
            </w:r>
            <w:r>
              <w:t>in an appropriate order.</w:t>
            </w:r>
            <w:bookmarkEnd w:id="44"/>
          </w:p>
        </w:tc>
        <w:permStart w:id="1415861752" w:edGrp="everyone" w:displacedByCustomXml="next"/>
        <w:sdt>
          <w:sdtPr>
            <w:rPr>
              <w:rFonts w:cs="Arial"/>
              <w:sz w:val="36"/>
              <w:szCs w:val="36"/>
            </w:rPr>
            <w:id w:val="7180992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3D43261A" w14:textId="40FC1CC9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15861752" w:displacedByCustomXml="prev"/>
        <w:permStart w:id="764178500" w:edGrp="everyone" w:displacedByCustomXml="next"/>
        <w:sdt>
          <w:sdtPr>
            <w:rPr>
              <w:rFonts w:cs="Arial"/>
              <w:sz w:val="36"/>
              <w:szCs w:val="36"/>
            </w:rPr>
            <w:id w:val="4282416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4199A9F" w14:textId="20B29C66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64178500" w:displacedByCustomXml="prev"/>
      </w:tr>
      <w:tr w:rsidR="003977D7" w:rsidRPr="00696855" w14:paraId="431D693C" w14:textId="77777777" w:rsidTr="0095250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155CFEC" w14:textId="7BB3DB4D" w:rsidR="003977D7" w:rsidRDefault="003977D7" w:rsidP="003977D7">
            <w:pPr>
              <w:pStyle w:val="332PASListTask1"/>
            </w:pPr>
            <w:bookmarkStart w:id="45" w:name="_Ref130286266"/>
            <w:r>
              <w:t>M</w:t>
            </w:r>
            <w:r w:rsidRPr="00075D06">
              <w:t>anages communication</w:t>
            </w:r>
            <w:r>
              <w:t xml:space="preserve"> with stakeholders according to agreed plan.</w:t>
            </w:r>
            <w:bookmarkEnd w:id="45"/>
          </w:p>
        </w:tc>
        <w:permStart w:id="196301986" w:edGrp="everyone" w:displacedByCustomXml="next"/>
        <w:sdt>
          <w:sdtPr>
            <w:rPr>
              <w:rFonts w:cs="Arial"/>
              <w:sz w:val="36"/>
              <w:szCs w:val="36"/>
            </w:rPr>
            <w:id w:val="11714421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4168075" w14:textId="78EBB973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6301986" w:displacedByCustomXml="prev"/>
        <w:permStart w:id="1110923651" w:edGrp="everyone" w:displacedByCustomXml="next"/>
        <w:sdt>
          <w:sdtPr>
            <w:rPr>
              <w:rFonts w:cs="Arial"/>
              <w:sz w:val="36"/>
              <w:szCs w:val="36"/>
            </w:rPr>
            <w:id w:val="-285672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E4AB562" w14:textId="72DB4DE6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0923651" w:displacedByCustomXml="prev"/>
      </w:tr>
      <w:tr w:rsidR="00FC083A" w:rsidRPr="00696855" w14:paraId="60958CD7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1AA31090" w:rsidR="00FC083A" w:rsidRPr="004E1BC5" w:rsidRDefault="00FC083A" w:rsidP="006E6E73">
            <w:pPr>
              <w:pageBreakBefore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lastRenderedPageBreak/>
              <w:t xml:space="preserve">3 </w:t>
            </w:r>
            <w:r w:rsidR="000F60CF" w:rsidRPr="000F60CF">
              <w:rPr>
                <w:rFonts w:cs="Arial"/>
                <w:b/>
                <w:sz w:val="20"/>
              </w:rPr>
              <w:t>Develop contingency plan</w:t>
            </w:r>
          </w:p>
        </w:tc>
      </w:tr>
      <w:tr w:rsidR="003977D7" w:rsidRPr="00696855" w14:paraId="688A7305" w14:textId="77777777" w:rsidTr="00F42B98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4490638" w14:textId="6E0254CF" w:rsidR="003977D7" w:rsidRPr="00931795" w:rsidRDefault="003977D7" w:rsidP="003977D7">
            <w:pPr>
              <w:pStyle w:val="333PASListTask1"/>
            </w:pPr>
            <w:bookmarkStart w:id="46" w:name="_Ref130285875"/>
            <w:r w:rsidRPr="009175F1">
              <w:t>Work with relevant personnel to apply corrective action on risks according to risk management plan and delegated authority.</w:t>
            </w:r>
            <w:bookmarkEnd w:id="46"/>
          </w:p>
        </w:tc>
        <w:permStart w:id="1850413769" w:edGrp="everyone" w:displacedByCustomXml="next"/>
        <w:sdt>
          <w:sdtPr>
            <w:rPr>
              <w:rFonts w:cs="Arial"/>
              <w:sz w:val="36"/>
              <w:szCs w:val="36"/>
            </w:rPr>
            <w:id w:val="-19709670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08084AF" w14:textId="787FCE49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50413769" w:displacedByCustomXml="prev"/>
        <w:permStart w:id="1292915081" w:edGrp="everyone" w:displacedByCustomXml="next"/>
        <w:sdt>
          <w:sdtPr>
            <w:rPr>
              <w:rFonts w:cs="Arial"/>
              <w:sz w:val="36"/>
              <w:szCs w:val="36"/>
            </w:rPr>
            <w:id w:val="12095419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D6F0E75" w14:textId="137AEE4B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92915081" w:displacedByCustomXml="prev"/>
      </w:tr>
      <w:tr w:rsidR="003977D7" w:rsidRPr="00696855" w14:paraId="76FD6B3C" w14:textId="77777777" w:rsidTr="00F42B98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BC3A359" w14:textId="4F513D1C" w:rsidR="003977D7" w:rsidRPr="009175F1" w:rsidRDefault="003977D7" w:rsidP="003977D7">
            <w:pPr>
              <w:pStyle w:val="333PASListTask1"/>
            </w:pPr>
            <w:bookmarkStart w:id="47" w:name="_Ref130291565"/>
            <w:r>
              <w:t>Apply</w:t>
            </w:r>
            <w:r w:rsidRPr="00D64C34">
              <w:t xml:space="preserve"> corrective action on risks according to risk management plan and delegated authority</w:t>
            </w:r>
            <w:r>
              <w:t>.</w:t>
            </w:r>
            <w:bookmarkEnd w:id="47"/>
          </w:p>
        </w:tc>
        <w:permStart w:id="1942163052" w:edGrp="everyone" w:displacedByCustomXml="next"/>
        <w:sdt>
          <w:sdtPr>
            <w:rPr>
              <w:rFonts w:cs="Arial"/>
              <w:sz w:val="36"/>
              <w:szCs w:val="36"/>
            </w:rPr>
            <w:id w:val="-12717697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B5E36B1" w14:textId="4576228D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42163052" w:displacedByCustomXml="prev"/>
        <w:permStart w:id="1848651337" w:edGrp="everyone" w:displacedByCustomXml="next"/>
        <w:sdt>
          <w:sdtPr>
            <w:rPr>
              <w:rFonts w:cs="Arial"/>
              <w:sz w:val="36"/>
              <w:szCs w:val="36"/>
            </w:rPr>
            <w:id w:val="-6014075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8650855" w14:textId="0461F46D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48651337" w:displacedByCustomXml="prev"/>
      </w:tr>
      <w:tr w:rsidR="003977D7" w:rsidRPr="00696855" w14:paraId="1E25BB6D" w14:textId="77777777" w:rsidTr="00F42B98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B02239A" w14:textId="53C36BB4" w:rsidR="003977D7" w:rsidRPr="009175F1" w:rsidRDefault="003977D7" w:rsidP="003977D7">
            <w:pPr>
              <w:pStyle w:val="333PASListTask1"/>
            </w:pPr>
            <w:bookmarkStart w:id="48" w:name="_Ref130285981"/>
            <w:r w:rsidRPr="005822BC">
              <w:t>Participate in a range of verbal exchanges using clear language and non-verbal features to provide relevant information</w:t>
            </w:r>
            <w:r>
              <w:t>.</w:t>
            </w:r>
            <w:bookmarkEnd w:id="48"/>
          </w:p>
        </w:tc>
        <w:permStart w:id="931557087" w:edGrp="everyone" w:displacedByCustomXml="next"/>
        <w:sdt>
          <w:sdtPr>
            <w:rPr>
              <w:rFonts w:cs="Arial"/>
              <w:sz w:val="36"/>
              <w:szCs w:val="36"/>
            </w:rPr>
            <w:id w:val="-10706444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C1C883C" w14:textId="4FB5393B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31557087" w:displacedByCustomXml="prev"/>
        <w:permStart w:id="938750279" w:edGrp="everyone" w:displacedByCustomXml="next"/>
        <w:sdt>
          <w:sdtPr>
            <w:rPr>
              <w:rFonts w:cs="Arial"/>
              <w:sz w:val="36"/>
              <w:szCs w:val="36"/>
            </w:rPr>
            <w:id w:val="20439450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DA355F8" w14:textId="549F3B7B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38750279" w:displacedByCustomXml="prev"/>
      </w:tr>
      <w:tr w:rsidR="003977D7" w:rsidRPr="00696855" w14:paraId="4A9B779A" w14:textId="77777777" w:rsidTr="00F42B98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9512204" w14:textId="0B07B229" w:rsidR="003977D7" w:rsidRPr="009175F1" w:rsidRDefault="003977D7" w:rsidP="003977D7">
            <w:pPr>
              <w:pStyle w:val="333PASListTask1"/>
            </w:pPr>
            <w:bookmarkStart w:id="49" w:name="_Ref130285991"/>
            <w:r w:rsidRPr="005822BC">
              <w:t>Use active listening and questioning techniques to elicit views and opinions of others</w:t>
            </w:r>
            <w:r>
              <w:t>.</w:t>
            </w:r>
            <w:bookmarkEnd w:id="49"/>
          </w:p>
        </w:tc>
        <w:permStart w:id="1201611666" w:edGrp="everyone" w:displacedByCustomXml="next"/>
        <w:sdt>
          <w:sdtPr>
            <w:rPr>
              <w:rFonts w:cs="Arial"/>
              <w:sz w:val="36"/>
              <w:szCs w:val="36"/>
            </w:rPr>
            <w:id w:val="-3228857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892E771" w14:textId="52061137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01611666" w:displacedByCustomXml="prev"/>
        <w:permStart w:id="1093146162" w:edGrp="everyone" w:displacedByCustomXml="next"/>
        <w:sdt>
          <w:sdtPr>
            <w:rPr>
              <w:rFonts w:cs="Arial"/>
              <w:sz w:val="36"/>
              <w:szCs w:val="36"/>
            </w:rPr>
            <w:id w:val="-809472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6C5BAC8" w14:textId="661356E4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93146162" w:displacedByCustomXml="prev"/>
      </w:tr>
      <w:tr w:rsidR="003977D7" w:rsidRPr="00696855" w14:paraId="50303B58" w14:textId="77777777" w:rsidTr="00F42B98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26B82D3" w14:textId="6A7C7FA9" w:rsidR="003977D7" w:rsidRPr="00931795" w:rsidRDefault="003977D7" w:rsidP="003977D7">
            <w:pPr>
              <w:pStyle w:val="333PASListTask1"/>
            </w:pPr>
            <w:bookmarkStart w:id="50" w:name="_Ref130291583"/>
            <w:r w:rsidRPr="009175F1">
              <w:t>Work with relevant personnel to review contingency plans on an ongoing basis.</w:t>
            </w:r>
            <w:bookmarkEnd w:id="50"/>
          </w:p>
        </w:tc>
        <w:permStart w:id="1079001236" w:edGrp="everyone" w:displacedByCustomXml="next"/>
        <w:sdt>
          <w:sdtPr>
            <w:rPr>
              <w:rFonts w:cs="Arial"/>
              <w:sz w:val="36"/>
              <w:szCs w:val="36"/>
            </w:rPr>
            <w:id w:val="-16841912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1186A3BC" w14:textId="0BF61096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79001236" w:displacedByCustomXml="prev"/>
        <w:permStart w:id="1792104699" w:edGrp="everyone" w:displacedByCustomXml="next"/>
        <w:sdt>
          <w:sdtPr>
            <w:rPr>
              <w:rFonts w:cs="Arial"/>
              <w:sz w:val="36"/>
              <w:szCs w:val="36"/>
            </w:rPr>
            <w:id w:val="5024071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54416EB" w14:textId="10B2D80F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92104699" w:displacedByCustomXml="prev"/>
      </w:tr>
      <w:tr w:rsidR="003977D7" w:rsidRPr="00696855" w14:paraId="3F7EF81F" w14:textId="77777777" w:rsidTr="00F42B98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561701D" w14:textId="453A56FA" w:rsidR="003977D7" w:rsidRPr="00931795" w:rsidRDefault="003977D7" w:rsidP="003977D7">
            <w:pPr>
              <w:pStyle w:val="333PASListTask1"/>
            </w:pPr>
            <w:bookmarkStart w:id="51" w:name="_Ref130291600"/>
            <w:r w:rsidRPr="009175F1">
              <w:t>Confirm tasks allocated to individuals and teams are agreed with supervisor before implementation.</w:t>
            </w:r>
            <w:bookmarkEnd w:id="51"/>
          </w:p>
        </w:tc>
        <w:permStart w:id="230118418" w:edGrp="everyone" w:displacedByCustomXml="next"/>
        <w:sdt>
          <w:sdtPr>
            <w:rPr>
              <w:rFonts w:cs="Arial"/>
              <w:sz w:val="36"/>
              <w:szCs w:val="36"/>
            </w:rPr>
            <w:id w:val="-2046455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6616FDDF" w14:textId="695361F3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30118418" w:displacedByCustomXml="prev"/>
        <w:permStart w:id="695166513" w:edGrp="everyone" w:displacedByCustomXml="next"/>
        <w:sdt>
          <w:sdtPr>
            <w:rPr>
              <w:rFonts w:cs="Arial"/>
              <w:sz w:val="36"/>
              <w:szCs w:val="36"/>
            </w:rPr>
            <w:id w:val="18821243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B163F16" w14:textId="4F6B7891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95166513" w:displacedByCustomXml="prev"/>
      </w:tr>
      <w:tr w:rsidR="003977D7" w:rsidRPr="00696855" w14:paraId="4A9C9C4E" w14:textId="77777777" w:rsidTr="00F42B98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501A1E5" w14:textId="6A2793D4" w:rsidR="003977D7" w:rsidRPr="00931795" w:rsidRDefault="003977D7" w:rsidP="003977D7">
            <w:pPr>
              <w:pStyle w:val="333PASListTask1"/>
            </w:pPr>
            <w:bookmarkStart w:id="52" w:name="_Ref130291606"/>
            <w:r w:rsidRPr="009175F1">
              <w:t>Apply and monitor risk-contingency measures.</w:t>
            </w:r>
            <w:bookmarkEnd w:id="52"/>
          </w:p>
        </w:tc>
        <w:permStart w:id="1067652068" w:edGrp="everyone" w:displacedByCustomXml="next"/>
        <w:sdt>
          <w:sdtPr>
            <w:rPr>
              <w:rFonts w:cs="Arial"/>
              <w:sz w:val="36"/>
              <w:szCs w:val="36"/>
            </w:rPr>
            <w:id w:val="21099238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AAC7F7F" w14:textId="1F3A8BA9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67652068" w:displacedByCustomXml="prev"/>
        <w:permStart w:id="952522538" w:edGrp="everyone" w:displacedByCustomXml="next"/>
        <w:sdt>
          <w:sdtPr>
            <w:rPr>
              <w:rFonts w:cs="Arial"/>
              <w:sz w:val="36"/>
              <w:szCs w:val="36"/>
            </w:rPr>
            <w:id w:val="-7721669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6A3F28B" w14:textId="3FFC1874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52522538" w:displacedByCustomXml="prev"/>
      </w:tr>
      <w:tr w:rsidR="00FC083A" w:rsidRPr="00696855" w14:paraId="5F76313C" w14:textId="77777777" w:rsidTr="00BE45C9">
        <w:trPr>
          <w:trHeight w:val="283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2A60D272" w14:textId="62DE76FC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4 </w:t>
            </w:r>
            <w:r w:rsidR="000F60CF" w:rsidRPr="000F60CF">
              <w:rPr>
                <w:rFonts w:cs="Arial"/>
                <w:b/>
                <w:sz w:val="20"/>
              </w:rPr>
              <w:t>Contribute to assessing risk management outcomes</w:t>
            </w:r>
          </w:p>
        </w:tc>
      </w:tr>
      <w:tr w:rsidR="003977D7" w:rsidRPr="00696855" w14:paraId="3C482F5B" w14:textId="77777777" w:rsidTr="0031099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44BB21F" w14:textId="621605E1" w:rsidR="003977D7" w:rsidRPr="00931795" w:rsidRDefault="003977D7" w:rsidP="003977D7">
            <w:pPr>
              <w:pStyle w:val="334PASListTask1"/>
            </w:pPr>
            <w:bookmarkStart w:id="53" w:name="_Ref130291613"/>
            <w:r w:rsidRPr="00CB0FA1">
              <w:t>Contribute to ongoing review of project outcomes</w:t>
            </w:r>
            <w:r>
              <w:t xml:space="preserve"> </w:t>
            </w:r>
            <w:r w:rsidRPr="002534FE">
              <w:rPr>
                <w:i/>
                <w:iCs/>
              </w:rPr>
              <w:t>(Risk Response Plan Template).</w:t>
            </w:r>
            <w:bookmarkEnd w:id="53"/>
          </w:p>
        </w:tc>
        <w:permStart w:id="310052790" w:edGrp="everyone" w:displacedByCustomXml="next"/>
        <w:sdt>
          <w:sdtPr>
            <w:rPr>
              <w:rFonts w:cs="Arial"/>
              <w:sz w:val="36"/>
              <w:szCs w:val="36"/>
            </w:rPr>
            <w:id w:val="5744784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6FD3B9B" w14:textId="19D9069C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10052790" w:displacedByCustomXml="prev"/>
        <w:permStart w:id="1143031884" w:edGrp="everyone" w:displacedByCustomXml="next"/>
        <w:sdt>
          <w:sdtPr>
            <w:rPr>
              <w:rFonts w:cs="Arial"/>
              <w:sz w:val="36"/>
              <w:szCs w:val="36"/>
            </w:rPr>
            <w:id w:val="11663694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BE49C2C" w14:textId="5946FD1E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43031884" w:displacedByCustomXml="prev"/>
      </w:tr>
      <w:tr w:rsidR="003977D7" w:rsidRPr="00696855" w14:paraId="60983F8A" w14:textId="77777777" w:rsidTr="0031099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78149BC" w14:textId="6E3EF821" w:rsidR="003977D7" w:rsidRPr="00CB0FA1" w:rsidRDefault="003977D7" w:rsidP="003977D7">
            <w:pPr>
              <w:pStyle w:val="334PASListTask1"/>
            </w:pPr>
            <w:bookmarkStart w:id="54" w:name="_Ref130291780"/>
            <w:r>
              <w:t>D</w:t>
            </w:r>
            <w:r w:rsidRPr="00CB0FA1">
              <w:t xml:space="preserve">etermine </w:t>
            </w:r>
            <w:r>
              <w:t xml:space="preserve">and document </w:t>
            </w:r>
            <w:r w:rsidRPr="00CB0FA1">
              <w:t>effectiveness of risk management activities</w:t>
            </w:r>
            <w:r w:rsidRPr="002534FE">
              <w:rPr>
                <w:i/>
                <w:iCs/>
              </w:rPr>
              <w:t xml:space="preserve"> (Risk Response Plan Template).</w:t>
            </w:r>
            <w:bookmarkEnd w:id="54"/>
          </w:p>
        </w:tc>
        <w:permStart w:id="921370754" w:edGrp="everyone" w:displacedByCustomXml="next"/>
        <w:sdt>
          <w:sdtPr>
            <w:rPr>
              <w:rFonts w:cs="Arial"/>
              <w:sz w:val="36"/>
              <w:szCs w:val="36"/>
            </w:rPr>
            <w:id w:val="18076554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5F66D8B" w14:textId="0BFD54AE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21370754" w:displacedByCustomXml="prev"/>
        <w:permStart w:id="1180786215" w:edGrp="everyone" w:displacedByCustomXml="next"/>
        <w:sdt>
          <w:sdtPr>
            <w:rPr>
              <w:rFonts w:cs="Arial"/>
              <w:sz w:val="36"/>
              <w:szCs w:val="36"/>
            </w:rPr>
            <w:id w:val="651335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9D52278" w14:textId="3B0C8C18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80786215" w:displacedByCustomXml="prev"/>
      </w:tr>
      <w:tr w:rsidR="003977D7" w:rsidRPr="00696855" w14:paraId="0C053336" w14:textId="77777777" w:rsidTr="0031099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3ED0276" w14:textId="1B60C718" w:rsidR="003977D7" w:rsidRPr="002534FE" w:rsidRDefault="003977D7" w:rsidP="003977D7">
            <w:pPr>
              <w:pStyle w:val="334PASListTask1"/>
              <w:rPr>
                <w:lang w:eastAsia="en-AU"/>
              </w:rPr>
            </w:pPr>
            <w:bookmarkStart w:id="55" w:name="_Ref130286765"/>
            <w:r w:rsidRPr="002534FE">
              <w:rPr>
                <w:lang w:eastAsia="en-AU"/>
              </w:rPr>
              <w:t>Seek feedback and identify risk management issues.</w:t>
            </w:r>
            <w:bookmarkEnd w:id="55"/>
          </w:p>
        </w:tc>
        <w:permStart w:id="66851900" w:edGrp="everyone" w:displacedByCustomXml="next"/>
        <w:sdt>
          <w:sdtPr>
            <w:rPr>
              <w:rFonts w:cs="Arial"/>
              <w:sz w:val="36"/>
              <w:szCs w:val="36"/>
            </w:rPr>
            <w:id w:val="558672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76844759" w14:textId="0A894C7E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6851900" w:displacedByCustomXml="prev"/>
        <w:permStart w:id="1961972984" w:edGrp="everyone" w:displacedByCustomXml="next"/>
        <w:sdt>
          <w:sdtPr>
            <w:rPr>
              <w:rFonts w:cs="Arial"/>
              <w:sz w:val="36"/>
              <w:szCs w:val="36"/>
            </w:rPr>
            <w:id w:val="-691149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BB22368" w14:textId="155E3310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61972984" w:displacedByCustomXml="prev"/>
      </w:tr>
      <w:tr w:rsidR="003977D7" w:rsidRPr="00696855" w14:paraId="5EDC45AC" w14:textId="77777777" w:rsidTr="0031099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DC297D6" w14:textId="53DA3131" w:rsidR="003977D7" w:rsidRDefault="003977D7" w:rsidP="003977D7">
            <w:pPr>
              <w:pStyle w:val="334PASListTask1"/>
              <w:rPr>
                <w:lang w:eastAsia="en-AU"/>
              </w:rPr>
            </w:pPr>
            <w:bookmarkStart w:id="56" w:name="_Ref130291639"/>
            <w:r>
              <w:rPr>
                <w:lang w:eastAsia="en-AU"/>
              </w:rPr>
              <w:t>Documents</w:t>
            </w:r>
            <w:r w:rsidRPr="002534FE">
              <w:rPr>
                <w:lang w:eastAsia="en-AU"/>
              </w:rPr>
              <w:t xml:space="preserve"> outcomes to identify opportunities for future improvement</w:t>
            </w:r>
            <w:r>
              <w:rPr>
                <w:lang w:eastAsia="en-AU"/>
              </w:rPr>
              <w:t xml:space="preserve"> (</w:t>
            </w:r>
            <w:r w:rsidRPr="000F3F04">
              <w:rPr>
                <w:i/>
                <w:iCs/>
                <w:lang w:eastAsia="en-AU"/>
              </w:rPr>
              <w:t>Lessons Learned Documentation Template</w:t>
            </w:r>
            <w:r>
              <w:rPr>
                <w:i/>
                <w:iCs/>
                <w:lang w:eastAsia="en-AU"/>
              </w:rPr>
              <w:t>).</w:t>
            </w:r>
            <w:bookmarkEnd w:id="56"/>
          </w:p>
        </w:tc>
        <w:permStart w:id="2047745372" w:edGrp="everyone" w:displacedByCustomXml="next"/>
        <w:sdt>
          <w:sdtPr>
            <w:rPr>
              <w:rFonts w:cs="Arial"/>
              <w:sz w:val="36"/>
              <w:szCs w:val="36"/>
            </w:rPr>
            <w:id w:val="-1601175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D47C34A" w14:textId="2F3E5524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47745372" w:displacedByCustomXml="prev"/>
        <w:permStart w:id="1204056106" w:edGrp="everyone" w:displacedByCustomXml="next"/>
        <w:sdt>
          <w:sdtPr>
            <w:rPr>
              <w:rFonts w:cs="Arial"/>
              <w:sz w:val="36"/>
              <w:szCs w:val="36"/>
            </w:rPr>
            <w:id w:val="-12801715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51B997E" w14:textId="60697079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04056106" w:displacedByCustomXml="prev"/>
      </w:tr>
      <w:tr w:rsidR="003977D7" w:rsidRPr="00696855" w14:paraId="21156EBF" w14:textId="77777777" w:rsidTr="0031099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B5C7248" w14:textId="5364F398" w:rsidR="003977D7" w:rsidRPr="00931795" w:rsidRDefault="003977D7" w:rsidP="003977D7">
            <w:pPr>
              <w:pStyle w:val="334PASListTask1"/>
            </w:pPr>
            <w:bookmarkStart w:id="57" w:name="_Ref130291642"/>
            <w:r w:rsidRPr="00CB0FA1">
              <w:t>Report risk management issues and responses to relevant stakeholders</w:t>
            </w:r>
            <w:r w:rsidRPr="002534FE">
              <w:rPr>
                <w:i/>
                <w:iCs/>
              </w:rPr>
              <w:t xml:space="preserve"> (Risk Response Plan Template).</w:t>
            </w:r>
            <w:bookmarkEnd w:id="57"/>
          </w:p>
        </w:tc>
        <w:permStart w:id="2039547710" w:edGrp="everyone" w:displacedByCustomXml="next"/>
        <w:sdt>
          <w:sdtPr>
            <w:rPr>
              <w:rFonts w:cs="Arial"/>
              <w:sz w:val="36"/>
              <w:szCs w:val="36"/>
            </w:rPr>
            <w:id w:val="178869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549929A5" w14:textId="13D1F54A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39547710" w:displacedByCustomXml="prev"/>
        <w:permStart w:id="537936397" w:edGrp="everyone" w:displacedByCustomXml="next"/>
        <w:sdt>
          <w:sdtPr>
            <w:rPr>
              <w:rFonts w:cs="Arial"/>
              <w:sz w:val="36"/>
              <w:szCs w:val="36"/>
            </w:rPr>
            <w:id w:val="-18774529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2DF7197" w14:textId="36E3E20E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37936397" w:displacedByCustomXml="prev"/>
      </w:tr>
      <w:tr w:rsidR="003977D7" w:rsidRPr="00696855" w14:paraId="2BE447BD" w14:textId="77777777" w:rsidTr="00310990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auto"/>
            </w:tcBorders>
          </w:tcPr>
          <w:p w14:paraId="2E8A84D2" w14:textId="6F8BA42C" w:rsidR="003977D7" w:rsidRPr="00931795" w:rsidRDefault="003977D7" w:rsidP="003977D7">
            <w:pPr>
              <w:pStyle w:val="334PASListTask1"/>
            </w:pPr>
            <w:bookmarkStart w:id="58" w:name="_Ref130286887"/>
            <w:r w:rsidRPr="00CB0FA1">
              <w:t>Make changes to project management techniques based on feedback received.</w:t>
            </w:r>
            <w:bookmarkEnd w:id="58"/>
          </w:p>
        </w:tc>
        <w:permStart w:id="1166541508" w:edGrp="everyone" w:displacedByCustomXml="next"/>
        <w:sdt>
          <w:sdtPr>
            <w:rPr>
              <w:rFonts w:cs="Arial"/>
              <w:sz w:val="36"/>
              <w:szCs w:val="36"/>
            </w:rPr>
            <w:id w:val="-2438789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14:paraId="131648E7" w14:textId="3DC3FCB9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66541508" w:displacedByCustomXml="prev"/>
        <w:permStart w:id="878408806" w:edGrp="everyone" w:displacedByCustomXml="next"/>
        <w:sdt>
          <w:sdtPr>
            <w:rPr>
              <w:rFonts w:cs="Arial"/>
              <w:sz w:val="36"/>
              <w:szCs w:val="36"/>
            </w:rPr>
            <w:id w:val="-1094240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auto"/>
                  <w:right w:val="single" w:sz="12" w:space="0" w:color="000000"/>
                </w:tcBorders>
                <w:vAlign w:val="center"/>
              </w:tcPr>
              <w:p w14:paraId="58F78CE0" w14:textId="361B438D" w:rsidR="003977D7" w:rsidRPr="004E1BC5" w:rsidRDefault="003977D7" w:rsidP="003977D7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78408806" w:displacedByCustomXml="prev"/>
      </w:tr>
      <w:bookmarkEnd w:id="26"/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3977D7" w:rsidRPr="00BA4D9F" w14:paraId="16CF129E" w14:textId="77777777" w:rsidTr="00D4367C">
        <w:tc>
          <w:tcPr>
            <w:tcW w:w="9072" w:type="dxa"/>
          </w:tcPr>
          <w:p w14:paraId="4E93CA92" w14:textId="77777777" w:rsidR="003977D7" w:rsidRPr="00BA4D9F" w:rsidRDefault="003977D7" w:rsidP="00D4367C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3977D7" w:rsidRPr="00F73091" w14:paraId="13F4AB84" w14:textId="77777777" w:rsidTr="003977D7">
        <w:trPr>
          <w:trHeight w:val="13181"/>
        </w:trPr>
        <w:tc>
          <w:tcPr>
            <w:tcW w:w="9072" w:type="dxa"/>
          </w:tcPr>
          <w:p w14:paraId="2109E721" w14:textId="77777777" w:rsidR="003977D7" w:rsidRPr="00F73091" w:rsidRDefault="003977D7" w:rsidP="00D4367C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716861955" w:edGrp="everyone"/>
            <w:permEnd w:id="716861955"/>
          </w:p>
        </w:tc>
      </w:tr>
    </w:tbl>
    <w:p w14:paraId="1200A142" w14:textId="77777777" w:rsidR="005227F4" w:rsidRPr="002875AA" w:rsidRDefault="005227F4" w:rsidP="00FB41CB">
      <w:pPr>
        <w:jc w:val="left"/>
        <w:rPr>
          <w:rFonts w:ascii="Arial" w:hAnsi="Arial" w:cs="Arial"/>
          <w:sz w:val="14"/>
          <w:szCs w:val="14"/>
        </w:rPr>
      </w:pPr>
    </w:p>
    <w:sectPr w:rsidR="005227F4" w:rsidRPr="002875AA" w:rsidSect="00FB41CB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78E21289" w:rsidR="006E5B7D" w:rsidRPr="00830749" w:rsidRDefault="00A36CF4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E5727">
          <w:rPr>
            <w:rFonts w:ascii="Arial" w:hAnsi="Arial" w:cs="Arial"/>
            <w:b/>
            <w:sz w:val="16"/>
            <w:szCs w:val="16"/>
          </w:rPr>
          <w:t>v1-0_10/03/2023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198AC594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0E5727"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E5727" w:rsidRPr="000E5727">
          <w:rPr>
            <w:rFonts w:ascii="Arial" w:hAnsi="Arial" w:cs="Arial"/>
            <w:b/>
            <w:sz w:val="16"/>
            <w:szCs w:val="16"/>
          </w:rPr>
          <w:t>v1-0_10/03/2023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36CF4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5E3825D1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E5727">
          <w:rPr>
            <w:rFonts w:ascii="Arial" w:hAnsi="Arial" w:cs="Arial"/>
            <w:b/>
            <w:sz w:val="16"/>
            <w:szCs w:val="16"/>
          </w:rPr>
          <w:t>v1-0_10/03/2023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36CF4">
          <w:rPr>
            <w:rFonts w:ascii="Arial" w:hAnsi="Arial" w:cs="Arial"/>
            <w:b/>
            <w:bCs/>
            <w:noProof/>
            <w:sz w:val="16"/>
            <w:szCs w:val="16"/>
          </w:rPr>
          <w:t>14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4152C7D3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E5727">
          <w:rPr>
            <w:rFonts w:ascii="Arial" w:hAnsi="Arial" w:cs="Arial"/>
            <w:b/>
            <w:sz w:val="16"/>
            <w:szCs w:val="16"/>
          </w:rPr>
          <w:t>v1-0_10/03/2023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A36CF4">
      <w:rPr>
        <w:rFonts w:ascii="Arial" w:hAnsi="Arial" w:cs="Arial"/>
        <w:b/>
        <w:noProof/>
        <w:sz w:val="16"/>
        <w:szCs w:val="16"/>
      </w:rPr>
      <w:t>8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409D" w14:textId="0414E6C5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E5727">
          <w:rPr>
            <w:rFonts w:ascii="Arial" w:hAnsi="Arial" w:cs="Arial"/>
            <w:b/>
            <w:sz w:val="16"/>
            <w:szCs w:val="16"/>
          </w:rPr>
          <w:t>BSBPMG426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E5727">
          <w:rPr>
            <w:rFonts w:ascii="Arial" w:hAnsi="Arial" w:cs="Arial"/>
            <w:b/>
            <w:sz w:val="16"/>
            <w:szCs w:val="16"/>
          </w:rPr>
          <w:t>Apply project risk management techniques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FCBC" w14:textId="5851B214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E5727" w:rsidRPr="000E5727">
          <w:rPr>
            <w:rFonts w:ascii="Arial" w:hAnsi="Arial" w:cs="Arial"/>
            <w:b/>
            <w:sz w:val="16"/>
            <w:szCs w:val="16"/>
          </w:rPr>
          <w:t>BSBPMG426</w:t>
        </w:r>
      </w:sdtContent>
    </w:sdt>
    <w:r w:rsidRPr="000E5727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E5727" w:rsidRPr="000E5727">
          <w:rPr>
            <w:rFonts w:ascii="Arial" w:hAnsi="Arial" w:cs="Arial"/>
            <w:b/>
            <w:sz w:val="16"/>
            <w:szCs w:val="16"/>
          </w:rPr>
          <w:t>Apply project risk management techniques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13A1" w14:textId="58D77FEA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E5727">
          <w:rPr>
            <w:rFonts w:ascii="Arial" w:hAnsi="Arial" w:cs="Arial"/>
            <w:b/>
            <w:sz w:val="16"/>
            <w:szCs w:val="16"/>
          </w:rPr>
          <w:t>BSBPMG426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E5727">
          <w:rPr>
            <w:rFonts w:ascii="Arial" w:hAnsi="Arial" w:cs="Arial"/>
            <w:b/>
            <w:sz w:val="16"/>
            <w:szCs w:val="16"/>
          </w:rPr>
          <w:t>Apply project risk management techniques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24C7C" w14:textId="77777777" w:rsidR="00FB41CB" w:rsidRDefault="00FB41CB" w:rsidP="00FB41C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51670027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BSBPMG426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9729838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project risk management techniques</w:t>
        </w:r>
      </w:sdtContent>
    </w:sdt>
  </w:p>
  <w:p w14:paraId="5ABCE7AB" w14:textId="77777777" w:rsidR="00FB41CB" w:rsidRPr="00830749" w:rsidRDefault="00FB41CB" w:rsidP="00FB41C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69FAB" w14:textId="77777777" w:rsidR="00FB41CB" w:rsidRDefault="00FB41CB" w:rsidP="00FB41C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1531136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BSBPMG426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3100925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project risk management techniques</w:t>
        </w:r>
      </w:sdtContent>
    </w:sdt>
  </w:p>
  <w:p w14:paraId="1D6834DF" w14:textId="77777777" w:rsidR="00FB41CB" w:rsidRDefault="00FB41CB" w:rsidP="00FB41C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8B3631"/>
    <w:multiLevelType w:val="hybridMultilevel"/>
    <w:tmpl w:val="34C6FC2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8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2AA53C69"/>
    <w:multiLevelType w:val="hybridMultilevel"/>
    <w:tmpl w:val="B31257E2"/>
    <w:lvl w:ilvl="0" w:tplc="E4E4BDB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1" w15:restartNumberingAfterBreak="0">
    <w:nsid w:val="324C54DD"/>
    <w:multiLevelType w:val="multilevel"/>
    <w:tmpl w:val="BF2438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772FBC"/>
    <w:multiLevelType w:val="singleLevel"/>
    <w:tmpl w:val="7A4C3D7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  <w:i w:val="0"/>
        <w:iCs w:val="0"/>
      </w:rPr>
    </w:lvl>
  </w:abstractNum>
  <w:abstractNum w:abstractNumId="15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3"/>
  </w:num>
  <w:num w:numId="2" w16cid:durableId="938607714">
    <w:abstractNumId w:val="19"/>
  </w:num>
  <w:num w:numId="3" w16cid:durableId="958145445">
    <w:abstractNumId w:val="10"/>
  </w:num>
  <w:num w:numId="4" w16cid:durableId="1196194321">
    <w:abstractNumId w:val="17"/>
  </w:num>
  <w:num w:numId="5" w16cid:durableId="1867134969">
    <w:abstractNumId w:val="16"/>
  </w:num>
  <w:num w:numId="6" w16cid:durableId="1025326758">
    <w:abstractNumId w:val="24"/>
  </w:num>
  <w:num w:numId="7" w16cid:durableId="1482577371">
    <w:abstractNumId w:val="4"/>
  </w:num>
  <w:num w:numId="8" w16cid:durableId="1085491312">
    <w:abstractNumId w:val="3"/>
  </w:num>
  <w:num w:numId="9" w16cid:durableId="1369525979">
    <w:abstractNumId w:val="15"/>
  </w:num>
  <w:num w:numId="10" w16cid:durableId="744459">
    <w:abstractNumId w:val="12"/>
  </w:num>
  <w:num w:numId="11" w16cid:durableId="255016049">
    <w:abstractNumId w:val="7"/>
  </w:num>
  <w:num w:numId="12" w16cid:durableId="926841987">
    <w:abstractNumId w:val="29"/>
  </w:num>
  <w:num w:numId="13" w16cid:durableId="1303079462">
    <w:abstractNumId w:val="22"/>
  </w:num>
  <w:num w:numId="14" w16cid:durableId="1959607258">
    <w:abstractNumId w:val="0"/>
  </w:num>
  <w:num w:numId="15" w16cid:durableId="788476904">
    <w:abstractNumId w:val="18"/>
  </w:num>
  <w:num w:numId="16" w16cid:durableId="738527274">
    <w:abstractNumId w:val="27"/>
  </w:num>
  <w:num w:numId="17" w16cid:durableId="347292598">
    <w:abstractNumId w:val="21"/>
  </w:num>
  <w:num w:numId="18" w16cid:durableId="775098443">
    <w:abstractNumId w:val="26"/>
  </w:num>
  <w:num w:numId="19" w16cid:durableId="246036738">
    <w:abstractNumId w:val="20"/>
  </w:num>
  <w:num w:numId="20" w16cid:durableId="849873304">
    <w:abstractNumId w:val="1"/>
  </w:num>
  <w:num w:numId="21" w16cid:durableId="1151870601">
    <w:abstractNumId w:val="28"/>
  </w:num>
  <w:num w:numId="22" w16cid:durableId="1397627776">
    <w:abstractNumId w:val="25"/>
  </w:num>
  <w:num w:numId="23" w16cid:durableId="1861820168">
    <w:abstractNumId w:val="8"/>
  </w:num>
  <w:num w:numId="24" w16cid:durableId="431824439">
    <w:abstractNumId w:val="6"/>
  </w:num>
  <w:num w:numId="25" w16cid:durableId="1970740571">
    <w:abstractNumId w:val="2"/>
  </w:num>
  <w:num w:numId="26" w16cid:durableId="260532433">
    <w:abstractNumId w:val="23"/>
  </w:num>
  <w:num w:numId="27" w16cid:durableId="519197551">
    <w:abstractNumId w:val="14"/>
  </w:num>
  <w:num w:numId="28" w16cid:durableId="35122459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6628094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750658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1648806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4834860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36297902">
    <w:abstractNumId w:val="4"/>
  </w:num>
  <w:num w:numId="34" w16cid:durableId="2049718194">
    <w:abstractNumId w:val="4"/>
  </w:num>
  <w:num w:numId="35" w16cid:durableId="1178083260">
    <w:abstractNumId w:val="9"/>
  </w:num>
  <w:num w:numId="36" w16cid:durableId="1885942934">
    <w:abstractNumId w:val="5"/>
  </w:num>
  <w:num w:numId="37" w16cid:durableId="1480027333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XIPk7cxlIAo//9fZk9N6xBnhlBjXdQM9CZXX8zMJv+SRM4eFEReqF9Xg5qbDxAzC5Romlu65B8hnaTwkmEO1WQ==" w:salt="VzJVn6Gyu6g3z4ZXvlGF/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13113"/>
    <w:rsid w:val="00020BB6"/>
    <w:rsid w:val="00024F65"/>
    <w:rsid w:val="00027B47"/>
    <w:rsid w:val="000327D3"/>
    <w:rsid w:val="00035243"/>
    <w:rsid w:val="00041FA8"/>
    <w:rsid w:val="0004368E"/>
    <w:rsid w:val="00043AB3"/>
    <w:rsid w:val="0004675B"/>
    <w:rsid w:val="00052041"/>
    <w:rsid w:val="000521E3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85ABC"/>
    <w:rsid w:val="00087BA2"/>
    <w:rsid w:val="00090D03"/>
    <w:rsid w:val="00091491"/>
    <w:rsid w:val="0009164E"/>
    <w:rsid w:val="000A2303"/>
    <w:rsid w:val="000A7B07"/>
    <w:rsid w:val="000B346C"/>
    <w:rsid w:val="000B53C0"/>
    <w:rsid w:val="000B7B64"/>
    <w:rsid w:val="000C1C2D"/>
    <w:rsid w:val="000C233D"/>
    <w:rsid w:val="000C4F46"/>
    <w:rsid w:val="000C5322"/>
    <w:rsid w:val="000C638E"/>
    <w:rsid w:val="000C6FB4"/>
    <w:rsid w:val="000C7FA2"/>
    <w:rsid w:val="000D68B3"/>
    <w:rsid w:val="000E310E"/>
    <w:rsid w:val="000E5727"/>
    <w:rsid w:val="000E680F"/>
    <w:rsid w:val="000F0FCA"/>
    <w:rsid w:val="000F3F04"/>
    <w:rsid w:val="000F60CF"/>
    <w:rsid w:val="000F6AFC"/>
    <w:rsid w:val="000F6B58"/>
    <w:rsid w:val="00101E97"/>
    <w:rsid w:val="00103A5E"/>
    <w:rsid w:val="00106585"/>
    <w:rsid w:val="0011218C"/>
    <w:rsid w:val="0011416F"/>
    <w:rsid w:val="001157AF"/>
    <w:rsid w:val="00116C30"/>
    <w:rsid w:val="0012562F"/>
    <w:rsid w:val="001266C6"/>
    <w:rsid w:val="00126C85"/>
    <w:rsid w:val="00132977"/>
    <w:rsid w:val="00133A08"/>
    <w:rsid w:val="00136E8C"/>
    <w:rsid w:val="00143ECD"/>
    <w:rsid w:val="00144A2D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779DB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B3541"/>
    <w:rsid w:val="001C0B34"/>
    <w:rsid w:val="001C130C"/>
    <w:rsid w:val="001C4084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2B35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34FE"/>
    <w:rsid w:val="00257541"/>
    <w:rsid w:val="0025778A"/>
    <w:rsid w:val="00265A8F"/>
    <w:rsid w:val="0026676B"/>
    <w:rsid w:val="00267C62"/>
    <w:rsid w:val="00271B12"/>
    <w:rsid w:val="0027392A"/>
    <w:rsid w:val="002762BF"/>
    <w:rsid w:val="002766DA"/>
    <w:rsid w:val="00281347"/>
    <w:rsid w:val="00281ED1"/>
    <w:rsid w:val="00282382"/>
    <w:rsid w:val="002824BE"/>
    <w:rsid w:val="00282828"/>
    <w:rsid w:val="002875AA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2594"/>
    <w:rsid w:val="003337CF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977D7"/>
    <w:rsid w:val="003B0094"/>
    <w:rsid w:val="003B0DC7"/>
    <w:rsid w:val="003B5C02"/>
    <w:rsid w:val="003C03C3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3873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95612"/>
    <w:rsid w:val="00495F32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49D5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0195"/>
    <w:rsid w:val="005539E1"/>
    <w:rsid w:val="00555130"/>
    <w:rsid w:val="00555943"/>
    <w:rsid w:val="00573C4A"/>
    <w:rsid w:val="0057509D"/>
    <w:rsid w:val="005822BC"/>
    <w:rsid w:val="00583840"/>
    <w:rsid w:val="00584F56"/>
    <w:rsid w:val="005868D2"/>
    <w:rsid w:val="005948F5"/>
    <w:rsid w:val="005A435B"/>
    <w:rsid w:val="005A54A8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414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A3B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E6E73"/>
    <w:rsid w:val="006F01CB"/>
    <w:rsid w:val="006F1570"/>
    <w:rsid w:val="006F1E14"/>
    <w:rsid w:val="006F46F4"/>
    <w:rsid w:val="006F5046"/>
    <w:rsid w:val="006F5707"/>
    <w:rsid w:val="006F7D66"/>
    <w:rsid w:val="00702F50"/>
    <w:rsid w:val="00703DE3"/>
    <w:rsid w:val="007045DB"/>
    <w:rsid w:val="007070CF"/>
    <w:rsid w:val="00707741"/>
    <w:rsid w:val="00707EB2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6C45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91658"/>
    <w:rsid w:val="007956AF"/>
    <w:rsid w:val="00795D87"/>
    <w:rsid w:val="007A1BB4"/>
    <w:rsid w:val="007A4C10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571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86D02"/>
    <w:rsid w:val="008A082C"/>
    <w:rsid w:val="008A257C"/>
    <w:rsid w:val="008A2F2D"/>
    <w:rsid w:val="008A3A99"/>
    <w:rsid w:val="008B22FC"/>
    <w:rsid w:val="008B39C9"/>
    <w:rsid w:val="008B3F35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383D"/>
    <w:rsid w:val="00914CA4"/>
    <w:rsid w:val="00917FD2"/>
    <w:rsid w:val="00921288"/>
    <w:rsid w:val="00925912"/>
    <w:rsid w:val="009304CA"/>
    <w:rsid w:val="0093060F"/>
    <w:rsid w:val="0093095D"/>
    <w:rsid w:val="00931795"/>
    <w:rsid w:val="009324BA"/>
    <w:rsid w:val="00935C73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19D1"/>
    <w:rsid w:val="009B2C5D"/>
    <w:rsid w:val="009B750D"/>
    <w:rsid w:val="009C22FD"/>
    <w:rsid w:val="009C7961"/>
    <w:rsid w:val="009D06DA"/>
    <w:rsid w:val="009D1E85"/>
    <w:rsid w:val="009E08FC"/>
    <w:rsid w:val="009E13A3"/>
    <w:rsid w:val="009E3CED"/>
    <w:rsid w:val="009E4376"/>
    <w:rsid w:val="009E7626"/>
    <w:rsid w:val="009E78AF"/>
    <w:rsid w:val="009F1B53"/>
    <w:rsid w:val="009F34EB"/>
    <w:rsid w:val="009F4393"/>
    <w:rsid w:val="00A05EC6"/>
    <w:rsid w:val="00A07F94"/>
    <w:rsid w:val="00A2147E"/>
    <w:rsid w:val="00A25B81"/>
    <w:rsid w:val="00A2624A"/>
    <w:rsid w:val="00A265D7"/>
    <w:rsid w:val="00A33567"/>
    <w:rsid w:val="00A34BA9"/>
    <w:rsid w:val="00A36B30"/>
    <w:rsid w:val="00A36CF4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04FD9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0DD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6C36"/>
    <w:rsid w:val="00B9778C"/>
    <w:rsid w:val="00BA235F"/>
    <w:rsid w:val="00BA45C3"/>
    <w:rsid w:val="00BA7D5F"/>
    <w:rsid w:val="00BB14F2"/>
    <w:rsid w:val="00BB3713"/>
    <w:rsid w:val="00BB4BA6"/>
    <w:rsid w:val="00BC7048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16A"/>
    <w:rsid w:val="00C95773"/>
    <w:rsid w:val="00C963C2"/>
    <w:rsid w:val="00C963E0"/>
    <w:rsid w:val="00C97C42"/>
    <w:rsid w:val="00CA0F42"/>
    <w:rsid w:val="00CA663F"/>
    <w:rsid w:val="00CA78C3"/>
    <w:rsid w:val="00CB7163"/>
    <w:rsid w:val="00CB7187"/>
    <w:rsid w:val="00CC2593"/>
    <w:rsid w:val="00CC3D35"/>
    <w:rsid w:val="00CC40C1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0758A"/>
    <w:rsid w:val="00D10C1C"/>
    <w:rsid w:val="00D12E1D"/>
    <w:rsid w:val="00D157D2"/>
    <w:rsid w:val="00D20EA7"/>
    <w:rsid w:val="00D238C2"/>
    <w:rsid w:val="00D25838"/>
    <w:rsid w:val="00D26665"/>
    <w:rsid w:val="00D315AB"/>
    <w:rsid w:val="00D323A9"/>
    <w:rsid w:val="00D342DF"/>
    <w:rsid w:val="00D402D1"/>
    <w:rsid w:val="00D41220"/>
    <w:rsid w:val="00D44406"/>
    <w:rsid w:val="00D445AA"/>
    <w:rsid w:val="00D448E3"/>
    <w:rsid w:val="00D44AC7"/>
    <w:rsid w:val="00D44F0A"/>
    <w:rsid w:val="00D51F14"/>
    <w:rsid w:val="00D521B0"/>
    <w:rsid w:val="00D52AE9"/>
    <w:rsid w:val="00D612CD"/>
    <w:rsid w:val="00D632CD"/>
    <w:rsid w:val="00D644BC"/>
    <w:rsid w:val="00D64C34"/>
    <w:rsid w:val="00D64CF4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4B6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3DA4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27998"/>
    <w:rsid w:val="00F30473"/>
    <w:rsid w:val="00F3545B"/>
    <w:rsid w:val="00F425D4"/>
    <w:rsid w:val="00F4286F"/>
    <w:rsid w:val="00F44B6C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01B6"/>
    <w:rsid w:val="00FB027A"/>
    <w:rsid w:val="00FB203E"/>
    <w:rsid w:val="00FB41CB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0DD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aliases w:val="List Paragraph1,Single bullet style,Bullets,Table numbering,Questions and numbered lists,List Paragraph 2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D315AB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D315AB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2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Numbering">
    <w:name w:val="Numbering"/>
    <w:basedOn w:val="ListParagraph"/>
    <w:link w:val="NumberingChar"/>
    <w:autoRedefine/>
    <w:qFormat/>
    <w:rsid w:val="009F4393"/>
    <w:pPr>
      <w:spacing w:after="120"/>
      <w:ind w:left="0"/>
      <w:contextualSpacing w:val="0"/>
    </w:pPr>
    <w:rPr>
      <w:rFonts w:ascii="Verdana" w:hAnsi="Verdana" w:cs="Arial"/>
      <w:b/>
      <w:bCs/>
      <w:sz w:val="20"/>
      <w:szCs w:val="22"/>
      <w:lang w:eastAsia="en-GB"/>
    </w:rPr>
  </w:style>
  <w:style w:type="character" w:customStyle="1" w:styleId="NumberingChar">
    <w:name w:val="Numbering Char"/>
    <w:basedOn w:val="DefaultParagraphFont"/>
    <w:link w:val="Numbering"/>
    <w:rsid w:val="009F4393"/>
    <w:rPr>
      <w:rFonts w:ascii="Verdana" w:hAnsi="Verdana" w:cs="Arial"/>
      <w:b/>
      <w:bCs/>
      <w:szCs w:val="22"/>
      <w:lang w:eastAsia="en-GB"/>
    </w:rPr>
  </w:style>
  <w:style w:type="character" w:customStyle="1" w:styleId="ListParagraphChar">
    <w:name w:val="List Paragraph Char"/>
    <w:aliases w:val="List Paragraph1 Char,Single bullet style Char,Bullets Char,Table numbering Char,Questions and numbered lists Char,List Paragraph 2 Char"/>
    <w:link w:val="ListParagraph"/>
    <w:uiPriority w:val="34"/>
    <w:qFormat/>
    <w:locked/>
    <w:rsid w:val="00144A2D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35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0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995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3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200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8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09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7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C133A103D840BE9A63C184ADA5F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8676C5-9D3C-4802-9B19-C348D646BBA2}"/>
      </w:docPartPr>
      <w:docPartBody>
        <w:p w:rsidR="0070767E" w:rsidRDefault="0070767E" w:rsidP="0070767E">
          <w:pPr>
            <w:pStyle w:val="B0C133A103D840BE9A63C184ADA5FD5E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E0E3016D83A445F9E06D54E1432D5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8588D1-2DDA-4F3F-9253-D9B6023D2B60}"/>
      </w:docPartPr>
      <w:docPartBody>
        <w:p w:rsidR="0070767E" w:rsidRDefault="0070767E" w:rsidP="0070767E">
          <w:pPr>
            <w:pStyle w:val="CE0E3016D83A445F9E06D54E1432D535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D3C89AD31F74B20B88A3552657521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76FC9D-B3DF-444E-B061-F21A3FCF81C5}"/>
      </w:docPartPr>
      <w:docPartBody>
        <w:p w:rsidR="0070767E" w:rsidRDefault="0070767E" w:rsidP="0070767E">
          <w:pPr>
            <w:pStyle w:val="DD3C89AD31F74B20B88A355265752119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21CC7DE9D5AB4C6088BCDCAF6D851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99AA8-DD6B-4706-9BF3-06BE25C50414}"/>
      </w:docPartPr>
      <w:docPartBody>
        <w:p w:rsidR="0070767E" w:rsidRDefault="0070767E" w:rsidP="0070767E">
          <w:pPr>
            <w:pStyle w:val="21CC7DE9D5AB4C6088BCDCAF6D851E14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1571"/>
    <w:rsid w:val="00152532"/>
    <w:rsid w:val="00155DCA"/>
    <w:rsid w:val="00181DB6"/>
    <w:rsid w:val="001E4222"/>
    <w:rsid w:val="001F1FE5"/>
    <w:rsid w:val="001F2D33"/>
    <w:rsid w:val="00216485"/>
    <w:rsid w:val="00217293"/>
    <w:rsid w:val="00247826"/>
    <w:rsid w:val="0026412C"/>
    <w:rsid w:val="002A67A7"/>
    <w:rsid w:val="003D7AF8"/>
    <w:rsid w:val="004F52E1"/>
    <w:rsid w:val="00530616"/>
    <w:rsid w:val="005D3BC9"/>
    <w:rsid w:val="006206DC"/>
    <w:rsid w:val="00645E48"/>
    <w:rsid w:val="00654A91"/>
    <w:rsid w:val="006A5ED9"/>
    <w:rsid w:val="0070767E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0767E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3876E7705EB9417CBDABF845782967E0">
    <w:name w:val="3876E7705EB9417CBDABF845782967E0"/>
    <w:rsid w:val="0098441D"/>
    <w:pPr>
      <w:spacing w:after="160" w:line="259" w:lineRule="auto"/>
    </w:pPr>
  </w:style>
  <w:style w:type="paragraph" w:customStyle="1" w:styleId="B0C133A103D840BE9A63C184ADA5FD5E">
    <w:name w:val="B0C133A103D840BE9A63C184ADA5FD5E"/>
    <w:rsid w:val="0070767E"/>
    <w:pPr>
      <w:spacing w:after="160" w:line="259" w:lineRule="auto"/>
    </w:pPr>
    <w:rPr>
      <w:kern w:val="2"/>
      <w14:ligatures w14:val="standardContextual"/>
    </w:rPr>
  </w:style>
  <w:style w:type="paragraph" w:customStyle="1" w:styleId="CE0E3016D83A445F9E06D54E1432D535">
    <w:name w:val="CE0E3016D83A445F9E06D54E1432D535"/>
    <w:rsid w:val="0070767E"/>
    <w:pPr>
      <w:spacing w:after="160" w:line="259" w:lineRule="auto"/>
    </w:pPr>
    <w:rPr>
      <w:kern w:val="2"/>
      <w14:ligatures w14:val="standardContextual"/>
    </w:rPr>
  </w:style>
  <w:style w:type="paragraph" w:customStyle="1" w:styleId="DD3C89AD31F74B20B88A355265752119">
    <w:name w:val="DD3C89AD31F74B20B88A355265752119"/>
    <w:rsid w:val="0070767E"/>
    <w:pPr>
      <w:spacing w:after="160" w:line="259" w:lineRule="auto"/>
    </w:pPr>
    <w:rPr>
      <w:kern w:val="2"/>
      <w14:ligatures w14:val="standardContextual"/>
    </w:rPr>
  </w:style>
  <w:style w:type="paragraph" w:customStyle="1" w:styleId="21CC7DE9D5AB4C6088BCDCAF6D851E14">
    <w:name w:val="21CC7DE9D5AB4C6088BCDCAF6D851E14"/>
    <w:rsid w:val="0070767E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1560</TotalTime>
  <Pages>24</Pages>
  <Words>3329</Words>
  <Characters>18980</Characters>
  <Application>Microsoft Office Word</Application>
  <DocSecurity>8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BSBPMG426</vt:lpstr>
    </vt:vector>
  </TitlesOfParts>
  <Company/>
  <LinksUpToDate>false</LinksUpToDate>
  <CharactersWithSpaces>22265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BSBPMG426</dc:title>
  <dc:subject>Apply project risk management techniques</dc:subject>
  <dc:creator>Author Name</dc:creator>
  <cp:lastModifiedBy>Jonathan Curro</cp:lastModifiedBy>
  <cp:revision>25</cp:revision>
  <cp:lastPrinted>2023-08-18T05:35:00Z</cp:lastPrinted>
  <dcterms:created xsi:type="dcterms:W3CDTF">2023-03-10T02:18:00Z</dcterms:created>
  <dcterms:modified xsi:type="dcterms:W3CDTF">2023-08-21T23:49:00Z</dcterms:modified>
  <cp:contentStatus>v1-0_10/03/2023</cp:contentStatus>
</cp:coreProperties>
</file>