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B0149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B0149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0149D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71916232" w:edGrp="everyone"/>
            <w:r>
              <w:rPr>
                <w:rFonts w:ascii="Arial" w:hAnsi="Arial" w:cs="Arial"/>
                <w:sz w:val="22"/>
                <w:szCs w:val="22"/>
              </w:rPr>
              <w:t>R Lynette Malhabour</w:t>
            </w:r>
            <w:permEnd w:id="107191623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916834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91683459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0149D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55890886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455890886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33700861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37008612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19162962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319162962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07106606" w:edGrp="everyone"/>
            <w:permEnd w:id="2007106606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23001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3001425" w:displacedByCustomXml="prev"/>
        <w:permStart w:id="3670175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701750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119242913" w:edGrp="everyone"/>
            <w:permEnd w:id="1119242913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2094084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084619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100499042" w:edGrp="everyone"/>
            <w:r w:rsidR="00B0149D">
              <w:rPr>
                <w:rFonts w:ascii="Arial" w:hAnsi="Arial" w:cs="Arial"/>
                <w:sz w:val="22"/>
              </w:rPr>
              <w:t>F</w:t>
            </w:r>
            <w:permEnd w:id="210049904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873179681" w:edGrp="everyone"/>
            <w:r w:rsidR="00B0149D">
              <w:rPr>
                <w:rFonts w:ascii="Arial" w:hAnsi="Arial" w:cs="Arial"/>
                <w:sz w:val="22"/>
              </w:rPr>
              <w:t>A</w:t>
            </w:r>
            <w:permEnd w:id="187317968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886092342" w:edGrp="everyone"/>
            <w:r w:rsidR="001063CD">
              <w:rPr>
                <w:rFonts w:ascii="Arial" w:hAnsi="Arial" w:cs="Arial"/>
                <w:sz w:val="22"/>
              </w:rPr>
              <w:t>E</w:t>
            </w:r>
            <w:permEnd w:id="188609234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75057210" w:edGrp="everyone"/>
            <w:r w:rsidR="00B0149D">
              <w:rPr>
                <w:rFonts w:ascii="Arial" w:hAnsi="Arial" w:cs="Arial"/>
                <w:sz w:val="22"/>
              </w:rPr>
              <w:t>D</w:t>
            </w:r>
            <w:permEnd w:id="2750572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30423763" w:edGrp="everyone"/>
            <w:r w:rsidR="00B0149D">
              <w:rPr>
                <w:rFonts w:ascii="Arial" w:hAnsi="Arial" w:cs="Arial"/>
                <w:sz w:val="22"/>
              </w:rPr>
              <w:t>C</w:t>
            </w:r>
            <w:permEnd w:id="173042376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42248261" w:edGrp="everyone"/>
            <w:r w:rsidR="00B0149D">
              <w:rPr>
                <w:rFonts w:ascii="Arial" w:hAnsi="Arial" w:cs="Arial"/>
                <w:sz w:val="22"/>
              </w:rPr>
              <w:t>B</w:t>
            </w:r>
            <w:permEnd w:id="4422482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682257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2257903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1063C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788628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87886283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1063C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5709002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Use of PPE-respiratory mask, appropriate gloves, availability &amp; location of First Aid, Signs </w:t>
            </w:r>
            <w:permEnd w:id="7570900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1063C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0320382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Hearing damage, headaches, fatigue </w:t>
            </w:r>
            <w:permEnd w:id="120320382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1063C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813691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Use of PPE-Earplugs, </w:t>
            </w:r>
            <w:r w:rsidR="00CD5B9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set short time limits working in noisy area or tools.</w:t>
            </w:r>
            <w:permEnd w:id="13813691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1063CD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1339863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71339863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2145609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the correct posture:</w:t>
            </w:r>
          </w:p>
          <w:p w:rsidR="000F0501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Ne</w:t>
            </w:r>
            <w:r w:rsidR="00C4338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ck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 upright</w:t>
            </w:r>
          </w:p>
          <w:p w:rsidR="000F0501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Back-curved</w:t>
            </w:r>
          </w:p>
          <w:p w:rsidR="000F0501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Feet-flat facing load</w:t>
            </w:r>
          </w:p>
          <w:p w:rsidR="000F0501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Shoulders-level</w:t>
            </w:r>
          </w:p>
          <w:p w:rsidR="000F0501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Knees-bent</w:t>
            </w:r>
          </w:p>
          <w:p w:rsidR="00CD5B9F" w:rsidRDefault="00CD5B9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Hands-</w:t>
            </w:r>
            <w:r w:rsidR="005762C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grip tight</w:t>
            </w:r>
          </w:p>
          <w:permEnd w:id="1921456098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235F1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47897210" w:edGrp="everyone"/>
            <w:r>
              <w:rPr>
                <w:rFonts w:ascii="Arial" w:hAnsi="Arial" w:cs="Arial"/>
                <w:sz w:val="22"/>
                <w:szCs w:val="22"/>
              </w:rPr>
              <w:t>Your supervisor, site/project manager or Health and Safety Rep</w:t>
            </w:r>
            <w:permEnd w:id="347897210"/>
          </w:p>
        </w:tc>
        <w:permStart w:id="1575760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576027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84" w:rsidRDefault="0015388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29445913" w:edGrp="everyone"/>
            <w:r>
              <w:rPr>
                <w:rFonts w:ascii="Arial" w:hAnsi="Arial" w:cs="Arial"/>
                <w:sz w:val="22"/>
                <w:szCs w:val="22"/>
              </w:rPr>
              <w:t>S-s</w:t>
            </w:r>
            <w:r w:rsidR="00DD377D">
              <w:rPr>
                <w:rFonts w:ascii="Arial" w:hAnsi="Arial" w:cs="Arial"/>
                <w:sz w:val="22"/>
                <w:szCs w:val="22"/>
              </w:rPr>
              <w:t>top using the equipment.</w:t>
            </w:r>
          </w:p>
          <w:p w:rsidR="00153884" w:rsidRDefault="0015388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T-ta</w:t>
            </w:r>
            <w:r w:rsidR="00DD377D">
              <w:rPr>
                <w:rFonts w:ascii="Arial" w:hAnsi="Arial" w:cs="Arial"/>
                <w:sz w:val="22"/>
                <w:szCs w:val="22"/>
              </w:rPr>
              <w:t>g it out of service.</w:t>
            </w:r>
          </w:p>
          <w:p w:rsidR="00153884" w:rsidRDefault="0015388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R-</w:t>
            </w:r>
            <w:r w:rsidR="00DD377D">
              <w:rPr>
                <w:rFonts w:ascii="Arial" w:hAnsi="Arial" w:cs="Arial"/>
                <w:sz w:val="22"/>
                <w:szCs w:val="22"/>
              </w:rPr>
              <w:t>report it to your supervisor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DD377D">
              <w:rPr>
                <w:rFonts w:ascii="Arial" w:hAnsi="Arial" w:cs="Arial"/>
                <w:sz w:val="22"/>
                <w:szCs w:val="22"/>
              </w:rPr>
              <w:t xml:space="preserve"> site/project manager or HSR.</w:t>
            </w:r>
          </w:p>
          <w:p w:rsidR="00474582" w:rsidRPr="00553DDB" w:rsidRDefault="0015388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R-</w:t>
            </w:r>
            <w:r w:rsidR="00DD377D">
              <w:rPr>
                <w:rFonts w:ascii="Arial" w:hAnsi="Arial" w:cs="Arial"/>
                <w:sz w:val="22"/>
                <w:szCs w:val="22"/>
              </w:rPr>
              <w:t>report the details of the fault.</w:t>
            </w:r>
            <w:permEnd w:id="1829445913"/>
          </w:p>
        </w:tc>
        <w:permStart w:id="1646274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627466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97914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7914798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121220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D5FF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12122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235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D5FF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23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03634431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881A9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363443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9559468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881A9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955946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2191360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81A9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72191360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174632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7463263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5615288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5615288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05942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81A9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5059426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80536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053643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172642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172642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559868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598688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517F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522245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745222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517F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0722886" w:edGrp="everyone"/>
            <w:r>
              <w:rPr>
                <w:rFonts w:ascii="Arial" w:hAnsi="Arial" w:cs="Arial"/>
                <w:sz w:val="22"/>
                <w:szCs w:val="22"/>
              </w:rPr>
              <w:t>Safety gloves</w:t>
            </w:r>
            <w:permEnd w:id="4107228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517F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9246533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12892465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517F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1192566" w:edGrp="everyone"/>
            <w:r>
              <w:rPr>
                <w:rFonts w:ascii="Arial" w:hAnsi="Arial" w:cs="Arial"/>
                <w:sz w:val="22"/>
                <w:szCs w:val="22"/>
              </w:rPr>
              <w:t xml:space="preserve">Respiratory mask </w:t>
            </w:r>
            <w:permEnd w:id="20611925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899578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9578038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C43384" w:rsidP="005F203A">
            <w:pPr>
              <w:rPr>
                <w:rFonts w:ascii="Arial" w:hAnsi="Arial" w:cs="Arial"/>
                <w:sz w:val="22"/>
              </w:rPr>
            </w:pPr>
            <w:permStart w:id="671311018" w:edGrp="everyone"/>
            <w:r>
              <w:rPr>
                <w:rFonts w:ascii="Arial" w:hAnsi="Arial" w:cs="Arial"/>
                <w:sz w:val="22"/>
              </w:rPr>
              <w:t xml:space="preserve"> FIRST AID-used to identify the area </w:t>
            </w:r>
            <w:proofErr w:type="gramStart"/>
            <w:r>
              <w:rPr>
                <w:rFonts w:ascii="Arial" w:hAnsi="Arial" w:cs="Arial"/>
                <w:sz w:val="22"/>
              </w:rPr>
              <w:t>and</w:t>
            </w:r>
            <w:r w:rsidR="00D7737A">
              <w:rPr>
                <w:rFonts w:ascii="Arial" w:hAnsi="Arial" w:cs="Arial"/>
                <w:sz w:val="22"/>
              </w:rPr>
              <w:t xml:space="preserve"> also</w:t>
            </w:r>
            <w:proofErr w:type="gramEnd"/>
            <w:r w:rsidR="00D7737A">
              <w:rPr>
                <w:rFonts w:ascii="Arial" w:hAnsi="Arial" w:cs="Arial"/>
                <w:sz w:val="22"/>
              </w:rPr>
              <w:t xml:space="preserve"> tools</w:t>
            </w:r>
            <w:r>
              <w:rPr>
                <w:rFonts w:ascii="Arial" w:hAnsi="Arial" w:cs="Arial"/>
                <w:sz w:val="22"/>
              </w:rPr>
              <w:t xml:space="preserve"> used to treat injuries</w:t>
            </w:r>
            <w:permEnd w:id="67131101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83C3A" w:rsidP="005F203A">
            <w:pPr>
              <w:rPr>
                <w:rFonts w:ascii="Arial" w:hAnsi="Arial" w:cs="Arial"/>
                <w:sz w:val="22"/>
              </w:rPr>
            </w:pPr>
            <w:permStart w:id="2022716121" w:edGrp="everyone"/>
            <w:r>
              <w:rPr>
                <w:rFonts w:ascii="Arial" w:hAnsi="Arial" w:cs="Arial"/>
                <w:sz w:val="22"/>
              </w:rPr>
              <w:t>U</w:t>
            </w:r>
            <w:r w:rsidR="00D7737A">
              <w:rPr>
                <w:rFonts w:ascii="Arial" w:hAnsi="Arial" w:cs="Arial"/>
                <w:sz w:val="22"/>
              </w:rPr>
              <w:t>sed to keep unauthorised personnel out of a dangerous area that pose any potential hazard.</w:t>
            </w:r>
            <w:r w:rsidR="00C43384">
              <w:rPr>
                <w:rFonts w:ascii="Arial" w:hAnsi="Arial" w:cs="Arial"/>
                <w:sz w:val="22"/>
              </w:rPr>
              <w:t xml:space="preserve"> </w:t>
            </w:r>
            <w:permEnd w:id="202271612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83C3A" w:rsidP="005F203A">
            <w:pPr>
              <w:rPr>
                <w:rFonts w:ascii="Arial" w:hAnsi="Arial" w:cs="Arial"/>
                <w:sz w:val="22"/>
              </w:rPr>
            </w:pPr>
            <w:permStart w:id="230914343" w:edGrp="everyone"/>
            <w:r>
              <w:rPr>
                <w:rFonts w:ascii="Arial" w:hAnsi="Arial" w:cs="Arial"/>
                <w:sz w:val="22"/>
              </w:rPr>
              <w:t xml:space="preserve">Used to identify where this </w:t>
            </w:r>
            <w:proofErr w:type="gramStart"/>
            <w:r>
              <w:rPr>
                <w:rFonts w:ascii="Arial" w:hAnsi="Arial" w:cs="Arial"/>
                <w:sz w:val="22"/>
              </w:rPr>
              <w:t>is located in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case fire and emergency </w:t>
            </w:r>
            <w:permEnd w:id="23091434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25E5A" w:rsidRPr="006215FC" w:rsidRDefault="00125E5A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41559541" w:edGrp="everyone"/>
                                  <w:r>
                                    <w:rPr>
                                      <w:vanish w:val="0"/>
                                    </w:rPr>
                                    <w:t>E-EXTREME</w:t>
                                  </w:r>
                                  <w:permEnd w:id="1741559541"/>
                                </w:p>
                                <w:p w:rsidR="00125E5A" w:rsidRPr="006215FC" w:rsidRDefault="00125E5A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770707754" w:edGrp="everyone"/>
                                  <w:r>
                                    <w:rPr>
                                      <w:vanish w:val="0"/>
                                    </w:rPr>
                                    <w:t>L-LOW</w:t>
                                  </w:r>
                                  <w:permEnd w:id="77070775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125E5A" w:rsidRPr="006215FC" w:rsidRDefault="00125E5A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41559541" w:edGrp="everyone"/>
                            <w:r>
                              <w:rPr>
                                <w:vanish w:val="0"/>
                              </w:rPr>
                              <w:t>E-EXTREME</w:t>
                            </w:r>
                            <w:permEnd w:id="1741559541"/>
                          </w:p>
                          <w:p w:rsidR="00125E5A" w:rsidRPr="006215FC" w:rsidRDefault="00125E5A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770707754" w:edGrp="everyone"/>
                            <w:r>
                              <w:rPr>
                                <w:vanish w:val="0"/>
                              </w:rPr>
                              <w:t>L-LOW</w:t>
                            </w:r>
                            <w:permEnd w:id="77070775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509298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92988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4501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9570103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19570103"/>
          </w:p>
        </w:tc>
        <w:permStart w:id="1295713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5713261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B4501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91648432" w:edGrp="everyone"/>
            <w:r>
              <w:rPr>
                <w:rFonts w:ascii="Arial" w:hAnsi="Arial" w:cs="Arial"/>
                <w:sz w:val="22"/>
                <w:szCs w:val="22"/>
              </w:rPr>
              <w:t>DEATH OR PERMANENT DISABILITY AND SERIOUS INJURY</w:t>
            </w:r>
            <w:permEnd w:id="891648432"/>
          </w:p>
        </w:tc>
        <w:permStart w:id="866924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6924071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954569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4569875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511975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62EB9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11975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08451646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8451646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57989608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62EB9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798960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18405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8405580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2EB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21788998" w:edGrp="everyone"/>
            <w:r>
              <w:rPr>
                <w:rFonts w:ascii="Arial" w:hAnsi="Arial" w:cs="Arial"/>
                <w:sz w:val="22"/>
              </w:rPr>
              <w:t>3</w:t>
            </w:r>
            <w:permEnd w:id="202178899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2EB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3738827" w:edGrp="everyone"/>
            <w:r>
              <w:rPr>
                <w:rFonts w:ascii="Arial" w:hAnsi="Arial" w:cs="Arial"/>
                <w:sz w:val="22"/>
              </w:rPr>
              <w:t>6</w:t>
            </w:r>
            <w:permEnd w:id="2637388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2EB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5181613" w:edGrp="everyone"/>
            <w:r>
              <w:rPr>
                <w:rFonts w:ascii="Arial" w:hAnsi="Arial" w:cs="Arial"/>
                <w:sz w:val="22"/>
              </w:rPr>
              <w:t>1</w:t>
            </w:r>
            <w:permEnd w:id="15551816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2EB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4554942" w:edGrp="everyone"/>
            <w:r>
              <w:rPr>
                <w:rFonts w:ascii="Arial" w:hAnsi="Arial" w:cs="Arial"/>
                <w:sz w:val="22"/>
              </w:rPr>
              <w:t>4</w:t>
            </w:r>
            <w:permEnd w:id="3945549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2EB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0400016" w:edGrp="everyone"/>
            <w:r>
              <w:rPr>
                <w:rFonts w:ascii="Arial" w:hAnsi="Arial" w:cs="Arial"/>
                <w:sz w:val="22"/>
              </w:rPr>
              <w:t>5</w:t>
            </w:r>
            <w:permEnd w:id="20804000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2EB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52438578" w:edGrp="everyone"/>
            <w:r>
              <w:rPr>
                <w:rFonts w:ascii="Arial" w:hAnsi="Arial" w:cs="Arial"/>
                <w:sz w:val="22"/>
              </w:rPr>
              <w:t>2</w:t>
            </w:r>
            <w:permEnd w:id="75243857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8B68C7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237992690" w:edGrp="everyone"/>
            <w:r>
              <w:rPr>
                <w:rFonts w:ascii="Arial" w:hAnsi="Arial" w:cs="Arial"/>
                <w:sz w:val="22"/>
                <w:szCs w:val="22"/>
              </w:rPr>
              <w:t xml:space="preserve">PPE is least effective because it relies on human behaviour and some people do not care about the safety </w:t>
            </w:r>
            <w:r w:rsidR="00A022F8">
              <w:rPr>
                <w:rFonts w:ascii="Arial" w:hAnsi="Arial" w:cs="Arial"/>
                <w:sz w:val="22"/>
                <w:szCs w:val="22"/>
              </w:rPr>
              <w:t>of others or for</w:t>
            </w:r>
            <w:r>
              <w:rPr>
                <w:rFonts w:ascii="Arial" w:hAnsi="Arial" w:cs="Arial"/>
                <w:sz w:val="22"/>
                <w:szCs w:val="22"/>
              </w:rPr>
              <w:t xml:space="preserve"> themselves</w:t>
            </w:r>
            <w:r w:rsidR="00A022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45AB6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until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612F5">
              <w:rPr>
                <w:rFonts w:ascii="Arial" w:hAnsi="Arial" w:cs="Arial"/>
                <w:sz w:val="22"/>
                <w:szCs w:val="22"/>
              </w:rPr>
              <w:t>something t</w:t>
            </w:r>
            <w:r>
              <w:rPr>
                <w:rFonts w:ascii="Arial" w:hAnsi="Arial" w:cs="Arial"/>
                <w:sz w:val="22"/>
                <w:szCs w:val="22"/>
              </w:rPr>
              <w:t>errible happens to them or they witness an event themselves</w:t>
            </w:r>
            <w:r w:rsidR="005612F5">
              <w:rPr>
                <w:rFonts w:ascii="Arial" w:hAnsi="Arial" w:cs="Arial"/>
                <w:sz w:val="22"/>
                <w:szCs w:val="22"/>
              </w:rPr>
              <w:t>.</w:t>
            </w:r>
            <w:permEnd w:id="1237992690"/>
          </w:p>
        </w:tc>
        <w:permStart w:id="1747480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748056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A45AB6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693678789" w:edGrp="everyone"/>
            <w:r>
              <w:rPr>
                <w:rFonts w:ascii="Arial" w:hAnsi="Arial" w:cs="Arial"/>
                <w:sz w:val="22"/>
                <w:szCs w:val="22"/>
              </w:rPr>
              <w:t>1-Eliminating the hazard</w:t>
            </w:r>
            <w:r w:rsidR="0085232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52327">
              <w:rPr>
                <w:rFonts w:ascii="Arial" w:hAnsi="Arial" w:cs="Arial"/>
                <w:sz w:val="22"/>
                <w:szCs w:val="22"/>
              </w:rPr>
              <w:t>eg.</w:t>
            </w:r>
            <w:proofErr w:type="spellEnd"/>
            <w:r w:rsidR="0085232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fire</w:t>
            </w:r>
            <w:r w:rsidR="00852327">
              <w:rPr>
                <w:rFonts w:ascii="Arial" w:hAnsi="Arial" w:cs="Arial"/>
                <w:sz w:val="22"/>
                <w:szCs w:val="22"/>
              </w:rPr>
              <w:t>, chemical burns or even respiratory damage if prolonged use.</w:t>
            </w:r>
            <w:permEnd w:id="1693678789"/>
          </w:p>
        </w:tc>
        <w:permStart w:id="843254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325463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5E5A" w:rsidRPr="00441559" w:rsidRDefault="00125E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125E5A" w:rsidRPr="00441559" w:rsidRDefault="00125E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5E5A" w:rsidRPr="00441559" w:rsidRDefault="00125E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125E5A" w:rsidRPr="00441559" w:rsidRDefault="00125E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5E5A" w:rsidRPr="00441559" w:rsidRDefault="00125E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125E5A" w:rsidRPr="00441559" w:rsidRDefault="00125E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5E5A" w:rsidRPr="00441559" w:rsidRDefault="00125E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125E5A" w:rsidRPr="00441559" w:rsidRDefault="00125E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5E5A" w:rsidRPr="00441559" w:rsidRDefault="00125E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125E5A" w:rsidRPr="00441559" w:rsidRDefault="00125E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5E5A" w:rsidRPr="00441559" w:rsidRDefault="00125E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125E5A" w:rsidRPr="00441559" w:rsidRDefault="00125E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861673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167330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16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79147062" w:edGrp="everyone"/>
            <w:r>
              <w:rPr>
                <w:rFonts w:ascii="Arial" w:hAnsi="Arial" w:cs="Arial"/>
                <w:sz w:val="22"/>
              </w:rPr>
              <w:t>D</w:t>
            </w:r>
            <w:permEnd w:id="107914706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16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20317494" w:edGrp="everyone"/>
            <w:r>
              <w:rPr>
                <w:rFonts w:ascii="Arial" w:hAnsi="Arial" w:cs="Arial"/>
                <w:sz w:val="22"/>
              </w:rPr>
              <w:t>A</w:t>
            </w:r>
            <w:permEnd w:id="6203174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16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36974390" w:edGrp="everyone"/>
            <w:r>
              <w:rPr>
                <w:rFonts w:ascii="Arial" w:hAnsi="Arial" w:cs="Arial"/>
                <w:sz w:val="22"/>
              </w:rPr>
              <w:t>F</w:t>
            </w:r>
            <w:permEnd w:id="17369743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16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31808211" w:edGrp="everyone"/>
            <w:r>
              <w:rPr>
                <w:rFonts w:ascii="Arial" w:hAnsi="Arial" w:cs="Arial"/>
                <w:sz w:val="22"/>
              </w:rPr>
              <w:t>B</w:t>
            </w:r>
            <w:permEnd w:id="2318082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16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90472737" w:edGrp="everyone"/>
            <w:r>
              <w:rPr>
                <w:rFonts w:ascii="Arial" w:hAnsi="Arial" w:cs="Arial"/>
                <w:sz w:val="22"/>
              </w:rPr>
              <w:t>E</w:t>
            </w:r>
            <w:permEnd w:id="2904727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16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72618711" w:edGrp="everyone"/>
            <w:r>
              <w:rPr>
                <w:rFonts w:ascii="Arial" w:hAnsi="Arial" w:cs="Arial"/>
                <w:sz w:val="22"/>
              </w:rPr>
              <w:t>C</w:t>
            </w:r>
            <w:permEnd w:id="147261871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087767196" w:edGrp="everyone"/>
            <w:r>
              <w:rPr>
                <w:rFonts w:ascii="Arial" w:hAnsi="Arial" w:cs="Arial"/>
                <w:sz w:val="22"/>
                <w:szCs w:val="22"/>
              </w:rPr>
              <w:t>D-check the danger</w:t>
            </w:r>
          </w:p>
          <w:p w:rsidR="005F203A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R-check responsiveness of patient</w:t>
            </w:r>
          </w:p>
          <w:p w:rsidR="005F203A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S-send for help </w:t>
            </w:r>
          </w:p>
          <w:p w:rsidR="005F203A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A-open airways</w:t>
            </w:r>
          </w:p>
          <w:p w:rsidR="005F203A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B-check for breathing</w:t>
            </w:r>
          </w:p>
          <w:p w:rsidR="005F203A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C-start CPR</w:t>
            </w:r>
          </w:p>
          <w:p w:rsidR="005F203A" w:rsidRPr="00553DDB" w:rsidRDefault="003F4B7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D-apply defibrillation</w:t>
            </w:r>
            <w:permEnd w:id="1087767196"/>
          </w:p>
        </w:tc>
        <w:permStart w:id="787835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783547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16077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607765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52C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3178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8531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52C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5646254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8756462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B352C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1243370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4012433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44471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876206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708762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87239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239309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49816200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981620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921068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E552C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9210688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385570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E552C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3855704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9378362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E552C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9378362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2493763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E552C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249376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25E5A" w:rsidRPr="00DE05E2" w:rsidRDefault="00125E5A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125E5A" w:rsidRPr="00D94A32" w:rsidRDefault="00125E5A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125E5A" w:rsidRPr="00D94A32" w:rsidRDefault="00125E5A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125E5A" w:rsidRPr="00D94A32" w:rsidRDefault="00125E5A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125E5A" w:rsidRPr="00DE05E2" w:rsidRDefault="00125E5A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125E5A" w:rsidRPr="00D94A32" w:rsidRDefault="00125E5A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125E5A" w:rsidRPr="00D94A32" w:rsidRDefault="00125E5A" w:rsidP="00DC153B">
                      <w:pPr>
                        <w:rPr>
                          <w:sz w:val="22"/>
                        </w:rPr>
                      </w:pPr>
                    </w:p>
                    <w:p w:rsidR="00125E5A" w:rsidRPr="00D94A32" w:rsidRDefault="00125E5A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4606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7101921" w:edGrp="everyone"/>
            <w:r>
              <w:rPr>
                <w:rFonts w:ascii="Arial" w:hAnsi="Arial" w:cs="Arial"/>
                <w:sz w:val="22"/>
                <w:szCs w:val="22"/>
              </w:rPr>
              <w:t>28 March 2019 10:45 am</w:t>
            </w:r>
            <w:permEnd w:id="1707101921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4606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9658958" w:edGrp="everyone"/>
            <w:r>
              <w:rPr>
                <w:rFonts w:ascii="Arial" w:hAnsi="Arial" w:cs="Arial"/>
                <w:sz w:val="22"/>
                <w:szCs w:val="22"/>
              </w:rPr>
              <w:t>R L Malhabour</w:t>
            </w:r>
            <w:permEnd w:id="909658958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D0BC1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00784763" w:edGrp="everyone"/>
            <w:r>
              <w:rPr>
                <w:rFonts w:ascii="Arial" w:hAnsi="Arial" w:cs="Arial"/>
                <w:sz w:val="22"/>
                <w:szCs w:val="22"/>
              </w:rPr>
              <w:t xml:space="preserve">Chemical spill at </w:t>
            </w:r>
            <w:r w:rsidR="004352B6">
              <w:rPr>
                <w:rFonts w:ascii="Arial" w:hAnsi="Arial" w:cs="Arial"/>
                <w:sz w:val="22"/>
                <w:szCs w:val="22"/>
              </w:rPr>
              <w:t>Car park – 54 Standish Street, Salisbury</w:t>
            </w:r>
            <w:permEnd w:id="600784763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7C4928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69411702" w:edGrp="everyone"/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5C5FA4">
              <w:rPr>
                <w:rFonts w:ascii="Arial" w:hAnsi="Arial" w:cs="Arial"/>
                <w:sz w:val="22"/>
                <w:szCs w:val="22"/>
              </w:rPr>
              <w:t xml:space="preserve">truck delivering gardening materials reversed into the car park hitting several drums containing Diesel </w:t>
            </w:r>
            <w:r w:rsidR="00744810">
              <w:rPr>
                <w:rFonts w:ascii="Arial" w:hAnsi="Arial" w:cs="Arial"/>
                <w:sz w:val="22"/>
                <w:szCs w:val="22"/>
              </w:rPr>
              <w:t xml:space="preserve">which were </w:t>
            </w:r>
            <w:r w:rsidR="005C5FA4">
              <w:rPr>
                <w:rFonts w:ascii="Arial" w:hAnsi="Arial" w:cs="Arial"/>
                <w:sz w:val="22"/>
                <w:szCs w:val="22"/>
              </w:rPr>
              <w:t>located at the corner of the car park</w:t>
            </w:r>
            <w:r w:rsidR="0074481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296BBA">
              <w:rPr>
                <w:rFonts w:ascii="Arial" w:hAnsi="Arial" w:cs="Arial"/>
                <w:sz w:val="22"/>
                <w:szCs w:val="22"/>
              </w:rPr>
              <w:t xml:space="preserve">This resulted to one drum being pierced which spilled its contents </w:t>
            </w:r>
            <w:r w:rsidR="00A67F17">
              <w:rPr>
                <w:rFonts w:ascii="Arial" w:hAnsi="Arial" w:cs="Arial"/>
                <w:sz w:val="22"/>
                <w:szCs w:val="22"/>
              </w:rPr>
              <w:t>in an area measuring 3x4 meters.</w:t>
            </w:r>
            <w:permEnd w:id="669411702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5013969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850139695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9472795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9472795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43211514" w:edGrp="everyone"/>
                <w:r w:rsidR="00C4168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94321151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5837788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5837788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E05CBC" w:rsidRDefault="00C4168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0623234" w:edGrp="everyone"/>
            <w:r>
              <w:rPr>
                <w:rFonts w:ascii="Arial" w:hAnsi="Arial" w:cs="Arial"/>
                <w:sz w:val="22"/>
                <w:szCs w:val="22"/>
              </w:rPr>
              <w:t xml:space="preserve"> Isolate</w:t>
            </w:r>
            <w:r w:rsidR="00E05CBC">
              <w:rPr>
                <w:rFonts w:ascii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hAnsi="Arial" w:cs="Arial"/>
                <w:sz w:val="22"/>
                <w:szCs w:val="22"/>
              </w:rPr>
              <w:t>the chemical spil</w:t>
            </w:r>
            <w:r w:rsidR="00494683">
              <w:rPr>
                <w:rFonts w:ascii="Arial" w:hAnsi="Arial" w:cs="Arial"/>
                <w:sz w:val="22"/>
                <w:szCs w:val="22"/>
              </w:rPr>
              <w:t xml:space="preserve">l from thorough fare and </w:t>
            </w:r>
            <w:r w:rsidR="00E05CBC">
              <w:rPr>
                <w:rFonts w:ascii="Arial" w:hAnsi="Arial" w:cs="Arial"/>
                <w:sz w:val="22"/>
                <w:szCs w:val="22"/>
              </w:rPr>
              <w:t xml:space="preserve">installed </w:t>
            </w:r>
            <w:r w:rsidR="00494683">
              <w:rPr>
                <w:rFonts w:ascii="Arial" w:hAnsi="Arial" w:cs="Arial"/>
                <w:sz w:val="22"/>
                <w:szCs w:val="22"/>
              </w:rPr>
              <w:t>danger signs</w:t>
            </w:r>
            <w:r w:rsidR="00E05CB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05CBC" w:rsidRDefault="00E05CBC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Requires </w:t>
            </w:r>
            <w:r w:rsidR="00584878">
              <w:rPr>
                <w:rFonts w:ascii="Arial" w:hAnsi="Arial" w:cs="Arial"/>
                <w:sz w:val="22"/>
                <w:szCs w:val="22"/>
              </w:rPr>
              <w:t xml:space="preserve">spill </w:t>
            </w:r>
            <w:proofErr w:type="spellStart"/>
            <w:r w:rsidR="00584878">
              <w:rPr>
                <w:rFonts w:ascii="Arial" w:hAnsi="Arial" w:cs="Arial"/>
                <w:sz w:val="22"/>
                <w:szCs w:val="22"/>
              </w:rPr>
              <w:t>clean up</w:t>
            </w:r>
            <w:proofErr w:type="spellEnd"/>
            <w:r w:rsidR="00584878">
              <w:rPr>
                <w:rFonts w:ascii="Arial" w:hAnsi="Arial" w:cs="Arial"/>
                <w:sz w:val="22"/>
                <w:szCs w:val="22"/>
              </w:rPr>
              <w:t xml:space="preserve"> and disp</w:t>
            </w:r>
            <w:r w:rsidR="00494683">
              <w:rPr>
                <w:rFonts w:ascii="Arial" w:hAnsi="Arial" w:cs="Arial"/>
                <w:sz w:val="22"/>
                <w:szCs w:val="22"/>
              </w:rPr>
              <w:t>os</w:t>
            </w:r>
            <w:r>
              <w:rPr>
                <w:rFonts w:ascii="Arial" w:hAnsi="Arial" w:cs="Arial"/>
                <w:sz w:val="22"/>
                <w:szCs w:val="22"/>
              </w:rPr>
              <w:t>al</w:t>
            </w:r>
            <w:r w:rsidR="00494683">
              <w:rPr>
                <w:rFonts w:ascii="Arial" w:hAnsi="Arial" w:cs="Arial"/>
                <w:sz w:val="22"/>
                <w:szCs w:val="22"/>
              </w:rPr>
              <w:t xml:space="preserve"> of the chemical appropriately. </w:t>
            </w:r>
          </w:p>
          <w:p w:rsidR="00E05CBC" w:rsidRDefault="003338D0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Requires r</w:t>
            </w:r>
            <w:r w:rsidR="00494683">
              <w:rPr>
                <w:rFonts w:ascii="Arial" w:hAnsi="Arial" w:cs="Arial"/>
                <w:sz w:val="22"/>
                <w:szCs w:val="22"/>
              </w:rPr>
              <w:t>elocat</w:t>
            </w:r>
            <w:r>
              <w:rPr>
                <w:rFonts w:ascii="Arial" w:hAnsi="Arial" w:cs="Arial"/>
                <w:sz w:val="22"/>
                <w:szCs w:val="22"/>
              </w:rPr>
              <w:t>ion of t</w:t>
            </w:r>
            <w:r w:rsidR="00494683">
              <w:rPr>
                <w:rFonts w:ascii="Arial" w:hAnsi="Arial" w:cs="Arial"/>
                <w:sz w:val="22"/>
                <w:szCs w:val="22"/>
              </w:rPr>
              <w:t>he remaining drums of diesel in a secure and appropriate area</w:t>
            </w:r>
            <w:r w:rsidR="00E17A5D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DC153B" w:rsidRPr="00657280" w:rsidRDefault="00E17A5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494683">
              <w:rPr>
                <w:rFonts w:ascii="Arial" w:hAnsi="Arial" w:cs="Arial"/>
                <w:sz w:val="22"/>
                <w:szCs w:val="22"/>
              </w:rPr>
              <w:t>emove all other obstructions remaining in the car park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25E5A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0623234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49468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3144330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923144330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85438172" w:edGrp="everyone"/>
                <w:r w:rsidR="00C4168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8543817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6782779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6782779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B0149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1255954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41255954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41868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186855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4168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83366005" w:edGrp="everyone"/>
            <w:r>
              <w:rPr>
                <w:rFonts w:ascii="Arial" w:hAnsi="Arial" w:cs="Arial"/>
                <w:sz w:val="22"/>
                <w:szCs w:val="22"/>
              </w:rPr>
              <w:t xml:space="preserve">My supervisor or </w:t>
            </w:r>
            <w:r w:rsidR="00494683">
              <w:rPr>
                <w:rFonts w:ascii="Arial" w:hAnsi="Arial" w:cs="Arial"/>
                <w:sz w:val="22"/>
                <w:szCs w:val="22"/>
              </w:rPr>
              <w:t>Plant Manager/</w:t>
            </w:r>
            <w:r>
              <w:rPr>
                <w:rFonts w:ascii="Arial" w:hAnsi="Arial" w:cs="Arial"/>
                <w:sz w:val="22"/>
                <w:szCs w:val="22"/>
              </w:rPr>
              <w:t>Site supervisor or Health and Safety Representative.</w:t>
            </w:r>
            <w:permEnd w:id="1683366005"/>
          </w:p>
        </w:tc>
        <w:permStart w:id="1805409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54094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9468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72254696" w:edGrp="everyone"/>
            <w:r>
              <w:rPr>
                <w:rFonts w:ascii="Arial" w:hAnsi="Arial" w:cs="Arial"/>
                <w:sz w:val="22"/>
                <w:szCs w:val="22"/>
              </w:rPr>
              <w:t xml:space="preserve">Site </w:t>
            </w:r>
            <w:r w:rsidR="00C9441A">
              <w:rPr>
                <w:rFonts w:ascii="Arial" w:hAnsi="Arial" w:cs="Arial"/>
                <w:sz w:val="22"/>
                <w:szCs w:val="22"/>
              </w:rPr>
              <w:t>supervisor/manager.</w:t>
            </w:r>
            <w:permEnd w:id="1272254696"/>
          </w:p>
        </w:tc>
        <w:permStart w:id="1125069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506901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20002833" w:edGrp="everyone"/>
          </w:p>
          <w:p w:rsidR="005F203A" w:rsidRPr="00553DDB" w:rsidRDefault="00A8354C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When this </w:t>
            </w:r>
            <w:r w:rsidR="00C9441A">
              <w:rPr>
                <w:rFonts w:ascii="Arial" w:hAnsi="Arial" w:cs="Arial"/>
                <w:sz w:val="22"/>
                <w:szCs w:val="22"/>
              </w:rPr>
              <w:t>no longer pose</w:t>
            </w:r>
            <w:r w:rsidR="008C2BB8">
              <w:rPr>
                <w:rFonts w:ascii="Arial" w:hAnsi="Arial" w:cs="Arial"/>
                <w:sz w:val="22"/>
                <w:szCs w:val="22"/>
              </w:rPr>
              <w:t>s</w:t>
            </w:r>
            <w:bookmarkStart w:id="30" w:name="_GoBack"/>
            <w:bookmarkEnd w:id="30"/>
            <w:r w:rsidR="00C9441A">
              <w:rPr>
                <w:rFonts w:ascii="Arial" w:hAnsi="Arial" w:cs="Arial"/>
                <w:sz w:val="22"/>
                <w:szCs w:val="22"/>
              </w:rPr>
              <w:t xml:space="preserve"> as a hazard.</w:t>
            </w:r>
            <w:permEnd w:id="620002833"/>
          </w:p>
        </w:tc>
        <w:permStart w:id="1546607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607974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D3B" w:rsidRDefault="00900D3B" w:rsidP="00A67754">
      <w:r>
        <w:separator/>
      </w:r>
    </w:p>
  </w:endnote>
  <w:endnote w:type="continuationSeparator" w:id="0">
    <w:p w:rsidR="00900D3B" w:rsidRDefault="00900D3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E5A" w:rsidRPr="00830749" w:rsidRDefault="00125E5A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25E5A" w:rsidRDefault="00125E5A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C2BB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E5A" w:rsidRPr="00830749" w:rsidRDefault="00125E5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25E5A" w:rsidRPr="00830749" w:rsidRDefault="00125E5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C2BB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D3B" w:rsidRDefault="00900D3B" w:rsidP="00A67754">
      <w:r>
        <w:separator/>
      </w:r>
    </w:p>
  </w:footnote>
  <w:footnote w:type="continuationSeparator" w:id="0">
    <w:p w:rsidR="00900D3B" w:rsidRDefault="00900D3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E5A" w:rsidRDefault="00125E5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25E5A" w:rsidRPr="00830749" w:rsidRDefault="00125E5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E5A" w:rsidRDefault="00125E5A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25E5A" w:rsidRPr="00830749" w:rsidRDefault="00125E5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55703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94ED9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063CD"/>
    <w:rsid w:val="001157AF"/>
    <w:rsid w:val="00116C30"/>
    <w:rsid w:val="00124251"/>
    <w:rsid w:val="0012562F"/>
    <w:rsid w:val="00125E5A"/>
    <w:rsid w:val="001266C6"/>
    <w:rsid w:val="00126C85"/>
    <w:rsid w:val="00132977"/>
    <w:rsid w:val="00137D67"/>
    <w:rsid w:val="001457FC"/>
    <w:rsid w:val="001514DC"/>
    <w:rsid w:val="00152592"/>
    <w:rsid w:val="001525FC"/>
    <w:rsid w:val="00153884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D5FF8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5F11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96BBA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38D0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3C3A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B78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2B6"/>
    <w:rsid w:val="00435D5B"/>
    <w:rsid w:val="00440055"/>
    <w:rsid w:val="004403AD"/>
    <w:rsid w:val="00441559"/>
    <w:rsid w:val="00444710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94683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17F9"/>
    <w:rsid w:val="00553DDB"/>
    <w:rsid w:val="00555130"/>
    <w:rsid w:val="005612F5"/>
    <w:rsid w:val="00573C4A"/>
    <w:rsid w:val="005762CA"/>
    <w:rsid w:val="00583840"/>
    <w:rsid w:val="00584878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5FA4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606B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810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492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2327"/>
    <w:rsid w:val="00855F97"/>
    <w:rsid w:val="00860AFB"/>
    <w:rsid w:val="00862C37"/>
    <w:rsid w:val="00862EB9"/>
    <w:rsid w:val="00872A11"/>
    <w:rsid w:val="008748CE"/>
    <w:rsid w:val="00881A9E"/>
    <w:rsid w:val="00882B9D"/>
    <w:rsid w:val="008868DF"/>
    <w:rsid w:val="008A082C"/>
    <w:rsid w:val="008A257C"/>
    <w:rsid w:val="008A3A99"/>
    <w:rsid w:val="008B39C9"/>
    <w:rsid w:val="008B68C7"/>
    <w:rsid w:val="008C2BB8"/>
    <w:rsid w:val="008C48F6"/>
    <w:rsid w:val="008D0BC1"/>
    <w:rsid w:val="008D53C6"/>
    <w:rsid w:val="008F0BA8"/>
    <w:rsid w:val="008F464C"/>
    <w:rsid w:val="00900D3B"/>
    <w:rsid w:val="00901593"/>
    <w:rsid w:val="009025D4"/>
    <w:rsid w:val="00904F61"/>
    <w:rsid w:val="009055FD"/>
    <w:rsid w:val="009056E2"/>
    <w:rsid w:val="00917FD2"/>
    <w:rsid w:val="00921288"/>
    <w:rsid w:val="00924AE6"/>
    <w:rsid w:val="00926C5A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5D26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22F8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45AB6"/>
    <w:rsid w:val="00A526B7"/>
    <w:rsid w:val="00A52BAB"/>
    <w:rsid w:val="00A52C7C"/>
    <w:rsid w:val="00A61D78"/>
    <w:rsid w:val="00A67415"/>
    <w:rsid w:val="00A6752F"/>
    <w:rsid w:val="00A67754"/>
    <w:rsid w:val="00A67F17"/>
    <w:rsid w:val="00A706D2"/>
    <w:rsid w:val="00A7628D"/>
    <w:rsid w:val="00A763CE"/>
    <w:rsid w:val="00A76EA1"/>
    <w:rsid w:val="00A773FD"/>
    <w:rsid w:val="00A81BDD"/>
    <w:rsid w:val="00A81FCA"/>
    <w:rsid w:val="00A8283F"/>
    <w:rsid w:val="00A8354C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49D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52C8"/>
    <w:rsid w:val="00B370F6"/>
    <w:rsid w:val="00B44885"/>
    <w:rsid w:val="00B4501F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1659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689"/>
    <w:rsid w:val="00C41923"/>
    <w:rsid w:val="00C43384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441A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5B9F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7737A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377D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5CBC"/>
    <w:rsid w:val="00E06C7B"/>
    <w:rsid w:val="00E07F3E"/>
    <w:rsid w:val="00E106BF"/>
    <w:rsid w:val="00E14BFA"/>
    <w:rsid w:val="00E14FDF"/>
    <w:rsid w:val="00E16642"/>
    <w:rsid w:val="00E17A5D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52C2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4190F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17A6E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26283C9-F57B-4989-96A8-A12A380F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95</TotalTime>
  <Pages>11</Pages>
  <Words>1316</Words>
  <Characters>7506</Characters>
  <Application>Microsoft Office Word</Application>
  <DocSecurity>8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Rosalinda Lynette Malhabour</cp:lastModifiedBy>
  <cp:revision>38</cp:revision>
  <cp:lastPrinted>2014-09-18T04:01:00Z</cp:lastPrinted>
  <dcterms:created xsi:type="dcterms:W3CDTF">2019-03-30T01:32:00Z</dcterms:created>
  <dcterms:modified xsi:type="dcterms:W3CDTF">2019-03-30T03:07:00Z</dcterms:modified>
  <cp:contentStatus>v1-0_29/09/2017</cp:contentStatus>
</cp:coreProperties>
</file>