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14:paraId="305434DF" w14:textId="77777777" w:rsidR="008128FA" w:rsidRPr="00DD7A44" w:rsidRDefault="006D3C38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14:paraId="297D14D9" w14:textId="77777777" w:rsidR="008128FA" w:rsidRPr="00DD7A44" w:rsidRDefault="006D3C38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14:paraId="3E958766" w14:textId="77777777"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978213C" w14:textId="77777777"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14:paraId="6E5F501A" w14:textId="77777777" w:rsidTr="006D3C3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09FB1B8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6971BF26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BBF16CE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7CDABC4B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E7672D1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511FB994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491F5422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51EB6F5F" w14:textId="77777777"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01C733E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6E7DE24B" w14:textId="77777777"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5990F532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291B73D4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14:paraId="05C9E937" w14:textId="77777777" w:rsidTr="006D3C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375EBD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03A4084" w14:textId="77777777" w:rsidR="008128FA" w:rsidRPr="00DD7A44" w:rsidRDefault="00C96235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54805249" w:edGrp="everyone"/>
            <w:r>
              <w:rPr>
                <w:rFonts w:ascii="Arial" w:hAnsi="Arial" w:cs="Arial"/>
                <w:sz w:val="22"/>
                <w:szCs w:val="22"/>
              </w:rPr>
              <w:t>Chang Qian</w:t>
            </w:r>
            <w:permEnd w:id="1854805249"/>
          </w:p>
        </w:tc>
      </w:tr>
      <w:tr w:rsidR="008128FA" w:rsidRPr="00DD7A44" w14:paraId="51AA3C70" w14:textId="77777777" w:rsidTr="006D3C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E048DC4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FBF672D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CE6146B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14:paraId="777971D8" w14:textId="77777777" w:rsidTr="006D3C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DD805D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714504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E9223EF" w14:textId="77777777" w:rsidR="008128FA" w:rsidRPr="00DD7A44" w:rsidRDefault="008128FA" w:rsidP="006D3C3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256E9E6" wp14:editId="5B57D340">
                      <wp:extent cx="1078852" cy="428625"/>
                      <wp:effectExtent l="0" t="0" r="762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8852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7145049" w:displacedByCustomXml="prev"/>
      </w:tr>
    </w:tbl>
    <w:p w14:paraId="09116C93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7C7EF5AD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14:paraId="483B927E" w14:textId="77777777" w:rsidTr="006D3C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A3E97B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440E270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5508212" w:edGrp="everyone"/>
            <w:permEnd w:id="125508212"/>
          </w:p>
        </w:tc>
      </w:tr>
      <w:tr w:rsidR="008128FA" w:rsidRPr="00DD7A44" w14:paraId="17DB93E9" w14:textId="77777777" w:rsidTr="006D3C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06FC145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A563135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7AAA07C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14:paraId="1B2A5B9F" w14:textId="77777777" w:rsidTr="006D3C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DC60378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85559098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0800AC8" w14:textId="77777777" w:rsidR="008128FA" w:rsidRPr="00DD7A44" w:rsidRDefault="008128FA" w:rsidP="006D3C3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3758626" wp14:editId="4EA80917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55590981" w:displacedByCustomXml="next"/>
          </w:sdtContent>
        </w:sdt>
      </w:tr>
    </w:tbl>
    <w:p w14:paraId="4309A8BF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649B73E3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14:paraId="39EA4DA4" w14:textId="77777777" w:rsidTr="006D3C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AB9B6C3" w14:textId="77777777" w:rsidR="008128FA" w:rsidRPr="00DD7A44" w:rsidRDefault="008128FA" w:rsidP="006D3C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65069709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1A534E1" w14:textId="77777777" w:rsidR="008128FA" w:rsidRPr="00DD7A44" w:rsidRDefault="008128FA" w:rsidP="006D3C3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465069709"/>
    </w:tbl>
    <w:p w14:paraId="6CB1655E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6C8AB5D1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14:paraId="206DF7B5" w14:textId="77777777"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14:paraId="79DC9AC9" w14:textId="77777777" w:rsidTr="006D3C3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5C49A12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52576AAC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EA422EB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14:paraId="4810D287" w14:textId="77777777" w:rsidTr="006D3C3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F2B1652" w14:textId="77777777" w:rsidR="008128FA" w:rsidRPr="00173155" w:rsidRDefault="00173155" w:rsidP="006D3C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14:paraId="530400A9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74240841" w:edGrp="everyone"/>
            <w:permEnd w:id="1274240841"/>
          </w:p>
        </w:tc>
        <w:tc>
          <w:tcPr>
            <w:tcW w:w="1272" w:type="dxa"/>
            <w:vAlign w:val="center"/>
          </w:tcPr>
          <w:p w14:paraId="5B9A2810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43FFD164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14:paraId="7051CBA2" w14:textId="77777777" w:rsidTr="006D3C3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48695FC8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0D8C543A" w14:textId="77777777" w:rsidR="008128FA" w:rsidRPr="00DD7A44" w:rsidRDefault="008128FA" w:rsidP="006D3C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39897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5B87DD01" w14:textId="77777777" w:rsidR="008128FA" w:rsidRPr="00DD7A44" w:rsidRDefault="008128FA" w:rsidP="006D3C3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9897105" w:displacedByCustomXml="prev"/>
        <w:permStart w:id="19908570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06366874" w14:textId="77777777" w:rsidR="008128FA" w:rsidRPr="00DD7A44" w:rsidRDefault="008128FA" w:rsidP="006D3C3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085705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14:paraId="0397EE53" w14:textId="77777777" w:rsidTr="006D3C38">
        <w:tc>
          <w:tcPr>
            <w:tcW w:w="9016" w:type="dxa"/>
            <w:shd w:val="clear" w:color="auto" w:fill="D9D9D9" w:themeFill="background1" w:themeFillShade="D9"/>
          </w:tcPr>
          <w:p w14:paraId="0CFDE71D" w14:textId="77777777" w:rsidR="008128FA" w:rsidRPr="00DD7A44" w:rsidRDefault="008128FA" w:rsidP="006D3C38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14:paraId="3BD7B9EA" w14:textId="77777777" w:rsidTr="006D3C38">
        <w:trPr>
          <w:trHeight w:val="13602"/>
        </w:trPr>
        <w:tc>
          <w:tcPr>
            <w:tcW w:w="9016" w:type="dxa"/>
          </w:tcPr>
          <w:p w14:paraId="769E8EC3" w14:textId="77777777" w:rsidR="008128FA" w:rsidRPr="00DD7A44" w:rsidRDefault="008128FA" w:rsidP="006D3C38">
            <w:pPr>
              <w:rPr>
                <w:rFonts w:ascii="Arial" w:hAnsi="Arial" w:cs="Arial"/>
                <w:szCs w:val="24"/>
              </w:rPr>
            </w:pPr>
            <w:permStart w:id="1432384648" w:edGrp="everyone"/>
            <w:permEnd w:id="1432384648"/>
          </w:p>
        </w:tc>
      </w:tr>
    </w:tbl>
    <w:bookmarkEnd w:id="0"/>
    <w:p w14:paraId="5E040F36" w14:textId="77777777"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14:paraId="5CC87636" w14:textId="77777777"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14:paraId="6FDBB204" w14:textId="77777777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16BEF87" w14:textId="77777777"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4D0D5D2" w14:textId="77777777"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AA7D9F2" w14:textId="77777777"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0836513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460C7BE" w14:textId="77777777"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3651316" w:displacedByCustomXml="prev"/>
      </w:tr>
      <w:tr w:rsidR="00173155" w14:paraId="339204A4" w14:textId="77777777" w:rsidTr="006D3C38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49362B" w14:textId="77777777"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5AFED0F" w14:textId="77777777" w:rsidR="00173155" w:rsidRPr="00DD7A44" w:rsidRDefault="00C9623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09040980" w:edGrp="everyone"/>
            <w:r>
              <w:rPr>
                <w:rFonts w:ascii="Arial" w:hAnsi="Arial" w:cs="Arial"/>
                <w:sz w:val="22"/>
                <w:szCs w:val="22"/>
              </w:rPr>
              <w:t>Floor plan</w:t>
            </w:r>
            <w:permEnd w:id="709040980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9261F56" w14:textId="77777777" w:rsidR="00173155" w:rsidRPr="00DD7A44" w:rsidRDefault="00C9623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8601485" w:edGrp="everyone"/>
            <w:r w:rsidRPr="00C96235">
              <w:rPr>
                <w:rFonts w:ascii="Arial" w:hAnsi="Arial" w:cs="Arial"/>
                <w:sz w:val="22"/>
                <w:szCs w:val="22"/>
              </w:rPr>
              <w:t>Shows the layout/arrangement of rooms and other parts of a house interior</w:t>
            </w:r>
            <w:permEnd w:id="4886014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8CD347" w14:textId="77777777" w:rsidR="00173155" w:rsidRDefault="00173155" w:rsidP="00173155">
            <w:pPr>
              <w:ind w:left="993" w:hanging="993"/>
            </w:pPr>
          </w:p>
        </w:tc>
      </w:tr>
      <w:tr w:rsidR="00173155" w14:paraId="34193DEF" w14:textId="77777777" w:rsidTr="006D3C38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C8C3C0" w14:textId="77777777"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80A4AC1" w14:textId="77777777" w:rsidR="00173155" w:rsidRPr="00DD7A44" w:rsidRDefault="00C9623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14328939" w:edGrp="everyone"/>
            <w:r w:rsidRPr="00C96235">
              <w:rPr>
                <w:rFonts w:ascii="Arial" w:hAnsi="Arial" w:cs="Arial"/>
                <w:sz w:val="22"/>
                <w:szCs w:val="22"/>
              </w:rPr>
              <w:t>Concept sketches</w:t>
            </w:r>
            <w:permEnd w:id="101432893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DE2BC2F" w14:textId="77777777" w:rsidR="00173155" w:rsidRPr="00DD7A44" w:rsidRDefault="00C9623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76118880" w:edGrp="everyone"/>
            <w:r w:rsidRPr="00C96235">
              <w:rPr>
                <w:rFonts w:ascii="Arial" w:hAnsi="Arial" w:cs="Arial"/>
                <w:sz w:val="22"/>
                <w:szCs w:val="22"/>
              </w:rPr>
              <w:t>a quick way of getting thoughts onto paper and planning any special or critical areas.</w:t>
            </w:r>
            <w:permEnd w:id="20761188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5A2A66" w14:textId="77777777" w:rsidR="00173155" w:rsidRDefault="00173155" w:rsidP="00173155">
            <w:pPr>
              <w:ind w:left="993" w:hanging="993"/>
            </w:pPr>
          </w:p>
        </w:tc>
      </w:tr>
      <w:tr w:rsidR="00173155" w14:paraId="67E4A1A8" w14:textId="77777777" w:rsidTr="006D3C38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69BA1D" w14:textId="77777777"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E15BE88" w14:textId="77777777" w:rsidR="00173155" w:rsidRPr="00DD7A44" w:rsidRDefault="00C9623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41598060" w:edGrp="everyone"/>
            <w:r>
              <w:rPr>
                <w:rFonts w:ascii="Arial" w:hAnsi="Arial" w:cs="Arial"/>
                <w:sz w:val="22"/>
                <w:szCs w:val="22"/>
              </w:rPr>
              <w:t>Sectional view</w:t>
            </w:r>
            <w:permEnd w:id="1341598060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33B32A2" w14:textId="77777777" w:rsidR="00173155" w:rsidRPr="00DD7A44" w:rsidRDefault="00C9623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52464320" w:edGrp="everyone"/>
            <w:r w:rsidRPr="00C96235">
              <w:rPr>
                <w:rFonts w:ascii="Arial" w:hAnsi="Arial" w:cs="Arial"/>
                <w:sz w:val="22"/>
                <w:szCs w:val="22"/>
              </w:rPr>
              <w:t>show the detail of structural parts and how they are to be built or assembled</w:t>
            </w:r>
            <w:permEnd w:id="4524643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1258C6" w14:textId="77777777" w:rsidR="00173155" w:rsidRDefault="00173155" w:rsidP="00173155">
            <w:pPr>
              <w:ind w:left="993" w:hanging="993"/>
            </w:pPr>
          </w:p>
        </w:tc>
      </w:tr>
    </w:tbl>
    <w:p w14:paraId="491AA271" w14:textId="77777777" w:rsidR="003C48D1" w:rsidRDefault="003C48D1" w:rsidP="003C48D1">
      <w:pPr>
        <w:rPr>
          <w:rFonts w:ascii="Arial" w:hAnsi="Arial" w:cs="Arial"/>
          <w:sz w:val="22"/>
          <w:szCs w:val="22"/>
        </w:rPr>
      </w:pPr>
    </w:p>
    <w:p w14:paraId="1DD69EEC" w14:textId="77777777" w:rsidR="00065769" w:rsidRDefault="00065769" w:rsidP="00065769">
      <w:pPr>
        <w:rPr>
          <w:rFonts w:ascii="Arial" w:hAnsi="Arial" w:cs="Arial"/>
          <w:sz w:val="22"/>
          <w:szCs w:val="22"/>
        </w:rPr>
      </w:pPr>
    </w:p>
    <w:p w14:paraId="4D9B7D5B" w14:textId="77777777"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14:paraId="6124D9AF" w14:textId="77777777"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7D800287" w14:textId="77777777" w:rsidTr="006D3C3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BFEF4E" w14:textId="77777777" w:rsidR="00AE027A" w:rsidRPr="00DD7A44" w:rsidRDefault="00AE027A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7049" w14:textId="77777777" w:rsidR="00AE027A" w:rsidRDefault="00C96235" w:rsidP="006D3C38">
            <w:pPr>
              <w:rPr>
                <w:rFonts w:ascii="Arial" w:hAnsi="Arial" w:cs="Arial"/>
                <w:sz w:val="22"/>
                <w:szCs w:val="22"/>
              </w:rPr>
            </w:pPr>
            <w:permStart w:id="167206524" w:edGrp="everyone"/>
            <w:r w:rsidRPr="00C96235">
              <w:rPr>
                <w:rFonts w:ascii="Arial" w:hAnsi="Arial" w:cs="Arial"/>
                <w:sz w:val="22"/>
                <w:szCs w:val="22"/>
              </w:rPr>
              <w:t>3D drawings/sketches provide a more realistic picture of a space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3A7C580B" w14:textId="77777777" w:rsidR="006D3C38" w:rsidRDefault="006D3C38" w:rsidP="006D3C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 also can give a realistic impression of volume or space.</w:t>
            </w:r>
          </w:p>
          <w:permEnd w:id="167206524"/>
          <w:p w14:paraId="4F4A6853" w14:textId="77777777" w:rsidR="00AE027A" w:rsidRPr="00DD7A44" w:rsidRDefault="00AE027A" w:rsidP="006D3C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36864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491192E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6864725" w:displacedByCustomXml="prev"/>
      </w:tr>
    </w:tbl>
    <w:p w14:paraId="32EDE8F5" w14:textId="77777777" w:rsidR="00065769" w:rsidRDefault="00065769" w:rsidP="00065769">
      <w:pPr>
        <w:rPr>
          <w:rFonts w:ascii="Arial" w:hAnsi="Arial" w:cs="Arial"/>
          <w:sz w:val="22"/>
          <w:szCs w:val="22"/>
        </w:rPr>
      </w:pPr>
    </w:p>
    <w:p w14:paraId="6C0ED8D7" w14:textId="77777777" w:rsidR="008D6919" w:rsidRDefault="008D6919" w:rsidP="003B55F8">
      <w:pPr>
        <w:rPr>
          <w:rFonts w:ascii="Arial" w:hAnsi="Arial" w:cs="Arial"/>
          <w:sz w:val="22"/>
          <w:szCs w:val="22"/>
        </w:rPr>
      </w:pPr>
    </w:p>
    <w:p w14:paraId="10A1A825" w14:textId="77777777"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14:paraId="24BC469F" w14:textId="77777777"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14:paraId="1EEF6414" w14:textId="77777777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EDF78F" w14:textId="77777777" w:rsidR="001E47BF" w:rsidRPr="00DD7A44" w:rsidRDefault="001E47BF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2D2" w14:textId="77777777" w:rsidR="001E47BF" w:rsidRPr="00DD7A44" w:rsidRDefault="00AE4574" w:rsidP="006D3C38">
            <w:pPr>
              <w:rPr>
                <w:rFonts w:ascii="Arial" w:hAnsi="Arial" w:cs="Arial"/>
                <w:sz w:val="22"/>
                <w:szCs w:val="22"/>
              </w:rPr>
            </w:pPr>
            <w:permStart w:id="2133001859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permEnd w:id="2133001859"/>
            <w:r>
              <w:rPr>
                <w:rFonts w:ascii="Arial" w:hAnsi="Arial" w:cs="Arial"/>
                <w:sz w:val="22"/>
                <w:szCs w:val="22"/>
              </w:rPr>
              <w:t>lient</w:t>
            </w:r>
          </w:p>
        </w:tc>
        <w:permStart w:id="6077316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FC1F562" w14:textId="77777777"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7731666" w:displacedByCustomXml="prev"/>
      </w:tr>
    </w:tbl>
    <w:p w14:paraId="60DF24F0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6B98E493" w14:textId="77777777" w:rsidR="00065769" w:rsidRDefault="00065769" w:rsidP="00CE5FBE">
      <w:pPr>
        <w:rPr>
          <w:rFonts w:ascii="Arial" w:hAnsi="Arial" w:cs="Arial"/>
          <w:sz w:val="22"/>
          <w:szCs w:val="22"/>
        </w:rPr>
      </w:pPr>
    </w:p>
    <w:p w14:paraId="6385CFFD" w14:textId="77777777"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14:paraId="1F890F07" w14:textId="77777777"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00B25E8C" w14:textId="77777777" w:rsidTr="006D3C3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124B85" w14:textId="77777777" w:rsidR="00AE027A" w:rsidRPr="00DD7A44" w:rsidRDefault="00AE027A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0E33" w14:textId="77777777" w:rsidR="009528AE" w:rsidRPr="009528AE" w:rsidRDefault="009528AE" w:rsidP="009528AE">
            <w:pPr>
              <w:rPr>
                <w:rFonts w:ascii="Arial" w:hAnsi="Arial" w:cs="Arial"/>
                <w:sz w:val="22"/>
                <w:szCs w:val="22"/>
              </w:rPr>
            </w:pPr>
            <w:permStart w:id="2011578254" w:edGrp="everyone"/>
            <w:r w:rsidRPr="009528AE">
              <w:rPr>
                <w:rFonts w:ascii="Arial" w:hAnsi="Arial" w:cs="Arial"/>
                <w:sz w:val="22"/>
                <w:szCs w:val="22"/>
              </w:rPr>
              <w:t>Codes of practice</w:t>
            </w:r>
          </w:p>
          <w:p w14:paraId="01758F0D" w14:textId="77777777" w:rsidR="009528AE" w:rsidRPr="009528AE" w:rsidRDefault="009528AE" w:rsidP="009528AE">
            <w:pPr>
              <w:rPr>
                <w:rFonts w:ascii="Arial" w:hAnsi="Arial" w:cs="Arial"/>
                <w:sz w:val="22"/>
                <w:szCs w:val="22"/>
              </w:rPr>
            </w:pPr>
            <w:r w:rsidRPr="009528AE">
              <w:rPr>
                <w:rFonts w:ascii="Arial" w:hAnsi="Arial" w:cs="Arial"/>
                <w:sz w:val="22"/>
                <w:szCs w:val="22"/>
              </w:rPr>
              <w:t>Workplace policies, procedures, processes and systems</w:t>
            </w:r>
          </w:p>
          <w:p w14:paraId="15FD9501" w14:textId="77777777" w:rsidR="00AE027A" w:rsidRPr="00DD7A44" w:rsidRDefault="009528AE" w:rsidP="006D3C38">
            <w:pPr>
              <w:rPr>
                <w:rFonts w:ascii="Arial" w:hAnsi="Arial" w:cs="Arial"/>
                <w:sz w:val="22"/>
                <w:szCs w:val="22"/>
              </w:rPr>
            </w:pPr>
            <w:r w:rsidRPr="009528AE">
              <w:rPr>
                <w:rFonts w:ascii="Arial" w:hAnsi="Arial" w:cs="Arial"/>
                <w:sz w:val="22"/>
                <w:szCs w:val="22"/>
              </w:rPr>
              <w:t>Job Safety Analyses, Safe Work Method Statements</w:t>
            </w:r>
            <w:permEnd w:id="2011578254"/>
          </w:p>
        </w:tc>
        <w:permStart w:id="20278468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4A1271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7846864" w:displacedByCustomXml="prev"/>
      </w:tr>
    </w:tbl>
    <w:p w14:paraId="55E1C26D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50ECB7D3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2454F1FF" w14:textId="77777777"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14:paraId="69D47D08" w14:textId="77777777"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14:paraId="1BD84606" w14:textId="77777777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CD7AFE" w14:textId="77777777" w:rsidR="005F5B88" w:rsidRPr="00DD7A44" w:rsidRDefault="005F5B88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2902" w14:textId="77777777" w:rsidR="005F5B88" w:rsidRDefault="009528AE" w:rsidP="006D3C38">
            <w:pPr>
              <w:rPr>
                <w:rFonts w:ascii="Arial" w:hAnsi="Arial" w:cs="Arial"/>
                <w:sz w:val="22"/>
                <w:szCs w:val="22"/>
              </w:rPr>
            </w:pPr>
            <w:permStart w:id="998774486" w:edGrp="everyone"/>
            <w:r w:rsidRPr="009528AE">
              <w:rPr>
                <w:rFonts w:ascii="Arial" w:hAnsi="Arial" w:cs="Arial"/>
                <w:sz w:val="22"/>
                <w:szCs w:val="22"/>
              </w:rPr>
              <w:t xml:space="preserve">Measuring wheel </w:t>
            </w:r>
          </w:p>
          <w:p w14:paraId="71D5F72F" w14:textId="77777777" w:rsidR="005F5B88" w:rsidRDefault="009528AE" w:rsidP="006D3C38">
            <w:pPr>
              <w:rPr>
                <w:rFonts w:ascii="Arial" w:hAnsi="Arial" w:cs="Arial"/>
                <w:sz w:val="22"/>
                <w:szCs w:val="22"/>
              </w:rPr>
            </w:pPr>
            <w:r w:rsidRPr="009528AE">
              <w:rPr>
                <w:rFonts w:ascii="Arial" w:hAnsi="Arial" w:cs="Arial"/>
                <w:sz w:val="22"/>
                <w:szCs w:val="22"/>
              </w:rPr>
              <w:t>Open–frame tape</w:t>
            </w:r>
          </w:p>
          <w:permEnd w:id="998774486"/>
          <w:p w14:paraId="3878AE86" w14:textId="77777777" w:rsidR="005F5B88" w:rsidRPr="00DD7A44" w:rsidRDefault="005F5B88" w:rsidP="006D3C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32622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CC2C9D" w14:textId="77777777"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2622522" w:displacedByCustomXml="prev"/>
      </w:tr>
    </w:tbl>
    <w:p w14:paraId="5303167E" w14:textId="77777777" w:rsidR="00CE5FBE" w:rsidRDefault="00CE5FBE" w:rsidP="00CE5FBE">
      <w:pPr>
        <w:rPr>
          <w:rFonts w:ascii="Arial" w:hAnsi="Arial" w:cs="Arial"/>
          <w:sz w:val="22"/>
          <w:szCs w:val="22"/>
        </w:rPr>
      </w:pPr>
    </w:p>
    <w:p w14:paraId="3882B019" w14:textId="77777777" w:rsidR="003B55F8" w:rsidRDefault="003B55F8" w:rsidP="003C48D1">
      <w:pPr>
        <w:rPr>
          <w:rFonts w:ascii="Arial" w:hAnsi="Arial" w:cs="Arial"/>
          <w:sz w:val="22"/>
          <w:szCs w:val="22"/>
        </w:rPr>
      </w:pPr>
    </w:p>
    <w:p w14:paraId="08AA7E23" w14:textId="77777777"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14:paraId="0FB5AA08" w14:textId="77777777"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14:paraId="62AC64F6" w14:textId="77777777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48B9EA" w14:textId="77777777" w:rsidR="005F5B88" w:rsidRPr="00DD7A44" w:rsidRDefault="005F5B88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2B03" w14:textId="77777777" w:rsidR="005F5B88" w:rsidRPr="00DD7A44" w:rsidRDefault="00AE4574" w:rsidP="006D3C38">
            <w:pPr>
              <w:rPr>
                <w:rFonts w:ascii="Arial" w:hAnsi="Arial" w:cs="Arial"/>
                <w:sz w:val="22"/>
                <w:szCs w:val="22"/>
              </w:rPr>
            </w:pPr>
            <w:permStart w:id="1786382405" w:edGrp="everyone"/>
            <w:r>
              <w:rPr>
                <w:rFonts w:ascii="Arial" w:hAnsi="Arial" w:cs="Arial"/>
                <w:sz w:val="22"/>
                <w:szCs w:val="22"/>
              </w:rPr>
              <w:t>Computer, r</w:t>
            </w:r>
            <w:r w:rsidR="002536EC">
              <w:rPr>
                <w:rFonts w:ascii="Arial" w:hAnsi="Arial" w:cs="Arial"/>
                <w:sz w:val="22"/>
                <w:szCs w:val="22"/>
              </w:rPr>
              <w:t>uler and pen</w:t>
            </w:r>
            <w:permEnd w:id="1786382405"/>
          </w:p>
        </w:tc>
        <w:permStart w:id="10870598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ABE63C" w14:textId="77777777"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7059886" w:displacedByCustomXml="prev"/>
      </w:tr>
    </w:tbl>
    <w:p w14:paraId="0AAA110E" w14:textId="77777777" w:rsidR="003C48D1" w:rsidRDefault="003C48D1" w:rsidP="003C48D1">
      <w:pPr>
        <w:rPr>
          <w:rFonts w:ascii="Arial" w:hAnsi="Arial" w:cs="Arial"/>
          <w:sz w:val="22"/>
          <w:szCs w:val="22"/>
        </w:rPr>
      </w:pPr>
    </w:p>
    <w:p w14:paraId="395CF7D7" w14:textId="77777777"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14:paraId="3E9CBDF6" w14:textId="77777777"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14:paraId="1E304B74" w14:textId="77777777"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14:paraId="592B8D23" w14:textId="77777777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CB66C0" w14:textId="77777777"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31A3C6" w14:textId="77777777"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E64BC77" w14:textId="77777777"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69176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99F23C2" w14:textId="77777777"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176768" w:displacedByCustomXml="prev"/>
      </w:tr>
      <w:tr w:rsidR="00EE5D68" w14:paraId="40CB9073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D25260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6307215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AF24D5" w14:textId="77777777"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072157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24F83D" w14:textId="77777777"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54158C" w14:textId="77777777" w:rsidR="00EE5D68" w:rsidRDefault="00EE5D68" w:rsidP="00EE5D68">
            <w:pPr>
              <w:ind w:left="993" w:hanging="993"/>
            </w:pPr>
          </w:p>
        </w:tc>
      </w:tr>
      <w:tr w:rsidR="00EE5D68" w14:paraId="2D6CC453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715787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3785629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37C863" w14:textId="77777777"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85629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0F387D" w14:textId="77777777"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6C191" w14:textId="77777777" w:rsidR="00EE5D68" w:rsidRDefault="00EE5D68" w:rsidP="00EE5D68">
            <w:pPr>
              <w:ind w:left="993" w:hanging="993"/>
            </w:pPr>
          </w:p>
        </w:tc>
      </w:tr>
      <w:tr w:rsidR="00EE5D68" w14:paraId="72968476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B46650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8678438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C5F3CF" w14:textId="77777777" w:rsidR="00EE5D68" w:rsidRPr="00827129" w:rsidRDefault="000213BA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78438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2749DB" w14:textId="77777777"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49217D" w14:textId="77777777" w:rsidR="00EE5D68" w:rsidRDefault="00EE5D68" w:rsidP="00EE5D68">
            <w:pPr>
              <w:ind w:left="993" w:hanging="993"/>
            </w:pPr>
          </w:p>
        </w:tc>
      </w:tr>
      <w:tr w:rsidR="00EE5D68" w14:paraId="2AC0E3E0" w14:textId="77777777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648AB9" w14:textId="77777777"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9251796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2A8565" w14:textId="77777777"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51796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4C3148" w14:textId="77777777"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0B7CD6" w14:textId="77777777" w:rsidR="00EE5D68" w:rsidRDefault="00EE5D68" w:rsidP="00EE5D68">
            <w:pPr>
              <w:ind w:left="993" w:hanging="993"/>
            </w:pPr>
          </w:p>
        </w:tc>
      </w:tr>
    </w:tbl>
    <w:p w14:paraId="44F2E2D0" w14:textId="77777777"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14:paraId="34F4289E" w14:textId="77777777"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14:paraId="15C71430" w14:textId="77777777"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14:paraId="115E204D" w14:textId="77777777"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14:paraId="4E82D556" w14:textId="77777777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09D98D" w14:textId="77777777"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637990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BEBDD2D" w14:textId="77777777" w:rsidR="00DC5AD8" w:rsidRPr="00827129" w:rsidRDefault="000213BA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379902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90D0D9" w14:textId="77777777"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A91C4E" w14:textId="77777777"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357952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AAF9F65" w14:textId="77777777"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5795271" w:displacedByCustomXml="prev"/>
      </w:tr>
      <w:tr w:rsidR="00DC5AD8" w:rsidRPr="00412C28" w14:paraId="5C74B4F0" w14:textId="77777777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3F1073" w14:textId="77777777"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7856720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A66B4D6" w14:textId="77777777"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856720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46444" w14:textId="77777777"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F7351B" w14:textId="77777777"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BD33B0" w14:textId="77777777" w:rsidR="00DC5AD8" w:rsidRPr="00412C28" w:rsidRDefault="00DC5AD8" w:rsidP="00DC5AD8">
            <w:pPr>
              <w:ind w:left="993" w:hanging="993"/>
            </w:pPr>
          </w:p>
        </w:tc>
      </w:tr>
    </w:tbl>
    <w:p w14:paraId="044E3867" w14:textId="77777777" w:rsidR="00775345" w:rsidRDefault="00775345" w:rsidP="00775345">
      <w:pPr>
        <w:rPr>
          <w:rFonts w:ascii="Arial" w:hAnsi="Arial" w:cs="Arial"/>
          <w:sz w:val="22"/>
          <w:szCs w:val="22"/>
        </w:rPr>
      </w:pPr>
    </w:p>
    <w:p w14:paraId="47D67965" w14:textId="77777777"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14:paraId="09FBF774" w14:textId="77777777"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65D4ACE1" w14:textId="77777777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50D5DD" w14:textId="77777777" w:rsidR="00AE027A" w:rsidRPr="00DD7A44" w:rsidRDefault="00AE027A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4605" w14:textId="77777777" w:rsidR="00AE027A" w:rsidRPr="00DD7A44" w:rsidRDefault="00C345E7" w:rsidP="006D3C38">
            <w:pPr>
              <w:rPr>
                <w:rFonts w:ascii="Arial" w:hAnsi="Arial" w:cs="Arial"/>
                <w:sz w:val="22"/>
                <w:szCs w:val="22"/>
              </w:rPr>
            </w:pPr>
            <w:permStart w:id="712909112" w:edGrp="everyone"/>
            <w:r w:rsidRPr="00C345E7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 which is known as the scale of the drawing.</w:t>
            </w:r>
            <w:permEnd w:id="712909112"/>
          </w:p>
        </w:tc>
        <w:permStart w:id="1314130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46FF346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4130522" w:displacedByCustomXml="prev"/>
      </w:tr>
    </w:tbl>
    <w:p w14:paraId="2AF91585" w14:textId="77777777" w:rsidR="00775345" w:rsidRDefault="00775345" w:rsidP="00775345">
      <w:pPr>
        <w:rPr>
          <w:rFonts w:ascii="Arial" w:hAnsi="Arial" w:cs="Arial"/>
          <w:sz w:val="22"/>
          <w:szCs w:val="22"/>
        </w:rPr>
      </w:pPr>
    </w:p>
    <w:p w14:paraId="30BB6ABB" w14:textId="77777777" w:rsidR="00A52BE3" w:rsidRDefault="00A52BE3" w:rsidP="00A52BE3">
      <w:pPr>
        <w:rPr>
          <w:rFonts w:ascii="Arial" w:hAnsi="Arial" w:cs="Arial"/>
          <w:sz w:val="22"/>
          <w:szCs w:val="22"/>
        </w:rPr>
      </w:pPr>
    </w:p>
    <w:p w14:paraId="20FA527D" w14:textId="77777777"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14:paraId="3E3B54FC" w14:textId="77777777"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530C5512" w14:textId="77777777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381DA5" w14:textId="77777777" w:rsidR="00AE027A" w:rsidRPr="00DD7A44" w:rsidRDefault="00AE027A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EB1A" w14:textId="77777777" w:rsidR="00C345E7" w:rsidRDefault="00C345E7" w:rsidP="006D3C38">
            <w:pPr>
              <w:rPr>
                <w:rFonts w:ascii="Arial" w:hAnsi="Arial" w:cs="Arial"/>
                <w:sz w:val="22"/>
                <w:szCs w:val="22"/>
              </w:rPr>
            </w:pPr>
            <w:permStart w:id="2054906589" w:edGrp="everyone"/>
            <w:r>
              <w:rPr>
                <w:rFonts w:ascii="Arial" w:hAnsi="Arial" w:cs="Arial"/>
                <w:sz w:val="22"/>
                <w:szCs w:val="22"/>
              </w:rPr>
              <w:t>2.4m = 2400mm</w:t>
            </w:r>
          </w:p>
          <w:p w14:paraId="2DA92C13" w14:textId="77777777" w:rsidR="00AE027A" w:rsidRPr="00DD7A44" w:rsidRDefault="00C345E7" w:rsidP="006D3C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2400mm/100 = 24mm</w:t>
            </w:r>
            <w:permEnd w:id="2054906589"/>
          </w:p>
        </w:tc>
        <w:permStart w:id="49563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0C9065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563949" w:displacedByCustomXml="prev"/>
      </w:tr>
    </w:tbl>
    <w:p w14:paraId="1B288056" w14:textId="77777777" w:rsidR="00A52BE3" w:rsidRDefault="00A52BE3" w:rsidP="00A52BE3">
      <w:pPr>
        <w:rPr>
          <w:rFonts w:ascii="Arial" w:hAnsi="Arial" w:cs="Arial"/>
          <w:sz w:val="22"/>
          <w:szCs w:val="22"/>
        </w:rPr>
      </w:pPr>
    </w:p>
    <w:p w14:paraId="7BD03330" w14:textId="77777777" w:rsidR="00D4413C" w:rsidRDefault="00D4413C" w:rsidP="00D4413C">
      <w:pPr>
        <w:rPr>
          <w:rFonts w:ascii="Arial" w:hAnsi="Arial" w:cs="Arial"/>
          <w:sz w:val="22"/>
          <w:szCs w:val="22"/>
        </w:rPr>
      </w:pPr>
    </w:p>
    <w:p w14:paraId="7D48B15E" w14:textId="77777777"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14:paraId="68C969F1" w14:textId="77777777"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14:paraId="068DF9DA" w14:textId="77777777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F23A11" w14:textId="77777777" w:rsidR="00AE027A" w:rsidRPr="00DD7A44" w:rsidRDefault="00AE027A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46CA" w14:textId="77777777" w:rsidR="00AE027A" w:rsidRPr="00DD7A44" w:rsidRDefault="00C345E7" w:rsidP="006D3C38">
            <w:pPr>
              <w:rPr>
                <w:rFonts w:ascii="Arial" w:hAnsi="Arial" w:cs="Arial"/>
                <w:sz w:val="22"/>
                <w:szCs w:val="22"/>
              </w:rPr>
            </w:pPr>
            <w:permStart w:id="1485055564" w:edGrp="everyone"/>
            <w:r w:rsidRPr="00C345E7">
              <w:rPr>
                <w:rFonts w:ascii="Arial" w:hAnsi="Arial" w:cs="Arial"/>
                <w:sz w:val="22"/>
                <w:szCs w:val="22"/>
              </w:rPr>
              <w:t>common symbols and abbreviations used have more than one meaning, a key or legend should be included with any sketches/drawings developed</w:t>
            </w:r>
            <w:permEnd w:id="1485055564"/>
          </w:p>
        </w:tc>
        <w:permStart w:id="457900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6A7817" w14:textId="77777777"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7900422" w:displacedByCustomXml="prev"/>
      </w:tr>
    </w:tbl>
    <w:p w14:paraId="0FB6DE77" w14:textId="77777777" w:rsidR="00D4413C" w:rsidRDefault="00D4413C" w:rsidP="00D4413C">
      <w:pPr>
        <w:rPr>
          <w:rFonts w:ascii="Arial" w:hAnsi="Arial" w:cs="Arial"/>
          <w:sz w:val="22"/>
          <w:szCs w:val="22"/>
        </w:rPr>
      </w:pPr>
    </w:p>
    <w:p w14:paraId="75812C88" w14:textId="77777777"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14:paraId="77964B2C" w14:textId="77777777"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14:paraId="5BCEDB3B" w14:textId="77777777"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14:paraId="00B360EA" w14:textId="77777777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9BD5734" w14:textId="77777777"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C72787" w14:textId="77777777"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6444460" w14:textId="77777777"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504971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4000B04" w14:textId="77777777"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0497162" w:displacedByCustomXml="prev"/>
      </w:tr>
      <w:tr w:rsidR="00D03F1B" w14:paraId="2D5B5333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9996EB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2717389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FB221" w14:textId="77777777" w:rsidR="00D03F1B" w:rsidRPr="00827129" w:rsidRDefault="00CE1B3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173896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A16BA3" w14:textId="77777777"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AB2946" w14:textId="77777777" w:rsidR="00D03F1B" w:rsidRDefault="00D03F1B" w:rsidP="00D03F1B">
            <w:pPr>
              <w:ind w:left="993" w:hanging="993"/>
            </w:pPr>
          </w:p>
        </w:tc>
      </w:tr>
      <w:tr w:rsidR="00D03F1B" w14:paraId="613D25FE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938D2B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9872538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9B6297" w14:textId="77777777"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725381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222EFE" w14:textId="77777777"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71B517" w14:textId="77777777" w:rsidR="00D03F1B" w:rsidRDefault="00D03F1B" w:rsidP="00D03F1B">
            <w:pPr>
              <w:ind w:left="993" w:hanging="993"/>
            </w:pPr>
          </w:p>
        </w:tc>
      </w:tr>
      <w:tr w:rsidR="00D03F1B" w14:paraId="0F7A8D5D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E77E2F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962450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E07CAF" w14:textId="77777777" w:rsidR="00D03F1B" w:rsidRPr="00827129" w:rsidRDefault="00CE1B3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24500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C147A" w14:textId="77777777"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4A6111" w14:textId="77777777" w:rsidR="00D03F1B" w:rsidRDefault="00D03F1B" w:rsidP="00D03F1B">
            <w:pPr>
              <w:ind w:left="993" w:hanging="993"/>
            </w:pPr>
          </w:p>
        </w:tc>
      </w:tr>
      <w:tr w:rsidR="00D03F1B" w14:paraId="56E247BF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8DE77F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6401556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F6F49D" w14:textId="77777777" w:rsidR="00D03F1B" w:rsidRPr="00827129" w:rsidRDefault="00CE1B3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015564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30014" w14:textId="77777777"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F6DF52" w14:textId="77777777" w:rsidR="00D03F1B" w:rsidRDefault="00D03F1B" w:rsidP="00D03F1B">
            <w:pPr>
              <w:ind w:left="993" w:hanging="993"/>
            </w:pPr>
          </w:p>
        </w:tc>
      </w:tr>
      <w:tr w:rsidR="00D03F1B" w14:paraId="041578B5" w14:textId="77777777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E74700" w14:textId="77777777"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323633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9B91F5" w14:textId="77777777"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363368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3B3E5E" w14:textId="77777777"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D4783C" w14:textId="77777777" w:rsidR="00D03F1B" w:rsidRDefault="00D03F1B" w:rsidP="00D03F1B">
            <w:pPr>
              <w:ind w:left="993" w:hanging="993"/>
            </w:pPr>
          </w:p>
        </w:tc>
      </w:tr>
    </w:tbl>
    <w:p w14:paraId="46C4623D" w14:textId="77777777"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14:paraId="76F9979F" w14:textId="77777777"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14:paraId="603AAA51" w14:textId="77777777"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14:paraId="2CEBF6FE" w14:textId="77777777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A4D37F" w14:textId="77777777"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5F528275" w14:textId="77777777"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7B639BBD" w14:textId="77777777"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440535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75AAEAD" w14:textId="77777777"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0535574" w:displacedByCustomXml="prev"/>
      </w:tr>
      <w:tr w:rsidR="00462DAA" w14:paraId="20F0B0F2" w14:textId="77777777" w:rsidTr="006D3C38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6F476F" w14:textId="77777777"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F147360" w14:textId="6C24DB5F" w:rsidR="00462DAA" w:rsidRPr="00DD7A44" w:rsidRDefault="00D17BD4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42606167" w:edGrp="everyone"/>
            <w:r>
              <w:rPr>
                <w:rFonts w:ascii="Arial" w:hAnsi="Arial" w:cs="Arial"/>
                <w:sz w:val="22"/>
                <w:szCs w:val="22"/>
              </w:rPr>
              <w:t>Vol2 Part3.5.1.0 &amp; 3.5.5.0</w:t>
            </w:r>
            <w:permEnd w:id="942606167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E9ADBB4" w14:textId="0C0398A2" w:rsidR="00462DAA" w:rsidRPr="00DD7A44" w:rsidRDefault="00D17BD4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97866519" w:edGrp="everyone"/>
            <w:r>
              <w:rPr>
                <w:rFonts w:ascii="Arial" w:hAnsi="Arial" w:cs="Arial"/>
                <w:sz w:val="22"/>
                <w:szCs w:val="22"/>
              </w:rPr>
              <w:t>Vol.1 PartsB1.4 &amp; F1.5</w:t>
            </w:r>
            <w:bookmarkStart w:id="14" w:name="_GoBack"/>
            <w:bookmarkEnd w:id="14"/>
            <w:permEnd w:id="10978665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EB5A37" w14:textId="77777777" w:rsidR="00462DAA" w:rsidRDefault="00462DAA" w:rsidP="00462DAA">
            <w:pPr>
              <w:ind w:left="993" w:hanging="993"/>
            </w:pPr>
          </w:p>
        </w:tc>
      </w:tr>
    </w:tbl>
    <w:p w14:paraId="4CC0F9E6" w14:textId="77777777" w:rsidR="008D6919" w:rsidRDefault="008D6919" w:rsidP="008D6919">
      <w:pPr>
        <w:rPr>
          <w:rFonts w:ascii="Arial" w:hAnsi="Arial" w:cs="Arial"/>
          <w:sz w:val="22"/>
          <w:szCs w:val="22"/>
        </w:rPr>
      </w:pPr>
    </w:p>
    <w:p w14:paraId="223FB90F" w14:textId="77777777" w:rsidR="008D6919" w:rsidRDefault="008D6919" w:rsidP="008D6919">
      <w:pPr>
        <w:rPr>
          <w:rFonts w:ascii="Arial" w:hAnsi="Arial" w:cs="Arial"/>
          <w:sz w:val="22"/>
          <w:szCs w:val="22"/>
        </w:rPr>
      </w:pPr>
    </w:p>
    <w:p w14:paraId="01AB3963" w14:textId="77777777" w:rsidR="008D6919" w:rsidRPr="00830749" w:rsidRDefault="008D6919" w:rsidP="008D6919">
      <w:pPr>
        <w:pStyle w:val="11CSTCPLQuestionBullet"/>
        <w:ind w:left="709" w:hanging="709"/>
      </w:pPr>
      <w:bookmarkStart w:id="15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5"/>
    </w:p>
    <w:p w14:paraId="20C542A4" w14:textId="77777777"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14:paraId="0DBBD90D" w14:textId="77777777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9A3F7B" w14:textId="77777777" w:rsidR="001E47BF" w:rsidRPr="00DD7A44" w:rsidRDefault="001E47BF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417B" w14:textId="77777777" w:rsidR="001E47BF" w:rsidRPr="00DD7A44" w:rsidRDefault="00AE4574" w:rsidP="006D3C38">
            <w:pPr>
              <w:rPr>
                <w:rFonts w:ascii="Arial" w:hAnsi="Arial" w:cs="Arial"/>
                <w:sz w:val="22"/>
                <w:szCs w:val="22"/>
              </w:rPr>
            </w:pPr>
            <w:permStart w:id="1926244974" w:edGrp="everyone"/>
            <w:r>
              <w:rPr>
                <w:rFonts w:ascii="Arial" w:hAnsi="Arial" w:cs="Arial"/>
                <w:sz w:val="22"/>
                <w:szCs w:val="22"/>
              </w:rPr>
              <w:t>As1562</w:t>
            </w:r>
            <w:permEnd w:id="1926244974"/>
          </w:p>
        </w:tc>
        <w:permStart w:id="17691073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16BF76" w14:textId="77777777"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107335" w:displacedByCustomXml="prev"/>
      </w:tr>
    </w:tbl>
    <w:p w14:paraId="7A8290A0" w14:textId="77777777" w:rsidR="008D6919" w:rsidRDefault="008D6919" w:rsidP="008D6919">
      <w:pPr>
        <w:rPr>
          <w:rFonts w:ascii="Arial" w:hAnsi="Arial" w:cs="Arial"/>
          <w:sz w:val="22"/>
          <w:szCs w:val="22"/>
        </w:rPr>
      </w:pPr>
    </w:p>
    <w:p w14:paraId="7DF34035" w14:textId="77777777"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14:paraId="77F33BA5" w14:textId="77777777" w:rsidR="008D6919" w:rsidRPr="00830749" w:rsidRDefault="008D6919" w:rsidP="008D6919">
      <w:pPr>
        <w:pStyle w:val="11CSTCPLQuestionBullet"/>
        <w:ind w:left="709" w:hanging="709"/>
      </w:pPr>
      <w:bookmarkStart w:id="16" w:name="_Ref427733304"/>
      <w:r>
        <w:t>Sketch the following standard design symbols.</w:t>
      </w:r>
      <w:bookmarkEnd w:id="16"/>
    </w:p>
    <w:p w14:paraId="494415AA" w14:textId="77777777"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14:paraId="1A981BF5" w14:textId="77777777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FFE3D0" w14:textId="77777777"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AD3803A" w14:textId="77777777"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EAE67F" w14:textId="77777777"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1980697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4995D2B" w14:textId="77777777"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0697619" w:displacedByCustomXml="prev"/>
      </w:tr>
      <w:tr w:rsidR="00E3291B" w14:paraId="5153B0E4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5379B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1897" w14:textId="77777777"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227814806" w:edGrp="everyone" w:displacedByCustomXml="next"/>
        <w:sdt>
          <w:sdtPr>
            <w:rPr>
              <w:noProof/>
            </w:rPr>
            <w:id w:val="-485476617"/>
            <w:picture/>
          </w:sdtPr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5A33262E" w14:textId="77777777" w:rsidR="00E3291B" w:rsidRPr="00603DF3" w:rsidRDefault="00BF76D4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BF76D4">
                  <w:rPr>
                    <w:noProof/>
                  </w:rPr>
                  <w:t xml:space="preserve"> </w:t>
                </w:r>
                <w:r w:rsidRPr="00BF76D4">
                  <w:rPr>
                    <w:noProof/>
                  </w:rPr>
                  <w:drawing>
                    <wp:inline distT="0" distB="0" distL="0" distR="0" wp14:anchorId="26B036F0" wp14:editId="51386D87">
                      <wp:extent cx="1702666" cy="971550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06116" cy="9735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BF76D4">
                  <w:rPr>
                    <w:noProof/>
                  </w:rPr>
                  <w:t xml:space="preserve"> </w:t>
                </w:r>
              </w:p>
            </w:tc>
          </w:sdtContent>
        </w:sdt>
        <w:permEnd w:id="227814806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C9DEE" w14:textId="77777777" w:rsidR="00E3291B" w:rsidRDefault="00E3291B" w:rsidP="00E3291B">
            <w:pPr>
              <w:ind w:left="993" w:hanging="993"/>
            </w:pPr>
          </w:p>
        </w:tc>
      </w:tr>
      <w:tr w:rsidR="00E3291B" w14:paraId="7DD02495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B5F75E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DF9123" w14:textId="77777777"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194993314" w:edGrp="everyone" w:displacedByCustomXml="next"/>
        <w:sdt>
          <w:sdtPr>
            <w:rPr>
              <w:noProof/>
            </w:rPr>
            <w:id w:val="151995994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14:paraId="40CFCA33" w14:textId="77777777" w:rsidR="00E3291B" w:rsidRPr="00603DF3" w:rsidRDefault="00BF76D4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BF76D4">
                  <w:rPr>
                    <w:noProof/>
                  </w:rPr>
                  <w:t xml:space="preserve"> </w:t>
                </w:r>
                <w:r w:rsidRPr="00BF76D4">
                  <w:rPr>
                    <w:noProof/>
                  </w:rPr>
                  <w:drawing>
                    <wp:inline distT="0" distB="0" distL="0" distR="0" wp14:anchorId="7CCEB3CC" wp14:editId="20D49E8F">
                      <wp:extent cx="1905000" cy="1028700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05000" cy="1028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BF76D4">
                  <w:rPr>
                    <w:noProof/>
                  </w:rPr>
                  <w:t xml:space="preserve"> </w:t>
                </w:r>
              </w:p>
            </w:tc>
          </w:sdtContent>
        </w:sdt>
        <w:permEnd w:id="1194993314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8CE23C" w14:textId="77777777" w:rsidR="00E3291B" w:rsidRDefault="00E3291B" w:rsidP="00E3291B">
            <w:pPr>
              <w:ind w:left="993" w:hanging="993"/>
            </w:pPr>
          </w:p>
        </w:tc>
      </w:tr>
      <w:tr w:rsidR="00E3291B" w14:paraId="05AB3CDD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187405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27C274" w14:textId="77777777"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682135064" w:edGrp="everyone" w:displacedByCustomXml="next"/>
        <w:sdt>
          <w:sdtPr>
            <w:rPr>
              <w:noProof/>
            </w:rPr>
            <w:id w:val="-2564245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14:paraId="3E5B9F6D" w14:textId="77777777" w:rsidR="00E3291B" w:rsidRPr="00603DF3" w:rsidRDefault="00BF76D4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BF76D4">
                  <w:rPr>
                    <w:noProof/>
                  </w:rPr>
                  <w:t xml:space="preserve"> </w:t>
                </w:r>
                <w:r w:rsidRPr="00BF76D4">
                  <w:rPr>
                    <w:noProof/>
                  </w:rPr>
                  <w:drawing>
                    <wp:inline distT="0" distB="0" distL="0" distR="0" wp14:anchorId="17D39AC2" wp14:editId="2BE4D0E8">
                      <wp:extent cx="876300" cy="70485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6300" cy="7048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BF76D4">
                  <w:rPr>
                    <w:noProof/>
                  </w:rPr>
                  <w:t xml:space="preserve"> </w:t>
                </w:r>
              </w:p>
            </w:tc>
          </w:sdtContent>
        </w:sdt>
        <w:permEnd w:id="1682135064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FFF6C8" w14:textId="77777777" w:rsidR="00E3291B" w:rsidRDefault="00E3291B" w:rsidP="00E3291B">
            <w:pPr>
              <w:ind w:left="993" w:hanging="993"/>
            </w:pPr>
          </w:p>
        </w:tc>
      </w:tr>
      <w:tr w:rsidR="00E3291B" w14:paraId="33B03E25" w14:textId="77777777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4A9479" w14:textId="77777777"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2EA38C" w14:textId="77777777"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1212555587" w:edGrp="everyone" w:displacedByCustomXml="next"/>
        <w:sdt>
          <w:sdtPr>
            <w:rPr>
              <w:noProof/>
            </w:rPr>
            <w:id w:val="332660983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14:paraId="3D45178A" w14:textId="77777777" w:rsidR="00E3291B" w:rsidRPr="00603DF3" w:rsidRDefault="00BF76D4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BF76D4">
                  <w:rPr>
                    <w:noProof/>
                  </w:rPr>
                  <w:t xml:space="preserve"> </w:t>
                </w:r>
                <w:r w:rsidRPr="00BF76D4">
                  <w:rPr>
                    <w:noProof/>
                  </w:rPr>
                  <w:drawing>
                    <wp:inline distT="0" distB="0" distL="0" distR="0" wp14:anchorId="042F1240" wp14:editId="1CDBDD0C">
                      <wp:extent cx="923925" cy="733425"/>
                      <wp:effectExtent l="0" t="0" r="9525" b="9525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23925" cy="7334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BF76D4">
                  <w:rPr>
                    <w:noProof/>
                  </w:rPr>
                  <w:t xml:space="preserve"> </w:t>
                </w:r>
              </w:p>
            </w:tc>
          </w:sdtContent>
        </w:sdt>
        <w:permEnd w:id="1212555587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A4CF45" w14:textId="77777777" w:rsidR="00E3291B" w:rsidRDefault="00E3291B" w:rsidP="00E3291B">
            <w:pPr>
              <w:ind w:left="993" w:hanging="993"/>
            </w:pPr>
          </w:p>
        </w:tc>
      </w:tr>
    </w:tbl>
    <w:p w14:paraId="0B4CCE23" w14:textId="77777777" w:rsidR="008D6919" w:rsidRDefault="008D6919" w:rsidP="008D6919">
      <w:pPr>
        <w:jc w:val="left"/>
      </w:pPr>
    </w:p>
    <w:p w14:paraId="1C8CCD23" w14:textId="77777777" w:rsidR="00316C8D" w:rsidRDefault="00316C8D">
      <w:pPr>
        <w:jc w:val="left"/>
      </w:pPr>
      <w:r>
        <w:br w:type="page"/>
      </w:r>
    </w:p>
    <w:p w14:paraId="60A688EF" w14:textId="77777777" w:rsidR="00787E7F" w:rsidRPr="00830749" w:rsidRDefault="00787E7F" w:rsidP="00787E7F">
      <w:pPr>
        <w:pStyle w:val="11CSTCPLQuestionBullet"/>
        <w:ind w:left="709" w:hanging="709"/>
      </w:pPr>
      <w:bookmarkStart w:id="17" w:name="_Ref427219196"/>
      <w:r>
        <w:lastRenderedPageBreak/>
        <w:t>Explain the meaning of the abbreviations in the table below.</w:t>
      </w:r>
      <w:bookmarkEnd w:id="17"/>
    </w:p>
    <w:p w14:paraId="6FE03521" w14:textId="77777777"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14:paraId="756CAD7F" w14:textId="77777777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6319F2" w14:textId="77777777"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E6FC34" w14:textId="77777777"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B6645EF" w14:textId="77777777"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6167387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D95C327" w14:textId="77777777"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6738747" w:displacedByCustomXml="prev"/>
      </w:tr>
      <w:tr w:rsidR="00787E7F" w14:paraId="33E78A3C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48C491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A9CA04" w14:textId="77777777"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B7BF0B" w14:textId="77777777" w:rsidR="00787E7F" w:rsidRPr="00191592" w:rsidRDefault="00BF76D4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522358293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15223582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28B655" w14:textId="77777777" w:rsidR="00787E7F" w:rsidRDefault="00787E7F" w:rsidP="006D44D1">
            <w:pPr>
              <w:ind w:left="993" w:hanging="993"/>
            </w:pPr>
          </w:p>
        </w:tc>
      </w:tr>
      <w:tr w:rsidR="00787E7F" w14:paraId="46273365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AEF1D8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80C156" w14:textId="77777777"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85E03A" w14:textId="77777777" w:rsidR="00787E7F" w:rsidRPr="00191592" w:rsidRDefault="00BF76D4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035884851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0358848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7DEB2" w14:textId="77777777" w:rsidR="00787E7F" w:rsidRDefault="00787E7F" w:rsidP="006D44D1">
            <w:pPr>
              <w:ind w:left="993" w:hanging="993"/>
            </w:pPr>
          </w:p>
        </w:tc>
      </w:tr>
      <w:tr w:rsidR="00787E7F" w14:paraId="19BCEFD3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EB96A3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FEC91A" w14:textId="77777777"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75B4C6" w14:textId="77777777" w:rsidR="00787E7F" w:rsidRPr="00191592" w:rsidRDefault="002A178E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52097813" w:edGrp="everyone"/>
            <w:r w:rsidRPr="002A178E">
              <w:rPr>
                <w:rFonts w:ascii="Arial" w:hAnsi="Arial" w:cs="Arial"/>
                <w:sz w:val="22"/>
                <w:szCs w:val="22"/>
              </w:rPr>
              <w:t>Downpipe</w:t>
            </w:r>
            <w:permEnd w:id="13520978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A4F0F6" w14:textId="77777777" w:rsidR="00787E7F" w:rsidRDefault="00787E7F" w:rsidP="006D44D1">
            <w:pPr>
              <w:ind w:left="993" w:hanging="993"/>
            </w:pPr>
          </w:p>
        </w:tc>
      </w:tr>
      <w:tr w:rsidR="00787E7F" w14:paraId="1B67D946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493F35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0A87A8" w14:textId="77777777"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0302BC" w14:textId="77777777" w:rsidR="00787E7F" w:rsidRPr="00191592" w:rsidRDefault="002A178E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921516543" w:edGrp="everyone"/>
            <w:r w:rsidRPr="002A178E">
              <w:rPr>
                <w:rFonts w:ascii="Arial" w:hAnsi="Arial" w:cs="Arial"/>
                <w:sz w:val="22"/>
                <w:szCs w:val="22"/>
              </w:rPr>
              <w:t>Insulation</w:t>
            </w:r>
            <w:permEnd w:id="19215165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CD22D" w14:textId="77777777" w:rsidR="00787E7F" w:rsidRDefault="00787E7F" w:rsidP="006D44D1">
            <w:pPr>
              <w:ind w:left="993" w:hanging="993"/>
            </w:pPr>
          </w:p>
        </w:tc>
      </w:tr>
      <w:tr w:rsidR="00787E7F" w14:paraId="284A353B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070C7F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775B92" w14:textId="77777777"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00DE8F" w14:textId="77777777" w:rsidR="00787E7F" w:rsidRPr="00191592" w:rsidRDefault="002A178E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54180799" w:edGrp="everyone"/>
            <w:r w:rsidRPr="002A178E">
              <w:rPr>
                <w:rFonts w:ascii="Arial" w:hAnsi="Arial" w:cs="Arial"/>
                <w:sz w:val="22"/>
                <w:szCs w:val="22"/>
              </w:rPr>
              <w:t>Kitchen</w:t>
            </w:r>
            <w:permEnd w:id="13541807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66EACB" w14:textId="77777777" w:rsidR="00787E7F" w:rsidRDefault="00787E7F" w:rsidP="006D44D1">
            <w:pPr>
              <w:ind w:left="993" w:hanging="993"/>
            </w:pPr>
          </w:p>
        </w:tc>
      </w:tr>
      <w:tr w:rsidR="00787E7F" w14:paraId="2AC85ACC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E8D6D9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872870" w14:textId="77777777"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270FDB" w14:textId="77777777" w:rsidR="00787E7F" w:rsidRPr="00191592" w:rsidRDefault="002A178E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207513746" w:edGrp="everyone"/>
            <w:r w:rsidRPr="002A178E">
              <w:rPr>
                <w:rFonts w:ascii="Arial" w:hAnsi="Arial" w:cs="Arial"/>
                <w:sz w:val="22"/>
                <w:szCs w:val="22"/>
              </w:rPr>
              <w:t>Master switch board</w:t>
            </w:r>
            <w:permEnd w:id="12075137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97FCC1" w14:textId="77777777" w:rsidR="00787E7F" w:rsidRDefault="00787E7F" w:rsidP="006D44D1">
            <w:pPr>
              <w:ind w:left="993" w:hanging="993"/>
            </w:pPr>
          </w:p>
        </w:tc>
      </w:tr>
      <w:tr w:rsidR="00787E7F" w14:paraId="1BF9DADC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50000D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1ED88E" w14:textId="77777777"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666D4B" w14:textId="77777777" w:rsidR="00787E7F" w:rsidRPr="00191592" w:rsidRDefault="002A178E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12671795" w:edGrp="everyone"/>
            <w:r w:rsidRPr="002A178E">
              <w:rPr>
                <w:rFonts w:ascii="Arial" w:hAnsi="Arial" w:cs="Arial"/>
                <w:sz w:val="22"/>
                <w:szCs w:val="22"/>
              </w:rPr>
              <w:t>Plasterboard</w:t>
            </w:r>
            <w:permEnd w:id="16126717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7BA871" w14:textId="77777777" w:rsidR="00787E7F" w:rsidRDefault="00787E7F" w:rsidP="006D44D1">
            <w:pPr>
              <w:ind w:left="993" w:hanging="993"/>
            </w:pPr>
          </w:p>
        </w:tc>
      </w:tr>
      <w:tr w:rsidR="00787E7F" w14:paraId="35228AA4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4DDB4C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E2E759" w14:textId="77777777"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D21B06" w14:textId="77777777" w:rsidR="00787E7F" w:rsidRPr="00191592" w:rsidRDefault="002A178E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16746509" w:edGrp="everyone"/>
            <w:r w:rsidRPr="002A178E">
              <w:rPr>
                <w:rFonts w:ascii="Arial" w:hAnsi="Arial" w:cs="Arial"/>
                <w:sz w:val="22"/>
                <w:szCs w:val="22"/>
              </w:rPr>
              <w:t>Rainwater tank</w:t>
            </w:r>
            <w:permEnd w:id="2167465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6378EA" w14:textId="77777777" w:rsidR="00787E7F" w:rsidRDefault="00787E7F" w:rsidP="006D44D1">
            <w:pPr>
              <w:ind w:left="993" w:hanging="993"/>
            </w:pPr>
          </w:p>
        </w:tc>
      </w:tr>
      <w:tr w:rsidR="00787E7F" w14:paraId="586FA22B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2D830F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0982E2" w14:textId="77777777"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EEE6ED" w14:textId="77777777" w:rsidR="00787E7F" w:rsidRPr="00191592" w:rsidRDefault="002A178E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513248352" w:edGrp="everyone"/>
            <w:r w:rsidRPr="002A178E">
              <w:rPr>
                <w:rFonts w:ascii="Arial" w:hAnsi="Arial" w:cs="Arial"/>
                <w:sz w:val="22"/>
                <w:szCs w:val="22"/>
              </w:rPr>
              <w:t>Shower</w:t>
            </w:r>
            <w:permEnd w:id="15132483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1DEF3C" w14:textId="77777777" w:rsidR="00787E7F" w:rsidRDefault="00787E7F" w:rsidP="006D44D1">
            <w:pPr>
              <w:ind w:left="993" w:hanging="993"/>
            </w:pPr>
          </w:p>
        </w:tc>
      </w:tr>
      <w:tr w:rsidR="00787E7F" w14:paraId="26B3197B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AD2F80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042037" w14:textId="77777777"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5481E0" w14:textId="77777777" w:rsidR="00787E7F" w:rsidRPr="00191592" w:rsidRDefault="002A178E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25214861" w:edGrp="everyone"/>
            <w:r w:rsidRPr="002A178E">
              <w:rPr>
                <w:rFonts w:ascii="Arial" w:hAnsi="Arial" w:cs="Arial"/>
                <w:sz w:val="22"/>
                <w:szCs w:val="22"/>
              </w:rPr>
              <w:t>Telephone</w:t>
            </w:r>
            <w:permEnd w:id="6252148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072213" w14:textId="77777777" w:rsidR="00787E7F" w:rsidRDefault="00787E7F" w:rsidP="006D44D1">
            <w:pPr>
              <w:ind w:left="993" w:hanging="993"/>
            </w:pPr>
          </w:p>
        </w:tc>
      </w:tr>
      <w:tr w:rsidR="00787E7F" w14:paraId="2986B700" w14:textId="77777777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E550B6" w14:textId="77777777"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562577" w14:textId="77777777"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E82DC9" w14:textId="77777777" w:rsidR="00787E7F" w:rsidRPr="00191592" w:rsidRDefault="002A178E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16733146" w:edGrp="everyone"/>
            <w:r w:rsidRPr="002A178E">
              <w:rPr>
                <w:rFonts w:ascii="Arial" w:hAnsi="Arial" w:cs="Arial"/>
                <w:sz w:val="22"/>
                <w:szCs w:val="22"/>
              </w:rPr>
              <w:t>Water closet</w:t>
            </w:r>
            <w:permEnd w:id="16167331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312C8B" w14:textId="77777777" w:rsidR="00787E7F" w:rsidRDefault="00787E7F" w:rsidP="006D44D1">
            <w:pPr>
              <w:ind w:left="993" w:hanging="993"/>
            </w:pPr>
          </w:p>
        </w:tc>
      </w:tr>
    </w:tbl>
    <w:p w14:paraId="3027410F" w14:textId="77777777"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14:paraId="6CF7AFEB" w14:textId="77777777"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14:paraId="7524B18B" w14:textId="77777777" w:rsidR="00F338AB" w:rsidRPr="00412C28" w:rsidRDefault="00F338AB" w:rsidP="00F338AB">
      <w:pPr>
        <w:pStyle w:val="11CSTCPLQuestionBullet"/>
        <w:ind w:left="709" w:hanging="709"/>
      </w:pPr>
      <w:bookmarkStart w:id="18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8"/>
      <w:r>
        <w:t xml:space="preserve"> </w:t>
      </w:r>
    </w:p>
    <w:p w14:paraId="1BBC2659" w14:textId="77777777"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14:paraId="1C17D9C2" w14:textId="77777777"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6F5DE41" wp14:editId="415C2267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06A0AB81" wp14:editId="5CE01E6C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9AE82" w14:textId="77777777" w:rsidR="00EF3473" w:rsidRDefault="00EF3473" w:rsidP="00EF3473">
      <w:pPr>
        <w:jc w:val="right"/>
        <w:rPr>
          <w:rFonts w:cs="Arial"/>
          <w:sz w:val="16"/>
          <w:szCs w:val="16"/>
        </w:rPr>
      </w:pPr>
    </w:p>
    <w:p w14:paraId="4078928F" w14:textId="77777777"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14:paraId="6C9B4FEA" w14:textId="77777777"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14:paraId="70FE387A" w14:textId="77777777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D55A74A" w14:textId="77777777"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517429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9FF8F48" w14:textId="77777777" w:rsidR="006C783F" w:rsidRPr="00827129" w:rsidRDefault="002A178E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174299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28AF58" w14:textId="77777777"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DBBC48" w14:textId="77777777"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60458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BD2CC8E" w14:textId="77777777"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6045832" w:displacedByCustomXml="prev"/>
      </w:tr>
      <w:tr w:rsidR="006C783F" w:rsidRPr="00412C28" w14:paraId="50D70DB2" w14:textId="77777777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C998CE" w14:textId="77777777"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4724773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7F7F3AC" w14:textId="77777777" w:rsidR="006C783F" w:rsidRPr="00827129" w:rsidRDefault="002A178E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247737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4BE95A" w14:textId="77777777"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43C956" w14:textId="77777777"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08F9F16" w14:textId="77777777" w:rsidR="006C783F" w:rsidRPr="00412C28" w:rsidRDefault="006C783F" w:rsidP="006C783F">
            <w:pPr>
              <w:ind w:left="993" w:hanging="993"/>
            </w:pPr>
          </w:p>
        </w:tc>
      </w:tr>
    </w:tbl>
    <w:p w14:paraId="6535457F" w14:textId="77777777" w:rsidR="00943EA7" w:rsidRDefault="00943EA7" w:rsidP="00943EA7">
      <w:pPr>
        <w:rPr>
          <w:rFonts w:ascii="Arial" w:hAnsi="Arial" w:cs="Arial"/>
          <w:sz w:val="22"/>
          <w:szCs w:val="22"/>
        </w:rPr>
      </w:pPr>
    </w:p>
    <w:p w14:paraId="47B7FF30" w14:textId="77777777"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14:paraId="78C5BD69" w14:textId="77777777"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14:paraId="12201834" w14:textId="77777777" w:rsidTr="006D3C3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005157" w14:textId="77777777" w:rsidR="00B50BC9" w:rsidRPr="00DD7A44" w:rsidRDefault="00B50BC9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5B8A" w14:textId="77777777" w:rsidR="00B50BC9" w:rsidRPr="00DD7A44" w:rsidRDefault="002A178E" w:rsidP="006D3C38">
            <w:pPr>
              <w:rPr>
                <w:rFonts w:ascii="Arial" w:hAnsi="Arial" w:cs="Arial"/>
                <w:sz w:val="22"/>
                <w:szCs w:val="22"/>
              </w:rPr>
            </w:pPr>
            <w:permStart w:id="963905884" w:edGrp="everyone"/>
            <w:r w:rsidRPr="002A178E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plane, as illustrated by the key/legend</w:t>
            </w:r>
            <w:permEnd w:id="963905884"/>
          </w:p>
        </w:tc>
        <w:permStart w:id="549497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4ED63F2" w14:textId="77777777" w:rsidR="00B50BC9" w:rsidRPr="00DD7A44" w:rsidRDefault="00B50BC9" w:rsidP="006D3C3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949762" w:displacedByCustomXml="prev"/>
      </w:tr>
    </w:tbl>
    <w:p w14:paraId="744D3BD5" w14:textId="77777777" w:rsidR="00943EA7" w:rsidRDefault="00943EA7" w:rsidP="00943EA7">
      <w:pPr>
        <w:rPr>
          <w:rFonts w:ascii="Arial" w:hAnsi="Arial" w:cs="Arial"/>
          <w:sz w:val="22"/>
          <w:szCs w:val="22"/>
        </w:rPr>
      </w:pPr>
    </w:p>
    <w:p w14:paraId="51FD5C61" w14:textId="77777777"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14:paraId="7FCDD4C5" w14:textId="77777777"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14:paraId="16687A1D" w14:textId="77777777"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14:paraId="702D3203" w14:textId="77777777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121576B" w14:textId="77777777"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497359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7237625" w14:textId="77777777" w:rsidR="00B50BC9" w:rsidRPr="00827129" w:rsidRDefault="00AE4574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97359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782DD9" w14:textId="77777777"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83D7D1" w14:textId="77777777"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86822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BFB3BAC" w14:textId="77777777"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8682268" w:displacedByCustomXml="prev"/>
      </w:tr>
      <w:tr w:rsidR="00B50BC9" w:rsidRPr="00412C28" w14:paraId="08C0DC0D" w14:textId="77777777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E49919" w14:textId="77777777"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19636611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CD21F3D" w14:textId="77777777" w:rsidR="00B50BC9" w:rsidRPr="00827129" w:rsidRDefault="00AE4574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366111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0521C2" w14:textId="77777777"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CC49A" w14:textId="77777777"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D3F1978" w14:textId="77777777" w:rsidR="00B50BC9" w:rsidRPr="00412C28" w:rsidRDefault="00B50BC9" w:rsidP="00B50BC9">
            <w:pPr>
              <w:ind w:left="993" w:hanging="993"/>
            </w:pPr>
          </w:p>
        </w:tc>
      </w:tr>
    </w:tbl>
    <w:p w14:paraId="69C68ED3" w14:textId="77777777"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14:paraId="01622606" w14:textId="77777777"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14:paraId="2D5960D7" w14:textId="77777777"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14:paraId="58E4D579" w14:textId="77777777"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14:paraId="6F7954C8" w14:textId="77777777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DE5F3B" w14:textId="77777777"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6F83B8B" w14:textId="77777777"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C11068E" w14:textId="77777777"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99079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435653A" w14:textId="77777777"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9079037" w:displacedByCustomXml="prev"/>
      </w:tr>
      <w:tr w:rsidR="00B71011" w14:paraId="652CED0E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B68062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948290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67EFAB" w14:textId="77777777" w:rsidR="00B71011" w:rsidRPr="00827129" w:rsidRDefault="002A178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9482909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623236" w14:textId="77777777"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2D1936" w14:textId="77777777" w:rsidR="00B71011" w:rsidRDefault="00B71011" w:rsidP="00B71011">
            <w:pPr>
              <w:ind w:left="993" w:hanging="993"/>
            </w:pPr>
          </w:p>
        </w:tc>
      </w:tr>
      <w:tr w:rsidR="00B71011" w14:paraId="51E44209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8F1405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4403680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FFC6CE" w14:textId="77777777" w:rsidR="00B71011" w:rsidRPr="00827129" w:rsidRDefault="002A178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036804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7A8F25" w14:textId="77777777"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D27522" w14:textId="77777777" w:rsidR="00B71011" w:rsidRDefault="00B71011" w:rsidP="00B71011">
            <w:pPr>
              <w:ind w:left="993" w:hanging="993"/>
            </w:pPr>
          </w:p>
        </w:tc>
      </w:tr>
      <w:tr w:rsidR="00B71011" w14:paraId="28B522BF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C64550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0758665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5DD313" w14:textId="77777777" w:rsidR="00B71011" w:rsidRPr="00827129" w:rsidRDefault="002A178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586659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773E8B" w14:textId="77777777"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A72EA5" w14:textId="77777777" w:rsidR="00B71011" w:rsidRDefault="00B71011" w:rsidP="00B71011">
            <w:pPr>
              <w:ind w:left="993" w:hanging="993"/>
            </w:pPr>
          </w:p>
        </w:tc>
      </w:tr>
      <w:tr w:rsidR="00B71011" w14:paraId="4850DB16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02B2B5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118941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8EAD5F" w14:textId="77777777" w:rsidR="00B71011" w:rsidRPr="00827129" w:rsidRDefault="002A178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89418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9DEEFA" w14:textId="77777777"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E5C203" w14:textId="77777777" w:rsidR="00B71011" w:rsidRDefault="00B71011" w:rsidP="00B71011">
            <w:pPr>
              <w:ind w:left="993" w:hanging="993"/>
            </w:pPr>
          </w:p>
        </w:tc>
      </w:tr>
      <w:tr w:rsidR="00B71011" w14:paraId="5973352C" w14:textId="77777777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F1A758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845498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ADB855" w14:textId="77777777" w:rsidR="00B71011" w:rsidRPr="00827129" w:rsidRDefault="002A178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454989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8554CA" w14:textId="77777777"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12C743" w14:textId="77777777" w:rsidR="00B71011" w:rsidRDefault="00B71011" w:rsidP="00B71011">
            <w:pPr>
              <w:ind w:left="993" w:hanging="993"/>
            </w:pPr>
          </w:p>
        </w:tc>
      </w:tr>
      <w:tr w:rsidR="00B71011" w14:paraId="22DD531C" w14:textId="77777777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CBBF0A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4314558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6CA53F" w14:textId="77777777" w:rsidR="00B71011" w:rsidRPr="00827129" w:rsidRDefault="002A178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14558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0C27B9" w14:textId="77777777"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CA2C5" w14:textId="77777777" w:rsidR="00B71011" w:rsidRDefault="00B71011" w:rsidP="00B71011">
            <w:pPr>
              <w:ind w:left="993" w:hanging="993"/>
            </w:pPr>
          </w:p>
        </w:tc>
      </w:tr>
      <w:tr w:rsidR="00B71011" w14:paraId="08061F59" w14:textId="77777777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CA1019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0701029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D84808" w14:textId="77777777" w:rsidR="00B71011" w:rsidRPr="00827129" w:rsidRDefault="002A178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01029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50102D" w14:textId="77777777"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89942C" w14:textId="77777777" w:rsidR="00B71011" w:rsidRDefault="00B71011" w:rsidP="00B71011">
            <w:pPr>
              <w:ind w:left="993" w:hanging="993"/>
            </w:pPr>
          </w:p>
        </w:tc>
      </w:tr>
      <w:tr w:rsidR="00B71011" w14:paraId="197CBF4E" w14:textId="77777777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ED581F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166214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5A7F58" w14:textId="77777777" w:rsidR="00B71011" w:rsidRPr="00827129" w:rsidRDefault="002A178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66214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D423F8" w14:textId="77777777"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74A221" w14:textId="77777777" w:rsidR="00B71011" w:rsidRDefault="00B71011" w:rsidP="00B71011">
            <w:pPr>
              <w:ind w:left="993" w:hanging="993"/>
            </w:pPr>
          </w:p>
        </w:tc>
      </w:tr>
      <w:tr w:rsidR="00B71011" w14:paraId="31720676" w14:textId="77777777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C3DBB7" w14:textId="77777777"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1267690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1D0E727" w14:textId="77777777" w:rsidR="00B71011" w:rsidRPr="00827129" w:rsidRDefault="002A178E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67690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409DAF" w14:textId="77777777"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EE063B" w14:textId="77777777" w:rsidR="00B71011" w:rsidRDefault="00B71011" w:rsidP="00B71011">
            <w:pPr>
              <w:ind w:left="993" w:hanging="993"/>
            </w:pPr>
          </w:p>
        </w:tc>
      </w:tr>
    </w:tbl>
    <w:p w14:paraId="7E6EAE76" w14:textId="77777777"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14:paraId="7727DDA6" w14:textId="77777777"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14:paraId="4F6F2203" w14:textId="77777777"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14:paraId="7578BEE7" w14:textId="77777777"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14:paraId="751495A6" w14:textId="77777777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440A0C0" w14:textId="77777777"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270531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E63B0E8" w14:textId="77777777" w:rsidR="006B6B0B" w:rsidRPr="00827129" w:rsidRDefault="002A178E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270531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866EE0" w14:textId="77777777"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5862DC" w14:textId="77777777"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6627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2D589CF" w14:textId="77777777"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6627598" w:displacedByCustomXml="prev"/>
      </w:tr>
      <w:tr w:rsidR="006B6B0B" w:rsidRPr="00412C28" w14:paraId="4F059E2D" w14:textId="77777777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BDFE23" w14:textId="77777777"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3631523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0CB4FDE" w14:textId="77777777"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315235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C3D89A" w14:textId="77777777"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98DCB" w14:textId="77777777"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CA19CB5" w14:textId="77777777" w:rsidR="006B6B0B" w:rsidRPr="00412C28" w:rsidRDefault="006B6B0B" w:rsidP="006B6B0B">
            <w:pPr>
              <w:ind w:left="993" w:hanging="993"/>
            </w:pPr>
          </w:p>
        </w:tc>
      </w:tr>
    </w:tbl>
    <w:p w14:paraId="2591F6B2" w14:textId="77777777"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14:paraId="6BB1D60A" w14:textId="77777777"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14:paraId="206D337F" w14:textId="77777777"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14:paraId="33BD1BB1" w14:textId="77777777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5D5E57" w14:textId="77777777" w:rsidR="001B7255" w:rsidRPr="00DD7A44" w:rsidRDefault="001B7255" w:rsidP="006D3C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E2DB" w14:textId="77777777" w:rsidR="001B7255" w:rsidRPr="00DD7A44" w:rsidRDefault="001B7255" w:rsidP="006D3C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5222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23CEB0" w14:textId="77777777" w:rsidR="001B7255" w:rsidRPr="00DD7A44" w:rsidRDefault="00C00FFE" w:rsidP="006D3C3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222796" w:displacedByCustomXml="prev"/>
      </w:tr>
    </w:tbl>
    <w:p w14:paraId="78DC228C" w14:textId="77777777" w:rsidR="006B4B7A" w:rsidRDefault="006B4B7A" w:rsidP="006B4B7A">
      <w:pPr>
        <w:rPr>
          <w:rFonts w:ascii="Arial" w:hAnsi="Arial" w:cs="Arial"/>
          <w:sz w:val="22"/>
          <w:szCs w:val="22"/>
        </w:rPr>
      </w:pPr>
    </w:p>
    <w:p w14:paraId="30265F7A" w14:textId="77777777" w:rsidR="00100076" w:rsidRDefault="00100076" w:rsidP="00100076">
      <w:pPr>
        <w:rPr>
          <w:rFonts w:ascii="Arial" w:hAnsi="Arial" w:cs="Arial"/>
          <w:sz w:val="22"/>
          <w:szCs w:val="22"/>
        </w:rPr>
      </w:pPr>
    </w:p>
    <w:p w14:paraId="4B29A6A8" w14:textId="77777777"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14:paraId="17EB64FC" w14:textId="77777777"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14:paraId="71017C56" w14:textId="77777777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C8DC4E1" w14:textId="77777777"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5C6C175" w14:textId="77777777"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4F8778D" w14:textId="77777777"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503078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B0F3217" w14:textId="77777777"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3078541" w:displacedByCustomXml="prev"/>
      </w:tr>
      <w:tr w:rsidR="00100076" w14:paraId="4740879F" w14:textId="77777777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0BE33B" w14:textId="77777777"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2F2B" w14:textId="77777777" w:rsidR="00100076" w:rsidRPr="001B7255" w:rsidRDefault="004D7F68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262292704" w:edGrp="everyone"/>
            <w:r>
              <w:rPr>
                <w:rFonts w:ascii="Arial" w:hAnsi="Arial" w:cs="Arial"/>
                <w:sz w:val="22"/>
                <w:szCs w:val="22"/>
              </w:rPr>
              <w:t>Work health and safety regulation 2011</w:t>
            </w:r>
            <w:permEnd w:id="26229270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334B35" w14:textId="77777777" w:rsidR="00100076" w:rsidRPr="001B7255" w:rsidRDefault="00862FD6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876061831" w:edGrp="everyone"/>
            <w:r>
              <w:rPr>
                <w:rFonts w:ascii="Arial" w:hAnsi="Arial" w:cs="Arial"/>
                <w:sz w:val="22"/>
                <w:szCs w:val="22"/>
              </w:rPr>
              <w:t xml:space="preserve">The designer of a structure must give PCBU who has </w:t>
            </w:r>
            <w:commentRangeStart w:id="26"/>
            <w:r>
              <w:rPr>
                <w:rFonts w:ascii="Arial" w:hAnsi="Arial" w:cs="Arial"/>
                <w:sz w:val="22"/>
                <w:szCs w:val="22"/>
              </w:rPr>
              <w:t>commissioned</w:t>
            </w:r>
            <w:commentRangeEnd w:id="26"/>
            <w:r w:rsidR="00412338">
              <w:rPr>
                <w:rStyle w:val="CommentReference"/>
              </w:rPr>
              <w:commentReference w:id="26"/>
            </w:r>
            <w:r>
              <w:rPr>
                <w:rFonts w:ascii="Arial" w:hAnsi="Arial" w:cs="Arial"/>
                <w:sz w:val="22"/>
                <w:szCs w:val="22"/>
              </w:rPr>
              <w:t xml:space="preserve"> the design a written report that specifies the hazards relating to the design risk to those carrying out construction work.</w:t>
            </w:r>
            <w:permEnd w:id="18760618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D8E7C7" w14:textId="77777777" w:rsidR="00100076" w:rsidRDefault="00100076" w:rsidP="006D44D1">
            <w:pPr>
              <w:ind w:left="993" w:hanging="993"/>
            </w:pPr>
          </w:p>
        </w:tc>
      </w:tr>
    </w:tbl>
    <w:p w14:paraId="119FCB4C" w14:textId="77777777"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20"/>
      <w:headerReference w:type="default" r:id="rId21"/>
      <w:footerReference w:type="even" r:id="rId22"/>
      <w:footerReference w:type="default" r:id="rId23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6" w:author="Chang Qian" w:date="2019-05-21T10:35:00Z" w:initials="CQ">
    <w:p w14:paraId="39BBC6E3" w14:textId="77777777" w:rsidR="00412338" w:rsidRDefault="00412338">
      <w:pPr>
        <w:pStyle w:val="CommentText"/>
      </w:pPr>
      <w:r>
        <w:rPr>
          <w:rStyle w:val="CommentReference"/>
        </w:rPr>
        <w:annotationRef/>
      </w:r>
      <w:r>
        <w:t xml:space="preserve">Answer for question above: </w:t>
      </w:r>
      <w:r w:rsidRPr="00412338">
        <w:t>It is important to have a central location where documents are stored to ensure there is a reference point to check that the sketches/drawings being used are the most current.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9BBC6E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9BBC6E3" w16cid:durableId="208E52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A26F19" w14:textId="77777777" w:rsidR="00C04DF9" w:rsidRDefault="00C04DF9" w:rsidP="00A67754">
      <w:r>
        <w:separator/>
      </w:r>
    </w:p>
  </w:endnote>
  <w:endnote w:type="continuationSeparator" w:id="0">
    <w:p w14:paraId="096B4514" w14:textId="77777777" w:rsidR="00C04DF9" w:rsidRDefault="00C04DF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AFD56" w14:textId="77777777" w:rsidR="006D3C38" w:rsidRPr="00830749" w:rsidRDefault="006D3C38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645803E" w14:textId="3F56496B" w:rsidR="006D3C38" w:rsidRPr="00830749" w:rsidRDefault="006D3C38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17BD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59193" w14:textId="77777777" w:rsidR="006D3C38" w:rsidRPr="00830749" w:rsidRDefault="006D3C38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D0EAB9E" w14:textId="71B34402" w:rsidR="006D3C38" w:rsidRPr="00830749" w:rsidRDefault="006D3C38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17BD4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1213E2" w14:textId="77777777" w:rsidR="00C04DF9" w:rsidRDefault="00C04DF9" w:rsidP="00A67754">
      <w:r>
        <w:separator/>
      </w:r>
    </w:p>
  </w:footnote>
  <w:footnote w:type="continuationSeparator" w:id="0">
    <w:p w14:paraId="06EE986C" w14:textId="77777777" w:rsidR="00C04DF9" w:rsidRDefault="00C04DF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46F5F" w14:textId="77777777" w:rsidR="006D3C38" w:rsidRDefault="006D3C38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1DA17FD5" w14:textId="77777777" w:rsidR="006D3C38" w:rsidRPr="00830749" w:rsidRDefault="006D3C38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1CDBC" w14:textId="77777777" w:rsidR="006D3C38" w:rsidRDefault="006D3C38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6F3E972F" w14:textId="77777777" w:rsidR="006D3C38" w:rsidRPr="00830749" w:rsidRDefault="006D3C38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ang Qian">
    <w15:presenceInfo w15:providerId="AD" w15:userId="S::cqian@jhg.com.au::756da1e2-37d3-4e4a-abb7-6510cb3ff1c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13BA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36EC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178E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2338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D7F68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3C38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62FD6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28AE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1EF4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4574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6D4"/>
    <w:rsid w:val="00BF7956"/>
    <w:rsid w:val="00C00FFE"/>
    <w:rsid w:val="00C02070"/>
    <w:rsid w:val="00C02A9F"/>
    <w:rsid w:val="00C04DF9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45E7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235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B34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17BD4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7B29F7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3066">
          <w:marLeft w:val="7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microsoft.com/office/2011/relationships/commentsExtended" Target="commentsExtended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omments" Target="comments.xml"/><Relationship Id="rId25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microsoft.com/office/2016/09/relationships/commentsIds" Target="commentsIds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27E31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26934C-FEB8-4B14-906D-767D7910D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4750</TotalTime>
  <Pages>9</Pages>
  <Words>1018</Words>
  <Characters>5808</Characters>
  <Application>Microsoft Office Word</Application>
  <DocSecurity>8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Chang Qian</cp:lastModifiedBy>
  <cp:revision>105</cp:revision>
  <cp:lastPrinted>2019-02-21T04:44:00Z</cp:lastPrinted>
  <dcterms:created xsi:type="dcterms:W3CDTF">2015-02-26T05:16:00Z</dcterms:created>
  <dcterms:modified xsi:type="dcterms:W3CDTF">2019-05-21T00:37:00Z</dcterms:modified>
  <cp:contentStatus>v1-2_03/05/2019</cp:contentStatus>
</cp:coreProperties>
</file>