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655F6FE7" w14:textId="77777777" w:rsidR="00933AAC" w:rsidRPr="00DD7A44" w:rsidRDefault="00C70A1D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655F6FE8" w14:textId="77777777" w:rsidR="00933AAC" w:rsidRPr="00DD7A44" w:rsidRDefault="00C70A1D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655F6FE9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55F6FEA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655F6FF5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55F6FEB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655F6FE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55F6FED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655F6FEE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55F6FEF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655F6FF0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655F6FF1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55F6FF2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655F6FF3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55F6FF4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55F6FF6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55F6FF7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55F6FFA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5F6FF8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55F6FF9" w14:textId="6BC7A132" w:rsidR="00933AAC" w:rsidRPr="00DD7A44" w:rsidRDefault="0046578F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44655506" w:edGrp="everyone"/>
            <w:r>
              <w:rPr>
                <w:rFonts w:ascii="Arial" w:hAnsi="Arial" w:cs="Arial"/>
                <w:sz w:val="22"/>
                <w:szCs w:val="22"/>
              </w:rPr>
              <w:t>Juliane Kiessig</w:t>
            </w:r>
            <w:permEnd w:id="1844655506"/>
          </w:p>
        </w:tc>
      </w:tr>
      <w:tr w:rsidR="00933AAC" w:rsidRPr="00DD7A44" w14:paraId="655F6FFE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5F6FF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55F6FFC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55F6FFD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655F7001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5F6FFF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0313408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55F7000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5F7303" wp14:editId="716A5485">
                      <wp:extent cx="1066800" cy="428549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85248" cy="435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03134085" w:displacedByCustomXml="prev"/>
      </w:tr>
    </w:tbl>
    <w:p w14:paraId="655F700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55F700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55F7006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5F7004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55F7005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337430" w:edGrp="everyone"/>
            <w:permEnd w:id="24337430"/>
          </w:p>
        </w:tc>
      </w:tr>
      <w:tr w:rsidR="00933AAC" w:rsidRPr="00DD7A44" w14:paraId="655F700A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5F700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55F7008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55F700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655F700D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5F700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48871276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55F700C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5F7305" wp14:editId="655F7306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88712765" w:displacedByCustomXml="next"/>
          </w:sdtContent>
        </w:sdt>
      </w:tr>
    </w:tbl>
    <w:p w14:paraId="655F700E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55F700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55F7012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5F701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06864410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55F7011" w14:textId="7D4F8388" w:rsidR="00933AAC" w:rsidRPr="00DD7A44" w:rsidRDefault="000E3E9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2006864410"/>
    </w:tbl>
    <w:p w14:paraId="655F701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55F701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55F7015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655F7019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55F7016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655F7017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655F7018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655F701E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55F701A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655F701B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2279106" w:edGrp="everyone"/>
            <w:permEnd w:id="282279106"/>
          </w:p>
        </w:tc>
        <w:tc>
          <w:tcPr>
            <w:tcW w:w="1272" w:type="dxa"/>
            <w:vAlign w:val="center"/>
          </w:tcPr>
          <w:p w14:paraId="655F701C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55F701D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655F7023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55F701F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655F7020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6524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655F7021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524148" w:displacedByCustomXml="prev"/>
        <w:permStart w:id="9204560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655F7022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045608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655F7025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655F7024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655F7027" w14:textId="77777777" w:rsidTr="00777342">
        <w:trPr>
          <w:trHeight w:val="13602"/>
        </w:trPr>
        <w:tc>
          <w:tcPr>
            <w:tcW w:w="9016" w:type="dxa"/>
          </w:tcPr>
          <w:p w14:paraId="655F7026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333651049" w:edGrp="everyone"/>
            <w:permEnd w:id="333651049"/>
          </w:p>
        </w:tc>
      </w:tr>
    </w:tbl>
    <w:bookmarkEnd w:id="0"/>
    <w:p w14:paraId="655F7028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655F7029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655F702A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655F702B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655F702C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655F702D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655F7031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02E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02F" w14:textId="6886CE61" w:rsidR="0022426D" w:rsidRPr="001C4084" w:rsidRDefault="00C803E7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186519042" w:edGrp="everyone"/>
            <w:r>
              <w:rPr>
                <w:rFonts w:ascii="Arial" w:hAnsi="Arial" w:cs="Arial"/>
                <w:sz w:val="22"/>
                <w:szCs w:val="22"/>
              </w:rPr>
              <w:t>Specifications, Plans</w:t>
            </w:r>
            <w:permEnd w:id="186519042"/>
          </w:p>
        </w:tc>
        <w:permStart w:id="407324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030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324373" w:displacedByCustomXml="prev"/>
      </w:tr>
    </w:tbl>
    <w:p w14:paraId="655F7032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655F7033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655F7034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655F7035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655F703A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36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037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5F7038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767774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039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7774195" w:displacedByCustomXml="prev"/>
      </w:tr>
      <w:tr w:rsidR="008C3955" w14:paraId="655F703F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3B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08994" w14:textId="77777777" w:rsidR="008C3955" w:rsidRDefault="0060413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4807012" w:edGrp="everyone"/>
            <w:r>
              <w:rPr>
                <w:rFonts w:ascii="Arial" w:hAnsi="Arial" w:cs="Arial"/>
                <w:sz w:val="22"/>
                <w:szCs w:val="22"/>
              </w:rPr>
              <w:t>Home Building Act 1989</w:t>
            </w:r>
          </w:p>
          <w:p w14:paraId="655F703C" w14:textId="4CBF79BD" w:rsidR="008C3955" w:rsidRPr="00703C8A" w:rsidRDefault="0060413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Section </w:t>
            </w:r>
            <w:r w:rsidR="003A3EDC">
              <w:rPr>
                <w:rFonts w:ascii="Arial" w:hAnsi="Arial" w:cs="Arial"/>
                <w:sz w:val="22"/>
                <w:szCs w:val="22"/>
              </w:rPr>
              <w:t>8</w:t>
            </w:r>
            <w:permEnd w:id="32480701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F703D" w14:textId="6D26EA95" w:rsidR="008C3955" w:rsidRPr="00703C8A" w:rsidRDefault="00686E1C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91266112" w:edGrp="everyone"/>
            <w:r w:rsidRPr="006A237C">
              <w:rPr>
                <w:rFonts w:ascii="Arial" w:hAnsi="Arial" w:cs="Arial"/>
                <w:sz w:val="22"/>
                <w:szCs w:val="22"/>
              </w:rPr>
              <w:t>Maximum penalty: 1,000 penalty units in the case of a corporation and 200 penalty units in any other case</w:t>
            </w:r>
            <w:r w:rsidR="006A237C">
              <w:rPr>
                <w:sz w:val="20"/>
              </w:rPr>
              <w:t>.</w:t>
            </w:r>
            <w:permEnd w:id="2912661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3E" w14:textId="77777777" w:rsidR="008C3955" w:rsidRDefault="008C3955" w:rsidP="00327D04">
            <w:pPr>
              <w:ind w:left="993" w:hanging="993"/>
            </w:pPr>
          </w:p>
        </w:tc>
      </w:tr>
    </w:tbl>
    <w:p w14:paraId="655F7040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655F7041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655F7042" w14:textId="77777777"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14:paraId="655F7043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655F7048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44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045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5F7046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768220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047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8220472" w:displacedByCustomXml="prev"/>
      </w:tr>
      <w:tr w:rsidR="00327D04" w14:paraId="655F704D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49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04A" w14:textId="346756E1" w:rsidR="00327D04" w:rsidRPr="001C13D1" w:rsidRDefault="00BD5D3C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6775168" w:edGrp="everyone"/>
            <w:r>
              <w:rPr>
                <w:rFonts w:ascii="Arial" w:hAnsi="Arial" w:cs="Arial"/>
                <w:sz w:val="22"/>
                <w:szCs w:val="22"/>
              </w:rPr>
              <w:t>Gas Fitter</w:t>
            </w:r>
            <w:permEnd w:id="151677516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04B" w14:textId="40D0F602" w:rsidR="00327D04" w:rsidRPr="001C13D1" w:rsidRDefault="0086197B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95876068" w:edGrp="everyone"/>
            <w:r>
              <w:rPr>
                <w:rFonts w:ascii="Arial" w:hAnsi="Arial" w:cs="Arial"/>
                <w:sz w:val="22"/>
                <w:szCs w:val="22"/>
              </w:rPr>
              <w:t>Places gas pipes to appliances</w:t>
            </w:r>
            <w:permEnd w:id="16958760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4C" w14:textId="77777777" w:rsidR="00327D04" w:rsidRDefault="00327D04" w:rsidP="00414F9C">
            <w:pPr>
              <w:ind w:left="993" w:hanging="993"/>
            </w:pPr>
          </w:p>
        </w:tc>
      </w:tr>
      <w:tr w:rsidR="00327D04" w14:paraId="655F7052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4E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04F" w14:textId="551290A2" w:rsidR="00327D04" w:rsidRPr="001C13D1" w:rsidRDefault="0086197B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2361170" w:edGrp="everyone"/>
            <w:r>
              <w:rPr>
                <w:rFonts w:ascii="Arial" w:hAnsi="Arial" w:cs="Arial"/>
                <w:sz w:val="22"/>
                <w:szCs w:val="22"/>
              </w:rPr>
              <w:t>Plasterer</w:t>
            </w:r>
            <w:permEnd w:id="14323611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F7050" w14:textId="6E4DD5E6" w:rsidR="00327D04" w:rsidRPr="001C13D1" w:rsidRDefault="00A11732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5369932" w:edGrp="everyone"/>
            <w:r>
              <w:rPr>
                <w:rFonts w:ascii="Arial" w:hAnsi="Arial" w:cs="Arial"/>
                <w:sz w:val="22"/>
                <w:szCs w:val="22"/>
              </w:rPr>
              <w:t>Installs internal li</w:t>
            </w:r>
            <w:r w:rsidR="00F86B8F">
              <w:rPr>
                <w:rFonts w:ascii="Arial" w:hAnsi="Arial" w:cs="Arial"/>
                <w:sz w:val="22"/>
                <w:szCs w:val="22"/>
              </w:rPr>
              <w:t>nings</w:t>
            </w:r>
            <w:permEnd w:id="13853699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51" w14:textId="77777777" w:rsidR="00327D04" w:rsidRDefault="00327D04" w:rsidP="00414F9C">
            <w:pPr>
              <w:ind w:left="993" w:hanging="993"/>
            </w:pPr>
          </w:p>
        </w:tc>
      </w:tr>
      <w:tr w:rsidR="00327D04" w14:paraId="655F7057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53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054" w14:textId="0C7DF1C5" w:rsidR="00327D04" w:rsidRPr="001C13D1" w:rsidRDefault="0086197B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84432138" w:edGrp="everyone"/>
            <w:r>
              <w:rPr>
                <w:rFonts w:ascii="Arial" w:hAnsi="Arial" w:cs="Arial"/>
                <w:sz w:val="22"/>
                <w:szCs w:val="22"/>
              </w:rPr>
              <w:t>Tiler</w:t>
            </w:r>
            <w:permEnd w:id="188443213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F7055" w14:textId="584EDABD" w:rsidR="00327D04" w:rsidRPr="001C13D1" w:rsidRDefault="00A11732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30409294" w:edGrp="everyone"/>
            <w:r>
              <w:rPr>
                <w:rFonts w:ascii="Arial" w:hAnsi="Arial" w:cs="Arial"/>
                <w:sz w:val="22"/>
                <w:szCs w:val="22"/>
              </w:rPr>
              <w:t>Responsible for wall and floor tiling</w:t>
            </w:r>
            <w:permEnd w:id="6304092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56" w14:textId="77777777" w:rsidR="00327D04" w:rsidRDefault="00327D04" w:rsidP="00414F9C">
            <w:pPr>
              <w:ind w:left="993" w:hanging="993"/>
            </w:pPr>
          </w:p>
        </w:tc>
      </w:tr>
    </w:tbl>
    <w:p w14:paraId="655F7058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655F7059" w14:textId="77777777"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14:paraId="655F705A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655F705F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5B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05C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05D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37406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05E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3740698" w:displacedByCustomXml="prev"/>
      </w:tr>
      <w:tr w:rsidR="000F5027" w14:paraId="655F7064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60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0104493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61" w14:textId="40C85AB9" w:rsidR="000F5027" w:rsidRPr="00827129" w:rsidRDefault="00AA2D4B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04493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62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63" w14:textId="77777777" w:rsidR="000F5027" w:rsidRDefault="000F5027" w:rsidP="000F5027">
            <w:pPr>
              <w:ind w:left="993" w:hanging="993"/>
            </w:pPr>
          </w:p>
        </w:tc>
      </w:tr>
      <w:tr w:rsidR="000F5027" w14:paraId="655F7069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65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6716498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66" w14:textId="66240291" w:rsidR="000F5027" w:rsidRPr="00827129" w:rsidRDefault="00AA2D4B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164981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67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68" w14:textId="77777777" w:rsidR="000F5027" w:rsidRDefault="000F5027" w:rsidP="000F5027">
            <w:pPr>
              <w:ind w:left="993" w:hanging="993"/>
            </w:pPr>
          </w:p>
        </w:tc>
      </w:tr>
      <w:tr w:rsidR="000F5027" w14:paraId="655F706E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6A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3074486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6B" w14:textId="37B713AF" w:rsidR="000F5027" w:rsidRPr="00827129" w:rsidRDefault="00AA2D4B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744863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6C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6D" w14:textId="77777777" w:rsidR="000F5027" w:rsidRDefault="000F5027" w:rsidP="000F5027">
            <w:pPr>
              <w:ind w:left="993" w:hanging="993"/>
            </w:pPr>
          </w:p>
        </w:tc>
      </w:tr>
      <w:tr w:rsidR="000F5027" w14:paraId="655F7073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6F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0236478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70" w14:textId="1B9CEC5B" w:rsidR="000F5027" w:rsidRPr="00827129" w:rsidRDefault="00AA2D4B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36478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71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72" w14:textId="77777777" w:rsidR="000F5027" w:rsidRDefault="000F5027" w:rsidP="000F5027">
            <w:pPr>
              <w:ind w:left="993" w:hanging="993"/>
            </w:pPr>
          </w:p>
        </w:tc>
      </w:tr>
      <w:tr w:rsidR="000F5027" w14:paraId="655F7078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74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3102062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75" w14:textId="16FEEB73" w:rsidR="000F5027" w:rsidRPr="00827129" w:rsidRDefault="00AA2D4B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02062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76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77" w14:textId="77777777" w:rsidR="000F5027" w:rsidRDefault="000F5027" w:rsidP="000F5027">
            <w:pPr>
              <w:ind w:left="993" w:hanging="993"/>
            </w:pPr>
          </w:p>
        </w:tc>
      </w:tr>
    </w:tbl>
    <w:p w14:paraId="655F7079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655F707A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655F707B" w14:textId="77777777"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14:paraId="655F707C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655F7080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07D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07E" w14:textId="30C70A12" w:rsidR="003E54BF" w:rsidRPr="001C4084" w:rsidRDefault="00C36E6E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825391379" w:edGrp="everyone"/>
            <w:r>
              <w:rPr>
                <w:rFonts w:ascii="Arial" w:hAnsi="Arial" w:cs="Arial"/>
                <w:sz w:val="22"/>
                <w:szCs w:val="22"/>
              </w:rPr>
              <w:t xml:space="preserve">It is important to determine </w:t>
            </w:r>
            <w:r w:rsidR="009D5856">
              <w:rPr>
                <w:rFonts w:ascii="Arial" w:hAnsi="Arial" w:cs="Arial"/>
                <w:sz w:val="22"/>
                <w:szCs w:val="22"/>
              </w:rPr>
              <w:t xml:space="preserve">subcontractor and plant </w:t>
            </w:r>
            <w:r w:rsidR="00365FBA">
              <w:rPr>
                <w:rFonts w:ascii="Arial" w:hAnsi="Arial" w:cs="Arial"/>
                <w:sz w:val="22"/>
                <w:szCs w:val="22"/>
              </w:rPr>
              <w:t xml:space="preserve">availability because these two are one of the most expensive costs a </w:t>
            </w:r>
            <w:r w:rsidR="007E460A">
              <w:rPr>
                <w:rFonts w:ascii="Arial" w:hAnsi="Arial" w:cs="Arial"/>
                <w:sz w:val="22"/>
                <w:szCs w:val="22"/>
              </w:rPr>
              <w:t>construction site ha</w:t>
            </w:r>
            <w:r w:rsidR="008C2424">
              <w:rPr>
                <w:rFonts w:ascii="Arial" w:hAnsi="Arial" w:cs="Arial"/>
                <w:sz w:val="22"/>
                <w:szCs w:val="22"/>
              </w:rPr>
              <w:t>s. Making sure plant or labour isn’t standing around</w:t>
            </w:r>
            <w:r w:rsidR="00366710">
              <w:rPr>
                <w:rFonts w:ascii="Arial" w:hAnsi="Arial" w:cs="Arial"/>
                <w:sz w:val="22"/>
                <w:szCs w:val="22"/>
              </w:rPr>
              <w:t>, doing nothing,</w:t>
            </w:r>
            <w:r w:rsidR="00DB19D8">
              <w:rPr>
                <w:rFonts w:ascii="Arial" w:hAnsi="Arial" w:cs="Arial"/>
                <w:sz w:val="22"/>
                <w:szCs w:val="22"/>
              </w:rPr>
              <w:t xml:space="preserve"> saves the </w:t>
            </w:r>
            <w:r w:rsidR="001A7BA6">
              <w:rPr>
                <w:rFonts w:ascii="Arial" w:hAnsi="Arial" w:cs="Arial"/>
                <w:sz w:val="22"/>
                <w:szCs w:val="22"/>
              </w:rPr>
              <w:t xml:space="preserve">project a lot of money. </w:t>
            </w:r>
            <w:r w:rsidR="00366710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25391379"/>
          </w:p>
        </w:tc>
        <w:permStart w:id="10365422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07F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6542283" w:displacedByCustomXml="prev"/>
      </w:tr>
    </w:tbl>
    <w:p w14:paraId="655F7081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655F7082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655F7083" w14:textId="77777777"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14:paraId="655F7084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655F7088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085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4EA5" w14:textId="36BD8C6F" w:rsidR="003E54BF" w:rsidRDefault="0083655B" w:rsidP="00544D1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permStart w:id="1432041971" w:edGrp="everyone"/>
            <w:r w:rsidRPr="00544D17">
              <w:rPr>
                <w:rFonts w:ascii="Arial" w:hAnsi="Arial" w:cs="Arial"/>
                <w:sz w:val="22"/>
                <w:szCs w:val="22"/>
              </w:rPr>
              <w:t xml:space="preserve">Make some phone calls to </w:t>
            </w:r>
            <w:r w:rsidR="00544D17" w:rsidRPr="00544D17">
              <w:rPr>
                <w:rFonts w:ascii="Arial" w:hAnsi="Arial" w:cs="Arial"/>
                <w:sz w:val="22"/>
                <w:szCs w:val="22"/>
              </w:rPr>
              <w:t>get information about availability and delivery times</w:t>
            </w:r>
          </w:p>
          <w:p w14:paraId="20C15000" w14:textId="4D998D99" w:rsidR="00544D17" w:rsidRDefault="00EB221E" w:rsidP="00544D1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F717B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aise some known supplier from previous projects</w:t>
            </w:r>
          </w:p>
          <w:p w14:paraId="16D9FDF4" w14:textId="739F5076" w:rsidR="00661BE5" w:rsidRPr="00544D17" w:rsidRDefault="00661BE5" w:rsidP="00544D1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regular supplier</w:t>
            </w:r>
            <w:r w:rsidR="006E3A25">
              <w:rPr>
                <w:rFonts w:ascii="Arial" w:hAnsi="Arial" w:cs="Arial"/>
                <w:sz w:val="22"/>
                <w:szCs w:val="22"/>
              </w:rPr>
              <w:t>s</w:t>
            </w:r>
          </w:p>
          <w:permEnd w:id="1432041971"/>
          <w:p w14:paraId="655F7086" w14:textId="32A750D2"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454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087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54014" w:displacedByCustomXml="prev"/>
      </w:tr>
    </w:tbl>
    <w:p w14:paraId="655F7089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655F708A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655F708B" w14:textId="77777777"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14:paraId="655F708C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655F7090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08D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D165" w14:textId="76325F8C" w:rsidR="00F77BBD" w:rsidRPr="00197134" w:rsidRDefault="00197134" w:rsidP="00197134">
            <w:pPr>
              <w:rPr>
                <w:rFonts w:ascii="Arial" w:hAnsi="Arial" w:cs="Arial"/>
                <w:sz w:val="22"/>
                <w:szCs w:val="22"/>
              </w:rPr>
            </w:pPr>
            <w:permStart w:id="977746782" w:edGrp="everyone"/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9D7C93" w:rsidRPr="00197134">
              <w:rPr>
                <w:rFonts w:ascii="Arial" w:hAnsi="Arial" w:cs="Arial"/>
                <w:sz w:val="22"/>
                <w:szCs w:val="22"/>
              </w:rPr>
              <w:t>Availability nationally or overseas onl</w:t>
            </w:r>
            <w:r w:rsidRPr="00197134">
              <w:rPr>
                <w:rFonts w:ascii="Arial" w:hAnsi="Arial" w:cs="Arial"/>
                <w:sz w:val="22"/>
                <w:szCs w:val="22"/>
              </w:rPr>
              <w:t>y)</w:t>
            </w:r>
          </w:p>
          <w:p w14:paraId="62681EDF" w14:textId="77777777" w:rsidR="000F2197" w:rsidRDefault="00197134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197134">
              <w:rPr>
                <w:rFonts w:ascii="Arial" w:hAnsi="Arial" w:cs="Arial"/>
                <w:sz w:val="22"/>
                <w:szCs w:val="22"/>
              </w:rPr>
              <w:t>Location of construction site (e.g. remote area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55F708E" w14:textId="5A669F68" w:rsidR="00F77BBD" w:rsidRPr="001C4084" w:rsidRDefault="000F2197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customised materials need to be produced</w:t>
            </w:r>
            <w:r w:rsidR="00197134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77746782"/>
          </w:p>
        </w:tc>
        <w:permStart w:id="1717072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08F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7072402" w:displacedByCustomXml="prev"/>
      </w:tr>
    </w:tbl>
    <w:p w14:paraId="655F7091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655F7092" w14:textId="77777777"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14:paraId="655F7093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655F7097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094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095" w14:textId="12EB6495" w:rsidR="00D742AC" w:rsidRPr="001C4084" w:rsidRDefault="004A5B6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776577599" w:edGrp="everyone"/>
            <w:r w:rsidRPr="004213D4">
              <w:rPr>
                <w:rStyle w:val="e24kjd"/>
                <w:rFonts w:ascii="Arial" w:hAnsi="Arial" w:cs="Arial"/>
                <w:color w:val="222222"/>
              </w:rPr>
              <w:t>AS/NZS 168</w:t>
            </w:r>
            <w:r w:rsidR="000B38C9">
              <w:rPr>
                <w:rStyle w:val="e24kjd"/>
                <w:rFonts w:ascii="Arial" w:hAnsi="Arial" w:cs="Arial"/>
                <w:color w:val="222222"/>
              </w:rPr>
              <w:t>0</w:t>
            </w:r>
            <w:r w:rsidRPr="004A5B6E">
              <w:rPr>
                <w:sz w:val="22"/>
                <w:szCs w:val="22"/>
              </w:rPr>
              <w:t xml:space="preserve"> </w:t>
            </w:r>
            <w:permEnd w:id="1776577599"/>
          </w:p>
        </w:tc>
        <w:permStart w:id="1721847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096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1847255" w:displacedByCustomXml="prev"/>
      </w:tr>
    </w:tbl>
    <w:p w14:paraId="655F7098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655F7099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655F709A" w14:textId="77777777"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14:paraId="655F709B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655F70A0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9C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09D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5F709E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619658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09F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9658841" w:displacedByCustomXml="prev"/>
      </w:tr>
      <w:tr w:rsidR="009612D9" w14:paraId="655F70A5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A1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0A2" w14:textId="298102BB" w:rsidR="009612D9" w:rsidRPr="001C13D1" w:rsidRDefault="0052092E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63549489" w:edGrp="everyone"/>
            <w:r>
              <w:rPr>
                <w:rFonts w:ascii="Arial" w:hAnsi="Arial" w:cs="Arial"/>
                <w:sz w:val="22"/>
                <w:szCs w:val="22"/>
              </w:rPr>
              <w:t>Scissor Lift</w:t>
            </w:r>
            <w:permEnd w:id="56354948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0A3" w14:textId="631CC29C" w:rsidR="009612D9" w:rsidRPr="001C13D1" w:rsidRDefault="00F802F3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96804249" w:edGrp="everyone"/>
            <w:r>
              <w:rPr>
                <w:rFonts w:ascii="Arial" w:hAnsi="Arial" w:cs="Arial"/>
                <w:sz w:val="22"/>
                <w:szCs w:val="22"/>
              </w:rPr>
              <w:t>Works to be done up high</w:t>
            </w:r>
            <w:permEnd w:id="15968042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A4" w14:textId="77777777" w:rsidR="009612D9" w:rsidRDefault="009612D9" w:rsidP="009612D9">
            <w:pPr>
              <w:ind w:left="993" w:hanging="993"/>
            </w:pPr>
          </w:p>
        </w:tc>
      </w:tr>
      <w:tr w:rsidR="009612D9" w14:paraId="655F70AA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A6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0A7" w14:textId="5ECD0C77" w:rsidR="009612D9" w:rsidRPr="001C13D1" w:rsidRDefault="00B41E54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3408875" w:edGrp="everyone"/>
            <w:r>
              <w:rPr>
                <w:rFonts w:ascii="Arial" w:hAnsi="Arial" w:cs="Arial"/>
                <w:sz w:val="22"/>
                <w:szCs w:val="22"/>
              </w:rPr>
              <w:t>Roadheader</w:t>
            </w:r>
            <w:permEnd w:id="143340887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0A8" w14:textId="7B801574" w:rsidR="009612D9" w:rsidRPr="001C13D1" w:rsidRDefault="00B95AC8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15767012" w:edGrp="everyone"/>
            <w:r>
              <w:rPr>
                <w:rFonts w:ascii="Arial" w:hAnsi="Arial" w:cs="Arial"/>
                <w:sz w:val="22"/>
                <w:szCs w:val="22"/>
              </w:rPr>
              <w:t>Working your</w:t>
            </w:r>
            <w:r w:rsidR="00FD33DE">
              <w:rPr>
                <w:rFonts w:ascii="Arial" w:hAnsi="Arial" w:cs="Arial"/>
                <w:sz w:val="22"/>
                <w:szCs w:val="22"/>
              </w:rPr>
              <w:t xml:space="preserve"> way through</w:t>
            </w:r>
            <w:r w:rsidR="00F741A7">
              <w:rPr>
                <w:rFonts w:ascii="Arial" w:hAnsi="Arial" w:cs="Arial"/>
                <w:sz w:val="22"/>
                <w:szCs w:val="22"/>
              </w:rPr>
              <w:t xml:space="preserve"> stone underground to build a tunnel</w:t>
            </w:r>
            <w:bookmarkStart w:id="13" w:name="_GoBack"/>
            <w:bookmarkEnd w:id="13"/>
            <w:r w:rsidR="00FD33D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157670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A9" w14:textId="77777777" w:rsidR="009612D9" w:rsidRDefault="009612D9" w:rsidP="009612D9">
            <w:pPr>
              <w:ind w:left="993" w:hanging="993"/>
            </w:pPr>
          </w:p>
        </w:tc>
      </w:tr>
    </w:tbl>
    <w:p w14:paraId="655F70AB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655F70AC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655F70AD" w14:textId="77777777" w:rsidR="00DA038B" w:rsidRPr="00830749" w:rsidRDefault="00DA038B" w:rsidP="00DA038B">
      <w:pPr>
        <w:pStyle w:val="11CSTCPLQuestionBullet"/>
        <w:ind w:left="709" w:hanging="709"/>
      </w:pPr>
      <w:bookmarkStart w:id="14" w:name="_Ref356099"/>
      <w:r>
        <w:t>Identify two (2) types of equipment that may be used for a building project and identify the type of work they may be used for.</w:t>
      </w:r>
      <w:bookmarkEnd w:id="14"/>
      <w:r>
        <w:t xml:space="preserve"> </w:t>
      </w:r>
    </w:p>
    <w:p w14:paraId="655F70AE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655F70B3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AF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0B0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5F70B1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677921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0B2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7921603" w:displacedByCustomXml="prev"/>
      </w:tr>
      <w:tr w:rsidR="00E3270A" w14:paraId="655F70B8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B4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0B5" w14:textId="1A116D31" w:rsidR="00E3270A" w:rsidRPr="001C13D1" w:rsidRDefault="00EC4E3C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1817920" w:edGrp="everyone"/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FE0765">
              <w:rPr>
                <w:rFonts w:ascii="Arial" w:hAnsi="Arial" w:cs="Arial"/>
                <w:sz w:val="22"/>
                <w:szCs w:val="22"/>
              </w:rPr>
              <w:t>enerator</w:t>
            </w:r>
            <w:permEnd w:id="50181792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0B6" w14:textId="025B8621" w:rsidR="00E3270A" w:rsidRPr="001C13D1" w:rsidRDefault="00030DEF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52598342" w:edGrp="everyone"/>
            <w:r>
              <w:rPr>
                <w:rFonts w:ascii="Arial" w:hAnsi="Arial" w:cs="Arial"/>
                <w:sz w:val="22"/>
                <w:szCs w:val="22"/>
              </w:rPr>
              <w:t>Temporarily</w:t>
            </w:r>
            <w:r w:rsidR="00A54F5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supply of electricity if no power lines are available</w:t>
            </w:r>
            <w:permEnd w:id="4525983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B7" w14:textId="77777777" w:rsidR="00E3270A" w:rsidRDefault="00E3270A" w:rsidP="00E3270A">
            <w:pPr>
              <w:ind w:left="993" w:hanging="993"/>
            </w:pPr>
          </w:p>
        </w:tc>
      </w:tr>
      <w:tr w:rsidR="00E3270A" w14:paraId="655F70BD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B9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0BA" w14:textId="5782DBCD" w:rsidR="00E3270A" w:rsidRPr="001C13D1" w:rsidRDefault="00A5297E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04759872" w:edGrp="everyone"/>
            <w:r>
              <w:rPr>
                <w:rFonts w:ascii="Arial" w:hAnsi="Arial" w:cs="Arial"/>
                <w:sz w:val="22"/>
                <w:szCs w:val="22"/>
              </w:rPr>
              <w:t xml:space="preserve">Scaffold </w:t>
            </w:r>
            <w:r w:rsidR="00F802F3">
              <w:rPr>
                <w:rFonts w:ascii="Arial" w:hAnsi="Arial" w:cs="Arial"/>
                <w:sz w:val="22"/>
                <w:szCs w:val="22"/>
              </w:rPr>
              <w:t>Stairs</w:t>
            </w:r>
            <w:permEnd w:id="130475987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0BB" w14:textId="5CC23506" w:rsidR="00E3270A" w:rsidRPr="001C13D1" w:rsidRDefault="00A5297E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4450357" w:edGrp="everyone"/>
            <w:r>
              <w:rPr>
                <w:rFonts w:ascii="Arial" w:hAnsi="Arial" w:cs="Arial"/>
                <w:sz w:val="22"/>
                <w:szCs w:val="22"/>
              </w:rPr>
              <w:t>Tunnel access</w:t>
            </w:r>
            <w:r w:rsidR="00F802F3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844503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BC" w14:textId="77777777" w:rsidR="00E3270A" w:rsidRDefault="00E3270A" w:rsidP="00E3270A">
            <w:pPr>
              <w:ind w:left="993" w:hanging="993"/>
            </w:pPr>
          </w:p>
        </w:tc>
      </w:tr>
    </w:tbl>
    <w:p w14:paraId="655F70BE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655F70BF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55F70C0" w14:textId="77777777" w:rsidR="003E1DF7" w:rsidRPr="00830749" w:rsidRDefault="003E1DF7" w:rsidP="003E1DF7">
      <w:pPr>
        <w:pStyle w:val="11CSTCPLQuestionBullet"/>
        <w:ind w:left="709" w:hanging="709"/>
      </w:pPr>
      <w:bookmarkStart w:id="15" w:name="_Ref351753"/>
      <w:r>
        <w:t>Identify two (2) of the records you should keep when hiring plant and/or equipment.</w:t>
      </w:r>
      <w:bookmarkEnd w:id="15"/>
    </w:p>
    <w:p w14:paraId="655F70C1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655F70C5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0C2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D431" w14:textId="277D5FE3" w:rsidR="003E1DF7" w:rsidRDefault="00A8610D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374892547" w:edGrp="everyone"/>
            <w:r w:rsidRPr="00A8610D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8450D">
              <w:rPr>
                <w:rFonts w:ascii="Arial" w:hAnsi="Arial" w:cs="Arial"/>
                <w:sz w:val="22"/>
                <w:szCs w:val="22"/>
              </w:rPr>
              <w:t>C</w:t>
            </w:r>
            <w:r w:rsidR="0027676D" w:rsidRPr="00A8610D">
              <w:rPr>
                <w:rFonts w:ascii="Arial" w:hAnsi="Arial" w:cs="Arial"/>
                <w:sz w:val="22"/>
                <w:szCs w:val="22"/>
              </w:rPr>
              <w:t>onfirmation that the items have been designed, constructed and tested in compliance with applicable WHS legislation and relevant Australian Standards</w:t>
            </w:r>
          </w:p>
          <w:p w14:paraId="37A4D858" w14:textId="77777777" w:rsidR="003E1DF7" w:rsidRDefault="00A8610D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E8450D">
              <w:rPr>
                <w:rFonts w:ascii="Arial" w:hAnsi="Arial" w:cs="Arial"/>
                <w:sz w:val="22"/>
                <w:szCs w:val="22"/>
              </w:rPr>
              <w:t>Condition report from when plant was delivered</w:t>
            </w:r>
          </w:p>
          <w:p w14:paraId="655F70C3" w14:textId="43FBDE08" w:rsidR="003E1DF7" w:rsidRPr="001C4084" w:rsidRDefault="00EC4E3C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Insurances</w:t>
            </w:r>
            <w:permEnd w:id="374892547"/>
          </w:p>
        </w:tc>
        <w:permStart w:id="882455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0C4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2455209" w:displacedByCustomXml="prev"/>
      </w:tr>
    </w:tbl>
    <w:p w14:paraId="655F70C6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55F70C7" w14:textId="77777777" w:rsidR="00F83AC3" w:rsidRPr="00830749" w:rsidRDefault="00F83AC3" w:rsidP="00F83AC3">
      <w:pPr>
        <w:pStyle w:val="11CSTCPLQuestionBullet"/>
        <w:ind w:left="709" w:hanging="709"/>
      </w:pPr>
      <w:bookmarkStart w:id="16" w:name="_Ref438091"/>
      <w:r>
        <w:t>Name five (5) temporary services that need to be organised for a building site.</w:t>
      </w:r>
      <w:bookmarkEnd w:id="16"/>
    </w:p>
    <w:p w14:paraId="655F70C8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655F70CC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0C9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B4C7" w14:textId="0632DCE6" w:rsidR="00A5275B" w:rsidRDefault="009222B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943038825" w:edGrp="everyone"/>
            <w:r>
              <w:rPr>
                <w:rFonts w:ascii="Arial" w:hAnsi="Arial" w:cs="Arial"/>
                <w:sz w:val="22"/>
                <w:szCs w:val="22"/>
              </w:rPr>
              <w:t>Toilets, Lunch Area (separated from work</w:t>
            </w:r>
            <w:r w:rsidR="00B11A47">
              <w:rPr>
                <w:rFonts w:ascii="Arial" w:hAnsi="Arial" w:cs="Arial"/>
                <w:sz w:val="22"/>
                <w:szCs w:val="22"/>
              </w:rPr>
              <w:t xml:space="preserve"> area), Drinking water, Hand and face wash facilities</w:t>
            </w:r>
            <w:r w:rsidR="0088794C">
              <w:rPr>
                <w:rFonts w:ascii="Arial" w:hAnsi="Arial" w:cs="Arial"/>
                <w:sz w:val="22"/>
                <w:szCs w:val="22"/>
              </w:rPr>
              <w:t>, Waste Bins</w:t>
            </w:r>
          </w:p>
          <w:p w14:paraId="56AF61FB" w14:textId="77777777" w:rsidR="00A5275B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2D025" w14:textId="77777777" w:rsidR="00A5275B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E882AC" w14:textId="7290B2A6" w:rsidR="00A5275B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3DE4EB" w14:textId="77777777" w:rsidR="00A5275B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F8D15B" w14:textId="77777777" w:rsidR="00A5275B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87BB9A" w14:textId="77777777" w:rsidR="00A5275B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D9FA5D" w14:textId="77777777" w:rsidR="00A5275B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5F70CA" w14:textId="5E1B9ADD" w:rsidR="00A5275B" w:rsidRPr="001C4084" w:rsidRDefault="00EC581B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EC581B">
              <w:rPr>
                <w:rFonts w:ascii="Arial" w:hAnsi="Arial" w:cs="Arial"/>
                <w:b/>
                <w:bCs/>
                <w:sz w:val="22"/>
                <w:szCs w:val="22"/>
              </w:rPr>
              <w:t>Q13</w:t>
            </w:r>
            <w:r>
              <w:rPr>
                <w:rFonts w:ascii="Arial" w:hAnsi="Arial" w:cs="Arial"/>
                <w:sz w:val="22"/>
                <w:szCs w:val="22"/>
              </w:rPr>
              <w:t xml:space="preserve"> there is no space to tick, but the answer is: True</w:t>
            </w:r>
            <w:permEnd w:id="1943038825"/>
          </w:p>
        </w:tc>
        <w:permStart w:id="15918101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0CB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1810108" w:displacedByCustomXml="prev"/>
      </w:tr>
    </w:tbl>
    <w:p w14:paraId="655F70CD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655F70CE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55F70CF" w14:textId="77777777"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14:paraId="655F70D0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655F70D6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D1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F70D2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D3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D4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04847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5F70D5" w14:textId="77777777"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847527" w:displacedByCustomXml="prev"/>
      </w:tr>
      <w:tr w:rsidR="00075B03" w14:paraId="655F70DC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D7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F70D8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D9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DA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70DB" w14:textId="77777777" w:rsidR="00075B03" w:rsidRDefault="00075B03" w:rsidP="00414F9C">
            <w:pPr>
              <w:ind w:left="993" w:hanging="993"/>
            </w:pPr>
          </w:p>
        </w:tc>
      </w:tr>
    </w:tbl>
    <w:p w14:paraId="655F70DD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55F70DE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655F70DF" w14:textId="77777777"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14:paraId="655F70E0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655F70E5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E1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0E2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0E3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19149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0E4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9149976" w:displacedByCustomXml="prev"/>
      </w:tr>
      <w:tr w:rsidR="0021401A" w14:paraId="655F70EA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E6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959619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E7" w14:textId="7571C75C" w:rsidR="0021401A" w:rsidRPr="00827129" w:rsidRDefault="00003CE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961986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E8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E9" w14:textId="77777777" w:rsidR="0021401A" w:rsidRDefault="0021401A" w:rsidP="0021401A">
            <w:pPr>
              <w:ind w:left="993" w:hanging="993"/>
            </w:pPr>
          </w:p>
        </w:tc>
      </w:tr>
      <w:tr w:rsidR="0021401A" w14:paraId="655F70EF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EB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675909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EC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59095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ED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EE" w14:textId="77777777" w:rsidR="0021401A" w:rsidRDefault="0021401A" w:rsidP="0021401A">
            <w:pPr>
              <w:ind w:left="993" w:hanging="993"/>
            </w:pPr>
          </w:p>
        </w:tc>
      </w:tr>
      <w:tr w:rsidR="0021401A" w14:paraId="655F70F4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F0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850773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F1" w14:textId="667988F4" w:rsidR="0021401A" w:rsidRPr="00827129" w:rsidRDefault="00020F24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07730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F2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F3" w14:textId="77777777" w:rsidR="0021401A" w:rsidRDefault="0021401A" w:rsidP="0021401A">
            <w:pPr>
              <w:ind w:left="993" w:hanging="993"/>
            </w:pPr>
          </w:p>
        </w:tc>
      </w:tr>
      <w:tr w:rsidR="0021401A" w14:paraId="655F70F9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0F5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2993776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0F6" w14:textId="63A35354" w:rsidR="0021401A" w:rsidRPr="00827129" w:rsidRDefault="000A24FF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937760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0F7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0F8" w14:textId="77777777" w:rsidR="0021401A" w:rsidRDefault="0021401A" w:rsidP="0021401A">
            <w:pPr>
              <w:ind w:left="993" w:hanging="993"/>
            </w:pPr>
          </w:p>
        </w:tc>
      </w:tr>
    </w:tbl>
    <w:p w14:paraId="655F70FA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655F70FB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55F70FC" w14:textId="77777777"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14:paraId="655F70FD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655F7102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0FE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0FF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100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254918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101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5491815" w:displacedByCustomXml="prev"/>
      </w:tr>
      <w:tr w:rsidR="0021401A" w14:paraId="655F7107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03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82908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104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290879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05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06" w14:textId="77777777" w:rsidR="0021401A" w:rsidRDefault="0021401A" w:rsidP="0021401A">
            <w:pPr>
              <w:ind w:left="993" w:hanging="993"/>
            </w:pPr>
          </w:p>
        </w:tc>
      </w:tr>
      <w:tr w:rsidR="0021401A" w14:paraId="655F710C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08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089026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109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0890261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0A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0B" w14:textId="77777777" w:rsidR="0021401A" w:rsidRDefault="0021401A" w:rsidP="0021401A">
            <w:pPr>
              <w:ind w:left="993" w:hanging="993"/>
            </w:pPr>
          </w:p>
        </w:tc>
      </w:tr>
      <w:tr w:rsidR="0021401A" w14:paraId="655F711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0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4716188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10E" w14:textId="057BF2A5" w:rsidR="0021401A" w:rsidRPr="00827129" w:rsidRDefault="000A24FF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16188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0F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10" w14:textId="77777777" w:rsidR="0021401A" w:rsidRDefault="0021401A" w:rsidP="0021401A">
            <w:pPr>
              <w:ind w:left="993" w:hanging="993"/>
            </w:pPr>
          </w:p>
        </w:tc>
      </w:tr>
    </w:tbl>
    <w:p w14:paraId="655F7112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655F7113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55F7114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14:paraId="655F7115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655F7119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16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17" w14:textId="63387975" w:rsidR="00D3456C" w:rsidRPr="001C4084" w:rsidRDefault="000A324F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403671235" w:edGrp="everyone"/>
            <w:r>
              <w:rPr>
                <w:rFonts w:ascii="Arial" w:hAnsi="Arial" w:cs="Arial"/>
                <w:sz w:val="22"/>
                <w:szCs w:val="22"/>
              </w:rPr>
              <w:t xml:space="preserve">Excavation might be undertaken. </w:t>
            </w:r>
            <w:r w:rsidR="002860A5">
              <w:rPr>
                <w:rFonts w:ascii="Arial" w:hAnsi="Arial" w:cs="Arial"/>
                <w:sz w:val="22"/>
                <w:szCs w:val="22"/>
              </w:rPr>
              <w:t xml:space="preserve">Barriers are required </w:t>
            </w:r>
            <w:r w:rsidR="009B4C27">
              <w:rPr>
                <w:rFonts w:ascii="Arial" w:hAnsi="Arial" w:cs="Arial"/>
                <w:sz w:val="22"/>
                <w:szCs w:val="22"/>
              </w:rPr>
              <w:t>for</w:t>
            </w:r>
            <w:r w:rsidR="00E47D9E">
              <w:rPr>
                <w:rFonts w:ascii="Arial" w:hAnsi="Arial" w:cs="Arial"/>
                <w:sz w:val="22"/>
                <w:szCs w:val="22"/>
              </w:rPr>
              <w:t xml:space="preserve"> additional protection of</w:t>
            </w:r>
            <w:r w:rsidR="009B4C27">
              <w:rPr>
                <w:rFonts w:ascii="Arial" w:hAnsi="Arial" w:cs="Arial"/>
                <w:sz w:val="22"/>
                <w:szCs w:val="22"/>
              </w:rPr>
              <w:t xml:space="preserve"> footpaths against water, mud and soil.</w:t>
            </w:r>
            <w:r w:rsidR="00C92708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03671235"/>
          </w:p>
        </w:tc>
        <w:permStart w:id="302083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18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2083349" w:displacedByCustomXml="prev"/>
      </w:tr>
    </w:tbl>
    <w:p w14:paraId="655F711A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655F711B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655F711C" w14:textId="77777777"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14:paraId="655F711D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655F7122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1E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655F711F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655F7120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1905085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121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085841" w:displacedByCustomXml="prev"/>
      </w:tr>
      <w:tr w:rsidR="001C2B6F" w14:paraId="655F7127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23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124" w14:textId="5C7E7A04" w:rsidR="001C2B6F" w:rsidRPr="00597C5A" w:rsidRDefault="000A324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78893404" w:edGrp="everyone"/>
            <w:r>
              <w:rPr>
                <w:rFonts w:ascii="Arial" w:hAnsi="Arial" w:cs="Arial"/>
                <w:sz w:val="22"/>
                <w:szCs w:val="22"/>
              </w:rPr>
              <w:t>Volume 2, Part 2.5</w:t>
            </w:r>
            <w:permEnd w:id="1278893404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F7125" w14:textId="48955452" w:rsidR="001C2B6F" w:rsidRPr="00597C5A" w:rsidRDefault="000A324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76865701" w:edGrp="everyone"/>
            <w:r>
              <w:rPr>
                <w:rFonts w:ascii="Arial" w:hAnsi="Arial" w:cs="Arial"/>
                <w:sz w:val="22"/>
                <w:szCs w:val="22"/>
              </w:rPr>
              <w:t>Volume 1, Section D</w:t>
            </w:r>
            <w:permEnd w:id="15768657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26" w14:textId="77777777" w:rsidR="001C2B6F" w:rsidRDefault="001C2B6F" w:rsidP="00777342">
            <w:pPr>
              <w:ind w:left="993" w:hanging="993"/>
            </w:pPr>
          </w:p>
        </w:tc>
      </w:tr>
    </w:tbl>
    <w:p w14:paraId="655F7128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655F7129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655F712A" w14:textId="77777777"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14:paraId="655F712B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655F712F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2C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2D" w14:textId="53616A00" w:rsidR="00A65E29" w:rsidRPr="001C4084" w:rsidRDefault="00821B5B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204386101" w:edGrp="everyone"/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920C36">
              <w:rPr>
                <w:rFonts w:ascii="Arial" w:hAnsi="Arial" w:cs="Arial"/>
                <w:sz w:val="22"/>
                <w:szCs w:val="22"/>
              </w:rPr>
              <w:t>Out of hours</w:t>
            </w:r>
            <w:r w:rsidR="00400AD4">
              <w:rPr>
                <w:rFonts w:ascii="Arial" w:hAnsi="Arial" w:cs="Arial"/>
                <w:sz w:val="22"/>
                <w:szCs w:val="22"/>
              </w:rPr>
              <w:t xml:space="preserve"> perm</w:t>
            </w:r>
            <w:r w:rsidR="003A47CB">
              <w:rPr>
                <w:rFonts w:ascii="Arial" w:hAnsi="Arial" w:cs="Arial"/>
                <w:sz w:val="22"/>
                <w:szCs w:val="22"/>
              </w:rPr>
              <w:t>i</w:t>
            </w:r>
            <w:r w:rsidR="00400AD4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 is required and the a</w:t>
            </w:r>
            <w:r w:rsidR="00400AD4">
              <w:rPr>
                <w:rFonts w:ascii="Arial" w:hAnsi="Arial" w:cs="Arial"/>
                <w:sz w:val="22"/>
                <w:szCs w:val="22"/>
              </w:rPr>
              <w:t>pproval depends on the state and council the work falls under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204386101"/>
          </w:p>
        </w:tc>
        <w:permStart w:id="38361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2E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361176" w:displacedByCustomXml="prev"/>
      </w:tr>
    </w:tbl>
    <w:p w14:paraId="655F7130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55F713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55F7132" w14:textId="77777777"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14:paraId="655F7133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655F7138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34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135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5F7136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427968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137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7968607" w:displacedByCustomXml="prev"/>
      </w:tr>
      <w:tr w:rsidR="000C1224" w14:paraId="655F713D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39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13A" w14:textId="566103AF" w:rsidR="000C1224" w:rsidRPr="00597C5A" w:rsidRDefault="00FE258A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72923040" w:edGrp="everyone"/>
            <w:r>
              <w:rPr>
                <w:rFonts w:ascii="Arial" w:hAnsi="Arial" w:cs="Arial"/>
                <w:sz w:val="22"/>
                <w:szCs w:val="22"/>
              </w:rPr>
              <w:t>Water Supply Permit</w:t>
            </w:r>
            <w:permEnd w:id="137292304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13B" w14:textId="4C44DDEB" w:rsidR="000C1224" w:rsidRPr="00597C5A" w:rsidRDefault="00FE258A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22633224" w:edGrp="everyone"/>
            <w:r>
              <w:rPr>
                <w:rFonts w:ascii="Arial" w:hAnsi="Arial" w:cs="Arial"/>
                <w:sz w:val="22"/>
                <w:szCs w:val="18"/>
                <w:lang w:val="en"/>
              </w:rPr>
              <w:t>Sydney Water</w:t>
            </w:r>
            <w:r w:rsidR="006F3B2B" w:rsidRPr="006F3B2B">
              <w:rPr>
                <w:sz w:val="22"/>
                <w:szCs w:val="18"/>
                <w:lang w:val="en"/>
              </w:rPr>
              <w:t>.</w:t>
            </w:r>
            <w:permEnd w:id="1922633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3C" w14:textId="77777777" w:rsidR="000C1224" w:rsidRDefault="000C1224" w:rsidP="001C2B6F">
            <w:pPr>
              <w:ind w:left="993" w:hanging="993"/>
            </w:pPr>
          </w:p>
        </w:tc>
      </w:tr>
      <w:tr w:rsidR="000C1224" w14:paraId="655F7142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3E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13F" w14:textId="116A6436" w:rsidR="000C1224" w:rsidRPr="00597C5A" w:rsidRDefault="00FE258A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36187838" w:edGrp="everyone"/>
            <w:r>
              <w:rPr>
                <w:rFonts w:ascii="Arial" w:hAnsi="Arial" w:cs="Arial"/>
                <w:sz w:val="22"/>
                <w:szCs w:val="22"/>
              </w:rPr>
              <w:t xml:space="preserve">Electricity Supply Permit </w:t>
            </w:r>
            <w:permEnd w:id="173618783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F7140" w14:textId="7F65E71A" w:rsidR="000C1224" w:rsidRPr="00597C5A" w:rsidRDefault="00FE258A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42907790" w:edGrp="everyone"/>
            <w:r>
              <w:rPr>
                <w:rFonts w:ascii="Arial" w:hAnsi="Arial" w:cs="Arial"/>
                <w:sz w:val="22"/>
                <w:szCs w:val="22"/>
              </w:rPr>
              <w:t>AGL</w:t>
            </w:r>
            <w:permEnd w:id="12429077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41" w14:textId="77777777" w:rsidR="000C1224" w:rsidRDefault="000C1224" w:rsidP="001C2B6F">
            <w:pPr>
              <w:ind w:left="993" w:hanging="993"/>
            </w:pPr>
          </w:p>
        </w:tc>
      </w:tr>
    </w:tbl>
    <w:p w14:paraId="655F7143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655F7144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14:paraId="655F7145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655F714B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46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948018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47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480181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48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49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07456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5F714A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456526" w:displacedByCustomXml="prev"/>
      </w:tr>
      <w:tr w:rsidR="00872416" w14:paraId="655F7151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4C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1232171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4D" w14:textId="39BB772A" w:rsidR="00872416" w:rsidRPr="00827129" w:rsidRDefault="00F64CB8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21717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4E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4F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7150" w14:textId="77777777" w:rsidR="00872416" w:rsidRDefault="00872416" w:rsidP="00872416">
            <w:pPr>
              <w:ind w:left="993" w:hanging="993"/>
            </w:pPr>
          </w:p>
        </w:tc>
      </w:tr>
    </w:tbl>
    <w:p w14:paraId="655F7152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655F7153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655F7154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655F7155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655F7159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56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57" w14:textId="6040B9CA" w:rsidR="00685BD6" w:rsidRPr="001C4084" w:rsidRDefault="00462B5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710302136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710302136"/>
          </w:p>
        </w:tc>
        <w:permStart w:id="20453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58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53680" w:displacedByCustomXml="prev"/>
      </w:tr>
    </w:tbl>
    <w:p w14:paraId="655F715A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655F715B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655F715C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655F715D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655F7163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5E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881279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5F" w14:textId="7A84D43C" w:rsidR="006C1DB2" w:rsidRPr="00827129" w:rsidRDefault="00EB4B53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812793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60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61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032501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5F7162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3250186" w:displacedByCustomXml="prev"/>
      </w:tr>
      <w:tr w:rsidR="00863931" w14:paraId="655F7169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64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3898314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65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98314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66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67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7168" w14:textId="77777777" w:rsidR="00863931" w:rsidRDefault="00863931" w:rsidP="00863931">
            <w:pPr>
              <w:ind w:left="993" w:hanging="993"/>
            </w:pPr>
          </w:p>
        </w:tc>
      </w:tr>
    </w:tbl>
    <w:p w14:paraId="655F716A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655F716B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655F716C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655F716D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655F7171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6E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6F" w14:textId="2B982636" w:rsidR="00685BD6" w:rsidRPr="001C4084" w:rsidRDefault="00EB4B53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35916580" w:edGrp="everyone"/>
            <w:r>
              <w:rPr>
                <w:rFonts w:ascii="Arial" w:hAnsi="Arial" w:cs="Arial"/>
                <w:sz w:val="22"/>
                <w:szCs w:val="22"/>
              </w:rPr>
              <w:t>The supplier we ordered the materials from should be contacted to double check with him.</w:t>
            </w:r>
            <w:permEnd w:id="635916580"/>
          </w:p>
        </w:tc>
        <w:permStart w:id="306054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70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605418" w:displacedByCustomXml="prev"/>
      </w:tr>
    </w:tbl>
    <w:p w14:paraId="655F7172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655F7173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655F7174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655F7175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655F717A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76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177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5F7178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172777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179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777781" w:displacedByCustomXml="prev"/>
      </w:tr>
      <w:tr w:rsidR="00DA038B" w14:paraId="655F717F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7B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717C" w14:textId="404E8D10" w:rsidR="00DA038B" w:rsidRPr="00872416" w:rsidRDefault="006D4B65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29669333" w:edGrp="everyone"/>
            <w:r>
              <w:rPr>
                <w:rFonts w:ascii="Arial" w:hAnsi="Arial" w:cs="Arial"/>
                <w:sz w:val="22"/>
                <w:szCs w:val="22"/>
              </w:rPr>
              <w:t xml:space="preserve">Work </w:t>
            </w:r>
            <w:r w:rsidR="001D7D96">
              <w:rPr>
                <w:rFonts w:ascii="Arial" w:hAnsi="Arial" w:cs="Arial"/>
                <w:sz w:val="22"/>
                <w:szCs w:val="22"/>
              </w:rPr>
              <w:t>Health and Safety Act 2011</w:t>
            </w:r>
            <w:r w:rsidR="003B7647">
              <w:rPr>
                <w:rFonts w:ascii="Arial" w:hAnsi="Arial" w:cs="Arial"/>
                <w:sz w:val="22"/>
                <w:szCs w:val="22"/>
              </w:rPr>
              <w:t xml:space="preserve"> (Qld)</w:t>
            </w:r>
            <w:r w:rsidR="00702A84">
              <w:rPr>
                <w:rFonts w:ascii="Arial" w:hAnsi="Arial" w:cs="Arial"/>
                <w:sz w:val="22"/>
                <w:szCs w:val="22"/>
              </w:rPr>
              <w:t>, Section 7</w:t>
            </w:r>
            <w:permEnd w:id="42966933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F717D" w14:textId="78F1C410" w:rsidR="00DA038B" w:rsidRPr="00872416" w:rsidRDefault="003B7647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8030831" w:edGrp="everyone"/>
            <w:r>
              <w:rPr>
                <w:rFonts w:ascii="Arial" w:hAnsi="Arial" w:cs="Arial"/>
                <w:sz w:val="22"/>
                <w:szCs w:val="22"/>
              </w:rPr>
              <w:t>A duty imposed on a person to ensure health and safety require</w:t>
            </w:r>
            <w:r w:rsidR="00A74FBA">
              <w:rPr>
                <w:rFonts w:ascii="Arial" w:hAnsi="Arial" w:cs="Arial"/>
                <w:sz w:val="22"/>
                <w:szCs w:val="22"/>
              </w:rPr>
              <w:t xml:space="preserve">s elimination of risks, so far as is reasonably </w:t>
            </w:r>
            <w:r w:rsidR="00021AC2">
              <w:rPr>
                <w:rFonts w:ascii="Arial" w:hAnsi="Arial" w:cs="Arial"/>
                <w:sz w:val="22"/>
                <w:szCs w:val="22"/>
              </w:rPr>
              <w:t xml:space="preserve">practicable </w:t>
            </w:r>
            <w:r w:rsidR="00A74FBA">
              <w:rPr>
                <w:rFonts w:ascii="Arial" w:hAnsi="Arial" w:cs="Arial"/>
                <w:sz w:val="22"/>
                <w:szCs w:val="22"/>
              </w:rPr>
              <w:t xml:space="preserve">or to minimise those </w:t>
            </w:r>
            <w:r w:rsidR="00021AC2">
              <w:rPr>
                <w:rFonts w:ascii="Arial" w:hAnsi="Arial" w:cs="Arial"/>
                <w:sz w:val="22"/>
                <w:szCs w:val="22"/>
              </w:rPr>
              <w:t>risks</w:t>
            </w:r>
            <w:r w:rsidR="00A74FBA">
              <w:rPr>
                <w:rFonts w:ascii="Arial" w:hAnsi="Arial" w:cs="Arial"/>
                <w:sz w:val="22"/>
                <w:szCs w:val="22"/>
              </w:rPr>
              <w:t xml:space="preserve"> so far as reasonabl</w:t>
            </w:r>
            <w:r w:rsidR="00021AC2">
              <w:rPr>
                <w:rFonts w:ascii="Arial" w:hAnsi="Arial" w:cs="Arial"/>
                <w:sz w:val="22"/>
                <w:szCs w:val="22"/>
              </w:rPr>
              <w:t xml:space="preserve">y practical. </w:t>
            </w:r>
            <w:permEnd w:id="1880308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7E" w14:textId="77777777" w:rsidR="00DA038B" w:rsidRDefault="00DA038B" w:rsidP="00075B03">
            <w:pPr>
              <w:ind w:left="993" w:hanging="993"/>
            </w:pPr>
          </w:p>
        </w:tc>
      </w:tr>
    </w:tbl>
    <w:p w14:paraId="655F7180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655F7181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655F7182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655F7183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655F7187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84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85" w14:textId="6A33155E" w:rsidR="00685BD6" w:rsidRPr="001C4084" w:rsidRDefault="00DC212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024332068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and Safety </w:t>
            </w:r>
            <w:r w:rsidR="006728B9">
              <w:rPr>
                <w:rFonts w:ascii="Arial" w:hAnsi="Arial" w:cs="Arial"/>
                <w:sz w:val="22"/>
                <w:szCs w:val="22"/>
              </w:rPr>
              <w:t>Regulation</w:t>
            </w:r>
            <w:r w:rsidR="00FC7C76">
              <w:rPr>
                <w:rFonts w:ascii="Arial" w:hAnsi="Arial" w:cs="Arial"/>
                <w:sz w:val="22"/>
                <w:szCs w:val="22"/>
              </w:rPr>
              <w:t xml:space="preserve"> 2011</w:t>
            </w:r>
            <w:permEnd w:id="1024332068"/>
          </w:p>
        </w:tc>
        <w:permStart w:id="2135850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86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5850082" w:displacedByCustomXml="prev"/>
      </w:tr>
    </w:tbl>
    <w:p w14:paraId="655F7188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55F7189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655F718A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655F718E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8B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8C" w14:textId="505FC379" w:rsidR="00B04BD7" w:rsidRPr="001C4084" w:rsidRDefault="009711E3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520371877" w:edGrp="everyone"/>
            <w:r>
              <w:rPr>
                <w:rFonts w:ascii="Arial" w:hAnsi="Arial" w:cs="Arial"/>
                <w:sz w:val="22"/>
                <w:szCs w:val="22"/>
              </w:rPr>
              <w:t>The Safety Data Sheet should be followed.</w:t>
            </w:r>
            <w:permEnd w:id="1520371877"/>
          </w:p>
        </w:tc>
        <w:permStart w:id="18090678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8D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9067823" w:displacedByCustomXml="prev"/>
      </w:tr>
    </w:tbl>
    <w:p w14:paraId="655F718F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55F7190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55F7191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655F7192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655F7196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93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94" w14:textId="1CE598CB" w:rsidR="000F7BDF" w:rsidRPr="001C4084" w:rsidRDefault="00EE063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4125646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94125646"/>
          </w:p>
        </w:tc>
        <w:permStart w:id="11166950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95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6695033" w:displacedByCustomXml="prev"/>
      </w:tr>
    </w:tbl>
    <w:p w14:paraId="655F7197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55F7198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655F7199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655F719A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655F71A0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9B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001650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9C" w14:textId="5E94FD47" w:rsidR="0028412A" w:rsidRPr="00827129" w:rsidRDefault="00C205A3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016500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9D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9E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623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5F719F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623522" w:displacedByCustomXml="prev"/>
      </w:tr>
      <w:tr w:rsidR="0028412A" w14:paraId="655F71A6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A1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57886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A2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7886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A3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A4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71A5" w14:textId="77777777" w:rsidR="0028412A" w:rsidRDefault="0028412A" w:rsidP="0028412A">
            <w:pPr>
              <w:ind w:left="993" w:hanging="993"/>
            </w:pPr>
          </w:p>
        </w:tc>
      </w:tr>
    </w:tbl>
    <w:p w14:paraId="655F71A7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55F71A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55F71A9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655F71AA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655F71B0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AB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886471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AC" w14:textId="20383F06" w:rsidR="0028412A" w:rsidRPr="00827129" w:rsidRDefault="0075476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86471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AD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AE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23277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5F71AF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277581" w:displacedByCustomXml="prev"/>
      </w:tr>
      <w:tr w:rsidR="0028412A" w:rsidRPr="00C036A0" w14:paraId="655F71B6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B1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6472602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1B2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726021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B3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B4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71B5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655F71B7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655F71B8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655F71B9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655F71BA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655F71BE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BB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BC" w14:textId="72BBE039" w:rsidR="00C6528E" w:rsidRPr="001C4084" w:rsidRDefault="009A0B04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536056077" w:edGrp="everyone"/>
            <w:r>
              <w:rPr>
                <w:rFonts w:ascii="Arial" w:hAnsi="Arial" w:cs="Arial"/>
                <w:sz w:val="22"/>
                <w:szCs w:val="22"/>
              </w:rPr>
              <w:t>Using the same subcontractor across multiple projects saves time</w:t>
            </w:r>
            <w:r w:rsidR="00094CF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D1C10">
              <w:rPr>
                <w:rFonts w:ascii="Arial" w:hAnsi="Arial" w:cs="Arial"/>
                <w:sz w:val="22"/>
                <w:szCs w:val="22"/>
              </w:rPr>
              <w:t xml:space="preserve">because </w:t>
            </w:r>
            <w:r w:rsidR="00FB5729">
              <w:rPr>
                <w:rFonts w:ascii="Arial" w:hAnsi="Arial" w:cs="Arial"/>
                <w:sz w:val="22"/>
                <w:szCs w:val="22"/>
              </w:rPr>
              <w:t xml:space="preserve">they do not have to leave for the next stage. </w:t>
            </w:r>
            <w:r w:rsidR="00A11B25">
              <w:rPr>
                <w:rFonts w:ascii="Arial" w:hAnsi="Arial" w:cs="Arial"/>
                <w:sz w:val="22"/>
                <w:szCs w:val="22"/>
              </w:rPr>
              <w:t>Concrete can be l</w:t>
            </w:r>
            <w:r w:rsidR="00885A13">
              <w:rPr>
                <w:rFonts w:ascii="Arial" w:hAnsi="Arial" w:cs="Arial"/>
                <w:sz w:val="22"/>
                <w:szCs w:val="22"/>
              </w:rPr>
              <w:t>aid while the concrete for another job is curing.</w:t>
            </w:r>
            <w:permEnd w:id="1536056077"/>
          </w:p>
        </w:tc>
        <w:permStart w:id="2062629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BD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2629360" w:displacedByCustomXml="prev"/>
      </w:tr>
    </w:tbl>
    <w:p w14:paraId="655F71BF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655F71C0" w14:textId="77777777" w:rsidR="00D742AC" w:rsidRDefault="00D742AC" w:rsidP="00D742AC">
      <w:r>
        <w:br w:type="page"/>
      </w:r>
    </w:p>
    <w:p w14:paraId="655F71C1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655F71C2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655F71C6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1C3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1C4" w14:textId="63EF2DCC" w:rsidR="004E5A26" w:rsidRPr="001C4084" w:rsidRDefault="007B1632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624577677" w:edGrp="everyone"/>
            <w:r>
              <w:rPr>
                <w:rFonts w:ascii="Arial" w:hAnsi="Arial" w:cs="Arial"/>
                <w:sz w:val="22"/>
                <w:szCs w:val="22"/>
              </w:rPr>
              <w:t xml:space="preserve">Walls in a house can’t be painted if the </w:t>
            </w:r>
            <w:r w:rsidR="002C2F94">
              <w:rPr>
                <w:rFonts w:ascii="Arial" w:hAnsi="Arial" w:cs="Arial"/>
                <w:sz w:val="22"/>
                <w:szCs w:val="22"/>
              </w:rPr>
              <w:t xml:space="preserve">necessary plastering works </w:t>
            </w:r>
            <w:r w:rsidR="009B16DD">
              <w:rPr>
                <w:rFonts w:ascii="Arial" w:hAnsi="Arial" w:cs="Arial"/>
                <w:sz w:val="22"/>
                <w:szCs w:val="22"/>
              </w:rPr>
              <w:t>aren’t</w:t>
            </w:r>
            <w:r w:rsidR="002C2F94">
              <w:rPr>
                <w:rFonts w:ascii="Arial" w:hAnsi="Arial" w:cs="Arial"/>
                <w:sz w:val="22"/>
                <w:szCs w:val="22"/>
              </w:rPr>
              <w:t xml:space="preserve">’ done. </w:t>
            </w:r>
            <w:permEnd w:id="1624577677"/>
          </w:p>
        </w:tc>
        <w:permStart w:id="779101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1C5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9101757" w:displacedByCustomXml="prev"/>
      </w:tr>
    </w:tbl>
    <w:p w14:paraId="655F71C7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655F71C8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55F71C9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655F71CA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655F71CF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CB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1CC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1CD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13520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1CE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3520178" w:displacedByCustomXml="prev"/>
      </w:tr>
      <w:tr w:rsidR="0028412A" w14:paraId="655F71D4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D0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3109171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1D1" w14:textId="764742F9" w:rsidR="0028412A" w:rsidRPr="00827129" w:rsidRDefault="0075476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09171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D2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D3" w14:textId="77777777" w:rsidR="0028412A" w:rsidRDefault="0028412A" w:rsidP="0028412A">
            <w:pPr>
              <w:ind w:left="993" w:hanging="993"/>
            </w:pPr>
          </w:p>
        </w:tc>
      </w:tr>
      <w:tr w:rsidR="0028412A" w14:paraId="655F71D9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D5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7189411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1D6" w14:textId="30920DBE" w:rsidR="0028412A" w:rsidRPr="00827129" w:rsidRDefault="0075476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894114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D7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D8" w14:textId="77777777" w:rsidR="0028412A" w:rsidRDefault="0028412A" w:rsidP="0028412A">
            <w:pPr>
              <w:ind w:left="993" w:hanging="993"/>
            </w:pPr>
          </w:p>
        </w:tc>
      </w:tr>
      <w:tr w:rsidR="0028412A" w14:paraId="655F71DE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DA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7981015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1DB" w14:textId="49AABE37" w:rsidR="0028412A" w:rsidRPr="00827129" w:rsidRDefault="0075476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9810157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1DC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DD" w14:textId="77777777" w:rsidR="0028412A" w:rsidRDefault="0028412A" w:rsidP="0028412A">
            <w:pPr>
              <w:ind w:left="993" w:hanging="993"/>
            </w:pPr>
          </w:p>
        </w:tc>
      </w:tr>
    </w:tbl>
    <w:p w14:paraId="655F71DF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655F71E0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655F71E1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655F71E2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655F71E7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1E3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1E4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5F71E5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2789293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1E6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8929313" w:displacedByCustomXml="prev"/>
      </w:tr>
      <w:tr w:rsidR="00E95A43" w14:paraId="655F71EC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E8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5F71E9" w14:textId="0EA619EE" w:rsidR="00E95A43" w:rsidRPr="0028412A" w:rsidRDefault="00A905D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6921408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7692140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F71EA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EB" w14:textId="77777777" w:rsidR="00E95A43" w:rsidRDefault="00E95A43" w:rsidP="00E95A43">
            <w:pPr>
              <w:ind w:left="993" w:hanging="993"/>
            </w:pPr>
          </w:p>
        </w:tc>
      </w:tr>
      <w:tr w:rsidR="00E95A43" w14:paraId="655F71F1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ED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5F71EE" w14:textId="5AE5499A" w:rsidR="00E95A43" w:rsidRPr="0028412A" w:rsidRDefault="00CC65A2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3304005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7833040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F71EF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F0" w14:textId="77777777" w:rsidR="00E95A43" w:rsidRDefault="00E95A43" w:rsidP="00E95A43">
            <w:pPr>
              <w:ind w:left="993" w:hanging="993"/>
            </w:pPr>
          </w:p>
        </w:tc>
      </w:tr>
      <w:tr w:rsidR="00E95A43" w14:paraId="655F71F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F2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5F71F3" w14:textId="3BFA550C" w:rsidR="00E95A43" w:rsidRPr="0028412A" w:rsidRDefault="00CC65A2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3971482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76397148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F71F4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F5" w14:textId="77777777" w:rsidR="00E95A43" w:rsidRDefault="00E95A43" w:rsidP="00E95A43">
            <w:pPr>
              <w:ind w:left="993" w:hanging="993"/>
            </w:pPr>
          </w:p>
        </w:tc>
      </w:tr>
      <w:tr w:rsidR="00E95A43" w14:paraId="655F71F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F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5F71F8" w14:textId="406323C8" w:rsidR="00E95A43" w:rsidRPr="0028412A" w:rsidRDefault="00A905D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8429073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2884290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F71F9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FA" w14:textId="77777777" w:rsidR="00E95A43" w:rsidRDefault="00E95A43" w:rsidP="00E95A43">
            <w:pPr>
              <w:ind w:left="993" w:hanging="993"/>
            </w:pPr>
          </w:p>
        </w:tc>
      </w:tr>
      <w:tr w:rsidR="00E95A43" w14:paraId="655F7200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1FC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5F71FD" w14:textId="1E028FDA" w:rsidR="00E95A43" w:rsidRPr="0028412A" w:rsidRDefault="00A905D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34538767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5345387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F71FE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1FF" w14:textId="77777777" w:rsidR="00E95A43" w:rsidRDefault="00E95A43" w:rsidP="00E95A43">
            <w:pPr>
              <w:ind w:left="993" w:hanging="993"/>
            </w:pPr>
          </w:p>
        </w:tc>
      </w:tr>
      <w:tr w:rsidR="00E95A43" w14:paraId="655F7205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01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5F7202" w14:textId="28AD3E14" w:rsidR="00E95A43" w:rsidRPr="0028412A" w:rsidRDefault="00CC65A2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9209211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76920921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F7203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04" w14:textId="77777777" w:rsidR="00E95A43" w:rsidRDefault="00E95A43" w:rsidP="00E95A43">
            <w:pPr>
              <w:ind w:left="993" w:hanging="993"/>
            </w:pPr>
          </w:p>
        </w:tc>
      </w:tr>
    </w:tbl>
    <w:p w14:paraId="655F7206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655F7207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55F7208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655F720D" w14:textId="77777777" w:rsidTr="00075B03">
        <w:tc>
          <w:tcPr>
            <w:tcW w:w="987" w:type="dxa"/>
          </w:tcPr>
          <w:p w14:paraId="655F720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655F720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655F720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655F720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655F7212" w14:textId="77777777" w:rsidTr="00075B03">
        <w:tc>
          <w:tcPr>
            <w:tcW w:w="987" w:type="dxa"/>
          </w:tcPr>
          <w:p w14:paraId="655F720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655F720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655F721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655F72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655F7217" w14:textId="77777777" w:rsidTr="00075B03">
        <w:tc>
          <w:tcPr>
            <w:tcW w:w="987" w:type="dxa"/>
          </w:tcPr>
          <w:p w14:paraId="655F721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655F721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655F721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655F721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655F721C" w14:textId="77777777" w:rsidTr="00075B03">
        <w:tc>
          <w:tcPr>
            <w:tcW w:w="987" w:type="dxa"/>
          </w:tcPr>
          <w:p w14:paraId="655F721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655F721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655F721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655F721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655F7221" w14:textId="77777777" w:rsidTr="00075B03">
        <w:tc>
          <w:tcPr>
            <w:tcW w:w="987" w:type="dxa"/>
          </w:tcPr>
          <w:p w14:paraId="655F721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655F721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655F721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655F722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655F7226" w14:textId="77777777" w:rsidTr="00075B03">
        <w:tc>
          <w:tcPr>
            <w:tcW w:w="987" w:type="dxa"/>
          </w:tcPr>
          <w:p w14:paraId="655F722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655F722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655F722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655F722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655F722B" w14:textId="77777777" w:rsidTr="00075B03">
        <w:tc>
          <w:tcPr>
            <w:tcW w:w="987" w:type="dxa"/>
          </w:tcPr>
          <w:p w14:paraId="655F722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655F72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655F722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655F722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655F7230" w14:textId="77777777" w:rsidTr="00075B03">
        <w:tc>
          <w:tcPr>
            <w:tcW w:w="987" w:type="dxa"/>
          </w:tcPr>
          <w:p w14:paraId="655F722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655F722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655F722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655F722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655F7235" w14:textId="77777777" w:rsidTr="00075B03">
        <w:tc>
          <w:tcPr>
            <w:tcW w:w="987" w:type="dxa"/>
          </w:tcPr>
          <w:p w14:paraId="655F723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655F723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655F723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655F723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655F723A" w14:textId="77777777" w:rsidTr="00075B03">
        <w:tc>
          <w:tcPr>
            <w:tcW w:w="987" w:type="dxa"/>
          </w:tcPr>
          <w:p w14:paraId="655F723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655F723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655F723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655F723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655F723F" w14:textId="77777777" w:rsidTr="00075B03">
        <w:tc>
          <w:tcPr>
            <w:tcW w:w="987" w:type="dxa"/>
          </w:tcPr>
          <w:p w14:paraId="655F723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655F723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655F723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655F723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655F7244" w14:textId="77777777" w:rsidTr="00075B03">
        <w:tc>
          <w:tcPr>
            <w:tcW w:w="987" w:type="dxa"/>
          </w:tcPr>
          <w:p w14:paraId="655F724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655F724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655F724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655F724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655F7245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5F7307" wp14:editId="655F7308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2F" w14:textId="604F7AB0" w:rsidR="00777342" w:rsidRPr="00777342" w:rsidRDefault="0008204A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21640466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21640466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5F7307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655F732F" w14:textId="604F7AB0" w:rsidR="00777342" w:rsidRPr="00777342" w:rsidRDefault="0008204A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21640466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21640466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5F7309" wp14:editId="655F730A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0" w14:textId="37AF8C39" w:rsidR="00777342" w:rsidRPr="00777342" w:rsidRDefault="0008204A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858807068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185880706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09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655F7330" w14:textId="37AF8C39" w:rsidR="00777342" w:rsidRPr="00777342" w:rsidRDefault="0008204A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858807068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185880706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5F730B" wp14:editId="655F730C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1" w14:textId="33C05219" w:rsidR="00777342" w:rsidRPr="00777342" w:rsidRDefault="009A0493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88227386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88227386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0B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655F7331" w14:textId="33C05219" w:rsidR="00777342" w:rsidRPr="00777342" w:rsidRDefault="009A0493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88227386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88227386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5F730D" wp14:editId="655F730E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2" w14:textId="439D9341" w:rsidR="00777342" w:rsidRPr="00777342" w:rsidRDefault="009A0493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70210730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70210730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0D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655F7332" w14:textId="439D9341" w:rsidR="00777342" w:rsidRPr="00777342" w:rsidRDefault="009A0493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70210730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70210730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5F730F" wp14:editId="655F7310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3" w14:textId="7A2A8724" w:rsidR="00777342" w:rsidRPr="00777342" w:rsidRDefault="009A0493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213156665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End w:id="213156665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0F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655F7333" w14:textId="7A2A8724" w:rsidR="00777342" w:rsidRPr="00777342" w:rsidRDefault="009A0493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213156665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End w:id="213156665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5F7311" wp14:editId="655F7312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4" w14:textId="6079C0C0" w:rsidR="00777342" w:rsidRPr="00777342" w:rsidRDefault="009A0493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034382971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103438297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11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655F7334" w14:textId="6079C0C0" w:rsidR="00777342" w:rsidRPr="00777342" w:rsidRDefault="009A0493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034382971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1034382971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5F7313" wp14:editId="655F7314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5F7315" wp14:editId="655F7316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5" w14:textId="77777777" w:rsidR="00777342" w:rsidRPr="00331B44" w:rsidRDefault="00777342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15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655F7335" w14:textId="77777777" w:rsidR="00777342" w:rsidRPr="00331B44" w:rsidRDefault="00777342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5F7317" wp14:editId="655F7318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6" w14:textId="77777777" w:rsidR="00777342" w:rsidRPr="00331B44" w:rsidRDefault="00777342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17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655F7336" w14:textId="77777777" w:rsidR="00777342" w:rsidRPr="00331B44" w:rsidRDefault="00777342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5F7319" wp14:editId="655F731A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7" w14:textId="77777777" w:rsidR="00777342" w:rsidRPr="00331B44" w:rsidRDefault="00777342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19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655F7337" w14:textId="77777777" w:rsidR="00777342" w:rsidRPr="00331B44" w:rsidRDefault="00777342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5F731B" wp14:editId="655F731C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F7338" w14:textId="77777777" w:rsidR="00777342" w:rsidRPr="00331B44" w:rsidRDefault="00777342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731B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655F7338" w14:textId="77777777" w:rsidR="00777342" w:rsidRPr="00331B44" w:rsidRDefault="00777342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655F731D" wp14:editId="655F731E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655F7249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55F7246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55F7247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55F731F" wp14:editId="655F7320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55F7339" w14:textId="77777777" w:rsidR="00777342" w:rsidRPr="004E5A26" w:rsidRDefault="00777342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55F731F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14:paraId="655F7339" w14:textId="77777777" w:rsidR="00777342" w:rsidRPr="004E5A26" w:rsidRDefault="00777342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428443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55F7248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8443103" w:displacedByCustomXml="prev"/>
      </w:tr>
    </w:tbl>
    <w:p w14:paraId="655F724A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655F724B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655F724C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655F724D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655F7251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24E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24F" w14:textId="17F4C0AE" w:rsidR="009E3D93" w:rsidRPr="001C4084" w:rsidRDefault="0008204A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310277651" w:edGrp="everyone"/>
            <w:r>
              <w:rPr>
                <w:rFonts w:ascii="Arial" w:hAnsi="Arial" w:cs="Arial"/>
                <w:sz w:val="22"/>
                <w:szCs w:val="22"/>
              </w:rPr>
              <w:t>Microsoft Excel, Microsoft Project</w:t>
            </w:r>
            <w:permEnd w:id="1310277651"/>
          </w:p>
        </w:tc>
        <w:permStart w:id="7577408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250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7740851" w:displacedByCustomXml="prev"/>
      </w:tr>
    </w:tbl>
    <w:p w14:paraId="655F7252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655F7253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55F7254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655F7255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55F7256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655F7321" wp14:editId="655F7322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F7257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55F7258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655F7259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55F725E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25A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25B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25C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4505846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55F725D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584698" w:displacedByCustomXml="prev"/>
      </w:tr>
      <w:tr w:rsidR="00C05622" w14:paraId="655F726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5F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36138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60" w14:textId="397E52A2" w:rsidR="00C05622" w:rsidRPr="00827129" w:rsidRDefault="0008204A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6138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61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62" w14:textId="77777777" w:rsidR="00C05622" w:rsidRDefault="00C05622" w:rsidP="00C05622">
            <w:pPr>
              <w:ind w:left="993" w:hanging="993"/>
            </w:pPr>
          </w:p>
        </w:tc>
      </w:tr>
      <w:tr w:rsidR="00C05622" w14:paraId="655F726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6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5228562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65" w14:textId="6D8A50BB" w:rsidR="00C05622" w:rsidRPr="00827129" w:rsidRDefault="0008204A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285629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66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67" w14:textId="77777777" w:rsidR="00C05622" w:rsidRDefault="00C05622" w:rsidP="00C05622">
            <w:pPr>
              <w:ind w:left="993" w:hanging="993"/>
            </w:pPr>
          </w:p>
        </w:tc>
      </w:tr>
      <w:tr w:rsidR="00C05622" w14:paraId="655F726D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69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820957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6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20957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6B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6C" w14:textId="77777777" w:rsidR="00C05622" w:rsidRDefault="00C05622" w:rsidP="00C05622">
            <w:pPr>
              <w:ind w:left="993" w:hanging="993"/>
            </w:pPr>
          </w:p>
        </w:tc>
      </w:tr>
    </w:tbl>
    <w:p w14:paraId="655F726E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655F726F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55F7270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655F7271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55F7276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272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273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274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8418249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55F7275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1824953" w:displacedByCustomXml="prev"/>
      </w:tr>
      <w:tr w:rsidR="00C05622" w14:paraId="655F727B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7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230188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78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301883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79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7A" w14:textId="77777777" w:rsidR="00C05622" w:rsidRDefault="00C05622" w:rsidP="00C05622">
            <w:pPr>
              <w:ind w:left="993" w:hanging="993"/>
            </w:pPr>
          </w:p>
        </w:tc>
      </w:tr>
      <w:tr w:rsidR="00C05622" w14:paraId="655F7280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7C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6145500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7D" w14:textId="79B7C300" w:rsidR="00C05622" w:rsidRPr="00827129" w:rsidRDefault="002C565C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455001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7E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7F" w14:textId="77777777" w:rsidR="00C05622" w:rsidRDefault="00C05622" w:rsidP="00C05622">
            <w:pPr>
              <w:ind w:left="993" w:hanging="993"/>
            </w:pPr>
          </w:p>
        </w:tc>
      </w:tr>
      <w:tr w:rsidR="00C05622" w14:paraId="655F7285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81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8586192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82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86192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83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84" w14:textId="77777777" w:rsidR="00C05622" w:rsidRDefault="00C05622" w:rsidP="00C05622">
            <w:pPr>
              <w:ind w:left="993" w:hanging="993"/>
            </w:pPr>
          </w:p>
        </w:tc>
      </w:tr>
    </w:tbl>
    <w:p w14:paraId="655F7286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655F7287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55F7288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655F7289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55F728E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28A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28B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28C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2126933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55F728D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6933209" w:displacedByCustomXml="prev"/>
      </w:tr>
      <w:tr w:rsidR="00C05622" w14:paraId="655F729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8F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7647153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90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47153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91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92" w14:textId="77777777" w:rsidR="00C05622" w:rsidRDefault="00C05622" w:rsidP="00C05622">
            <w:pPr>
              <w:ind w:left="993" w:hanging="993"/>
            </w:pPr>
          </w:p>
        </w:tc>
      </w:tr>
      <w:tr w:rsidR="00C05622" w14:paraId="655F729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9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709348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95" w14:textId="633BABB5" w:rsidR="00C05622" w:rsidRPr="00827129" w:rsidRDefault="00B671CD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09348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96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97" w14:textId="77777777" w:rsidR="00C05622" w:rsidRDefault="00C05622" w:rsidP="00C05622">
            <w:pPr>
              <w:ind w:left="993" w:hanging="993"/>
            </w:pPr>
          </w:p>
        </w:tc>
      </w:tr>
      <w:tr w:rsidR="00C05622" w14:paraId="655F729D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99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390346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9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903466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9B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9C" w14:textId="77777777" w:rsidR="00C05622" w:rsidRDefault="00C05622" w:rsidP="00C05622">
            <w:pPr>
              <w:ind w:left="993" w:hanging="993"/>
            </w:pPr>
          </w:p>
        </w:tc>
      </w:tr>
    </w:tbl>
    <w:p w14:paraId="655F729E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655F729F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55F72A0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655F72A1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655F72A5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2A2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7205" w14:textId="25DEAE0D" w:rsidR="00451F37" w:rsidRDefault="00451F37" w:rsidP="00451F37">
            <w:pPr>
              <w:rPr>
                <w:rFonts w:ascii="Arial" w:hAnsi="Arial" w:cs="Arial"/>
                <w:sz w:val="22"/>
                <w:szCs w:val="22"/>
              </w:rPr>
            </w:pPr>
            <w:permStart w:id="1172657689" w:edGrp="everyone"/>
            <w:r w:rsidRPr="00451F37">
              <w:rPr>
                <w:rFonts w:ascii="Arial" w:hAnsi="Arial" w:cs="Arial"/>
                <w:sz w:val="22"/>
                <w:szCs w:val="22"/>
              </w:rPr>
              <w:t xml:space="preserve">The critical path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Pr="00451F37">
              <w:rPr>
                <w:rFonts w:ascii="Arial" w:hAnsi="Arial" w:cs="Arial"/>
                <w:sz w:val="22"/>
                <w:szCs w:val="22"/>
              </w:rPr>
              <w:t>the longest sequence of activities in a project (which determines the shortest possible completion time if all events are to be completed)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AC7FFC9" w14:textId="2259022D" w:rsidR="00451F37" w:rsidRPr="00451F37" w:rsidRDefault="00A41C69" w:rsidP="00451F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1 -&gt; 2 -&gt; 3 -&gt; 4 -&gt; 5</w:t>
            </w:r>
            <w:r w:rsidR="00C7460B">
              <w:rPr>
                <w:rFonts w:ascii="Arial" w:hAnsi="Arial" w:cs="Arial"/>
                <w:sz w:val="22"/>
                <w:szCs w:val="22"/>
              </w:rPr>
              <w:t xml:space="preserve"> -&gt; 6 -&gt; 7 -&gt; 8 -&gt; 9</w:t>
            </w:r>
          </w:p>
          <w:permEnd w:id="1172657689"/>
          <w:p w14:paraId="655F72A3" w14:textId="6FE0D2A2" w:rsidR="006A54A5" w:rsidRPr="001C4084" w:rsidRDefault="006A54A5" w:rsidP="006A54A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8948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2A4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8948042" w:displacedByCustomXml="prev"/>
      </w:tr>
    </w:tbl>
    <w:p w14:paraId="655F72A6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655F72A7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655F72A8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655F72A9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655F72AF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2AA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592133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2AB" w14:textId="72C93AAE" w:rsidR="00AF6D74" w:rsidRPr="00827129" w:rsidRDefault="00A41C69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92133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AC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AD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52574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5F72AE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257451" w:displacedByCustomXml="prev"/>
      </w:tr>
      <w:tr w:rsidR="00AF6D74" w:rsidRPr="00C036A0" w14:paraId="655F72B5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B0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21075380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5F72B1" w14:textId="0A6FFB59" w:rsidR="00AF6D74" w:rsidRPr="00827129" w:rsidRDefault="00A41C69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753802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B2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B3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72B4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655F72B6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655F72B7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655F72B8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655F72B9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655F72BD" w14:textId="77777777" w:rsidTr="00416A12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2BA" w14:textId="77777777" w:rsidR="00533640" w:rsidRPr="001C4084" w:rsidRDefault="00533640" w:rsidP="00416A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2BB" w14:textId="1D45D6C2" w:rsidR="00533640" w:rsidRPr="001C4084" w:rsidRDefault="00F47014" w:rsidP="00416A12">
            <w:pPr>
              <w:rPr>
                <w:rFonts w:ascii="Arial" w:hAnsi="Arial" w:cs="Arial"/>
                <w:sz w:val="22"/>
                <w:szCs w:val="22"/>
              </w:rPr>
            </w:pPr>
            <w:permStart w:id="511453093" w:edGrp="everyone"/>
            <w:r>
              <w:rPr>
                <w:rFonts w:ascii="Arial" w:hAnsi="Arial" w:cs="Arial"/>
                <w:sz w:val="22"/>
                <w:szCs w:val="22"/>
              </w:rPr>
              <w:t>Equipment breakdown</w:t>
            </w:r>
            <w:r w:rsidR="00F82B44">
              <w:rPr>
                <w:rFonts w:ascii="Arial" w:hAnsi="Arial" w:cs="Arial"/>
                <w:sz w:val="22"/>
                <w:szCs w:val="22"/>
              </w:rPr>
              <w:t xml:space="preserve">, poor project management, </w:t>
            </w:r>
            <w:r w:rsidR="00F04C8F">
              <w:rPr>
                <w:rFonts w:ascii="Arial" w:hAnsi="Arial" w:cs="Arial"/>
                <w:sz w:val="22"/>
                <w:szCs w:val="22"/>
              </w:rPr>
              <w:t>Delays for deliveries</w:t>
            </w:r>
            <w:permEnd w:id="511453093"/>
          </w:p>
        </w:tc>
        <w:permStart w:id="8428741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2BC" w14:textId="77777777" w:rsidR="00533640" w:rsidRPr="00E106BF" w:rsidRDefault="00533640" w:rsidP="00416A1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2874154" w:displacedByCustomXml="prev"/>
      </w:tr>
    </w:tbl>
    <w:p w14:paraId="655F72BE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655F72BF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655F72C0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655F72C1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655F72C6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2C2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2C3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2C4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44663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2C5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4663780" w:displacedByCustomXml="prev"/>
      </w:tr>
      <w:tr w:rsidR="00AF6D74" w14:paraId="655F72CB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C7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3102049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C8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020491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C9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CA" w14:textId="77777777" w:rsidR="00AF6D74" w:rsidRDefault="00AF6D74" w:rsidP="00AF6D74">
            <w:pPr>
              <w:ind w:left="993" w:hanging="993"/>
            </w:pPr>
          </w:p>
        </w:tc>
      </w:tr>
      <w:tr w:rsidR="00AF6D74" w14:paraId="655F72D0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CC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21311094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CD" w14:textId="0CE9DAE8" w:rsidR="00AF6D74" w:rsidRPr="00827129" w:rsidRDefault="0064690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11094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CE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CF" w14:textId="77777777" w:rsidR="00AF6D74" w:rsidRDefault="00AF6D74" w:rsidP="00AF6D74">
            <w:pPr>
              <w:ind w:left="993" w:hanging="993"/>
            </w:pPr>
          </w:p>
        </w:tc>
      </w:tr>
      <w:tr w:rsidR="00AF6D74" w14:paraId="655F72D5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D1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851141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D2" w14:textId="12A356CB" w:rsidR="00AF6D74" w:rsidRPr="00827129" w:rsidRDefault="0064690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11416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D3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D4" w14:textId="77777777" w:rsidR="00AF6D74" w:rsidRDefault="00AF6D74" w:rsidP="00AF6D74">
            <w:pPr>
              <w:ind w:left="993" w:hanging="993"/>
            </w:pPr>
          </w:p>
        </w:tc>
      </w:tr>
      <w:tr w:rsidR="00AF6D74" w14:paraId="655F72DA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D6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178811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D7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881149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D8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D9" w14:textId="77777777" w:rsidR="00AF6D74" w:rsidRDefault="00AF6D74" w:rsidP="00AF6D74">
            <w:pPr>
              <w:ind w:left="993" w:hanging="993"/>
            </w:pPr>
          </w:p>
        </w:tc>
      </w:tr>
    </w:tbl>
    <w:p w14:paraId="655F72DB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655F72DC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655F72DD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655F72DE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655F72E2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2DF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2E0" w14:textId="28211038" w:rsidR="00E81223" w:rsidRPr="001C4084" w:rsidRDefault="00A87C3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129999164" w:edGrp="everyone"/>
            <w:r>
              <w:rPr>
                <w:rFonts w:ascii="Arial" w:hAnsi="Arial" w:cs="Arial"/>
                <w:sz w:val="22"/>
                <w:szCs w:val="22"/>
              </w:rPr>
              <w:t>Photos should be taken to have evidence</w:t>
            </w:r>
            <w:r w:rsidR="006920E6">
              <w:rPr>
                <w:rFonts w:ascii="Arial" w:hAnsi="Arial" w:cs="Arial"/>
                <w:sz w:val="22"/>
                <w:szCs w:val="22"/>
              </w:rPr>
              <w:t xml:space="preserve"> and to support your report</w:t>
            </w:r>
            <w:r>
              <w:rPr>
                <w:rFonts w:ascii="Arial" w:hAnsi="Arial" w:cs="Arial"/>
                <w:sz w:val="22"/>
                <w:szCs w:val="22"/>
              </w:rPr>
              <w:t xml:space="preserve"> in case of </w:t>
            </w:r>
            <w:r w:rsidR="002012D7">
              <w:rPr>
                <w:rFonts w:ascii="Arial" w:hAnsi="Arial" w:cs="Arial"/>
                <w:sz w:val="22"/>
                <w:szCs w:val="22"/>
              </w:rPr>
              <w:t>damages which were available before the work even started</w:t>
            </w:r>
            <w:r w:rsidR="00943702">
              <w:rPr>
                <w:rFonts w:ascii="Arial" w:hAnsi="Arial" w:cs="Arial"/>
                <w:sz w:val="22"/>
                <w:szCs w:val="22"/>
              </w:rPr>
              <w:t xml:space="preserve"> and you are in a dispute with the neighbour. </w:t>
            </w:r>
            <w:permEnd w:id="2129999164"/>
          </w:p>
        </w:tc>
        <w:permStart w:id="8129745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2E1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2974544" w:displacedByCustomXml="prev"/>
      </w:tr>
    </w:tbl>
    <w:p w14:paraId="655F72E3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55F72E4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655F72E5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655F72EA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5F72E6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5F72E7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5F72E8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50994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F72E9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0994647" w:displacedByCustomXml="prev"/>
      </w:tr>
      <w:tr w:rsidR="00B970A6" w14:paraId="655F72EF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EB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7804230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EC" w14:textId="49689DF7" w:rsidR="00B970A6" w:rsidRPr="00827129" w:rsidRDefault="0020793C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042304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ED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EE" w14:textId="77777777" w:rsidR="00B970A6" w:rsidRDefault="00B970A6" w:rsidP="00B970A6">
            <w:pPr>
              <w:ind w:left="993" w:hanging="993"/>
            </w:pPr>
          </w:p>
        </w:tc>
      </w:tr>
      <w:tr w:rsidR="00B970A6" w14:paraId="655F72F4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F0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441475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F1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14755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F2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F3" w14:textId="77777777" w:rsidR="00B970A6" w:rsidRDefault="00B970A6" w:rsidP="00B970A6">
            <w:pPr>
              <w:ind w:left="993" w:hanging="993"/>
            </w:pPr>
          </w:p>
        </w:tc>
      </w:tr>
      <w:tr w:rsidR="00B970A6" w14:paraId="655F72F9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72F5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4914957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5F72F6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14957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F72F7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F72F8" w14:textId="77777777" w:rsidR="00B970A6" w:rsidRDefault="00B970A6" w:rsidP="00B970A6">
            <w:pPr>
              <w:ind w:left="993" w:hanging="993"/>
            </w:pPr>
          </w:p>
        </w:tc>
      </w:tr>
    </w:tbl>
    <w:p w14:paraId="655F72FA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55F72FB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55F72FC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655F72FD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655F7301" w14:textId="77777777" w:rsidTr="00416A12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F72FE" w14:textId="77777777" w:rsidR="00D24944" w:rsidRPr="001C4084" w:rsidRDefault="00D24944" w:rsidP="00416A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2FF" w14:textId="4A72E9AF" w:rsidR="00D24944" w:rsidRPr="001C4084" w:rsidRDefault="00B71715" w:rsidP="00416A12">
            <w:pPr>
              <w:rPr>
                <w:rFonts w:ascii="Arial" w:hAnsi="Arial" w:cs="Arial"/>
                <w:sz w:val="22"/>
                <w:szCs w:val="22"/>
              </w:rPr>
            </w:pPr>
            <w:permStart w:id="1673871292" w:edGrp="everyone"/>
            <w:r>
              <w:rPr>
                <w:rFonts w:ascii="Arial" w:hAnsi="Arial" w:cs="Arial"/>
                <w:sz w:val="22"/>
                <w:szCs w:val="22"/>
              </w:rPr>
              <w:t xml:space="preserve">A neighbour might refer to the </w:t>
            </w:r>
            <w:r w:rsidR="00CC6392">
              <w:rPr>
                <w:rFonts w:ascii="Arial" w:hAnsi="Arial" w:cs="Arial"/>
                <w:sz w:val="22"/>
                <w:szCs w:val="22"/>
              </w:rPr>
              <w:t xml:space="preserve">condition report if he/she </w:t>
            </w:r>
            <w:r w:rsidR="00226836">
              <w:rPr>
                <w:rFonts w:ascii="Arial" w:hAnsi="Arial" w:cs="Arial"/>
                <w:sz w:val="22"/>
                <w:szCs w:val="22"/>
              </w:rPr>
              <w:t>notices damages on his/her property after the construction work started.</w:t>
            </w:r>
            <w:permEnd w:id="1673871292"/>
          </w:p>
        </w:tc>
        <w:permStart w:id="6112677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5F7300" w14:textId="77777777" w:rsidR="00D24944" w:rsidRPr="00E106BF" w:rsidRDefault="00D24944" w:rsidP="00416A1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1267791" w:displacedByCustomXml="prev"/>
      </w:tr>
    </w:tbl>
    <w:p w14:paraId="655F7302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50BC2" w14:textId="77777777" w:rsidR="00C70A1D" w:rsidRDefault="00C70A1D" w:rsidP="00A67754">
      <w:r>
        <w:separator/>
      </w:r>
    </w:p>
  </w:endnote>
  <w:endnote w:type="continuationSeparator" w:id="0">
    <w:p w14:paraId="4D4FA622" w14:textId="77777777" w:rsidR="00C70A1D" w:rsidRDefault="00C70A1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F732B" w14:textId="77777777" w:rsidR="00777342" w:rsidRPr="00830749" w:rsidRDefault="00777342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F732C" w14:textId="2AAFB33F" w:rsidR="00777342" w:rsidRPr="00830749" w:rsidRDefault="00C70A1D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EndPr/>
          <w:sdtContent>
            <w:r w:rsidR="00777342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7734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7734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7734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93CA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77734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77342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7734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7734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7734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741A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77734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77342">
      <w:rPr>
        <w:rFonts w:ascii="Arial" w:hAnsi="Arial" w:cs="Arial"/>
        <w:b/>
        <w:sz w:val="16"/>
        <w:szCs w:val="16"/>
      </w:rPr>
      <w:ptab w:relativeTo="margin" w:alignment="right" w:leader="none"/>
    </w:r>
    <w:r w:rsidR="00777342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F732D" w14:textId="77777777" w:rsidR="00777342" w:rsidRPr="00830749" w:rsidRDefault="0077734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F732E" w14:textId="0446180F" w:rsidR="00777342" w:rsidRPr="00830749" w:rsidRDefault="00777342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3CA9"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093CA9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741A7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4F029" w14:textId="77777777" w:rsidR="00C70A1D" w:rsidRDefault="00C70A1D" w:rsidP="00A67754">
      <w:r>
        <w:separator/>
      </w:r>
    </w:p>
  </w:footnote>
  <w:footnote w:type="continuationSeparator" w:id="0">
    <w:p w14:paraId="546FAFD4" w14:textId="77777777" w:rsidR="00C70A1D" w:rsidRDefault="00C70A1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F7327" w14:textId="77777777" w:rsidR="00777342" w:rsidRDefault="00777342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655F7328" w14:textId="77777777" w:rsidR="00777342" w:rsidRPr="00830749" w:rsidRDefault="00777342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F7329" w14:textId="77777777" w:rsidR="00777342" w:rsidRDefault="00777342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655F732A" w14:textId="77777777" w:rsidR="00777342" w:rsidRPr="00830749" w:rsidRDefault="00777342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7DB6"/>
    <w:multiLevelType w:val="hybridMultilevel"/>
    <w:tmpl w:val="7A9C2AFC"/>
    <w:lvl w:ilvl="0" w:tplc="75BE85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05428"/>
    <w:multiLevelType w:val="hybridMultilevel"/>
    <w:tmpl w:val="E05A7D1E"/>
    <w:lvl w:ilvl="0" w:tplc="B558761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E1345"/>
    <w:multiLevelType w:val="hybridMultilevel"/>
    <w:tmpl w:val="92FC4B94"/>
    <w:lvl w:ilvl="0" w:tplc="3428389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7C84CE0"/>
    <w:multiLevelType w:val="hybridMultilevel"/>
    <w:tmpl w:val="AE58F4BC"/>
    <w:lvl w:ilvl="0" w:tplc="861451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BBA297B"/>
    <w:multiLevelType w:val="hybridMultilevel"/>
    <w:tmpl w:val="0582C8FC"/>
    <w:lvl w:ilvl="0" w:tplc="21F28F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4895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9E85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CC2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905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4B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407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6A3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705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6052F"/>
    <w:multiLevelType w:val="hybridMultilevel"/>
    <w:tmpl w:val="9CAAA05C"/>
    <w:lvl w:ilvl="0" w:tplc="FF5C15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E67F5"/>
    <w:multiLevelType w:val="hybridMultilevel"/>
    <w:tmpl w:val="317EFBBE"/>
    <w:lvl w:ilvl="0" w:tplc="D4AE8E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74D4E"/>
    <w:multiLevelType w:val="hybridMultilevel"/>
    <w:tmpl w:val="E12AA3FA"/>
    <w:lvl w:ilvl="0" w:tplc="33C69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C4E3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6082B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CAF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8A3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540C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7E77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066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224C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3571B7"/>
    <w:multiLevelType w:val="hybridMultilevel"/>
    <w:tmpl w:val="EC0417BC"/>
    <w:lvl w:ilvl="0" w:tplc="989AF9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6B473B"/>
    <w:multiLevelType w:val="hybridMultilevel"/>
    <w:tmpl w:val="A40831C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32"/>
  </w:num>
  <w:num w:numId="5">
    <w:abstractNumId w:val="7"/>
  </w:num>
  <w:num w:numId="6">
    <w:abstractNumId w:val="20"/>
  </w:num>
  <w:num w:numId="7">
    <w:abstractNumId w:val="28"/>
  </w:num>
  <w:num w:numId="8">
    <w:abstractNumId w:val="16"/>
  </w:num>
  <w:num w:numId="9">
    <w:abstractNumId w:val="26"/>
  </w:num>
  <w:num w:numId="10">
    <w:abstractNumId w:val="13"/>
  </w:num>
  <w:num w:numId="11">
    <w:abstractNumId w:val="4"/>
  </w:num>
  <w:num w:numId="12">
    <w:abstractNumId w:val="35"/>
  </w:num>
  <w:num w:numId="13">
    <w:abstractNumId w:val="8"/>
  </w:num>
  <w:num w:numId="14">
    <w:abstractNumId w:val="29"/>
  </w:num>
  <w:num w:numId="15">
    <w:abstractNumId w:val="12"/>
  </w:num>
  <w:num w:numId="16">
    <w:abstractNumId w:val="34"/>
  </w:num>
  <w:num w:numId="17">
    <w:abstractNumId w:val="31"/>
  </w:num>
  <w:num w:numId="18">
    <w:abstractNumId w:val="27"/>
  </w:num>
  <w:num w:numId="19">
    <w:abstractNumId w:val="24"/>
  </w:num>
  <w:num w:numId="20">
    <w:abstractNumId w:val="10"/>
  </w:num>
  <w:num w:numId="21">
    <w:abstractNumId w:val="3"/>
  </w:num>
  <w:num w:numId="22">
    <w:abstractNumId w:val="1"/>
  </w:num>
  <w:num w:numId="23">
    <w:abstractNumId w:val="11"/>
  </w:num>
  <w:num w:numId="24">
    <w:abstractNumId w:val="14"/>
  </w:num>
  <w:num w:numId="25">
    <w:abstractNumId w:val="30"/>
  </w:num>
  <w:num w:numId="26">
    <w:abstractNumId w:val="25"/>
  </w:num>
  <w:num w:numId="27">
    <w:abstractNumId w:val="36"/>
  </w:num>
  <w:num w:numId="28">
    <w:abstractNumId w:val="23"/>
  </w:num>
  <w:num w:numId="29">
    <w:abstractNumId w:val="19"/>
  </w:num>
  <w:num w:numId="30">
    <w:abstractNumId w:val="21"/>
  </w:num>
  <w:num w:numId="31">
    <w:abstractNumId w:val="17"/>
  </w:num>
  <w:num w:numId="32">
    <w:abstractNumId w:val="22"/>
  </w:num>
  <w:num w:numId="33">
    <w:abstractNumId w:val="15"/>
  </w:num>
  <w:num w:numId="34">
    <w:abstractNumId w:val="33"/>
  </w:num>
  <w:num w:numId="35">
    <w:abstractNumId w:val="0"/>
  </w:num>
  <w:num w:numId="36">
    <w:abstractNumId w:val="2"/>
  </w:num>
  <w:num w:numId="37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3CE7"/>
    <w:rsid w:val="00004086"/>
    <w:rsid w:val="000058E5"/>
    <w:rsid w:val="00010145"/>
    <w:rsid w:val="00010AAE"/>
    <w:rsid w:val="0001396A"/>
    <w:rsid w:val="0002084F"/>
    <w:rsid w:val="00020BB6"/>
    <w:rsid w:val="00020F24"/>
    <w:rsid w:val="00021AC2"/>
    <w:rsid w:val="000229F5"/>
    <w:rsid w:val="00024F65"/>
    <w:rsid w:val="00027B47"/>
    <w:rsid w:val="00030DEF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204A"/>
    <w:rsid w:val="0008468E"/>
    <w:rsid w:val="00085F76"/>
    <w:rsid w:val="00090D03"/>
    <w:rsid w:val="00091491"/>
    <w:rsid w:val="00093CA9"/>
    <w:rsid w:val="00094CF3"/>
    <w:rsid w:val="00095D4F"/>
    <w:rsid w:val="00096C86"/>
    <w:rsid w:val="000A2303"/>
    <w:rsid w:val="000A24FF"/>
    <w:rsid w:val="000A324F"/>
    <w:rsid w:val="000A3257"/>
    <w:rsid w:val="000A4071"/>
    <w:rsid w:val="000A54C7"/>
    <w:rsid w:val="000A6153"/>
    <w:rsid w:val="000A7B07"/>
    <w:rsid w:val="000B332C"/>
    <w:rsid w:val="000B346C"/>
    <w:rsid w:val="000B38C9"/>
    <w:rsid w:val="000B6F8E"/>
    <w:rsid w:val="000B7B64"/>
    <w:rsid w:val="000C0E0A"/>
    <w:rsid w:val="000C1224"/>
    <w:rsid w:val="000C233D"/>
    <w:rsid w:val="000C23BE"/>
    <w:rsid w:val="000C4F46"/>
    <w:rsid w:val="000C6FB4"/>
    <w:rsid w:val="000D1C10"/>
    <w:rsid w:val="000D3673"/>
    <w:rsid w:val="000E35BF"/>
    <w:rsid w:val="000E3E9C"/>
    <w:rsid w:val="000E680F"/>
    <w:rsid w:val="000F0FCA"/>
    <w:rsid w:val="000F2197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D29"/>
    <w:rsid w:val="00175F6C"/>
    <w:rsid w:val="001806F4"/>
    <w:rsid w:val="00184237"/>
    <w:rsid w:val="00184457"/>
    <w:rsid w:val="0018673D"/>
    <w:rsid w:val="00187D1C"/>
    <w:rsid w:val="00191E86"/>
    <w:rsid w:val="00192495"/>
    <w:rsid w:val="0019250A"/>
    <w:rsid w:val="00192596"/>
    <w:rsid w:val="00197134"/>
    <w:rsid w:val="001A77CF"/>
    <w:rsid w:val="001A7BA6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D7D96"/>
    <w:rsid w:val="001E05E8"/>
    <w:rsid w:val="001E158B"/>
    <w:rsid w:val="001E7CEF"/>
    <w:rsid w:val="001F1F27"/>
    <w:rsid w:val="001F2AD0"/>
    <w:rsid w:val="001F3555"/>
    <w:rsid w:val="001F6FA5"/>
    <w:rsid w:val="002012D7"/>
    <w:rsid w:val="00201769"/>
    <w:rsid w:val="00201E01"/>
    <w:rsid w:val="00202782"/>
    <w:rsid w:val="00204765"/>
    <w:rsid w:val="00204C77"/>
    <w:rsid w:val="0020793C"/>
    <w:rsid w:val="00207E06"/>
    <w:rsid w:val="0021159C"/>
    <w:rsid w:val="0021171B"/>
    <w:rsid w:val="00213294"/>
    <w:rsid w:val="0021376B"/>
    <w:rsid w:val="0021401A"/>
    <w:rsid w:val="00214096"/>
    <w:rsid w:val="00215DA7"/>
    <w:rsid w:val="00216429"/>
    <w:rsid w:val="002168EB"/>
    <w:rsid w:val="00217C56"/>
    <w:rsid w:val="00220F44"/>
    <w:rsid w:val="00222B64"/>
    <w:rsid w:val="0022353C"/>
    <w:rsid w:val="0022426D"/>
    <w:rsid w:val="00226836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0716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7676D"/>
    <w:rsid w:val="00280C4A"/>
    <w:rsid w:val="00281347"/>
    <w:rsid w:val="00281ED1"/>
    <w:rsid w:val="00282382"/>
    <w:rsid w:val="002824BE"/>
    <w:rsid w:val="00282828"/>
    <w:rsid w:val="0028412A"/>
    <w:rsid w:val="00284A45"/>
    <w:rsid w:val="002860A5"/>
    <w:rsid w:val="00287931"/>
    <w:rsid w:val="00287CC3"/>
    <w:rsid w:val="00293DC8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2F94"/>
    <w:rsid w:val="002C4301"/>
    <w:rsid w:val="002C4D10"/>
    <w:rsid w:val="002C565C"/>
    <w:rsid w:val="002C66FA"/>
    <w:rsid w:val="002D1837"/>
    <w:rsid w:val="002D1D95"/>
    <w:rsid w:val="002D3E2B"/>
    <w:rsid w:val="002D4C72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65FBA"/>
    <w:rsid w:val="00366710"/>
    <w:rsid w:val="00374DDE"/>
    <w:rsid w:val="003758B4"/>
    <w:rsid w:val="0037599D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3EDC"/>
    <w:rsid w:val="003A47CB"/>
    <w:rsid w:val="003A4ADE"/>
    <w:rsid w:val="003B0DC7"/>
    <w:rsid w:val="003B2205"/>
    <w:rsid w:val="003B5C02"/>
    <w:rsid w:val="003B7647"/>
    <w:rsid w:val="003C065D"/>
    <w:rsid w:val="003C173C"/>
    <w:rsid w:val="003C33FB"/>
    <w:rsid w:val="003C6A1A"/>
    <w:rsid w:val="003D2DB8"/>
    <w:rsid w:val="003D337A"/>
    <w:rsid w:val="003D5047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0AD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13D4"/>
    <w:rsid w:val="004228CA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1F37"/>
    <w:rsid w:val="00454B97"/>
    <w:rsid w:val="004559DC"/>
    <w:rsid w:val="0045658D"/>
    <w:rsid w:val="004575AD"/>
    <w:rsid w:val="004624D6"/>
    <w:rsid w:val="00462B52"/>
    <w:rsid w:val="0046338F"/>
    <w:rsid w:val="004657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5B6E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092E"/>
    <w:rsid w:val="00521DC6"/>
    <w:rsid w:val="00531973"/>
    <w:rsid w:val="0053197E"/>
    <w:rsid w:val="00532738"/>
    <w:rsid w:val="005334E1"/>
    <w:rsid w:val="00533640"/>
    <w:rsid w:val="005339E5"/>
    <w:rsid w:val="0053406B"/>
    <w:rsid w:val="0053456B"/>
    <w:rsid w:val="0053509B"/>
    <w:rsid w:val="005362A7"/>
    <w:rsid w:val="00536B74"/>
    <w:rsid w:val="00536CB1"/>
    <w:rsid w:val="00543100"/>
    <w:rsid w:val="00544D17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4138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46905"/>
    <w:rsid w:val="00650C50"/>
    <w:rsid w:val="0065179C"/>
    <w:rsid w:val="00652FA9"/>
    <w:rsid w:val="00653936"/>
    <w:rsid w:val="006555C5"/>
    <w:rsid w:val="00655694"/>
    <w:rsid w:val="00655F6F"/>
    <w:rsid w:val="0065682E"/>
    <w:rsid w:val="00661BE5"/>
    <w:rsid w:val="00665015"/>
    <w:rsid w:val="00666379"/>
    <w:rsid w:val="0066767E"/>
    <w:rsid w:val="006728B9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86E1C"/>
    <w:rsid w:val="00691517"/>
    <w:rsid w:val="00691ED4"/>
    <w:rsid w:val="006920E6"/>
    <w:rsid w:val="006923AD"/>
    <w:rsid w:val="00694423"/>
    <w:rsid w:val="00697DC1"/>
    <w:rsid w:val="00697EDC"/>
    <w:rsid w:val="006A237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D4B65"/>
    <w:rsid w:val="006E0BDE"/>
    <w:rsid w:val="006E3A25"/>
    <w:rsid w:val="006E5907"/>
    <w:rsid w:val="006F1570"/>
    <w:rsid w:val="006F1E14"/>
    <w:rsid w:val="006F3B2B"/>
    <w:rsid w:val="006F5046"/>
    <w:rsid w:val="006F5FB5"/>
    <w:rsid w:val="006F78F8"/>
    <w:rsid w:val="006F7D66"/>
    <w:rsid w:val="007019BA"/>
    <w:rsid w:val="00702A84"/>
    <w:rsid w:val="00703C8A"/>
    <w:rsid w:val="00706A39"/>
    <w:rsid w:val="007070CF"/>
    <w:rsid w:val="00707741"/>
    <w:rsid w:val="00711150"/>
    <w:rsid w:val="007128AF"/>
    <w:rsid w:val="007131D5"/>
    <w:rsid w:val="007138DC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76A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1F41"/>
    <w:rsid w:val="0079354E"/>
    <w:rsid w:val="007A1BB4"/>
    <w:rsid w:val="007A5008"/>
    <w:rsid w:val="007B1632"/>
    <w:rsid w:val="007B2C43"/>
    <w:rsid w:val="007C1D61"/>
    <w:rsid w:val="007C5272"/>
    <w:rsid w:val="007C52E8"/>
    <w:rsid w:val="007C63F4"/>
    <w:rsid w:val="007C784C"/>
    <w:rsid w:val="007D3292"/>
    <w:rsid w:val="007D3954"/>
    <w:rsid w:val="007E0151"/>
    <w:rsid w:val="007E2C77"/>
    <w:rsid w:val="007E460A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1B5B"/>
    <w:rsid w:val="00822686"/>
    <w:rsid w:val="008264AD"/>
    <w:rsid w:val="00830749"/>
    <w:rsid w:val="00833553"/>
    <w:rsid w:val="008335B8"/>
    <w:rsid w:val="00835B05"/>
    <w:rsid w:val="0083655B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197B"/>
    <w:rsid w:val="00863931"/>
    <w:rsid w:val="008639BB"/>
    <w:rsid w:val="00870E80"/>
    <w:rsid w:val="00872416"/>
    <w:rsid w:val="00872A11"/>
    <w:rsid w:val="008748CE"/>
    <w:rsid w:val="00874A41"/>
    <w:rsid w:val="00882B9D"/>
    <w:rsid w:val="00885A13"/>
    <w:rsid w:val="008868DF"/>
    <w:rsid w:val="0088794C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2424"/>
    <w:rsid w:val="008C3955"/>
    <w:rsid w:val="008C3B56"/>
    <w:rsid w:val="008C48F6"/>
    <w:rsid w:val="008D2E19"/>
    <w:rsid w:val="008D53C6"/>
    <w:rsid w:val="008D686E"/>
    <w:rsid w:val="008D6E9C"/>
    <w:rsid w:val="008E4553"/>
    <w:rsid w:val="008F0BA8"/>
    <w:rsid w:val="008F3494"/>
    <w:rsid w:val="008F464C"/>
    <w:rsid w:val="008F4A0D"/>
    <w:rsid w:val="008F4EF0"/>
    <w:rsid w:val="008F519C"/>
    <w:rsid w:val="008F6E7D"/>
    <w:rsid w:val="00901593"/>
    <w:rsid w:val="009025D4"/>
    <w:rsid w:val="00903307"/>
    <w:rsid w:val="009055FD"/>
    <w:rsid w:val="009056E2"/>
    <w:rsid w:val="009058C7"/>
    <w:rsid w:val="00906690"/>
    <w:rsid w:val="009164E2"/>
    <w:rsid w:val="00917FD2"/>
    <w:rsid w:val="00920C36"/>
    <w:rsid w:val="00921288"/>
    <w:rsid w:val="009222B2"/>
    <w:rsid w:val="0092580A"/>
    <w:rsid w:val="009304CA"/>
    <w:rsid w:val="0093060F"/>
    <w:rsid w:val="00931B2C"/>
    <w:rsid w:val="009324BA"/>
    <w:rsid w:val="00933AAC"/>
    <w:rsid w:val="00936180"/>
    <w:rsid w:val="00943702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35ED"/>
    <w:rsid w:val="00954532"/>
    <w:rsid w:val="00956D8C"/>
    <w:rsid w:val="009612D9"/>
    <w:rsid w:val="00961F41"/>
    <w:rsid w:val="00970B74"/>
    <w:rsid w:val="009711E3"/>
    <w:rsid w:val="00971AC8"/>
    <w:rsid w:val="0098186A"/>
    <w:rsid w:val="00982F8F"/>
    <w:rsid w:val="0098378A"/>
    <w:rsid w:val="00986974"/>
    <w:rsid w:val="00986BC7"/>
    <w:rsid w:val="00987951"/>
    <w:rsid w:val="00993997"/>
    <w:rsid w:val="00996BEA"/>
    <w:rsid w:val="00997D1A"/>
    <w:rsid w:val="009A0493"/>
    <w:rsid w:val="009A0B04"/>
    <w:rsid w:val="009A34C4"/>
    <w:rsid w:val="009A4937"/>
    <w:rsid w:val="009A4B47"/>
    <w:rsid w:val="009A6434"/>
    <w:rsid w:val="009B16DD"/>
    <w:rsid w:val="009B4C27"/>
    <w:rsid w:val="009B750D"/>
    <w:rsid w:val="009C33A0"/>
    <w:rsid w:val="009C7106"/>
    <w:rsid w:val="009C7961"/>
    <w:rsid w:val="009D1E85"/>
    <w:rsid w:val="009D22C4"/>
    <w:rsid w:val="009D376C"/>
    <w:rsid w:val="009D5856"/>
    <w:rsid w:val="009D7C93"/>
    <w:rsid w:val="009E08FC"/>
    <w:rsid w:val="009E33A9"/>
    <w:rsid w:val="009E3BF8"/>
    <w:rsid w:val="009E3CED"/>
    <w:rsid w:val="009E3D93"/>
    <w:rsid w:val="009E4376"/>
    <w:rsid w:val="009E456C"/>
    <w:rsid w:val="009E4FE6"/>
    <w:rsid w:val="009E51A0"/>
    <w:rsid w:val="009E78AF"/>
    <w:rsid w:val="009F34EB"/>
    <w:rsid w:val="009F6367"/>
    <w:rsid w:val="00A05713"/>
    <w:rsid w:val="00A07F94"/>
    <w:rsid w:val="00A11732"/>
    <w:rsid w:val="00A11B25"/>
    <w:rsid w:val="00A136FE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1C69"/>
    <w:rsid w:val="00A43D76"/>
    <w:rsid w:val="00A50541"/>
    <w:rsid w:val="00A526B7"/>
    <w:rsid w:val="00A5275B"/>
    <w:rsid w:val="00A5297E"/>
    <w:rsid w:val="00A52BAB"/>
    <w:rsid w:val="00A52C7C"/>
    <w:rsid w:val="00A53D22"/>
    <w:rsid w:val="00A54F5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4FBA"/>
    <w:rsid w:val="00A7628D"/>
    <w:rsid w:val="00A763CE"/>
    <w:rsid w:val="00A76EA1"/>
    <w:rsid w:val="00A773FD"/>
    <w:rsid w:val="00A81BDD"/>
    <w:rsid w:val="00A81FCA"/>
    <w:rsid w:val="00A8283F"/>
    <w:rsid w:val="00A8610D"/>
    <w:rsid w:val="00A86913"/>
    <w:rsid w:val="00A877AF"/>
    <w:rsid w:val="00A87C32"/>
    <w:rsid w:val="00A90172"/>
    <w:rsid w:val="00A905DB"/>
    <w:rsid w:val="00A93221"/>
    <w:rsid w:val="00A93CB5"/>
    <w:rsid w:val="00A93E84"/>
    <w:rsid w:val="00A9407F"/>
    <w:rsid w:val="00A96EE8"/>
    <w:rsid w:val="00AA2D4B"/>
    <w:rsid w:val="00AA517E"/>
    <w:rsid w:val="00AA653D"/>
    <w:rsid w:val="00AA72B7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A47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1E54"/>
    <w:rsid w:val="00B44885"/>
    <w:rsid w:val="00B45123"/>
    <w:rsid w:val="00B46CA0"/>
    <w:rsid w:val="00B476A0"/>
    <w:rsid w:val="00B50D23"/>
    <w:rsid w:val="00B52725"/>
    <w:rsid w:val="00B55A00"/>
    <w:rsid w:val="00B55CBD"/>
    <w:rsid w:val="00B60A8E"/>
    <w:rsid w:val="00B61114"/>
    <w:rsid w:val="00B63435"/>
    <w:rsid w:val="00B64BF7"/>
    <w:rsid w:val="00B65524"/>
    <w:rsid w:val="00B671CD"/>
    <w:rsid w:val="00B672A9"/>
    <w:rsid w:val="00B71715"/>
    <w:rsid w:val="00B7423A"/>
    <w:rsid w:val="00B807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AC8"/>
    <w:rsid w:val="00B96243"/>
    <w:rsid w:val="00B970A6"/>
    <w:rsid w:val="00B9778C"/>
    <w:rsid w:val="00BA235F"/>
    <w:rsid w:val="00BA45C3"/>
    <w:rsid w:val="00BA7D5F"/>
    <w:rsid w:val="00BB11BC"/>
    <w:rsid w:val="00BB1987"/>
    <w:rsid w:val="00BC4E1A"/>
    <w:rsid w:val="00BD08B5"/>
    <w:rsid w:val="00BD2445"/>
    <w:rsid w:val="00BD2FBB"/>
    <w:rsid w:val="00BD4B75"/>
    <w:rsid w:val="00BD5D3C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620C"/>
    <w:rsid w:val="00C0790A"/>
    <w:rsid w:val="00C116AB"/>
    <w:rsid w:val="00C145EE"/>
    <w:rsid w:val="00C1477C"/>
    <w:rsid w:val="00C16671"/>
    <w:rsid w:val="00C17076"/>
    <w:rsid w:val="00C173A6"/>
    <w:rsid w:val="00C1744C"/>
    <w:rsid w:val="00C205A3"/>
    <w:rsid w:val="00C208EE"/>
    <w:rsid w:val="00C21B79"/>
    <w:rsid w:val="00C25494"/>
    <w:rsid w:val="00C2568A"/>
    <w:rsid w:val="00C30229"/>
    <w:rsid w:val="00C320F8"/>
    <w:rsid w:val="00C3259F"/>
    <w:rsid w:val="00C3636D"/>
    <w:rsid w:val="00C36E6E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0A1D"/>
    <w:rsid w:val="00C731E3"/>
    <w:rsid w:val="00C73AC5"/>
    <w:rsid w:val="00C7460B"/>
    <w:rsid w:val="00C7472B"/>
    <w:rsid w:val="00C803E7"/>
    <w:rsid w:val="00C804A2"/>
    <w:rsid w:val="00C806B2"/>
    <w:rsid w:val="00C81575"/>
    <w:rsid w:val="00C82BD7"/>
    <w:rsid w:val="00C83199"/>
    <w:rsid w:val="00C847E0"/>
    <w:rsid w:val="00C92708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C6392"/>
    <w:rsid w:val="00CC65A2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19FE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19D8"/>
    <w:rsid w:val="00DB20FD"/>
    <w:rsid w:val="00DB3923"/>
    <w:rsid w:val="00DB572F"/>
    <w:rsid w:val="00DB620A"/>
    <w:rsid w:val="00DB6903"/>
    <w:rsid w:val="00DC123B"/>
    <w:rsid w:val="00DC2122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3866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47D9E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0FC1"/>
    <w:rsid w:val="00E8106E"/>
    <w:rsid w:val="00E81223"/>
    <w:rsid w:val="00E83A7C"/>
    <w:rsid w:val="00E8450D"/>
    <w:rsid w:val="00E85228"/>
    <w:rsid w:val="00E878D5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21E"/>
    <w:rsid w:val="00EB2F5E"/>
    <w:rsid w:val="00EB4B53"/>
    <w:rsid w:val="00EB4DB9"/>
    <w:rsid w:val="00EB7E28"/>
    <w:rsid w:val="00EB7F48"/>
    <w:rsid w:val="00EC4E3C"/>
    <w:rsid w:val="00EC581B"/>
    <w:rsid w:val="00EC6035"/>
    <w:rsid w:val="00EC73A1"/>
    <w:rsid w:val="00ED01B9"/>
    <w:rsid w:val="00ED3BFD"/>
    <w:rsid w:val="00EE0630"/>
    <w:rsid w:val="00EE0EDC"/>
    <w:rsid w:val="00EE235C"/>
    <w:rsid w:val="00EE2576"/>
    <w:rsid w:val="00EE272B"/>
    <w:rsid w:val="00EE346C"/>
    <w:rsid w:val="00EE4888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4C8F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14"/>
    <w:rsid w:val="00F4706B"/>
    <w:rsid w:val="00F47987"/>
    <w:rsid w:val="00F54C6E"/>
    <w:rsid w:val="00F5594C"/>
    <w:rsid w:val="00F56D33"/>
    <w:rsid w:val="00F610E1"/>
    <w:rsid w:val="00F64CB8"/>
    <w:rsid w:val="00F67121"/>
    <w:rsid w:val="00F71179"/>
    <w:rsid w:val="00F717BC"/>
    <w:rsid w:val="00F721AF"/>
    <w:rsid w:val="00F72340"/>
    <w:rsid w:val="00F72DA1"/>
    <w:rsid w:val="00F73394"/>
    <w:rsid w:val="00F739DD"/>
    <w:rsid w:val="00F73AD5"/>
    <w:rsid w:val="00F741A7"/>
    <w:rsid w:val="00F7505B"/>
    <w:rsid w:val="00F7673C"/>
    <w:rsid w:val="00F769F2"/>
    <w:rsid w:val="00F76DDE"/>
    <w:rsid w:val="00F77BBD"/>
    <w:rsid w:val="00F802F3"/>
    <w:rsid w:val="00F82B44"/>
    <w:rsid w:val="00F83AC3"/>
    <w:rsid w:val="00F84646"/>
    <w:rsid w:val="00F8647F"/>
    <w:rsid w:val="00F86B8F"/>
    <w:rsid w:val="00F8706B"/>
    <w:rsid w:val="00F91CCA"/>
    <w:rsid w:val="00F92F09"/>
    <w:rsid w:val="00F94CB8"/>
    <w:rsid w:val="00F9628B"/>
    <w:rsid w:val="00F97200"/>
    <w:rsid w:val="00F97320"/>
    <w:rsid w:val="00FA33EB"/>
    <w:rsid w:val="00FA5265"/>
    <w:rsid w:val="00FB1EAB"/>
    <w:rsid w:val="00FB203E"/>
    <w:rsid w:val="00FB3074"/>
    <w:rsid w:val="00FB4E1E"/>
    <w:rsid w:val="00FB5100"/>
    <w:rsid w:val="00FB5729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C7C76"/>
    <w:rsid w:val="00FD01E7"/>
    <w:rsid w:val="00FD095A"/>
    <w:rsid w:val="00FD0A64"/>
    <w:rsid w:val="00FD1506"/>
    <w:rsid w:val="00FD1E11"/>
    <w:rsid w:val="00FD33DE"/>
    <w:rsid w:val="00FD51DF"/>
    <w:rsid w:val="00FD7558"/>
    <w:rsid w:val="00FE0765"/>
    <w:rsid w:val="00FE258A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F6FE7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e24kjd">
    <w:name w:val="e24kjd"/>
    <w:basedOn w:val="DefaultParagraphFont"/>
    <w:rsid w:val="00AA7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80697">
          <w:marLeft w:val="7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266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741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58660">
          <w:marLeft w:val="7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418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627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1506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11C59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400CF33-8E40-4D36-9C2B-53E440C9A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16100</TotalTime>
  <Pages>14</Pages>
  <Words>1838</Words>
  <Characters>10480</Characters>
  <Application>Microsoft Office Word</Application>
  <DocSecurity>8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Juliane Kiessig</cp:lastModifiedBy>
  <cp:revision>310</cp:revision>
  <cp:lastPrinted>2019-01-25T04:02:00Z</cp:lastPrinted>
  <dcterms:created xsi:type="dcterms:W3CDTF">2015-02-26T05:16:00Z</dcterms:created>
  <dcterms:modified xsi:type="dcterms:W3CDTF">2019-09-17T04:56:00Z</dcterms:modified>
  <cp:contentStatus>v1-3_02/05/2019</cp:contentStatus>
</cp:coreProperties>
</file>