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14D" w:rsidRPr="00FC1392" w:rsidRDefault="0035414D" w:rsidP="004F6D87"/>
    <w:p w:rsidR="0035414D" w:rsidRDefault="0035414D" w:rsidP="0035414D"/>
    <w:p w:rsidR="0035414D" w:rsidRDefault="0035414D" w:rsidP="0035414D"/>
    <w:p w:rsidR="0035414D" w:rsidRDefault="00435E83"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14:anchorId="77F34715" wp14:editId="4AFAE4D8">
                <wp:simplePos x="0" y="0"/>
                <wp:positionH relativeFrom="column">
                  <wp:posOffset>476250</wp:posOffset>
                </wp:positionH>
                <wp:positionV relativeFrom="paragraph">
                  <wp:posOffset>220345</wp:posOffset>
                </wp:positionV>
                <wp:extent cx="5768975"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16" w:rsidRDefault="00442816" w:rsidP="00EB61FF">
                            <w:pPr>
                              <w:spacing w:line="240" w:lineRule="auto"/>
                              <w:jc w:val="right"/>
                              <w:rPr>
                                <w:b/>
                                <w:color w:val="C00000"/>
                                <w:sz w:val="72"/>
                              </w:rPr>
                            </w:pPr>
                          </w:p>
                          <w:p w:rsidR="00442816" w:rsidRDefault="00442816" w:rsidP="00EB61FF">
                            <w:pPr>
                              <w:spacing w:line="240" w:lineRule="auto"/>
                              <w:jc w:val="right"/>
                              <w:rPr>
                                <w:b/>
                                <w:color w:val="C00000"/>
                                <w:sz w:val="72"/>
                              </w:rPr>
                            </w:pPr>
                          </w:p>
                          <w:p w:rsidR="00442816" w:rsidRDefault="00442816" w:rsidP="00EB61FF">
                            <w:pPr>
                              <w:spacing w:line="240" w:lineRule="auto"/>
                              <w:jc w:val="right"/>
                              <w:rPr>
                                <w:b/>
                                <w:color w:val="C00000"/>
                                <w:sz w:val="72"/>
                              </w:rPr>
                            </w:pPr>
                            <w:r>
                              <w:rPr>
                                <w:b/>
                                <w:color w:val="C00000"/>
                                <w:sz w:val="72"/>
                              </w:rPr>
                              <w:t>CHCECE025</w:t>
                            </w:r>
                          </w:p>
                          <w:p w:rsidR="00442816" w:rsidRDefault="00442816" w:rsidP="00EB61FF">
                            <w:pPr>
                              <w:spacing w:line="240" w:lineRule="auto"/>
                              <w:jc w:val="right"/>
                              <w:rPr>
                                <w:b/>
                                <w:color w:val="C00000"/>
                                <w:sz w:val="44"/>
                              </w:rPr>
                            </w:pPr>
                            <w:r>
                              <w:rPr>
                                <w:b/>
                                <w:color w:val="C00000"/>
                                <w:sz w:val="72"/>
                              </w:rPr>
                              <w:t>Embed sustainable practices in service operations</w:t>
                            </w:r>
                          </w:p>
                          <w:p w:rsidR="00442816" w:rsidRPr="009120AB" w:rsidRDefault="00442816" w:rsidP="00D46DB0">
                            <w:pPr>
                              <w:spacing w:line="240" w:lineRule="auto"/>
                              <w:jc w:val="right"/>
                              <w:rPr>
                                <w:b/>
                                <w:color w:val="C61002"/>
                                <w:sz w:val="48"/>
                                <w:szCs w:val="86"/>
                              </w:rPr>
                            </w:pPr>
                            <w:r w:rsidRPr="009120AB">
                              <w:rPr>
                                <w:b/>
                                <w:color w:val="C00000"/>
                                <w:sz w:val="32"/>
                              </w:rPr>
                              <w:t>Learner Guide</w:t>
                            </w:r>
                          </w:p>
                          <w:p w:rsidR="00442816" w:rsidRPr="00D82F1A" w:rsidRDefault="00442816"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F34715"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442816" w:rsidRDefault="00442816" w:rsidP="00EB61FF">
                      <w:pPr>
                        <w:spacing w:line="240" w:lineRule="auto"/>
                        <w:jc w:val="right"/>
                        <w:rPr>
                          <w:b/>
                          <w:color w:val="C00000"/>
                          <w:sz w:val="72"/>
                        </w:rPr>
                      </w:pPr>
                    </w:p>
                    <w:p w:rsidR="00442816" w:rsidRDefault="00442816" w:rsidP="00EB61FF">
                      <w:pPr>
                        <w:spacing w:line="240" w:lineRule="auto"/>
                        <w:jc w:val="right"/>
                        <w:rPr>
                          <w:b/>
                          <w:color w:val="C00000"/>
                          <w:sz w:val="72"/>
                        </w:rPr>
                      </w:pPr>
                    </w:p>
                    <w:p w:rsidR="00442816" w:rsidRDefault="00442816" w:rsidP="00EB61FF">
                      <w:pPr>
                        <w:spacing w:line="240" w:lineRule="auto"/>
                        <w:jc w:val="right"/>
                        <w:rPr>
                          <w:b/>
                          <w:color w:val="C00000"/>
                          <w:sz w:val="72"/>
                        </w:rPr>
                      </w:pPr>
                      <w:r>
                        <w:rPr>
                          <w:b/>
                          <w:color w:val="C00000"/>
                          <w:sz w:val="72"/>
                        </w:rPr>
                        <w:t>CHCECE025</w:t>
                      </w:r>
                    </w:p>
                    <w:p w:rsidR="00442816" w:rsidRDefault="00442816" w:rsidP="00EB61FF">
                      <w:pPr>
                        <w:spacing w:line="240" w:lineRule="auto"/>
                        <w:jc w:val="right"/>
                        <w:rPr>
                          <w:b/>
                          <w:color w:val="C00000"/>
                          <w:sz w:val="44"/>
                        </w:rPr>
                      </w:pPr>
                      <w:r>
                        <w:rPr>
                          <w:b/>
                          <w:color w:val="C00000"/>
                          <w:sz w:val="72"/>
                        </w:rPr>
                        <w:t>Embed sustainable practices in service operations</w:t>
                      </w:r>
                    </w:p>
                    <w:p w:rsidR="00442816" w:rsidRPr="009120AB" w:rsidRDefault="00442816" w:rsidP="00D46DB0">
                      <w:pPr>
                        <w:spacing w:line="240" w:lineRule="auto"/>
                        <w:jc w:val="right"/>
                        <w:rPr>
                          <w:b/>
                          <w:color w:val="C61002"/>
                          <w:sz w:val="48"/>
                          <w:szCs w:val="86"/>
                        </w:rPr>
                      </w:pPr>
                      <w:r w:rsidRPr="009120AB">
                        <w:rPr>
                          <w:b/>
                          <w:color w:val="C00000"/>
                          <w:sz w:val="32"/>
                        </w:rPr>
                        <w:t>Learner Guide</w:t>
                      </w:r>
                    </w:p>
                    <w:p w:rsidR="00442816" w:rsidRPr="00D82F1A" w:rsidRDefault="00442816"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605D4" w:rsidP="00A62486">
      <w:r>
        <w:rPr>
          <w:noProof/>
          <w:lang w:eastAsia="en-AU"/>
        </w:rPr>
        <w:drawing>
          <wp:anchor distT="0" distB="0" distL="114300" distR="114300" simplePos="0" relativeHeight="251768832" behindDoc="1" locked="0" layoutInCell="1" allowOverlap="1" wp14:anchorId="162A01D2" wp14:editId="6494967A">
            <wp:simplePos x="0" y="0"/>
            <wp:positionH relativeFrom="column">
              <wp:posOffset>114300</wp:posOffset>
            </wp:positionH>
            <wp:positionV relativeFrom="paragraph">
              <wp:posOffset>3736340</wp:posOffset>
            </wp:positionV>
            <wp:extent cx="3700780" cy="3700780"/>
            <wp:effectExtent l="0" t="0" r="0" b="0"/>
            <wp:wrapTight wrapText="bothSides">
              <wp:wrapPolygon edited="0">
                <wp:start x="14788" y="222"/>
                <wp:lineTo x="5337" y="1557"/>
                <wp:lineTo x="3113" y="1890"/>
                <wp:lineTo x="2780" y="2668"/>
                <wp:lineTo x="2113" y="3892"/>
                <wp:lineTo x="2113" y="4336"/>
                <wp:lineTo x="2446" y="5782"/>
                <wp:lineTo x="3669" y="7561"/>
                <wp:lineTo x="3447" y="8228"/>
                <wp:lineTo x="3002" y="9340"/>
                <wp:lineTo x="3892" y="11119"/>
                <wp:lineTo x="3780" y="12898"/>
                <wp:lineTo x="2557" y="14677"/>
                <wp:lineTo x="1890" y="15233"/>
                <wp:lineTo x="1001" y="16233"/>
                <wp:lineTo x="1001" y="16456"/>
                <wp:lineTo x="778" y="17123"/>
                <wp:lineTo x="889" y="17456"/>
                <wp:lineTo x="1890" y="18235"/>
                <wp:lineTo x="1001" y="18791"/>
                <wp:lineTo x="667" y="19235"/>
                <wp:lineTo x="667" y="20014"/>
                <wp:lineTo x="111" y="20681"/>
                <wp:lineTo x="111" y="21126"/>
                <wp:lineTo x="556" y="21459"/>
                <wp:lineTo x="20681" y="21459"/>
                <wp:lineTo x="20903" y="21348"/>
                <wp:lineTo x="20681" y="20570"/>
                <wp:lineTo x="20347" y="20014"/>
                <wp:lineTo x="21459" y="19013"/>
                <wp:lineTo x="21459" y="18679"/>
                <wp:lineTo x="20125" y="18235"/>
                <wp:lineTo x="20236" y="16900"/>
                <wp:lineTo x="20125" y="16456"/>
                <wp:lineTo x="18902" y="14677"/>
                <wp:lineTo x="16678" y="12898"/>
                <wp:lineTo x="17012" y="5782"/>
                <wp:lineTo x="18235" y="4225"/>
                <wp:lineTo x="18235" y="1890"/>
                <wp:lineTo x="17012" y="778"/>
                <wp:lineTo x="16233" y="222"/>
                <wp:lineTo x="14788" y="222"/>
              </wp:wrapPolygon>
            </wp:wrapTight>
            <wp:docPr id="66" name="Picture 66" descr="C:\Users\Sophie2\Desktop\ArtWork\green_team _team_high_five_8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green_team _team_high_five_8459.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0780" cy="3700780"/>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405A3F" w:rsidRDefault="00405A3F" w:rsidP="00A62486"/>
    <w:p w:rsidR="00405A3F" w:rsidRDefault="00405A3F" w:rsidP="00A62486"/>
    <w:p w:rsidR="00405A3F" w:rsidRDefault="00405A3F" w:rsidP="00A62486"/>
    <w:p w:rsidR="00405A3F" w:rsidRDefault="00405A3F" w:rsidP="00A62486"/>
    <w:p w:rsidR="00C002C0" w:rsidRPr="00C002C0" w:rsidRDefault="00435E83" w:rsidP="00C002C0">
      <w:pPr>
        <w:spacing w:after="0" w:line="240" w:lineRule="auto"/>
        <w:jc w:val="center"/>
        <w:rPr>
          <w:b/>
          <w:color w:val="C00000"/>
          <w:sz w:val="36"/>
          <w:szCs w:val="36"/>
        </w:rPr>
      </w:pPr>
      <w:r>
        <w:rPr>
          <w:b/>
          <w:color w:val="C00000"/>
          <w:sz w:val="36"/>
          <w:szCs w:val="36"/>
        </w:rPr>
        <w:t>CHCECE025</w:t>
      </w:r>
    </w:p>
    <w:p w:rsidR="00A62486" w:rsidRDefault="00435E83" w:rsidP="00A62486">
      <w:pPr>
        <w:spacing w:after="0" w:line="240" w:lineRule="auto"/>
        <w:jc w:val="center"/>
        <w:rPr>
          <w:b/>
          <w:color w:val="C00000"/>
          <w:sz w:val="36"/>
          <w:szCs w:val="36"/>
        </w:rPr>
      </w:pPr>
      <w:r>
        <w:rPr>
          <w:b/>
          <w:color w:val="C00000"/>
          <w:sz w:val="36"/>
          <w:szCs w:val="36"/>
        </w:rPr>
        <w:t>Embed sustainable practices in service operations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22763689"/>
      <w:r w:rsidRPr="004F5688">
        <w:lastRenderedPageBreak/>
        <w:t>Table of Contents</w:t>
      </w:r>
      <w:bookmarkEnd w:id="0"/>
    </w:p>
    <w:p w:rsidR="004D2F5C"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4D2F5C" w:rsidRDefault="00442816">
      <w:pPr>
        <w:pStyle w:val="TOC1"/>
        <w:tabs>
          <w:tab w:val="right" w:leader="dot" w:pos="9322"/>
        </w:tabs>
        <w:rPr>
          <w:rFonts w:asciiTheme="minorHAnsi" w:eastAsiaTheme="minorEastAsia" w:hAnsiTheme="minorHAnsi" w:cstheme="minorBidi"/>
          <w:b w:val="0"/>
          <w:noProof/>
          <w:lang w:val="en-GB" w:eastAsia="en-GB"/>
        </w:rPr>
      </w:pPr>
      <w:hyperlink w:anchor="_Toc422763689" w:history="1">
        <w:r w:rsidR="004D2F5C" w:rsidRPr="007E1E15">
          <w:rPr>
            <w:rStyle w:val="Hyperlink"/>
            <w:noProof/>
          </w:rPr>
          <w:t>Table of Contents</w:t>
        </w:r>
        <w:r w:rsidR="004D2F5C">
          <w:rPr>
            <w:noProof/>
            <w:webHidden/>
          </w:rPr>
          <w:tab/>
        </w:r>
        <w:r w:rsidR="004D2F5C">
          <w:rPr>
            <w:noProof/>
            <w:webHidden/>
          </w:rPr>
          <w:fldChar w:fldCharType="begin"/>
        </w:r>
        <w:r w:rsidR="004D2F5C">
          <w:rPr>
            <w:noProof/>
            <w:webHidden/>
          </w:rPr>
          <w:instrText xml:space="preserve"> PAGEREF _Toc422763689 \h </w:instrText>
        </w:r>
        <w:r w:rsidR="004D2F5C">
          <w:rPr>
            <w:noProof/>
            <w:webHidden/>
          </w:rPr>
        </w:r>
        <w:r w:rsidR="004D2F5C">
          <w:rPr>
            <w:noProof/>
            <w:webHidden/>
          </w:rPr>
          <w:fldChar w:fldCharType="separate"/>
        </w:r>
        <w:r w:rsidR="004D2F5C">
          <w:rPr>
            <w:noProof/>
            <w:webHidden/>
          </w:rPr>
          <w:t>2</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690" w:history="1">
        <w:r w:rsidR="004D2F5C" w:rsidRPr="007E1E15">
          <w:rPr>
            <w:rStyle w:val="Hyperlink"/>
            <w:noProof/>
          </w:rPr>
          <w:t>Unit of Competency</w:t>
        </w:r>
        <w:r w:rsidR="004D2F5C">
          <w:rPr>
            <w:noProof/>
            <w:webHidden/>
          </w:rPr>
          <w:tab/>
        </w:r>
        <w:r w:rsidR="004D2F5C">
          <w:rPr>
            <w:noProof/>
            <w:webHidden/>
          </w:rPr>
          <w:fldChar w:fldCharType="begin"/>
        </w:r>
        <w:r w:rsidR="004D2F5C">
          <w:rPr>
            <w:noProof/>
            <w:webHidden/>
          </w:rPr>
          <w:instrText xml:space="preserve"> PAGEREF _Toc422763690 \h </w:instrText>
        </w:r>
        <w:r w:rsidR="004D2F5C">
          <w:rPr>
            <w:noProof/>
            <w:webHidden/>
          </w:rPr>
        </w:r>
        <w:r w:rsidR="004D2F5C">
          <w:rPr>
            <w:noProof/>
            <w:webHidden/>
          </w:rPr>
          <w:fldChar w:fldCharType="separate"/>
        </w:r>
        <w:r w:rsidR="004D2F5C">
          <w:rPr>
            <w:noProof/>
            <w:webHidden/>
          </w:rPr>
          <w:t>5</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691" w:history="1">
        <w:r w:rsidR="004D2F5C" w:rsidRPr="007E1E15">
          <w:rPr>
            <w:rStyle w:val="Hyperlink"/>
            <w:noProof/>
          </w:rPr>
          <w:t>Performance Criteria</w:t>
        </w:r>
        <w:r w:rsidR="004D2F5C">
          <w:rPr>
            <w:noProof/>
            <w:webHidden/>
          </w:rPr>
          <w:tab/>
        </w:r>
        <w:r w:rsidR="004D2F5C">
          <w:rPr>
            <w:noProof/>
            <w:webHidden/>
          </w:rPr>
          <w:fldChar w:fldCharType="begin"/>
        </w:r>
        <w:r w:rsidR="004D2F5C">
          <w:rPr>
            <w:noProof/>
            <w:webHidden/>
          </w:rPr>
          <w:instrText xml:space="preserve"> PAGEREF _Toc422763691 \h </w:instrText>
        </w:r>
        <w:r w:rsidR="004D2F5C">
          <w:rPr>
            <w:noProof/>
            <w:webHidden/>
          </w:rPr>
        </w:r>
        <w:r w:rsidR="004D2F5C">
          <w:rPr>
            <w:noProof/>
            <w:webHidden/>
          </w:rPr>
          <w:fldChar w:fldCharType="separate"/>
        </w:r>
        <w:r w:rsidR="004D2F5C">
          <w:rPr>
            <w:noProof/>
            <w:webHidden/>
          </w:rPr>
          <w:t>6</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692" w:history="1">
        <w:r w:rsidR="004D2F5C" w:rsidRPr="007E1E15">
          <w:rPr>
            <w:rStyle w:val="Hyperlink"/>
            <w:noProof/>
          </w:rPr>
          <w:t>Foundation Skills</w:t>
        </w:r>
        <w:r w:rsidR="004D2F5C">
          <w:rPr>
            <w:noProof/>
            <w:webHidden/>
          </w:rPr>
          <w:tab/>
        </w:r>
        <w:r w:rsidR="004D2F5C">
          <w:rPr>
            <w:noProof/>
            <w:webHidden/>
          </w:rPr>
          <w:fldChar w:fldCharType="begin"/>
        </w:r>
        <w:r w:rsidR="004D2F5C">
          <w:rPr>
            <w:noProof/>
            <w:webHidden/>
          </w:rPr>
          <w:instrText xml:space="preserve"> PAGEREF _Toc422763692 \h </w:instrText>
        </w:r>
        <w:r w:rsidR="004D2F5C">
          <w:rPr>
            <w:noProof/>
            <w:webHidden/>
          </w:rPr>
        </w:r>
        <w:r w:rsidR="004D2F5C">
          <w:rPr>
            <w:noProof/>
            <w:webHidden/>
          </w:rPr>
          <w:fldChar w:fldCharType="separate"/>
        </w:r>
        <w:r w:rsidR="004D2F5C">
          <w:rPr>
            <w:noProof/>
            <w:webHidden/>
          </w:rPr>
          <w:t>7</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693" w:history="1">
        <w:r w:rsidR="004D2F5C" w:rsidRPr="007E1E15">
          <w:rPr>
            <w:rStyle w:val="Hyperlink"/>
            <w:noProof/>
          </w:rPr>
          <w:t>Assessment Requirements</w:t>
        </w:r>
        <w:r w:rsidR="004D2F5C">
          <w:rPr>
            <w:noProof/>
            <w:webHidden/>
          </w:rPr>
          <w:tab/>
        </w:r>
        <w:r w:rsidR="004D2F5C">
          <w:rPr>
            <w:noProof/>
            <w:webHidden/>
          </w:rPr>
          <w:fldChar w:fldCharType="begin"/>
        </w:r>
        <w:r w:rsidR="004D2F5C">
          <w:rPr>
            <w:noProof/>
            <w:webHidden/>
          </w:rPr>
          <w:instrText xml:space="preserve"> PAGEREF _Toc422763693 \h </w:instrText>
        </w:r>
        <w:r w:rsidR="004D2F5C">
          <w:rPr>
            <w:noProof/>
            <w:webHidden/>
          </w:rPr>
        </w:r>
        <w:r w:rsidR="004D2F5C">
          <w:rPr>
            <w:noProof/>
            <w:webHidden/>
          </w:rPr>
          <w:fldChar w:fldCharType="separate"/>
        </w:r>
        <w:r w:rsidR="004D2F5C">
          <w:rPr>
            <w:noProof/>
            <w:webHidden/>
          </w:rPr>
          <w:t>8</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694" w:history="1">
        <w:r w:rsidR="004D2F5C" w:rsidRPr="007E1E15">
          <w:rPr>
            <w:rStyle w:val="Hyperlink"/>
            <w:noProof/>
          </w:rPr>
          <w:t>Housekeeping Items</w:t>
        </w:r>
        <w:r w:rsidR="004D2F5C">
          <w:rPr>
            <w:noProof/>
            <w:webHidden/>
          </w:rPr>
          <w:tab/>
        </w:r>
        <w:r w:rsidR="004D2F5C">
          <w:rPr>
            <w:noProof/>
            <w:webHidden/>
          </w:rPr>
          <w:fldChar w:fldCharType="begin"/>
        </w:r>
        <w:r w:rsidR="004D2F5C">
          <w:rPr>
            <w:noProof/>
            <w:webHidden/>
          </w:rPr>
          <w:instrText xml:space="preserve"> PAGEREF _Toc422763694 \h </w:instrText>
        </w:r>
        <w:r w:rsidR="004D2F5C">
          <w:rPr>
            <w:noProof/>
            <w:webHidden/>
          </w:rPr>
        </w:r>
        <w:r w:rsidR="004D2F5C">
          <w:rPr>
            <w:noProof/>
            <w:webHidden/>
          </w:rPr>
          <w:fldChar w:fldCharType="separate"/>
        </w:r>
        <w:r w:rsidR="004D2F5C">
          <w:rPr>
            <w:noProof/>
            <w:webHidden/>
          </w:rPr>
          <w:t>10</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695" w:history="1">
        <w:r w:rsidR="004D2F5C" w:rsidRPr="007E1E15">
          <w:rPr>
            <w:rStyle w:val="Hyperlink"/>
            <w:noProof/>
          </w:rPr>
          <w:t>Objectives</w:t>
        </w:r>
        <w:r w:rsidR="004D2F5C">
          <w:rPr>
            <w:noProof/>
            <w:webHidden/>
          </w:rPr>
          <w:tab/>
        </w:r>
        <w:r w:rsidR="004D2F5C">
          <w:rPr>
            <w:noProof/>
            <w:webHidden/>
          </w:rPr>
          <w:fldChar w:fldCharType="begin"/>
        </w:r>
        <w:r w:rsidR="004D2F5C">
          <w:rPr>
            <w:noProof/>
            <w:webHidden/>
          </w:rPr>
          <w:instrText xml:space="preserve"> PAGEREF _Toc422763695 \h </w:instrText>
        </w:r>
        <w:r w:rsidR="004D2F5C">
          <w:rPr>
            <w:noProof/>
            <w:webHidden/>
          </w:rPr>
        </w:r>
        <w:r w:rsidR="004D2F5C">
          <w:rPr>
            <w:noProof/>
            <w:webHidden/>
          </w:rPr>
          <w:fldChar w:fldCharType="separate"/>
        </w:r>
        <w:r w:rsidR="004D2F5C">
          <w:rPr>
            <w:noProof/>
            <w:webHidden/>
          </w:rPr>
          <w:t>10</w:t>
        </w:r>
        <w:r w:rsidR="004D2F5C">
          <w:rPr>
            <w:noProof/>
            <w:webHidden/>
          </w:rPr>
          <w:fldChar w:fldCharType="end"/>
        </w:r>
      </w:hyperlink>
    </w:p>
    <w:p w:rsidR="004D2F5C" w:rsidRDefault="00442816">
      <w:pPr>
        <w:pStyle w:val="TOC1"/>
        <w:tabs>
          <w:tab w:val="right" w:leader="dot" w:pos="9322"/>
        </w:tabs>
        <w:rPr>
          <w:rFonts w:asciiTheme="minorHAnsi" w:eastAsiaTheme="minorEastAsia" w:hAnsiTheme="minorHAnsi" w:cstheme="minorBidi"/>
          <w:b w:val="0"/>
          <w:noProof/>
          <w:lang w:val="en-GB" w:eastAsia="en-GB"/>
        </w:rPr>
      </w:pPr>
      <w:hyperlink w:anchor="_Toc422763696" w:history="1">
        <w:r w:rsidR="004D2F5C" w:rsidRPr="007E1E15">
          <w:rPr>
            <w:rStyle w:val="Hyperlink"/>
            <w:noProof/>
          </w:rPr>
          <w:t>National Quality Framework for Early Childhood Education and Care (NQF)</w:t>
        </w:r>
        <w:r w:rsidR="004D2F5C">
          <w:rPr>
            <w:noProof/>
            <w:webHidden/>
          </w:rPr>
          <w:tab/>
        </w:r>
        <w:r w:rsidR="004D2F5C">
          <w:rPr>
            <w:noProof/>
            <w:webHidden/>
          </w:rPr>
          <w:fldChar w:fldCharType="begin"/>
        </w:r>
        <w:r w:rsidR="004D2F5C">
          <w:rPr>
            <w:noProof/>
            <w:webHidden/>
          </w:rPr>
          <w:instrText xml:space="preserve"> PAGEREF _Toc422763696 \h </w:instrText>
        </w:r>
        <w:r w:rsidR="004D2F5C">
          <w:rPr>
            <w:noProof/>
            <w:webHidden/>
          </w:rPr>
        </w:r>
        <w:r w:rsidR="004D2F5C">
          <w:rPr>
            <w:noProof/>
            <w:webHidden/>
          </w:rPr>
          <w:fldChar w:fldCharType="separate"/>
        </w:r>
        <w:r w:rsidR="004D2F5C">
          <w:rPr>
            <w:noProof/>
            <w:webHidden/>
          </w:rPr>
          <w:t>11</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697" w:history="1">
        <w:r w:rsidR="004D2F5C" w:rsidRPr="007E1E15">
          <w:rPr>
            <w:rStyle w:val="Hyperlink"/>
            <w:noProof/>
          </w:rPr>
          <w:t>National Quality Standard</w:t>
        </w:r>
        <w:r w:rsidR="004D2F5C">
          <w:rPr>
            <w:noProof/>
            <w:webHidden/>
          </w:rPr>
          <w:tab/>
        </w:r>
        <w:r w:rsidR="004D2F5C">
          <w:rPr>
            <w:noProof/>
            <w:webHidden/>
          </w:rPr>
          <w:fldChar w:fldCharType="begin"/>
        </w:r>
        <w:r w:rsidR="004D2F5C">
          <w:rPr>
            <w:noProof/>
            <w:webHidden/>
          </w:rPr>
          <w:instrText xml:space="preserve"> PAGEREF _Toc422763697 \h </w:instrText>
        </w:r>
        <w:r w:rsidR="004D2F5C">
          <w:rPr>
            <w:noProof/>
            <w:webHidden/>
          </w:rPr>
        </w:r>
        <w:r w:rsidR="004D2F5C">
          <w:rPr>
            <w:noProof/>
            <w:webHidden/>
          </w:rPr>
          <w:fldChar w:fldCharType="separate"/>
        </w:r>
        <w:r w:rsidR="004D2F5C">
          <w:rPr>
            <w:noProof/>
            <w:webHidden/>
          </w:rPr>
          <w:t>12</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698" w:history="1">
        <w:r w:rsidR="004D2F5C" w:rsidRPr="007E1E15">
          <w:rPr>
            <w:rStyle w:val="Hyperlink"/>
            <w:noProof/>
          </w:rPr>
          <w:t>National laws and regulations</w:t>
        </w:r>
        <w:r w:rsidR="004D2F5C">
          <w:rPr>
            <w:noProof/>
            <w:webHidden/>
          </w:rPr>
          <w:tab/>
        </w:r>
        <w:r w:rsidR="004D2F5C">
          <w:rPr>
            <w:noProof/>
            <w:webHidden/>
          </w:rPr>
          <w:fldChar w:fldCharType="begin"/>
        </w:r>
        <w:r w:rsidR="004D2F5C">
          <w:rPr>
            <w:noProof/>
            <w:webHidden/>
          </w:rPr>
          <w:instrText xml:space="preserve"> PAGEREF _Toc422763698 \h </w:instrText>
        </w:r>
        <w:r w:rsidR="004D2F5C">
          <w:rPr>
            <w:noProof/>
            <w:webHidden/>
          </w:rPr>
        </w:r>
        <w:r w:rsidR="004D2F5C">
          <w:rPr>
            <w:noProof/>
            <w:webHidden/>
          </w:rPr>
          <w:fldChar w:fldCharType="separate"/>
        </w:r>
        <w:r w:rsidR="004D2F5C">
          <w:rPr>
            <w:noProof/>
            <w:webHidden/>
          </w:rPr>
          <w:t>13</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699" w:history="1">
        <w:r w:rsidR="004D2F5C" w:rsidRPr="007E1E15">
          <w:rPr>
            <w:rStyle w:val="Hyperlink"/>
            <w:noProof/>
          </w:rPr>
          <w:t>Guide to the Education and Care Services National Law and the Education and Care Services National Regulations 2011</w:t>
        </w:r>
        <w:r w:rsidR="004D2F5C">
          <w:rPr>
            <w:noProof/>
            <w:webHidden/>
          </w:rPr>
          <w:tab/>
        </w:r>
        <w:r w:rsidR="004D2F5C">
          <w:rPr>
            <w:noProof/>
            <w:webHidden/>
          </w:rPr>
          <w:fldChar w:fldCharType="begin"/>
        </w:r>
        <w:r w:rsidR="004D2F5C">
          <w:rPr>
            <w:noProof/>
            <w:webHidden/>
          </w:rPr>
          <w:instrText xml:space="preserve"> PAGEREF _Toc422763699 \h </w:instrText>
        </w:r>
        <w:r w:rsidR="004D2F5C">
          <w:rPr>
            <w:noProof/>
            <w:webHidden/>
          </w:rPr>
        </w:r>
        <w:r w:rsidR="004D2F5C">
          <w:rPr>
            <w:noProof/>
            <w:webHidden/>
          </w:rPr>
          <w:fldChar w:fldCharType="separate"/>
        </w:r>
        <w:r w:rsidR="004D2F5C">
          <w:rPr>
            <w:noProof/>
            <w:webHidden/>
          </w:rPr>
          <w:t>14</w:t>
        </w:r>
        <w:r w:rsidR="004D2F5C">
          <w:rPr>
            <w:noProof/>
            <w:webHidden/>
          </w:rPr>
          <w:fldChar w:fldCharType="end"/>
        </w:r>
      </w:hyperlink>
    </w:p>
    <w:p w:rsidR="004D2F5C" w:rsidRDefault="00442816">
      <w:pPr>
        <w:pStyle w:val="TOC1"/>
        <w:tabs>
          <w:tab w:val="right" w:leader="dot" w:pos="9322"/>
        </w:tabs>
        <w:rPr>
          <w:rFonts w:asciiTheme="minorHAnsi" w:eastAsiaTheme="minorEastAsia" w:hAnsiTheme="minorHAnsi" w:cstheme="minorBidi"/>
          <w:b w:val="0"/>
          <w:noProof/>
          <w:lang w:val="en-GB" w:eastAsia="en-GB"/>
        </w:rPr>
      </w:pPr>
      <w:hyperlink w:anchor="_Toc422763700" w:history="1">
        <w:r w:rsidR="004D2F5C" w:rsidRPr="007E1E15">
          <w:rPr>
            <w:rStyle w:val="Hyperlink"/>
            <w:noProof/>
          </w:rPr>
          <w:t>1. Develop a sustainability management plan</w:t>
        </w:r>
        <w:r w:rsidR="004D2F5C">
          <w:rPr>
            <w:noProof/>
            <w:webHidden/>
          </w:rPr>
          <w:tab/>
        </w:r>
        <w:r w:rsidR="004D2F5C">
          <w:rPr>
            <w:noProof/>
            <w:webHidden/>
          </w:rPr>
          <w:fldChar w:fldCharType="begin"/>
        </w:r>
        <w:r w:rsidR="004D2F5C">
          <w:rPr>
            <w:noProof/>
            <w:webHidden/>
          </w:rPr>
          <w:instrText xml:space="preserve"> PAGEREF _Toc422763700 \h </w:instrText>
        </w:r>
        <w:r w:rsidR="004D2F5C">
          <w:rPr>
            <w:noProof/>
            <w:webHidden/>
          </w:rPr>
        </w:r>
        <w:r w:rsidR="004D2F5C">
          <w:rPr>
            <w:noProof/>
            <w:webHidden/>
          </w:rPr>
          <w:fldChar w:fldCharType="separate"/>
        </w:r>
        <w:r w:rsidR="004D2F5C">
          <w:rPr>
            <w:noProof/>
            <w:webHidden/>
          </w:rPr>
          <w:t>19</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01" w:history="1">
        <w:r w:rsidR="004D2F5C" w:rsidRPr="007E1E15">
          <w:rPr>
            <w:rStyle w:val="Hyperlink"/>
            <w:noProof/>
          </w:rPr>
          <w:t>1.1 – Identify aspects of sustainability in the service</w:t>
        </w:r>
        <w:r w:rsidR="004D2F5C">
          <w:rPr>
            <w:noProof/>
            <w:webHidden/>
          </w:rPr>
          <w:tab/>
        </w:r>
        <w:r w:rsidR="004D2F5C">
          <w:rPr>
            <w:noProof/>
            <w:webHidden/>
          </w:rPr>
          <w:fldChar w:fldCharType="begin"/>
        </w:r>
        <w:r w:rsidR="004D2F5C">
          <w:rPr>
            <w:noProof/>
            <w:webHidden/>
          </w:rPr>
          <w:instrText xml:space="preserve"> PAGEREF _Toc422763701 \h </w:instrText>
        </w:r>
        <w:r w:rsidR="004D2F5C">
          <w:rPr>
            <w:noProof/>
            <w:webHidden/>
          </w:rPr>
        </w:r>
        <w:r w:rsidR="004D2F5C">
          <w:rPr>
            <w:noProof/>
            <w:webHidden/>
          </w:rPr>
          <w:fldChar w:fldCharType="separate"/>
        </w:r>
        <w:r w:rsidR="004D2F5C">
          <w:rPr>
            <w:noProof/>
            <w:webHidden/>
          </w:rPr>
          <w:t>20</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02" w:history="1">
        <w:r w:rsidR="004D2F5C" w:rsidRPr="007E1E15">
          <w:rPr>
            <w:rStyle w:val="Hyperlink"/>
            <w:noProof/>
          </w:rPr>
          <w:t>The importance of sustainability</w:t>
        </w:r>
        <w:r w:rsidR="004D2F5C">
          <w:rPr>
            <w:noProof/>
            <w:webHidden/>
          </w:rPr>
          <w:tab/>
        </w:r>
        <w:r w:rsidR="004D2F5C">
          <w:rPr>
            <w:noProof/>
            <w:webHidden/>
          </w:rPr>
          <w:fldChar w:fldCharType="begin"/>
        </w:r>
        <w:r w:rsidR="004D2F5C">
          <w:rPr>
            <w:noProof/>
            <w:webHidden/>
          </w:rPr>
          <w:instrText xml:space="preserve"> PAGEREF _Toc422763702 \h </w:instrText>
        </w:r>
        <w:r w:rsidR="004D2F5C">
          <w:rPr>
            <w:noProof/>
            <w:webHidden/>
          </w:rPr>
        </w:r>
        <w:r w:rsidR="004D2F5C">
          <w:rPr>
            <w:noProof/>
            <w:webHidden/>
          </w:rPr>
          <w:fldChar w:fldCharType="separate"/>
        </w:r>
        <w:r w:rsidR="004D2F5C">
          <w:rPr>
            <w:noProof/>
            <w:webHidden/>
          </w:rPr>
          <w:t>20</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03" w:history="1">
        <w:r w:rsidR="004D2F5C" w:rsidRPr="007E1E15">
          <w:rPr>
            <w:rStyle w:val="Hyperlink"/>
            <w:noProof/>
          </w:rPr>
          <w:t>Identify current sustainable practices within the service</w:t>
        </w:r>
        <w:r w:rsidR="004D2F5C">
          <w:rPr>
            <w:noProof/>
            <w:webHidden/>
          </w:rPr>
          <w:tab/>
        </w:r>
        <w:r w:rsidR="004D2F5C">
          <w:rPr>
            <w:noProof/>
            <w:webHidden/>
          </w:rPr>
          <w:fldChar w:fldCharType="begin"/>
        </w:r>
        <w:r w:rsidR="004D2F5C">
          <w:rPr>
            <w:noProof/>
            <w:webHidden/>
          </w:rPr>
          <w:instrText xml:space="preserve"> PAGEREF _Toc422763703 \h </w:instrText>
        </w:r>
        <w:r w:rsidR="004D2F5C">
          <w:rPr>
            <w:noProof/>
            <w:webHidden/>
          </w:rPr>
        </w:r>
        <w:r w:rsidR="004D2F5C">
          <w:rPr>
            <w:noProof/>
            <w:webHidden/>
          </w:rPr>
          <w:fldChar w:fldCharType="separate"/>
        </w:r>
        <w:r w:rsidR="004D2F5C">
          <w:rPr>
            <w:noProof/>
            <w:webHidden/>
          </w:rPr>
          <w:t>20</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04" w:history="1">
        <w:r w:rsidR="004D2F5C" w:rsidRPr="007E1E15">
          <w:rPr>
            <w:rStyle w:val="Hyperlink"/>
            <w:noProof/>
          </w:rPr>
          <w:t>What can you do without?</w:t>
        </w:r>
        <w:r w:rsidR="004D2F5C">
          <w:rPr>
            <w:noProof/>
            <w:webHidden/>
          </w:rPr>
          <w:tab/>
        </w:r>
        <w:r w:rsidR="004D2F5C">
          <w:rPr>
            <w:noProof/>
            <w:webHidden/>
          </w:rPr>
          <w:fldChar w:fldCharType="begin"/>
        </w:r>
        <w:r w:rsidR="004D2F5C">
          <w:rPr>
            <w:noProof/>
            <w:webHidden/>
          </w:rPr>
          <w:instrText xml:space="preserve"> PAGEREF _Toc422763704 \h </w:instrText>
        </w:r>
        <w:r w:rsidR="004D2F5C">
          <w:rPr>
            <w:noProof/>
            <w:webHidden/>
          </w:rPr>
        </w:r>
        <w:r w:rsidR="004D2F5C">
          <w:rPr>
            <w:noProof/>
            <w:webHidden/>
          </w:rPr>
          <w:fldChar w:fldCharType="separate"/>
        </w:r>
        <w:r w:rsidR="004D2F5C">
          <w:rPr>
            <w:noProof/>
            <w:webHidden/>
          </w:rPr>
          <w:t>21</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05" w:history="1">
        <w:r w:rsidR="004D2F5C" w:rsidRPr="007E1E15">
          <w:rPr>
            <w:rStyle w:val="Hyperlink"/>
            <w:noProof/>
          </w:rPr>
          <w:t>Activity 1A</w:t>
        </w:r>
        <w:r w:rsidR="004D2F5C">
          <w:rPr>
            <w:noProof/>
            <w:webHidden/>
          </w:rPr>
          <w:tab/>
        </w:r>
        <w:r w:rsidR="004D2F5C">
          <w:rPr>
            <w:noProof/>
            <w:webHidden/>
          </w:rPr>
          <w:fldChar w:fldCharType="begin"/>
        </w:r>
        <w:r w:rsidR="004D2F5C">
          <w:rPr>
            <w:noProof/>
            <w:webHidden/>
          </w:rPr>
          <w:instrText xml:space="preserve"> PAGEREF _Toc422763705 \h </w:instrText>
        </w:r>
        <w:r w:rsidR="004D2F5C">
          <w:rPr>
            <w:noProof/>
            <w:webHidden/>
          </w:rPr>
        </w:r>
        <w:r w:rsidR="004D2F5C">
          <w:rPr>
            <w:noProof/>
            <w:webHidden/>
          </w:rPr>
          <w:fldChar w:fldCharType="separate"/>
        </w:r>
        <w:r w:rsidR="004D2F5C">
          <w:rPr>
            <w:noProof/>
            <w:webHidden/>
          </w:rPr>
          <w:t>23</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06" w:history="1">
        <w:r w:rsidR="004D2F5C" w:rsidRPr="007E1E15">
          <w:rPr>
            <w:rStyle w:val="Hyperlink"/>
            <w:noProof/>
          </w:rPr>
          <w:t>1.2 – Consider areas of potential change in all aspects of the service’s delivery and environments</w:t>
        </w:r>
        <w:r w:rsidR="004D2F5C">
          <w:rPr>
            <w:noProof/>
            <w:webHidden/>
          </w:rPr>
          <w:tab/>
        </w:r>
        <w:r w:rsidR="004D2F5C">
          <w:rPr>
            <w:noProof/>
            <w:webHidden/>
          </w:rPr>
          <w:fldChar w:fldCharType="begin"/>
        </w:r>
        <w:r w:rsidR="004D2F5C">
          <w:rPr>
            <w:noProof/>
            <w:webHidden/>
          </w:rPr>
          <w:instrText xml:space="preserve"> PAGEREF _Toc422763706 \h </w:instrText>
        </w:r>
        <w:r w:rsidR="004D2F5C">
          <w:rPr>
            <w:noProof/>
            <w:webHidden/>
          </w:rPr>
        </w:r>
        <w:r w:rsidR="004D2F5C">
          <w:rPr>
            <w:noProof/>
            <w:webHidden/>
          </w:rPr>
          <w:fldChar w:fldCharType="separate"/>
        </w:r>
        <w:r w:rsidR="004D2F5C">
          <w:rPr>
            <w:noProof/>
            <w:webHidden/>
          </w:rPr>
          <w:t>24</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07" w:history="1">
        <w:r w:rsidR="004D2F5C" w:rsidRPr="007E1E15">
          <w:rPr>
            <w:rStyle w:val="Hyperlink"/>
            <w:noProof/>
          </w:rPr>
          <w:t>Improving practices for service delivery</w:t>
        </w:r>
        <w:r w:rsidR="004D2F5C">
          <w:rPr>
            <w:noProof/>
            <w:webHidden/>
          </w:rPr>
          <w:tab/>
        </w:r>
        <w:r w:rsidR="004D2F5C">
          <w:rPr>
            <w:noProof/>
            <w:webHidden/>
          </w:rPr>
          <w:fldChar w:fldCharType="begin"/>
        </w:r>
        <w:r w:rsidR="004D2F5C">
          <w:rPr>
            <w:noProof/>
            <w:webHidden/>
          </w:rPr>
          <w:instrText xml:space="preserve"> PAGEREF _Toc422763707 \h </w:instrText>
        </w:r>
        <w:r w:rsidR="004D2F5C">
          <w:rPr>
            <w:noProof/>
            <w:webHidden/>
          </w:rPr>
        </w:r>
        <w:r w:rsidR="004D2F5C">
          <w:rPr>
            <w:noProof/>
            <w:webHidden/>
          </w:rPr>
          <w:fldChar w:fldCharType="separate"/>
        </w:r>
        <w:r w:rsidR="004D2F5C">
          <w:rPr>
            <w:noProof/>
            <w:webHidden/>
          </w:rPr>
          <w:t>24</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08" w:history="1">
        <w:r w:rsidR="004D2F5C" w:rsidRPr="007E1E15">
          <w:rPr>
            <w:rStyle w:val="Hyperlink"/>
            <w:noProof/>
          </w:rPr>
          <w:t>The outdoor environment</w:t>
        </w:r>
        <w:r w:rsidR="004D2F5C">
          <w:rPr>
            <w:noProof/>
            <w:webHidden/>
          </w:rPr>
          <w:tab/>
        </w:r>
        <w:r w:rsidR="004D2F5C">
          <w:rPr>
            <w:noProof/>
            <w:webHidden/>
          </w:rPr>
          <w:fldChar w:fldCharType="begin"/>
        </w:r>
        <w:r w:rsidR="004D2F5C">
          <w:rPr>
            <w:noProof/>
            <w:webHidden/>
          </w:rPr>
          <w:instrText xml:space="preserve"> PAGEREF _Toc422763708 \h </w:instrText>
        </w:r>
        <w:r w:rsidR="004D2F5C">
          <w:rPr>
            <w:noProof/>
            <w:webHidden/>
          </w:rPr>
        </w:r>
        <w:r w:rsidR="004D2F5C">
          <w:rPr>
            <w:noProof/>
            <w:webHidden/>
          </w:rPr>
          <w:fldChar w:fldCharType="separate"/>
        </w:r>
        <w:r w:rsidR="004D2F5C">
          <w:rPr>
            <w:noProof/>
            <w:webHidden/>
          </w:rPr>
          <w:t>25</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09" w:history="1">
        <w:r w:rsidR="004D2F5C" w:rsidRPr="007E1E15">
          <w:rPr>
            <w:rStyle w:val="Hyperlink"/>
            <w:noProof/>
          </w:rPr>
          <w:t>The indoor environment</w:t>
        </w:r>
        <w:r w:rsidR="004D2F5C">
          <w:rPr>
            <w:noProof/>
            <w:webHidden/>
          </w:rPr>
          <w:tab/>
        </w:r>
        <w:r w:rsidR="004D2F5C">
          <w:rPr>
            <w:noProof/>
            <w:webHidden/>
          </w:rPr>
          <w:fldChar w:fldCharType="begin"/>
        </w:r>
        <w:r w:rsidR="004D2F5C">
          <w:rPr>
            <w:noProof/>
            <w:webHidden/>
          </w:rPr>
          <w:instrText xml:space="preserve"> PAGEREF _Toc422763709 \h </w:instrText>
        </w:r>
        <w:r w:rsidR="004D2F5C">
          <w:rPr>
            <w:noProof/>
            <w:webHidden/>
          </w:rPr>
        </w:r>
        <w:r w:rsidR="004D2F5C">
          <w:rPr>
            <w:noProof/>
            <w:webHidden/>
          </w:rPr>
          <w:fldChar w:fldCharType="separate"/>
        </w:r>
        <w:r w:rsidR="004D2F5C">
          <w:rPr>
            <w:noProof/>
            <w:webHidden/>
          </w:rPr>
          <w:t>25</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10" w:history="1">
        <w:r w:rsidR="004D2F5C" w:rsidRPr="007E1E15">
          <w:rPr>
            <w:rStyle w:val="Hyperlink"/>
            <w:noProof/>
          </w:rPr>
          <w:t>Activity 1B</w:t>
        </w:r>
        <w:r w:rsidR="004D2F5C">
          <w:rPr>
            <w:noProof/>
            <w:webHidden/>
          </w:rPr>
          <w:tab/>
        </w:r>
        <w:r w:rsidR="004D2F5C">
          <w:rPr>
            <w:noProof/>
            <w:webHidden/>
          </w:rPr>
          <w:fldChar w:fldCharType="begin"/>
        </w:r>
        <w:r w:rsidR="004D2F5C">
          <w:rPr>
            <w:noProof/>
            <w:webHidden/>
          </w:rPr>
          <w:instrText xml:space="preserve"> PAGEREF _Toc422763710 \h </w:instrText>
        </w:r>
        <w:r w:rsidR="004D2F5C">
          <w:rPr>
            <w:noProof/>
            <w:webHidden/>
          </w:rPr>
        </w:r>
        <w:r w:rsidR="004D2F5C">
          <w:rPr>
            <w:noProof/>
            <w:webHidden/>
          </w:rPr>
          <w:fldChar w:fldCharType="separate"/>
        </w:r>
        <w:r w:rsidR="004D2F5C">
          <w:rPr>
            <w:noProof/>
            <w:webHidden/>
          </w:rPr>
          <w:t>27</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11" w:history="1">
        <w:r w:rsidR="004D2F5C" w:rsidRPr="007E1E15">
          <w:rPr>
            <w:rStyle w:val="Hyperlink"/>
            <w:noProof/>
          </w:rPr>
          <w:t>1.3 – Ensure that nature, waste, energy and toxins have been considered</w:t>
        </w:r>
        <w:r w:rsidR="004D2F5C">
          <w:rPr>
            <w:noProof/>
            <w:webHidden/>
          </w:rPr>
          <w:tab/>
        </w:r>
        <w:r w:rsidR="004D2F5C">
          <w:rPr>
            <w:noProof/>
            <w:webHidden/>
          </w:rPr>
          <w:fldChar w:fldCharType="begin"/>
        </w:r>
        <w:r w:rsidR="004D2F5C">
          <w:rPr>
            <w:noProof/>
            <w:webHidden/>
          </w:rPr>
          <w:instrText xml:space="preserve"> PAGEREF _Toc422763711 \h </w:instrText>
        </w:r>
        <w:r w:rsidR="004D2F5C">
          <w:rPr>
            <w:noProof/>
            <w:webHidden/>
          </w:rPr>
        </w:r>
        <w:r w:rsidR="004D2F5C">
          <w:rPr>
            <w:noProof/>
            <w:webHidden/>
          </w:rPr>
          <w:fldChar w:fldCharType="separate"/>
        </w:r>
        <w:r w:rsidR="004D2F5C">
          <w:rPr>
            <w:noProof/>
            <w:webHidden/>
          </w:rPr>
          <w:t>28</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12" w:history="1">
        <w:r w:rsidR="004D2F5C" w:rsidRPr="007E1E15">
          <w:rPr>
            <w:rStyle w:val="Hyperlink"/>
            <w:noProof/>
          </w:rPr>
          <w:t>Exploring nature</w:t>
        </w:r>
        <w:r w:rsidR="004D2F5C">
          <w:rPr>
            <w:noProof/>
            <w:webHidden/>
          </w:rPr>
          <w:tab/>
        </w:r>
        <w:r w:rsidR="004D2F5C">
          <w:rPr>
            <w:noProof/>
            <w:webHidden/>
          </w:rPr>
          <w:fldChar w:fldCharType="begin"/>
        </w:r>
        <w:r w:rsidR="004D2F5C">
          <w:rPr>
            <w:noProof/>
            <w:webHidden/>
          </w:rPr>
          <w:instrText xml:space="preserve"> PAGEREF _Toc422763712 \h </w:instrText>
        </w:r>
        <w:r w:rsidR="004D2F5C">
          <w:rPr>
            <w:noProof/>
            <w:webHidden/>
          </w:rPr>
        </w:r>
        <w:r w:rsidR="004D2F5C">
          <w:rPr>
            <w:noProof/>
            <w:webHidden/>
          </w:rPr>
          <w:fldChar w:fldCharType="separate"/>
        </w:r>
        <w:r w:rsidR="004D2F5C">
          <w:rPr>
            <w:noProof/>
            <w:webHidden/>
          </w:rPr>
          <w:t>28</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13" w:history="1">
        <w:r w:rsidR="004D2F5C" w:rsidRPr="007E1E15">
          <w:rPr>
            <w:rStyle w:val="Hyperlink"/>
            <w:noProof/>
          </w:rPr>
          <w:t>How about energy</w:t>
        </w:r>
        <w:r w:rsidR="004D2F5C">
          <w:rPr>
            <w:noProof/>
            <w:webHidden/>
          </w:rPr>
          <w:tab/>
        </w:r>
        <w:r w:rsidR="004D2F5C">
          <w:rPr>
            <w:noProof/>
            <w:webHidden/>
          </w:rPr>
          <w:fldChar w:fldCharType="begin"/>
        </w:r>
        <w:r w:rsidR="004D2F5C">
          <w:rPr>
            <w:noProof/>
            <w:webHidden/>
          </w:rPr>
          <w:instrText xml:space="preserve"> PAGEREF _Toc422763713 \h </w:instrText>
        </w:r>
        <w:r w:rsidR="004D2F5C">
          <w:rPr>
            <w:noProof/>
            <w:webHidden/>
          </w:rPr>
        </w:r>
        <w:r w:rsidR="004D2F5C">
          <w:rPr>
            <w:noProof/>
            <w:webHidden/>
          </w:rPr>
          <w:fldChar w:fldCharType="separate"/>
        </w:r>
        <w:r w:rsidR="004D2F5C">
          <w:rPr>
            <w:noProof/>
            <w:webHidden/>
          </w:rPr>
          <w:t>28</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14" w:history="1">
        <w:r w:rsidR="004D2F5C" w:rsidRPr="007E1E15">
          <w:rPr>
            <w:rStyle w:val="Hyperlink"/>
            <w:noProof/>
          </w:rPr>
          <w:t>Waste products</w:t>
        </w:r>
        <w:r w:rsidR="004D2F5C">
          <w:rPr>
            <w:noProof/>
            <w:webHidden/>
          </w:rPr>
          <w:tab/>
        </w:r>
        <w:r w:rsidR="004D2F5C">
          <w:rPr>
            <w:noProof/>
            <w:webHidden/>
          </w:rPr>
          <w:fldChar w:fldCharType="begin"/>
        </w:r>
        <w:r w:rsidR="004D2F5C">
          <w:rPr>
            <w:noProof/>
            <w:webHidden/>
          </w:rPr>
          <w:instrText xml:space="preserve"> PAGEREF _Toc422763714 \h </w:instrText>
        </w:r>
        <w:r w:rsidR="004D2F5C">
          <w:rPr>
            <w:noProof/>
            <w:webHidden/>
          </w:rPr>
        </w:r>
        <w:r w:rsidR="004D2F5C">
          <w:rPr>
            <w:noProof/>
            <w:webHidden/>
          </w:rPr>
          <w:fldChar w:fldCharType="separate"/>
        </w:r>
        <w:r w:rsidR="004D2F5C">
          <w:rPr>
            <w:noProof/>
            <w:webHidden/>
          </w:rPr>
          <w:t>28</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15" w:history="1">
        <w:r w:rsidR="004D2F5C" w:rsidRPr="007E1E15">
          <w:rPr>
            <w:rStyle w:val="Hyperlink"/>
            <w:noProof/>
          </w:rPr>
          <w:t>Toxins in the environment</w:t>
        </w:r>
        <w:r w:rsidR="004D2F5C">
          <w:rPr>
            <w:noProof/>
            <w:webHidden/>
          </w:rPr>
          <w:tab/>
        </w:r>
        <w:r w:rsidR="004D2F5C">
          <w:rPr>
            <w:noProof/>
            <w:webHidden/>
          </w:rPr>
          <w:fldChar w:fldCharType="begin"/>
        </w:r>
        <w:r w:rsidR="004D2F5C">
          <w:rPr>
            <w:noProof/>
            <w:webHidden/>
          </w:rPr>
          <w:instrText xml:space="preserve"> PAGEREF _Toc422763715 \h </w:instrText>
        </w:r>
        <w:r w:rsidR="004D2F5C">
          <w:rPr>
            <w:noProof/>
            <w:webHidden/>
          </w:rPr>
        </w:r>
        <w:r w:rsidR="004D2F5C">
          <w:rPr>
            <w:noProof/>
            <w:webHidden/>
          </w:rPr>
          <w:fldChar w:fldCharType="separate"/>
        </w:r>
        <w:r w:rsidR="004D2F5C">
          <w:rPr>
            <w:noProof/>
            <w:webHidden/>
          </w:rPr>
          <w:t>29</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16" w:history="1">
        <w:r w:rsidR="004D2F5C" w:rsidRPr="007E1E15">
          <w:rPr>
            <w:rStyle w:val="Hyperlink"/>
            <w:noProof/>
          </w:rPr>
          <w:t>Activity 1C</w:t>
        </w:r>
        <w:r w:rsidR="004D2F5C">
          <w:rPr>
            <w:noProof/>
            <w:webHidden/>
          </w:rPr>
          <w:tab/>
        </w:r>
        <w:r w:rsidR="004D2F5C">
          <w:rPr>
            <w:noProof/>
            <w:webHidden/>
          </w:rPr>
          <w:fldChar w:fldCharType="begin"/>
        </w:r>
        <w:r w:rsidR="004D2F5C">
          <w:rPr>
            <w:noProof/>
            <w:webHidden/>
          </w:rPr>
          <w:instrText xml:space="preserve"> PAGEREF _Toc422763716 \h </w:instrText>
        </w:r>
        <w:r w:rsidR="004D2F5C">
          <w:rPr>
            <w:noProof/>
            <w:webHidden/>
          </w:rPr>
        </w:r>
        <w:r w:rsidR="004D2F5C">
          <w:rPr>
            <w:noProof/>
            <w:webHidden/>
          </w:rPr>
          <w:fldChar w:fldCharType="separate"/>
        </w:r>
        <w:r w:rsidR="004D2F5C">
          <w:rPr>
            <w:noProof/>
            <w:webHidden/>
          </w:rPr>
          <w:t>31</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17" w:history="1">
        <w:r w:rsidR="004D2F5C" w:rsidRPr="007E1E15">
          <w:rPr>
            <w:rStyle w:val="Hyperlink"/>
            <w:noProof/>
          </w:rPr>
          <w:t>1.4 – Identify areas where change can be instigated to enhance environmental sustainability and increase children’s connection with nature, in consultation with children</w:t>
        </w:r>
        <w:r w:rsidR="004D2F5C">
          <w:rPr>
            <w:noProof/>
            <w:webHidden/>
          </w:rPr>
          <w:tab/>
        </w:r>
        <w:r w:rsidR="004D2F5C">
          <w:rPr>
            <w:noProof/>
            <w:webHidden/>
          </w:rPr>
          <w:fldChar w:fldCharType="begin"/>
        </w:r>
        <w:r w:rsidR="004D2F5C">
          <w:rPr>
            <w:noProof/>
            <w:webHidden/>
          </w:rPr>
          <w:instrText xml:space="preserve"> PAGEREF _Toc422763717 \h </w:instrText>
        </w:r>
        <w:r w:rsidR="004D2F5C">
          <w:rPr>
            <w:noProof/>
            <w:webHidden/>
          </w:rPr>
        </w:r>
        <w:r w:rsidR="004D2F5C">
          <w:rPr>
            <w:noProof/>
            <w:webHidden/>
          </w:rPr>
          <w:fldChar w:fldCharType="separate"/>
        </w:r>
        <w:r w:rsidR="004D2F5C">
          <w:rPr>
            <w:noProof/>
            <w:webHidden/>
          </w:rPr>
          <w:t>32</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18" w:history="1">
        <w:r w:rsidR="004D2F5C" w:rsidRPr="007E1E15">
          <w:rPr>
            <w:rStyle w:val="Hyperlink"/>
            <w:noProof/>
          </w:rPr>
          <w:t>Helping children to connect with nature</w:t>
        </w:r>
        <w:r w:rsidR="004D2F5C">
          <w:rPr>
            <w:noProof/>
            <w:webHidden/>
          </w:rPr>
          <w:tab/>
        </w:r>
        <w:r w:rsidR="004D2F5C">
          <w:rPr>
            <w:noProof/>
            <w:webHidden/>
          </w:rPr>
          <w:fldChar w:fldCharType="begin"/>
        </w:r>
        <w:r w:rsidR="004D2F5C">
          <w:rPr>
            <w:noProof/>
            <w:webHidden/>
          </w:rPr>
          <w:instrText xml:space="preserve"> PAGEREF _Toc422763718 \h </w:instrText>
        </w:r>
        <w:r w:rsidR="004D2F5C">
          <w:rPr>
            <w:noProof/>
            <w:webHidden/>
          </w:rPr>
        </w:r>
        <w:r w:rsidR="004D2F5C">
          <w:rPr>
            <w:noProof/>
            <w:webHidden/>
          </w:rPr>
          <w:fldChar w:fldCharType="separate"/>
        </w:r>
        <w:r w:rsidR="004D2F5C">
          <w:rPr>
            <w:noProof/>
            <w:webHidden/>
          </w:rPr>
          <w:t>32</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19" w:history="1">
        <w:r w:rsidR="004D2F5C" w:rsidRPr="007E1E15">
          <w:rPr>
            <w:rStyle w:val="Hyperlink"/>
            <w:noProof/>
          </w:rPr>
          <w:t>Include the thoughts of the children</w:t>
        </w:r>
        <w:r w:rsidR="004D2F5C">
          <w:rPr>
            <w:noProof/>
            <w:webHidden/>
          </w:rPr>
          <w:tab/>
        </w:r>
        <w:r w:rsidR="004D2F5C">
          <w:rPr>
            <w:noProof/>
            <w:webHidden/>
          </w:rPr>
          <w:fldChar w:fldCharType="begin"/>
        </w:r>
        <w:r w:rsidR="004D2F5C">
          <w:rPr>
            <w:noProof/>
            <w:webHidden/>
          </w:rPr>
          <w:instrText xml:space="preserve"> PAGEREF _Toc422763719 \h </w:instrText>
        </w:r>
        <w:r w:rsidR="004D2F5C">
          <w:rPr>
            <w:noProof/>
            <w:webHidden/>
          </w:rPr>
        </w:r>
        <w:r w:rsidR="004D2F5C">
          <w:rPr>
            <w:noProof/>
            <w:webHidden/>
          </w:rPr>
          <w:fldChar w:fldCharType="separate"/>
        </w:r>
        <w:r w:rsidR="004D2F5C">
          <w:rPr>
            <w:noProof/>
            <w:webHidden/>
          </w:rPr>
          <w:t>32</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20" w:history="1">
        <w:r w:rsidR="004D2F5C" w:rsidRPr="007E1E15">
          <w:rPr>
            <w:rStyle w:val="Hyperlink"/>
            <w:noProof/>
          </w:rPr>
          <w:t>Activity 1D</w:t>
        </w:r>
        <w:r w:rsidR="004D2F5C">
          <w:rPr>
            <w:noProof/>
            <w:webHidden/>
          </w:rPr>
          <w:tab/>
        </w:r>
        <w:r w:rsidR="004D2F5C">
          <w:rPr>
            <w:noProof/>
            <w:webHidden/>
          </w:rPr>
          <w:fldChar w:fldCharType="begin"/>
        </w:r>
        <w:r w:rsidR="004D2F5C">
          <w:rPr>
            <w:noProof/>
            <w:webHidden/>
          </w:rPr>
          <w:instrText xml:space="preserve"> PAGEREF _Toc422763720 \h </w:instrText>
        </w:r>
        <w:r w:rsidR="004D2F5C">
          <w:rPr>
            <w:noProof/>
            <w:webHidden/>
          </w:rPr>
        </w:r>
        <w:r w:rsidR="004D2F5C">
          <w:rPr>
            <w:noProof/>
            <w:webHidden/>
          </w:rPr>
          <w:fldChar w:fldCharType="separate"/>
        </w:r>
        <w:r w:rsidR="004D2F5C">
          <w:rPr>
            <w:noProof/>
            <w:webHidden/>
          </w:rPr>
          <w:t>34</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21" w:history="1">
        <w:r w:rsidR="004D2F5C" w:rsidRPr="007E1E15">
          <w:rPr>
            <w:rStyle w:val="Hyperlink"/>
            <w:noProof/>
          </w:rPr>
          <w:t>1.5 – Develop strategies to address these areas of change in consultation with children</w:t>
        </w:r>
        <w:r w:rsidR="004D2F5C">
          <w:rPr>
            <w:noProof/>
            <w:webHidden/>
          </w:rPr>
          <w:tab/>
        </w:r>
        <w:r w:rsidR="004D2F5C">
          <w:rPr>
            <w:noProof/>
            <w:webHidden/>
          </w:rPr>
          <w:fldChar w:fldCharType="begin"/>
        </w:r>
        <w:r w:rsidR="004D2F5C">
          <w:rPr>
            <w:noProof/>
            <w:webHidden/>
          </w:rPr>
          <w:instrText xml:space="preserve"> PAGEREF _Toc422763721 \h </w:instrText>
        </w:r>
        <w:r w:rsidR="004D2F5C">
          <w:rPr>
            <w:noProof/>
            <w:webHidden/>
          </w:rPr>
        </w:r>
        <w:r w:rsidR="004D2F5C">
          <w:rPr>
            <w:noProof/>
            <w:webHidden/>
          </w:rPr>
          <w:fldChar w:fldCharType="separate"/>
        </w:r>
        <w:r w:rsidR="004D2F5C">
          <w:rPr>
            <w:noProof/>
            <w:webHidden/>
          </w:rPr>
          <w:t>35</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22" w:history="1">
        <w:r w:rsidR="004D2F5C" w:rsidRPr="007E1E15">
          <w:rPr>
            <w:rStyle w:val="Hyperlink"/>
            <w:noProof/>
          </w:rPr>
          <w:t>1.6 – Implement strategies and evaluate outcomes</w:t>
        </w:r>
        <w:r w:rsidR="004D2F5C">
          <w:rPr>
            <w:noProof/>
            <w:webHidden/>
          </w:rPr>
          <w:tab/>
        </w:r>
        <w:r w:rsidR="004D2F5C">
          <w:rPr>
            <w:noProof/>
            <w:webHidden/>
          </w:rPr>
          <w:fldChar w:fldCharType="begin"/>
        </w:r>
        <w:r w:rsidR="004D2F5C">
          <w:rPr>
            <w:noProof/>
            <w:webHidden/>
          </w:rPr>
          <w:instrText xml:space="preserve"> PAGEREF _Toc422763722 \h </w:instrText>
        </w:r>
        <w:r w:rsidR="004D2F5C">
          <w:rPr>
            <w:noProof/>
            <w:webHidden/>
          </w:rPr>
        </w:r>
        <w:r w:rsidR="004D2F5C">
          <w:rPr>
            <w:noProof/>
            <w:webHidden/>
          </w:rPr>
          <w:fldChar w:fldCharType="separate"/>
        </w:r>
        <w:r w:rsidR="004D2F5C">
          <w:rPr>
            <w:noProof/>
            <w:webHidden/>
          </w:rPr>
          <w:t>35</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23" w:history="1">
        <w:r w:rsidR="004D2F5C" w:rsidRPr="007E1E15">
          <w:rPr>
            <w:rStyle w:val="Hyperlink"/>
            <w:noProof/>
          </w:rPr>
          <w:t>Develop strategies with the children</w:t>
        </w:r>
        <w:r w:rsidR="004D2F5C">
          <w:rPr>
            <w:noProof/>
            <w:webHidden/>
          </w:rPr>
          <w:tab/>
        </w:r>
        <w:r w:rsidR="004D2F5C">
          <w:rPr>
            <w:noProof/>
            <w:webHidden/>
          </w:rPr>
          <w:fldChar w:fldCharType="begin"/>
        </w:r>
        <w:r w:rsidR="004D2F5C">
          <w:rPr>
            <w:noProof/>
            <w:webHidden/>
          </w:rPr>
          <w:instrText xml:space="preserve"> PAGEREF _Toc422763723 \h </w:instrText>
        </w:r>
        <w:r w:rsidR="004D2F5C">
          <w:rPr>
            <w:noProof/>
            <w:webHidden/>
          </w:rPr>
        </w:r>
        <w:r w:rsidR="004D2F5C">
          <w:rPr>
            <w:noProof/>
            <w:webHidden/>
          </w:rPr>
          <w:fldChar w:fldCharType="separate"/>
        </w:r>
        <w:r w:rsidR="004D2F5C">
          <w:rPr>
            <w:noProof/>
            <w:webHidden/>
          </w:rPr>
          <w:t>35</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24" w:history="1">
        <w:r w:rsidR="004D2F5C" w:rsidRPr="007E1E15">
          <w:rPr>
            <w:rStyle w:val="Hyperlink"/>
            <w:noProof/>
          </w:rPr>
          <w:t>Use your strategies</w:t>
        </w:r>
        <w:r w:rsidR="004D2F5C">
          <w:rPr>
            <w:noProof/>
            <w:webHidden/>
          </w:rPr>
          <w:tab/>
        </w:r>
        <w:r w:rsidR="004D2F5C">
          <w:rPr>
            <w:noProof/>
            <w:webHidden/>
          </w:rPr>
          <w:fldChar w:fldCharType="begin"/>
        </w:r>
        <w:r w:rsidR="004D2F5C">
          <w:rPr>
            <w:noProof/>
            <w:webHidden/>
          </w:rPr>
          <w:instrText xml:space="preserve"> PAGEREF _Toc422763724 \h </w:instrText>
        </w:r>
        <w:r w:rsidR="004D2F5C">
          <w:rPr>
            <w:noProof/>
            <w:webHidden/>
          </w:rPr>
        </w:r>
        <w:r w:rsidR="004D2F5C">
          <w:rPr>
            <w:noProof/>
            <w:webHidden/>
          </w:rPr>
          <w:fldChar w:fldCharType="separate"/>
        </w:r>
        <w:r w:rsidR="004D2F5C">
          <w:rPr>
            <w:noProof/>
            <w:webHidden/>
          </w:rPr>
          <w:t>36</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25" w:history="1">
        <w:r w:rsidR="004D2F5C" w:rsidRPr="007E1E15">
          <w:rPr>
            <w:rStyle w:val="Hyperlink"/>
            <w:noProof/>
          </w:rPr>
          <w:t>Evaluate the success of the strategies</w:t>
        </w:r>
        <w:r w:rsidR="004D2F5C">
          <w:rPr>
            <w:noProof/>
            <w:webHidden/>
          </w:rPr>
          <w:tab/>
        </w:r>
        <w:r w:rsidR="004D2F5C">
          <w:rPr>
            <w:noProof/>
            <w:webHidden/>
          </w:rPr>
          <w:fldChar w:fldCharType="begin"/>
        </w:r>
        <w:r w:rsidR="004D2F5C">
          <w:rPr>
            <w:noProof/>
            <w:webHidden/>
          </w:rPr>
          <w:instrText xml:space="preserve"> PAGEREF _Toc422763725 \h </w:instrText>
        </w:r>
        <w:r w:rsidR="004D2F5C">
          <w:rPr>
            <w:noProof/>
            <w:webHidden/>
          </w:rPr>
        </w:r>
        <w:r w:rsidR="004D2F5C">
          <w:rPr>
            <w:noProof/>
            <w:webHidden/>
          </w:rPr>
          <w:fldChar w:fldCharType="separate"/>
        </w:r>
        <w:r w:rsidR="004D2F5C">
          <w:rPr>
            <w:noProof/>
            <w:webHidden/>
          </w:rPr>
          <w:t>36</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26" w:history="1">
        <w:r w:rsidR="004D2F5C" w:rsidRPr="007E1E15">
          <w:rPr>
            <w:rStyle w:val="Hyperlink"/>
            <w:noProof/>
          </w:rPr>
          <w:t>Activity 1E</w:t>
        </w:r>
        <w:r w:rsidR="004D2F5C">
          <w:rPr>
            <w:noProof/>
            <w:webHidden/>
          </w:rPr>
          <w:tab/>
        </w:r>
        <w:r w:rsidR="004D2F5C">
          <w:rPr>
            <w:noProof/>
            <w:webHidden/>
          </w:rPr>
          <w:fldChar w:fldCharType="begin"/>
        </w:r>
        <w:r w:rsidR="004D2F5C">
          <w:rPr>
            <w:noProof/>
            <w:webHidden/>
          </w:rPr>
          <w:instrText xml:space="preserve"> PAGEREF _Toc422763726 \h </w:instrText>
        </w:r>
        <w:r w:rsidR="004D2F5C">
          <w:rPr>
            <w:noProof/>
            <w:webHidden/>
          </w:rPr>
        </w:r>
        <w:r w:rsidR="004D2F5C">
          <w:rPr>
            <w:noProof/>
            <w:webHidden/>
          </w:rPr>
          <w:fldChar w:fldCharType="separate"/>
        </w:r>
        <w:r w:rsidR="004D2F5C">
          <w:rPr>
            <w:noProof/>
            <w:webHidden/>
          </w:rPr>
          <w:t>37</w:t>
        </w:r>
        <w:r w:rsidR="004D2F5C">
          <w:rPr>
            <w:noProof/>
            <w:webHidden/>
          </w:rPr>
          <w:fldChar w:fldCharType="end"/>
        </w:r>
      </w:hyperlink>
    </w:p>
    <w:p w:rsidR="004D2F5C" w:rsidRDefault="00442816">
      <w:pPr>
        <w:pStyle w:val="TOC1"/>
        <w:tabs>
          <w:tab w:val="right" w:leader="dot" w:pos="9322"/>
        </w:tabs>
        <w:rPr>
          <w:rFonts w:asciiTheme="minorHAnsi" w:eastAsiaTheme="minorEastAsia" w:hAnsiTheme="minorHAnsi" w:cstheme="minorBidi"/>
          <w:b w:val="0"/>
          <w:noProof/>
          <w:lang w:val="en-GB" w:eastAsia="en-GB"/>
        </w:rPr>
      </w:pPr>
      <w:hyperlink w:anchor="_Toc422763727" w:history="1">
        <w:r w:rsidR="004D2F5C" w:rsidRPr="007E1E15">
          <w:rPr>
            <w:rStyle w:val="Hyperlink"/>
            <w:noProof/>
          </w:rPr>
          <w:t>2. Support children to develop an understanding and respect for the natural environment</w:t>
        </w:r>
        <w:r w:rsidR="004D2F5C">
          <w:rPr>
            <w:noProof/>
            <w:webHidden/>
          </w:rPr>
          <w:tab/>
        </w:r>
        <w:r w:rsidR="004D2F5C">
          <w:rPr>
            <w:noProof/>
            <w:webHidden/>
          </w:rPr>
          <w:fldChar w:fldCharType="begin"/>
        </w:r>
        <w:r w:rsidR="004D2F5C">
          <w:rPr>
            <w:noProof/>
            <w:webHidden/>
          </w:rPr>
          <w:instrText xml:space="preserve"> PAGEREF _Toc422763727 \h </w:instrText>
        </w:r>
        <w:r w:rsidR="004D2F5C">
          <w:rPr>
            <w:noProof/>
            <w:webHidden/>
          </w:rPr>
        </w:r>
        <w:r w:rsidR="004D2F5C">
          <w:rPr>
            <w:noProof/>
            <w:webHidden/>
          </w:rPr>
          <w:fldChar w:fldCharType="separate"/>
        </w:r>
        <w:r w:rsidR="004D2F5C">
          <w:rPr>
            <w:noProof/>
            <w:webHidden/>
          </w:rPr>
          <w:t>38</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28" w:history="1">
        <w:r w:rsidR="004D2F5C" w:rsidRPr="007E1E15">
          <w:rPr>
            <w:rStyle w:val="Hyperlink"/>
            <w:noProof/>
          </w:rPr>
          <w:t>2.1 – Provide children with a wide range of natural and recycled materials in their indoor and outdoor environments</w:t>
        </w:r>
        <w:r w:rsidR="004D2F5C">
          <w:rPr>
            <w:noProof/>
            <w:webHidden/>
          </w:rPr>
          <w:tab/>
        </w:r>
        <w:r w:rsidR="004D2F5C">
          <w:rPr>
            <w:noProof/>
            <w:webHidden/>
          </w:rPr>
          <w:fldChar w:fldCharType="begin"/>
        </w:r>
        <w:r w:rsidR="004D2F5C">
          <w:rPr>
            <w:noProof/>
            <w:webHidden/>
          </w:rPr>
          <w:instrText xml:space="preserve"> PAGEREF _Toc422763728 \h </w:instrText>
        </w:r>
        <w:r w:rsidR="004D2F5C">
          <w:rPr>
            <w:noProof/>
            <w:webHidden/>
          </w:rPr>
        </w:r>
        <w:r w:rsidR="004D2F5C">
          <w:rPr>
            <w:noProof/>
            <w:webHidden/>
          </w:rPr>
          <w:fldChar w:fldCharType="separate"/>
        </w:r>
        <w:r w:rsidR="004D2F5C">
          <w:rPr>
            <w:noProof/>
            <w:webHidden/>
          </w:rPr>
          <w:t>39</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29" w:history="1">
        <w:r w:rsidR="004D2F5C" w:rsidRPr="007E1E15">
          <w:rPr>
            <w:rStyle w:val="Hyperlink"/>
            <w:noProof/>
          </w:rPr>
          <w:t>Use natural materials for the service’s needs</w:t>
        </w:r>
        <w:r w:rsidR="004D2F5C">
          <w:rPr>
            <w:noProof/>
            <w:webHidden/>
          </w:rPr>
          <w:tab/>
        </w:r>
        <w:r w:rsidR="004D2F5C">
          <w:rPr>
            <w:noProof/>
            <w:webHidden/>
          </w:rPr>
          <w:fldChar w:fldCharType="begin"/>
        </w:r>
        <w:r w:rsidR="004D2F5C">
          <w:rPr>
            <w:noProof/>
            <w:webHidden/>
          </w:rPr>
          <w:instrText xml:space="preserve"> PAGEREF _Toc422763729 \h </w:instrText>
        </w:r>
        <w:r w:rsidR="004D2F5C">
          <w:rPr>
            <w:noProof/>
            <w:webHidden/>
          </w:rPr>
        </w:r>
        <w:r w:rsidR="004D2F5C">
          <w:rPr>
            <w:noProof/>
            <w:webHidden/>
          </w:rPr>
          <w:fldChar w:fldCharType="separate"/>
        </w:r>
        <w:r w:rsidR="004D2F5C">
          <w:rPr>
            <w:noProof/>
            <w:webHidden/>
          </w:rPr>
          <w:t>39</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30" w:history="1">
        <w:r w:rsidR="004D2F5C" w:rsidRPr="007E1E15">
          <w:rPr>
            <w:rStyle w:val="Hyperlink"/>
            <w:noProof/>
          </w:rPr>
          <w:t>Use recycled items for sustainability</w:t>
        </w:r>
        <w:r w:rsidR="004D2F5C">
          <w:rPr>
            <w:noProof/>
            <w:webHidden/>
          </w:rPr>
          <w:tab/>
        </w:r>
        <w:r w:rsidR="004D2F5C">
          <w:rPr>
            <w:noProof/>
            <w:webHidden/>
          </w:rPr>
          <w:fldChar w:fldCharType="begin"/>
        </w:r>
        <w:r w:rsidR="004D2F5C">
          <w:rPr>
            <w:noProof/>
            <w:webHidden/>
          </w:rPr>
          <w:instrText xml:space="preserve"> PAGEREF _Toc422763730 \h </w:instrText>
        </w:r>
        <w:r w:rsidR="004D2F5C">
          <w:rPr>
            <w:noProof/>
            <w:webHidden/>
          </w:rPr>
        </w:r>
        <w:r w:rsidR="004D2F5C">
          <w:rPr>
            <w:noProof/>
            <w:webHidden/>
          </w:rPr>
          <w:fldChar w:fldCharType="separate"/>
        </w:r>
        <w:r w:rsidR="004D2F5C">
          <w:rPr>
            <w:noProof/>
            <w:webHidden/>
          </w:rPr>
          <w:t>39</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31" w:history="1">
        <w:r w:rsidR="004D2F5C" w:rsidRPr="007E1E15">
          <w:rPr>
            <w:rStyle w:val="Hyperlink"/>
            <w:noProof/>
          </w:rPr>
          <w:t>Activity 2A</w:t>
        </w:r>
        <w:r w:rsidR="004D2F5C">
          <w:rPr>
            <w:noProof/>
            <w:webHidden/>
          </w:rPr>
          <w:tab/>
        </w:r>
        <w:r w:rsidR="004D2F5C">
          <w:rPr>
            <w:noProof/>
            <w:webHidden/>
          </w:rPr>
          <w:fldChar w:fldCharType="begin"/>
        </w:r>
        <w:r w:rsidR="004D2F5C">
          <w:rPr>
            <w:noProof/>
            <w:webHidden/>
          </w:rPr>
          <w:instrText xml:space="preserve"> PAGEREF _Toc422763731 \h </w:instrText>
        </w:r>
        <w:r w:rsidR="004D2F5C">
          <w:rPr>
            <w:noProof/>
            <w:webHidden/>
          </w:rPr>
        </w:r>
        <w:r w:rsidR="004D2F5C">
          <w:rPr>
            <w:noProof/>
            <w:webHidden/>
          </w:rPr>
          <w:fldChar w:fldCharType="separate"/>
        </w:r>
        <w:r w:rsidR="004D2F5C">
          <w:rPr>
            <w:noProof/>
            <w:webHidden/>
          </w:rPr>
          <w:t>41</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32" w:history="1">
        <w:r w:rsidR="004D2F5C" w:rsidRPr="007E1E15">
          <w:rPr>
            <w:rStyle w:val="Hyperlink"/>
            <w:noProof/>
          </w:rPr>
          <w:t>2.2 – Create opportunities to discuss with children the natural environment and the interdependence between people, plants, animals and the land</w:t>
        </w:r>
        <w:r w:rsidR="004D2F5C">
          <w:rPr>
            <w:noProof/>
            <w:webHidden/>
          </w:rPr>
          <w:tab/>
        </w:r>
        <w:r w:rsidR="004D2F5C">
          <w:rPr>
            <w:noProof/>
            <w:webHidden/>
          </w:rPr>
          <w:fldChar w:fldCharType="begin"/>
        </w:r>
        <w:r w:rsidR="004D2F5C">
          <w:rPr>
            <w:noProof/>
            <w:webHidden/>
          </w:rPr>
          <w:instrText xml:space="preserve"> PAGEREF _Toc422763732 \h </w:instrText>
        </w:r>
        <w:r w:rsidR="004D2F5C">
          <w:rPr>
            <w:noProof/>
            <w:webHidden/>
          </w:rPr>
        </w:r>
        <w:r w:rsidR="004D2F5C">
          <w:rPr>
            <w:noProof/>
            <w:webHidden/>
          </w:rPr>
          <w:fldChar w:fldCharType="separate"/>
        </w:r>
        <w:r w:rsidR="004D2F5C">
          <w:rPr>
            <w:noProof/>
            <w:webHidden/>
          </w:rPr>
          <w:t>42</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33" w:history="1">
        <w:r w:rsidR="004D2F5C" w:rsidRPr="007E1E15">
          <w:rPr>
            <w:rStyle w:val="Hyperlink"/>
            <w:noProof/>
          </w:rPr>
          <w:t>Talk about geography and the environment</w:t>
        </w:r>
        <w:r w:rsidR="004D2F5C">
          <w:rPr>
            <w:noProof/>
            <w:webHidden/>
          </w:rPr>
          <w:tab/>
        </w:r>
        <w:r w:rsidR="004D2F5C">
          <w:rPr>
            <w:noProof/>
            <w:webHidden/>
          </w:rPr>
          <w:fldChar w:fldCharType="begin"/>
        </w:r>
        <w:r w:rsidR="004D2F5C">
          <w:rPr>
            <w:noProof/>
            <w:webHidden/>
          </w:rPr>
          <w:instrText xml:space="preserve"> PAGEREF _Toc422763733 \h </w:instrText>
        </w:r>
        <w:r w:rsidR="004D2F5C">
          <w:rPr>
            <w:noProof/>
            <w:webHidden/>
          </w:rPr>
        </w:r>
        <w:r w:rsidR="004D2F5C">
          <w:rPr>
            <w:noProof/>
            <w:webHidden/>
          </w:rPr>
          <w:fldChar w:fldCharType="separate"/>
        </w:r>
        <w:r w:rsidR="004D2F5C">
          <w:rPr>
            <w:noProof/>
            <w:webHidden/>
          </w:rPr>
          <w:t>42</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34" w:history="1">
        <w:r w:rsidR="004D2F5C" w:rsidRPr="007E1E15">
          <w:rPr>
            <w:rStyle w:val="Hyperlink"/>
            <w:noProof/>
          </w:rPr>
          <w:t>Living with and off the land</w:t>
        </w:r>
        <w:r w:rsidR="004D2F5C">
          <w:rPr>
            <w:noProof/>
            <w:webHidden/>
          </w:rPr>
          <w:tab/>
        </w:r>
        <w:r w:rsidR="004D2F5C">
          <w:rPr>
            <w:noProof/>
            <w:webHidden/>
          </w:rPr>
          <w:fldChar w:fldCharType="begin"/>
        </w:r>
        <w:r w:rsidR="004D2F5C">
          <w:rPr>
            <w:noProof/>
            <w:webHidden/>
          </w:rPr>
          <w:instrText xml:space="preserve"> PAGEREF _Toc422763734 \h </w:instrText>
        </w:r>
        <w:r w:rsidR="004D2F5C">
          <w:rPr>
            <w:noProof/>
            <w:webHidden/>
          </w:rPr>
        </w:r>
        <w:r w:rsidR="004D2F5C">
          <w:rPr>
            <w:noProof/>
            <w:webHidden/>
          </w:rPr>
          <w:fldChar w:fldCharType="separate"/>
        </w:r>
        <w:r w:rsidR="004D2F5C">
          <w:rPr>
            <w:noProof/>
            <w:webHidden/>
          </w:rPr>
          <w:t>43</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35" w:history="1">
        <w:r w:rsidR="004D2F5C" w:rsidRPr="007E1E15">
          <w:rPr>
            <w:rStyle w:val="Hyperlink"/>
            <w:noProof/>
          </w:rPr>
          <w:t>Give back to the land</w:t>
        </w:r>
        <w:r w:rsidR="004D2F5C">
          <w:rPr>
            <w:noProof/>
            <w:webHidden/>
          </w:rPr>
          <w:tab/>
        </w:r>
        <w:r w:rsidR="004D2F5C">
          <w:rPr>
            <w:noProof/>
            <w:webHidden/>
          </w:rPr>
          <w:fldChar w:fldCharType="begin"/>
        </w:r>
        <w:r w:rsidR="004D2F5C">
          <w:rPr>
            <w:noProof/>
            <w:webHidden/>
          </w:rPr>
          <w:instrText xml:space="preserve"> PAGEREF _Toc422763735 \h </w:instrText>
        </w:r>
        <w:r w:rsidR="004D2F5C">
          <w:rPr>
            <w:noProof/>
            <w:webHidden/>
          </w:rPr>
        </w:r>
        <w:r w:rsidR="004D2F5C">
          <w:rPr>
            <w:noProof/>
            <w:webHidden/>
          </w:rPr>
          <w:fldChar w:fldCharType="separate"/>
        </w:r>
        <w:r w:rsidR="004D2F5C">
          <w:rPr>
            <w:noProof/>
            <w:webHidden/>
          </w:rPr>
          <w:t>43</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36" w:history="1">
        <w:r w:rsidR="004D2F5C" w:rsidRPr="007E1E15">
          <w:rPr>
            <w:rStyle w:val="Hyperlink"/>
            <w:noProof/>
          </w:rPr>
          <w:t>Activity 2B</w:t>
        </w:r>
        <w:r w:rsidR="004D2F5C">
          <w:rPr>
            <w:noProof/>
            <w:webHidden/>
          </w:rPr>
          <w:tab/>
        </w:r>
        <w:r w:rsidR="004D2F5C">
          <w:rPr>
            <w:noProof/>
            <w:webHidden/>
          </w:rPr>
          <w:fldChar w:fldCharType="begin"/>
        </w:r>
        <w:r w:rsidR="004D2F5C">
          <w:rPr>
            <w:noProof/>
            <w:webHidden/>
          </w:rPr>
          <w:instrText xml:space="preserve"> PAGEREF _Toc422763736 \h </w:instrText>
        </w:r>
        <w:r w:rsidR="004D2F5C">
          <w:rPr>
            <w:noProof/>
            <w:webHidden/>
          </w:rPr>
        </w:r>
        <w:r w:rsidR="004D2F5C">
          <w:rPr>
            <w:noProof/>
            <w:webHidden/>
          </w:rPr>
          <w:fldChar w:fldCharType="separate"/>
        </w:r>
        <w:r w:rsidR="004D2F5C">
          <w:rPr>
            <w:noProof/>
            <w:webHidden/>
          </w:rPr>
          <w:t>44</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37" w:history="1">
        <w:r w:rsidR="004D2F5C" w:rsidRPr="007E1E15">
          <w:rPr>
            <w:rStyle w:val="Hyperlink"/>
            <w:noProof/>
          </w:rPr>
          <w:t>2.3 – Role-model respect, care and appreciation for the natural and constructed environments</w:t>
        </w:r>
        <w:r w:rsidR="004D2F5C">
          <w:rPr>
            <w:noProof/>
            <w:webHidden/>
          </w:rPr>
          <w:tab/>
        </w:r>
        <w:r w:rsidR="004D2F5C">
          <w:rPr>
            <w:noProof/>
            <w:webHidden/>
          </w:rPr>
          <w:fldChar w:fldCharType="begin"/>
        </w:r>
        <w:r w:rsidR="004D2F5C">
          <w:rPr>
            <w:noProof/>
            <w:webHidden/>
          </w:rPr>
          <w:instrText xml:space="preserve"> PAGEREF _Toc422763737 \h </w:instrText>
        </w:r>
        <w:r w:rsidR="004D2F5C">
          <w:rPr>
            <w:noProof/>
            <w:webHidden/>
          </w:rPr>
        </w:r>
        <w:r w:rsidR="004D2F5C">
          <w:rPr>
            <w:noProof/>
            <w:webHidden/>
          </w:rPr>
          <w:fldChar w:fldCharType="separate"/>
        </w:r>
        <w:r w:rsidR="004D2F5C">
          <w:rPr>
            <w:noProof/>
            <w:webHidden/>
          </w:rPr>
          <w:t>45</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38" w:history="1">
        <w:r w:rsidR="004D2F5C" w:rsidRPr="007E1E15">
          <w:rPr>
            <w:rStyle w:val="Hyperlink"/>
            <w:noProof/>
          </w:rPr>
          <w:t>2.4 – Share information and provide children with access to resources about the environment and the impact of human activities on environments</w:t>
        </w:r>
        <w:r w:rsidR="004D2F5C">
          <w:rPr>
            <w:noProof/>
            <w:webHidden/>
          </w:rPr>
          <w:tab/>
        </w:r>
        <w:r w:rsidR="004D2F5C">
          <w:rPr>
            <w:noProof/>
            <w:webHidden/>
          </w:rPr>
          <w:fldChar w:fldCharType="begin"/>
        </w:r>
        <w:r w:rsidR="004D2F5C">
          <w:rPr>
            <w:noProof/>
            <w:webHidden/>
          </w:rPr>
          <w:instrText xml:space="preserve"> PAGEREF _Toc422763738 \h </w:instrText>
        </w:r>
        <w:r w:rsidR="004D2F5C">
          <w:rPr>
            <w:noProof/>
            <w:webHidden/>
          </w:rPr>
        </w:r>
        <w:r w:rsidR="004D2F5C">
          <w:rPr>
            <w:noProof/>
            <w:webHidden/>
          </w:rPr>
          <w:fldChar w:fldCharType="separate"/>
        </w:r>
        <w:r w:rsidR="004D2F5C">
          <w:rPr>
            <w:noProof/>
            <w:webHidden/>
          </w:rPr>
          <w:t>45</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39" w:history="1">
        <w:r w:rsidR="004D2F5C" w:rsidRPr="007E1E15">
          <w:rPr>
            <w:rStyle w:val="Hyperlink"/>
            <w:noProof/>
          </w:rPr>
          <w:t>Be a good role model for others</w:t>
        </w:r>
        <w:r w:rsidR="004D2F5C">
          <w:rPr>
            <w:noProof/>
            <w:webHidden/>
          </w:rPr>
          <w:tab/>
        </w:r>
        <w:r w:rsidR="004D2F5C">
          <w:rPr>
            <w:noProof/>
            <w:webHidden/>
          </w:rPr>
          <w:fldChar w:fldCharType="begin"/>
        </w:r>
        <w:r w:rsidR="004D2F5C">
          <w:rPr>
            <w:noProof/>
            <w:webHidden/>
          </w:rPr>
          <w:instrText xml:space="preserve"> PAGEREF _Toc422763739 \h </w:instrText>
        </w:r>
        <w:r w:rsidR="004D2F5C">
          <w:rPr>
            <w:noProof/>
            <w:webHidden/>
          </w:rPr>
        </w:r>
        <w:r w:rsidR="004D2F5C">
          <w:rPr>
            <w:noProof/>
            <w:webHidden/>
          </w:rPr>
          <w:fldChar w:fldCharType="separate"/>
        </w:r>
        <w:r w:rsidR="004D2F5C">
          <w:rPr>
            <w:noProof/>
            <w:webHidden/>
          </w:rPr>
          <w:t>45</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40" w:history="1">
        <w:r w:rsidR="004D2F5C" w:rsidRPr="007E1E15">
          <w:rPr>
            <w:rStyle w:val="Hyperlink"/>
            <w:noProof/>
          </w:rPr>
          <w:t>Our impact upon the environment</w:t>
        </w:r>
        <w:r w:rsidR="004D2F5C">
          <w:rPr>
            <w:noProof/>
            <w:webHidden/>
          </w:rPr>
          <w:tab/>
        </w:r>
        <w:r w:rsidR="004D2F5C">
          <w:rPr>
            <w:noProof/>
            <w:webHidden/>
          </w:rPr>
          <w:fldChar w:fldCharType="begin"/>
        </w:r>
        <w:r w:rsidR="004D2F5C">
          <w:rPr>
            <w:noProof/>
            <w:webHidden/>
          </w:rPr>
          <w:instrText xml:space="preserve"> PAGEREF _Toc422763740 \h </w:instrText>
        </w:r>
        <w:r w:rsidR="004D2F5C">
          <w:rPr>
            <w:noProof/>
            <w:webHidden/>
          </w:rPr>
        </w:r>
        <w:r w:rsidR="004D2F5C">
          <w:rPr>
            <w:noProof/>
            <w:webHidden/>
          </w:rPr>
          <w:fldChar w:fldCharType="separate"/>
        </w:r>
        <w:r w:rsidR="004D2F5C">
          <w:rPr>
            <w:noProof/>
            <w:webHidden/>
          </w:rPr>
          <w:t>45</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41" w:history="1">
        <w:r w:rsidR="004D2F5C" w:rsidRPr="007E1E15">
          <w:rPr>
            <w:rStyle w:val="Hyperlink"/>
            <w:noProof/>
          </w:rPr>
          <w:t>Activity 2C</w:t>
        </w:r>
        <w:r w:rsidR="004D2F5C">
          <w:rPr>
            <w:noProof/>
            <w:webHidden/>
          </w:rPr>
          <w:tab/>
        </w:r>
        <w:r w:rsidR="004D2F5C">
          <w:rPr>
            <w:noProof/>
            <w:webHidden/>
          </w:rPr>
          <w:fldChar w:fldCharType="begin"/>
        </w:r>
        <w:r w:rsidR="004D2F5C">
          <w:rPr>
            <w:noProof/>
            <w:webHidden/>
          </w:rPr>
          <w:instrText xml:space="preserve"> PAGEREF _Toc422763741 \h </w:instrText>
        </w:r>
        <w:r w:rsidR="004D2F5C">
          <w:rPr>
            <w:noProof/>
            <w:webHidden/>
          </w:rPr>
        </w:r>
        <w:r w:rsidR="004D2F5C">
          <w:rPr>
            <w:noProof/>
            <w:webHidden/>
          </w:rPr>
          <w:fldChar w:fldCharType="separate"/>
        </w:r>
        <w:r w:rsidR="004D2F5C">
          <w:rPr>
            <w:noProof/>
            <w:webHidden/>
          </w:rPr>
          <w:t>47</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42" w:history="1">
        <w:r w:rsidR="004D2F5C" w:rsidRPr="007E1E15">
          <w:rPr>
            <w:rStyle w:val="Hyperlink"/>
            <w:noProof/>
          </w:rPr>
          <w:t>2.5 – Create spaces that promote the development of life skills, such as growing and preparing food, waste reduction and recycling</w:t>
        </w:r>
        <w:r w:rsidR="004D2F5C">
          <w:rPr>
            <w:noProof/>
            <w:webHidden/>
          </w:rPr>
          <w:tab/>
        </w:r>
        <w:r w:rsidR="004D2F5C">
          <w:rPr>
            <w:noProof/>
            <w:webHidden/>
          </w:rPr>
          <w:fldChar w:fldCharType="begin"/>
        </w:r>
        <w:r w:rsidR="004D2F5C">
          <w:rPr>
            <w:noProof/>
            <w:webHidden/>
          </w:rPr>
          <w:instrText xml:space="preserve"> PAGEREF _Toc422763742 \h </w:instrText>
        </w:r>
        <w:r w:rsidR="004D2F5C">
          <w:rPr>
            <w:noProof/>
            <w:webHidden/>
          </w:rPr>
        </w:r>
        <w:r w:rsidR="004D2F5C">
          <w:rPr>
            <w:noProof/>
            <w:webHidden/>
          </w:rPr>
          <w:fldChar w:fldCharType="separate"/>
        </w:r>
        <w:r w:rsidR="004D2F5C">
          <w:rPr>
            <w:noProof/>
            <w:webHidden/>
          </w:rPr>
          <w:t>48</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43" w:history="1">
        <w:r w:rsidR="004D2F5C" w:rsidRPr="007E1E15">
          <w:rPr>
            <w:rStyle w:val="Hyperlink"/>
            <w:noProof/>
          </w:rPr>
          <w:t>Cultivation</w:t>
        </w:r>
        <w:r w:rsidR="004D2F5C">
          <w:rPr>
            <w:noProof/>
            <w:webHidden/>
          </w:rPr>
          <w:tab/>
        </w:r>
        <w:r w:rsidR="004D2F5C">
          <w:rPr>
            <w:noProof/>
            <w:webHidden/>
          </w:rPr>
          <w:fldChar w:fldCharType="begin"/>
        </w:r>
        <w:r w:rsidR="004D2F5C">
          <w:rPr>
            <w:noProof/>
            <w:webHidden/>
          </w:rPr>
          <w:instrText xml:space="preserve"> PAGEREF _Toc422763743 \h </w:instrText>
        </w:r>
        <w:r w:rsidR="004D2F5C">
          <w:rPr>
            <w:noProof/>
            <w:webHidden/>
          </w:rPr>
        </w:r>
        <w:r w:rsidR="004D2F5C">
          <w:rPr>
            <w:noProof/>
            <w:webHidden/>
          </w:rPr>
          <w:fldChar w:fldCharType="separate"/>
        </w:r>
        <w:r w:rsidR="004D2F5C">
          <w:rPr>
            <w:noProof/>
            <w:webHidden/>
          </w:rPr>
          <w:t>48</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44" w:history="1">
        <w:r w:rsidR="004D2F5C" w:rsidRPr="007E1E15">
          <w:rPr>
            <w:rStyle w:val="Hyperlink"/>
            <w:noProof/>
          </w:rPr>
          <w:t>Food from the plant to the table</w:t>
        </w:r>
        <w:r w:rsidR="004D2F5C">
          <w:rPr>
            <w:noProof/>
            <w:webHidden/>
          </w:rPr>
          <w:tab/>
        </w:r>
        <w:r w:rsidR="004D2F5C">
          <w:rPr>
            <w:noProof/>
            <w:webHidden/>
          </w:rPr>
          <w:fldChar w:fldCharType="begin"/>
        </w:r>
        <w:r w:rsidR="004D2F5C">
          <w:rPr>
            <w:noProof/>
            <w:webHidden/>
          </w:rPr>
          <w:instrText xml:space="preserve"> PAGEREF _Toc422763744 \h </w:instrText>
        </w:r>
        <w:r w:rsidR="004D2F5C">
          <w:rPr>
            <w:noProof/>
            <w:webHidden/>
          </w:rPr>
        </w:r>
        <w:r w:rsidR="004D2F5C">
          <w:rPr>
            <w:noProof/>
            <w:webHidden/>
          </w:rPr>
          <w:fldChar w:fldCharType="separate"/>
        </w:r>
        <w:r w:rsidR="004D2F5C">
          <w:rPr>
            <w:noProof/>
            <w:webHidden/>
          </w:rPr>
          <w:t>49</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45" w:history="1">
        <w:r w:rsidR="004D2F5C" w:rsidRPr="007E1E15">
          <w:rPr>
            <w:rStyle w:val="Hyperlink"/>
            <w:noProof/>
          </w:rPr>
          <w:t>Improvements to areas of waste</w:t>
        </w:r>
        <w:r w:rsidR="004D2F5C">
          <w:rPr>
            <w:noProof/>
            <w:webHidden/>
          </w:rPr>
          <w:tab/>
        </w:r>
        <w:r w:rsidR="004D2F5C">
          <w:rPr>
            <w:noProof/>
            <w:webHidden/>
          </w:rPr>
          <w:fldChar w:fldCharType="begin"/>
        </w:r>
        <w:r w:rsidR="004D2F5C">
          <w:rPr>
            <w:noProof/>
            <w:webHidden/>
          </w:rPr>
          <w:instrText xml:space="preserve"> PAGEREF _Toc422763745 \h </w:instrText>
        </w:r>
        <w:r w:rsidR="004D2F5C">
          <w:rPr>
            <w:noProof/>
            <w:webHidden/>
          </w:rPr>
        </w:r>
        <w:r w:rsidR="004D2F5C">
          <w:rPr>
            <w:noProof/>
            <w:webHidden/>
          </w:rPr>
          <w:fldChar w:fldCharType="separate"/>
        </w:r>
        <w:r w:rsidR="004D2F5C">
          <w:rPr>
            <w:noProof/>
            <w:webHidden/>
          </w:rPr>
          <w:t>49</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46" w:history="1">
        <w:r w:rsidR="004D2F5C" w:rsidRPr="007E1E15">
          <w:rPr>
            <w:rStyle w:val="Hyperlink"/>
            <w:noProof/>
          </w:rPr>
          <w:t>Create definite spaces for activities</w:t>
        </w:r>
        <w:r w:rsidR="004D2F5C">
          <w:rPr>
            <w:noProof/>
            <w:webHidden/>
          </w:rPr>
          <w:tab/>
        </w:r>
        <w:r w:rsidR="004D2F5C">
          <w:rPr>
            <w:noProof/>
            <w:webHidden/>
          </w:rPr>
          <w:fldChar w:fldCharType="begin"/>
        </w:r>
        <w:r w:rsidR="004D2F5C">
          <w:rPr>
            <w:noProof/>
            <w:webHidden/>
          </w:rPr>
          <w:instrText xml:space="preserve"> PAGEREF _Toc422763746 \h </w:instrText>
        </w:r>
        <w:r w:rsidR="004D2F5C">
          <w:rPr>
            <w:noProof/>
            <w:webHidden/>
          </w:rPr>
        </w:r>
        <w:r w:rsidR="004D2F5C">
          <w:rPr>
            <w:noProof/>
            <w:webHidden/>
          </w:rPr>
          <w:fldChar w:fldCharType="separate"/>
        </w:r>
        <w:r w:rsidR="004D2F5C">
          <w:rPr>
            <w:noProof/>
            <w:webHidden/>
          </w:rPr>
          <w:t>49</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47" w:history="1">
        <w:r w:rsidR="004D2F5C" w:rsidRPr="007E1E15">
          <w:rPr>
            <w:rStyle w:val="Hyperlink"/>
            <w:noProof/>
          </w:rPr>
          <w:t>Activity 2D</w:t>
        </w:r>
        <w:r w:rsidR="004D2F5C">
          <w:rPr>
            <w:noProof/>
            <w:webHidden/>
          </w:rPr>
          <w:tab/>
        </w:r>
        <w:r w:rsidR="004D2F5C">
          <w:rPr>
            <w:noProof/>
            <w:webHidden/>
          </w:rPr>
          <w:fldChar w:fldCharType="begin"/>
        </w:r>
        <w:r w:rsidR="004D2F5C">
          <w:rPr>
            <w:noProof/>
            <w:webHidden/>
          </w:rPr>
          <w:instrText xml:space="preserve"> PAGEREF _Toc422763747 \h </w:instrText>
        </w:r>
        <w:r w:rsidR="004D2F5C">
          <w:rPr>
            <w:noProof/>
            <w:webHidden/>
          </w:rPr>
        </w:r>
        <w:r w:rsidR="004D2F5C">
          <w:rPr>
            <w:noProof/>
            <w:webHidden/>
          </w:rPr>
          <w:fldChar w:fldCharType="separate"/>
        </w:r>
        <w:r w:rsidR="004D2F5C">
          <w:rPr>
            <w:noProof/>
            <w:webHidden/>
          </w:rPr>
          <w:t>50</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48" w:history="1">
        <w:r w:rsidR="004D2F5C" w:rsidRPr="007E1E15">
          <w:rPr>
            <w:rStyle w:val="Hyperlink"/>
            <w:noProof/>
          </w:rPr>
          <w:t>2.6 – Encourage children to exchange thoughts and ideas about sustainable practice through intentional teaching, learning experiences and projects</w:t>
        </w:r>
        <w:r w:rsidR="004D2F5C">
          <w:rPr>
            <w:noProof/>
            <w:webHidden/>
          </w:rPr>
          <w:tab/>
        </w:r>
        <w:r w:rsidR="004D2F5C">
          <w:rPr>
            <w:noProof/>
            <w:webHidden/>
          </w:rPr>
          <w:fldChar w:fldCharType="begin"/>
        </w:r>
        <w:r w:rsidR="004D2F5C">
          <w:rPr>
            <w:noProof/>
            <w:webHidden/>
          </w:rPr>
          <w:instrText xml:space="preserve"> PAGEREF _Toc422763748 \h </w:instrText>
        </w:r>
        <w:r w:rsidR="004D2F5C">
          <w:rPr>
            <w:noProof/>
            <w:webHidden/>
          </w:rPr>
        </w:r>
        <w:r w:rsidR="004D2F5C">
          <w:rPr>
            <w:noProof/>
            <w:webHidden/>
          </w:rPr>
          <w:fldChar w:fldCharType="separate"/>
        </w:r>
        <w:r w:rsidR="004D2F5C">
          <w:rPr>
            <w:noProof/>
            <w:webHidden/>
          </w:rPr>
          <w:t>51</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49" w:history="1">
        <w:r w:rsidR="004D2F5C" w:rsidRPr="007E1E15">
          <w:rPr>
            <w:rStyle w:val="Hyperlink"/>
            <w:noProof/>
          </w:rPr>
          <w:t>Learn about sustainability</w:t>
        </w:r>
        <w:r w:rsidR="004D2F5C">
          <w:rPr>
            <w:noProof/>
            <w:webHidden/>
          </w:rPr>
          <w:tab/>
        </w:r>
        <w:r w:rsidR="004D2F5C">
          <w:rPr>
            <w:noProof/>
            <w:webHidden/>
          </w:rPr>
          <w:fldChar w:fldCharType="begin"/>
        </w:r>
        <w:r w:rsidR="004D2F5C">
          <w:rPr>
            <w:noProof/>
            <w:webHidden/>
          </w:rPr>
          <w:instrText xml:space="preserve"> PAGEREF _Toc422763749 \h </w:instrText>
        </w:r>
        <w:r w:rsidR="004D2F5C">
          <w:rPr>
            <w:noProof/>
            <w:webHidden/>
          </w:rPr>
        </w:r>
        <w:r w:rsidR="004D2F5C">
          <w:rPr>
            <w:noProof/>
            <w:webHidden/>
          </w:rPr>
          <w:fldChar w:fldCharType="separate"/>
        </w:r>
        <w:r w:rsidR="004D2F5C">
          <w:rPr>
            <w:noProof/>
            <w:webHidden/>
          </w:rPr>
          <w:t>51</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50" w:history="1">
        <w:r w:rsidR="004D2F5C" w:rsidRPr="007E1E15">
          <w:rPr>
            <w:rStyle w:val="Hyperlink"/>
            <w:noProof/>
          </w:rPr>
          <w:t>Introduce fun projects for the children</w:t>
        </w:r>
        <w:r w:rsidR="004D2F5C">
          <w:rPr>
            <w:noProof/>
            <w:webHidden/>
          </w:rPr>
          <w:tab/>
        </w:r>
        <w:r w:rsidR="004D2F5C">
          <w:rPr>
            <w:noProof/>
            <w:webHidden/>
          </w:rPr>
          <w:fldChar w:fldCharType="begin"/>
        </w:r>
        <w:r w:rsidR="004D2F5C">
          <w:rPr>
            <w:noProof/>
            <w:webHidden/>
          </w:rPr>
          <w:instrText xml:space="preserve"> PAGEREF _Toc422763750 \h </w:instrText>
        </w:r>
        <w:r w:rsidR="004D2F5C">
          <w:rPr>
            <w:noProof/>
            <w:webHidden/>
          </w:rPr>
        </w:r>
        <w:r w:rsidR="004D2F5C">
          <w:rPr>
            <w:noProof/>
            <w:webHidden/>
          </w:rPr>
          <w:fldChar w:fldCharType="separate"/>
        </w:r>
        <w:r w:rsidR="004D2F5C">
          <w:rPr>
            <w:noProof/>
            <w:webHidden/>
          </w:rPr>
          <w:t>52</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51" w:history="1">
        <w:r w:rsidR="004D2F5C" w:rsidRPr="007E1E15">
          <w:rPr>
            <w:rStyle w:val="Hyperlink"/>
            <w:noProof/>
          </w:rPr>
          <w:t>Activity 2E</w:t>
        </w:r>
        <w:r w:rsidR="004D2F5C">
          <w:rPr>
            <w:noProof/>
            <w:webHidden/>
          </w:rPr>
          <w:tab/>
        </w:r>
        <w:r w:rsidR="004D2F5C">
          <w:rPr>
            <w:noProof/>
            <w:webHidden/>
          </w:rPr>
          <w:fldChar w:fldCharType="begin"/>
        </w:r>
        <w:r w:rsidR="004D2F5C">
          <w:rPr>
            <w:noProof/>
            <w:webHidden/>
          </w:rPr>
          <w:instrText xml:space="preserve"> PAGEREF _Toc422763751 \h </w:instrText>
        </w:r>
        <w:r w:rsidR="004D2F5C">
          <w:rPr>
            <w:noProof/>
            <w:webHidden/>
          </w:rPr>
        </w:r>
        <w:r w:rsidR="004D2F5C">
          <w:rPr>
            <w:noProof/>
            <w:webHidden/>
          </w:rPr>
          <w:fldChar w:fldCharType="separate"/>
        </w:r>
        <w:r w:rsidR="004D2F5C">
          <w:rPr>
            <w:noProof/>
            <w:webHidden/>
          </w:rPr>
          <w:t>53</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52" w:history="1">
        <w:r w:rsidR="004D2F5C" w:rsidRPr="007E1E15">
          <w:rPr>
            <w:rStyle w:val="Hyperlink"/>
            <w:noProof/>
          </w:rPr>
          <w:t>2.7 – Explore ethical dilemmas of waste disposal for sustainability with all stakeholders</w:t>
        </w:r>
        <w:r w:rsidR="004D2F5C">
          <w:rPr>
            <w:noProof/>
            <w:webHidden/>
          </w:rPr>
          <w:tab/>
        </w:r>
        <w:r w:rsidR="004D2F5C">
          <w:rPr>
            <w:noProof/>
            <w:webHidden/>
          </w:rPr>
          <w:fldChar w:fldCharType="begin"/>
        </w:r>
        <w:r w:rsidR="004D2F5C">
          <w:rPr>
            <w:noProof/>
            <w:webHidden/>
          </w:rPr>
          <w:instrText xml:space="preserve"> PAGEREF _Toc422763752 \h </w:instrText>
        </w:r>
        <w:r w:rsidR="004D2F5C">
          <w:rPr>
            <w:noProof/>
            <w:webHidden/>
          </w:rPr>
        </w:r>
        <w:r w:rsidR="004D2F5C">
          <w:rPr>
            <w:noProof/>
            <w:webHidden/>
          </w:rPr>
          <w:fldChar w:fldCharType="separate"/>
        </w:r>
        <w:r w:rsidR="004D2F5C">
          <w:rPr>
            <w:noProof/>
            <w:webHidden/>
          </w:rPr>
          <w:t>54</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53" w:history="1">
        <w:r w:rsidR="004D2F5C" w:rsidRPr="007E1E15">
          <w:rPr>
            <w:rStyle w:val="Hyperlink"/>
            <w:noProof/>
          </w:rPr>
          <w:t>Discuss waste management with the stakeholders</w:t>
        </w:r>
        <w:r w:rsidR="004D2F5C">
          <w:rPr>
            <w:noProof/>
            <w:webHidden/>
          </w:rPr>
          <w:tab/>
        </w:r>
        <w:r w:rsidR="004D2F5C">
          <w:rPr>
            <w:noProof/>
            <w:webHidden/>
          </w:rPr>
          <w:fldChar w:fldCharType="begin"/>
        </w:r>
        <w:r w:rsidR="004D2F5C">
          <w:rPr>
            <w:noProof/>
            <w:webHidden/>
          </w:rPr>
          <w:instrText xml:space="preserve"> PAGEREF _Toc422763753 \h </w:instrText>
        </w:r>
        <w:r w:rsidR="004D2F5C">
          <w:rPr>
            <w:noProof/>
            <w:webHidden/>
          </w:rPr>
        </w:r>
        <w:r w:rsidR="004D2F5C">
          <w:rPr>
            <w:noProof/>
            <w:webHidden/>
          </w:rPr>
          <w:fldChar w:fldCharType="separate"/>
        </w:r>
        <w:r w:rsidR="004D2F5C">
          <w:rPr>
            <w:noProof/>
            <w:webHidden/>
          </w:rPr>
          <w:t>54</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54" w:history="1">
        <w:r w:rsidR="004D2F5C" w:rsidRPr="007E1E15">
          <w:rPr>
            <w:rStyle w:val="Hyperlink"/>
            <w:noProof/>
          </w:rPr>
          <w:t>How can the service’s waste be better managed</w:t>
        </w:r>
        <w:r w:rsidR="004D2F5C">
          <w:rPr>
            <w:noProof/>
            <w:webHidden/>
          </w:rPr>
          <w:tab/>
        </w:r>
        <w:r w:rsidR="004D2F5C">
          <w:rPr>
            <w:noProof/>
            <w:webHidden/>
          </w:rPr>
          <w:fldChar w:fldCharType="begin"/>
        </w:r>
        <w:r w:rsidR="004D2F5C">
          <w:rPr>
            <w:noProof/>
            <w:webHidden/>
          </w:rPr>
          <w:instrText xml:space="preserve"> PAGEREF _Toc422763754 \h </w:instrText>
        </w:r>
        <w:r w:rsidR="004D2F5C">
          <w:rPr>
            <w:noProof/>
            <w:webHidden/>
          </w:rPr>
        </w:r>
        <w:r w:rsidR="004D2F5C">
          <w:rPr>
            <w:noProof/>
            <w:webHidden/>
          </w:rPr>
          <w:fldChar w:fldCharType="separate"/>
        </w:r>
        <w:r w:rsidR="004D2F5C">
          <w:rPr>
            <w:noProof/>
            <w:webHidden/>
          </w:rPr>
          <w:t>55</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55" w:history="1">
        <w:r w:rsidR="004D2F5C" w:rsidRPr="007E1E15">
          <w:rPr>
            <w:rStyle w:val="Hyperlink"/>
            <w:noProof/>
          </w:rPr>
          <w:t>Activity 2F</w:t>
        </w:r>
        <w:r w:rsidR="004D2F5C">
          <w:rPr>
            <w:noProof/>
            <w:webHidden/>
          </w:rPr>
          <w:tab/>
        </w:r>
        <w:r w:rsidR="004D2F5C">
          <w:rPr>
            <w:noProof/>
            <w:webHidden/>
          </w:rPr>
          <w:fldChar w:fldCharType="begin"/>
        </w:r>
        <w:r w:rsidR="004D2F5C">
          <w:rPr>
            <w:noProof/>
            <w:webHidden/>
          </w:rPr>
          <w:instrText xml:space="preserve"> PAGEREF _Toc422763755 \h </w:instrText>
        </w:r>
        <w:r w:rsidR="004D2F5C">
          <w:rPr>
            <w:noProof/>
            <w:webHidden/>
          </w:rPr>
        </w:r>
        <w:r w:rsidR="004D2F5C">
          <w:rPr>
            <w:noProof/>
            <w:webHidden/>
          </w:rPr>
          <w:fldChar w:fldCharType="separate"/>
        </w:r>
        <w:r w:rsidR="004D2F5C">
          <w:rPr>
            <w:noProof/>
            <w:webHidden/>
          </w:rPr>
          <w:t>56</w:t>
        </w:r>
        <w:r w:rsidR="004D2F5C">
          <w:rPr>
            <w:noProof/>
            <w:webHidden/>
          </w:rPr>
          <w:fldChar w:fldCharType="end"/>
        </w:r>
      </w:hyperlink>
    </w:p>
    <w:p w:rsidR="004D2F5C" w:rsidRDefault="00442816">
      <w:pPr>
        <w:pStyle w:val="TOC1"/>
        <w:tabs>
          <w:tab w:val="right" w:leader="dot" w:pos="9322"/>
        </w:tabs>
        <w:rPr>
          <w:rFonts w:asciiTheme="minorHAnsi" w:eastAsiaTheme="minorEastAsia" w:hAnsiTheme="minorHAnsi" w:cstheme="minorBidi"/>
          <w:b w:val="0"/>
          <w:noProof/>
          <w:lang w:val="en-GB" w:eastAsia="en-GB"/>
        </w:rPr>
      </w:pPr>
      <w:hyperlink w:anchor="_Toc422763756" w:history="1">
        <w:r w:rsidR="004D2F5C" w:rsidRPr="007E1E15">
          <w:rPr>
            <w:rStyle w:val="Hyperlink"/>
            <w:noProof/>
          </w:rPr>
          <w:t>3. Support others in implementing sustainable practice</w:t>
        </w:r>
        <w:r w:rsidR="004D2F5C">
          <w:rPr>
            <w:noProof/>
            <w:webHidden/>
          </w:rPr>
          <w:tab/>
        </w:r>
        <w:r w:rsidR="004D2F5C">
          <w:rPr>
            <w:noProof/>
            <w:webHidden/>
          </w:rPr>
          <w:fldChar w:fldCharType="begin"/>
        </w:r>
        <w:r w:rsidR="004D2F5C">
          <w:rPr>
            <w:noProof/>
            <w:webHidden/>
          </w:rPr>
          <w:instrText xml:space="preserve"> PAGEREF _Toc422763756 \h </w:instrText>
        </w:r>
        <w:r w:rsidR="004D2F5C">
          <w:rPr>
            <w:noProof/>
            <w:webHidden/>
          </w:rPr>
        </w:r>
        <w:r w:rsidR="004D2F5C">
          <w:rPr>
            <w:noProof/>
            <w:webHidden/>
          </w:rPr>
          <w:fldChar w:fldCharType="separate"/>
        </w:r>
        <w:r w:rsidR="004D2F5C">
          <w:rPr>
            <w:noProof/>
            <w:webHidden/>
          </w:rPr>
          <w:t>57</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57" w:history="1">
        <w:r w:rsidR="004D2F5C" w:rsidRPr="007E1E15">
          <w:rPr>
            <w:rStyle w:val="Hyperlink"/>
            <w:noProof/>
          </w:rPr>
          <w:t>3.1 – Encourage children to participate in sustainable practice discussions and learning experiences</w:t>
        </w:r>
        <w:r w:rsidR="004D2F5C">
          <w:rPr>
            <w:noProof/>
            <w:webHidden/>
          </w:rPr>
          <w:tab/>
        </w:r>
        <w:r w:rsidR="004D2F5C">
          <w:rPr>
            <w:noProof/>
            <w:webHidden/>
          </w:rPr>
          <w:fldChar w:fldCharType="begin"/>
        </w:r>
        <w:r w:rsidR="004D2F5C">
          <w:rPr>
            <w:noProof/>
            <w:webHidden/>
          </w:rPr>
          <w:instrText xml:space="preserve"> PAGEREF _Toc422763757 \h </w:instrText>
        </w:r>
        <w:r w:rsidR="004D2F5C">
          <w:rPr>
            <w:noProof/>
            <w:webHidden/>
          </w:rPr>
        </w:r>
        <w:r w:rsidR="004D2F5C">
          <w:rPr>
            <w:noProof/>
            <w:webHidden/>
          </w:rPr>
          <w:fldChar w:fldCharType="separate"/>
        </w:r>
        <w:r w:rsidR="004D2F5C">
          <w:rPr>
            <w:noProof/>
            <w:webHidden/>
          </w:rPr>
          <w:t>58</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58" w:history="1">
        <w:r w:rsidR="004D2F5C" w:rsidRPr="007E1E15">
          <w:rPr>
            <w:rStyle w:val="Hyperlink"/>
            <w:noProof/>
          </w:rPr>
          <w:t>3.2 – Engage with adults and children to encourage their participation in the service’s sustainable practices</w:t>
        </w:r>
        <w:r w:rsidR="004D2F5C">
          <w:rPr>
            <w:noProof/>
            <w:webHidden/>
          </w:rPr>
          <w:tab/>
        </w:r>
        <w:r w:rsidR="004D2F5C">
          <w:rPr>
            <w:noProof/>
            <w:webHidden/>
          </w:rPr>
          <w:fldChar w:fldCharType="begin"/>
        </w:r>
        <w:r w:rsidR="004D2F5C">
          <w:rPr>
            <w:noProof/>
            <w:webHidden/>
          </w:rPr>
          <w:instrText xml:space="preserve"> PAGEREF _Toc422763758 \h </w:instrText>
        </w:r>
        <w:r w:rsidR="004D2F5C">
          <w:rPr>
            <w:noProof/>
            <w:webHidden/>
          </w:rPr>
        </w:r>
        <w:r w:rsidR="004D2F5C">
          <w:rPr>
            <w:noProof/>
            <w:webHidden/>
          </w:rPr>
          <w:fldChar w:fldCharType="separate"/>
        </w:r>
        <w:r w:rsidR="004D2F5C">
          <w:rPr>
            <w:noProof/>
            <w:webHidden/>
          </w:rPr>
          <w:t>58</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59" w:history="1">
        <w:r w:rsidR="004D2F5C" w:rsidRPr="007E1E15">
          <w:rPr>
            <w:rStyle w:val="Hyperlink"/>
            <w:noProof/>
          </w:rPr>
          <w:t>Encourage others to participate in sustainable practices</w:t>
        </w:r>
        <w:r w:rsidR="004D2F5C">
          <w:rPr>
            <w:noProof/>
            <w:webHidden/>
          </w:rPr>
          <w:tab/>
        </w:r>
        <w:r w:rsidR="004D2F5C">
          <w:rPr>
            <w:noProof/>
            <w:webHidden/>
          </w:rPr>
          <w:fldChar w:fldCharType="begin"/>
        </w:r>
        <w:r w:rsidR="004D2F5C">
          <w:rPr>
            <w:noProof/>
            <w:webHidden/>
          </w:rPr>
          <w:instrText xml:space="preserve"> PAGEREF _Toc422763759 \h </w:instrText>
        </w:r>
        <w:r w:rsidR="004D2F5C">
          <w:rPr>
            <w:noProof/>
            <w:webHidden/>
          </w:rPr>
        </w:r>
        <w:r w:rsidR="004D2F5C">
          <w:rPr>
            <w:noProof/>
            <w:webHidden/>
          </w:rPr>
          <w:fldChar w:fldCharType="separate"/>
        </w:r>
        <w:r w:rsidR="004D2F5C">
          <w:rPr>
            <w:noProof/>
            <w:webHidden/>
          </w:rPr>
          <w:t>58</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60" w:history="1">
        <w:r w:rsidR="004D2F5C" w:rsidRPr="007E1E15">
          <w:rPr>
            <w:rStyle w:val="Hyperlink"/>
            <w:noProof/>
          </w:rPr>
          <w:t>Engage with the community</w:t>
        </w:r>
        <w:r w:rsidR="004D2F5C">
          <w:rPr>
            <w:noProof/>
            <w:webHidden/>
          </w:rPr>
          <w:tab/>
        </w:r>
        <w:r w:rsidR="004D2F5C">
          <w:rPr>
            <w:noProof/>
            <w:webHidden/>
          </w:rPr>
          <w:fldChar w:fldCharType="begin"/>
        </w:r>
        <w:r w:rsidR="004D2F5C">
          <w:rPr>
            <w:noProof/>
            <w:webHidden/>
          </w:rPr>
          <w:instrText xml:space="preserve"> PAGEREF _Toc422763760 \h </w:instrText>
        </w:r>
        <w:r w:rsidR="004D2F5C">
          <w:rPr>
            <w:noProof/>
            <w:webHidden/>
          </w:rPr>
        </w:r>
        <w:r w:rsidR="004D2F5C">
          <w:rPr>
            <w:noProof/>
            <w:webHidden/>
          </w:rPr>
          <w:fldChar w:fldCharType="separate"/>
        </w:r>
        <w:r w:rsidR="004D2F5C">
          <w:rPr>
            <w:noProof/>
            <w:webHidden/>
          </w:rPr>
          <w:t>58</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61" w:history="1">
        <w:r w:rsidR="004D2F5C" w:rsidRPr="007E1E15">
          <w:rPr>
            <w:rStyle w:val="Hyperlink"/>
            <w:noProof/>
          </w:rPr>
          <w:t>Activity 3A</w:t>
        </w:r>
        <w:r w:rsidR="004D2F5C">
          <w:rPr>
            <w:noProof/>
            <w:webHidden/>
          </w:rPr>
          <w:tab/>
        </w:r>
        <w:r w:rsidR="004D2F5C">
          <w:rPr>
            <w:noProof/>
            <w:webHidden/>
          </w:rPr>
          <w:fldChar w:fldCharType="begin"/>
        </w:r>
        <w:r w:rsidR="004D2F5C">
          <w:rPr>
            <w:noProof/>
            <w:webHidden/>
          </w:rPr>
          <w:instrText xml:space="preserve"> PAGEREF _Toc422763761 \h </w:instrText>
        </w:r>
        <w:r w:rsidR="004D2F5C">
          <w:rPr>
            <w:noProof/>
            <w:webHidden/>
          </w:rPr>
        </w:r>
        <w:r w:rsidR="004D2F5C">
          <w:rPr>
            <w:noProof/>
            <w:webHidden/>
          </w:rPr>
          <w:fldChar w:fldCharType="separate"/>
        </w:r>
        <w:r w:rsidR="004D2F5C">
          <w:rPr>
            <w:noProof/>
            <w:webHidden/>
          </w:rPr>
          <w:t>60</w:t>
        </w:r>
        <w:r w:rsidR="004D2F5C">
          <w:rPr>
            <w:noProof/>
            <w:webHidden/>
          </w:rPr>
          <w:fldChar w:fldCharType="end"/>
        </w:r>
      </w:hyperlink>
    </w:p>
    <w:p w:rsidR="004D2F5C" w:rsidRDefault="00442816">
      <w:pPr>
        <w:pStyle w:val="TOC1"/>
        <w:tabs>
          <w:tab w:val="right" w:leader="dot" w:pos="9322"/>
        </w:tabs>
        <w:rPr>
          <w:rFonts w:asciiTheme="minorHAnsi" w:eastAsiaTheme="minorEastAsia" w:hAnsiTheme="minorHAnsi" w:cstheme="minorBidi"/>
          <w:b w:val="0"/>
          <w:noProof/>
          <w:lang w:val="en-GB" w:eastAsia="en-GB"/>
        </w:rPr>
      </w:pPr>
      <w:hyperlink w:anchor="_Toc422763762" w:history="1">
        <w:r w:rsidR="004D2F5C" w:rsidRPr="007E1E15">
          <w:rPr>
            <w:rStyle w:val="Hyperlink"/>
            <w:noProof/>
          </w:rPr>
          <w:t>4. Embed sustainability into service policies and procedures</w:t>
        </w:r>
        <w:r w:rsidR="004D2F5C">
          <w:rPr>
            <w:noProof/>
            <w:webHidden/>
          </w:rPr>
          <w:tab/>
        </w:r>
        <w:r w:rsidR="004D2F5C">
          <w:rPr>
            <w:noProof/>
            <w:webHidden/>
          </w:rPr>
          <w:fldChar w:fldCharType="begin"/>
        </w:r>
        <w:r w:rsidR="004D2F5C">
          <w:rPr>
            <w:noProof/>
            <w:webHidden/>
          </w:rPr>
          <w:instrText xml:space="preserve"> PAGEREF _Toc422763762 \h </w:instrText>
        </w:r>
        <w:r w:rsidR="004D2F5C">
          <w:rPr>
            <w:noProof/>
            <w:webHidden/>
          </w:rPr>
        </w:r>
        <w:r w:rsidR="004D2F5C">
          <w:rPr>
            <w:noProof/>
            <w:webHidden/>
          </w:rPr>
          <w:fldChar w:fldCharType="separate"/>
        </w:r>
        <w:r w:rsidR="004D2F5C">
          <w:rPr>
            <w:noProof/>
            <w:webHidden/>
          </w:rPr>
          <w:t>61</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63" w:history="1">
        <w:r w:rsidR="004D2F5C" w:rsidRPr="007E1E15">
          <w:rPr>
            <w:rStyle w:val="Hyperlink"/>
            <w:noProof/>
          </w:rPr>
          <w:t>4.1 – Review the service philosophy, policies and procedures in relation to sustainable practice</w:t>
        </w:r>
        <w:r w:rsidR="004D2F5C">
          <w:rPr>
            <w:noProof/>
            <w:webHidden/>
          </w:rPr>
          <w:tab/>
        </w:r>
        <w:r w:rsidR="004D2F5C">
          <w:rPr>
            <w:noProof/>
            <w:webHidden/>
          </w:rPr>
          <w:fldChar w:fldCharType="begin"/>
        </w:r>
        <w:r w:rsidR="004D2F5C">
          <w:rPr>
            <w:noProof/>
            <w:webHidden/>
          </w:rPr>
          <w:instrText xml:space="preserve"> PAGEREF _Toc422763763 \h </w:instrText>
        </w:r>
        <w:r w:rsidR="004D2F5C">
          <w:rPr>
            <w:noProof/>
            <w:webHidden/>
          </w:rPr>
        </w:r>
        <w:r w:rsidR="004D2F5C">
          <w:rPr>
            <w:noProof/>
            <w:webHidden/>
          </w:rPr>
          <w:fldChar w:fldCharType="separate"/>
        </w:r>
        <w:r w:rsidR="004D2F5C">
          <w:rPr>
            <w:noProof/>
            <w:webHidden/>
          </w:rPr>
          <w:t>62</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64" w:history="1">
        <w:r w:rsidR="004D2F5C" w:rsidRPr="007E1E15">
          <w:rPr>
            <w:rStyle w:val="Hyperlink"/>
            <w:noProof/>
          </w:rPr>
          <w:t>4.2 – Identify areas of potential change in the service philosophy, policies and procedures</w:t>
        </w:r>
        <w:r w:rsidR="004D2F5C">
          <w:rPr>
            <w:noProof/>
            <w:webHidden/>
          </w:rPr>
          <w:tab/>
        </w:r>
        <w:r w:rsidR="004D2F5C">
          <w:rPr>
            <w:noProof/>
            <w:webHidden/>
          </w:rPr>
          <w:fldChar w:fldCharType="begin"/>
        </w:r>
        <w:r w:rsidR="004D2F5C">
          <w:rPr>
            <w:noProof/>
            <w:webHidden/>
          </w:rPr>
          <w:instrText xml:space="preserve"> PAGEREF _Toc422763764 \h </w:instrText>
        </w:r>
        <w:r w:rsidR="004D2F5C">
          <w:rPr>
            <w:noProof/>
            <w:webHidden/>
          </w:rPr>
        </w:r>
        <w:r w:rsidR="004D2F5C">
          <w:rPr>
            <w:noProof/>
            <w:webHidden/>
          </w:rPr>
          <w:fldChar w:fldCharType="separate"/>
        </w:r>
        <w:r w:rsidR="004D2F5C">
          <w:rPr>
            <w:noProof/>
            <w:webHidden/>
          </w:rPr>
          <w:t>62</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65" w:history="1">
        <w:r w:rsidR="004D2F5C" w:rsidRPr="007E1E15">
          <w:rPr>
            <w:rStyle w:val="Hyperlink"/>
            <w:noProof/>
          </w:rPr>
          <w:t>A service philosophy</w:t>
        </w:r>
        <w:r w:rsidR="004D2F5C">
          <w:rPr>
            <w:noProof/>
            <w:webHidden/>
          </w:rPr>
          <w:tab/>
        </w:r>
        <w:r w:rsidR="004D2F5C">
          <w:rPr>
            <w:noProof/>
            <w:webHidden/>
          </w:rPr>
          <w:fldChar w:fldCharType="begin"/>
        </w:r>
        <w:r w:rsidR="004D2F5C">
          <w:rPr>
            <w:noProof/>
            <w:webHidden/>
          </w:rPr>
          <w:instrText xml:space="preserve"> PAGEREF _Toc422763765 \h </w:instrText>
        </w:r>
        <w:r w:rsidR="004D2F5C">
          <w:rPr>
            <w:noProof/>
            <w:webHidden/>
          </w:rPr>
        </w:r>
        <w:r w:rsidR="004D2F5C">
          <w:rPr>
            <w:noProof/>
            <w:webHidden/>
          </w:rPr>
          <w:fldChar w:fldCharType="separate"/>
        </w:r>
        <w:r w:rsidR="004D2F5C">
          <w:rPr>
            <w:noProof/>
            <w:webHidden/>
          </w:rPr>
          <w:t>62</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66" w:history="1">
        <w:r w:rsidR="004D2F5C" w:rsidRPr="007E1E15">
          <w:rPr>
            <w:rStyle w:val="Hyperlink"/>
            <w:noProof/>
          </w:rPr>
          <w:t>Make a review</w:t>
        </w:r>
        <w:r w:rsidR="004D2F5C">
          <w:rPr>
            <w:noProof/>
            <w:webHidden/>
          </w:rPr>
          <w:tab/>
        </w:r>
        <w:r w:rsidR="004D2F5C">
          <w:rPr>
            <w:noProof/>
            <w:webHidden/>
          </w:rPr>
          <w:fldChar w:fldCharType="begin"/>
        </w:r>
        <w:r w:rsidR="004D2F5C">
          <w:rPr>
            <w:noProof/>
            <w:webHidden/>
          </w:rPr>
          <w:instrText xml:space="preserve"> PAGEREF _Toc422763766 \h </w:instrText>
        </w:r>
        <w:r w:rsidR="004D2F5C">
          <w:rPr>
            <w:noProof/>
            <w:webHidden/>
          </w:rPr>
        </w:r>
        <w:r w:rsidR="004D2F5C">
          <w:rPr>
            <w:noProof/>
            <w:webHidden/>
          </w:rPr>
          <w:fldChar w:fldCharType="separate"/>
        </w:r>
        <w:r w:rsidR="004D2F5C">
          <w:rPr>
            <w:noProof/>
            <w:webHidden/>
          </w:rPr>
          <w:t>62</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67" w:history="1">
        <w:r w:rsidR="004D2F5C" w:rsidRPr="007E1E15">
          <w:rPr>
            <w:rStyle w:val="Hyperlink"/>
            <w:noProof/>
          </w:rPr>
          <w:t>Identify areas of change</w:t>
        </w:r>
        <w:r w:rsidR="004D2F5C">
          <w:rPr>
            <w:noProof/>
            <w:webHidden/>
          </w:rPr>
          <w:tab/>
        </w:r>
        <w:r w:rsidR="004D2F5C">
          <w:rPr>
            <w:noProof/>
            <w:webHidden/>
          </w:rPr>
          <w:fldChar w:fldCharType="begin"/>
        </w:r>
        <w:r w:rsidR="004D2F5C">
          <w:rPr>
            <w:noProof/>
            <w:webHidden/>
          </w:rPr>
          <w:instrText xml:space="preserve"> PAGEREF _Toc422763767 \h </w:instrText>
        </w:r>
        <w:r w:rsidR="004D2F5C">
          <w:rPr>
            <w:noProof/>
            <w:webHidden/>
          </w:rPr>
        </w:r>
        <w:r w:rsidR="004D2F5C">
          <w:rPr>
            <w:noProof/>
            <w:webHidden/>
          </w:rPr>
          <w:fldChar w:fldCharType="separate"/>
        </w:r>
        <w:r w:rsidR="004D2F5C">
          <w:rPr>
            <w:noProof/>
            <w:webHidden/>
          </w:rPr>
          <w:t>63</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68" w:history="1">
        <w:r w:rsidR="004D2F5C" w:rsidRPr="007E1E15">
          <w:rPr>
            <w:rStyle w:val="Hyperlink"/>
            <w:noProof/>
          </w:rPr>
          <w:t>Activity 4A</w:t>
        </w:r>
        <w:r w:rsidR="004D2F5C">
          <w:rPr>
            <w:noProof/>
            <w:webHidden/>
          </w:rPr>
          <w:tab/>
        </w:r>
        <w:r w:rsidR="004D2F5C">
          <w:rPr>
            <w:noProof/>
            <w:webHidden/>
          </w:rPr>
          <w:fldChar w:fldCharType="begin"/>
        </w:r>
        <w:r w:rsidR="004D2F5C">
          <w:rPr>
            <w:noProof/>
            <w:webHidden/>
          </w:rPr>
          <w:instrText xml:space="preserve"> PAGEREF _Toc422763768 \h </w:instrText>
        </w:r>
        <w:r w:rsidR="004D2F5C">
          <w:rPr>
            <w:noProof/>
            <w:webHidden/>
          </w:rPr>
        </w:r>
        <w:r w:rsidR="004D2F5C">
          <w:rPr>
            <w:noProof/>
            <w:webHidden/>
          </w:rPr>
          <w:fldChar w:fldCharType="separate"/>
        </w:r>
        <w:r w:rsidR="004D2F5C">
          <w:rPr>
            <w:noProof/>
            <w:webHidden/>
          </w:rPr>
          <w:t>64</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69" w:history="1">
        <w:r w:rsidR="004D2F5C" w:rsidRPr="007E1E15">
          <w:rPr>
            <w:rStyle w:val="Hyperlink"/>
            <w:noProof/>
          </w:rPr>
          <w:t>4.3 – Discuss with stakeholders any identified areas of potential change</w:t>
        </w:r>
        <w:r w:rsidR="004D2F5C">
          <w:rPr>
            <w:noProof/>
            <w:webHidden/>
          </w:rPr>
          <w:tab/>
        </w:r>
        <w:r w:rsidR="004D2F5C">
          <w:rPr>
            <w:noProof/>
            <w:webHidden/>
          </w:rPr>
          <w:fldChar w:fldCharType="begin"/>
        </w:r>
        <w:r w:rsidR="004D2F5C">
          <w:rPr>
            <w:noProof/>
            <w:webHidden/>
          </w:rPr>
          <w:instrText xml:space="preserve"> PAGEREF _Toc422763769 \h </w:instrText>
        </w:r>
        <w:r w:rsidR="004D2F5C">
          <w:rPr>
            <w:noProof/>
            <w:webHidden/>
          </w:rPr>
        </w:r>
        <w:r w:rsidR="004D2F5C">
          <w:rPr>
            <w:noProof/>
            <w:webHidden/>
          </w:rPr>
          <w:fldChar w:fldCharType="separate"/>
        </w:r>
        <w:r w:rsidR="004D2F5C">
          <w:rPr>
            <w:noProof/>
            <w:webHidden/>
          </w:rPr>
          <w:t>65</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70" w:history="1">
        <w:r w:rsidR="004D2F5C" w:rsidRPr="007E1E15">
          <w:rPr>
            <w:rStyle w:val="Hyperlink"/>
            <w:noProof/>
          </w:rPr>
          <w:t>4.4 – Finalise changes after agreement with appropriate stakeholders</w:t>
        </w:r>
        <w:r w:rsidR="004D2F5C">
          <w:rPr>
            <w:noProof/>
            <w:webHidden/>
          </w:rPr>
          <w:tab/>
        </w:r>
        <w:r w:rsidR="004D2F5C">
          <w:rPr>
            <w:noProof/>
            <w:webHidden/>
          </w:rPr>
          <w:fldChar w:fldCharType="begin"/>
        </w:r>
        <w:r w:rsidR="004D2F5C">
          <w:rPr>
            <w:noProof/>
            <w:webHidden/>
          </w:rPr>
          <w:instrText xml:space="preserve"> PAGEREF _Toc422763770 \h </w:instrText>
        </w:r>
        <w:r w:rsidR="004D2F5C">
          <w:rPr>
            <w:noProof/>
            <w:webHidden/>
          </w:rPr>
        </w:r>
        <w:r w:rsidR="004D2F5C">
          <w:rPr>
            <w:noProof/>
            <w:webHidden/>
          </w:rPr>
          <w:fldChar w:fldCharType="separate"/>
        </w:r>
        <w:r w:rsidR="004D2F5C">
          <w:rPr>
            <w:noProof/>
            <w:webHidden/>
          </w:rPr>
          <w:t>65</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71" w:history="1">
        <w:r w:rsidR="004D2F5C" w:rsidRPr="007E1E15">
          <w:rPr>
            <w:rStyle w:val="Hyperlink"/>
            <w:noProof/>
          </w:rPr>
          <w:t>Discuss any potential changes with stakeholders</w:t>
        </w:r>
        <w:r w:rsidR="004D2F5C">
          <w:rPr>
            <w:noProof/>
            <w:webHidden/>
          </w:rPr>
          <w:tab/>
        </w:r>
        <w:r w:rsidR="004D2F5C">
          <w:rPr>
            <w:noProof/>
            <w:webHidden/>
          </w:rPr>
          <w:fldChar w:fldCharType="begin"/>
        </w:r>
        <w:r w:rsidR="004D2F5C">
          <w:rPr>
            <w:noProof/>
            <w:webHidden/>
          </w:rPr>
          <w:instrText xml:space="preserve"> PAGEREF _Toc422763771 \h </w:instrText>
        </w:r>
        <w:r w:rsidR="004D2F5C">
          <w:rPr>
            <w:noProof/>
            <w:webHidden/>
          </w:rPr>
        </w:r>
        <w:r w:rsidR="004D2F5C">
          <w:rPr>
            <w:noProof/>
            <w:webHidden/>
          </w:rPr>
          <w:fldChar w:fldCharType="separate"/>
        </w:r>
        <w:r w:rsidR="004D2F5C">
          <w:rPr>
            <w:noProof/>
            <w:webHidden/>
          </w:rPr>
          <w:t>65</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72" w:history="1">
        <w:r w:rsidR="004D2F5C" w:rsidRPr="007E1E15">
          <w:rPr>
            <w:rStyle w:val="Hyperlink"/>
            <w:noProof/>
          </w:rPr>
          <w:t>Agree and finalise the changes to be made</w:t>
        </w:r>
        <w:r w:rsidR="004D2F5C">
          <w:rPr>
            <w:noProof/>
            <w:webHidden/>
          </w:rPr>
          <w:tab/>
        </w:r>
        <w:r w:rsidR="004D2F5C">
          <w:rPr>
            <w:noProof/>
            <w:webHidden/>
          </w:rPr>
          <w:fldChar w:fldCharType="begin"/>
        </w:r>
        <w:r w:rsidR="004D2F5C">
          <w:rPr>
            <w:noProof/>
            <w:webHidden/>
          </w:rPr>
          <w:instrText xml:space="preserve"> PAGEREF _Toc422763772 \h </w:instrText>
        </w:r>
        <w:r w:rsidR="004D2F5C">
          <w:rPr>
            <w:noProof/>
            <w:webHidden/>
          </w:rPr>
        </w:r>
        <w:r w:rsidR="004D2F5C">
          <w:rPr>
            <w:noProof/>
            <w:webHidden/>
          </w:rPr>
          <w:fldChar w:fldCharType="separate"/>
        </w:r>
        <w:r w:rsidR="004D2F5C">
          <w:rPr>
            <w:noProof/>
            <w:webHidden/>
          </w:rPr>
          <w:t>66</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73" w:history="1">
        <w:r w:rsidR="004D2F5C" w:rsidRPr="007E1E15">
          <w:rPr>
            <w:rStyle w:val="Hyperlink"/>
            <w:noProof/>
          </w:rPr>
          <w:t>Activity 4B</w:t>
        </w:r>
        <w:r w:rsidR="004D2F5C">
          <w:rPr>
            <w:noProof/>
            <w:webHidden/>
          </w:rPr>
          <w:tab/>
        </w:r>
        <w:r w:rsidR="004D2F5C">
          <w:rPr>
            <w:noProof/>
            <w:webHidden/>
          </w:rPr>
          <w:fldChar w:fldCharType="begin"/>
        </w:r>
        <w:r w:rsidR="004D2F5C">
          <w:rPr>
            <w:noProof/>
            <w:webHidden/>
          </w:rPr>
          <w:instrText xml:space="preserve"> PAGEREF _Toc422763773 \h </w:instrText>
        </w:r>
        <w:r w:rsidR="004D2F5C">
          <w:rPr>
            <w:noProof/>
            <w:webHidden/>
          </w:rPr>
        </w:r>
        <w:r w:rsidR="004D2F5C">
          <w:rPr>
            <w:noProof/>
            <w:webHidden/>
          </w:rPr>
          <w:fldChar w:fldCharType="separate"/>
        </w:r>
        <w:r w:rsidR="004D2F5C">
          <w:rPr>
            <w:noProof/>
            <w:webHidden/>
          </w:rPr>
          <w:t>67</w:t>
        </w:r>
        <w:r w:rsidR="004D2F5C">
          <w:rPr>
            <w:noProof/>
            <w:webHidden/>
          </w:rPr>
          <w:fldChar w:fldCharType="end"/>
        </w:r>
      </w:hyperlink>
    </w:p>
    <w:p w:rsidR="004D2F5C" w:rsidRDefault="00442816">
      <w:pPr>
        <w:pStyle w:val="TOC3"/>
        <w:tabs>
          <w:tab w:val="right" w:leader="dot" w:pos="9322"/>
        </w:tabs>
        <w:rPr>
          <w:rFonts w:asciiTheme="minorHAnsi" w:eastAsiaTheme="minorEastAsia" w:hAnsiTheme="minorHAnsi" w:cstheme="minorBidi"/>
          <w:noProof/>
          <w:lang w:val="en-GB" w:eastAsia="en-GB"/>
        </w:rPr>
      </w:pPr>
      <w:hyperlink w:anchor="_Toc422763774" w:history="1">
        <w:r w:rsidR="004D2F5C" w:rsidRPr="007E1E15">
          <w:rPr>
            <w:rStyle w:val="Hyperlink"/>
            <w:noProof/>
          </w:rPr>
          <w:t>Skills and Knowledge Activity</w:t>
        </w:r>
        <w:r w:rsidR="004D2F5C">
          <w:rPr>
            <w:noProof/>
            <w:webHidden/>
          </w:rPr>
          <w:tab/>
        </w:r>
        <w:r w:rsidR="004D2F5C">
          <w:rPr>
            <w:noProof/>
            <w:webHidden/>
          </w:rPr>
          <w:fldChar w:fldCharType="begin"/>
        </w:r>
        <w:r w:rsidR="004D2F5C">
          <w:rPr>
            <w:noProof/>
            <w:webHidden/>
          </w:rPr>
          <w:instrText xml:space="preserve"> PAGEREF _Toc422763774 \h </w:instrText>
        </w:r>
        <w:r w:rsidR="004D2F5C">
          <w:rPr>
            <w:noProof/>
            <w:webHidden/>
          </w:rPr>
        </w:r>
        <w:r w:rsidR="004D2F5C">
          <w:rPr>
            <w:noProof/>
            <w:webHidden/>
          </w:rPr>
          <w:fldChar w:fldCharType="separate"/>
        </w:r>
        <w:r w:rsidR="004D2F5C">
          <w:rPr>
            <w:noProof/>
            <w:webHidden/>
          </w:rPr>
          <w:t>68</w:t>
        </w:r>
        <w:r w:rsidR="004D2F5C">
          <w:rPr>
            <w:noProof/>
            <w:webHidden/>
          </w:rPr>
          <w:fldChar w:fldCharType="end"/>
        </w:r>
      </w:hyperlink>
    </w:p>
    <w:p w:rsidR="004D2F5C" w:rsidRDefault="00442816">
      <w:pPr>
        <w:pStyle w:val="TOC2"/>
        <w:tabs>
          <w:tab w:val="right" w:leader="dot" w:pos="9322"/>
        </w:tabs>
        <w:rPr>
          <w:rFonts w:asciiTheme="minorHAnsi" w:eastAsiaTheme="minorEastAsia" w:hAnsiTheme="minorHAnsi" w:cstheme="minorBidi"/>
          <w:noProof/>
          <w:lang w:val="en-GB" w:eastAsia="en-GB"/>
        </w:rPr>
      </w:pPr>
      <w:hyperlink w:anchor="_Toc422763775" w:history="1">
        <w:r w:rsidR="004D2F5C" w:rsidRPr="007E1E15">
          <w:rPr>
            <w:rStyle w:val="Hyperlink"/>
            <w:noProof/>
          </w:rPr>
          <w:t>Major Activity – An opportunity to revise the unit</w:t>
        </w:r>
        <w:r w:rsidR="004D2F5C">
          <w:rPr>
            <w:noProof/>
            <w:webHidden/>
          </w:rPr>
          <w:tab/>
        </w:r>
        <w:r w:rsidR="004D2F5C">
          <w:rPr>
            <w:noProof/>
            <w:webHidden/>
          </w:rPr>
          <w:fldChar w:fldCharType="begin"/>
        </w:r>
        <w:r w:rsidR="004D2F5C">
          <w:rPr>
            <w:noProof/>
            <w:webHidden/>
          </w:rPr>
          <w:instrText xml:space="preserve"> PAGEREF _Toc422763775 \h </w:instrText>
        </w:r>
        <w:r w:rsidR="004D2F5C">
          <w:rPr>
            <w:noProof/>
            <w:webHidden/>
          </w:rPr>
        </w:r>
        <w:r w:rsidR="004D2F5C">
          <w:rPr>
            <w:noProof/>
            <w:webHidden/>
          </w:rPr>
          <w:fldChar w:fldCharType="separate"/>
        </w:r>
        <w:r w:rsidR="004D2F5C">
          <w:rPr>
            <w:noProof/>
            <w:webHidden/>
          </w:rPr>
          <w:t>69</w:t>
        </w:r>
        <w:r w:rsidR="004D2F5C">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435E83" w:rsidP="008945E5">
      <w:pPr>
        <w:pStyle w:val="Heading3"/>
      </w:pPr>
      <w:bookmarkStart w:id="1" w:name="_Toc422763690"/>
      <w:r>
        <w:rPr>
          <w:noProof/>
          <w:lang w:val="en-AU" w:eastAsia="en-AU"/>
        </w:rPr>
        <w:lastRenderedPageBreak/>
        <mc:AlternateContent>
          <mc:Choice Requires="wps">
            <w:drawing>
              <wp:anchor distT="0" distB="0" distL="114300" distR="114300" simplePos="0" relativeHeight="251730944" behindDoc="1" locked="0" layoutInCell="1" allowOverlap="1" wp14:anchorId="335DA136" wp14:editId="29FE54C2">
                <wp:simplePos x="0" y="0"/>
                <wp:positionH relativeFrom="column">
                  <wp:posOffset>-771896</wp:posOffset>
                </wp:positionH>
                <wp:positionV relativeFrom="paragraph">
                  <wp:posOffset>-249382</wp:posOffset>
                </wp:positionV>
                <wp:extent cx="7303135" cy="3004457"/>
                <wp:effectExtent l="0" t="0" r="31115" b="6286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04457"/>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4588CC" id="AutoShape 39" o:spid="_x0000_s1026" style="position:absolute;margin-left:-60.8pt;margin-top:-19.65pt;width:575.05pt;height:236.5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8945E5">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47338C" w:rsidRPr="00C3799A" w:rsidRDefault="0047338C" w:rsidP="0047338C">
      <w:pPr>
        <w:pStyle w:val="BodyText"/>
        <w:jc w:val="left"/>
        <w:rPr>
          <w:rFonts w:asciiTheme="minorHAnsi" w:hAnsiTheme="minorHAnsi"/>
          <w:sz w:val="22"/>
          <w:szCs w:val="22"/>
        </w:rPr>
      </w:pPr>
      <w:r w:rsidRPr="00C3799A">
        <w:rPr>
          <w:rFonts w:asciiTheme="minorHAnsi" w:hAnsiTheme="minorHAnsi"/>
          <w:sz w:val="22"/>
          <w:szCs w:val="22"/>
        </w:rPr>
        <w:t>This unit describes the skills and knowledge required to support children to connect with and contribute to their world and embed sustainable practice into service operations.</w:t>
      </w:r>
    </w:p>
    <w:p w:rsidR="0047338C" w:rsidRPr="00C3799A" w:rsidRDefault="0047338C" w:rsidP="0047338C">
      <w:pPr>
        <w:pStyle w:val="BodyText"/>
        <w:jc w:val="left"/>
        <w:rPr>
          <w:rFonts w:asciiTheme="minorHAnsi" w:hAnsiTheme="minorHAnsi"/>
          <w:sz w:val="22"/>
          <w:szCs w:val="22"/>
        </w:rPr>
      </w:pPr>
    </w:p>
    <w:p w:rsidR="0047338C" w:rsidRPr="00C3799A" w:rsidRDefault="0047338C" w:rsidP="0047338C">
      <w:pPr>
        <w:pStyle w:val="BodyText"/>
        <w:jc w:val="left"/>
        <w:rPr>
          <w:rFonts w:asciiTheme="minorHAnsi" w:hAnsiTheme="minorHAnsi"/>
          <w:sz w:val="22"/>
          <w:szCs w:val="22"/>
        </w:rPr>
      </w:pPr>
      <w:r w:rsidRPr="00C3799A">
        <w:rPr>
          <w:rFonts w:asciiTheme="minorHAnsi" w:hAnsiTheme="minorHAnsi"/>
          <w:sz w:val="22"/>
          <w:szCs w:val="22"/>
        </w:rPr>
        <w:t>This unit applies to work across a range of education and care service services.</w:t>
      </w:r>
    </w:p>
    <w:p w:rsidR="0047338C" w:rsidRPr="00C3799A" w:rsidRDefault="0047338C" w:rsidP="0047338C">
      <w:pPr>
        <w:pStyle w:val="BodyText"/>
        <w:jc w:val="left"/>
        <w:rPr>
          <w:rFonts w:asciiTheme="minorHAnsi" w:hAnsiTheme="minorHAnsi"/>
          <w:sz w:val="22"/>
          <w:szCs w:val="22"/>
        </w:rPr>
      </w:pPr>
    </w:p>
    <w:p w:rsidR="008945E5" w:rsidRPr="00E313AC" w:rsidRDefault="0047338C" w:rsidP="0047338C">
      <w:pPr>
        <w:pStyle w:val="BodyText"/>
        <w:jc w:val="left"/>
        <w:rPr>
          <w:rFonts w:asciiTheme="minorHAnsi" w:hAnsiTheme="minorHAnsi"/>
          <w:i/>
          <w:sz w:val="22"/>
          <w:szCs w:val="22"/>
        </w:rPr>
      </w:pPr>
      <w:r w:rsidRPr="00E313AC">
        <w:rPr>
          <w:rStyle w:val="Emphasis"/>
          <w:rFonts w:asciiTheme="minorHAnsi" w:hAnsiTheme="minorHAnsi"/>
          <w:i w:val="0"/>
          <w:sz w:val="22"/>
          <w:szCs w:val="22"/>
        </w:rPr>
        <w:t>No licensing, legislative or certification requirements apply to this unit at the time of publication.</w:t>
      </w:r>
    </w:p>
    <w:p w:rsidR="008945E5" w:rsidRPr="00B80BEA" w:rsidRDefault="008945E5" w:rsidP="008945E5">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7B084B" w:rsidRDefault="0047338C" w:rsidP="00206263">
      <w:pPr>
        <w:spacing w:after="0" w:line="240" w:lineRule="auto"/>
        <w:contextualSpacing/>
        <w:rPr>
          <w:lang w:val="en-GB" w:eastAsia="en-GB"/>
        </w:rPr>
      </w:pPr>
      <w:r>
        <w:rPr>
          <w:lang w:val="en-GB" w:eastAsia="en-GB"/>
        </w:rPr>
        <w:t>None Stated</w:t>
      </w: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3" w:name="_Toc329018037"/>
      <w:r>
        <w:br w:type="page"/>
      </w:r>
    </w:p>
    <w:p w:rsidR="00305E76" w:rsidRDefault="006452C3" w:rsidP="00A62486">
      <w:pPr>
        <w:pStyle w:val="Heading3"/>
      </w:pPr>
      <w:bookmarkStart w:id="4" w:name="_Toc422763691"/>
      <w:r>
        <w:rPr>
          <w:noProof/>
          <w:lang w:val="en-AU" w:eastAsia="en-AU"/>
        </w:rPr>
        <w:lastRenderedPageBreak/>
        <mc:AlternateContent>
          <mc:Choice Requires="wps">
            <w:drawing>
              <wp:anchor distT="0" distB="0" distL="114300" distR="114300" simplePos="0" relativeHeight="251688960" behindDoc="1" locked="0" layoutInCell="1" allowOverlap="1" wp14:anchorId="1D065C89" wp14:editId="1818C73E">
                <wp:simplePos x="0" y="0"/>
                <wp:positionH relativeFrom="column">
                  <wp:posOffset>-771896</wp:posOffset>
                </wp:positionH>
                <wp:positionV relativeFrom="paragraph">
                  <wp:posOffset>-213756</wp:posOffset>
                </wp:positionV>
                <wp:extent cx="7213600" cy="8906494"/>
                <wp:effectExtent l="0" t="0" r="44450" b="6667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906494"/>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CDB059" id="AutoShape 15" o:spid="_x0000_s1026" style="position:absolute;margin-left:-60.8pt;margin-top:-16.85pt;width:568pt;height:701.3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6452C3" w:rsidP="003D483F">
            <w:pPr>
              <w:pStyle w:val="List"/>
              <w:numPr>
                <w:ilvl w:val="0"/>
                <w:numId w:val="25"/>
              </w:numPr>
              <w:spacing w:after="0" w:line="240" w:lineRule="auto"/>
              <w:rPr>
                <w:rFonts w:asciiTheme="minorHAnsi" w:hAnsiTheme="minorHAnsi" w:cstheme="minorHAnsi"/>
                <w:lang w:val="en-NZ"/>
              </w:rPr>
            </w:pPr>
            <w:r w:rsidRPr="00C3799A">
              <w:rPr>
                <w:rFonts w:asciiTheme="minorHAnsi" w:hAnsiTheme="minorHAnsi"/>
              </w:rPr>
              <w:t>Develop a sustainability management plan</w:t>
            </w:r>
          </w:p>
        </w:tc>
        <w:tc>
          <w:tcPr>
            <w:tcW w:w="5942" w:type="dxa"/>
            <w:tcMar>
              <w:top w:w="0" w:type="dxa"/>
              <w:left w:w="62" w:type="dxa"/>
              <w:bottom w:w="0" w:type="dxa"/>
              <w:right w:w="62" w:type="dxa"/>
            </w:tcMar>
          </w:tcPr>
          <w:p w:rsidR="006452C3" w:rsidRPr="00C3799A" w:rsidRDefault="006452C3" w:rsidP="006452C3">
            <w:pPr>
              <w:pStyle w:val="BodyText"/>
              <w:numPr>
                <w:ilvl w:val="0"/>
                <w:numId w:val="30"/>
              </w:numPr>
              <w:ind w:left="357" w:hanging="357"/>
              <w:jc w:val="left"/>
              <w:rPr>
                <w:rFonts w:asciiTheme="minorHAnsi" w:hAnsiTheme="minorHAnsi"/>
                <w:sz w:val="22"/>
                <w:szCs w:val="22"/>
              </w:rPr>
            </w:pPr>
            <w:r w:rsidRPr="00C3799A">
              <w:rPr>
                <w:rFonts w:asciiTheme="minorHAnsi" w:hAnsiTheme="minorHAnsi"/>
                <w:sz w:val="22"/>
                <w:szCs w:val="22"/>
              </w:rPr>
              <w:t xml:space="preserve">Identify aspects of sustainability in the service </w:t>
            </w:r>
          </w:p>
          <w:p w:rsidR="006452C3" w:rsidRPr="00C3799A" w:rsidRDefault="006452C3" w:rsidP="006452C3">
            <w:pPr>
              <w:pStyle w:val="BodyText"/>
              <w:numPr>
                <w:ilvl w:val="0"/>
                <w:numId w:val="30"/>
              </w:numPr>
              <w:ind w:left="357" w:hanging="357"/>
              <w:jc w:val="left"/>
              <w:rPr>
                <w:rFonts w:asciiTheme="minorHAnsi" w:hAnsiTheme="minorHAnsi"/>
                <w:sz w:val="22"/>
                <w:szCs w:val="22"/>
              </w:rPr>
            </w:pPr>
            <w:r w:rsidRPr="00C3799A">
              <w:rPr>
                <w:rFonts w:asciiTheme="minorHAnsi" w:hAnsiTheme="minorHAnsi"/>
                <w:sz w:val="22"/>
                <w:szCs w:val="22"/>
              </w:rPr>
              <w:t>Consider areas of potential change in all aspects of the service’s delivery and environments</w:t>
            </w:r>
            <w:r w:rsidR="002A4FF9">
              <w:rPr>
                <w:rFonts w:asciiTheme="minorHAnsi" w:hAnsiTheme="minorHAnsi"/>
                <w:sz w:val="22"/>
                <w:szCs w:val="22"/>
              </w:rPr>
              <w:t xml:space="preserve"> </w:t>
            </w:r>
          </w:p>
          <w:p w:rsidR="006452C3" w:rsidRPr="00C3799A" w:rsidRDefault="006452C3" w:rsidP="006452C3">
            <w:pPr>
              <w:pStyle w:val="BodyText"/>
              <w:numPr>
                <w:ilvl w:val="0"/>
                <w:numId w:val="30"/>
              </w:numPr>
              <w:ind w:left="357" w:hanging="357"/>
              <w:jc w:val="left"/>
              <w:rPr>
                <w:rFonts w:asciiTheme="minorHAnsi" w:hAnsiTheme="minorHAnsi"/>
                <w:sz w:val="22"/>
                <w:szCs w:val="22"/>
              </w:rPr>
            </w:pPr>
            <w:r w:rsidRPr="00C3799A">
              <w:rPr>
                <w:rFonts w:asciiTheme="minorHAnsi" w:hAnsiTheme="minorHAnsi"/>
                <w:sz w:val="22"/>
                <w:szCs w:val="22"/>
              </w:rPr>
              <w:t>Ensure that nature, waste, energy and toxins have been considered</w:t>
            </w:r>
          </w:p>
          <w:p w:rsidR="006452C3" w:rsidRPr="00C3799A" w:rsidRDefault="006452C3" w:rsidP="006452C3">
            <w:pPr>
              <w:pStyle w:val="BodyText"/>
              <w:numPr>
                <w:ilvl w:val="0"/>
                <w:numId w:val="30"/>
              </w:numPr>
              <w:ind w:left="357" w:hanging="357"/>
              <w:jc w:val="left"/>
              <w:rPr>
                <w:rFonts w:asciiTheme="minorHAnsi" w:hAnsiTheme="minorHAnsi"/>
                <w:sz w:val="22"/>
                <w:szCs w:val="22"/>
              </w:rPr>
            </w:pPr>
            <w:r w:rsidRPr="00C3799A">
              <w:rPr>
                <w:rFonts w:asciiTheme="minorHAnsi" w:hAnsiTheme="minorHAnsi"/>
                <w:sz w:val="22"/>
                <w:szCs w:val="22"/>
              </w:rPr>
              <w:t>Identify areas where change can be instigated to enhance environmental sustainability and increase children’s connection with nature, in consultation with children</w:t>
            </w:r>
          </w:p>
          <w:p w:rsidR="006452C3" w:rsidRPr="00C3799A" w:rsidRDefault="006452C3" w:rsidP="006452C3">
            <w:pPr>
              <w:pStyle w:val="BodyText"/>
              <w:numPr>
                <w:ilvl w:val="0"/>
                <w:numId w:val="30"/>
              </w:numPr>
              <w:ind w:left="357" w:hanging="357"/>
              <w:jc w:val="left"/>
              <w:rPr>
                <w:rFonts w:asciiTheme="minorHAnsi" w:hAnsiTheme="minorHAnsi"/>
                <w:sz w:val="22"/>
                <w:szCs w:val="22"/>
              </w:rPr>
            </w:pPr>
            <w:r w:rsidRPr="00C3799A">
              <w:rPr>
                <w:rFonts w:asciiTheme="minorHAnsi" w:hAnsiTheme="minorHAnsi"/>
                <w:sz w:val="22"/>
                <w:szCs w:val="22"/>
              </w:rPr>
              <w:t>Develop strategies to address these areas of change in consultation with children</w:t>
            </w:r>
          </w:p>
          <w:p w:rsidR="00FA5559" w:rsidRDefault="006452C3" w:rsidP="006452C3">
            <w:pPr>
              <w:pStyle w:val="ListParagraph"/>
              <w:numPr>
                <w:ilvl w:val="0"/>
                <w:numId w:val="30"/>
              </w:numPr>
              <w:spacing w:after="0" w:line="240" w:lineRule="auto"/>
              <w:ind w:left="357" w:hanging="357"/>
            </w:pPr>
            <w:r w:rsidRPr="006452C3">
              <w:rPr>
                <w:rFonts w:asciiTheme="minorHAnsi" w:hAnsiTheme="minorHAnsi"/>
              </w:rPr>
              <w:t>Implement strategies and evaluate outcomes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6452C3" w:rsidP="003D483F">
            <w:pPr>
              <w:pStyle w:val="List"/>
              <w:numPr>
                <w:ilvl w:val="0"/>
                <w:numId w:val="25"/>
              </w:numPr>
              <w:spacing w:after="0" w:line="240" w:lineRule="auto"/>
              <w:rPr>
                <w:rFonts w:asciiTheme="minorHAnsi" w:hAnsiTheme="minorHAnsi" w:cstheme="minorHAnsi"/>
                <w:lang w:val="en-NZ"/>
              </w:rPr>
            </w:pPr>
            <w:r w:rsidRPr="00C3799A">
              <w:rPr>
                <w:rFonts w:asciiTheme="minorHAnsi" w:hAnsiTheme="minorHAnsi"/>
              </w:rPr>
              <w:t>Support children to develop an understanding and respect for the natural environment</w:t>
            </w:r>
          </w:p>
        </w:tc>
        <w:tc>
          <w:tcPr>
            <w:tcW w:w="5942" w:type="dxa"/>
            <w:tcMar>
              <w:top w:w="0" w:type="dxa"/>
              <w:left w:w="62" w:type="dxa"/>
              <w:bottom w:w="0" w:type="dxa"/>
              <w:right w:w="62" w:type="dxa"/>
            </w:tcMar>
          </w:tcPr>
          <w:p w:rsidR="006452C3" w:rsidRPr="00C3799A" w:rsidRDefault="006452C3" w:rsidP="006452C3">
            <w:pPr>
              <w:pStyle w:val="BodyText"/>
              <w:numPr>
                <w:ilvl w:val="0"/>
                <w:numId w:val="31"/>
              </w:numPr>
              <w:ind w:left="357" w:hanging="357"/>
              <w:jc w:val="left"/>
              <w:rPr>
                <w:rFonts w:asciiTheme="minorHAnsi" w:hAnsiTheme="minorHAnsi"/>
                <w:sz w:val="22"/>
                <w:szCs w:val="22"/>
              </w:rPr>
            </w:pPr>
            <w:r w:rsidRPr="00C3799A">
              <w:rPr>
                <w:rFonts w:asciiTheme="minorHAnsi" w:hAnsiTheme="minorHAnsi"/>
                <w:sz w:val="22"/>
                <w:szCs w:val="22"/>
              </w:rPr>
              <w:t>Provide children with a wide range of natural and recycled materials in their indoor and outdoor environments</w:t>
            </w:r>
          </w:p>
          <w:p w:rsidR="006452C3" w:rsidRPr="00C3799A" w:rsidRDefault="006452C3" w:rsidP="006452C3">
            <w:pPr>
              <w:pStyle w:val="BodyText"/>
              <w:numPr>
                <w:ilvl w:val="0"/>
                <w:numId w:val="31"/>
              </w:numPr>
              <w:ind w:left="357" w:hanging="357"/>
              <w:jc w:val="left"/>
              <w:rPr>
                <w:rFonts w:asciiTheme="minorHAnsi" w:hAnsiTheme="minorHAnsi"/>
                <w:sz w:val="22"/>
                <w:szCs w:val="22"/>
              </w:rPr>
            </w:pPr>
            <w:r w:rsidRPr="00C3799A">
              <w:rPr>
                <w:rFonts w:asciiTheme="minorHAnsi" w:hAnsiTheme="minorHAnsi"/>
                <w:sz w:val="22"/>
                <w:szCs w:val="22"/>
              </w:rPr>
              <w:t xml:space="preserve">Create opportunities to discuss with children the natural environment and the interdependence between people, plants, animals and the land </w:t>
            </w:r>
          </w:p>
          <w:p w:rsidR="006452C3" w:rsidRPr="00C3799A" w:rsidRDefault="006452C3" w:rsidP="006452C3">
            <w:pPr>
              <w:pStyle w:val="BodyText"/>
              <w:numPr>
                <w:ilvl w:val="0"/>
                <w:numId w:val="31"/>
              </w:numPr>
              <w:ind w:left="357" w:hanging="357"/>
              <w:jc w:val="left"/>
              <w:rPr>
                <w:rFonts w:asciiTheme="minorHAnsi" w:hAnsiTheme="minorHAnsi"/>
                <w:sz w:val="22"/>
                <w:szCs w:val="22"/>
              </w:rPr>
            </w:pPr>
            <w:r w:rsidRPr="00C3799A">
              <w:rPr>
                <w:rFonts w:asciiTheme="minorHAnsi" w:hAnsiTheme="minorHAnsi"/>
                <w:sz w:val="22"/>
                <w:szCs w:val="22"/>
              </w:rPr>
              <w:t xml:space="preserve">Role-model respect, care and appreciation for the natural and constructed environments </w:t>
            </w:r>
          </w:p>
          <w:p w:rsidR="006452C3" w:rsidRPr="00C3799A" w:rsidRDefault="006452C3" w:rsidP="006452C3">
            <w:pPr>
              <w:pStyle w:val="BodyText"/>
              <w:numPr>
                <w:ilvl w:val="0"/>
                <w:numId w:val="31"/>
              </w:numPr>
              <w:ind w:left="357" w:hanging="357"/>
              <w:jc w:val="left"/>
              <w:rPr>
                <w:rFonts w:asciiTheme="minorHAnsi" w:hAnsiTheme="minorHAnsi"/>
                <w:sz w:val="22"/>
                <w:szCs w:val="22"/>
              </w:rPr>
            </w:pPr>
            <w:r w:rsidRPr="00C3799A">
              <w:rPr>
                <w:rFonts w:asciiTheme="minorHAnsi" w:hAnsiTheme="minorHAnsi"/>
                <w:sz w:val="22"/>
                <w:szCs w:val="22"/>
              </w:rPr>
              <w:t>Share information and provide children with access to resources about the environment and the impact of human activities on environments</w:t>
            </w:r>
          </w:p>
          <w:p w:rsidR="006452C3" w:rsidRPr="00C3799A" w:rsidRDefault="006452C3" w:rsidP="006452C3">
            <w:pPr>
              <w:pStyle w:val="BodyText"/>
              <w:numPr>
                <w:ilvl w:val="0"/>
                <w:numId w:val="31"/>
              </w:numPr>
              <w:ind w:left="357" w:hanging="357"/>
              <w:jc w:val="left"/>
              <w:rPr>
                <w:rFonts w:asciiTheme="minorHAnsi" w:hAnsiTheme="minorHAnsi"/>
                <w:sz w:val="22"/>
                <w:szCs w:val="22"/>
              </w:rPr>
            </w:pPr>
            <w:r w:rsidRPr="00C3799A">
              <w:rPr>
                <w:rFonts w:asciiTheme="minorHAnsi" w:hAnsiTheme="minorHAnsi"/>
                <w:sz w:val="22"/>
                <w:szCs w:val="22"/>
              </w:rPr>
              <w:t>Create spaces that promote the development of life skills, such as growing and preparing food, waste reduction and recycling</w:t>
            </w:r>
          </w:p>
          <w:p w:rsidR="006452C3" w:rsidRPr="00C3799A" w:rsidRDefault="006452C3" w:rsidP="006452C3">
            <w:pPr>
              <w:pStyle w:val="BodyText"/>
              <w:numPr>
                <w:ilvl w:val="0"/>
                <w:numId w:val="31"/>
              </w:numPr>
              <w:ind w:left="357" w:hanging="357"/>
              <w:jc w:val="left"/>
              <w:rPr>
                <w:rFonts w:asciiTheme="minorHAnsi" w:hAnsiTheme="minorHAnsi"/>
                <w:sz w:val="22"/>
                <w:szCs w:val="22"/>
              </w:rPr>
            </w:pPr>
            <w:r w:rsidRPr="00C3799A">
              <w:rPr>
                <w:rFonts w:asciiTheme="minorHAnsi" w:hAnsiTheme="minorHAnsi"/>
                <w:sz w:val="22"/>
                <w:szCs w:val="22"/>
              </w:rPr>
              <w:t>Encourage children to exchange thoughts and ideas about sustainable practice through intentional teaching,</w:t>
            </w:r>
            <w:r w:rsidR="002A4FF9">
              <w:rPr>
                <w:rFonts w:asciiTheme="minorHAnsi" w:hAnsiTheme="minorHAnsi"/>
                <w:sz w:val="22"/>
                <w:szCs w:val="22"/>
              </w:rPr>
              <w:t xml:space="preserve"> </w:t>
            </w:r>
            <w:r w:rsidRPr="00C3799A">
              <w:rPr>
                <w:rFonts w:asciiTheme="minorHAnsi" w:hAnsiTheme="minorHAnsi"/>
                <w:sz w:val="22"/>
                <w:szCs w:val="22"/>
              </w:rPr>
              <w:t>learning experiences and projects</w:t>
            </w:r>
          </w:p>
          <w:p w:rsidR="00B22282" w:rsidRPr="006452C3" w:rsidRDefault="006452C3" w:rsidP="006452C3">
            <w:pPr>
              <w:pStyle w:val="ListParagraph"/>
              <w:numPr>
                <w:ilvl w:val="0"/>
                <w:numId w:val="31"/>
              </w:numPr>
              <w:spacing w:after="0" w:line="240" w:lineRule="auto"/>
              <w:ind w:left="357" w:hanging="357"/>
              <w:rPr>
                <w:rFonts w:asciiTheme="minorHAnsi" w:hAnsiTheme="minorHAnsi" w:cstheme="minorHAnsi"/>
                <w:lang w:val="en-NZ"/>
              </w:rPr>
            </w:pPr>
            <w:r w:rsidRPr="006452C3">
              <w:rPr>
                <w:rFonts w:asciiTheme="minorHAnsi" w:hAnsiTheme="minorHAnsi"/>
              </w:rPr>
              <w:t>Explore ethical dilemmas of waste disposal for sustainability with all stakeholders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6452C3" w:rsidP="003D483F">
            <w:pPr>
              <w:pStyle w:val="List"/>
              <w:numPr>
                <w:ilvl w:val="0"/>
                <w:numId w:val="25"/>
              </w:numPr>
              <w:spacing w:after="0" w:line="240" w:lineRule="auto"/>
              <w:rPr>
                <w:rFonts w:asciiTheme="minorHAnsi" w:hAnsiTheme="minorHAnsi" w:cstheme="minorHAnsi"/>
                <w:lang w:val="en-NZ"/>
              </w:rPr>
            </w:pPr>
            <w:r w:rsidRPr="00C3799A">
              <w:rPr>
                <w:rFonts w:asciiTheme="minorHAnsi" w:hAnsiTheme="minorHAnsi"/>
              </w:rPr>
              <w:t>Support others in implementing sustainable practice</w:t>
            </w:r>
          </w:p>
        </w:tc>
        <w:tc>
          <w:tcPr>
            <w:tcW w:w="5942" w:type="dxa"/>
            <w:tcMar>
              <w:top w:w="0" w:type="dxa"/>
              <w:left w:w="62" w:type="dxa"/>
              <w:bottom w:w="0" w:type="dxa"/>
              <w:right w:w="62" w:type="dxa"/>
            </w:tcMar>
          </w:tcPr>
          <w:p w:rsidR="006452C3" w:rsidRPr="00C3799A" w:rsidRDefault="006452C3" w:rsidP="006452C3">
            <w:pPr>
              <w:pStyle w:val="BodyText"/>
              <w:numPr>
                <w:ilvl w:val="0"/>
                <w:numId w:val="32"/>
              </w:numPr>
              <w:ind w:left="357" w:hanging="357"/>
              <w:jc w:val="left"/>
              <w:rPr>
                <w:rFonts w:asciiTheme="minorHAnsi" w:hAnsiTheme="minorHAnsi"/>
                <w:sz w:val="22"/>
                <w:szCs w:val="22"/>
              </w:rPr>
            </w:pPr>
            <w:r w:rsidRPr="00C3799A">
              <w:rPr>
                <w:rFonts w:asciiTheme="minorHAnsi" w:hAnsiTheme="minorHAnsi"/>
                <w:sz w:val="22"/>
                <w:szCs w:val="22"/>
              </w:rPr>
              <w:t>Encourage children to participate in sustainable practice discussions and learning experiences</w:t>
            </w:r>
          </w:p>
          <w:p w:rsidR="00305E76" w:rsidRPr="006452C3" w:rsidRDefault="006452C3" w:rsidP="006452C3">
            <w:pPr>
              <w:pStyle w:val="ListParagraph"/>
              <w:numPr>
                <w:ilvl w:val="0"/>
                <w:numId w:val="32"/>
              </w:numPr>
              <w:spacing w:after="0" w:line="240" w:lineRule="auto"/>
              <w:ind w:left="357" w:hanging="357"/>
              <w:rPr>
                <w:rFonts w:asciiTheme="minorHAnsi" w:hAnsiTheme="minorHAnsi" w:cstheme="minorHAnsi"/>
              </w:rPr>
            </w:pPr>
            <w:r w:rsidRPr="006452C3">
              <w:rPr>
                <w:rFonts w:asciiTheme="minorHAnsi" w:hAnsiTheme="minorHAnsi"/>
              </w:rPr>
              <w:t>Engage with adults and children to encourage their participation in the service’s sustainable practices</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ED33D8" w:rsidRDefault="006452C3" w:rsidP="003D483F">
            <w:pPr>
              <w:pStyle w:val="List"/>
              <w:numPr>
                <w:ilvl w:val="0"/>
                <w:numId w:val="4"/>
              </w:numPr>
              <w:spacing w:after="0" w:line="240" w:lineRule="auto"/>
              <w:rPr>
                <w:rFonts w:asciiTheme="minorHAnsi" w:hAnsiTheme="minorHAnsi" w:cstheme="minorHAnsi"/>
              </w:rPr>
            </w:pPr>
            <w:r w:rsidRPr="00C3799A">
              <w:rPr>
                <w:rFonts w:asciiTheme="minorHAnsi" w:hAnsiTheme="minorHAnsi"/>
              </w:rPr>
              <w:t>Embed sustainability into service policies and procedures</w:t>
            </w:r>
          </w:p>
        </w:tc>
        <w:tc>
          <w:tcPr>
            <w:tcW w:w="5942" w:type="dxa"/>
            <w:tcMar>
              <w:top w:w="0" w:type="dxa"/>
              <w:left w:w="62" w:type="dxa"/>
              <w:bottom w:w="0" w:type="dxa"/>
              <w:right w:w="62" w:type="dxa"/>
            </w:tcMar>
          </w:tcPr>
          <w:p w:rsidR="006452C3" w:rsidRPr="00C3799A" w:rsidRDefault="006452C3" w:rsidP="006452C3">
            <w:pPr>
              <w:pStyle w:val="BodyText"/>
              <w:numPr>
                <w:ilvl w:val="0"/>
                <w:numId w:val="33"/>
              </w:numPr>
              <w:ind w:left="357" w:hanging="357"/>
              <w:jc w:val="left"/>
              <w:rPr>
                <w:rFonts w:asciiTheme="minorHAnsi" w:hAnsiTheme="minorHAnsi"/>
                <w:sz w:val="22"/>
                <w:szCs w:val="22"/>
              </w:rPr>
            </w:pPr>
            <w:r w:rsidRPr="00C3799A">
              <w:rPr>
                <w:rFonts w:asciiTheme="minorHAnsi" w:hAnsiTheme="minorHAnsi"/>
                <w:sz w:val="22"/>
                <w:szCs w:val="22"/>
              </w:rPr>
              <w:t>Review the service philosophy, policies and procedures in relation to sustainable practice</w:t>
            </w:r>
          </w:p>
          <w:p w:rsidR="006452C3" w:rsidRPr="00C3799A" w:rsidRDefault="006452C3" w:rsidP="006452C3">
            <w:pPr>
              <w:pStyle w:val="BodyText"/>
              <w:numPr>
                <w:ilvl w:val="0"/>
                <w:numId w:val="33"/>
              </w:numPr>
              <w:ind w:left="357" w:hanging="357"/>
              <w:jc w:val="left"/>
              <w:rPr>
                <w:rFonts w:asciiTheme="minorHAnsi" w:hAnsiTheme="minorHAnsi"/>
                <w:sz w:val="22"/>
                <w:szCs w:val="22"/>
              </w:rPr>
            </w:pPr>
            <w:r w:rsidRPr="00C3799A">
              <w:rPr>
                <w:rFonts w:asciiTheme="minorHAnsi" w:hAnsiTheme="minorHAnsi"/>
                <w:sz w:val="22"/>
                <w:szCs w:val="22"/>
              </w:rPr>
              <w:t>Identify areas of potential change in the service philosophy, policies and procedures</w:t>
            </w:r>
          </w:p>
          <w:p w:rsidR="006452C3" w:rsidRPr="00C3799A" w:rsidRDefault="006452C3" w:rsidP="006452C3">
            <w:pPr>
              <w:pStyle w:val="BodyText"/>
              <w:numPr>
                <w:ilvl w:val="0"/>
                <w:numId w:val="33"/>
              </w:numPr>
              <w:ind w:left="357" w:hanging="357"/>
              <w:jc w:val="left"/>
              <w:rPr>
                <w:rFonts w:asciiTheme="minorHAnsi" w:hAnsiTheme="minorHAnsi"/>
                <w:sz w:val="22"/>
                <w:szCs w:val="22"/>
              </w:rPr>
            </w:pPr>
            <w:r w:rsidRPr="00C3799A">
              <w:rPr>
                <w:rFonts w:asciiTheme="minorHAnsi" w:hAnsiTheme="minorHAnsi"/>
                <w:sz w:val="22"/>
                <w:szCs w:val="22"/>
              </w:rPr>
              <w:t xml:space="preserve">Discuss with stakeholders any identified areas of potential change </w:t>
            </w:r>
          </w:p>
          <w:p w:rsidR="004D12D0" w:rsidRPr="006452C3" w:rsidRDefault="006452C3" w:rsidP="006452C3">
            <w:pPr>
              <w:pStyle w:val="ListParagraph"/>
              <w:numPr>
                <w:ilvl w:val="0"/>
                <w:numId w:val="33"/>
              </w:numPr>
              <w:spacing w:after="0" w:line="240" w:lineRule="auto"/>
              <w:ind w:left="357" w:hanging="357"/>
              <w:rPr>
                <w:rFonts w:asciiTheme="minorHAnsi" w:hAnsiTheme="minorHAnsi"/>
              </w:rPr>
            </w:pPr>
            <w:r w:rsidRPr="006452C3">
              <w:rPr>
                <w:rFonts w:asciiTheme="minorHAnsi" w:hAnsiTheme="minorHAnsi"/>
              </w:rPr>
              <w:t>Finalise changes after agreement with appropriate stakeholders</w:t>
            </w:r>
          </w:p>
          <w:p w:rsidR="003D483F" w:rsidRPr="006A0B11" w:rsidRDefault="003D483F" w:rsidP="003D483F">
            <w:pPr>
              <w:spacing w:after="0" w:line="240" w:lineRule="auto"/>
              <w:rPr>
                <w:rFonts w:asciiTheme="minorHAnsi" w:hAnsiTheme="minorHAnsi"/>
              </w:rPr>
            </w:pPr>
          </w:p>
        </w:tc>
      </w:tr>
    </w:tbl>
    <w:p w:rsidR="00304343" w:rsidRDefault="00435E83" w:rsidP="00304343">
      <w:pPr>
        <w:pStyle w:val="Heading3"/>
      </w:pPr>
      <w:bookmarkStart w:id="6" w:name="_Toc422763692"/>
      <w:bookmarkStart w:id="7" w:name="_Toc329018039"/>
      <w:bookmarkEnd w:id="5"/>
      <w:r>
        <w:rPr>
          <w:noProof/>
          <w:lang w:val="en-AU" w:eastAsia="en-AU"/>
        </w:rPr>
        <w:lastRenderedPageBreak/>
        <mc:AlternateContent>
          <mc:Choice Requires="wps">
            <w:drawing>
              <wp:anchor distT="0" distB="0" distL="114300" distR="114300" simplePos="0" relativeHeight="251732992" behindDoc="1" locked="0" layoutInCell="1" allowOverlap="1" wp14:anchorId="62AD62E7" wp14:editId="30B81E92">
                <wp:simplePos x="0" y="0"/>
                <wp:positionH relativeFrom="column">
                  <wp:posOffset>-783771</wp:posOffset>
                </wp:positionH>
                <wp:positionV relativeFrom="paragraph">
                  <wp:posOffset>-225631</wp:posOffset>
                </wp:positionV>
                <wp:extent cx="7303135" cy="1567543"/>
                <wp:effectExtent l="0" t="0" r="31115" b="52070"/>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567543"/>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3A94D0" id="AutoShape 40" o:spid="_x0000_s1026" style="position:absolute;margin-left:-61.7pt;margin-top:-17.75pt;width:575.05pt;height:123.4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rsidR="002956C6" w:rsidRDefault="002956C6" w:rsidP="002956C6">
      <w:r w:rsidRPr="00C3799A">
        <w:rPr>
          <w:rStyle w:val="Emphasis"/>
          <w:rFonts w:asciiTheme="minorHAnsi" w:hAnsiTheme="minorHAnsi"/>
        </w:rPr>
        <w:t>The foundation skills described those required skills (language, literacy and numeracy) that are essential to performance.</w:t>
      </w:r>
    </w:p>
    <w:p w:rsidR="002956C6" w:rsidRDefault="002956C6" w:rsidP="002956C6">
      <w:r w:rsidRPr="00C3799A">
        <w:rPr>
          <w:rFonts w:asciiTheme="minorHAnsi" w:hAnsiTheme="minorHAnsi"/>
        </w:rPr>
        <w:t>Foundation skills essential to performance are explicit in the performance criteria of this unit of competency.</w:t>
      </w:r>
    </w:p>
    <w:p w:rsidR="00304343" w:rsidRPr="00944F03" w:rsidRDefault="00304343" w:rsidP="00304343">
      <w:pPr>
        <w:pStyle w:val="BodyText"/>
        <w:jc w:val="left"/>
        <w:rPr>
          <w:rFonts w:asciiTheme="minorHAnsi" w:hAnsiTheme="minorHAnsi"/>
          <w:sz w:val="22"/>
          <w:szCs w:val="22"/>
        </w:rPr>
      </w:pP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rPr>
          <w:lang w:eastAsia="en-GB"/>
        </w:rPr>
      </w:pPr>
      <w:bookmarkStart w:id="9" w:name="_Toc329018040"/>
      <w:bookmarkEnd w:id="7"/>
    </w:p>
    <w:p w:rsidR="00304343" w:rsidRDefault="00304343" w:rsidP="00304343">
      <w:pPr>
        <w:rPr>
          <w:rFonts w:cstheme="majorBidi"/>
          <w:sz w:val="26"/>
          <w:szCs w:val="26"/>
          <w:lang w:val="en-GB" w:eastAsia="en-GB"/>
        </w:rPr>
      </w:pPr>
      <w:r>
        <w:rPr>
          <w:lang w:eastAsia="en-GB"/>
        </w:rPr>
        <w:br w:type="page"/>
      </w:r>
    </w:p>
    <w:p w:rsidR="00304343" w:rsidRDefault="00435E83" w:rsidP="00304343">
      <w:pPr>
        <w:pStyle w:val="Heading3"/>
      </w:pPr>
      <w:bookmarkStart w:id="10" w:name="_Toc422763693"/>
      <w:bookmarkStart w:id="11" w:name="_Toc285113079"/>
      <w:bookmarkStart w:id="12" w:name="_Toc326743761"/>
      <w:bookmarkStart w:id="13" w:name="_Toc328654777"/>
      <w:bookmarkStart w:id="14" w:name="_Toc330386596"/>
      <w:bookmarkEnd w:id="9"/>
      <w:r>
        <w:rPr>
          <w:noProof/>
          <w:lang w:val="en-AU" w:eastAsia="en-AU"/>
        </w:rPr>
        <w:lastRenderedPageBreak/>
        <mc:AlternateContent>
          <mc:Choice Requires="wps">
            <w:drawing>
              <wp:anchor distT="0" distB="0" distL="114300" distR="114300" simplePos="0" relativeHeight="251735040" behindDoc="1" locked="0" layoutInCell="1" allowOverlap="1" wp14:anchorId="22799B09" wp14:editId="2E3D7380">
                <wp:simplePos x="0" y="0"/>
                <wp:positionH relativeFrom="column">
                  <wp:posOffset>-712519</wp:posOffset>
                </wp:positionH>
                <wp:positionV relativeFrom="paragraph">
                  <wp:posOffset>-213756</wp:posOffset>
                </wp:positionV>
                <wp:extent cx="7132320" cy="7540831"/>
                <wp:effectExtent l="0" t="0" r="30480" b="6032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540831"/>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5FC105" id="AutoShape 41" o:spid="_x0000_s1026" style="position:absolute;margin-left:-56.1pt;margin-top:-16.85pt;width:561.6pt;height:593.7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8673B8" w:rsidRDefault="008673B8" w:rsidP="008673B8">
      <w:pPr>
        <w:spacing w:after="0" w:line="240" w:lineRule="auto"/>
        <w:rPr>
          <w:rFonts w:asciiTheme="minorHAnsi" w:hAnsiTheme="minorHAnsi" w:cs="Calibri"/>
          <w:color w:val="000000"/>
        </w:rPr>
      </w:pPr>
      <w: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w:t>
      </w:r>
      <w:r w:rsidRPr="00B1137B">
        <w:rPr>
          <w:rFonts w:asciiTheme="minorHAnsi" w:hAnsiTheme="minorHAnsi" w:cs="Calibri"/>
          <w:color w:val="000000"/>
        </w:rPr>
        <w:t>:</w:t>
      </w:r>
    </w:p>
    <w:p w:rsidR="008673B8" w:rsidRDefault="008673B8" w:rsidP="008673B8">
      <w:pPr>
        <w:spacing w:after="0" w:line="240" w:lineRule="auto"/>
        <w:rPr>
          <w:rFonts w:asciiTheme="minorHAnsi" w:hAnsiTheme="minorHAnsi" w:cs="Calibri"/>
          <w:color w:val="000000"/>
        </w:rPr>
      </w:pPr>
    </w:p>
    <w:p w:rsidR="008673B8" w:rsidRPr="00D7012F" w:rsidRDefault="008673B8" w:rsidP="00405A3F">
      <w:pPr>
        <w:pStyle w:val="Bullets"/>
        <w:spacing w:after="0" w:line="240" w:lineRule="auto"/>
        <w:ind w:left="357" w:hanging="357"/>
      </w:pPr>
      <w:r>
        <w:t>S</w:t>
      </w:r>
      <w:r w:rsidRPr="00D7012F">
        <w:t>upported sustainable practices within at least one education and care service, including:</w:t>
      </w:r>
    </w:p>
    <w:p w:rsidR="008673B8" w:rsidRPr="00D7012F" w:rsidRDefault="008673B8" w:rsidP="00405A3F">
      <w:pPr>
        <w:pStyle w:val="Bullets2"/>
        <w:spacing w:after="0" w:line="240" w:lineRule="auto"/>
        <w:ind w:left="714" w:hanging="357"/>
      </w:pPr>
      <w:r w:rsidRPr="00D7012F">
        <w:t>undertaking an analysis of the environmental sustainability of the workplace</w:t>
      </w:r>
    </w:p>
    <w:p w:rsidR="008673B8" w:rsidRPr="00D7012F" w:rsidRDefault="008673B8" w:rsidP="00405A3F">
      <w:pPr>
        <w:pStyle w:val="Bullets2"/>
        <w:spacing w:after="0" w:line="240" w:lineRule="auto"/>
        <w:ind w:left="714" w:hanging="357"/>
      </w:pPr>
      <w:r w:rsidRPr="00D7012F">
        <w:t xml:space="preserve">identifying and supporting potential for workplace change to enhance environmental sustainability </w:t>
      </w:r>
    </w:p>
    <w:p w:rsidR="008673B8" w:rsidRPr="00D7012F" w:rsidRDefault="008673B8" w:rsidP="00405A3F">
      <w:pPr>
        <w:pStyle w:val="Bullets2"/>
        <w:spacing w:after="0" w:line="240" w:lineRule="auto"/>
        <w:ind w:left="714" w:hanging="357"/>
      </w:pPr>
      <w:r w:rsidRPr="00D7012F">
        <w:t>supporting children to develop respect for the natural environment</w:t>
      </w:r>
    </w:p>
    <w:p w:rsidR="008673B8" w:rsidRPr="00D7012F" w:rsidRDefault="008673B8" w:rsidP="00405A3F">
      <w:pPr>
        <w:pStyle w:val="Bullets2"/>
        <w:spacing w:after="0" w:line="240" w:lineRule="auto"/>
        <w:ind w:left="714" w:hanging="357"/>
      </w:pPr>
      <w:r w:rsidRPr="00D7012F">
        <w:t>designing, implementing and reviewing a program to enhance environmental sustainability in the child care workplace</w:t>
      </w:r>
    </w:p>
    <w:p w:rsidR="00304343" w:rsidRPr="008673B8" w:rsidRDefault="008673B8" w:rsidP="00405A3F">
      <w:pPr>
        <w:pStyle w:val="Bullets2"/>
        <w:spacing w:after="0" w:line="240" w:lineRule="auto"/>
        <w:ind w:left="714" w:hanging="357"/>
      </w:pPr>
      <w:r w:rsidRPr="00D7012F">
        <w:t>using a variety of strategies to involve colleagues, children, families and the broader community in participating in and evaluating a program to enhance environmental sustainability</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8673B8" w:rsidRDefault="008673B8" w:rsidP="008673B8">
      <w:pPr>
        <w:spacing w:after="0" w:line="240" w:lineRule="auto"/>
      </w:pPr>
      <w:r>
        <w:t>The candidate must be able to demonstrate essential knowledge required to effectively do the task outlined in elements and performance criteria of this unit, manage the task and manage contingencies in the context of the work role. These include knowledge of</w:t>
      </w:r>
      <w:r w:rsidRPr="00B1137B">
        <w:t>:</w:t>
      </w:r>
    </w:p>
    <w:p w:rsidR="008673B8" w:rsidRDefault="008673B8" w:rsidP="008673B8">
      <w:pPr>
        <w:spacing w:after="0" w:line="240" w:lineRule="auto"/>
      </w:pPr>
    </w:p>
    <w:p w:rsidR="008673B8" w:rsidRPr="00ED1271" w:rsidRDefault="008673B8" w:rsidP="00405A3F">
      <w:pPr>
        <w:pStyle w:val="Bullets"/>
        <w:spacing w:after="0" w:line="240" w:lineRule="auto"/>
        <w:ind w:left="357" w:hanging="357"/>
        <w:rPr>
          <w:lang w:val="en-GB" w:eastAsia="en-GB"/>
        </w:rPr>
      </w:pPr>
      <w:r>
        <w:rPr>
          <w:lang w:val="en-GB" w:eastAsia="en-GB"/>
        </w:rPr>
        <w:t>H</w:t>
      </w:r>
      <w:r w:rsidRPr="00ED1271">
        <w:rPr>
          <w:lang w:val="en-GB" w:eastAsia="en-GB"/>
        </w:rPr>
        <w:t>ow to access:</w:t>
      </w:r>
    </w:p>
    <w:p w:rsidR="008673B8" w:rsidRPr="00ED1271" w:rsidRDefault="008673B8" w:rsidP="00405A3F">
      <w:pPr>
        <w:pStyle w:val="Bullets2"/>
        <w:spacing w:after="0" w:line="240" w:lineRule="auto"/>
        <w:ind w:left="714" w:hanging="357"/>
        <w:rPr>
          <w:lang w:val="en-GB" w:eastAsia="en-GB"/>
        </w:rPr>
      </w:pPr>
      <w:r w:rsidRPr="00ED1271">
        <w:rPr>
          <w:lang w:val="en-GB" w:eastAsia="en-GB"/>
        </w:rPr>
        <w:t>the National Quality Framework</w:t>
      </w:r>
    </w:p>
    <w:p w:rsidR="008673B8" w:rsidRPr="00ED1271" w:rsidRDefault="008673B8" w:rsidP="00405A3F">
      <w:pPr>
        <w:pStyle w:val="Bullets2"/>
        <w:spacing w:after="0" w:line="240" w:lineRule="auto"/>
        <w:ind w:left="714" w:hanging="357"/>
        <w:rPr>
          <w:lang w:val="en-GB" w:eastAsia="en-GB"/>
        </w:rPr>
      </w:pPr>
      <w:r w:rsidRPr="00ED1271">
        <w:rPr>
          <w:lang w:val="en-GB" w:eastAsia="en-GB"/>
        </w:rPr>
        <w:t>the National Quality Standards</w:t>
      </w:r>
    </w:p>
    <w:p w:rsidR="008673B8" w:rsidRPr="00ED1271" w:rsidRDefault="008673B8" w:rsidP="00405A3F">
      <w:pPr>
        <w:pStyle w:val="Bullets2"/>
        <w:spacing w:after="0" w:line="240" w:lineRule="auto"/>
        <w:ind w:left="714" w:hanging="357"/>
        <w:rPr>
          <w:lang w:val="en-GB" w:eastAsia="en-GB"/>
        </w:rPr>
      </w:pPr>
      <w:r w:rsidRPr="00ED1271">
        <w:rPr>
          <w:lang w:val="en-GB" w:eastAsia="en-GB"/>
        </w:rPr>
        <w:t>the relevant approved learning framework</w:t>
      </w:r>
    </w:p>
    <w:p w:rsidR="008673B8" w:rsidRDefault="008673B8" w:rsidP="00405A3F">
      <w:pPr>
        <w:pStyle w:val="Bullets"/>
        <w:spacing w:after="0" w:line="240" w:lineRule="auto"/>
        <w:ind w:left="357" w:hanging="357"/>
      </w:pPr>
      <w:r>
        <w:t>H</w:t>
      </w:r>
      <w:r w:rsidRPr="00ED1271">
        <w:t>ow</w:t>
      </w:r>
      <w:r>
        <w:t xml:space="preserve"> </w:t>
      </w:r>
      <w:r w:rsidRPr="00ED1271">
        <w:t>to navigate through framework and standards documents to find areas relevant to this unit of competency</w:t>
      </w:r>
    </w:p>
    <w:p w:rsidR="008673B8" w:rsidRPr="003F3D40" w:rsidRDefault="008673B8" w:rsidP="00405A3F">
      <w:pPr>
        <w:pStyle w:val="Bullets"/>
        <w:spacing w:after="0" w:line="240" w:lineRule="auto"/>
        <w:ind w:left="357" w:hanging="357"/>
        <w:rPr>
          <w:lang w:val="en-GB" w:eastAsia="en-GB"/>
        </w:rPr>
      </w:pPr>
      <w:r w:rsidRPr="003F3D40">
        <w:rPr>
          <w:lang w:val="en-GB" w:eastAsia="en-GB"/>
        </w:rPr>
        <w:t>Importance of community as a source of knowledge, skills and values, including:</w:t>
      </w:r>
    </w:p>
    <w:p w:rsidR="008673B8" w:rsidRPr="00633749" w:rsidRDefault="008673B8" w:rsidP="00405A3F">
      <w:pPr>
        <w:pStyle w:val="Bullets2"/>
        <w:spacing w:after="0" w:line="240" w:lineRule="auto"/>
        <w:ind w:left="714" w:hanging="357"/>
      </w:pPr>
      <w:r w:rsidRPr="00633749">
        <w:t xml:space="preserve">barriers and drivers for behavioural change </w:t>
      </w:r>
    </w:p>
    <w:p w:rsidR="008673B8" w:rsidRPr="00633749" w:rsidRDefault="008673B8" w:rsidP="00405A3F">
      <w:pPr>
        <w:pStyle w:val="Bullets2"/>
        <w:spacing w:after="0" w:line="240" w:lineRule="auto"/>
        <w:ind w:left="714" w:hanging="357"/>
      </w:pPr>
      <w:r w:rsidRPr="00633749">
        <w:t>strategies to increase children’s experiences and understanding of animals and the natural environment</w:t>
      </w:r>
    </w:p>
    <w:p w:rsidR="008673B8" w:rsidRPr="00633749" w:rsidRDefault="008673B8" w:rsidP="00405A3F">
      <w:pPr>
        <w:pStyle w:val="Bullets2"/>
        <w:spacing w:after="0" w:line="240" w:lineRule="auto"/>
        <w:ind w:left="714" w:hanging="357"/>
      </w:pPr>
      <w:r w:rsidRPr="00633749">
        <w:t>impact of key global issues, such as climate change, ozone layer effects, greenhouse effect, earth resources and biodiversity</w:t>
      </w:r>
    </w:p>
    <w:p w:rsidR="008673B8" w:rsidRPr="003F3D40" w:rsidRDefault="008673B8" w:rsidP="00405A3F">
      <w:pPr>
        <w:pStyle w:val="Bullets"/>
        <w:spacing w:after="0" w:line="240" w:lineRule="auto"/>
        <w:ind w:left="357" w:hanging="357"/>
        <w:rPr>
          <w:lang w:val="en-GB" w:eastAsia="en-GB"/>
        </w:rPr>
      </w:pPr>
      <w:r>
        <w:rPr>
          <w:lang w:val="en-GB" w:eastAsia="en-GB"/>
        </w:rPr>
        <w:t>Q</w:t>
      </w:r>
      <w:r w:rsidRPr="003F3D40">
        <w:rPr>
          <w:lang w:val="en-GB" w:eastAsia="en-GB"/>
        </w:rPr>
        <w:t>ualitative and quantitative evaluation processes for sustainability program</w:t>
      </w:r>
    </w:p>
    <w:p w:rsidR="008673B8" w:rsidRPr="003F3D40" w:rsidRDefault="008673B8" w:rsidP="00405A3F">
      <w:pPr>
        <w:pStyle w:val="Bullets"/>
        <w:spacing w:after="0" w:line="240" w:lineRule="auto"/>
        <w:ind w:left="357" w:hanging="357"/>
        <w:rPr>
          <w:lang w:val="en-GB" w:eastAsia="en-GB"/>
        </w:rPr>
      </w:pPr>
      <w:r w:rsidRPr="003F3D40">
        <w:rPr>
          <w:lang w:val="en-GB" w:eastAsia="en-GB"/>
        </w:rPr>
        <w:t>Sustainable practices and sustainable strategies</w:t>
      </w:r>
    </w:p>
    <w:p w:rsidR="008673B8" w:rsidRPr="003F3D40" w:rsidRDefault="008673B8" w:rsidP="00405A3F">
      <w:pPr>
        <w:pStyle w:val="Bullets"/>
        <w:spacing w:after="0" w:line="240" w:lineRule="auto"/>
        <w:ind w:left="357" w:hanging="357"/>
        <w:rPr>
          <w:lang w:val="en-GB" w:eastAsia="en-GB"/>
        </w:rPr>
      </w:pPr>
      <w:r w:rsidRPr="003F3D40">
        <w:rPr>
          <w:lang w:val="en-GB" w:eastAsia="en-GB"/>
        </w:rPr>
        <w:t>Cleaning and maintenance, and building, equipment and associated resources</w:t>
      </w:r>
    </w:p>
    <w:p w:rsidR="00304343" w:rsidRPr="008673B8" w:rsidRDefault="008673B8" w:rsidP="00405A3F">
      <w:pPr>
        <w:pStyle w:val="Bullets"/>
        <w:spacing w:after="0" w:line="240" w:lineRule="auto"/>
        <w:ind w:left="357" w:hanging="357"/>
        <w:rPr>
          <w:lang w:val="en-GB" w:eastAsia="en-GB"/>
        </w:rPr>
      </w:pPr>
      <w:r w:rsidRPr="003F3D40">
        <w:rPr>
          <w:lang w:val="en-GB" w:eastAsia="en-GB"/>
        </w:rPr>
        <w:t>Organisation standards, policies and procedures</w:t>
      </w:r>
    </w:p>
    <w:p w:rsidR="00304343" w:rsidRPr="00B1137B" w:rsidRDefault="00304343" w:rsidP="00304343">
      <w:pPr>
        <w:spacing w:after="0" w:line="240" w:lineRule="auto"/>
        <w:rPr>
          <w:rFonts w:asciiTheme="minorHAnsi" w:hAnsiTheme="minorHAnsi" w:cs="Calibri"/>
          <w:b/>
          <w:color w:val="000000"/>
        </w:rPr>
      </w:pPr>
    </w:p>
    <w:p w:rsidR="008673B8" w:rsidRDefault="008673B8">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8673B8" w:rsidP="00304343">
      <w:pPr>
        <w:spacing w:after="0" w:line="240" w:lineRule="auto"/>
        <w:rPr>
          <w:rFonts w:asciiTheme="minorHAnsi" w:hAnsiTheme="minorHAnsi" w:cs="Calibri"/>
          <w:b/>
          <w:color w:val="000000"/>
        </w:rPr>
      </w:pPr>
      <w:r>
        <w:rPr>
          <w:noProof/>
          <w:lang w:eastAsia="en-AU"/>
        </w:rPr>
        <w:lastRenderedPageBreak/>
        <mc:AlternateContent>
          <mc:Choice Requires="wps">
            <w:drawing>
              <wp:anchor distT="0" distB="0" distL="114300" distR="114300" simplePos="0" relativeHeight="251737088" behindDoc="1" locked="0" layoutInCell="1" allowOverlap="1" wp14:anchorId="217EF684" wp14:editId="1EC3E113">
                <wp:simplePos x="0" y="0"/>
                <wp:positionH relativeFrom="column">
                  <wp:posOffset>-783771</wp:posOffset>
                </wp:positionH>
                <wp:positionV relativeFrom="paragraph">
                  <wp:posOffset>-213756</wp:posOffset>
                </wp:positionV>
                <wp:extent cx="7303135" cy="4572000"/>
                <wp:effectExtent l="0" t="0" r="31115" b="57150"/>
                <wp:wrapNone/>
                <wp:docPr id="11"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5720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6E2C8F" id="AutoShape 40" o:spid="_x0000_s1026" style="position:absolute;margin-left:-61.7pt;margin-top:-16.85pt;width:575.05pt;height:5in;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" strokecolor="#d99594" strokeweight="1pt">
                <v:fill color2="#e5b8b7" focus="100%" type="gradient"/>
                <v:shadow on="t" color="#622423" opacity=".5" offset="1pt"/>
              </v:roundrect>
            </w:pict>
          </mc:Fallback>
        </mc:AlternateContent>
      </w:r>
      <w:r w:rsidR="00304343"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8673B8" w:rsidRDefault="008673B8" w:rsidP="008673B8">
      <w:pPr>
        <w:spacing w:after="0" w:line="240" w:lineRule="auto"/>
      </w:pPr>
      <w:r>
        <w:t>Skills must be demonstrated in a regulated education and care service.</w:t>
      </w:r>
    </w:p>
    <w:p w:rsidR="008673B8" w:rsidRDefault="008673B8" w:rsidP="008673B8">
      <w:pPr>
        <w:spacing w:after="0" w:line="240" w:lineRule="auto"/>
      </w:pPr>
    </w:p>
    <w:p w:rsidR="008673B8" w:rsidRDefault="008673B8" w:rsidP="008673B8">
      <w:pPr>
        <w:spacing w:after="0" w:line="240" w:lineRule="auto"/>
        <w:rPr>
          <w:lang w:val="en-GB" w:eastAsia="en-GB"/>
        </w:rPr>
      </w:pPr>
      <w:r w:rsidRPr="00F45617">
        <w:rPr>
          <w:lang w:val="en-GB" w:eastAsia="en-GB"/>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8673B8" w:rsidRPr="00F45617" w:rsidRDefault="008673B8" w:rsidP="008673B8">
      <w:pPr>
        <w:spacing w:after="0" w:line="240" w:lineRule="auto"/>
        <w:rPr>
          <w:lang w:val="en-GB" w:eastAsia="en-GB"/>
        </w:rPr>
      </w:pPr>
    </w:p>
    <w:p w:rsidR="008673B8" w:rsidRDefault="008673B8" w:rsidP="008673B8">
      <w:pPr>
        <w:spacing w:after="0" w:line="240" w:lineRule="auto"/>
        <w:rPr>
          <w:lang w:val="en-GB" w:eastAsia="en-GB"/>
        </w:rPr>
      </w:pPr>
      <w:r w:rsidRPr="00F45617">
        <w:rPr>
          <w:lang w:val="en-GB" w:eastAsia="en-GB"/>
        </w:rPr>
        <w:t>Simulated assessment environments must simulate the real-life working environment where these skills and knowledge would be performed, with all the relevant equipment and resources of that working environment</w:t>
      </w:r>
      <w:r>
        <w:rPr>
          <w:lang w:val="en-GB" w:eastAsia="en-GB"/>
        </w:rPr>
        <w:t>.</w:t>
      </w:r>
    </w:p>
    <w:p w:rsidR="008673B8" w:rsidRDefault="008673B8" w:rsidP="008673B8">
      <w:pPr>
        <w:spacing w:after="0" w:line="240" w:lineRule="auto"/>
        <w:rPr>
          <w:lang w:val="en-GB" w:eastAsia="en-GB"/>
        </w:rPr>
      </w:pPr>
    </w:p>
    <w:p w:rsidR="008673B8" w:rsidRDefault="008673B8" w:rsidP="008673B8">
      <w:pPr>
        <w:spacing w:after="0" w:line="240" w:lineRule="auto"/>
        <w:rPr>
          <w:lang w:val="en-GB" w:eastAsia="en-GB"/>
        </w:rPr>
      </w:pPr>
      <w:r>
        <w:rPr>
          <w:lang w:val="en-GB" w:eastAsia="en-GB"/>
        </w:rPr>
        <w:t>Assessment must ensure use of:</w:t>
      </w:r>
    </w:p>
    <w:p w:rsidR="008673B8" w:rsidRPr="00F45617" w:rsidRDefault="008673B8" w:rsidP="008673B8">
      <w:pPr>
        <w:spacing w:after="0" w:line="240" w:lineRule="auto"/>
        <w:rPr>
          <w:lang w:val="en-GB" w:eastAsia="en-GB"/>
        </w:rPr>
      </w:pPr>
    </w:p>
    <w:p w:rsidR="008673B8" w:rsidRPr="00F45617" w:rsidRDefault="008673B8" w:rsidP="00405A3F">
      <w:pPr>
        <w:pStyle w:val="Bullets"/>
        <w:spacing w:after="0" w:line="240" w:lineRule="auto"/>
        <w:ind w:left="357" w:hanging="357"/>
      </w:pPr>
      <w:r w:rsidRPr="00F45617">
        <w:t xml:space="preserve">National Quality Framework for </w:t>
      </w:r>
      <w:r>
        <w:t>E</w:t>
      </w:r>
      <w:r w:rsidRPr="00F45617">
        <w:t>arly Childhood Education and Care</w:t>
      </w:r>
    </w:p>
    <w:p w:rsidR="008673B8" w:rsidRDefault="008673B8" w:rsidP="00405A3F">
      <w:pPr>
        <w:pStyle w:val="Bullets"/>
        <w:spacing w:after="0" w:line="240" w:lineRule="auto"/>
        <w:ind w:left="357" w:hanging="357"/>
      </w:pPr>
      <w:r w:rsidRPr="00F45617">
        <w:t>The relevant approved learning framework under the National Quality Framework for Early Childhood Education and Care</w:t>
      </w:r>
    </w:p>
    <w:p w:rsidR="008673B8" w:rsidRDefault="008673B8" w:rsidP="008673B8">
      <w:pPr>
        <w:spacing w:after="0" w:line="240" w:lineRule="auto"/>
      </w:pPr>
    </w:p>
    <w:p w:rsidR="00304343" w:rsidRPr="008673B8" w:rsidRDefault="008673B8" w:rsidP="008673B8">
      <w:pPr>
        <w:spacing w:after="0" w:line="240" w:lineRule="auto"/>
      </w:pPr>
      <w:r>
        <w:t>Assessors must satisfy the NVR/AQTF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304343" w:rsidRDefault="008673B8" w:rsidP="00304343">
      <w:pPr>
        <w:rPr>
          <w:rFonts w:cs="Calibri"/>
          <w:color w:val="C00000"/>
          <w:sz w:val="28"/>
          <w:szCs w:val="28"/>
        </w:rPr>
      </w:pPr>
      <w:r w:rsidRPr="00C3799A">
        <w:rPr>
          <w:rFonts w:asciiTheme="minorHAnsi" w:hAnsiTheme="minorHAnsi"/>
        </w:rPr>
        <w:t>Companion volumes are available from the CS&amp;HISC website - http://www.cshisc.com.au/</w:t>
      </w:r>
      <w:r w:rsidR="00304343">
        <w:br w:type="page"/>
      </w:r>
    </w:p>
    <w:p w:rsidR="006C1AE2" w:rsidRPr="00556116" w:rsidRDefault="006C1AE2" w:rsidP="00304343">
      <w:pPr>
        <w:pStyle w:val="Heading2"/>
      </w:pPr>
      <w:bookmarkStart w:id="16" w:name="_Toc422763694"/>
      <w:r w:rsidRPr="00563D55">
        <w:lastRenderedPageBreak/>
        <w:t>Housekeeping Items</w:t>
      </w:r>
      <w:bookmarkEnd w:id="11"/>
      <w:bookmarkEnd w:id="12"/>
      <w:bookmarkEnd w:id="13"/>
      <w:bookmarkEnd w:id="14"/>
      <w:bookmarkEnd w:id="16"/>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22763695"/>
      <w:r w:rsidRPr="00C660D3">
        <w:t>Objectives</w:t>
      </w:r>
      <w:bookmarkEnd w:id="17"/>
      <w:bookmarkEnd w:id="18"/>
      <w:bookmarkEnd w:id="19"/>
      <w:bookmarkEnd w:id="20"/>
    </w:p>
    <w:p w:rsidR="00CB4531" w:rsidRPr="00CB4531" w:rsidRDefault="00435E83" w:rsidP="00CB4531">
      <w:pPr>
        <w:pStyle w:val="Bullets"/>
      </w:pPr>
      <w:r>
        <w:rPr>
          <w:b/>
          <w:i/>
          <w:iCs/>
        </w:rPr>
        <w:t>Learn</w:t>
      </w:r>
      <w:r w:rsidR="00E50EB0" w:rsidRPr="00DE5B5A">
        <w:rPr>
          <w:b/>
        </w:rPr>
        <w:t xml:space="preserve"> </w:t>
      </w:r>
      <w:r w:rsidR="00E50EB0" w:rsidRPr="00FB0C4A">
        <w:t xml:space="preserve">how to </w:t>
      </w:r>
      <w:r w:rsidR="00222C97">
        <w:rPr>
          <w:rFonts w:asciiTheme="minorHAnsi" w:hAnsiTheme="minorHAnsi"/>
        </w:rPr>
        <w:t>d</w:t>
      </w:r>
      <w:r w:rsidR="00222C97" w:rsidRPr="00C3799A">
        <w:rPr>
          <w:rFonts w:asciiTheme="minorHAnsi" w:hAnsiTheme="minorHAnsi"/>
        </w:rPr>
        <w:t>evelop a sustainability management plan</w:t>
      </w:r>
    </w:p>
    <w:p w:rsidR="00CB4531" w:rsidRPr="00CB4531" w:rsidRDefault="00435E83" w:rsidP="00CB4531">
      <w:pPr>
        <w:pStyle w:val="Bullets"/>
      </w:pPr>
      <w:r w:rsidRPr="00DE5B5A">
        <w:rPr>
          <w:b/>
          <w:i/>
        </w:rPr>
        <w:t>Understand</w:t>
      </w:r>
      <w:r w:rsidR="00E50EB0" w:rsidRPr="00CB4531">
        <w:rPr>
          <w:lang w:val="en-US"/>
        </w:rPr>
        <w:t xml:space="preserve"> how to </w:t>
      </w:r>
      <w:r w:rsidR="00222C97">
        <w:rPr>
          <w:rFonts w:asciiTheme="minorHAnsi" w:hAnsiTheme="minorHAnsi"/>
        </w:rPr>
        <w:t>s</w:t>
      </w:r>
      <w:r w:rsidR="00222C97" w:rsidRPr="00C3799A">
        <w:rPr>
          <w:rFonts w:asciiTheme="minorHAnsi" w:hAnsiTheme="minorHAnsi"/>
        </w:rPr>
        <w:t>upport children to develop an understanding and respect for the natural environment</w:t>
      </w:r>
    </w:p>
    <w:p w:rsidR="00E50EB0" w:rsidRPr="007D0EE9" w:rsidRDefault="00435E83" w:rsidP="00CB4531">
      <w:pPr>
        <w:pStyle w:val="Bullets"/>
      </w:pPr>
      <w:r>
        <w:rPr>
          <w:b/>
          <w:i/>
          <w:iCs/>
          <w:lang w:val="en-US"/>
        </w:rPr>
        <w:t xml:space="preserve">Identify </w:t>
      </w:r>
      <w:r w:rsidR="00E50EB0" w:rsidRPr="00CB4531">
        <w:rPr>
          <w:lang w:val="en-US"/>
        </w:rPr>
        <w:t xml:space="preserve">how to </w:t>
      </w:r>
      <w:r w:rsidR="00222C97">
        <w:rPr>
          <w:rFonts w:asciiTheme="minorHAnsi" w:hAnsiTheme="minorHAnsi"/>
        </w:rPr>
        <w:t>s</w:t>
      </w:r>
      <w:r w:rsidR="00222C97" w:rsidRPr="00C3799A">
        <w:rPr>
          <w:rFonts w:asciiTheme="minorHAnsi" w:hAnsiTheme="minorHAnsi"/>
        </w:rPr>
        <w:t>upport others in implementing sustainable practice</w:t>
      </w:r>
    </w:p>
    <w:p w:rsidR="00DE5B5A" w:rsidRPr="007D0EE9" w:rsidRDefault="00435E83" w:rsidP="00CB4531">
      <w:pPr>
        <w:pStyle w:val="Bullets"/>
      </w:pPr>
      <w:r>
        <w:rPr>
          <w:b/>
          <w:i/>
          <w:iCs/>
        </w:rPr>
        <w:t xml:space="preserve">Discover </w:t>
      </w:r>
      <w:r w:rsidR="00DE5B5A">
        <w:t xml:space="preserve">how to </w:t>
      </w:r>
      <w:r w:rsidR="00222C97">
        <w:rPr>
          <w:rFonts w:asciiTheme="minorHAnsi" w:hAnsiTheme="minorHAnsi"/>
        </w:rPr>
        <w:t>e</w:t>
      </w:r>
      <w:r w:rsidR="00222C97" w:rsidRPr="00C3799A">
        <w:rPr>
          <w:rFonts w:asciiTheme="minorHAnsi" w:hAnsiTheme="minorHAnsi"/>
        </w:rPr>
        <w:t>mbed sustainability into service policies and procedures</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092405" w:rsidRDefault="00092405" w:rsidP="00092405">
      <w:pPr>
        <w:pStyle w:val="Heading1"/>
      </w:pPr>
      <w:bookmarkStart w:id="21" w:name="_Toc419388327"/>
      <w:bookmarkStart w:id="22" w:name="_Toc421102676"/>
      <w:bookmarkStart w:id="23" w:name="_Toc422763696"/>
      <w:r>
        <w:lastRenderedPageBreak/>
        <w:t>National Quality Framework for Early Childhood Education and Care (NQF)</w:t>
      </w:r>
      <w:bookmarkEnd w:id="21"/>
      <w:bookmarkEnd w:id="22"/>
      <w:bookmarkEnd w:id="23"/>
    </w:p>
    <w:p w:rsidR="00092405" w:rsidRDefault="00092405" w:rsidP="00092405">
      <w:pPr>
        <w:rPr>
          <w:lang w:val="en-GB" w:eastAsia="en-GB"/>
        </w:rPr>
      </w:pPr>
      <w:r>
        <w:rPr>
          <w:lang w:val="en-GB" w:eastAsia="en-GB"/>
        </w:rPr>
        <w:br/>
        <w:t xml:space="preserve">The NQF was founded in 2012 by the government as a measure to raise the quality and standards of early childhood education and care across the whole of the Commonwealth by introducing consistency in the regulation and assessment of Australian education and care services. </w:t>
      </w:r>
    </w:p>
    <w:p w:rsidR="00092405" w:rsidRDefault="00092405" w:rsidP="00092405">
      <w:pPr>
        <w:pStyle w:val="BoldBulTight0"/>
        <w:rPr>
          <w:lang w:val="en-GB" w:eastAsia="en-GB"/>
        </w:rPr>
      </w:pPr>
      <w:r>
        <w:rPr>
          <w:noProof/>
          <w:lang w:eastAsia="en-AU"/>
        </w:rPr>
        <w:drawing>
          <wp:anchor distT="0" distB="0" distL="114300" distR="114300" simplePos="0" relativeHeight="251739136" behindDoc="0" locked="0" layoutInCell="1" allowOverlap="1" wp14:anchorId="54F98E9B" wp14:editId="04E0BE9B">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14:sizeRelH relativeFrom="margin">
              <wp14:pctWidth>0</wp14:pctWidth>
            </wp14:sizeRelH>
            <wp14:sizeRelV relativeFrom="margin">
              <wp14:pctHeight>0</wp14:pctHeight>
            </wp14:sizeRelV>
          </wp:anchor>
        </w:drawing>
      </w:r>
      <w:r>
        <w:rPr>
          <w:lang w:val="en-GB" w:eastAsia="en-GB"/>
        </w:rPr>
        <w:t>The NQF applies to most of the following services:</w:t>
      </w:r>
    </w:p>
    <w:p w:rsidR="00092405" w:rsidRDefault="00092405" w:rsidP="00092405">
      <w:pPr>
        <w:pStyle w:val="Bullets"/>
        <w:rPr>
          <w:lang w:val="en-GB" w:eastAsia="en-GB"/>
        </w:rPr>
      </w:pPr>
      <w:r>
        <w:rPr>
          <w:lang w:val="en-GB" w:eastAsia="en-GB"/>
        </w:rPr>
        <w:t>Long day care</w:t>
      </w:r>
    </w:p>
    <w:p w:rsidR="00092405" w:rsidRDefault="00092405" w:rsidP="00092405">
      <w:pPr>
        <w:pStyle w:val="Bullets"/>
        <w:rPr>
          <w:lang w:val="en-GB" w:eastAsia="en-GB"/>
        </w:rPr>
      </w:pPr>
      <w:r>
        <w:rPr>
          <w:lang w:val="en-GB" w:eastAsia="en-GB"/>
        </w:rPr>
        <w:t>Family day care</w:t>
      </w:r>
    </w:p>
    <w:p w:rsidR="00092405" w:rsidRDefault="00092405" w:rsidP="00092405">
      <w:pPr>
        <w:pStyle w:val="Bullets"/>
        <w:rPr>
          <w:lang w:val="en-GB" w:eastAsia="en-GB"/>
        </w:rPr>
      </w:pPr>
      <w:r>
        <w:rPr>
          <w:lang w:val="en-GB" w:eastAsia="en-GB"/>
        </w:rPr>
        <w:t>Preschool/kindergarten</w:t>
      </w:r>
    </w:p>
    <w:p w:rsidR="00092405" w:rsidRDefault="00092405" w:rsidP="00092405">
      <w:pPr>
        <w:pStyle w:val="Bullets"/>
        <w:rPr>
          <w:lang w:val="en-GB" w:eastAsia="en-GB"/>
        </w:rPr>
      </w:pPr>
      <w:r>
        <w:rPr>
          <w:lang w:val="en-GB" w:eastAsia="en-GB"/>
        </w:rPr>
        <w:t>Outside school hours care.</w:t>
      </w:r>
    </w:p>
    <w:p w:rsidR="00092405" w:rsidRDefault="00092405" w:rsidP="00092405">
      <w:pPr>
        <w:pStyle w:val="Bullets"/>
        <w:numPr>
          <w:ilvl w:val="0"/>
          <w:numId w:val="0"/>
        </w:numPr>
        <w:rPr>
          <w:lang w:val="en-GB" w:eastAsia="en-GB"/>
        </w:rPr>
      </w:pPr>
      <w:r>
        <w:rPr>
          <w:lang w:val="en-GB" w:eastAsia="en-GB"/>
        </w:rP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092405" w:rsidRDefault="00092405" w:rsidP="00092405">
      <w:pPr>
        <w:pStyle w:val="Bullets"/>
        <w:numPr>
          <w:ilvl w:val="0"/>
          <w:numId w:val="0"/>
        </w:numPr>
        <w:rPr>
          <w:lang w:val="en-GB" w:eastAsia="en-GB"/>
        </w:rPr>
      </w:pPr>
      <w:r>
        <w:rPr>
          <w:lang w:val="en-GB" w:eastAsia="en-GB"/>
        </w:rPr>
        <w:t>The NQF focuses on the belief that all children need quality care that is tailored to meet their individual and specific needs.</w:t>
      </w:r>
      <w:r w:rsidR="002A4FF9">
        <w:rPr>
          <w:lang w:val="en-GB" w:eastAsia="en-GB"/>
        </w:rPr>
        <w:t xml:space="preserve"> </w:t>
      </w:r>
    </w:p>
    <w:p w:rsidR="00092405" w:rsidRDefault="00092405" w:rsidP="00092405">
      <w:pPr>
        <w:pStyle w:val="BoldBulTight0"/>
        <w:rPr>
          <w:lang w:val="en-GB" w:eastAsia="en-GB"/>
        </w:rPr>
      </w:pPr>
      <w:r>
        <w:rPr>
          <w:lang w:val="en-GB" w:eastAsia="en-GB"/>
        </w:rPr>
        <w:t>It aims to raise the quality of education and care services via two methods:</w:t>
      </w:r>
    </w:p>
    <w:p w:rsidR="00092405" w:rsidRDefault="00092405" w:rsidP="00092405">
      <w:pPr>
        <w:pStyle w:val="Bullets"/>
        <w:rPr>
          <w:lang w:val="en-GB" w:eastAsia="en-GB"/>
        </w:rPr>
      </w:pPr>
      <w:r>
        <w:rPr>
          <w:lang w:val="en-GB" w:eastAsia="en-GB"/>
        </w:rPr>
        <w:t>Improved caregiver qualifications – the higher the qualification of the caregiver, the more in depth their knowledge and understanding of the development and learning of children. These higher qualifications improve the effectiveness of the educator as they take an holistic approach to the education of the whole child</w:t>
      </w:r>
    </w:p>
    <w:p w:rsidR="00092405" w:rsidRDefault="00092405" w:rsidP="00092405">
      <w:pPr>
        <w:pStyle w:val="Bullets"/>
        <w:rPr>
          <w:lang w:val="en-GB" w:eastAsia="en-GB"/>
        </w:rPr>
      </w:pPr>
      <w:r>
        <w:rPr>
          <w:lang w:val="en-GB" w:eastAsia="en-GB"/>
        </w:rP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rsidR="00092405" w:rsidRDefault="00092405" w:rsidP="00092405">
      <w:pPr>
        <w:pStyle w:val="BoldBulTight0"/>
        <w:rPr>
          <w:lang w:val="en-GB" w:eastAsia="en-GB"/>
        </w:rPr>
      </w:pPr>
      <w:r>
        <w:rPr>
          <w:lang w:val="en-GB" w:eastAsia="en-GB"/>
        </w:rPr>
        <w:t>The NQF is comprised of three elements:</w:t>
      </w:r>
    </w:p>
    <w:p w:rsidR="00092405" w:rsidRPr="00405A3F" w:rsidRDefault="00092405" w:rsidP="00405A3F">
      <w:pPr>
        <w:pStyle w:val="Bullets"/>
        <w:rPr>
          <w:rStyle w:val="BoldandItalics"/>
          <w:b w:val="0"/>
          <w:i w:val="0"/>
        </w:rPr>
      </w:pPr>
      <w:r w:rsidRPr="00405A3F">
        <w:rPr>
          <w:rStyle w:val="BoldandItalics"/>
          <w:b w:val="0"/>
          <w:i w:val="0"/>
        </w:rPr>
        <w:t>National Quality Standard that determines the benchmark for the quality of education and care services across Australia</w:t>
      </w:r>
    </w:p>
    <w:p w:rsidR="00092405" w:rsidRPr="00405A3F" w:rsidRDefault="00092405" w:rsidP="00405A3F">
      <w:pPr>
        <w:pStyle w:val="Bullets"/>
        <w:rPr>
          <w:rStyle w:val="BoldandItalics"/>
          <w:b w:val="0"/>
          <w:i w:val="0"/>
        </w:rPr>
      </w:pPr>
      <w:r w:rsidRPr="00405A3F">
        <w:rPr>
          <w:rStyle w:val="BoldandItalics"/>
          <w:b w:val="0"/>
          <w:i w:val="0"/>
        </w:rPr>
        <w:t>National legislative framework that provides a consistent approach to the regulation and assessment of education and child care services</w:t>
      </w:r>
    </w:p>
    <w:p w:rsidR="00092405" w:rsidRPr="00405A3F" w:rsidRDefault="00092405" w:rsidP="00405A3F">
      <w:pPr>
        <w:pStyle w:val="Bullets"/>
        <w:rPr>
          <w:rStyle w:val="BoldandItalics"/>
          <w:b w:val="0"/>
          <w:i w:val="0"/>
        </w:rPr>
      </w:pPr>
      <w:r w:rsidRPr="00405A3F">
        <w:rPr>
          <w:rStyle w:val="BoldandItalics"/>
          <w:b w:val="0"/>
          <w:i w:val="0"/>
        </w:rPr>
        <w:t>National quality rating and assessment process that rates education and care providers against the National Quality Standard.</w:t>
      </w:r>
    </w:p>
    <w:p w:rsidR="00092405" w:rsidRPr="00405A3F" w:rsidRDefault="00092405" w:rsidP="00092405">
      <w:pPr>
        <w:pStyle w:val="Bullets"/>
        <w:numPr>
          <w:ilvl w:val="0"/>
          <w:numId w:val="0"/>
        </w:numPr>
        <w:rPr>
          <w:rStyle w:val="BoldandItalics"/>
          <w:b w:val="0"/>
          <w:i w:val="0"/>
        </w:rPr>
      </w:pPr>
      <w:r w:rsidRPr="00405A3F">
        <w:rPr>
          <w:rStyle w:val="BoldandItalics"/>
          <w:b w:val="0"/>
          <w:i w:val="0"/>
        </w:rPr>
        <w:lastRenderedPageBreak/>
        <w:t>The NQF is overseen by The Australian Children’s Education and Care Quality Authority (ACECQA) which works in conjunction with the regulatory authorities of each state/territory.</w:t>
      </w:r>
    </w:p>
    <w:p w:rsidR="00092405" w:rsidRPr="00405A3F" w:rsidRDefault="00092405" w:rsidP="00092405">
      <w:pPr>
        <w:pStyle w:val="Bullets"/>
        <w:numPr>
          <w:ilvl w:val="0"/>
          <w:numId w:val="0"/>
        </w:numPr>
        <w:rPr>
          <w:rStyle w:val="BoldandItalics"/>
          <w:b w:val="0"/>
          <w:i w:val="0"/>
        </w:rPr>
      </w:pPr>
      <w:r w:rsidRPr="00405A3F">
        <w:rPr>
          <w:rStyle w:val="BoldandItalics"/>
          <w:b w:val="0"/>
          <w:i w:val="0"/>
        </w:rPr>
        <w:t xml:space="preserve">More information on the NQF can be found on the government’s website for education and training at: </w:t>
      </w:r>
      <w:hyperlink r:id="rId10" w:history="1">
        <w:r w:rsidRPr="00405A3F">
          <w:rPr>
            <w:rStyle w:val="Hyperlink"/>
            <w:b/>
            <w:i/>
          </w:rPr>
          <w:t>http://education.gov.au/national-quality-framework-early-childhood-education-and-care</w:t>
        </w:r>
      </w:hyperlink>
      <w:r w:rsidRPr="00405A3F">
        <w:rPr>
          <w:rStyle w:val="BoldandItalics"/>
          <w:b w:val="0"/>
          <w:i w:val="0"/>
        </w:rPr>
        <w:t xml:space="preserve"> </w:t>
      </w:r>
    </w:p>
    <w:p w:rsidR="00092405" w:rsidRPr="00480C32" w:rsidRDefault="00092405" w:rsidP="00480C32">
      <w:pPr>
        <w:pStyle w:val="Heading3"/>
        <w:rPr>
          <w:rStyle w:val="BoldandItalics"/>
          <w:b/>
          <w:i w:val="0"/>
        </w:rPr>
      </w:pPr>
      <w:bookmarkStart w:id="24" w:name="_Toc419388328"/>
      <w:bookmarkStart w:id="25" w:name="_Toc421102677"/>
      <w:bookmarkStart w:id="26" w:name="_Toc422763697"/>
      <w:r w:rsidRPr="00480C32">
        <w:rPr>
          <w:rStyle w:val="BoldandItalics"/>
          <w:b/>
          <w:i w:val="0"/>
        </w:rPr>
        <w:t>National Quality Standard</w:t>
      </w:r>
      <w:bookmarkEnd w:id="24"/>
      <w:bookmarkEnd w:id="25"/>
      <w:bookmarkEnd w:id="26"/>
    </w:p>
    <w:p w:rsidR="00092405" w:rsidRDefault="00092405" w:rsidP="00092405">
      <w:pPr>
        <w:rPr>
          <w:lang w:val="en-GB"/>
        </w:rPr>
      </w:pPr>
      <w:r>
        <w:rPr>
          <w:lang w:val="en-GB"/>
        </w:rPr>
        <w:t>The NQS is the benchmark for quality in early years education and child care provision. The plan is that every early years education and care service throughout Australia will be assessed against this standard and rated accordingly. The ratings will then be placed on a national register that can be viewed by all.</w:t>
      </w:r>
    </w:p>
    <w:p w:rsidR="00092405" w:rsidRDefault="00092405" w:rsidP="00092405">
      <w:pPr>
        <w:rPr>
          <w:lang w:val="en-GB"/>
        </w:rPr>
      </w:pPr>
      <w:r>
        <w:rPr>
          <w:lang w:val="en-GB"/>
        </w:rPr>
        <w:t>Each provider will be assessed in seven different areas and also given an overall rating.</w:t>
      </w:r>
    </w:p>
    <w:p w:rsidR="00092405" w:rsidRDefault="00092405" w:rsidP="00092405">
      <w:pPr>
        <w:pStyle w:val="BoldBulTight0"/>
        <w:rPr>
          <w:lang w:val="en-GB"/>
        </w:rPr>
      </w:pPr>
      <w:r>
        <w:rPr>
          <w:lang w:val="en-GB"/>
        </w:rPr>
        <w:t>The seven areas of assessment are:</w:t>
      </w:r>
    </w:p>
    <w:p w:rsidR="00092405" w:rsidRDefault="00092405" w:rsidP="00092405">
      <w:pPr>
        <w:pStyle w:val="Bullets"/>
        <w:rPr>
          <w:lang w:val="en-GB"/>
        </w:rPr>
      </w:pPr>
      <w:r>
        <w:rPr>
          <w:noProof/>
          <w:lang w:eastAsia="en-AU"/>
        </w:rPr>
        <w:drawing>
          <wp:anchor distT="0" distB="0" distL="114300" distR="114300" simplePos="0" relativeHeight="251740160" behindDoc="0" locked="0" layoutInCell="1" allowOverlap="1" wp14:anchorId="066A3350" wp14:editId="333F36F1">
            <wp:simplePos x="0" y="0"/>
            <wp:positionH relativeFrom="column">
              <wp:posOffset>3176270</wp:posOffset>
            </wp:positionH>
            <wp:positionV relativeFrom="paragraph">
              <wp:posOffset>200025</wp:posOffset>
            </wp:positionV>
            <wp:extent cx="2819400" cy="2019300"/>
            <wp:effectExtent l="0" t="0" r="0" b="0"/>
            <wp:wrapTight wrapText="bothSides">
              <wp:wrapPolygon edited="0">
                <wp:start x="0" y="0"/>
                <wp:lineTo x="0" y="21396"/>
                <wp:lineTo x="21454" y="21396"/>
                <wp:lineTo x="2145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800_wht_3388.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19400" cy="2019300"/>
                    </a:xfrm>
                    <a:prstGeom prst="rect">
                      <a:avLst/>
                    </a:prstGeom>
                  </pic:spPr>
                </pic:pic>
              </a:graphicData>
            </a:graphic>
            <wp14:sizeRelH relativeFrom="margin">
              <wp14:pctWidth>0</wp14:pctWidth>
            </wp14:sizeRelH>
            <wp14:sizeRelV relativeFrom="margin">
              <wp14:pctHeight>0</wp14:pctHeight>
            </wp14:sizeRelV>
          </wp:anchor>
        </w:drawing>
      </w:r>
      <w:r>
        <w:rPr>
          <w:lang w:val="en-GB"/>
        </w:rPr>
        <w:t>Educational program and practice</w:t>
      </w:r>
    </w:p>
    <w:p w:rsidR="00092405" w:rsidRDefault="00092405" w:rsidP="00092405">
      <w:pPr>
        <w:pStyle w:val="Bullets"/>
        <w:rPr>
          <w:lang w:val="en-GB"/>
        </w:rPr>
      </w:pPr>
      <w:r>
        <w:rPr>
          <w:lang w:val="en-GB"/>
        </w:rPr>
        <w:t>Children’s health and safety</w:t>
      </w:r>
    </w:p>
    <w:p w:rsidR="00092405" w:rsidRDefault="00092405" w:rsidP="00092405">
      <w:pPr>
        <w:pStyle w:val="Bullets"/>
        <w:rPr>
          <w:lang w:val="en-GB"/>
        </w:rPr>
      </w:pPr>
      <w:r>
        <w:rPr>
          <w:lang w:val="en-GB"/>
        </w:rPr>
        <w:t>Physical environment</w:t>
      </w:r>
    </w:p>
    <w:p w:rsidR="00092405" w:rsidRDefault="00092405" w:rsidP="00092405">
      <w:pPr>
        <w:pStyle w:val="Bullets"/>
        <w:rPr>
          <w:lang w:val="en-GB"/>
        </w:rPr>
      </w:pPr>
      <w:r>
        <w:rPr>
          <w:lang w:val="en-GB"/>
        </w:rPr>
        <w:t>Staffing arrangements</w:t>
      </w:r>
    </w:p>
    <w:p w:rsidR="00092405" w:rsidRDefault="00092405" w:rsidP="00092405">
      <w:pPr>
        <w:pStyle w:val="Bullets"/>
        <w:rPr>
          <w:lang w:val="en-GB"/>
        </w:rPr>
      </w:pPr>
      <w:r>
        <w:rPr>
          <w:lang w:val="en-GB"/>
        </w:rPr>
        <w:t>Relationships with children</w:t>
      </w:r>
    </w:p>
    <w:p w:rsidR="00092405" w:rsidRDefault="00092405" w:rsidP="00092405">
      <w:pPr>
        <w:pStyle w:val="Bullets"/>
        <w:rPr>
          <w:lang w:val="en-GB"/>
        </w:rPr>
      </w:pPr>
      <w:r>
        <w:rPr>
          <w:lang w:val="en-GB"/>
        </w:rPr>
        <w:t>Collaborative partnerships with families and communities</w:t>
      </w:r>
    </w:p>
    <w:p w:rsidR="00092405" w:rsidRDefault="00092405" w:rsidP="00092405">
      <w:pPr>
        <w:pStyle w:val="Bullets"/>
        <w:rPr>
          <w:lang w:val="en-GB"/>
        </w:rPr>
      </w:pPr>
      <w:r>
        <w:rPr>
          <w:lang w:val="en-GB"/>
        </w:rPr>
        <w:t>Leadership and service management.</w:t>
      </w:r>
    </w:p>
    <w:p w:rsidR="00092405" w:rsidRDefault="00092405" w:rsidP="00092405">
      <w:pPr>
        <w:pStyle w:val="BoldBulTight0"/>
        <w:rPr>
          <w:lang w:val="en-GB"/>
        </w:rPr>
      </w:pPr>
      <w:r>
        <w:rPr>
          <w:lang w:val="en-GB"/>
        </w:rPr>
        <w:t>Each quality area will be rated with one of the five following levels defined by the NQS:</w:t>
      </w:r>
    </w:p>
    <w:p w:rsidR="00092405" w:rsidRDefault="00092405" w:rsidP="00092405">
      <w:pPr>
        <w:pStyle w:val="Bullets"/>
        <w:rPr>
          <w:lang w:val="en-GB"/>
        </w:rPr>
      </w:pPr>
      <w:r>
        <w:rPr>
          <w:lang w:val="en-GB"/>
        </w:rPr>
        <w:t>Excellent rating – awarded by ACECQA</w:t>
      </w:r>
    </w:p>
    <w:p w:rsidR="00092405" w:rsidRDefault="00092405" w:rsidP="00092405">
      <w:pPr>
        <w:pStyle w:val="Bullets"/>
        <w:rPr>
          <w:lang w:val="en-GB"/>
        </w:rPr>
      </w:pPr>
      <w:r>
        <w:rPr>
          <w:lang w:val="en-GB"/>
        </w:rPr>
        <w:t>Exceeding National Quality Standard</w:t>
      </w:r>
    </w:p>
    <w:p w:rsidR="00092405" w:rsidRDefault="00092405" w:rsidP="00092405">
      <w:pPr>
        <w:pStyle w:val="Bullets"/>
        <w:rPr>
          <w:lang w:val="en-GB"/>
        </w:rPr>
      </w:pPr>
      <w:r>
        <w:rPr>
          <w:lang w:val="en-GB"/>
        </w:rPr>
        <w:t>Meeting National Quality Standard</w:t>
      </w:r>
    </w:p>
    <w:p w:rsidR="00092405" w:rsidRDefault="00092405" w:rsidP="00092405">
      <w:pPr>
        <w:pStyle w:val="Bullets"/>
        <w:rPr>
          <w:lang w:val="en-GB"/>
        </w:rPr>
      </w:pPr>
      <w:r>
        <w:rPr>
          <w:lang w:val="en-GB"/>
        </w:rPr>
        <w:t>Working Towards National Quality Standard</w:t>
      </w:r>
    </w:p>
    <w:p w:rsidR="00092405" w:rsidRDefault="00092405" w:rsidP="00092405">
      <w:pPr>
        <w:pStyle w:val="Bullets"/>
        <w:rPr>
          <w:lang w:val="en-GB"/>
        </w:rPr>
      </w:pPr>
      <w:r>
        <w:rPr>
          <w:lang w:val="en-GB"/>
        </w:rPr>
        <w:t>Significant Improvement Required.</w:t>
      </w:r>
    </w:p>
    <w:p w:rsidR="00092405" w:rsidRDefault="00092405" w:rsidP="00092405">
      <w:pPr>
        <w:pStyle w:val="Bullets"/>
        <w:numPr>
          <w:ilvl w:val="0"/>
          <w:numId w:val="0"/>
        </w:numPr>
        <w:rPr>
          <w:lang w:val="en-GB"/>
        </w:rPr>
      </w:pPr>
      <w:r>
        <w:rPr>
          <w:lang w:val="en-GB"/>
        </w:rPr>
        <w:t xml:space="preserve">More information on the NQS can be found on the ACECQA website at: </w:t>
      </w:r>
      <w:hyperlink r:id="rId12" w:history="1">
        <w:r w:rsidRPr="008B04AD">
          <w:rPr>
            <w:rStyle w:val="Hyperlink"/>
            <w:lang w:val="en-GB"/>
          </w:rPr>
          <w:t>http://acecqa.gov.au/national-quality-framework/the-national-quality-standard</w:t>
        </w:r>
      </w:hyperlink>
      <w:r>
        <w:rPr>
          <w:lang w:val="en-GB"/>
        </w:rPr>
        <w:t xml:space="preserve"> </w:t>
      </w:r>
    </w:p>
    <w:p w:rsidR="00092405" w:rsidRDefault="00092405" w:rsidP="00092405">
      <w:pPr>
        <w:pStyle w:val="BoldBulTight0"/>
        <w:rPr>
          <w:lang w:val="en-GB"/>
        </w:rPr>
      </w:pPr>
      <w:r>
        <w:rPr>
          <w:lang w:val="en-GB"/>
        </w:rPr>
        <w:t>The assessment criteria of the NQS is intrinsically linked to the two national learning frameworks:</w:t>
      </w:r>
    </w:p>
    <w:p w:rsidR="00092405" w:rsidRDefault="00092405" w:rsidP="00092405">
      <w:pPr>
        <w:pStyle w:val="Bullets"/>
        <w:rPr>
          <w:lang w:val="en-GB"/>
        </w:rPr>
      </w:pPr>
      <w:r>
        <w:rPr>
          <w:lang w:val="en-GB"/>
        </w:rPr>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rsidR="00092405" w:rsidRDefault="00092405" w:rsidP="00092405">
      <w:pPr>
        <w:pStyle w:val="Bullets"/>
        <w:rPr>
          <w:lang w:val="en-GB"/>
        </w:rPr>
      </w:pPr>
      <w:r>
        <w:rPr>
          <w:lang w:val="en-GB"/>
        </w:rPr>
        <w:lastRenderedPageBreak/>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rsidR="00092405" w:rsidRDefault="00092405" w:rsidP="00092405">
      <w:pPr>
        <w:pStyle w:val="Bullets"/>
        <w:numPr>
          <w:ilvl w:val="0"/>
          <w:numId w:val="0"/>
        </w:numPr>
        <w:rPr>
          <w:lang w:val="en-GB"/>
        </w:rPr>
      </w:pPr>
      <w:r>
        <w:rPr>
          <w:lang w:val="en-GB"/>
        </w:rPr>
        <w:t xml:space="preserve">Belonging, Being and Becoming can be found at: </w:t>
      </w:r>
      <w:hyperlink r:id="rId13" w:history="1">
        <w:r w:rsidRPr="008B04AD">
          <w:rPr>
            <w:rStyle w:val="Hyperlink"/>
            <w:lang w:val="en-GB"/>
          </w:rPr>
          <w:t>http://education.gov.au/early-years-learning-framework</w:t>
        </w:r>
      </w:hyperlink>
      <w:r>
        <w:rPr>
          <w:lang w:val="en-GB"/>
        </w:rPr>
        <w:t xml:space="preserve"> </w:t>
      </w:r>
    </w:p>
    <w:p w:rsidR="00092405" w:rsidRDefault="00092405" w:rsidP="00092405">
      <w:pPr>
        <w:pStyle w:val="Bullets"/>
        <w:numPr>
          <w:ilvl w:val="0"/>
          <w:numId w:val="0"/>
        </w:numPr>
        <w:rPr>
          <w:lang w:val="en-GB"/>
        </w:rPr>
      </w:pPr>
      <w:r>
        <w:rPr>
          <w:lang w:val="en-GB"/>
        </w:rPr>
        <w:t xml:space="preserve">My Time, Our Place can be found at: </w:t>
      </w:r>
      <w:hyperlink r:id="rId14" w:history="1">
        <w:r w:rsidRPr="008B04AD">
          <w:rPr>
            <w:rStyle w:val="Hyperlink"/>
            <w:lang w:val="en-GB"/>
          </w:rPr>
          <w:t>http://education.gov.au/my-time-our-place-framework-school-age-care-australia</w:t>
        </w:r>
      </w:hyperlink>
      <w:r>
        <w:rPr>
          <w:lang w:val="en-GB"/>
        </w:rPr>
        <w:t xml:space="preserve"> </w:t>
      </w:r>
    </w:p>
    <w:p w:rsidR="00092405" w:rsidRDefault="00092405" w:rsidP="00092405">
      <w:pPr>
        <w:pStyle w:val="Heading3"/>
      </w:pPr>
      <w:bookmarkStart w:id="27" w:name="_Toc419388329"/>
      <w:bookmarkStart w:id="28" w:name="_Toc421102678"/>
      <w:bookmarkStart w:id="29" w:name="_Toc422763698"/>
      <w:r>
        <w:t>National laws and regulations</w:t>
      </w:r>
      <w:bookmarkEnd w:id="27"/>
      <w:bookmarkEnd w:id="28"/>
      <w:bookmarkEnd w:id="29"/>
    </w:p>
    <w:p w:rsidR="00092405" w:rsidRDefault="00092405" w:rsidP="00092405">
      <w:pPr>
        <w:rPr>
          <w:lang w:val="en-GB"/>
        </w:rPr>
      </w:pPr>
      <w:r>
        <w:rPr>
          <w:lang w:val="en-GB"/>
        </w:rPr>
        <w:t xml:space="preserve">The National Quality Framework is governed by a combination of the </w:t>
      </w:r>
      <w:r w:rsidRPr="002B259E">
        <w:rPr>
          <w:lang w:val="en-GB"/>
        </w:rPr>
        <w:t xml:space="preserve">Education and Care Services National Law and the Education and Care </w:t>
      </w:r>
      <w:r>
        <w:rPr>
          <w:lang w:val="en-GB"/>
        </w:rPr>
        <w:t>Services National Regulations. The legislation and regulations vary in each state/territory.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092405" w:rsidTr="00271D38">
        <w:tc>
          <w:tcPr>
            <w:tcW w:w="3510" w:type="dxa"/>
            <w:shd w:val="clear" w:color="auto" w:fill="E5B8B7" w:themeFill="accent2" w:themeFillTint="66"/>
          </w:tcPr>
          <w:p w:rsidR="00092405" w:rsidRPr="002B259E" w:rsidRDefault="00092405" w:rsidP="00271D38">
            <w:pPr>
              <w:spacing w:before="120" w:after="120"/>
              <w:rPr>
                <w:b/>
                <w:lang w:val="en-GB"/>
              </w:rPr>
            </w:pPr>
            <w:r>
              <w:rPr>
                <w:b/>
                <w:lang w:val="en-GB"/>
              </w:rPr>
              <w:t>State/territory</w:t>
            </w:r>
          </w:p>
        </w:tc>
        <w:tc>
          <w:tcPr>
            <w:tcW w:w="6038" w:type="dxa"/>
            <w:shd w:val="clear" w:color="auto" w:fill="E5B8B7" w:themeFill="accent2" w:themeFillTint="66"/>
          </w:tcPr>
          <w:p w:rsidR="00092405" w:rsidRPr="002B259E" w:rsidRDefault="00092405" w:rsidP="00271D38">
            <w:pPr>
              <w:spacing w:before="120" w:after="120"/>
              <w:rPr>
                <w:b/>
                <w:lang w:val="en-GB"/>
              </w:rPr>
            </w:pPr>
            <w:r>
              <w:rPr>
                <w:b/>
                <w:lang w:val="en-GB"/>
              </w:rPr>
              <w:t>Web address</w:t>
            </w:r>
          </w:p>
        </w:tc>
      </w:tr>
      <w:tr w:rsidR="00092405" w:rsidTr="00271D38">
        <w:tc>
          <w:tcPr>
            <w:tcW w:w="3510" w:type="dxa"/>
          </w:tcPr>
          <w:p w:rsidR="00092405" w:rsidRDefault="00092405" w:rsidP="00271D38">
            <w:pPr>
              <w:spacing w:before="120" w:after="120"/>
              <w:rPr>
                <w:lang w:val="en-GB"/>
              </w:rPr>
            </w:pPr>
            <w:r>
              <w:rPr>
                <w:lang w:val="en-GB"/>
              </w:rPr>
              <w:t>Victoria</w:t>
            </w:r>
          </w:p>
        </w:tc>
        <w:tc>
          <w:tcPr>
            <w:tcW w:w="6038" w:type="dxa"/>
          </w:tcPr>
          <w:p w:rsidR="00092405" w:rsidRDefault="00442816" w:rsidP="00271D38">
            <w:pPr>
              <w:spacing w:before="120" w:after="120"/>
              <w:rPr>
                <w:lang w:val="en-GB"/>
              </w:rPr>
            </w:pPr>
            <w:hyperlink r:id="rId15" w:history="1">
              <w:r w:rsidR="00092405" w:rsidRPr="008B04AD">
                <w:rPr>
                  <w:rStyle w:val="Hyperlink"/>
                  <w:lang w:val="en-GB"/>
                </w:rPr>
                <w:t>http://www.legislation.vic.gov.au/Domino/Web_Notes/LDMS/PubStatbook.nsf/51dea49770555ea6ca256da4001b90cd/b73164fe5da2112dca2577ba0014d9ed!OpenDocument</w:t>
              </w:r>
            </w:hyperlink>
            <w:r w:rsidR="00092405">
              <w:rPr>
                <w:lang w:val="en-GB"/>
              </w:rPr>
              <w:t xml:space="preserve"> </w:t>
            </w:r>
          </w:p>
        </w:tc>
      </w:tr>
      <w:tr w:rsidR="00092405" w:rsidTr="00271D38">
        <w:tc>
          <w:tcPr>
            <w:tcW w:w="3510" w:type="dxa"/>
          </w:tcPr>
          <w:p w:rsidR="00092405" w:rsidRDefault="00092405" w:rsidP="00271D38">
            <w:pPr>
              <w:spacing w:before="120" w:after="120"/>
              <w:rPr>
                <w:lang w:val="en-GB"/>
              </w:rPr>
            </w:pPr>
            <w:r>
              <w:rPr>
                <w:lang w:val="en-GB"/>
              </w:rPr>
              <w:t>New South Wales</w:t>
            </w:r>
          </w:p>
        </w:tc>
        <w:tc>
          <w:tcPr>
            <w:tcW w:w="6038" w:type="dxa"/>
          </w:tcPr>
          <w:p w:rsidR="00092405" w:rsidRDefault="00442816" w:rsidP="00271D38">
            <w:pPr>
              <w:spacing w:before="120" w:after="120"/>
              <w:rPr>
                <w:lang w:val="en-GB"/>
              </w:rPr>
            </w:pPr>
            <w:hyperlink r:id="rId16" w:history="1">
              <w:r w:rsidR="00092405" w:rsidRPr="008B04AD">
                <w:rPr>
                  <w:rStyle w:val="Hyperlink"/>
                  <w:lang w:val="en-GB"/>
                </w:rPr>
                <w:t>http://www.legislation.nsw.gov.au/sessionalview/sessional/act/2010-104.pdf</w:t>
              </w:r>
            </w:hyperlink>
            <w:r w:rsidR="00092405">
              <w:rPr>
                <w:lang w:val="en-GB"/>
              </w:rPr>
              <w:t xml:space="preserve"> </w:t>
            </w:r>
          </w:p>
        </w:tc>
      </w:tr>
      <w:tr w:rsidR="00092405" w:rsidTr="00271D38">
        <w:tc>
          <w:tcPr>
            <w:tcW w:w="3510" w:type="dxa"/>
          </w:tcPr>
          <w:p w:rsidR="00092405" w:rsidRDefault="00092405" w:rsidP="00271D38">
            <w:pPr>
              <w:spacing w:before="120" w:after="120"/>
              <w:rPr>
                <w:lang w:val="en-GB"/>
              </w:rPr>
            </w:pPr>
            <w:r>
              <w:rPr>
                <w:lang w:val="en-GB"/>
              </w:rPr>
              <w:t>Australian Capital Territory</w:t>
            </w:r>
          </w:p>
        </w:tc>
        <w:tc>
          <w:tcPr>
            <w:tcW w:w="6038" w:type="dxa"/>
          </w:tcPr>
          <w:p w:rsidR="00092405" w:rsidRDefault="00442816" w:rsidP="00271D38">
            <w:pPr>
              <w:spacing w:before="120" w:after="120"/>
              <w:rPr>
                <w:lang w:val="en-GB"/>
              </w:rPr>
            </w:pPr>
            <w:hyperlink r:id="rId17" w:history="1">
              <w:r w:rsidR="00092405" w:rsidRPr="008B04AD">
                <w:rPr>
                  <w:rStyle w:val="Hyperlink"/>
                  <w:lang w:val="en-GB"/>
                </w:rPr>
                <w:t>http://www.legislation.act.gov.au/a/2011-42/default.asp</w:t>
              </w:r>
            </w:hyperlink>
            <w:r w:rsidR="00092405">
              <w:rPr>
                <w:lang w:val="en-GB"/>
              </w:rPr>
              <w:t xml:space="preserve"> </w:t>
            </w:r>
          </w:p>
        </w:tc>
      </w:tr>
      <w:tr w:rsidR="00092405" w:rsidTr="00271D38">
        <w:tc>
          <w:tcPr>
            <w:tcW w:w="3510" w:type="dxa"/>
          </w:tcPr>
          <w:p w:rsidR="00092405" w:rsidRDefault="00092405" w:rsidP="00271D38">
            <w:pPr>
              <w:spacing w:before="120" w:after="120"/>
              <w:rPr>
                <w:lang w:val="en-GB"/>
              </w:rPr>
            </w:pPr>
            <w:r>
              <w:rPr>
                <w:lang w:val="en-GB"/>
              </w:rPr>
              <w:t>Queensland</w:t>
            </w:r>
          </w:p>
        </w:tc>
        <w:tc>
          <w:tcPr>
            <w:tcW w:w="6038" w:type="dxa"/>
          </w:tcPr>
          <w:p w:rsidR="00092405" w:rsidRDefault="00442816" w:rsidP="00271D38">
            <w:pPr>
              <w:spacing w:before="120" w:after="120"/>
              <w:rPr>
                <w:lang w:val="en-GB"/>
              </w:rPr>
            </w:pPr>
            <w:hyperlink r:id="rId18" w:history="1">
              <w:r w:rsidR="00092405" w:rsidRPr="008B04AD">
                <w:rPr>
                  <w:rStyle w:val="Hyperlink"/>
                  <w:lang w:val="en-GB"/>
                </w:rPr>
                <w:t>http://www.legislation.qld.gov.au/LEGISLTN/ACTS/2011/11AC038.pdf</w:t>
              </w:r>
            </w:hyperlink>
            <w:r w:rsidR="00092405">
              <w:rPr>
                <w:lang w:val="en-GB"/>
              </w:rPr>
              <w:t xml:space="preserve"> </w:t>
            </w:r>
          </w:p>
        </w:tc>
      </w:tr>
      <w:tr w:rsidR="00092405" w:rsidTr="00271D38">
        <w:tc>
          <w:tcPr>
            <w:tcW w:w="3510" w:type="dxa"/>
          </w:tcPr>
          <w:p w:rsidR="00092405" w:rsidRDefault="00092405" w:rsidP="00271D38">
            <w:pPr>
              <w:spacing w:before="120" w:after="120"/>
              <w:rPr>
                <w:lang w:val="en-GB"/>
              </w:rPr>
            </w:pPr>
            <w:r>
              <w:rPr>
                <w:lang w:val="en-GB"/>
              </w:rPr>
              <w:t>Northern Territory</w:t>
            </w:r>
          </w:p>
        </w:tc>
        <w:tc>
          <w:tcPr>
            <w:tcW w:w="6038" w:type="dxa"/>
          </w:tcPr>
          <w:p w:rsidR="00092405" w:rsidRDefault="00442816" w:rsidP="00271D38">
            <w:pPr>
              <w:spacing w:before="120" w:after="120"/>
              <w:rPr>
                <w:lang w:val="en-GB"/>
              </w:rPr>
            </w:pPr>
            <w:hyperlink r:id="rId19" w:history="1">
              <w:r w:rsidR="00092405" w:rsidRPr="008B04AD">
                <w:rPr>
                  <w:rStyle w:val="Hyperlink"/>
                  <w:lang w:val="en-GB"/>
                </w:rPr>
                <w:t>http://notes.nt.gov.au/dcm/legislat/Acts.nsf/5504d78eee675d6e6925649e001bb652/95724bfed2b632c96925792e007cb5c1?OpenDocument</w:t>
              </w:r>
            </w:hyperlink>
            <w:r w:rsidR="00092405">
              <w:rPr>
                <w:lang w:val="en-GB"/>
              </w:rPr>
              <w:t xml:space="preserve"> </w:t>
            </w:r>
          </w:p>
        </w:tc>
      </w:tr>
      <w:tr w:rsidR="00092405" w:rsidTr="00271D38">
        <w:tc>
          <w:tcPr>
            <w:tcW w:w="3510" w:type="dxa"/>
          </w:tcPr>
          <w:p w:rsidR="00092405" w:rsidRDefault="00092405" w:rsidP="00271D38">
            <w:pPr>
              <w:spacing w:before="120" w:after="120"/>
              <w:rPr>
                <w:lang w:val="en-GB"/>
              </w:rPr>
            </w:pPr>
            <w:r>
              <w:rPr>
                <w:lang w:val="en-GB"/>
              </w:rPr>
              <w:t>South Australia</w:t>
            </w:r>
          </w:p>
        </w:tc>
        <w:tc>
          <w:tcPr>
            <w:tcW w:w="6038" w:type="dxa"/>
          </w:tcPr>
          <w:p w:rsidR="00092405" w:rsidRDefault="00442816" w:rsidP="00271D38">
            <w:pPr>
              <w:spacing w:before="120" w:after="120"/>
              <w:rPr>
                <w:lang w:val="en-GB"/>
              </w:rPr>
            </w:pPr>
            <w:hyperlink r:id="rId20" w:history="1">
              <w:r w:rsidR="00092405" w:rsidRPr="008B04AD">
                <w:rPr>
                  <w:rStyle w:val="Hyperlink"/>
                  <w:lang w:val="en-GB"/>
                </w:rPr>
                <w:t>http://www.legislation.sa.gov.au/LZ/C/A/EDUCATION%20AND%20EARLY%20CHILDHOOD%20SERVICES%20(REGISTRATION%20AND%20STANDARDS)%20ACT%202011.aspx</w:t>
              </w:r>
            </w:hyperlink>
            <w:r w:rsidR="00092405">
              <w:rPr>
                <w:lang w:val="en-GB"/>
              </w:rPr>
              <w:t xml:space="preserve"> </w:t>
            </w:r>
          </w:p>
        </w:tc>
      </w:tr>
      <w:tr w:rsidR="00092405" w:rsidTr="00271D38">
        <w:tc>
          <w:tcPr>
            <w:tcW w:w="3510" w:type="dxa"/>
          </w:tcPr>
          <w:p w:rsidR="00092405" w:rsidRDefault="00092405" w:rsidP="00271D38">
            <w:pPr>
              <w:spacing w:before="120" w:after="120"/>
              <w:rPr>
                <w:lang w:val="en-GB"/>
              </w:rPr>
            </w:pPr>
            <w:r>
              <w:rPr>
                <w:lang w:val="en-GB"/>
              </w:rPr>
              <w:t>Tasmania</w:t>
            </w:r>
          </w:p>
        </w:tc>
        <w:tc>
          <w:tcPr>
            <w:tcW w:w="6038" w:type="dxa"/>
          </w:tcPr>
          <w:p w:rsidR="00092405" w:rsidRDefault="00442816" w:rsidP="00271D38">
            <w:pPr>
              <w:spacing w:before="120" w:after="120"/>
              <w:rPr>
                <w:lang w:val="en-GB"/>
              </w:rPr>
            </w:pPr>
            <w:hyperlink r:id="rId21" w:history="1">
              <w:r w:rsidR="00092405" w:rsidRPr="008B04AD">
                <w:rPr>
                  <w:rStyle w:val="Hyperlink"/>
                  <w:lang w:val="en-GB"/>
                </w:rPr>
                <w:t>http://www.thelaw.tas.gov.au/tocview/index.w3p;cond=;doc_id=48%2B%2B2011%2BAT%40EN%2B20120522120000;histon=;prompt=;rec=;term</w:t>
              </w:r>
            </w:hyperlink>
            <w:r w:rsidR="00092405" w:rsidRPr="00B31448">
              <w:rPr>
                <w:lang w:val="en-GB"/>
              </w:rPr>
              <w:t>=</w:t>
            </w:r>
            <w:r w:rsidR="00092405">
              <w:rPr>
                <w:lang w:val="en-GB"/>
              </w:rPr>
              <w:t xml:space="preserve"> </w:t>
            </w:r>
          </w:p>
        </w:tc>
      </w:tr>
      <w:tr w:rsidR="00092405" w:rsidTr="00271D38">
        <w:tc>
          <w:tcPr>
            <w:tcW w:w="3510" w:type="dxa"/>
          </w:tcPr>
          <w:p w:rsidR="00092405" w:rsidRDefault="00092405" w:rsidP="00271D38">
            <w:pPr>
              <w:spacing w:before="120" w:after="120"/>
              <w:rPr>
                <w:lang w:val="en-GB"/>
              </w:rPr>
            </w:pPr>
            <w:r>
              <w:rPr>
                <w:lang w:val="en-GB"/>
              </w:rPr>
              <w:t>Western Australia</w:t>
            </w:r>
          </w:p>
        </w:tc>
        <w:tc>
          <w:tcPr>
            <w:tcW w:w="6038" w:type="dxa"/>
          </w:tcPr>
          <w:p w:rsidR="00092405" w:rsidRDefault="00442816" w:rsidP="00271D38">
            <w:pPr>
              <w:spacing w:before="120" w:after="120"/>
              <w:rPr>
                <w:lang w:val="en-GB"/>
              </w:rPr>
            </w:pPr>
            <w:hyperlink r:id="rId22" w:history="1">
              <w:r w:rsidR="00092405" w:rsidRPr="008B04AD">
                <w:rPr>
                  <w:rStyle w:val="Hyperlink"/>
                  <w:lang w:val="en-GB"/>
                </w:rPr>
                <w:t>http://www.slp.wa.gov.au/legislation/statutes.nsf/main_mrtitle_12929_homepage.html</w:t>
              </w:r>
            </w:hyperlink>
            <w:r w:rsidR="00092405">
              <w:rPr>
                <w:lang w:val="en-GB"/>
              </w:rPr>
              <w:t xml:space="preserve"> </w:t>
            </w:r>
          </w:p>
        </w:tc>
      </w:tr>
    </w:tbl>
    <w:p w:rsidR="00092405" w:rsidRPr="002B259E" w:rsidRDefault="00092405" w:rsidP="00092405">
      <w:pPr>
        <w:rPr>
          <w:lang w:val="en-GB"/>
        </w:rPr>
      </w:pPr>
      <w:r>
        <w:rPr>
          <w:lang w:val="en-GB"/>
        </w:rPr>
        <w:t xml:space="preserve"> </w:t>
      </w:r>
    </w:p>
    <w:p w:rsidR="00092405" w:rsidRDefault="00092405" w:rsidP="00092405">
      <w:pPr>
        <w:pStyle w:val="Heading3"/>
        <w:rPr>
          <w:lang w:val="en-AU"/>
        </w:rPr>
      </w:pPr>
      <w:bookmarkStart w:id="30" w:name="_Toc419388330"/>
      <w:bookmarkStart w:id="31" w:name="_Toc421102679"/>
      <w:bookmarkStart w:id="32" w:name="_Toc422763699"/>
      <w:r w:rsidRPr="006B053B">
        <w:rPr>
          <w:lang w:val="en-AU"/>
        </w:rPr>
        <w:lastRenderedPageBreak/>
        <w:t>Guide to the Education and Care Services National Law and the Education and Care Services National Regulations 2011</w:t>
      </w:r>
      <w:bookmarkEnd w:id="30"/>
      <w:bookmarkEnd w:id="31"/>
      <w:bookmarkEnd w:id="32"/>
    </w:p>
    <w:p w:rsidR="00092405" w:rsidRDefault="00092405" w:rsidP="00092405">
      <w:r>
        <w:t xml:space="preserve">The following information is taken directly from the official government Guide to the Education and Care Services National Law and the Education and Care Services National Regulations 2011 and the whole document can be found at: </w:t>
      </w:r>
      <w:hyperlink r:id="rId23" w:history="1">
        <w:r w:rsidRPr="008B04AD">
          <w:rPr>
            <w:rStyle w:val="Hyperlink"/>
          </w:rPr>
          <w:t>http://files.acecqa.gov.au/files/National-Quality-Framework-Resources-Kit/2014/NQF02%20Guide%20to%20ECS%20Law%20and%20Regs_web.pdf</w:t>
        </w:r>
      </w:hyperlink>
      <w:r>
        <w:t xml:space="preserve"> </w:t>
      </w:r>
    </w:p>
    <w:p w:rsidR="00092405" w:rsidRDefault="00092405" w:rsidP="00092405">
      <w:pPr>
        <w:pStyle w:val="BoldBulTight0"/>
      </w:pPr>
      <w:r>
        <w:t>The objectives of the NQF under section 3(2) of the National Law are to:</w:t>
      </w:r>
    </w:p>
    <w:p w:rsidR="00092405" w:rsidRDefault="00092405" w:rsidP="00092405">
      <w:pPr>
        <w:pStyle w:val="Bullets"/>
      </w:pPr>
      <w:r>
        <w:t>Ensure the safety, health and wellbeing of children attending education and care services</w:t>
      </w:r>
    </w:p>
    <w:p w:rsidR="00092405" w:rsidRDefault="00092405" w:rsidP="00092405">
      <w:pPr>
        <w:pStyle w:val="Bullets"/>
      </w:pPr>
      <w:r>
        <w:t>Improve the educational and developmental outcomes for children attending education and care services</w:t>
      </w:r>
    </w:p>
    <w:p w:rsidR="00092405" w:rsidRDefault="00092405" w:rsidP="00092405">
      <w:pPr>
        <w:pStyle w:val="Bullets"/>
      </w:pPr>
      <w:r>
        <w:t>Promote continuous improvement in the provision of quality education and care services</w:t>
      </w:r>
    </w:p>
    <w:p w:rsidR="00092405" w:rsidRDefault="00092405" w:rsidP="00092405">
      <w:pPr>
        <w:pStyle w:val="Bullets"/>
      </w:pPr>
      <w:r>
        <w:t>Establish a system of national integration and shared responsibility between participating</w:t>
      </w:r>
      <w:r w:rsidRPr="006B053B">
        <w:t xml:space="preserve"> </w:t>
      </w:r>
      <w:r>
        <w:t>jurisdictions and the commonwealth in the administration of the national quality framework</w:t>
      </w:r>
    </w:p>
    <w:p w:rsidR="00092405" w:rsidRDefault="00092405" w:rsidP="00092405">
      <w:pPr>
        <w:pStyle w:val="Bullets"/>
      </w:pPr>
      <w:r>
        <w:t>Improve public knowledge, and access to information, about the quality of education and</w:t>
      </w:r>
      <w:r w:rsidRPr="006B053B">
        <w:t xml:space="preserve"> </w:t>
      </w:r>
      <w:r>
        <w:t>care services</w:t>
      </w:r>
    </w:p>
    <w:p w:rsidR="00092405" w:rsidRDefault="00092405" w:rsidP="00092405">
      <w:pPr>
        <w:pStyle w:val="Bullets"/>
      </w:pPr>
      <w:r>
        <w:t>Reduce the regulatory and administrative burden for education and care services by enabling information to be shared between participating jurisdictions and the Commonwealth.</w:t>
      </w:r>
    </w:p>
    <w:p w:rsidR="00092405" w:rsidRDefault="00092405" w:rsidP="00092405">
      <w:pPr>
        <w:pStyle w:val="BoldBulTight0"/>
      </w:pPr>
      <w:r>
        <w:t>The following guiding principles under section 3(3) of the National Law should be applied when making decisions about the operation of education and care services:</w:t>
      </w:r>
    </w:p>
    <w:p w:rsidR="00092405" w:rsidRDefault="00092405" w:rsidP="00092405">
      <w:pPr>
        <w:pStyle w:val="Bullets"/>
      </w:pPr>
      <w:r>
        <w:rPr>
          <w:noProof/>
          <w:lang w:eastAsia="en-AU"/>
        </w:rPr>
        <w:drawing>
          <wp:anchor distT="0" distB="0" distL="114300" distR="114300" simplePos="0" relativeHeight="251741184" behindDoc="0" locked="0" layoutInCell="1" allowOverlap="1" wp14:anchorId="1B2B7BD8" wp14:editId="6E3ABB19">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78405" cy="2457450"/>
                    </a:xfrm>
                    <a:prstGeom prst="rect">
                      <a:avLst/>
                    </a:prstGeom>
                  </pic:spPr>
                </pic:pic>
              </a:graphicData>
            </a:graphic>
            <wp14:sizeRelH relativeFrom="margin">
              <wp14:pctWidth>0</wp14:pctWidth>
            </wp14:sizeRelH>
            <wp14:sizeRelV relativeFrom="margin">
              <wp14:pctHeight>0</wp14:pctHeight>
            </wp14:sizeRelV>
          </wp:anchor>
        </w:drawing>
      </w:r>
      <w:r>
        <w:t>The rights and best interests of the child are paramount</w:t>
      </w:r>
    </w:p>
    <w:p w:rsidR="00092405" w:rsidRDefault="00092405" w:rsidP="00092405">
      <w:pPr>
        <w:pStyle w:val="Bullets"/>
      </w:pPr>
      <w:r>
        <w:t>Children are successful, competent and capable learners</w:t>
      </w:r>
    </w:p>
    <w:p w:rsidR="00092405" w:rsidRDefault="00092405" w:rsidP="00092405">
      <w:pPr>
        <w:pStyle w:val="Bullets"/>
      </w:pPr>
      <w:r>
        <w:t>The principles of equity, inclusion and diversity underpin the national law</w:t>
      </w:r>
    </w:p>
    <w:p w:rsidR="00092405" w:rsidRDefault="00092405" w:rsidP="00092405">
      <w:pPr>
        <w:pStyle w:val="Bullets"/>
      </w:pPr>
      <w:r>
        <w:t>That Australia’s Aboriginal and Torres Strait Islander cultures are valued</w:t>
      </w:r>
    </w:p>
    <w:p w:rsidR="00092405" w:rsidRDefault="00092405" w:rsidP="00092405">
      <w:pPr>
        <w:pStyle w:val="Bullets"/>
      </w:pPr>
      <w:r>
        <w:t>That the role of parents and families is respected and supported</w:t>
      </w:r>
    </w:p>
    <w:p w:rsidR="00092405" w:rsidRDefault="00092405" w:rsidP="00092405">
      <w:pPr>
        <w:pStyle w:val="Bullets"/>
      </w:pPr>
      <w:r>
        <w:t>That best practice is expected in the provision of education and care services.</w:t>
      </w:r>
    </w:p>
    <w:p w:rsidR="00092405" w:rsidRDefault="00092405" w:rsidP="00092405">
      <w:pPr>
        <w:spacing w:after="0" w:line="240" w:lineRule="auto"/>
        <w:rPr>
          <w:b/>
        </w:rPr>
      </w:pPr>
      <w:r>
        <w:br w:type="page"/>
      </w:r>
    </w:p>
    <w:p w:rsidR="00092405" w:rsidRDefault="00092405" w:rsidP="00092405">
      <w:pPr>
        <w:pStyle w:val="BoldBulTight0"/>
      </w:pPr>
      <w:r>
        <w:lastRenderedPageBreak/>
        <w:t>The National Law sets out:</w:t>
      </w:r>
    </w:p>
    <w:p w:rsidR="00092405" w:rsidRDefault="00092405" w:rsidP="00092405">
      <w:pPr>
        <w:pStyle w:val="Bullets"/>
      </w:pPr>
      <w:r>
        <w:t>Approval processes for the operation of education and care services</w:t>
      </w:r>
    </w:p>
    <w:p w:rsidR="00092405" w:rsidRDefault="00092405" w:rsidP="00092405">
      <w:pPr>
        <w:pStyle w:val="Bullets"/>
      </w:pPr>
      <w:r>
        <w:rPr>
          <w:noProof/>
          <w:lang w:eastAsia="en-AU"/>
        </w:rPr>
        <w:drawing>
          <wp:anchor distT="0" distB="0" distL="114300" distR="114300" simplePos="0" relativeHeight="251742208" behindDoc="0" locked="0" layoutInCell="1" allowOverlap="1" wp14:anchorId="5E289FAC" wp14:editId="57827169">
            <wp:simplePos x="0" y="0"/>
            <wp:positionH relativeFrom="column">
              <wp:posOffset>3532505</wp:posOffset>
            </wp:positionH>
            <wp:positionV relativeFrom="paragraph">
              <wp:posOffset>69215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5">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14:sizeRelH relativeFrom="margin">
              <wp14:pctWidth>0</wp14:pctWidth>
            </wp14:sizeRelH>
            <wp14:sizeRelV relativeFrom="margin">
              <wp14:pctHeight>0</wp14:pctHeight>
            </wp14:sizeRelV>
          </wp:anchor>
        </w:drawing>
      </w:r>
      <w:r>
        <w:t>The assessment and rating system</w:t>
      </w:r>
    </w:p>
    <w:p w:rsidR="00092405" w:rsidRDefault="00092405" w:rsidP="00092405">
      <w:pPr>
        <w:pStyle w:val="Bullets"/>
      </w:pPr>
      <w:r>
        <w:t>Key operational requirements</w:t>
      </w:r>
    </w:p>
    <w:p w:rsidR="00092405" w:rsidRDefault="00092405" w:rsidP="00092405">
      <w:pPr>
        <w:pStyle w:val="Bullets"/>
      </w:pPr>
      <w:r>
        <w:t>Compliance, monitoring and enforcement powers</w:t>
      </w:r>
    </w:p>
    <w:p w:rsidR="00092405" w:rsidRDefault="00092405" w:rsidP="00092405">
      <w:pPr>
        <w:pStyle w:val="Bullets"/>
      </w:pPr>
      <w:r>
        <w:t>Review of decisions made by regulatory authorities</w:t>
      </w:r>
    </w:p>
    <w:p w:rsidR="00092405" w:rsidRDefault="00092405" w:rsidP="00092405">
      <w:pPr>
        <w:pStyle w:val="Bullets"/>
      </w:pPr>
      <w:r>
        <w:t>The functions and powers of the Standing Council</w:t>
      </w:r>
    </w:p>
    <w:p w:rsidR="00092405" w:rsidRDefault="00092405" w:rsidP="00092405">
      <w:pPr>
        <w:pStyle w:val="Bullets"/>
      </w:pPr>
      <w:r>
        <w:t>The functions and powers of the Australian Children’s Education and Care Quality Authority (ACECQA)—the national body that oversees the system</w:t>
      </w:r>
    </w:p>
    <w:p w:rsidR="00092405" w:rsidRDefault="00092405" w:rsidP="00092405">
      <w:pPr>
        <w:pStyle w:val="Bullets"/>
      </w:pPr>
      <w:r>
        <w:t>The functions and powers of regulatory authorities in each jurisdiction</w:t>
      </w:r>
    </w:p>
    <w:p w:rsidR="00092405" w:rsidRDefault="00092405" w:rsidP="00092405">
      <w:pPr>
        <w:pStyle w:val="Bullets"/>
      </w:pPr>
      <w:r>
        <w:t>Creation of a nationally consistent freedom of information and privacy framework to apply to ACECQA and regulatory authorities</w:t>
      </w:r>
    </w:p>
    <w:p w:rsidR="00092405" w:rsidRDefault="00092405" w:rsidP="00092405">
      <w:pPr>
        <w:pStyle w:val="Bullets"/>
      </w:pPr>
      <w:r>
        <w:t>Publication of information, including registers</w:t>
      </w:r>
    </w:p>
    <w:p w:rsidR="00092405" w:rsidRDefault="00092405" w:rsidP="00092405">
      <w:pPr>
        <w:pStyle w:val="Bullets"/>
      </w:pPr>
      <w:r>
        <w:t>Key transitional arrangements.</w:t>
      </w:r>
    </w:p>
    <w:p w:rsidR="00092405" w:rsidRDefault="00092405" w:rsidP="00092405">
      <w:pPr>
        <w:pStyle w:val="BoldBulTight0"/>
        <w:rPr>
          <w:u w:val="single"/>
        </w:rPr>
      </w:pPr>
      <w:r>
        <w:rPr>
          <w:u w:val="single"/>
        </w:rPr>
        <w:t>Services covered by the National Quality Framework</w:t>
      </w:r>
    </w:p>
    <w:p w:rsidR="00092405" w:rsidRDefault="00092405" w:rsidP="00092405">
      <w:r>
        <w:t>Section 5 of the National Law states that the NQF covers the majority of long day care, family day care, preschool (kindergarten) and outside school hours care services. In Western Australia the NQF also covers home-based care.</w:t>
      </w:r>
    </w:p>
    <w:p w:rsidR="00092405" w:rsidRDefault="00092405" w:rsidP="00092405">
      <w:r>
        <w:t xml:space="preserve">Given that the NQF was only introduced in 2012, not all service providers are covered. It has commenced its assessment and quality rating of the services that provide for the largest number of children but the intention is to extend it to all providers of education and care over the forthcoming years. </w:t>
      </w:r>
    </w:p>
    <w:p w:rsidR="00092405" w:rsidRDefault="00092405" w:rsidP="00092405">
      <w:pPr>
        <w:pStyle w:val="BoldBulTight0"/>
      </w:pPr>
      <w:r>
        <w:t xml:space="preserve">Services excluded from the NQF under </w:t>
      </w:r>
      <w:r w:rsidRPr="00CB15EA">
        <w:rPr>
          <w:u w:val="single"/>
        </w:rPr>
        <w:t>National Law</w:t>
      </w:r>
      <w:r>
        <w:t xml:space="preserve"> include:</w:t>
      </w:r>
    </w:p>
    <w:p w:rsidR="00092405" w:rsidRDefault="00092405" w:rsidP="00092405">
      <w:pPr>
        <w:pStyle w:val="Bullets"/>
      </w:pPr>
      <w:r>
        <w:t>A school providing full-time education to children, including children in the year before Grade 1, but not including a preschool program delivered in a school or a preschool that is registered as a school (as these are within scope)</w:t>
      </w:r>
    </w:p>
    <w:p w:rsidR="00092405" w:rsidRDefault="00092405" w:rsidP="00092405">
      <w:pPr>
        <w:pStyle w:val="Bullets"/>
      </w:pPr>
      <w:r>
        <w:t>A preschool program delivered in a school if the program is delivered in a class or classes where a full-time education program is also being delivered to school children and the program is delivered to fewer than six children in the school (a composite class)</w:t>
      </w:r>
    </w:p>
    <w:p w:rsidR="00092405" w:rsidRDefault="00092405" w:rsidP="00092405">
      <w:pPr>
        <w:pStyle w:val="Bullets"/>
      </w:pPr>
      <w:r>
        <w:t>A personal arrangement</w:t>
      </w:r>
    </w:p>
    <w:p w:rsidR="00092405" w:rsidRDefault="00092405" w:rsidP="00092405">
      <w:pPr>
        <w:pStyle w:val="Bullets"/>
      </w:pPr>
      <w:r>
        <w:lastRenderedPageBreak/>
        <w:t>A service principally conducted to provide instruction in a particular activity (for example, a language class or ballet class)</w:t>
      </w:r>
    </w:p>
    <w:p w:rsidR="00092405" w:rsidRDefault="00092405" w:rsidP="00092405">
      <w:pPr>
        <w:pStyle w:val="Bullets"/>
      </w:pPr>
      <w:r>
        <w:t>A service providing education and care to patients in a hospital or patients of a medical or therapeutic care service</w:t>
      </w:r>
    </w:p>
    <w:p w:rsidR="00092405" w:rsidRDefault="00092405" w:rsidP="00092405">
      <w:pPr>
        <w:pStyle w:val="Bullets"/>
      </w:pPr>
      <w:r>
        <w:t>Care provided under a child protection law of a participating jurisdiction.</w:t>
      </w:r>
    </w:p>
    <w:p w:rsidR="00092405" w:rsidRDefault="00092405" w:rsidP="00092405">
      <w:pPr>
        <w:pStyle w:val="Bullets"/>
        <w:numPr>
          <w:ilvl w:val="0"/>
          <w:numId w:val="0"/>
        </w:numPr>
        <w:rPr>
          <w:b/>
          <w:u w:val="single"/>
        </w:rPr>
      </w:pPr>
      <w:r w:rsidRPr="006D0020">
        <w:rPr>
          <w:b/>
          <w:u w:val="single"/>
        </w:rPr>
        <w:t>These services excluded by National Law are not likely to be brought into the scope of the NQF in the future.</w:t>
      </w:r>
    </w:p>
    <w:p w:rsidR="00092405" w:rsidRDefault="00092405" w:rsidP="00092405">
      <w:pPr>
        <w:pStyle w:val="BoldBulTight0"/>
      </w:pPr>
      <w:r>
        <w:t xml:space="preserve">Services excluded from the NFQ under </w:t>
      </w:r>
      <w:r w:rsidRPr="00CB15EA">
        <w:rPr>
          <w:u w:val="single"/>
        </w:rPr>
        <w:t>National Regulations</w:t>
      </w:r>
      <w:r>
        <w:t xml:space="preserve"> include:</w:t>
      </w:r>
    </w:p>
    <w:p w:rsidR="00092405" w:rsidRDefault="00092405" w:rsidP="00092405">
      <w:pPr>
        <w:pStyle w:val="Bullets"/>
      </w:pPr>
      <w:r>
        <w:t xml:space="preserve">Disability services defined under state or territory law, and early childhood intervention services for children with additional needs </w:t>
      </w:r>
    </w:p>
    <w:p w:rsidR="00092405" w:rsidRDefault="00092405" w:rsidP="00092405">
      <w:pPr>
        <w:pStyle w:val="Bullets"/>
      </w:pPr>
      <w:r>
        <w:t>Except in WA, education and care in a residence, other than as part of a family day care service</w:t>
      </w:r>
    </w:p>
    <w:p w:rsidR="00092405" w:rsidRDefault="00092405" w:rsidP="00092405">
      <w:pPr>
        <w:pStyle w:val="Bullets"/>
      </w:pPr>
      <w:r>
        <w:t xml:space="preserve">Occasional care services (for example, offered at short notice or on a casual basis) </w:t>
      </w:r>
    </w:p>
    <w:p w:rsidR="00092405" w:rsidRDefault="00092405" w:rsidP="00092405">
      <w:pPr>
        <w:pStyle w:val="Bullets"/>
      </w:pPr>
      <w:r>
        <w:t>Education and care provided by a hotel or resort to children of short-term guests at the hotel or resort</w:t>
      </w:r>
    </w:p>
    <w:p w:rsidR="00092405" w:rsidRDefault="00092405" w:rsidP="00092405">
      <w:pPr>
        <w:pStyle w:val="Bullets"/>
      </w:pPr>
      <w:r>
        <w:t>Education and care that is provided on an ad hoc basis to children of a guest, visitor or patron where the person who is responsible for the children is readily available at all times</w:t>
      </w:r>
    </w:p>
    <w:p w:rsidR="00092405" w:rsidRDefault="00092405" w:rsidP="00092405">
      <w:pPr>
        <w:pStyle w:val="Bullets"/>
      </w:pPr>
      <w:r>
        <w:t>Education and care where it is primarily provided or shared by parents or family members</w:t>
      </w:r>
    </w:p>
    <w:p w:rsidR="00092405" w:rsidRDefault="00092405" w:rsidP="00092405">
      <w:pPr>
        <w:pStyle w:val="Bullets"/>
      </w:pPr>
      <w:r>
        <w:t>Education and care provided at a secondary school to a child of a student attending the school, where the parent retains responsibility for the child</w:t>
      </w:r>
    </w:p>
    <w:p w:rsidR="00092405" w:rsidRDefault="00092405" w:rsidP="00092405">
      <w:pPr>
        <w:pStyle w:val="Bullets"/>
      </w:pPr>
      <w:r>
        <w:t>Mobile services</w:t>
      </w:r>
    </w:p>
    <w:p w:rsidR="00092405" w:rsidRDefault="00092405" w:rsidP="00092405">
      <w:pPr>
        <w:pStyle w:val="Bullets"/>
      </w:pPr>
      <w:r>
        <w:rPr>
          <w:noProof/>
          <w:lang w:eastAsia="en-AU"/>
        </w:rPr>
        <w:drawing>
          <wp:anchor distT="0" distB="0" distL="114300" distR="114300" simplePos="0" relativeHeight="251743232" behindDoc="0" locked="0" layoutInCell="1" allowOverlap="1" wp14:anchorId="4245A083" wp14:editId="042B937E">
            <wp:simplePos x="0" y="0"/>
            <wp:positionH relativeFrom="column">
              <wp:posOffset>3635375</wp:posOffset>
            </wp:positionH>
            <wp:positionV relativeFrom="paragraph">
              <wp:posOffset>411480</wp:posOffset>
            </wp:positionV>
            <wp:extent cx="2190115" cy="2190115"/>
            <wp:effectExtent l="0" t="0" r="635" b="635"/>
            <wp:wrapTight wrapText="bothSides">
              <wp:wrapPolygon edited="0">
                <wp:start x="0" y="0"/>
                <wp:lineTo x="0" y="21418"/>
                <wp:lineTo x="21418" y="21418"/>
                <wp:lineTo x="2141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clude_seperate.png"/>
                    <pic:cNvPicPr/>
                  </pic:nvPicPr>
                  <pic:blipFill>
                    <a:blip r:embed="rId26">
                      <a:extLst>
                        <a:ext uri="{28A0092B-C50C-407E-A947-70E740481C1C}">
                          <a14:useLocalDpi xmlns:a14="http://schemas.microsoft.com/office/drawing/2010/main" val="0"/>
                        </a:ext>
                      </a:extLst>
                    </a:blip>
                    <a:stretch>
                      <a:fillRect/>
                    </a:stretch>
                  </pic:blipFill>
                  <pic:spPr>
                    <a:xfrm>
                      <a:off x="0" y="0"/>
                      <a:ext cx="2190115" cy="2190115"/>
                    </a:xfrm>
                    <a:prstGeom prst="rect">
                      <a:avLst/>
                    </a:prstGeom>
                  </pic:spPr>
                </pic:pic>
              </a:graphicData>
            </a:graphic>
            <wp14:sizeRelH relativeFrom="margin">
              <wp14:pctWidth>0</wp14:pctWidth>
            </wp14:sizeRelH>
            <wp14:sizeRelV relativeFrom="margin">
              <wp14:pctHeight>0</wp14:pctHeight>
            </wp14:sizeRelV>
          </wp:anchor>
        </w:drawing>
      </w:r>
      <w:r>
        <w:t>Services that provide education and care for no more than four weeks per calendar year during school holidays</w:t>
      </w:r>
    </w:p>
    <w:p w:rsidR="00092405" w:rsidRDefault="00092405" w:rsidP="00092405">
      <w:pPr>
        <w:pStyle w:val="Bullets"/>
      </w:pPr>
      <w:r>
        <w:t>Transition to school programs provided by a school to orient children to that school</w:t>
      </w:r>
    </w:p>
    <w:p w:rsidR="00092405" w:rsidRDefault="00092405" w:rsidP="00092405">
      <w:pPr>
        <w:pStyle w:val="Bullets"/>
      </w:pPr>
      <w:r>
        <w:t>Budget based funded services, other than where they receive Child Care Benefit</w:t>
      </w:r>
    </w:p>
    <w:p w:rsidR="00092405" w:rsidRDefault="00092405" w:rsidP="00092405">
      <w:pPr>
        <w:pStyle w:val="Bullets"/>
      </w:pPr>
      <w:r>
        <w:t>Playschools licensed in the Australian Capital Territory</w:t>
      </w:r>
    </w:p>
    <w:p w:rsidR="00092405" w:rsidRDefault="00092405" w:rsidP="00092405">
      <w:pPr>
        <w:pStyle w:val="Bullets"/>
      </w:pPr>
      <w:r>
        <w:t>Stand-alone services in Queensland</w:t>
      </w:r>
    </w:p>
    <w:p w:rsidR="00092405" w:rsidRDefault="00092405" w:rsidP="00092405">
      <w:pPr>
        <w:pStyle w:val="Bullets"/>
      </w:pPr>
      <w:r>
        <w:t>Playcentres in South Australia</w:t>
      </w:r>
    </w:p>
    <w:p w:rsidR="00092405" w:rsidRDefault="00092405" w:rsidP="00092405">
      <w:pPr>
        <w:pStyle w:val="Bullets"/>
      </w:pPr>
      <w:r>
        <w:lastRenderedPageBreak/>
        <w:t>Services licensed as centre-based Class 4 or 5 services under the Child Care Act 2001 in Tasmania</w:t>
      </w:r>
    </w:p>
    <w:p w:rsidR="00092405" w:rsidRDefault="00092405" w:rsidP="00092405">
      <w:pPr>
        <w:pStyle w:val="Bullets"/>
      </w:pPr>
      <w:r>
        <w:t>Licensed limited hours or short-term services in Queensland or Victoria</w:t>
      </w:r>
    </w:p>
    <w:p w:rsidR="00092405" w:rsidRDefault="00092405" w:rsidP="00092405">
      <w:pPr>
        <w:pStyle w:val="Bullets"/>
      </w:pPr>
      <w:r>
        <w:t>Government-funded services under the Children and Community Services Act 2004 of Western Australia.</w:t>
      </w:r>
    </w:p>
    <w:p w:rsidR="00092405" w:rsidRPr="00B17B04" w:rsidRDefault="00092405" w:rsidP="00092405">
      <w:pPr>
        <w:rPr>
          <w:b/>
          <w:u w:val="single"/>
        </w:rPr>
      </w:pPr>
      <w:r w:rsidRPr="00B17B04">
        <w:rPr>
          <w:b/>
          <w:u w:val="single"/>
        </w:rPr>
        <w:t>Services excluded under the National Regulations may become an inclusive part of the NQF in the future.</w:t>
      </w:r>
    </w:p>
    <w:p w:rsidR="00092405" w:rsidRPr="003179A4" w:rsidRDefault="00092405" w:rsidP="00092405">
      <w:pPr>
        <w:pStyle w:val="BoldBulTight0"/>
        <w:rPr>
          <w:u w:val="single"/>
        </w:rPr>
      </w:pPr>
      <w:r w:rsidRPr="003179A4">
        <w:rPr>
          <w:u w:val="single"/>
        </w:rPr>
        <w:t>Educational program</w:t>
      </w:r>
    </w:p>
    <w:p w:rsidR="00092405" w:rsidRDefault="00092405" w:rsidP="00092405">
      <w:pPr>
        <w:pStyle w:val="BoldBulTight0"/>
        <w:rPr>
          <w:lang w:val="en-GB"/>
        </w:rPr>
      </w:pPr>
      <w:r>
        <w:rPr>
          <w:lang w:val="en-GB"/>
        </w:rPr>
        <w:t xml:space="preserve">The National Law and Regulations determine that all approved services provide an educational </w:t>
      </w:r>
      <w:r w:rsidR="00405A3F">
        <w:rPr>
          <w:lang w:val="en-GB"/>
        </w:rPr>
        <w:t>program</w:t>
      </w:r>
      <w:r>
        <w:rPr>
          <w:lang w:val="en-GB"/>
        </w:rPr>
        <w:t xml:space="preserve"> that:</w:t>
      </w:r>
    </w:p>
    <w:p w:rsidR="00092405" w:rsidRPr="003179A4" w:rsidRDefault="00092405" w:rsidP="00092405">
      <w:pPr>
        <w:pStyle w:val="Bullets"/>
        <w:rPr>
          <w:lang w:val="en-GB"/>
        </w:rPr>
      </w:pPr>
      <w:r>
        <w:t>Is based on an approved learning framework:</w:t>
      </w:r>
    </w:p>
    <w:p w:rsidR="00092405" w:rsidRDefault="00092405" w:rsidP="00092405">
      <w:pPr>
        <w:pStyle w:val="Bullets2"/>
        <w:rPr>
          <w:lang w:val="en-GB"/>
        </w:rPr>
      </w:pPr>
      <w:r>
        <w:rPr>
          <w:lang w:val="en-GB"/>
        </w:rPr>
        <w:t>the two nationally approved learning frameworks:</w:t>
      </w:r>
    </w:p>
    <w:p w:rsidR="00092405" w:rsidRPr="003179A4" w:rsidRDefault="00092405" w:rsidP="00092405">
      <w:pPr>
        <w:pStyle w:val="Bullet3"/>
        <w:rPr>
          <w:lang w:val="en-GB"/>
        </w:rPr>
      </w:pPr>
      <w:r>
        <w:t>Belonging, Being and Becoming—The Early Years Learning Framework for Australia</w:t>
      </w:r>
    </w:p>
    <w:p w:rsidR="00092405" w:rsidRPr="003179A4" w:rsidRDefault="00092405" w:rsidP="00092405">
      <w:pPr>
        <w:pStyle w:val="Bullet3"/>
        <w:rPr>
          <w:lang w:val="en-GB"/>
        </w:rPr>
      </w:pPr>
      <w:r>
        <w:t>My Time, Our Place—Framework for School Age Care in Australia</w:t>
      </w:r>
    </w:p>
    <w:p w:rsidR="00092405" w:rsidRDefault="00092405" w:rsidP="00092405">
      <w:pPr>
        <w:pStyle w:val="Bullets2"/>
        <w:rPr>
          <w:lang w:val="en-GB"/>
        </w:rPr>
      </w:pPr>
      <w:r>
        <w:rPr>
          <w:lang w:val="en-GB"/>
        </w:rPr>
        <w:t>jurisdiction specific approved learning frameworks:</w:t>
      </w:r>
    </w:p>
    <w:p w:rsidR="00092405" w:rsidRPr="003179A4" w:rsidRDefault="00092405" w:rsidP="00092405">
      <w:pPr>
        <w:pStyle w:val="Bullet3"/>
        <w:rPr>
          <w:lang w:val="en-GB"/>
        </w:rPr>
      </w:pPr>
      <w:r>
        <w:t>Australian Capital Territory: Every Chance to Learn—Curriculum Framework for ACT Schools Preschool to Year 10</w:t>
      </w:r>
    </w:p>
    <w:p w:rsidR="00092405" w:rsidRPr="003179A4" w:rsidRDefault="00092405" w:rsidP="00092405">
      <w:pPr>
        <w:pStyle w:val="Bullet3"/>
        <w:rPr>
          <w:lang w:val="en-GB"/>
        </w:rPr>
      </w:pPr>
      <w:r>
        <w:t>Victoria: Victorian Early Years Learning and Development Framework, Department of Education and Victorian Curriculum and Assessment Authority</w:t>
      </w:r>
    </w:p>
    <w:p w:rsidR="00092405" w:rsidRPr="003179A4" w:rsidRDefault="00092405" w:rsidP="00092405">
      <w:pPr>
        <w:pStyle w:val="Bullet3"/>
        <w:rPr>
          <w:lang w:val="en-GB"/>
        </w:rPr>
      </w:pPr>
      <w:r>
        <w:t>Western Australia: Curriculum Framework for Kindergarten to Year 12 Education in Western Australia</w:t>
      </w:r>
    </w:p>
    <w:p w:rsidR="00092405" w:rsidRPr="003179A4" w:rsidRDefault="00092405" w:rsidP="00092405">
      <w:pPr>
        <w:pStyle w:val="Bullet3"/>
        <w:rPr>
          <w:lang w:val="en-GB"/>
        </w:rPr>
      </w:pPr>
      <w:r>
        <w:rPr>
          <w:noProof/>
          <w:lang w:eastAsia="en-AU"/>
        </w:rPr>
        <w:drawing>
          <wp:anchor distT="0" distB="0" distL="114300" distR="114300" simplePos="0" relativeHeight="251744256" behindDoc="0" locked="0" layoutInCell="1" allowOverlap="1" wp14:anchorId="16C5EA58" wp14:editId="41BBF3D5">
            <wp:simplePos x="0" y="0"/>
            <wp:positionH relativeFrom="column">
              <wp:posOffset>2976245</wp:posOffset>
            </wp:positionH>
            <wp:positionV relativeFrom="paragraph">
              <wp:posOffset>517525</wp:posOffset>
            </wp:positionV>
            <wp:extent cx="3051810" cy="2177415"/>
            <wp:effectExtent l="0" t="0" r="0" b="0"/>
            <wp:wrapTight wrapText="bothSides">
              <wp:wrapPolygon edited="0">
                <wp:start x="0" y="0"/>
                <wp:lineTo x="0" y="21354"/>
                <wp:lineTo x="21438" y="21354"/>
                <wp:lineTo x="214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51810" cy="2177415"/>
                    </a:xfrm>
                    <a:prstGeom prst="rect">
                      <a:avLst/>
                    </a:prstGeom>
                  </pic:spPr>
                </pic:pic>
              </a:graphicData>
            </a:graphic>
            <wp14:sizeRelH relativeFrom="margin">
              <wp14:pctWidth>0</wp14:pctWidth>
            </wp14:sizeRelH>
            <wp14:sizeRelV relativeFrom="margin">
              <wp14:pctHeight>0</wp14:pctHeight>
            </wp14:sizeRelV>
          </wp:anchor>
        </w:drawing>
      </w:r>
      <w:r>
        <w:t>Tasmania: Tasmanian Curriculum, Department of Education of Tasmania, 2008</w:t>
      </w:r>
    </w:p>
    <w:p w:rsidR="00092405" w:rsidRPr="003179A4" w:rsidRDefault="00092405" w:rsidP="00092405">
      <w:pPr>
        <w:pStyle w:val="Bullets"/>
        <w:rPr>
          <w:lang w:val="en-GB"/>
        </w:rPr>
      </w:pPr>
      <w:r>
        <w:t>Is delivered in accordance with that framework</w:t>
      </w:r>
    </w:p>
    <w:p w:rsidR="00092405" w:rsidRPr="003179A4" w:rsidRDefault="00092405" w:rsidP="00092405">
      <w:pPr>
        <w:pStyle w:val="Bullets"/>
        <w:rPr>
          <w:lang w:val="en-GB"/>
        </w:rPr>
      </w:pPr>
      <w:r>
        <w:t>Is based on the developmental needs, interests and experiences of each child</w:t>
      </w:r>
    </w:p>
    <w:p w:rsidR="00092405" w:rsidRPr="003179A4" w:rsidRDefault="00092405" w:rsidP="00092405">
      <w:pPr>
        <w:pStyle w:val="Bullets"/>
        <w:rPr>
          <w:lang w:val="en-GB"/>
        </w:rPr>
      </w:pPr>
      <w:r>
        <w:t>Takes into account the individuality of each child.</w:t>
      </w:r>
    </w:p>
    <w:p w:rsidR="00092405" w:rsidRDefault="00092405" w:rsidP="00092405">
      <w:pPr>
        <w:spacing w:after="0" w:line="240" w:lineRule="auto"/>
        <w:rPr>
          <w:b/>
          <w:lang w:val="en-GB"/>
        </w:rPr>
      </w:pPr>
      <w:r>
        <w:rPr>
          <w:lang w:val="en-GB"/>
        </w:rPr>
        <w:br w:type="page"/>
      </w:r>
    </w:p>
    <w:p w:rsidR="00092405" w:rsidRDefault="00092405" w:rsidP="00092405">
      <w:pPr>
        <w:pStyle w:val="BoldBulTight0"/>
        <w:rPr>
          <w:lang w:val="en-GB"/>
        </w:rPr>
      </w:pPr>
      <w:r>
        <w:rPr>
          <w:lang w:val="en-GB"/>
        </w:rPr>
        <w:lastRenderedPageBreak/>
        <w:t>The educational program must make a contribution to each of the following outcomes:</w:t>
      </w:r>
    </w:p>
    <w:p w:rsidR="00092405" w:rsidRPr="003179A4" w:rsidRDefault="00092405" w:rsidP="00092405">
      <w:pPr>
        <w:pStyle w:val="Bullets"/>
        <w:rPr>
          <w:lang w:val="en-GB"/>
        </w:rPr>
      </w:pPr>
      <w:r>
        <w:t>Children have a strong sense of identity</w:t>
      </w:r>
    </w:p>
    <w:p w:rsidR="00092405" w:rsidRPr="003179A4" w:rsidRDefault="00092405" w:rsidP="00092405">
      <w:pPr>
        <w:pStyle w:val="Bullets"/>
        <w:rPr>
          <w:lang w:val="en-GB"/>
        </w:rPr>
      </w:pPr>
      <w:r>
        <w:t>Children are connected with and contribute to his or her world</w:t>
      </w:r>
    </w:p>
    <w:p w:rsidR="00092405" w:rsidRPr="003179A4" w:rsidRDefault="00092405" w:rsidP="00092405">
      <w:pPr>
        <w:pStyle w:val="Bullets"/>
        <w:rPr>
          <w:lang w:val="en-GB"/>
        </w:rPr>
      </w:pPr>
      <w:r>
        <w:t>Children have a strong sense of wellbeing</w:t>
      </w:r>
    </w:p>
    <w:p w:rsidR="00092405" w:rsidRPr="003179A4" w:rsidRDefault="00092405" w:rsidP="00092405">
      <w:pPr>
        <w:pStyle w:val="Bullets"/>
        <w:rPr>
          <w:lang w:val="en-GB"/>
        </w:rPr>
      </w:pPr>
      <w:r>
        <w:t>Children are confident and involved learners</w:t>
      </w:r>
    </w:p>
    <w:p w:rsidR="00092405" w:rsidRPr="003179A4" w:rsidRDefault="00092405" w:rsidP="00092405">
      <w:pPr>
        <w:pStyle w:val="Bullets"/>
        <w:rPr>
          <w:lang w:val="en-GB"/>
        </w:rPr>
      </w:pPr>
      <w:r>
        <w:t>Children are effective communicators.</w:t>
      </w:r>
    </w:p>
    <w:p w:rsidR="00092405" w:rsidRPr="003179A4" w:rsidRDefault="00092405" w:rsidP="00092405">
      <w:pPr>
        <w:rPr>
          <w:lang w:val="en-GB"/>
        </w:rPr>
      </w:pPr>
      <w:r>
        <w:rPr>
          <w:lang w:val="en-GB"/>
        </w:rPr>
        <w:t xml:space="preserve">Further information regarding the National Quality Framework and how it relates to you and your role in education and care provision will be included in the relevant chapters of the unit. </w:t>
      </w:r>
    </w:p>
    <w:p w:rsidR="00092405" w:rsidRDefault="00092405" w:rsidP="00092405">
      <w:pPr>
        <w:rPr>
          <w:lang w:val="en-GB"/>
        </w:rPr>
      </w:pPr>
      <w:r>
        <w:rPr>
          <w:noProof/>
          <w:lang w:eastAsia="en-AU"/>
        </w:rPr>
        <w:drawing>
          <wp:anchor distT="0" distB="0" distL="114300" distR="114300" simplePos="0" relativeHeight="251745280" behindDoc="0" locked="0" layoutInCell="1" allowOverlap="1" wp14:anchorId="6285FF41" wp14:editId="499E4864">
            <wp:simplePos x="0" y="0"/>
            <wp:positionH relativeFrom="column">
              <wp:posOffset>2923540</wp:posOffset>
            </wp:positionH>
            <wp:positionV relativeFrom="paragraph">
              <wp:posOffset>107950</wp:posOffset>
            </wp:positionV>
            <wp:extent cx="2997835" cy="2997835"/>
            <wp:effectExtent l="0" t="0" r="0" b="0"/>
            <wp:wrapTight wrapText="bothSides">
              <wp:wrapPolygon edited="0">
                <wp:start x="0" y="0"/>
                <wp:lineTo x="0" y="21412"/>
                <wp:lineTo x="21412" y="21412"/>
                <wp:lineTo x="2141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620_S.jpg"/>
                    <pic:cNvPicPr/>
                  </pic:nvPicPr>
                  <pic:blipFill>
                    <a:blip r:embed="rId28">
                      <a:extLst>
                        <a:ext uri="{28A0092B-C50C-407E-A947-70E740481C1C}">
                          <a14:useLocalDpi xmlns:a14="http://schemas.microsoft.com/office/drawing/2010/main" val="0"/>
                        </a:ext>
                      </a:extLst>
                    </a:blip>
                    <a:stretch>
                      <a:fillRect/>
                    </a:stretch>
                  </pic:blipFill>
                  <pic:spPr>
                    <a:xfrm>
                      <a:off x="0" y="0"/>
                      <a:ext cx="2997835" cy="2997835"/>
                    </a:xfrm>
                    <a:prstGeom prst="rect">
                      <a:avLst/>
                    </a:prstGeom>
                  </pic:spPr>
                </pic:pic>
              </a:graphicData>
            </a:graphic>
            <wp14:sizeRelH relativeFrom="margin">
              <wp14:pctWidth>0</wp14:pctWidth>
            </wp14:sizeRelH>
            <wp14:sizeRelV relativeFrom="margin">
              <wp14:pctHeight>0</wp14:pctHeight>
            </wp14:sizeRelV>
          </wp:anchor>
        </w:drawing>
      </w:r>
      <w:r>
        <w:rPr>
          <w:lang w:val="en-GB"/>
        </w:rPr>
        <w:t>(All websites accessed: 01.06.2015)</w:t>
      </w:r>
    </w:p>
    <w:p w:rsidR="00092405" w:rsidRPr="00B17B04" w:rsidRDefault="00092405" w:rsidP="00092405">
      <w:pPr>
        <w:rPr>
          <w:lang w:val="en-GB"/>
        </w:rPr>
      </w:pPr>
    </w:p>
    <w:p w:rsidR="00092405" w:rsidRDefault="00092405" w:rsidP="00092405">
      <w:r>
        <w:br w:type="page"/>
      </w:r>
    </w:p>
    <w:p w:rsidR="00953544" w:rsidRPr="00206263" w:rsidRDefault="00953544" w:rsidP="00206263">
      <w:pPr>
        <w:pStyle w:val="Heading1"/>
        <w:spacing w:after="240"/>
      </w:pPr>
      <w:bookmarkStart w:id="33" w:name="_Toc422763700"/>
      <w:r w:rsidRPr="00953544">
        <w:lastRenderedPageBreak/>
        <w:t xml:space="preserve">1. </w:t>
      </w:r>
      <w:r w:rsidR="000B4ECB" w:rsidRPr="00053090">
        <w:t>Develop a sustainability management plan</w:t>
      </w:r>
      <w:bookmarkEnd w:id="33"/>
    </w:p>
    <w:p w:rsidR="00FC1392" w:rsidRPr="00FC1392" w:rsidRDefault="00FC1392" w:rsidP="00953544">
      <w:r w:rsidRPr="00953544">
        <w:rPr>
          <w:b/>
          <w:sz w:val="28"/>
        </w:rPr>
        <w:t>1.1.</w:t>
      </w:r>
      <w:r w:rsidRPr="00953544">
        <w:rPr>
          <w:sz w:val="28"/>
        </w:rPr>
        <w:t xml:space="preserve"> </w:t>
      </w:r>
      <w:r w:rsidR="00953544">
        <w:tab/>
      </w:r>
      <w:r w:rsidR="000B4ECB" w:rsidRPr="00C3799A">
        <w:rPr>
          <w:rFonts w:asciiTheme="minorHAnsi" w:hAnsiTheme="minorHAnsi"/>
        </w:rPr>
        <w:t>Identify aspects of sustainability in the servic</w:t>
      </w:r>
      <w:r w:rsidR="000B4ECB">
        <w:rPr>
          <w:rFonts w:asciiTheme="minorHAnsi" w:hAnsiTheme="minorHAnsi"/>
        </w:rPr>
        <w:t>e</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0B4ECB" w:rsidRPr="00C3799A">
        <w:rPr>
          <w:rFonts w:asciiTheme="minorHAnsi" w:hAnsiTheme="minorHAnsi"/>
        </w:rPr>
        <w:t>Consider areas of potential change in all aspects of the service’s delivery and environments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0B4ECB" w:rsidRPr="00C3799A">
        <w:rPr>
          <w:rFonts w:asciiTheme="minorHAnsi" w:hAnsiTheme="minorHAnsi"/>
        </w:rPr>
        <w:t>Ensure that nature, waste, energy and toxins have been considered</w:t>
      </w:r>
      <w:r w:rsidR="00994C40" w:rsidRPr="00CD5946">
        <w:rPr>
          <w:rStyle w:val="Strong"/>
          <w:rFonts w:asciiTheme="minorHAnsi" w:hAnsiTheme="minorHAnsi"/>
          <w:sz w:val="28"/>
          <w:szCs w:val="28"/>
        </w:rPr>
        <w:t xml:space="preserve"> </w:t>
      </w:r>
    </w:p>
    <w:p w:rsidR="00CD5946" w:rsidRPr="00CD5946" w:rsidRDefault="00CD5946" w:rsidP="000B4ECB">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0B4ECB" w:rsidRPr="00C3799A">
        <w:rPr>
          <w:rFonts w:asciiTheme="minorHAnsi" w:hAnsiTheme="minorHAnsi"/>
        </w:rPr>
        <w:t>Identify areas where change can be instigated to enhance environmental sustainability and increase children’s connection with nature, in consultation with children</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0B4ECB" w:rsidRPr="00C3799A">
        <w:rPr>
          <w:rFonts w:asciiTheme="minorHAnsi" w:hAnsiTheme="minorHAnsi"/>
        </w:rPr>
        <w:t>Develop strategies to address these areas of change in consultation with children</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053090" w:rsidRPr="00C3799A">
        <w:rPr>
          <w:rFonts w:asciiTheme="minorHAnsi" w:hAnsiTheme="minorHAnsi"/>
        </w:rPr>
        <w:t>Implement strategies and evaluate outcomes</w:t>
      </w:r>
      <w:r w:rsidR="00271D38">
        <w:rPr>
          <w:rFonts w:asciiTheme="minorHAnsi" w:hAnsiTheme="minorHAnsi"/>
        </w:rPr>
        <w:t xml:space="preserve"> </w:t>
      </w:r>
    </w:p>
    <w:p w:rsidR="00274265" w:rsidRDefault="00F22176" w:rsidP="000A3826">
      <w:r>
        <w:rPr>
          <w:noProof/>
          <w:lang w:eastAsia="en-AU"/>
        </w:rPr>
        <w:drawing>
          <wp:anchor distT="0" distB="0" distL="114300" distR="114300" simplePos="0" relativeHeight="251667456" behindDoc="1" locked="0" layoutInCell="1" allowOverlap="1" wp14:anchorId="584BEDC2" wp14:editId="73ED059D">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896995" cy="3891280"/>
                    </a:xfrm>
                    <a:prstGeom prst="rect">
                      <a:avLst/>
                    </a:prstGeom>
                  </pic:spPr>
                </pic:pic>
              </a:graphicData>
            </a:graphic>
          </wp:anchor>
        </w:drawing>
      </w:r>
      <w:r w:rsidR="00274265">
        <w:br w:type="page"/>
      </w:r>
    </w:p>
    <w:p w:rsidR="00994C40" w:rsidRPr="00053090" w:rsidRDefault="00994C40" w:rsidP="00053090">
      <w:pPr>
        <w:pStyle w:val="Heading2"/>
      </w:pPr>
      <w:bookmarkStart w:id="34" w:name="_Toc422763701"/>
      <w:r w:rsidRPr="00994C40">
        <w:lastRenderedPageBreak/>
        <w:t xml:space="preserve">1.1 – </w:t>
      </w:r>
      <w:r w:rsidR="000B4ECB" w:rsidRPr="00053090">
        <w:t>Identify aspects of sustainability in the service</w:t>
      </w:r>
      <w:bookmarkEnd w:id="34"/>
    </w:p>
    <w:p w:rsidR="00271D38" w:rsidRDefault="00271D38" w:rsidP="00271D38">
      <w:pPr>
        <w:spacing w:before="240"/>
      </w:pPr>
      <w:r>
        <w:t>The National Quality Standards</w:t>
      </w:r>
      <w:r w:rsidR="005C2791">
        <w:t>,</w:t>
      </w:r>
      <w:r>
        <w:t xml:space="preserve"> </w:t>
      </w:r>
      <w:r w:rsidR="005C2791">
        <w:t xml:space="preserve">within the National Quality Framework for early years education and care services (as mentioned at the start of this unit), </w:t>
      </w:r>
      <w:r>
        <w:t xml:space="preserve">includes </w:t>
      </w:r>
      <w:r w:rsidR="005C2791">
        <w:t xml:space="preserve">a standard on </w:t>
      </w:r>
      <w:r>
        <w:t xml:space="preserve">sustainability within its seven areas of quality. </w:t>
      </w:r>
    </w:p>
    <w:p w:rsidR="00271D38" w:rsidRDefault="00271D38" w:rsidP="005C2791">
      <w:pPr>
        <w:pStyle w:val="BoldBulTight0"/>
      </w:pPr>
      <w:r w:rsidRPr="00271D38">
        <w:t xml:space="preserve">Quality Area 3 – </w:t>
      </w:r>
      <w:r w:rsidR="005C2791">
        <w:t>Physical environment:</w:t>
      </w:r>
    </w:p>
    <w:tbl>
      <w:tblPr>
        <w:tblStyle w:val="TableGrid"/>
        <w:tblW w:w="0" w:type="auto"/>
        <w:tblLook w:val="04A0" w:firstRow="1" w:lastRow="0" w:firstColumn="1" w:lastColumn="0" w:noHBand="0" w:noVBand="1"/>
      </w:tblPr>
      <w:tblGrid>
        <w:gridCol w:w="4774"/>
        <w:gridCol w:w="4774"/>
      </w:tblGrid>
      <w:tr w:rsidR="005C2791" w:rsidTr="005C2791">
        <w:tc>
          <w:tcPr>
            <w:tcW w:w="9548" w:type="dxa"/>
            <w:gridSpan w:val="2"/>
            <w:shd w:val="clear" w:color="auto" w:fill="F2DBDB" w:themeFill="accent2" w:themeFillTint="33"/>
          </w:tcPr>
          <w:p w:rsidR="005C2791" w:rsidRPr="005C2791" w:rsidRDefault="005C2791" w:rsidP="00271D38">
            <w:pPr>
              <w:spacing w:before="120" w:after="120" w:line="240" w:lineRule="auto"/>
            </w:pPr>
            <w:r w:rsidRPr="005C2791">
              <w:rPr>
                <w:b/>
              </w:rPr>
              <w:t>Standard 3.3</w:t>
            </w:r>
            <w:r w:rsidRPr="005C2791">
              <w:t xml:space="preserve"> </w:t>
            </w:r>
            <w:r w:rsidRPr="005C2791">
              <w:rPr>
                <w:b/>
              </w:rPr>
              <w:t>– The service takes an active role in caring for its environment and contributes to a sustainable future</w:t>
            </w:r>
          </w:p>
        </w:tc>
      </w:tr>
      <w:tr w:rsidR="00271D38" w:rsidTr="005C2791">
        <w:tc>
          <w:tcPr>
            <w:tcW w:w="4774" w:type="dxa"/>
          </w:tcPr>
          <w:p w:rsidR="005C2791" w:rsidRDefault="00271D38" w:rsidP="005C2791">
            <w:pPr>
              <w:spacing w:before="120" w:after="0" w:line="240" w:lineRule="auto"/>
            </w:pPr>
            <w:r w:rsidRPr="00271D38">
              <w:rPr>
                <w:b/>
              </w:rPr>
              <w:t>Element 3.3.1</w:t>
            </w:r>
            <w:r>
              <w:t xml:space="preserve"> </w:t>
            </w:r>
          </w:p>
          <w:p w:rsidR="00271D38" w:rsidRDefault="00271D38" w:rsidP="005C2791">
            <w:pPr>
              <w:spacing w:after="120" w:line="240" w:lineRule="auto"/>
            </w:pPr>
            <w:r>
              <w:t>Sustainable practices are embedded in service operations</w:t>
            </w:r>
            <w:r w:rsidR="005C2791">
              <w:t>.</w:t>
            </w:r>
          </w:p>
        </w:tc>
        <w:tc>
          <w:tcPr>
            <w:tcW w:w="4774" w:type="dxa"/>
          </w:tcPr>
          <w:p w:rsidR="005C2791" w:rsidRDefault="005C2791" w:rsidP="005C2791">
            <w:pPr>
              <w:spacing w:before="120" w:after="0" w:line="240" w:lineRule="auto"/>
            </w:pPr>
            <w:r w:rsidRPr="005C2791">
              <w:rPr>
                <w:b/>
              </w:rPr>
              <w:t>Element 3.3.2</w:t>
            </w:r>
            <w:r>
              <w:t xml:space="preserve"> </w:t>
            </w:r>
          </w:p>
          <w:p w:rsidR="00271D38" w:rsidRDefault="005C2791" w:rsidP="005C2791">
            <w:pPr>
              <w:spacing w:after="120" w:line="240" w:lineRule="auto"/>
            </w:pPr>
            <w:r>
              <w:t>Children are supported to become environmentally responsible and show respect for the environment.</w:t>
            </w:r>
          </w:p>
        </w:tc>
      </w:tr>
    </w:tbl>
    <w:p w:rsidR="005C2791" w:rsidRDefault="005C2791" w:rsidP="005C2791">
      <w:pPr>
        <w:pStyle w:val="Heading3"/>
      </w:pPr>
      <w:bookmarkStart w:id="35" w:name="_Toc422763702"/>
      <w:r>
        <w:t>The importance of sustainability</w:t>
      </w:r>
      <w:bookmarkEnd w:id="35"/>
    </w:p>
    <w:p w:rsidR="003F2682" w:rsidRDefault="003F2682" w:rsidP="005C2791">
      <w:r w:rsidRPr="002174EF">
        <w:rPr>
          <w:b/>
        </w:rPr>
        <w:t>Environmental sustainability</w:t>
      </w:r>
      <w:r>
        <w:t xml:space="preserve"> is important for all people, wherever they may come from. To successfully </w:t>
      </w:r>
      <w:r w:rsidR="00E931BA">
        <w:t>live</w:t>
      </w:r>
      <w:r>
        <w:t xml:space="preserve"> with the environment, a respect for </w:t>
      </w:r>
      <w:r w:rsidR="008245F2">
        <w:t>the</w:t>
      </w:r>
      <w:r w:rsidR="000D531F">
        <w:t xml:space="preserve"> surrounding</w:t>
      </w:r>
      <w:r w:rsidR="008245F2">
        <w:t xml:space="preserve"> natural resources </w:t>
      </w:r>
      <w:r w:rsidR="00CB6342">
        <w:t>should be given. Our natural habitat and wildlife should be preserved and nurtured</w:t>
      </w:r>
      <w:r w:rsidR="000D531F">
        <w:t xml:space="preserve"> for all to enjoy</w:t>
      </w:r>
      <w:r w:rsidR="00E931BA">
        <w:t>,</w:t>
      </w:r>
      <w:r w:rsidR="000D531F">
        <w:t xml:space="preserve"> and for the generations to come</w:t>
      </w:r>
      <w:r w:rsidR="00CB6342">
        <w:t>.</w:t>
      </w:r>
      <w:r w:rsidR="008245F2">
        <w:t xml:space="preserve"> </w:t>
      </w:r>
      <w:r w:rsidR="00E931BA">
        <w:t xml:space="preserve">Educating </w:t>
      </w:r>
      <w:r w:rsidR="00E37C9F">
        <w:t xml:space="preserve">children </w:t>
      </w:r>
      <w:r w:rsidR="00E931BA">
        <w:t>about our environment and on how to interact with it will help create the correct awareness and respect</w:t>
      </w:r>
      <w:r w:rsidR="00E37C9F">
        <w:t xml:space="preserve"> for life</w:t>
      </w:r>
      <w:r w:rsidR="00E931BA">
        <w:t xml:space="preserve">. </w:t>
      </w:r>
    </w:p>
    <w:p w:rsidR="003F2682" w:rsidRDefault="002174EF" w:rsidP="00EA4256">
      <w:r w:rsidRPr="002174EF">
        <w:rPr>
          <w:b/>
        </w:rPr>
        <w:t>Self-sustaining</w:t>
      </w:r>
      <w:r>
        <w:t xml:space="preserve"> is also another aspect of sustainability that should be considered within the early y</w:t>
      </w:r>
      <w:r w:rsidR="00E931BA">
        <w:t>ears education and care service</w:t>
      </w:r>
      <w:r>
        <w:t>. Services should look to meet and maintain their needs for the now and for the future to establish an excellence</w:t>
      </w:r>
      <w:r w:rsidR="00E37C9F">
        <w:t xml:space="preserve"> of service</w:t>
      </w:r>
      <w:r>
        <w:t xml:space="preserve"> that can be enjoyed by many.</w:t>
      </w:r>
      <w:r w:rsidR="00C07477">
        <w:t xml:space="preserve"> A service should look to sustain equitable practices that impacts positively</w:t>
      </w:r>
      <w:r w:rsidR="00862D42">
        <w:t xml:space="preserve"> and provides the best start in life for</w:t>
      </w:r>
      <w:r w:rsidR="00E931BA">
        <w:t xml:space="preserve"> young children</w:t>
      </w:r>
      <w:r w:rsidR="00C07477">
        <w:t>.</w:t>
      </w:r>
    </w:p>
    <w:p w:rsidR="000C6920" w:rsidRPr="000C6920" w:rsidRDefault="000C6920" w:rsidP="000C6920">
      <w:pPr>
        <w:pStyle w:val="Heading3"/>
      </w:pPr>
      <w:bookmarkStart w:id="36" w:name="_Toc422763703"/>
      <w:r w:rsidRPr="000C6920">
        <w:t>Identify current sustainable practices within the service</w:t>
      </w:r>
      <w:bookmarkEnd w:id="36"/>
    </w:p>
    <w:p w:rsidR="00EA4256" w:rsidRDefault="00597037" w:rsidP="00EA4256">
      <w:r>
        <w:t>Look to the current sustainable practices that your service may already undertake. It is helpful to make a ‘sustainability audit’ to correctly ascertain what parts of the service are</w:t>
      </w:r>
      <w:r w:rsidR="00EA4256">
        <w:t>,</w:t>
      </w:r>
      <w:r>
        <w:t xml:space="preserve"> and are not</w:t>
      </w:r>
      <w:r w:rsidR="00EA4256">
        <w:t>,</w:t>
      </w:r>
      <w:r>
        <w:t xml:space="preserve"> following </w:t>
      </w:r>
      <w:r w:rsidR="00AA2090">
        <w:t xml:space="preserve">acceptable </w:t>
      </w:r>
      <w:r>
        <w:t>sustainable practices.</w:t>
      </w:r>
      <w:r w:rsidR="00FE3FB9">
        <w:t xml:space="preserve"> From this point you are then able to understand how well the service is performing </w:t>
      </w:r>
      <w:r w:rsidR="00C328C1">
        <w:t>in this</w:t>
      </w:r>
      <w:r w:rsidR="00CE6F3B">
        <w:t xml:space="preserve"> regard</w:t>
      </w:r>
      <w:r w:rsidR="00FE3FB9">
        <w:t>.</w:t>
      </w:r>
    </w:p>
    <w:p w:rsidR="00EA4256" w:rsidRDefault="00EA4256" w:rsidP="00EA4256">
      <w:pPr>
        <w:pStyle w:val="BoldBulTight0"/>
      </w:pPr>
      <w:r>
        <w:t xml:space="preserve">You may </w:t>
      </w:r>
      <w:r w:rsidR="00D64C5C">
        <w:t xml:space="preserve">want to </w:t>
      </w:r>
      <w:r>
        <w:t>look at:</w:t>
      </w:r>
    </w:p>
    <w:p w:rsidR="00EA4256" w:rsidRDefault="00EA4256" w:rsidP="00B94E31">
      <w:pPr>
        <w:pStyle w:val="Bullets"/>
        <w:spacing w:after="120"/>
        <w:ind w:hanging="357"/>
      </w:pPr>
      <w:r>
        <w:t>Energy efficiency, such as:</w:t>
      </w:r>
    </w:p>
    <w:p w:rsidR="00262043" w:rsidRDefault="00262043" w:rsidP="00B94E31">
      <w:pPr>
        <w:pStyle w:val="Bullets2"/>
        <w:spacing w:after="120"/>
        <w:ind w:hanging="357"/>
      </w:pPr>
      <w:r>
        <w:t xml:space="preserve">The policy for turning lights on/off </w:t>
      </w:r>
    </w:p>
    <w:p w:rsidR="006D6EE9" w:rsidRDefault="006D6EE9" w:rsidP="00B94E31">
      <w:pPr>
        <w:pStyle w:val="Bullets2"/>
        <w:spacing w:after="120"/>
        <w:ind w:hanging="357"/>
      </w:pPr>
      <w:r>
        <w:t>unplugging appliances when not being used</w:t>
      </w:r>
      <w:r w:rsidR="0091092F">
        <w:t xml:space="preserve"> (do not use standby mode)</w:t>
      </w:r>
    </w:p>
    <w:p w:rsidR="007D3479" w:rsidRDefault="007D3479" w:rsidP="00B94E31">
      <w:pPr>
        <w:pStyle w:val="Bullets2"/>
        <w:spacing w:after="120"/>
        <w:ind w:hanging="357"/>
      </w:pPr>
      <w:r>
        <w:t>Draught-proofing doors and windows</w:t>
      </w:r>
    </w:p>
    <w:p w:rsidR="007D3479" w:rsidRDefault="007D3479" w:rsidP="00B94E31">
      <w:pPr>
        <w:pStyle w:val="Bullets2"/>
        <w:spacing w:after="120"/>
        <w:ind w:hanging="357"/>
      </w:pPr>
      <w:r>
        <w:t>Checking that doors and windows are closed when/if using air conditioning or heating</w:t>
      </w:r>
    </w:p>
    <w:p w:rsidR="00EA4256" w:rsidRDefault="00EA4256" w:rsidP="00B94E31">
      <w:pPr>
        <w:pStyle w:val="Bullets"/>
        <w:spacing w:after="120"/>
        <w:ind w:hanging="357"/>
      </w:pPr>
      <w:r>
        <w:t>Water usage</w:t>
      </w:r>
      <w:r w:rsidR="002B058C">
        <w:t>, for example</w:t>
      </w:r>
      <w:r w:rsidR="00612937">
        <w:t>:</w:t>
      </w:r>
    </w:p>
    <w:p w:rsidR="00612937" w:rsidRDefault="00612937" w:rsidP="00B94E31">
      <w:pPr>
        <w:pStyle w:val="Bullets2"/>
        <w:spacing w:after="120"/>
        <w:ind w:hanging="357"/>
      </w:pPr>
      <w:r>
        <w:t xml:space="preserve">ensuring taps </w:t>
      </w:r>
      <w:r w:rsidR="00262043">
        <w:t>do not drip</w:t>
      </w:r>
      <w:r>
        <w:t xml:space="preserve"> and are turned off correctly</w:t>
      </w:r>
      <w:r w:rsidR="00262043">
        <w:t xml:space="preserve"> after use</w:t>
      </w:r>
    </w:p>
    <w:p w:rsidR="00612937" w:rsidRDefault="00BB58F5" w:rsidP="00B94E31">
      <w:pPr>
        <w:pStyle w:val="Bullets2"/>
        <w:spacing w:after="120"/>
        <w:ind w:hanging="357"/>
      </w:pPr>
      <w:r>
        <w:t>using a grey water system</w:t>
      </w:r>
      <w:r w:rsidR="00612937">
        <w:t xml:space="preserve"> for watering plants</w:t>
      </w:r>
    </w:p>
    <w:p w:rsidR="00EA4256" w:rsidRDefault="00EA4256" w:rsidP="00EA4256">
      <w:pPr>
        <w:pStyle w:val="Bullets"/>
      </w:pPr>
      <w:r>
        <w:lastRenderedPageBreak/>
        <w:t>Waste products, such as:</w:t>
      </w:r>
    </w:p>
    <w:p w:rsidR="00EA4256" w:rsidRDefault="00EA4256" w:rsidP="00EA4256">
      <w:pPr>
        <w:pStyle w:val="Bullets2"/>
      </w:pPr>
      <w:r>
        <w:t xml:space="preserve">paper </w:t>
      </w:r>
      <w:r w:rsidR="006D6EE9">
        <w:t>towels</w:t>
      </w:r>
      <w:r w:rsidR="007F0A56">
        <w:t xml:space="preserve"> and tissues</w:t>
      </w:r>
    </w:p>
    <w:p w:rsidR="00EA4256" w:rsidRDefault="00EA4256" w:rsidP="00EA4256">
      <w:pPr>
        <w:pStyle w:val="Bullets2"/>
      </w:pPr>
      <w:r>
        <w:t>food waste/food packaging</w:t>
      </w:r>
    </w:p>
    <w:p w:rsidR="00EA4256" w:rsidRDefault="00012837" w:rsidP="00EA4256">
      <w:pPr>
        <w:pStyle w:val="Bullets2"/>
      </w:pPr>
      <w:r>
        <w:t xml:space="preserve">assessing </w:t>
      </w:r>
      <w:r w:rsidR="00D64C5C">
        <w:t>broken items</w:t>
      </w:r>
      <w:r>
        <w:t>, and items/equipment</w:t>
      </w:r>
      <w:r w:rsidR="00D64C5C">
        <w:t xml:space="preserve"> that can only be used once</w:t>
      </w:r>
    </w:p>
    <w:p w:rsidR="00EA4256" w:rsidRDefault="006318B5" w:rsidP="00EA4256">
      <w:pPr>
        <w:pStyle w:val="Bullets"/>
      </w:pPr>
      <w:r>
        <w:t xml:space="preserve">Practices that the children </w:t>
      </w:r>
      <w:r w:rsidR="00BF240E">
        <w:t xml:space="preserve">may </w:t>
      </w:r>
      <w:r>
        <w:t>undertake, such as:</w:t>
      </w:r>
    </w:p>
    <w:p w:rsidR="006318B5" w:rsidRDefault="00BF240E" w:rsidP="006318B5">
      <w:pPr>
        <w:pStyle w:val="Bullets2"/>
      </w:pPr>
      <w:r>
        <w:t>l</w:t>
      </w:r>
      <w:r w:rsidR="006318B5">
        <w:t xml:space="preserve">ooking after equipment/toys </w:t>
      </w:r>
      <w:r>
        <w:t xml:space="preserve">used </w:t>
      </w:r>
      <w:r w:rsidR="006318B5">
        <w:t>within the service</w:t>
      </w:r>
    </w:p>
    <w:p w:rsidR="006318B5" w:rsidRDefault="00BF240E" w:rsidP="006318B5">
      <w:pPr>
        <w:pStyle w:val="Bullets2"/>
      </w:pPr>
      <w:r>
        <w:t>p</w:t>
      </w:r>
      <w:r w:rsidR="00D64C5C">
        <w:t>icking up items of rubbish and placing in the appropriate bins</w:t>
      </w:r>
    </w:p>
    <w:p w:rsidR="00B0309E" w:rsidRPr="00B0309E" w:rsidRDefault="00BF240E" w:rsidP="00EA4256">
      <w:pPr>
        <w:pStyle w:val="Bullets2"/>
        <w:rPr>
          <w:lang w:val="en-GB"/>
        </w:rPr>
      </w:pPr>
      <w:r>
        <w:t>getting to know the community by participating in group outings.</w:t>
      </w:r>
    </w:p>
    <w:p w:rsidR="00B0309E" w:rsidRDefault="007C72CC" w:rsidP="00B0309E">
      <w:r>
        <w:t>Compile a list of the recognised sustainable practices already performed and use this to determine any areas that could be improved upon.</w:t>
      </w:r>
      <w:r w:rsidR="006A2D9D">
        <w:t xml:space="preserve"> </w:t>
      </w:r>
    </w:p>
    <w:p w:rsidR="00B0309E" w:rsidRDefault="00820620" w:rsidP="00820620">
      <w:pPr>
        <w:pStyle w:val="Heading3"/>
      </w:pPr>
      <w:bookmarkStart w:id="37" w:name="_Toc422763704"/>
      <w:r>
        <w:t>What can you do without?</w:t>
      </w:r>
      <w:bookmarkEnd w:id="37"/>
    </w:p>
    <w:p w:rsidR="00820620" w:rsidRDefault="00820620" w:rsidP="00B0309E">
      <w:r>
        <w:t xml:space="preserve">Within the service, look at the type of resources that you use and determine if any could be minimised or exchanged to more environmentally aware </w:t>
      </w:r>
      <w:r w:rsidR="00BC1B6F">
        <w:t>ones</w:t>
      </w:r>
      <w:r>
        <w:t>. For example, if your service uses chemical cleaners, can you minimise the selection of cleaners, or use more environmentally friendly versions?</w:t>
      </w:r>
    </w:p>
    <w:p w:rsidR="006A2D9D" w:rsidRDefault="00820620" w:rsidP="00B0309E">
      <w:r>
        <w:t>If your service uses paper hand towels you may want to consider a policy that ensures sensible usage, such as one paper towel is used each time. You could also consider using cotton towels</w:t>
      </w:r>
      <w:r w:rsidR="00DE1C6F">
        <w:t xml:space="preserve"> instead</w:t>
      </w:r>
      <w:r w:rsidR="000F00AF">
        <w:t>,</w:t>
      </w:r>
      <w:r w:rsidR="00DE1C6F">
        <w:t xml:space="preserve"> or</w:t>
      </w:r>
      <w:r>
        <w:t xml:space="preserve"> maybe </w:t>
      </w:r>
      <w:r w:rsidR="00DE1C6F">
        <w:t xml:space="preserve">just </w:t>
      </w:r>
      <w:r>
        <w:t>in certain areas of the service</w:t>
      </w:r>
      <w:r w:rsidR="00B47FF3">
        <w:t xml:space="preserve">, depending </w:t>
      </w:r>
      <w:r w:rsidR="000F00AF">
        <w:t>up</w:t>
      </w:r>
      <w:r w:rsidR="00B47FF3">
        <w:t>on your usage requirements</w:t>
      </w:r>
      <w:r w:rsidR="00DE1C6F">
        <w:t>.</w:t>
      </w:r>
      <w:r w:rsidR="00504E51">
        <w:t xml:space="preserve"> </w:t>
      </w:r>
    </w:p>
    <w:p w:rsidR="009B3715" w:rsidRDefault="00820620" w:rsidP="00B0309E">
      <w:r w:rsidRPr="009B3715">
        <w:rPr>
          <w:b/>
        </w:rPr>
        <w:t>Note:</w:t>
      </w:r>
      <w:r w:rsidR="006A2D9D" w:rsidRPr="009B3715">
        <w:rPr>
          <w:b/>
        </w:rPr>
        <w:t xml:space="preserve"> </w:t>
      </w:r>
      <w:r w:rsidR="006A2D9D">
        <w:t xml:space="preserve">use individual fabric towels </w:t>
      </w:r>
      <w:r w:rsidR="009B3715">
        <w:t xml:space="preserve">for one use, </w:t>
      </w:r>
      <w:r w:rsidR="006A2D9D">
        <w:t xml:space="preserve">or have plenty of regular hand towels so these can be changed </w:t>
      </w:r>
      <w:r w:rsidR="00AA4394">
        <w:t xml:space="preserve">frequently </w:t>
      </w:r>
      <w:r w:rsidR="009B3715">
        <w:t xml:space="preserve">and washed on </w:t>
      </w:r>
      <w:r w:rsidR="006A2D9D">
        <w:t>hot washes</w:t>
      </w:r>
      <w:r w:rsidR="009B3715">
        <w:t xml:space="preserve"> to eliminate </w:t>
      </w:r>
      <w:r w:rsidR="0023297D">
        <w:t xml:space="preserve">the possibility of </w:t>
      </w:r>
      <w:r w:rsidR="009B3715">
        <w:t xml:space="preserve">bacteria and germs. </w:t>
      </w:r>
    </w:p>
    <w:p w:rsidR="003D5F39" w:rsidRPr="003D5F39" w:rsidRDefault="003D5F39" w:rsidP="003D5F39">
      <w:pPr>
        <w:pStyle w:val="BoldBulTight0"/>
        <w:rPr>
          <w:u w:val="single"/>
        </w:rPr>
      </w:pPr>
      <w:r w:rsidRPr="003D5F39">
        <w:rPr>
          <w:u w:val="single"/>
        </w:rPr>
        <w:t>Achieving a balance</w:t>
      </w:r>
    </w:p>
    <w:p w:rsidR="0023297D" w:rsidRDefault="003D5F39" w:rsidP="00B0309E">
      <w:r>
        <w:t xml:space="preserve">In the example of use of towels above, look at the service’s usage needs. It may make better sense to change to fabric towels </w:t>
      </w:r>
      <w:r w:rsidR="0023297D">
        <w:t xml:space="preserve">to minimise paper waste, </w:t>
      </w:r>
      <w:r>
        <w:t>but you don’t want to be constantly washing half-</w:t>
      </w:r>
      <w:r w:rsidR="0023297D">
        <w:t>loads of towels each day without considering the impact this will have on your water usage.</w:t>
      </w:r>
    </w:p>
    <w:p w:rsidR="00820620" w:rsidRDefault="009B3715" w:rsidP="00B0309E">
      <w:r>
        <w:t xml:space="preserve">Ensure that </w:t>
      </w:r>
      <w:r w:rsidR="0023297D">
        <w:t xml:space="preserve">enough towels are available so </w:t>
      </w:r>
      <w:r>
        <w:t>a full wash</w:t>
      </w:r>
      <w:r w:rsidR="0023297D">
        <w:t xml:space="preserve"> can be</w:t>
      </w:r>
      <w:r>
        <w:t xml:space="preserve"> performed </w:t>
      </w:r>
      <w:r w:rsidR="0023297D">
        <w:t>less often and</w:t>
      </w:r>
      <w:r>
        <w:t xml:space="preserve"> water is not wasted. This is where a balance should be considered with the </w:t>
      </w:r>
      <w:r w:rsidR="0023297D">
        <w:t>needs of the service</w:t>
      </w:r>
      <w:r>
        <w:t>. Is it more ecologically sound to use paper towels or fabric towels</w:t>
      </w:r>
      <w:r w:rsidR="00621806">
        <w:t xml:space="preserve"> for your service</w:t>
      </w:r>
      <w:r>
        <w:t>?</w:t>
      </w:r>
      <w:r w:rsidR="00621806">
        <w:t xml:space="preserve"> The whole environmental footprint </w:t>
      </w:r>
      <w:r w:rsidR="00694C62">
        <w:t>should</w:t>
      </w:r>
      <w:r w:rsidR="00621806">
        <w:t xml:space="preserve"> be considered</w:t>
      </w:r>
      <w:r w:rsidR="00694C62">
        <w:t xml:space="preserve"> when making a decision</w:t>
      </w:r>
      <w:r w:rsidR="00621806">
        <w:t>.</w:t>
      </w:r>
    </w:p>
    <w:p w:rsidR="00197117" w:rsidRDefault="00197117">
      <w:pPr>
        <w:spacing w:after="0" w:line="240" w:lineRule="auto"/>
      </w:pPr>
      <w:r>
        <w:br w:type="page"/>
      </w:r>
    </w:p>
    <w:p w:rsidR="00820620" w:rsidRDefault="00187F8D" w:rsidP="00BB58F5">
      <w:r>
        <w:lastRenderedPageBreak/>
        <w:t xml:space="preserve">This may also </w:t>
      </w:r>
      <w:r w:rsidR="007D4EAB">
        <w:t>impact on</w:t>
      </w:r>
      <w:r>
        <w:t xml:space="preserve"> other environmentally sustainable changes</w:t>
      </w:r>
      <w:r w:rsidR="007D4EAB">
        <w:t xml:space="preserve"> that you are considering</w:t>
      </w:r>
      <w:r>
        <w:t>. Each service may have different requirements and this should be addressed before making changes.</w:t>
      </w:r>
    </w:p>
    <w:p w:rsidR="00BB58F5" w:rsidRDefault="00BB58F5" w:rsidP="00670C28">
      <w:pPr>
        <w:pStyle w:val="BoldBulTight0"/>
      </w:pPr>
      <w:r>
        <w:t>Do you:</w:t>
      </w:r>
    </w:p>
    <w:p w:rsidR="00BB58F5" w:rsidRPr="00670C28" w:rsidRDefault="0091092F" w:rsidP="00AA7B03">
      <w:pPr>
        <w:pStyle w:val="Bullets"/>
        <w:numPr>
          <w:ilvl w:val="0"/>
          <w:numId w:val="0"/>
        </w:numPr>
        <w:ind w:left="1134"/>
      </w:pPr>
      <w:r w:rsidRPr="00670C28">
        <w:t>Use air conditioning or heating at your service</w:t>
      </w:r>
      <w:r w:rsidR="00670C28">
        <w:t>?</w:t>
      </w:r>
    </w:p>
    <w:p w:rsidR="0091092F" w:rsidRPr="00670C28" w:rsidRDefault="0091092F" w:rsidP="00AA7B03">
      <w:pPr>
        <w:pStyle w:val="Bullets"/>
        <w:numPr>
          <w:ilvl w:val="0"/>
          <w:numId w:val="0"/>
        </w:numPr>
        <w:ind w:left="1134"/>
      </w:pPr>
      <w:r w:rsidRPr="00670C28">
        <w:t>Prepare/cook food on site</w:t>
      </w:r>
      <w:r w:rsidR="00670C28">
        <w:t>?</w:t>
      </w:r>
    </w:p>
    <w:p w:rsidR="00670C28" w:rsidRDefault="00670C28" w:rsidP="00AA7B03">
      <w:pPr>
        <w:pStyle w:val="Bullets"/>
        <w:numPr>
          <w:ilvl w:val="0"/>
          <w:numId w:val="0"/>
        </w:numPr>
        <w:ind w:left="1134"/>
      </w:pPr>
      <w:r w:rsidRPr="00670C28">
        <w:t>Have a vegetable/flower garden</w:t>
      </w:r>
      <w:r>
        <w:t>?</w:t>
      </w:r>
    </w:p>
    <w:p w:rsidR="00900BEF" w:rsidRPr="00670C28" w:rsidRDefault="00900BEF" w:rsidP="00AA7B03">
      <w:pPr>
        <w:pStyle w:val="Bullets"/>
        <w:numPr>
          <w:ilvl w:val="0"/>
          <w:numId w:val="0"/>
        </w:numPr>
        <w:ind w:left="1134"/>
      </w:pPr>
      <w:r>
        <w:t>Have an outside water play area?</w:t>
      </w:r>
    </w:p>
    <w:p w:rsidR="008868A6" w:rsidRPr="00B94E31" w:rsidRDefault="00E829F4" w:rsidP="00B94E31">
      <w:r>
        <w:t xml:space="preserve">Look at the specific areas where you can improve </w:t>
      </w:r>
      <w:r w:rsidR="00331AA1">
        <w:t>up</w:t>
      </w:r>
      <w:r>
        <w:t xml:space="preserve">on your sustainable practices. By </w:t>
      </w:r>
      <w:r w:rsidR="00331AA1">
        <w:t>doing thi</w:t>
      </w:r>
      <w:r>
        <w:t>s</w:t>
      </w:r>
      <w:r w:rsidR="00331AA1">
        <w:t>,</w:t>
      </w:r>
      <w:r>
        <w:t xml:space="preserve"> you </w:t>
      </w:r>
      <w:r w:rsidR="00900BEF">
        <w:t xml:space="preserve">will be creating an environmentally aware service with practices that you can role-model to the </w:t>
      </w:r>
      <w:r>
        <w:t>children</w:t>
      </w:r>
      <w:r w:rsidR="00900BEF">
        <w:t xml:space="preserve"> and</w:t>
      </w:r>
      <w:r w:rsidR="00331AA1">
        <w:t xml:space="preserve"> the children’s families</w:t>
      </w:r>
      <w:r>
        <w:t>.</w:t>
      </w:r>
      <w:r w:rsidR="008868A6">
        <w:br w:type="page"/>
      </w:r>
    </w:p>
    <w:p w:rsidR="00C409F8" w:rsidRDefault="00C409F8" w:rsidP="00C409F8">
      <w:pPr>
        <w:pStyle w:val="Heading3"/>
      </w:pPr>
      <w:bookmarkStart w:id="38" w:name="_Toc422763705"/>
      <w:r>
        <w:rPr>
          <w:noProof/>
          <w:lang w:val="en-AU" w:eastAsia="en-AU"/>
        </w:rPr>
        <w:lastRenderedPageBreak/>
        <w:drawing>
          <wp:anchor distT="0" distB="0" distL="114300" distR="114300" simplePos="0" relativeHeight="251747328" behindDoc="1" locked="0" layoutInCell="1" allowOverlap="1" wp14:anchorId="6ADC3250" wp14:editId="1C831A28">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38"/>
    </w:p>
    <w:p w:rsidR="00C409F8" w:rsidRDefault="00C409F8" w:rsidP="00C409F8">
      <w:r>
        <w:br w:type="page"/>
      </w:r>
    </w:p>
    <w:p w:rsidR="00994C40" w:rsidRPr="00053090" w:rsidRDefault="00994C40" w:rsidP="00053090">
      <w:pPr>
        <w:pStyle w:val="Heading2"/>
      </w:pPr>
      <w:bookmarkStart w:id="39" w:name="_Toc422763706"/>
      <w:r w:rsidRPr="00053090">
        <w:lastRenderedPageBreak/>
        <w:t xml:space="preserve">1.2 – </w:t>
      </w:r>
      <w:r w:rsidR="000B4ECB" w:rsidRPr="00053090">
        <w:t>Consider areas of potential change in all aspects of the service’s delivery and environments</w:t>
      </w:r>
      <w:bookmarkEnd w:id="39"/>
    </w:p>
    <w:p w:rsidR="006A2D9D" w:rsidRPr="006A2D9D" w:rsidRDefault="006A2D9D" w:rsidP="00845CE0">
      <w:pPr>
        <w:spacing w:before="240"/>
        <w:rPr>
          <w:b/>
        </w:rPr>
      </w:pPr>
      <w:r w:rsidRPr="006A2D9D">
        <w:rPr>
          <w:b/>
        </w:rPr>
        <w:t xml:space="preserve">When looking to make changes for sustainability, make small changes that don’t overwhelm. </w:t>
      </w:r>
    </w:p>
    <w:p w:rsidR="006A2D9D" w:rsidRDefault="006A2D9D" w:rsidP="00A2182E">
      <w:r>
        <w:t xml:space="preserve">Small changes are easier to make and integrate into </w:t>
      </w:r>
      <w:r w:rsidR="005005F2">
        <w:t xml:space="preserve">your current </w:t>
      </w:r>
      <w:r>
        <w:t>practices and will still have a p</w:t>
      </w:r>
      <w:r w:rsidR="005005F2">
        <w:t>ositive impact on the service. Implementing and m</w:t>
      </w:r>
      <w:r>
        <w:t xml:space="preserve">aintaining small changes will provide a </w:t>
      </w:r>
      <w:r w:rsidR="009D1467">
        <w:t>platform</w:t>
      </w:r>
      <w:r>
        <w:t xml:space="preserve"> for </w:t>
      </w:r>
      <w:r w:rsidR="009D1467">
        <w:t>making</w:t>
      </w:r>
      <w:r>
        <w:t xml:space="preserve"> further</w:t>
      </w:r>
      <w:r w:rsidR="00AC5AA3">
        <w:t xml:space="preserve"> or larger changes</w:t>
      </w:r>
      <w:r w:rsidR="005005F2">
        <w:t xml:space="preserve"> that you may consider in the future</w:t>
      </w:r>
      <w:r w:rsidR="00AC5AA3">
        <w:t>.</w:t>
      </w:r>
    </w:p>
    <w:p w:rsidR="00A2182E" w:rsidRPr="00A2182E" w:rsidRDefault="00A2182E" w:rsidP="00A2182E">
      <w:pPr>
        <w:pStyle w:val="Heading3"/>
      </w:pPr>
      <w:bookmarkStart w:id="40" w:name="_Toc422763707"/>
      <w:r w:rsidRPr="00A2182E">
        <w:t>Improving practices for service delivery</w:t>
      </w:r>
      <w:bookmarkEnd w:id="40"/>
    </w:p>
    <w:p w:rsidR="00BF73D2" w:rsidRDefault="00A2182E" w:rsidP="00A2182E">
      <w:r>
        <w:t>Within the service</w:t>
      </w:r>
      <w:r w:rsidR="00BF73D2">
        <w:t>, identify areas that could be more sustainable. Look at what you may use and order on a regular basis.</w:t>
      </w:r>
    </w:p>
    <w:p w:rsidR="00BF73D2" w:rsidRDefault="00BF73D2" w:rsidP="00A2182E">
      <w:r>
        <w:t>Items that may be ordered for use within the service may include:</w:t>
      </w:r>
    </w:p>
    <w:p w:rsidR="00BF73D2" w:rsidRDefault="00BF73D2" w:rsidP="00BF73D2">
      <w:pPr>
        <w:pStyle w:val="Bullets"/>
      </w:pPr>
      <w:r>
        <w:t>Food items</w:t>
      </w:r>
      <w:r w:rsidR="00666247">
        <w:t>:</w:t>
      </w:r>
      <w:r>
        <w:t xml:space="preserve"> </w:t>
      </w:r>
    </w:p>
    <w:p w:rsidR="00BF73D2" w:rsidRDefault="00BF73D2" w:rsidP="00BF73D2">
      <w:pPr>
        <w:pStyle w:val="Bullets2"/>
      </w:pPr>
      <w:r>
        <w:t>food sourced from local suppliers</w:t>
      </w:r>
    </w:p>
    <w:p w:rsidR="00BF73D2" w:rsidRDefault="00666247" w:rsidP="00BF73D2">
      <w:pPr>
        <w:pStyle w:val="Bullets2"/>
      </w:pPr>
      <w:r>
        <w:t xml:space="preserve">fresh food with </w:t>
      </w:r>
      <w:r w:rsidR="00BF73D2">
        <w:t xml:space="preserve">minimal packaging </w:t>
      </w:r>
    </w:p>
    <w:p w:rsidR="00BF73D2" w:rsidRDefault="00BF73D2" w:rsidP="00BF73D2">
      <w:pPr>
        <w:pStyle w:val="Bullets2"/>
      </w:pPr>
      <w:r>
        <w:t>ordering non-perishables in bulk</w:t>
      </w:r>
      <w:r w:rsidR="00666247">
        <w:t>.</w:t>
      </w:r>
    </w:p>
    <w:p w:rsidR="00BF73D2" w:rsidRDefault="00666247" w:rsidP="00BF73D2">
      <w:pPr>
        <w:pStyle w:val="Bullets"/>
      </w:pPr>
      <w:r>
        <w:t>Service equipment:</w:t>
      </w:r>
    </w:p>
    <w:p w:rsidR="00666247" w:rsidRDefault="00666247" w:rsidP="00A0263D">
      <w:pPr>
        <w:pStyle w:val="Bullets2"/>
        <w:numPr>
          <w:ilvl w:val="0"/>
          <w:numId w:val="0"/>
        </w:numPr>
        <w:ind w:left="1701"/>
      </w:pPr>
      <w:r>
        <w:t>paper, pencils, paints, etc. Look at ordering recycled paper and non-</w:t>
      </w:r>
      <w:r w:rsidR="004E0587">
        <w:t>poisonous</w:t>
      </w:r>
      <w:r>
        <w:t xml:space="preserve"> paint</w:t>
      </w:r>
    </w:p>
    <w:p w:rsidR="00666247" w:rsidRDefault="002D4B63" w:rsidP="00A0263D">
      <w:pPr>
        <w:pStyle w:val="Bullets2"/>
        <w:numPr>
          <w:ilvl w:val="0"/>
          <w:numId w:val="0"/>
        </w:numPr>
        <w:ind w:left="1701"/>
      </w:pPr>
      <w:r>
        <w:t>c</w:t>
      </w:r>
      <w:r w:rsidR="00666247">
        <w:t>hairs/furniture items made from natural materials, and/or items that are built to last</w:t>
      </w:r>
    </w:p>
    <w:p w:rsidR="00666247" w:rsidRDefault="00666247" w:rsidP="00BF73D2">
      <w:pPr>
        <w:pStyle w:val="Bullets"/>
      </w:pPr>
      <w:r>
        <w:t>Cleaning materials:</w:t>
      </w:r>
    </w:p>
    <w:p w:rsidR="00666247" w:rsidRDefault="00A56CC9" w:rsidP="00A0263D">
      <w:pPr>
        <w:pStyle w:val="Bullets2"/>
        <w:numPr>
          <w:ilvl w:val="0"/>
          <w:numId w:val="0"/>
        </w:numPr>
        <w:ind w:left="1701"/>
      </w:pPr>
      <w:r>
        <w:t>t</w:t>
      </w:r>
      <w:r w:rsidR="009E1455">
        <w:t xml:space="preserve">ry using less chemical cleaners and look at </w:t>
      </w:r>
      <w:r w:rsidR="00454DCA">
        <w:t xml:space="preserve">more environmentally sustainable methods </w:t>
      </w:r>
      <w:r w:rsidR="009E1455">
        <w:t>such as steam cleaning</w:t>
      </w:r>
    </w:p>
    <w:p w:rsidR="00454DCA" w:rsidRDefault="00A56CC9" w:rsidP="00A0263D">
      <w:pPr>
        <w:pStyle w:val="Bullets2"/>
        <w:numPr>
          <w:ilvl w:val="0"/>
          <w:numId w:val="0"/>
        </w:numPr>
        <w:ind w:left="1701"/>
      </w:pPr>
      <w:r>
        <w:t>u</w:t>
      </w:r>
      <w:r w:rsidR="00454DCA">
        <w:t>se quality, reusable cloths instead of disposable wipes.</w:t>
      </w:r>
    </w:p>
    <w:p w:rsidR="00B25798" w:rsidRPr="00B25798" w:rsidRDefault="00B25798" w:rsidP="00B25798">
      <w:pPr>
        <w:pStyle w:val="BoldBulTight0"/>
        <w:rPr>
          <w:u w:val="single"/>
        </w:rPr>
      </w:pPr>
      <w:r w:rsidRPr="00B25798">
        <w:rPr>
          <w:u w:val="single"/>
        </w:rPr>
        <w:t>Look at sustainability with</w:t>
      </w:r>
      <w:r w:rsidR="00326114">
        <w:rPr>
          <w:u w:val="single"/>
        </w:rPr>
        <w:t>in</w:t>
      </w:r>
      <w:r w:rsidRPr="00B25798">
        <w:rPr>
          <w:u w:val="single"/>
        </w:rPr>
        <w:t xml:space="preserve"> learning</w:t>
      </w:r>
    </w:p>
    <w:p w:rsidR="00326114" w:rsidRDefault="00326114" w:rsidP="00326114">
      <w:r>
        <w:t>Look to using natural materials/fibres and recyclables that could be used and adapted, for example in crafts and art activities. Ask families to bring items that may be discarded, such as cardboard boxes, empty bottles and cartons and use these in activities.</w:t>
      </w:r>
    </w:p>
    <w:p w:rsidR="00B25798" w:rsidRDefault="00326114" w:rsidP="00A2182E">
      <w:r>
        <w:t>Plan experien</w:t>
      </w:r>
      <w:r w:rsidR="00D5583E">
        <w:t>ces with sustainability in mind; r</w:t>
      </w:r>
      <w:r w:rsidR="00584886">
        <w:t>ead stories that have environmental themes, sing songs and rhymes about the natural environment and about caring for others.</w:t>
      </w:r>
      <w:r w:rsidR="00D5583E">
        <w:t xml:space="preserve"> Introduce themes of sustainability that can help children to understand the world around them and where the everyday objects that we use, come from. </w:t>
      </w:r>
    </w:p>
    <w:p w:rsidR="00600F97" w:rsidRPr="00CC2993" w:rsidRDefault="00CC2993" w:rsidP="00CC2993">
      <w:pPr>
        <w:pStyle w:val="Heading3"/>
      </w:pPr>
      <w:bookmarkStart w:id="41" w:name="_Toc422763708"/>
      <w:r w:rsidRPr="00CC2993">
        <w:lastRenderedPageBreak/>
        <w:t>The o</w:t>
      </w:r>
      <w:r w:rsidR="00600F97" w:rsidRPr="00CC2993">
        <w:t>utdoor</w:t>
      </w:r>
      <w:r w:rsidRPr="00CC2993">
        <w:t xml:space="preserve"> environment</w:t>
      </w:r>
      <w:bookmarkEnd w:id="41"/>
    </w:p>
    <w:p w:rsidR="00CC2993" w:rsidRDefault="00CC2993" w:rsidP="00CC2993">
      <w:r>
        <w:t xml:space="preserve">Your service may have an outside area large enough for a playground and garden, or it may have a small yard. </w:t>
      </w:r>
      <w:r w:rsidR="00F93322">
        <w:t>Whatever the size of your outside space, it is an opportunity to show the children how to live side-by-side with nature and the environment.</w:t>
      </w:r>
    </w:p>
    <w:tbl>
      <w:tblPr>
        <w:tblStyle w:val="TableGrid"/>
        <w:tblW w:w="0" w:type="auto"/>
        <w:tblLook w:val="04A0" w:firstRow="1" w:lastRow="0" w:firstColumn="1" w:lastColumn="0" w:noHBand="0" w:noVBand="1"/>
      </w:tblPr>
      <w:tblGrid>
        <w:gridCol w:w="3369"/>
        <w:gridCol w:w="6179"/>
      </w:tblGrid>
      <w:tr w:rsidR="0049477B" w:rsidTr="00971252">
        <w:tc>
          <w:tcPr>
            <w:tcW w:w="3369" w:type="dxa"/>
            <w:shd w:val="clear" w:color="auto" w:fill="F2DBDB" w:themeFill="accent2" w:themeFillTint="33"/>
          </w:tcPr>
          <w:p w:rsidR="0049477B" w:rsidRPr="00535318" w:rsidRDefault="00535318" w:rsidP="00535318">
            <w:pPr>
              <w:spacing w:before="120" w:after="120"/>
              <w:rPr>
                <w:b/>
              </w:rPr>
            </w:pPr>
            <w:r w:rsidRPr="00535318">
              <w:rPr>
                <w:b/>
              </w:rPr>
              <w:t>Create a garden</w:t>
            </w:r>
          </w:p>
        </w:tc>
        <w:tc>
          <w:tcPr>
            <w:tcW w:w="6179" w:type="dxa"/>
          </w:tcPr>
          <w:p w:rsidR="0049477B" w:rsidRDefault="00535318" w:rsidP="00535318">
            <w:pPr>
              <w:spacing w:before="120" w:after="120"/>
            </w:pPr>
            <w:r>
              <w:t>P</w:t>
            </w:r>
            <w:r w:rsidR="00D45DE4">
              <w:t xml:space="preserve">lant flowers, natural habitat plants, herbs or </w:t>
            </w:r>
            <w:r>
              <w:t>vegetables. If the outside area is small, use plant pots and tubs to cultivate.</w:t>
            </w:r>
          </w:p>
        </w:tc>
      </w:tr>
      <w:tr w:rsidR="0049477B" w:rsidTr="00971252">
        <w:tc>
          <w:tcPr>
            <w:tcW w:w="3369" w:type="dxa"/>
            <w:shd w:val="clear" w:color="auto" w:fill="F2DBDB" w:themeFill="accent2" w:themeFillTint="33"/>
          </w:tcPr>
          <w:p w:rsidR="0049477B" w:rsidRPr="00535318" w:rsidRDefault="00535318" w:rsidP="00535318">
            <w:pPr>
              <w:spacing w:before="120" w:after="120"/>
              <w:rPr>
                <w:b/>
              </w:rPr>
            </w:pPr>
            <w:r w:rsidRPr="00535318">
              <w:rPr>
                <w:b/>
              </w:rPr>
              <w:t>Create a worm farm</w:t>
            </w:r>
            <w:r>
              <w:rPr>
                <w:b/>
              </w:rPr>
              <w:t xml:space="preserve"> o</w:t>
            </w:r>
            <w:r w:rsidRPr="00535318">
              <w:rPr>
                <w:b/>
              </w:rPr>
              <w:t>r compost waste</w:t>
            </w:r>
          </w:p>
        </w:tc>
        <w:tc>
          <w:tcPr>
            <w:tcW w:w="6179" w:type="dxa"/>
          </w:tcPr>
          <w:p w:rsidR="0049477B" w:rsidRDefault="00026F02" w:rsidP="0062314A">
            <w:pPr>
              <w:spacing w:before="120" w:after="120"/>
            </w:pPr>
            <w:r>
              <w:t xml:space="preserve">Put appropriate food scraps to one side and use </w:t>
            </w:r>
            <w:r w:rsidR="0062314A">
              <w:t xml:space="preserve">these </w:t>
            </w:r>
            <w:r w:rsidR="004703EA">
              <w:t>to keep a worm</w:t>
            </w:r>
            <w:r w:rsidR="0062314A">
              <w:t xml:space="preserve"> farm </w:t>
            </w:r>
            <w:r>
              <w:t>or for composting. This will help children to learn about a natural decomposition cycle that is environmentally friendly.</w:t>
            </w:r>
          </w:p>
        </w:tc>
      </w:tr>
      <w:tr w:rsidR="0049477B" w:rsidTr="00971252">
        <w:tc>
          <w:tcPr>
            <w:tcW w:w="3369" w:type="dxa"/>
            <w:shd w:val="clear" w:color="auto" w:fill="F2DBDB" w:themeFill="accent2" w:themeFillTint="33"/>
          </w:tcPr>
          <w:p w:rsidR="0049477B" w:rsidRPr="00535318" w:rsidRDefault="00535318" w:rsidP="00535318">
            <w:pPr>
              <w:spacing w:before="120" w:after="120"/>
              <w:rPr>
                <w:b/>
              </w:rPr>
            </w:pPr>
            <w:r w:rsidRPr="00535318">
              <w:rPr>
                <w:b/>
              </w:rPr>
              <w:t>Observe nature and local wildlife</w:t>
            </w:r>
          </w:p>
        </w:tc>
        <w:tc>
          <w:tcPr>
            <w:tcW w:w="6179" w:type="dxa"/>
          </w:tcPr>
          <w:p w:rsidR="0049477B" w:rsidRDefault="004703EA" w:rsidP="004703EA">
            <w:pPr>
              <w:spacing w:before="120" w:after="120"/>
            </w:pPr>
            <w:r>
              <w:t>T</w:t>
            </w:r>
            <w:r w:rsidR="00535318">
              <w:t xml:space="preserve">ake the time to look at the wildlife near to you, or visit a local park/wildlife area. You could </w:t>
            </w:r>
            <w:r>
              <w:t xml:space="preserve">encourage activities such as </w:t>
            </w:r>
            <w:r w:rsidR="00535318">
              <w:t>draw</w:t>
            </w:r>
            <w:r>
              <w:t>ing</w:t>
            </w:r>
            <w:r w:rsidR="00535318">
              <w:t xml:space="preserve"> or paint</w:t>
            </w:r>
            <w:r>
              <w:t>ing</w:t>
            </w:r>
            <w:r w:rsidR="00535318">
              <w:t xml:space="preserve"> </w:t>
            </w:r>
            <w:r>
              <w:t xml:space="preserve">what is seen in </w:t>
            </w:r>
            <w:r w:rsidR="00535318">
              <w:t xml:space="preserve">the surroundings, or have a checklist of flora and fauna that the children can look </w:t>
            </w:r>
            <w:r>
              <w:t>to identify</w:t>
            </w:r>
            <w:r w:rsidR="00535318">
              <w:t>.</w:t>
            </w:r>
          </w:p>
        </w:tc>
      </w:tr>
      <w:tr w:rsidR="0049477B" w:rsidTr="00971252">
        <w:tc>
          <w:tcPr>
            <w:tcW w:w="3369" w:type="dxa"/>
            <w:shd w:val="clear" w:color="auto" w:fill="F2DBDB" w:themeFill="accent2" w:themeFillTint="33"/>
          </w:tcPr>
          <w:p w:rsidR="0049477B" w:rsidRPr="00535318" w:rsidRDefault="00535318" w:rsidP="00B06EA4">
            <w:pPr>
              <w:spacing w:before="120" w:after="120"/>
              <w:rPr>
                <w:b/>
              </w:rPr>
            </w:pPr>
            <w:r w:rsidRPr="00535318">
              <w:rPr>
                <w:b/>
              </w:rPr>
              <w:t>Create an area for</w:t>
            </w:r>
            <w:r w:rsidR="00B06EA4">
              <w:rPr>
                <w:b/>
              </w:rPr>
              <w:t xml:space="preserve"> a pet</w:t>
            </w:r>
          </w:p>
        </w:tc>
        <w:tc>
          <w:tcPr>
            <w:tcW w:w="6179" w:type="dxa"/>
          </w:tcPr>
          <w:p w:rsidR="0049477B" w:rsidRDefault="00B06EA4" w:rsidP="00B06EA4">
            <w:pPr>
              <w:spacing w:before="120" w:after="120"/>
            </w:pPr>
            <w:r>
              <w:t>Having a pet at the service</w:t>
            </w:r>
            <w:r w:rsidR="00535318">
              <w:t xml:space="preserve"> </w:t>
            </w:r>
            <w:r>
              <w:t>is a great</w:t>
            </w:r>
            <w:r w:rsidR="00535318">
              <w:t xml:space="preserve"> opportunity to educate children on care for animals and </w:t>
            </w:r>
            <w:r>
              <w:t>as a conduit to</w:t>
            </w:r>
            <w:r w:rsidR="00535318">
              <w:t xml:space="preserve"> wildlife. Show the children ho</w:t>
            </w:r>
            <w:r>
              <w:t>w to look after the pet and provide for its needs</w:t>
            </w:r>
            <w:r w:rsidR="00535318">
              <w:t xml:space="preserve"> and encourage active participation.</w:t>
            </w:r>
          </w:p>
        </w:tc>
      </w:tr>
    </w:tbl>
    <w:p w:rsidR="0049477B" w:rsidRDefault="0049477B" w:rsidP="003F7C60">
      <w:pPr>
        <w:spacing w:after="0"/>
      </w:pPr>
    </w:p>
    <w:p w:rsidR="003F7C60" w:rsidRPr="003F7C60" w:rsidRDefault="003F7C60" w:rsidP="003F7C60">
      <w:pPr>
        <w:pStyle w:val="BoldBulTight0"/>
        <w:rPr>
          <w:u w:val="single"/>
        </w:rPr>
      </w:pPr>
      <w:r w:rsidRPr="003F7C60">
        <w:rPr>
          <w:u w:val="single"/>
        </w:rPr>
        <w:t xml:space="preserve">Teaching about </w:t>
      </w:r>
      <w:r w:rsidR="003B0608">
        <w:rPr>
          <w:u w:val="single"/>
        </w:rPr>
        <w:t>sun safety</w:t>
      </w:r>
      <w:r w:rsidR="00401344">
        <w:rPr>
          <w:u w:val="single"/>
        </w:rPr>
        <w:t xml:space="preserve"> (SunSmart</w:t>
      </w:r>
      <w:r w:rsidR="003B0608">
        <w:rPr>
          <w:u w:val="single"/>
        </w:rPr>
        <w:t xml:space="preserve"> program)</w:t>
      </w:r>
    </w:p>
    <w:p w:rsidR="00A3475E" w:rsidRDefault="003B0608" w:rsidP="00F964B8">
      <w:r>
        <w:t>Sunscreen should be applied for outdoor activities and pare</w:t>
      </w:r>
      <w:r w:rsidR="00A3475E">
        <w:t>nts are encouraged to apply sun</w:t>
      </w:r>
      <w:r>
        <w:t xml:space="preserve">screen </w:t>
      </w:r>
      <w:r w:rsidR="00924377">
        <w:t xml:space="preserve">to their child </w:t>
      </w:r>
      <w:r>
        <w:t xml:space="preserve">before arrival to the service. </w:t>
      </w:r>
      <w:r w:rsidR="00A3475E">
        <w:t xml:space="preserve">It is sensible for children to wear </w:t>
      </w:r>
      <w:r w:rsidR="00437EBB">
        <w:t xml:space="preserve">a hat and </w:t>
      </w:r>
      <w:r w:rsidR="00A3475E">
        <w:t>clothing that covers the trunk, tops of arms</w:t>
      </w:r>
      <w:r w:rsidR="00924377">
        <w:t xml:space="preserve"> and tops of legs.</w:t>
      </w:r>
      <w:r w:rsidR="00A3475E">
        <w:t xml:space="preserve"> </w:t>
      </w:r>
      <w:r w:rsidR="009172E6">
        <w:t>Some i</w:t>
      </w:r>
      <w:r w:rsidR="00A3475E">
        <w:t>tems of outdoor clothing also include UV protection</w:t>
      </w:r>
      <w:r w:rsidR="00924377">
        <w:t xml:space="preserve">, check the labelling/manufacturer for full details on the protection that these </w:t>
      </w:r>
      <w:r w:rsidR="009172E6">
        <w:t>specific clothing items</w:t>
      </w:r>
      <w:r w:rsidR="00924377">
        <w:t xml:space="preserve"> provide</w:t>
      </w:r>
      <w:r w:rsidR="00A3475E">
        <w:t xml:space="preserve">. </w:t>
      </w:r>
    </w:p>
    <w:p w:rsidR="003F7C60" w:rsidRDefault="003B0608" w:rsidP="00F964B8">
      <w:r>
        <w:t xml:space="preserve">From September to April, all children should wear </w:t>
      </w:r>
      <w:r w:rsidR="00A3475E">
        <w:t xml:space="preserve">sunscreen to protect exposed areas of skin and </w:t>
      </w:r>
      <w:r>
        <w:t>sun hats to protect their head, faces and necks.</w:t>
      </w:r>
      <w:r w:rsidR="00A3475E">
        <w:t xml:space="preserve"> Outdoor activities should be more carefully monitored and controlled with regards to sun exposure, and time should</w:t>
      </w:r>
      <w:r w:rsidR="00437EBB">
        <w:t xml:space="preserve"> be limited for safety</w:t>
      </w:r>
      <w:r w:rsidR="00A3475E">
        <w:t>.</w:t>
      </w:r>
      <w:r w:rsidR="00710241">
        <w:t xml:space="preserve"> Make sure children stay hydrated and drink </w:t>
      </w:r>
      <w:r w:rsidR="00C50138">
        <w:t xml:space="preserve">enough water during </w:t>
      </w:r>
      <w:r w:rsidR="00710241">
        <w:t>hot weather periods.</w:t>
      </w:r>
    </w:p>
    <w:p w:rsidR="00600F97" w:rsidRPr="00CC2993" w:rsidRDefault="00CC2993" w:rsidP="00CC2993">
      <w:pPr>
        <w:pStyle w:val="Heading3"/>
      </w:pPr>
      <w:bookmarkStart w:id="42" w:name="_Toc422763709"/>
      <w:r w:rsidRPr="00CC2993">
        <w:t>The i</w:t>
      </w:r>
      <w:r w:rsidR="00600F97" w:rsidRPr="00CC2993">
        <w:t>ndoor environment</w:t>
      </w:r>
      <w:bookmarkEnd w:id="42"/>
    </w:p>
    <w:p w:rsidR="00E92237" w:rsidRDefault="0059267A" w:rsidP="00CC2993">
      <w:r>
        <w:t>Inside the serv</w:t>
      </w:r>
      <w:r w:rsidR="006D1AA8">
        <w:t xml:space="preserve">ice, include practices that </w:t>
      </w:r>
      <w:r>
        <w:t>the children can participate in each day.</w:t>
      </w:r>
      <w:r w:rsidR="00100ACF">
        <w:t xml:space="preserve"> Encourage the children to develop good habits with</w:t>
      </w:r>
      <w:r w:rsidR="00007856">
        <w:t xml:space="preserve"> </w:t>
      </w:r>
      <w:r w:rsidR="00100ACF">
        <w:t xml:space="preserve">their environment and </w:t>
      </w:r>
      <w:r w:rsidR="006F281F">
        <w:t xml:space="preserve">in </w:t>
      </w:r>
      <w:r w:rsidR="00100ACF">
        <w:t xml:space="preserve">self-sufficient practices. Make this fun for the children and place colourful signs and pictures </w:t>
      </w:r>
      <w:r w:rsidR="006F281F">
        <w:t xml:space="preserve">around the centre </w:t>
      </w:r>
      <w:r w:rsidR="00C6749E">
        <w:t xml:space="preserve">to </w:t>
      </w:r>
      <w:r w:rsidR="006F281F">
        <w:t>remind</w:t>
      </w:r>
      <w:r w:rsidR="00C6749E">
        <w:t xml:space="preserve"> them</w:t>
      </w:r>
      <w:r w:rsidR="00100ACF">
        <w:t>.</w:t>
      </w:r>
      <w:r w:rsidR="00B33B6C">
        <w:t xml:space="preserve"> </w:t>
      </w:r>
    </w:p>
    <w:p w:rsidR="0059267A" w:rsidRDefault="0042771A" w:rsidP="00CC2993">
      <w:r>
        <w:t xml:space="preserve">You could also </w:t>
      </w:r>
      <w:r w:rsidR="00F77FC2">
        <w:t>group the children into</w:t>
      </w:r>
      <w:r>
        <w:t xml:space="preserve"> teams </w:t>
      </w:r>
      <w:r w:rsidR="00F77FC2">
        <w:t>and assign responsibility</w:t>
      </w:r>
      <w:r>
        <w:t xml:space="preserve"> </w:t>
      </w:r>
      <w:r w:rsidR="00433737">
        <w:t xml:space="preserve">to each team </w:t>
      </w:r>
      <w:r>
        <w:t xml:space="preserve">for </w:t>
      </w:r>
      <w:r w:rsidR="00F77FC2">
        <w:t xml:space="preserve">placing </w:t>
      </w:r>
      <w:r w:rsidR="00433737">
        <w:t>a certain type of rubbish/recycling</w:t>
      </w:r>
      <w:r>
        <w:t xml:space="preserve"> into the </w:t>
      </w:r>
      <w:r w:rsidR="00F77FC2">
        <w:t>correct</w:t>
      </w:r>
      <w:r>
        <w:t xml:space="preserve"> bin</w:t>
      </w:r>
      <w:r w:rsidR="00433737">
        <w:t>s</w:t>
      </w:r>
      <w:r w:rsidR="00273AF6">
        <w:t xml:space="preserve">. </w:t>
      </w:r>
      <w:r w:rsidR="00433737">
        <w:t xml:space="preserve">After a short period of time, change the type of rubbish or recycling </w:t>
      </w:r>
      <w:r w:rsidR="00922B7D">
        <w:t xml:space="preserve">for each team, </w:t>
      </w:r>
      <w:r w:rsidR="00433737">
        <w:t>so the teams familiari</w:t>
      </w:r>
      <w:r w:rsidR="00467305">
        <w:t>se themselves with all types</w:t>
      </w:r>
      <w:r>
        <w:t>.</w:t>
      </w:r>
      <w:r w:rsidR="00922B7D">
        <w:t xml:space="preserve"> </w:t>
      </w:r>
    </w:p>
    <w:p w:rsidR="00922B7D" w:rsidRDefault="00922B7D">
      <w:pPr>
        <w:spacing w:after="0" w:line="240" w:lineRule="auto"/>
        <w:rPr>
          <w:b/>
        </w:rPr>
      </w:pPr>
      <w:r>
        <w:br w:type="page"/>
      </w:r>
    </w:p>
    <w:p w:rsidR="00C05AF6" w:rsidRPr="00C05AF6" w:rsidRDefault="00C05AF6" w:rsidP="00C05AF6">
      <w:pPr>
        <w:pStyle w:val="BoldBulTight0"/>
      </w:pPr>
      <w:r w:rsidRPr="00C05AF6">
        <w:lastRenderedPageBreak/>
        <w:t>Encourage the children to:</w:t>
      </w:r>
    </w:p>
    <w:p w:rsidR="00074B5C" w:rsidRPr="006D1AA8" w:rsidRDefault="00074B5C" w:rsidP="003A05C8">
      <w:pPr>
        <w:pStyle w:val="Bullets"/>
        <w:numPr>
          <w:ilvl w:val="0"/>
          <w:numId w:val="0"/>
        </w:numPr>
        <w:ind w:left="1134"/>
      </w:pPr>
      <w:r w:rsidRPr="006D1AA8">
        <w:t>Reuse items</w:t>
      </w:r>
      <w:r w:rsidR="00D73B0F" w:rsidRPr="006D1AA8">
        <w:t xml:space="preserve"> </w:t>
      </w:r>
    </w:p>
    <w:p w:rsidR="00074B5C" w:rsidRPr="006D1AA8" w:rsidRDefault="00074B5C" w:rsidP="003A05C8">
      <w:pPr>
        <w:pStyle w:val="Bullets"/>
        <w:numPr>
          <w:ilvl w:val="0"/>
          <w:numId w:val="0"/>
        </w:numPr>
        <w:ind w:left="1134"/>
      </w:pPr>
      <w:r w:rsidRPr="006D1AA8">
        <w:t>Recycle items</w:t>
      </w:r>
      <w:r w:rsidR="00D73B0F" w:rsidRPr="006D1AA8">
        <w:t xml:space="preserve"> </w:t>
      </w:r>
    </w:p>
    <w:p w:rsidR="009C5A84" w:rsidRPr="006D1AA8" w:rsidRDefault="00E44458" w:rsidP="003A05C8">
      <w:pPr>
        <w:pStyle w:val="Bullets"/>
        <w:numPr>
          <w:ilvl w:val="0"/>
          <w:numId w:val="0"/>
        </w:numPr>
        <w:ind w:left="1134"/>
      </w:pPr>
      <w:r>
        <w:t>Place r</w:t>
      </w:r>
      <w:r w:rsidR="009C5A84" w:rsidRPr="006D1AA8">
        <w:t>ecycling</w:t>
      </w:r>
      <w:r w:rsidR="00EC6BB2">
        <w:t xml:space="preserve"> and rubbish</w:t>
      </w:r>
      <w:r w:rsidR="009C5A84" w:rsidRPr="006D1AA8">
        <w:t xml:space="preserve"> </w:t>
      </w:r>
      <w:r>
        <w:t>in the correct bins</w:t>
      </w:r>
    </w:p>
    <w:p w:rsidR="00074B5C" w:rsidRDefault="00074B5C" w:rsidP="003A05C8">
      <w:pPr>
        <w:pStyle w:val="Bullets"/>
        <w:numPr>
          <w:ilvl w:val="0"/>
          <w:numId w:val="0"/>
        </w:numPr>
        <w:ind w:left="1134"/>
      </w:pPr>
      <w:r w:rsidRPr="006D1AA8">
        <w:t>Look after equipment/items</w:t>
      </w:r>
      <w:r w:rsidR="00E44458">
        <w:t xml:space="preserve"> that they use</w:t>
      </w:r>
    </w:p>
    <w:p w:rsidR="00EC6BB2" w:rsidRDefault="00EC6BB2" w:rsidP="003A05C8">
      <w:pPr>
        <w:pStyle w:val="Bullets"/>
        <w:numPr>
          <w:ilvl w:val="0"/>
          <w:numId w:val="0"/>
        </w:numPr>
        <w:ind w:left="1134"/>
      </w:pPr>
      <w:r>
        <w:t>Use half-flush on toilets</w:t>
      </w:r>
      <w:r w:rsidR="004A507C" w:rsidRPr="004A507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EC6BB2" w:rsidRPr="006D1AA8" w:rsidRDefault="00EC6BB2" w:rsidP="003A05C8">
      <w:pPr>
        <w:pStyle w:val="Bullets"/>
        <w:numPr>
          <w:ilvl w:val="0"/>
          <w:numId w:val="0"/>
        </w:numPr>
        <w:ind w:left="1134"/>
      </w:pPr>
      <w:r>
        <w:t>Turn off taps after using them</w:t>
      </w:r>
    </w:p>
    <w:p w:rsidR="00074B5C" w:rsidRPr="006D1AA8" w:rsidRDefault="00E44458" w:rsidP="003A05C8">
      <w:pPr>
        <w:pStyle w:val="Bullets"/>
        <w:numPr>
          <w:ilvl w:val="0"/>
          <w:numId w:val="0"/>
        </w:numPr>
        <w:ind w:left="1134"/>
      </w:pPr>
      <w:r>
        <w:t>Turn on/</w:t>
      </w:r>
      <w:r w:rsidR="00074B5C" w:rsidRPr="006D1AA8">
        <w:t>off lights (</w:t>
      </w:r>
      <w:r>
        <w:t xml:space="preserve">provide </w:t>
      </w:r>
      <w:r w:rsidR="00074B5C" w:rsidRPr="006D1AA8">
        <w:t>longer p</w:t>
      </w:r>
      <w:r>
        <w:t>ull cords for children to reach</w:t>
      </w:r>
      <w:r w:rsidR="00074B5C" w:rsidRPr="006D1AA8">
        <w:t>)</w:t>
      </w:r>
      <w:r w:rsidR="000B2145">
        <w:t>.</w:t>
      </w:r>
    </w:p>
    <w:p w:rsidR="00B33B6C" w:rsidRDefault="00B33B6C" w:rsidP="00CC2993">
      <w:r>
        <w:t>Lead by example and make sure that all service staff follow sustainable practices. Children learn through observation and by emulating the adults within their surroundings.</w:t>
      </w:r>
      <w:r w:rsidR="00241AE9">
        <w:t xml:space="preserve"> Provide consistent approaches and help instil good habits.</w:t>
      </w:r>
    </w:p>
    <w:p w:rsidR="00074B5C" w:rsidRDefault="007207A1" w:rsidP="00CC2993">
      <w:r>
        <w:t xml:space="preserve">Establish a display area for objects that the children may like to bring in. You could theme the displays so that a range of environmental and sustainable issues could be </w:t>
      </w:r>
      <w:r w:rsidR="00DE7799">
        <w:t>looked at and included in</w:t>
      </w:r>
      <w:r w:rsidR="00300874">
        <w:t xml:space="preserve"> learning opportunities</w:t>
      </w:r>
      <w:r>
        <w:t>.</w:t>
      </w:r>
    </w:p>
    <w:p w:rsidR="007207A1" w:rsidRPr="007207A1" w:rsidRDefault="007207A1" w:rsidP="007207A1">
      <w:pPr>
        <w:pStyle w:val="BoldBulTight0"/>
      </w:pPr>
      <w:r w:rsidRPr="007207A1">
        <w:t>Example themes may include:</w:t>
      </w:r>
    </w:p>
    <w:p w:rsidR="007207A1" w:rsidRPr="007207A1" w:rsidRDefault="007207A1" w:rsidP="007207A1">
      <w:pPr>
        <w:pStyle w:val="Bullets"/>
      </w:pPr>
      <w:r w:rsidRPr="007207A1">
        <w:t>The natural world</w:t>
      </w:r>
    </w:p>
    <w:p w:rsidR="007207A1" w:rsidRPr="007207A1" w:rsidRDefault="007207A1" w:rsidP="007207A1">
      <w:pPr>
        <w:pStyle w:val="Bullets"/>
      </w:pPr>
      <w:r w:rsidRPr="007207A1">
        <w:t>Colours seen in the bush habitat</w:t>
      </w:r>
    </w:p>
    <w:p w:rsidR="00DE7799" w:rsidRDefault="007207A1" w:rsidP="007207A1">
      <w:pPr>
        <w:pStyle w:val="Bullets"/>
      </w:pPr>
      <w:r w:rsidRPr="007207A1">
        <w:t>Items that can be recycled</w:t>
      </w:r>
    </w:p>
    <w:p w:rsidR="00C409F8" w:rsidRPr="00B94E31" w:rsidRDefault="00DE7799" w:rsidP="00CC2993">
      <w:pPr>
        <w:pStyle w:val="Bullets"/>
      </w:pPr>
      <w:r>
        <w:t>Different materials, for example, objects made from wood, plastic or metals</w:t>
      </w:r>
      <w:r w:rsidR="007207A1">
        <w:t>.</w:t>
      </w:r>
      <w:r w:rsidR="00C409F8">
        <w:br w:type="page"/>
      </w:r>
    </w:p>
    <w:p w:rsidR="00C409F8" w:rsidRDefault="00C409F8" w:rsidP="00C409F8">
      <w:pPr>
        <w:pStyle w:val="Heading3"/>
      </w:pPr>
      <w:bookmarkStart w:id="43" w:name="_Toc422763710"/>
      <w:r>
        <w:rPr>
          <w:noProof/>
          <w:lang w:val="en-AU" w:eastAsia="en-AU"/>
        </w:rPr>
        <w:lastRenderedPageBreak/>
        <w:drawing>
          <wp:anchor distT="0" distB="0" distL="114300" distR="114300" simplePos="0" relativeHeight="251749376" behindDoc="1" locked="0" layoutInCell="1" allowOverlap="1" wp14:anchorId="74DB458F" wp14:editId="1B0864C8">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43"/>
    </w:p>
    <w:p w:rsidR="00C409F8" w:rsidRDefault="00C409F8" w:rsidP="00C409F8">
      <w:r>
        <w:br w:type="page"/>
      </w:r>
    </w:p>
    <w:p w:rsidR="00994C40" w:rsidRPr="00053090" w:rsidRDefault="00994C40" w:rsidP="00053090">
      <w:pPr>
        <w:pStyle w:val="Heading2"/>
        <w:rPr>
          <w:rStyle w:val="Strong"/>
          <w:b/>
          <w:bCs/>
        </w:rPr>
      </w:pPr>
      <w:bookmarkStart w:id="44" w:name="_Toc422763711"/>
      <w:r w:rsidRPr="00053090">
        <w:lastRenderedPageBreak/>
        <w:t xml:space="preserve">1.3 – </w:t>
      </w:r>
      <w:r w:rsidR="000B4ECB" w:rsidRPr="00053090">
        <w:t>Ensure that nature, waste, energy and toxins have been considered</w:t>
      </w:r>
      <w:bookmarkEnd w:id="44"/>
    </w:p>
    <w:p w:rsidR="00652DAA" w:rsidRDefault="00652DAA" w:rsidP="00652DAA">
      <w:pPr>
        <w:pStyle w:val="Heading3"/>
        <w:rPr>
          <w:rStyle w:val="Strong"/>
          <w:b/>
          <w:bCs/>
        </w:rPr>
      </w:pPr>
      <w:bookmarkStart w:id="45" w:name="_Toc422763712"/>
      <w:r>
        <w:rPr>
          <w:rStyle w:val="Strong"/>
          <w:b/>
          <w:bCs/>
        </w:rPr>
        <w:t>Exploring nature</w:t>
      </w:r>
      <w:bookmarkEnd w:id="45"/>
    </w:p>
    <w:p w:rsidR="00366452" w:rsidRDefault="00366452" w:rsidP="00C65E4C">
      <w:pPr>
        <w:rPr>
          <w:rStyle w:val="Strong"/>
          <w:b w:val="0"/>
          <w:bCs w:val="0"/>
        </w:rPr>
      </w:pPr>
      <w:r>
        <w:rPr>
          <w:rStyle w:val="Strong"/>
          <w:b w:val="0"/>
          <w:bCs w:val="0"/>
        </w:rPr>
        <w:t>Nature should be a place of enjoyme</w:t>
      </w:r>
      <w:r w:rsidR="00543B84">
        <w:rPr>
          <w:rStyle w:val="Strong"/>
          <w:b w:val="0"/>
          <w:bCs w:val="0"/>
        </w:rPr>
        <w:t>nt and learning for all</w:t>
      </w:r>
      <w:r>
        <w:rPr>
          <w:rStyle w:val="Strong"/>
          <w:b w:val="0"/>
          <w:bCs w:val="0"/>
        </w:rPr>
        <w:t xml:space="preserve">. When going </w:t>
      </w:r>
      <w:r w:rsidR="002B7C23">
        <w:rPr>
          <w:rStyle w:val="Strong"/>
          <w:b w:val="0"/>
          <w:bCs w:val="0"/>
        </w:rPr>
        <w:t>outdoors you should ensure that the correct</w:t>
      </w:r>
      <w:r>
        <w:rPr>
          <w:rStyle w:val="Strong"/>
          <w:b w:val="0"/>
          <w:bCs w:val="0"/>
        </w:rPr>
        <w:t xml:space="preserve"> protection from the weather and environment</w:t>
      </w:r>
      <w:r w:rsidR="002B7C23">
        <w:rPr>
          <w:rStyle w:val="Strong"/>
          <w:b w:val="0"/>
          <w:bCs w:val="0"/>
        </w:rPr>
        <w:t xml:space="preserve"> is taken</w:t>
      </w:r>
      <w:r>
        <w:rPr>
          <w:rStyle w:val="Strong"/>
          <w:b w:val="0"/>
          <w:bCs w:val="0"/>
        </w:rPr>
        <w:t>.</w:t>
      </w:r>
    </w:p>
    <w:p w:rsidR="00751CE3" w:rsidRDefault="000335AC" w:rsidP="00C65E4C">
      <w:pPr>
        <w:rPr>
          <w:rStyle w:val="Strong"/>
          <w:b w:val="0"/>
          <w:bCs w:val="0"/>
        </w:rPr>
      </w:pPr>
      <w:r>
        <w:rPr>
          <w:rStyle w:val="Strong"/>
          <w:b w:val="0"/>
          <w:bCs w:val="0"/>
        </w:rPr>
        <w:t>As mentioned in section 1.2 of this unit, a</w:t>
      </w:r>
      <w:r w:rsidR="0008333F">
        <w:rPr>
          <w:rStyle w:val="Strong"/>
          <w:b w:val="0"/>
          <w:bCs w:val="0"/>
        </w:rPr>
        <w:t>lways p</w:t>
      </w:r>
      <w:r w:rsidR="002B7C23">
        <w:rPr>
          <w:rStyle w:val="Strong"/>
          <w:b w:val="0"/>
          <w:bCs w:val="0"/>
        </w:rPr>
        <w:t xml:space="preserve">rotect yourself </w:t>
      </w:r>
      <w:r w:rsidR="00C27D3A">
        <w:rPr>
          <w:rStyle w:val="Strong"/>
          <w:b w:val="0"/>
          <w:bCs w:val="0"/>
        </w:rPr>
        <w:t xml:space="preserve">and the children </w:t>
      </w:r>
      <w:r w:rsidR="002B7C23">
        <w:rPr>
          <w:rStyle w:val="Strong"/>
          <w:b w:val="0"/>
          <w:bCs w:val="0"/>
        </w:rPr>
        <w:t xml:space="preserve">from the sun – wear a </w:t>
      </w:r>
      <w:r w:rsidR="00C27D3A">
        <w:rPr>
          <w:rStyle w:val="Strong"/>
          <w:b w:val="0"/>
          <w:bCs w:val="0"/>
        </w:rPr>
        <w:t xml:space="preserve">hat that provides protection for the head, face </w:t>
      </w:r>
      <w:r w:rsidR="002B7C23">
        <w:rPr>
          <w:rStyle w:val="Strong"/>
          <w:b w:val="0"/>
          <w:bCs w:val="0"/>
        </w:rPr>
        <w:t xml:space="preserve">and </w:t>
      </w:r>
      <w:r w:rsidR="00C27D3A">
        <w:rPr>
          <w:rStyle w:val="Strong"/>
          <w:b w:val="0"/>
          <w:bCs w:val="0"/>
        </w:rPr>
        <w:t>neck, and wear sunscreen</w:t>
      </w:r>
      <w:r w:rsidR="00E17BAE">
        <w:rPr>
          <w:rStyle w:val="Strong"/>
          <w:b w:val="0"/>
          <w:bCs w:val="0"/>
        </w:rPr>
        <w:t>.</w:t>
      </w:r>
      <w:r w:rsidR="00686B86">
        <w:rPr>
          <w:rStyle w:val="Strong"/>
          <w:b w:val="0"/>
          <w:bCs w:val="0"/>
        </w:rPr>
        <w:t xml:space="preserve"> </w:t>
      </w:r>
      <w:r>
        <w:rPr>
          <w:rStyle w:val="Strong"/>
          <w:b w:val="0"/>
          <w:bCs w:val="0"/>
        </w:rPr>
        <w:t>W</w:t>
      </w:r>
      <w:r w:rsidR="00C27D3A">
        <w:rPr>
          <w:rStyle w:val="Strong"/>
          <w:b w:val="0"/>
          <w:bCs w:val="0"/>
        </w:rPr>
        <w:t>ear appropriate clothing to protect from the sun - b</w:t>
      </w:r>
      <w:r w:rsidR="00686B86">
        <w:rPr>
          <w:rStyle w:val="Strong"/>
          <w:b w:val="0"/>
          <w:bCs w:val="0"/>
        </w:rPr>
        <w:t>e sun safe.</w:t>
      </w:r>
      <w:r w:rsidR="0008333F">
        <w:rPr>
          <w:rStyle w:val="Strong"/>
          <w:b w:val="0"/>
          <w:bCs w:val="0"/>
        </w:rPr>
        <w:t xml:space="preserve"> Make sure</w:t>
      </w:r>
      <w:r w:rsidR="00EE46C7">
        <w:rPr>
          <w:rStyle w:val="Strong"/>
          <w:b w:val="0"/>
          <w:bCs w:val="0"/>
        </w:rPr>
        <w:t xml:space="preserve"> comfortable footwear</w:t>
      </w:r>
      <w:r w:rsidR="0008333F">
        <w:rPr>
          <w:rStyle w:val="Strong"/>
          <w:b w:val="0"/>
          <w:bCs w:val="0"/>
        </w:rPr>
        <w:t xml:space="preserve"> is worn and is appropriate for the terrain you are walking </w:t>
      </w:r>
      <w:r w:rsidR="00AC605E">
        <w:rPr>
          <w:rStyle w:val="Strong"/>
          <w:b w:val="0"/>
          <w:bCs w:val="0"/>
        </w:rPr>
        <w:t>within</w:t>
      </w:r>
      <w:r w:rsidR="00751CE3">
        <w:rPr>
          <w:rStyle w:val="Strong"/>
          <w:b w:val="0"/>
          <w:bCs w:val="0"/>
        </w:rPr>
        <w:t>.</w:t>
      </w:r>
    </w:p>
    <w:p w:rsidR="00884F3B" w:rsidRDefault="0008333F" w:rsidP="00C65E4C">
      <w:pPr>
        <w:rPr>
          <w:rStyle w:val="Strong"/>
          <w:b w:val="0"/>
          <w:bCs w:val="0"/>
        </w:rPr>
      </w:pPr>
      <w:r>
        <w:rPr>
          <w:rStyle w:val="Strong"/>
          <w:b w:val="0"/>
          <w:bCs w:val="0"/>
        </w:rPr>
        <w:t>If outdoors during the cooler</w:t>
      </w:r>
      <w:r w:rsidR="00AC605E">
        <w:rPr>
          <w:rStyle w:val="Strong"/>
          <w:b w:val="0"/>
          <w:bCs w:val="0"/>
        </w:rPr>
        <w:t xml:space="preserve"> or wetter</w:t>
      </w:r>
      <w:r>
        <w:rPr>
          <w:rStyle w:val="Strong"/>
          <w:b w:val="0"/>
          <w:bCs w:val="0"/>
        </w:rPr>
        <w:t xml:space="preserve"> months</w:t>
      </w:r>
      <w:r w:rsidR="00C65E4C">
        <w:rPr>
          <w:rStyle w:val="Strong"/>
          <w:b w:val="0"/>
          <w:bCs w:val="0"/>
        </w:rPr>
        <w:t xml:space="preserve"> of the year</w:t>
      </w:r>
      <w:r>
        <w:rPr>
          <w:rStyle w:val="Strong"/>
          <w:b w:val="0"/>
          <w:bCs w:val="0"/>
        </w:rPr>
        <w:t>, make sure that the children have items of clothing to keep them both warm and dry.</w:t>
      </w:r>
      <w:r w:rsidR="00884F3B">
        <w:rPr>
          <w:rStyle w:val="Strong"/>
          <w:b w:val="0"/>
          <w:bCs w:val="0"/>
        </w:rPr>
        <w:t xml:space="preserve"> Choose activities appropriate to the seasons.</w:t>
      </w:r>
    </w:p>
    <w:p w:rsidR="00751B11" w:rsidRPr="00751B11" w:rsidRDefault="00751B11" w:rsidP="00751B11">
      <w:pPr>
        <w:pStyle w:val="BoldBulTight0"/>
        <w:rPr>
          <w:rStyle w:val="Strong"/>
          <w:b/>
          <w:bCs w:val="0"/>
          <w:u w:val="single"/>
        </w:rPr>
      </w:pPr>
      <w:r w:rsidRPr="00751B11">
        <w:rPr>
          <w:rStyle w:val="Strong"/>
          <w:b/>
          <w:bCs w:val="0"/>
          <w:u w:val="single"/>
        </w:rPr>
        <w:t>Consider nature</w:t>
      </w:r>
    </w:p>
    <w:p w:rsidR="00751B11" w:rsidRDefault="00751B11" w:rsidP="00C65E4C">
      <w:pPr>
        <w:rPr>
          <w:rStyle w:val="Strong"/>
          <w:b w:val="0"/>
          <w:bCs w:val="0"/>
        </w:rPr>
      </w:pPr>
      <w:r>
        <w:rPr>
          <w:rStyle w:val="Strong"/>
          <w:b w:val="0"/>
          <w:bCs w:val="0"/>
        </w:rPr>
        <w:t xml:space="preserve">If your service needs to make changes to its operations, building(s) or surroundings, make sure that the impact to nature is included in any decisions </w:t>
      </w:r>
      <w:r w:rsidR="003D28EB">
        <w:rPr>
          <w:rStyle w:val="Strong"/>
          <w:b w:val="0"/>
          <w:bCs w:val="0"/>
        </w:rPr>
        <w:t>made</w:t>
      </w:r>
      <w:r>
        <w:rPr>
          <w:rStyle w:val="Strong"/>
          <w:b w:val="0"/>
          <w:bCs w:val="0"/>
        </w:rPr>
        <w:t>. Look at ways to eliminate/minimise the negative effects to the environment.</w:t>
      </w:r>
      <w:r w:rsidR="003D28EB">
        <w:rPr>
          <w:rStyle w:val="Strong"/>
          <w:b w:val="0"/>
          <w:bCs w:val="0"/>
        </w:rPr>
        <w:t xml:space="preserve"> Be aware of the natural habit and how to co-exist</w:t>
      </w:r>
      <w:r w:rsidR="007152E6">
        <w:rPr>
          <w:rStyle w:val="Strong"/>
          <w:b w:val="0"/>
          <w:bCs w:val="0"/>
        </w:rPr>
        <w:t xml:space="preserve"> </w:t>
      </w:r>
      <w:r w:rsidR="006050CF">
        <w:rPr>
          <w:rStyle w:val="Strong"/>
          <w:b w:val="0"/>
          <w:bCs w:val="0"/>
        </w:rPr>
        <w:t>with it</w:t>
      </w:r>
      <w:r w:rsidR="007152E6">
        <w:rPr>
          <w:rStyle w:val="Strong"/>
          <w:b w:val="0"/>
          <w:bCs w:val="0"/>
        </w:rPr>
        <w:t xml:space="preserve">, for example use eco-friendly materials </w:t>
      </w:r>
      <w:r w:rsidR="004F557A">
        <w:rPr>
          <w:rStyle w:val="Strong"/>
          <w:b w:val="0"/>
          <w:bCs w:val="0"/>
        </w:rPr>
        <w:t xml:space="preserve">in any constructions or alterations </w:t>
      </w:r>
      <w:r w:rsidR="007152E6">
        <w:rPr>
          <w:rStyle w:val="Strong"/>
          <w:b w:val="0"/>
          <w:bCs w:val="0"/>
        </w:rPr>
        <w:t>and create eco-environments for wildlife</w:t>
      </w:r>
      <w:r w:rsidR="004F557A">
        <w:rPr>
          <w:rStyle w:val="Strong"/>
          <w:b w:val="0"/>
          <w:bCs w:val="0"/>
        </w:rPr>
        <w:t xml:space="preserve"> within the garden or surroundings of the service</w:t>
      </w:r>
      <w:r w:rsidR="007152E6">
        <w:rPr>
          <w:rStyle w:val="Strong"/>
          <w:b w:val="0"/>
          <w:bCs w:val="0"/>
        </w:rPr>
        <w:t>.</w:t>
      </w:r>
      <w:r w:rsidR="00737F63">
        <w:rPr>
          <w:rStyle w:val="Strong"/>
          <w:b w:val="0"/>
          <w:bCs w:val="0"/>
        </w:rPr>
        <w:t xml:space="preserve"> Use natural light indoors as much as possible and minimise </w:t>
      </w:r>
      <w:r w:rsidR="004F557A">
        <w:rPr>
          <w:rStyle w:val="Strong"/>
          <w:b w:val="0"/>
          <w:bCs w:val="0"/>
        </w:rPr>
        <w:t xml:space="preserve">the </w:t>
      </w:r>
      <w:r w:rsidR="00737F63">
        <w:rPr>
          <w:rStyle w:val="Strong"/>
          <w:b w:val="0"/>
          <w:bCs w:val="0"/>
        </w:rPr>
        <w:t>use of air conditioning units by taking activities outside or opening doors and windows.</w:t>
      </w:r>
    </w:p>
    <w:p w:rsidR="00C65E4C" w:rsidRPr="00C65E4C" w:rsidRDefault="00C65E4C" w:rsidP="00C65E4C">
      <w:pPr>
        <w:pStyle w:val="Heading3"/>
        <w:rPr>
          <w:rStyle w:val="Strong"/>
          <w:b/>
          <w:bCs/>
        </w:rPr>
      </w:pPr>
      <w:bookmarkStart w:id="46" w:name="_Toc422763713"/>
      <w:r w:rsidRPr="00C65E4C">
        <w:rPr>
          <w:rStyle w:val="Strong"/>
          <w:b/>
          <w:bCs/>
        </w:rPr>
        <w:t xml:space="preserve">How </w:t>
      </w:r>
      <w:r w:rsidR="006E5667">
        <w:rPr>
          <w:rStyle w:val="Strong"/>
          <w:b/>
          <w:bCs/>
        </w:rPr>
        <w:t>about</w:t>
      </w:r>
      <w:r w:rsidRPr="00C65E4C">
        <w:rPr>
          <w:rStyle w:val="Strong"/>
          <w:b/>
          <w:bCs/>
        </w:rPr>
        <w:t xml:space="preserve"> energy</w:t>
      </w:r>
      <w:bookmarkEnd w:id="46"/>
      <w:r w:rsidRPr="00C65E4C">
        <w:rPr>
          <w:rStyle w:val="Strong"/>
          <w:b/>
          <w:bCs/>
        </w:rPr>
        <w:t xml:space="preserve"> </w:t>
      </w:r>
    </w:p>
    <w:p w:rsidR="00C65E4C" w:rsidRPr="00B84A2C" w:rsidRDefault="004D7380" w:rsidP="00B84A2C">
      <w:pPr>
        <w:pStyle w:val="BoldBulTight0"/>
        <w:rPr>
          <w:rStyle w:val="Strong"/>
          <w:b/>
          <w:bCs w:val="0"/>
        </w:rPr>
      </w:pPr>
      <w:r w:rsidRPr="00B84A2C">
        <w:rPr>
          <w:rStyle w:val="Strong"/>
          <w:b/>
          <w:bCs w:val="0"/>
        </w:rPr>
        <w:t>Your service can improve</w:t>
      </w:r>
      <w:r w:rsidR="00B84A2C" w:rsidRPr="00B84A2C">
        <w:rPr>
          <w:rStyle w:val="Strong"/>
          <w:b/>
          <w:bCs w:val="0"/>
        </w:rPr>
        <w:t xml:space="preserve"> energy efficiency in easy ways:</w:t>
      </w:r>
    </w:p>
    <w:p w:rsidR="004D7380" w:rsidRDefault="004D7380" w:rsidP="00BA084C">
      <w:pPr>
        <w:pStyle w:val="Bullets"/>
        <w:numPr>
          <w:ilvl w:val="0"/>
          <w:numId w:val="0"/>
        </w:numPr>
        <w:ind w:left="1134"/>
        <w:rPr>
          <w:rStyle w:val="Strong"/>
          <w:b w:val="0"/>
          <w:bCs w:val="0"/>
        </w:rPr>
      </w:pPr>
      <w:r>
        <w:rPr>
          <w:rStyle w:val="Strong"/>
          <w:b w:val="0"/>
          <w:bCs w:val="0"/>
        </w:rPr>
        <w:t>Turning off computers, printers and equipment after use, or at the end of the day</w:t>
      </w:r>
      <w:r w:rsidR="00443123">
        <w:rPr>
          <w:rStyle w:val="Strong"/>
          <w:b w:val="0"/>
          <w:bCs w:val="0"/>
        </w:rPr>
        <w:t>, or when not in use</w:t>
      </w:r>
    </w:p>
    <w:p w:rsidR="0090107D" w:rsidRDefault="0090107D" w:rsidP="00BA084C">
      <w:pPr>
        <w:pStyle w:val="Bullets"/>
        <w:numPr>
          <w:ilvl w:val="0"/>
          <w:numId w:val="0"/>
        </w:numPr>
        <w:ind w:left="1134"/>
        <w:rPr>
          <w:rStyle w:val="Strong"/>
          <w:b w:val="0"/>
          <w:bCs w:val="0"/>
        </w:rPr>
      </w:pPr>
      <w:r>
        <w:rPr>
          <w:rStyle w:val="Strong"/>
          <w:b w:val="0"/>
          <w:bCs w:val="0"/>
        </w:rPr>
        <w:t>Using natural light and ventilation when possible</w:t>
      </w:r>
    </w:p>
    <w:p w:rsidR="004D7380" w:rsidRDefault="004D7380" w:rsidP="00BA084C">
      <w:pPr>
        <w:pStyle w:val="Bullets"/>
        <w:numPr>
          <w:ilvl w:val="0"/>
          <w:numId w:val="0"/>
        </w:numPr>
        <w:ind w:left="1134"/>
        <w:rPr>
          <w:rStyle w:val="Strong"/>
          <w:b w:val="0"/>
          <w:bCs w:val="0"/>
        </w:rPr>
      </w:pPr>
      <w:r>
        <w:rPr>
          <w:rStyle w:val="Strong"/>
          <w:b w:val="0"/>
          <w:bCs w:val="0"/>
        </w:rPr>
        <w:t xml:space="preserve">Consolidating laundry washing loads – name tag sheets so they can be used </w:t>
      </w:r>
      <w:r w:rsidR="00CE05CB">
        <w:rPr>
          <w:rStyle w:val="Strong"/>
          <w:b w:val="0"/>
          <w:bCs w:val="0"/>
        </w:rPr>
        <w:t xml:space="preserve">by the same children </w:t>
      </w:r>
      <w:r>
        <w:rPr>
          <w:rStyle w:val="Strong"/>
          <w:b w:val="0"/>
          <w:bCs w:val="0"/>
        </w:rPr>
        <w:t>again and batch washing to avoid washing the same items each day</w:t>
      </w:r>
    </w:p>
    <w:p w:rsidR="004D7380" w:rsidRDefault="004D7380" w:rsidP="00BA084C">
      <w:pPr>
        <w:pStyle w:val="Bullets"/>
        <w:numPr>
          <w:ilvl w:val="0"/>
          <w:numId w:val="0"/>
        </w:numPr>
        <w:ind w:left="1134"/>
        <w:rPr>
          <w:rStyle w:val="Strong"/>
          <w:b w:val="0"/>
          <w:bCs w:val="0"/>
        </w:rPr>
      </w:pPr>
      <w:r>
        <w:rPr>
          <w:rStyle w:val="Strong"/>
          <w:b w:val="0"/>
          <w:bCs w:val="0"/>
        </w:rPr>
        <w:t>Using a clothes line to dry washing rather than an automatic dryer</w:t>
      </w:r>
      <w:r w:rsidR="005C60BD">
        <w:rPr>
          <w:rStyle w:val="Strong"/>
          <w:b w:val="0"/>
          <w:bCs w:val="0"/>
        </w:rPr>
        <w:t>.</w:t>
      </w:r>
    </w:p>
    <w:p w:rsidR="000D0051" w:rsidRPr="000D0051" w:rsidRDefault="000D0051" w:rsidP="000D0051">
      <w:pPr>
        <w:pStyle w:val="Heading3"/>
        <w:rPr>
          <w:rStyle w:val="Strong"/>
          <w:b/>
          <w:bCs/>
        </w:rPr>
      </w:pPr>
      <w:bookmarkStart w:id="47" w:name="_Toc422763714"/>
      <w:r w:rsidRPr="000D0051">
        <w:rPr>
          <w:rStyle w:val="Strong"/>
          <w:b/>
          <w:bCs/>
        </w:rPr>
        <w:t>Waste products</w:t>
      </w:r>
      <w:bookmarkEnd w:id="47"/>
    </w:p>
    <w:p w:rsidR="000D0051" w:rsidRPr="000D0051" w:rsidRDefault="001138FC" w:rsidP="000D0051">
      <w:pPr>
        <w:rPr>
          <w:lang w:val="en-GB"/>
        </w:rPr>
      </w:pPr>
      <w:r>
        <w:rPr>
          <w:lang w:val="en-GB"/>
        </w:rPr>
        <w:t xml:space="preserve">Consider the amount of waste your service may produce and how effective current methods of disposal are. Can waste be reduced, or can more items be recycled? </w:t>
      </w:r>
      <w:r w:rsidR="006320F8">
        <w:rPr>
          <w:lang w:val="en-GB"/>
        </w:rPr>
        <w:t xml:space="preserve">Check on the systems that you have in place for your waste disposal and see if improvements could be made. </w:t>
      </w:r>
      <w:r w:rsidR="007304B2">
        <w:rPr>
          <w:lang w:val="en-GB"/>
        </w:rPr>
        <w:t>Look to using less disposable goods and items that are made of natural materials and fibres</w:t>
      </w:r>
      <w:r w:rsidR="006320F8">
        <w:rPr>
          <w:lang w:val="en-GB"/>
        </w:rPr>
        <w:t xml:space="preserve">, and </w:t>
      </w:r>
      <w:r w:rsidR="00FB13FD">
        <w:rPr>
          <w:lang w:val="en-GB"/>
        </w:rPr>
        <w:t>items that are more durable</w:t>
      </w:r>
      <w:r w:rsidR="007304B2">
        <w:rPr>
          <w:lang w:val="en-GB"/>
        </w:rPr>
        <w:t xml:space="preserve">. </w:t>
      </w:r>
    </w:p>
    <w:p w:rsidR="00B94E31" w:rsidRDefault="00B94E31">
      <w:pPr>
        <w:spacing w:after="0" w:line="240" w:lineRule="auto"/>
        <w:rPr>
          <w:rStyle w:val="Strong"/>
          <w:rFonts w:cstheme="majorBidi"/>
          <w:sz w:val="26"/>
          <w:szCs w:val="26"/>
          <w:lang w:val="en-GB"/>
        </w:rPr>
      </w:pPr>
      <w:r>
        <w:rPr>
          <w:rStyle w:val="Strong"/>
          <w:b w:val="0"/>
          <w:bCs w:val="0"/>
        </w:rPr>
        <w:br w:type="page"/>
      </w:r>
    </w:p>
    <w:p w:rsidR="00C65E4C" w:rsidRPr="00C65E4C" w:rsidRDefault="00FB13FD" w:rsidP="00C65E4C">
      <w:pPr>
        <w:pStyle w:val="Heading3"/>
        <w:rPr>
          <w:rStyle w:val="Strong"/>
          <w:b/>
          <w:bCs/>
        </w:rPr>
      </w:pPr>
      <w:bookmarkStart w:id="48" w:name="_Toc422763715"/>
      <w:r>
        <w:rPr>
          <w:rStyle w:val="Strong"/>
          <w:b/>
          <w:bCs/>
        </w:rPr>
        <w:lastRenderedPageBreak/>
        <w:t>T</w:t>
      </w:r>
      <w:r w:rsidR="00723011" w:rsidRPr="00C65E4C">
        <w:rPr>
          <w:rStyle w:val="Strong"/>
          <w:b/>
          <w:bCs/>
        </w:rPr>
        <w:t>oxin</w:t>
      </w:r>
      <w:r w:rsidR="00C65E4C" w:rsidRPr="00C65E4C">
        <w:rPr>
          <w:rStyle w:val="Strong"/>
          <w:b/>
          <w:bCs/>
        </w:rPr>
        <w:t xml:space="preserve">s </w:t>
      </w:r>
      <w:r w:rsidR="00CB6897">
        <w:rPr>
          <w:rStyle w:val="Strong"/>
          <w:b/>
          <w:bCs/>
        </w:rPr>
        <w:t>in the environment</w:t>
      </w:r>
      <w:bookmarkEnd w:id="48"/>
    </w:p>
    <w:p w:rsidR="009F0EF5" w:rsidRPr="009F0EF5" w:rsidRDefault="009F0EF5" w:rsidP="009F0EF5">
      <w:pPr>
        <w:pStyle w:val="BoldBulTight0"/>
        <w:rPr>
          <w:rStyle w:val="Strong"/>
          <w:b/>
          <w:bCs w:val="0"/>
          <w:u w:val="single"/>
        </w:rPr>
      </w:pPr>
      <w:r>
        <w:rPr>
          <w:rStyle w:val="Strong"/>
          <w:b/>
          <w:bCs w:val="0"/>
          <w:u w:val="single"/>
        </w:rPr>
        <w:t xml:space="preserve">Toxin or </w:t>
      </w:r>
      <w:r w:rsidRPr="009F0EF5">
        <w:rPr>
          <w:rStyle w:val="Strong"/>
          <w:b/>
          <w:bCs w:val="0"/>
          <w:u w:val="single"/>
        </w:rPr>
        <w:t>toxicant?</w:t>
      </w:r>
    </w:p>
    <w:p w:rsidR="0073639B" w:rsidRDefault="004E0587" w:rsidP="00C65E4C">
      <w:pPr>
        <w:rPr>
          <w:rStyle w:val="Strong"/>
          <w:b w:val="0"/>
          <w:bCs w:val="0"/>
        </w:rPr>
      </w:pPr>
      <w:r>
        <w:rPr>
          <w:rStyle w:val="Strong"/>
          <w:b w:val="0"/>
          <w:bCs w:val="0"/>
        </w:rPr>
        <w:t xml:space="preserve">A toxin is </w:t>
      </w:r>
      <w:r w:rsidR="00613E30">
        <w:rPr>
          <w:rStyle w:val="Strong"/>
          <w:b w:val="0"/>
          <w:bCs w:val="0"/>
        </w:rPr>
        <w:t xml:space="preserve">defined as </w:t>
      </w:r>
      <w:r>
        <w:rPr>
          <w:rStyle w:val="Strong"/>
          <w:b w:val="0"/>
          <w:bCs w:val="0"/>
        </w:rPr>
        <w:t>a</w:t>
      </w:r>
      <w:r w:rsidR="00723011">
        <w:rPr>
          <w:rStyle w:val="Strong"/>
          <w:b w:val="0"/>
          <w:bCs w:val="0"/>
        </w:rPr>
        <w:t>n organic poison (produced by plants and animals</w:t>
      </w:r>
      <w:r>
        <w:rPr>
          <w:rStyle w:val="Strong"/>
          <w:b w:val="0"/>
          <w:bCs w:val="0"/>
        </w:rPr>
        <w:t xml:space="preserve">) </w:t>
      </w:r>
      <w:r w:rsidR="00613E30">
        <w:rPr>
          <w:rStyle w:val="Strong"/>
          <w:b w:val="0"/>
          <w:bCs w:val="0"/>
        </w:rPr>
        <w:t>which</w:t>
      </w:r>
      <w:r w:rsidR="00723011">
        <w:rPr>
          <w:rStyle w:val="Strong"/>
          <w:b w:val="0"/>
          <w:bCs w:val="0"/>
        </w:rPr>
        <w:t xml:space="preserve"> can make you very sick</w:t>
      </w:r>
      <w:r w:rsidR="00FB13FD">
        <w:rPr>
          <w:rStyle w:val="Strong"/>
          <w:b w:val="0"/>
          <w:bCs w:val="0"/>
        </w:rPr>
        <w:t xml:space="preserve"> and be of a serious nature</w:t>
      </w:r>
      <w:r>
        <w:rPr>
          <w:rStyle w:val="Strong"/>
          <w:b w:val="0"/>
          <w:bCs w:val="0"/>
        </w:rPr>
        <w:t xml:space="preserve">. </w:t>
      </w:r>
      <w:r w:rsidR="0074751F">
        <w:rPr>
          <w:rStyle w:val="Strong"/>
          <w:b w:val="0"/>
          <w:bCs w:val="0"/>
        </w:rPr>
        <w:t xml:space="preserve">Toxin is also used </w:t>
      </w:r>
      <w:r w:rsidR="005A3717">
        <w:rPr>
          <w:rStyle w:val="Strong"/>
          <w:b w:val="0"/>
          <w:bCs w:val="0"/>
        </w:rPr>
        <w:t>to describe</w:t>
      </w:r>
      <w:r w:rsidR="0074751F">
        <w:rPr>
          <w:rStyle w:val="Strong"/>
          <w:b w:val="0"/>
          <w:bCs w:val="0"/>
        </w:rPr>
        <w:t xml:space="preserve"> other poisonous </w:t>
      </w:r>
      <w:r w:rsidR="005A3717">
        <w:rPr>
          <w:rStyle w:val="Strong"/>
          <w:b w:val="0"/>
          <w:bCs w:val="0"/>
        </w:rPr>
        <w:t xml:space="preserve">substances </w:t>
      </w:r>
      <w:r w:rsidR="00FB13FD">
        <w:rPr>
          <w:rStyle w:val="Strong"/>
          <w:b w:val="0"/>
          <w:bCs w:val="0"/>
        </w:rPr>
        <w:t xml:space="preserve">known as toxicants. Toxicants </w:t>
      </w:r>
      <w:r w:rsidR="00613E30">
        <w:rPr>
          <w:rStyle w:val="Strong"/>
          <w:b w:val="0"/>
          <w:bCs w:val="0"/>
        </w:rPr>
        <w:t xml:space="preserve">are found within </w:t>
      </w:r>
      <w:r w:rsidR="001B23CB">
        <w:rPr>
          <w:rStyle w:val="Strong"/>
          <w:b w:val="0"/>
          <w:bCs w:val="0"/>
        </w:rPr>
        <w:t>man-</w:t>
      </w:r>
      <w:r w:rsidR="00613E30">
        <w:rPr>
          <w:rStyle w:val="Strong"/>
          <w:b w:val="0"/>
          <w:bCs w:val="0"/>
        </w:rPr>
        <w:t>made products which can</w:t>
      </w:r>
      <w:r w:rsidR="005A3717">
        <w:rPr>
          <w:rStyle w:val="Strong"/>
          <w:b w:val="0"/>
          <w:bCs w:val="0"/>
        </w:rPr>
        <w:t xml:space="preserve"> be harmful to humans</w:t>
      </w:r>
      <w:r w:rsidR="00613E30">
        <w:rPr>
          <w:rStyle w:val="Strong"/>
          <w:b w:val="0"/>
          <w:bCs w:val="0"/>
        </w:rPr>
        <w:t xml:space="preserve"> (</w:t>
      </w:r>
      <w:r w:rsidR="0074751F">
        <w:rPr>
          <w:rStyle w:val="Strong"/>
          <w:b w:val="0"/>
          <w:bCs w:val="0"/>
        </w:rPr>
        <w:t>such as chemical</w:t>
      </w:r>
      <w:r w:rsidR="00613E30">
        <w:rPr>
          <w:rStyle w:val="Strong"/>
          <w:b w:val="0"/>
          <w:bCs w:val="0"/>
        </w:rPr>
        <w:t xml:space="preserve"> cleaners)</w:t>
      </w:r>
      <w:r w:rsidR="005A3717">
        <w:rPr>
          <w:rStyle w:val="Strong"/>
          <w:b w:val="0"/>
          <w:bCs w:val="0"/>
        </w:rPr>
        <w:t xml:space="preserve">. Avoid exposure to </w:t>
      </w:r>
      <w:r w:rsidR="00FB13FD">
        <w:rPr>
          <w:rStyle w:val="Strong"/>
          <w:b w:val="0"/>
          <w:bCs w:val="0"/>
        </w:rPr>
        <w:t xml:space="preserve">all </w:t>
      </w:r>
      <w:r w:rsidR="005A3717">
        <w:rPr>
          <w:rStyle w:val="Strong"/>
          <w:b w:val="0"/>
          <w:bCs w:val="0"/>
        </w:rPr>
        <w:t>dangerous substances and potential sources of toxins</w:t>
      </w:r>
      <w:r w:rsidR="00613E30">
        <w:rPr>
          <w:rStyle w:val="Strong"/>
          <w:b w:val="0"/>
          <w:bCs w:val="0"/>
        </w:rPr>
        <w:t xml:space="preserve"> or toxicants</w:t>
      </w:r>
      <w:r w:rsidR="005A3717">
        <w:rPr>
          <w:rStyle w:val="Strong"/>
          <w:b w:val="0"/>
          <w:bCs w:val="0"/>
        </w:rPr>
        <w:t>.</w:t>
      </w:r>
    </w:p>
    <w:p w:rsidR="00CE6DE7" w:rsidRPr="00CE6DE7" w:rsidRDefault="00CE6DE7" w:rsidP="00CE6DE7">
      <w:pPr>
        <w:pStyle w:val="BoldBulTight0"/>
        <w:rPr>
          <w:rStyle w:val="Strong"/>
          <w:b/>
          <w:bCs w:val="0"/>
          <w:u w:val="single"/>
        </w:rPr>
      </w:pPr>
      <w:r w:rsidRPr="00CE6DE7">
        <w:rPr>
          <w:rStyle w:val="Strong"/>
          <w:b/>
          <w:bCs w:val="0"/>
          <w:u w:val="single"/>
        </w:rPr>
        <w:t>Toxins in plants</w:t>
      </w:r>
    </w:p>
    <w:p w:rsidR="00C65E4C" w:rsidRDefault="004E0587" w:rsidP="00C65E4C">
      <w:pPr>
        <w:rPr>
          <w:rStyle w:val="Strong"/>
          <w:b w:val="0"/>
          <w:bCs w:val="0"/>
        </w:rPr>
      </w:pPr>
      <w:r>
        <w:rPr>
          <w:rStyle w:val="Strong"/>
          <w:b w:val="0"/>
          <w:bCs w:val="0"/>
        </w:rPr>
        <w:t xml:space="preserve">Toxins </w:t>
      </w:r>
      <w:r w:rsidR="00A91234">
        <w:rPr>
          <w:rStyle w:val="Strong"/>
          <w:b w:val="0"/>
          <w:bCs w:val="0"/>
        </w:rPr>
        <w:t xml:space="preserve">are commonly found in plants. When outdoors look to identify any </w:t>
      </w:r>
      <w:r w:rsidR="0073639B">
        <w:rPr>
          <w:rStyle w:val="Strong"/>
          <w:b w:val="0"/>
          <w:bCs w:val="0"/>
        </w:rPr>
        <w:t>potential</w:t>
      </w:r>
      <w:r w:rsidR="00A91234">
        <w:rPr>
          <w:rStyle w:val="Strong"/>
          <w:b w:val="0"/>
          <w:bCs w:val="0"/>
        </w:rPr>
        <w:t xml:space="preserve"> sources of toxins. Point out the harmful plants to the children and ensure that they stay away from these.</w:t>
      </w:r>
      <w:r w:rsidR="0073639B">
        <w:rPr>
          <w:rStyle w:val="Strong"/>
          <w:b w:val="0"/>
          <w:bCs w:val="0"/>
        </w:rPr>
        <w:t xml:space="preserve"> Keep a list and pictures of the poisonous plants</w:t>
      </w:r>
      <w:r w:rsidR="0079195C">
        <w:rPr>
          <w:rStyle w:val="Strong"/>
          <w:b w:val="0"/>
          <w:bCs w:val="0"/>
        </w:rPr>
        <w:t xml:space="preserve"> or trees</w:t>
      </w:r>
      <w:r w:rsidR="0073639B">
        <w:rPr>
          <w:rStyle w:val="Strong"/>
          <w:b w:val="0"/>
          <w:bCs w:val="0"/>
        </w:rPr>
        <w:t xml:space="preserve"> found in your area.</w:t>
      </w:r>
      <w:r w:rsidR="00A619A0">
        <w:rPr>
          <w:rStyle w:val="Strong"/>
          <w:b w:val="0"/>
          <w:bCs w:val="0"/>
        </w:rPr>
        <w:t xml:space="preserve"> If you are unsure on a particular plant or tree, keep away from it and try to identify it later to determine if </w:t>
      </w:r>
      <w:r w:rsidR="00E77DAF">
        <w:rPr>
          <w:rStyle w:val="Strong"/>
          <w:b w:val="0"/>
          <w:bCs w:val="0"/>
        </w:rPr>
        <w:t>it</w:t>
      </w:r>
      <w:r w:rsidR="00A619A0">
        <w:rPr>
          <w:rStyle w:val="Strong"/>
          <w:b w:val="0"/>
          <w:bCs w:val="0"/>
        </w:rPr>
        <w:t xml:space="preserve"> is a</w:t>
      </w:r>
      <w:r w:rsidR="00E77DAF">
        <w:rPr>
          <w:rStyle w:val="Strong"/>
          <w:b w:val="0"/>
          <w:bCs w:val="0"/>
        </w:rPr>
        <w:t xml:space="preserve"> source of</w:t>
      </w:r>
      <w:r w:rsidR="00A619A0">
        <w:rPr>
          <w:rStyle w:val="Strong"/>
          <w:b w:val="0"/>
          <w:bCs w:val="0"/>
        </w:rPr>
        <w:t xml:space="preserve"> risk.</w:t>
      </w:r>
    </w:p>
    <w:p w:rsidR="00EB0C6C" w:rsidRDefault="00EB0C6C" w:rsidP="0079195C">
      <w:pPr>
        <w:pStyle w:val="BoldBulTight0"/>
        <w:rPr>
          <w:rStyle w:val="Strong"/>
          <w:b/>
          <w:bCs w:val="0"/>
        </w:rPr>
      </w:pPr>
      <w:r>
        <w:rPr>
          <w:rStyle w:val="Strong"/>
          <w:b/>
          <w:bCs w:val="0"/>
        </w:rPr>
        <w:t>Poisonous plants include:</w:t>
      </w:r>
    </w:p>
    <w:p w:rsidR="00EB0C6C" w:rsidRDefault="00EB0C6C" w:rsidP="00B94E31">
      <w:pPr>
        <w:pStyle w:val="Bullets"/>
        <w:spacing w:after="120"/>
        <w:ind w:left="1491" w:hanging="357"/>
        <w:rPr>
          <w:rStyle w:val="Strong"/>
          <w:b w:val="0"/>
          <w:bCs w:val="0"/>
        </w:rPr>
      </w:pPr>
      <w:r>
        <w:rPr>
          <w:rStyle w:val="Strong"/>
          <w:b w:val="0"/>
          <w:bCs w:val="0"/>
        </w:rPr>
        <w:t xml:space="preserve">Black bean or </w:t>
      </w:r>
      <w:r w:rsidR="0079195C">
        <w:rPr>
          <w:rStyle w:val="Strong"/>
          <w:b w:val="0"/>
          <w:bCs w:val="0"/>
        </w:rPr>
        <w:t xml:space="preserve">Moreton Bay chestnut (Queensland and New South Wales) – between March and May, the seeds within the large seed pods </w:t>
      </w:r>
      <w:r w:rsidR="008A549D">
        <w:rPr>
          <w:rStyle w:val="Strong"/>
          <w:b w:val="0"/>
          <w:bCs w:val="0"/>
        </w:rPr>
        <w:t xml:space="preserve">appear and </w:t>
      </w:r>
      <w:r w:rsidR="0079195C">
        <w:rPr>
          <w:rStyle w:val="Strong"/>
          <w:b w:val="0"/>
          <w:bCs w:val="0"/>
        </w:rPr>
        <w:t>should not be ingested</w:t>
      </w:r>
      <w:r w:rsidR="008A549D">
        <w:rPr>
          <w:rStyle w:val="Strong"/>
          <w:b w:val="0"/>
          <w:bCs w:val="0"/>
        </w:rPr>
        <w:t>.</w:t>
      </w:r>
    </w:p>
    <w:p w:rsidR="0079195C" w:rsidRDefault="0079195C" w:rsidP="00B94E31">
      <w:pPr>
        <w:pStyle w:val="Bullets"/>
        <w:spacing w:after="120"/>
        <w:ind w:left="1491" w:hanging="357"/>
        <w:rPr>
          <w:rStyle w:val="Strong"/>
          <w:b w:val="0"/>
          <w:bCs w:val="0"/>
        </w:rPr>
      </w:pPr>
      <w:r>
        <w:rPr>
          <w:rStyle w:val="Strong"/>
          <w:b w:val="0"/>
          <w:bCs w:val="0"/>
        </w:rPr>
        <w:t>Strychnine tree – this tree produces small orange-coloured fruits with poisonous seeds that are neurotoxic</w:t>
      </w:r>
      <w:r w:rsidR="008A549D">
        <w:rPr>
          <w:rStyle w:val="Strong"/>
          <w:b w:val="0"/>
          <w:bCs w:val="0"/>
        </w:rPr>
        <w:t xml:space="preserve"> if ingested</w:t>
      </w:r>
      <w:r>
        <w:rPr>
          <w:rStyle w:val="Strong"/>
          <w:b w:val="0"/>
          <w:bCs w:val="0"/>
        </w:rPr>
        <w:t>, the tree’s blossom and bark can also be poisonous</w:t>
      </w:r>
      <w:r w:rsidR="008A549D">
        <w:rPr>
          <w:rStyle w:val="Strong"/>
          <w:b w:val="0"/>
          <w:bCs w:val="0"/>
        </w:rPr>
        <w:t>.</w:t>
      </w:r>
    </w:p>
    <w:p w:rsidR="0079195C" w:rsidRDefault="0079195C" w:rsidP="00B94E31">
      <w:pPr>
        <w:pStyle w:val="Bullets"/>
        <w:spacing w:after="120"/>
        <w:ind w:left="1491" w:hanging="357"/>
        <w:rPr>
          <w:rStyle w:val="Strong"/>
          <w:b w:val="0"/>
          <w:bCs w:val="0"/>
        </w:rPr>
      </w:pPr>
      <w:r>
        <w:rPr>
          <w:rStyle w:val="Strong"/>
          <w:b w:val="0"/>
          <w:bCs w:val="0"/>
        </w:rPr>
        <w:t>Angel’s trumpets –</w:t>
      </w:r>
      <w:r w:rsidR="00B64F24">
        <w:rPr>
          <w:rStyle w:val="Strong"/>
          <w:b w:val="0"/>
          <w:bCs w:val="0"/>
        </w:rPr>
        <w:t xml:space="preserve"> a common garden plant, not native to Australia and is a </w:t>
      </w:r>
      <w:r w:rsidR="008A549D">
        <w:rPr>
          <w:rStyle w:val="Strong"/>
          <w:b w:val="0"/>
          <w:bCs w:val="0"/>
        </w:rPr>
        <w:t xml:space="preserve">medium-sized shrub or tree </w:t>
      </w:r>
      <w:r w:rsidR="00B64F24">
        <w:rPr>
          <w:rStyle w:val="Strong"/>
          <w:b w:val="0"/>
          <w:bCs w:val="0"/>
        </w:rPr>
        <w:t>with</w:t>
      </w:r>
      <w:r w:rsidR="008A549D">
        <w:rPr>
          <w:rStyle w:val="Strong"/>
          <w:b w:val="0"/>
          <w:bCs w:val="0"/>
        </w:rPr>
        <w:t xml:space="preserve"> thin trunks and flowers that are large and can be in red, white, orange or pink. The leaves and seeds are highly toxic and should not be ingested.</w:t>
      </w:r>
    </w:p>
    <w:p w:rsidR="00A619A0" w:rsidRDefault="006127F3" w:rsidP="00B94E31">
      <w:pPr>
        <w:pStyle w:val="Bullets"/>
        <w:spacing w:after="120"/>
        <w:ind w:left="1491" w:hanging="357"/>
        <w:rPr>
          <w:rStyle w:val="Strong"/>
          <w:b w:val="0"/>
          <w:bCs w:val="0"/>
        </w:rPr>
      </w:pPr>
      <w:r>
        <w:rPr>
          <w:rStyle w:val="Strong"/>
          <w:b w:val="0"/>
          <w:bCs w:val="0"/>
        </w:rPr>
        <w:t>Oleander – another common garden plant that can cause mild irritation to the skin if touched and can be fatal if any part is ingested. Burning oleander can produce toxic fumes that should not be breathed in or used on barbeques.</w:t>
      </w:r>
    </w:p>
    <w:p w:rsidR="006127F3" w:rsidRDefault="006127F3" w:rsidP="00B94E31">
      <w:pPr>
        <w:pStyle w:val="Bullets"/>
        <w:spacing w:after="120"/>
        <w:ind w:left="1491" w:hanging="357"/>
        <w:rPr>
          <w:rStyle w:val="Strong"/>
          <w:b w:val="0"/>
          <w:bCs w:val="0"/>
        </w:rPr>
      </w:pPr>
      <w:r>
        <w:rPr>
          <w:rStyle w:val="Strong"/>
          <w:b w:val="0"/>
          <w:bCs w:val="0"/>
        </w:rPr>
        <w:t xml:space="preserve">Milky mangrove </w:t>
      </w:r>
      <w:r w:rsidR="009A3150">
        <w:rPr>
          <w:rStyle w:val="Strong"/>
          <w:b w:val="0"/>
          <w:bCs w:val="0"/>
        </w:rPr>
        <w:t>(Western Australia, Queensland and New South Wales)</w:t>
      </w:r>
      <w:r w:rsidR="005C24A6">
        <w:rPr>
          <w:rStyle w:val="Strong"/>
          <w:b w:val="0"/>
          <w:bCs w:val="0"/>
        </w:rPr>
        <w:t xml:space="preserve"> –</w:t>
      </w:r>
      <w:r w:rsidR="009A3150">
        <w:rPr>
          <w:rStyle w:val="Strong"/>
          <w:b w:val="0"/>
          <w:bCs w:val="0"/>
        </w:rPr>
        <w:t xml:space="preserve"> the milky sap of this plant can cause temporary blindness if it comes into contact with the eyes and also skin irritation and blistering.</w:t>
      </w:r>
    </w:p>
    <w:p w:rsidR="000B5600" w:rsidRPr="000B5600" w:rsidRDefault="000B5600" w:rsidP="000B5600">
      <w:pPr>
        <w:pStyle w:val="BoldBulTight0"/>
        <w:rPr>
          <w:rStyle w:val="Strong"/>
          <w:b/>
          <w:bCs w:val="0"/>
          <w:u w:val="single"/>
        </w:rPr>
      </w:pPr>
      <w:r w:rsidRPr="000B5600">
        <w:rPr>
          <w:rStyle w:val="Strong"/>
          <w:b/>
          <w:bCs w:val="0"/>
          <w:u w:val="single"/>
        </w:rPr>
        <w:t>Biotoxins found in wildlife</w:t>
      </w:r>
    </w:p>
    <w:p w:rsidR="0074751F" w:rsidRDefault="0074751F" w:rsidP="00C65E4C">
      <w:pPr>
        <w:rPr>
          <w:rStyle w:val="Strong"/>
          <w:b w:val="0"/>
          <w:bCs w:val="0"/>
        </w:rPr>
      </w:pPr>
      <w:r>
        <w:rPr>
          <w:rStyle w:val="Strong"/>
          <w:b w:val="0"/>
          <w:bCs w:val="0"/>
        </w:rPr>
        <w:t xml:space="preserve">In the outdoors, be aware of the wildlife around that may also be </w:t>
      </w:r>
      <w:r w:rsidR="00083245">
        <w:rPr>
          <w:rStyle w:val="Strong"/>
          <w:b w:val="0"/>
          <w:bCs w:val="0"/>
        </w:rPr>
        <w:t>a potential threat</w:t>
      </w:r>
      <w:r>
        <w:rPr>
          <w:rStyle w:val="Strong"/>
          <w:b w:val="0"/>
          <w:bCs w:val="0"/>
        </w:rPr>
        <w:t xml:space="preserve"> to humans. Take care to avoid </w:t>
      </w:r>
      <w:r w:rsidR="00083245">
        <w:rPr>
          <w:rStyle w:val="Strong"/>
          <w:b w:val="0"/>
          <w:bCs w:val="0"/>
        </w:rPr>
        <w:t xml:space="preserve">the known </w:t>
      </w:r>
      <w:r>
        <w:rPr>
          <w:rStyle w:val="Strong"/>
          <w:b w:val="0"/>
          <w:bCs w:val="0"/>
        </w:rPr>
        <w:t>spiders, snakes, and any other animals or insects that may cause a toxic reaction if contact is made</w:t>
      </w:r>
      <w:r w:rsidR="00BD775A">
        <w:rPr>
          <w:rStyle w:val="Strong"/>
          <w:b w:val="0"/>
          <w:bCs w:val="0"/>
        </w:rPr>
        <w:t xml:space="preserve"> with them</w:t>
      </w:r>
      <w:r>
        <w:rPr>
          <w:rStyle w:val="Strong"/>
          <w:b w:val="0"/>
          <w:bCs w:val="0"/>
        </w:rPr>
        <w:t>.</w:t>
      </w:r>
      <w:r w:rsidR="005B5B59" w:rsidRPr="005B5B5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D46DF" w:rsidRPr="005D46DF" w:rsidRDefault="005D46DF" w:rsidP="005D46DF">
      <w:pPr>
        <w:pStyle w:val="BoldBulTight0"/>
        <w:rPr>
          <w:rStyle w:val="Strong"/>
          <w:b/>
          <w:bCs w:val="0"/>
          <w:u w:val="single"/>
        </w:rPr>
      </w:pPr>
      <w:r w:rsidRPr="005D46DF">
        <w:rPr>
          <w:rStyle w:val="Strong"/>
          <w:b/>
          <w:bCs w:val="0"/>
          <w:u w:val="single"/>
        </w:rPr>
        <w:t xml:space="preserve">Toxins in food </w:t>
      </w:r>
    </w:p>
    <w:p w:rsidR="0079195C" w:rsidRDefault="008D20D3" w:rsidP="00C65E4C">
      <w:pPr>
        <w:rPr>
          <w:rStyle w:val="Strong"/>
          <w:b w:val="0"/>
          <w:bCs w:val="0"/>
        </w:rPr>
      </w:pPr>
      <w:r>
        <w:rPr>
          <w:rStyle w:val="Strong"/>
          <w:b w:val="0"/>
          <w:bCs w:val="0"/>
        </w:rPr>
        <w:t>Toxins may also come from food products</w:t>
      </w:r>
      <w:r w:rsidR="00083245">
        <w:rPr>
          <w:rStyle w:val="Strong"/>
          <w:b w:val="0"/>
          <w:bCs w:val="0"/>
        </w:rPr>
        <w:t xml:space="preserve"> and care should be taken to store, prepare, cook and use</w:t>
      </w:r>
      <w:r>
        <w:rPr>
          <w:rStyle w:val="Strong"/>
          <w:b w:val="0"/>
          <w:bCs w:val="0"/>
        </w:rPr>
        <w:t xml:space="preserve"> </w:t>
      </w:r>
      <w:r w:rsidR="00083245">
        <w:rPr>
          <w:rStyle w:val="Strong"/>
          <w:b w:val="0"/>
          <w:bCs w:val="0"/>
        </w:rPr>
        <w:t xml:space="preserve">all food </w:t>
      </w:r>
      <w:r>
        <w:rPr>
          <w:rStyle w:val="Strong"/>
          <w:b w:val="0"/>
          <w:bCs w:val="0"/>
        </w:rPr>
        <w:t xml:space="preserve">appropriately. Ensure </w:t>
      </w:r>
      <w:r w:rsidR="00083245">
        <w:rPr>
          <w:rStyle w:val="Strong"/>
          <w:b w:val="0"/>
          <w:bCs w:val="0"/>
        </w:rPr>
        <w:t>that hygiene is of a high standard and all correct food and hygiene practices are followed. Do not leave food out and make sure that all children wash their hands when coming into contact with food. Do not leave food standing and make sure w</w:t>
      </w:r>
      <w:r>
        <w:rPr>
          <w:rStyle w:val="Strong"/>
          <w:b w:val="0"/>
          <w:bCs w:val="0"/>
        </w:rPr>
        <w:t xml:space="preserve">aste food </w:t>
      </w:r>
      <w:r w:rsidR="006B343F">
        <w:rPr>
          <w:rStyle w:val="Strong"/>
          <w:b w:val="0"/>
          <w:bCs w:val="0"/>
        </w:rPr>
        <w:t>products are</w:t>
      </w:r>
      <w:r>
        <w:rPr>
          <w:rStyle w:val="Strong"/>
          <w:b w:val="0"/>
          <w:bCs w:val="0"/>
        </w:rPr>
        <w:t xml:space="preserve"> removed </w:t>
      </w:r>
      <w:r w:rsidR="006B343F">
        <w:rPr>
          <w:rStyle w:val="Strong"/>
          <w:b w:val="0"/>
          <w:bCs w:val="0"/>
        </w:rPr>
        <w:t xml:space="preserve">and disposed of appropriately </w:t>
      </w:r>
      <w:r>
        <w:rPr>
          <w:rStyle w:val="Strong"/>
          <w:b w:val="0"/>
          <w:bCs w:val="0"/>
        </w:rPr>
        <w:t xml:space="preserve">and </w:t>
      </w:r>
      <w:r w:rsidR="006B343F">
        <w:rPr>
          <w:rStyle w:val="Strong"/>
          <w:b w:val="0"/>
          <w:bCs w:val="0"/>
        </w:rPr>
        <w:t xml:space="preserve">that </w:t>
      </w:r>
      <w:r>
        <w:rPr>
          <w:rStyle w:val="Strong"/>
          <w:b w:val="0"/>
          <w:bCs w:val="0"/>
        </w:rPr>
        <w:t xml:space="preserve">all counters, tables and areas where food </w:t>
      </w:r>
      <w:r w:rsidR="006B343F">
        <w:rPr>
          <w:rStyle w:val="Strong"/>
          <w:b w:val="0"/>
          <w:bCs w:val="0"/>
        </w:rPr>
        <w:t xml:space="preserve">items </w:t>
      </w:r>
      <w:r>
        <w:rPr>
          <w:rStyle w:val="Strong"/>
          <w:b w:val="0"/>
          <w:bCs w:val="0"/>
        </w:rPr>
        <w:t>ha</w:t>
      </w:r>
      <w:r w:rsidR="006B343F">
        <w:rPr>
          <w:rStyle w:val="Strong"/>
          <w:b w:val="0"/>
          <w:bCs w:val="0"/>
        </w:rPr>
        <w:t>ve</w:t>
      </w:r>
      <w:r>
        <w:rPr>
          <w:rStyle w:val="Strong"/>
          <w:b w:val="0"/>
          <w:bCs w:val="0"/>
        </w:rPr>
        <w:t xml:space="preserve"> been, are cleaned thoroughly.</w:t>
      </w:r>
    </w:p>
    <w:p w:rsidR="0079195C" w:rsidRPr="00D06388" w:rsidRDefault="00D06388" w:rsidP="00D06388">
      <w:pPr>
        <w:pStyle w:val="BoldBulTight0"/>
        <w:rPr>
          <w:rStyle w:val="Strong"/>
          <w:b/>
          <w:bCs w:val="0"/>
          <w:u w:val="single"/>
        </w:rPr>
      </w:pPr>
      <w:r w:rsidRPr="00D06388">
        <w:rPr>
          <w:rStyle w:val="Strong"/>
          <w:b/>
          <w:bCs w:val="0"/>
          <w:u w:val="single"/>
        </w:rPr>
        <w:t>Toxicants</w:t>
      </w:r>
    </w:p>
    <w:p w:rsidR="00D06388" w:rsidRDefault="00D06388" w:rsidP="00C65E4C">
      <w:pPr>
        <w:rPr>
          <w:rStyle w:val="Strong"/>
          <w:b w:val="0"/>
          <w:bCs w:val="0"/>
        </w:rPr>
      </w:pPr>
      <w:r>
        <w:rPr>
          <w:rStyle w:val="Strong"/>
          <w:b w:val="0"/>
          <w:bCs w:val="0"/>
        </w:rPr>
        <w:lastRenderedPageBreak/>
        <w:t>Keep all chemical products away from children and the areas that they use. When using chemicals, make sure these are stored safely and used appropriately. Be mindful of what man-made additives are put into the cleaners and even into the food products you may use. Items that we may use daily can include substances that</w:t>
      </w:r>
      <w:r w:rsidR="00B94E31">
        <w:rPr>
          <w:rStyle w:val="Strong"/>
          <w:b w:val="0"/>
          <w:bCs w:val="0"/>
        </w:rPr>
        <w:t xml:space="preserve"> are a potential source of harm –</w:t>
      </w:r>
      <w:r>
        <w:rPr>
          <w:rStyle w:val="Strong"/>
          <w:b w:val="0"/>
          <w:bCs w:val="0"/>
        </w:rPr>
        <w:t xml:space="preserve"> for example, detergents, cosmetics and fumes created by cigarettes or motor vehicles. </w:t>
      </w:r>
    </w:p>
    <w:p w:rsidR="00116D3E" w:rsidRPr="00116D3E" w:rsidRDefault="00116D3E" w:rsidP="00116D3E">
      <w:pPr>
        <w:pStyle w:val="BoldBulTight0"/>
        <w:rPr>
          <w:rStyle w:val="Strong"/>
          <w:b/>
          <w:bCs w:val="0"/>
        </w:rPr>
      </w:pPr>
      <w:r w:rsidRPr="00116D3E">
        <w:rPr>
          <w:rStyle w:val="Strong"/>
          <w:b/>
          <w:bCs w:val="0"/>
        </w:rPr>
        <w:t>Sources of toxicants may include:</w:t>
      </w:r>
    </w:p>
    <w:p w:rsidR="00116D3E" w:rsidRPr="00116D3E" w:rsidRDefault="00116D3E" w:rsidP="0055665C">
      <w:pPr>
        <w:pStyle w:val="Bullets"/>
        <w:numPr>
          <w:ilvl w:val="0"/>
          <w:numId w:val="0"/>
        </w:numPr>
        <w:ind w:left="1134"/>
        <w:rPr>
          <w:rStyle w:val="Strong"/>
          <w:b w:val="0"/>
          <w:bCs w:val="0"/>
        </w:rPr>
      </w:pPr>
      <w:r w:rsidRPr="00116D3E">
        <w:rPr>
          <w:rStyle w:val="Strong"/>
          <w:b w:val="0"/>
          <w:bCs w:val="0"/>
        </w:rPr>
        <w:t>Detergents</w:t>
      </w:r>
    </w:p>
    <w:p w:rsidR="00116D3E" w:rsidRPr="00116D3E" w:rsidRDefault="00116D3E" w:rsidP="0055665C">
      <w:pPr>
        <w:pStyle w:val="Bullets"/>
        <w:numPr>
          <w:ilvl w:val="0"/>
          <w:numId w:val="0"/>
        </w:numPr>
        <w:ind w:left="1134"/>
        <w:rPr>
          <w:rStyle w:val="Strong"/>
          <w:b w:val="0"/>
          <w:bCs w:val="0"/>
        </w:rPr>
      </w:pPr>
      <w:r w:rsidRPr="00116D3E">
        <w:rPr>
          <w:rStyle w:val="Strong"/>
          <w:b w:val="0"/>
          <w:bCs w:val="0"/>
        </w:rPr>
        <w:t>Chemical cleaners</w:t>
      </w:r>
    </w:p>
    <w:p w:rsidR="00116D3E" w:rsidRDefault="00116D3E" w:rsidP="0055665C">
      <w:pPr>
        <w:pStyle w:val="Bullets"/>
        <w:numPr>
          <w:ilvl w:val="0"/>
          <w:numId w:val="0"/>
        </w:numPr>
        <w:ind w:left="1134"/>
        <w:rPr>
          <w:rStyle w:val="Strong"/>
          <w:b w:val="0"/>
          <w:bCs w:val="0"/>
        </w:rPr>
      </w:pPr>
      <w:r w:rsidRPr="00116D3E">
        <w:rPr>
          <w:rStyle w:val="Strong"/>
          <w:b w:val="0"/>
          <w:bCs w:val="0"/>
        </w:rPr>
        <w:t>Air fresheners</w:t>
      </w:r>
    </w:p>
    <w:p w:rsidR="00116D3E" w:rsidRDefault="00116D3E" w:rsidP="0055665C">
      <w:pPr>
        <w:pStyle w:val="Bullets"/>
        <w:numPr>
          <w:ilvl w:val="0"/>
          <w:numId w:val="0"/>
        </w:numPr>
        <w:ind w:left="1134"/>
        <w:rPr>
          <w:rStyle w:val="Strong"/>
          <w:b w:val="0"/>
          <w:bCs w:val="0"/>
        </w:rPr>
      </w:pPr>
      <w:r>
        <w:rPr>
          <w:rStyle w:val="Strong"/>
          <w:b w:val="0"/>
          <w:bCs w:val="0"/>
        </w:rPr>
        <w:t>Food additives and preservatives</w:t>
      </w:r>
    </w:p>
    <w:p w:rsidR="00116D3E" w:rsidRDefault="00116D3E" w:rsidP="0055665C">
      <w:pPr>
        <w:pStyle w:val="Bullets"/>
        <w:numPr>
          <w:ilvl w:val="0"/>
          <w:numId w:val="0"/>
        </w:numPr>
        <w:ind w:left="1134"/>
        <w:rPr>
          <w:rStyle w:val="Strong"/>
          <w:b w:val="0"/>
          <w:bCs w:val="0"/>
        </w:rPr>
      </w:pPr>
      <w:r>
        <w:rPr>
          <w:rStyle w:val="Strong"/>
          <w:b w:val="0"/>
          <w:bCs w:val="0"/>
        </w:rPr>
        <w:t>Pesticides, herbicides and fertilisers</w:t>
      </w:r>
    </w:p>
    <w:p w:rsidR="00116D3E" w:rsidRDefault="00116D3E" w:rsidP="0055665C">
      <w:pPr>
        <w:pStyle w:val="Bullets"/>
        <w:numPr>
          <w:ilvl w:val="0"/>
          <w:numId w:val="0"/>
        </w:numPr>
        <w:ind w:left="1134"/>
        <w:rPr>
          <w:rStyle w:val="Strong"/>
          <w:b w:val="0"/>
          <w:bCs w:val="0"/>
        </w:rPr>
      </w:pPr>
      <w:r>
        <w:rPr>
          <w:rStyle w:val="Strong"/>
          <w:b w:val="0"/>
          <w:bCs w:val="0"/>
        </w:rPr>
        <w:t>Solvents</w:t>
      </w:r>
    </w:p>
    <w:p w:rsidR="00116D3E" w:rsidRDefault="00116D3E" w:rsidP="0055665C">
      <w:pPr>
        <w:pStyle w:val="Bullets"/>
        <w:numPr>
          <w:ilvl w:val="0"/>
          <w:numId w:val="0"/>
        </w:numPr>
        <w:ind w:left="1134"/>
        <w:rPr>
          <w:rStyle w:val="Strong"/>
          <w:b w:val="0"/>
          <w:bCs w:val="0"/>
        </w:rPr>
      </w:pPr>
      <w:r>
        <w:rPr>
          <w:rStyle w:val="Strong"/>
          <w:b w:val="0"/>
          <w:bCs w:val="0"/>
        </w:rPr>
        <w:t>Plastics</w:t>
      </w:r>
    </w:p>
    <w:p w:rsidR="00C409F8" w:rsidRPr="00B94E31" w:rsidRDefault="00116D3E" w:rsidP="0055665C">
      <w:pPr>
        <w:pStyle w:val="Bullets"/>
        <w:numPr>
          <w:ilvl w:val="0"/>
          <w:numId w:val="0"/>
        </w:numPr>
        <w:ind w:left="1134"/>
        <w:rPr>
          <w:rStyle w:val="Strong"/>
          <w:b w:val="0"/>
          <w:bCs w:val="0"/>
        </w:rPr>
      </w:pPr>
      <w:r>
        <w:rPr>
          <w:rStyle w:val="Strong"/>
          <w:b w:val="0"/>
          <w:bCs w:val="0"/>
        </w:rPr>
        <w:t>Cigarettes.</w:t>
      </w:r>
      <w:r w:rsidR="00C409F8" w:rsidRPr="00B94E31">
        <w:rPr>
          <w:rStyle w:val="Strong"/>
          <w:b w:val="0"/>
          <w:bCs w:val="0"/>
        </w:rPr>
        <w:br w:type="page"/>
      </w:r>
    </w:p>
    <w:p w:rsidR="00C409F8" w:rsidRDefault="00C409F8" w:rsidP="00C409F8">
      <w:pPr>
        <w:pStyle w:val="Heading3"/>
      </w:pPr>
      <w:bookmarkStart w:id="49" w:name="_Toc422763716"/>
      <w:r>
        <w:rPr>
          <w:noProof/>
          <w:lang w:val="en-AU" w:eastAsia="en-AU"/>
        </w:rPr>
        <w:lastRenderedPageBreak/>
        <w:drawing>
          <wp:anchor distT="0" distB="0" distL="114300" distR="114300" simplePos="0" relativeHeight="251751424" behindDoc="1" locked="0" layoutInCell="1" allowOverlap="1" wp14:anchorId="689AB03C" wp14:editId="1167CDEF">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49"/>
    </w:p>
    <w:p w:rsidR="00C409F8" w:rsidRDefault="00C409F8" w:rsidP="00C409F8">
      <w:r>
        <w:br w:type="page"/>
      </w:r>
    </w:p>
    <w:p w:rsidR="00994C40" w:rsidRPr="00053090" w:rsidRDefault="00994C40" w:rsidP="00053090">
      <w:pPr>
        <w:pStyle w:val="Heading2"/>
        <w:rPr>
          <w:rStyle w:val="Strong"/>
          <w:b/>
          <w:bCs/>
        </w:rPr>
      </w:pPr>
      <w:bookmarkStart w:id="50" w:name="_Toc422763717"/>
      <w:r w:rsidRPr="00053090">
        <w:rPr>
          <w:rStyle w:val="Strong"/>
          <w:b/>
          <w:bCs/>
        </w:rPr>
        <w:lastRenderedPageBreak/>
        <w:t xml:space="preserve">1.4 – </w:t>
      </w:r>
      <w:r w:rsidR="000B4ECB" w:rsidRPr="00053090">
        <w:t>Identify areas where change can be instigated to enhance environmental sustainability and increase children’s connection with nature, in consultation with children</w:t>
      </w:r>
      <w:bookmarkEnd w:id="50"/>
    </w:p>
    <w:p w:rsidR="00657272" w:rsidRPr="005F4EE4" w:rsidRDefault="005F4EE4" w:rsidP="005F4EE4">
      <w:pPr>
        <w:pStyle w:val="Heading3"/>
        <w:rPr>
          <w:rStyle w:val="Strong"/>
          <w:b/>
          <w:bCs/>
        </w:rPr>
      </w:pPr>
      <w:bookmarkStart w:id="51" w:name="_Toc422763718"/>
      <w:r w:rsidRPr="005F4EE4">
        <w:rPr>
          <w:rStyle w:val="Strong"/>
          <w:b/>
          <w:bCs/>
        </w:rPr>
        <w:t>Helping children to connect with nature</w:t>
      </w:r>
      <w:bookmarkEnd w:id="51"/>
    </w:p>
    <w:p w:rsidR="009F5056" w:rsidRDefault="001C2A07" w:rsidP="005F4EE4">
      <w:pPr>
        <w:rPr>
          <w:rStyle w:val="Strong"/>
          <w:b w:val="0"/>
          <w:bCs w:val="0"/>
        </w:rPr>
      </w:pPr>
      <w:r>
        <w:rPr>
          <w:rStyle w:val="Strong"/>
          <w:b w:val="0"/>
          <w:bCs w:val="0"/>
        </w:rPr>
        <w:t xml:space="preserve">Look </w:t>
      </w:r>
      <w:r w:rsidR="008A7754">
        <w:rPr>
          <w:rStyle w:val="Strong"/>
          <w:b w:val="0"/>
          <w:bCs w:val="0"/>
        </w:rPr>
        <w:t>at</w:t>
      </w:r>
      <w:r>
        <w:rPr>
          <w:rStyle w:val="Strong"/>
          <w:b w:val="0"/>
          <w:bCs w:val="0"/>
        </w:rPr>
        <w:t xml:space="preserve"> learning experiences </w:t>
      </w:r>
      <w:r w:rsidR="008A7754">
        <w:rPr>
          <w:rStyle w:val="Strong"/>
          <w:b w:val="0"/>
          <w:bCs w:val="0"/>
        </w:rPr>
        <w:t>which</w:t>
      </w:r>
      <w:r>
        <w:rPr>
          <w:rStyle w:val="Strong"/>
          <w:b w:val="0"/>
          <w:bCs w:val="0"/>
        </w:rPr>
        <w:t xml:space="preserve"> include the environment and natural</w:t>
      </w:r>
      <w:r w:rsidR="008A7754">
        <w:rPr>
          <w:rStyle w:val="Strong"/>
          <w:b w:val="0"/>
          <w:bCs w:val="0"/>
        </w:rPr>
        <w:t xml:space="preserve"> wildlife</w:t>
      </w:r>
      <w:r w:rsidR="00EB7B79">
        <w:rPr>
          <w:rStyle w:val="Strong"/>
          <w:b w:val="0"/>
          <w:bCs w:val="0"/>
        </w:rPr>
        <w:t>,</w:t>
      </w:r>
      <w:r w:rsidR="008A7754">
        <w:rPr>
          <w:rStyle w:val="Strong"/>
          <w:b w:val="0"/>
          <w:bCs w:val="0"/>
        </w:rPr>
        <w:t xml:space="preserve"> and</w:t>
      </w:r>
      <w:r>
        <w:rPr>
          <w:rStyle w:val="Strong"/>
          <w:b w:val="0"/>
          <w:bCs w:val="0"/>
        </w:rPr>
        <w:t xml:space="preserve"> build upon children’s awareness of their surroundings. You can encourage </w:t>
      </w:r>
      <w:r w:rsidR="009F5056">
        <w:rPr>
          <w:rStyle w:val="Strong"/>
          <w:b w:val="0"/>
          <w:bCs w:val="0"/>
        </w:rPr>
        <w:t xml:space="preserve">children to interact with nature to understand more about it and the many differences that exist and make up the natural world. </w:t>
      </w:r>
    </w:p>
    <w:p w:rsidR="001C2A07" w:rsidRDefault="009F5056" w:rsidP="005F4EE4">
      <w:pPr>
        <w:rPr>
          <w:rStyle w:val="Strong"/>
          <w:b w:val="0"/>
          <w:bCs w:val="0"/>
        </w:rPr>
      </w:pPr>
      <w:r>
        <w:rPr>
          <w:rStyle w:val="Strong"/>
          <w:b w:val="0"/>
          <w:bCs w:val="0"/>
        </w:rPr>
        <w:t xml:space="preserve">Explore the relationships within nature and the eco-systems that support life; this will help children to make a connection between ourselves and the impact that we also have upon nature. </w:t>
      </w:r>
    </w:p>
    <w:p w:rsidR="00D82F80" w:rsidRPr="001C2A07" w:rsidRDefault="00D82F80" w:rsidP="001C2A07">
      <w:pPr>
        <w:pStyle w:val="BoldBulTight0"/>
        <w:rPr>
          <w:rStyle w:val="Strong"/>
          <w:b/>
          <w:bCs w:val="0"/>
        </w:rPr>
      </w:pPr>
      <w:r w:rsidRPr="001C2A07">
        <w:rPr>
          <w:rStyle w:val="Strong"/>
          <w:b/>
          <w:bCs w:val="0"/>
        </w:rPr>
        <w:t>Children can connect with nature through:</w:t>
      </w:r>
    </w:p>
    <w:p w:rsidR="00D82F80" w:rsidRPr="001C2A07" w:rsidRDefault="00D82F80" w:rsidP="006F25E0">
      <w:pPr>
        <w:pStyle w:val="Bullets"/>
        <w:numPr>
          <w:ilvl w:val="0"/>
          <w:numId w:val="0"/>
        </w:numPr>
        <w:ind w:left="1134"/>
        <w:rPr>
          <w:rStyle w:val="Strong"/>
          <w:b w:val="0"/>
          <w:bCs w:val="0"/>
        </w:rPr>
      </w:pPr>
      <w:r w:rsidRPr="001C2A07">
        <w:rPr>
          <w:rStyle w:val="Strong"/>
          <w:b w:val="0"/>
          <w:bCs w:val="0"/>
        </w:rPr>
        <w:t>Outdoor play</w:t>
      </w:r>
    </w:p>
    <w:p w:rsidR="00D82F80" w:rsidRPr="001C2A07" w:rsidRDefault="007B699A" w:rsidP="006F25E0">
      <w:pPr>
        <w:pStyle w:val="Bullets"/>
        <w:numPr>
          <w:ilvl w:val="0"/>
          <w:numId w:val="0"/>
        </w:numPr>
        <w:ind w:left="1134"/>
        <w:rPr>
          <w:rStyle w:val="Strong"/>
          <w:b w:val="0"/>
          <w:bCs w:val="0"/>
        </w:rPr>
      </w:pPr>
      <w:r>
        <w:rPr>
          <w:rStyle w:val="Strong"/>
          <w:b w:val="0"/>
          <w:bCs w:val="0"/>
        </w:rPr>
        <w:t>Outdoor l</w:t>
      </w:r>
      <w:r w:rsidR="00D82F80" w:rsidRPr="001C2A07">
        <w:rPr>
          <w:rStyle w:val="Strong"/>
          <w:b w:val="0"/>
          <w:bCs w:val="0"/>
        </w:rPr>
        <w:t>earning activities</w:t>
      </w:r>
    </w:p>
    <w:p w:rsidR="00C6320A" w:rsidRPr="00C6320A" w:rsidRDefault="009F5056" w:rsidP="006F25E0">
      <w:pPr>
        <w:pStyle w:val="Bullets"/>
        <w:numPr>
          <w:ilvl w:val="0"/>
          <w:numId w:val="0"/>
        </w:numPr>
        <w:ind w:left="1134"/>
        <w:rPr>
          <w:rStyle w:val="Strong"/>
          <w:rFonts w:cs="Calibri"/>
          <w:color w:val="C00000"/>
          <w:sz w:val="28"/>
          <w:szCs w:val="28"/>
        </w:rPr>
      </w:pPr>
      <w:r>
        <w:rPr>
          <w:rStyle w:val="Strong"/>
          <w:b w:val="0"/>
          <w:bCs w:val="0"/>
        </w:rPr>
        <w:t>Caring for</w:t>
      </w:r>
      <w:r w:rsidR="001C2A07" w:rsidRPr="001C2A07">
        <w:rPr>
          <w:rStyle w:val="Strong"/>
          <w:b w:val="0"/>
          <w:bCs w:val="0"/>
        </w:rPr>
        <w:t xml:space="preserve"> nature, for example p</w:t>
      </w:r>
      <w:r w:rsidR="00D82F80" w:rsidRPr="001C2A07">
        <w:rPr>
          <w:rStyle w:val="Strong"/>
          <w:b w:val="0"/>
          <w:bCs w:val="0"/>
        </w:rPr>
        <w:t>lanting seedlings/plan</w:t>
      </w:r>
      <w:r w:rsidR="001C2A07" w:rsidRPr="001C2A07">
        <w:rPr>
          <w:rStyle w:val="Strong"/>
          <w:b w:val="0"/>
          <w:bCs w:val="0"/>
        </w:rPr>
        <w:t>ts in the garden of the service</w:t>
      </w:r>
      <w:r w:rsidR="001C2A07">
        <w:rPr>
          <w:rStyle w:val="Strong"/>
          <w:b w:val="0"/>
          <w:bCs w:val="0"/>
        </w:rPr>
        <w:t>.</w:t>
      </w:r>
    </w:p>
    <w:p w:rsidR="0066077C" w:rsidRDefault="0066077C" w:rsidP="00C6320A">
      <w:pPr>
        <w:rPr>
          <w:rStyle w:val="Strong"/>
          <w:b w:val="0"/>
          <w:bCs w:val="0"/>
        </w:rPr>
      </w:pPr>
      <w:r>
        <w:rPr>
          <w:rStyle w:val="Strong"/>
          <w:b w:val="0"/>
          <w:bCs w:val="0"/>
        </w:rPr>
        <w:t>Show the children ways that they can interact with the environment, plant seeds, watch the growth cycle and observe the changes within nature. Create a wild garden or a bush garden, if you have the space, and encourage wildlife to visit. By creating different areas, you can show the children how the different environments support different wildlife.</w:t>
      </w:r>
    </w:p>
    <w:p w:rsidR="0066077C" w:rsidRDefault="009921E2" w:rsidP="00C6320A">
      <w:pPr>
        <w:rPr>
          <w:rStyle w:val="Strong"/>
          <w:b w:val="0"/>
          <w:bCs w:val="0"/>
        </w:rPr>
      </w:pPr>
      <w:r>
        <w:rPr>
          <w:rStyle w:val="Strong"/>
          <w:b w:val="0"/>
          <w:bCs w:val="0"/>
        </w:rPr>
        <w:t>If you have a pet area, take turns with the children to care and tend for</w:t>
      </w:r>
      <w:r w:rsidR="00EB7B79">
        <w:rPr>
          <w:rStyle w:val="Strong"/>
          <w:b w:val="0"/>
          <w:bCs w:val="0"/>
        </w:rPr>
        <w:t xml:space="preserve"> the pet(s) you have. Develop</w:t>
      </w:r>
      <w:r>
        <w:rPr>
          <w:rStyle w:val="Strong"/>
          <w:b w:val="0"/>
          <w:bCs w:val="0"/>
        </w:rPr>
        <w:t xml:space="preserve"> an interest and a cari</w:t>
      </w:r>
      <w:r w:rsidR="00EB7B79">
        <w:rPr>
          <w:rStyle w:val="Strong"/>
          <w:b w:val="0"/>
          <w:bCs w:val="0"/>
        </w:rPr>
        <w:t xml:space="preserve">ng </w:t>
      </w:r>
      <w:r>
        <w:rPr>
          <w:rStyle w:val="Strong"/>
          <w:b w:val="0"/>
          <w:bCs w:val="0"/>
        </w:rPr>
        <w:t>approach to the environment</w:t>
      </w:r>
      <w:r w:rsidR="00EB7B79">
        <w:rPr>
          <w:rStyle w:val="Strong"/>
          <w:b w:val="0"/>
          <w:bCs w:val="0"/>
        </w:rPr>
        <w:t>,</w:t>
      </w:r>
      <w:r>
        <w:rPr>
          <w:rStyle w:val="Strong"/>
          <w:b w:val="0"/>
          <w:bCs w:val="0"/>
        </w:rPr>
        <w:t xml:space="preserve"> </w:t>
      </w:r>
      <w:r w:rsidR="00EB7B79">
        <w:rPr>
          <w:rStyle w:val="Strong"/>
          <w:b w:val="0"/>
          <w:bCs w:val="0"/>
        </w:rPr>
        <w:t xml:space="preserve">to help children </w:t>
      </w:r>
      <w:r w:rsidR="00CF7D95">
        <w:rPr>
          <w:rStyle w:val="Strong"/>
          <w:b w:val="0"/>
          <w:bCs w:val="0"/>
        </w:rPr>
        <w:t xml:space="preserve">connect with and </w:t>
      </w:r>
      <w:r>
        <w:rPr>
          <w:rStyle w:val="Strong"/>
          <w:b w:val="0"/>
          <w:bCs w:val="0"/>
        </w:rPr>
        <w:t xml:space="preserve">appreciate nature. </w:t>
      </w:r>
    </w:p>
    <w:p w:rsidR="0066077C" w:rsidRPr="0066077C" w:rsidRDefault="0066077C" w:rsidP="0066077C">
      <w:pPr>
        <w:pStyle w:val="Heading3"/>
        <w:rPr>
          <w:rStyle w:val="Strong"/>
          <w:b/>
          <w:bCs/>
        </w:rPr>
      </w:pPr>
      <w:bookmarkStart w:id="52" w:name="_Toc422763719"/>
      <w:r w:rsidRPr="0066077C">
        <w:rPr>
          <w:rStyle w:val="Strong"/>
          <w:b/>
          <w:bCs/>
        </w:rPr>
        <w:t>Include</w:t>
      </w:r>
      <w:r w:rsidR="00C6320A" w:rsidRPr="0066077C">
        <w:rPr>
          <w:rStyle w:val="Strong"/>
          <w:b/>
          <w:bCs/>
        </w:rPr>
        <w:t xml:space="preserve"> the </w:t>
      </w:r>
      <w:r w:rsidRPr="0066077C">
        <w:rPr>
          <w:rStyle w:val="Strong"/>
          <w:b/>
          <w:bCs/>
        </w:rPr>
        <w:t xml:space="preserve">thoughts of the </w:t>
      </w:r>
      <w:r w:rsidR="00C6320A" w:rsidRPr="0066077C">
        <w:rPr>
          <w:rStyle w:val="Strong"/>
          <w:b/>
          <w:bCs/>
        </w:rPr>
        <w:t>children</w:t>
      </w:r>
      <w:bookmarkEnd w:id="52"/>
      <w:r w:rsidR="00C6320A" w:rsidRPr="0066077C">
        <w:rPr>
          <w:rStyle w:val="Strong"/>
          <w:b/>
          <w:bCs/>
        </w:rPr>
        <w:t xml:space="preserve"> </w:t>
      </w:r>
    </w:p>
    <w:p w:rsidR="00D64CDA" w:rsidRDefault="00D64CDA" w:rsidP="00C6320A">
      <w:pPr>
        <w:rPr>
          <w:rStyle w:val="Strong"/>
          <w:b w:val="0"/>
          <w:bCs w:val="0"/>
        </w:rPr>
      </w:pPr>
      <w:r>
        <w:rPr>
          <w:rStyle w:val="Strong"/>
          <w:b w:val="0"/>
          <w:bCs w:val="0"/>
        </w:rPr>
        <w:t xml:space="preserve">Create a learning experience that encourages the children to think about nature and how they can help nurture and protect it. </w:t>
      </w:r>
      <w:r w:rsidR="000E63B0">
        <w:rPr>
          <w:rStyle w:val="Strong"/>
          <w:b w:val="0"/>
          <w:bCs w:val="0"/>
        </w:rPr>
        <w:t>As well as participating in sustainable acts within the service, such as placing waste items in the correct bins and looking after equipment and toys, engage the children in discussions about the environment. Ask the children about their environment and what they know. Look to expand their thoughts and encourage them to participate in sustainable acts and to provide their thoughts on how we can look after the environment.</w:t>
      </w:r>
      <w:r w:rsidR="003C35A1">
        <w:rPr>
          <w:rStyle w:val="Strong"/>
          <w:b w:val="0"/>
          <w:bCs w:val="0"/>
        </w:rPr>
        <w:t xml:space="preserve"> </w:t>
      </w:r>
    </w:p>
    <w:p w:rsidR="003C35A1" w:rsidRDefault="00182399" w:rsidP="00C6320A">
      <w:pPr>
        <w:rPr>
          <w:rStyle w:val="Strong"/>
          <w:b w:val="0"/>
          <w:bCs w:val="0"/>
        </w:rPr>
      </w:pPr>
      <w:r>
        <w:rPr>
          <w:rStyle w:val="Strong"/>
          <w:b w:val="0"/>
          <w:bCs w:val="0"/>
        </w:rPr>
        <w:t xml:space="preserve">Produce a display </w:t>
      </w:r>
      <w:r w:rsidR="003C35A1">
        <w:rPr>
          <w:rStyle w:val="Strong"/>
          <w:b w:val="0"/>
          <w:bCs w:val="0"/>
        </w:rPr>
        <w:t xml:space="preserve">within the service </w:t>
      </w:r>
      <w:r>
        <w:rPr>
          <w:rStyle w:val="Strong"/>
          <w:b w:val="0"/>
          <w:bCs w:val="0"/>
        </w:rPr>
        <w:t>of</w:t>
      </w:r>
      <w:r w:rsidR="003C35A1">
        <w:rPr>
          <w:rStyle w:val="Strong"/>
          <w:b w:val="0"/>
          <w:bCs w:val="0"/>
        </w:rPr>
        <w:t xml:space="preserve"> the ideas that the children have contributed with for environmental sustainability.</w:t>
      </w:r>
      <w:r w:rsidR="00D108CA">
        <w:rPr>
          <w:rStyle w:val="Strong"/>
          <w:b w:val="0"/>
          <w:bCs w:val="0"/>
        </w:rPr>
        <w:t xml:space="preserve"> By producing a visual display, you can affirm to the children that their ideas are important </w:t>
      </w:r>
      <w:r>
        <w:rPr>
          <w:rStyle w:val="Strong"/>
          <w:b w:val="0"/>
          <w:bCs w:val="0"/>
        </w:rPr>
        <w:t>for the environment.</w:t>
      </w:r>
      <w:r w:rsidR="00D108CA">
        <w:rPr>
          <w:rStyle w:val="Strong"/>
          <w:b w:val="0"/>
          <w:bCs w:val="0"/>
        </w:rPr>
        <w:t xml:space="preserve"> </w:t>
      </w:r>
    </w:p>
    <w:p w:rsidR="00C84255" w:rsidRDefault="00C84255">
      <w:pPr>
        <w:spacing w:after="0" w:line="240" w:lineRule="auto"/>
        <w:rPr>
          <w:rStyle w:val="Strong"/>
          <w:bCs w:val="0"/>
        </w:rPr>
      </w:pPr>
      <w:r>
        <w:rPr>
          <w:rStyle w:val="Strong"/>
          <w:b w:val="0"/>
          <w:bCs w:val="0"/>
        </w:rPr>
        <w:br w:type="page"/>
      </w:r>
    </w:p>
    <w:p w:rsidR="00D64CDA" w:rsidRPr="00D64CDA" w:rsidRDefault="008932F0" w:rsidP="00D64CDA">
      <w:pPr>
        <w:pStyle w:val="BoldBulTight0"/>
        <w:rPr>
          <w:rStyle w:val="Strong"/>
          <w:b/>
          <w:bCs w:val="0"/>
        </w:rPr>
      </w:pPr>
      <w:r>
        <w:rPr>
          <w:rStyle w:val="Strong"/>
          <w:b/>
          <w:bCs w:val="0"/>
        </w:rPr>
        <w:lastRenderedPageBreak/>
        <w:t>Examples that you can d</w:t>
      </w:r>
      <w:r w:rsidR="00D64CDA" w:rsidRPr="00D64CDA">
        <w:rPr>
          <w:rStyle w:val="Strong"/>
          <w:b/>
          <w:bCs w:val="0"/>
        </w:rPr>
        <w:t>iscuss with the children:</w:t>
      </w:r>
    </w:p>
    <w:p w:rsidR="00D64CDA" w:rsidRPr="00D64CDA" w:rsidRDefault="00D64CDA" w:rsidP="006F25E0">
      <w:pPr>
        <w:pStyle w:val="Bullets"/>
        <w:numPr>
          <w:ilvl w:val="0"/>
          <w:numId w:val="0"/>
        </w:numPr>
        <w:ind w:left="1134"/>
        <w:rPr>
          <w:rStyle w:val="Strong"/>
          <w:b w:val="0"/>
          <w:bCs w:val="0"/>
        </w:rPr>
      </w:pPr>
      <w:r>
        <w:rPr>
          <w:rStyle w:val="Strong"/>
          <w:b w:val="0"/>
          <w:bCs w:val="0"/>
        </w:rPr>
        <w:t xml:space="preserve">Recycling </w:t>
      </w:r>
      <w:r w:rsidRPr="00D64CDA">
        <w:rPr>
          <w:rStyle w:val="Strong"/>
          <w:b w:val="0"/>
          <w:bCs w:val="0"/>
        </w:rPr>
        <w:t>–</w:t>
      </w:r>
      <w:r w:rsidR="00050F70">
        <w:rPr>
          <w:rStyle w:val="Strong"/>
          <w:b w:val="0"/>
          <w:bCs w:val="0"/>
        </w:rPr>
        <w:t xml:space="preserve"> </w:t>
      </w:r>
      <w:r>
        <w:rPr>
          <w:rStyle w:val="Strong"/>
          <w:b w:val="0"/>
          <w:bCs w:val="0"/>
        </w:rPr>
        <w:t>how items</w:t>
      </w:r>
      <w:r w:rsidR="00D20748">
        <w:rPr>
          <w:rStyle w:val="Strong"/>
          <w:b w:val="0"/>
          <w:bCs w:val="0"/>
        </w:rPr>
        <w:t xml:space="preserve"> can be reused</w:t>
      </w:r>
    </w:p>
    <w:p w:rsidR="00D64CDA" w:rsidRPr="00D64CDA" w:rsidRDefault="00D64CDA" w:rsidP="006F25E0">
      <w:pPr>
        <w:pStyle w:val="Bullets"/>
        <w:numPr>
          <w:ilvl w:val="0"/>
          <w:numId w:val="0"/>
        </w:numPr>
        <w:ind w:left="1134"/>
        <w:rPr>
          <w:rStyle w:val="Strong"/>
          <w:b w:val="0"/>
          <w:bCs w:val="0"/>
        </w:rPr>
      </w:pPr>
      <w:r w:rsidRPr="00D64CDA">
        <w:rPr>
          <w:rStyle w:val="Strong"/>
          <w:b w:val="0"/>
          <w:bCs w:val="0"/>
        </w:rPr>
        <w:t>Which animals live in your habitat</w:t>
      </w:r>
    </w:p>
    <w:p w:rsidR="00D64CDA" w:rsidRDefault="00D64CDA" w:rsidP="006F25E0">
      <w:pPr>
        <w:pStyle w:val="Bullets"/>
        <w:numPr>
          <w:ilvl w:val="0"/>
          <w:numId w:val="0"/>
        </w:numPr>
        <w:ind w:left="1134"/>
        <w:rPr>
          <w:rStyle w:val="Strong"/>
          <w:b w:val="0"/>
          <w:bCs w:val="0"/>
        </w:rPr>
      </w:pPr>
      <w:r w:rsidRPr="00D64CDA">
        <w:rPr>
          <w:rStyle w:val="Strong"/>
          <w:b w:val="0"/>
          <w:bCs w:val="0"/>
        </w:rPr>
        <w:t>What animals need to survive in the environment</w:t>
      </w:r>
    </w:p>
    <w:p w:rsidR="008932F0" w:rsidRPr="00D64CDA" w:rsidRDefault="008932F0" w:rsidP="006F25E0">
      <w:pPr>
        <w:pStyle w:val="Bullets"/>
        <w:numPr>
          <w:ilvl w:val="0"/>
          <w:numId w:val="0"/>
        </w:numPr>
        <w:ind w:left="1134"/>
        <w:rPr>
          <w:rStyle w:val="Strong"/>
          <w:b w:val="0"/>
          <w:bCs w:val="0"/>
        </w:rPr>
      </w:pPr>
      <w:r>
        <w:rPr>
          <w:rStyle w:val="Strong"/>
          <w:b w:val="0"/>
          <w:bCs w:val="0"/>
        </w:rPr>
        <w:t>What we need to exist in the environment</w:t>
      </w:r>
    </w:p>
    <w:p w:rsidR="00D64CDA" w:rsidRDefault="000E63B0" w:rsidP="006F25E0">
      <w:pPr>
        <w:pStyle w:val="Bullets"/>
        <w:numPr>
          <w:ilvl w:val="0"/>
          <w:numId w:val="0"/>
        </w:numPr>
        <w:ind w:left="1134"/>
        <w:rPr>
          <w:rStyle w:val="Strong"/>
          <w:b w:val="0"/>
          <w:bCs w:val="0"/>
        </w:rPr>
      </w:pPr>
      <w:r>
        <w:rPr>
          <w:rStyle w:val="Strong"/>
          <w:b w:val="0"/>
          <w:bCs w:val="0"/>
        </w:rPr>
        <w:t>Use of resources</w:t>
      </w:r>
      <w:r w:rsidR="00D64CDA" w:rsidRPr="00D64CDA">
        <w:rPr>
          <w:rStyle w:val="Strong"/>
          <w:b w:val="0"/>
          <w:bCs w:val="0"/>
        </w:rPr>
        <w:t xml:space="preserve"> – turning off lights and taps and </w:t>
      </w:r>
      <w:r w:rsidR="00E527C1">
        <w:rPr>
          <w:rStyle w:val="Strong"/>
          <w:b w:val="0"/>
          <w:bCs w:val="0"/>
        </w:rPr>
        <w:t>highlight</w:t>
      </w:r>
      <w:r w:rsidR="00D64CDA" w:rsidRPr="00D64CDA">
        <w:rPr>
          <w:rStyle w:val="Strong"/>
          <w:b w:val="0"/>
          <w:bCs w:val="0"/>
        </w:rPr>
        <w:t xml:space="preserve">ing </w:t>
      </w:r>
      <w:r w:rsidR="00E527C1">
        <w:rPr>
          <w:rStyle w:val="Strong"/>
          <w:b w:val="0"/>
          <w:bCs w:val="0"/>
        </w:rPr>
        <w:t xml:space="preserve">the </w:t>
      </w:r>
      <w:r w:rsidR="00D64CDA" w:rsidRPr="00D64CDA">
        <w:rPr>
          <w:rStyle w:val="Strong"/>
          <w:b w:val="0"/>
          <w:bCs w:val="0"/>
        </w:rPr>
        <w:t xml:space="preserve">value </w:t>
      </w:r>
      <w:r w:rsidR="00E527C1">
        <w:rPr>
          <w:rStyle w:val="Strong"/>
          <w:b w:val="0"/>
          <w:bCs w:val="0"/>
        </w:rPr>
        <w:t>of our resources</w:t>
      </w:r>
    </w:p>
    <w:p w:rsidR="001920B7" w:rsidRPr="00D64CDA" w:rsidRDefault="001920B7" w:rsidP="006F25E0">
      <w:pPr>
        <w:pStyle w:val="Bullets"/>
        <w:numPr>
          <w:ilvl w:val="0"/>
          <w:numId w:val="0"/>
        </w:numPr>
        <w:ind w:left="1134"/>
        <w:rPr>
          <w:rStyle w:val="Strong"/>
          <w:b w:val="0"/>
          <w:bCs w:val="0"/>
        </w:rPr>
      </w:pPr>
      <w:r>
        <w:rPr>
          <w:rStyle w:val="Strong"/>
          <w:b w:val="0"/>
          <w:bCs w:val="0"/>
        </w:rPr>
        <w:t>How we can do things differently – look at alternatives for environmental sustainability.</w:t>
      </w:r>
    </w:p>
    <w:p w:rsidR="00D24DFB" w:rsidRDefault="00C84255" w:rsidP="00C6320A">
      <w:pPr>
        <w:rPr>
          <w:rStyle w:val="Strong"/>
          <w:b w:val="0"/>
          <w:bCs w:val="0"/>
        </w:rPr>
      </w:pPr>
      <w:r>
        <w:rPr>
          <w:rStyle w:val="Strong"/>
          <w:b w:val="0"/>
          <w:bCs w:val="0"/>
        </w:rPr>
        <w:t xml:space="preserve">Look to include any </w:t>
      </w:r>
      <w:r w:rsidR="002334DD">
        <w:rPr>
          <w:rStyle w:val="Strong"/>
          <w:b w:val="0"/>
          <w:bCs w:val="0"/>
        </w:rPr>
        <w:t xml:space="preserve">possible </w:t>
      </w:r>
      <w:r>
        <w:rPr>
          <w:rStyle w:val="Strong"/>
          <w:b w:val="0"/>
          <w:bCs w:val="0"/>
        </w:rPr>
        <w:t xml:space="preserve">ideas </w:t>
      </w:r>
      <w:r w:rsidR="0002114C">
        <w:rPr>
          <w:rStyle w:val="Strong"/>
          <w:b w:val="0"/>
          <w:bCs w:val="0"/>
        </w:rPr>
        <w:t xml:space="preserve">from the children </w:t>
      </w:r>
      <w:r w:rsidR="002334DD">
        <w:rPr>
          <w:rStyle w:val="Strong"/>
          <w:b w:val="0"/>
          <w:bCs w:val="0"/>
        </w:rPr>
        <w:t>within your service</w:t>
      </w:r>
      <w:r>
        <w:rPr>
          <w:rStyle w:val="Strong"/>
          <w:b w:val="0"/>
          <w:bCs w:val="0"/>
        </w:rPr>
        <w:t>.</w:t>
      </w:r>
      <w:r w:rsidR="00E842CA">
        <w:rPr>
          <w:rStyle w:val="Strong"/>
          <w:b w:val="0"/>
          <w:bCs w:val="0"/>
        </w:rPr>
        <w:t xml:space="preserve"> </w:t>
      </w:r>
      <w:r w:rsidR="00D24DFB">
        <w:rPr>
          <w:rStyle w:val="Strong"/>
          <w:b w:val="0"/>
          <w:bCs w:val="0"/>
        </w:rPr>
        <w:t xml:space="preserve">Encourage the children to talk to their families at home </w:t>
      </w:r>
      <w:r w:rsidR="00B43C6F">
        <w:rPr>
          <w:rStyle w:val="Strong"/>
          <w:b w:val="0"/>
          <w:bCs w:val="0"/>
        </w:rPr>
        <w:t>about</w:t>
      </w:r>
      <w:r w:rsidR="0002114C">
        <w:rPr>
          <w:rStyle w:val="Strong"/>
          <w:b w:val="0"/>
          <w:bCs w:val="0"/>
        </w:rPr>
        <w:t xml:space="preserve"> the</w:t>
      </w:r>
      <w:r w:rsidR="00507DBC">
        <w:rPr>
          <w:rStyle w:val="Strong"/>
          <w:b w:val="0"/>
          <w:bCs w:val="0"/>
        </w:rPr>
        <w:t xml:space="preserve"> </w:t>
      </w:r>
      <w:r w:rsidR="0002114C">
        <w:rPr>
          <w:rStyle w:val="Strong"/>
          <w:b w:val="0"/>
          <w:bCs w:val="0"/>
        </w:rPr>
        <w:t>environment</w:t>
      </w:r>
      <w:r w:rsidR="007110FA">
        <w:rPr>
          <w:rStyle w:val="Strong"/>
          <w:b w:val="0"/>
          <w:bCs w:val="0"/>
        </w:rPr>
        <w:t xml:space="preserve"> and invite families to the service to see and discuss practices that may be of interest to them.</w:t>
      </w:r>
      <w:r w:rsidR="00DE2117" w:rsidRPr="00DE2117">
        <w:rPr>
          <w:noProof/>
          <w:lang w:val="en-GB" w:eastAsia="en-GB"/>
        </w:rPr>
        <w:t xml:space="preserve"> </w:t>
      </w:r>
    </w:p>
    <w:p w:rsidR="00F512E4" w:rsidRPr="00F512E4" w:rsidRDefault="00F512E4" w:rsidP="00F512E4">
      <w:pPr>
        <w:pStyle w:val="BoldBulTight0"/>
        <w:rPr>
          <w:rStyle w:val="Strong"/>
          <w:b/>
          <w:bCs w:val="0"/>
          <w:u w:val="single"/>
        </w:rPr>
      </w:pPr>
      <w:r w:rsidRPr="00F512E4">
        <w:rPr>
          <w:rStyle w:val="Strong"/>
          <w:b/>
          <w:bCs w:val="0"/>
          <w:u w:val="single"/>
        </w:rPr>
        <w:t>Show the children different environments</w:t>
      </w:r>
    </w:p>
    <w:p w:rsidR="00DE2117" w:rsidRDefault="00E842CA" w:rsidP="00C6320A">
      <w:pPr>
        <w:rPr>
          <w:rStyle w:val="Strong"/>
          <w:b w:val="0"/>
          <w:bCs w:val="0"/>
        </w:rPr>
      </w:pPr>
      <w:r>
        <w:rPr>
          <w:rStyle w:val="Strong"/>
          <w:b w:val="0"/>
          <w:bCs w:val="0"/>
        </w:rPr>
        <w:t xml:space="preserve">Take the children out into the community and show them other sites, such as parks, conservation centres and local </w:t>
      </w:r>
      <w:r w:rsidR="00B43C6F">
        <w:rPr>
          <w:rStyle w:val="Strong"/>
          <w:b w:val="0"/>
          <w:bCs w:val="0"/>
        </w:rPr>
        <w:t>community facilities</w:t>
      </w:r>
      <w:r>
        <w:rPr>
          <w:rStyle w:val="Strong"/>
          <w:b w:val="0"/>
          <w:bCs w:val="0"/>
        </w:rPr>
        <w:t xml:space="preserve">, such as a recycling centre. </w:t>
      </w:r>
      <w:r w:rsidR="00500A70">
        <w:rPr>
          <w:rStyle w:val="Strong"/>
          <w:b w:val="0"/>
          <w:bCs w:val="0"/>
        </w:rPr>
        <w:t>Make visits interesting and fun so that the children can relate to the experience. If visiting a park, look to identifying local wildlife or birds, or if visiting a recycling centre, ask the children to identify different objects that they see. Try to make visits interactive to improve the opportunities for learning.</w:t>
      </w:r>
    </w:p>
    <w:tbl>
      <w:tblPr>
        <w:tblStyle w:val="TableGrid"/>
        <w:tblW w:w="0" w:type="auto"/>
        <w:tblLook w:val="04A0" w:firstRow="1" w:lastRow="0" w:firstColumn="1" w:lastColumn="0" w:noHBand="0" w:noVBand="1"/>
      </w:tblPr>
      <w:tblGrid>
        <w:gridCol w:w="4774"/>
        <w:gridCol w:w="4774"/>
      </w:tblGrid>
      <w:tr w:rsidR="00FD70BB" w:rsidTr="00FD70BB">
        <w:tc>
          <w:tcPr>
            <w:tcW w:w="4774" w:type="dxa"/>
            <w:shd w:val="clear" w:color="auto" w:fill="F2DBDB" w:themeFill="accent2" w:themeFillTint="33"/>
          </w:tcPr>
          <w:p w:rsidR="00FD70BB" w:rsidRPr="00FD70BB" w:rsidRDefault="00BF4150" w:rsidP="00165030">
            <w:pPr>
              <w:spacing w:before="120" w:after="120" w:line="240" w:lineRule="auto"/>
              <w:rPr>
                <w:rStyle w:val="Strong"/>
                <w:bCs w:val="0"/>
              </w:rPr>
            </w:pPr>
            <w:r>
              <w:rPr>
                <w:rStyle w:val="Strong"/>
                <w:bCs w:val="0"/>
              </w:rPr>
              <w:t>L</w:t>
            </w:r>
            <w:r w:rsidR="00CD292A">
              <w:rPr>
                <w:rStyle w:val="Strong"/>
                <w:bCs w:val="0"/>
              </w:rPr>
              <w:t>and</w:t>
            </w:r>
            <w:r w:rsidR="00FD70BB" w:rsidRPr="00FD70BB">
              <w:rPr>
                <w:rStyle w:val="Strong"/>
                <w:bCs w:val="0"/>
              </w:rPr>
              <w:t xml:space="preserve"> – characteristics include:</w:t>
            </w:r>
          </w:p>
        </w:tc>
        <w:tc>
          <w:tcPr>
            <w:tcW w:w="4774" w:type="dxa"/>
          </w:tcPr>
          <w:p w:rsidR="00FD70BB" w:rsidRPr="00FD70BB" w:rsidRDefault="00FD70BB" w:rsidP="00CD292A">
            <w:pPr>
              <w:pStyle w:val="ListParagraph"/>
              <w:numPr>
                <w:ilvl w:val="0"/>
                <w:numId w:val="34"/>
              </w:numPr>
              <w:spacing w:before="120" w:after="0" w:line="240" w:lineRule="auto"/>
              <w:ind w:left="357" w:hanging="357"/>
              <w:rPr>
                <w:rStyle w:val="Strong"/>
                <w:b w:val="0"/>
                <w:bCs w:val="0"/>
              </w:rPr>
            </w:pPr>
            <w:r w:rsidRPr="00FD70BB">
              <w:rPr>
                <w:rStyle w:val="Strong"/>
                <w:b w:val="0"/>
                <w:bCs w:val="0"/>
              </w:rPr>
              <w:t>Mountains</w:t>
            </w:r>
          </w:p>
          <w:p w:rsidR="00FD70BB" w:rsidRPr="00FD70BB" w:rsidRDefault="00FD70BB" w:rsidP="00CD292A">
            <w:pPr>
              <w:pStyle w:val="ListParagraph"/>
              <w:numPr>
                <w:ilvl w:val="0"/>
                <w:numId w:val="34"/>
              </w:numPr>
              <w:spacing w:after="0" w:line="240" w:lineRule="auto"/>
              <w:ind w:left="357" w:hanging="357"/>
              <w:rPr>
                <w:rStyle w:val="Strong"/>
                <w:b w:val="0"/>
                <w:bCs w:val="0"/>
              </w:rPr>
            </w:pPr>
            <w:r w:rsidRPr="00FD70BB">
              <w:rPr>
                <w:rStyle w:val="Strong"/>
                <w:b w:val="0"/>
                <w:bCs w:val="0"/>
              </w:rPr>
              <w:t>Fields and pastures</w:t>
            </w:r>
          </w:p>
          <w:p w:rsidR="00FD70BB" w:rsidRPr="00FD70BB" w:rsidRDefault="00FD70BB" w:rsidP="00CD292A">
            <w:pPr>
              <w:pStyle w:val="ListParagraph"/>
              <w:numPr>
                <w:ilvl w:val="0"/>
                <w:numId w:val="34"/>
              </w:numPr>
              <w:spacing w:after="0" w:line="240" w:lineRule="auto"/>
              <w:ind w:left="357" w:hanging="357"/>
              <w:rPr>
                <w:rStyle w:val="Strong"/>
                <w:b w:val="0"/>
                <w:bCs w:val="0"/>
              </w:rPr>
            </w:pPr>
            <w:r w:rsidRPr="00FD70BB">
              <w:rPr>
                <w:rStyle w:val="Strong"/>
                <w:b w:val="0"/>
                <w:bCs w:val="0"/>
              </w:rPr>
              <w:t>Desert</w:t>
            </w:r>
          </w:p>
          <w:p w:rsidR="00FD70BB" w:rsidRPr="00FD70BB" w:rsidRDefault="00BF4150" w:rsidP="00CD292A">
            <w:pPr>
              <w:pStyle w:val="ListParagraph"/>
              <w:numPr>
                <w:ilvl w:val="0"/>
                <w:numId w:val="34"/>
              </w:numPr>
              <w:spacing w:after="120" w:line="240" w:lineRule="auto"/>
              <w:ind w:left="357" w:hanging="357"/>
              <w:rPr>
                <w:rStyle w:val="Strong"/>
                <w:b w:val="0"/>
                <w:bCs w:val="0"/>
              </w:rPr>
            </w:pPr>
            <w:r>
              <w:rPr>
                <w:rStyle w:val="Strong"/>
                <w:b w:val="0"/>
                <w:bCs w:val="0"/>
              </w:rPr>
              <w:t>Rivers and streams</w:t>
            </w:r>
          </w:p>
        </w:tc>
      </w:tr>
      <w:tr w:rsidR="00FD70BB" w:rsidTr="00FD70BB">
        <w:tc>
          <w:tcPr>
            <w:tcW w:w="4774" w:type="dxa"/>
            <w:shd w:val="clear" w:color="auto" w:fill="F2DBDB" w:themeFill="accent2" w:themeFillTint="33"/>
          </w:tcPr>
          <w:p w:rsidR="00FD70BB" w:rsidRPr="00FD70BB" w:rsidRDefault="00FD70BB" w:rsidP="00165030">
            <w:pPr>
              <w:spacing w:before="120" w:after="120" w:line="240" w:lineRule="auto"/>
              <w:rPr>
                <w:rStyle w:val="Strong"/>
                <w:bCs w:val="0"/>
              </w:rPr>
            </w:pPr>
            <w:r w:rsidRPr="00FD70BB">
              <w:rPr>
                <w:rStyle w:val="Strong"/>
                <w:bCs w:val="0"/>
              </w:rPr>
              <w:t>Marine – characteristics include</w:t>
            </w:r>
          </w:p>
        </w:tc>
        <w:tc>
          <w:tcPr>
            <w:tcW w:w="4774" w:type="dxa"/>
          </w:tcPr>
          <w:p w:rsidR="00FD70BB" w:rsidRPr="00FD70BB" w:rsidRDefault="00BF4150" w:rsidP="00CD292A">
            <w:pPr>
              <w:pStyle w:val="ListParagraph"/>
              <w:numPr>
                <w:ilvl w:val="0"/>
                <w:numId w:val="36"/>
              </w:numPr>
              <w:spacing w:before="120" w:after="0" w:line="240" w:lineRule="auto"/>
              <w:ind w:left="357" w:hanging="357"/>
              <w:rPr>
                <w:rStyle w:val="Strong"/>
                <w:b w:val="0"/>
                <w:bCs w:val="0"/>
              </w:rPr>
            </w:pPr>
            <w:r>
              <w:rPr>
                <w:rStyle w:val="Strong"/>
                <w:b w:val="0"/>
                <w:bCs w:val="0"/>
              </w:rPr>
              <w:t xml:space="preserve">Sea </w:t>
            </w:r>
            <w:r w:rsidR="00FD70BB" w:rsidRPr="00FD70BB">
              <w:rPr>
                <w:rStyle w:val="Strong"/>
                <w:b w:val="0"/>
                <w:bCs w:val="0"/>
              </w:rPr>
              <w:t>water</w:t>
            </w:r>
          </w:p>
          <w:p w:rsidR="00FD70BB" w:rsidRPr="00FD70BB" w:rsidRDefault="003C2227" w:rsidP="00CD292A">
            <w:pPr>
              <w:pStyle w:val="ListParagraph"/>
              <w:numPr>
                <w:ilvl w:val="0"/>
                <w:numId w:val="36"/>
              </w:numPr>
              <w:spacing w:after="0" w:line="240" w:lineRule="auto"/>
              <w:ind w:left="357" w:hanging="357"/>
              <w:rPr>
                <w:rStyle w:val="Strong"/>
                <w:b w:val="0"/>
                <w:bCs w:val="0"/>
              </w:rPr>
            </w:pPr>
            <w:r>
              <w:rPr>
                <w:rStyle w:val="Strong"/>
                <w:b w:val="0"/>
                <w:bCs w:val="0"/>
              </w:rPr>
              <w:t>Sand</w:t>
            </w:r>
          </w:p>
          <w:p w:rsidR="00FD70BB" w:rsidRPr="00FD70BB" w:rsidRDefault="00FD70BB" w:rsidP="00CD292A">
            <w:pPr>
              <w:pStyle w:val="ListParagraph"/>
              <w:numPr>
                <w:ilvl w:val="0"/>
                <w:numId w:val="36"/>
              </w:numPr>
              <w:spacing w:after="0" w:line="240" w:lineRule="auto"/>
              <w:ind w:left="357" w:hanging="357"/>
              <w:rPr>
                <w:rStyle w:val="Strong"/>
                <w:b w:val="0"/>
                <w:bCs w:val="0"/>
              </w:rPr>
            </w:pPr>
            <w:r w:rsidRPr="00FD70BB">
              <w:rPr>
                <w:rStyle w:val="Strong"/>
                <w:b w:val="0"/>
                <w:bCs w:val="0"/>
              </w:rPr>
              <w:t>Coral</w:t>
            </w:r>
          </w:p>
          <w:p w:rsidR="00FD70BB" w:rsidRPr="00FD70BB" w:rsidRDefault="003C2227" w:rsidP="00CD292A">
            <w:pPr>
              <w:pStyle w:val="ListParagraph"/>
              <w:numPr>
                <w:ilvl w:val="0"/>
                <w:numId w:val="36"/>
              </w:numPr>
              <w:spacing w:after="120" w:line="240" w:lineRule="auto"/>
              <w:ind w:left="357" w:hanging="357"/>
              <w:rPr>
                <w:rStyle w:val="Strong"/>
                <w:b w:val="0"/>
                <w:bCs w:val="0"/>
              </w:rPr>
            </w:pPr>
            <w:r>
              <w:rPr>
                <w:rStyle w:val="Strong"/>
                <w:b w:val="0"/>
                <w:bCs w:val="0"/>
              </w:rPr>
              <w:t>F</w:t>
            </w:r>
            <w:r w:rsidR="00FD70BB" w:rsidRPr="00FD70BB">
              <w:rPr>
                <w:rStyle w:val="Strong"/>
                <w:b w:val="0"/>
                <w:bCs w:val="0"/>
              </w:rPr>
              <w:t xml:space="preserve">ish and </w:t>
            </w:r>
            <w:r w:rsidR="00BF4150">
              <w:rPr>
                <w:rStyle w:val="Strong"/>
                <w:b w:val="0"/>
                <w:bCs w:val="0"/>
              </w:rPr>
              <w:t xml:space="preserve">other </w:t>
            </w:r>
            <w:r w:rsidR="00FD70BB" w:rsidRPr="00FD70BB">
              <w:rPr>
                <w:rStyle w:val="Strong"/>
                <w:b w:val="0"/>
                <w:bCs w:val="0"/>
              </w:rPr>
              <w:t>marine life</w:t>
            </w:r>
          </w:p>
        </w:tc>
      </w:tr>
      <w:tr w:rsidR="00FD70BB" w:rsidTr="00FD70BB">
        <w:tc>
          <w:tcPr>
            <w:tcW w:w="4774" w:type="dxa"/>
            <w:shd w:val="clear" w:color="auto" w:fill="F2DBDB" w:themeFill="accent2" w:themeFillTint="33"/>
          </w:tcPr>
          <w:p w:rsidR="00FD70BB" w:rsidRPr="00FD70BB" w:rsidRDefault="00FD70BB" w:rsidP="00165030">
            <w:pPr>
              <w:spacing w:before="120" w:after="120" w:line="240" w:lineRule="auto"/>
              <w:rPr>
                <w:rStyle w:val="Strong"/>
                <w:bCs w:val="0"/>
              </w:rPr>
            </w:pPr>
            <w:r w:rsidRPr="00FD70BB">
              <w:rPr>
                <w:rStyle w:val="Strong"/>
                <w:bCs w:val="0"/>
              </w:rPr>
              <w:t>Forest – characteristics include</w:t>
            </w:r>
          </w:p>
        </w:tc>
        <w:tc>
          <w:tcPr>
            <w:tcW w:w="4774" w:type="dxa"/>
          </w:tcPr>
          <w:p w:rsidR="00FD70BB" w:rsidRPr="00FD70BB" w:rsidRDefault="00FD70BB" w:rsidP="00CD292A">
            <w:pPr>
              <w:pStyle w:val="ListParagraph"/>
              <w:numPr>
                <w:ilvl w:val="0"/>
                <w:numId w:val="36"/>
              </w:numPr>
              <w:spacing w:before="120" w:after="0" w:line="240" w:lineRule="auto"/>
              <w:ind w:left="357" w:hanging="357"/>
              <w:rPr>
                <w:rStyle w:val="Strong"/>
                <w:b w:val="0"/>
                <w:bCs w:val="0"/>
              </w:rPr>
            </w:pPr>
            <w:r w:rsidRPr="00FD70BB">
              <w:rPr>
                <w:rStyle w:val="Strong"/>
                <w:b w:val="0"/>
                <w:bCs w:val="0"/>
              </w:rPr>
              <w:t>Trees</w:t>
            </w:r>
          </w:p>
          <w:p w:rsidR="00FD70BB" w:rsidRPr="00FD70BB" w:rsidRDefault="00FD70BB" w:rsidP="00CD292A">
            <w:pPr>
              <w:pStyle w:val="ListParagraph"/>
              <w:numPr>
                <w:ilvl w:val="0"/>
                <w:numId w:val="36"/>
              </w:numPr>
              <w:spacing w:after="0" w:line="240" w:lineRule="auto"/>
              <w:ind w:left="357" w:hanging="357"/>
              <w:rPr>
                <w:rStyle w:val="Strong"/>
                <w:b w:val="0"/>
                <w:bCs w:val="0"/>
              </w:rPr>
            </w:pPr>
            <w:r w:rsidRPr="00FD70BB">
              <w:rPr>
                <w:rStyle w:val="Strong"/>
                <w:b w:val="0"/>
                <w:bCs w:val="0"/>
              </w:rPr>
              <w:t>Ferns</w:t>
            </w:r>
            <w:r w:rsidR="00CD292A">
              <w:rPr>
                <w:rStyle w:val="Strong"/>
                <w:b w:val="0"/>
                <w:bCs w:val="0"/>
              </w:rPr>
              <w:t xml:space="preserve"> and plants</w:t>
            </w:r>
          </w:p>
          <w:p w:rsidR="00FD70BB" w:rsidRPr="00FD70BB" w:rsidRDefault="00FD70BB" w:rsidP="00CD292A">
            <w:pPr>
              <w:pStyle w:val="ListParagraph"/>
              <w:numPr>
                <w:ilvl w:val="0"/>
                <w:numId w:val="36"/>
              </w:numPr>
              <w:spacing w:after="0" w:line="240" w:lineRule="auto"/>
              <w:ind w:left="357" w:hanging="357"/>
              <w:rPr>
                <w:rStyle w:val="Strong"/>
                <w:b w:val="0"/>
                <w:bCs w:val="0"/>
              </w:rPr>
            </w:pPr>
            <w:r w:rsidRPr="00FD70BB">
              <w:rPr>
                <w:rStyle w:val="Strong"/>
                <w:b w:val="0"/>
                <w:bCs w:val="0"/>
              </w:rPr>
              <w:t>Wildlife</w:t>
            </w:r>
          </w:p>
          <w:p w:rsidR="00FD70BB" w:rsidRPr="00FD70BB" w:rsidRDefault="00BF4150" w:rsidP="00CD292A">
            <w:pPr>
              <w:pStyle w:val="ListParagraph"/>
              <w:numPr>
                <w:ilvl w:val="0"/>
                <w:numId w:val="36"/>
              </w:numPr>
              <w:spacing w:after="120" w:line="240" w:lineRule="auto"/>
              <w:ind w:left="357" w:hanging="357"/>
              <w:rPr>
                <w:rStyle w:val="Strong"/>
                <w:b w:val="0"/>
                <w:bCs w:val="0"/>
              </w:rPr>
            </w:pPr>
            <w:r>
              <w:rPr>
                <w:rStyle w:val="Strong"/>
                <w:b w:val="0"/>
                <w:bCs w:val="0"/>
              </w:rPr>
              <w:t>Rocks</w:t>
            </w:r>
          </w:p>
        </w:tc>
      </w:tr>
      <w:tr w:rsidR="00FD70BB" w:rsidTr="00FD70BB">
        <w:tc>
          <w:tcPr>
            <w:tcW w:w="4774" w:type="dxa"/>
            <w:shd w:val="clear" w:color="auto" w:fill="F2DBDB" w:themeFill="accent2" w:themeFillTint="33"/>
          </w:tcPr>
          <w:p w:rsidR="00FD70BB" w:rsidRPr="00FD70BB" w:rsidRDefault="00FD70BB" w:rsidP="00165030">
            <w:pPr>
              <w:spacing w:before="120" w:after="120" w:line="240" w:lineRule="auto"/>
              <w:rPr>
                <w:rStyle w:val="Strong"/>
                <w:bCs w:val="0"/>
              </w:rPr>
            </w:pPr>
            <w:r w:rsidRPr="00FD70BB">
              <w:rPr>
                <w:rStyle w:val="Strong"/>
                <w:bCs w:val="0"/>
              </w:rPr>
              <w:t>Urban – characteristics include</w:t>
            </w:r>
          </w:p>
        </w:tc>
        <w:tc>
          <w:tcPr>
            <w:tcW w:w="4774" w:type="dxa"/>
          </w:tcPr>
          <w:p w:rsidR="00FD70BB" w:rsidRPr="00FD70BB" w:rsidRDefault="00FD70BB" w:rsidP="00CD292A">
            <w:pPr>
              <w:pStyle w:val="ListParagraph"/>
              <w:numPr>
                <w:ilvl w:val="0"/>
                <w:numId w:val="35"/>
              </w:numPr>
              <w:spacing w:before="120" w:after="0" w:line="240" w:lineRule="auto"/>
              <w:ind w:left="357" w:hanging="357"/>
              <w:rPr>
                <w:rStyle w:val="Strong"/>
                <w:b w:val="0"/>
                <w:bCs w:val="0"/>
              </w:rPr>
            </w:pPr>
            <w:r w:rsidRPr="00FD70BB">
              <w:rPr>
                <w:rStyle w:val="Strong"/>
                <w:b w:val="0"/>
                <w:bCs w:val="0"/>
              </w:rPr>
              <w:t>Buildings</w:t>
            </w:r>
          </w:p>
          <w:p w:rsidR="00FD70BB" w:rsidRPr="00FD70BB" w:rsidRDefault="00FD70BB" w:rsidP="00CD292A">
            <w:pPr>
              <w:pStyle w:val="ListParagraph"/>
              <w:numPr>
                <w:ilvl w:val="0"/>
                <w:numId w:val="35"/>
              </w:numPr>
              <w:spacing w:after="0" w:line="240" w:lineRule="auto"/>
              <w:ind w:left="357" w:hanging="357"/>
              <w:rPr>
                <w:rStyle w:val="Strong"/>
                <w:b w:val="0"/>
                <w:bCs w:val="0"/>
              </w:rPr>
            </w:pPr>
            <w:r w:rsidRPr="00FD70BB">
              <w:rPr>
                <w:rStyle w:val="Strong"/>
                <w:b w:val="0"/>
                <w:bCs w:val="0"/>
              </w:rPr>
              <w:t>Streets and roads</w:t>
            </w:r>
          </w:p>
          <w:p w:rsidR="00FD70BB" w:rsidRPr="00FD70BB" w:rsidRDefault="00FD70BB" w:rsidP="00CD292A">
            <w:pPr>
              <w:pStyle w:val="ListParagraph"/>
              <w:numPr>
                <w:ilvl w:val="0"/>
                <w:numId w:val="35"/>
              </w:numPr>
              <w:spacing w:after="0" w:line="240" w:lineRule="auto"/>
              <w:ind w:left="357" w:hanging="357"/>
              <w:rPr>
                <w:rStyle w:val="Strong"/>
                <w:b w:val="0"/>
                <w:bCs w:val="0"/>
              </w:rPr>
            </w:pPr>
            <w:r w:rsidRPr="00FD70BB">
              <w:rPr>
                <w:rStyle w:val="Strong"/>
                <w:b w:val="0"/>
                <w:bCs w:val="0"/>
              </w:rPr>
              <w:t xml:space="preserve">Cars and </w:t>
            </w:r>
            <w:r w:rsidR="00BF4150">
              <w:rPr>
                <w:rStyle w:val="Strong"/>
                <w:b w:val="0"/>
                <w:bCs w:val="0"/>
              </w:rPr>
              <w:t>motor vehicles</w:t>
            </w:r>
          </w:p>
          <w:p w:rsidR="00FD70BB" w:rsidRPr="00FD70BB" w:rsidRDefault="00BF4150" w:rsidP="00CD292A">
            <w:pPr>
              <w:pStyle w:val="ListParagraph"/>
              <w:numPr>
                <w:ilvl w:val="0"/>
                <w:numId w:val="35"/>
              </w:numPr>
              <w:spacing w:after="120" w:line="240" w:lineRule="auto"/>
              <w:ind w:left="357" w:hanging="357"/>
              <w:rPr>
                <w:rStyle w:val="Strong"/>
                <w:b w:val="0"/>
                <w:bCs w:val="0"/>
              </w:rPr>
            </w:pPr>
            <w:r>
              <w:rPr>
                <w:rStyle w:val="Strong"/>
                <w:b w:val="0"/>
                <w:bCs w:val="0"/>
              </w:rPr>
              <w:t>People</w:t>
            </w:r>
          </w:p>
        </w:tc>
      </w:tr>
    </w:tbl>
    <w:p w:rsidR="00FD70BB" w:rsidRDefault="00FD70BB" w:rsidP="00C6320A">
      <w:pPr>
        <w:rPr>
          <w:rStyle w:val="Strong"/>
          <w:b w:val="0"/>
          <w:bCs w:val="0"/>
        </w:rPr>
      </w:pPr>
    </w:p>
    <w:p w:rsidR="00C409F8" w:rsidRDefault="00C409F8" w:rsidP="00C6320A">
      <w:pPr>
        <w:rPr>
          <w:rStyle w:val="Strong"/>
          <w:rFonts w:cs="Calibri"/>
          <w:color w:val="C00000"/>
          <w:sz w:val="28"/>
          <w:szCs w:val="28"/>
        </w:rPr>
      </w:pPr>
      <w:r>
        <w:rPr>
          <w:rStyle w:val="Strong"/>
          <w:b w:val="0"/>
          <w:bCs w:val="0"/>
        </w:rPr>
        <w:br w:type="page"/>
      </w:r>
    </w:p>
    <w:p w:rsidR="00C409F8" w:rsidRDefault="00C409F8" w:rsidP="00C409F8">
      <w:pPr>
        <w:pStyle w:val="Heading3"/>
      </w:pPr>
      <w:bookmarkStart w:id="53" w:name="_Toc422763720"/>
      <w:r>
        <w:rPr>
          <w:noProof/>
          <w:lang w:val="en-AU" w:eastAsia="en-AU"/>
        </w:rPr>
        <w:lastRenderedPageBreak/>
        <w:drawing>
          <wp:anchor distT="0" distB="0" distL="114300" distR="114300" simplePos="0" relativeHeight="251753472" behindDoc="1" locked="0" layoutInCell="1" allowOverlap="1" wp14:anchorId="320DCF18" wp14:editId="56CE985F">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Pr="00FB7D3C">
        <w:t xml:space="preserve">Activity </w:t>
      </w:r>
      <w:r>
        <w:t>1D</w:t>
      </w:r>
      <w:bookmarkEnd w:id="53"/>
    </w:p>
    <w:p w:rsidR="00C409F8" w:rsidRDefault="00C409F8" w:rsidP="00C409F8">
      <w:r>
        <w:br w:type="page"/>
      </w:r>
    </w:p>
    <w:p w:rsidR="00994C40" w:rsidRPr="00053090" w:rsidRDefault="00994C40" w:rsidP="00053090">
      <w:pPr>
        <w:pStyle w:val="Heading2"/>
      </w:pPr>
      <w:bookmarkStart w:id="54" w:name="_Toc422763721"/>
      <w:r w:rsidRPr="00053090">
        <w:rPr>
          <w:rStyle w:val="Strong"/>
          <w:b/>
          <w:bCs/>
        </w:rPr>
        <w:lastRenderedPageBreak/>
        <w:t xml:space="preserve">1.5 – </w:t>
      </w:r>
      <w:r w:rsidR="000B4ECB" w:rsidRPr="00053090">
        <w:t>Develop strategies to address these areas of change in consultation with children</w:t>
      </w:r>
      <w:bookmarkEnd w:id="54"/>
    </w:p>
    <w:p w:rsidR="00994C40" w:rsidRPr="00053090" w:rsidRDefault="00994C40" w:rsidP="00053090">
      <w:pPr>
        <w:pStyle w:val="Heading2"/>
      </w:pPr>
      <w:bookmarkStart w:id="55" w:name="_Toc422763722"/>
      <w:r w:rsidRPr="00053090">
        <w:t xml:space="preserve">1.6 – </w:t>
      </w:r>
      <w:r w:rsidR="000B4ECB" w:rsidRPr="00053090">
        <w:t>Implement strategies and evaluate outcomes</w:t>
      </w:r>
      <w:bookmarkEnd w:id="55"/>
    </w:p>
    <w:p w:rsidR="00F23861" w:rsidRDefault="00DC062F" w:rsidP="005F614C">
      <w:pPr>
        <w:spacing w:before="240"/>
      </w:pPr>
      <w:r>
        <w:t xml:space="preserve">Once you have put together your </w:t>
      </w:r>
      <w:r w:rsidR="005F614C">
        <w:t xml:space="preserve">sustainability management plan, </w:t>
      </w:r>
      <w:r>
        <w:t xml:space="preserve">you will then be in a better position to </w:t>
      </w:r>
      <w:r w:rsidR="005F614C">
        <w:t xml:space="preserve">look </w:t>
      </w:r>
      <w:r>
        <w:t>at</w:t>
      </w:r>
      <w:r w:rsidR="005F614C">
        <w:t xml:space="preserve"> the </w:t>
      </w:r>
      <w:r>
        <w:t xml:space="preserve">specific </w:t>
      </w:r>
      <w:r w:rsidR="005F614C">
        <w:t xml:space="preserve">strategies </w:t>
      </w:r>
      <w:r>
        <w:t xml:space="preserve">you may want to </w:t>
      </w:r>
      <w:r w:rsidR="005F614C">
        <w:t xml:space="preserve">use </w:t>
      </w:r>
      <w:r>
        <w:t>for creating</w:t>
      </w:r>
      <w:r w:rsidR="00EF20D9">
        <w:t xml:space="preserve"> a more </w:t>
      </w:r>
      <w:r w:rsidR="005F614C">
        <w:t xml:space="preserve">sustainable service. </w:t>
      </w:r>
    </w:p>
    <w:p w:rsidR="00F23861" w:rsidRDefault="00F23861" w:rsidP="00F23861">
      <w:pPr>
        <w:pStyle w:val="BoldBulTight0"/>
      </w:pPr>
      <w:r>
        <w:t>Your sustainability management plan</w:t>
      </w:r>
      <w:r w:rsidR="00C774BF">
        <w:t xml:space="preserve"> may</w:t>
      </w:r>
      <w:r>
        <w:t xml:space="preserve"> include:</w:t>
      </w:r>
    </w:p>
    <w:p w:rsidR="00F23861" w:rsidRPr="00374162" w:rsidRDefault="00F23861" w:rsidP="006F25E0">
      <w:pPr>
        <w:pStyle w:val="Bullets"/>
        <w:numPr>
          <w:ilvl w:val="0"/>
          <w:numId w:val="0"/>
        </w:numPr>
        <w:ind w:left="1134"/>
      </w:pPr>
      <w:r w:rsidRPr="00374162">
        <w:t>Your policy</w:t>
      </w:r>
    </w:p>
    <w:p w:rsidR="00F23861" w:rsidRPr="00374162" w:rsidRDefault="00F23861" w:rsidP="006F25E0">
      <w:pPr>
        <w:pStyle w:val="Bullets"/>
        <w:numPr>
          <w:ilvl w:val="0"/>
          <w:numId w:val="0"/>
        </w:numPr>
        <w:ind w:left="1134"/>
      </w:pPr>
      <w:r w:rsidRPr="00374162">
        <w:t>The targets and aims for sustainability</w:t>
      </w:r>
    </w:p>
    <w:p w:rsidR="00F23861" w:rsidRPr="00374162" w:rsidRDefault="00F23861" w:rsidP="006F25E0">
      <w:pPr>
        <w:pStyle w:val="Bullets"/>
        <w:numPr>
          <w:ilvl w:val="0"/>
          <w:numId w:val="0"/>
        </w:numPr>
        <w:ind w:left="1134"/>
      </w:pPr>
      <w:r w:rsidRPr="00374162">
        <w:t>Re-examination of purchasing practices</w:t>
      </w:r>
    </w:p>
    <w:p w:rsidR="00F23861" w:rsidRPr="00374162" w:rsidRDefault="00F23861" w:rsidP="006F25E0">
      <w:pPr>
        <w:pStyle w:val="Bullets"/>
        <w:numPr>
          <w:ilvl w:val="0"/>
          <w:numId w:val="0"/>
        </w:numPr>
        <w:ind w:left="1134"/>
      </w:pPr>
      <w:r w:rsidRPr="00374162">
        <w:t xml:space="preserve">A recycling </w:t>
      </w:r>
      <w:r w:rsidR="00374162">
        <w:t xml:space="preserve">and </w:t>
      </w:r>
      <w:r w:rsidRPr="00374162">
        <w:t>waste management program</w:t>
      </w:r>
    </w:p>
    <w:p w:rsidR="00F23861" w:rsidRPr="00374162" w:rsidRDefault="00F23861" w:rsidP="006F25E0">
      <w:pPr>
        <w:pStyle w:val="Bullets"/>
        <w:numPr>
          <w:ilvl w:val="0"/>
          <w:numId w:val="0"/>
        </w:numPr>
        <w:ind w:left="1134"/>
      </w:pPr>
      <w:r w:rsidRPr="00374162">
        <w:t xml:space="preserve">Educating about our environment and the practices that have an </w:t>
      </w:r>
      <w:r w:rsidR="001D1588">
        <w:t>e</w:t>
      </w:r>
      <w:r w:rsidR="001D1588" w:rsidRPr="00374162">
        <w:t>ffect</w:t>
      </w:r>
      <w:r w:rsidRPr="00374162">
        <w:t xml:space="preserve"> upon it</w:t>
      </w:r>
    </w:p>
    <w:p w:rsidR="00F23861" w:rsidRPr="00374162" w:rsidRDefault="00F23861" w:rsidP="006F25E0">
      <w:pPr>
        <w:pStyle w:val="Bullets"/>
        <w:numPr>
          <w:ilvl w:val="0"/>
          <w:numId w:val="0"/>
        </w:numPr>
        <w:ind w:left="1134"/>
      </w:pPr>
      <w:r w:rsidRPr="00374162">
        <w:t>Working with the community to communicate and educate on environmental sustainability.</w:t>
      </w:r>
      <w:r w:rsidR="00FE00D3" w:rsidRPr="00FE00D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54671" w:rsidRDefault="00B5126A" w:rsidP="00B5126A">
      <w:pPr>
        <w:pStyle w:val="Heading3"/>
      </w:pPr>
      <w:bookmarkStart w:id="56" w:name="_Toc422763723"/>
      <w:r>
        <w:t>Develop strategies with the children</w:t>
      </w:r>
      <w:bookmarkEnd w:id="56"/>
    </w:p>
    <w:p w:rsidR="00F865F0" w:rsidRDefault="004A3E2F" w:rsidP="00C34521">
      <w:r>
        <w:t xml:space="preserve">Strategies will help </w:t>
      </w:r>
      <w:r w:rsidR="007A3CC9">
        <w:t xml:space="preserve">you and </w:t>
      </w:r>
      <w:r w:rsidR="00F865F0">
        <w:t xml:space="preserve">the </w:t>
      </w:r>
      <w:r w:rsidR="007A3CC9">
        <w:t xml:space="preserve">service </w:t>
      </w:r>
      <w:r w:rsidR="005F5711">
        <w:t xml:space="preserve">to plan for </w:t>
      </w:r>
      <w:r>
        <w:t xml:space="preserve">opportunities </w:t>
      </w:r>
      <w:r w:rsidR="005F5711">
        <w:t xml:space="preserve">to achieve sustainability </w:t>
      </w:r>
      <w:r w:rsidR="007A3CC9">
        <w:t>whi</w:t>
      </w:r>
      <w:r w:rsidR="00BC18AE">
        <w:t>le</w:t>
      </w:r>
      <w:r>
        <w:t xml:space="preserve"> </w:t>
      </w:r>
      <w:r w:rsidR="005F5711">
        <w:t xml:space="preserve">maintaining </w:t>
      </w:r>
      <w:r>
        <w:t xml:space="preserve">focus on </w:t>
      </w:r>
      <w:r w:rsidR="005F5711">
        <w:t xml:space="preserve">the areas that </w:t>
      </w:r>
      <w:r w:rsidR="00555085">
        <w:t>you want to improve upon</w:t>
      </w:r>
      <w:r>
        <w:t>.</w:t>
      </w:r>
      <w:r w:rsidR="005F5711">
        <w:t xml:space="preserve"> Identify the strategies that will </w:t>
      </w:r>
      <w:r w:rsidR="008A4BE1">
        <w:t xml:space="preserve">help you the best </w:t>
      </w:r>
      <w:r w:rsidR="005F5711">
        <w:t>and i</w:t>
      </w:r>
      <w:r w:rsidR="00F865F0">
        <w:t xml:space="preserve">nclude the children in your </w:t>
      </w:r>
      <w:r w:rsidR="005F5711">
        <w:t xml:space="preserve">development of </w:t>
      </w:r>
      <w:r w:rsidR="008A4BE1">
        <w:t xml:space="preserve">the </w:t>
      </w:r>
      <w:r w:rsidR="005F5711">
        <w:t>strategies to encourage their participation</w:t>
      </w:r>
      <w:r w:rsidR="00BC18AE">
        <w:t>.</w:t>
      </w:r>
      <w:r w:rsidR="00F865F0">
        <w:t xml:space="preserve"> </w:t>
      </w:r>
    </w:p>
    <w:p w:rsidR="005E2CED" w:rsidRDefault="00A31943" w:rsidP="003119BC">
      <w:pPr>
        <w:pStyle w:val="BoldBulTight0"/>
      </w:pPr>
      <w:r>
        <w:t xml:space="preserve">Strategies </w:t>
      </w:r>
      <w:r w:rsidR="00A57380">
        <w:t>for sustainability may include</w:t>
      </w:r>
      <w:r w:rsidR="003119BC">
        <w:t>:</w:t>
      </w:r>
    </w:p>
    <w:p w:rsidR="00C34521" w:rsidRDefault="005F4EE4" w:rsidP="005B0D8C">
      <w:pPr>
        <w:pStyle w:val="Bullets"/>
        <w:numPr>
          <w:ilvl w:val="0"/>
          <w:numId w:val="0"/>
        </w:numPr>
        <w:ind w:left="1134"/>
      </w:pPr>
      <w:r w:rsidRPr="001D30F1">
        <w:rPr>
          <w:b/>
        </w:rPr>
        <w:t>Lead by example</w:t>
      </w:r>
      <w:r w:rsidR="00327136">
        <w:t xml:space="preserve"> – follow sustainable practices at the service and within the community</w:t>
      </w:r>
      <w:r w:rsidR="001D30F1">
        <w:t>.</w:t>
      </w:r>
    </w:p>
    <w:p w:rsidR="00A57380" w:rsidRPr="003119BC" w:rsidRDefault="00A57380" w:rsidP="005B0D8C">
      <w:pPr>
        <w:pStyle w:val="Bullets"/>
        <w:numPr>
          <w:ilvl w:val="0"/>
          <w:numId w:val="0"/>
        </w:numPr>
        <w:ind w:left="1134"/>
      </w:pPr>
      <w:r w:rsidRPr="001D30F1">
        <w:rPr>
          <w:b/>
        </w:rPr>
        <w:t>Professional development for staff on sustainability</w:t>
      </w:r>
      <w:r w:rsidR="00327136">
        <w:t xml:space="preserve"> – if any staff need additional training, provide the means for them to learn and understand the issues</w:t>
      </w:r>
      <w:r w:rsidR="001D30F1">
        <w:t>.</w:t>
      </w:r>
    </w:p>
    <w:p w:rsidR="005F4EE4" w:rsidRDefault="005F4EE4" w:rsidP="005B0D8C">
      <w:pPr>
        <w:pStyle w:val="Bullets"/>
        <w:numPr>
          <w:ilvl w:val="0"/>
          <w:numId w:val="0"/>
        </w:numPr>
        <w:ind w:left="1134"/>
      </w:pPr>
      <w:r w:rsidRPr="001D30F1">
        <w:rPr>
          <w:b/>
        </w:rPr>
        <w:t>Reuse</w:t>
      </w:r>
      <w:r w:rsidR="00397420">
        <w:t xml:space="preserve"> – where possible, reuse items within the service, for example, use both sides of </w:t>
      </w:r>
      <w:r w:rsidR="001D30F1">
        <w:t xml:space="preserve">the </w:t>
      </w:r>
      <w:r w:rsidR="00397420">
        <w:t>paper when drawing or for activities, and use old plastic bottles, buttons and scraps of paper in crafts</w:t>
      </w:r>
      <w:r w:rsidR="001D30F1">
        <w:t>.</w:t>
      </w:r>
    </w:p>
    <w:p w:rsidR="005E77B9" w:rsidRPr="003119BC" w:rsidRDefault="005E77B9" w:rsidP="005B0D8C">
      <w:pPr>
        <w:pStyle w:val="Bullets"/>
        <w:numPr>
          <w:ilvl w:val="0"/>
          <w:numId w:val="0"/>
        </w:numPr>
        <w:ind w:left="1134"/>
      </w:pPr>
      <w:r w:rsidRPr="001D30F1">
        <w:rPr>
          <w:b/>
        </w:rPr>
        <w:t>Recycle</w:t>
      </w:r>
      <w:r w:rsidR="001D30F1" w:rsidRPr="001D30F1">
        <w:rPr>
          <w:b/>
        </w:rPr>
        <w:t xml:space="preserve"> </w:t>
      </w:r>
      <w:r w:rsidR="001D30F1">
        <w:t>– collect items for recycling, for example, paper, plastic and metal. If the service has a pet, you could also shred paper for bedding.</w:t>
      </w:r>
    </w:p>
    <w:p w:rsidR="005F4EE4" w:rsidRPr="003119BC" w:rsidRDefault="005F4EE4" w:rsidP="005B0D8C">
      <w:pPr>
        <w:pStyle w:val="Bullets"/>
        <w:numPr>
          <w:ilvl w:val="0"/>
          <w:numId w:val="0"/>
        </w:numPr>
        <w:ind w:left="1134"/>
      </w:pPr>
      <w:r w:rsidRPr="001D30F1">
        <w:rPr>
          <w:b/>
        </w:rPr>
        <w:t>Connect</w:t>
      </w:r>
      <w:r w:rsidR="00A57380" w:rsidRPr="001D30F1">
        <w:rPr>
          <w:b/>
        </w:rPr>
        <w:t>ing</w:t>
      </w:r>
      <w:r w:rsidRPr="001D30F1">
        <w:rPr>
          <w:b/>
        </w:rPr>
        <w:t xml:space="preserve"> with the natural world</w:t>
      </w:r>
      <w:r w:rsidR="001D30F1">
        <w:t xml:space="preserve"> – take learning outside </w:t>
      </w:r>
      <w:r w:rsidR="00A5185C">
        <w:t>into</w:t>
      </w:r>
      <w:r w:rsidR="001D30F1">
        <w:t xml:space="preserve"> the environment, for example, create a vegetable garden</w:t>
      </w:r>
      <w:r w:rsidR="002E238F">
        <w:t xml:space="preserve"> or get to know different animals by visiting an animal farm or zoo.</w:t>
      </w:r>
    </w:p>
    <w:p w:rsidR="005F4EE4" w:rsidRDefault="005F4EE4" w:rsidP="005B0D8C">
      <w:pPr>
        <w:pStyle w:val="Bullets"/>
        <w:numPr>
          <w:ilvl w:val="0"/>
          <w:numId w:val="0"/>
        </w:numPr>
        <w:ind w:left="1134"/>
      </w:pPr>
      <w:r w:rsidRPr="00A5185C">
        <w:rPr>
          <w:b/>
        </w:rPr>
        <w:t>Includ</w:t>
      </w:r>
      <w:r w:rsidR="00A57380" w:rsidRPr="00A5185C">
        <w:rPr>
          <w:b/>
        </w:rPr>
        <w:t>ing</w:t>
      </w:r>
      <w:r w:rsidRPr="00A5185C">
        <w:rPr>
          <w:b/>
        </w:rPr>
        <w:t xml:space="preserve"> parents</w:t>
      </w:r>
      <w:r w:rsidR="00A57380" w:rsidRPr="00A5185C">
        <w:rPr>
          <w:b/>
        </w:rPr>
        <w:t xml:space="preserve"> and families</w:t>
      </w:r>
      <w:r w:rsidR="00A5185C">
        <w:t xml:space="preserve"> – take the time to invite participation by families</w:t>
      </w:r>
      <w:r w:rsidR="00A57380">
        <w:t xml:space="preserve"> in activities that promote sustainability</w:t>
      </w:r>
      <w:r w:rsidR="007337BD">
        <w:t>.</w:t>
      </w:r>
    </w:p>
    <w:p w:rsidR="00B2170D" w:rsidRPr="003119BC" w:rsidRDefault="00B2170D" w:rsidP="005B0D8C">
      <w:pPr>
        <w:pStyle w:val="Bullets"/>
        <w:numPr>
          <w:ilvl w:val="0"/>
          <w:numId w:val="0"/>
        </w:numPr>
        <w:ind w:left="1134"/>
      </w:pPr>
      <w:r>
        <w:rPr>
          <w:b/>
        </w:rPr>
        <w:lastRenderedPageBreak/>
        <w:t>Inform</w:t>
      </w:r>
      <w:r w:rsidR="00A63F00">
        <w:rPr>
          <w:b/>
        </w:rPr>
        <w:t xml:space="preserve"> about </w:t>
      </w:r>
      <w:r>
        <w:rPr>
          <w:b/>
        </w:rPr>
        <w:t xml:space="preserve">sustainable </w:t>
      </w:r>
      <w:r w:rsidR="00A63F00">
        <w:rPr>
          <w:b/>
        </w:rPr>
        <w:t>issue</w:t>
      </w:r>
      <w:r>
        <w:rPr>
          <w:b/>
        </w:rPr>
        <w:t xml:space="preserve">s </w:t>
      </w:r>
      <w:r>
        <w:t xml:space="preserve">– place notices and diagrams around the service to remind about sustainable practices, such as </w:t>
      </w:r>
      <w:r w:rsidR="009E1712">
        <w:t>t</w:t>
      </w:r>
      <w:r>
        <w:t>urn</w:t>
      </w:r>
      <w:r w:rsidR="009E1712">
        <w:t>ing</w:t>
      </w:r>
      <w:r>
        <w:t xml:space="preserve"> off lights, and also as a way of providing information about sustainable issues, for example greenhouse</w:t>
      </w:r>
      <w:r w:rsidR="00A63F00">
        <w:t xml:space="preserve"> g</w:t>
      </w:r>
      <w:r>
        <w:t xml:space="preserve">as </w:t>
      </w:r>
      <w:r w:rsidR="00A63F00">
        <w:t>e</w:t>
      </w:r>
      <w:r>
        <w:t>missions.</w:t>
      </w:r>
    </w:p>
    <w:p w:rsidR="003119BC" w:rsidRPr="003119BC" w:rsidRDefault="00275F71" w:rsidP="005B0D8C">
      <w:pPr>
        <w:pStyle w:val="Bullets"/>
        <w:numPr>
          <w:ilvl w:val="0"/>
          <w:numId w:val="0"/>
        </w:numPr>
        <w:ind w:left="1134"/>
      </w:pPr>
      <w:r w:rsidRPr="00275F71">
        <w:rPr>
          <w:b/>
        </w:rPr>
        <w:t xml:space="preserve">Learning </w:t>
      </w:r>
      <w:r w:rsidR="008A5AD9">
        <w:rPr>
          <w:b/>
        </w:rPr>
        <w:t>about sustainability</w:t>
      </w:r>
      <w:r>
        <w:t xml:space="preserve"> – a</w:t>
      </w:r>
      <w:r w:rsidR="003119BC" w:rsidRPr="003119BC">
        <w:t xml:space="preserve">rrange learning </w:t>
      </w:r>
      <w:r w:rsidR="008A5AD9">
        <w:t>experiences that can be used to discuss sustainability, for example,</w:t>
      </w:r>
      <w:r w:rsidR="002A4FF9">
        <w:t xml:space="preserve"> </w:t>
      </w:r>
      <w:r w:rsidR="008A5AD9">
        <w:t>reading books that cover environmental issues such as energy or different habitats.</w:t>
      </w:r>
    </w:p>
    <w:p w:rsidR="003119BC" w:rsidRPr="003119BC" w:rsidRDefault="00067450" w:rsidP="005B0D8C">
      <w:pPr>
        <w:pStyle w:val="Bullets"/>
        <w:numPr>
          <w:ilvl w:val="0"/>
          <w:numId w:val="0"/>
        </w:numPr>
        <w:ind w:left="1134"/>
      </w:pPr>
      <w:r w:rsidRPr="00275F71">
        <w:rPr>
          <w:b/>
        </w:rPr>
        <w:t>Conservation projects</w:t>
      </w:r>
      <w:r>
        <w:t xml:space="preserve"> – pa</w:t>
      </w:r>
      <w:r w:rsidR="00A57380">
        <w:t>rticipate in conservation projects with the community</w:t>
      </w:r>
      <w:r>
        <w:t>, such as picking up litter or a community garden</w:t>
      </w:r>
      <w:r w:rsidR="00275F71">
        <w:t>.</w:t>
      </w:r>
    </w:p>
    <w:p w:rsidR="00FE7682" w:rsidRDefault="003119BC" w:rsidP="00C34521">
      <w:r>
        <w:t>Once the st</w:t>
      </w:r>
      <w:r w:rsidR="00FE7682">
        <w:t xml:space="preserve">rategies have been identified, </w:t>
      </w:r>
      <w:r>
        <w:t xml:space="preserve">assess the potential impact </w:t>
      </w:r>
      <w:r w:rsidR="00FE7682">
        <w:t>of each, against t</w:t>
      </w:r>
      <w:r>
        <w:t xml:space="preserve">he outcomes that you </w:t>
      </w:r>
      <w:r w:rsidR="00FE7682">
        <w:t>want</w:t>
      </w:r>
      <w:r>
        <w:t xml:space="preserve"> to achieve. </w:t>
      </w:r>
    </w:p>
    <w:p w:rsidR="00A13833" w:rsidRDefault="00B2170D" w:rsidP="00C34521">
      <w:r>
        <w:t>A</w:t>
      </w:r>
      <w:r w:rsidR="003119BC">
        <w:t xml:space="preserve"> combination of strategies will work better</w:t>
      </w:r>
      <w:r>
        <w:t xml:space="preserve"> for achieving sustainability</w:t>
      </w:r>
      <w:r w:rsidR="003119BC">
        <w:t>.</w:t>
      </w:r>
    </w:p>
    <w:p w:rsidR="00A13833" w:rsidRDefault="00A13833" w:rsidP="00A13833">
      <w:pPr>
        <w:pStyle w:val="Heading3"/>
      </w:pPr>
      <w:bookmarkStart w:id="57" w:name="_Toc422763724"/>
      <w:r>
        <w:t>Use your strategies</w:t>
      </w:r>
      <w:bookmarkEnd w:id="57"/>
    </w:p>
    <w:p w:rsidR="00365D72" w:rsidRDefault="00C16DBC" w:rsidP="00C34521">
      <w:r>
        <w:t xml:space="preserve">Implement your strategies for sustainability within the service and check </w:t>
      </w:r>
      <w:r w:rsidR="004C3493">
        <w:t>the</w:t>
      </w:r>
      <w:r>
        <w:t xml:space="preserve"> effective</w:t>
      </w:r>
      <w:r w:rsidR="004C3493">
        <w:t>ness of each</w:t>
      </w:r>
      <w:r>
        <w:t>.</w:t>
      </w:r>
      <w:r w:rsidR="004C3493">
        <w:t xml:space="preserve"> Allow time to ensure that the strategies are embedded into the practices of the service</w:t>
      </w:r>
      <w:r w:rsidR="00AC26A2">
        <w:t xml:space="preserve"> and are being used by all involved</w:t>
      </w:r>
      <w:r w:rsidR="004C3493">
        <w:t>.</w:t>
      </w:r>
    </w:p>
    <w:p w:rsidR="00365D72" w:rsidRDefault="00365D72" w:rsidP="00365D72">
      <w:pPr>
        <w:pStyle w:val="Heading3"/>
      </w:pPr>
      <w:bookmarkStart w:id="58" w:name="_Toc422763725"/>
      <w:r>
        <w:t>Evaluate the success of the strategies</w:t>
      </w:r>
      <w:bookmarkEnd w:id="58"/>
    </w:p>
    <w:p w:rsidR="00CE45D0" w:rsidRDefault="00CE45D0" w:rsidP="00365D72">
      <w:r>
        <w:t xml:space="preserve">Check how the strategies are working; have you achieved the results you were hoping for? If </w:t>
      </w:r>
      <w:r w:rsidR="00BF045B">
        <w:t xml:space="preserve">you have made </w:t>
      </w:r>
      <w:r>
        <w:t xml:space="preserve">positive progress by implementing the strategies, identify the successful elements. However small the progress may be, know that it is going in the right direction and look to </w:t>
      </w:r>
      <w:r w:rsidR="00BF045B">
        <w:t>p</w:t>
      </w:r>
      <w:r>
        <w:t>romote improved practices within your strategies</w:t>
      </w:r>
      <w:r w:rsidR="00BF045B">
        <w:t xml:space="preserve"> further</w:t>
      </w:r>
      <w:r>
        <w:t>.</w:t>
      </w:r>
    </w:p>
    <w:p w:rsidR="00E6318C" w:rsidRDefault="00CE45D0" w:rsidP="00365D72">
      <w:r>
        <w:t xml:space="preserve">If </w:t>
      </w:r>
      <w:r w:rsidR="009F171F">
        <w:t xml:space="preserve">the </w:t>
      </w:r>
      <w:r>
        <w:t xml:space="preserve">results have not been as good as expected, look at the parts that have not worked </w:t>
      </w:r>
      <w:r w:rsidR="00BF045B">
        <w:t>well</w:t>
      </w:r>
      <w:r w:rsidR="00312109">
        <w:t xml:space="preserve">, look at why they have not worked </w:t>
      </w:r>
      <w:r>
        <w:t xml:space="preserve">and adjust </w:t>
      </w:r>
      <w:r w:rsidR="00BF045B">
        <w:t>the strategies to compensate for this</w:t>
      </w:r>
      <w:r>
        <w:t xml:space="preserve">. </w:t>
      </w:r>
      <w:r w:rsidR="00E6318C">
        <w:t>Work with the strategies again and check to see</w:t>
      </w:r>
      <w:r w:rsidR="00147E87">
        <w:t xml:space="preserve"> if the improvements made have </w:t>
      </w:r>
      <w:r w:rsidR="00E6318C">
        <w:t>a</w:t>
      </w:r>
      <w:r w:rsidR="002743F6">
        <w:t xml:space="preserve"> more</w:t>
      </w:r>
      <w:r w:rsidR="00E6318C">
        <w:t xml:space="preserve"> positive effect.</w:t>
      </w:r>
    </w:p>
    <w:p w:rsidR="00E6318C" w:rsidRPr="00147E87" w:rsidRDefault="00E6318C" w:rsidP="00147E87">
      <w:pPr>
        <w:pStyle w:val="BoldBulTight0"/>
      </w:pPr>
      <w:r w:rsidRPr="00147E87">
        <w:t>You may need to:</w:t>
      </w:r>
    </w:p>
    <w:p w:rsidR="00147E87" w:rsidRPr="00147E87" w:rsidRDefault="00147E87" w:rsidP="00525307">
      <w:pPr>
        <w:pStyle w:val="Bullets"/>
        <w:numPr>
          <w:ilvl w:val="0"/>
          <w:numId w:val="0"/>
        </w:numPr>
        <w:ind w:left="1134"/>
      </w:pPr>
      <w:r w:rsidRPr="00147E87">
        <w:t>Improve on information about sustainable issues</w:t>
      </w:r>
    </w:p>
    <w:p w:rsidR="00147E87" w:rsidRPr="00147E87" w:rsidRDefault="00147E87" w:rsidP="00525307">
      <w:pPr>
        <w:pStyle w:val="Bullets"/>
        <w:numPr>
          <w:ilvl w:val="0"/>
          <w:numId w:val="0"/>
        </w:numPr>
        <w:ind w:left="1134"/>
      </w:pPr>
      <w:r w:rsidRPr="00147E87">
        <w:t>Provide clearer signs for recycling bins</w:t>
      </w:r>
    </w:p>
    <w:p w:rsidR="00C84798" w:rsidRDefault="00147E87" w:rsidP="00525307">
      <w:pPr>
        <w:pStyle w:val="Bullets"/>
        <w:numPr>
          <w:ilvl w:val="0"/>
          <w:numId w:val="0"/>
        </w:numPr>
        <w:ind w:left="1134"/>
      </w:pPr>
      <w:r w:rsidRPr="00147E87">
        <w:t>Provide better equipment/resources, for example, gardening equipment for children</w:t>
      </w:r>
    </w:p>
    <w:p w:rsidR="00147E87" w:rsidRPr="00147E87" w:rsidRDefault="00C84798" w:rsidP="00525307">
      <w:pPr>
        <w:pStyle w:val="Bullets"/>
        <w:numPr>
          <w:ilvl w:val="0"/>
          <w:numId w:val="0"/>
        </w:numPr>
        <w:ind w:left="1134"/>
      </w:pPr>
      <w:r>
        <w:t>Look at community projects that the service can be involved in</w:t>
      </w:r>
      <w:r w:rsidR="00147E87" w:rsidRPr="00147E87">
        <w:t>.</w:t>
      </w:r>
    </w:p>
    <w:p w:rsidR="00147E87" w:rsidRDefault="00147E87" w:rsidP="00365D72"/>
    <w:p w:rsidR="0035414D" w:rsidRDefault="000A3826" w:rsidP="000A3826">
      <w:pPr>
        <w:pStyle w:val="Heading3"/>
      </w:pPr>
      <w:bookmarkStart w:id="59" w:name="_Toc422763726"/>
      <w:r>
        <w:rPr>
          <w:noProof/>
          <w:lang w:val="en-AU" w:eastAsia="en-AU"/>
        </w:rPr>
        <w:lastRenderedPageBreak/>
        <w:drawing>
          <wp:anchor distT="0" distB="0" distL="114300" distR="114300" simplePos="0" relativeHeight="251694080" behindDoc="1" locked="0" layoutInCell="1" allowOverlap="1" wp14:anchorId="20FB55C1" wp14:editId="65158130">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C409F8">
        <w:t>1E</w:t>
      </w:r>
      <w:bookmarkEnd w:id="59"/>
    </w:p>
    <w:p w:rsidR="00274265" w:rsidRDefault="00274265" w:rsidP="000A3826">
      <w:r>
        <w:br w:type="page"/>
      </w:r>
    </w:p>
    <w:p w:rsidR="00804162" w:rsidRPr="00804162" w:rsidRDefault="007B2BD3" w:rsidP="00206263">
      <w:pPr>
        <w:pStyle w:val="Heading1"/>
        <w:spacing w:after="240"/>
      </w:pPr>
      <w:bookmarkStart w:id="60" w:name="_Toc422763727"/>
      <w:r w:rsidRPr="007B2BD3">
        <w:lastRenderedPageBreak/>
        <w:t xml:space="preserve">2. </w:t>
      </w:r>
      <w:r w:rsidR="00C80FAD" w:rsidRPr="00C80FAD">
        <w:t>Support children to develop an understanding and respect for the natural environment</w:t>
      </w:r>
      <w:bookmarkEnd w:id="60"/>
    </w:p>
    <w:p w:rsidR="001E01A2" w:rsidRDefault="001E01A2" w:rsidP="00C80FAD">
      <w:pPr>
        <w:ind w:left="720" w:hanging="720"/>
        <w:rPr>
          <w:rFonts w:asciiTheme="minorHAnsi" w:hAnsiTheme="minorHAnsi"/>
        </w:rPr>
      </w:pPr>
      <w:r w:rsidRPr="007B2BD3">
        <w:rPr>
          <w:b/>
          <w:sz w:val="28"/>
        </w:rPr>
        <w:t>2.1.</w:t>
      </w:r>
      <w:r w:rsidRPr="007B2BD3">
        <w:rPr>
          <w:sz w:val="28"/>
        </w:rPr>
        <w:t xml:space="preserve"> </w:t>
      </w:r>
      <w:r w:rsidR="007B2BD3">
        <w:tab/>
      </w:r>
      <w:r w:rsidR="00C80FAD" w:rsidRPr="00C3799A">
        <w:rPr>
          <w:rFonts w:asciiTheme="minorHAnsi" w:hAnsiTheme="minorHAnsi"/>
        </w:rPr>
        <w:t>Provide children with a wide range of natural and recycled materials in their indoor and outdoor environments</w:t>
      </w:r>
    </w:p>
    <w:p w:rsidR="00CD5946" w:rsidRDefault="00DB5EB1" w:rsidP="00C80FAD">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C80FAD" w:rsidRPr="00C3799A">
        <w:rPr>
          <w:rFonts w:asciiTheme="minorHAnsi" w:hAnsiTheme="minorHAnsi"/>
        </w:rPr>
        <w:t>Create opportunities to discuss with children the natural environment and the interdependence between people, plants, animals and the land</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C80FAD" w:rsidRPr="00C3799A">
        <w:rPr>
          <w:rFonts w:asciiTheme="minorHAnsi" w:hAnsiTheme="minorHAnsi"/>
        </w:rPr>
        <w:t>Role-model respect, care and appreciation for the natural and constructed environments</w:t>
      </w:r>
    </w:p>
    <w:p w:rsidR="00CD5946" w:rsidRDefault="00CD5946" w:rsidP="00C80FAD">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C80FAD" w:rsidRPr="00C3799A">
        <w:rPr>
          <w:rFonts w:asciiTheme="minorHAnsi" w:hAnsiTheme="minorHAnsi"/>
        </w:rPr>
        <w:t>Share information and provide children with access to resources about the environment and the impact of human activities on environments</w:t>
      </w:r>
    </w:p>
    <w:p w:rsidR="00773C6B" w:rsidRPr="00773C6B" w:rsidRDefault="00773C6B" w:rsidP="00C80FAD">
      <w:pPr>
        <w:ind w:left="720" w:hanging="720"/>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C80FAD" w:rsidRPr="00C3799A">
        <w:rPr>
          <w:rFonts w:asciiTheme="minorHAnsi" w:hAnsiTheme="minorHAnsi"/>
        </w:rPr>
        <w:t>Create spaces that promote the development of life skills, such as growing and preparing food, waste reduction and recycling</w:t>
      </w:r>
    </w:p>
    <w:p w:rsidR="00773C6B" w:rsidRPr="00773C6B" w:rsidRDefault="00773C6B" w:rsidP="00C80FAD">
      <w:pPr>
        <w:ind w:left="720" w:hanging="720"/>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00C80FAD" w:rsidRPr="00C3799A">
        <w:rPr>
          <w:rFonts w:asciiTheme="minorHAnsi" w:hAnsiTheme="minorHAnsi"/>
        </w:rPr>
        <w:t>Encourage children to exchange thoughts and ideas about sustainable practice through intentional teaching, learning experiences and projects</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2.7.</w:t>
      </w:r>
      <w:r w:rsidRPr="00773C6B">
        <w:rPr>
          <w:rFonts w:asciiTheme="minorHAnsi" w:hAnsiTheme="minorHAnsi"/>
          <w:b/>
          <w:sz w:val="28"/>
          <w:szCs w:val="28"/>
        </w:rPr>
        <w:tab/>
      </w:r>
      <w:r w:rsidR="00C80FAD" w:rsidRPr="00C3799A">
        <w:rPr>
          <w:rFonts w:asciiTheme="minorHAnsi" w:hAnsiTheme="minorHAnsi"/>
        </w:rPr>
        <w:t>Explore ethical dilemmas of waste disposal for sustainability with all stakeholders</w:t>
      </w:r>
    </w:p>
    <w:p w:rsidR="00773C6B" w:rsidRPr="00773C6B" w:rsidRDefault="00773C6B" w:rsidP="007B2BD3">
      <w:pPr>
        <w:rPr>
          <w:b/>
          <w:sz w:val="28"/>
          <w:szCs w:val="28"/>
        </w:rPr>
      </w:pPr>
      <w:r w:rsidRPr="00773C6B">
        <w:rPr>
          <w:rFonts w:asciiTheme="minorHAnsi" w:hAnsiTheme="minorHAnsi"/>
          <w:b/>
          <w:sz w:val="28"/>
          <w:szCs w:val="28"/>
        </w:rPr>
        <w:tab/>
      </w:r>
    </w:p>
    <w:p w:rsidR="00274265" w:rsidRDefault="000A3826" w:rsidP="000A3826">
      <w:r>
        <w:rPr>
          <w:noProof/>
          <w:lang w:eastAsia="en-AU"/>
        </w:rPr>
        <w:drawing>
          <wp:anchor distT="0" distB="0" distL="114300" distR="114300" simplePos="0" relativeHeight="251676672" behindDoc="1" locked="0" layoutInCell="1" allowOverlap="1" wp14:anchorId="0509F17F" wp14:editId="69824D8E">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4042410" cy="4039870"/>
                    </a:xfrm>
                    <a:prstGeom prst="rect">
                      <a:avLst/>
                    </a:prstGeom>
                  </pic:spPr>
                </pic:pic>
              </a:graphicData>
            </a:graphic>
          </wp:anchor>
        </w:drawing>
      </w:r>
      <w:r w:rsidR="00274265">
        <w:br w:type="page"/>
      </w:r>
    </w:p>
    <w:p w:rsidR="006E5817" w:rsidRPr="00C80FAD" w:rsidRDefault="006E5817" w:rsidP="00C80FAD">
      <w:pPr>
        <w:pStyle w:val="Heading2"/>
      </w:pPr>
      <w:bookmarkStart w:id="61" w:name="_Toc422763728"/>
      <w:r w:rsidRPr="006E5817">
        <w:lastRenderedPageBreak/>
        <w:t xml:space="preserve">2.1 – </w:t>
      </w:r>
      <w:r w:rsidR="00C80FAD" w:rsidRPr="00C80FAD">
        <w:t>Provide children with a wide range of natural and recycled materials in their indoor and outdoor environments</w:t>
      </w:r>
      <w:bookmarkEnd w:id="61"/>
    </w:p>
    <w:p w:rsidR="009F79D0" w:rsidRPr="009F79D0" w:rsidRDefault="009F79D0" w:rsidP="009F79D0">
      <w:pPr>
        <w:pStyle w:val="Heading3"/>
      </w:pPr>
      <w:bookmarkStart w:id="62" w:name="_Toc422763729"/>
      <w:r w:rsidRPr="009F79D0">
        <w:t>Use natural materials for the service’s needs</w:t>
      </w:r>
      <w:bookmarkEnd w:id="62"/>
    </w:p>
    <w:p w:rsidR="007231FA" w:rsidRDefault="007231FA" w:rsidP="009F79D0">
      <w:r>
        <w:t xml:space="preserve">Use natural and recycled materials </w:t>
      </w:r>
      <w:r w:rsidR="00344313">
        <w:t xml:space="preserve">as much as possible </w:t>
      </w:r>
      <w:r>
        <w:t xml:space="preserve">within the </w:t>
      </w:r>
      <w:r w:rsidR="00344313">
        <w:t xml:space="preserve">environments of the </w:t>
      </w:r>
      <w:r>
        <w:t>service</w:t>
      </w:r>
      <w:r w:rsidR="001B6C68">
        <w:t xml:space="preserve"> for displays and for</w:t>
      </w:r>
      <w:r w:rsidR="002C40C7">
        <w:t xml:space="preserve"> the children to</w:t>
      </w:r>
      <w:r w:rsidR="001B6C68">
        <w:t xml:space="preserve"> interact with</w:t>
      </w:r>
      <w:r w:rsidR="009857E7">
        <w:t xml:space="preserve"> </w:t>
      </w:r>
      <w:r w:rsidR="00857917">
        <w:t>in</w:t>
      </w:r>
      <w:r w:rsidR="009857E7">
        <w:t xml:space="preserve"> activities</w:t>
      </w:r>
      <w:r w:rsidR="001E30B7">
        <w:t xml:space="preserve"> and learning</w:t>
      </w:r>
      <w:r w:rsidR="00344313">
        <w:t>.</w:t>
      </w:r>
      <w:r>
        <w:t xml:space="preserve"> </w:t>
      </w:r>
      <w:r w:rsidR="00672CF6">
        <w:t>You could construct an inside habitat area with logs, rocks and sand and other natural objects</w:t>
      </w:r>
      <w:r w:rsidR="00180314">
        <w:t xml:space="preserve"> to provide </w:t>
      </w:r>
      <w:r w:rsidR="00857917">
        <w:t xml:space="preserve">a </w:t>
      </w:r>
      <w:r w:rsidR="00180314">
        <w:t xml:space="preserve">focus on </w:t>
      </w:r>
      <w:r w:rsidR="00801841">
        <w:t>nature</w:t>
      </w:r>
      <w:r w:rsidR="00180314">
        <w:t>.</w:t>
      </w:r>
      <w:r w:rsidR="00802F00">
        <w:t xml:space="preserve"> By using items that you find in the natural environment you can create awareness o</w:t>
      </w:r>
      <w:r w:rsidR="004A76B4">
        <w:t>f</w:t>
      </w:r>
      <w:r w:rsidR="00802F00">
        <w:t xml:space="preserve"> the wonderful things that nature provides when the conditions are right</w:t>
      </w:r>
      <w:r w:rsidR="000049D3">
        <w:t xml:space="preserve"> for </w:t>
      </w:r>
      <w:r w:rsidR="001E30B7">
        <w:t>growth</w:t>
      </w:r>
      <w:r w:rsidR="00802F00">
        <w:t>.</w:t>
      </w:r>
    </w:p>
    <w:p w:rsidR="00D916F1" w:rsidRDefault="00D916F1" w:rsidP="002C40C7">
      <w:pPr>
        <w:spacing w:before="240"/>
      </w:pPr>
      <w:r>
        <w:t>Outside, use natural materials for seating and play areas, wi</w:t>
      </w:r>
      <w:r w:rsidR="001E30B7">
        <w:t xml:space="preserve">cker or wood seats and benches </w:t>
      </w:r>
      <w:r>
        <w:t>with cushions. Use bark or cork surfaces to provide textures and to differentiate areas outside. When p</w:t>
      </w:r>
      <w:r w:rsidR="001E30B7">
        <w:t xml:space="preserve">articipating in play </w:t>
      </w:r>
      <w:r>
        <w:t xml:space="preserve">use sand and water and provide activity areas that are </w:t>
      </w:r>
      <w:r w:rsidR="001E30B7">
        <w:t>constructed from</w:t>
      </w:r>
      <w:r>
        <w:t xml:space="preserve"> wood and other natural materials. </w:t>
      </w:r>
    </w:p>
    <w:p w:rsidR="00346DAD" w:rsidRPr="00346DAD" w:rsidRDefault="00346DAD" w:rsidP="00346DAD">
      <w:pPr>
        <w:pStyle w:val="BoldBulTight0"/>
        <w:spacing w:before="240"/>
      </w:pPr>
      <w:r w:rsidRPr="00346DAD">
        <w:t>Natural materials may include:</w:t>
      </w:r>
    </w:p>
    <w:p w:rsidR="00346DAD" w:rsidRDefault="0093738D" w:rsidP="00525307">
      <w:pPr>
        <w:pStyle w:val="Bullets"/>
        <w:numPr>
          <w:ilvl w:val="0"/>
          <w:numId w:val="0"/>
        </w:numPr>
        <w:ind w:left="1134"/>
      </w:pPr>
      <w:r w:rsidRPr="00023C5F">
        <w:rPr>
          <w:b/>
        </w:rPr>
        <w:t>Wood</w:t>
      </w:r>
      <w:r w:rsidR="008023B4">
        <w:t xml:space="preserve"> – logs, </w:t>
      </w:r>
      <w:r w:rsidR="00023C5F">
        <w:t xml:space="preserve">tree cookies (small pieces of branches cut into cookie shapes) </w:t>
      </w:r>
      <w:r w:rsidR="008023B4">
        <w:t>twigs</w:t>
      </w:r>
      <w:r w:rsidR="00023C5F">
        <w:t>, bark</w:t>
      </w:r>
      <w:r w:rsidR="008023B4">
        <w:t xml:space="preserve"> and also items made from wood</w:t>
      </w:r>
      <w:r w:rsidR="00023C5F">
        <w:t>, such as tables, chairs and shelves</w:t>
      </w:r>
    </w:p>
    <w:p w:rsidR="0093738D" w:rsidRDefault="0093738D" w:rsidP="00525307">
      <w:pPr>
        <w:pStyle w:val="Bullets"/>
        <w:numPr>
          <w:ilvl w:val="0"/>
          <w:numId w:val="0"/>
        </w:numPr>
        <w:ind w:left="1134"/>
      </w:pPr>
      <w:r w:rsidRPr="007739A3">
        <w:rPr>
          <w:b/>
        </w:rPr>
        <w:t>Plants</w:t>
      </w:r>
      <w:r w:rsidR="00023C5F" w:rsidRPr="007739A3">
        <w:rPr>
          <w:b/>
        </w:rPr>
        <w:t xml:space="preserve"> </w:t>
      </w:r>
      <w:r w:rsidR="00023C5F">
        <w:t>– use indoor plants to add colour and balance within the inside environment while outside select a range of plants that represent the natural habitat and also for cultivating flowers or vegetables</w:t>
      </w:r>
    </w:p>
    <w:p w:rsidR="0093738D" w:rsidRDefault="0093738D" w:rsidP="00525307">
      <w:pPr>
        <w:pStyle w:val="Bullets"/>
        <w:numPr>
          <w:ilvl w:val="0"/>
          <w:numId w:val="0"/>
        </w:numPr>
        <w:ind w:left="1134"/>
      </w:pPr>
      <w:r w:rsidRPr="007739A3">
        <w:rPr>
          <w:b/>
        </w:rPr>
        <w:t>Shells</w:t>
      </w:r>
      <w:r w:rsidR="008023B4" w:rsidRPr="007739A3">
        <w:rPr>
          <w:b/>
        </w:rPr>
        <w:t xml:space="preserve"> </w:t>
      </w:r>
      <w:r w:rsidR="008023B4">
        <w:t xml:space="preserve">– </w:t>
      </w:r>
      <w:r w:rsidR="00023C5F">
        <w:t xml:space="preserve">these can be used to learn about the marine environment and also for activities such as for </w:t>
      </w:r>
      <w:r w:rsidR="008023B4">
        <w:t xml:space="preserve">matching and sorting </w:t>
      </w:r>
      <w:r w:rsidR="00023C5F">
        <w:t>play</w:t>
      </w:r>
    </w:p>
    <w:p w:rsidR="0093738D" w:rsidRDefault="0093738D" w:rsidP="00525307">
      <w:pPr>
        <w:pStyle w:val="Bullets"/>
        <w:numPr>
          <w:ilvl w:val="0"/>
          <w:numId w:val="0"/>
        </w:numPr>
        <w:ind w:left="1134"/>
      </w:pPr>
      <w:r w:rsidRPr="007739A3">
        <w:rPr>
          <w:b/>
        </w:rPr>
        <w:t>Rocks/stones</w:t>
      </w:r>
      <w:r w:rsidR="00023C5F">
        <w:t xml:space="preserve"> – use in displays and for counting activities</w:t>
      </w:r>
    </w:p>
    <w:p w:rsidR="0093738D" w:rsidRDefault="00DF7B68" w:rsidP="00525307">
      <w:pPr>
        <w:pStyle w:val="Bullets"/>
        <w:numPr>
          <w:ilvl w:val="0"/>
          <w:numId w:val="0"/>
        </w:numPr>
        <w:ind w:left="1134"/>
      </w:pPr>
      <w:r w:rsidRPr="001D721F">
        <w:rPr>
          <w:b/>
        </w:rPr>
        <w:t>Leaves</w:t>
      </w:r>
      <w:r w:rsidR="001D721F" w:rsidRPr="001D721F">
        <w:rPr>
          <w:b/>
        </w:rPr>
        <w:t xml:space="preserve"> </w:t>
      </w:r>
      <w:r w:rsidR="001D721F">
        <w:t>– can be used</w:t>
      </w:r>
      <w:r w:rsidR="00DB7B7A">
        <w:t xml:space="preserve"> to identify plants and trees, and </w:t>
      </w:r>
      <w:r w:rsidR="00AF5689">
        <w:t>for</w:t>
      </w:r>
      <w:r w:rsidR="001D721F">
        <w:t xml:space="preserve"> displays </w:t>
      </w:r>
      <w:r w:rsidR="00DB7B7A">
        <w:t xml:space="preserve">or </w:t>
      </w:r>
      <w:r w:rsidR="00AF5689">
        <w:t>for use</w:t>
      </w:r>
      <w:r w:rsidR="00DB7B7A">
        <w:t xml:space="preserve"> in collages </w:t>
      </w:r>
      <w:r w:rsidR="00AF5689">
        <w:t>and</w:t>
      </w:r>
      <w:r w:rsidR="00DB7B7A">
        <w:t xml:space="preserve"> crafts</w:t>
      </w:r>
    </w:p>
    <w:p w:rsidR="00DF7B68" w:rsidRPr="00346DAD" w:rsidRDefault="001D721F" w:rsidP="00525307">
      <w:pPr>
        <w:pStyle w:val="Bullets"/>
        <w:numPr>
          <w:ilvl w:val="0"/>
          <w:numId w:val="0"/>
        </w:numPr>
        <w:ind w:left="1134"/>
      </w:pPr>
      <w:r w:rsidRPr="001D721F">
        <w:rPr>
          <w:b/>
        </w:rPr>
        <w:t>W</w:t>
      </w:r>
      <w:r w:rsidR="00F972C0" w:rsidRPr="001D721F">
        <w:rPr>
          <w:b/>
        </w:rPr>
        <w:t>ool</w:t>
      </w:r>
      <w:r w:rsidR="00AF5689">
        <w:rPr>
          <w:b/>
        </w:rPr>
        <w:t>/natural fabrics</w:t>
      </w:r>
      <w:r w:rsidRPr="001D721F">
        <w:rPr>
          <w:b/>
        </w:rPr>
        <w:t xml:space="preserve"> </w:t>
      </w:r>
      <w:r>
        <w:t xml:space="preserve">– use natural fibres for soft toys, dolls clothes, </w:t>
      </w:r>
      <w:r w:rsidR="003C0C06">
        <w:t xml:space="preserve">and </w:t>
      </w:r>
      <w:r>
        <w:t xml:space="preserve">soft furnishings </w:t>
      </w:r>
      <w:r w:rsidR="003C0C06">
        <w:t>such as blankets and cushions</w:t>
      </w:r>
      <w:r w:rsidR="00A679AB">
        <w:t>.</w:t>
      </w:r>
    </w:p>
    <w:p w:rsidR="008C6DCC" w:rsidRPr="008C6DCC" w:rsidRDefault="00E57EAB" w:rsidP="008C6DCC">
      <w:pPr>
        <w:pStyle w:val="Heading3"/>
      </w:pPr>
      <w:bookmarkStart w:id="63" w:name="_Toc422763730"/>
      <w:r>
        <w:t>Use r</w:t>
      </w:r>
      <w:r w:rsidR="008C6DCC" w:rsidRPr="008C6DCC">
        <w:t>ecycle</w:t>
      </w:r>
      <w:r>
        <w:t>d</w:t>
      </w:r>
      <w:r w:rsidR="008C6DCC" w:rsidRPr="008C6DCC">
        <w:t xml:space="preserve"> items for sustainability</w:t>
      </w:r>
      <w:bookmarkEnd w:id="63"/>
    </w:p>
    <w:p w:rsidR="00185D3F" w:rsidRDefault="00C72A52" w:rsidP="00185D3F">
      <w:r>
        <w:t>A r</w:t>
      </w:r>
      <w:r w:rsidR="00DB7B7A">
        <w:t>ecycled item</w:t>
      </w:r>
      <w:r w:rsidR="00185D3F">
        <w:t xml:space="preserve"> can be anything that is no longer needed</w:t>
      </w:r>
      <w:r w:rsidR="00DB7B7A">
        <w:t>,</w:t>
      </w:r>
      <w:r w:rsidR="00185D3F">
        <w:t xml:space="preserve"> and no longer </w:t>
      </w:r>
      <w:r w:rsidR="00DB7B7A">
        <w:t>serves its</w:t>
      </w:r>
      <w:r w:rsidR="00185D3F">
        <w:t xml:space="preserve"> original purpose. With imagination, a lot of items can be</w:t>
      </w:r>
      <w:r w:rsidR="00DB7B7A">
        <w:t xml:space="preserve"> adapted and</w:t>
      </w:r>
      <w:r w:rsidR="00185D3F">
        <w:t xml:space="preserve"> reused within crafts</w:t>
      </w:r>
      <w:r w:rsidR="008206E6">
        <w:t xml:space="preserve">, activities </w:t>
      </w:r>
      <w:r w:rsidR="00185D3F">
        <w:t xml:space="preserve">and displays. </w:t>
      </w:r>
    </w:p>
    <w:p w:rsidR="001E30B7" w:rsidRDefault="000049D3" w:rsidP="000049D3">
      <w:r>
        <w:t>Show children that you can make use out of the things that are around you and that new is not always better. You may also find that secon</w:t>
      </w:r>
      <w:r w:rsidR="003A31CB">
        <w:t xml:space="preserve">d-hand shops or organisations </w:t>
      </w:r>
      <w:r>
        <w:t>are a great way to source items that can be used in play and learning activities and this could be another area to explore when making purchasing requirements for curriculum needs.</w:t>
      </w:r>
    </w:p>
    <w:p w:rsidR="000049D3" w:rsidRDefault="001E30B7" w:rsidP="000049D3">
      <w:r>
        <w:t xml:space="preserve">You could use recycled items in both indoor and outdoor areas. Use discarded containers and objects as planters or for </w:t>
      </w:r>
      <w:r w:rsidR="00AB5EF6">
        <w:t>use in outside activities</w:t>
      </w:r>
      <w:r>
        <w:t>.</w:t>
      </w:r>
      <w:r w:rsidR="000049D3" w:rsidRPr="005A3A3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46DAD" w:rsidRPr="00346DAD" w:rsidRDefault="00346DAD" w:rsidP="00346DAD">
      <w:pPr>
        <w:pStyle w:val="BoldBulTight0"/>
      </w:pPr>
      <w:r w:rsidRPr="00346DAD">
        <w:t>Recycl</w:t>
      </w:r>
      <w:r w:rsidR="009C4F7C">
        <w:t>ed</w:t>
      </w:r>
      <w:r w:rsidR="0087355F">
        <w:t xml:space="preserve"> items </w:t>
      </w:r>
      <w:r w:rsidRPr="00346DAD">
        <w:t>may include:</w:t>
      </w:r>
    </w:p>
    <w:p w:rsidR="00DF7B68" w:rsidRDefault="00DF7B68" w:rsidP="00525307">
      <w:pPr>
        <w:pStyle w:val="Bullets"/>
        <w:numPr>
          <w:ilvl w:val="0"/>
          <w:numId w:val="0"/>
        </w:numPr>
        <w:ind w:left="1134"/>
      </w:pPr>
      <w:r>
        <w:lastRenderedPageBreak/>
        <w:t>Paper</w:t>
      </w:r>
    </w:p>
    <w:p w:rsidR="00F82BBA" w:rsidRDefault="00F82BBA" w:rsidP="00525307">
      <w:pPr>
        <w:pStyle w:val="Bullets"/>
        <w:numPr>
          <w:ilvl w:val="0"/>
          <w:numId w:val="0"/>
        </w:numPr>
        <w:ind w:left="1134"/>
      </w:pPr>
      <w:r>
        <w:t>Wrapping paper and decorations such as ribbon and bows</w:t>
      </w:r>
    </w:p>
    <w:p w:rsidR="00DF7B68" w:rsidRDefault="0087355F" w:rsidP="00525307">
      <w:pPr>
        <w:pStyle w:val="Bullets"/>
        <w:numPr>
          <w:ilvl w:val="0"/>
          <w:numId w:val="0"/>
        </w:numPr>
        <w:ind w:left="1134"/>
      </w:pPr>
      <w:r>
        <w:t>Plastic bottles/cartons</w:t>
      </w:r>
      <w:r w:rsidR="001E30B7">
        <w:t>/containers</w:t>
      </w:r>
    </w:p>
    <w:p w:rsidR="0087355F" w:rsidRDefault="0087355F" w:rsidP="00525307">
      <w:pPr>
        <w:pStyle w:val="Bullets"/>
        <w:numPr>
          <w:ilvl w:val="0"/>
          <w:numId w:val="0"/>
        </w:numPr>
        <w:ind w:left="1134"/>
      </w:pPr>
      <w:r>
        <w:t>Glass jars/bottles</w:t>
      </w:r>
    </w:p>
    <w:p w:rsidR="0087355F" w:rsidRDefault="00185D3F" w:rsidP="00525307">
      <w:pPr>
        <w:pStyle w:val="Bullets"/>
        <w:numPr>
          <w:ilvl w:val="0"/>
          <w:numId w:val="0"/>
        </w:numPr>
        <w:ind w:left="1134"/>
      </w:pPr>
      <w:r>
        <w:t>Discarded magazine and catalogues</w:t>
      </w:r>
    </w:p>
    <w:p w:rsidR="00185D3F" w:rsidRDefault="00923AB2" w:rsidP="00525307">
      <w:pPr>
        <w:pStyle w:val="Bullets"/>
        <w:numPr>
          <w:ilvl w:val="0"/>
          <w:numId w:val="0"/>
        </w:numPr>
        <w:ind w:left="1134"/>
      </w:pPr>
      <w:r>
        <w:t>Boxes</w:t>
      </w:r>
    </w:p>
    <w:p w:rsidR="00923AB2" w:rsidRDefault="00923AB2" w:rsidP="00525307">
      <w:pPr>
        <w:pStyle w:val="Bullets"/>
        <w:numPr>
          <w:ilvl w:val="0"/>
          <w:numId w:val="0"/>
        </w:numPr>
        <w:ind w:left="1134"/>
      </w:pPr>
      <w:r>
        <w:t>Old CDs/DVDs</w:t>
      </w:r>
    </w:p>
    <w:p w:rsidR="001F1562" w:rsidRPr="00346DAD" w:rsidRDefault="00F82BBA" w:rsidP="00525307">
      <w:pPr>
        <w:pStyle w:val="Bullets"/>
        <w:numPr>
          <w:ilvl w:val="0"/>
          <w:numId w:val="0"/>
        </w:numPr>
        <w:ind w:left="1134"/>
      </w:pPr>
      <w:r>
        <w:t>Broken toys/toy parts</w:t>
      </w:r>
      <w:r w:rsidR="00125389">
        <w:t>.</w:t>
      </w:r>
      <w:r w:rsidR="00B331F3" w:rsidRPr="00B331F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1F1562" w:rsidRPr="00346DAD">
        <w:br w:type="page"/>
      </w:r>
    </w:p>
    <w:p w:rsidR="001F1562" w:rsidRDefault="001F1562" w:rsidP="001F1562">
      <w:pPr>
        <w:pStyle w:val="Heading3"/>
      </w:pPr>
      <w:bookmarkStart w:id="64" w:name="_Toc422763731"/>
      <w:r>
        <w:rPr>
          <w:noProof/>
          <w:lang w:val="en-AU" w:eastAsia="en-AU"/>
        </w:rPr>
        <w:lastRenderedPageBreak/>
        <w:drawing>
          <wp:anchor distT="0" distB="0" distL="114300" distR="114300" simplePos="0" relativeHeight="251755520" behindDoc="1" locked="0" layoutInCell="1" allowOverlap="1" wp14:anchorId="70FBA13F" wp14:editId="0065DDC2">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t>Activity 2A</w:t>
      </w:r>
      <w:bookmarkEnd w:id="64"/>
    </w:p>
    <w:p w:rsidR="001F1562" w:rsidRPr="000A3826" w:rsidRDefault="001F1562" w:rsidP="001F1562">
      <w:pPr>
        <w:rPr>
          <w:rFonts w:cstheme="majorBidi"/>
          <w:b/>
          <w:bCs/>
          <w:sz w:val="26"/>
          <w:szCs w:val="26"/>
        </w:rPr>
      </w:pPr>
      <w:r>
        <w:br w:type="page"/>
      </w:r>
    </w:p>
    <w:p w:rsidR="006E5817" w:rsidRPr="00C80FAD" w:rsidRDefault="006E5817" w:rsidP="00C80FAD">
      <w:pPr>
        <w:pStyle w:val="Heading2"/>
      </w:pPr>
      <w:bookmarkStart w:id="65" w:name="_Toc422763732"/>
      <w:r w:rsidRPr="00C80FAD">
        <w:lastRenderedPageBreak/>
        <w:t xml:space="preserve">2.2 – </w:t>
      </w:r>
      <w:r w:rsidR="00C80FAD" w:rsidRPr="00C80FAD">
        <w:t>Create opportunities to discuss with children the natural environment and the interdependence between people, plants, animals and the land</w:t>
      </w:r>
      <w:bookmarkEnd w:id="65"/>
    </w:p>
    <w:p w:rsidR="00BF4150" w:rsidRDefault="00942F21" w:rsidP="002005D4">
      <w:pPr>
        <w:pStyle w:val="Heading3"/>
      </w:pPr>
      <w:bookmarkStart w:id="66" w:name="_Toc422763733"/>
      <w:r>
        <w:t xml:space="preserve">Talk about </w:t>
      </w:r>
      <w:r w:rsidR="00BF4150">
        <w:t xml:space="preserve">geography and </w:t>
      </w:r>
      <w:r w:rsidR="001B17C1">
        <w:t xml:space="preserve">the </w:t>
      </w:r>
      <w:r w:rsidR="00BF4150">
        <w:t>environment</w:t>
      </w:r>
      <w:bookmarkEnd w:id="66"/>
      <w:r w:rsidR="00BF4150">
        <w:t xml:space="preserve"> </w:t>
      </w:r>
    </w:p>
    <w:p w:rsidR="002351E9" w:rsidRDefault="00BF4150" w:rsidP="00BF4150">
      <w:pPr>
        <w:rPr>
          <w:lang w:val="en-GB"/>
        </w:rPr>
      </w:pPr>
      <w:r>
        <w:rPr>
          <w:lang w:val="en-GB"/>
        </w:rPr>
        <w:t>Provide a lea</w:t>
      </w:r>
      <w:r w:rsidR="001B17C1">
        <w:rPr>
          <w:lang w:val="en-GB"/>
        </w:rPr>
        <w:t xml:space="preserve">rning experience where you discuss the </w:t>
      </w:r>
      <w:r>
        <w:rPr>
          <w:lang w:val="en-GB"/>
        </w:rPr>
        <w:t xml:space="preserve">environment and its many climates. Look at the different areas </w:t>
      </w:r>
      <w:r w:rsidR="001B17C1">
        <w:rPr>
          <w:lang w:val="en-GB"/>
        </w:rPr>
        <w:t xml:space="preserve">within Australia </w:t>
      </w:r>
      <w:r>
        <w:rPr>
          <w:lang w:val="en-GB"/>
        </w:rPr>
        <w:t xml:space="preserve">and at the range of wildlife that also lives </w:t>
      </w:r>
      <w:r w:rsidR="00A81CAC">
        <w:rPr>
          <w:lang w:val="en-GB"/>
        </w:rPr>
        <w:t>there</w:t>
      </w:r>
      <w:r w:rsidR="001B17C1">
        <w:rPr>
          <w:lang w:val="en-GB"/>
        </w:rPr>
        <w:t>. Australia has many unique flora and fauna that should be protected and preserved for the generations to come.</w:t>
      </w:r>
    </w:p>
    <w:p w:rsidR="002351E9" w:rsidRDefault="00FD2C51" w:rsidP="00BF4150">
      <w:pPr>
        <w:rPr>
          <w:lang w:val="en-GB"/>
        </w:rPr>
      </w:pPr>
      <w:r>
        <w:rPr>
          <w:lang w:val="en-GB"/>
        </w:rPr>
        <w:t>Discuss the weather patterns</w:t>
      </w:r>
      <w:r w:rsidR="004619B5">
        <w:rPr>
          <w:lang w:val="en-GB"/>
        </w:rPr>
        <w:t>;</w:t>
      </w:r>
      <w:r w:rsidR="002351E9">
        <w:rPr>
          <w:lang w:val="en-GB"/>
        </w:rPr>
        <w:t xml:space="preserve"> for example, </w:t>
      </w:r>
      <w:r>
        <w:rPr>
          <w:lang w:val="en-GB"/>
        </w:rPr>
        <w:t xml:space="preserve">show how the rain cycle occurs and </w:t>
      </w:r>
      <w:r w:rsidR="00A81CAC">
        <w:rPr>
          <w:lang w:val="en-GB"/>
        </w:rPr>
        <w:t xml:space="preserve">use diagrams to </w:t>
      </w:r>
      <w:r w:rsidR="00452ED5">
        <w:rPr>
          <w:lang w:val="en-GB"/>
        </w:rPr>
        <w:t xml:space="preserve">help explain </w:t>
      </w:r>
      <w:r w:rsidR="00A81CAC">
        <w:rPr>
          <w:lang w:val="en-GB"/>
        </w:rPr>
        <w:t xml:space="preserve">this. Look at </w:t>
      </w:r>
      <w:r>
        <w:rPr>
          <w:lang w:val="en-GB"/>
        </w:rPr>
        <w:t xml:space="preserve">how </w:t>
      </w:r>
      <w:r w:rsidR="002351E9">
        <w:rPr>
          <w:lang w:val="en-GB"/>
        </w:rPr>
        <w:t xml:space="preserve">the weather </w:t>
      </w:r>
      <w:r>
        <w:rPr>
          <w:lang w:val="en-GB"/>
        </w:rPr>
        <w:t>cycles are continually operating</w:t>
      </w:r>
      <w:r w:rsidR="0023471A">
        <w:rPr>
          <w:lang w:val="en-GB"/>
        </w:rPr>
        <w:t xml:space="preserve"> and at how the environment responds to these cycles</w:t>
      </w:r>
      <w:r>
        <w:rPr>
          <w:lang w:val="en-GB"/>
        </w:rPr>
        <w:t>.</w:t>
      </w:r>
    </w:p>
    <w:p w:rsidR="002351E9" w:rsidRDefault="002351E9" w:rsidP="002351E9">
      <w:pPr>
        <w:pStyle w:val="BoldBulTight0"/>
        <w:rPr>
          <w:lang w:val="en-GB"/>
        </w:rPr>
      </w:pPr>
      <w:r>
        <w:rPr>
          <w:lang w:val="en-GB"/>
        </w:rPr>
        <w:t>The different climates include:</w:t>
      </w:r>
    </w:p>
    <w:p w:rsidR="002351E9" w:rsidRPr="00503CD9" w:rsidRDefault="002351E9" w:rsidP="00172DA3">
      <w:pPr>
        <w:pStyle w:val="Bullets"/>
        <w:numPr>
          <w:ilvl w:val="0"/>
          <w:numId w:val="0"/>
        </w:numPr>
        <w:ind w:left="1134"/>
      </w:pPr>
      <w:r w:rsidRPr="000A093B">
        <w:rPr>
          <w:b/>
        </w:rPr>
        <w:t>Equatorial</w:t>
      </w:r>
      <w:r w:rsidR="006E19FD" w:rsidRPr="000A093B">
        <w:rPr>
          <w:b/>
        </w:rPr>
        <w:t xml:space="preserve"> </w:t>
      </w:r>
      <w:r w:rsidR="006E19FD" w:rsidRPr="00503CD9">
        <w:t xml:space="preserve">–found at the most northern </w:t>
      </w:r>
      <w:r w:rsidR="00503CD9" w:rsidRPr="00503CD9">
        <w:t>mo</w:t>
      </w:r>
      <w:r w:rsidR="006E19FD" w:rsidRPr="00503CD9">
        <w:t>s</w:t>
      </w:r>
      <w:r w:rsidR="00503CD9" w:rsidRPr="00503CD9">
        <w:t>t tips</w:t>
      </w:r>
      <w:r w:rsidR="006E19FD" w:rsidRPr="00503CD9">
        <w:t xml:space="preserve"> of the Northern Territory and Queensland</w:t>
      </w:r>
    </w:p>
    <w:p w:rsidR="002351E9" w:rsidRPr="00503CD9" w:rsidRDefault="002351E9" w:rsidP="00172DA3">
      <w:pPr>
        <w:pStyle w:val="Bullets"/>
        <w:numPr>
          <w:ilvl w:val="0"/>
          <w:numId w:val="0"/>
        </w:numPr>
        <w:ind w:left="1134"/>
      </w:pPr>
      <w:r w:rsidRPr="000A093B">
        <w:rPr>
          <w:b/>
        </w:rPr>
        <w:t>Tropical</w:t>
      </w:r>
      <w:r w:rsidR="006E19FD" w:rsidRPr="000A093B">
        <w:rPr>
          <w:b/>
        </w:rPr>
        <w:t xml:space="preserve"> </w:t>
      </w:r>
      <w:r w:rsidR="006E19FD" w:rsidRPr="00503CD9">
        <w:t>– found across the Northern top of Western Australia, Northern Territory and Queensland</w:t>
      </w:r>
    </w:p>
    <w:p w:rsidR="002351E9" w:rsidRPr="00503CD9" w:rsidRDefault="002351E9" w:rsidP="00172DA3">
      <w:pPr>
        <w:pStyle w:val="Bullets"/>
        <w:numPr>
          <w:ilvl w:val="0"/>
          <w:numId w:val="0"/>
        </w:numPr>
        <w:ind w:left="1134"/>
      </w:pPr>
      <w:r w:rsidRPr="000A093B">
        <w:rPr>
          <w:b/>
        </w:rPr>
        <w:t>Sub-tropical</w:t>
      </w:r>
      <w:r w:rsidR="006E19FD" w:rsidRPr="00503CD9">
        <w:t xml:space="preserve"> – found down the east coast of Queensland and parts of New South Wales</w:t>
      </w:r>
      <w:r w:rsidR="00503CD9" w:rsidRPr="00503CD9">
        <w:t>, and along the south west coast of Western Australia</w:t>
      </w:r>
    </w:p>
    <w:p w:rsidR="002351E9" w:rsidRPr="00503CD9" w:rsidRDefault="002351E9" w:rsidP="00172DA3">
      <w:pPr>
        <w:pStyle w:val="Bullets"/>
        <w:numPr>
          <w:ilvl w:val="0"/>
          <w:numId w:val="0"/>
        </w:numPr>
        <w:ind w:left="1134"/>
      </w:pPr>
      <w:r w:rsidRPr="000A093B">
        <w:rPr>
          <w:b/>
        </w:rPr>
        <w:t>Dessert</w:t>
      </w:r>
      <w:r w:rsidR="006E19FD" w:rsidRPr="000A093B">
        <w:rPr>
          <w:b/>
        </w:rPr>
        <w:t xml:space="preserve"> </w:t>
      </w:r>
      <w:r w:rsidR="006E19FD" w:rsidRPr="00503CD9">
        <w:t xml:space="preserve">– found across central areas of Western Australia, Northern Territory, </w:t>
      </w:r>
      <w:r w:rsidR="00503CD9" w:rsidRPr="00503CD9">
        <w:t xml:space="preserve">west Queensland, </w:t>
      </w:r>
      <w:r w:rsidR="006E19FD" w:rsidRPr="00503CD9">
        <w:t>South Australia</w:t>
      </w:r>
      <w:r w:rsidR="00503CD9" w:rsidRPr="00503CD9">
        <w:t xml:space="preserve"> and the north west of North South Wales</w:t>
      </w:r>
    </w:p>
    <w:p w:rsidR="002351E9" w:rsidRPr="00503CD9" w:rsidRDefault="002351E9" w:rsidP="00172DA3">
      <w:pPr>
        <w:pStyle w:val="Bullets"/>
        <w:numPr>
          <w:ilvl w:val="0"/>
          <w:numId w:val="0"/>
        </w:numPr>
        <w:ind w:left="1134"/>
      </w:pPr>
      <w:r w:rsidRPr="000A093B">
        <w:rPr>
          <w:b/>
        </w:rPr>
        <w:t>Grassland</w:t>
      </w:r>
      <w:r w:rsidR="006E19FD" w:rsidRPr="00503CD9">
        <w:t xml:space="preserve"> – found around the dessert areas</w:t>
      </w:r>
      <w:r w:rsidR="00503CD9" w:rsidRPr="00503CD9">
        <w:t xml:space="preserve"> in all territories except ACT and Tasmania</w:t>
      </w:r>
    </w:p>
    <w:p w:rsidR="00BF4150" w:rsidRPr="00503CD9" w:rsidRDefault="002351E9" w:rsidP="00172DA3">
      <w:pPr>
        <w:pStyle w:val="Bullets"/>
        <w:numPr>
          <w:ilvl w:val="0"/>
          <w:numId w:val="0"/>
        </w:numPr>
        <w:ind w:left="1134"/>
      </w:pPr>
      <w:r w:rsidRPr="000A093B">
        <w:rPr>
          <w:b/>
        </w:rPr>
        <w:t>Temperate</w:t>
      </w:r>
      <w:r w:rsidR="00503CD9" w:rsidRPr="00503CD9">
        <w:t xml:space="preserve"> – found in the southern area of Western Australia and South Australia, most of Victoria and parts of the east coast of New South Wales, and all of Tasmania.</w:t>
      </w:r>
      <w:r w:rsidR="00547CD1" w:rsidRPr="00503CD9">
        <w:t xml:space="preserve"> </w:t>
      </w:r>
    </w:p>
    <w:p w:rsidR="00B94E31" w:rsidRDefault="00B94E31">
      <w:pPr>
        <w:spacing w:after="0" w:line="240" w:lineRule="auto"/>
        <w:rPr>
          <w:rFonts w:cstheme="majorBidi"/>
          <w:b/>
          <w:bCs/>
          <w:sz w:val="26"/>
          <w:szCs w:val="26"/>
          <w:lang w:val="en-GB"/>
        </w:rPr>
      </w:pPr>
      <w:r>
        <w:br w:type="page"/>
      </w:r>
    </w:p>
    <w:p w:rsidR="002005D4" w:rsidRPr="002005D4" w:rsidRDefault="002005D4" w:rsidP="002005D4">
      <w:pPr>
        <w:pStyle w:val="Heading3"/>
      </w:pPr>
      <w:bookmarkStart w:id="67" w:name="_Toc422763734"/>
      <w:r w:rsidRPr="002005D4">
        <w:lastRenderedPageBreak/>
        <w:t xml:space="preserve">Living with and </w:t>
      </w:r>
      <w:r w:rsidR="00BA541A">
        <w:t>off</w:t>
      </w:r>
      <w:r w:rsidRPr="002005D4">
        <w:t xml:space="preserve"> the land</w:t>
      </w:r>
      <w:bookmarkEnd w:id="67"/>
    </w:p>
    <w:p w:rsidR="003C24BE" w:rsidRDefault="003C24BE" w:rsidP="00E26678">
      <w:r>
        <w:t>Make opportunities to discuss the ways in which humans, animals and plants are dependent upon the natural environment for their needs.</w:t>
      </w:r>
      <w:r w:rsidR="0012472A">
        <w:t xml:space="preserve"> It doesn’t have to be a serious or gloomy impression of life, make the learning experiences fun and show the marvellous ways in which nature provides for </w:t>
      </w:r>
      <w:r w:rsidR="0045468D">
        <w:t>us</w:t>
      </w:r>
      <w:r w:rsidR="0012472A">
        <w:t>. In turn you can discuss ways in which we can also support the envi</w:t>
      </w:r>
      <w:r w:rsidR="00AA6431">
        <w:t xml:space="preserve">ronment and give back to it, to replenish the </w:t>
      </w:r>
      <w:r w:rsidR="0045468D">
        <w:t>resources that we use</w:t>
      </w:r>
      <w:r w:rsidR="00AA6431">
        <w:t>.</w:t>
      </w:r>
    </w:p>
    <w:p w:rsidR="00AA6431" w:rsidRPr="00AA6431" w:rsidRDefault="00AA6431" w:rsidP="00AA6431">
      <w:pPr>
        <w:pStyle w:val="BoldBulTight0"/>
      </w:pPr>
      <w:r w:rsidRPr="00AA6431">
        <w:t>Examples of nature providing includes:</w:t>
      </w:r>
    </w:p>
    <w:p w:rsidR="00AA6431" w:rsidRPr="00AA6431" w:rsidRDefault="00AA6431" w:rsidP="00172DA3">
      <w:pPr>
        <w:pStyle w:val="Bullets"/>
        <w:numPr>
          <w:ilvl w:val="0"/>
          <w:numId w:val="0"/>
        </w:numPr>
        <w:ind w:left="1134"/>
      </w:pPr>
      <w:r w:rsidRPr="00AA6431">
        <w:t xml:space="preserve">Farming the land for crops – show how farmers tend the land and also care for it by </w:t>
      </w:r>
      <w:r w:rsidR="00ED0BDE">
        <w:t>putting</w:t>
      </w:r>
      <w:r w:rsidR="0045468D">
        <w:t xml:space="preserve"> nutrients</w:t>
      </w:r>
      <w:r w:rsidR="00ED0BDE">
        <w:t xml:space="preserve"> back into </w:t>
      </w:r>
      <w:r w:rsidR="00BA541A">
        <w:t>it</w:t>
      </w:r>
    </w:p>
    <w:p w:rsidR="00AA6431" w:rsidRPr="00AA6431" w:rsidRDefault="00AA6431" w:rsidP="00172DA3">
      <w:pPr>
        <w:pStyle w:val="Bullets"/>
        <w:numPr>
          <w:ilvl w:val="0"/>
          <w:numId w:val="0"/>
        </w:numPr>
        <w:ind w:left="1134"/>
      </w:pPr>
      <w:r w:rsidRPr="00AA6431">
        <w:t xml:space="preserve">Fishing in the sea – discuss the marine environment and touch on the eco-system that is </w:t>
      </w:r>
      <w:r w:rsidR="00BA541A">
        <w:t>not normally seen</w:t>
      </w:r>
    </w:p>
    <w:p w:rsidR="00AA6431" w:rsidRDefault="00AA6431" w:rsidP="00172DA3">
      <w:pPr>
        <w:pStyle w:val="Bullets"/>
        <w:numPr>
          <w:ilvl w:val="0"/>
          <w:numId w:val="0"/>
        </w:numPr>
        <w:ind w:left="1134"/>
      </w:pPr>
      <w:r w:rsidRPr="00AA6431">
        <w:t xml:space="preserve">Rain provides water for our needs – bring the awareness that </w:t>
      </w:r>
      <w:r w:rsidR="00BC3FC7">
        <w:t xml:space="preserve">Australia </w:t>
      </w:r>
      <w:r w:rsidR="00BA541A">
        <w:t xml:space="preserve">is a dry land and </w:t>
      </w:r>
      <w:r w:rsidR="00BC3FC7">
        <w:t xml:space="preserve">has periods </w:t>
      </w:r>
      <w:r w:rsidR="00BA541A">
        <w:t>of</w:t>
      </w:r>
      <w:r w:rsidRPr="00AA6431">
        <w:t xml:space="preserve"> infrequent </w:t>
      </w:r>
      <w:r w:rsidR="00BA541A">
        <w:t xml:space="preserve">rain </w:t>
      </w:r>
      <w:r w:rsidRPr="00AA6431">
        <w:t>and how we can protect water resources</w:t>
      </w:r>
    </w:p>
    <w:p w:rsidR="00526964" w:rsidRPr="00AA6431" w:rsidRDefault="00BC3FC7" w:rsidP="00172DA3">
      <w:pPr>
        <w:pStyle w:val="Bullets"/>
        <w:numPr>
          <w:ilvl w:val="0"/>
          <w:numId w:val="0"/>
        </w:numPr>
        <w:ind w:left="1134"/>
      </w:pPr>
      <w:r>
        <w:t>Animals that live off the land – animals graze and also hunt for their survival</w:t>
      </w:r>
      <w:r w:rsidR="00526964">
        <w:t>.</w:t>
      </w:r>
    </w:p>
    <w:p w:rsidR="006B5EBB" w:rsidRDefault="006B5EBB" w:rsidP="00E26678">
      <w:r>
        <w:t xml:space="preserve">By discussing and showing examples of interdependence you can </w:t>
      </w:r>
      <w:r w:rsidR="00A961DD">
        <w:t xml:space="preserve">show </w:t>
      </w:r>
      <w:r>
        <w:t xml:space="preserve">the importance of being kind to the environment and </w:t>
      </w:r>
      <w:r w:rsidR="00774468">
        <w:t>encourage all to follow</w:t>
      </w:r>
      <w:r w:rsidR="00BA541A">
        <w:t xml:space="preserve"> sustainable practices</w:t>
      </w:r>
      <w:r>
        <w:t>.</w:t>
      </w:r>
    </w:p>
    <w:p w:rsidR="00BA541A" w:rsidRPr="00BA541A" w:rsidRDefault="00BA541A" w:rsidP="00BA541A">
      <w:pPr>
        <w:pStyle w:val="BoldBulTight0"/>
        <w:rPr>
          <w:u w:val="single"/>
        </w:rPr>
      </w:pPr>
      <w:r w:rsidRPr="00BA541A">
        <w:rPr>
          <w:u w:val="single"/>
        </w:rPr>
        <w:t>See examples of living off the land</w:t>
      </w:r>
    </w:p>
    <w:p w:rsidR="003459E3" w:rsidRDefault="00BB5ED6" w:rsidP="00E26678">
      <w:r>
        <w:t>Visit a bush craft and survival centre</w:t>
      </w:r>
      <w:r w:rsidR="00604DE7">
        <w:t>/park</w:t>
      </w:r>
      <w:r w:rsidR="003459E3">
        <w:t xml:space="preserve"> if able to, and look at</w:t>
      </w:r>
      <w:r>
        <w:t xml:space="preserve"> the </w:t>
      </w:r>
      <w:r w:rsidR="003459E3">
        <w:t>ways</w:t>
      </w:r>
      <w:r>
        <w:t xml:space="preserve"> that </w:t>
      </w:r>
      <w:r w:rsidR="003459E3">
        <w:t>it is possible</w:t>
      </w:r>
      <w:r>
        <w:t xml:space="preserve"> live off the land. There are many important life skills </w:t>
      </w:r>
      <w:r w:rsidR="0098500C">
        <w:t xml:space="preserve">that can be </w:t>
      </w:r>
      <w:r w:rsidR="003459E3">
        <w:t>learnt</w:t>
      </w:r>
      <w:r w:rsidR="00A11A63">
        <w:t xml:space="preserve"> and these </w:t>
      </w:r>
      <w:r w:rsidR="003459E3">
        <w:t>show t</w:t>
      </w:r>
      <w:r w:rsidR="002221A3">
        <w:t>he importance of using just what you need in order to maintain a sustainable supply of resources</w:t>
      </w:r>
      <w:r w:rsidR="00831AB5">
        <w:t xml:space="preserve">. </w:t>
      </w:r>
      <w:r w:rsidR="00967325">
        <w:t xml:space="preserve">Bush craft teaches us to respect the land </w:t>
      </w:r>
      <w:r w:rsidR="003459E3">
        <w:t xml:space="preserve">and </w:t>
      </w:r>
      <w:r w:rsidR="00967325">
        <w:t>to allow</w:t>
      </w:r>
      <w:r w:rsidR="003459E3">
        <w:t xml:space="preserve"> nature t</w:t>
      </w:r>
      <w:r w:rsidR="00967325">
        <w:t>he time t</w:t>
      </w:r>
      <w:r w:rsidR="003459E3">
        <w:t>o replenish its stocks</w:t>
      </w:r>
      <w:r w:rsidR="0098500C">
        <w:t>.</w:t>
      </w:r>
      <w:r w:rsidR="003459E3">
        <w:t xml:space="preserve"> </w:t>
      </w:r>
    </w:p>
    <w:p w:rsidR="00BB5ED6" w:rsidRDefault="00604DE7" w:rsidP="00E26678">
      <w:r>
        <w:t>Encourage the children to experienc</w:t>
      </w:r>
      <w:r w:rsidR="00547CD1">
        <w:t>e these skills first-hand with a</w:t>
      </w:r>
      <w:r>
        <w:t xml:space="preserve"> centre or park and to </w:t>
      </w:r>
      <w:r w:rsidR="00831AB5">
        <w:t>have a different kind of learning experience</w:t>
      </w:r>
      <w:r>
        <w:t>.</w:t>
      </w:r>
    </w:p>
    <w:p w:rsidR="000A346F" w:rsidRPr="000A346F" w:rsidRDefault="000A346F" w:rsidP="000A346F">
      <w:pPr>
        <w:pStyle w:val="Heading3"/>
      </w:pPr>
      <w:bookmarkStart w:id="68" w:name="_Toc422763735"/>
      <w:r w:rsidRPr="000A346F">
        <w:t>Give back to the land</w:t>
      </w:r>
      <w:bookmarkEnd w:id="68"/>
    </w:p>
    <w:p w:rsidR="000A346F" w:rsidRDefault="00AF7C21" w:rsidP="000A346F">
      <w:r>
        <w:t xml:space="preserve">If the service has a garden, encourage the children to participate in growing vegetables and show the complete cycle of ‘seedling to plate’. </w:t>
      </w:r>
      <w:r w:rsidR="006C6591">
        <w:t>By involving child</w:t>
      </w:r>
      <w:r w:rsidR="00EA7077">
        <w:t>ren in the care and nurtur</w:t>
      </w:r>
      <w:r w:rsidR="009A5E8A">
        <w:t>e of</w:t>
      </w:r>
      <w:r w:rsidR="006C6591">
        <w:t xml:space="preserve"> the</w:t>
      </w:r>
      <w:r w:rsidR="00EA7077">
        <w:t xml:space="preserve"> </w:t>
      </w:r>
      <w:r w:rsidR="009A5E8A">
        <w:t>vegetables</w:t>
      </w:r>
      <w:r w:rsidR="006C6591">
        <w:t xml:space="preserve"> they can see the amazing</w:t>
      </w:r>
      <w:r w:rsidR="00EA7077">
        <w:t xml:space="preserve"> transformation and the way that nature does provide for us.</w:t>
      </w:r>
      <w:r w:rsidR="006C6591">
        <w:t xml:space="preserve"> </w:t>
      </w:r>
      <w:r>
        <w:t xml:space="preserve">This will help reinforce sustainable learning practices and by replanting more vegetables after using, you can show </w:t>
      </w:r>
      <w:r w:rsidR="009A5E8A">
        <w:t>how</w:t>
      </w:r>
      <w:r>
        <w:t xml:space="preserve"> </w:t>
      </w:r>
      <w:r w:rsidR="009A5E8A">
        <w:t>the life cycle works</w:t>
      </w:r>
      <w:r>
        <w:t>.</w:t>
      </w:r>
    </w:p>
    <w:p w:rsidR="00557A93" w:rsidRDefault="00557A93" w:rsidP="000A346F">
      <w:r>
        <w:t>Go out into the community and become involved in any replanting initiatives to rejuvenate the environment, this will help show the children that urbanisation can impact negatively on the natural environment but w</w:t>
      </w:r>
      <w:r w:rsidR="006C6591">
        <w:t>i</w:t>
      </w:r>
      <w:r>
        <w:t>th thought and care</w:t>
      </w:r>
      <w:r w:rsidR="00B03125">
        <w:t>,</w:t>
      </w:r>
      <w:r>
        <w:t xml:space="preserve"> both can co-exist.</w:t>
      </w:r>
      <w:r w:rsidR="00A6709E" w:rsidRPr="00A6709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F1562" w:rsidRDefault="001F1562" w:rsidP="00E26678">
      <w:pPr>
        <w:rPr>
          <w:rFonts w:cs="Calibri"/>
          <w:b/>
          <w:bCs/>
          <w:color w:val="C00000"/>
          <w:sz w:val="28"/>
          <w:szCs w:val="28"/>
        </w:rPr>
      </w:pPr>
      <w:r>
        <w:br w:type="page"/>
      </w:r>
    </w:p>
    <w:p w:rsidR="001F1562" w:rsidRDefault="001F1562" w:rsidP="001F1562">
      <w:pPr>
        <w:pStyle w:val="Heading3"/>
      </w:pPr>
      <w:bookmarkStart w:id="69" w:name="_Toc422763736"/>
      <w:r>
        <w:rPr>
          <w:noProof/>
          <w:lang w:val="en-AU" w:eastAsia="en-AU"/>
        </w:rPr>
        <w:lastRenderedPageBreak/>
        <w:drawing>
          <wp:anchor distT="0" distB="0" distL="114300" distR="114300" simplePos="0" relativeHeight="251757568" behindDoc="1" locked="0" layoutInCell="1" allowOverlap="1" wp14:anchorId="42729FFB" wp14:editId="4270470F">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t>Activity 2B</w:t>
      </w:r>
      <w:bookmarkEnd w:id="69"/>
    </w:p>
    <w:p w:rsidR="001F1562" w:rsidRPr="000A3826" w:rsidRDefault="001F1562" w:rsidP="001F1562">
      <w:pPr>
        <w:rPr>
          <w:rFonts w:cstheme="majorBidi"/>
          <w:b/>
          <w:bCs/>
          <w:sz w:val="26"/>
          <w:szCs w:val="26"/>
        </w:rPr>
      </w:pPr>
      <w:r>
        <w:br w:type="page"/>
      </w:r>
    </w:p>
    <w:p w:rsidR="006E5817" w:rsidRPr="00C80FAD" w:rsidRDefault="006E5817" w:rsidP="00C80FAD">
      <w:pPr>
        <w:pStyle w:val="Heading2"/>
        <w:rPr>
          <w:rStyle w:val="Strong"/>
          <w:b/>
          <w:bCs/>
        </w:rPr>
      </w:pPr>
      <w:bookmarkStart w:id="70" w:name="_Toc422763737"/>
      <w:r w:rsidRPr="00C80FAD">
        <w:lastRenderedPageBreak/>
        <w:t xml:space="preserve">2.3 – </w:t>
      </w:r>
      <w:r w:rsidR="00C80FAD" w:rsidRPr="00C80FAD">
        <w:t>Role-model respect, care and appreciation for the natural and constructed environments</w:t>
      </w:r>
      <w:bookmarkEnd w:id="70"/>
    </w:p>
    <w:p w:rsidR="006E5817" w:rsidRPr="00C80FAD" w:rsidRDefault="006E5817" w:rsidP="00C80FAD">
      <w:pPr>
        <w:pStyle w:val="Heading2"/>
      </w:pPr>
      <w:bookmarkStart w:id="71" w:name="_Toc422763738"/>
      <w:r w:rsidRPr="00C80FAD">
        <w:rPr>
          <w:rStyle w:val="Strong"/>
          <w:b/>
          <w:bCs/>
        </w:rPr>
        <w:t xml:space="preserve">2.4 – </w:t>
      </w:r>
      <w:r w:rsidR="00C80FAD" w:rsidRPr="00C80FAD">
        <w:t>Share information and provide children with access to resources about the environment and the impact of human activities on environments</w:t>
      </w:r>
      <w:bookmarkEnd w:id="71"/>
    </w:p>
    <w:p w:rsidR="00F24EBF" w:rsidRDefault="00B94E31" w:rsidP="00F24EBF">
      <w:pPr>
        <w:pStyle w:val="Heading3"/>
      </w:pPr>
      <w:bookmarkStart w:id="72" w:name="_Toc422763739"/>
      <w:r>
        <w:t xml:space="preserve">Be a good role </w:t>
      </w:r>
      <w:r w:rsidR="00F24EBF">
        <w:t xml:space="preserve">model </w:t>
      </w:r>
      <w:r w:rsidR="00084889">
        <w:t>for</w:t>
      </w:r>
      <w:r w:rsidR="00F24EBF">
        <w:t xml:space="preserve"> others</w:t>
      </w:r>
      <w:bookmarkEnd w:id="72"/>
    </w:p>
    <w:p w:rsidR="00990003" w:rsidRDefault="00F004FD" w:rsidP="00F24EBF">
      <w:r>
        <w:t xml:space="preserve">Show respect for others </w:t>
      </w:r>
      <w:r w:rsidR="003E59E1">
        <w:t>and the environment at all times. S</w:t>
      </w:r>
      <w:r>
        <w:t>et good examples of behaviour</w:t>
      </w:r>
      <w:r w:rsidR="003E59E1">
        <w:t xml:space="preserve"> and show care and appreciation</w:t>
      </w:r>
      <w:r w:rsidR="00990003">
        <w:t xml:space="preserve"> for all environments</w:t>
      </w:r>
      <w:r>
        <w:t xml:space="preserve">. </w:t>
      </w:r>
      <w:r w:rsidR="00990003">
        <w:t>Children will watch and follow the standards set by the staff and service</w:t>
      </w:r>
      <w:r w:rsidR="00E44E23">
        <w:t>, along with their own parents and family members</w:t>
      </w:r>
      <w:r w:rsidR="00990003">
        <w:t>. They will absorb attitudes and habits, both consciously and unconsciously</w:t>
      </w:r>
      <w:r w:rsidR="00E44E23">
        <w:t xml:space="preserve"> and setting the right examples is important for shaping caring individuals who are conscious of the world around them. </w:t>
      </w:r>
    </w:p>
    <w:p w:rsidR="00F24EBF" w:rsidRDefault="00F004FD" w:rsidP="00F24EBF">
      <w:r>
        <w:t xml:space="preserve">Make sure that the sustainable practices </w:t>
      </w:r>
      <w:r w:rsidR="00196BC0">
        <w:t>in place at the service ar</w:t>
      </w:r>
      <w:r>
        <w:t>e</w:t>
      </w:r>
      <w:r w:rsidR="00196BC0">
        <w:t xml:space="preserve"> always followed</w:t>
      </w:r>
      <w:r>
        <w:t xml:space="preserve">. </w:t>
      </w:r>
      <w:r w:rsidR="00196BC0">
        <w:t xml:space="preserve">For example, if the recycling paper bin is full, do not throw the paper in the general waste bin – take the time to empty the </w:t>
      </w:r>
      <w:r w:rsidR="00BB35B1">
        <w:t xml:space="preserve">recycling </w:t>
      </w:r>
      <w:r w:rsidR="00196BC0">
        <w:t xml:space="preserve">paper bin </w:t>
      </w:r>
      <w:r w:rsidR="00CE47D3">
        <w:t xml:space="preserve">so it can be used for the purpose </w:t>
      </w:r>
      <w:r w:rsidR="00D16A90">
        <w:t>intended</w:t>
      </w:r>
      <w:r w:rsidR="00CE47D3">
        <w:t>.</w:t>
      </w:r>
    </w:p>
    <w:p w:rsidR="00F004FD" w:rsidRPr="00133C62" w:rsidRDefault="00F004FD" w:rsidP="00133C62">
      <w:pPr>
        <w:pStyle w:val="BoldBulTight0"/>
      </w:pPr>
      <w:r w:rsidRPr="00133C62">
        <w:t>A</w:t>
      </w:r>
      <w:r w:rsidR="00133C62">
        <w:t>l</w:t>
      </w:r>
      <w:r w:rsidRPr="00133C62">
        <w:t>ways:</w:t>
      </w:r>
    </w:p>
    <w:p w:rsidR="00F004FD" w:rsidRDefault="0072436E" w:rsidP="009E60E2">
      <w:pPr>
        <w:pStyle w:val="Bullets"/>
        <w:numPr>
          <w:ilvl w:val="0"/>
          <w:numId w:val="0"/>
        </w:numPr>
        <w:ind w:left="1134"/>
      </w:pPr>
      <w:r>
        <w:t>Treat all others with respect</w:t>
      </w:r>
    </w:p>
    <w:p w:rsidR="00F004FD" w:rsidRDefault="0072436E" w:rsidP="009E60E2">
      <w:pPr>
        <w:pStyle w:val="Bullets"/>
        <w:numPr>
          <w:ilvl w:val="0"/>
          <w:numId w:val="0"/>
        </w:numPr>
        <w:ind w:left="1134"/>
      </w:pPr>
      <w:r>
        <w:t>Take time to appreciate your surroundings</w:t>
      </w:r>
    </w:p>
    <w:p w:rsidR="00172250" w:rsidRDefault="0072436E" w:rsidP="009E60E2">
      <w:pPr>
        <w:pStyle w:val="Bullets"/>
        <w:numPr>
          <w:ilvl w:val="0"/>
          <w:numId w:val="0"/>
        </w:numPr>
        <w:ind w:left="1134"/>
      </w:pPr>
      <w:r>
        <w:t>Take care of your surroundings and environment</w:t>
      </w:r>
    </w:p>
    <w:p w:rsidR="00F004FD" w:rsidRDefault="001C3748" w:rsidP="009E60E2">
      <w:pPr>
        <w:pStyle w:val="Bullets"/>
        <w:numPr>
          <w:ilvl w:val="0"/>
          <w:numId w:val="0"/>
        </w:numPr>
        <w:ind w:left="1134"/>
      </w:pPr>
      <w:r>
        <w:t>Look to sustainable practices above all others</w:t>
      </w:r>
    </w:p>
    <w:p w:rsidR="001C3748" w:rsidRDefault="001C3748" w:rsidP="009E60E2">
      <w:pPr>
        <w:pStyle w:val="Bullets"/>
        <w:numPr>
          <w:ilvl w:val="0"/>
          <w:numId w:val="0"/>
        </w:numPr>
        <w:ind w:left="1134"/>
      </w:pPr>
      <w:r>
        <w:t>Speak to parents and families and invite them to visit and join in with activities at the service</w:t>
      </w:r>
    </w:p>
    <w:p w:rsidR="001C3748" w:rsidRDefault="001C3748" w:rsidP="009E60E2">
      <w:pPr>
        <w:pStyle w:val="Bullets"/>
        <w:numPr>
          <w:ilvl w:val="0"/>
          <w:numId w:val="0"/>
        </w:numPr>
        <w:ind w:left="1134"/>
      </w:pPr>
      <w:r>
        <w:t>Speak kindly and take time to explain issues of sustainability and environmental sustainability with all others including the children.</w:t>
      </w:r>
    </w:p>
    <w:p w:rsidR="00F004FD" w:rsidRPr="00B24006" w:rsidRDefault="00B24006" w:rsidP="00B24006">
      <w:pPr>
        <w:pStyle w:val="Heading3"/>
      </w:pPr>
      <w:bookmarkStart w:id="73" w:name="_Toc422763740"/>
      <w:r w:rsidRPr="00B24006">
        <w:t>Our impact upon the environment</w:t>
      </w:r>
      <w:bookmarkEnd w:id="73"/>
    </w:p>
    <w:p w:rsidR="001F2FCB" w:rsidRDefault="00F74C55" w:rsidP="00B24006">
      <w:r>
        <w:t>Find out information about</w:t>
      </w:r>
      <w:r w:rsidR="000B0236">
        <w:t xml:space="preserve"> the </w:t>
      </w:r>
      <w:r w:rsidR="00BA4F34">
        <w:t xml:space="preserve">environment and how </w:t>
      </w:r>
      <w:r w:rsidR="003F5B23">
        <w:t xml:space="preserve">human activities have an effect upon it. What are the cause and effects of using the earth’s resources? </w:t>
      </w:r>
      <w:r w:rsidR="00F876F9">
        <w:t xml:space="preserve">Look at the different types of resources that we use, such as metals, minerals, fossil fuels, water, the land. Mining and using such resources strips the earth of its properties and these cannot be replaced as quickly as we </w:t>
      </w:r>
      <w:r w:rsidR="00C60520">
        <w:t xml:space="preserve">are </w:t>
      </w:r>
      <w:r w:rsidR="00F876F9">
        <w:t>us</w:t>
      </w:r>
      <w:r w:rsidR="00C60520">
        <w:t>ing</w:t>
      </w:r>
      <w:r w:rsidR="00F876F9">
        <w:t xml:space="preserve"> them. </w:t>
      </w:r>
      <w:r w:rsidR="003F5B23">
        <w:t>Research</w:t>
      </w:r>
      <w:r w:rsidR="00BA4F34">
        <w:t xml:space="preserve"> </w:t>
      </w:r>
      <w:r w:rsidR="003F5B23">
        <w:t>the</w:t>
      </w:r>
      <w:r w:rsidR="00BA4F34">
        <w:t xml:space="preserve"> impact </w:t>
      </w:r>
      <w:r w:rsidR="003F5B23">
        <w:t xml:space="preserve">of this and ensure </w:t>
      </w:r>
      <w:r w:rsidR="00BA4F34">
        <w:t>the informat</w:t>
      </w:r>
      <w:r w:rsidR="00555AD9">
        <w:t>ion comes from reliable sources</w:t>
      </w:r>
      <w:r w:rsidR="00C60520">
        <w:t xml:space="preserve"> that provide real facts</w:t>
      </w:r>
      <w:r w:rsidR="00555AD9">
        <w:t xml:space="preserve">. </w:t>
      </w:r>
    </w:p>
    <w:p w:rsidR="0075515C" w:rsidRPr="0075515C" w:rsidRDefault="00B4697A" w:rsidP="0075515C">
      <w:pPr>
        <w:pStyle w:val="BoldBulTight0"/>
      </w:pPr>
      <w:r>
        <w:t>Information can be</w:t>
      </w:r>
      <w:r w:rsidR="0075515C" w:rsidRPr="0075515C">
        <w:t>:</w:t>
      </w:r>
    </w:p>
    <w:p w:rsidR="0085305D" w:rsidRPr="006F12E1" w:rsidRDefault="00F66124" w:rsidP="009E60E2">
      <w:pPr>
        <w:pStyle w:val="Bullets"/>
        <w:numPr>
          <w:ilvl w:val="0"/>
          <w:numId w:val="0"/>
        </w:numPr>
        <w:ind w:left="1134"/>
      </w:pPr>
      <w:r>
        <w:rPr>
          <w:b/>
        </w:rPr>
        <w:t>Quantitative</w:t>
      </w:r>
      <w:r>
        <w:t xml:space="preserve"> – information </w:t>
      </w:r>
      <w:r w:rsidR="0085305D" w:rsidRPr="006F12E1">
        <w:t>sourced from verifiable facts and figures</w:t>
      </w:r>
    </w:p>
    <w:p w:rsidR="00940D89" w:rsidRPr="006F12E1" w:rsidRDefault="00F66124" w:rsidP="009E60E2">
      <w:pPr>
        <w:pStyle w:val="Bullets"/>
        <w:numPr>
          <w:ilvl w:val="0"/>
          <w:numId w:val="0"/>
        </w:numPr>
        <w:ind w:left="1134"/>
      </w:pPr>
      <w:r>
        <w:rPr>
          <w:b/>
        </w:rPr>
        <w:t>Qualitative</w:t>
      </w:r>
      <w:r w:rsidR="00940D89" w:rsidRPr="006F12E1">
        <w:t xml:space="preserve"> –</w:t>
      </w:r>
      <w:r>
        <w:t xml:space="preserve"> information </w:t>
      </w:r>
      <w:r w:rsidR="00940D89" w:rsidRPr="006F12E1">
        <w:t>based on narrative descriptions and characteristics</w:t>
      </w:r>
      <w:r w:rsidR="00B2553C" w:rsidRPr="006F12E1">
        <w:t>.</w:t>
      </w:r>
    </w:p>
    <w:p w:rsidR="00F66124" w:rsidRDefault="00F66124">
      <w:pPr>
        <w:spacing w:after="0" w:line="240" w:lineRule="auto"/>
      </w:pPr>
      <w:r>
        <w:br w:type="page"/>
      </w:r>
    </w:p>
    <w:p w:rsidR="00562DE0" w:rsidRDefault="0075515C" w:rsidP="00B24006">
      <w:r>
        <w:lastRenderedPageBreak/>
        <w:t xml:space="preserve">Share this information with the service, the children and the families of the children. </w:t>
      </w:r>
      <w:r w:rsidR="005B11AE">
        <w:t xml:space="preserve">Construct learning experiences that can show cause and effect in simple terms. </w:t>
      </w:r>
    </w:p>
    <w:p w:rsidR="005B11AE" w:rsidRDefault="005B11AE" w:rsidP="00B24006">
      <w:r>
        <w:t>Be aware that children should be encouraged to follow good practices and should not be overload</w:t>
      </w:r>
      <w:r w:rsidR="00A224DF">
        <w:t>ed</w:t>
      </w:r>
      <w:r>
        <w:t xml:space="preserve"> </w:t>
      </w:r>
      <w:r w:rsidR="00A224DF">
        <w:t>with</w:t>
      </w:r>
      <w:r>
        <w:t xml:space="preserve"> information that is gloomy. </w:t>
      </w:r>
      <w:r w:rsidR="00D51E07">
        <w:t xml:space="preserve">Provide resources for them to explore environmental themes such as books, pictures and short films. </w:t>
      </w:r>
      <w:r w:rsidR="00141B77">
        <w:t xml:space="preserve">Make it fun and inspiring so children can make positive decisions on </w:t>
      </w:r>
      <w:r w:rsidR="00977431">
        <w:t xml:space="preserve">choosing </w:t>
      </w:r>
      <w:r w:rsidR="00141B77">
        <w:t xml:space="preserve">sustainable </w:t>
      </w:r>
      <w:r w:rsidR="00977431">
        <w:t>options</w:t>
      </w:r>
      <w:r w:rsidR="00A224DF">
        <w:t>.</w:t>
      </w:r>
    </w:p>
    <w:p w:rsidR="002B3161" w:rsidRDefault="002B3161" w:rsidP="002B3161">
      <w:pPr>
        <w:pStyle w:val="BoldBulTight0"/>
      </w:pPr>
      <w:r>
        <w:t xml:space="preserve">Human </w:t>
      </w:r>
      <w:r w:rsidR="00F86C04">
        <w:t>impact on the environment includes</w:t>
      </w:r>
      <w:r>
        <w:t>:</w:t>
      </w:r>
    </w:p>
    <w:p w:rsidR="002B3161" w:rsidRPr="009E60E2" w:rsidRDefault="002B3161" w:rsidP="009E60E2">
      <w:pPr>
        <w:pStyle w:val="Bullets"/>
        <w:numPr>
          <w:ilvl w:val="0"/>
          <w:numId w:val="0"/>
        </w:numPr>
        <w:ind w:left="1134"/>
        <w:rPr>
          <w:rFonts w:ascii="Segoe UI Semilight" w:hAnsi="Segoe UI Semilight" w:cs="Segoe UI Semilight"/>
        </w:rPr>
      </w:pPr>
      <w:r w:rsidRPr="009E60E2">
        <w:rPr>
          <w:rFonts w:ascii="Segoe UI Semilight" w:hAnsi="Segoe UI Semilight" w:cs="Segoe UI Semilight"/>
        </w:rPr>
        <w:t>Deforestation –</w:t>
      </w:r>
      <w:r w:rsidR="000C6F7F" w:rsidRPr="009E60E2">
        <w:rPr>
          <w:rFonts w:ascii="Segoe UI Semilight" w:hAnsi="Segoe UI Semilight" w:cs="Segoe UI Semilight"/>
        </w:rPr>
        <w:t xml:space="preserve"> causing land erosion, changes to the natural environment/loss of habitats for wildlife, greenhouse gases (trees absorb carbon </w:t>
      </w:r>
      <w:r w:rsidR="00285740" w:rsidRPr="009E60E2">
        <w:rPr>
          <w:rFonts w:ascii="Segoe UI Semilight" w:hAnsi="Segoe UI Semilight" w:cs="Segoe UI Semilight"/>
        </w:rPr>
        <w:t>emissions</w:t>
      </w:r>
      <w:r w:rsidR="000C6F7F" w:rsidRPr="009E60E2">
        <w:rPr>
          <w:rFonts w:ascii="Segoe UI Semilight" w:hAnsi="Segoe UI Semilight" w:cs="Segoe UI Semilight"/>
        </w:rPr>
        <w:t>)</w:t>
      </w:r>
    </w:p>
    <w:p w:rsidR="002B3161" w:rsidRPr="009E60E2" w:rsidRDefault="002B3161" w:rsidP="009E60E2">
      <w:pPr>
        <w:pStyle w:val="Bullets"/>
        <w:numPr>
          <w:ilvl w:val="0"/>
          <w:numId w:val="0"/>
        </w:numPr>
        <w:ind w:left="1134"/>
        <w:rPr>
          <w:rFonts w:ascii="Segoe UI Semilight" w:hAnsi="Segoe UI Semilight" w:cs="Segoe UI Semilight"/>
        </w:rPr>
      </w:pPr>
      <w:r w:rsidRPr="009E60E2">
        <w:rPr>
          <w:rFonts w:ascii="Segoe UI Semilight" w:hAnsi="Segoe UI Semilight" w:cs="Segoe UI Semilight"/>
        </w:rPr>
        <w:t>Land clearing for urban development – causing loss of biodiversity</w:t>
      </w:r>
      <w:r w:rsidR="00285740" w:rsidRPr="009E60E2">
        <w:rPr>
          <w:rFonts w:ascii="Segoe UI Semilight" w:hAnsi="Segoe UI Semilight" w:cs="Segoe UI Semilight"/>
        </w:rPr>
        <w:t xml:space="preserve"> and habitats, </w:t>
      </w:r>
      <w:r w:rsidRPr="009E60E2">
        <w:rPr>
          <w:rFonts w:ascii="Segoe UI Semilight" w:hAnsi="Segoe UI Semilight" w:cs="Segoe UI Semilight"/>
        </w:rPr>
        <w:t>and increased water usage</w:t>
      </w:r>
      <w:r w:rsidR="00D81D49" w:rsidRPr="009E60E2">
        <w:rPr>
          <w:rFonts w:ascii="Segoe UI Semilight" w:hAnsi="Segoe UI Semilight" w:cs="Segoe UI Semilight"/>
        </w:rPr>
        <w:t xml:space="preserve"> and infrastructure</w:t>
      </w:r>
      <w:r w:rsidR="00285740" w:rsidRPr="009E60E2">
        <w:rPr>
          <w:rFonts w:ascii="Segoe UI Semilight" w:hAnsi="Segoe UI Semilight" w:cs="Segoe UI Semilight"/>
        </w:rPr>
        <w:t xml:space="preserve"> for </w:t>
      </w:r>
      <w:r w:rsidR="00D81D49" w:rsidRPr="009E60E2">
        <w:rPr>
          <w:rFonts w:ascii="Segoe UI Semilight" w:hAnsi="Segoe UI Semilight" w:cs="Segoe UI Semilight"/>
        </w:rPr>
        <w:t>a larger</w:t>
      </w:r>
      <w:r w:rsidR="00285740" w:rsidRPr="009E60E2">
        <w:rPr>
          <w:rFonts w:ascii="Segoe UI Semilight" w:hAnsi="Segoe UI Semilight" w:cs="Segoe UI Semilight"/>
        </w:rPr>
        <w:t xml:space="preserve"> human population</w:t>
      </w:r>
    </w:p>
    <w:p w:rsidR="002B3161" w:rsidRPr="009E60E2" w:rsidRDefault="002B3161" w:rsidP="009E60E2">
      <w:pPr>
        <w:pStyle w:val="Bullets"/>
        <w:numPr>
          <w:ilvl w:val="0"/>
          <w:numId w:val="0"/>
        </w:numPr>
        <w:ind w:left="1134"/>
        <w:rPr>
          <w:rFonts w:ascii="Segoe UI Semilight" w:hAnsi="Segoe UI Semilight" w:cs="Segoe UI Semilight"/>
        </w:rPr>
      </w:pPr>
      <w:r w:rsidRPr="009E60E2">
        <w:rPr>
          <w:rFonts w:ascii="Segoe UI Semilight" w:hAnsi="Segoe UI Semilight" w:cs="Segoe UI Semilight"/>
        </w:rPr>
        <w:t xml:space="preserve">Introduction of non-indigenous species – this has proven to have </w:t>
      </w:r>
      <w:r w:rsidR="000C6F7F" w:rsidRPr="009E60E2">
        <w:rPr>
          <w:rFonts w:ascii="Segoe UI Semilight" w:hAnsi="Segoe UI Semilight" w:cs="Segoe UI Semilight"/>
        </w:rPr>
        <w:t xml:space="preserve">had </w:t>
      </w:r>
      <w:r w:rsidRPr="009E60E2">
        <w:rPr>
          <w:rFonts w:ascii="Segoe UI Semilight" w:hAnsi="Segoe UI Semilight" w:cs="Segoe UI Semilight"/>
        </w:rPr>
        <w:t>an adverse effect on the natural landscape</w:t>
      </w:r>
      <w:r w:rsidR="000C6F7F" w:rsidRPr="009E60E2">
        <w:rPr>
          <w:rFonts w:ascii="Segoe UI Semilight" w:hAnsi="Segoe UI Semilight" w:cs="Segoe UI Semilight"/>
        </w:rPr>
        <w:t>,</w:t>
      </w:r>
      <w:r w:rsidRPr="009E60E2">
        <w:rPr>
          <w:rFonts w:ascii="Segoe UI Semilight" w:hAnsi="Segoe UI Semilight" w:cs="Segoe UI Semilight"/>
        </w:rPr>
        <w:t xml:space="preserve"> </w:t>
      </w:r>
      <w:r w:rsidR="000C6F7F" w:rsidRPr="009E60E2">
        <w:rPr>
          <w:rFonts w:ascii="Segoe UI Semilight" w:hAnsi="Segoe UI Semilight" w:cs="Segoe UI Semilight"/>
        </w:rPr>
        <w:t>and when successful, the new species</w:t>
      </w:r>
      <w:r w:rsidR="00466C4C" w:rsidRPr="009E60E2">
        <w:rPr>
          <w:rFonts w:ascii="Segoe UI Semilight" w:hAnsi="Segoe UI Semilight" w:cs="Segoe UI Semilight"/>
        </w:rPr>
        <w:t xml:space="preserve"> can</w:t>
      </w:r>
      <w:r w:rsidR="000C6F7F" w:rsidRPr="009E60E2">
        <w:rPr>
          <w:rFonts w:ascii="Segoe UI Semilight" w:hAnsi="Segoe UI Semilight" w:cs="Segoe UI Semilight"/>
        </w:rPr>
        <w:t xml:space="preserve"> take over and </w:t>
      </w:r>
      <w:r w:rsidR="00466C4C" w:rsidRPr="009E60E2">
        <w:rPr>
          <w:rFonts w:ascii="Segoe UI Semilight" w:hAnsi="Segoe UI Semilight" w:cs="Segoe UI Semilight"/>
        </w:rPr>
        <w:t>threaten</w:t>
      </w:r>
      <w:r w:rsidR="000C6F7F" w:rsidRPr="009E60E2">
        <w:rPr>
          <w:rFonts w:ascii="Segoe UI Semilight" w:hAnsi="Segoe UI Semilight" w:cs="Segoe UI Semilight"/>
        </w:rPr>
        <w:t xml:space="preserve"> indigenous species. F</w:t>
      </w:r>
      <w:r w:rsidRPr="009E60E2">
        <w:rPr>
          <w:rFonts w:ascii="Segoe UI Semilight" w:hAnsi="Segoe UI Semilight" w:cs="Segoe UI Semilight"/>
        </w:rPr>
        <w:t>or example the introduction of rabbits</w:t>
      </w:r>
      <w:r w:rsidR="000C6F7F" w:rsidRPr="009E60E2">
        <w:rPr>
          <w:rFonts w:ascii="Segoe UI Semilight" w:hAnsi="Segoe UI Semilight" w:cs="Segoe UI Semilight"/>
        </w:rPr>
        <w:t xml:space="preserve"> to Australia and the negative effects made to other mammals competing for </w:t>
      </w:r>
      <w:r w:rsidR="00466C4C" w:rsidRPr="009E60E2">
        <w:rPr>
          <w:rFonts w:ascii="Segoe UI Semilight" w:hAnsi="Segoe UI Semilight" w:cs="Segoe UI Semilight"/>
        </w:rPr>
        <w:t>habitat and food</w:t>
      </w:r>
    </w:p>
    <w:p w:rsidR="00CE0972" w:rsidRPr="009E60E2" w:rsidRDefault="005B2937" w:rsidP="009E60E2">
      <w:pPr>
        <w:pStyle w:val="Bullets"/>
        <w:numPr>
          <w:ilvl w:val="0"/>
          <w:numId w:val="0"/>
        </w:numPr>
        <w:ind w:left="1134"/>
        <w:rPr>
          <w:rFonts w:ascii="Segoe UI Semilight" w:hAnsi="Segoe UI Semilight" w:cs="Segoe UI Semilight"/>
        </w:rPr>
      </w:pPr>
      <w:r w:rsidRPr="009E60E2">
        <w:rPr>
          <w:rFonts w:ascii="Segoe UI Semilight" w:hAnsi="Segoe UI Semilight" w:cs="Segoe UI Semilight"/>
        </w:rPr>
        <w:t>Depletion of t</w:t>
      </w:r>
      <w:r w:rsidR="004911B2" w:rsidRPr="009E60E2">
        <w:rPr>
          <w:rFonts w:ascii="Segoe UI Semilight" w:hAnsi="Segoe UI Semilight" w:cs="Segoe UI Semilight"/>
        </w:rPr>
        <w:t xml:space="preserve">he ozone layer – due </w:t>
      </w:r>
      <w:r w:rsidRPr="009E60E2">
        <w:rPr>
          <w:rFonts w:ascii="Segoe UI Semilight" w:hAnsi="Segoe UI Semilight" w:cs="Segoe UI Semilight"/>
        </w:rPr>
        <w:t>to emissions from gases produced by manufactured goods such as refrigerators, air conditioners and aerosols</w:t>
      </w:r>
    </w:p>
    <w:p w:rsidR="002800F5" w:rsidRPr="009E60E2" w:rsidRDefault="005B2937" w:rsidP="009E60E2">
      <w:pPr>
        <w:pStyle w:val="Bullets"/>
        <w:numPr>
          <w:ilvl w:val="0"/>
          <w:numId w:val="0"/>
        </w:numPr>
        <w:ind w:left="1134"/>
        <w:rPr>
          <w:rFonts w:ascii="Segoe UI Semilight" w:hAnsi="Segoe UI Semilight" w:cs="Segoe UI Semilight"/>
        </w:rPr>
      </w:pPr>
      <w:r w:rsidRPr="009E60E2">
        <w:rPr>
          <w:rFonts w:ascii="Segoe UI Semilight" w:hAnsi="Segoe UI Semilight" w:cs="Segoe UI Semilight"/>
        </w:rPr>
        <w:t>Energy</w:t>
      </w:r>
      <w:r w:rsidR="002800F5" w:rsidRPr="009E60E2">
        <w:rPr>
          <w:rFonts w:ascii="Segoe UI Semilight" w:hAnsi="Segoe UI Semilight" w:cs="Segoe UI Semilight"/>
        </w:rPr>
        <w:t xml:space="preserve"> use – using fossil fuels contributes to greenhouse gases and climate change</w:t>
      </w:r>
    </w:p>
    <w:p w:rsidR="001F1562" w:rsidRPr="009E60E2" w:rsidRDefault="002800F5" w:rsidP="009E60E2">
      <w:pPr>
        <w:pStyle w:val="Bullets"/>
        <w:numPr>
          <w:ilvl w:val="0"/>
          <w:numId w:val="0"/>
        </w:numPr>
        <w:ind w:left="1134"/>
        <w:rPr>
          <w:rFonts w:ascii="Segoe UI Semilight" w:hAnsi="Segoe UI Semilight" w:cs="Segoe UI Semilight"/>
        </w:rPr>
      </w:pPr>
      <w:r w:rsidRPr="009E60E2">
        <w:rPr>
          <w:rFonts w:ascii="Segoe UI Semilight" w:hAnsi="Segoe UI Semilight" w:cs="Segoe UI Semilight"/>
        </w:rPr>
        <w:t xml:space="preserve">Pesticides – </w:t>
      </w:r>
      <w:r w:rsidR="00555AD9" w:rsidRPr="009E60E2">
        <w:rPr>
          <w:rFonts w:ascii="Segoe UI Semilight" w:hAnsi="Segoe UI Semilight" w:cs="Segoe UI Semilight"/>
        </w:rPr>
        <w:t xml:space="preserve">using chemicals on the land can cause them to </w:t>
      </w:r>
      <w:r w:rsidRPr="009E60E2">
        <w:rPr>
          <w:rFonts w:ascii="Segoe UI Semilight" w:hAnsi="Segoe UI Semilight" w:cs="Segoe UI Semilight"/>
        </w:rPr>
        <w:t>run-off</w:t>
      </w:r>
      <w:r w:rsidR="00555AD9" w:rsidRPr="009E60E2">
        <w:rPr>
          <w:rFonts w:ascii="Segoe UI Semilight" w:hAnsi="Segoe UI Semilight" w:cs="Segoe UI Semilight"/>
        </w:rPr>
        <w:t xml:space="preserve"> into</w:t>
      </w:r>
      <w:r w:rsidRPr="009E60E2">
        <w:rPr>
          <w:rFonts w:ascii="Segoe UI Semilight" w:hAnsi="Segoe UI Semilight" w:cs="Segoe UI Semilight"/>
        </w:rPr>
        <w:t xml:space="preserve"> the sea </w:t>
      </w:r>
      <w:r w:rsidR="00555AD9" w:rsidRPr="009E60E2">
        <w:rPr>
          <w:rFonts w:ascii="Segoe UI Semilight" w:hAnsi="Segoe UI Semilight" w:cs="Segoe UI Semilight"/>
        </w:rPr>
        <w:t>and cause</w:t>
      </w:r>
      <w:r w:rsidRPr="009E60E2">
        <w:rPr>
          <w:rFonts w:ascii="Segoe UI Semilight" w:hAnsi="Segoe UI Semilight" w:cs="Segoe UI Semilight"/>
        </w:rPr>
        <w:t xml:space="preserve"> </w:t>
      </w:r>
      <w:r w:rsidR="00AE113C" w:rsidRPr="009E60E2">
        <w:rPr>
          <w:rFonts w:ascii="Segoe UI Semilight" w:hAnsi="Segoe UI Semilight" w:cs="Segoe UI Semilight"/>
        </w:rPr>
        <w:t>pollution</w:t>
      </w:r>
      <w:r w:rsidR="00555AD9" w:rsidRPr="009E60E2">
        <w:rPr>
          <w:rFonts w:ascii="Segoe UI Semilight" w:hAnsi="Segoe UI Semilight" w:cs="Segoe UI Semilight"/>
        </w:rPr>
        <w:t>,</w:t>
      </w:r>
      <w:r w:rsidR="00AE113C" w:rsidRPr="009E60E2">
        <w:rPr>
          <w:rFonts w:ascii="Segoe UI Semilight" w:hAnsi="Segoe UI Semilight" w:cs="Segoe UI Semilight"/>
        </w:rPr>
        <w:t xml:space="preserve"> effecting coral reef sys</w:t>
      </w:r>
      <w:r w:rsidR="0008213F" w:rsidRPr="009E60E2">
        <w:rPr>
          <w:rFonts w:ascii="Segoe UI Semilight" w:hAnsi="Segoe UI Semilight" w:cs="Segoe UI Semilight"/>
        </w:rPr>
        <w:t>t</w:t>
      </w:r>
      <w:r w:rsidR="00AE113C" w:rsidRPr="009E60E2">
        <w:rPr>
          <w:rFonts w:ascii="Segoe UI Semilight" w:hAnsi="Segoe UI Semilight" w:cs="Segoe UI Semilight"/>
        </w:rPr>
        <w:t>ems</w:t>
      </w:r>
      <w:r w:rsidR="00555AD9" w:rsidRPr="009E60E2">
        <w:rPr>
          <w:rFonts w:ascii="Segoe UI Semilight" w:hAnsi="Segoe UI Semilight" w:cs="Segoe UI Semilight"/>
        </w:rPr>
        <w:t xml:space="preserve"> and marine life</w:t>
      </w:r>
      <w:r w:rsidR="0008213F" w:rsidRPr="009E60E2">
        <w:rPr>
          <w:rFonts w:ascii="Segoe UI Semilight" w:hAnsi="Segoe UI Semilight" w:cs="Segoe UI Semilight"/>
        </w:rPr>
        <w:t>.</w:t>
      </w:r>
    </w:p>
    <w:p w:rsidR="00125B00" w:rsidRDefault="00125B00">
      <w:pPr>
        <w:spacing w:after="0" w:line="240" w:lineRule="auto"/>
        <w:rPr>
          <w:rFonts w:cstheme="majorBidi"/>
          <w:b/>
          <w:bCs/>
          <w:sz w:val="26"/>
          <w:szCs w:val="26"/>
          <w:lang w:val="en-GB"/>
        </w:rPr>
      </w:pPr>
      <w:r>
        <w:br w:type="page"/>
      </w:r>
    </w:p>
    <w:p w:rsidR="001F1562" w:rsidRDefault="001F1562" w:rsidP="001F1562">
      <w:pPr>
        <w:pStyle w:val="Heading3"/>
      </w:pPr>
      <w:bookmarkStart w:id="74" w:name="_Toc422763741"/>
      <w:r>
        <w:rPr>
          <w:noProof/>
          <w:lang w:val="en-AU" w:eastAsia="en-AU"/>
        </w:rPr>
        <w:lastRenderedPageBreak/>
        <w:drawing>
          <wp:anchor distT="0" distB="0" distL="114300" distR="114300" simplePos="0" relativeHeight="251759616" behindDoc="1" locked="0" layoutInCell="1" allowOverlap="1" wp14:anchorId="6EAB7A5B" wp14:editId="4381F809">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t>Activity 2C</w:t>
      </w:r>
      <w:bookmarkEnd w:id="74"/>
    </w:p>
    <w:p w:rsidR="001F1562" w:rsidRPr="000A3826" w:rsidRDefault="001F1562" w:rsidP="001F1562">
      <w:pPr>
        <w:rPr>
          <w:rFonts w:cstheme="majorBidi"/>
          <w:b/>
          <w:bCs/>
          <w:sz w:val="26"/>
          <w:szCs w:val="26"/>
        </w:rPr>
      </w:pPr>
      <w:r>
        <w:br w:type="page"/>
      </w:r>
    </w:p>
    <w:p w:rsidR="00773C6B" w:rsidRPr="00C80FAD" w:rsidRDefault="00773C6B" w:rsidP="00C80FAD">
      <w:pPr>
        <w:pStyle w:val="Heading2"/>
      </w:pPr>
      <w:bookmarkStart w:id="75" w:name="_Toc422763742"/>
      <w:r w:rsidRPr="00C80FAD">
        <w:lastRenderedPageBreak/>
        <w:t xml:space="preserve">2.5 – </w:t>
      </w:r>
      <w:r w:rsidR="00C80FAD" w:rsidRPr="00C80FAD">
        <w:t>Create spaces that promote the development of life skills, such as growing and preparing food, waste reduction and recycling</w:t>
      </w:r>
      <w:bookmarkEnd w:id="75"/>
    </w:p>
    <w:p w:rsidR="00047A25" w:rsidRPr="00047A25" w:rsidRDefault="00047A25" w:rsidP="00047A25">
      <w:pPr>
        <w:pStyle w:val="Heading3"/>
      </w:pPr>
      <w:bookmarkStart w:id="76" w:name="_Toc422763743"/>
      <w:r w:rsidRPr="00047A25">
        <w:t>Cultivation</w:t>
      </w:r>
      <w:bookmarkEnd w:id="76"/>
    </w:p>
    <w:p w:rsidR="00E26678" w:rsidRDefault="00610DB2" w:rsidP="00047A25">
      <w:r>
        <w:t xml:space="preserve">Involve </w:t>
      </w:r>
      <w:r w:rsidR="009479D8">
        <w:t xml:space="preserve">the </w:t>
      </w:r>
      <w:r>
        <w:t>children in being responsible for their enviro</w:t>
      </w:r>
      <w:r w:rsidR="009479D8">
        <w:t>nment, look at developing spaces within the service environment to teach life skills.</w:t>
      </w:r>
    </w:p>
    <w:p w:rsidR="00384ABE" w:rsidRDefault="009479D8" w:rsidP="00047A25">
      <w:r>
        <w:t>As mentioned previously</w:t>
      </w:r>
      <w:r w:rsidR="005A7833">
        <w:t xml:space="preserve"> in section 2.2 of this unit</w:t>
      </w:r>
      <w:r>
        <w:t xml:space="preserve">, create a garden for growing vegetables and herbs for </w:t>
      </w:r>
      <w:r w:rsidR="00384ABE">
        <w:t xml:space="preserve">food. Teach the children about the different types of food plants and about the parts of the plants that we </w:t>
      </w:r>
      <w:r w:rsidR="005A7833">
        <w:t xml:space="preserve">can </w:t>
      </w:r>
      <w:r w:rsidR="00384ABE">
        <w:t xml:space="preserve">eat. Let them see how the plants develop, grow and become ready to harvest. Let them share the experience </w:t>
      </w:r>
      <w:r w:rsidR="005A7833">
        <w:t>of taking ca</w:t>
      </w:r>
      <w:r w:rsidR="00B378C0">
        <w:t>re of and watering the vegetables and herbs</w:t>
      </w:r>
      <w:r w:rsidR="00384ABE">
        <w:t>.</w:t>
      </w:r>
    </w:p>
    <w:p w:rsidR="00B378C0" w:rsidRDefault="00B378C0" w:rsidP="00B378C0">
      <w:pPr>
        <w:pStyle w:val="BoldBulTight0"/>
      </w:pPr>
      <w:r>
        <w:t xml:space="preserve">Plants </w:t>
      </w:r>
      <w:r w:rsidR="00047A25">
        <w:t>include</w:t>
      </w:r>
      <w:r>
        <w:t>:</w:t>
      </w:r>
    </w:p>
    <w:p w:rsidR="00B378C0" w:rsidRPr="004F1DC8" w:rsidRDefault="00B378C0" w:rsidP="0045385D">
      <w:pPr>
        <w:pStyle w:val="Bullets"/>
        <w:numPr>
          <w:ilvl w:val="0"/>
          <w:numId w:val="0"/>
        </w:numPr>
        <w:ind w:left="1134"/>
      </w:pPr>
      <w:r w:rsidRPr="004F1DC8">
        <w:t>Cacti</w:t>
      </w:r>
    </w:p>
    <w:p w:rsidR="00B378C0" w:rsidRPr="004F1DC8" w:rsidRDefault="00B378C0" w:rsidP="0045385D">
      <w:pPr>
        <w:pStyle w:val="Bullets"/>
        <w:numPr>
          <w:ilvl w:val="0"/>
          <w:numId w:val="0"/>
        </w:numPr>
        <w:ind w:left="1134"/>
      </w:pPr>
      <w:r w:rsidRPr="004F1DC8">
        <w:t>Vegetables</w:t>
      </w:r>
    </w:p>
    <w:p w:rsidR="00B378C0" w:rsidRPr="004F1DC8" w:rsidRDefault="00B378C0" w:rsidP="0045385D">
      <w:pPr>
        <w:pStyle w:val="Bullets"/>
        <w:numPr>
          <w:ilvl w:val="0"/>
          <w:numId w:val="0"/>
        </w:numPr>
        <w:ind w:left="1134"/>
      </w:pPr>
      <w:r w:rsidRPr="004F1DC8">
        <w:t>Herbs</w:t>
      </w:r>
    </w:p>
    <w:p w:rsidR="00B378C0" w:rsidRPr="004F1DC8" w:rsidRDefault="00B378C0" w:rsidP="0045385D">
      <w:pPr>
        <w:pStyle w:val="Bullets"/>
        <w:numPr>
          <w:ilvl w:val="0"/>
          <w:numId w:val="0"/>
        </w:numPr>
        <w:ind w:left="1134"/>
      </w:pPr>
      <w:r w:rsidRPr="004F1DC8">
        <w:t>Flowers</w:t>
      </w:r>
    </w:p>
    <w:p w:rsidR="00B378C0" w:rsidRPr="004F1DC8" w:rsidRDefault="00B378C0" w:rsidP="0045385D">
      <w:pPr>
        <w:pStyle w:val="Bullets"/>
        <w:numPr>
          <w:ilvl w:val="0"/>
          <w:numId w:val="0"/>
        </w:numPr>
        <w:ind w:left="1134"/>
      </w:pPr>
      <w:r w:rsidRPr="004F1DC8">
        <w:t>Shrubs and bushes</w:t>
      </w:r>
    </w:p>
    <w:p w:rsidR="00B378C0" w:rsidRPr="004F1DC8" w:rsidRDefault="00B378C0" w:rsidP="0045385D">
      <w:pPr>
        <w:pStyle w:val="Bullets"/>
        <w:numPr>
          <w:ilvl w:val="0"/>
          <w:numId w:val="0"/>
        </w:numPr>
        <w:ind w:left="1134"/>
      </w:pPr>
      <w:r w:rsidRPr="004F1DC8">
        <w:t>Trees</w:t>
      </w:r>
      <w:r>
        <w:t>.</w:t>
      </w:r>
      <w:r w:rsidR="002A4FF9">
        <w:t xml:space="preserve"> </w:t>
      </w:r>
    </w:p>
    <w:p w:rsidR="00384ABE" w:rsidRDefault="00384ABE" w:rsidP="00EB24B6">
      <w:pPr>
        <w:spacing w:before="240"/>
      </w:pPr>
      <w:r>
        <w:t xml:space="preserve">Grow flowers to show how plants transform and develop into many different forms. </w:t>
      </w:r>
      <w:r w:rsidR="00533D8F">
        <w:t>Look at the beauty and colours that they produce and d</w:t>
      </w:r>
      <w:r>
        <w:t xml:space="preserve">iscuss how </w:t>
      </w:r>
      <w:r w:rsidR="00533D8F">
        <w:t>different flowers and plants have different life cycles. Some will flower just one season before their life cycle ends,</w:t>
      </w:r>
      <w:r w:rsidR="001F06F6">
        <w:t xml:space="preserve"> </w:t>
      </w:r>
      <w:r>
        <w:t>while others</w:t>
      </w:r>
      <w:r w:rsidR="00533D8F">
        <w:t xml:space="preserve"> can </w:t>
      </w:r>
      <w:r>
        <w:t>take years to develop and mature</w:t>
      </w:r>
      <w:r w:rsidR="001F06F6">
        <w:t xml:space="preserve"> and </w:t>
      </w:r>
      <w:r w:rsidR="00533D8F">
        <w:t xml:space="preserve">will </w:t>
      </w:r>
      <w:r w:rsidR="001F06F6">
        <w:t>continually produce flowers, fruits and seeds each season</w:t>
      </w:r>
      <w:r>
        <w:t>.</w:t>
      </w:r>
    </w:p>
    <w:p w:rsidR="00384ABE" w:rsidRDefault="00107307" w:rsidP="004F1DC8">
      <w:pPr>
        <w:pStyle w:val="BoldBulTight0"/>
      </w:pPr>
      <w:r>
        <w:t>The basic plant t</w:t>
      </w:r>
      <w:r w:rsidR="00384ABE">
        <w:t xml:space="preserve">ypes </w:t>
      </w:r>
      <w:r>
        <w:t>include</w:t>
      </w:r>
      <w:r w:rsidR="00384ABE">
        <w:t>:</w:t>
      </w:r>
    </w:p>
    <w:p w:rsidR="00384ABE" w:rsidRDefault="00384ABE" w:rsidP="004F1DC8">
      <w:pPr>
        <w:pStyle w:val="Bullets"/>
      </w:pPr>
      <w:r>
        <w:t>Annuals – lifecycle occurs within one season</w:t>
      </w:r>
      <w:r w:rsidR="004F1DC8">
        <w:t xml:space="preserve"> and will need replacing</w:t>
      </w:r>
    </w:p>
    <w:p w:rsidR="00384ABE" w:rsidRDefault="00384ABE" w:rsidP="004F1DC8">
      <w:pPr>
        <w:pStyle w:val="Bullets"/>
      </w:pPr>
      <w:r>
        <w:t>Biennials – lifecycle occurs over two years (the flowers and seeds are produced in the second year)</w:t>
      </w:r>
    </w:p>
    <w:p w:rsidR="00384ABE" w:rsidRDefault="00384ABE" w:rsidP="004F1DC8">
      <w:pPr>
        <w:pStyle w:val="Bullets"/>
      </w:pPr>
      <w:r>
        <w:t xml:space="preserve">Perennials – the </w:t>
      </w:r>
      <w:r w:rsidR="004F1DC8">
        <w:t>lifecycle lasts longer than two years and the plant or tree can flower and produce fruit and seeds many times over.</w:t>
      </w:r>
    </w:p>
    <w:p w:rsidR="00E26678" w:rsidRDefault="0053038C" w:rsidP="00EB24B6">
      <w:pPr>
        <w:spacing w:before="240"/>
      </w:pPr>
      <w:r>
        <w:t>Look at the different needs of the plants</w:t>
      </w:r>
      <w:r w:rsidR="00902D6B">
        <w:t>;</w:t>
      </w:r>
      <w:r>
        <w:t xml:space="preserve"> some </w:t>
      </w:r>
      <w:r w:rsidR="005B24BE">
        <w:t>will need lots of water while others will survive much better on less water. Check that the position</w:t>
      </w:r>
      <w:r w:rsidR="00902D6B">
        <w:t>ing</w:t>
      </w:r>
      <w:r w:rsidR="005B24BE">
        <w:t xml:space="preserve"> of the plants</w:t>
      </w:r>
      <w:r w:rsidR="00902D6B">
        <w:t xml:space="preserve"> is</w:t>
      </w:r>
      <w:r w:rsidR="005B24BE">
        <w:t xml:space="preserve"> correct, </w:t>
      </w:r>
      <w:r w:rsidR="00902D6B">
        <w:t>in full sunshine, partial sunshine or shade</w:t>
      </w:r>
      <w:r w:rsidR="005B24BE">
        <w:t>.</w:t>
      </w:r>
      <w:r w:rsidR="00902D6B">
        <w:t xml:space="preserve"> Establish the correct environment for the plants in your garden and outdoor areas.</w:t>
      </w:r>
      <w:r w:rsidR="0036600C">
        <w:t xml:space="preserve"> The same will be needed for any indoor plants that you may have – make sure that they are watered and positioned as to the requirements of the plant.</w:t>
      </w:r>
    </w:p>
    <w:p w:rsidR="00611003" w:rsidRDefault="00611003" w:rsidP="00611003">
      <w:pPr>
        <w:pStyle w:val="Heading3"/>
      </w:pPr>
      <w:bookmarkStart w:id="77" w:name="_Toc422763744"/>
      <w:r>
        <w:lastRenderedPageBreak/>
        <w:t>Food from the plant to the table</w:t>
      </w:r>
      <w:bookmarkEnd w:id="77"/>
    </w:p>
    <w:p w:rsidR="00611003" w:rsidRDefault="00611003" w:rsidP="00611003">
      <w:r>
        <w:t>Once the vegetables and herbs have been picked and prepared for use in the kitchen, you can create a simple learning experience for the children by showing them how the food they have grown has been prepared and used in the food they eat.</w:t>
      </w:r>
    </w:p>
    <w:p w:rsidR="00611003" w:rsidRDefault="00611003" w:rsidP="00611003">
      <w:r>
        <w:t>Being mindful of hygiene requirements and health and safety, you could involve the children in preparing simple snacks with the vegetables they have grown, such as carrot sticks. Show them how to wash carrots and how they transform to the plate.</w:t>
      </w:r>
    </w:p>
    <w:p w:rsidR="000C063B" w:rsidRDefault="000C063B" w:rsidP="000C063B">
      <w:pPr>
        <w:pStyle w:val="Heading3"/>
      </w:pPr>
      <w:bookmarkStart w:id="78" w:name="_Toc422763745"/>
      <w:r>
        <w:t xml:space="preserve">Improvements to </w:t>
      </w:r>
      <w:r w:rsidR="00AB4EA5">
        <w:t xml:space="preserve">areas of </w:t>
      </w:r>
      <w:r>
        <w:t>waste</w:t>
      </w:r>
      <w:bookmarkEnd w:id="78"/>
    </w:p>
    <w:p w:rsidR="00853F3C" w:rsidRDefault="00853F3C" w:rsidP="00611003">
      <w:r>
        <w:t>Ensure that the area for your waste and recycling is clearly laid out and that each bin is clearly marked for the relevant type of waste that should go in there. You could colour code the bins to make it easier for the children to understand and use, or place the bins in different areas to help them locate the appropriate bin.</w:t>
      </w:r>
      <w:r w:rsidR="00E92FED">
        <w:t xml:space="preserve"> Recycling paper could be in one area, while food scraps could be near to the kitchen. Help create appropriate spaces that work for your service.</w:t>
      </w:r>
    </w:p>
    <w:p w:rsidR="00A522E4" w:rsidRPr="00A522E4" w:rsidRDefault="00A522E4" w:rsidP="00A522E4">
      <w:pPr>
        <w:pStyle w:val="BoldBulTight0"/>
        <w:rPr>
          <w:u w:val="single"/>
        </w:rPr>
      </w:pPr>
      <w:r w:rsidRPr="00A522E4">
        <w:rPr>
          <w:u w:val="single"/>
        </w:rPr>
        <w:t>Improve on the amount of waste created</w:t>
      </w:r>
    </w:p>
    <w:p w:rsidR="00A522E4" w:rsidRDefault="00A522E4" w:rsidP="00611003">
      <w:r>
        <w:t>There may be ways that your service can reduce the amount of rubbish and waste that is generated each day.</w:t>
      </w:r>
      <w:r w:rsidR="00A778C8">
        <w:t xml:space="preserve"> Place trays or storage boxes within designated spaces to collect and store items that could be used in activities and crafts.</w:t>
      </w:r>
    </w:p>
    <w:p w:rsidR="00A522E4" w:rsidRDefault="00A522E4" w:rsidP="00A778C8">
      <w:pPr>
        <w:pStyle w:val="BoldBulTight0"/>
      </w:pPr>
      <w:r>
        <w:t>You could</w:t>
      </w:r>
      <w:r w:rsidR="00DB36E2">
        <w:t xml:space="preserve"> keep</w:t>
      </w:r>
      <w:r>
        <w:t>:</w:t>
      </w:r>
    </w:p>
    <w:p w:rsidR="00A522E4" w:rsidRPr="002408AE" w:rsidRDefault="00DB36E2" w:rsidP="00A44714">
      <w:pPr>
        <w:pStyle w:val="Bullets"/>
        <w:numPr>
          <w:ilvl w:val="0"/>
          <w:numId w:val="0"/>
        </w:numPr>
        <w:ind w:left="1134"/>
      </w:pPr>
      <w:r w:rsidRPr="002408AE">
        <w:t>Paper that has been used on one side so that the second side can be used</w:t>
      </w:r>
    </w:p>
    <w:p w:rsidR="00E26678" w:rsidRPr="002408AE" w:rsidRDefault="00DB36E2" w:rsidP="00A44714">
      <w:pPr>
        <w:pStyle w:val="Bullets"/>
        <w:numPr>
          <w:ilvl w:val="0"/>
          <w:numId w:val="0"/>
        </w:numPr>
        <w:ind w:left="1134"/>
      </w:pPr>
      <w:r w:rsidRPr="002408AE">
        <w:t>O</w:t>
      </w:r>
      <w:r w:rsidR="00E26678" w:rsidRPr="002408AE">
        <w:t>ld scraps of paper for papier mach</w:t>
      </w:r>
      <w:r w:rsidR="00A778C8" w:rsidRPr="002408AE">
        <w:t xml:space="preserve">é </w:t>
      </w:r>
      <w:r w:rsidR="00E26678" w:rsidRPr="002408AE">
        <w:t>crafts</w:t>
      </w:r>
    </w:p>
    <w:p w:rsidR="00DB36E2" w:rsidRPr="002408AE" w:rsidRDefault="00DB36E2" w:rsidP="00A44714">
      <w:pPr>
        <w:pStyle w:val="Bullets"/>
        <w:numPr>
          <w:ilvl w:val="0"/>
          <w:numId w:val="0"/>
        </w:numPr>
        <w:ind w:left="1134"/>
      </w:pPr>
      <w:r w:rsidRPr="002408AE">
        <w:t xml:space="preserve">Broken </w:t>
      </w:r>
      <w:r w:rsidR="002408AE" w:rsidRPr="002408AE">
        <w:t>items/spare pieces/oddments.</w:t>
      </w:r>
    </w:p>
    <w:p w:rsidR="00A778C8" w:rsidRDefault="00554EBB" w:rsidP="00611003">
      <w:r>
        <w:t>Ask the children’s parents and families if they can bring unwanted items in for activities, such as spare wrapping paper, old buttons and used packaging. This will provide a variety of materials for art and crafts.</w:t>
      </w:r>
      <w:r w:rsidR="009D798A" w:rsidRPr="009D798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E6952" w:rsidRDefault="002825DC" w:rsidP="002825DC">
      <w:pPr>
        <w:pStyle w:val="Heading3"/>
      </w:pPr>
      <w:bookmarkStart w:id="79" w:name="_Toc422763746"/>
      <w:r>
        <w:t>Create definite spaces for ac</w:t>
      </w:r>
      <w:r w:rsidR="00CE6952">
        <w:t>t</w:t>
      </w:r>
      <w:r>
        <w:t>i</w:t>
      </w:r>
      <w:r w:rsidR="00CE6952">
        <w:t>vities</w:t>
      </w:r>
      <w:bookmarkEnd w:id="79"/>
    </w:p>
    <w:p w:rsidR="00171707" w:rsidRDefault="00CE6952" w:rsidP="00611003">
      <w:r>
        <w:t xml:space="preserve">Within the service, create specific </w:t>
      </w:r>
      <w:r w:rsidR="00E93FC0">
        <w:t>area</w:t>
      </w:r>
      <w:r>
        <w:t xml:space="preserve">s for the children to use when participating in </w:t>
      </w:r>
      <w:r w:rsidR="00171707">
        <w:t xml:space="preserve">different </w:t>
      </w:r>
      <w:r>
        <w:t xml:space="preserve">learning and activities. Avoid </w:t>
      </w:r>
      <w:r w:rsidR="00E93FC0">
        <w:t>reworking</w:t>
      </w:r>
      <w:r>
        <w:t xml:space="preserve"> areas </w:t>
      </w:r>
      <w:r w:rsidR="00E93FC0">
        <w:t>each time activities change,</w:t>
      </w:r>
      <w:r>
        <w:t xml:space="preserve"> as this will prevent the children from becoming familiar and comfortable with their surroundings</w:t>
      </w:r>
      <w:r w:rsidR="007A46D6">
        <w:t xml:space="preserve"> and it also deconstructs boundaries </w:t>
      </w:r>
      <w:r w:rsidR="00E45451">
        <w:t>when group work is</w:t>
      </w:r>
      <w:r w:rsidR="00106EA4">
        <w:t xml:space="preserve"> carried out</w:t>
      </w:r>
      <w:r w:rsidR="00E93FC0">
        <w:t>.</w:t>
      </w:r>
      <w:r w:rsidR="002A4FF9">
        <w:t xml:space="preserve"> </w:t>
      </w:r>
    </w:p>
    <w:p w:rsidR="001F1562" w:rsidRDefault="00E93FC0" w:rsidP="00611003">
      <w:pPr>
        <w:rPr>
          <w:rFonts w:cs="Calibri"/>
          <w:b/>
          <w:bCs/>
          <w:color w:val="C00000"/>
          <w:sz w:val="28"/>
          <w:szCs w:val="28"/>
        </w:rPr>
      </w:pPr>
      <w:r>
        <w:t>You should look at the overall space you have for your group, look at how you can create separate spaces within this</w:t>
      </w:r>
      <w:r w:rsidR="00171707">
        <w:t>,</w:t>
      </w:r>
      <w:r>
        <w:t xml:space="preserve"> with clear pathways and boundaries for each area. By creating different areas, you can create different themes and moods for the </w:t>
      </w:r>
      <w:r w:rsidR="00171707">
        <w:t xml:space="preserve">learning </w:t>
      </w:r>
      <w:r>
        <w:t>experiences</w:t>
      </w:r>
      <w:r w:rsidR="00171707">
        <w:t xml:space="preserve"> you want to provide</w:t>
      </w:r>
      <w:r>
        <w:t>.</w:t>
      </w:r>
      <w:r w:rsidR="00171707">
        <w:t xml:space="preserve"> You should also avoid creating small groups around the edges of the room as the activities and children may overlap into </w:t>
      </w:r>
      <w:r w:rsidR="00E45451">
        <w:t>one an</w:t>
      </w:r>
      <w:r w:rsidR="00171707">
        <w:t>other.</w:t>
      </w:r>
      <w:r w:rsidR="00D5546D" w:rsidRPr="00D5546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1F1562">
        <w:br w:type="page"/>
      </w:r>
    </w:p>
    <w:p w:rsidR="001F1562" w:rsidRDefault="001F1562" w:rsidP="001F1562">
      <w:pPr>
        <w:pStyle w:val="Heading3"/>
      </w:pPr>
      <w:bookmarkStart w:id="80" w:name="_Toc422763747"/>
      <w:r>
        <w:rPr>
          <w:noProof/>
          <w:lang w:val="en-AU" w:eastAsia="en-AU"/>
        </w:rPr>
        <w:lastRenderedPageBreak/>
        <w:drawing>
          <wp:anchor distT="0" distB="0" distL="114300" distR="114300" simplePos="0" relativeHeight="251761664" behindDoc="1" locked="0" layoutInCell="1" allowOverlap="1" wp14:anchorId="66C6AE05" wp14:editId="6F0EF5A4">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3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t>Activity 2D</w:t>
      </w:r>
      <w:bookmarkEnd w:id="80"/>
    </w:p>
    <w:p w:rsidR="001F1562" w:rsidRPr="000A3826" w:rsidRDefault="001F1562" w:rsidP="001F1562">
      <w:pPr>
        <w:rPr>
          <w:rFonts w:cstheme="majorBidi"/>
          <w:b/>
          <w:bCs/>
          <w:sz w:val="26"/>
          <w:szCs w:val="26"/>
        </w:rPr>
      </w:pPr>
      <w:r>
        <w:br w:type="page"/>
      </w:r>
    </w:p>
    <w:p w:rsidR="00773C6B" w:rsidRPr="00C80FAD" w:rsidRDefault="00773C6B" w:rsidP="00C80FAD">
      <w:pPr>
        <w:pStyle w:val="Heading2"/>
      </w:pPr>
      <w:bookmarkStart w:id="81" w:name="_Toc422763748"/>
      <w:r w:rsidRPr="00C80FAD">
        <w:lastRenderedPageBreak/>
        <w:t xml:space="preserve">2.6 – </w:t>
      </w:r>
      <w:r w:rsidR="00C80FAD" w:rsidRPr="00C80FAD">
        <w:t>Encourage children to exchange thoughts and ideas about sustainable practice through intentional teaching, learning experiences and projects</w:t>
      </w:r>
      <w:bookmarkEnd w:id="81"/>
    </w:p>
    <w:p w:rsidR="00383AB4" w:rsidRPr="00383AB4" w:rsidRDefault="00383AB4" w:rsidP="00383AB4">
      <w:pPr>
        <w:pStyle w:val="Heading3"/>
      </w:pPr>
      <w:bookmarkStart w:id="82" w:name="_Toc422763749"/>
      <w:r w:rsidRPr="00383AB4">
        <w:t>Learn about sustainability</w:t>
      </w:r>
      <w:bookmarkEnd w:id="82"/>
    </w:p>
    <w:p w:rsidR="00E74BF5" w:rsidRDefault="00663E09" w:rsidP="00383AB4">
      <w:r>
        <w:t xml:space="preserve">Through the learning experiences and activities that are carried out, </w:t>
      </w:r>
      <w:r w:rsidR="00002B2A">
        <w:t xml:space="preserve">stimulate </w:t>
      </w:r>
      <w:r>
        <w:t>the children to think about how they can use sustainable practices.</w:t>
      </w:r>
      <w:r w:rsidR="00B819C7">
        <w:t xml:space="preserve"> </w:t>
      </w:r>
      <w:r w:rsidR="005D5276">
        <w:t xml:space="preserve">Ask them to voice their thoughts and encourage a </w:t>
      </w:r>
      <w:r w:rsidR="00E74BF5">
        <w:t>discussion on every-day subjects that they have experience of.</w:t>
      </w:r>
    </w:p>
    <w:p w:rsidR="00663E09" w:rsidRPr="00E74BF5" w:rsidRDefault="00E74BF5" w:rsidP="00E74BF5">
      <w:pPr>
        <w:pStyle w:val="BoldBulTight0"/>
      </w:pPr>
      <w:r w:rsidRPr="00E74BF5">
        <w:t>Your discussions could include:</w:t>
      </w:r>
    </w:p>
    <w:p w:rsidR="00E74BF5" w:rsidRDefault="00E74BF5" w:rsidP="00A44714">
      <w:pPr>
        <w:pStyle w:val="Bullets"/>
        <w:numPr>
          <w:ilvl w:val="0"/>
          <w:numId w:val="0"/>
        </w:numPr>
        <w:ind w:left="1134"/>
      </w:pPr>
      <w:r w:rsidRPr="00E74BF5">
        <w:t>How the children travel to the service – if they are close enough to walk to the service</w:t>
      </w:r>
      <w:r>
        <w:t>, do they? I</w:t>
      </w:r>
      <w:r w:rsidRPr="00E74BF5">
        <w:t xml:space="preserve">f a parent of family member drives them discuss whether public transport is possible or </w:t>
      </w:r>
      <w:r>
        <w:t xml:space="preserve">introduce </w:t>
      </w:r>
      <w:r w:rsidRPr="00E74BF5">
        <w:t>the idea of car sharing</w:t>
      </w:r>
      <w:r>
        <w:t xml:space="preserve"> as a concept for sustainable travel</w:t>
      </w:r>
      <w:r w:rsidRPr="00E74BF5">
        <w:t>.</w:t>
      </w:r>
    </w:p>
    <w:p w:rsidR="00B00615" w:rsidRDefault="00B00615" w:rsidP="00A44714">
      <w:pPr>
        <w:pStyle w:val="Bullets"/>
        <w:numPr>
          <w:ilvl w:val="0"/>
          <w:numId w:val="0"/>
        </w:numPr>
        <w:ind w:left="1134"/>
      </w:pPr>
      <w:r>
        <w:t>Pets that the children may look after at home – talk about the different pets that the children and their families may have and how they need to be cared for.</w:t>
      </w:r>
    </w:p>
    <w:p w:rsidR="00E74BF5" w:rsidRDefault="00E74BF5" w:rsidP="00A44714">
      <w:pPr>
        <w:pStyle w:val="Bullets"/>
        <w:numPr>
          <w:ilvl w:val="0"/>
          <w:numId w:val="0"/>
        </w:numPr>
        <w:ind w:left="1134"/>
      </w:pPr>
      <w:r>
        <w:t>How rubbish is disposed of at home – do the children’s families recycle or compost? Discuss the different lifestyles that the children may experience and compare this to the service environment.</w:t>
      </w:r>
    </w:p>
    <w:p w:rsidR="00E74BF5" w:rsidRDefault="00E74BF5" w:rsidP="00A44714">
      <w:pPr>
        <w:pStyle w:val="Bullets"/>
        <w:numPr>
          <w:ilvl w:val="0"/>
          <w:numId w:val="0"/>
        </w:numPr>
        <w:ind w:left="1134"/>
      </w:pPr>
      <w:r>
        <w:t>Upcycling items/revamping items no longer use</w:t>
      </w:r>
      <w:r w:rsidR="009D1071">
        <w:t xml:space="preserve">d </w:t>
      </w:r>
      <w:r w:rsidR="00EA68A2">
        <w:t xml:space="preserve">– </w:t>
      </w:r>
      <w:r w:rsidR="009D1071">
        <w:t>discuss how objects can be made-over an</w:t>
      </w:r>
      <w:r w:rsidR="00EA68A2">
        <w:t xml:space="preserve">d reused, such as </w:t>
      </w:r>
      <w:r w:rsidR="009D1071">
        <w:t>furniture</w:t>
      </w:r>
      <w:r w:rsidR="00EA68A2">
        <w:t xml:space="preserve"> and household items</w:t>
      </w:r>
      <w:r w:rsidR="009D1071">
        <w:t>.</w:t>
      </w:r>
    </w:p>
    <w:p w:rsidR="007D3055" w:rsidRPr="00E74BF5" w:rsidRDefault="007D3055" w:rsidP="00A44714">
      <w:pPr>
        <w:pStyle w:val="Bullets"/>
        <w:numPr>
          <w:ilvl w:val="0"/>
          <w:numId w:val="0"/>
        </w:numPr>
        <w:ind w:left="1134"/>
      </w:pPr>
      <w:r>
        <w:t>Passing unwanted items on to others – rather than throwing unwanted or unused items away, discuss how these could be given or sold on to others who may be able to ma</w:t>
      </w:r>
      <w:r w:rsidR="00B00615">
        <w:t>ke use o</w:t>
      </w:r>
      <w:r>
        <w:t xml:space="preserve">f them. Are there any second-hand outlets/shops in your area or local community </w:t>
      </w:r>
      <w:r w:rsidR="00B00615">
        <w:t>projects that could benefit from this?</w:t>
      </w:r>
    </w:p>
    <w:p w:rsidR="0013202B" w:rsidRPr="0013202B" w:rsidRDefault="00663E09" w:rsidP="0013202B">
      <w:pPr>
        <w:pStyle w:val="BoldBulTight0"/>
        <w:spacing w:before="240"/>
        <w:rPr>
          <w:u w:val="single"/>
        </w:rPr>
      </w:pPr>
      <w:r>
        <w:rPr>
          <w:u w:val="single"/>
        </w:rPr>
        <w:t>Use i</w:t>
      </w:r>
      <w:r w:rsidR="0013202B" w:rsidRPr="0013202B">
        <w:rPr>
          <w:u w:val="single"/>
        </w:rPr>
        <w:t>ntentional teaching</w:t>
      </w:r>
    </w:p>
    <w:p w:rsidR="00EB24B6" w:rsidRDefault="00627154" w:rsidP="00627154">
      <w:r>
        <w:t>Plan and c</w:t>
      </w:r>
      <w:r w:rsidR="00663E09">
        <w:t xml:space="preserve">onsider the points that you want to </w:t>
      </w:r>
      <w:r w:rsidR="00E74BF5">
        <w:t>teach</w:t>
      </w:r>
      <w:r w:rsidR="00680DB1">
        <w:t xml:space="preserve"> to</w:t>
      </w:r>
      <w:r w:rsidR="00663E09">
        <w:t xml:space="preserve"> the children and </w:t>
      </w:r>
      <w:r w:rsidR="008B4AB4">
        <w:t>use th</w:t>
      </w:r>
      <w:r w:rsidR="00AC081F">
        <w:t>ese</w:t>
      </w:r>
      <w:r w:rsidR="00680DB1">
        <w:t xml:space="preserve"> </w:t>
      </w:r>
      <w:r w:rsidR="00AC081F">
        <w:t>in</w:t>
      </w:r>
      <w:r w:rsidR="008B4AB4">
        <w:t xml:space="preserve"> structure</w:t>
      </w:r>
      <w:r w:rsidR="00680DB1">
        <w:t>d</w:t>
      </w:r>
      <w:r w:rsidR="00B819C7">
        <w:t xml:space="preserve"> learning</w:t>
      </w:r>
      <w:r w:rsidR="008B4AB4">
        <w:t xml:space="preserve"> </w:t>
      </w:r>
      <w:r w:rsidR="00AC081F">
        <w:t>activities</w:t>
      </w:r>
      <w:r w:rsidR="00663E09">
        <w:t xml:space="preserve">. </w:t>
      </w:r>
      <w:r w:rsidR="00AC081F">
        <w:t>You could create simple quizzes that are fun, formulate group games that introduce themes of sustainability</w:t>
      </w:r>
      <w:r w:rsidR="00E46D30">
        <w:t xml:space="preserve"> such as types of energy, </w:t>
      </w:r>
      <w:r w:rsidR="00B828B7">
        <w:t xml:space="preserve">for example </w:t>
      </w:r>
      <w:r w:rsidR="00E46D30">
        <w:t xml:space="preserve">you could gather the children in a circle and </w:t>
      </w:r>
      <w:r w:rsidR="004A14B5">
        <w:t xml:space="preserve">each child could be an object and </w:t>
      </w:r>
      <w:r w:rsidR="00B828B7">
        <w:t>the game would be to</w:t>
      </w:r>
      <w:r w:rsidR="004A14B5">
        <w:t xml:space="preserve"> guess whether it needs an energy source </w:t>
      </w:r>
      <w:r w:rsidR="00B828B7">
        <w:t xml:space="preserve">to make it work, </w:t>
      </w:r>
      <w:r w:rsidR="004A14B5">
        <w:t xml:space="preserve">and </w:t>
      </w:r>
      <w:r w:rsidR="00B828B7">
        <w:t xml:space="preserve">if so, </w:t>
      </w:r>
      <w:r w:rsidR="004A14B5">
        <w:t>what it would be.</w:t>
      </w:r>
    </w:p>
    <w:p w:rsidR="00680DB1" w:rsidRDefault="00680DB1" w:rsidP="00627154">
      <w:r>
        <w:t>Use additional resource items to help embed the learning and to provide a point of reference.</w:t>
      </w:r>
      <w:r w:rsidR="00885803">
        <w:t xml:space="preserve"> Use short films and display posters to highlight relevant points</w:t>
      </w:r>
      <w:r w:rsidR="000344C4">
        <w:t xml:space="preserve"> and create mini experiments </w:t>
      </w:r>
      <w:r w:rsidR="000B5C1C">
        <w:t>and use practical examples to help with learning experiences</w:t>
      </w:r>
      <w:r w:rsidR="00885803">
        <w:t>.</w:t>
      </w:r>
    </w:p>
    <w:p w:rsidR="006E4B77" w:rsidRDefault="006E4B77">
      <w:pPr>
        <w:spacing w:after="0" w:line="240" w:lineRule="auto"/>
        <w:rPr>
          <w:b/>
          <w:u w:val="single"/>
        </w:rPr>
      </w:pPr>
      <w:r>
        <w:rPr>
          <w:u w:val="single"/>
        </w:rPr>
        <w:br w:type="page"/>
      </w:r>
    </w:p>
    <w:p w:rsidR="00383AB4" w:rsidRPr="005D49F9" w:rsidRDefault="005B1AE3" w:rsidP="005D49F9">
      <w:pPr>
        <w:pStyle w:val="Heading3"/>
      </w:pPr>
      <w:bookmarkStart w:id="83" w:name="_Toc422763750"/>
      <w:r w:rsidRPr="005D49F9">
        <w:lastRenderedPageBreak/>
        <w:t>Introduce fun p</w:t>
      </w:r>
      <w:r w:rsidR="00383AB4" w:rsidRPr="005D49F9">
        <w:t>rojects</w:t>
      </w:r>
      <w:r w:rsidRPr="005D49F9">
        <w:t xml:space="preserve"> for the children</w:t>
      </w:r>
      <w:bookmarkEnd w:id="83"/>
    </w:p>
    <w:p w:rsidR="00C63D89" w:rsidRDefault="00383AB4" w:rsidP="00627154">
      <w:r>
        <w:t xml:space="preserve">Create a project around </w:t>
      </w:r>
      <w:r w:rsidR="00EE40AF">
        <w:t>the subject of sustainability</w:t>
      </w:r>
      <w:r>
        <w:t xml:space="preserve"> that the children can work on</w:t>
      </w:r>
      <w:r w:rsidR="00AD42D5">
        <w:t xml:space="preserve"> over time</w:t>
      </w:r>
      <w:r>
        <w:t xml:space="preserve">. For example, ask them to collect pictures and photos from magazines on sources of energy or on different habitats. </w:t>
      </w:r>
    </w:p>
    <w:p w:rsidR="00EB24B6" w:rsidRDefault="00383AB4" w:rsidP="00627154">
      <w:r>
        <w:t xml:space="preserve">You could encourage parents and families to </w:t>
      </w:r>
      <w:r w:rsidR="00EE40AF">
        <w:t>participate</w:t>
      </w:r>
      <w:r>
        <w:t xml:space="preserve"> with their children </w:t>
      </w:r>
      <w:r w:rsidR="00E05C0C">
        <w:t>in the</w:t>
      </w:r>
      <w:r w:rsidR="00C63D89">
        <w:t xml:space="preserve"> project. They could help their child </w:t>
      </w:r>
      <w:r>
        <w:t xml:space="preserve">put together a scrap book of </w:t>
      </w:r>
      <w:r w:rsidR="00C63D89">
        <w:t xml:space="preserve">collected </w:t>
      </w:r>
      <w:r>
        <w:t>images</w:t>
      </w:r>
      <w:r w:rsidR="00C63D89">
        <w:t xml:space="preserve">, </w:t>
      </w:r>
      <w:r w:rsidR="00862869">
        <w:t>home-made crafts and arts</w:t>
      </w:r>
      <w:r w:rsidR="00C63D89">
        <w:t>,</w:t>
      </w:r>
      <w:r w:rsidR="00862869">
        <w:t xml:space="preserve"> </w:t>
      </w:r>
      <w:r w:rsidR="00C63D89">
        <w:t xml:space="preserve">all </w:t>
      </w:r>
      <w:r w:rsidR="00862869">
        <w:t>on themes of sustainability.</w:t>
      </w:r>
      <w:r w:rsidR="00C63D89">
        <w:t xml:space="preserve"> They could a</w:t>
      </w:r>
      <w:r w:rsidR="00E7686B">
        <w:t xml:space="preserve">lso </w:t>
      </w:r>
      <w:r w:rsidR="00AD42D5">
        <w:t>help the</w:t>
      </w:r>
      <w:r w:rsidR="00C63D89">
        <w:t>ir child to</w:t>
      </w:r>
      <w:r w:rsidR="00AD42D5">
        <w:t xml:space="preserve"> put </w:t>
      </w:r>
      <w:r w:rsidR="00E7686B">
        <w:t>their</w:t>
      </w:r>
      <w:r w:rsidR="00EE40AF">
        <w:t xml:space="preserve"> thoughts </w:t>
      </w:r>
      <w:r w:rsidR="00AD42D5">
        <w:t>down onto paper</w:t>
      </w:r>
      <w:r w:rsidR="00C63D89">
        <w:t xml:space="preserve"> as comments and annotations</w:t>
      </w:r>
      <w:r w:rsidR="00EE40AF">
        <w:t>.</w:t>
      </w:r>
      <w:r w:rsidR="005B1AE3">
        <w:t xml:space="preserve"> </w:t>
      </w:r>
    </w:p>
    <w:p w:rsidR="006753CA" w:rsidRPr="006753CA" w:rsidRDefault="006753CA" w:rsidP="006753CA">
      <w:pPr>
        <w:pStyle w:val="BoldBulTight0"/>
        <w:rPr>
          <w:u w:val="single"/>
        </w:rPr>
      </w:pPr>
      <w:r w:rsidRPr="006753CA">
        <w:rPr>
          <w:u w:val="single"/>
        </w:rPr>
        <w:t>Build a model</w:t>
      </w:r>
    </w:p>
    <w:p w:rsidR="006753CA" w:rsidRDefault="006753CA" w:rsidP="00627154">
      <w:r>
        <w:t xml:space="preserve">Ask the children to </w:t>
      </w:r>
      <w:r w:rsidR="00635951">
        <w:t>make</w:t>
      </w:r>
      <w:r>
        <w:t xml:space="preserve"> a model on an environmental subject such as’ what is at the beach’. This could be made with the help of parents out of any materials or objects</w:t>
      </w:r>
      <w:r w:rsidR="00274D8A">
        <w:t xml:space="preserve"> that have been discarded.</w:t>
      </w:r>
      <w:r w:rsidR="00693FFC">
        <w:t xml:space="preserve"> </w:t>
      </w:r>
      <w:r w:rsidR="00274D8A">
        <w:t>P</w:t>
      </w:r>
      <w:r w:rsidR="00693FFC">
        <w:t>ut on display at the service or at the local community centre or library</w:t>
      </w:r>
      <w:r>
        <w:t>.</w:t>
      </w:r>
    </w:p>
    <w:p w:rsidR="006753CA" w:rsidRPr="006753CA" w:rsidRDefault="006753CA" w:rsidP="006753CA">
      <w:pPr>
        <w:pStyle w:val="BoldBulTight0"/>
        <w:rPr>
          <w:u w:val="single"/>
        </w:rPr>
      </w:pPr>
      <w:r w:rsidRPr="006753CA">
        <w:rPr>
          <w:u w:val="single"/>
        </w:rPr>
        <w:t>Introduce a sustainability program</w:t>
      </w:r>
    </w:p>
    <w:p w:rsidR="001F1562" w:rsidRPr="00EB24B6" w:rsidRDefault="005B1AE3" w:rsidP="00940D89">
      <w:r>
        <w:t>Your service could introduce a sustainability program that could involve the children and their families</w:t>
      </w:r>
      <w:r w:rsidR="00490DBF">
        <w:t xml:space="preserve"> </w:t>
      </w:r>
      <w:r w:rsidR="00693FFC">
        <w:t xml:space="preserve">participating </w:t>
      </w:r>
      <w:r w:rsidR="00340B0F">
        <w:t xml:space="preserve">in </w:t>
      </w:r>
      <w:r w:rsidR="00693FFC">
        <w:t xml:space="preserve">scheduled </w:t>
      </w:r>
      <w:r w:rsidR="00490DBF">
        <w:t>events at the service</w:t>
      </w:r>
      <w:r>
        <w:t xml:space="preserve">. You could focus this on </w:t>
      </w:r>
      <w:r w:rsidR="00AD42D5">
        <w:t xml:space="preserve">themes such as gardening and </w:t>
      </w:r>
      <w:r w:rsidR="00490DBF">
        <w:t xml:space="preserve">healthy cooking or on specific </w:t>
      </w:r>
      <w:r w:rsidR="00C63D89">
        <w:t xml:space="preserve">sustainable </w:t>
      </w:r>
      <w:r w:rsidR="00490DBF">
        <w:t>learning</w:t>
      </w:r>
      <w:r w:rsidR="00AD42D5">
        <w:t xml:space="preserve"> </w:t>
      </w:r>
      <w:r w:rsidR="00C63D89">
        <w:t>activities</w:t>
      </w:r>
      <w:r w:rsidR="006753CA">
        <w:t xml:space="preserve"> within the community</w:t>
      </w:r>
      <w:r w:rsidR="00490DBF">
        <w:t>.</w:t>
      </w:r>
      <w:r w:rsidR="001F1562" w:rsidRPr="00EB24B6">
        <w:br w:type="page"/>
      </w:r>
    </w:p>
    <w:p w:rsidR="001F1562" w:rsidRDefault="001F1562" w:rsidP="001F1562">
      <w:pPr>
        <w:pStyle w:val="Heading3"/>
      </w:pPr>
      <w:bookmarkStart w:id="84" w:name="_Toc422763751"/>
      <w:r>
        <w:rPr>
          <w:noProof/>
          <w:lang w:val="en-AU" w:eastAsia="en-AU"/>
        </w:rPr>
        <w:lastRenderedPageBreak/>
        <w:drawing>
          <wp:anchor distT="0" distB="0" distL="114300" distR="114300" simplePos="0" relativeHeight="251763712" behindDoc="1" locked="0" layoutInCell="1" allowOverlap="1" wp14:anchorId="4094654E" wp14:editId="17FF3555">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3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t>Activity 2E</w:t>
      </w:r>
      <w:bookmarkEnd w:id="84"/>
    </w:p>
    <w:p w:rsidR="001F1562" w:rsidRPr="000A3826" w:rsidRDefault="001F1562" w:rsidP="001F1562">
      <w:pPr>
        <w:rPr>
          <w:rFonts w:cstheme="majorBidi"/>
          <w:b/>
          <w:bCs/>
          <w:sz w:val="26"/>
          <w:szCs w:val="26"/>
        </w:rPr>
      </w:pPr>
      <w:r>
        <w:br w:type="page"/>
      </w:r>
    </w:p>
    <w:p w:rsidR="00773C6B" w:rsidRPr="00C80FAD" w:rsidRDefault="00773C6B" w:rsidP="00C80FAD">
      <w:pPr>
        <w:pStyle w:val="Heading2"/>
      </w:pPr>
      <w:bookmarkStart w:id="85" w:name="_Toc422763752"/>
      <w:r w:rsidRPr="00C80FAD">
        <w:lastRenderedPageBreak/>
        <w:t xml:space="preserve">2.7 – </w:t>
      </w:r>
      <w:r w:rsidR="00C80FAD" w:rsidRPr="00C80FAD">
        <w:t>Explore ethical dilemmas of waste disposal for sustainability with all stakeholders</w:t>
      </w:r>
      <w:bookmarkEnd w:id="85"/>
    </w:p>
    <w:p w:rsidR="005101C6" w:rsidRPr="005101C6" w:rsidRDefault="005101C6" w:rsidP="005101C6">
      <w:pPr>
        <w:pStyle w:val="Heading3"/>
      </w:pPr>
      <w:bookmarkStart w:id="86" w:name="_Toc422763753"/>
      <w:r w:rsidRPr="005101C6">
        <w:t>Discuss waste management with the stakeholders</w:t>
      </w:r>
      <w:bookmarkEnd w:id="86"/>
    </w:p>
    <w:p w:rsidR="00341C9A" w:rsidRDefault="005101C6" w:rsidP="00D03200">
      <w:r>
        <w:t xml:space="preserve">At your service look at the ethical dilemmas for waste disposal and discuss the ways in which </w:t>
      </w:r>
      <w:r w:rsidR="0038175F">
        <w:t xml:space="preserve">waste can be </w:t>
      </w:r>
      <w:r>
        <w:t xml:space="preserve">managed. Include all stakeholders in your </w:t>
      </w:r>
      <w:r w:rsidR="0038175F">
        <w:t>meetings and discussion</w:t>
      </w:r>
      <w:r>
        <w:t xml:space="preserve">s so </w:t>
      </w:r>
      <w:r w:rsidR="0038175F">
        <w:t>a variety of</w:t>
      </w:r>
      <w:r>
        <w:t xml:space="preserve"> opinions can be gathered and </w:t>
      </w:r>
      <w:r w:rsidR="0038175F">
        <w:t xml:space="preserve">looked at. </w:t>
      </w:r>
      <w:r w:rsidR="00DE18EC">
        <w:t xml:space="preserve">Stakeholders are </w:t>
      </w:r>
      <w:r w:rsidR="00796FCA">
        <w:t>any</w:t>
      </w:r>
      <w:r w:rsidR="00DE18EC">
        <w:t xml:space="preserve"> persons that have an interest or concern in the service.</w:t>
      </w:r>
    </w:p>
    <w:p w:rsidR="009E18AA" w:rsidRPr="009E18AA" w:rsidRDefault="009E18AA" w:rsidP="009E18AA">
      <w:pPr>
        <w:pStyle w:val="BoldBulTight0"/>
      </w:pPr>
      <w:r w:rsidRPr="009E18AA">
        <w:t>Stakeholders may include:</w:t>
      </w:r>
    </w:p>
    <w:p w:rsidR="00F71E50" w:rsidRPr="00125B00" w:rsidRDefault="00F71E50" w:rsidP="00442816">
      <w:pPr>
        <w:pStyle w:val="Bullets"/>
        <w:numPr>
          <w:ilvl w:val="0"/>
          <w:numId w:val="0"/>
        </w:numPr>
        <w:ind w:left="1134"/>
      </w:pPr>
      <w:r w:rsidRPr="00125B00">
        <w:t>Service organisation</w:t>
      </w:r>
    </w:p>
    <w:p w:rsidR="009E18AA" w:rsidRPr="00125B00" w:rsidRDefault="009E18AA" w:rsidP="00442816">
      <w:pPr>
        <w:pStyle w:val="Bullets"/>
        <w:numPr>
          <w:ilvl w:val="0"/>
          <w:numId w:val="0"/>
        </w:numPr>
        <w:ind w:left="1134"/>
      </w:pPr>
      <w:r w:rsidRPr="00125B00">
        <w:t>Service management</w:t>
      </w:r>
    </w:p>
    <w:p w:rsidR="009E18AA" w:rsidRPr="00125B00" w:rsidRDefault="009E18AA" w:rsidP="00442816">
      <w:pPr>
        <w:pStyle w:val="Bullets"/>
        <w:numPr>
          <w:ilvl w:val="0"/>
          <w:numId w:val="0"/>
        </w:numPr>
        <w:ind w:left="1134"/>
      </w:pPr>
      <w:r w:rsidRPr="00125B00">
        <w:t>Service staff</w:t>
      </w:r>
    </w:p>
    <w:p w:rsidR="009E18AA" w:rsidRPr="00125B00" w:rsidRDefault="009E18AA" w:rsidP="00442816">
      <w:pPr>
        <w:pStyle w:val="Bullets"/>
        <w:numPr>
          <w:ilvl w:val="0"/>
          <w:numId w:val="0"/>
        </w:numPr>
        <w:ind w:left="1134"/>
      </w:pPr>
      <w:r w:rsidRPr="00125B00">
        <w:t>Kitchen staff</w:t>
      </w:r>
    </w:p>
    <w:p w:rsidR="009E18AA" w:rsidRPr="00125B00" w:rsidRDefault="009E18AA" w:rsidP="00442816">
      <w:pPr>
        <w:pStyle w:val="Bullets"/>
        <w:numPr>
          <w:ilvl w:val="0"/>
          <w:numId w:val="0"/>
        </w:numPr>
        <w:ind w:left="1134"/>
      </w:pPr>
      <w:r w:rsidRPr="00125B00">
        <w:t>Cleaning staff/company</w:t>
      </w:r>
    </w:p>
    <w:p w:rsidR="00F71E50" w:rsidRPr="00125B00" w:rsidRDefault="009E18AA" w:rsidP="00442816">
      <w:pPr>
        <w:pStyle w:val="Bullets"/>
        <w:numPr>
          <w:ilvl w:val="0"/>
          <w:numId w:val="0"/>
        </w:numPr>
        <w:ind w:left="1134"/>
      </w:pPr>
      <w:r w:rsidRPr="00125B00">
        <w:t>Parents and families</w:t>
      </w:r>
      <w:r w:rsidR="00F71E50" w:rsidRPr="00125B00">
        <w:t>.</w:t>
      </w:r>
      <w:r w:rsidR="00B33400" w:rsidRPr="00125B00">
        <w:t xml:space="preserve"> </w:t>
      </w:r>
    </w:p>
    <w:p w:rsidR="0038175F" w:rsidRDefault="0038175F" w:rsidP="00D03200">
      <w:r>
        <w:t xml:space="preserve">Your discussions may cover a range of topics on current practices used, the amount of waste generated at the service and the ways these </w:t>
      </w:r>
      <w:r w:rsidR="00676E81">
        <w:t>are managed. It is important for the environment to consider options for minimising waste within the daily practices at the service</w:t>
      </w:r>
      <w:r>
        <w:t>.</w:t>
      </w:r>
    </w:p>
    <w:p w:rsidR="00676E81" w:rsidRPr="00E15E88" w:rsidRDefault="00676E81" w:rsidP="00676E81">
      <w:pPr>
        <w:pStyle w:val="BoldBulTight0"/>
        <w:rPr>
          <w:u w:val="single"/>
        </w:rPr>
      </w:pPr>
      <w:r w:rsidRPr="00E15E88">
        <w:rPr>
          <w:u w:val="single"/>
        </w:rPr>
        <w:t>Current ethic</w:t>
      </w:r>
      <w:r w:rsidR="00E15E88" w:rsidRPr="00E15E88">
        <w:rPr>
          <w:u w:val="single"/>
        </w:rPr>
        <w:t>al dilemmas in waste management</w:t>
      </w:r>
    </w:p>
    <w:p w:rsidR="00676E81" w:rsidRDefault="00E15E88" w:rsidP="00E15E88">
      <w:r>
        <w:t xml:space="preserve">The majority of waste in Australia that cannot be recycled or reused is put into </w:t>
      </w:r>
      <w:r w:rsidR="00676E81">
        <w:t xml:space="preserve">landfill </w:t>
      </w:r>
      <w:r>
        <w:t>sites. This causes environmental issues with air, water and land quality</w:t>
      </w:r>
      <w:r w:rsidR="007211AD">
        <w:t>. Landfill gases (mainly methane) contribute to global warming when released into the air. When waste decomposes, the gases are released not only upwards but also through the soil, further aided by water that may flow through the landfill site.</w:t>
      </w:r>
      <w:r w:rsidR="00A4351E">
        <w:t xml:space="preserve"> This causes further pollution into the surrounding land, which in turn </w:t>
      </w:r>
      <w:r w:rsidR="00243BAD">
        <w:t>affects</w:t>
      </w:r>
      <w:r w:rsidR="00A4351E">
        <w:t xml:space="preserve"> wildlife habitats and</w:t>
      </w:r>
      <w:r w:rsidR="003F3526">
        <w:t xml:space="preserve"> </w:t>
      </w:r>
      <w:r w:rsidR="00A4351E">
        <w:t>biodiversity.</w:t>
      </w:r>
    </w:p>
    <w:p w:rsidR="00125B00" w:rsidRDefault="00125B00">
      <w:pPr>
        <w:spacing w:after="0" w:line="240" w:lineRule="auto"/>
        <w:rPr>
          <w:rFonts w:cstheme="majorBidi"/>
          <w:b/>
          <w:bCs/>
          <w:sz w:val="26"/>
          <w:szCs w:val="26"/>
          <w:lang w:val="en-GB"/>
        </w:rPr>
      </w:pPr>
      <w:r>
        <w:br w:type="page"/>
      </w:r>
    </w:p>
    <w:p w:rsidR="00676E81" w:rsidRPr="00111519" w:rsidRDefault="00111519" w:rsidP="00111519">
      <w:pPr>
        <w:pStyle w:val="Heading3"/>
      </w:pPr>
      <w:bookmarkStart w:id="87" w:name="_Toc422763754"/>
      <w:r w:rsidRPr="00111519">
        <w:lastRenderedPageBreak/>
        <w:t>How can the service’s waste be better managed</w:t>
      </w:r>
      <w:bookmarkEnd w:id="87"/>
    </w:p>
    <w:p w:rsidR="00111519" w:rsidRDefault="00111519" w:rsidP="00D03200">
      <w:r>
        <w:t>In order</w:t>
      </w:r>
      <w:r w:rsidR="0038175F">
        <w:t xml:space="preserve"> to minimise waste gener</w:t>
      </w:r>
      <w:r>
        <w:t>ated at the service</w:t>
      </w:r>
      <w:r w:rsidR="0038175F">
        <w:t xml:space="preserve">, </w:t>
      </w:r>
      <w:r>
        <w:t>look at the areas that would benefit from sustainable practices.</w:t>
      </w:r>
    </w:p>
    <w:p w:rsidR="00111519" w:rsidRPr="00FC4185" w:rsidRDefault="00FC4185" w:rsidP="00FC4185">
      <w:pPr>
        <w:pStyle w:val="BoldBulTight0"/>
      </w:pPr>
      <w:r w:rsidRPr="00FC4185">
        <w:t>Look at</w:t>
      </w:r>
      <w:r w:rsidR="00111519" w:rsidRPr="00FC4185">
        <w:t>:</w:t>
      </w:r>
    </w:p>
    <w:p w:rsidR="00111519" w:rsidRPr="00125B00" w:rsidRDefault="00FC4185" w:rsidP="00442816">
      <w:pPr>
        <w:pStyle w:val="Bullets"/>
        <w:numPr>
          <w:ilvl w:val="0"/>
          <w:numId w:val="0"/>
        </w:numPr>
        <w:ind w:left="1134"/>
      </w:pPr>
      <w:r w:rsidRPr="00125B00">
        <w:t>Using</w:t>
      </w:r>
      <w:r w:rsidR="00111519" w:rsidRPr="00125B00">
        <w:t xml:space="preserve"> reusable cloth nappies</w:t>
      </w:r>
      <w:r w:rsidRPr="00125B00">
        <w:t xml:space="preserve"> instead of disposable nappies (or use more eco-friendly versions)</w:t>
      </w:r>
    </w:p>
    <w:p w:rsidR="000C7106" w:rsidRPr="00125B00" w:rsidRDefault="000C7106" w:rsidP="00442816">
      <w:pPr>
        <w:pStyle w:val="Bullets"/>
        <w:numPr>
          <w:ilvl w:val="0"/>
          <w:numId w:val="0"/>
        </w:numPr>
        <w:ind w:left="1134"/>
      </w:pPr>
      <w:r w:rsidRPr="00125B00">
        <w:t>Using less disposable items, such as wet wipes</w:t>
      </w:r>
    </w:p>
    <w:p w:rsidR="00FC4185" w:rsidRPr="00125B00" w:rsidRDefault="00FC4185" w:rsidP="00442816">
      <w:pPr>
        <w:pStyle w:val="Bullets"/>
        <w:numPr>
          <w:ilvl w:val="0"/>
          <w:numId w:val="0"/>
        </w:numPr>
        <w:ind w:left="1134"/>
      </w:pPr>
      <w:r w:rsidRPr="00125B00">
        <w:t>Using and cooking only the amount of food that you need to use for that day</w:t>
      </w:r>
    </w:p>
    <w:p w:rsidR="00FC4185" w:rsidRPr="00125B00" w:rsidRDefault="00FC4185" w:rsidP="00442816">
      <w:pPr>
        <w:pStyle w:val="Bullets"/>
        <w:numPr>
          <w:ilvl w:val="0"/>
          <w:numId w:val="0"/>
        </w:numPr>
        <w:ind w:left="1134"/>
      </w:pPr>
      <w:r w:rsidRPr="00125B00">
        <w:t xml:space="preserve">Feeding scraps of food to pets, </w:t>
      </w:r>
      <w:r w:rsidR="001E006E" w:rsidRPr="00125B00">
        <w:t xml:space="preserve">or </w:t>
      </w:r>
      <w:r w:rsidRPr="00125B00">
        <w:t>composting</w:t>
      </w:r>
      <w:r w:rsidR="001E006E" w:rsidRPr="00125B00">
        <w:t>/</w:t>
      </w:r>
      <w:r w:rsidRPr="00125B00">
        <w:t>using a worm farm for food scraps</w:t>
      </w:r>
    </w:p>
    <w:p w:rsidR="00FC4185" w:rsidRPr="00125B00" w:rsidRDefault="00FC4185" w:rsidP="00442816">
      <w:pPr>
        <w:pStyle w:val="Bullets"/>
        <w:numPr>
          <w:ilvl w:val="0"/>
          <w:numId w:val="0"/>
        </w:numPr>
        <w:ind w:left="1134"/>
      </w:pPr>
      <w:r w:rsidRPr="00125B00">
        <w:t>Reusing items as much as possible</w:t>
      </w:r>
    </w:p>
    <w:p w:rsidR="00FC4185" w:rsidRPr="00125B00" w:rsidRDefault="00FC4185" w:rsidP="00442816">
      <w:pPr>
        <w:pStyle w:val="Bullets"/>
        <w:numPr>
          <w:ilvl w:val="0"/>
          <w:numId w:val="0"/>
        </w:numPr>
        <w:ind w:left="1134"/>
      </w:pPr>
      <w:r w:rsidRPr="00125B00">
        <w:t>Improving current recycling practices</w:t>
      </w:r>
    </w:p>
    <w:p w:rsidR="00FC4185" w:rsidRPr="00125B00" w:rsidRDefault="00FC4185" w:rsidP="00442816">
      <w:pPr>
        <w:pStyle w:val="Bullets"/>
        <w:numPr>
          <w:ilvl w:val="0"/>
          <w:numId w:val="0"/>
        </w:numPr>
        <w:ind w:left="1134"/>
      </w:pPr>
      <w:r w:rsidRPr="00125B00">
        <w:t>Education for better waste management practices.</w:t>
      </w:r>
    </w:p>
    <w:p w:rsidR="009E18AA" w:rsidRDefault="00A620F8" w:rsidP="00D03200">
      <w:r>
        <w:t xml:space="preserve">Discuss the improvements </w:t>
      </w:r>
      <w:r w:rsidR="00733BB0">
        <w:t xml:space="preserve">that could be introduced </w:t>
      </w:r>
      <w:r>
        <w:t xml:space="preserve">to make the service more environmentally sustainable and to </w:t>
      </w:r>
      <w:r w:rsidR="00733BB0">
        <w:t>improv</w:t>
      </w:r>
      <w:r>
        <w:t xml:space="preserve">e waste </w:t>
      </w:r>
      <w:r w:rsidR="00733BB0">
        <w:t>management</w:t>
      </w:r>
      <w:r>
        <w:t xml:space="preserve">. </w:t>
      </w:r>
      <w:r w:rsidR="00733BB0">
        <w:t>Contact any relevant waste management organisations for further information so you have all the facts to hand.</w:t>
      </w:r>
    </w:p>
    <w:p w:rsidR="00DB5EB1" w:rsidRPr="00125B00" w:rsidRDefault="00A620F8" w:rsidP="00A620F8">
      <w:r>
        <w:t xml:space="preserve">Reach </w:t>
      </w:r>
      <w:r w:rsidR="00C66174">
        <w:t xml:space="preserve">an agreement with the stakeholders </w:t>
      </w:r>
      <w:r w:rsidR="00733BB0">
        <w:t xml:space="preserve">for </w:t>
      </w:r>
      <w:r w:rsidR="00C66174">
        <w:t>implement</w:t>
      </w:r>
      <w:r w:rsidR="00733BB0">
        <w:t>ing</w:t>
      </w:r>
      <w:r w:rsidR="00084AD7">
        <w:t xml:space="preserve"> more sustainable practices. B</w:t>
      </w:r>
      <w:r w:rsidR="00965C34">
        <w:t>y including</w:t>
      </w:r>
      <w:r w:rsidR="00C66174">
        <w:t xml:space="preserve"> stakeholde</w:t>
      </w:r>
      <w:r w:rsidR="00733BB0">
        <w:t>rs in the decision-</w:t>
      </w:r>
      <w:r w:rsidR="00C66174">
        <w:t xml:space="preserve">making </w:t>
      </w:r>
      <w:r w:rsidR="00084AD7">
        <w:t>process,</w:t>
      </w:r>
      <w:r w:rsidR="00C66174">
        <w:t xml:space="preserve"> you can </w:t>
      </w:r>
      <w:r w:rsidR="00733BB0">
        <w:t xml:space="preserve">better </w:t>
      </w:r>
      <w:r w:rsidR="00C66174">
        <w:t xml:space="preserve">encourage all to work together </w:t>
      </w:r>
      <w:r w:rsidR="00965C34">
        <w:t>in using more sustainable methods to the benefit of the environment</w:t>
      </w:r>
      <w:r w:rsidR="00C66174">
        <w:t>.</w:t>
      </w:r>
      <w:r w:rsidR="00DB5EB1">
        <w:br w:type="page"/>
      </w:r>
    </w:p>
    <w:p w:rsidR="000A3826" w:rsidRDefault="000A3826" w:rsidP="000A3826">
      <w:pPr>
        <w:pStyle w:val="Heading3"/>
      </w:pPr>
      <w:bookmarkStart w:id="88" w:name="_Toc422763755"/>
      <w:r>
        <w:rPr>
          <w:noProof/>
          <w:lang w:val="en-AU" w:eastAsia="en-AU"/>
        </w:rPr>
        <w:lastRenderedPageBreak/>
        <w:drawing>
          <wp:anchor distT="0" distB="0" distL="114300" distR="114300" simplePos="0" relativeHeight="251697152" behindDoc="1" locked="0" layoutInCell="1" allowOverlap="1" wp14:anchorId="7BAB710C" wp14:editId="7B1CD6B6">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00683DD9">
        <w:t xml:space="preserve">Activity </w:t>
      </w:r>
      <w:r w:rsidR="001F1562">
        <w:t>2F</w:t>
      </w:r>
      <w:bookmarkEnd w:id="88"/>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89" w:name="_Toc422763756"/>
      <w:r w:rsidRPr="00683DD9">
        <w:lastRenderedPageBreak/>
        <w:t xml:space="preserve">3. </w:t>
      </w:r>
      <w:r w:rsidR="00C80FAD" w:rsidRPr="00C80FAD">
        <w:t>Support others in implementing sustainable practice</w:t>
      </w:r>
      <w:bookmarkEnd w:id="89"/>
    </w:p>
    <w:p w:rsidR="00057DD4" w:rsidRDefault="00CD5295" w:rsidP="00683DD9">
      <w:pPr>
        <w:rPr>
          <w:b/>
          <w:sz w:val="28"/>
        </w:rPr>
      </w:pPr>
      <w:r w:rsidRPr="008E070B">
        <w:rPr>
          <w:b/>
          <w:sz w:val="28"/>
        </w:rPr>
        <w:t>3.1.</w:t>
      </w:r>
      <w:r w:rsidRPr="008E070B">
        <w:rPr>
          <w:sz w:val="28"/>
        </w:rPr>
        <w:t xml:space="preserve"> </w:t>
      </w:r>
      <w:r w:rsidR="008E070B">
        <w:tab/>
      </w:r>
      <w:r w:rsidR="00C80FAD" w:rsidRPr="00C3799A">
        <w:rPr>
          <w:rFonts w:asciiTheme="minorHAnsi" w:hAnsiTheme="minorHAnsi"/>
        </w:rPr>
        <w:t>Encourage children to participate in sustainable practice discussions and learning experiences</w:t>
      </w:r>
    </w:p>
    <w:p w:rsidR="00640FCF" w:rsidRDefault="00CD5295" w:rsidP="00C80FAD">
      <w:pPr>
        <w:ind w:left="720" w:hanging="720"/>
        <w:rPr>
          <w:rFonts w:asciiTheme="minorHAnsi" w:hAnsiTheme="minorHAnsi"/>
        </w:rPr>
      </w:pPr>
      <w:r w:rsidRPr="008E070B">
        <w:rPr>
          <w:b/>
          <w:sz w:val="28"/>
        </w:rPr>
        <w:t>3.2.</w:t>
      </w:r>
      <w:r w:rsidRPr="008E070B">
        <w:rPr>
          <w:sz w:val="28"/>
        </w:rPr>
        <w:t xml:space="preserve"> </w:t>
      </w:r>
      <w:r w:rsidR="008E070B">
        <w:tab/>
      </w:r>
      <w:r w:rsidR="00C80FAD" w:rsidRPr="00C3799A">
        <w:rPr>
          <w:rFonts w:asciiTheme="minorHAnsi" w:hAnsiTheme="minorHAnsi"/>
        </w:rPr>
        <w:t>Engage with adults and children to encourage their participation in the service’s sustainable practices</w:t>
      </w:r>
    </w:p>
    <w:p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14:anchorId="01DC3B19" wp14:editId="78D3EFA4">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C80FAD" w:rsidRDefault="006E5817" w:rsidP="00C80FAD">
      <w:pPr>
        <w:pStyle w:val="Heading2"/>
      </w:pPr>
      <w:bookmarkStart w:id="90" w:name="_Toc422763757"/>
      <w:r w:rsidRPr="006E5817">
        <w:lastRenderedPageBreak/>
        <w:t xml:space="preserve">3.1 – </w:t>
      </w:r>
      <w:r w:rsidR="00C80FAD" w:rsidRPr="00C80FAD">
        <w:t>Encourage children to participate in sustainable practice discussions and learning experiences</w:t>
      </w:r>
      <w:bookmarkEnd w:id="90"/>
    </w:p>
    <w:p w:rsidR="00A84AE8" w:rsidRPr="00C80FAD" w:rsidRDefault="006E5817" w:rsidP="00C80FAD">
      <w:pPr>
        <w:pStyle w:val="Heading2"/>
      </w:pPr>
      <w:bookmarkStart w:id="91" w:name="_Toc422763758"/>
      <w:r w:rsidRPr="00C80FAD">
        <w:t>3.2 –</w:t>
      </w:r>
      <w:r w:rsidR="00A84AE8" w:rsidRPr="00C80FAD">
        <w:t xml:space="preserve"> </w:t>
      </w:r>
      <w:r w:rsidR="00C80FAD" w:rsidRPr="00C80FAD">
        <w:t>Engage with adults and children to encourage their participation in the service’s sustainable practices</w:t>
      </w:r>
      <w:bookmarkEnd w:id="91"/>
    </w:p>
    <w:p w:rsidR="00164AC0" w:rsidRPr="00164AC0" w:rsidRDefault="00164AC0" w:rsidP="00164AC0">
      <w:pPr>
        <w:pStyle w:val="Heading3"/>
      </w:pPr>
      <w:bookmarkStart w:id="92" w:name="_Toc422763759"/>
      <w:r w:rsidRPr="00164AC0">
        <w:t>Encourage others to participate in sustainable practices</w:t>
      </w:r>
      <w:bookmarkEnd w:id="92"/>
    </w:p>
    <w:p w:rsidR="0085778C" w:rsidRDefault="00672C5E" w:rsidP="002451DB">
      <w:r>
        <w:t>Involve the children in areas of sustainability for the serv</w:t>
      </w:r>
      <w:r w:rsidR="008E5332">
        <w:t xml:space="preserve">ice and </w:t>
      </w:r>
      <w:r w:rsidR="00C03EF1">
        <w:t xml:space="preserve">also within </w:t>
      </w:r>
      <w:r w:rsidR="008E5332">
        <w:t>their own environment; e</w:t>
      </w:r>
      <w:r>
        <w:t xml:space="preserve">ncourage them to </w:t>
      </w:r>
      <w:r w:rsidR="007754FC">
        <w:t xml:space="preserve">participate </w:t>
      </w:r>
      <w:r>
        <w:t>in learning experiences and discussions</w:t>
      </w:r>
      <w:r w:rsidR="007754FC">
        <w:t>.</w:t>
      </w:r>
      <w:r w:rsidR="0005317C">
        <w:t xml:space="preserve"> </w:t>
      </w:r>
      <w:r w:rsidR="00E07BEB">
        <w:t xml:space="preserve">Use a variety of topics that relate to sustainable issues and </w:t>
      </w:r>
      <w:r w:rsidR="00E455C3">
        <w:t>enable the children to have</w:t>
      </w:r>
      <w:r w:rsidR="00E07BEB">
        <w:t xml:space="preserve"> open and frank discussion</w:t>
      </w:r>
      <w:r w:rsidR="00E455C3">
        <w:t>s</w:t>
      </w:r>
      <w:r w:rsidR="00C03EF1">
        <w:t xml:space="preserve"> without judgement</w:t>
      </w:r>
      <w:r w:rsidR="00E07BEB">
        <w:t xml:space="preserve">. </w:t>
      </w:r>
      <w:r w:rsidR="0005317C">
        <w:t xml:space="preserve">This will help them to </w:t>
      </w:r>
      <w:r w:rsidR="00807E92">
        <w:t>understand the importance of sustainability</w:t>
      </w:r>
      <w:r w:rsidR="0005317C">
        <w:t>.</w:t>
      </w:r>
    </w:p>
    <w:p w:rsidR="0085778C" w:rsidRPr="00D137F6" w:rsidRDefault="007754FC" w:rsidP="00D137F6">
      <w:pPr>
        <w:pStyle w:val="BoldBulTight0"/>
        <w:rPr>
          <w:u w:val="single"/>
        </w:rPr>
      </w:pPr>
      <w:r w:rsidRPr="00D137F6">
        <w:rPr>
          <w:u w:val="single"/>
        </w:rPr>
        <w:t>Involve parents and families</w:t>
      </w:r>
    </w:p>
    <w:p w:rsidR="00B045E6" w:rsidRDefault="00D137F6" w:rsidP="002451DB">
      <w:r>
        <w:t>To encourage p</w:t>
      </w:r>
      <w:r w:rsidR="009C0EA8">
        <w:t xml:space="preserve">arents and families to work together with </w:t>
      </w:r>
      <w:r>
        <w:t xml:space="preserve">their children on </w:t>
      </w:r>
      <w:r w:rsidR="009C0EA8">
        <w:t>sustainability</w:t>
      </w:r>
      <w:r>
        <w:t>, you should look to guide and suppo</w:t>
      </w:r>
      <w:r w:rsidR="009C0EA8">
        <w:t>rt them with knowledge and through</w:t>
      </w:r>
      <w:r>
        <w:t xml:space="preserve"> the practices used at the service</w:t>
      </w:r>
      <w:r w:rsidR="0085778C">
        <w:t>.</w:t>
      </w:r>
      <w:r w:rsidR="009347C8">
        <w:t xml:space="preserve"> Show them how these practices work and how they can make positive changes</w:t>
      </w:r>
      <w:r w:rsidR="008E5332">
        <w:t xml:space="preserve"> within their own homes and environment</w:t>
      </w:r>
      <w:r w:rsidR="009347C8">
        <w:t>.</w:t>
      </w:r>
      <w:r w:rsidR="002C1A3B">
        <w:t xml:space="preserve"> Encourage them to continue </w:t>
      </w:r>
      <w:r w:rsidR="00FB3FB9">
        <w:t xml:space="preserve">making </w:t>
      </w:r>
      <w:r w:rsidR="002C1A3B">
        <w:t xml:space="preserve">sustainable </w:t>
      </w:r>
      <w:r w:rsidR="00FB3FB9">
        <w:t xml:space="preserve">choices </w:t>
      </w:r>
      <w:r w:rsidR="009C0EA8">
        <w:t>with their children</w:t>
      </w:r>
      <w:r w:rsidR="00FB3FB9">
        <w:t xml:space="preserve"> at home.</w:t>
      </w:r>
    </w:p>
    <w:p w:rsidR="00B045E6" w:rsidRDefault="00B045E6" w:rsidP="00B045E6">
      <w:pPr>
        <w:pStyle w:val="BoldBulTight0"/>
      </w:pPr>
      <w:r>
        <w:t>You can support others by:</w:t>
      </w:r>
    </w:p>
    <w:p w:rsidR="00B045E6" w:rsidRDefault="00B045E6" w:rsidP="003C4A13">
      <w:pPr>
        <w:pStyle w:val="Bullets"/>
        <w:numPr>
          <w:ilvl w:val="0"/>
          <w:numId w:val="0"/>
        </w:numPr>
        <w:ind w:left="1134"/>
      </w:pPr>
      <w:r w:rsidRPr="00164AC0">
        <w:t>Talking about sustainable options</w:t>
      </w:r>
    </w:p>
    <w:p w:rsidR="00B24E06" w:rsidRPr="00164AC0" w:rsidRDefault="00B24E06" w:rsidP="003C4A13">
      <w:pPr>
        <w:pStyle w:val="Bullets"/>
        <w:numPr>
          <w:ilvl w:val="0"/>
          <w:numId w:val="0"/>
        </w:numPr>
        <w:ind w:left="1134"/>
      </w:pPr>
      <w:r>
        <w:t>Showing examples of sustainable practices</w:t>
      </w:r>
    </w:p>
    <w:p w:rsidR="00B045E6" w:rsidRPr="00164AC0" w:rsidRDefault="00B045E6" w:rsidP="003C4A13">
      <w:pPr>
        <w:pStyle w:val="Bullets"/>
        <w:numPr>
          <w:ilvl w:val="0"/>
          <w:numId w:val="0"/>
        </w:numPr>
        <w:ind w:left="1134"/>
      </w:pPr>
      <w:r w:rsidRPr="00164AC0">
        <w:t>Joining together to form sustainable ideas and practices</w:t>
      </w:r>
      <w:r w:rsidR="000B6B46">
        <w:t xml:space="preserve"> that all can use</w:t>
      </w:r>
    </w:p>
    <w:p w:rsidR="00B045E6" w:rsidRPr="00164AC0" w:rsidRDefault="00B045E6" w:rsidP="003C4A13">
      <w:pPr>
        <w:pStyle w:val="Bullets"/>
        <w:numPr>
          <w:ilvl w:val="0"/>
          <w:numId w:val="0"/>
        </w:numPr>
        <w:ind w:left="1134"/>
      </w:pPr>
      <w:r w:rsidRPr="00164AC0">
        <w:t>Making it a part of</w:t>
      </w:r>
      <w:r>
        <w:t xml:space="preserve"> everyday</w:t>
      </w:r>
      <w:r w:rsidRPr="00164AC0">
        <w:t xml:space="preserve"> life</w:t>
      </w:r>
    </w:p>
    <w:p w:rsidR="00B045E6" w:rsidRPr="00164AC0" w:rsidRDefault="00B045E6" w:rsidP="003C4A13">
      <w:pPr>
        <w:pStyle w:val="Bullets"/>
        <w:numPr>
          <w:ilvl w:val="0"/>
          <w:numId w:val="0"/>
        </w:numPr>
        <w:ind w:left="1134"/>
      </w:pPr>
      <w:r w:rsidRPr="00164AC0">
        <w:t>Providing enriching learning experiences to improve knowledge and inspire better practices</w:t>
      </w:r>
      <w:r w:rsidR="000B6B46">
        <w:t xml:space="preserve"> for all</w:t>
      </w:r>
    </w:p>
    <w:p w:rsidR="00A77722" w:rsidRDefault="00A77722" w:rsidP="00A77722">
      <w:pPr>
        <w:pStyle w:val="Heading3"/>
      </w:pPr>
      <w:bookmarkStart w:id="93" w:name="_Toc422763760"/>
      <w:r>
        <w:t>Engage with the community</w:t>
      </w:r>
      <w:bookmarkEnd w:id="93"/>
    </w:p>
    <w:p w:rsidR="00BB3915" w:rsidRDefault="00A77722" w:rsidP="00BB3915">
      <w:r>
        <w:t xml:space="preserve">Look to share information and examples of sustainability with the whole community. </w:t>
      </w:r>
      <w:r w:rsidR="00BB3915">
        <w:t>Advertise the policies and practices that have been implemented to show that being green can help make a difference.</w:t>
      </w:r>
    </w:p>
    <w:p w:rsidR="00807E92" w:rsidRDefault="00807E92" w:rsidP="002451DB">
      <w:r>
        <w:t>You should also look at examples of good environmental practices that are already being carried out within the community</w:t>
      </w:r>
      <w:r w:rsidR="00885D69">
        <w:t xml:space="preserve"> as these can inspire and provide </w:t>
      </w:r>
      <w:r w:rsidR="005724B2">
        <w:t xml:space="preserve">further </w:t>
      </w:r>
      <w:r w:rsidR="00885D69">
        <w:t>sources for new i</w:t>
      </w:r>
      <w:r w:rsidR="005724B2">
        <w:t>deas</w:t>
      </w:r>
      <w:r>
        <w:t>.</w:t>
      </w:r>
      <w:r w:rsidR="00776E25">
        <w:t xml:space="preserve"> Visit sites that have implemented practices and been through changes that can help the service.</w:t>
      </w:r>
    </w:p>
    <w:p w:rsidR="00111BC6" w:rsidRDefault="00111BC6" w:rsidP="002451DB">
      <w:r>
        <w:t xml:space="preserve">Go out and </w:t>
      </w:r>
      <w:r w:rsidR="002D3DBE">
        <w:t>join in</w:t>
      </w:r>
      <w:r>
        <w:t xml:space="preserve"> commu</w:t>
      </w:r>
      <w:r w:rsidR="002D3DBE">
        <w:t>nity projects on sustainability.</w:t>
      </w:r>
      <w:r w:rsidR="004D00DC">
        <w:t xml:space="preserve"> You could also start your own community projects</w:t>
      </w:r>
      <w:r w:rsidR="00BD6FC1">
        <w:t xml:space="preserve"> if none exist</w:t>
      </w:r>
      <w:r w:rsidR="004D00DC">
        <w:t>.</w:t>
      </w:r>
    </w:p>
    <w:p w:rsidR="005B2155" w:rsidRDefault="00013E24" w:rsidP="002451DB">
      <w:r>
        <w:t>Show that it</w:t>
      </w:r>
      <w:r w:rsidR="00A77722">
        <w:t xml:space="preserve"> is important to </w:t>
      </w:r>
      <w:r>
        <w:t xml:space="preserve">provide </w:t>
      </w:r>
      <w:r w:rsidR="00A77722">
        <w:t xml:space="preserve">a </w:t>
      </w:r>
      <w:r>
        <w:t xml:space="preserve">more environmentally </w:t>
      </w:r>
      <w:r w:rsidR="00A77722">
        <w:t xml:space="preserve">sustainable </w:t>
      </w:r>
      <w:r w:rsidR="005B2155">
        <w:t xml:space="preserve">community </w:t>
      </w:r>
      <w:r>
        <w:t>for the present, and for the</w:t>
      </w:r>
      <w:r w:rsidR="00A77722">
        <w:t xml:space="preserve"> gene</w:t>
      </w:r>
      <w:r>
        <w:t xml:space="preserve">rations to come. Set good examples and show </w:t>
      </w:r>
      <w:r w:rsidR="00A77722">
        <w:t>how improvements can make a difference,</w:t>
      </w:r>
      <w:r w:rsidR="005B2155">
        <w:t xml:space="preserve"> however small they may seem.</w:t>
      </w:r>
      <w:r w:rsidR="00A77722">
        <w:t xml:space="preserve"> </w:t>
      </w:r>
    </w:p>
    <w:p w:rsidR="00096CB7" w:rsidRDefault="00096CB7" w:rsidP="002451DB"/>
    <w:p w:rsidR="00E25261" w:rsidRDefault="00E25261">
      <w:pPr>
        <w:spacing w:after="0" w:line="240" w:lineRule="auto"/>
        <w:rPr>
          <w:rFonts w:cstheme="majorBidi"/>
          <w:b/>
          <w:bCs/>
          <w:sz w:val="26"/>
          <w:szCs w:val="26"/>
          <w:lang w:val="en-GB"/>
        </w:rPr>
      </w:pPr>
      <w:r>
        <w:lastRenderedPageBreak/>
        <w:br w:type="page"/>
      </w:r>
    </w:p>
    <w:p w:rsidR="00A62486" w:rsidRDefault="0005426C" w:rsidP="00A62486">
      <w:pPr>
        <w:pStyle w:val="Heading3"/>
      </w:pPr>
      <w:bookmarkStart w:id="94" w:name="_Toc422763761"/>
      <w:r w:rsidRPr="005B7C76">
        <w:lastRenderedPageBreak/>
        <w:t xml:space="preserve">Activity </w:t>
      </w:r>
      <w:r w:rsidR="00FD4ED6">
        <w:t>3A</w:t>
      </w:r>
      <w:bookmarkEnd w:id="94"/>
    </w:p>
    <w:p w:rsidR="007C6DB8" w:rsidRPr="00A62486" w:rsidRDefault="00A62486" w:rsidP="00A62486">
      <w:pPr>
        <w:rPr>
          <w:rFonts w:cstheme="majorBidi"/>
          <w:b/>
          <w:bCs/>
          <w:sz w:val="26"/>
          <w:szCs w:val="26"/>
        </w:rPr>
      </w:pPr>
      <w:r>
        <w:rPr>
          <w:noProof/>
          <w:lang w:eastAsia="en-AU"/>
        </w:rPr>
        <w:drawing>
          <wp:anchor distT="0" distB="0" distL="114300" distR="114300" simplePos="0" relativeHeight="251698176" behindDoc="1" locked="0" layoutInCell="1" allowOverlap="1" wp14:anchorId="46E599C1" wp14:editId="71486D02">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95" w:name="_Toc422763762"/>
      <w:r>
        <w:lastRenderedPageBreak/>
        <w:t>4</w:t>
      </w:r>
      <w:r w:rsidRPr="00683DD9">
        <w:t xml:space="preserve">. </w:t>
      </w:r>
      <w:r w:rsidR="008B603F" w:rsidRPr="008B603F">
        <w:t>Embed sustainability into service policies and procedures</w:t>
      </w:r>
      <w:bookmarkEnd w:id="95"/>
    </w:p>
    <w:p w:rsidR="00DB5EB1" w:rsidRPr="00CD5295" w:rsidRDefault="00DB5EB1" w:rsidP="00DB5EB1">
      <w:r>
        <w:rPr>
          <w:b/>
          <w:sz w:val="28"/>
        </w:rPr>
        <w:t>4</w:t>
      </w:r>
      <w:r w:rsidRPr="008E070B">
        <w:rPr>
          <w:b/>
          <w:sz w:val="28"/>
        </w:rPr>
        <w:t>.1.</w:t>
      </w:r>
      <w:r w:rsidRPr="008E070B">
        <w:rPr>
          <w:sz w:val="28"/>
        </w:rPr>
        <w:t xml:space="preserve"> </w:t>
      </w:r>
      <w:r>
        <w:tab/>
      </w:r>
      <w:r w:rsidR="008B603F" w:rsidRPr="00C3799A">
        <w:rPr>
          <w:rFonts w:asciiTheme="minorHAnsi" w:hAnsiTheme="minorHAnsi"/>
        </w:rPr>
        <w:t>Review the service philosophy, policies and procedures in relation to sustainable practice</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8B603F" w:rsidRPr="00C3799A">
        <w:rPr>
          <w:rFonts w:asciiTheme="minorHAnsi" w:hAnsiTheme="minorHAnsi"/>
        </w:rPr>
        <w:t>Identify areas of potential change in the service philosophy, policies and procedures</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8B603F" w:rsidRPr="00C3799A">
        <w:rPr>
          <w:rFonts w:asciiTheme="minorHAnsi" w:hAnsiTheme="minorHAnsi"/>
        </w:rPr>
        <w:t>Discuss with stakeholders any identified areas of potential change</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8B603F" w:rsidRPr="00C3799A">
        <w:rPr>
          <w:rFonts w:asciiTheme="minorHAnsi" w:hAnsiTheme="minorHAnsi"/>
        </w:rPr>
        <w:t>Finalise changes after agreement with appropriate stakeholders</w:t>
      </w:r>
    </w:p>
    <w:p w:rsidR="00DB5EB1" w:rsidRDefault="00057DD4" w:rsidP="00057DD4">
      <w:pPr>
        <w:rPr>
          <w:u w:val="single"/>
        </w:rPr>
      </w:pPr>
      <w:r w:rsidRPr="00057DD4">
        <w:rPr>
          <w:b/>
          <w:noProof/>
          <w:sz w:val="28"/>
          <w:szCs w:val="28"/>
          <w:lang w:eastAsia="en-AU"/>
        </w:rPr>
        <w:drawing>
          <wp:anchor distT="0" distB="0" distL="114300" distR="114300" simplePos="0" relativeHeight="251709440" behindDoc="1" locked="0" layoutInCell="1" allowOverlap="1" wp14:anchorId="028AD526" wp14:editId="231FCA2E">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Default="006E5817" w:rsidP="008B603F">
      <w:pPr>
        <w:pStyle w:val="Heading2"/>
      </w:pPr>
      <w:bookmarkStart w:id="96" w:name="_Toc422763763"/>
      <w:r w:rsidRPr="006E5817">
        <w:lastRenderedPageBreak/>
        <w:t xml:space="preserve">4.1 – </w:t>
      </w:r>
      <w:r w:rsidR="008B603F" w:rsidRPr="008B603F">
        <w:t>Review the service philosophy, policies and procedures in relation to sustainable practice</w:t>
      </w:r>
      <w:bookmarkEnd w:id="96"/>
    </w:p>
    <w:p w:rsidR="0079701E" w:rsidRPr="008B603F" w:rsidRDefault="0079701E" w:rsidP="0079701E">
      <w:pPr>
        <w:pStyle w:val="Heading2"/>
      </w:pPr>
      <w:bookmarkStart w:id="97" w:name="_Toc422763764"/>
      <w:r w:rsidRPr="008B603F">
        <w:t>4.2 – Identify areas of potential change in the service philosophy, policies and procedures</w:t>
      </w:r>
      <w:bookmarkEnd w:id="97"/>
    </w:p>
    <w:p w:rsidR="00503442" w:rsidRPr="00D22114" w:rsidRDefault="0075009C" w:rsidP="00D22114">
      <w:pPr>
        <w:pStyle w:val="Heading3"/>
      </w:pPr>
      <w:bookmarkStart w:id="98" w:name="_Toc422763765"/>
      <w:r>
        <w:t>A s</w:t>
      </w:r>
      <w:r w:rsidR="00503442" w:rsidRPr="00D22114">
        <w:t>ervice philosophy</w:t>
      </w:r>
      <w:bookmarkEnd w:id="98"/>
    </w:p>
    <w:p w:rsidR="00E35640" w:rsidRDefault="00D22114" w:rsidP="0006254E">
      <w:r>
        <w:t xml:space="preserve">A philosophy describes the values and beliefs which will lay the foundation for the policies developed and used on a </w:t>
      </w:r>
      <w:r w:rsidR="00E35640">
        <w:t xml:space="preserve">daily basis. </w:t>
      </w:r>
    </w:p>
    <w:p w:rsidR="00E35640" w:rsidRDefault="00C87F8C" w:rsidP="0006254E">
      <w:r>
        <w:t>Once you have identified</w:t>
      </w:r>
      <w:r w:rsidR="00E35640">
        <w:t xml:space="preserve"> and implemented additional </w:t>
      </w:r>
      <w:r>
        <w:t xml:space="preserve">sustainable practices </w:t>
      </w:r>
      <w:r w:rsidR="00E35640">
        <w:t>at your service</w:t>
      </w:r>
      <w:r>
        <w:t>, look to include these</w:t>
      </w:r>
      <w:r w:rsidR="00E35640">
        <w:t xml:space="preserve"> new</w:t>
      </w:r>
      <w:r>
        <w:t xml:space="preserve"> practices within your </w:t>
      </w:r>
      <w:r w:rsidR="00E35640">
        <w:t xml:space="preserve">philosophy, </w:t>
      </w:r>
      <w:r>
        <w:t>policies and procedures.</w:t>
      </w:r>
      <w:r w:rsidR="00E32BF9">
        <w:t xml:space="preserve"> </w:t>
      </w:r>
    </w:p>
    <w:p w:rsidR="00E35640" w:rsidRPr="00E35640" w:rsidRDefault="00E35640" w:rsidP="00E35640">
      <w:pPr>
        <w:pStyle w:val="Heading3"/>
      </w:pPr>
      <w:bookmarkStart w:id="99" w:name="_Toc422763766"/>
      <w:r w:rsidRPr="00E35640">
        <w:t>Make a review</w:t>
      </w:r>
      <w:bookmarkEnd w:id="99"/>
    </w:p>
    <w:p w:rsidR="00995F9E" w:rsidRDefault="00995F9E" w:rsidP="0006254E">
      <w:r>
        <w:t>Review your</w:t>
      </w:r>
      <w:r w:rsidR="00E32BF9">
        <w:t xml:space="preserve"> service </w:t>
      </w:r>
      <w:r w:rsidR="00F56F7A">
        <w:t>philosophy;</w:t>
      </w:r>
      <w:r w:rsidR="00E32BF9">
        <w:t xml:space="preserve"> </w:t>
      </w:r>
      <w:r>
        <w:t>doe</w:t>
      </w:r>
      <w:r w:rsidR="00024A82">
        <w:t>s</w:t>
      </w:r>
      <w:r>
        <w:t xml:space="preserve"> this correctly reflect the sustainable practices that you do?</w:t>
      </w:r>
      <w:r w:rsidR="007D381D">
        <w:t xml:space="preserve"> If </w:t>
      </w:r>
      <w:r>
        <w:t xml:space="preserve">not, revise this to </w:t>
      </w:r>
      <w:r w:rsidR="007D381D">
        <w:t xml:space="preserve">include the values that are </w:t>
      </w:r>
      <w:r>
        <w:t>important.</w:t>
      </w:r>
      <w:r w:rsidR="007D381D">
        <w:t xml:space="preserve"> The service philosophy sets the tone for your </w:t>
      </w:r>
      <w:r w:rsidR="00F56F7A">
        <w:t>practices</w:t>
      </w:r>
      <w:r w:rsidR="007D381D">
        <w:t xml:space="preserve"> and </w:t>
      </w:r>
      <w:r w:rsidR="005914A4">
        <w:t xml:space="preserve">it </w:t>
      </w:r>
      <w:r w:rsidR="007D381D">
        <w:t xml:space="preserve">may be the first introduction that a parent/family </w:t>
      </w:r>
      <w:r w:rsidR="005914A4">
        <w:t>has</w:t>
      </w:r>
      <w:r w:rsidR="007D381D">
        <w:t xml:space="preserve"> when considering </w:t>
      </w:r>
      <w:r w:rsidR="005914A4">
        <w:t xml:space="preserve">your service for </w:t>
      </w:r>
      <w:r w:rsidR="00A37EE1">
        <w:t xml:space="preserve">the care of </w:t>
      </w:r>
      <w:r w:rsidR="005914A4">
        <w:t>their child.</w:t>
      </w:r>
    </w:p>
    <w:p w:rsidR="0075009C" w:rsidRDefault="004226CA" w:rsidP="0006254E">
      <w:r>
        <w:t>Y</w:t>
      </w:r>
      <w:r w:rsidR="00AE14B8">
        <w:t xml:space="preserve">ou should also check </w:t>
      </w:r>
      <w:r>
        <w:t xml:space="preserve">the service’s </w:t>
      </w:r>
      <w:r w:rsidR="00E32BF9">
        <w:t xml:space="preserve">policies and procedures to ensure that </w:t>
      </w:r>
      <w:r>
        <w:t>these also</w:t>
      </w:r>
      <w:r w:rsidR="00E32BF9">
        <w:t xml:space="preserve"> correspond </w:t>
      </w:r>
      <w:r>
        <w:t>to the</w:t>
      </w:r>
      <w:r w:rsidR="00E32BF9">
        <w:t xml:space="preserve"> principles and practi</w:t>
      </w:r>
      <w:r w:rsidR="00167C48">
        <w:t>ces of</w:t>
      </w:r>
      <w:r w:rsidR="00E32BF9">
        <w:t xml:space="preserve"> your service.</w:t>
      </w:r>
      <w:r>
        <w:t xml:space="preserve"> Do these include the </w:t>
      </w:r>
      <w:r w:rsidR="00167C48">
        <w:t xml:space="preserve">sustainable practices that your service </w:t>
      </w:r>
      <w:r w:rsidR="00A37EE1">
        <w:t xml:space="preserve">now </w:t>
      </w:r>
      <w:r w:rsidR="00B80310">
        <w:t>performs</w:t>
      </w:r>
      <w:r>
        <w:t>?</w:t>
      </w:r>
    </w:p>
    <w:p w:rsidR="00E35640" w:rsidRDefault="00E35640" w:rsidP="0006254E">
      <w:r>
        <w:t>Look at the seven Quality Areas of the National Quality Standards and ensure your philosophy, policies and procedures accurately reflect the</w:t>
      </w:r>
      <w:r w:rsidR="00167C48">
        <w:t>se</w:t>
      </w:r>
      <w:r w:rsidR="00B42083">
        <w:t xml:space="preserve"> too</w:t>
      </w:r>
      <w:r>
        <w:t>.</w:t>
      </w:r>
    </w:p>
    <w:p w:rsidR="0006254E" w:rsidRPr="00A6744C" w:rsidRDefault="0006254E" w:rsidP="00A6744C">
      <w:pPr>
        <w:pStyle w:val="BoldBulTight0"/>
      </w:pPr>
      <w:r w:rsidRPr="00A6744C">
        <w:t>A policy may include:</w:t>
      </w:r>
    </w:p>
    <w:p w:rsidR="0006254E" w:rsidRDefault="00A2538E" w:rsidP="0046393A">
      <w:pPr>
        <w:pStyle w:val="Bullets"/>
        <w:numPr>
          <w:ilvl w:val="0"/>
          <w:numId w:val="0"/>
        </w:numPr>
        <w:ind w:left="1134"/>
      </w:pPr>
      <w:r>
        <w:t>Information about the service</w:t>
      </w:r>
    </w:p>
    <w:p w:rsidR="0006254E" w:rsidRDefault="0006254E" w:rsidP="0046393A">
      <w:pPr>
        <w:pStyle w:val="Bullets"/>
        <w:numPr>
          <w:ilvl w:val="0"/>
          <w:numId w:val="0"/>
        </w:numPr>
        <w:ind w:left="1134"/>
      </w:pPr>
      <w:r>
        <w:t>Aims</w:t>
      </w:r>
      <w:r w:rsidR="00A2538E">
        <w:t xml:space="preserve"> of the service</w:t>
      </w:r>
    </w:p>
    <w:p w:rsidR="0006254E" w:rsidRDefault="0006254E" w:rsidP="0046393A">
      <w:pPr>
        <w:pStyle w:val="Bullets"/>
        <w:numPr>
          <w:ilvl w:val="0"/>
          <w:numId w:val="0"/>
        </w:numPr>
        <w:ind w:left="1134"/>
      </w:pPr>
      <w:r>
        <w:t>Strategies</w:t>
      </w:r>
      <w:r w:rsidR="00A2538E">
        <w:t xml:space="preserve"> used for everyday practices</w:t>
      </w:r>
    </w:p>
    <w:p w:rsidR="0006254E" w:rsidRDefault="0006254E" w:rsidP="0046393A">
      <w:pPr>
        <w:pStyle w:val="Bullets"/>
        <w:numPr>
          <w:ilvl w:val="0"/>
          <w:numId w:val="0"/>
        </w:numPr>
        <w:ind w:left="1134"/>
      </w:pPr>
      <w:r>
        <w:t>Responsibilities</w:t>
      </w:r>
      <w:r w:rsidR="00A2538E">
        <w:t xml:space="preserve"> of the service and others</w:t>
      </w:r>
    </w:p>
    <w:p w:rsidR="00021846" w:rsidRPr="007A362D" w:rsidRDefault="0006254E" w:rsidP="0046393A">
      <w:pPr>
        <w:pStyle w:val="Bullets"/>
        <w:numPr>
          <w:ilvl w:val="0"/>
          <w:numId w:val="0"/>
        </w:numPr>
        <w:ind w:left="1134"/>
        <w:rPr>
          <w:rFonts w:cs="Calibri"/>
          <w:b/>
          <w:bCs/>
          <w:color w:val="C00000"/>
          <w:sz w:val="28"/>
          <w:szCs w:val="28"/>
        </w:rPr>
      </w:pPr>
      <w:r>
        <w:t>Evaluation/conclusion</w:t>
      </w:r>
      <w:r w:rsidR="00A2538E">
        <w:rPr>
          <w:noProof/>
          <w:lang w:val="en-GB" w:eastAsia="en-GB"/>
        </w:rPr>
        <w:t>.</w:t>
      </w:r>
      <w:r w:rsidR="004379DF" w:rsidRPr="004379D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A362D" w:rsidRPr="00021846" w:rsidRDefault="007A362D" w:rsidP="007A362D">
      <w:r>
        <w:t xml:space="preserve">Procedures will comprise of the rules and guidance that are needed when performing all work tasks within the service. These exist to help the service and staff follow correct practices and to </w:t>
      </w:r>
      <w:r w:rsidR="005473C2">
        <w:t xml:space="preserve">ensure all staff are consistent in the decisions and actions that </w:t>
      </w:r>
      <w:r w:rsidR="00E53991">
        <w:t xml:space="preserve">are </w:t>
      </w:r>
      <w:r w:rsidR="005473C2">
        <w:t>take</w:t>
      </w:r>
      <w:r w:rsidR="00E53991">
        <w:t>n</w:t>
      </w:r>
      <w:r w:rsidR="005473C2">
        <w:t>.</w:t>
      </w:r>
      <w:r w:rsidR="002A4FF9">
        <w:t xml:space="preserve"> </w:t>
      </w:r>
    </w:p>
    <w:p w:rsidR="00125B00" w:rsidRDefault="00125B00">
      <w:pPr>
        <w:spacing w:after="0" w:line="240" w:lineRule="auto"/>
        <w:rPr>
          <w:rFonts w:cstheme="majorBidi"/>
          <w:b/>
          <w:bCs/>
          <w:sz w:val="26"/>
          <w:szCs w:val="26"/>
          <w:lang w:val="en-GB"/>
        </w:rPr>
      </w:pPr>
      <w:r>
        <w:br w:type="page"/>
      </w:r>
    </w:p>
    <w:p w:rsidR="0079701E" w:rsidRPr="0079701E" w:rsidRDefault="0079701E" w:rsidP="0079701E">
      <w:pPr>
        <w:pStyle w:val="Heading3"/>
      </w:pPr>
      <w:bookmarkStart w:id="100" w:name="_Toc422763767"/>
      <w:r w:rsidRPr="0079701E">
        <w:lastRenderedPageBreak/>
        <w:t>Identify areas of change</w:t>
      </w:r>
      <w:bookmarkEnd w:id="100"/>
    </w:p>
    <w:p w:rsidR="0079701E" w:rsidRDefault="0079701E" w:rsidP="0079701E">
      <w:r>
        <w:t>Once you have review</w:t>
      </w:r>
      <w:r w:rsidR="00D80277">
        <w:t>ed</w:t>
      </w:r>
      <w:r>
        <w:t xml:space="preserve"> your documentation, look at the elements </w:t>
      </w:r>
      <w:r w:rsidR="00D80277">
        <w:t xml:space="preserve">and areas that </w:t>
      </w:r>
      <w:r>
        <w:t xml:space="preserve">you may need to </w:t>
      </w:r>
      <w:r w:rsidR="00D80277">
        <w:t xml:space="preserve">make </w:t>
      </w:r>
      <w:r>
        <w:t>change</w:t>
      </w:r>
      <w:r w:rsidR="00D80277">
        <w:t>s to</w:t>
      </w:r>
      <w:r w:rsidR="00E53991">
        <w:t>.</w:t>
      </w:r>
    </w:p>
    <w:p w:rsidR="0079701E" w:rsidRDefault="0079701E" w:rsidP="0079701E">
      <w:pPr>
        <w:pStyle w:val="BoldBulTight0"/>
      </w:pPr>
      <w:r>
        <w:t>Areas of potential change may include:</w:t>
      </w:r>
    </w:p>
    <w:p w:rsidR="0079701E" w:rsidRDefault="00E53991" w:rsidP="0046393A">
      <w:pPr>
        <w:pStyle w:val="Bullets"/>
        <w:numPr>
          <w:ilvl w:val="0"/>
          <w:numId w:val="0"/>
        </w:numPr>
        <w:ind w:left="1134"/>
      </w:pPr>
      <w:r>
        <w:t>Changes to policy on waste management</w:t>
      </w:r>
    </w:p>
    <w:p w:rsidR="00371FDD" w:rsidRDefault="00371FDD" w:rsidP="0046393A">
      <w:pPr>
        <w:pStyle w:val="Bullets"/>
        <w:numPr>
          <w:ilvl w:val="0"/>
          <w:numId w:val="0"/>
        </w:numPr>
        <w:ind w:left="1134"/>
      </w:pPr>
      <w:r>
        <w:t>Changes to purchasing requirements and strategies</w:t>
      </w:r>
    </w:p>
    <w:p w:rsidR="00371FDD" w:rsidRDefault="00371FDD" w:rsidP="0046393A">
      <w:pPr>
        <w:pStyle w:val="Bullets"/>
        <w:numPr>
          <w:ilvl w:val="0"/>
          <w:numId w:val="0"/>
        </w:numPr>
        <w:ind w:left="1134"/>
      </w:pPr>
      <w:r>
        <w:t>Changes to parent/ family activities and sustainable programs</w:t>
      </w:r>
    </w:p>
    <w:p w:rsidR="00E53991" w:rsidRDefault="00E53991" w:rsidP="0046393A">
      <w:pPr>
        <w:pStyle w:val="Bullets"/>
        <w:numPr>
          <w:ilvl w:val="0"/>
          <w:numId w:val="0"/>
        </w:numPr>
        <w:ind w:left="1134"/>
      </w:pPr>
      <w:r>
        <w:t>Changes to learning experiences, for example ensuring that excursions to places of sustainable interest are made</w:t>
      </w:r>
    </w:p>
    <w:p w:rsidR="000A49A4" w:rsidRDefault="000A49A4" w:rsidP="0046393A">
      <w:pPr>
        <w:pStyle w:val="Bullets"/>
        <w:numPr>
          <w:ilvl w:val="0"/>
          <w:numId w:val="0"/>
        </w:numPr>
        <w:ind w:left="1134"/>
      </w:pPr>
      <w:r>
        <w:t xml:space="preserve">Changes </w:t>
      </w:r>
      <w:r w:rsidR="00B8143E">
        <w:t>to</w:t>
      </w:r>
      <w:r>
        <w:t xml:space="preserve"> energy </w:t>
      </w:r>
      <w:r w:rsidR="00B8143E">
        <w:t xml:space="preserve">use </w:t>
      </w:r>
      <w:r>
        <w:t>within the service.</w:t>
      </w:r>
    </w:p>
    <w:p w:rsidR="008B0953" w:rsidRDefault="00887936" w:rsidP="00E53015">
      <w:pPr>
        <w:pStyle w:val="BoldBulTight0"/>
      </w:pPr>
      <w:r>
        <w:t>L</w:t>
      </w:r>
      <w:r w:rsidR="008B0953">
        <w:t>egislation that may impact on child care/education and sustainable practices include:</w:t>
      </w:r>
    </w:p>
    <w:p w:rsidR="00BF345D" w:rsidRDefault="00BF345D" w:rsidP="008B0953">
      <w:pPr>
        <w:pStyle w:val="Bullets"/>
      </w:pPr>
      <w:r>
        <w:t>Education and care Services National Regulations</w:t>
      </w:r>
      <w:r w:rsidR="006F255C">
        <w:t xml:space="preserve"> – this supports the</w:t>
      </w:r>
      <w:r w:rsidR="002A4FF9">
        <w:t xml:space="preserve"> </w:t>
      </w:r>
      <w:r w:rsidR="006F255C">
        <w:t>National Quality Framework</w:t>
      </w:r>
      <w:r w:rsidR="00E53015">
        <w:t xml:space="preserve"> in the following ways</w:t>
      </w:r>
      <w:r w:rsidR="006F255C">
        <w:t>:</w:t>
      </w:r>
    </w:p>
    <w:p w:rsidR="006F255C" w:rsidRPr="006F255C" w:rsidRDefault="006F255C" w:rsidP="006F255C">
      <w:pPr>
        <w:pStyle w:val="Bullets2"/>
      </w:pPr>
      <w:r>
        <w:t>“</w:t>
      </w:r>
      <w:r w:rsidRPr="006F255C">
        <w:t>application processes for provider approval, service approval and supervisor certificates</w:t>
      </w:r>
    </w:p>
    <w:p w:rsidR="006F255C" w:rsidRPr="006F255C" w:rsidRDefault="006F255C" w:rsidP="006F255C">
      <w:pPr>
        <w:pStyle w:val="Bullets2"/>
      </w:pPr>
      <w:r w:rsidRPr="006F255C">
        <w:t>setting out the rating scale</w:t>
      </w:r>
    </w:p>
    <w:p w:rsidR="006F255C" w:rsidRPr="006F255C" w:rsidRDefault="006F255C" w:rsidP="006F255C">
      <w:pPr>
        <w:pStyle w:val="Bullets2"/>
      </w:pPr>
      <w:r w:rsidRPr="006F255C">
        <w:t>the process for the rating and assessment of services against the National Quality Standard</w:t>
      </w:r>
    </w:p>
    <w:p w:rsidR="006F255C" w:rsidRPr="006F255C" w:rsidRDefault="006F255C" w:rsidP="006F255C">
      <w:pPr>
        <w:pStyle w:val="Bullets2"/>
      </w:pPr>
      <w:r w:rsidRPr="006F255C">
        <w:t>minimum requirements relating to the operation of education and care services organised around each of the seven Quality Areas</w:t>
      </w:r>
    </w:p>
    <w:p w:rsidR="006F255C" w:rsidRDefault="006F255C" w:rsidP="006F255C">
      <w:pPr>
        <w:pStyle w:val="Bullets2"/>
      </w:pPr>
      <w:r w:rsidRPr="006F255C">
        <w:t>arrangements to move exist</w:t>
      </w:r>
      <w:r>
        <w:t>ing services into the new system”</w:t>
      </w:r>
    </w:p>
    <w:p w:rsidR="006F255C" w:rsidRPr="006F255C" w:rsidRDefault="006F255C" w:rsidP="006F255C">
      <w:pPr>
        <w:jc w:val="right"/>
      </w:pPr>
      <w:r>
        <w:t xml:space="preserve">(Source: Australian Children’s Education and Care Quality Authority </w:t>
      </w:r>
      <w:hyperlink r:id="rId31" w:history="1">
        <w:r w:rsidRPr="00F40F35">
          <w:rPr>
            <w:rStyle w:val="Hyperlink"/>
          </w:rPr>
          <w:t>http://www.acecqa.gov.au/national-regulations</w:t>
        </w:r>
      </w:hyperlink>
      <w:r>
        <w:t xml:space="preserve"> access date 17.01.2016)</w:t>
      </w:r>
    </w:p>
    <w:p w:rsidR="00BF345D" w:rsidRDefault="00BF345D" w:rsidP="008B0953">
      <w:pPr>
        <w:pStyle w:val="Bullets"/>
      </w:pPr>
      <w:r>
        <w:t>Environmental Protection and Biodiversity Conservation Act 1999</w:t>
      </w:r>
      <w:r w:rsidR="00A9716F">
        <w:t xml:space="preserve"> and Environmental Protection and Biodiversity Conservation Regulations 2000 – environmental legislation for protecting Australia’s habitats, wildlife and heritage</w:t>
      </w:r>
      <w:r w:rsidR="00CA6FC5">
        <w:t>, allowing</w:t>
      </w:r>
      <w:r w:rsidR="00A9716F">
        <w:t xml:space="preserve"> the states and territories to be responsible for issues of state and local significance</w:t>
      </w:r>
      <w:r w:rsidR="00EF5580">
        <w:t>.</w:t>
      </w:r>
    </w:p>
    <w:p w:rsidR="00606947" w:rsidRDefault="00606947" w:rsidP="00887936">
      <w:pPr>
        <w:rPr>
          <w:rFonts w:cs="Calibri"/>
          <w:b/>
          <w:bCs/>
          <w:color w:val="C00000"/>
          <w:sz w:val="28"/>
          <w:szCs w:val="28"/>
        </w:rPr>
      </w:pPr>
      <w:r>
        <w:br w:type="page"/>
      </w:r>
    </w:p>
    <w:p w:rsidR="00606947" w:rsidRDefault="00606947" w:rsidP="00606947">
      <w:pPr>
        <w:pStyle w:val="Heading3"/>
      </w:pPr>
      <w:bookmarkStart w:id="101" w:name="_Toc422763768"/>
      <w:r w:rsidRPr="005B7C76">
        <w:lastRenderedPageBreak/>
        <w:t xml:space="preserve">Activity </w:t>
      </w:r>
      <w:r>
        <w:t>4A</w:t>
      </w:r>
      <w:bookmarkEnd w:id="101"/>
    </w:p>
    <w:p w:rsidR="00606947" w:rsidRPr="00A62486" w:rsidRDefault="00606947" w:rsidP="00606947">
      <w:pPr>
        <w:rPr>
          <w:rFonts w:cstheme="majorBidi"/>
          <w:b/>
          <w:bCs/>
          <w:sz w:val="26"/>
          <w:szCs w:val="26"/>
          <w:lang w:val="en-GB"/>
        </w:rPr>
      </w:pPr>
      <w:r>
        <w:rPr>
          <w:noProof/>
          <w:lang w:eastAsia="en-AU"/>
        </w:rPr>
        <w:drawing>
          <wp:anchor distT="0" distB="0" distL="114300" distR="114300" simplePos="0" relativeHeight="251765760" behindDoc="1" locked="0" layoutInCell="1" allowOverlap="1" wp14:anchorId="4F1BDD37" wp14:editId="7B026EC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6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br w:type="page"/>
      </w:r>
    </w:p>
    <w:p w:rsidR="006E5817" w:rsidRPr="008B603F" w:rsidRDefault="006E5817" w:rsidP="008B603F">
      <w:pPr>
        <w:pStyle w:val="Heading2"/>
      </w:pPr>
      <w:bookmarkStart w:id="102" w:name="_Toc422763769"/>
      <w:r w:rsidRPr="008B603F">
        <w:lastRenderedPageBreak/>
        <w:t xml:space="preserve">4.3 – </w:t>
      </w:r>
      <w:r w:rsidR="008B603F" w:rsidRPr="008B603F">
        <w:t>Discuss with stakeholders any identified areas of potential change</w:t>
      </w:r>
      <w:bookmarkEnd w:id="102"/>
    </w:p>
    <w:p w:rsidR="00A84AE8" w:rsidRPr="008B603F" w:rsidRDefault="006E5817" w:rsidP="008B603F">
      <w:pPr>
        <w:pStyle w:val="Heading2"/>
      </w:pPr>
      <w:bookmarkStart w:id="103" w:name="_Toc422763770"/>
      <w:r w:rsidRPr="008B603F">
        <w:t xml:space="preserve">4.4 – </w:t>
      </w:r>
      <w:r w:rsidR="008B603F" w:rsidRPr="008B603F">
        <w:t>Finalise changes after agreement with appropriate stakeholders</w:t>
      </w:r>
      <w:bookmarkEnd w:id="103"/>
    </w:p>
    <w:p w:rsidR="008973B3" w:rsidRDefault="008973B3" w:rsidP="008973B3">
      <w:pPr>
        <w:pStyle w:val="Heading3"/>
      </w:pPr>
      <w:bookmarkStart w:id="104" w:name="_Toc422763771"/>
      <w:r>
        <w:t>Discuss any potential changes with stakeholders</w:t>
      </w:r>
      <w:bookmarkEnd w:id="104"/>
    </w:p>
    <w:p w:rsidR="008973B3" w:rsidRDefault="00F64D1C" w:rsidP="008973B3">
      <w:r>
        <w:t>Meet wit</w:t>
      </w:r>
      <w:r w:rsidR="006166C5">
        <w:t>h</w:t>
      </w:r>
      <w:r>
        <w:t xml:space="preserve"> stakeholders and </w:t>
      </w:r>
      <w:r w:rsidR="008973B3">
        <w:t xml:space="preserve">discuss the recent changes </w:t>
      </w:r>
      <w:r w:rsidR="003F5A6F">
        <w:t xml:space="preserve">and </w:t>
      </w:r>
      <w:r w:rsidR="00680FB3">
        <w:t>improvements to sustainable practices</w:t>
      </w:r>
      <w:r w:rsidR="003F5A6F">
        <w:t xml:space="preserve"> within the service’s</w:t>
      </w:r>
      <w:r w:rsidR="00665016">
        <w:t xml:space="preserve"> operations.</w:t>
      </w:r>
      <w:r w:rsidR="001B2355">
        <w:t xml:space="preserve"> Let them know that in light of </w:t>
      </w:r>
      <w:r w:rsidR="00680FB3">
        <w:t>these changes,</w:t>
      </w:r>
      <w:r w:rsidR="001B2355">
        <w:t xml:space="preserve"> the philosophy, policies and procedures of the service need to be amended to reflect the</w:t>
      </w:r>
      <w:r w:rsidR="00680FB3">
        <w:t>se</w:t>
      </w:r>
      <w:r w:rsidR="001B2355">
        <w:t xml:space="preserve"> new practices.</w:t>
      </w:r>
    </w:p>
    <w:p w:rsidR="000F20B3" w:rsidRPr="000F20B3" w:rsidRDefault="000F20B3" w:rsidP="000F20B3">
      <w:pPr>
        <w:pStyle w:val="BoldBulTight0"/>
        <w:rPr>
          <w:u w:val="single"/>
        </w:rPr>
      </w:pPr>
      <w:r w:rsidRPr="000F20B3">
        <w:rPr>
          <w:u w:val="single"/>
        </w:rPr>
        <w:t>Make a presentation</w:t>
      </w:r>
    </w:p>
    <w:p w:rsidR="000F20B3" w:rsidRDefault="008973B3" w:rsidP="008973B3">
      <w:r>
        <w:t xml:space="preserve">Present </w:t>
      </w:r>
      <w:r w:rsidR="000C572B">
        <w:t xml:space="preserve">to the stakeholders </w:t>
      </w:r>
      <w:r w:rsidR="000F20B3">
        <w:t>h</w:t>
      </w:r>
      <w:r w:rsidR="000C572B">
        <w:t>ow the changes to sustainable practices</w:t>
      </w:r>
      <w:r w:rsidR="000F20B3">
        <w:t xml:space="preserve"> were made. Recap how these were </w:t>
      </w:r>
      <w:r>
        <w:t xml:space="preserve">identified </w:t>
      </w:r>
      <w:r w:rsidR="000F20B3">
        <w:t xml:space="preserve">as important and also </w:t>
      </w:r>
      <w:r w:rsidR="000C572B">
        <w:t>how they were made achievable</w:t>
      </w:r>
      <w:r w:rsidR="000F20B3">
        <w:t>.</w:t>
      </w:r>
    </w:p>
    <w:p w:rsidR="00366CE4" w:rsidRDefault="000F20B3" w:rsidP="008973B3">
      <w:r>
        <w:t xml:space="preserve">Explain the strategies that were used </w:t>
      </w:r>
      <w:r w:rsidR="00366CE4">
        <w:t xml:space="preserve">to implement the new practices and how the service worked </w:t>
      </w:r>
      <w:r>
        <w:t xml:space="preserve">together with the children and parents/families </w:t>
      </w:r>
      <w:r w:rsidR="00366CE4">
        <w:t>to do this</w:t>
      </w:r>
      <w:r>
        <w:t>.</w:t>
      </w:r>
      <w:r w:rsidR="00366CE4">
        <w:t xml:space="preserve"> Provide information on the outcomes, the successes and </w:t>
      </w:r>
      <w:r w:rsidR="003E0EE6">
        <w:t>any</w:t>
      </w:r>
      <w:r w:rsidR="00366CE4">
        <w:t xml:space="preserve"> problems</w:t>
      </w:r>
      <w:r w:rsidR="003E0EE6">
        <w:t xml:space="preserve"> encountered</w:t>
      </w:r>
      <w:r w:rsidR="00366CE4">
        <w:t xml:space="preserve">, and how strategies evolved and </w:t>
      </w:r>
      <w:r w:rsidR="003E0EE6">
        <w:t xml:space="preserve">were </w:t>
      </w:r>
      <w:r w:rsidR="00366CE4">
        <w:t>changed to accommodate the changes.</w:t>
      </w:r>
    </w:p>
    <w:p w:rsidR="008973B3" w:rsidRDefault="00082564" w:rsidP="008973B3">
      <w:r>
        <w:t>C</w:t>
      </w:r>
      <w:r w:rsidR="008973B3">
        <w:t xml:space="preserve">ompile </w:t>
      </w:r>
      <w:r>
        <w:t xml:space="preserve">the relevant </w:t>
      </w:r>
      <w:r w:rsidR="008973B3">
        <w:t>facts and information on the</w:t>
      </w:r>
      <w:r>
        <w:t xml:space="preserve"> outcomes so that the achievements can be measured (</w:t>
      </w:r>
      <w:r w:rsidRPr="00B44248">
        <w:rPr>
          <w:i/>
        </w:rPr>
        <w:t xml:space="preserve">quantitative </w:t>
      </w:r>
      <w:r w:rsidR="00B44248">
        <w:rPr>
          <w:i/>
        </w:rPr>
        <w:t>research</w:t>
      </w:r>
      <w:r>
        <w:t xml:space="preserve">) and highlight case studies where sustainable practices have been experienced </w:t>
      </w:r>
      <w:r w:rsidR="00B44248">
        <w:t xml:space="preserve">first-hand </w:t>
      </w:r>
      <w:r>
        <w:t>(</w:t>
      </w:r>
      <w:r w:rsidRPr="00B44248">
        <w:rPr>
          <w:i/>
        </w:rPr>
        <w:t>qualitative</w:t>
      </w:r>
      <w:r w:rsidR="00B44248" w:rsidRPr="00B44248">
        <w:rPr>
          <w:i/>
        </w:rPr>
        <w:t xml:space="preserve"> research</w:t>
      </w:r>
      <w:r>
        <w:t>) to gain a full understanding of the changes.</w:t>
      </w:r>
    </w:p>
    <w:p w:rsidR="00891B8F" w:rsidRDefault="00891B8F">
      <w:pPr>
        <w:spacing w:after="0" w:line="240" w:lineRule="auto"/>
        <w:rPr>
          <w:rFonts w:cstheme="majorBidi"/>
          <w:b/>
          <w:bCs/>
          <w:sz w:val="26"/>
          <w:szCs w:val="26"/>
          <w:lang w:val="en-GB"/>
        </w:rPr>
      </w:pPr>
      <w:r>
        <w:br w:type="page"/>
      </w:r>
    </w:p>
    <w:p w:rsidR="00E81390" w:rsidRDefault="00E81390" w:rsidP="00E81390">
      <w:pPr>
        <w:pStyle w:val="Heading3"/>
      </w:pPr>
      <w:bookmarkStart w:id="105" w:name="_Toc422763772"/>
      <w:r w:rsidRPr="00E81390">
        <w:lastRenderedPageBreak/>
        <w:t>Agree and finalise the changes to be made</w:t>
      </w:r>
      <w:bookmarkEnd w:id="105"/>
    </w:p>
    <w:p w:rsidR="00593555" w:rsidRDefault="00593555" w:rsidP="00593555">
      <w:bookmarkStart w:id="106" w:name="_GoBack"/>
      <w:r>
        <w:t xml:space="preserve">Before changes can be made, you will need to discuss with all </w:t>
      </w:r>
      <w:r w:rsidR="00015AF1">
        <w:t xml:space="preserve">the </w:t>
      </w:r>
      <w:r>
        <w:t>relevant stakeholders</w:t>
      </w:r>
      <w:r w:rsidR="00015AF1">
        <w:t xml:space="preserve"> what the proposed changes are and whether these should be made</w:t>
      </w:r>
      <w:r>
        <w:t xml:space="preserve">. Confirm </w:t>
      </w:r>
      <w:r w:rsidR="00015AF1">
        <w:t>t</w:t>
      </w:r>
      <w:r>
        <w:t xml:space="preserve">he changes </w:t>
      </w:r>
      <w:r w:rsidR="00015AF1">
        <w:t>with the stakeholder</w:t>
      </w:r>
      <w:r w:rsidR="0010625C">
        <w:t>s,</w:t>
      </w:r>
      <w:r w:rsidR="00015AF1">
        <w:t xml:space="preserve"> so that the agreements you need </w:t>
      </w:r>
      <w:r w:rsidR="0010625C">
        <w:t>have been gained</w:t>
      </w:r>
      <w:r>
        <w:t>.</w:t>
      </w:r>
    </w:p>
    <w:p w:rsidR="000F3570" w:rsidRDefault="00015AF1" w:rsidP="008973B3">
      <w:r>
        <w:t>Finalise the agreed changes and amend/change the service’s philosophy, policies and procedures as necessary.</w:t>
      </w:r>
      <w:r w:rsidR="00416136" w:rsidRPr="0041613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0625C" w:rsidRPr="0010625C" w:rsidRDefault="0010625C" w:rsidP="0010625C">
      <w:pPr>
        <w:pStyle w:val="BoldBulTight0"/>
        <w:rPr>
          <w:u w:val="single"/>
        </w:rPr>
      </w:pPr>
      <w:r w:rsidRPr="0010625C">
        <w:rPr>
          <w:u w:val="single"/>
        </w:rPr>
        <w:t>Let others know the changes</w:t>
      </w:r>
    </w:p>
    <w:p w:rsidR="0010625C" w:rsidRDefault="00015AF1" w:rsidP="008973B3">
      <w:r>
        <w:t xml:space="preserve">Make sure that once these changes have been made that </w:t>
      </w:r>
      <w:r w:rsidR="0010625C">
        <w:t>all staff, and any other people who need to know,</w:t>
      </w:r>
      <w:r w:rsidR="00553EB6">
        <w:t xml:space="preserve"> have been told</w:t>
      </w:r>
      <w:r>
        <w:t>.</w:t>
      </w:r>
      <w:r w:rsidR="00553EB6">
        <w:t xml:space="preserve"> If staff at the service need to familiarise themselves with any parts, allow them the time to do this so that the service can maintain good sustainable practices within its operations.</w:t>
      </w:r>
      <w:r w:rsidR="00570A6F">
        <w:t xml:space="preserve"> </w:t>
      </w:r>
      <w:r w:rsidR="0010625C">
        <w:t>Update all relevant documentation within the service to reflect the change</w:t>
      </w:r>
      <w:r w:rsidR="00570A6F">
        <w:t>s made</w:t>
      </w:r>
      <w:r w:rsidR="00ED474F">
        <w:t xml:space="preserve"> and make this av</w:t>
      </w:r>
      <w:r w:rsidR="00AC3FB0">
        <w:t>ailable to parents and families for their information.</w:t>
      </w:r>
    </w:p>
    <w:bookmarkEnd w:id="106"/>
    <w:p w:rsidR="00DB5EB1" w:rsidRDefault="00DB5EB1" w:rsidP="008973B3">
      <w:pPr>
        <w:rPr>
          <w:rFonts w:cstheme="majorBidi"/>
          <w:sz w:val="26"/>
          <w:szCs w:val="26"/>
          <w:lang w:val="en-GB"/>
        </w:rPr>
      </w:pPr>
      <w:r>
        <w:br w:type="page"/>
      </w:r>
    </w:p>
    <w:p w:rsidR="00A62486" w:rsidRDefault="00190918" w:rsidP="00A62486">
      <w:pPr>
        <w:pStyle w:val="Heading3"/>
      </w:pPr>
      <w:bookmarkStart w:id="107" w:name="_Toc422763773"/>
      <w:r w:rsidRPr="005B7C76">
        <w:lastRenderedPageBreak/>
        <w:t xml:space="preserve">Activity </w:t>
      </w:r>
      <w:r w:rsidR="00606947">
        <w:t>4</w:t>
      </w:r>
      <w:r w:rsidR="0079701E">
        <w:t>B</w:t>
      </w:r>
      <w:bookmarkEnd w:id="107"/>
    </w:p>
    <w:p w:rsidR="00190918" w:rsidRPr="00A62486" w:rsidRDefault="00190918" w:rsidP="00A62486">
      <w:pPr>
        <w:rPr>
          <w:rFonts w:cstheme="majorBidi"/>
          <w:b/>
          <w:bCs/>
          <w:sz w:val="26"/>
          <w:szCs w:val="26"/>
          <w:lang w:val="en-GB"/>
        </w:rPr>
      </w:pPr>
      <w:r>
        <w:rPr>
          <w:noProof/>
          <w:lang w:eastAsia="en-AU"/>
        </w:rPr>
        <w:drawing>
          <wp:anchor distT="0" distB="0" distL="114300" distR="114300" simplePos="0" relativeHeight="251726848" behindDoc="1" locked="0" layoutInCell="1" allowOverlap="1" wp14:anchorId="38B26C04" wp14:editId="2FE6B97C">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br w:type="page"/>
      </w:r>
    </w:p>
    <w:p w:rsidR="002A52DD" w:rsidRDefault="00A62486" w:rsidP="00A62486">
      <w:pPr>
        <w:pStyle w:val="Heading3"/>
      </w:pPr>
      <w:bookmarkStart w:id="108" w:name="_Toc422763774"/>
      <w:r>
        <w:rPr>
          <w:noProof/>
          <w:lang w:val="en-AU" w:eastAsia="en-AU"/>
        </w:rPr>
        <w:lastRenderedPageBreak/>
        <w:drawing>
          <wp:anchor distT="0" distB="0" distL="114300" distR="114300" simplePos="0" relativeHeight="251701248" behindDoc="1" locked="0" layoutInCell="1" allowOverlap="1" wp14:anchorId="41669054" wp14:editId="16BBCEE5">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r w:rsidR="002A52DD">
        <w:t>Skills and Knowledge Activity</w:t>
      </w:r>
      <w:bookmarkEnd w:id="108"/>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09" w:name="_Toc326743832"/>
      <w:bookmarkStart w:id="110" w:name="_Toc330309176"/>
      <w:bookmarkStart w:id="111" w:name="_Toc338606027"/>
      <w:bookmarkStart w:id="112" w:name="_Toc338792185"/>
      <w:bookmarkStart w:id="113" w:name="_Toc348021071"/>
      <w:bookmarkStart w:id="114" w:name="_Toc422763775"/>
      <w:r>
        <w:t>Major Activity – An opportunity to revise the unit</w:t>
      </w:r>
      <w:bookmarkEnd w:id="109"/>
      <w:bookmarkEnd w:id="110"/>
      <w:bookmarkEnd w:id="111"/>
      <w:bookmarkEnd w:id="112"/>
      <w:bookmarkEnd w:id="113"/>
      <w:bookmarkEnd w:id="114"/>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w:t>
      </w:r>
      <w:r w:rsidR="009E241A">
        <w:t xml:space="preserve">red. It should take between </w:t>
      </w:r>
      <w:r>
        <w:t>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9E241A">
        <w:rPr>
          <w:lang w:val="en-US"/>
        </w:rPr>
        <w:t>Embed sustainable practices in service operations</w:t>
      </w:r>
      <w:r w:rsidR="00206263">
        <w:rPr>
          <w:lang w:val="en-US"/>
        </w:rPr>
        <w:t>'</w:t>
      </w:r>
      <w:r w:rsidR="00B17ABC">
        <w:rPr>
          <w:lang w:val="en-US"/>
        </w:rPr>
        <w:t>.</w:t>
      </w:r>
    </w:p>
    <w:p w:rsidR="00427655" w:rsidRPr="001702E1" w:rsidRDefault="007C3FE7" w:rsidP="00FF5298">
      <w:pPr>
        <w:rPr>
          <w:i/>
        </w:rPr>
      </w:pPr>
      <w:r>
        <w:rPr>
          <w:noProof/>
          <w:lang w:eastAsia="en-AU"/>
        </w:rPr>
        <w:drawing>
          <wp:anchor distT="0" distB="0" distL="114300" distR="114300" simplePos="0" relativeHeight="251720704" behindDoc="1" locked="0" layoutInCell="1" allowOverlap="1" wp14:anchorId="10716AB6" wp14:editId="6A1794FE">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2"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1702E1" w:rsidSect="005D0952">
      <w:headerReference w:type="default" r:id="rId33"/>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370" w:rsidRDefault="000A4370" w:rsidP="009F3A3C">
      <w:pPr>
        <w:spacing w:after="0" w:line="240" w:lineRule="auto"/>
      </w:pPr>
      <w:r>
        <w:separator/>
      </w:r>
    </w:p>
  </w:endnote>
  <w:endnote w:type="continuationSeparator" w:id="0">
    <w:p w:rsidR="000A4370" w:rsidRDefault="000A4370"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370" w:rsidRDefault="000A4370" w:rsidP="009F3A3C">
      <w:pPr>
        <w:spacing w:after="0" w:line="240" w:lineRule="auto"/>
      </w:pPr>
      <w:r>
        <w:separator/>
      </w:r>
    </w:p>
  </w:footnote>
  <w:footnote w:type="continuationSeparator" w:id="0">
    <w:p w:rsidR="000A4370" w:rsidRDefault="000A4370" w:rsidP="009F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442816" w:rsidRDefault="00442816">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431EA" w:rsidRPr="007431EA">
          <w:rPr>
            <w:b/>
            <w:noProof/>
          </w:rPr>
          <w:t>68</w:t>
        </w:r>
        <w:r>
          <w:rPr>
            <w:b/>
            <w:noProof/>
          </w:rPr>
          <w:fldChar w:fldCharType="end"/>
        </w:r>
      </w:p>
    </w:sdtContent>
  </w:sdt>
  <w:p w:rsidR="00442816" w:rsidRPr="009F3A3C" w:rsidRDefault="00442816" w:rsidP="00FB1966">
    <w:pPr>
      <w:pStyle w:val="Header"/>
      <w:ind w:right="-166"/>
      <w:rPr>
        <w: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5B5001"/>
    <w:multiLevelType w:val="hybridMultilevel"/>
    <w:tmpl w:val="390A88AC"/>
    <w:lvl w:ilvl="0" w:tplc="D6B469E2">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6E1D73"/>
    <w:multiLevelType w:val="hybridMultilevel"/>
    <w:tmpl w:val="40B24234"/>
    <w:lvl w:ilvl="0" w:tplc="48763A3A">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7A79C2"/>
    <w:multiLevelType w:val="hybridMultilevel"/>
    <w:tmpl w:val="249E3D84"/>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3C0501"/>
    <w:multiLevelType w:val="hybridMultilevel"/>
    <w:tmpl w:val="3BE8ABDE"/>
    <w:lvl w:ilvl="0" w:tplc="1780D7AC">
      <w:start w:val="1"/>
      <w:numFmt w:val="decimal"/>
      <w:lvlText w:val="2.%1"/>
      <w:lvlJc w:val="left"/>
      <w:pPr>
        <w:ind w:left="720" w:hanging="360"/>
      </w:pPr>
      <w:rPr>
        <w:rFonts w:asciiTheme="minorHAnsi" w:hAnsiTheme="minorHAnsi"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3" w15:restartNumberingAfterBreak="0">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4D2C8C"/>
    <w:multiLevelType w:val="hybridMultilevel"/>
    <w:tmpl w:val="7260433A"/>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BB250B"/>
    <w:multiLevelType w:val="hybridMultilevel"/>
    <w:tmpl w:val="13F89704"/>
    <w:lvl w:ilvl="0" w:tplc="10CCB0A8">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EE80D72"/>
    <w:multiLevelType w:val="hybridMultilevel"/>
    <w:tmpl w:val="EE3CFE84"/>
    <w:lvl w:ilvl="0" w:tplc="D9AE9A60">
      <w:start w:val="1"/>
      <w:numFmt w:val="bullet"/>
      <w:pStyle w:val="Bullets"/>
      <w:lvlText w:val=""/>
      <w:lvlJc w:val="left"/>
      <w:pPr>
        <w:ind w:left="1494" w:hanging="360"/>
      </w:pPr>
      <w:rPr>
        <w:rFonts w:ascii="Wingdings" w:hAnsi="Wingdings" w:hint="default"/>
        <w:color w:val="0D0D0D" w:themeColor="text1" w:themeTint="F2"/>
        <w:sz w:val="22"/>
        <w:szCs w:val="22"/>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635F6E"/>
    <w:multiLevelType w:val="hybridMultilevel"/>
    <w:tmpl w:val="7A1E3800"/>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33" w15:restartNumberingAfterBreak="0">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
  </w:num>
  <w:num w:numId="3">
    <w:abstractNumId w:val="0"/>
  </w:num>
  <w:num w:numId="4">
    <w:abstractNumId w:val="28"/>
  </w:num>
  <w:num w:numId="5">
    <w:abstractNumId w:val="22"/>
  </w:num>
  <w:num w:numId="6">
    <w:abstractNumId w:val="16"/>
  </w:num>
  <w:num w:numId="7">
    <w:abstractNumId w:val="29"/>
  </w:num>
  <w:num w:numId="8">
    <w:abstractNumId w:val="12"/>
  </w:num>
  <w:num w:numId="9">
    <w:abstractNumId w:val="19"/>
  </w:num>
  <w:num w:numId="10">
    <w:abstractNumId w:val="32"/>
    <w:lvlOverride w:ilvl="0">
      <w:startOverride w:val="1"/>
    </w:lvlOverride>
  </w:num>
  <w:num w:numId="11">
    <w:abstractNumId w:val="21"/>
    <w:lvlOverride w:ilvl="0">
      <w:startOverride w:val="1"/>
    </w:lvlOverride>
  </w:num>
  <w:num w:numId="12">
    <w:abstractNumId w:val="3"/>
  </w:num>
  <w:num w:numId="13">
    <w:abstractNumId w:val="34"/>
  </w:num>
  <w:num w:numId="14">
    <w:abstractNumId w:val="13"/>
  </w:num>
  <w:num w:numId="15">
    <w:abstractNumId w:val="6"/>
  </w:num>
  <w:num w:numId="16">
    <w:abstractNumId w:val="5"/>
  </w:num>
  <w:num w:numId="17">
    <w:abstractNumId w:val="15"/>
  </w:num>
  <w:num w:numId="18">
    <w:abstractNumId w:val="14"/>
  </w:num>
  <w:num w:numId="19">
    <w:abstractNumId w:val="30"/>
  </w:num>
  <w:num w:numId="20">
    <w:abstractNumId w:val="24"/>
  </w:num>
  <w:num w:numId="21">
    <w:abstractNumId w:val="35"/>
  </w:num>
  <w:num w:numId="22">
    <w:abstractNumId w:val="27"/>
  </w:num>
  <w:num w:numId="23">
    <w:abstractNumId w:val="20"/>
  </w:num>
  <w:num w:numId="24">
    <w:abstractNumId w:val="23"/>
  </w:num>
  <w:num w:numId="25">
    <w:abstractNumId w:val="18"/>
  </w:num>
  <w:num w:numId="26">
    <w:abstractNumId w:val="8"/>
  </w:num>
  <w:num w:numId="27">
    <w:abstractNumId w:val="11"/>
  </w:num>
  <w:num w:numId="28">
    <w:abstractNumId w:val="33"/>
  </w:num>
  <w:num w:numId="29">
    <w:abstractNumId w:val="7"/>
  </w:num>
  <w:num w:numId="30">
    <w:abstractNumId w:val="26"/>
  </w:num>
  <w:num w:numId="31">
    <w:abstractNumId w:val="10"/>
  </w:num>
  <w:num w:numId="32">
    <w:abstractNumId w:val="2"/>
  </w:num>
  <w:num w:numId="33">
    <w:abstractNumId w:val="4"/>
  </w:num>
  <w:num w:numId="34">
    <w:abstractNumId w:val="9"/>
  </w:num>
  <w:num w:numId="35">
    <w:abstractNumId w:val="25"/>
  </w:num>
  <w:num w:numId="36">
    <w:abstractNumId w:val="3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B2A"/>
    <w:rsid w:val="00002C86"/>
    <w:rsid w:val="00003E64"/>
    <w:rsid w:val="000049D3"/>
    <w:rsid w:val="00007856"/>
    <w:rsid w:val="000079A7"/>
    <w:rsid w:val="000123B8"/>
    <w:rsid w:val="00012837"/>
    <w:rsid w:val="000130C5"/>
    <w:rsid w:val="00013E24"/>
    <w:rsid w:val="00015AF1"/>
    <w:rsid w:val="00016355"/>
    <w:rsid w:val="000169B3"/>
    <w:rsid w:val="00017AE3"/>
    <w:rsid w:val="00020FC3"/>
    <w:rsid w:val="0002114C"/>
    <w:rsid w:val="0002128B"/>
    <w:rsid w:val="00021846"/>
    <w:rsid w:val="00023C5F"/>
    <w:rsid w:val="0002481C"/>
    <w:rsid w:val="00024A82"/>
    <w:rsid w:val="00025D87"/>
    <w:rsid w:val="00026F02"/>
    <w:rsid w:val="0002759C"/>
    <w:rsid w:val="000335AC"/>
    <w:rsid w:val="000344C4"/>
    <w:rsid w:val="00042DA4"/>
    <w:rsid w:val="00042F39"/>
    <w:rsid w:val="00046A13"/>
    <w:rsid w:val="00047A25"/>
    <w:rsid w:val="00050763"/>
    <w:rsid w:val="00050F70"/>
    <w:rsid w:val="00053090"/>
    <w:rsid w:val="0005317C"/>
    <w:rsid w:val="0005426C"/>
    <w:rsid w:val="000553DC"/>
    <w:rsid w:val="0005569D"/>
    <w:rsid w:val="00057DD4"/>
    <w:rsid w:val="0006254E"/>
    <w:rsid w:val="00066C3C"/>
    <w:rsid w:val="00067450"/>
    <w:rsid w:val="00074A7B"/>
    <w:rsid w:val="00074B5C"/>
    <w:rsid w:val="00076318"/>
    <w:rsid w:val="00076AC5"/>
    <w:rsid w:val="00081759"/>
    <w:rsid w:val="00081C0B"/>
    <w:rsid w:val="0008213F"/>
    <w:rsid w:val="00082564"/>
    <w:rsid w:val="00083245"/>
    <w:rsid w:val="0008333F"/>
    <w:rsid w:val="00084889"/>
    <w:rsid w:val="00084AD7"/>
    <w:rsid w:val="00091806"/>
    <w:rsid w:val="00092405"/>
    <w:rsid w:val="00096CB7"/>
    <w:rsid w:val="000A093B"/>
    <w:rsid w:val="000A346F"/>
    <w:rsid w:val="000A3826"/>
    <w:rsid w:val="000A4370"/>
    <w:rsid w:val="000A49A4"/>
    <w:rsid w:val="000A6531"/>
    <w:rsid w:val="000B0236"/>
    <w:rsid w:val="000B2145"/>
    <w:rsid w:val="000B4ECB"/>
    <w:rsid w:val="000B51FE"/>
    <w:rsid w:val="000B547D"/>
    <w:rsid w:val="000B5600"/>
    <w:rsid w:val="000B5C1C"/>
    <w:rsid w:val="000B6B46"/>
    <w:rsid w:val="000C063B"/>
    <w:rsid w:val="000C2556"/>
    <w:rsid w:val="000C4459"/>
    <w:rsid w:val="000C572B"/>
    <w:rsid w:val="000C6920"/>
    <w:rsid w:val="000C6F7F"/>
    <w:rsid w:val="000C7106"/>
    <w:rsid w:val="000D0051"/>
    <w:rsid w:val="000D0681"/>
    <w:rsid w:val="000D361D"/>
    <w:rsid w:val="000D3EC5"/>
    <w:rsid w:val="000D475A"/>
    <w:rsid w:val="000D531F"/>
    <w:rsid w:val="000E54EF"/>
    <w:rsid w:val="000E63B0"/>
    <w:rsid w:val="000F00AF"/>
    <w:rsid w:val="000F20B3"/>
    <w:rsid w:val="000F25EA"/>
    <w:rsid w:val="000F30E0"/>
    <w:rsid w:val="000F3570"/>
    <w:rsid w:val="00100ACF"/>
    <w:rsid w:val="00104A72"/>
    <w:rsid w:val="00104E02"/>
    <w:rsid w:val="0010625C"/>
    <w:rsid w:val="00106EA4"/>
    <w:rsid w:val="00107307"/>
    <w:rsid w:val="00111519"/>
    <w:rsid w:val="00111BC6"/>
    <w:rsid w:val="001138FC"/>
    <w:rsid w:val="00116D3E"/>
    <w:rsid w:val="00117BC9"/>
    <w:rsid w:val="00122D3F"/>
    <w:rsid w:val="001233C2"/>
    <w:rsid w:val="001238DB"/>
    <w:rsid w:val="0012472A"/>
    <w:rsid w:val="00125389"/>
    <w:rsid w:val="00125B00"/>
    <w:rsid w:val="00127CA1"/>
    <w:rsid w:val="00127FB5"/>
    <w:rsid w:val="00131F73"/>
    <w:rsid w:val="0013202B"/>
    <w:rsid w:val="00133465"/>
    <w:rsid w:val="00133C62"/>
    <w:rsid w:val="0013572A"/>
    <w:rsid w:val="00141B77"/>
    <w:rsid w:val="00143637"/>
    <w:rsid w:val="0014557A"/>
    <w:rsid w:val="00145631"/>
    <w:rsid w:val="0014761A"/>
    <w:rsid w:val="00147E87"/>
    <w:rsid w:val="00157F7F"/>
    <w:rsid w:val="00162222"/>
    <w:rsid w:val="00164AC0"/>
    <w:rsid w:val="00165030"/>
    <w:rsid w:val="00166150"/>
    <w:rsid w:val="00167C48"/>
    <w:rsid w:val="001702E1"/>
    <w:rsid w:val="00171707"/>
    <w:rsid w:val="00172250"/>
    <w:rsid w:val="00172A22"/>
    <w:rsid w:val="00172DA3"/>
    <w:rsid w:val="00174889"/>
    <w:rsid w:val="00180314"/>
    <w:rsid w:val="00182399"/>
    <w:rsid w:val="00183771"/>
    <w:rsid w:val="00185D3F"/>
    <w:rsid w:val="00187F8D"/>
    <w:rsid w:val="00190918"/>
    <w:rsid w:val="001920B7"/>
    <w:rsid w:val="00192FBE"/>
    <w:rsid w:val="00196BC0"/>
    <w:rsid w:val="00197117"/>
    <w:rsid w:val="001A0120"/>
    <w:rsid w:val="001A2DAE"/>
    <w:rsid w:val="001A357C"/>
    <w:rsid w:val="001A61E8"/>
    <w:rsid w:val="001B17C1"/>
    <w:rsid w:val="001B2355"/>
    <w:rsid w:val="001B23CB"/>
    <w:rsid w:val="001B5F58"/>
    <w:rsid w:val="001B6C68"/>
    <w:rsid w:val="001B7EEA"/>
    <w:rsid w:val="001C2823"/>
    <w:rsid w:val="001C295E"/>
    <w:rsid w:val="001C2A07"/>
    <w:rsid w:val="001C3748"/>
    <w:rsid w:val="001C3C68"/>
    <w:rsid w:val="001C3DD8"/>
    <w:rsid w:val="001C5B04"/>
    <w:rsid w:val="001C6E18"/>
    <w:rsid w:val="001D1588"/>
    <w:rsid w:val="001D30F1"/>
    <w:rsid w:val="001D6D73"/>
    <w:rsid w:val="001D721F"/>
    <w:rsid w:val="001D7754"/>
    <w:rsid w:val="001E006E"/>
    <w:rsid w:val="001E01A2"/>
    <w:rsid w:val="001E04E2"/>
    <w:rsid w:val="001E30B7"/>
    <w:rsid w:val="001E5498"/>
    <w:rsid w:val="001E6954"/>
    <w:rsid w:val="001F06F6"/>
    <w:rsid w:val="001F1562"/>
    <w:rsid w:val="001F2FCB"/>
    <w:rsid w:val="001F5D36"/>
    <w:rsid w:val="002005D4"/>
    <w:rsid w:val="00200838"/>
    <w:rsid w:val="00206263"/>
    <w:rsid w:val="002107E3"/>
    <w:rsid w:val="00214425"/>
    <w:rsid w:val="002174EF"/>
    <w:rsid w:val="002221A3"/>
    <w:rsid w:val="00222C97"/>
    <w:rsid w:val="00224A23"/>
    <w:rsid w:val="0023297D"/>
    <w:rsid w:val="002334DD"/>
    <w:rsid w:val="00234626"/>
    <w:rsid w:val="0023471A"/>
    <w:rsid w:val="002351E9"/>
    <w:rsid w:val="00237032"/>
    <w:rsid w:val="002408AE"/>
    <w:rsid w:val="00241AE9"/>
    <w:rsid w:val="00243BAD"/>
    <w:rsid w:val="00244445"/>
    <w:rsid w:val="002451DB"/>
    <w:rsid w:val="00251F17"/>
    <w:rsid w:val="0025325E"/>
    <w:rsid w:val="00254B89"/>
    <w:rsid w:val="002605D4"/>
    <w:rsid w:val="00262043"/>
    <w:rsid w:val="00263D72"/>
    <w:rsid w:val="0026507C"/>
    <w:rsid w:val="0026619C"/>
    <w:rsid w:val="00267058"/>
    <w:rsid w:val="00267BEE"/>
    <w:rsid w:val="00267D9E"/>
    <w:rsid w:val="0027163B"/>
    <w:rsid w:val="00271D38"/>
    <w:rsid w:val="00273AF6"/>
    <w:rsid w:val="00274265"/>
    <w:rsid w:val="002743F6"/>
    <w:rsid w:val="00274D8A"/>
    <w:rsid w:val="00275F4F"/>
    <w:rsid w:val="00275F71"/>
    <w:rsid w:val="00276660"/>
    <w:rsid w:val="00277FE0"/>
    <w:rsid w:val="002800F5"/>
    <w:rsid w:val="0028246C"/>
    <w:rsid w:val="002825DC"/>
    <w:rsid w:val="00282E07"/>
    <w:rsid w:val="00283120"/>
    <w:rsid w:val="00285740"/>
    <w:rsid w:val="002956C6"/>
    <w:rsid w:val="002A4FF9"/>
    <w:rsid w:val="002A52DD"/>
    <w:rsid w:val="002A542A"/>
    <w:rsid w:val="002A7A0B"/>
    <w:rsid w:val="002B058C"/>
    <w:rsid w:val="002B1E44"/>
    <w:rsid w:val="002B3161"/>
    <w:rsid w:val="002B7C23"/>
    <w:rsid w:val="002C1A3B"/>
    <w:rsid w:val="002C3AA9"/>
    <w:rsid w:val="002C40C7"/>
    <w:rsid w:val="002C4426"/>
    <w:rsid w:val="002C4DCF"/>
    <w:rsid w:val="002D3CFD"/>
    <w:rsid w:val="002D3DBE"/>
    <w:rsid w:val="002D4B63"/>
    <w:rsid w:val="002D6420"/>
    <w:rsid w:val="002D7FC2"/>
    <w:rsid w:val="002E0F3D"/>
    <w:rsid w:val="002E238F"/>
    <w:rsid w:val="002F51F5"/>
    <w:rsid w:val="00300874"/>
    <w:rsid w:val="0030205B"/>
    <w:rsid w:val="00303689"/>
    <w:rsid w:val="00303809"/>
    <w:rsid w:val="00304280"/>
    <w:rsid w:val="00304343"/>
    <w:rsid w:val="00305318"/>
    <w:rsid w:val="00305E76"/>
    <w:rsid w:val="003061AB"/>
    <w:rsid w:val="00306470"/>
    <w:rsid w:val="00310AB5"/>
    <w:rsid w:val="003119BC"/>
    <w:rsid w:val="00311E55"/>
    <w:rsid w:val="00312109"/>
    <w:rsid w:val="0032130C"/>
    <w:rsid w:val="003233C6"/>
    <w:rsid w:val="0032370F"/>
    <w:rsid w:val="00326114"/>
    <w:rsid w:val="00327136"/>
    <w:rsid w:val="00327185"/>
    <w:rsid w:val="00331AA1"/>
    <w:rsid w:val="00334F4A"/>
    <w:rsid w:val="00340B0F"/>
    <w:rsid w:val="00341C9A"/>
    <w:rsid w:val="00344313"/>
    <w:rsid w:val="003459E3"/>
    <w:rsid w:val="003464E8"/>
    <w:rsid w:val="00346DAD"/>
    <w:rsid w:val="00347112"/>
    <w:rsid w:val="0035414D"/>
    <w:rsid w:val="00354671"/>
    <w:rsid w:val="00355440"/>
    <w:rsid w:val="00355C84"/>
    <w:rsid w:val="00355FE3"/>
    <w:rsid w:val="003642D9"/>
    <w:rsid w:val="003654CA"/>
    <w:rsid w:val="00365D72"/>
    <w:rsid w:val="0036600C"/>
    <w:rsid w:val="00366452"/>
    <w:rsid w:val="00366CE4"/>
    <w:rsid w:val="00370961"/>
    <w:rsid w:val="00371FDD"/>
    <w:rsid w:val="003736DD"/>
    <w:rsid w:val="00373937"/>
    <w:rsid w:val="00374162"/>
    <w:rsid w:val="0038175F"/>
    <w:rsid w:val="0038239D"/>
    <w:rsid w:val="00382536"/>
    <w:rsid w:val="0038385C"/>
    <w:rsid w:val="00383AB4"/>
    <w:rsid w:val="0038491C"/>
    <w:rsid w:val="00384ABE"/>
    <w:rsid w:val="003854FB"/>
    <w:rsid w:val="00387B45"/>
    <w:rsid w:val="00390542"/>
    <w:rsid w:val="003949EB"/>
    <w:rsid w:val="00397420"/>
    <w:rsid w:val="003A03C1"/>
    <w:rsid w:val="003A05C8"/>
    <w:rsid w:val="003A2C16"/>
    <w:rsid w:val="003A31CB"/>
    <w:rsid w:val="003B05F3"/>
    <w:rsid w:val="003B0608"/>
    <w:rsid w:val="003B1C78"/>
    <w:rsid w:val="003B28D8"/>
    <w:rsid w:val="003B4729"/>
    <w:rsid w:val="003B6B5E"/>
    <w:rsid w:val="003C05E0"/>
    <w:rsid w:val="003C09A5"/>
    <w:rsid w:val="003C0C06"/>
    <w:rsid w:val="003C1F8E"/>
    <w:rsid w:val="003C2227"/>
    <w:rsid w:val="003C24BE"/>
    <w:rsid w:val="003C35A1"/>
    <w:rsid w:val="003C37ED"/>
    <w:rsid w:val="003C4A13"/>
    <w:rsid w:val="003C4F3F"/>
    <w:rsid w:val="003C5B8B"/>
    <w:rsid w:val="003C6119"/>
    <w:rsid w:val="003D28EB"/>
    <w:rsid w:val="003D3307"/>
    <w:rsid w:val="003D4574"/>
    <w:rsid w:val="003D483F"/>
    <w:rsid w:val="003D5F39"/>
    <w:rsid w:val="003E0EE6"/>
    <w:rsid w:val="003E23C8"/>
    <w:rsid w:val="003E3348"/>
    <w:rsid w:val="003E545D"/>
    <w:rsid w:val="003E59E1"/>
    <w:rsid w:val="003F2682"/>
    <w:rsid w:val="003F3526"/>
    <w:rsid w:val="003F5A6F"/>
    <w:rsid w:val="003F5B23"/>
    <w:rsid w:val="003F7C60"/>
    <w:rsid w:val="00401344"/>
    <w:rsid w:val="00403321"/>
    <w:rsid w:val="00405A3F"/>
    <w:rsid w:val="00407BB7"/>
    <w:rsid w:val="00413468"/>
    <w:rsid w:val="00415D5C"/>
    <w:rsid w:val="00416136"/>
    <w:rsid w:val="00420607"/>
    <w:rsid w:val="004226CA"/>
    <w:rsid w:val="00423CD3"/>
    <w:rsid w:val="00427655"/>
    <w:rsid w:val="0042771A"/>
    <w:rsid w:val="00430A8A"/>
    <w:rsid w:val="004314A5"/>
    <w:rsid w:val="00433737"/>
    <w:rsid w:val="00435E83"/>
    <w:rsid w:val="004379DF"/>
    <w:rsid w:val="00437EBB"/>
    <w:rsid w:val="00441C12"/>
    <w:rsid w:val="00442816"/>
    <w:rsid w:val="00443123"/>
    <w:rsid w:val="004432EF"/>
    <w:rsid w:val="00446812"/>
    <w:rsid w:val="0045161E"/>
    <w:rsid w:val="00452ED5"/>
    <w:rsid w:val="0045385D"/>
    <w:rsid w:val="0045468D"/>
    <w:rsid w:val="00454DCA"/>
    <w:rsid w:val="004619B5"/>
    <w:rsid w:val="0046393A"/>
    <w:rsid w:val="00466C4C"/>
    <w:rsid w:val="00467305"/>
    <w:rsid w:val="004703EA"/>
    <w:rsid w:val="0047338C"/>
    <w:rsid w:val="00476541"/>
    <w:rsid w:val="00480C32"/>
    <w:rsid w:val="00482E8D"/>
    <w:rsid w:val="004841C9"/>
    <w:rsid w:val="00484353"/>
    <w:rsid w:val="00484A38"/>
    <w:rsid w:val="00485C59"/>
    <w:rsid w:val="004901C3"/>
    <w:rsid w:val="00490DA3"/>
    <w:rsid w:val="00490DBF"/>
    <w:rsid w:val="004911B2"/>
    <w:rsid w:val="00492D4D"/>
    <w:rsid w:val="0049477B"/>
    <w:rsid w:val="00496E9E"/>
    <w:rsid w:val="00497753"/>
    <w:rsid w:val="004A14B5"/>
    <w:rsid w:val="004A3E2F"/>
    <w:rsid w:val="004A3F63"/>
    <w:rsid w:val="004A507C"/>
    <w:rsid w:val="004A50F3"/>
    <w:rsid w:val="004A76B4"/>
    <w:rsid w:val="004B1565"/>
    <w:rsid w:val="004B51EB"/>
    <w:rsid w:val="004C3493"/>
    <w:rsid w:val="004D00DC"/>
    <w:rsid w:val="004D1201"/>
    <w:rsid w:val="004D12D0"/>
    <w:rsid w:val="004D2F5C"/>
    <w:rsid w:val="004D67A0"/>
    <w:rsid w:val="004D7380"/>
    <w:rsid w:val="004D781A"/>
    <w:rsid w:val="004D7BE5"/>
    <w:rsid w:val="004E0587"/>
    <w:rsid w:val="004F1DC8"/>
    <w:rsid w:val="004F2284"/>
    <w:rsid w:val="004F2440"/>
    <w:rsid w:val="004F4310"/>
    <w:rsid w:val="004F557A"/>
    <w:rsid w:val="004F6D87"/>
    <w:rsid w:val="004F7B52"/>
    <w:rsid w:val="004F7F2A"/>
    <w:rsid w:val="005005F2"/>
    <w:rsid w:val="00500A70"/>
    <w:rsid w:val="0050277C"/>
    <w:rsid w:val="00503442"/>
    <w:rsid w:val="00503CD9"/>
    <w:rsid w:val="005045B3"/>
    <w:rsid w:val="00504B0F"/>
    <w:rsid w:val="00504E51"/>
    <w:rsid w:val="00507DBC"/>
    <w:rsid w:val="005101C6"/>
    <w:rsid w:val="00510E74"/>
    <w:rsid w:val="005147ED"/>
    <w:rsid w:val="005165C6"/>
    <w:rsid w:val="00517A9D"/>
    <w:rsid w:val="00517B8A"/>
    <w:rsid w:val="00522441"/>
    <w:rsid w:val="00522A84"/>
    <w:rsid w:val="0052323F"/>
    <w:rsid w:val="00525138"/>
    <w:rsid w:val="00525307"/>
    <w:rsid w:val="00526964"/>
    <w:rsid w:val="0053038C"/>
    <w:rsid w:val="00531659"/>
    <w:rsid w:val="00533D8F"/>
    <w:rsid w:val="00534CB6"/>
    <w:rsid w:val="00535318"/>
    <w:rsid w:val="005360D6"/>
    <w:rsid w:val="00536EA4"/>
    <w:rsid w:val="00543149"/>
    <w:rsid w:val="00543B84"/>
    <w:rsid w:val="00543FD3"/>
    <w:rsid w:val="00545E7D"/>
    <w:rsid w:val="005473C2"/>
    <w:rsid w:val="00547CD1"/>
    <w:rsid w:val="00553EB6"/>
    <w:rsid w:val="0055414D"/>
    <w:rsid w:val="0055483D"/>
    <w:rsid w:val="00554EBB"/>
    <w:rsid w:val="00555085"/>
    <w:rsid w:val="00555AD9"/>
    <w:rsid w:val="0055665C"/>
    <w:rsid w:val="00557A93"/>
    <w:rsid w:val="00560EDC"/>
    <w:rsid w:val="00562DE0"/>
    <w:rsid w:val="00570A6F"/>
    <w:rsid w:val="005724B2"/>
    <w:rsid w:val="005766E6"/>
    <w:rsid w:val="00584886"/>
    <w:rsid w:val="00590E5A"/>
    <w:rsid w:val="005914A4"/>
    <w:rsid w:val="0059267A"/>
    <w:rsid w:val="00593555"/>
    <w:rsid w:val="00596138"/>
    <w:rsid w:val="00597037"/>
    <w:rsid w:val="005A05FB"/>
    <w:rsid w:val="005A0FBD"/>
    <w:rsid w:val="005A220F"/>
    <w:rsid w:val="005A283F"/>
    <w:rsid w:val="005A3717"/>
    <w:rsid w:val="005A3A31"/>
    <w:rsid w:val="005A53A6"/>
    <w:rsid w:val="005A5BD2"/>
    <w:rsid w:val="005A654E"/>
    <w:rsid w:val="005A7833"/>
    <w:rsid w:val="005B0AC0"/>
    <w:rsid w:val="005B0D8C"/>
    <w:rsid w:val="005B11AE"/>
    <w:rsid w:val="005B1AE3"/>
    <w:rsid w:val="005B1E13"/>
    <w:rsid w:val="005B2155"/>
    <w:rsid w:val="005B24BE"/>
    <w:rsid w:val="005B2937"/>
    <w:rsid w:val="005B56D8"/>
    <w:rsid w:val="005B5890"/>
    <w:rsid w:val="005B5B59"/>
    <w:rsid w:val="005B7C76"/>
    <w:rsid w:val="005C24A6"/>
    <w:rsid w:val="005C2791"/>
    <w:rsid w:val="005C3E27"/>
    <w:rsid w:val="005C60BD"/>
    <w:rsid w:val="005C6BF4"/>
    <w:rsid w:val="005C6CA7"/>
    <w:rsid w:val="005D0952"/>
    <w:rsid w:val="005D215A"/>
    <w:rsid w:val="005D46DF"/>
    <w:rsid w:val="005D49F9"/>
    <w:rsid w:val="005D4D78"/>
    <w:rsid w:val="005D5276"/>
    <w:rsid w:val="005E2CED"/>
    <w:rsid w:val="005E3E48"/>
    <w:rsid w:val="005E77B9"/>
    <w:rsid w:val="005E7CB6"/>
    <w:rsid w:val="005F2A6E"/>
    <w:rsid w:val="005F4EE4"/>
    <w:rsid w:val="005F5711"/>
    <w:rsid w:val="005F614C"/>
    <w:rsid w:val="005F7485"/>
    <w:rsid w:val="00600F97"/>
    <w:rsid w:val="00601D08"/>
    <w:rsid w:val="00601DA0"/>
    <w:rsid w:val="0060358E"/>
    <w:rsid w:val="00604DE7"/>
    <w:rsid w:val="006050CF"/>
    <w:rsid w:val="00606947"/>
    <w:rsid w:val="0060732E"/>
    <w:rsid w:val="00610C78"/>
    <w:rsid w:val="00610DB2"/>
    <w:rsid w:val="00610F9C"/>
    <w:rsid w:val="00611003"/>
    <w:rsid w:val="006122F1"/>
    <w:rsid w:val="00612557"/>
    <w:rsid w:val="006127F3"/>
    <w:rsid w:val="00612937"/>
    <w:rsid w:val="00613E30"/>
    <w:rsid w:val="006166C5"/>
    <w:rsid w:val="00617D94"/>
    <w:rsid w:val="00621806"/>
    <w:rsid w:val="0062314A"/>
    <w:rsid w:val="00624293"/>
    <w:rsid w:val="00625BAA"/>
    <w:rsid w:val="00627154"/>
    <w:rsid w:val="00630324"/>
    <w:rsid w:val="0063162F"/>
    <w:rsid w:val="006318B5"/>
    <w:rsid w:val="006320F8"/>
    <w:rsid w:val="0063572B"/>
    <w:rsid w:val="00635951"/>
    <w:rsid w:val="00636159"/>
    <w:rsid w:val="0063680B"/>
    <w:rsid w:val="0063692D"/>
    <w:rsid w:val="00640FCF"/>
    <w:rsid w:val="00641483"/>
    <w:rsid w:val="006452C3"/>
    <w:rsid w:val="0064667D"/>
    <w:rsid w:val="00646F54"/>
    <w:rsid w:val="00647E6C"/>
    <w:rsid w:val="0065037A"/>
    <w:rsid w:val="00652DAA"/>
    <w:rsid w:val="006555D5"/>
    <w:rsid w:val="00657272"/>
    <w:rsid w:val="0066077C"/>
    <w:rsid w:val="00663E09"/>
    <w:rsid w:val="00665016"/>
    <w:rsid w:val="00666247"/>
    <w:rsid w:val="006674AF"/>
    <w:rsid w:val="00670C28"/>
    <w:rsid w:val="0067148F"/>
    <w:rsid w:val="00672C5E"/>
    <w:rsid w:val="00672CF6"/>
    <w:rsid w:val="006753CA"/>
    <w:rsid w:val="00676E81"/>
    <w:rsid w:val="00680B18"/>
    <w:rsid w:val="00680DB1"/>
    <w:rsid w:val="00680FB3"/>
    <w:rsid w:val="00683DD9"/>
    <w:rsid w:val="0068684D"/>
    <w:rsid w:val="00686B86"/>
    <w:rsid w:val="00691191"/>
    <w:rsid w:val="00692378"/>
    <w:rsid w:val="00693FFC"/>
    <w:rsid w:val="0069425A"/>
    <w:rsid w:val="00694C62"/>
    <w:rsid w:val="00695392"/>
    <w:rsid w:val="006A007B"/>
    <w:rsid w:val="006A2D9D"/>
    <w:rsid w:val="006A4F1D"/>
    <w:rsid w:val="006A6385"/>
    <w:rsid w:val="006A6517"/>
    <w:rsid w:val="006A6CA5"/>
    <w:rsid w:val="006B041C"/>
    <w:rsid w:val="006B343F"/>
    <w:rsid w:val="006B5129"/>
    <w:rsid w:val="006B52DE"/>
    <w:rsid w:val="006B5EBB"/>
    <w:rsid w:val="006B60FB"/>
    <w:rsid w:val="006C1AE2"/>
    <w:rsid w:val="006C5EDF"/>
    <w:rsid w:val="006C6591"/>
    <w:rsid w:val="006D0B88"/>
    <w:rsid w:val="006D0E01"/>
    <w:rsid w:val="006D1AA8"/>
    <w:rsid w:val="006D3F0D"/>
    <w:rsid w:val="006D6EE9"/>
    <w:rsid w:val="006D7FA8"/>
    <w:rsid w:val="006E030E"/>
    <w:rsid w:val="006E0837"/>
    <w:rsid w:val="006E0E59"/>
    <w:rsid w:val="006E19FD"/>
    <w:rsid w:val="006E4B77"/>
    <w:rsid w:val="006E5667"/>
    <w:rsid w:val="006E5817"/>
    <w:rsid w:val="006E67B3"/>
    <w:rsid w:val="006E7A14"/>
    <w:rsid w:val="006F12E1"/>
    <w:rsid w:val="006F2184"/>
    <w:rsid w:val="006F255C"/>
    <w:rsid w:val="006F25E0"/>
    <w:rsid w:val="006F281F"/>
    <w:rsid w:val="006F47C8"/>
    <w:rsid w:val="007050EB"/>
    <w:rsid w:val="00705463"/>
    <w:rsid w:val="00710241"/>
    <w:rsid w:val="007103DA"/>
    <w:rsid w:val="007110FA"/>
    <w:rsid w:val="007152E6"/>
    <w:rsid w:val="007207A1"/>
    <w:rsid w:val="007211AD"/>
    <w:rsid w:val="007214D6"/>
    <w:rsid w:val="00723011"/>
    <w:rsid w:val="007231FA"/>
    <w:rsid w:val="0072436E"/>
    <w:rsid w:val="007273B7"/>
    <w:rsid w:val="00727BAD"/>
    <w:rsid w:val="007304B2"/>
    <w:rsid w:val="0073165E"/>
    <w:rsid w:val="007337BD"/>
    <w:rsid w:val="00733BB0"/>
    <w:rsid w:val="0073512B"/>
    <w:rsid w:val="0073639B"/>
    <w:rsid w:val="00737F63"/>
    <w:rsid w:val="00737FBE"/>
    <w:rsid w:val="007431EA"/>
    <w:rsid w:val="00743797"/>
    <w:rsid w:val="0074586A"/>
    <w:rsid w:val="0074751F"/>
    <w:rsid w:val="00747928"/>
    <w:rsid w:val="0075009C"/>
    <w:rsid w:val="00751B11"/>
    <w:rsid w:val="00751CE3"/>
    <w:rsid w:val="00754023"/>
    <w:rsid w:val="0075515C"/>
    <w:rsid w:val="007562F7"/>
    <w:rsid w:val="00761100"/>
    <w:rsid w:val="00771B04"/>
    <w:rsid w:val="007739A3"/>
    <w:rsid w:val="00773C6B"/>
    <w:rsid w:val="00774468"/>
    <w:rsid w:val="007754FC"/>
    <w:rsid w:val="00776E25"/>
    <w:rsid w:val="007848C7"/>
    <w:rsid w:val="0079195C"/>
    <w:rsid w:val="00794E69"/>
    <w:rsid w:val="00796FCA"/>
    <w:rsid w:val="0079701E"/>
    <w:rsid w:val="007A362D"/>
    <w:rsid w:val="007A3CC9"/>
    <w:rsid w:val="007A46D6"/>
    <w:rsid w:val="007A48B0"/>
    <w:rsid w:val="007B084B"/>
    <w:rsid w:val="007B2BD3"/>
    <w:rsid w:val="007B605C"/>
    <w:rsid w:val="007B699A"/>
    <w:rsid w:val="007B6D56"/>
    <w:rsid w:val="007C1937"/>
    <w:rsid w:val="007C2300"/>
    <w:rsid w:val="007C3A05"/>
    <w:rsid w:val="007C3FE7"/>
    <w:rsid w:val="007C4A3E"/>
    <w:rsid w:val="007C6DB8"/>
    <w:rsid w:val="007C72CC"/>
    <w:rsid w:val="007C7480"/>
    <w:rsid w:val="007D0EE9"/>
    <w:rsid w:val="007D2CBD"/>
    <w:rsid w:val="007D3055"/>
    <w:rsid w:val="007D3479"/>
    <w:rsid w:val="007D381D"/>
    <w:rsid w:val="007D4EAB"/>
    <w:rsid w:val="007D5789"/>
    <w:rsid w:val="007E24AB"/>
    <w:rsid w:val="007E6B69"/>
    <w:rsid w:val="007F0A56"/>
    <w:rsid w:val="007F1E2B"/>
    <w:rsid w:val="007F3ED8"/>
    <w:rsid w:val="007F5257"/>
    <w:rsid w:val="007F6B93"/>
    <w:rsid w:val="007F7F8D"/>
    <w:rsid w:val="00800035"/>
    <w:rsid w:val="008005AB"/>
    <w:rsid w:val="00801841"/>
    <w:rsid w:val="008023B4"/>
    <w:rsid w:val="00802F00"/>
    <w:rsid w:val="00803AD9"/>
    <w:rsid w:val="00804162"/>
    <w:rsid w:val="008042B2"/>
    <w:rsid w:val="00807E92"/>
    <w:rsid w:val="00810B75"/>
    <w:rsid w:val="0081306B"/>
    <w:rsid w:val="00820620"/>
    <w:rsid w:val="008206E6"/>
    <w:rsid w:val="008245F2"/>
    <w:rsid w:val="00831AB5"/>
    <w:rsid w:val="00832A0A"/>
    <w:rsid w:val="008371E3"/>
    <w:rsid w:val="00841FD0"/>
    <w:rsid w:val="00845CE0"/>
    <w:rsid w:val="008461FA"/>
    <w:rsid w:val="00852BA8"/>
    <w:rsid w:val="0085305D"/>
    <w:rsid w:val="00853F3C"/>
    <w:rsid w:val="0085407A"/>
    <w:rsid w:val="00855B28"/>
    <w:rsid w:val="0085778C"/>
    <w:rsid w:val="00857917"/>
    <w:rsid w:val="00861190"/>
    <w:rsid w:val="00862869"/>
    <w:rsid w:val="00862C30"/>
    <w:rsid w:val="00862D42"/>
    <w:rsid w:val="00863452"/>
    <w:rsid w:val="00864355"/>
    <w:rsid w:val="00867251"/>
    <w:rsid w:val="008673B8"/>
    <w:rsid w:val="0087355F"/>
    <w:rsid w:val="008751FB"/>
    <w:rsid w:val="008779CE"/>
    <w:rsid w:val="0088029C"/>
    <w:rsid w:val="00881AD3"/>
    <w:rsid w:val="00882EF2"/>
    <w:rsid w:val="00884F3B"/>
    <w:rsid w:val="00885455"/>
    <w:rsid w:val="00885803"/>
    <w:rsid w:val="00885D69"/>
    <w:rsid w:val="008868A6"/>
    <w:rsid w:val="00887936"/>
    <w:rsid w:val="0089011D"/>
    <w:rsid w:val="00891B8F"/>
    <w:rsid w:val="00892004"/>
    <w:rsid w:val="008932F0"/>
    <w:rsid w:val="008945E5"/>
    <w:rsid w:val="008973B3"/>
    <w:rsid w:val="008A4BE1"/>
    <w:rsid w:val="008A51B9"/>
    <w:rsid w:val="008A549D"/>
    <w:rsid w:val="008A5AD9"/>
    <w:rsid w:val="008A7754"/>
    <w:rsid w:val="008B0953"/>
    <w:rsid w:val="008B2572"/>
    <w:rsid w:val="008B4AB4"/>
    <w:rsid w:val="008B5E75"/>
    <w:rsid w:val="008B603F"/>
    <w:rsid w:val="008C1220"/>
    <w:rsid w:val="008C4CC4"/>
    <w:rsid w:val="008C4FCD"/>
    <w:rsid w:val="008C6DCC"/>
    <w:rsid w:val="008D0408"/>
    <w:rsid w:val="008D20D3"/>
    <w:rsid w:val="008D2DD8"/>
    <w:rsid w:val="008D34D1"/>
    <w:rsid w:val="008D3C32"/>
    <w:rsid w:val="008D7980"/>
    <w:rsid w:val="008E070B"/>
    <w:rsid w:val="008E5332"/>
    <w:rsid w:val="008E73E0"/>
    <w:rsid w:val="008F5923"/>
    <w:rsid w:val="008F596E"/>
    <w:rsid w:val="00900BEF"/>
    <w:rsid w:val="0090107D"/>
    <w:rsid w:val="00901947"/>
    <w:rsid w:val="00902D6B"/>
    <w:rsid w:val="00903E7C"/>
    <w:rsid w:val="00906AB5"/>
    <w:rsid w:val="0091092F"/>
    <w:rsid w:val="00911897"/>
    <w:rsid w:val="009127F1"/>
    <w:rsid w:val="00915FBD"/>
    <w:rsid w:val="009172E6"/>
    <w:rsid w:val="009178B3"/>
    <w:rsid w:val="00922B7D"/>
    <w:rsid w:val="00923AB2"/>
    <w:rsid w:val="00923C92"/>
    <w:rsid w:val="00924377"/>
    <w:rsid w:val="009261BF"/>
    <w:rsid w:val="00926439"/>
    <w:rsid w:val="0092795C"/>
    <w:rsid w:val="00930B9A"/>
    <w:rsid w:val="009319D7"/>
    <w:rsid w:val="00933475"/>
    <w:rsid w:val="009347C8"/>
    <w:rsid w:val="0093738D"/>
    <w:rsid w:val="0094080B"/>
    <w:rsid w:val="00940D89"/>
    <w:rsid w:val="00942F21"/>
    <w:rsid w:val="00943CCF"/>
    <w:rsid w:val="00944144"/>
    <w:rsid w:val="009479D8"/>
    <w:rsid w:val="00947C1C"/>
    <w:rsid w:val="00947CBF"/>
    <w:rsid w:val="00950312"/>
    <w:rsid w:val="009507A7"/>
    <w:rsid w:val="00953544"/>
    <w:rsid w:val="00965C34"/>
    <w:rsid w:val="00967325"/>
    <w:rsid w:val="00970870"/>
    <w:rsid w:val="00971252"/>
    <w:rsid w:val="0097288B"/>
    <w:rsid w:val="0097514A"/>
    <w:rsid w:val="00977431"/>
    <w:rsid w:val="009779CD"/>
    <w:rsid w:val="0098500C"/>
    <w:rsid w:val="009857E7"/>
    <w:rsid w:val="00990003"/>
    <w:rsid w:val="009921E2"/>
    <w:rsid w:val="00994C40"/>
    <w:rsid w:val="00995F9E"/>
    <w:rsid w:val="00996A48"/>
    <w:rsid w:val="00997D67"/>
    <w:rsid w:val="009A24B7"/>
    <w:rsid w:val="009A2883"/>
    <w:rsid w:val="009A3150"/>
    <w:rsid w:val="009A3588"/>
    <w:rsid w:val="009A48BD"/>
    <w:rsid w:val="009A514F"/>
    <w:rsid w:val="009A5E8A"/>
    <w:rsid w:val="009B0928"/>
    <w:rsid w:val="009B3715"/>
    <w:rsid w:val="009B4DE4"/>
    <w:rsid w:val="009C0EA8"/>
    <w:rsid w:val="009C2F6E"/>
    <w:rsid w:val="009C4F7C"/>
    <w:rsid w:val="009C5A84"/>
    <w:rsid w:val="009C5BD4"/>
    <w:rsid w:val="009D028E"/>
    <w:rsid w:val="009D1071"/>
    <w:rsid w:val="009D1467"/>
    <w:rsid w:val="009D3944"/>
    <w:rsid w:val="009D53D4"/>
    <w:rsid w:val="009D745F"/>
    <w:rsid w:val="009D798A"/>
    <w:rsid w:val="009E1455"/>
    <w:rsid w:val="009E1712"/>
    <w:rsid w:val="009E18AA"/>
    <w:rsid w:val="009E241A"/>
    <w:rsid w:val="009E60E2"/>
    <w:rsid w:val="009E60F0"/>
    <w:rsid w:val="009E78CC"/>
    <w:rsid w:val="009E7FC5"/>
    <w:rsid w:val="009F0EF5"/>
    <w:rsid w:val="009F171F"/>
    <w:rsid w:val="009F3712"/>
    <w:rsid w:val="009F3A3C"/>
    <w:rsid w:val="009F5056"/>
    <w:rsid w:val="009F79D0"/>
    <w:rsid w:val="00A00D44"/>
    <w:rsid w:val="00A0116D"/>
    <w:rsid w:val="00A0263D"/>
    <w:rsid w:val="00A03050"/>
    <w:rsid w:val="00A04AC4"/>
    <w:rsid w:val="00A10536"/>
    <w:rsid w:val="00A107A5"/>
    <w:rsid w:val="00A11A63"/>
    <w:rsid w:val="00A12A7D"/>
    <w:rsid w:val="00A134E4"/>
    <w:rsid w:val="00A13833"/>
    <w:rsid w:val="00A150CF"/>
    <w:rsid w:val="00A1543F"/>
    <w:rsid w:val="00A17410"/>
    <w:rsid w:val="00A20E27"/>
    <w:rsid w:val="00A2182E"/>
    <w:rsid w:val="00A224DF"/>
    <w:rsid w:val="00A230BF"/>
    <w:rsid w:val="00A2538E"/>
    <w:rsid w:val="00A270A4"/>
    <w:rsid w:val="00A31943"/>
    <w:rsid w:val="00A323D6"/>
    <w:rsid w:val="00A3475E"/>
    <w:rsid w:val="00A35327"/>
    <w:rsid w:val="00A37EE1"/>
    <w:rsid w:val="00A4298A"/>
    <w:rsid w:val="00A4351E"/>
    <w:rsid w:val="00A44714"/>
    <w:rsid w:val="00A467DC"/>
    <w:rsid w:val="00A5185C"/>
    <w:rsid w:val="00A522E4"/>
    <w:rsid w:val="00A56CC9"/>
    <w:rsid w:val="00A57380"/>
    <w:rsid w:val="00A619A0"/>
    <w:rsid w:val="00A620F8"/>
    <w:rsid w:val="00A62129"/>
    <w:rsid w:val="00A62486"/>
    <w:rsid w:val="00A63F00"/>
    <w:rsid w:val="00A65C43"/>
    <w:rsid w:val="00A66E15"/>
    <w:rsid w:val="00A6709E"/>
    <w:rsid w:val="00A6744C"/>
    <w:rsid w:val="00A679AB"/>
    <w:rsid w:val="00A67DEB"/>
    <w:rsid w:val="00A67EEC"/>
    <w:rsid w:val="00A749E7"/>
    <w:rsid w:val="00A75CAE"/>
    <w:rsid w:val="00A75CD9"/>
    <w:rsid w:val="00A77722"/>
    <w:rsid w:val="00A778C8"/>
    <w:rsid w:val="00A81CAC"/>
    <w:rsid w:val="00A84AE8"/>
    <w:rsid w:val="00A85593"/>
    <w:rsid w:val="00A91222"/>
    <w:rsid w:val="00A91234"/>
    <w:rsid w:val="00A94FA1"/>
    <w:rsid w:val="00A961DD"/>
    <w:rsid w:val="00A9716F"/>
    <w:rsid w:val="00AA0783"/>
    <w:rsid w:val="00AA2090"/>
    <w:rsid w:val="00AA4394"/>
    <w:rsid w:val="00AA47E6"/>
    <w:rsid w:val="00AA6431"/>
    <w:rsid w:val="00AA7B03"/>
    <w:rsid w:val="00AB1061"/>
    <w:rsid w:val="00AB4EA5"/>
    <w:rsid w:val="00AB5EF6"/>
    <w:rsid w:val="00AB6EAF"/>
    <w:rsid w:val="00AC081F"/>
    <w:rsid w:val="00AC26A2"/>
    <w:rsid w:val="00AC346A"/>
    <w:rsid w:val="00AC3FB0"/>
    <w:rsid w:val="00AC4B0D"/>
    <w:rsid w:val="00AC5924"/>
    <w:rsid w:val="00AC5AA3"/>
    <w:rsid w:val="00AC5C7E"/>
    <w:rsid w:val="00AC605E"/>
    <w:rsid w:val="00AD0990"/>
    <w:rsid w:val="00AD3DFD"/>
    <w:rsid w:val="00AD42D5"/>
    <w:rsid w:val="00AD4879"/>
    <w:rsid w:val="00AD5456"/>
    <w:rsid w:val="00AD5A7E"/>
    <w:rsid w:val="00AD621D"/>
    <w:rsid w:val="00AE113C"/>
    <w:rsid w:val="00AE14B8"/>
    <w:rsid w:val="00AE61DB"/>
    <w:rsid w:val="00AF029A"/>
    <w:rsid w:val="00AF4EF9"/>
    <w:rsid w:val="00AF5689"/>
    <w:rsid w:val="00AF6459"/>
    <w:rsid w:val="00AF7C21"/>
    <w:rsid w:val="00B00615"/>
    <w:rsid w:val="00B0309E"/>
    <w:rsid w:val="00B03125"/>
    <w:rsid w:val="00B045E6"/>
    <w:rsid w:val="00B06A3E"/>
    <w:rsid w:val="00B06EA4"/>
    <w:rsid w:val="00B16544"/>
    <w:rsid w:val="00B1787F"/>
    <w:rsid w:val="00B17ABC"/>
    <w:rsid w:val="00B2170D"/>
    <w:rsid w:val="00B21E86"/>
    <w:rsid w:val="00B22282"/>
    <w:rsid w:val="00B24006"/>
    <w:rsid w:val="00B24E06"/>
    <w:rsid w:val="00B2553C"/>
    <w:rsid w:val="00B25798"/>
    <w:rsid w:val="00B2650E"/>
    <w:rsid w:val="00B26D7F"/>
    <w:rsid w:val="00B331F3"/>
    <w:rsid w:val="00B33400"/>
    <w:rsid w:val="00B33929"/>
    <w:rsid w:val="00B33B6C"/>
    <w:rsid w:val="00B3516A"/>
    <w:rsid w:val="00B36EA7"/>
    <w:rsid w:val="00B378C0"/>
    <w:rsid w:val="00B42083"/>
    <w:rsid w:val="00B4254B"/>
    <w:rsid w:val="00B43C6F"/>
    <w:rsid w:val="00B44248"/>
    <w:rsid w:val="00B44FB1"/>
    <w:rsid w:val="00B4697A"/>
    <w:rsid w:val="00B4743B"/>
    <w:rsid w:val="00B4793B"/>
    <w:rsid w:val="00B47FF3"/>
    <w:rsid w:val="00B50369"/>
    <w:rsid w:val="00B5126A"/>
    <w:rsid w:val="00B526B8"/>
    <w:rsid w:val="00B550EB"/>
    <w:rsid w:val="00B64F24"/>
    <w:rsid w:val="00B70F87"/>
    <w:rsid w:val="00B7684C"/>
    <w:rsid w:val="00B80310"/>
    <w:rsid w:val="00B80F5A"/>
    <w:rsid w:val="00B8143E"/>
    <w:rsid w:val="00B819C7"/>
    <w:rsid w:val="00B828B7"/>
    <w:rsid w:val="00B84A2C"/>
    <w:rsid w:val="00B8710B"/>
    <w:rsid w:val="00B87341"/>
    <w:rsid w:val="00B873C3"/>
    <w:rsid w:val="00B8762C"/>
    <w:rsid w:val="00B901BC"/>
    <w:rsid w:val="00B94E31"/>
    <w:rsid w:val="00BA084C"/>
    <w:rsid w:val="00BA4F34"/>
    <w:rsid w:val="00BA541A"/>
    <w:rsid w:val="00BA650A"/>
    <w:rsid w:val="00BB0CA4"/>
    <w:rsid w:val="00BB35B1"/>
    <w:rsid w:val="00BB3915"/>
    <w:rsid w:val="00BB58F5"/>
    <w:rsid w:val="00BB5ED6"/>
    <w:rsid w:val="00BC18AE"/>
    <w:rsid w:val="00BC1B6F"/>
    <w:rsid w:val="00BC2485"/>
    <w:rsid w:val="00BC2FE1"/>
    <w:rsid w:val="00BC3FC7"/>
    <w:rsid w:val="00BD18DD"/>
    <w:rsid w:val="00BD4D75"/>
    <w:rsid w:val="00BD5269"/>
    <w:rsid w:val="00BD601B"/>
    <w:rsid w:val="00BD6FC1"/>
    <w:rsid w:val="00BD775A"/>
    <w:rsid w:val="00BE29B3"/>
    <w:rsid w:val="00BE4900"/>
    <w:rsid w:val="00BE4981"/>
    <w:rsid w:val="00BE6B96"/>
    <w:rsid w:val="00BF045B"/>
    <w:rsid w:val="00BF240E"/>
    <w:rsid w:val="00BF345D"/>
    <w:rsid w:val="00BF4150"/>
    <w:rsid w:val="00BF5314"/>
    <w:rsid w:val="00BF73D2"/>
    <w:rsid w:val="00C002C0"/>
    <w:rsid w:val="00C03EF1"/>
    <w:rsid w:val="00C04A2A"/>
    <w:rsid w:val="00C05AF6"/>
    <w:rsid w:val="00C068B5"/>
    <w:rsid w:val="00C07477"/>
    <w:rsid w:val="00C10A38"/>
    <w:rsid w:val="00C10E74"/>
    <w:rsid w:val="00C13F6D"/>
    <w:rsid w:val="00C147C6"/>
    <w:rsid w:val="00C16DBC"/>
    <w:rsid w:val="00C2029E"/>
    <w:rsid w:val="00C2329D"/>
    <w:rsid w:val="00C25C57"/>
    <w:rsid w:val="00C27D3A"/>
    <w:rsid w:val="00C301A6"/>
    <w:rsid w:val="00C31F98"/>
    <w:rsid w:val="00C328C1"/>
    <w:rsid w:val="00C34521"/>
    <w:rsid w:val="00C36498"/>
    <w:rsid w:val="00C36FC4"/>
    <w:rsid w:val="00C3771A"/>
    <w:rsid w:val="00C408EE"/>
    <w:rsid w:val="00C409F8"/>
    <w:rsid w:val="00C41E7F"/>
    <w:rsid w:val="00C43B81"/>
    <w:rsid w:val="00C50138"/>
    <w:rsid w:val="00C60520"/>
    <w:rsid w:val="00C62113"/>
    <w:rsid w:val="00C62382"/>
    <w:rsid w:val="00C6320A"/>
    <w:rsid w:val="00C63D89"/>
    <w:rsid w:val="00C63F6A"/>
    <w:rsid w:val="00C653E0"/>
    <w:rsid w:val="00C6599D"/>
    <w:rsid w:val="00C65E4C"/>
    <w:rsid w:val="00C66174"/>
    <w:rsid w:val="00C6749E"/>
    <w:rsid w:val="00C72A52"/>
    <w:rsid w:val="00C74DD4"/>
    <w:rsid w:val="00C774BF"/>
    <w:rsid w:val="00C77844"/>
    <w:rsid w:val="00C80FAD"/>
    <w:rsid w:val="00C81ADF"/>
    <w:rsid w:val="00C84255"/>
    <w:rsid w:val="00C84798"/>
    <w:rsid w:val="00C87F8C"/>
    <w:rsid w:val="00C97626"/>
    <w:rsid w:val="00C97954"/>
    <w:rsid w:val="00CA3599"/>
    <w:rsid w:val="00CA6FC5"/>
    <w:rsid w:val="00CB3984"/>
    <w:rsid w:val="00CB3DBE"/>
    <w:rsid w:val="00CB4531"/>
    <w:rsid w:val="00CB4648"/>
    <w:rsid w:val="00CB6342"/>
    <w:rsid w:val="00CB6897"/>
    <w:rsid w:val="00CB6F88"/>
    <w:rsid w:val="00CC2993"/>
    <w:rsid w:val="00CC4E49"/>
    <w:rsid w:val="00CC6BF6"/>
    <w:rsid w:val="00CD292A"/>
    <w:rsid w:val="00CD2F6D"/>
    <w:rsid w:val="00CD4136"/>
    <w:rsid w:val="00CD42C0"/>
    <w:rsid w:val="00CD5295"/>
    <w:rsid w:val="00CD5946"/>
    <w:rsid w:val="00CD63FF"/>
    <w:rsid w:val="00CE05CB"/>
    <w:rsid w:val="00CE0972"/>
    <w:rsid w:val="00CE45D0"/>
    <w:rsid w:val="00CE47D3"/>
    <w:rsid w:val="00CE4DBA"/>
    <w:rsid w:val="00CE62C6"/>
    <w:rsid w:val="00CE6952"/>
    <w:rsid w:val="00CE6DE7"/>
    <w:rsid w:val="00CE6F3B"/>
    <w:rsid w:val="00CF4A13"/>
    <w:rsid w:val="00CF6692"/>
    <w:rsid w:val="00CF7D95"/>
    <w:rsid w:val="00D03200"/>
    <w:rsid w:val="00D042F0"/>
    <w:rsid w:val="00D04D35"/>
    <w:rsid w:val="00D06388"/>
    <w:rsid w:val="00D108CA"/>
    <w:rsid w:val="00D12A5B"/>
    <w:rsid w:val="00D137F6"/>
    <w:rsid w:val="00D163F0"/>
    <w:rsid w:val="00D1689D"/>
    <w:rsid w:val="00D16A90"/>
    <w:rsid w:val="00D1745B"/>
    <w:rsid w:val="00D206E1"/>
    <w:rsid w:val="00D20748"/>
    <w:rsid w:val="00D219F1"/>
    <w:rsid w:val="00D22114"/>
    <w:rsid w:val="00D24DFB"/>
    <w:rsid w:val="00D25BEA"/>
    <w:rsid w:val="00D300A0"/>
    <w:rsid w:val="00D30C07"/>
    <w:rsid w:val="00D319AD"/>
    <w:rsid w:val="00D41A2A"/>
    <w:rsid w:val="00D42A45"/>
    <w:rsid w:val="00D45DE4"/>
    <w:rsid w:val="00D46DB0"/>
    <w:rsid w:val="00D47FC6"/>
    <w:rsid w:val="00D507FA"/>
    <w:rsid w:val="00D51E07"/>
    <w:rsid w:val="00D5546D"/>
    <w:rsid w:val="00D5583E"/>
    <w:rsid w:val="00D574FB"/>
    <w:rsid w:val="00D642B0"/>
    <w:rsid w:val="00D64C5C"/>
    <w:rsid w:val="00D64CDA"/>
    <w:rsid w:val="00D655C1"/>
    <w:rsid w:val="00D65FFA"/>
    <w:rsid w:val="00D734A5"/>
    <w:rsid w:val="00D7381E"/>
    <w:rsid w:val="00D738A5"/>
    <w:rsid w:val="00D73B0F"/>
    <w:rsid w:val="00D80277"/>
    <w:rsid w:val="00D81313"/>
    <w:rsid w:val="00D81D49"/>
    <w:rsid w:val="00D82057"/>
    <w:rsid w:val="00D827FB"/>
    <w:rsid w:val="00D82CD2"/>
    <w:rsid w:val="00D82F80"/>
    <w:rsid w:val="00D84F46"/>
    <w:rsid w:val="00D85569"/>
    <w:rsid w:val="00D85B3A"/>
    <w:rsid w:val="00D8604A"/>
    <w:rsid w:val="00D916F1"/>
    <w:rsid w:val="00D92A67"/>
    <w:rsid w:val="00DA0283"/>
    <w:rsid w:val="00DA33AF"/>
    <w:rsid w:val="00DA46C8"/>
    <w:rsid w:val="00DA57C7"/>
    <w:rsid w:val="00DA6FC2"/>
    <w:rsid w:val="00DB1B78"/>
    <w:rsid w:val="00DB36E2"/>
    <w:rsid w:val="00DB5EB1"/>
    <w:rsid w:val="00DB71D0"/>
    <w:rsid w:val="00DB7B7A"/>
    <w:rsid w:val="00DC062F"/>
    <w:rsid w:val="00DC2211"/>
    <w:rsid w:val="00DC33D0"/>
    <w:rsid w:val="00DC3AC4"/>
    <w:rsid w:val="00DD4244"/>
    <w:rsid w:val="00DD5AD5"/>
    <w:rsid w:val="00DE18EC"/>
    <w:rsid w:val="00DE1C6F"/>
    <w:rsid w:val="00DE2117"/>
    <w:rsid w:val="00DE5B5A"/>
    <w:rsid w:val="00DE5F89"/>
    <w:rsid w:val="00DE7799"/>
    <w:rsid w:val="00DE7E6D"/>
    <w:rsid w:val="00DF6702"/>
    <w:rsid w:val="00DF6922"/>
    <w:rsid w:val="00DF7B68"/>
    <w:rsid w:val="00E05C0C"/>
    <w:rsid w:val="00E062E4"/>
    <w:rsid w:val="00E07BEB"/>
    <w:rsid w:val="00E144F5"/>
    <w:rsid w:val="00E150F0"/>
    <w:rsid w:val="00E15E88"/>
    <w:rsid w:val="00E17BAE"/>
    <w:rsid w:val="00E25261"/>
    <w:rsid w:val="00E26678"/>
    <w:rsid w:val="00E313AC"/>
    <w:rsid w:val="00E32BF9"/>
    <w:rsid w:val="00E3350B"/>
    <w:rsid w:val="00E35640"/>
    <w:rsid w:val="00E363EB"/>
    <w:rsid w:val="00E37C9F"/>
    <w:rsid w:val="00E44458"/>
    <w:rsid w:val="00E44751"/>
    <w:rsid w:val="00E44E23"/>
    <w:rsid w:val="00E45451"/>
    <w:rsid w:val="00E455C3"/>
    <w:rsid w:val="00E456BD"/>
    <w:rsid w:val="00E46D30"/>
    <w:rsid w:val="00E50EB0"/>
    <w:rsid w:val="00E51B88"/>
    <w:rsid w:val="00E5228C"/>
    <w:rsid w:val="00E527C1"/>
    <w:rsid w:val="00E53015"/>
    <w:rsid w:val="00E53991"/>
    <w:rsid w:val="00E55ED5"/>
    <w:rsid w:val="00E57EAB"/>
    <w:rsid w:val="00E622A0"/>
    <w:rsid w:val="00E6318C"/>
    <w:rsid w:val="00E638BD"/>
    <w:rsid w:val="00E654EF"/>
    <w:rsid w:val="00E74BF5"/>
    <w:rsid w:val="00E75186"/>
    <w:rsid w:val="00E7686B"/>
    <w:rsid w:val="00E77DAF"/>
    <w:rsid w:val="00E808DC"/>
    <w:rsid w:val="00E81390"/>
    <w:rsid w:val="00E82757"/>
    <w:rsid w:val="00E829F4"/>
    <w:rsid w:val="00E832AE"/>
    <w:rsid w:val="00E8355E"/>
    <w:rsid w:val="00E842CA"/>
    <w:rsid w:val="00E92237"/>
    <w:rsid w:val="00E92BB3"/>
    <w:rsid w:val="00E92FED"/>
    <w:rsid w:val="00E931BA"/>
    <w:rsid w:val="00E93FC0"/>
    <w:rsid w:val="00E943BE"/>
    <w:rsid w:val="00E95689"/>
    <w:rsid w:val="00EA280C"/>
    <w:rsid w:val="00EA4256"/>
    <w:rsid w:val="00EA56A3"/>
    <w:rsid w:val="00EA68A2"/>
    <w:rsid w:val="00EA7077"/>
    <w:rsid w:val="00EB0C6C"/>
    <w:rsid w:val="00EB24B6"/>
    <w:rsid w:val="00EB403A"/>
    <w:rsid w:val="00EB61FF"/>
    <w:rsid w:val="00EB7B79"/>
    <w:rsid w:val="00EC3FBE"/>
    <w:rsid w:val="00EC40D2"/>
    <w:rsid w:val="00EC4AB8"/>
    <w:rsid w:val="00EC6AD4"/>
    <w:rsid w:val="00EC6BB2"/>
    <w:rsid w:val="00ED0BDE"/>
    <w:rsid w:val="00ED0C3B"/>
    <w:rsid w:val="00ED3026"/>
    <w:rsid w:val="00ED33D8"/>
    <w:rsid w:val="00ED474F"/>
    <w:rsid w:val="00ED76D9"/>
    <w:rsid w:val="00EE40AF"/>
    <w:rsid w:val="00EE46C7"/>
    <w:rsid w:val="00EF08AD"/>
    <w:rsid w:val="00EF20D9"/>
    <w:rsid w:val="00EF2C38"/>
    <w:rsid w:val="00EF31E3"/>
    <w:rsid w:val="00EF5580"/>
    <w:rsid w:val="00EF5FFF"/>
    <w:rsid w:val="00EF6FC5"/>
    <w:rsid w:val="00F004FD"/>
    <w:rsid w:val="00F04159"/>
    <w:rsid w:val="00F16BC9"/>
    <w:rsid w:val="00F20924"/>
    <w:rsid w:val="00F20FF7"/>
    <w:rsid w:val="00F21F6E"/>
    <w:rsid w:val="00F22176"/>
    <w:rsid w:val="00F23219"/>
    <w:rsid w:val="00F23861"/>
    <w:rsid w:val="00F24EBF"/>
    <w:rsid w:val="00F503B2"/>
    <w:rsid w:val="00F512E4"/>
    <w:rsid w:val="00F5522F"/>
    <w:rsid w:val="00F5563E"/>
    <w:rsid w:val="00F56F7A"/>
    <w:rsid w:val="00F57D42"/>
    <w:rsid w:val="00F6160A"/>
    <w:rsid w:val="00F64D1C"/>
    <w:rsid w:val="00F66124"/>
    <w:rsid w:val="00F71E50"/>
    <w:rsid w:val="00F731E8"/>
    <w:rsid w:val="00F74C55"/>
    <w:rsid w:val="00F77BAF"/>
    <w:rsid w:val="00F77FC2"/>
    <w:rsid w:val="00F808E2"/>
    <w:rsid w:val="00F823C2"/>
    <w:rsid w:val="00F82BBA"/>
    <w:rsid w:val="00F833CF"/>
    <w:rsid w:val="00F84742"/>
    <w:rsid w:val="00F865F0"/>
    <w:rsid w:val="00F86C04"/>
    <w:rsid w:val="00F876AC"/>
    <w:rsid w:val="00F876F9"/>
    <w:rsid w:val="00F87C41"/>
    <w:rsid w:val="00F93322"/>
    <w:rsid w:val="00F94609"/>
    <w:rsid w:val="00F958D1"/>
    <w:rsid w:val="00F964B8"/>
    <w:rsid w:val="00F972C0"/>
    <w:rsid w:val="00FA3B39"/>
    <w:rsid w:val="00FA5559"/>
    <w:rsid w:val="00FB08C9"/>
    <w:rsid w:val="00FB13FD"/>
    <w:rsid w:val="00FB1666"/>
    <w:rsid w:val="00FB1966"/>
    <w:rsid w:val="00FB2ABF"/>
    <w:rsid w:val="00FB3FB9"/>
    <w:rsid w:val="00FB79EC"/>
    <w:rsid w:val="00FB7D3C"/>
    <w:rsid w:val="00FC1392"/>
    <w:rsid w:val="00FC4185"/>
    <w:rsid w:val="00FD1217"/>
    <w:rsid w:val="00FD2862"/>
    <w:rsid w:val="00FD2C51"/>
    <w:rsid w:val="00FD4ED6"/>
    <w:rsid w:val="00FD54A0"/>
    <w:rsid w:val="00FD70BB"/>
    <w:rsid w:val="00FD74B5"/>
    <w:rsid w:val="00FE00D3"/>
    <w:rsid w:val="00FE02CD"/>
    <w:rsid w:val="00FE3FB9"/>
    <w:rsid w:val="00FE43FE"/>
    <w:rsid w:val="00FE6E40"/>
    <w:rsid w:val="00FE7682"/>
    <w:rsid w:val="00FE7696"/>
    <w:rsid w:val="00FF5298"/>
    <w:rsid w:val="00FF6DAE"/>
    <w:rsid w:val="00FF7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DC5C77"/>
  <w15:docId w15:val="{3F37AE04-23FA-47F7-B5B5-D88F29106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ducation.gov.au/early-years-learning-framework" TargetMode="External"/><Relationship Id="rId18" Type="http://schemas.openxmlformats.org/officeDocument/2006/relationships/hyperlink" Target="http://www.legislation.qld.gov.au/LEGISLTN/ACTS/2011/11AC038.pdf"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www.thelaw.tas.gov.au/tocview/index.w3p;cond=;doc_id=48%2B%2B2011%2BAT%40EN%2B20120522120000;histon=;prompt=;rec=;ter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acecqa.gov.au/national-quality-framework/the-national-quality-standard" TargetMode="External"/><Relationship Id="rId17" Type="http://schemas.openxmlformats.org/officeDocument/2006/relationships/hyperlink" Target="http://www.legislation.act.gov.au/a/2011-42/default.asp" TargetMode="External"/><Relationship Id="rId25" Type="http://schemas.openxmlformats.org/officeDocument/2006/relationships/image" Target="media/image5.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egislation.nsw.gov.au/sessionalview/sessional/act/2010-104.pdf" TargetMode="External"/><Relationship Id="rId20" Type="http://schemas.openxmlformats.org/officeDocument/2006/relationships/hyperlink" Target="http://www.legislation.sa.gov.au/LZ/C/A/EDUCATION%20AND%20EARLY%20CHILDHOOD%20SERVICES%20(REGISTRATION%20AND%20STANDARDS)%20ACT%202011.aspx"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4.jpeg"/><Relationship Id="rId32"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hyperlink" Target="http://www.legislation.vic.gov.au/Domino/Web_Notes/LDMS/PubStatbook.nsf/51dea49770555ea6ca256da4001b90cd/b73164fe5da2112dca2577ba0014d9ed!OpenDocument" TargetMode="External"/><Relationship Id="rId23" Type="http://schemas.openxmlformats.org/officeDocument/2006/relationships/hyperlink" Target="http://files.acecqa.gov.au/files/National-Quality-Framework-Resources-Kit/2014/NQF02%20Guide%20to%20ECS%20Law%20and%20Regs_web.pdf" TargetMode="External"/><Relationship Id="rId28" Type="http://schemas.openxmlformats.org/officeDocument/2006/relationships/image" Target="media/image8.jpg"/><Relationship Id="rId10" Type="http://schemas.openxmlformats.org/officeDocument/2006/relationships/hyperlink" Target="http://education.gov.au/national-quality-framework-early-childhood-education-and-care" TargetMode="External"/><Relationship Id="rId19" Type="http://schemas.openxmlformats.org/officeDocument/2006/relationships/hyperlink" Target="http://notes.nt.gov.au/dcm/legislat/Acts.nsf/5504d78eee675d6e6925649e001bb652/95724bfed2b632c96925792e007cb5c1?OpenDocument" TargetMode="External"/><Relationship Id="rId31" Type="http://schemas.openxmlformats.org/officeDocument/2006/relationships/hyperlink" Target="http://www.acecqa.gov.au/national-regula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ducation.gov.au/my-time-our-place-framework-school-age-care-australia" TargetMode="External"/><Relationship Id="rId22" Type="http://schemas.openxmlformats.org/officeDocument/2006/relationships/hyperlink" Target="http://www.slp.wa.gov.au/legislation/statutes.nsf/main_mrtitle_12929_homepage.html" TargetMode="External"/><Relationship Id="rId27" Type="http://schemas.openxmlformats.org/officeDocument/2006/relationships/image" Target="media/image7.png"/><Relationship Id="rId30" Type="http://schemas.openxmlformats.org/officeDocument/2006/relationships/image" Target="media/image10.jpeg"/><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6C5B47-7C30-47D1-9398-9845E71C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2521</TotalTime>
  <Pages>1</Pages>
  <Words>13002</Words>
  <Characters>74116</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Annelise Mitchell</cp:lastModifiedBy>
  <cp:revision>1088</cp:revision>
  <dcterms:created xsi:type="dcterms:W3CDTF">2015-06-11T10:22:00Z</dcterms:created>
  <dcterms:modified xsi:type="dcterms:W3CDTF">2015-10-19T22:42:00Z</dcterms:modified>
</cp:coreProperties>
</file>