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PlainTable11"/>
        <w:tblW w:w="5000" w:type="pct"/>
        <w:tblLook w:val="0600" w:firstRow="0" w:lastRow="0" w:firstColumn="0" w:lastColumn="0" w:noHBand="1" w:noVBand="1"/>
      </w:tblPr>
      <w:tblGrid>
        <w:gridCol w:w="2466"/>
        <w:gridCol w:w="3083"/>
        <w:gridCol w:w="1618"/>
        <w:gridCol w:w="2470"/>
      </w:tblGrid>
      <w:tr w:rsidR="00450011" w:rsidRPr="00EC1307" w14:paraId="439B4D67" w14:textId="77777777" w:rsidTr="68975BED">
        <w:tc>
          <w:tcPr>
            <w:tcW w:w="2466" w:type="dxa"/>
            <w:shd w:val="clear" w:color="auto" w:fill="F2F2F2" w:themeFill="background1" w:themeFillShade="F2"/>
          </w:tcPr>
          <w:p w14:paraId="694437DD" w14:textId="77777777" w:rsidR="00450011" w:rsidRPr="004B444F" w:rsidRDefault="00450011" w:rsidP="00543590">
            <w:pPr>
              <w:pStyle w:val="TableText"/>
              <w:ind w:left="0"/>
              <w:rPr>
                <w:b/>
              </w:rPr>
            </w:pPr>
            <w:r w:rsidRPr="004B444F">
              <w:rPr>
                <w:b/>
              </w:rPr>
              <w:t>Project #</w:t>
            </w:r>
          </w:p>
        </w:tc>
        <w:tc>
          <w:tcPr>
            <w:tcW w:w="7171" w:type="dxa"/>
            <w:gridSpan w:val="3"/>
            <w:shd w:val="clear" w:color="auto" w:fill="F2F2F2" w:themeFill="background1" w:themeFillShade="F2"/>
          </w:tcPr>
          <w:p w14:paraId="673A5352" w14:textId="0DBEEF81" w:rsidR="00450011" w:rsidRPr="00C57ACC" w:rsidRDefault="00D77D29" w:rsidP="00543590">
            <w:pPr>
              <w:pStyle w:val="TableText"/>
            </w:pPr>
            <w:r w:rsidRPr="00C57ACC">
              <w:t>912-1</w:t>
            </w:r>
          </w:p>
        </w:tc>
      </w:tr>
      <w:tr w:rsidR="00450011" w:rsidRPr="00EC1307" w14:paraId="1023F399" w14:textId="77777777" w:rsidTr="68975BED">
        <w:tc>
          <w:tcPr>
            <w:tcW w:w="2466" w:type="dxa"/>
          </w:tcPr>
          <w:p w14:paraId="37F52F60" w14:textId="77777777" w:rsidR="00450011" w:rsidRPr="004B444F" w:rsidRDefault="00450011" w:rsidP="00543590">
            <w:pPr>
              <w:pStyle w:val="TableText"/>
              <w:ind w:left="0"/>
              <w:rPr>
                <w:b/>
              </w:rPr>
            </w:pPr>
            <w:r w:rsidRPr="004B444F">
              <w:rPr>
                <w:b/>
              </w:rPr>
              <w:t>Project</w:t>
            </w:r>
          </w:p>
        </w:tc>
        <w:tc>
          <w:tcPr>
            <w:tcW w:w="7171" w:type="dxa"/>
            <w:gridSpan w:val="3"/>
          </w:tcPr>
          <w:p w14:paraId="7F0223CA" w14:textId="507F1A35" w:rsidR="00450011" w:rsidRPr="00C57ACC" w:rsidRDefault="00936CF9" w:rsidP="00543590">
            <w:pPr>
              <w:pStyle w:val="TableText"/>
            </w:pPr>
            <w:r w:rsidRPr="00C57ACC">
              <w:t>Vantage Yatala</w:t>
            </w:r>
          </w:p>
        </w:tc>
      </w:tr>
      <w:tr w:rsidR="00450011" w:rsidRPr="00EC1307" w14:paraId="0311DD62" w14:textId="77777777" w:rsidTr="68975BED">
        <w:tc>
          <w:tcPr>
            <w:tcW w:w="2466" w:type="dxa"/>
            <w:shd w:val="clear" w:color="auto" w:fill="EDEDEE" w:themeFill="background2"/>
          </w:tcPr>
          <w:p w14:paraId="4E44FEB0" w14:textId="77777777" w:rsidR="00450011" w:rsidRPr="004B444F" w:rsidRDefault="00450011" w:rsidP="00543590">
            <w:pPr>
              <w:pStyle w:val="TableText"/>
              <w:ind w:left="0"/>
              <w:rPr>
                <w:b/>
              </w:rPr>
            </w:pPr>
            <w:r w:rsidRPr="004B444F">
              <w:rPr>
                <w:b/>
              </w:rPr>
              <w:t>Project Address</w:t>
            </w:r>
          </w:p>
        </w:tc>
        <w:tc>
          <w:tcPr>
            <w:tcW w:w="7171" w:type="dxa"/>
            <w:gridSpan w:val="3"/>
            <w:shd w:val="clear" w:color="auto" w:fill="EDEDEE" w:themeFill="background2"/>
          </w:tcPr>
          <w:p w14:paraId="0F351922" w14:textId="51D2B756" w:rsidR="00450011" w:rsidRPr="00C57ACC" w:rsidRDefault="00936CF9" w:rsidP="00543590">
            <w:pPr>
              <w:pStyle w:val="TableText"/>
            </w:pPr>
            <w:r w:rsidRPr="00C57ACC">
              <w:t xml:space="preserve">60 </w:t>
            </w:r>
            <w:proofErr w:type="spellStart"/>
            <w:r w:rsidRPr="00C57ACC">
              <w:t>Stapylton</w:t>
            </w:r>
            <w:proofErr w:type="spellEnd"/>
            <w:r w:rsidRPr="00C57ACC">
              <w:t xml:space="preserve"> Jacobs Well Road, </w:t>
            </w:r>
            <w:proofErr w:type="spellStart"/>
            <w:r w:rsidRPr="00C57ACC">
              <w:t>Stapylton</w:t>
            </w:r>
            <w:proofErr w:type="spellEnd"/>
            <w:r w:rsidRPr="00C57ACC">
              <w:t xml:space="preserve"> 4207 QLD</w:t>
            </w:r>
          </w:p>
        </w:tc>
      </w:tr>
      <w:tr w:rsidR="00450011" w:rsidRPr="00EC1307" w14:paraId="362DC002" w14:textId="77777777" w:rsidTr="68975BED">
        <w:tc>
          <w:tcPr>
            <w:tcW w:w="2466" w:type="dxa"/>
          </w:tcPr>
          <w:p w14:paraId="5F66BCA3" w14:textId="77777777" w:rsidR="00450011" w:rsidRPr="004B444F" w:rsidRDefault="00450011" w:rsidP="00543590">
            <w:pPr>
              <w:pStyle w:val="TableText"/>
              <w:ind w:left="0"/>
              <w:rPr>
                <w:b/>
              </w:rPr>
            </w:pPr>
            <w:r w:rsidRPr="004B444F">
              <w:rPr>
                <w:b/>
              </w:rPr>
              <w:t xml:space="preserve">Customer </w:t>
            </w:r>
          </w:p>
        </w:tc>
        <w:tc>
          <w:tcPr>
            <w:tcW w:w="7171" w:type="dxa"/>
            <w:gridSpan w:val="3"/>
          </w:tcPr>
          <w:p w14:paraId="0A6DED1A" w14:textId="09C0F70E" w:rsidR="00450011" w:rsidRPr="00C57ACC" w:rsidRDefault="00450011" w:rsidP="00543590">
            <w:pPr>
              <w:pStyle w:val="TableText"/>
            </w:pPr>
          </w:p>
        </w:tc>
      </w:tr>
      <w:tr w:rsidR="00450011" w:rsidRPr="00EC1307" w14:paraId="19D41EE7" w14:textId="77777777" w:rsidTr="68975BED">
        <w:tc>
          <w:tcPr>
            <w:tcW w:w="2466" w:type="dxa"/>
            <w:shd w:val="clear" w:color="auto" w:fill="EDEDEE" w:themeFill="background2"/>
          </w:tcPr>
          <w:p w14:paraId="142BE419" w14:textId="77777777" w:rsidR="00450011" w:rsidRPr="004B444F" w:rsidRDefault="00450011" w:rsidP="00543590">
            <w:pPr>
              <w:pStyle w:val="TableText"/>
              <w:ind w:left="0"/>
              <w:rPr>
                <w:b/>
              </w:rPr>
            </w:pPr>
            <w:r w:rsidRPr="004B444F">
              <w:rPr>
                <w:b/>
              </w:rPr>
              <w:t>Reporting Period</w:t>
            </w:r>
          </w:p>
        </w:tc>
        <w:tc>
          <w:tcPr>
            <w:tcW w:w="7171" w:type="dxa"/>
            <w:gridSpan w:val="3"/>
            <w:shd w:val="clear" w:color="auto" w:fill="EDEDEE" w:themeFill="background2"/>
          </w:tcPr>
          <w:p w14:paraId="6FD6ADBD" w14:textId="0F6DC657" w:rsidR="00450011" w:rsidRPr="00C57ACC" w:rsidRDefault="00236756" w:rsidP="68975BED">
            <w:pPr>
              <w:pStyle w:val="TableText"/>
              <w:spacing w:line="259" w:lineRule="auto"/>
            </w:pPr>
            <w:r>
              <w:t>November</w:t>
            </w:r>
          </w:p>
        </w:tc>
      </w:tr>
      <w:tr w:rsidR="00450011" w:rsidRPr="00EC1307" w14:paraId="00E82850" w14:textId="77777777" w:rsidTr="68975BED">
        <w:tc>
          <w:tcPr>
            <w:tcW w:w="2466" w:type="dxa"/>
          </w:tcPr>
          <w:p w14:paraId="79B2457A" w14:textId="77777777" w:rsidR="00450011" w:rsidRPr="004B444F" w:rsidRDefault="00450011" w:rsidP="00543590">
            <w:pPr>
              <w:pStyle w:val="TableText"/>
              <w:ind w:left="0"/>
              <w:rPr>
                <w:b/>
              </w:rPr>
            </w:pPr>
            <w:r w:rsidRPr="004B444F">
              <w:rPr>
                <w:b/>
              </w:rPr>
              <w:t>Project Manager</w:t>
            </w:r>
          </w:p>
        </w:tc>
        <w:tc>
          <w:tcPr>
            <w:tcW w:w="7171" w:type="dxa"/>
            <w:gridSpan w:val="3"/>
          </w:tcPr>
          <w:p w14:paraId="423EDE6F" w14:textId="3694480D" w:rsidR="00450011" w:rsidRPr="00C57ACC" w:rsidRDefault="00936CF9" w:rsidP="00543590">
            <w:pPr>
              <w:pStyle w:val="TableText"/>
            </w:pPr>
            <w:r w:rsidRPr="00C57ACC">
              <w:t>Malcolm Johnson</w:t>
            </w:r>
          </w:p>
        </w:tc>
      </w:tr>
      <w:tr w:rsidR="00450011" w:rsidRPr="00EC1307" w14:paraId="28BD257D" w14:textId="77777777" w:rsidTr="68975BED">
        <w:tc>
          <w:tcPr>
            <w:tcW w:w="2466" w:type="dxa"/>
            <w:shd w:val="clear" w:color="auto" w:fill="EDEDEE" w:themeFill="background2"/>
          </w:tcPr>
          <w:p w14:paraId="655F2C53" w14:textId="77777777" w:rsidR="00450011" w:rsidRPr="004B444F" w:rsidRDefault="00450011" w:rsidP="00543590">
            <w:pPr>
              <w:pStyle w:val="TableText"/>
              <w:ind w:left="0"/>
              <w:rPr>
                <w:b/>
              </w:rPr>
            </w:pPr>
            <w:r w:rsidRPr="004B444F">
              <w:rPr>
                <w:b/>
              </w:rPr>
              <w:t>Contracts Administrator</w:t>
            </w:r>
          </w:p>
        </w:tc>
        <w:tc>
          <w:tcPr>
            <w:tcW w:w="7171" w:type="dxa"/>
            <w:gridSpan w:val="3"/>
            <w:shd w:val="clear" w:color="auto" w:fill="EDEDEE" w:themeFill="background2"/>
          </w:tcPr>
          <w:p w14:paraId="2F13E176" w14:textId="1F872AA1" w:rsidR="00450011" w:rsidRPr="00C57ACC" w:rsidRDefault="00936CF9" w:rsidP="00543590">
            <w:pPr>
              <w:pStyle w:val="TableText"/>
            </w:pPr>
            <w:r w:rsidRPr="00C57ACC">
              <w:t>Kelly Chen</w:t>
            </w:r>
          </w:p>
        </w:tc>
      </w:tr>
      <w:tr w:rsidR="00F02E55" w:rsidRPr="00EC1307" w14:paraId="3C4E71B1" w14:textId="77777777" w:rsidTr="68975BED">
        <w:tc>
          <w:tcPr>
            <w:tcW w:w="2466" w:type="dxa"/>
          </w:tcPr>
          <w:p w14:paraId="7B53FA08" w14:textId="77777777" w:rsidR="00F02E55" w:rsidRPr="004B444F" w:rsidRDefault="00F02E55" w:rsidP="00996D79">
            <w:pPr>
              <w:pStyle w:val="TableText"/>
              <w:ind w:left="0"/>
              <w:rPr>
                <w:b/>
              </w:rPr>
            </w:pPr>
            <w:r w:rsidRPr="004B444F">
              <w:rPr>
                <w:b/>
              </w:rPr>
              <w:t>Date</w:t>
            </w:r>
          </w:p>
        </w:tc>
        <w:sdt>
          <w:sdtPr>
            <w:alias w:val="Publish Date"/>
            <w:tag w:val=""/>
            <w:id w:val="-1938974704"/>
            <w:placeholder>
              <w:docPart w:val="56EDF0B70C2A4E49A3C66A55F6840AF6"/>
            </w:placeholder>
            <w:dataBinding w:prefixMappings="xmlns:ns0='http://schemas.microsoft.com/office/2006/coverPageProps' " w:xpath="/ns0:CoverPageProperties[1]/ns0:PublishDate[1]" w:storeItemID="{55AF091B-3C7A-41E3-B477-F2FDAA23CFDA}"/>
            <w:date w:fullDate="2021-11-22T00:00:00Z">
              <w:dateFormat w:val="d/MM/yyyy"/>
              <w:lid w:val="en-AU"/>
              <w:storeMappedDataAs w:val="dateTime"/>
              <w:calendar w:val="gregorian"/>
            </w:date>
          </w:sdtPr>
          <w:sdtContent>
            <w:tc>
              <w:tcPr>
                <w:tcW w:w="3083" w:type="dxa"/>
              </w:tcPr>
              <w:p w14:paraId="5FAC0C00" w14:textId="1986546F" w:rsidR="00F02E55" w:rsidRPr="00C57ACC" w:rsidRDefault="00236756" w:rsidP="00762EAA">
                <w:pPr>
                  <w:pStyle w:val="TableText"/>
                </w:pPr>
                <w:r>
                  <w:t>22/11/2021</w:t>
                </w:r>
              </w:p>
            </w:tc>
          </w:sdtContent>
        </w:sdt>
        <w:tc>
          <w:tcPr>
            <w:tcW w:w="1618" w:type="dxa"/>
          </w:tcPr>
          <w:p w14:paraId="66554905" w14:textId="77777777" w:rsidR="00F02E55" w:rsidRPr="00C57ACC" w:rsidRDefault="00F02E55" w:rsidP="00762EAA">
            <w:pPr>
              <w:pStyle w:val="TableText"/>
            </w:pPr>
            <w:r w:rsidRPr="00C57ACC">
              <w:t>Time</w:t>
            </w:r>
          </w:p>
        </w:tc>
        <w:tc>
          <w:tcPr>
            <w:tcW w:w="2470" w:type="dxa"/>
          </w:tcPr>
          <w:p w14:paraId="70DF29AB" w14:textId="394084E7" w:rsidR="00F02E55" w:rsidRPr="00C57ACC" w:rsidRDefault="00936CF9" w:rsidP="00762EAA">
            <w:pPr>
              <w:pStyle w:val="TableText"/>
            </w:pPr>
            <w:r w:rsidRPr="00C57ACC">
              <w:t>8:30am</w:t>
            </w:r>
            <w:r w:rsidR="00FD5BA6" w:rsidRPr="00C57ACC">
              <w:t xml:space="preserve"> – 10:00</w:t>
            </w:r>
            <w:r w:rsidR="00704CE4" w:rsidRPr="00C57ACC">
              <w:t>am</w:t>
            </w:r>
          </w:p>
        </w:tc>
      </w:tr>
      <w:tr w:rsidR="00F02E55" w:rsidRPr="00EC1307" w14:paraId="317402FD" w14:textId="77777777" w:rsidTr="68975BED">
        <w:tc>
          <w:tcPr>
            <w:tcW w:w="2466" w:type="dxa"/>
            <w:shd w:val="clear" w:color="auto" w:fill="EDEDEE" w:themeFill="background2"/>
          </w:tcPr>
          <w:p w14:paraId="286C74C9" w14:textId="63892343" w:rsidR="00F02E55" w:rsidRPr="004B444F" w:rsidRDefault="00D77D29" w:rsidP="00996D79">
            <w:pPr>
              <w:pStyle w:val="TableText"/>
              <w:ind w:left="0"/>
              <w:rPr>
                <w:b/>
              </w:rPr>
            </w:pPr>
            <w:r>
              <w:rPr>
                <w:b/>
              </w:rPr>
              <w:t>Site</w:t>
            </w:r>
            <w:r w:rsidR="00BD43B7" w:rsidRPr="004B444F">
              <w:rPr>
                <w:b/>
              </w:rPr>
              <w:t xml:space="preserve"> Meeting #</w:t>
            </w:r>
          </w:p>
        </w:tc>
        <w:tc>
          <w:tcPr>
            <w:tcW w:w="7171" w:type="dxa"/>
            <w:gridSpan w:val="3"/>
            <w:shd w:val="clear" w:color="auto" w:fill="EDEDEE" w:themeFill="background2"/>
          </w:tcPr>
          <w:p w14:paraId="63C9028F" w14:textId="37FFA277" w:rsidR="00F02E55" w:rsidRPr="00C57ACC" w:rsidRDefault="002C61E2" w:rsidP="00BD43B7">
            <w:pPr>
              <w:pStyle w:val="TableText"/>
            </w:pPr>
            <w:r>
              <w:t>4</w:t>
            </w:r>
          </w:p>
        </w:tc>
      </w:tr>
    </w:tbl>
    <w:p w14:paraId="4AA371FC" w14:textId="77777777" w:rsidR="00673531" w:rsidRDefault="00673531" w:rsidP="0005542F">
      <w:pPr>
        <w:pStyle w:val="BodyText"/>
        <w:ind w:firstLine="720"/>
      </w:pPr>
    </w:p>
    <w:p w14:paraId="7B58B4B9" w14:textId="55E57D53" w:rsidR="00910F7C" w:rsidRPr="00B563D6" w:rsidRDefault="0005542F" w:rsidP="00910F7C">
      <w:pPr>
        <w:spacing w:after="120"/>
        <w:rPr>
          <w:rFonts w:asciiTheme="majorHAnsi" w:hAnsiTheme="majorHAnsi" w:cstheme="majorHAnsi"/>
          <w:b/>
          <w:sz w:val="28"/>
          <w:szCs w:val="28"/>
        </w:rPr>
      </w:pPr>
      <w:r>
        <w:rPr>
          <w:rFonts w:asciiTheme="majorHAnsi" w:hAnsiTheme="majorHAnsi" w:cstheme="majorHAnsi"/>
          <w:b/>
          <w:sz w:val="28"/>
          <w:szCs w:val="28"/>
        </w:rPr>
        <w:t>Attendance</w:t>
      </w:r>
      <w:r w:rsidR="00910F7C" w:rsidRPr="00B563D6">
        <w:rPr>
          <w:rFonts w:asciiTheme="majorHAnsi" w:hAnsiTheme="majorHAnsi" w:cstheme="majorHAnsi"/>
          <w:b/>
          <w:sz w:val="28"/>
          <w:szCs w:val="28"/>
        </w:rPr>
        <w:t xml:space="preserve"> List</w:t>
      </w:r>
    </w:p>
    <w:tbl>
      <w:tblPr>
        <w:tblStyle w:val="RedShadedTable"/>
        <w:tblW w:w="5000" w:type="pct"/>
        <w:tblLook w:val="0620" w:firstRow="1" w:lastRow="0" w:firstColumn="0" w:lastColumn="0" w:noHBand="1" w:noVBand="1"/>
      </w:tblPr>
      <w:tblGrid>
        <w:gridCol w:w="3261"/>
        <w:gridCol w:w="992"/>
        <w:gridCol w:w="2839"/>
        <w:gridCol w:w="1274"/>
        <w:gridCol w:w="1271"/>
      </w:tblGrid>
      <w:tr w:rsidR="00FD4477" w:rsidRPr="001956E6" w14:paraId="58D95771" w14:textId="4FBEC4FE" w:rsidTr="5A89F18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3261" w:type="dxa"/>
          </w:tcPr>
          <w:p w14:paraId="151A17CB" w14:textId="77777777" w:rsidR="00FD4477" w:rsidRDefault="00FD4477" w:rsidP="008E7E05">
            <w:pPr>
              <w:pStyle w:val="TableHeading"/>
              <w:ind w:left="142" w:right="-10"/>
              <w:rPr>
                <w:rFonts w:cstheme="minorHAnsi"/>
                <w:szCs w:val="20"/>
              </w:rPr>
            </w:pPr>
            <w:r w:rsidRPr="001956E6">
              <w:rPr>
                <w:rFonts w:cstheme="minorHAnsi"/>
                <w:szCs w:val="20"/>
              </w:rPr>
              <w:t>Name</w:t>
            </w:r>
          </w:p>
        </w:tc>
        <w:tc>
          <w:tcPr>
            <w:tcW w:w="992" w:type="dxa"/>
          </w:tcPr>
          <w:p w14:paraId="250F8085" w14:textId="77777777" w:rsidR="00FD4477" w:rsidRPr="001956E6" w:rsidRDefault="00FD4477" w:rsidP="008E7E05">
            <w:pPr>
              <w:pStyle w:val="TableHeading"/>
              <w:ind w:left="40" w:right="-10" w:firstLine="22"/>
              <w:rPr>
                <w:rFonts w:cstheme="minorHAnsi"/>
                <w:szCs w:val="20"/>
              </w:rPr>
            </w:pPr>
            <w:r>
              <w:rPr>
                <w:rFonts w:cstheme="minorHAnsi"/>
                <w:szCs w:val="20"/>
              </w:rPr>
              <w:t>Initials</w:t>
            </w:r>
          </w:p>
        </w:tc>
        <w:tc>
          <w:tcPr>
            <w:tcW w:w="2839" w:type="dxa"/>
          </w:tcPr>
          <w:p w14:paraId="5EC22384" w14:textId="77777777" w:rsidR="00FD4477" w:rsidRPr="001956E6" w:rsidRDefault="00FD4477" w:rsidP="008E7E05">
            <w:pPr>
              <w:pStyle w:val="TableHeading"/>
              <w:ind w:left="142" w:right="-10" w:firstLine="22"/>
              <w:rPr>
                <w:rFonts w:cstheme="minorHAnsi"/>
                <w:szCs w:val="20"/>
              </w:rPr>
            </w:pPr>
            <w:r>
              <w:rPr>
                <w:rFonts w:cstheme="minorHAnsi"/>
                <w:szCs w:val="20"/>
              </w:rPr>
              <w:t>Role</w:t>
            </w:r>
          </w:p>
        </w:tc>
        <w:tc>
          <w:tcPr>
            <w:tcW w:w="1274" w:type="dxa"/>
          </w:tcPr>
          <w:p w14:paraId="3D40BFDA" w14:textId="4E714D0B" w:rsidR="00FD4477" w:rsidRDefault="00FD4477" w:rsidP="008E7E05">
            <w:pPr>
              <w:pStyle w:val="TableHeading"/>
              <w:ind w:left="142" w:right="-10" w:firstLine="22"/>
              <w:rPr>
                <w:rFonts w:cstheme="minorHAnsi"/>
                <w:szCs w:val="20"/>
              </w:rPr>
            </w:pPr>
            <w:r>
              <w:rPr>
                <w:rFonts w:cstheme="minorHAnsi"/>
                <w:szCs w:val="20"/>
              </w:rPr>
              <w:t>Attendees</w:t>
            </w:r>
          </w:p>
        </w:tc>
        <w:tc>
          <w:tcPr>
            <w:tcW w:w="1271" w:type="dxa"/>
          </w:tcPr>
          <w:p w14:paraId="649834E4" w14:textId="58AB192E" w:rsidR="00FD4477" w:rsidRDefault="00FD4477" w:rsidP="008E7E05">
            <w:pPr>
              <w:pStyle w:val="TableHeading"/>
              <w:ind w:left="142" w:right="-10" w:firstLine="22"/>
              <w:rPr>
                <w:rFonts w:cstheme="minorHAnsi"/>
                <w:szCs w:val="20"/>
              </w:rPr>
            </w:pPr>
            <w:r>
              <w:rPr>
                <w:rFonts w:cstheme="minorHAnsi"/>
                <w:szCs w:val="20"/>
              </w:rPr>
              <w:t>Apologies</w:t>
            </w:r>
          </w:p>
        </w:tc>
      </w:tr>
      <w:tr w:rsidR="00762EAA" w:rsidRPr="001956E6" w14:paraId="6EB1BBBB" w14:textId="61D2F169" w:rsidTr="5A89F180">
        <w:tc>
          <w:tcPr>
            <w:tcW w:w="3261" w:type="dxa"/>
            <w:shd w:val="clear" w:color="auto" w:fill="F2F2F2" w:themeFill="background1" w:themeFillShade="F2"/>
          </w:tcPr>
          <w:p w14:paraId="099188A0" w14:textId="3C9C143C" w:rsidR="00762EAA" w:rsidRPr="001956E6" w:rsidRDefault="00762EAA" w:rsidP="0008507F">
            <w:pPr>
              <w:pStyle w:val="TableText"/>
              <w:ind w:left="142" w:right="-10" w:firstLine="22"/>
              <w:rPr>
                <w:rFonts w:cstheme="minorHAnsi"/>
                <w:szCs w:val="20"/>
              </w:rPr>
            </w:pPr>
            <w:r>
              <w:rPr>
                <w:rFonts w:cstheme="minorHAnsi"/>
                <w:szCs w:val="20"/>
              </w:rPr>
              <w:t>Malcolm Johnson</w:t>
            </w:r>
          </w:p>
        </w:tc>
        <w:tc>
          <w:tcPr>
            <w:tcW w:w="992" w:type="dxa"/>
            <w:shd w:val="clear" w:color="auto" w:fill="F2F2F2" w:themeFill="background1" w:themeFillShade="F2"/>
          </w:tcPr>
          <w:p w14:paraId="2F33214A" w14:textId="0E7C404B" w:rsidR="00762EAA" w:rsidRPr="001956E6" w:rsidRDefault="00B47BC8" w:rsidP="00B47BC8">
            <w:pPr>
              <w:pStyle w:val="TableText"/>
              <w:ind w:left="-65" w:right="-10" w:firstLine="22"/>
              <w:jc w:val="center"/>
              <w:rPr>
                <w:rFonts w:cstheme="minorHAnsi"/>
                <w:szCs w:val="20"/>
              </w:rPr>
            </w:pPr>
            <w:r>
              <w:rPr>
                <w:rFonts w:cstheme="minorHAnsi"/>
                <w:szCs w:val="20"/>
              </w:rPr>
              <w:t>MJ</w:t>
            </w:r>
          </w:p>
        </w:tc>
        <w:tc>
          <w:tcPr>
            <w:tcW w:w="2839" w:type="dxa"/>
            <w:shd w:val="clear" w:color="auto" w:fill="F2F2F2" w:themeFill="background1" w:themeFillShade="F2"/>
          </w:tcPr>
          <w:p w14:paraId="5790F271" w14:textId="6D9E8A43" w:rsidR="00762EAA" w:rsidRPr="001956E6" w:rsidRDefault="00762EAA" w:rsidP="0008507F">
            <w:pPr>
              <w:pStyle w:val="TableText"/>
              <w:ind w:left="142" w:right="-10"/>
              <w:rPr>
                <w:rFonts w:cstheme="minorHAnsi"/>
                <w:szCs w:val="20"/>
              </w:rPr>
            </w:pPr>
            <w:r w:rsidRPr="00DE2478">
              <w:rPr>
                <w:rFonts w:ascii="Arial" w:hAnsi="Arial" w:cs="Arial"/>
                <w:szCs w:val="20"/>
              </w:rPr>
              <w:t>Project Manager</w:t>
            </w:r>
          </w:p>
        </w:tc>
        <w:sdt>
          <w:sdtPr>
            <w:rPr>
              <w:rFonts w:cstheme="minorHAnsi"/>
              <w:szCs w:val="20"/>
            </w:rPr>
            <w:id w:val="-4955660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274" w:type="dxa"/>
                <w:shd w:val="clear" w:color="auto" w:fill="F2F2F2" w:themeFill="background1" w:themeFillShade="F2"/>
              </w:tcPr>
              <w:p w14:paraId="331D5859" w14:textId="0F23A848" w:rsidR="00762EAA" w:rsidRPr="001956E6" w:rsidRDefault="00FC2EEB" w:rsidP="00444100">
                <w:pPr>
                  <w:pStyle w:val="TableText"/>
                  <w:ind w:left="142" w:right="-10"/>
                  <w:jc w:val="center"/>
                  <w:rPr>
                    <w:rFonts w:cstheme="minorHAnsi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szCs w:val="20"/>
                  </w:rPr>
                  <w:t>☒</w:t>
                </w:r>
              </w:p>
            </w:tc>
          </w:sdtContent>
        </w:sdt>
        <w:sdt>
          <w:sdtPr>
            <w:rPr>
              <w:rFonts w:cstheme="minorHAnsi"/>
              <w:szCs w:val="20"/>
            </w:rPr>
            <w:id w:val="153422538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271" w:type="dxa"/>
                <w:shd w:val="clear" w:color="auto" w:fill="F2F2F2" w:themeFill="background1" w:themeFillShade="F2"/>
              </w:tcPr>
              <w:p w14:paraId="74842632" w14:textId="4238D302" w:rsidR="00762EAA" w:rsidRDefault="00762EAA" w:rsidP="00444100">
                <w:pPr>
                  <w:pStyle w:val="TableText"/>
                  <w:ind w:left="142" w:right="-10"/>
                  <w:jc w:val="center"/>
                  <w:rPr>
                    <w:rFonts w:cstheme="minorHAnsi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szCs w:val="20"/>
                  </w:rPr>
                  <w:t>☐</w:t>
                </w:r>
              </w:p>
            </w:tc>
          </w:sdtContent>
        </w:sdt>
      </w:tr>
      <w:tr w:rsidR="00762EAA" w:rsidRPr="001956E6" w14:paraId="3B045C61" w14:textId="26AAC0D8" w:rsidTr="5A89F180">
        <w:tc>
          <w:tcPr>
            <w:tcW w:w="3261" w:type="dxa"/>
          </w:tcPr>
          <w:p w14:paraId="337BD73E" w14:textId="40C9F2AB" w:rsidR="00762EAA" w:rsidRPr="001956E6" w:rsidRDefault="00762EAA" w:rsidP="00FA36E3">
            <w:pPr>
              <w:pStyle w:val="TableText"/>
              <w:ind w:left="142" w:right="-10" w:firstLine="22"/>
              <w:rPr>
                <w:rFonts w:cstheme="minorHAnsi"/>
                <w:szCs w:val="20"/>
              </w:rPr>
            </w:pPr>
            <w:bookmarkStart w:id="0" w:name="_Hlk63259317"/>
            <w:r>
              <w:rPr>
                <w:rFonts w:cstheme="minorHAnsi"/>
                <w:szCs w:val="20"/>
              </w:rPr>
              <w:t>Kelly Chen</w:t>
            </w:r>
          </w:p>
        </w:tc>
        <w:tc>
          <w:tcPr>
            <w:tcW w:w="992" w:type="dxa"/>
          </w:tcPr>
          <w:p w14:paraId="30FD24FD" w14:textId="5A8583AC" w:rsidR="00762EAA" w:rsidRPr="001956E6" w:rsidRDefault="00B47BC8" w:rsidP="00B47BC8">
            <w:pPr>
              <w:pStyle w:val="TableText"/>
              <w:ind w:left="-65" w:right="-10" w:firstLine="22"/>
              <w:jc w:val="center"/>
              <w:rPr>
                <w:rFonts w:cstheme="minorHAnsi"/>
                <w:szCs w:val="20"/>
              </w:rPr>
            </w:pPr>
            <w:r>
              <w:rPr>
                <w:rFonts w:cstheme="minorHAnsi"/>
                <w:szCs w:val="20"/>
              </w:rPr>
              <w:t>KC</w:t>
            </w:r>
          </w:p>
        </w:tc>
        <w:tc>
          <w:tcPr>
            <w:tcW w:w="2839" w:type="dxa"/>
          </w:tcPr>
          <w:p w14:paraId="7A80D1FA" w14:textId="32A8428C" w:rsidR="00762EAA" w:rsidRPr="001956E6" w:rsidRDefault="00762EAA" w:rsidP="00FA36E3">
            <w:pPr>
              <w:pStyle w:val="TableText"/>
              <w:ind w:left="142" w:right="-10"/>
              <w:rPr>
                <w:rFonts w:cstheme="minorHAnsi"/>
                <w:szCs w:val="20"/>
              </w:rPr>
            </w:pPr>
            <w:r w:rsidRPr="00DE2478">
              <w:rPr>
                <w:rFonts w:ascii="Arial" w:hAnsi="Arial" w:cs="Arial"/>
                <w:szCs w:val="20"/>
              </w:rPr>
              <w:t xml:space="preserve">Contracts Administrator </w:t>
            </w:r>
          </w:p>
        </w:tc>
        <w:sdt>
          <w:sdtPr>
            <w:rPr>
              <w:rFonts w:cstheme="minorHAnsi"/>
              <w:szCs w:val="20"/>
            </w:rPr>
            <w:id w:val="192106045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274" w:type="dxa"/>
              </w:tcPr>
              <w:p w14:paraId="428EBE65" w14:textId="62E7445F" w:rsidR="00762EAA" w:rsidRPr="001956E6" w:rsidRDefault="00C57ACC" w:rsidP="00FA36E3">
                <w:pPr>
                  <w:pStyle w:val="TableText"/>
                  <w:ind w:left="142" w:right="-10"/>
                  <w:jc w:val="center"/>
                  <w:rPr>
                    <w:rFonts w:cstheme="minorHAnsi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szCs w:val="20"/>
                  </w:rPr>
                  <w:t>☒</w:t>
                </w:r>
              </w:p>
            </w:tc>
          </w:sdtContent>
        </w:sdt>
        <w:sdt>
          <w:sdtPr>
            <w:rPr>
              <w:rFonts w:cstheme="minorHAnsi"/>
              <w:szCs w:val="20"/>
            </w:rPr>
            <w:id w:val="2642009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271" w:type="dxa"/>
              </w:tcPr>
              <w:p w14:paraId="7FB4F78E" w14:textId="48830789" w:rsidR="00762EAA" w:rsidRDefault="00762EAA" w:rsidP="00FA36E3">
                <w:pPr>
                  <w:pStyle w:val="TableText"/>
                  <w:ind w:left="142" w:right="-10"/>
                  <w:jc w:val="center"/>
                  <w:rPr>
                    <w:rFonts w:cstheme="minorHAnsi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szCs w:val="20"/>
                  </w:rPr>
                  <w:t>☐</w:t>
                </w:r>
              </w:p>
            </w:tc>
          </w:sdtContent>
        </w:sdt>
      </w:tr>
      <w:bookmarkEnd w:id="0"/>
      <w:tr w:rsidR="00762EAA" w:rsidRPr="001956E6" w14:paraId="6E48054F" w14:textId="77777777" w:rsidTr="5A89F180">
        <w:tc>
          <w:tcPr>
            <w:tcW w:w="3261" w:type="dxa"/>
            <w:shd w:val="clear" w:color="auto" w:fill="F2F2F2" w:themeFill="background1" w:themeFillShade="F2"/>
          </w:tcPr>
          <w:p w14:paraId="6E39CF4A" w14:textId="1753FF26" w:rsidR="00762EAA" w:rsidRDefault="00762EAA" w:rsidP="00762EAA">
            <w:pPr>
              <w:pStyle w:val="TableText"/>
              <w:ind w:left="142" w:right="-10" w:firstLine="22"/>
              <w:rPr>
                <w:rFonts w:cstheme="minorHAnsi"/>
                <w:szCs w:val="20"/>
              </w:rPr>
            </w:pPr>
            <w:r>
              <w:rPr>
                <w:rFonts w:cstheme="minorHAnsi"/>
                <w:szCs w:val="20"/>
              </w:rPr>
              <w:t xml:space="preserve">Greg </w:t>
            </w:r>
            <w:proofErr w:type="spellStart"/>
            <w:r>
              <w:rPr>
                <w:rFonts w:cstheme="minorHAnsi"/>
                <w:szCs w:val="20"/>
              </w:rPr>
              <w:t>Donaghey</w:t>
            </w:r>
            <w:proofErr w:type="spellEnd"/>
          </w:p>
        </w:tc>
        <w:tc>
          <w:tcPr>
            <w:tcW w:w="992" w:type="dxa"/>
            <w:shd w:val="clear" w:color="auto" w:fill="F2F2F2" w:themeFill="background1" w:themeFillShade="F2"/>
          </w:tcPr>
          <w:p w14:paraId="3AD24DD5" w14:textId="171B696E" w:rsidR="00762EAA" w:rsidRPr="001956E6" w:rsidRDefault="00B47BC8" w:rsidP="00B47BC8">
            <w:pPr>
              <w:pStyle w:val="TableText"/>
              <w:ind w:left="-65" w:right="-10" w:firstLine="22"/>
              <w:jc w:val="center"/>
              <w:rPr>
                <w:rFonts w:cstheme="minorHAnsi"/>
                <w:szCs w:val="20"/>
              </w:rPr>
            </w:pPr>
            <w:r>
              <w:rPr>
                <w:rFonts w:cstheme="minorHAnsi"/>
                <w:szCs w:val="20"/>
              </w:rPr>
              <w:t>GD</w:t>
            </w:r>
          </w:p>
        </w:tc>
        <w:tc>
          <w:tcPr>
            <w:tcW w:w="2839" w:type="dxa"/>
            <w:shd w:val="clear" w:color="auto" w:fill="F2F2F2" w:themeFill="background1" w:themeFillShade="F2"/>
          </w:tcPr>
          <w:p w14:paraId="3100B946" w14:textId="4A82C096" w:rsidR="00762EAA" w:rsidRDefault="00762EAA" w:rsidP="00762EAA">
            <w:pPr>
              <w:pStyle w:val="TableText"/>
              <w:ind w:left="142" w:right="-10"/>
              <w:rPr>
                <w:rFonts w:ascii="Arial" w:hAnsi="Arial" w:cs="Arial"/>
                <w:szCs w:val="20"/>
              </w:rPr>
            </w:pPr>
            <w:r>
              <w:rPr>
                <w:rFonts w:ascii="Arial" w:hAnsi="Arial" w:cs="Arial"/>
                <w:szCs w:val="20"/>
              </w:rPr>
              <w:t>Construction Manager</w:t>
            </w:r>
          </w:p>
        </w:tc>
        <w:sdt>
          <w:sdtPr>
            <w:rPr>
              <w:rFonts w:cstheme="minorHAnsi"/>
              <w:szCs w:val="20"/>
            </w:rPr>
            <w:id w:val="-170177121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274" w:type="dxa"/>
                <w:shd w:val="clear" w:color="auto" w:fill="F2F2F2" w:themeFill="background1" w:themeFillShade="F2"/>
              </w:tcPr>
              <w:p w14:paraId="03D0848E" w14:textId="4C003267" w:rsidR="00762EAA" w:rsidRDefault="00CD4235" w:rsidP="00762EAA">
                <w:pPr>
                  <w:pStyle w:val="TableText"/>
                  <w:ind w:left="142" w:right="-10"/>
                  <w:jc w:val="center"/>
                  <w:rPr>
                    <w:rFonts w:cstheme="minorHAnsi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szCs w:val="20"/>
                  </w:rPr>
                  <w:t>☒</w:t>
                </w:r>
              </w:p>
            </w:tc>
          </w:sdtContent>
        </w:sdt>
        <w:sdt>
          <w:sdtPr>
            <w:rPr>
              <w:rFonts w:cstheme="minorHAnsi"/>
              <w:szCs w:val="20"/>
            </w:rPr>
            <w:id w:val="-3021597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271" w:type="dxa"/>
                <w:shd w:val="clear" w:color="auto" w:fill="F2F2F2" w:themeFill="background1" w:themeFillShade="F2"/>
              </w:tcPr>
              <w:p w14:paraId="7179F20E" w14:textId="49079CD6" w:rsidR="00762EAA" w:rsidRDefault="00CD4235" w:rsidP="00762EAA">
                <w:pPr>
                  <w:pStyle w:val="TableText"/>
                  <w:ind w:left="142" w:right="-10"/>
                  <w:jc w:val="center"/>
                  <w:rPr>
                    <w:rFonts w:cstheme="minorHAnsi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szCs w:val="20"/>
                  </w:rPr>
                  <w:t>☐</w:t>
                </w:r>
              </w:p>
            </w:tc>
          </w:sdtContent>
        </w:sdt>
      </w:tr>
      <w:tr w:rsidR="00762EAA" w:rsidRPr="001956E6" w14:paraId="76A14173" w14:textId="77777777" w:rsidTr="5A89F180">
        <w:tc>
          <w:tcPr>
            <w:tcW w:w="3261" w:type="dxa"/>
          </w:tcPr>
          <w:p w14:paraId="2B747A9F" w14:textId="06365671" w:rsidR="00762EAA" w:rsidRDefault="00762EAA" w:rsidP="00762EAA">
            <w:pPr>
              <w:pStyle w:val="TableText"/>
              <w:ind w:left="142" w:right="-10" w:firstLine="22"/>
              <w:rPr>
                <w:rFonts w:cstheme="minorHAnsi"/>
                <w:szCs w:val="20"/>
              </w:rPr>
            </w:pPr>
            <w:r>
              <w:rPr>
                <w:rFonts w:cstheme="minorHAnsi"/>
                <w:szCs w:val="20"/>
              </w:rPr>
              <w:t>Troy Whalan</w:t>
            </w:r>
          </w:p>
        </w:tc>
        <w:tc>
          <w:tcPr>
            <w:tcW w:w="992" w:type="dxa"/>
          </w:tcPr>
          <w:p w14:paraId="2E90E7DA" w14:textId="010426A4" w:rsidR="00762EAA" w:rsidRPr="001956E6" w:rsidRDefault="00B47BC8" w:rsidP="00B47BC8">
            <w:pPr>
              <w:pStyle w:val="TableText"/>
              <w:ind w:left="-65" w:right="-10" w:firstLine="22"/>
              <w:jc w:val="center"/>
              <w:rPr>
                <w:rFonts w:cstheme="minorHAnsi"/>
                <w:szCs w:val="20"/>
              </w:rPr>
            </w:pPr>
            <w:r>
              <w:rPr>
                <w:rFonts w:cstheme="minorHAnsi"/>
                <w:szCs w:val="20"/>
              </w:rPr>
              <w:t>TW</w:t>
            </w:r>
          </w:p>
        </w:tc>
        <w:tc>
          <w:tcPr>
            <w:tcW w:w="2839" w:type="dxa"/>
          </w:tcPr>
          <w:p w14:paraId="081B519E" w14:textId="555E88DB" w:rsidR="00762EAA" w:rsidRDefault="00762EAA" w:rsidP="00762EAA">
            <w:pPr>
              <w:pStyle w:val="TableText"/>
              <w:ind w:left="142" w:right="-10"/>
              <w:rPr>
                <w:rFonts w:ascii="Arial" w:hAnsi="Arial" w:cs="Arial"/>
                <w:szCs w:val="20"/>
              </w:rPr>
            </w:pPr>
            <w:r>
              <w:rPr>
                <w:rFonts w:ascii="Arial" w:hAnsi="Arial" w:cs="Arial"/>
                <w:szCs w:val="20"/>
              </w:rPr>
              <w:t>General Manager</w:t>
            </w:r>
          </w:p>
        </w:tc>
        <w:sdt>
          <w:sdtPr>
            <w:rPr>
              <w:rFonts w:cstheme="minorHAnsi"/>
              <w:szCs w:val="20"/>
            </w:rPr>
            <w:id w:val="143725037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274" w:type="dxa"/>
              </w:tcPr>
              <w:p w14:paraId="1B16CF73" w14:textId="40D70788" w:rsidR="00762EAA" w:rsidRDefault="00213409" w:rsidP="00762EAA">
                <w:pPr>
                  <w:pStyle w:val="TableText"/>
                  <w:ind w:left="142" w:right="-10"/>
                  <w:jc w:val="center"/>
                  <w:rPr>
                    <w:rFonts w:cstheme="minorHAnsi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szCs w:val="20"/>
                  </w:rPr>
                  <w:t>☒</w:t>
                </w:r>
              </w:p>
            </w:tc>
          </w:sdtContent>
        </w:sdt>
        <w:sdt>
          <w:sdtPr>
            <w:rPr>
              <w:rFonts w:cstheme="minorHAnsi"/>
              <w:szCs w:val="20"/>
            </w:rPr>
            <w:id w:val="18482854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271" w:type="dxa"/>
              </w:tcPr>
              <w:p w14:paraId="55213954" w14:textId="46F5B00B" w:rsidR="00762EAA" w:rsidRDefault="00213409" w:rsidP="00762EAA">
                <w:pPr>
                  <w:pStyle w:val="TableText"/>
                  <w:ind w:left="142" w:right="-10"/>
                  <w:jc w:val="center"/>
                  <w:rPr>
                    <w:rFonts w:cstheme="minorHAnsi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szCs w:val="20"/>
                  </w:rPr>
                  <w:t>☐</w:t>
                </w:r>
              </w:p>
            </w:tc>
          </w:sdtContent>
        </w:sdt>
      </w:tr>
      <w:tr w:rsidR="00762EAA" w:rsidRPr="001956E6" w14:paraId="061EE22A" w14:textId="72D5AB1D" w:rsidTr="5A89F180">
        <w:tc>
          <w:tcPr>
            <w:tcW w:w="3261" w:type="dxa"/>
            <w:shd w:val="clear" w:color="auto" w:fill="F2F2F2" w:themeFill="background1" w:themeFillShade="F2"/>
          </w:tcPr>
          <w:p w14:paraId="3158D91E" w14:textId="4F3A2865" w:rsidR="00762EAA" w:rsidRPr="001956E6" w:rsidRDefault="00762EAA" w:rsidP="00FA36E3">
            <w:pPr>
              <w:pStyle w:val="TableText"/>
              <w:ind w:left="142" w:right="-10" w:firstLine="22"/>
              <w:rPr>
                <w:rFonts w:cstheme="minorHAnsi"/>
                <w:szCs w:val="20"/>
              </w:rPr>
            </w:pPr>
            <w:r>
              <w:rPr>
                <w:rFonts w:cstheme="minorHAnsi"/>
                <w:szCs w:val="20"/>
              </w:rPr>
              <w:t>Alan Kelly (GDP)</w:t>
            </w:r>
          </w:p>
        </w:tc>
        <w:tc>
          <w:tcPr>
            <w:tcW w:w="992" w:type="dxa"/>
            <w:shd w:val="clear" w:color="auto" w:fill="F2F2F2" w:themeFill="background1" w:themeFillShade="F2"/>
          </w:tcPr>
          <w:p w14:paraId="388E329C" w14:textId="488EDB20" w:rsidR="00762EAA" w:rsidRPr="001956E6" w:rsidRDefault="00A706D0" w:rsidP="00B47BC8">
            <w:pPr>
              <w:pStyle w:val="TableText"/>
              <w:ind w:left="-65" w:right="-10" w:firstLine="22"/>
              <w:jc w:val="center"/>
              <w:rPr>
                <w:rFonts w:cstheme="minorHAnsi"/>
                <w:szCs w:val="20"/>
              </w:rPr>
            </w:pPr>
            <w:r>
              <w:rPr>
                <w:rFonts w:cstheme="minorHAnsi"/>
                <w:szCs w:val="20"/>
              </w:rPr>
              <w:t>AK</w:t>
            </w:r>
          </w:p>
        </w:tc>
        <w:tc>
          <w:tcPr>
            <w:tcW w:w="2839" w:type="dxa"/>
            <w:shd w:val="clear" w:color="auto" w:fill="F2F2F2" w:themeFill="background1" w:themeFillShade="F2"/>
          </w:tcPr>
          <w:p w14:paraId="423854ED" w14:textId="43C01404" w:rsidR="00762EAA" w:rsidRPr="001956E6" w:rsidRDefault="00762EAA" w:rsidP="00FA36E3">
            <w:pPr>
              <w:pStyle w:val="TableText"/>
              <w:ind w:left="142" w:right="-10"/>
              <w:rPr>
                <w:rFonts w:cstheme="minorHAnsi"/>
                <w:szCs w:val="20"/>
              </w:rPr>
            </w:pPr>
            <w:r>
              <w:rPr>
                <w:rFonts w:ascii="Arial" w:hAnsi="Arial" w:cs="Arial"/>
                <w:szCs w:val="20"/>
              </w:rPr>
              <w:t>Civil Engineer</w:t>
            </w:r>
            <w:r w:rsidR="00B47BC8">
              <w:rPr>
                <w:rFonts w:ascii="Arial" w:hAnsi="Arial" w:cs="Arial"/>
                <w:szCs w:val="20"/>
              </w:rPr>
              <w:t xml:space="preserve"> </w:t>
            </w:r>
            <w:proofErr w:type="spellStart"/>
            <w:r w:rsidR="00B47BC8">
              <w:rPr>
                <w:rFonts w:ascii="Arial" w:hAnsi="Arial" w:cs="Arial"/>
                <w:szCs w:val="20"/>
              </w:rPr>
              <w:t>Gassman</w:t>
            </w:r>
            <w:proofErr w:type="spellEnd"/>
          </w:p>
        </w:tc>
        <w:sdt>
          <w:sdtPr>
            <w:rPr>
              <w:rFonts w:cstheme="minorHAnsi"/>
              <w:szCs w:val="20"/>
            </w:rPr>
            <w:id w:val="116882998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274" w:type="dxa"/>
                <w:shd w:val="clear" w:color="auto" w:fill="F2F2F2" w:themeFill="background1" w:themeFillShade="F2"/>
              </w:tcPr>
              <w:p w14:paraId="27AB061F" w14:textId="33CC1639" w:rsidR="00762EAA" w:rsidRPr="001956E6" w:rsidRDefault="00D73F79" w:rsidP="00FA36E3">
                <w:pPr>
                  <w:pStyle w:val="TableText"/>
                  <w:ind w:left="142" w:right="-10"/>
                  <w:jc w:val="center"/>
                  <w:rPr>
                    <w:rFonts w:cstheme="minorHAnsi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szCs w:val="20"/>
                  </w:rPr>
                  <w:t>☒</w:t>
                </w:r>
              </w:p>
            </w:tc>
          </w:sdtContent>
        </w:sdt>
        <w:sdt>
          <w:sdtPr>
            <w:rPr>
              <w:rFonts w:cstheme="minorHAnsi"/>
              <w:szCs w:val="20"/>
            </w:rPr>
            <w:id w:val="83819694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271" w:type="dxa"/>
                <w:shd w:val="clear" w:color="auto" w:fill="F2F2F2" w:themeFill="background1" w:themeFillShade="F2"/>
              </w:tcPr>
              <w:p w14:paraId="0A126682" w14:textId="043FF81C" w:rsidR="00762EAA" w:rsidRDefault="00127068" w:rsidP="00FA36E3">
                <w:pPr>
                  <w:pStyle w:val="TableText"/>
                  <w:ind w:left="142" w:right="-10"/>
                  <w:jc w:val="center"/>
                  <w:rPr>
                    <w:rFonts w:cstheme="minorHAnsi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szCs w:val="20"/>
                  </w:rPr>
                  <w:t>☐</w:t>
                </w:r>
              </w:p>
            </w:tc>
          </w:sdtContent>
        </w:sdt>
      </w:tr>
      <w:tr w:rsidR="00B47BC8" w:rsidRPr="001956E6" w14:paraId="089195F7" w14:textId="77777777" w:rsidTr="5A89F180">
        <w:tc>
          <w:tcPr>
            <w:tcW w:w="3261" w:type="dxa"/>
          </w:tcPr>
          <w:p w14:paraId="6ADF1552" w14:textId="5C5CCFF4" w:rsidR="00B47BC8" w:rsidRPr="001956E6" w:rsidRDefault="00B47BC8" w:rsidP="00B47BC8">
            <w:pPr>
              <w:pStyle w:val="TableText"/>
              <w:ind w:left="142" w:right="-10" w:firstLine="22"/>
              <w:rPr>
                <w:rFonts w:cstheme="minorHAnsi"/>
                <w:szCs w:val="20"/>
              </w:rPr>
            </w:pPr>
            <w:r>
              <w:rPr>
                <w:rFonts w:cstheme="minorHAnsi"/>
                <w:szCs w:val="20"/>
              </w:rPr>
              <w:t xml:space="preserve">Mitchel </w:t>
            </w:r>
            <w:proofErr w:type="spellStart"/>
            <w:r>
              <w:rPr>
                <w:rFonts w:cstheme="minorHAnsi"/>
                <w:szCs w:val="20"/>
              </w:rPr>
              <w:t>Gassman</w:t>
            </w:r>
            <w:proofErr w:type="spellEnd"/>
          </w:p>
        </w:tc>
        <w:tc>
          <w:tcPr>
            <w:tcW w:w="992" w:type="dxa"/>
          </w:tcPr>
          <w:p w14:paraId="0B41C84E" w14:textId="614C4884" w:rsidR="00B47BC8" w:rsidRPr="001956E6" w:rsidRDefault="00A706D0" w:rsidP="00B47BC8">
            <w:pPr>
              <w:pStyle w:val="TableText"/>
              <w:ind w:left="-65" w:right="-10" w:firstLine="22"/>
              <w:jc w:val="center"/>
              <w:rPr>
                <w:rFonts w:cstheme="minorHAnsi"/>
                <w:szCs w:val="20"/>
              </w:rPr>
            </w:pPr>
            <w:r>
              <w:rPr>
                <w:rFonts w:cstheme="minorHAnsi"/>
                <w:szCs w:val="20"/>
              </w:rPr>
              <w:t>MG</w:t>
            </w:r>
          </w:p>
        </w:tc>
        <w:tc>
          <w:tcPr>
            <w:tcW w:w="2839" w:type="dxa"/>
          </w:tcPr>
          <w:p w14:paraId="75ADFFD2" w14:textId="28C89F36" w:rsidR="00B47BC8" w:rsidRPr="00DE2478" w:rsidRDefault="00B47BC8" w:rsidP="00B47BC8">
            <w:pPr>
              <w:pStyle w:val="TableText"/>
              <w:ind w:left="142" w:right="-10"/>
              <w:rPr>
                <w:rFonts w:ascii="Arial" w:hAnsi="Arial" w:cs="Arial"/>
                <w:szCs w:val="20"/>
              </w:rPr>
            </w:pPr>
            <w:r>
              <w:rPr>
                <w:rFonts w:ascii="Arial" w:hAnsi="Arial" w:cs="Arial"/>
                <w:szCs w:val="20"/>
              </w:rPr>
              <w:t xml:space="preserve">Civil Engineer </w:t>
            </w:r>
            <w:proofErr w:type="spellStart"/>
            <w:r>
              <w:rPr>
                <w:rFonts w:ascii="Arial" w:hAnsi="Arial" w:cs="Arial"/>
                <w:szCs w:val="20"/>
              </w:rPr>
              <w:t>Gassman</w:t>
            </w:r>
            <w:proofErr w:type="spellEnd"/>
          </w:p>
        </w:tc>
        <w:sdt>
          <w:sdtPr>
            <w:rPr>
              <w:rFonts w:cstheme="minorHAnsi"/>
              <w:szCs w:val="20"/>
            </w:rPr>
            <w:id w:val="-6695549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274" w:type="dxa"/>
              </w:tcPr>
              <w:p w14:paraId="2F3C10EE" w14:textId="52ED9BE9" w:rsidR="00B47BC8" w:rsidRDefault="00535D8A" w:rsidP="00B47BC8">
                <w:pPr>
                  <w:pStyle w:val="TableText"/>
                  <w:ind w:left="142" w:right="-10"/>
                  <w:jc w:val="center"/>
                  <w:rPr>
                    <w:rFonts w:cstheme="minorHAnsi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szCs w:val="20"/>
            </w:rPr>
            <w:id w:val="-16625220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271" w:type="dxa"/>
              </w:tcPr>
              <w:p w14:paraId="2E6234D5" w14:textId="54BCA8E1" w:rsidR="00B47BC8" w:rsidRDefault="00C57ACC" w:rsidP="00B47BC8">
                <w:pPr>
                  <w:pStyle w:val="TableText"/>
                  <w:ind w:left="142" w:right="-10"/>
                  <w:jc w:val="center"/>
                  <w:rPr>
                    <w:rFonts w:cstheme="minorHAnsi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szCs w:val="20"/>
                  </w:rPr>
                  <w:t>☒</w:t>
                </w:r>
              </w:p>
            </w:tc>
          </w:sdtContent>
        </w:sdt>
      </w:tr>
      <w:tr w:rsidR="00762EAA" w:rsidRPr="001956E6" w14:paraId="757D7EDD" w14:textId="77777777" w:rsidTr="5A89F180">
        <w:tc>
          <w:tcPr>
            <w:tcW w:w="3261" w:type="dxa"/>
            <w:shd w:val="clear" w:color="auto" w:fill="F2F2F2" w:themeFill="background1" w:themeFillShade="F2"/>
          </w:tcPr>
          <w:p w14:paraId="125FE8D5" w14:textId="182F4A80" w:rsidR="00762EAA" w:rsidRPr="001956E6" w:rsidRDefault="00B47BC8" w:rsidP="00762EAA">
            <w:pPr>
              <w:pStyle w:val="TableText"/>
              <w:ind w:left="142" w:right="-10" w:firstLine="22"/>
              <w:rPr>
                <w:rFonts w:cstheme="minorHAnsi"/>
                <w:szCs w:val="20"/>
              </w:rPr>
            </w:pPr>
            <w:r>
              <w:rPr>
                <w:rFonts w:cstheme="minorHAnsi"/>
                <w:szCs w:val="20"/>
              </w:rPr>
              <w:t>Jacques Swanepoel</w:t>
            </w:r>
          </w:p>
        </w:tc>
        <w:tc>
          <w:tcPr>
            <w:tcW w:w="992" w:type="dxa"/>
            <w:shd w:val="clear" w:color="auto" w:fill="F2F2F2" w:themeFill="background1" w:themeFillShade="F2"/>
          </w:tcPr>
          <w:p w14:paraId="0473E4B0" w14:textId="3F597B7E" w:rsidR="00762EAA" w:rsidRPr="001956E6" w:rsidRDefault="00A706D0" w:rsidP="00B47BC8">
            <w:pPr>
              <w:pStyle w:val="TableText"/>
              <w:ind w:left="-65" w:right="-10" w:firstLine="22"/>
              <w:jc w:val="center"/>
              <w:rPr>
                <w:rFonts w:cstheme="minorHAnsi"/>
                <w:szCs w:val="20"/>
              </w:rPr>
            </w:pPr>
            <w:r>
              <w:rPr>
                <w:rFonts w:cstheme="minorHAnsi"/>
                <w:szCs w:val="20"/>
              </w:rPr>
              <w:t>JS</w:t>
            </w:r>
          </w:p>
        </w:tc>
        <w:tc>
          <w:tcPr>
            <w:tcW w:w="2839" w:type="dxa"/>
            <w:shd w:val="clear" w:color="auto" w:fill="F2F2F2" w:themeFill="background1" w:themeFillShade="F2"/>
          </w:tcPr>
          <w:p w14:paraId="6D18D4FA" w14:textId="49053E4E" w:rsidR="00762EAA" w:rsidRPr="00DE2478" w:rsidRDefault="3154068B" w:rsidP="5A89F180">
            <w:pPr>
              <w:pStyle w:val="TableText"/>
              <w:ind w:left="142" w:right="-10"/>
              <w:rPr>
                <w:rFonts w:ascii="Arial" w:hAnsi="Arial" w:cs="Arial"/>
              </w:rPr>
            </w:pPr>
            <w:r w:rsidRPr="5A89F180">
              <w:rPr>
                <w:rFonts w:ascii="Arial" w:hAnsi="Arial" w:cs="Arial"/>
              </w:rPr>
              <w:t xml:space="preserve">Landscape Architect </w:t>
            </w:r>
            <w:proofErr w:type="spellStart"/>
            <w:r w:rsidR="00B47BC8" w:rsidRPr="5A89F180">
              <w:rPr>
                <w:rFonts w:ascii="Arial" w:hAnsi="Arial" w:cs="Arial"/>
              </w:rPr>
              <w:t>Gassman</w:t>
            </w:r>
            <w:proofErr w:type="spellEnd"/>
          </w:p>
        </w:tc>
        <w:sdt>
          <w:sdtPr>
            <w:rPr>
              <w:rFonts w:cstheme="minorHAnsi"/>
              <w:szCs w:val="20"/>
            </w:rPr>
            <w:id w:val="-48038666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274" w:type="dxa"/>
                <w:shd w:val="clear" w:color="auto" w:fill="F2F2F2" w:themeFill="background1" w:themeFillShade="F2"/>
              </w:tcPr>
              <w:p w14:paraId="6CAF7EFE" w14:textId="138F495B" w:rsidR="00762EAA" w:rsidRDefault="00535D8A" w:rsidP="00762EAA">
                <w:pPr>
                  <w:pStyle w:val="TableText"/>
                  <w:ind w:left="142" w:right="-10"/>
                  <w:jc w:val="center"/>
                  <w:rPr>
                    <w:rFonts w:cstheme="minorHAnsi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szCs w:val="20"/>
            </w:rPr>
            <w:id w:val="7145543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271" w:type="dxa"/>
                <w:shd w:val="clear" w:color="auto" w:fill="F2F2F2" w:themeFill="background1" w:themeFillShade="F2"/>
              </w:tcPr>
              <w:p w14:paraId="23A7C000" w14:textId="10228D41" w:rsidR="00762EAA" w:rsidRDefault="00C57ACC" w:rsidP="00762EAA">
                <w:pPr>
                  <w:pStyle w:val="TableText"/>
                  <w:ind w:left="142" w:right="-10"/>
                  <w:jc w:val="center"/>
                  <w:rPr>
                    <w:rFonts w:cstheme="minorHAnsi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szCs w:val="20"/>
                  </w:rPr>
                  <w:t>☒</w:t>
                </w:r>
              </w:p>
            </w:tc>
          </w:sdtContent>
        </w:sdt>
      </w:tr>
      <w:tr w:rsidR="00535D8A" w:rsidRPr="001956E6" w14:paraId="753E08CF" w14:textId="77777777" w:rsidTr="5A89F180">
        <w:tc>
          <w:tcPr>
            <w:tcW w:w="3261" w:type="dxa"/>
          </w:tcPr>
          <w:p w14:paraId="7908DB05" w14:textId="02FC4779" w:rsidR="00535D8A" w:rsidRPr="001956E6" w:rsidRDefault="00535D8A" w:rsidP="00535D8A">
            <w:pPr>
              <w:pStyle w:val="TableText"/>
              <w:ind w:left="142" w:right="-10" w:firstLine="22"/>
              <w:rPr>
                <w:rFonts w:cstheme="minorHAnsi"/>
                <w:szCs w:val="20"/>
              </w:rPr>
            </w:pPr>
            <w:r>
              <w:rPr>
                <w:rFonts w:cstheme="minorHAnsi"/>
                <w:szCs w:val="20"/>
              </w:rPr>
              <w:t xml:space="preserve">Kris </w:t>
            </w:r>
            <w:proofErr w:type="spellStart"/>
            <w:r>
              <w:rPr>
                <w:rFonts w:cstheme="minorHAnsi"/>
                <w:szCs w:val="20"/>
              </w:rPr>
              <w:t>Bovenis</w:t>
            </w:r>
            <w:proofErr w:type="spellEnd"/>
          </w:p>
        </w:tc>
        <w:tc>
          <w:tcPr>
            <w:tcW w:w="992" w:type="dxa"/>
          </w:tcPr>
          <w:p w14:paraId="63C75443" w14:textId="1A5A92ED" w:rsidR="00535D8A" w:rsidRPr="001956E6" w:rsidRDefault="00535D8A" w:rsidP="00535D8A">
            <w:pPr>
              <w:pStyle w:val="TableText"/>
              <w:ind w:left="0" w:right="-10"/>
              <w:jc w:val="center"/>
              <w:rPr>
                <w:rFonts w:cstheme="minorHAnsi"/>
                <w:szCs w:val="20"/>
              </w:rPr>
            </w:pPr>
            <w:r>
              <w:rPr>
                <w:rFonts w:cstheme="minorHAnsi"/>
                <w:szCs w:val="20"/>
              </w:rPr>
              <w:t>KB</w:t>
            </w:r>
          </w:p>
        </w:tc>
        <w:tc>
          <w:tcPr>
            <w:tcW w:w="2839" w:type="dxa"/>
          </w:tcPr>
          <w:p w14:paraId="70F87B82" w14:textId="481BB1DE" w:rsidR="00535D8A" w:rsidRPr="00DE2478" w:rsidRDefault="00386720" w:rsidP="00535D8A">
            <w:pPr>
              <w:pStyle w:val="TableText"/>
              <w:ind w:left="142" w:right="-10"/>
              <w:rPr>
                <w:rFonts w:ascii="Arial" w:hAnsi="Arial" w:cs="Arial"/>
                <w:szCs w:val="20"/>
              </w:rPr>
            </w:pPr>
            <w:r>
              <w:rPr>
                <w:rFonts w:ascii="Arial" w:hAnsi="Arial" w:cs="Arial"/>
                <w:szCs w:val="20"/>
              </w:rPr>
              <w:t>PECE</w:t>
            </w:r>
          </w:p>
        </w:tc>
        <w:sdt>
          <w:sdtPr>
            <w:rPr>
              <w:rFonts w:cstheme="minorHAnsi"/>
              <w:szCs w:val="20"/>
            </w:rPr>
            <w:id w:val="102821790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274" w:type="dxa"/>
              </w:tcPr>
              <w:p w14:paraId="07A71D05" w14:textId="57BF7381" w:rsidR="00535D8A" w:rsidRDefault="00535D8A" w:rsidP="00535D8A">
                <w:pPr>
                  <w:pStyle w:val="TableText"/>
                  <w:ind w:left="142" w:right="-10"/>
                  <w:jc w:val="center"/>
                  <w:rPr>
                    <w:rFonts w:cstheme="minorHAnsi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szCs w:val="20"/>
            </w:rPr>
            <w:id w:val="179455862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271" w:type="dxa"/>
              </w:tcPr>
              <w:p w14:paraId="311106C9" w14:textId="29BDC8EE" w:rsidR="00535D8A" w:rsidRDefault="00C57ACC" w:rsidP="00535D8A">
                <w:pPr>
                  <w:pStyle w:val="TableText"/>
                  <w:ind w:left="142" w:right="-10"/>
                  <w:jc w:val="center"/>
                  <w:rPr>
                    <w:rFonts w:cstheme="minorHAnsi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szCs w:val="20"/>
                  </w:rPr>
                  <w:t>☒</w:t>
                </w:r>
              </w:p>
            </w:tc>
          </w:sdtContent>
        </w:sdt>
      </w:tr>
      <w:tr w:rsidR="00B47BC8" w:rsidRPr="001956E6" w14:paraId="59E36D29" w14:textId="77777777" w:rsidTr="5A89F180">
        <w:tc>
          <w:tcPr>
            <w:tcW w:w="3261" w:type="dxa"/>
            <w:shd w:val="clear" w:color="auto" w:fill="F2F2F2" w:themeFill="background1" w:themeFillShade="F2"/>
          </w:tcPr>
          <w:p w14:paraId="67E4EB74" w14:textId="229798C7" w:rsidR="00B47BC8" w:rsidRPr="001956E6" w:rsidRDefault="00B47BC8" w:rsidP="00B47BC8">
            <w:pPr>
              <w:pStyle w:val="TableText"/>
              <w:ind w:left="142" w:right="-10" w:firstLine="22"/>
              <w:rPr>
                <w:rFonts w:cstheme="minorHAnsi"/>
                <w:szCs w:val="20"/>
              </w:rPr>
            </w:pPr>
            <w:r>
              <w:rPr>
                <w:rFonts w:cstheme="minorHAnsi"/>
                <w:szCs w:val="20"/>
              </w:rPr>
              <w:t>Leanne Shea (SEE)</w:t>
            </w:r>
          </w:p>
        </w:tc>
        <w:tc>
          <w:tcPr>
            <w:tcW w:w="992" w:type="dxa"/>
            <w:shd w:val="clear" w:color="auto" w:fill="F2F2F2" w:themeFill="background1" w:themeFillShade="F2"/>
          </w:tcPr>
          <w:p w14:paraId="54299D87" w14:textId="43A2BEC6" w:rsidR="00B47BC8" w:rsidRPr="001956E6" w:rsidRDefault="00535D8A" w:rsidP="00B47BC8">
            <w:pPr>
              <w:pStyle w:val="TableText"/>
              <w:ind w:left="-65" w:right="-10" w:firstLine="22"/>
              <w:jc w:val="center"/>
              <w:rPr>
                <w:rFonts w:cstheme="minorHAnsi"/>
                <w:szCs w:val="20"/>
              </w:rPr>
            </w:pPr>
            <w:r>
              <w:rPr>
                <w:rFonts w:cstheme="minorHAnsi"/>
                <w:szCs w:val="20"/>
              </w:rPr>
              <w:t>LS</w:t>
            </w:r>
          </w:p>
        </w:tc>
        <w:tc>
          <w:tcPr>
            <w:tcW w:w="2839" w:type="dxa"/>
            <w:shd w:val="clear" w:color="auto" w:fill="F2F2F2" w:themeFill="background1" w:themeFillShade="F2"/>
          </w:tcPr>
          <w:p w14:paraId="5B8D1C75" w14:textId="7FADBF0E" w:rsidR="00B47BC8" w:rsidRPr="00DE2478" w:rsidRDefault="00B47BC8" w:rsidP="00B47BC8">
            <w:pPr>
              <w:pStyle w:val="TableText"/>
              <w:ind w:left="142" w:right="-10"/>
              <w:rPr>
                <w:rFonts w:ascii="Arial" w:hAnsi="Arial" w:cs="Arial"/>
                <w:szCs w:val="20"/>
              </w:rPr>
            </w:pPr>
            <w:r>
              <w:rPr>
                <w:rFonts w:ascii="Arial" w:hAnsi="Arial" w:cs="Arial"/>
                <w:szCs w:val="20"/>
              </w:rPr>
              <w:t>Civil Project Manager</w:t>
            </w:r>
          </w:p>
        </w:tc>
        <w:sdt>
          <w:sdtPr>
            <w:rPr>
              <w:rFonts w:ascii="Adobe Arabic" w:hAnsi="Adobe Arabic" w:cs="Adobe Arabic"/>
              <w:szCs w:val="20"/>
            </w:rPr>
            <w:id w:val="-51746542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274" w:type="dxa"/>
                <w:shd w:val="clear" w:color="auto" w:fill="F2F2F2" w:themeFill="background1" w:themeFillShade="F2"/>
              </w:tcPr>
              <w:p w14:paraId="4F899B3B" w14:textId="21DDA36D" w:rsidR="00B47BC8" w:rsidRDefault="00127068" w:rsidP="00B47BC8">
                <w:pPr>
                  <w:pStyle w:val="TableText"/>
                  <w:ind w:left="142" w:right="-10"/>
                  <w:jc w:val="center"/>
                  <w:rPr>
                    <w:rFonts w:cstheme="minorHAnsi"/>
                    <w:szCs w:val="20"/>
                  </w:rPr>
                </w:pPr>
                <w:r>
                  <w:rPr>
                    <w:rFonts w:ascii="MS Gothic" w:eastAsia="MS Gothic" w:hAnsi="MS Gothic" w:cs="Adobe Arabic" w:hint="eastAsia"/>
                    <w:szCs w:val="20"/>
                  </w:rPr>
                  <w:t>☒</w:t>
                </w:r>
              </w:p>
            </w:tc>
          </w:sdtContent>
        </w:sdt>
        <w:sdt>
          <w:sdtPr>
            <w:rPr>
              <w:rFonts w:cstheme="minorHAnsi"/>
              <w:szCs w:val="20"/>
            </w:rPr>
            <w:id w:val="-84255206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271" w:type="dxa"/>
                <w:shd w:val="clear" w:color="auto" w:fill="F2F2F2" w:themeFill="background1" w:themeFillShade="F2"/>
              </w:tcPr>
              <w:p w14:paraId="6D150165" w14:textId="31A70C6D" w:rsidR="00B47BC8" w:rsidRDefault="00B47BC8" w:rsidP="00B47BC8">
                <w:pPr>
                  <w:pStyle w:val="TableText"/>
                  <w:ind w:left="142" w:right="-10"/>
                  <w:jc w:val="center"/>
                  <w:rPr>
                    <w:rFonts w:cstheme="minorHAnsi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szCs w:val="20"/>
                  </w:rPr>
                  <w:t>☐</w:t>
                </w:r>
              </w:p>
            </w:tc>
          </w:sdtContent>
        </w:sdt>
      </w:tr>
      <w:tr w:rsidR="00762EAA" w:rsidRPr="001956E6" w14:paraId="5654D9D1" w14:textId="7A92958B" w:rsidTr="5A89F180">
        <w:tc>
          <w:tcPr>
            <w:tcW w:w="3261" w:type="dxa"/>
          </w:tcPr>
          <w:p w14:paraId="69D72578" w14:textId="3284FBA9" w:rsidR="00762EAA" w:rsidRPr="00CE3AF5" w:rsidRDefault="00CD4235" w:rsidP="5A89F180">
            <w:pPr>
              <w:pStyle w:val="TableText"/>
              <w:spacing w:line="259" w:lineRule="auto"/>
              <w:ind w:left="142" w:right="-10" w:firstLine="22"/>
            </w:pPr>
            <w:r w:rsidRPr="00CE3AF5">
              <w:t>Stu</w:t>
            </w:r>
            <w:r w:rsidR="00CE3AF5" w:rsidRPr="00CE3AF5">
              <w:t>art</w:t>
            </w:r>
            <w:r w:rsidRPr="00CE3AF5">
              <w:t xml:space="preserve"> Yaxley</w:t>
            </w:r>
            <w:r w:rsidR="0B4116A6" w:rsidRPr="00CE3AF5">
              <w:t xml:space="preserve"> (SEE)</w:t>
            </w:r>
          </w:p>
        </w:tc>
        <w:tc>
          <w:tcPr>
            <w:tcW w:w="992" w:type="dxa"/>
          </w:tcPr>
          <w:p w14:paraId="7DC55FFB" w14:textId="06B85DDF" w:rsidR="00762EAA" w:rsidRPr="00CE3AF5" w:rsidRDefault="00CD4235" w:rsidP="5A89F180">
            <w:pPr>
              <w:pStyle w:val="TableText"/>
              <w:ind w:left="-65" w:right="-10" w:firstLine="22"/>
              <w:jc w:val="center"/>
            </w:pPr>
            <w:r w:rsidRPr="00CE3AF5">
              <w:t>SY</w:t>
            </w:r>
          </w:p>
        </w:tc>
        <w:tc>
          <w:tcPr>
            <w:tcW w:w="2839" w:type="dxa"/>
          </w:tcPr>
          <w:p w14:paraId="180015E6" w14:textId="2A00D324" w:rsidR="00762EAA" w:rsidRPr="00CE3AF5" w:rsidRDefault="00CE3AF5" w:rsidP="5A89F180">
            <w:pPr>
              <w:pStyle w:val="TableText"/>
              <w:spacing w:line="259" w:lineRule="auto"/>
              <w:ind w:left="142" w:right="-10"/>
            </w:pPr>
            <w:r w:rsidRPr="00CE3AF5">
              <w:rPr>
                <w:rFonts w:ascii="Arial" w:hAnsi="Arial" w:cs="Arial"/>
              </w:rPr>
              <w:t>Operations</w:t>
            </w:r>
            <w:r w:rsidR="0B4116A6" w:rsidRPr="00CE3AF5">
              <w:rPr>
                <w:rFonts w:ascii="Arial" w:hAnsi="Arial" w:cs="Arial"/>
              </w:rPr>
              <w:t xml:space="preserve"> Manager </w:t>
            </w:r>
          </w:p>
        </w:tc>
        <w:sdt>
          <w:sdtPr>
            <w:rPr>
              <w:rFonts w:cstheme="minorHAnsi"/>
              <w:szCs w:val="20"/>
            </w:rPr>
            <w:id w:val="25293930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274" w:type="dxa"/>
              </w:tcPr>
              <w:p w14:paraId="17AFB7B1" w14:textId="19A1B961" w:rsidR="00762EAA" w:rsidRPr="001956E6" w:rsidRDefault="00CD4235" w:rsidP="00444100">
                <w:pPr>
                  <w:pStyle w:val="TableText"/>
                  <w:ind w:left="142" w:right="-10"/>
                  <w:jc w:val="center"/>
                  <w:rPr>
                    <w:rFonts w:cstheme="minorHAnsi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szCs w:val="20"/>
                  </w:rPr>
                  <w:t>☒</w:t>
                </w:r>
              </w:p>
            </w:tc>
          </w:sdtContent>
        </w:sdt>
        <w:sdt>
          <w:sdtPr>
            <w:rPr>
              <w:rFonts w:cstheme="minorHAnsi"/>
              <w:szCs w:val="20"/>
            </w:rPr>
            <w:id w:val="125801925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271" w:type="dxa"/>
              </w:tcPr>
              <w:p w14:paraId="647FEC55" w14:textId="0BE04704" w:rsidR="00762EAA" w:rsidRDefault="00CD4235" w:rsidP="00444100">
                <w:pPr>
                  <w:pStyle w:val="TableText"/>
                  <w:ind w:left="142" w:right="-10"/>
                  <w:jc w:val="center"/>
                  <w:rPr>
                    <w:rFonts w:cstheme="minorHAnsi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szCs w:val="20"/>
                  </w:rPr>
                  <w:t>☐</w:t>
                </w:r>
              </w:p>
            </w:tc>
          </w:sdtContent>
        </w:sdt>
      </w:tr>
      <w:tr w:rsidR="00F31067" w14:paraId="18E5475D" w14:textId="77777777" w:rsidTr="00D73F79">
        <w:tc>
          <w:tcPr>
            <w:tcW w:w="3261" w:type="dxa"/>
            <w:shd w:val="clear" w:color="auto" w:fill="F2F2F2" w:themeFill="background1" w:themeFillShade="F2"/>
          </w:tcPr>
          <w:p w14:paraId="17726934" w14:textId="3099B449" w:rsidR="00F31067" w:rsidRPr="001956E6" w:rsidRDefault="00F31067" w:rsidP="00D73F79">
            <w:pPr>
              <w:pStyle w:val="TableText"/>
              <w:ind w:left="142" w:right="-10" w:firstLine="22"/>
              <w:rPr>
                <w:rFonts w:cstheme="minorHAnsi"/>
                <w:szCs w:val="20"/>
              </w:rPr>
            </w:pPr>
            <w:r>
              <w:rPr>
                <w:rFonts w:cstheme="minorHAnsi"/>
                <w:szCs w:val="20"/>
              </w:rPr>
              <w:t>Peter Hesaie (SEE)</w:t>
            </w:r>
          </w:p>
        </w:tc>
        <w:tc>
          <w:tcPr>
            <w:tcW w:w="992" w:type="dxa"/>
            <w:shd w:val="clear" w:color="auto" w:fill="F2F2F2" w:themeFill="background1" w:themeFillShade="F2"/>
          </w:tcPr>
          <w:p w14:paraId="1B3A9FB3" w14:textId="77777777" w:rsidR="00F31067" w:rsidRPr="001956E6" w:rsidRDefault="00F31067" w:rsidP="00D73F79">
            <w:pPr>
              <w:pStyle w:val="TableText"/>
              <w:ind w:left="-65" w:right="-10" w:firstLine="22"/>
              <w:jc w:val="center"/>
              <w:rPr>
                <w:rFonts w:cstheme="minorHAnsi"/>
                <w:szCs w:val="20"/>
              </w:rPr>
            </w:pPr>
            <w:r>
              <w:rPr>
                <w:rFonts w:cstheme="minorHAnsi"/>
                <w:szCs w:val="20"/>
              </w:rPr>
              <w:t>LS</w:t>
            </w:r>
          </w:p>
        </w:tc>
        <w:tc>
          <w:tcPr>
            <w:tcW w:w="2839" w:type="dxa"/>
            <w:shd w:val="clear" w:color="auto" w:fill="F2F2F2" w:themeFill="background1" w:themeFillShade="F2"/>
          </w:tcPr>
          <w:p w14:paraId="330D4529" w14:textId="77777777" w:rsidR="00F31067" w:rsidRPr="00DE2478" w:rsidRDefault="00F31067" w:rsidP="00D73F79">
            <w:pPr>
              <w:pStyle w:val="TableText"/>
              <w:ind w:left="142" w:right="-10"/>
              <w:rPr>
                <w:rFonts w:ascii="Arial" w:hAnsi="Arial" w:cs="Arial"/>
                <w:szCs w:val="20"/>
              </w:rPr>
            </w:pPr>
            <w:r>
              <w:rPr>
                <w:rFonts w:ascii="Arial" w:hAnsi="Arial" w:cs="Arial"/>
                <w:szCs w:val="20"/>
              </w:rPr>
              <w:t>Civil Project Manager</w:t>
            </w:r>
          </w:p>
        </w:tc>
        <w:sdt>
          <w:sdtPr>
            <w:rPr>
              <w:rFonts w:ascii="Adobe Arabic" w:hAnsi="Adobe Arabic" w:cs="Adobe Arabic"/>
              <w:szCs w:val="20"/>
            </w:rPr>
            <w:id w:val="-171703659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274" w:type="dxa"/>
                <w:shd w:val="clear" w:color="auto" w:fill="F2F2F2" w:themeFill="background1" w:themeFillShade="F2"/>
              </w:tcPr>
              <w:p w14:paraId="1F22F30A" w14:textId="2FA5022D" w:rsidR="00F31067" w:rsidRDefault="00127068" w:rsidP="00D73F79">
                <w:pPr>
                  <w:pStyle w:val="TableText"/>
                  <w:ind w:left="142" w:right="-10"/>
                  <w:jc w:val="center"/>
                  <w:rPr>
                    <w:rFonts w:cstheme="minorHAnsi"/>
                    <w:szCs w:val="20"/>
                  </w:rPr>
                </w:pPr>
                <w:r>
                  <w:rPr>
                    <w:rFonts w:ascii="MS Gothic" w:eastAsia="MS Gothic" w:hAnsi="MS Gothic" w:cs="Adobe Arabic" w:hint="eastAsia"/>
                    <w:szCs w:val="20"/>
                  </w:rPr>
                  <w:t>☒</w:t>
                </w:r>
              </w:p>
            </w:tc>
          </w:sdtContent>
        </w:sdt>
        <w:sdt>
          <w:sdtPr>
            <w:rPr>
              <w:rFonts w:cstheme="minorHAnsi"/>
              <w:szCs w:val="20"/>
            </w:rPr>
            <w:id w:val="-12262126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271" w:type="dxa"/>
                <w:shd w:val="clear" w:color="auto" w:fill="F2F2F2" w:themeFill="background1" w:themeFillShade="F2"/>
              </w:tcPr>
              <w:p w14:paraId="1AD28281" w14:textId="68CCB9D6" w:rsidR="00F31067" w:rsidRDefault="0005725D" w:rsidP="00D73F79">
                <w:pPr>
                  <w:pStyle w:val="TableText"/>
                  <w:ind w:left="142" w:right="-10"/>
                  <w:jc w:val="center"/>
                  <w:rPr>
                    <w:rFonts w:cstheme="minorHAnsi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szCs w:val="20"/>
                  </w:rPr>
                  <w:t>☐</w:t>
                </w:r>
              </w:p>
            </w:tc>
          </w:sdtContent>
        </w:sdt>
      </w:tr>
      <w:tr w:rsidR="00514E73" w14:paraId="3193D6B2" w14:textId="77777777" w:rsidTr="00D73F79">
        <w:tc>
          <w:tcPr>
            <w:tcW w:w="3261" w:type="dxa"/>
            <w:shd w:val="clear" w:color="auto" w:fill="F2F2F2" w:themeFill="background1" w:themeFillShade="F2"/>
          </w:tcPr>
          <w:p w14:paraId="06A81391" w14:textId="238D9A3A" w:rsidR="00514E73" w:rsidRDefault="00514E73" w:rsidP="00D73F79">
            <w:pPr>
              <w:pStyle w:val="TableText"/>
              <w:ind w:left="142" w:right="-10" w:firstLine="22"/>
              <w:rPr>
                <w:rFonts w:cstheme="minorHAnsi"/>
                <w:szCs w:val="20"/>
              </w:rPr>
            </w:pPr>
            <w:r>
              <w:rPr>
                <w:rFonts w:cstheme="minorHAnsi"/>
                <w:szCs w:val="20"/>
              </w:rPr>
              <w:t xml:space="preserve">Craig </w:t>
            </w:r>
            <w:r w:rsidR="00EA32B4">
              <w:rPr>
                <w:rFonts w:cstheme="minorHAnsi"/>
                <w:szCs w:val="20"/>
              </w:rPr>
              <w:t>Williams</w:t>
            </w:r>
          </w:p>
        </w:tc>
        <w:tc>
          <w:tcPr>
            <w:tcW w:w="992" w:type="dxa"/>
            <w:shd w:val="clear" w:color="auto" w:fill="F2F2F2" w:themeFill="background1" w:themeFillShade="F2"/>
          </w:tcPr>
          <w:p w14:paraId="79035CF1" w14:textId="7ABB9DBA" w:rsidR="00514E73" w:rsidRDefault="00EA32B4" w:rsidP="00D73F79">
            <w:pPr>
              <w:pStyle w:val="TableText"/>
              <w:ind w:left="-65" w:right="-10" w:firstLine="22"/>
              <w:jc w:val="center"/>
              <w:rPr>
                <w:rFonts w:cstheme="minorHAnsi"/>
                <w:szCs w:val="20"/>
              </w:rPr>
            </w:pPr>
            <w:r>
              <w:rPr>
                <w:rFonts w:cstheme="minorHAnsi"/>
                <w:szCs w:val="20"/>
              </w:rPr>
              <w:t>CW</w:t>
            </w:r>
          </w:p>
        </w:tc>
        <w:tc>
          <w:tcPr>
            <w:tcW w:w="2839" w:type="dxa"/>
            <w:shd w:val="clear" w:color="auto" w:fill="F2F2F2" w:themeFill="background1" w:themeFillShade="F2"/>
          </w:tcPr>
          <w:p w14:paraId="11117D65" w14:textId="5920FD9D" w:rsidR="00514E73" w:rsidRDefault="00654BF5" w:rsidP="00D73F79">
            <w:pPr>
              <w:pStyle w:val="TableText"/>
              <w:ind w:left="142" w:right="-10"/>
              <w:rPr>
                <w:rFonts w:ascii="Arial" w:hAnsi="Arial" w:cs="Arial"/>
                <w:szCs w:val="20"/>
              </w:rPr>
            </w:pPr>
            <w:r>
              <w:rPr>
                <w:rFonts w:ascii="Arial" w:hAnsi="Arial" w:cs="Arial"/>
                <w:szCs w:val="20"/>
              </w:rPr>
              <w:t>Senior Site Supervisor</w:t>
            </w:r>
          </w:p>
        </w:tc>
        <w:sdt>
          <w:sdtPr>
            <w:rPr>
              <w:rFonts w:ascii="Adobe Arabic" w:hAnsi="Adobe Arabic" w:cs="Adobe Arabic"/>
              <w:szCs w:val="20"/>
            </w:rPr>
            <w:id w:val="-4794527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274" w:type="dxa"/>
                <w:shd w:val="clear" w:color="auto" w:fill="F2F2F2" w:themeFill="background1" w:themeFillShade="F2"/>
              </w:tcPr>
              <w:p w14:paraId="67043846" w14:textId="6A1D6C2A" w:rsidR="00514E73" w:rsidRDefault="00CD4235" w:rsidP="00D73F79">
                <w:pPr>
                  <w:pStyle w:val="TableText"/>
                  <w:ind w:left="142" w:right="-10"/>
                  <w:jc w:val="center"/>
                  <w:rPr>
                    <w:rFonts w:ascii="Adobe Arabic" w:hAnsi="Adobe Arabic" w:cs="Adobe Arabic"/>
                    <w:szCs w:val="20"/>
                  </w:rPr>
                </w:pPr>
                <w:r>
                  <w:rPr>
                    <w:rFonts w:ascii="MS Gothic" w:eastAsia="MS Gothic" w:hAnsi="MS Gothic" w:cs="Adobe Arabic" w:hint="eastAsia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rFonts w:cstheme="minorHAnsi"/>
              <w:szCs w:val="20"/>
            </w:rPr>
            <w:id w:val="1452594460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271" w:type="dxa"/>
                <w:shd w:val="clear" w:color="auto" w:fill="F2F2F2" w:themeFill="background1" w:themeFillShade="F2"/>
              </w:tcPr>
              <w:p w14:paraId="27EFB231" w14:textId="7BF81DC4" w:rsidR="00514E73" w:rsidRDefault="00CD4235" w:rsidP="00D73F79">
                <w:pPr>
                  <w:pStyle w:val="TableText"/>
                  <w:ind w:left="142" w:right="-10"/>
                  <w:jc w:val="center"/>
                  <w:rPr>
                    <w:rFonts w:cstheme="minorHAnsi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szCs w:val="20"/>
                  </w:rPr>
                  <w:t>☒</w:t>
                </w:r>
              </w:p>
            </w:tc>
          </w:sdtContent>
        </w:sdt>
      </w:tr>
      <w:tr w:rsidR="00514E73" w14:paraId="0455071E" w14:textId="77777777" w:rsidTr="00D73F79">
        <w:tc>
          <w:tcPr>
            <w:tcW w:w="3261" w:type="dxa"/>
            <w:shd w:val="clear" w:color="auto" w:fill="F2F2F2" w:themeFill="background1" w:themeFillShade="F2"/>
          </w:tcPr>
          <w:p w14:paraId="36933111" w14:textId="1CE09437" w:rsidR="00514E73" w:rsidRDefault="00236756" w:rsidP="00D73F79">
            <w:pPr>
              <w:pStyle w:val="TableText"/>
              <w:ind w:left="142" w:right="-10" w:firstLine="22"/>
              <w:rPr>
                <w:rFonts w:cstheme="minorHAnsi"/>
                <w:szCs w:val="20"/>
              </w:rPr>
            </w:pPr>
            <w:r>
              <w:rPr>
                <w:rFonts w:cstheme="minorHAnsi"/>
                <w:szCs w:val="20"/>
              </w:rPr>
              <w:t>Emily Conlon</w:t>
            </w:r>
          </w:p>
        </w:tc>
        <w:tc>
          <w:tcPr>
            <w:tcW w:w="992" w:type="dxa"/>
            <w:shd w:val="clear" w:color="auto" w:fill="F2F2F2" w:themeFill="background1" w:themeFillShade="F2"/>
          </w:tcPr>
          <w:p w14:paraId="47CE38EF" w14:textId="613B088F" w:rsidR="00514E73" w:rsidRDefault="00236756" w:rsidP="00D73F79">
            <w:pPr>
              <w:pStyle w:val="TableText"/>
              <w:ind w:left="-65" w:right="-10" w:firstLine="22"/>
              <w:jc w:val="center"/>
              <w:rPr>
                <w:rFonts w:cstheme="minorHAnsi"/>
                <w:szCs w:val="20"/>
              </w:rPr>
            </w:pPr>
            <w:r>
              <w:rPr>
                <w:rFonts w:cstheme="minorHAnsi"/>
                <w:szCs w:val="20"/>
              </w:rPr>
              <w:t>EC</w:t>
            </w:r>
          </w:p>
        </w:tc>
        <w:tc>
          <w:tcPr>
            <w:tcW w:w="2839" w:type="dxa"/>
            <w:shd w:val="clear" w:color="auto" w:fill="F2F2F2" w:themeFill="background1" w:themeFillShade="F2"/>
          </w:tcPr>
          <w:p w14:paraId="4D6B07E8" w14:textId="4F8C4172" w:rsidR="00514E73" w:rsidRDefault="00236756" w:rsidP="00236756">
            <w:pPr>
              <w:pStyle w:val="TableText"/>
              <w:ind w:right="-10"/>
              <w:rPr>
                <w:rFonts w:ascii="Arial" w:hAnsi="Arial" w:cs="Arial"/>
                <w:szCs w:val="20"/>
              </w:rPr>
            </w:pPr>
            <w:r>
              <w:rPr>
                <w:rFonts w:ascii="Arial" w:hAnsi="Arial" w:cs="Arial"/>
                <w:szCs w:val="20"/>
              </w:rPr>
              <w:t>Project Administrator</w:t>
            </w:r>
          </w:p>
        </w:tc>
        <w:sdt>
          <w:sdtPr>
            <w:rPr>
              <w:rFonts w:ascii="Adobe Arabic" w:hAnsi="Adobe Arabic" w:cs="Adobe Arabic"/>
              <w:szCs w:val="20"/>
            </w:rPr>
            <w:id w:val="1957761704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274" w:type="dxa"/>
                <w:shd w:val="clear" w:color="auto" w:fill="F2F2F2" w:themeFill="background1" w:themeFillShade="F2"/>
              </w:tcPr>
              <w:p w14:paraId="1E1B3C61" w14:textId="557456B6" w:rsidR="00514E73" w:rsidRDefault="00236756" w:rsidP="00D73F79">
                <w:pPr>
                  <w:pStyle w:val="TableText"/>
                  <w:ind w:left="142" w:right="-10"/>
                  <w:jc w:val="center"/>
                  <w:rPr>
                    <w:rFonts w:ascii="Adobe Arabic" w:hAnsi="Adobe Arabic" w:cs="Adobe Arabic"/>
                    <w:szCs w:val="20"/>
                  </w:rPr>
                </w:pPr>
                <w:r>
                  <w:rPr>
                    <w:rFonts w:ascii="MS Gothic" w:eastAsia="MS Gothic" w:hAnsi="MS Gothic" w:cs="Adobe Arabic" w:hint="eastAsia"/>
                    <w:szCs w:val="20"/>
                  </w:rPr>
                  <w:t>☒</w:t>
                </w:r>
              </w:p>
            </w:tc>
          </w:sdtContent>
        </w:sdt>
        <w:sdt>
          <w:sdtPr>
            <w:rPr>
              <w:rFonts w:cstheme="minorHAnsi"/>
              <w:szCs w:val="20"/>
            </w:rPr>
            <w:id w:val="-152893714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271" w:type="dxa"/>
                <w:shd w:val="clear" w:color="auto" w:fill="F2F2F2" w:themeFill="background1" w:themeFillShade="F2"/>
              </w:tcPr>
              <w:p w14:paraId="15E81AB3" w14:textId="65199BF7" w:rsidR="00514E73" w:rsidRDefault="00236756" w:rsidP="00D73F79">
                <w:pPr>
                  <w:pStyle w:val="TableText"/>
                  <w:ind w:left="142" w:right="-10"/>
                  <w:jc w:val="center"/>
                  <w:rPr>
                    <w:rFonts w:cstheme="minorHAnsi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szCs w:val="20"/>
                  </w:rPr>
                  <w:t>☐</w:t>
                </w:r>
              </w:p>
            </w:tc>
          </w:sdtContent>
        </w:sdt>
      </w:tr>
    </w:tbl>
    <w:p w14:paraId="78EFEBAE" w14:textId="69A63CC8" w:rsidR="0005542F" w:rsidRDefault="0005542F" w:rsidP="00910F7C">
      <w:pPr>
        <w:pStyle w:val="BodyText"/>
      </w:pPr>
    </w:p>
    <w:p w14:paraId="2976B3C7" w14:textId="113D06D7" w:rsidR="0005542F" w:rsidRPr="0005542F" w:rsidRDefault="0005542F" w:rsidP="0005542F">
      <w:pPr>
        <w:spacing w:after="120"/>
        <w:rPr>
          <w:rFonts w:asciiTheme="majorHAnsi" w:hAnsiTheme="majorHAnsi" w:cstheme="majorHAnsi"/>
          <w:b/>
          <w:sz w:val="28"/>
          <w:szCs w:val="28"/>
        </w:rPr>
      </w:pPr>
      <w:r w:rsidRPr="0005542F">
        <w:rPr>
          <w:rFonts w:asciiTheme="majorHAnsi" w:hAnsiTheme="majorHAnsi" w:cstheme="majorHAnsi"/>
          <w:b/>
          <w:sz w:val="28"/>
          <w:szCs w:val="28"/>
        </w:rPr>
        <w:t>Distribution List</w:t>
      </w:r>
    </w:p>
    <w:tbl>
      <w:tblPr>
        <w:tblStyle w:val="RedShadedTable"/>
        <w:tblW w:w="5000" w:type="pct"/>
        <w:tblLook w:val="0620" w:firstRow="1" w:lastRow="0" w:firstColumn="0" w:lastColumn="0" w:noHBand="1" w:noVBand="1"/>
      </w:tblPr>
      <w:tblGrid>
        <w:gridCol w:w="2977"/>
        <w:gridCol w:w="2410"/>
        <w:gridCol w:w="4250"/>
      </w:tblGrid>
      <w:tr w:rsidR="0005542F" w:rsidRPr="001956E6" w14:paraId="65715971" w14:textId="77777777" w:rsidTr="00F8409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2977" w:type="dxa"/>
          </w:tcPr>
          <w:p w14:paraId="7CD67D63" w14:textId="77777777" w:rsidR="0005542F" w:rsidRDefault="0005542F" w:rsidP="00762EAA">
            <w:pPr>
              <w:pStyle w:val="TableHeading"/>
              <w:ind w:left="142" w:right="-10"/>
              <w:rPr>
                <w:rFonts w:cstheme="minorHAnsi"/>
                <w:szCs w:val="20"/>
              </w:rPr>
            </w:pPr>
            <w:r w:rsidRPr="001956E6">
              <w:rPr>
                <w:rFonts w:cstheme="minorHAnsi"/>
                <w:szCs w:val="20"/>
              </w:rPr>
              <w:t>Name</w:t>
            </w:r>
          </w:p>
        </w:tc>
        <w:tc>
          <w:tcPr>
            <w:tcW w:w="2410" w:type="dxa"/>
          </w:tcPr>
          <w:p w14:paraId="4B954144" w14:textId="342B8A73" w:rsidR="0005542F" w:rsidRPr="001956E6" w:rsidRDefault="00E14341" w:rsidP="00762EAA">
            <w:pPr>
              <w:pStyle w:val="TableHeading"/>
              <w:ind w:left="40" w:right="-10" w:firstLine="22"/>
              <w:rPr>
                <w:rFonts w:cstheme="minorHAnsi"/>
                <w:szCs w:val="20"/>
              </w:rPr>
            </w:pPr>
            <w:r>
              <w:rPr>
                <w:rFonts w:cstheme="minorHAnsi"/>
                <w:szCs w:val="20"/>
              </w:rPr>
              <w:t>Company</w:t>
            </w:r>
          </w:p>
        </w:tc>
        <w:tc>
          <w:tcPr>
            <w:tcW w:w="4250" w:type="dxa"/>
          </w:tcPr>
          <w:p w14:paraId="37F5A2BF" w14:textId="77777777" w:rsidR="0005542F" w:rsidRPr="001956E6" w:rsidRDefault="0005542F" w:rsidP="00762EAA">
            <w:pPr>
              <w:pStyle w:val="TableHeading"/>
              <w:ind w:left="142" w:right="-10" w:firstLine="22"/>
              <w:rPr>
                <w:rFonts w:cstheme="minorHAnsi"/>
                <w:szCs w:val="20"/>
              </w:rPr>
            </w:pPr>
            <w:r>
              <w:rPr>
                <w:rFonts w:cstheme="minorHAnsi"/>
                <w:szCs w:val="20"/>
              </w:rPr>
              <w:t>Role</w:t>
            </w:r>
          </w:p>
        </w:tc>
      </w:tr>
      <w:tr w:rsidR="0005542F" w:rsidRPr="001956E6" w14:paraId="24BB6AAE" w14:textId="77777777" w:rsidTr="00F8409F">
        <w:tc>
          <w:tcPr>
            <w:tcW w:w="2977" w:type="dxa"/>
            <w:shd w:val="clear" w:color="auto" w:fill="F2F2F2" w:themeFill="background1" w:themeFillShade="F2"/>
          </w:tcPr>
          <w:p w14:paraId="48813F02" w14:textId="02592C1E" w:rsidR="0005542F" w:rsidRPr="001956E6" w:rsidRDefault="00147518" w:rsidP="00762EAA">
            <w:pPr>
              <w:pStyle w:val="TableText"/>
              <w:ind w:left="142" w:right="-10" w:firstLine="22"/>
              <w:rPr>
                <w:rFonts w:cstheme="minorHAnsi"/>
                <w:szCs w:val="20"/>
              </w:rPr>
            </w:pPr>
            <w:r>
              <w:rPr>
                <w:rFonts w:cstheme="minorHAnsi"/>
                <w:szCs w:val="20"/>
              </w:rPr>
              <w:t>Leanne Shea</w:t>
            </w:r>
          </w:p>
        </w:tc>
        <w:tc>
          <w:tcPr>
            <w:tcW w:w="2410" w:type="dxa"/>
            <w:shd w:val="clear" w:color="auto" w:fill="F2F2F2" w:themeFill="background1" w:themeFillShade="F2"/>
          </w:tcPr>
          <w:p w14:paraId="215B0C57" w14:textId="7CF1747C" w:rsidR="0005542F" w:rsidRPr="001956E6" w:rsidRDefault="00E14341" w:rsidP="00762EAA">
            <w:pPr>
              <w:pStyle w:val="TableText"/>
              <w:ind w:left="-65" w:right="-10" w:firstLine="22"/>
              <w:rPr>
                <w:rFonts w:cstheme="minorHAnsi"/>
                <w:szCs w:val="20"/>
              </w:rPr>
            </w:pPr>
            <w:r>
              <w:rPr>
                <w:rFonts w:cstheme="minorHAnsi"/>
                <w:szCs w:val="20"/>
              </w:rPr>
              <w:t>SEE Civil</w:t>
            </w:r>
          </w:p>
        </w:tc>
        <w:tc>
          <w:tcPr>
            <w:tcW w:w="4250" w:type="dxa"/>
            <w:shd w:val="clear" w:color="auto" w:fill="F2F2F2" w:themeFill="background1" w:themeFillShade="F2"/>
          </w:tcPr>
          <w:p w14:paraId="3CF52C90" w14:textId="48631D8A" w:rsidR="0005542F" w:rsidRPr="001956E6" w:rsidRDefault="00E14341" w:rsidP="00762EAA">
            <w:pPr>
              <w:pStyle w:val="TableText"/>
              <w:ind w:left="142" w:right="-10"/>
              <w:rPr>
                <w:rFonts w:cstheme="minorHAnsi"/>
                <w:szCs w:val="20"/>
              </w:rPr>
            </w:pPr>
            <w:r>
              <w:rPr>
                <w:rFonts w:cstheme="minorHAnsi"/>
                <w:szCs w:val="20"/>
              </w:rPr>
              <w:t>Project Manager</w:t>
            </w:r>
          </w:p>
        </w:tc>
      </w:tr>
      <w:tr w:rsidR="0005542F" w:rsidRPr="001956E6" w14:paraId="33D18D1F" w14:textId="77777777" w:rsidTr="00F8409F">
        <w:tc>
          <w:tcPr>
            <w:tcW w:w="2977" w:type="dxa"/>
          </w:tcPr>
          <w:p w14:paraId="44F84AEF" w14:textId="1302F1F3" w:rsidR="0005542F" w:rsidRPr="001956E6" w:rsidRDefault="00F31067" w:rsidP="00762EAA">
            <w:pPr>
              <w:pStyle w:val="TableText"/>
              <w:ind w:left="142" w:right="-10" w:firstLine="22"/>
              <w:rPr>
                <w:rFonts w:cstheme="minorHAnsi"/>
                <w:szCs w:val="20"/>
              </w:rPr>
            </w:pPr>
            <w:r>
              <w:rPr>
                <w:rFonts w:cstheme="minorHAnsi"/>
                <w:szCs w:val="20"/>
              </w:rPr>
              <w:t>Peter Hesaie</w:t>
            </w:r>
          </w:p>
        </w:tc>
        <w:tc>
          <w:tcPr>
            <w:tcW w:w="2410" w:type="dxa"/>
          </w:tcPr>
          <w:p w14:paraId="045F95BC" w14:textId="34A07DBF" w:rsidR="0005542F" w:rsidRPr="001956E6" w:rsidRDefault="00E14341" w:rsidP="00762EAA">
            <w:pPr>
              <w:pStyle w:val="TableText"/>
              <w:ind w:left="-65" w:right="-10" w:firstLine="22"/>
              <w:rPr>
                <w:rFonts w:cstheme="minorHAnsi"/>
                <w:szCs w:val="20"/>
              </w:rPr>
            </w:pPr>
            <w:r>
              <w:rPr>
                <w:rFonts w:cstheme="minorHAnsi"/>
                <w:szCs w:val="20"/>
              </w:rPr>
              <w:t>SEE Civil</w:t>
            </w:r>
          </w:p>
        </w:tc>
        <w:tc>
          <w:tcPr>
            <w:tcW w:w="4250" w:type="dxa"/>
          </w:tcPr>
          <w:p w14:paraId="61FFF7C8" w14:textId="745DD926" w:rsidR="0005542F" w:rsidRPr="001956E6" w:rsidRDefault="00F31067" w:rsidP="00762EAA">
            <w:pPr>
              <w:pStyle w:val="TableText"/>
              <w:ind w:left="142" w:right="-10"/>
              <w:rPr>
                <w:rFonts w:cstheme="minorHAnsi"/>
                <w:szCs w:val="20"/>
              </w:rPr>
            </w:pPr>
            <w:r>
              <w:rPr>
                <w:rFonts w:cstheme="minorHAnsi"/>
                <w:szCs w:val="20"/>
              </w:rPr>
              <w:t>Project</w:t>
            </w:r>
            <w:r w:rsidR="00E14341">
              <w:rPr>
                <w:rFonts w:cstheme="minorHAnsi"/>
                <w:szCs w:val="20"/>
              </w:rPr>
              <w:t xml:space="preserve"> Engineer</w:t>
            </w:r>
          </w:p>
        </w:tc>
      </w:tr>
      <w:tr w:rsidR="0005542F" w:rsidRPr="001956E6" w14:paraId="7492B789" w14:textId="77777777" w:rsidTr="00F8409F">
        <w:tc>
          <w:tcPr>
            <w:tcW w:w="2977" w:type="dxa"/>
            <w:shd w:val="clear" w:color="auto" w:fill="F2F2F2" w:themeFill="background1" w:themeFillShade="F2"/>
          </w:tcPr>
          <w:p w14:paraId="091FB375" w14:textId="0715C887" w:rsidR="0005542F" w:rsidRPr="001956E6" w:rsidRDefault="00FA36E3" w:rsidP="00762EAA">
            <w:pPr>
              <w:pStyle w:val="TableText"/>
              <w:ind w:left="142" w:right="-10" w:firstLine="22"/>
              <w:rPr>
                <w:rFonts w:cstheme="minorHAnsi"/>
                <w:szCs w:val="20"/>
              </w:rPr>
            </w:pPr>
            <w:r>
              <w:rPr>
                <w:rFonts w:cstheme="minorHAnsi"/>
                <w:szCs w:val="20"/>
              </w:rPr>
              <w:t>Malcolm Johnson</w:t>
            </w:r>
          </w:p>
        </w:tc>
        <w:tc>
          <w:tcPr>
            <w:tcW w:w="2410" w:type="dxa"/>
            <w:shd w:val="clear" w:color="auto" w:fill="F2F2F2" w:themeFill="background1" w:themeFillShade="F2"/>
          </w:tcPr>
          <w:p w14:paraId="20345723" w14:textId="669A3F5B" w:rsidR="0005542F" w:rsidRPr="001956E6" w:rsidRDefault="003B17B3" w:rsidP="00762EAA">
            <w:pPr>
              <w:pStyle w:val="TableText"/>
              <w:ind w:left="-65" w:right="-10" w:firstLine="22"/>
              <w:rPr>
                <w:rFonts w:cstheme="minorHAnsi"/>
                <w:szCs w:val="20"/>
              </w:rPr>
            </w:pPr>
            <w:r>
              <w:rPr>
                <w:rFonts w:cstheme="minorHAnsi"/>
                <w:szCs w:val="20"/>
              </w:rPr>
              <w:t>FPG</w:t>
            </w:r>
          </w:p>
        </w:tc>
        <w:tc>
          <w:tcPr>
            <w:tcW w:w="4250" w:type="dxa"/>
            <w:shd w:val="clear" w:color="auto" w:fill="F2F2F2" w:themeFill="background1" w:themeFillShade="F2"/>
          </w:tcPr>
          <w:p w14:paraId="12FFA612" w14:textId="65E2B93A" w:rsidR="0005542F" w:rsidRPr="001956E6" w:rsidRDefault="003B17B3" w:rsidP="00762EAA">
            <w:pPr>
              <w:pStyle w:val="TableText"/>
              <w:ind w:left="142" w:right="-10"/>
              <w:rPr>
                <w:rFonts w:cstheme="minorHAnsi"/>
                <w:szCs w:val="20"/>
              </w:rPr>
            </w:pPr>
            <w:r>
              <w:rPr>
                <w:rFonts w:cstheme="minorHAnsi"/>
                <w:szCs w:val="20"/>
              </w:rPr>
              <w:t>Project Manager</w:t>
            </w:r>
          </w:p>
        </w:tc>
      </w:tr>
      <w:tr w:rsidR="006863CD" w:rsidRPr="001956E6" w14:paraId="2FD9F2C2" w14:textId="77777777" w:rsidTr="00F8409F">
        <w:tc>
          <w:tcPr>
            <w:tcW w:w="2977" w:type="dxa"/>
          </w:tcPr>
          <w:p w14:paraId="0F8D12D5" w14:textId="3C73998F" w:rsidR="006863CD" w:rsidRDefault="006863CD" w:rsidP="006863CD">
            <w:pPr>
              <w:pStyle w:val="TableText"/>
              <w:ind w:left="142" w:right="-10" w:firstLine="22"/>
              <w:rPr>
                <w:rFonts w:cstheme="minorHAnsi"/>
                <w:szCs w:val="20"/>
              </w:rPr>
            </w:pPr>
            <w:r>
              <w:rPr>
                <w:rFonts w:cstheme="minorHAnsi"/>
                <w:szCs w:val="20"/>
              </w:rPr>
              <w:lastRenderedPageBreak/>
              <w:t>Kelly Chen</w:t>
            </w:r>
          </w:p>
        </w:tc>
        <w:tc>
          <w:tcPr>
            <w:tcW w:w="2410" w:type="dxa"/>
          </w:tcPr>
          <w:p w14:paraId="3218215D" w14:textId="39D6D6CB" w:rsidR="006863CD" w:rsidRDefault="006863CD" w:rsidP="006863CD">
            <w:pPr>
              <w:pStyle w:val="TableText"/>
              <w:ind w:left="-65" w:right="-10" w:firstLine="22"/>
              <w:rPr>
                <w:rFonts w:cstheme="minorHAnsi"/>
                <w:szCs w:val="20"/>
              </w:rPr>
            </w:pPr>
            <w:r>
              <w:rPr>
                <w:rFonts w:cstheme="minorHAnsi"/>
                <w:szCs w:val="20"/>
              </w:rPr>
              <w:t>FPG</w:t>
            </w:r>
          </w:p>
        </w:tc>
        <w:tc>
          <w:tcPr>
            <w:tcW w:w="4250" w:type="dxa"/>
          </w:tcPr>
          <w:p w14:paraId="62C4B829" w14:textId="01FB0D68" w:rsidR="006863CD" w:rsidRDefault="006863CD" w:rsidP="006863CD">
            <w:pPr>
              <w:pStyle w:val="TableText"/>
              <w:ind w:left="142" w:right="-10"/>
              <w:rPr>
                <w:rFonts w:cstheme="minorHAnsi"/>
                <w:szCs w:val="20"/>
              </w:rPr>
            </w:pPr>
            <w:r>
              <w:rPr>
                <w:rFonts w:cstheme="minorHAnsi"/>
                <w:szCs w:val="20"/>
              </w:rPr>
              <w:t>Contracts Administrator</w:t>
            </w:r>
          </w:p>
        </w:tc>
      </w:tr>
      <w:tr w:rsidR="006863CD" w:rsidRPr="001956E6" w14:paraId="5B0CE62F" w14:textId="77777777" w:rsidTr="00F8409F">
        <w:tc>
          <w:tcPr>
            <w:tcW w:w="2977" w:type="dxa"/>
            <w:shd w:val="clear" w:color="auto" w:fill="F2F2F2" w:themeFill="background1" w:themeFillShade="F2"/>
          </w:tcPr>
          <w:p w14:paraId="5742CB9A" w14:textId="173DF23A" w:rsidR="006863CD" w:rsidRDefault="006863CD" w:rsidP="006863CD">
            <w:pPr>
              <w:pStyle w:val="TableText"/>
              <w:ind w:left="142" w:right="-10" w:firstLine="22"/>
              <w:rPr>
                <w:rFonts w:cstheme="minorHAnsi"/>
                <w:szCs w:val="20"/>
              </w:rPr>
            </w:pPr>
            <w:r>
              <w:rPr>
                <w:rFonts w:cstheme="minorHAnsi"/>
                <w:szCs w:val="20"/>
              </w:rPr>
              <w:t>Alan Kelly</w:t>
            </w:r>
          </w:p>
        </w:tc>
        <w:tc>
          <w:tcPr>
            <w:tcW w:w="2410" w:type="dxa"/>
            <w:shd w:val="clear" w:color="auto" w:fill="F2F2F2" w:themeFill="background1" w:themeFillShade="F2"/>
          </w:tcPr>
          <w:p w14:paraId="3889A598" w14:textId="3E824B54" w:rsidR="006863CD" w:rsidRDefault="006863CD" w:rsidP="006863CD">
            <w:pPr>
              <w:pStyle w:val="TableText"/>
              <w:ind w:left="-65" w:right="-10" w:firstLine="22"/>
              <w:rPr>
                <w:rFonts w:cstheme="minorHAnsi"/>
                <w:szCs w:val="20"/>
              </w:rPr>
            </w:pPr>
            <w:r>
              <w:rPr>
                <w:rFonts w:cstheme="minorHAnsi"/>
                <w:szCs w:val="20"/>
              </w:rPr>
              <w:t>GDP</w:t>
            </w:r>
          </w:p>
        </w:tc>
        <w:tc>
          <w:tcPr>
            <w:tcW w:w="4250" w:type="dxa"/>
            <w:shd w:val="clear" w:color="auto" w:fill="F2F2F2" w:themeFill="background1" w:themeFillShade="F2"/>
          </w:tcPr>
          <w:p w14:paraId="13A2791C" w14:textId="27909F19" w:rsidR="006863CD" w:rsidRDefault="006863CD" w:rsidP="006863CD">
            <w:pPr>
              <w:pStyle w:val="TableText"/>
              <w:ind w:left="142" w:right="-10"/>
              <w:rPr>
                <w:rFonts w:cstheme="minorHAnsi"/>
                <w:szCs w:val="20"/>
              </w:rPr>
            </w:pPr>
            <w:r>
              <w:rPr>
                <w:rFonts w:cstheme="minorHAnsi"/>
                <w:szCs w:val="20"/>
              </w:rPr>
              <w:t>Civil Engineer</w:t>
            </w:r>
          </w:p>
        </w:tc>
      </w:tr>
      <w:tr w:rsidR="006863CD" w:rsidRPr="001956E6" w14:paraId="5AD4D632" w14:textId="77777777" w:rsidTr="00F8409F">
        <w:tc>
          <w:tcPr>
            <w:tcW w:w="2977" w:type="dxa"/>
          </w:tcPr>
          <w:p w14:paraId="3B97E90C" w14:textId="6942463A" w:rsidR="006863CD" w:rsidRPr="001956E6" w:rsidRDefault="006863CD" w:rsidP="006863CD">
            <w:pPr>
              <w:pStyle w:val="TableText"/>
              <w:ind w:left="142" w:right="-10" w:firstLine="22"/>
              <w:rPr>
                <w:rFonts w:cstheme="minorHAnsi"/>
                <w:szCs w:val="20"/>
              </w:rPr>
            </w:pPr>
            <w:r>
              <w:rPr>
                <w:rFonts w:cstheme="minorHAnsi"/>
                <w:szCs w:val="20"/>
              </w:rPr>
              <w:t>Finn Rowe</w:t>
            </w:r>
          </w:p>
        </w:tc>
        <w:tc>
          <w:tcPr>
            <w:tcW w:w="2410" w:type="dxa"/>
          </w:tcPr>
          <w:p w14:paraId="4DD448F3" w14:textId="33791BC3" w:rsidR="006863CD" w:rsidRPr="001956E6" w:rsidRDefault="006863CD" w:rsidP="006863CD">
            <w:pPr>
              <w:pStyle w:val="TableText"/>
              <w:ind w:left="-65" w:right="-10" w:firstLine="22"/>
              <w:rPr>
                <w:rFonts w:cstheme="minorHAnsi"/>
                <w:szCs w:val="20"/>
              </w:rPr>
            </w:pPr>
            <w:r>
              <w:rPr>
                <w:rFonts w:cstheme="minorHAnsi"/>
                <w:szCs w:val="20"/>
              </w:rPr>
              <w:t>SEE Civil</w:t>
            </w:r>
          </w:p>
        </w:tc>
        <w:tc>
          <w:tcPr>
            <w:tcW w:w="4250" w:type="dxa"/>
          </w:tcPr>
          <w:p w14:paraId="63FF7914" w14:textId="7D4D165E" w:rsidR="006863CD" w:rsidRPr="001956E6" w:rsidRDefault="006863CD" w:rsidP="006863CD">
            <w:pPr>
              <w:pStyle w:val="TableText"/>
              <w:ind w:left="142" w:right="-10"/>
              <w:rPr>
                <w:rFonts w:cstheme="minorHAnsi"/>
                <w:szCs w:val="20"/>
              </w:rPr>
            </w:pPr>
            <w:r>
              <w:rPr>
                <w:rFonts w:cstheme="minorHAnsi"/>
                <w:szCs w:val="20"/>
              </w:rPr>
              <w:t>Construction Manager</w:t>
            </w:r>
          </w:p>
        </w:tc>
      </w:tr>
      <w:tr w:rsidR="006863CD" w:rsidRPr="001956E6" w14:paraId="097B24CA" w14:textId="77777777" w:rsidTr="00F8409F">
        <w:tc>
          <w:tcPr>
            <w:tcW w:w="2977" w:type="dxa"/>
            <w:shd w:val="clear" w:color="auto" w:fill="F2F2F2" w:themeFill="background1" w:themeFillShade="F2"/>
          </w:tcPr>
          <w:p w14:paraId="7A1C66B7" w14:textId="7A395EC8" w:rsidR="006863CD" w:rsidRDefault="006863CD" w:rsidP="006863CD">
            <w:pPr>
              <w:pStyle w:val="TableText"/>
              <w:ind w:left="142" w:right="-10" w:firstLine="22"/>
              <w:rPr>
                <w:rFonts w:cstheme="minorHAnsi"/>
                <w:szCs w:val="20"/>
              </w:rPr>
            </w:pPr>
          </w:p>
        </w:tc>
        <w:tc>
          <w:tcPr>
            <w:tcW w:w="2410" w:type="dxa"/>
            <w:shd w:val="clear" w:color="auto" w:fill="F2F2F2" w:themeFill="background1" w:themeFillShade="F2"/>
          </w:tcPr>
          <w:p w14:paraId="2E9D6A93" w14:textId="6C4A5204" w:rsidR="006863CD" w:rsidRPr="001956E6" w:rsidRDefault="006863CD" w:rsidP="006863CD">
            <w:pPr>
              <w:pStyle w:val="TableText"/>
              <w:ind w:left="-65" w:right="-10" w:firstLine="22"/>
              <w:rPr>
                <w:rFonts w:cstheme="minorHAnsi"/>
                <w:szCs w:val="20"/>
              </w:rPr>
            </w:pPr>
          </w:p>
        </w:tc>
        <w:tc>
          <w:tcPr>
            <w:tcW w:w="4250" w:type="dxa"/>
            <w:shd w:val="clear" w:color="auto" w:fill="F2F2F2" w:themeFill="background1" w:themeFillShade="F2"/>
          </w:tcPr>
          <w:p w14:paraId="680E590D" w14:textId="66372319" w:rsidR="006863CD" w:rsidRPr="001956E6" w:rsidRDefault="006863CD" w:rsidP="006863CD">
            <w:pPr>
              <w:pStyle w:val="TableText"/>
              <w:ind w:left="142" w:right="-10"/>
              <w:rPr>
                <w:rFonts w:cstheme="minorHAnsi"/>
                <w:szCs w:val="20"/>
              </w:rPr>
            </w:pPr>
          </w:p>
        </w:tc>
      </w:tr>
    </w:tbl>
    <w:p w14:paraId="7630886C" w14:textId="77777777" w:rsidR="0005542F" w:rsidRDefault="0005542F" w:rsidP="00910F7C">
      <w:pPr>
        <w:pStyle w:val="BodyText"/>
      </w:pPr>
    </w:p>
    <w:p w14:paraId="3B22549F" w14:textId="31FE1E0A" w:rsidR="0005542F" w:rsidRDefault="0005542F">
      <w:pPr>
        <w:spacing w:before="80" w:after="80"/>
        <w:rPr>
          <w:rFonts w:eastAsia="Times New Roman" w:cs="Times New Roman"/>
          <w:szCs w:val="24"/>
          <w:lang w:eastAsia="en-AU"/>
        </w:rPr>
      </w:pPr>
    </w:p>
    <w:tbl>
      <w:tblPr>
        <w:tblStyle w:val="PlainTable4"/>
        <w:tblW w:w="0" w:type="auto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4" w:space="0" w:color="FFFFFF" w:themeColor="background1"/>
          <w:insideV w:val="single" w:sz="4" w:space="0" w:color="FFFFFF" w:themeColor="background1"/>
        </w:tblBorders>
        <w:tblLook w:val="04A0" w:firstRow="1" w:lastRow="0" w:firstColumn="1" w:lastColumn="0" w:noHBand="0" w:noVBand="1"/>
      </w:tblPr>
      <w:tblGrid>
        <w:gridCol w:w="726"/>
        <w:gridCol w:w="3987"/>
        <w:gridCol w:w="1453"/>
        <w:gridCol w:w="1361"/>
        <w:gridCol w:w="2100"/>
      </w:tblGrid>
      <w:tr w:rsidR="00910F7C" w:rsidRPr="008B41B9" w14:paraId="26293BDF" w14:textId="77777777" w:rsidTr="38EBD65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27" w:type="dxa"/>
            <w:gridSpan w:val="5"/>
            <w:shd w:val="clear" w:color="auto" w:fill="ED1C24" w:themeFill="accent1"/>
          </w:tcPr>
          <w:p w14:paraId="2CF3F5CB" w14:textId="77777777" w:rsidR="00910F7C" w:rsidRPr="008B41B9" w:rsidRDefault="00910F7C" w:rsidP="003B046C">
            <w:pPr>
              <w:pStyle w:val="FPACI01"/>
              <w:numPr>
                <w:ilvl w:val="0"/>
                <w:numId w:val="24"/>
              </w:numPr>
              <w:ind w:left="886" w:hanging="567"/>
              <w:rPr>
                <w:b/>
                <w:szCs w:val="20"/>
              </w:rPr>
            </w:pPr>
            <w:r>
              <w:rPr>
                <w:b/>
                <w:bCs w:val="0"/>
              </w:rPr>
              <w:t>PROGRAM OVERVIEW</w:t>
            </w:r>
          </w:p>
        </w:tc>
      </w:tr>
      <w:tr w:rsidR="00177194" w:rsidRPr="00C14A21" w14:paraId="628B76CE" w14:textId="77777777" w:rsidTr="38EBD65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34" w:type="dxa"/>
            <w:shd w:val="clear" w:color="auto" w:fill="808080" w:themeFill="background1" w:themeFillShade="80"/>
          </w:tcPr>
          <w:p w14:paraId="16EAACA9" w14:textId="64013757" w:rsidR="00910F7C" w:rsidRPr="00C14A21" w:rsidRDefault="00910F7C" w:rsidP="00B42893">
            <w:pPr>
              <w:pStyle w:val="BodyText"/>
              <w:ind w:left="42"/>
              <w:rPr>
                <w:rFonts w:cstheme="minorHAnsi"/>
                <w:color w:val="FFFFFF" w:themeColor="background1"/>
                <w:szCs w:val="20"/>
              </w:rPr>
            </w:pPr>
            <w:r w:rsidRPr="00C14A21">
              <w:rPr>
                <w:color w:val="FFFFFF" w:themeColor="background1"/>
                <w:szCs w:val="20"/>
              </w:rPr>
              <w:t xml:space="preserve">Item </w:t>
            </w:r>
          </w:p>
        </w:tc>
        <w:tc>
          <w:tcPr>
            <w:tcW w:w="4056" w:type="dxa"/>
            <w:shd w:val="clear" w:color="auto" w:fill="808080" w:themeFill="background1" w:themeFillShade="80"/>
            <w:vAlign w:val="center"/>
          </w:tcPr>
          <w:p w14:paraId="43EE9048" w14:textId="77777777" w:rsidR="00910F7C" w:rsidRPr="00C14A21" w:rsidRDefault="00910F7C" w:rsidP="00762EAA">
            <w:pPr>
              <w:pStyle w:val="BodyText"/>
              <w:ind w:left="143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color w:val="FFFFFF" w:themeColor="background1"/>
                <w:szCs w:val="20"/>
              </w:rPr>
            </w:pPr>
            <w:r w:rsidRPr="00C14A21">
              <w:rPr>
                <w:b/>
                <w:color w:val="FFFFFF" w:themeColor="background1"/>
                <w:szCs w:val="20"/>
              </w:rPr>
              <w:t>Description</w:t>
            </w:r>
          </w:p>
        </w:tc>
        <w:tc>
          <w:tcPr>
            <w:tcW w:w="1508" w:type="dxa"/>
            <w:shd w:val="clear" w:color="auto" w:fill="808080" w:themeFill="background1" w:themeFillShade="80"/>
          </w:tcPr>
          <w:p w14:paraId="3221FF89" w14:textId="77777777" w:rsidR="00910F7C" w:rsidRPr="00C14A21" w:rsidRDefault="00910F7C" w:rsidP="00B42893">
            <w:pPr>
              <w:pStyle w:val="BodyText"/>
              <w:ind w:left="139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color w:val="FFFFFF" w:themeColor="background1"/>
                <w:szCs w:val="20"/>
              </w:rPr>
            </w:pPr>
            <w:r w:rsidRPr="00C14A21">
              <w:rPr>
                <w:b/>
                <w:color w:val="FFFFFF" w:themeColor="background1"/>
                <w:szCs w:val="20"/>
              </w:rPr>
              <w:t>Status</w:t>
            </w:r>
          </w:p>
        </w:tc>
        <w:tc>
          <w:tcPr>
            <w:tcW w:w="1068" w:type="dxa"/>
            <w:shd w:val="clear" w:color="auto" w:fill="808080" w:themeFill="background1" w:themeFillShade="80"/>
          </w:tcPr>
          <w:p w14:paraId="5D54FB64" w14:textId="77777777" w:rsidR="00910F7C" w:rsidRPr="00C14A21" w:rsidRDefault="00910F7C" w:rsidP="00B42893">
            <w:pPr>
              <w:pStyle w:val="BodyTex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color w:val="FFFFFF" w:themeColor="background1"/>
                <w:szCs w:val="20"/>
              </w:rPr>
            </w:pPr>
            <w:r w:rsidRPr="00C14A21">
              <w:rPr>
                <w:b/>
                <w:color w:val="FFFFFF" w:themeColor="background1"/>
                <w:szCs w:val="20"/>
              </w:rPr>
              <w:t>Action By</w:t>
            </w:r>
          </w:p>
        </w:tc>
        <w:tc>
          <w:tcPr>
            <w:tcW w:w="2261" w:type="dxa"/>
            <w:shd w:val="clear" w:color="auto" w:fill="808080" w:themeFill="background1" w:themeFillShade="80"/>
          </w:tcPr>
          <w:p w14:paraId="203D1641" w14:textId="77777777" w:rsidR="00910F7C" w:rsidRPr="00C14A21" w:rsidRDefault="00910F7C" w:rsidP="00B42893">
            <w:pPr>
              <w:pStyle w:val="BodyTex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color w:val="FFFFFF" w:themeColor="background1"/>
                <w:szCs w:val="20"/>
              </w:rPr>
            </w:pPr>
            <w:r w:rsidRPr="00C14A21">
              <w:rPr>
                <w:b/>
                <w:color w:val="FFFFFF" w:themeColor="background1"/>
                <w:szCs w:val="20"/>
              </w:rPr>
              <w:t>Due Date</w:t>
            </w:r>
          </w:p>
        </w:tc>
      </w:tr>
      <w:tr w:rsidR="00177194" w:rsidRPr="005152EA" w14:paraId="25FFE17A" w14:textId="77777777" w:rsidTr="38EBD65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34" w:type="dxa"/>
          </w:tcPr>
          <w:p w14:paraId="1B59A9B6" w14:textId="124FBD5B" w:rsidR="00910F7C" w:rsidRPr="005152EA" w:rsidRDefault="00910F7C" w:rsidP="00762EAA">
            <w:pPr>
              <w:pStyle w:val="BodyText"/>
              <w:ind w:left="42"/>
              <w:rPr>
                <w:rFonts w:cstheme="minorHAnsi"/>
                <w:color w:val="000000" w:themeColor="text1"/>
                <w:szCs w:val="20"/>
              </w:rPr>
            </w:pPr>
          </w:p>
        </w:tc>
        <w:tc>
          <w:tcPr>
            <w:tcW w:w="4056" w:type="dxa"/>
          </w:tcPr>
          <w:p w14:paraId="59D05BAB" w14:textId="71E8FD71" w:rsidR="00B42893" w:rsidRPr="005152EA" w:rsidRDefault="00B42893" w:rsidP="005152EA">
            <w:pPr>
              <w:pStyle w:val="BodyText"/>
              <w:ind w:left="4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000000" w:themeColor="text1"/>
                <w:szCs w:val="20"/>
              </w:rPr>
            </w:pPr>
          </w:p>
        </w:tc>
        <w:tc>
          <w:tcPr>
            <w:tcW w:w="1508" w:type="dxa"/>
          </w:tcPr>
          <w:p w14:paraId="2959A3F0" w14:textId="77777777" w:rsidR="00910F7C" w:rsidRPr="005152EA" w:rsidRDefault="00910F7C" w:rsidP="005152EA">
            <w:pPr>
              <w:pStyle w:val="BodyText"/>
              <w:ind w:left="4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000000" w:themeColor="text1"/>
                <w:szCs w:val="20"/>
              </w:rPr>
            </w:pPr>
          </w:p>
        </w:tc>
        <w:tc>
          <w:tcPr>
            <w:tcW w:w="1068" w:type="dxa"/>
          </w:tcPr>
          <w:p w14:paraId="6EF2E87B" w14:textId="77777777" w:rsidR="00910F7C" w:rsidRPr="005152EA" w:rsidRDefault="00910F7C" w:rsidP="005152EA">
            <w:pPr>
              <w:pStyle w:val="BodyText"/>
              <w:ind w:left="4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000000" w:themeColor="text1"/>
                <w:szCs w:val="20"/>
              </w:rPr>
            </w:pPr>
          </w:p>
        </w:tc>
        <w:tc>
          <w:tcPr>
            <w:tcW w:w="2261" w:type="dxa"/>
          </w:tcPr>
          <w:p w14:paraId="77CD9CA8" w14:textId="000C89B5" w:rsidR="00910F7C" w:rsidRPr="005152EA" w:rsidRDefault="00910F7C" w:rsidP="005152EA">
            <w:pPr>
              <w:pStyle w:val="BodyText"/>
              <w:ind w:left="4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000000" w:themeColor="text1"/>
                <w:szCs w:val="20"/>
              </w:rPr>
            </w:pPr>
          </w:p>
        </w:tc>
      </w:tr>
      <w:tr w:rsidR="00910F7C" w:rsidRPr="002507BD" w14:paraId="2B6839F8" w14:textId="77777777" w:rsidTr="38EBD65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27" w:type="dxa"/>
            <w:gridSpan w:val="5"/>
            <w:shd w:val="clear" w:color="auto" w:fill="ED1C24" w:themeFill="accent1"/>
          </w:tcPr>
          <w:p w14:paraId="311FC8D4" w14:textId="77777777" w:rsidR="00910F7C" w:rsidRPr="002507BD" w:rsidRDefault="00910F7C" w:rsidP="003B046C">
            <w:pPr>
              <w:pStyle w:val="FPACI01"/>
              <w:numPr>
                <w:ilvl w:val="0"/>
                <w:numId w:val="24"/>
              </w:numPr>
              <w:ind w:left="886" w:hanging="526"/>
              <w:rPr>
                <w:b/>
                <w:szCs w:val="20"/>
              </w:rPr>
            </w:pPr>
            <w:r w:rsidRPr="002507BD">
              <w:rPr>
                <w:b/>
                <w:bCs w:val="0"/>
              </w:rPr>
              <w:t>HEALTH, SAFETY &amp; ENVIRONMENT</w:t>
            </w:r>
          </w:p>
        </w:tc>
      </w:tr>
      <w:tr w:rsidR="00177194" w:rsidRPr="00C14A21" w14:paraId="1450D9ED" w14:textId="77777777" w:rsidTr="38EBD65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34" w:type="dxa"/>
            <w:shd w:val="clear" w:color="auto" w:fill="808080" w:themeFill="background1" w:themeFillShade="80"/>
          </w:tcPr>
          <w:p w14:paraId="461BEEBD" w14:textId="77777777" w:rsidR="00B42893" w:rsidRPr="00C14A21" w:rsidRDefault="00B42893" w:rsidP="00762EAA">
            <w:pPr>
              <w:pStyle w:val="BodyText"/>
              <w:ind w:left="42"/>
              <w:rPr>
                <w:rFonts w:cstheme="minorHAnsi"/>
                <w:color w:val="FFFFFF" w:themeColor="background1"/>
                <w:szCs w:val="20"/>
              </w:rPr>
            </w:pPr>
            <w:r w:rsidRPr="00C14A21">
              <w:rPr>
                <w:color w:val="FFFFFF" w:themeColor="background1"/>
                <w:szCs w:val="20"/>
              </w:rPr>
              <w:t xml:space="preserve">Item </w:t>
            </w:r>
          </w:p>
        </w:tc>
        <w:tc>
          <w:tcPr>
            <w:tcW w:w="4056" w:type="dxa"/>
            <w:shd w:val="clear" w:color="auto" w:fill="808080" w:themeFill="background1" w:themeFillShade="80"/>
            <w:vAlign w:val="center"/>
          </w:tcPr>
          <w:p w14:paraId="38A29337" w14:textId="77777777" w:rsidR="00B42893" w:rsidRPr="00C14A21" w:rsidRDefault="00B42893" w:rsidP="00762EAA">
            <w:pPr>
              <w:pStyle w:val="BodyText"/>
              <w:ind w:left="14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color w:val="FFFFFF" w:themeColor="background1"/>
                <w:szCs w:val="20"/>
              </w:rPr>
            </w:pPr>
            <w:r w:rsidRPr="00C14A21">
              <w:rPr>
                <w:b/>
                <w:color w:val="FFFFFF" w:themeColor="background1"/>
                <w:szCs w:val="20"/>
              </w:rPr>
              <w:t>Description</w:t>
            </w:r>
          </w:p>
        </w:tc>
        <w:tc>
          <w:tcPr>
            <w:tcW w:w="1508" w:type="dxa"/>
            <w:shd w:val="clear" w:color="auto" w:fill="808080" w:themeFill="background1" w:themeFillShade="80"/>
          </w:tcPr>
          <w:p w14:paraId="4FF6748E" w14:textId="77777777" w:rsidR="00B42893" w:rsidRPr="00C14A21" w:rsidRDefault="00B42893" w:rsidP="00762EAA">
            <w:pPr>
              <w:pStyle w:val="BodyText"/>
              <w:ind w:left="13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color w:val="FFFFFF" w:themeColor="background1"/>
                <w:szCs w:val="20"/>
              </w:rPr>
            </w:pPr>
            <w:r w:rsidRPr="00C14A21">
              <w:rPr>
                <w:b/>
                <w:color w:val="FFFFFF" w:themeColor="background1"/>
                <w:szCs w:val="20"/>
              </w:rPr>
              <w:t>Status</w:t>
            </w:r>
          </w:p>
        </w:tc>
        <w:tc>
          <w:tcPr>
            <w:tcW w:w="1068" w:type="dxa"/>
            <w:shd w:val="clear" w:color="auto" w:fill="808080" w:themeFill="background1" w:themeFillShade="80"/>
          </w:tcPr>
          <w:p w14:paraId="3CE241AE" w14:textId="77777777" w:rsidR="00B42893" w:rsidRPr="00C14A21" w:rsidRDefault="00B42893" w:rsidP="00762EAA">
            <w:pPr>
              <w:pStyle w:val="BodyTex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color w:val="FFFFFF" w:themeColor="background1"/>
                <w:szCs w:val="20"/>
              </w:rPr>
            </w:pPr>
            <w:r w:rsidRPr="00C14A21">
              <w:rPr>
                <w:b/>
                <w:color w:val="FFFFFF" w:themeColor="background1"/>
                <w:szCs w:val="20"/>
              </w:rPr>
              <w:t>Action By</w:t>
            </w:r>
          </w:p>
        </w:tc>
        <w:tc>
          <w:tcPr>
            <w:tcW w:w="2261" w:type="dxa"/>
            <w:shd w:val="clear" w:color="auto" w:fill="808080" w:themeFill="background1" w:themeFillShade="80"/>
          </w:tcPr>
          <w:p w14:paraId="4EFE7EBC" w14:textId="77777777" w:rsidR="00B42893" w:rsidRPr="00C14A21" w:rsidRDefault="00B42893" w:rsidP="00762EAA">
            <w:pPr>
              <w:pStyle w:val="BodyTex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color w:val="FFFFFF" w:themeColor="background1"/>
                <w:szCs w:val="20"/>
              </w:rPr>
            </w:pPr>
            <w:r w:rsidRPr="00C14A21">
              <w:rPr>
                <w:b/>
                <w:color w:val="FFFFFF" w:themeColor="background1"/>
                <w:szCs w:val="20"/>
              </w:rPr>
              <w:t>Due Date</w:t>
            </w:r>
          </w:p>
        </w:tc>
      </w:tr>
      <w:tr w:rsidR="00177194" w:rsidRPr="0024369A" w14:paraId="7FE5EBE6" w14:textId="77777777" w:rsidTr="38EBD65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34" w:type="dxa"/>
          </w:tcPr>
          <w:p w14:paraId="29536399" w14:textId="7018D69C" w:rsidR="00910F7C" w:rsidRPr="002507BD" w:rsidRDefault="00910F7C" w:rsidP="00762EAA">
            <w:pPr>
              <w:pStyle w:val="BodyText"/>
              <w:ind w:left="42"/>
              <w:rPr>
                <w:rFonts w:cstheme="minorHAnsi"/>
                <w:color w:val="000000" w:themeColor="text1"/>
                <w:szCs w:val="20"/>
              </w:rPr>
            </w:pPr>
            <w:r>
              <w:rPr>
                <w:rFonts w:cstheme="minorHAnsi"/>
                <w:color w:val="000000" w:themeColor="text1"/>
                <w:szCs w:val="20"/>
              </w:rPr>
              <w:t>2.1</w:t>
            </w:r>
            <w:r w:rsidR="004B3ABD">
              <w:rPr>
                <w:rFonts w:cstheme="minorHAnsi"/>
                <w:color w:val="000000" w:themeColor="text1"/>
                <w:szCs w:val="20"/>
              </w:rPr>
              <w:t>.1</w:t>
            </w:r>
          </w:p>
        </w:tc>
        <w:tc>
          <w:tcPr>
            <w:tcW w:w="4056" w:type="dxa"/>
          </w:tcPr>
          <w:p w14:paraId="7F20B6ED" w14:textId="77777777" w:rsidR="00910F7C" w:rsidRPr="002507BD" w:rsidRDefault="00910F7C" w:rsidP="00762EAA">
            <w:pPr>
              <w:pStyle w:val="BodyText"/>
              <w:ind w:left="143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Cs w:val="20"/>
              </w:rPr>
            </w:pPr>
            <w:r w:rsidRPr="002507BD">
              <w:rPr>
                <w:rFonts w:cstheme="minorHAnsi"/>
                <w:b/>
                <w:szCs w:val="20"/>
              </w:rPr>
              <w:t>Current Status - Health &amp; Safety</w:t>
            </w:r>
          </w:p>
        </w:tc>
        <w:tc>
          <w:tcPr>
            <w:tcW w:w="1508" w:type="dxa"/>
          </w:tcPr>
          <w:p w14:paraId="251693D7" w14:textId="77777777" w:rsidR="00910F7C" w:rsidRPr="0024369A" w:rsidRDefault="00910F7C" w:rsidP="00762EAA">
            <w:pPr>
              <w:pStyle w:val="BodyText"/>
              <w:ind w:left="139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Cs w:val="20"/>
              </w:rPr>
            </w:pPr>
          </w:p>
        </w:tc>
        <w:tc>
          <w:tcPr>
            <w:tcW w:w="1068" w:type="dxa"/>
          </w:tcPr>
          <w:p w14:paraId="6E326EC0" w14:textId="77777777" w:rsidR="00910F7C" w:rsidRPr="0024369A" w:rsidRDefault="00910F7C" w:rsidP="00762EAA">
            <w:pPr>
              <w:pStyle w:val="BodyText"/>
              <w:ind w:left="144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Cs w:val="20"/>
              </w:rPr>
            </w:pPr>
          </w:p>
        </w:tc>
        <w:tc>
          <w:tcPr>
            <w:tcW w:w="2261" w:type="dxa"/>
          </w:tcPr>
          <w:p w14:paraId="1FCFBF2D" w14:textId="77777777" w:rsidR="00910F7C" w:rsidRPr="0024369A" w:rsidRDefault="00910F7C" w:rsidP="00762EAA">
            <w:pPr>
              <w:pStyle w:val="BodyText"/>
              <w:ind w:left="142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Cs w:val="20"/>
              </w:rPr>
            </w:pPr>
          </w:p>
        </w:tc>
      </w:tr>
      <w:tr w:rsidR="00177194" w:rsidRPr="0024369A" w14:paraId="3E081F2A" w14:textId="77777777" w:rsidTr="38EBD65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34" w:type="dxa"/>
          </w:tcPr>
          <w:p w14:paraId="3297CC7E" w14:textId="77777777" w:rsidR="00910F7C" w:rsidRPr="002507BD" w:rsidRDefault="00910F7C" w:rsidP="00762EAA">
            <w:pPr>
              <w:pStyle w:val="BodyText"/>
              <w:ind w:left="42"/>
              <w:rPr>
                <w:rFonts w:cstheme="minorHAnsi"/>
                <w:color w:val="000000" w:themeColor="text1"/>
                <w:szCs w:val="20"/>
              </w:rPr>
            </w:pPr>
          </w:p>
        </w:tc>
        <w:tc>
          <w:tcPr>
            <w:tcW w:w="4056" w:type="dxa"/>
          </w:tcPr>
          <w:p w14:paraId="048CD405" w14:textId="55F2BEE2" w:rsidR="00C57ACC" w:rsidRPr="004E21B8" w:rsidRDefault="00514E73" w:rsidP="004E21B8">
            <w:pPr>
              <w:pStyle w:val="BodyText"/>
              <w:numPr>
                <w:ilvl w:val="0"/>
                <w:numId w:val="27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szCs w:val="20"/>
              </w:rPr>
            </w:pPr>
            <w:r>
              <w:rPr>
                <w:rFonts w:cstheme="minorHAnsi"/>
                <w:b/>
                <w:szCs w:val="20"/>
              </w:rPr>
              <w:t>No Incidents</w:t>
            </w:r>
            <w:r w:rsidR="004E21B8">
              <w:rPr>
                <w:rFonts w:cstheme="minorHAnsi"/>
                <w:b/>
                <w:szCs w:val="20"/>
              </w:rPr>
              <w:t xml:space="preserve"> to date</w:t>
            </w:r>
            <w:r>
              <w:rPr>
                <w:rFonts w:cstheme="minorHAnsi"/>
                <w:b/>
                <w:szCs w:val="20"/>
              </w:rPr>
              <w:t xml:space="preserve"> in </w:t>
            </w:r>
            <w:r w:rsidR="00236756">
              <w:rPr>
                <w:rFonts w:cstheme="minorHAnsi"/>
                <w:b/>
                <w:szCs w:val="20"/>
              </w:rPr>
              <w:t>November</w:t>
            </w:r>
          </w:p>
        </w:tc>
        <w:tc>
          <w:tcPr>
            <w:tcW w:w="1508" w:type="dxa"/>
          </w:tcPr>
          <w:p w14:paraId="29AE79EB" w14:textId="232AF7CC" w:rsidR="00EA6050" w:rsidRPr="0024369A" w:rsidRDefault="00EA6050" w:rsidP="004E21B8">
            <w:pPr>
              <w:pStyle w:val="BodyText"/>
              <w:ind w:left="139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szCs w:val="20"/>
              </w:rPr>
            </w:pPr>
            <w:r>
              <w:rPr>
                <w:rFonts w:cstheme="minorHAnsi"/>
                <w:b/>
                <w:szCs w:val="20"/>
              </w:rPr>
              <w:t>Note</w:t>
            </w:r>
          </w:p>
        </w:tc>
        <w:tc>
          <w:tcPr>
            <w:tcW w:w="1068" w:type="dxa"/>
          </w:tcPr>
          <w:p w14:paraId="2B3F1DF2" w14:textId="77777777" w:rsidR="00771F8E" w:rsidRDefault="00771F8E" w:rsidP="00762EAA">
            <w:pPr>
              <w:pStyle w:val="BodyText"/>
              <w:ind w:left="144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szCs w:val="20"/>
              </w:rPr>
            </w:pPr>
          </w:p>
          <w:p w14:paraId="2587E565" w14:textId="7C698D4F" w:rsidR="00704CE4" w:rsidRPr="0024369A" w:rsidRDefault="00704CE4" w:rsidP="00762EAA">
            <w:pPr>
              <w:pStyle w:val="BodyText"/>
              <w:ind w:left="144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szCs w:val="20"/>
              </w:rPr>
            </w:pPr>
          </w:p>
        </w:tc>
        <w:tc>
          <w:tcPr>
            <w:tcW w:w="2261" w:type="dxa"/>
          </w:tcPr>
          <w:p w14:paraId="502642F5" w14:textId="77777777" w:rsidR="00910F7C" w:rsidRDefault="00910F7C" w:rsidP="00762EAA">
            <w:pPr>
              <w:pStyle w:val="BodyText"/>
              <w:ind w:left="142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szCs w:val="20"/>
              </w:rPr>
            </w:pPr>
          </w:p>
          <w:p w14:paraId="69780FEE" w14:textId="2B7913CA" w:rsidR="00771F8E" w:rsidRPr="0024369A" w:rsidRDefault="00771F8E" w:rsidP="00762EAA">
            <w:pPr>
              <w:pStyle w:val="BodyText"/>
              <w:ind w:left="142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szCs w:val="20"/>
              </w:rPr>
            </w:pPr>
          </w:p>
        </w:tc>
      </w:tr>
      <w:tr w:rsidR="00177194" w:rsidRPr="0024369A" w14:paraId="51A910EF" w14:textId="77777777" w:rsidTr="38EBD65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34" w:type="dxa"/>
          </w:tcPr>
          <w:p w14:paraId="58A051D8" w14:textId="4DCF00D9" w:rsidR="00910F7C" w:rsidRPr="002507BD" w:rsidRDefault="00910F7C" w:rsidP="00762EAA">
            <w:pPr>
              <w:pStyle w:val="BodyText"/>
              <w:ind w:left="42"/>
              <w:rPr>
                <w:rFonts w:cstheme="minorHAnsi"/>
                <w:color w:val="000000" w:themeColor="text1"/>
                <w:szCs w:val="20"/>
              </w:rPr>
            </w:pPr>
            <w:r>
              <w:rPr>
                <w:rFonts w:cstheme="minorHAnsi"/>
                <w:color w:val="000000" w:themeColor="text1"/>
                <w:szCs w:val="20"/>
              </w:rPr>
              <w:t>2.</w:t>
            </w:r>
            <w:r w:rsidR="004B3ABD">
              <w:rPr>
                <w:rFonts w:cstheme="minorHAnsi"/>
                <w:color w:val="000000" w:themeColor="text1"/>
                <w:szCs w:val="20"/>
              </w:rPr>
              <w:t>1.</w:t>
            </w:r>
            <w:r>
              <w:rPr>
                <w:rFonts w:cstheme="minorHAnsi"/>
                <w:color w:val="000000" w:themeColor="text1"/>
                <w:szCs w:val="20"/>
              </w:rPr>
              <w:t>2</w:t>
            </w:r>
          </w:p>
        </w:tc>
        <w:tc>
          <w:tcPr>
            <w:tcW w:w="4056" w:type="dxa"/>
          </w:tcPr>
          <w:p w14:paraId="19709F2B" w14:textId="77777777" w:rsidR="00910F7C" w:rsidRPr="002507BD" w:rsidRDefault="00910F7C" w:rsidP="00762EAA">
            <w:pPr>
              <w:pStyle w:val="BodyText"/>
              <w:ind w:left="143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Cs w:val="20"/>
              </w:rPr>
            </w:pPr>
            <w:r w:rsidRPr="002507BD">
              <w:rPr>
                <w:rFonts w:cstheme="minorHAnsi"/>
                <w:b/>
                <w:szCs w:val="20"/>
              </w:rPr>
              <w:t>Current Status – Environment</w:t>
            </w:r>
          </w:p>
        </w:tc>
        <w:tc>
          <w:tcPr>
            <w:tcW w:w="1508" w:type="dxa"/>
          </w:tcPr>
          <w:p w14:paraId="1096E3FB" w14:textId="77777777" w:rsidR="00910F7C" w:rsidRPr="0024369A" w:rsidRDefault="00910F7C" w:rsidP="00762EAA">
            <w:pPr>
              <w:pStyle w:val="BodyText"/>
              <w:ind w:left="139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Cs w:val="20"/>
              </w:rPr>
            </w:pPr>
          </w:p>
        </w:tc>
        <w:tc>
          <w:tcPr>
            <w:tcW w:w="1068" w:type="dxa"/>
          </w:tcPr>
          <w:p w14:paraId="07B4BFDF" w14:textId="77777777" w:rsidR="00910F7C" w:rsidRPr="0024369A" w:rsidRDefault="00910F7C" w:rsidP="00762EAA">
            <w:pPr>
              <w:pStyle w:val="BodyText"/>
              <w:ind w:left="144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Cs w:val="20"/>
              </w:rPr>
            </w:pPr>
          </w:p>
        </w:tc>
        <w:tc>
          <w:tcPr>
            <w:tcW w:w="2261" w:type="dxa"/>
          </w:tcPr>
          <w:p w14:paraId="3C317D84" w14:textId="77777777" w:rsidR="00910F7C" w:rsidRPr="0024369A" w:rsidRDefault="00910F7C" w:rsidP="00762EAA">
            <w:pPr>
              <w:pStyle w:val="BodyText"/>
              <w:ind w:left="142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Cs w:val="20"/>
              </w:rPr>
            </w:pPr>
          </w:p>
        </w:tc>
      </w:tr>
      <w:tr w:rsidR="00177194" w:rsidRPr="0024369A" w14:paraId="4A39729B" w14:textId="77777777" w:rsidTr="38EBD65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34" w:type="dxa"/>
          </w:tcPr>
          <w:p w14:paraId="5DFB94D0" w14:textId="77777777" w:rsidR="00910F7C" w:rsidRPr="002507BD" w:rsidRDefault="00910F7C" w:rsidP="00762EAA">
            <w:pPr>
              <w:pStyle w:val="BodyText"/>
              <w:ind w:left="42"/>
              <w:rPr>
                <w:rFonts w:cstheme="minorHAnsi"/>
                <w:color w:val="000000" w:themeColor="text1"/>
                <w:szCs w:val="20"/>
              </w:rPr>
            </w:pPr>
          </w:p>
        </w:tc>
        <w:tc>
          <w:tcPr>
            <w:tcW w:w="4056" w:type="dxa"/>
          </w:tcPr>
          <w:p w14:paraId="70DCBA32" w14:textId="52F3DEC5" w:rsidR="001969E6" w:rsidRPr="00F8409F" w:rsidRDefault="00213409" w:rsidP="00F8409F">
            <w:pPr>
              <w:pStyle w:val="BodyText"/>
              <w:numPr>
                <w:ilvl w:val="0"/>
                <w:numId w:val="34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 w:cstheme="minorBidi"/>
                <w:b/>
                <w:bCs/>
                <w:szCs w:val="20"/>
              </w:rPr>
            </w:pPr>
            <w:r>
              <w:rPr>
                <w:rFonts w:cstheme="minorBidi"/>
                <w:b/>
                <w:bCs/>
              </w:rPr>
              <w:t>X1 CPESC Inspection</w:t>
            </w:r>
          </w:p>
          <w:p w14:paraId="1788D04C" w14:textId="6DB55E80" w:rsidR="00CD4235" w:rsidRPr="00CD4235" w:rsidRDefault="004E21B8" w:rsidP="00CD4235">
            <w:pPr>
              <w:pStyle w:val="BodyText"/>
              <w:numPr>
                <w:ilvl w:val="0"/>
                <w:numId w:val="34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 w:cstheme="minorBidi"/>
                <w:b/>
                <w:bCs/>
                <w:szCs w:val="20"/>
              </w:rPr>
            </w:pPr>
            <w:r>
              <w:rPr>
                <w:rFonts w:cstheme="minorBidi"/>
                <w:b/>
                <w:bCs/>
              </w:rPr>
              <w:t xml:space="preserve">Two Council Inspections Complete – SEE </w:t>
            </w:r>
            <w:r w:rsidR="00CD4235">
              <w:rPr>
                <w:rFonts w:cstheme="minorBidi"/>
                <w:b/>
                <w:bCs/>
              </w:rPr>
              <w:t xml:space="preserve">closed </w:t>
            </w:r>
            <w:r>
              <w:rPr>
                <w:rFonts w:cstheme="minorBidi"/>
                <w:b/>
                <w:bCs/>
              </w:rPr>
              <w:t>out report to GDP</w:t>
            </w:r>
            <w:r w:rsidR="00CD4235">
              <w:rPr>
                <w:rFonts w:cstheme="minorBidi"/>
                <w:b/>
                <w:bCs/>
              </w:rPr>
              <w:t>.</w:t>
            </w:r>
          </w:p>
        </w:tc>
        <w:tc>
          <w:tcPr>
            <w:tcW w:w="1508" w:type="dxa"/>
          </w:tcPr>
          <w:p w14:paraId="6A380752" w14:textId="78C144F9" w:rsidR="00910F7C" w:rsidRDefault="00F8409F" w:rsidP="00762EAA">
            <w:pPr>
              <w:pStyle w:val="BodyText"/>
              <w:ind w:left="139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szCs w:val="20"/>
              </w:rPr>
            </w:pPr>
            <w:r>
              <w:rPr>
                <w:rFonts w:cstheme="minorHAnsi"/>
                <w:b/>
                <w:szCs w:val="20"/>
              </w:rPr>
              <w:t>Note</w:t>
            </w:r>
          </w:p>
          <w:p w14:paraId="2D786771" w14:textId="77777777" w:rsidR="00D51F86" w:rsidRDefault="00D51F86" w:rsidP="00762EAA">
            <w:pPr>
              <w:pStyle w:val="BodyText"/>
              <w:ind w:left="139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szCs w:val="20"/>
              </w:rPr>
            </w:pPr>
          </w:p>
          <w:p w14:paraId="76ABBA30" w14:textId="3E9C921D" w:rsidR="00D51F86" w:rsidRPr="0024369A" w:rsidRDefault="00D51F86" w:rsidP="00F8409F">
            <w:pPr>
              <w:pStyle w:val="BodyTex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Bidi"/>
                <w:b/>
                <w:bCs/>
              </w:rPr>
            </w:pPr>
          </w:p>
        </w:tc>
        <w:tc>
          <w:tcPr>
            <w:tcW w:w="1068" w:type="dxa"/>
          </w:tcPr>
          <w:p w14:paraId="3CF169A2" w14:textId="688164A5" w:rsidR="00910F7C" w:rsidRDefault="00F8409F" w:rsidP="00F8409F">
            <w:pPr>
              <w:pStyle w:val="BodyText"/>
              <w:ind w:left="14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Bidi"/>
                <w:b/>
                <w:bCs/>
              </w:rPr>
            </w:pPr>
            <w:r>
              <w:rPr>
                <w:rFonts w:cstheme="minorBidi"/>
                <w:b/>
                <w:bCs/>
              </w:rPr>
              <w:t>SEE</w:t>
            </w:r>
          </w:p>
          <w:p w14:paraId="5D3E9CC1" w14:textId="77777777" w:rsidR="00D51F86" w:rsidRDefault="00D51F86" w:rsidP="00F8409F">
            <w:pPr>
              <w:pStyle w:val="BodyTex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szCs w:val="20"/>
              </w:rPr>
            </w:pPr>
          </w:p>
          <w:p w14:paraId="776FFE71" w14:textId="77777777" w:rsidR="004E21B8" w:rsidRDefault="004E21B8" w:rsidP="00F8409F">
            <w:pPr>
              <w:pStyle w:val="BodyTex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3512C7B0" w14:textId="1E8ED240" w:rsidR="00D51F86" w:rsidRPr="004E21B8" w:rsidRDefault="00CD4235" w:rsidP="00F8409F">
            <w:pPr>
              <w:pStyle w:val="BodyTex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>
              <w:rPr>
                <w:b/>
                <w:bCs/>
              </w:rPr>
              <w:t xml:space="preserve">  </w:t>
            </w:r>
            <w:r w:rsidR="004E21B8" w:rsidRPr="004E21B8">
              <w:rPr>
                <w:b/>
                <w:bCs/>
              </w:rPr>
              <w:t>SEE</w:t>
            </w:r>
          </w:p>
        </w:tc>
        <w:tc>
          <w:tcPr>
            <w:tcW w:w="2261" w:type="dxa"/>
          </w:tcPr>
          <w:p w14:paraId="690E1656" w14:textId="77777777" w:rsidR="00D51F86" w:rsidRDefault="00D51F86" w:rsidP="00F8409F">
            <w:pPr>
              <w:pStyle w:val="BodyTex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szCs w:val="20"/>
              </w:rPr>
            </w:pPr>
          </w:p>
          <w:p w14:paraId="15A7798F" w14:textId="77777777" w:rsidR="00D51F86" w:rsidRDefault="00D51F86" w:rsidP="00762EAA">
            <w:pPr>
              <w:pStyle w:val="BodyText"/>
              <w:ind w:left="142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szCs w:val="20"/>
              </w:rPr>
            </w:pPr>
          </w:p>
          <w:p w14:paraId="5BFF064A" w14:textId="77777777" w:rsidR="004E21B8" w:rsidRDefault="004E21B8" w:rsidP="00762EAA">
            <w:pPr>
              <w:pStyle w:val="BodyText"/>
              <w:ind w:left="142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szCs w:val="20"/>
              </w:rPr>
            </w:pPr>
          </w:p>
          <w:p w14:paraId="2C837558" w14:textId="711F3AD4" w:rsidR="00D51F86" w:rsidRPr="0024369A" w:rsidRDefault="00D51F86" w:rsidP="00762EAA">
            <w:pPr>
              <w:pStyle w:val="BodyText"/>
              <w:ind w:left="142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szCs w:val="20"/>
              </w:rPr>
            </w:pPr>
          </w:p>
        </w:tc>
      </w:tr>
      <w:tr w:rsidR="00177194" w:rsidRPr="0024369A" w14:paraId="72965491" w14:textId="77777777" w:rsidTr="38EBD65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34" w:type="dxa"/>
          </w:tcPr>
          <w:p w14:paraId="18EE82A5" w14:textId="4080CDA4" w:rsidR="00910F7C" w:rsidRPr="002507BD" w:rsidRDefault="004B3ABD" w:rsidP="00762EAA">
            <w:pPr>
              <w:pStyle w:val="BodyText"/>
              <w:ind w:left="42"/>
              <w:rPr>
                <w:rFonts w:cstheme="minorHAnsi"/>
                <w:color w:val="000000" w:themeColor="text1"/>
                <w:szCs w:val="20"/>
              </w:rPr>
            </w:pPr>
            <w:r>
              <w:rPr>
                <w:rFonts w:cstheme="minorHAnsi"/>
                <w:color w:val="000000" w:themeColor="text1"/>
                <w:szCs w:val="20"/>
              </w:rPr>
              <w:t>2.2.1</w:t>
            </w:r>
          </w:p>
        </w:tc>
        <w:tc>
          <w:tcPr>
            <w:tcW w:w="4056" w:type="dxa"/>
          </w:tcPr>
          <w:p w14:paraId="1116C1B8" w14:textId="77777777" w:rsidR="00910F7C" w:rsidRPr="002507BD" w:rsidRDefault="00910F7C" w:rsidP="00762EAA">
            <w:pPr>
              <w:pStyle w:val="BodyText"/>
              <w:tabs>
                <w:tab w:val="left" w:pos="954"/>
              </w:tabs>
              <w:ind w:left="143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Cs w:val="20"/>
              </w:rPr>
            </w:pPr>
            <w:r w:rsidRPr="002507BD">
              <w:rPr>
                <w:rFonts w:cstheme="minorHAnsi"/>
                <w:b/>
                <w:szCs w:val="20"/>
              </w:rPr>
              <w:t xml:space="preserve">Key Issues to be Addressed </w:t>
            </w:r>
            <w:proofErr w:type="gramStart"/>
            <w:r w:rsidRPr="002507BD">
              <w:rPr>
                <w:rFonts w:cstheme="minorHAnsi"/>
                <w:b/>
                <w:szCs w:val="20"/>
              </w:rPr>
              <w:t>–  Action</w:t>
            </w:r>
            <w:proofErr w:type="gramEnd"/>
            <w:r w:rsidRPr="002507BD">
              <w:rPr>
                <w:rFonts w:cstheme="minorHAnsi"/>
                <w:b/>
                <w:szCs w:val="20"/>
              </w:rPr>
              <w:t xml:space="preserve"> Items from Previous Meeting </w:t>
            </w:r>
          </w:p>
        </w:tc>
        <w:tc>
          <w:tcPr>
            <w:tcW w:w="1508" w:type="dxa"/>
          </w:tcPr>
          <w:p w14:paraId="31127827" w14:textId="77777777" w:rsidR="00910F7C" w:rsidRPr="0024369A" w:rsidRDefault="00910F7C" w:rsidP="00762EAA">
            <w:pPr>
              <w:pStyle w:val="BodyText"/>
              <w:ind w:left="139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Cs w:val="20"/>
              </w:rPr>
            </w:pPr>
          </w:p>
        </w:tc>
        <w:tc>
          <w:tcPr>
            <w:tcW w:w="1068" w:type="dxa"/>
          </w:tcPr>
          <w:p w14:paraId="2C982E83" w14:textId="77777777" w:rsidR="00910F7C" w:rsidRPr="0024369A" w:rsidRDefault="00910F7C" w:rsidP="00762EAA">
            <w:pPr>
              <w:pStyle w:val="BodyText"/>
              <w:ind w:left="144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Cs w:val="20"/>
              </w:rPr>
            </w:pPr>
          </w:p>
        </w:tc>
        <w:tc>
          <w:tcPr>
            <w:tcW w:w="2261" w:type="dxa"/>
          </w:tcPr>
          <w:p w14:paraId="653D0FDC" w14:textId="77777777" w:rsidR="00910F7C" w:rsidRPr="0024369A" w:rsidRDefault="00910F7C" w:rsidP="00762EAA">
            <w:pPr>
              <w:pStyle w:val="BodyText"/>
              <w:ind w:left="142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Cs w:val="20"/>
              </w:rPr>
            </w:pPr>
          </w:p>
        </w:tc>
      </w:tr>
      <w:tr w:rsidR="00177194" w:rsidRPr="0024369A" w14:paraId="0A6872B7" w14:textId="77777777" w:rsidTr="38EBD65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34" w:type="dxa"/>
          </w:tcPr>
          <w:p w14:paraId="0C37433A" w14:textId="77777777" w:rsidR="00910F7C" w:rsidRPr="002507BD" w:rsidRDefault="00910F7C" w:rsidP="00762EAA">
            <w:pPr>
              <w:pStyle w:val="BodyText"/>
              <w:ind w:left="42"/>
              <w:rPr>
                <w:rFonts w:cstheme="minorHAnsi"/>
                <w:color w:val="000000" w:themeColor="text1"/>
                <w:szCs w:val="20"/>
              </w:rPr>
            </w:pPr>
          </w:p>
        </w:tc>
        <w:tc>
          <w:tcPr>
            <w:tcW w:w="4056" w:type="dxa"/>
          </w:tcPr>
          <w:p w14:paraId="3F1AC7FC" w14:textId="171DABFE" w:rsidR="00910F7C" w:rsidRPr="002507BD" w:rsidRDefault="00910F7C" w:rsidP="001969E6">
            <w:pPr>
              <w:pStyle w:val="BodyText"/>
              <w:tabs>
                <w:tab w:val="left" w:pos="954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szCs w:val="20"/>
              </w:rPr>
            </w:pPr>
          </w:p>
        </w:tc>
        <w:tc>
          <w:tcPr>
            <w:tcW w:w="1508" w:type="dxa"/>
          </w:tcPr>
          <w:p w14:paraId="0176E611" w14:textId="22078FA0" w:rsidR="00F00B9C" w:rsidRPr="0024369A" w:rsidRDefault="00F00B9C" w:rsidP="001969E6">
            <w:pPr>
              <w:pStyle w:val="BodyText"/>
              <w:ind w:left="139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szCs w:val="20"/>
              </w:rPr>
            </w:pPr>
          </w:p>
        </w:tc>
        <w:tc>
          <w:tcPr>
            <w:tcW w:w="1068" w:type="dxa"/>
          </w:tcPr>
          <w:p w14:paraId="4964D3A5" w14:textId="77777777" w:rsidR="00910F7C" w:rsidRPr="0024369A" w:rsidRDefault="00910F7C" w:rsidP="00762EAA">
            <w:pPr>
              <w:pStyle w:val="BodyText"/>
              <w:ind w:left="144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szCs w:val="20"/>
              </w:rPr>
            </w:pPr>
          </w:p>
        </w:tc>
        <w:tc>
          <w:tcPr>
            <w:tcW w:w="2261" w:type="dxa"/>
          </w:tcPr>
          <w:p w14:paraId="3C1846FF" w14:textId="77777777" w:rsidR="00910F7C" w:rsidRPr="0024369A" w:rsidRDefault="00910F7C" w:rsidP="00762EAA">
            <w:pPr>
              <w:pStyle w:val="BodyText"/>
              <w:ind w:left="142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szCs w:val="20"/>
              </w:rPr>
            </w:pPr>
          </w:p>
        </w:tc>
      </w:tr>
      <w:tr w:rsidR="00177194" w:rsidRPr="0024369A" w14:paraId="0872A9EA" w14:textId="77777777" w:rsidTr="38EBD65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34" w:type="dxa"/>
          </w:tcPr>
          <w:p w14:paraId="6405944B" w14:textId="7D753E52" w:rsidR="00910F7C" w:rsidRPr="002507BD" w:rsidRDefault="004B3ABD" w:rsidP="00762EAA">
            <w:pPr>
              <w:pStyle w:val="BodyText"/>
              <w:ind w:left="42"/>
              <w:rPr>
                <w:rFonts w:cstheme="minorHAnsi"/>
                <w:color w:val="000000" w:themeColor="text1"/>
                <w:szCs w:val="20"/>
              </w:rPr>
            </w:pPr>
            <w:r>
              <w:rPr>
                <w:rFonts w:cstheme="minorHAnsi"/>
                <w:color w:val="000000" w:themeColor="text1"/>
                <w:szCs w:val="20"/>
              </w:rPr>
              <w:t>2.2.2</w:t>
            </w:r>
          </w:p>
        </w:tc>
        <w:tc>
          <w:tcPr>
            <w:tcW w:w="4056" w:type="dxa"/>
          </w:tcPr>
          <w:p w14:paraId="4516FBD4" w14:textId="77777777" w:rsidR="00910F7C" w:rsidRPr="002507BD" w:rsidRDefault="00910F7C" w:rsidP="00762EAA">
            <w:pPr>
              <w:pStyle w:val="BodyText"/>
              <w:tabs>
                <w:tab w:val="left" w:pos="954"/>
              </w:tabs>
              <w:ind w:left="143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Cs w:val="20"/>
              </w:rPr>
            </w:pPr>
            <w:r w:rsidRPr="002507BD">
              <w:rPr>
                <w:rFonts w:cstheme="minorHAnsi"/>
                <w:b/>
                <w:szCs w:val="20"/>
              </w:rPr>
              <w:t xml:space="preserve">Key Issues to be Addressed </w:t>
            </w:r>
            <w:proofErr w:type="gramStart"/>
            <w:r w:rsidRPr="002507BD">
              <w:rPr>
                <w:rFonts w:cstheme="minorHAnsi"/>
                <w:b/>
                <w:szCs w:val="20"/>
              </w:rPr>
              <w:t>–  New</w:t>
            </w:r>
            <w:proofErr w:type="gramEnd"/>
            <w:r w:rsidRPr="002507BD">
              <w:rPr>
                <w:rFonts w:cstheme="minorHAnsi"/>
                <w:b/>
                <w:szCs w:val="20"/>
              </w:rPr>
              <w:t xml:space="preserve"> Action Items</w:t>
            </w:r>
          </w:p>
        </w:tc>
        <w:tc>
          <w:tcPr>
            <w:tcW w:w="1508" w:type="dxa"/>
          </w:tcPr>
          <w:p w14:paraId="1DC7D427" w14:textId="77777777" w:rsidR="00910F7C" w:rsidRPr="0024369A" w:rsidRDefault="00910F7C" w:rsidP="00762EAA">
            <w:pPr>
              <w:pStyle w:val="BodyText"/>
              <w:ind w:left="139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Cs w:val="20"/>
              </w:rPr>
            </w:pPr>
          </w:p>
        </w:tc>
        <w:tc>
          <w:tcPr>
            <w:tcW w:w="1068" w:type="dxa"/>
          </w:tcPr>
          <w:p w14:paraId="1622915F" w14:textId="77777777" w:rsidR="00910F7C" w:rsidRPr="0024369A" w:rsidRDefault="00910F7C" w:rsidP="00762EAA">
            <w:pPr>
              <w:pStyle w:val="BodyText"/>
              <w:ind w:left="144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Cs w:val="20"/>
              </w:rPr>
            </w:pPr>
          </w:p>
        </w:tc>
        <w:tc>
          <w:tcPr>
            <w:tcW w:w="2261" w:type="dxa"/>
          </w:tcPr>
          <w:p w14:paraId="472F9BA3" w14:textId="4DDFD4A9" w:rsidR="001969E6" w:rsidRPr="0024369A" w:rsidRDefault="001969E6" w:rsidP="001969E6">
            <w:pPr>
              <w:pStyle w:val="BodyTex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Cs w:val="20"/>
              </w:rPr>
            </w:pPr>
          </w:p>
        </w:tc>
      </w:tr>
      <w:tr w:rsidR="00177194" w:rsidRPr="0024369A" w14:paraId="391D5A07" w14:textId="77777777" w:rsidTr="38EBD65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34" w:type="dxa"/>
          </w:tcPr>
          <w:p w14:paraId="7EDD9AF2" w14:textId="77777777" w:rsidR="001969E6" w:rsidRDefault="001969E6" w:rsidP="00762EAA">
            <w:pPr>
              <w:pStyle w:val="BodyText"/>
              <w:ind w:left="42"/>
              <w:rPr>
                <w:rFonts w:cstheme="minorHAnsi"/>
                <w:color w:val="000000" w:themeColor="text1"/>
                <w:szCs w:val="20"/>
              </w:rPr>
            </w:pPr>
          </w:p>
        </w:tc>
        <w:tc>
          <w:tcPr>
            <w:tcW w:w="4056" w:type="dxa"/>
          </w:tcPr>
          <w:p w14:paraId="217335DD" w14:textId="77777777" w:rsidR="001969E6" w:rsidRDefault="001969E6" w:rsidP="5FEA97A6">
            <w:pPr>
              <w:pStyle w:val="BodyText"/>
              <w:tabs>
                <w:tab w:val="left" w:pos="954"/>
              </w:tabs>
              <w:ind w:left="14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Bidi"/>
                <w:b/>
                <w:bCs/>
              </w:rPr>
            </w:pPr>
          </w:p>
          <w:p w14:paraId="255C09A6" w14:textId="77777777" w:rsidR="00F8409F" w:rsidRDefault="00F8409F" w:rsidP="5FEA97A6">
            <w:pPr>
              <w:pStyle w:val="BodyText"/>
              <w:tabs>
                <w:tab w:val="left" w:pos="954"/>
              </w:tabs>
              <w:ind w:left="14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Bidi"/>
                <w:b/>
                <w:bCs/>
              </w:rPr>
            </w:pPr>
          </w:p>
          <w:p w14:paraId="10174272" w14:textId="67C85AAF" w:rsidR="00F8409F" w:rsidRDefault="00F8409F" w:rsidP="5FEA97A6">
            <w:pPr>
              <w:pStyle w:val="BodyText"/>
              <w:tabs>
                <w:tab w:val="left" w:pos="954"/>
              </w:tabs>
              <w:ind w:left="14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Bidi"/>
                <w:b/>
                <w:bCs/>
              </w:rPr>
            </w:pPr>
          </w:p>
          <w:p w14:paraId="0C4BC7BD" w14:textId="77777777" w:rsidR="00514E73" w:rsidRDefault="00514E73" w:rsidP="5FEA97A6">
            <w:pPr>
              <w:pStyle w:val="BodyText"/>
              <w:tabs>
                <w:tab w:val="left" w:pos="954"/>
              </w:tabs>
              <w:ind w:left="14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Bidi"/>
                <w:b/>
                <w:bCs/>
              </w:rPr>
            </w:pPr>
          </w:p>
          <w:p w14:paraId="168E440E" w14:textId="56EAFDCB" w:rsidR="00F8409F" w:rsidRPr="002507BD" w:rsidRDefault="00F8409F" w:rsidP="5FEA97A6">
            <w:pPr>
              <w:pStyle w:val="BodyText"/>
              <w:tabs>
                <w:tab w:val="left" w:pos="954"/>
              </w:tabs>
              <w:ind w:left="14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Bidi"/>
                <w:b/>
                <w:bCs/>
              </w:rPr>
            </w:pPr>
          </w:p>
        </w:tc>
        <w:tc>
          <w:tcPr>
            <w:tcW w:w="1508" w:type="dxa"/>
          </w:tcPr>
          <w:p w14:paraId="6AD59697" w14:textId="43480D62" w:rsidR="001969E6" w:rsidRPr="0024369A" w:rsidRDefault="001969E6" w:rsidP="5FEA97A6">
            <w:pPr>
              <w:pStyle w:val="BodyText"/>
              <w:ind w:left="139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Bidi"/>
                <w:b/>
                <w:bCs/>
              </w:rPr>
            </w:pPr>
          </w:p>
        </w:tc>
        <w:tc>
          <w:tcPr>
            <w:tcW w:w="1068" w:type="dxa"/>
          </w:tcPr>
          <w:p w14:paraId="1EFEFFF7" w14:textId="77777777" w:rsidR="001969E6" w:rsidRPr="0024369A" w:rsidRDefault="001969E6" w:rsidP="00762EAA">
            <w:pPr>
              <w:pStyle w:val="BodyText"/>
              <w:ind w:left="144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szCs w:val="20"/>
              </w:rPr>
            </w:pPr>
          </w:p>
        </w:tc>
        <w:tc>
          <w:tcPr>
            <w:tcW w:w="2261" w:type="dxa"/>
          </w:tcPr>
          <w:p w14:paraId="37AE69CB" w14:textId="77777777" w:rsidR="001969E6" w:rsidRPr="0024369A" w:rsidRDefault="001969E6" w:rsidP="001969E6">
            <w:pPr>
              <w:pStyle w:val="BodyTex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szCs w:val="20"/>
              </w:rPr>
            </w:pPr>
          </w:p>
        </w:tc>
      </w:tr>
      <w:tr w:rsidR="00910F7C" w:rsidRPr="00154520" w14:paraId="71EA50E4" w14:textId="77777777" w:rsidTr="38EBD65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27" w:type="dxa"/>
            <w:gridSpan w:val="5"/>
            <w:shd w:val="clear" w:color="auto" w:fill="ED1C24" w:themeFill="accent1"/>
          </w:tcPr>
          <w:p w14:paraId="31ED267D" w14:textId="77777777" w:rsidR="00910F7C" w:rsidRPr="008B41B9" w:rsidRDefault="00910F7C" w:rsidP="003B046C">
            <w:pPr>
              <w:pStyle w:val="FPACI01"/>
              <w:numPr>
                <w:ilvl w:val="0"/>
                <w:numId w:val="24"/>
              </w:numPr>
              <w:ind w:left="886" w:hanging="567"/>
              <w:rPr>
                <w:b/>
                <w:bCs w:val="0"/>
                <w:caps/>
              </w:rPr>
            </w:pPr>
            <w:r w:rsidRPr="008B41B9">
              <w:rPr>
                <w:b/>
                <w:bCs w:val="0"/>
                <w:caps/>
              </w:rPr>
              <w:t>Legal and Statutory Building Approvals</w:t>
            </w:r>
          </w:p>
        </w:tc>
      </w:tr>
      <w:tr w:rsidR="00177194" w:rsidRPr="00C14A21" w14:paraId="4C65BE5B" w14:textId="77777777" w:rsidTr="38EBD65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34" w:type="dxa"/>
            <w:shd w:val="clear" w:color="auto" w:fill="808080" w:themeFill="background1" w:themeFillShade="80"/>
          </w:tcPr>
          <w:p w14:paraId="32CDEFC3" w14:textId="77777777" w:rsidR="005152EA" w:rsidRPr="00C14A21" w:rsidRDefault="005152EA" w:rsidP="00762EAA">
            <w:pPr>
              <w:pStyle w:val="BodyText"/>
              <w:ind w:left="42"/>
              <w:rPr>
                <w:rFonts w:cstheme="minorHAnsi"/>
                <w:color w:val="FFFFFF" w:themeColor="background1"/>
                <w:szCs w:val="20"/>
              </w:rPr>
            </w:pPr>
            <w:r w:rsidRPr="00C14A21">
              <w:rPr>
                <w:color w:val="FFFFFF" w:themeColor="background1"/>
                <w:szCs w:val="20"/>
              </w:rPr>
              <w:lastRenderedPageBreak/>
              <w:t xml:space="preserve">Item </w:t>
            </w:r>
          </w:p>
        </w:tc>
        <w:tc>
          <w:tcPr>
            <w:tcW w:w="4056" w:type="dxa"/>
            <w:shd w:val="clear" w:color="auto" w:fill="808080" w:themeFill="background1" w:themeFillShade="80"/>
            <w:vAlign w:val="center"/>
          </w:tcPr>
          <w:p w14:paraId="2173C9CF" w14:textId="77777777" w:rsidR="005152EA" w:rsidRPr="00C14A21" w:rsidRDefault="005152EA" w:rsidP="00762EAA">
            <w:pPr>
              <w:pStyle w:val="BodyText"/>
              <w:ind w:left="14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color w:val="FFFFFF" w:themeColor="background1"/>
                <w:szCs w:val="20"/>
              </w:rPr>
            </w:pPr>
            <w:r w:rsidRPr="00C14A21">
              <w:rPr>
                <w:b/>
                <w:color w:val="FFFFFF" w:themeColor="background1"/>
                <w:szCs w:val="20"/>
              </w:rPr>
              <w:t>Description</w:t>
            </w:r>
          </w:p>
        </w:tc>
        <w:tc>
          <w:tcPr>
            <w:tcW w:w="1508" w:type="dxa"/>
            <w:shd w:val="clear" w:color="auto" w:fill="808080" w:themeFill="background1" w:themeFillShade="80"/>
          </w:tcPr>
          <w:p w14:paraId="7211C5FD" w14:textId="77777777" w:rsidR="005152EA" w:rsidRPr="00C14A21" w:rsidRDefault="005152EA" w:rsidP="00762EAA">
            <w:pPr>
              <w:pStyle w:val="BodyText"/>
              <w:ind w:left="13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color w:val="FFFFFF" w:themeColor="background1"/>
                <w:szCs w:val="20"/>
              </w:rPr>
            </w:pPr>
            <w:r w:rsidRPr="00C14A21">
              <w:rPr>
                <w:b/>
                <w:color w:val="FFFFFF" w:themeColor="background1"/>
                <w:szCs w:val="20"/>
              </w:rPr>
              <w:t>Status</w:t>
            </w:r>
          </w:p>
        </w:tc>
        <w:tc>
          <w:tcPr>
            <w:tcW w:w="1068" w:type="dxa"/>
            <w:shd w:val="clear" w:color="auto" w:fill="808080" w:themeFill="background1" w:themeFillShade="80"/>
          </w:tcPr>
          <w:p w14:paraId="2EE5792A" w14:textId="7AC5E14E" w:rsidR="005152EA" w:rsidRPr="00C14A21" w:rsidRDefault="00D902F8" w:rsidP="00762EAA">
            <w:pPr>
              <w:pStyle w:val="BodyTex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color w:val="FFFFFF" w:themeColor="background1"/>
                <w:szCs w:val="20"/>
              </w:rPr>
            </w:pPr>
            <w:r>
              <w:rPr>
                <w:b/>
                <w:color w:val="FFFFFF" w:themeColor="background1"/>
                <w:szCs w:val="20"/>
              </w:rPr>
              <w:t>Date</w:t>
            </w:r>
            <w:r w:rsidR="004D7CAF">
              <w:rPr>
                <w:b/>
                <w:color w:val="FFFFFF" w:themeColor="background1"/>
                <w:szCs w:val="20"/>
              </w:rPr>
              <w:t xml:space="preserve"> Required</w:t>
            </w:r>
          </w:p>
        </w:tc>
        <w:tc>
          <w:tcPr>
            <w:tcW w:w="2261" w:type="dxa"/>
            <w:shd w:val="clear" w:color="auto" w:fill="808080" w:themeFill="background1" w:themeFillShade="80"/>
          </w:tcPr>
          <w:p w14:paraId="34661CA5" w14:textId="6F506C19" w:rsidR="005152EA" w:rsidRPr="00C14A21" w:rsidRDefault="00D902F8" w:rsidP="00762EAA">
            <w:pPr>
              <w:pStyle w:val="BodyTex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color w:val="FFFFFF" w:themeColor="background1"/>
                <w:szCs w:val="20"/>
              </w:rPr>
            </w:pPr>
            <w:r>
              <w:rPr>
                <w:b/>
                <w:color w:val="FFFFFF" w:themeColor="background1"/>
                <w:szCs w:val="20"/>
              </w:rPr>
              <w:t>Comments</w:t>
            </w:r>
          </w:p>
        </w:tc>
      </w:tr>
      <w:tr w:rsidR="00177194" w:rsidRPr="0024369A" w14:paraId="27D80A65" w14:textId="77777777" w:rsidTr="38EBD65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34" w:type="dxa"/>
          </w:tcPr>
          <w:p w14:paraId="5930D667" w14:textId="63E443FB" w:rsidR="00910F7C" w:rsidRPr="00BA79C7" w:rsidRDefault="00910F7C" w:rsidP="00762EAA">
            <w:pPr>
              <w:pStyle w:val="BodyText"/>
              <w:ind w:left="42"/>
              <w:rPr>
                <w:rFonts w:cstheme="minorHAnsi"/>
                <w:color w:val="000000" w:themeColor="text1"/>
                <w:szCs w:val="20"/>
              </w:rPr>
            </w:pPr>
            <w:r>
              <w:rPr>
                <w:rFonts w:cstheme="minorHAnsi"/>
                <w:color w:val="000000" w:themeColor="text1"/>
                <w:szCs w:val="20"/>
              </w:rPr>
              <w:t>3.1</w:t>
            </w:r>
            <w:r w:rsidR="00254B9E">
              <w:rPr>
                <w:rFonts w:cstheme="minorHAnsi"/>
                <w:color w:val="000000" w:themeColor="text1"/>
                <w:szCs w:val="20"/>
              </w:rPr>
              <w:t>.1</w:t>
            </w:r>
          </w:p>
        </w:tc>
        <w:tc>
          <w:tcPr>
            <w:tcW w:w="4056" w:type="dxa"/>
          </w:tcPr>
          <w:p w14:paraId="419E035C" w14:textId="77777777" w:rsidR="00910F7C" w:rsidRPr="0024369A" w:rsidRDefault="00910F7C" w:rsidP="00762EAA">
            <w:pPr>
              <w:pStyle w:val="BodyText"/>
              <w:ind w:left="143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Cs w:val="20"/>
              </w:rPr>
            </w:pPr>
            <w:r w:rsidRPr="0024369A">
              <w:rPr>
                <w:rFonts w:cstheme="minorHAnsi"/>
                <w:b/>
                <w:szCs w:val="20"/>
              </w:rPr>
              <w:t xml:space="preserve">Current Status - Schedule of </w:t>
            </w:r>
            <w:r>
              <w:rPr>
                <w:rFonts w:cstheme="minorHAnsi"/>
                <w:b/>
                <w:szCs w:val="20"/>
              </w:rPr>
              <w:t xml:space="preserve">Statutory </w:t>
            </w:r>
            <w:r w:rsidRPr="0024369A">
              <w:rPr>
                <w:rFonts w:cstheme="minorHAnsi"/>
                <w:b/>
                <w:szCs w:val="20"/>
              </w:rPr>
              <w:t>Building Approvals</w:t>
            </w:r>
          </w:p>
        </w:tc>
        <w:tc>
          <w:tcPr>
            <w:tcW w:w="1508" w:type="dxa"/>
            <w:vAlign w:val="center"/>
          </w:tcPr>
          <w:p w14:paraId="65F3C75F" w14:textId="77777777" w:rsidR="00910F7C" w:rsidRPr="0024369A" w:rsidRDefault="00910F7C" w:rsidP="00762EAA">
            <w:pPr>
              <w:pStyle w:val="BodyText"/>
              <w:ind w:left="139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Cs w:val="20"/>
              </w:rPr>
            </w:pPr>
          </w:p>
        </w:tc>
        <w:tc>
          <w:tcPr>
            <w:tcW w:w="1068" w:type="dxa"/>
            <w:vAlign w:val="center"/>
          </w:tcPr>
          <w:p w14:paraId="54347761" w14:textId="77777777" w:rsidR="00910F7C" w:rsidRPr="0024369A" w:rsidRDefault="00910F7C" w:rsidP="00762EAA">
            <w:pPr>
              <w:pStyle w:val="BodyText"/>
              <w:ind w:left="144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Cs w:val="20"/>
              </w:rPr>
            </w:pPr>
          </w:p>
        </w:tc>
        <w:tc>
          <w:tcPr>
            <w:tcW w:w="2261" w:type="dxa"/>
            <w:vAlign w:val="center"/>
          </w:tcPr>
          <w:p w14:paraId="7BD4A558" w14:textId="77777777" w:rsidR="00910F7C" w:rsidRPr="0024369A" w:rsidRDefault="00910F7C" w:rsidP="00762EAA">
            <w:pPr>
              <w:pStyle w:val="BodyText"/>
              <w:ind w:left="142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Cs w:val="20"/>
              </w:rPr>
            </w:pPr>
          </w:p>
        </w:tc>
      </w:tr>
      <w:tr w:rsidR="00177194" w:rsidRPr="0024369A" w14:paraId="0684EDF5" w14:textId="77777777" w:rsidTr="38EBD65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34" w:type="dxa"/>
          </w:tcPr>
          <w:p w14:paraId="139325FE" w14:textId="77777777" w:rsidR="009D7F6E" w:rsidRPr="00BA79C7" w:rsidRDefault="009D7F6E" w:rsidP="00762EAA">
            <w:pPr>
              <w:pStyle w:val="BodyText"/>
              <w:ind w:left="42"/>
              <w:rPr>
                <w:rFonts w:cstheme="minorHAnsi"/>
                <w:color w:val="000000" w:themeColor="text1"/>
                <w:szCs w:val="20"/>
              </w:rPr>
            </w:pPr>
          </w:p>
        </w:tc>
        <w:tc>
          <w:tcPr>
            <w:tcW w:w="4056" w:type="dxa"/>
          </w:tcPr>
          <w:p w14:paraId="0F254DA1" w14:textId="01B45D8C" w:rsidR="009D7F6E" w:rsidRDefault="009D7F6E" w:rsidP="00762EAA">
            <w:pPr>
              <w:pStyle w:val="BodyText"/>
              <w:ind w:left="14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szCs w:val="20"/>
              </w:rPr>
            </w:pPr>
          </w:p>
        </w:tc>
        <w:tc>
          <w:tcPr>
            <w:tcW w:w="1508" w:type="dxa"/>
            <w:vAlign w:val="center"/>
          </w:tcPr>
          <w:p w14:paraId="251FD07D" w14:textId="21D3DC06" w:rsidR="009D7F6E" w:rsidRDefault="009D7F6E" w:rsidP="00762EAA">
            <w:pPr>
              <w:pStyle w:val="BodyText"/>
              <w:ind w:left="139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szCs w:val="20"/>
              </w:rPr>
            </w:pPr>
          </w:p>
        </w:tc>
        <w:tc>
          <w:tcPr>
            <w:tcW w:w="1068" w:type="dxa"/>
            <w:vAlign w:val="center"/>
          </w:tcPr>
          <w:p w14:paraId="508E0B53" w14:textId="20D5E405" w:rsidR="009D7F6E" w:rsidRDefault="009D7F6E" w:rsidP="005C5C9D">
            <w:pPr>
              <w:pStyle w:val="BodyTex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szCs w:val="20"/>
              </w:rPr>
            </w:pPr>
          </w:p>
        </w:tc>
        <w:tc>
          <w:tcPr>
            <w:tcW w:w="2261" w:type="dxa"/>
            <w:vAlign w:val="center"/>
          </w:tcPr>
          <w:p w14:paraId="745546AA" w14:textId="6842442D" w:rsidR="009D7F6E" w:rsidRDefault="009D7F6E" w:rsidP="00762EAA">
            <w:pPr>
              <w:pStyle w:val="BodyText"/>
              <w:ind w:left="142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szCs w:val="20"/>
              </w:rPr>
            </w:pPr>
          </w:p>
        </w:tc>
      </w:tr>
      <w:tr w:rsidR="00177194" w:rsidRPr="0024369A" w14:paraId="59CF34D3" w14:textId="77777777" w:rsidTr="38EBD65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34" w:type="dxa"/>
          </w:tcPr>
          <w:p w14:paraId="2B004A36" w14:textId="77777777" w:rsidR="009D7F6E" w:rsidRPr="00BA79C7" w:rsidRDefault="009D7F6E" w:rsidP="00762EAA">
            <w:pPr>
              <w:pStyle w:val="BodyText"/>
              <w:ind w:left="42"/>
              <w:rPr>
                <w:rFonts w:cstheme="minorHAnsi"/>
                <w:color w:val="000000" w:themeColor="text1"/>
                <w:szCs w:val="20"/>
              </w:rPr>
            </w:pPr>
          </w:p>
        </w:tc>
        <w:tc>
          <w:tcPr>
            <w:tcW w:w="4056" w:type="dxa"/>
          </w:tcPr>
          <w:p w14:paraId="452BD089" w14:textId="513E6A28" w:rsidR="009D7F6E" w:rsidRDefault="009D7F6E" w:rsidP="00762EAA">
            <w:pPr>
              <w:pStyle w:val="BodyText"/>
              <w:ind w:left="143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Cs w:val="20"/>
              </w:rPr>
            </w:pPr>
          </w:p>
        </w:tc>
        <w:tc>
          <w:tcPr>
            <w:tcW w:w="1508" w:type="dxa"/>
            <w:vAlign w:val="center"/>
          </w:tcPr>
          <w:p w14:paraId="3CEBE638" w14:textId="4AB789A5" w:rsidR="009D7F6E" w:rsidRDefault="009D7F6E" w:rsidP="00762EAA">
            <w:pPr>
              <w:pStyle w:val="BodyText"/>
              <w:ind w:left="139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Cs w:val="20"/>
              </w:rPr>
            </w:pPr>
          </w:p>
        </w:tc>
        <w:tc>
          <w:tcPr>
            <w:tcW w:w="1068" w:type="dxa"/>
            <w:vAlign w:val="center"/>
          </w:tcPr>
          <w:p w14:paraId="40EBD300" w14:textId="7E28557B" w:rsidR="009D7F6E" w:rsidRDefault="009D7F6E" w:rsidP="00762EAA">
            <w:pPr>
              <w:pStyle w:val="BodyText"/>
              <w:ind w:left="144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Cs w:val="20"/>
              </w:rPr>
            </w:pPr>
          </w:p>
        </w:tc>
        <w:tc>
          <w:tcPr>
            <w:tcW w:w="2261" w:type="dxa"/>
            <w:vAlign w:val="center"/>
          </w:tcPr>
          <w:p w14:paraId="320A8CFB" w14:textId="5E2BB6DD" w:rsidR="009D7F6E" w:rsidRDefault="009D7F6E" w:rsidP="00762EAA">
            <w:pPr>
              <w:pStyle w:val="BodyText"/>
              <w:ind w:left="142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Cs w:val="20"/>
              </w:rPr>
            </w:pPr>
          </w:p>
        </w:tc>
      </w:tr>
      <w:tr w:rsidR="00177194" w:rsidRPr="0024369A" w14:paraId="52B01DDE" w14:textId="77777777" w:rsidTr="38EBD65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34" w:type="dxa"/>
          </w:tcPr>
          <w:p w14:paraId="5AEEDDBF" w14:textId="77777777" w:rsidR="006513A4" w:rsidRPr="00BA79C7" w:rsidRDefault="006513A4" w:rsidP="00762EAA">
            <w:pPr>
              <w:pStyle w:val="BodyText"/>
              <w:ind w:left="42"/>
              <w:rPr>
                <w:rFonts w:cstheme="minorHAnsi"/>
                <w:color w:val="000000" w:themeColor="text1"/>
                <w:szCs w:val="20"/>
              </w:rPr>
            </w:pPr>
          </w:p>
        </w:tc>
        <w:tc>
          <w:tcPr>
            <w:tcW w:w="4056" w:type="dxa"/>
          </w:tcPr>
          <w:p w14:paraId="18BDC60D" w14:textId="627B6B61" w:rsidR="006513A4" w:rsidRDefault="006513A4" w:rsidP="00762EAA">
            <w:pPr>
              <w:pStyle w:val="BodyText"/>
              <w:ind w:left="14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szCs w:val="20"/>
              </w:rPr>
            </w:pPr>
          </w:p>
        </w:tc>
        <w:tc>
          <w:tcPr>
            <w:tcW w:w="1508" w:type="dxa"/>
            <w:vAlign w:val="center"/>
          </w:tcPr>
          <w:p w14:paraId="43639626" w14:textId="33D342D4" w:rsidR="006513A4" w:rsidRDefault="006513A4" w:rsidP="00762EAA">
            <w:pPr>
              <w:pStyle w:val="BodyText"/>
              <w:ind w:left="139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szCs w:val="20"/>
              </w:rPr>
            </w:pPr>
          </w:p>
        </w:tc>
        <w:tc>
          <w:tcPr>
            <w:tcW w:w="1068" w:type="dxa"/>
            <w:vAlign w:val="center"/>
          </w:tcPr>
          <w:p w14:paraId="5E83F6D6" w14:textId="6C644804" w:rsidR="006513A4" w:rsidRDefault="006513A4" w:rsidP="00762EAA">
            <w:pPr>
              <w:pStyle w:val="BodyText"/>
              <w:ind w:left="144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szCs w:val="20"/>
              </w:rPr>
            </w:pPr>
          </w:p>
        </w:tc>
        <w:tc>
          <w:tcPr>
            <w:tcW w:w="2261" w:type="dxa"/>
            <w:vAlign w:val="center"/>
          </w:tcPr>
          <w:p w14:paraId="07A15114" w14:textId="4E132E67" w:rsidR="006513A4" w:rsidRDefault="006513A4" w:rsidP="00762EAA">
            <w:pPr>
              <w:pStyle w:val="BodyText"/>
              <w:ind w:left="142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szCs w:val="20"/>
              </w:rPr>
            </w:pPr>
          </w:p>
        </w:tc>
      </w:tr>
      <w:tr w:rsidR="00177194" w:rsidRPr="00A240A9" w14:paraId="57537335" w14:textId="77777777" w:rsidTr="38EBD65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34" w:type="dxa"/>
          </w:tcPr>
          <w:p w14:paraId="4B5EE18C" w14:textId="687974CC" w:rsidR="00910F7C" w:rsidRPr="00BA79C7" w:rsidRDefault="00254B9E" w:rsidP="00762EAA">
            <w:pPr>
              <w:pStyle w:val="BodyText"/>
              <w:ind w:left="42"/>
              <w:rPr>
                <w:rFonts w:cstheme="minorHAnsi"/>
                <w:color w:val="000000" w:themeColor="text1"/>
                <w:szCs w:val="20"/>
              </w:rPr>
            </w:pPr>
            <w:r>
              <w:rPr>
                <w:rFonts w:cstheme="minorHAnsi"/>
                <w:color w:val="000000" w:themeColor="text1"/>
                <w:szCs w:val="20"/>
              </w:rPr>
              <w:t>3.1.2</w:t>
            </w:r>
          </w:p>
        </w:tc>
        <w:tc>
          <w:tcPr>
            <w:tcW w:w="4056" w:type="dxa"/>
          </w:tcPr>
          <w:p w14:paraId="11FF8B7C" w14:textId="77777777" w:rsidR="00910F7C" w:rsidRPr="00A240A9" w:rsidRDefault="00910F7C" w:rsidP="00762EAA">
            <w:pPr>
              <w:pStyle w:val="BodyText"/>
              <w:ind w:left="4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color w:val="000000" w:themeColor="text1"/>
                <w:szCs w:val="20"/>
              </w:rPr>
            </w:pPr>
            <w:r w:rsidRPr="00A240A9">
              <w:rPr>
                <w:rFonts w:cstheme="minorHAnsi"/>
                <w:b/>
                <w:color w:val="000000" w:themeColor="text1"/>
                <w:szCs w:val="20"/>
              </w:rPr>
              <w:t xml:space="preserve">Current Status - Authorities/Utilities </w:t>
            </w:r>
          </w:p>
        </w:tc>
        <w:tc>
          <w:tcPr>
            <w:tcW w:w="1508" w:type="dxa"/>
            <w:vAlign w:val="center"/>
          </w:tcPr>
          <w:p w14:paraId="1396BC70" w14:textId="77777777" w:rsidR="00910F7C" w:rsidRPr="00A240A9" w:rsidRDefault="00910F7C" w:rsidP="00762EAA">
            <w:pPr>
              <w:pStyle w:val="BodyText"/>
              <w:ind w:left="42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color w:val="000000" w:themeColor="text1"/>
                <w:szCs w:val="20"/>
              </w:rPr>
            </w:pPr>
          </w:p>
        </w:tc>
        <w:tc>
          <w:tcPr>
            <w:tcW w:w="1068" w:type="dxa"/>
            <w:vAlign w:val="center"/>
          </w:tcPr>
          <w:p w14:paraId="18C7C47F" w14:textId="77777777" w:rsidR="00910F7C" w:rsidRPr="00A240A9" w:rsidRDefault="00910F7C" w:rsidP="00762EAA">
            <w:pPr>
              <w:pStyle w:val="BodyText"/>
              <w:ind w:left="42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color w:val="000000" w:themeColor="text1"/>
                <w:szCs w:val="20"/>
              </w:rPr>
            </w:pPr>
          </w:p>
        </w:tc>
        <w:tc>
          <w:tcPr>
            <w:tcW w:w="2261" w:type="dxa"/>
            <w:vAlign w:val="center"/>
          </w:tcPr>
          <w:p w14:paraId="42C9EB44" w14:textId="77777777" w:rsidR="00910F7C" w:rsidRPr="00A240A9" w:rsidRDefault="00910F7C" w:rsidP="00762EAA">
            <w:pPr>
              <w:pStyle w:val="BodyText"/>
              <w:ind w:left="42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color w:val="000000" w:themeColor="text1"/>
                <w:szCs w:val="20"/>
              </w:rPr>
            </w:pPr>
          </w:p>
        </w:tc>
      </w:tr>
      <w:tr w:rsidR="00177194" w:rsidRPr="0024369A" w14:paraId="1AD7930B" w14:textId="77777777" w:rsidTr="38EBD65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34" w:type="dxa"/>
          </w:tcPr>
          <w:p w14:paraId="37779A7C" w14:textId="77777777" w:rsidR="00910F7C" w:rsidRPr="00BA79C7" w:rsidRDefault="00910F7C" w:rsidP="00762EAA">
            <w:pPr>
              <w:pStyle w:val="BodyText"/>
              <w:ind w:left="42"/>
              <w:rPr>
                <w:rFonts w:cstheme="minorHAnsi"/>
                <w:color w:val="000000" w:themeColor="text1"/>
                <w:szCs w:val="20"/>
              </w:rPr>
            </w:pPr>
          </w:p>
        </w:tc>
        <w:tc>
          <w:tcPr>
            <w:tcW w:w="4056" w:type="dxa"/>
          </w:tcPr>
          <w:p w14:paraId="026E65E9" w14:textId="27B7BA2E" w:rsidR="001C7B98" w:rsidRPr="0024369A" w:rsidRDefault="001C7B98" w:rsidP="00762EAA">
            <w:pPr>
              <w:pStyle w:val="BodyText"/>
              <w:ind w:left="14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szCs w:val="20"/>
              </w:rPr>
            </w:pPr>
            <w:proofErr w:type="spellStart"/>
            <w:r>
              <w:rPr>
                <w:rFonts w:cstheme="minorHAnsi"/>
                <w:b/>
                <w:szCs w:val="20"/>
              </w:rPr>
              <w:t>CoGC</w:t>
            </w:r>
            <w:proofErr w:type="spellEnd"/>
            <w:r>
              <w:rPr>
                <w:rFonts w:cstheme="minorHAnsi"/>
                <w:b/>
                <w:szCs w:val="20"/>
              </w:rPr>
              <w:t xml:space="preserve"> – Watermain relocation</w:t>
            </w:r>
          </w:p>
        </w:tc>
        <w:tc>
          <w:tcPr>
            <w:tcW w:w="1508" w:type="dxa"/>
            <w:vAlign w:val="center"/>
          </w:tcPr>
          <w:p w14:paraId="60484D78" w14:textId="5E9021F6" w:rsidR="00910F7C" w:rsidRPr="0024369A" w:rsidRDefault="008D6E7D" w:rsidP="00762EAA">
            <w:pPr>
              <w:pStyle w:val="BodyText"/>
              <w:ind w:left="139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szCs w:val="20"/>
              </w:rPr>
            </w:pPr>
            <w:r>
              <w:rPr>
                <w:rFonts w:cstheme="minorHAnsi"/>
                <w:b/>
                <w:szCs w:val="20"/>
              </w:rPr>
              <w:t>Approved</w:t>
            </w:r>
          </w:p>
        </w:tc>
        <w:tc>
          <w:tcPr>
            <w:tcW w:w="1068" w:type="dxa"/>
            <w:vAlign w:val="center"/>
          </w:tcPr>
          <w:p w14:paraId="50D0ECC8" w14:textId="1FE2AE94" w:rsidR="00910F7C" w:rsidRPr="0024369A" w:rsidRDefault="00236756" w:rsidP="00762EAA">
            <w:pPr>
              <w:pStyle w:val="BodyText"/>
              <w:ind w:left="144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szCs w:val="20"/>
              </w:rPr>
            </w:pPr>
            <w:r>
              <w:rPr>
                <w:rFonts w:cstheme="minorHAnsi"/>
                <w:b/>
                <w:szCs w:val="20"/>
              </w:rPr>
              <w:t>1</w:t>
            </w:r>
            <w:r w:rsidRPr="00236756">
              <w:rPr>
                <w:rFonts w:cstheme="minorHAnsi"/>
                <w:b/>
                <w:szCs w:val="20"/>
                <w:vertAlign w:val="superscript"/>
              </w:rPr>
              <w:t>st</w:t>
            </w:r>
            <w:r>
              <w:rPr>
                <w:rFonts w:cstheme="minorHAnsi"/>
                <w:b/>
                <w:szCs w:val="20"/>
              </w:rPr>
              <w:t xml:space="preserve"> Dec 2021</w:t>
            </w:r>
          </w:p>
        </w:tc>
        <w:tc>
          <w:tcPr>
            <w:tcW w:w="2261" w:type="dxa"/>
            <w:vAlign w:val="center"/>
          </w:tcPr>
          <w:p w14:paraId="7A188C9E" w14:textId="60961D9F" w:rsidR="00910F7C" w:rsidRPr="0024369A" w:rsidRDefault="00213409" w:rsidP="5FEA97A6">
            <w:pPr>
              <w:pStyle w:val="BodyText"/>
              <w:ind w:left="142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Bidi"/>
                <w:b/>
                <w:bCs/>
              </w:rPr>
            </w:pPr>
            <w:r>
              <w:rPr>
                <w:rFonts w:cstheme="minorBidi"/>
                <w:b/>
                <w:bCs/>
              </w:rPr>
              <w:t xml:space="preserve">Live Connection Application has been submitted. </w:t>
            </w:r>
          </w:p>
        </w:tc>
      </w:tr>
      <w:tr w:rsidR="00177194" w:rsidRPr="0024369A" w14:paraId="67C21DB0" w14:textId="77777777" w:rsidTr="38EBD65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34" w:type="dxa"/>
          </w:tcPr>
          <w:p w14:paraId="14A1706B" w14:textId="77777777" w:rsidR="001C7B98" w:rsidRPr="00BA79C7" w:rsidRDefault="001C7B98" w:rsidP="00762EAA">
            <w:pPr>
              <w:pStyle w:val="BodyText"/>
              <w:ind w:left="42"/>
              <w:rPr>
                <w:rFonts w:cstheme="minorHAnsi"/>
                <w:color w:val="000000" w:themeColor="text1"/>
                <w:szCs w:val="20"/>
              </w:rPr>
            </w:pPr>
          </w:p>
        </w:tc>
        <w:tc>
          <w:tcPr>
            <w:tcW w:w="4056" w:type="dxa"/>
          </w:tcPr>
          <w:p w14:paraId="106282C1" w14:textId="1B999503" w:rsidR="001C7B98" w:rsidRDefault="008D6E7D" w:rsidP="00762EAA">
            <w:pPr>
              <w:pStyle w:val="BodyText"/>
              <w:ind w:left="143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Cs w:val="20"/>
              </w:rPr>
            </w:pPr>
            <w:proofErr w:type="spellStart"/>
            <w:r>
              <w:rPr>
                <w:rFonts w:cstheme="minorHAnsi"/>
                <w:b/>
                <w:szCs w:val="20"/>
              </w:rPr>
              <w:t>CoGC</w:t>
            </w:r>
            <w:proofErr w:type="spellEnd"/>
            <w:r>
              <w:rPr>
                <w:rFonts w:cstheme="minorHAnsi"/>
                <w:b/>
                <w:szCs w:val="20"/>
              </w:rPr>
              <w:t xml:space="preserve"> – Sewer Rising Main changes</w:t>
            </w:r>
          </w:p>
        </w:tc>
        <w:tc>
          <w:tcPr>
            <w:tcW w:w="1508" w:type="dxa"/>
            <w:vAlign w:val="center"/>
          </w:tcPr>
          <w:p w14:paraId="2E3EDD56" w14:textId="52064CFA" w:rsidR="001C7B98" w:rsidRPr="0024369A" w:rsidRDefault="008D6E7D" w:rsidP="00762EAA">
            <w:pPr>
              <w:pStyle w:val="BodyText"/>
              <w:ind w:left="139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Cs w:val="20"/>
              </w:rPr>
            </w:pPr>
            <w:r>
              <w:rPr>
                <w:rFonts w:cstheme="minorHAnsi"/>
                <w:b/>
                <w:szCs w:val="20"/>
              </w:rPr>
              <w:t>Not approved</w:t>
            </w:r>
          </w:p>
        </w:tc>
        <w:tc>
          <w:tcPr>
            <w:tcW w:w="1068" w:type="dxa"/>
            <w:vAlign w:val="center"/>
          </w:tcPr>
          <w:p w14:paraId="3CBE0110" w14:textId="6809A004" w:rsidR="001C7B98" w:rsidRPr="0024369A" w:rsidRDefault="00236756" w:rsidP="00762EAA">
            <w:pPr>
              <w:pStyle w:val="BodyText"/>
              <w:ind w:left="144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Cs w:val="20"/>
              </w:rPr>
            </w:pPr>
            <w:r>
              <w:rPr>
                <w:rFonts w:cstheme="minorHAnsi"/>
                <w:b/>
                <w:szCs w:val="20"/>
              </w:rPr>
              <w:t>1</w:t>
            </w:r>
            <w:r w:rsidRPr="00236756">
              <w:rPr>
                <w:rFonts w:cstheme="minorHAnsi"/>
                <w:b/>
                <w:szCs w:val="20"/>
                <w:vertAlign w:val="superscript"/>
              </w:rPr>
              <w:t>st</w:t>
            </w:r>
            <w:r>
              <w:rPr>
                <w:rFonts w:cstheme="minorHAnsi"/>
                <w:b/>
                <w:szCs w:val="20"/>
              </w:rPr>
              <w:t xml:space="preserve"> Dec 2021</w:t>
            </w:r>
          </w:p>
        </w:tc>
        <w:tc>
          <w:tcPr>
            <w:tcW w:w="2261" w:type="dxa"/>
            <w:vAlign w:val="center"/>
          </w:tcPr>
          <w:p w14:paraId="603B8DF7" w14:textId="6A64923B" w:rsidR="001C7B98" w:rsidRPr="0024369A" w:rsidRDefault="00213409" w:rsidP="5FEA97A6">
            <w:pPr>
              <w:pStyle w:val="BodyText"/>
              <w:ind w:left="142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Bidi"/>
                <w:b/>
                <w:bCs/>
              </w:rPr>
            </w:pPr>
            <w:r>
              <w:rPr>
                <w:rFonts w:cstheme="minorBidi"/>
                <w:b/>
                <w:bCs/>
              </w:rPr>
              <w:t xml:space="preserve">Sewer to be put in </w:t>
            </w:r>
            <w:r w:rsidR="00236756">
              <w:rPr>
                <w:rFonts w:cstheme="minorBidi"/>
                <w:b/>
                <w:bCs/>
              </w:rPr>
              <w:t>25/11</w:t>
            </w:r>
            <w:r>
              <w:rPr>
                <w:rFonts w:cstheme="minorBidi"/>
                <w:b/>
                <w:bCs/>
              </w:rPr>
              <w:t xml:space="preserve">. Drawings not IFC yet – Council RFI responded. New rising main required for northern side. GDP pushing GCWW to approve on both design and pricing. </w:t>
            </w:r>
          </w:p>
        </w:tc>
      </w:tr>
      <w:tr w:rsidR="00177194" w:rsidRPr="0024369A" w14:paraId="5A9D9790" w14:textId="77777777" w:rsidTr="38EBD65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34" w:type="dxa"/>
          </w:tcPr>
          <w:p w14:paraId="7CF1A336" w14:textId="77777777" w:rsidR="008D6E7D" w:rsidRPr="00BA79C7" w:rsidRDefault="008D6E7D" w:rsidP="00762EAA">
            <w:pPr>
              <w:pStyle w:val="BodyText"/>
              <w:ind w:left="42"/>
              <w:rPr>
                <w:rFonts w:cstheme="minorHAnsi"/>
                <w:color w:val="000000" w:themeColor="text1"/>
                <w:szCs w:val="20"/>
              </w:rPr>
            </w:pPr>
          </w:p>
        </w:tc>
        <w:tc>
          <w:tcPr>
            <w:tcW w:w="4056" w:type="dxa"/>
          </w:tcPr>
          <w:p w14:paraId="5D0F4800" w14:textId="53C07BFB" w:rsidR="008D6E7D" w:rsidRDefault="00DE5768" w:rsidP="00762EAA">
            <w:pPr>
              <w:pStyle w:val="BodyText"/>
              <w:ind w:left="14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szCs w:val="20"/>
              </w:rPr>
            </w:pPr>
            <w:r>
              <w:rPr>
                <w:rFonts w:cstheme="minorHAnsi"/>
                <w:b/>
                <w:szCs w:val="20"/>
              </w:rPr>
              <w:t xml:space="preserve">Energex </w:t>
            </w:r>
            <w:r w:rsidR="008B1394">
              <w:rPr>
                <w:rFonts w:cstheme="minorHAnsi"/>
                <w:b/>
                <w:szCs w:val="20"/>
              </w:rPr>
              <w:t>–</w:t>
            </w:r>
            <w:r>
              <w:rPr>
                <w:rFonts w:cstheme="minorHAnsi"/>
                <w:b/>
                <w:szCs w:val="20"/>
              </w:rPr>
              <w:t xml:space="preserve"> </w:t>
            </w:r>
            <w:r w:rsidR="008B1394">
              <w:rPr>
                <w:rFonts w:cstheme="minorHAnsi"/>
                <w:b/>
                <w:szCs w:val="20"/>
              </w:rPr>
              <w:t xml:space="preserve">Road Corridor Permit </w:t>
            </w:r>
            <w:r w:rsidR="00E37A55">
              <w:rPr>
                <w:rFonts w:cstheme="minorHAnsi"/>
                <w:b/>
                <w:szCs w:val="20"/>
              </w:rPr>
              <w:t>a</w:t>
            </w:r>
            <w:r w:rsidR="008B1394">
              <w:rPr>
                <w:rFonts w:cstheme="minorHAnsi"/>
                <w:b/>
                <w:szCs w:val="20"/>
              </w:rPr>
              <w:t>pproval required by TMR</w:t>
            </w:r>
          </w:p>
        </w:tc>
        <w:tc>
          <w:tcPr>
            <w:tcW w:w="1508" w:type="dxa"/>
            <w:vAlign w:val="center"/>
          </w:tcPr>
          <w:p w14:paraId="2E4A0BBB" w14:textId="49272F26" w:rsidR="008D6E7D" w:rsidRDefault="300FF825" w:rsidP="5FEA97A6">
            <w:pPr>
              <w:pStyle w:val="BodyText"/>
              <w:ind w:left="139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5FEA97A6">
              <w:rPr>
                <w:rFonts w:cstheme="minorBidi"/>
                <w:b/>
                <w:bCs/>
              </w:rPr>
              <w:t>Approved</w:t>
            </w:r>
          </w:p>
        </w:tc>
        <w:tc>
          <w:tcPr>
            <w:tcW w:w="1068" w:type="dxa"/>
            <w:vAlign w:val="center"/>
          </w:tcPr>
          <w:p w14:paraId="69B0D5B4" w14:textId="278456D5" w:rsidR="008D6E7D" w:rsidRPr="0024369A" w:rsidRDefault="008D6E7D" w:rsidP="5FEA97A6">
            <w:pPr>
              <w:pStyle w:val="BodyText"/>
              <w:ind w:left="144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Bidi"/>
                <w:b/>
                <w:bCs/>
              </w:rPr>
            </w:pPr>
          </w:p>
        </w:tc>
        <w:tc>
          <w:tcPr>
            <w:tcW w:w="2261" w:type="dxa"/>
            <w:vAlign w:val="center"/>
          </w:tcPr>
          <w:p w14:paraId="40035340" w14:textId="09557AAF" w:rsidR="008D6E7D" w:rsidRPr="0024369A" w:rsidRDefault="00213409" w:rsidP="5FEA97A6">
            <w:pPr>
              <w:pStyle w:val="BodyText"/>
              <w:ind w:left="142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Bidi"/>
                <w:b/>
                <w:bCs/>
              </w:rPr>
            </w:pPr>
            <w:r>
              <w:rPr>
                <w:rFonts w:cstheme="minorBidi"/>
                <w:b/>
                <w:bCs/>
              </w:rPr>
              <w:t>Complete.</w:t>
            </w:r>
          </w:p>
        </w:tc>
      </w:tr>
      <w:tr w:rsidR="00177194" w:rsidRPr="0024369A" w14:paraId="217ADCEF" w14:textId="77777777" w:rsidTr="38EBD65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34" w:type="dxa"/>
          </w:tcPr>
          <w:p w14:paraId="626D8DAA" w14:textId="77777777" w:rsidR="008D6E7D" w:rsidRPr="00BA79C7" w:rsidRDefault="008D6E7D" w:rsidP="00762EAA">
            <w:pPr>
              <w:pStyle w:val="BodyText"/>
              <w:ind w:left="42"/>
              <w:rPr>
                <w:rFonts w:cstheme="minorHAnsi"/>
                <w:color w:val="000000" w:themeColor="text1"/>
                <w:szCs w:val="20"/>
              </w:rPr>
            </w:pPr>
          </w:p>
        </w:tc>
        <w:tc>
          <w:tcPr>
            <w:tcW w:w="4056" w:type="dxa"/>
          </w:tcPr>
          <w:p w14:paraId="1FE0A94C" w14:textId="0B9DE74D" w:rsidR="008D6E7D" w:rsidRDefault="313F8E5F" w:rsidP="38EBD651">
            <w:pPr>
              <w:pStyle w:val="BodyText"/>
              <w:ind w:left="143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Bidi"/>
                <w:b/>
                <w:bCs/>
              </w:rPr>
            </w:pPr>
            <w:r w:rsidRPr="38EBD651">
              <w:rPr>
                <w:rFonts w:cstheme="minorBidi"/>
                <w:b/>
                <w:bCs/>
              </w:rPr>
              <w:t xml:space="preserve">NBN </w:t>
            </w:r>
            <w:r w:rsidR="7739E57D" w:rsidRPr="38EBD651">
              <w:rPr>
                <w:rFonts w:cstheme="minorBidi"/>
                <w:b/>
                <w:bCs/>
              </w:rPr>
              <w:t>–</w:t>
            </w:r>
            <w:r w:rsidRPr="38EBD651">
              <w:rPr>
                <w:rFonts w:cstheme="minorBidi"/>
                <w:b/>
                <w:bCs/>
              </w:rPr>
              <w:t xml:space="preserve"> </w:t>
            </w:r>
            <w:r w:rsidR="7739E57D" w:rsidRPr="38EBD651">
              <w:rPr>
                <w:rFonts w:cstheme="minorBidi"/>
                <w:b/>
                <w:bCs/>
              </w:rPr>
              <w:t>Road crossing alteration approval</w:t>
            </w:r>
            <w:r w:rsidR="1B8AC50D" w:rsidRPr="38EBD651">
              <w:rPr>
                <w:rFonts w:cstheme="minorBidi"/>
                <w:b/>
                <w:bCs/>
              </w:rPr>
              <w:t xml:space="preserve">. Scope is now clear. </w:t>
            </w:r>
            <w:r w:rsidR="70617554" w:rsidRPr="38EBD651">
              <w:rPr>
                <w:rFonts w:cstheme="minorBidi"/>
                <w:b/>
                <w:bCs/>
              </w:rPr>
              <w:t>Ventia pricing works for PECE</w:t>
            </w:r>
            <w:r w:rsidR="1B8AC50D" w:rsidRPr="38EBD651">
              <w:rPr>
                <w:rFonts w:cstheme="minorBidi"/>
                <w:b/>
                <w:bCs/>
              </w:rPr>
              <w:t xml:space="preserve"> were on site. </w:t>
            </w:r>
            <w:r w:rsidR="12727DED" w:rsidRPr="38EBD651">
              <w:rPr>
                <w:rFonts w:cstheme="minorBidi"/>
                <w:b/>
                <w:bCs/>
              </w:rPr>
              <w:t>SEE Civil to check if cable has enough slack to move onto replacement pole prior HV switch.</w:t>
            </w:r>
          </w:p>
        </w:tc>
        <w:tc>
          <w:tcPr>
            <w:tcW w:w="1508" w:type="dxa"/>
            <w:vAlign w:val="center"/>
          </w:tcPr>
          <w:p w14:paraId="08CB89BA" w14:textId="7DD58DA9" w:rsidR="008D6E7D" w:rsidRDefault="00E37A55" w:rsidP="00762EAA">
            <w:pPr>
              <w:pStyle w:val="BodyText"/>
              <w:ind w:left="139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Cs w:val="20"/>
              </w:rPr>
            </w:pPr>
            <w:r>
              <w:rPr>
                <w:rFonts w:cstheme="minorHAnsi"/>
                <w:b/>
                <w:szCs w:val="20"/>
              </w:rPr>
              <w:t>Not approved</w:t>
            </w:r>
          </w:p>
        </w:tc>
        <w:tc>
          <w:tcPr>
            <w:tcW w:w="1068" w:type="dxa"/>
            <w:vAlign w:val="center"/>
          </w:tcPr>
          <w:p w14:paraId="036F5221" w14:textId="191771C8" w:rsidR="008D6E7D" w:rsidRPr="0024369A" w:rsidRDefault="00236756" w:rsidP="00762EAA">
            <w:pPr>
              <w:pStyle w:val="BodyText"/>
              <w:ind w:left="144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Cs w:val="20"/>
              </w:rPr>
            </w:pPr>
            <w:r>
              <w:rPr>
                <w:rFonts w:cstheme="minorHAnsi"/>
                <w:b/>
                <w:szCs w:val="20"/>
              </w:rPr>
              <w:t>1</w:t>
            </w:r>
            <w:r w:rsidRPr="00236756">
              <w:rPr>
                <w:rFonts w:cstheme="minorHAnsi"/>
                <w:b/>
                <w:szCs w:val="20"/>
                <w:vertAlign w:val="superscript"/>
              </w:rPr>
              <w:t>st</w:t>
            </w:r>
            <w:r>
              <w:rPr>
                <w:rFonts w:cstheme="minorHAnsi"/>
                <w:b/>
                <w:szCs w:val="20"/>
              </w:rPr>
              <w:t xml:space="preserve"> Dec 2021</w:t>
            </w:r>
          </w:p>
        </w:tc>
        <w:tc>
          <w:tcPr>
            <w:tcW w:w="2261" w:type="dxa"/>
            <w:vAlign w:val="center"/>
          </w:tcPr>
          <w:p w14:paraId="60AE803F" w14:textId="1C1749B1" w:rsidR="008D6E7D" w:rsidRPr="0024369A" w:rsidRDefault="00852AAE" w:rsidP="5FEA97A6">
            <w:pPr>
              <w:pStyle w:val="BodyText"/>
              <w:ind w:left="142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Bidi"/>
                <w:b/>
                <w:bCs/>
              </w:rPr>
            </w:pPr>
            <w:r w:rsidRPr="00213409">
              <w:rPr>
                <w:rFonts w:cstheme="minorBidi"/>
                <w:b/>
                <w:bCs/>
              </w:rPr>
              <w:t>Service has been removed.</w:t>
            </w:r>
          </w:p>
        </w:tc>
      </w:tr>
      <w:tr w:rsidR="00177194" w:rsidRPr="0024369A" w14:paraId="63A9E988" w14:textId="77777777" w:rsidTr="38EBD65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34" w:type="dxa"/>
          </w:tcPr>
          <w:p w14:paraId="00401F96" w14:textId="77777777" w:rsidR="008D6E7D" w:rsidRPr="00BA79C7" w:rsidRDefault="008D6E7D" w:rsidP="00762EAA">
            <w:pPr>
              <w:pStyle w:val="BodyText"/>
              <w:ind w:left="42"/>
              <w:rPr>
                <w:rFonts w:cstheme="minorHAnsi"/>
                <w:color w:val="000000" w:themeColor="text1"/>
                <w:szCs w:val="20"/>
              </w:rPr>
            </w:pPr>
          </w:p>
        </w:tc>
        <w:tc>
          <w:tcPr>
            <w:tcW w:w="4056" w:type="dxa"/>
          </w:tcPr>
          <w:p w14:paraId="37087DA2" w14:textId="11AB3C6A" w:rsidR="008D6E7D" w:rsidRDefault="00E37A55" w:rsidP="00762EAA">
            <w:pPr>
              <w:pStyle w:val="BodyText"/>
              <w:ind w:left="14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szCs w:val="20"/>
              </w:rPr>
            </w:pPr>
            <w:r>
              <w:rPr>
                <w:rFonts w:cstheme="minorHAnsi"/>
                <w:b/>
                <w:szCs w:val="20"/>
              </w:rPr>
              <w:t xml:space="preserve">Telstra </w:t>
            </w:r>
            <w:r w:rsidR="00AE16CC">
              <w:rPr>
                <w:rFonts w:cstheme="minorHAnsi"/>
                <w:b/>
                <w:szCs w:val="20"/>
              </w:rPr>
              <w:t>–</w:t>
            </w:r>
            <w:r>
              <w:rPr>
                <w:rFonts w:cstheme="minorHAnsi"/>
                <w:b/>
                <w:szCs w:val="20"/>
              </w:rPr>
              <w:t xml:space="preserve"> </w:t>
            </w:r>
            <w:r w:rsidR="00AE16CC">
              <w:rPr>
                <w:rFonts w:cstheme="minorHAnsi"/>
                <w:b/>
                <w:szCs w:val="20"/>
              </w:rPr>
              <w:t>Relocation</w:t>
            </w:r>
          </w:p>
        </w:tc>
        <w:tc>
          <w:tcPr>
            <w:tcW w:w="1508" w:type="dxa"/>
            <w:vAlign w:val="center"/>
          </w:tcPr>
          <w:p w14:paraId="5BC875E9" w14:textId="5E9E8845" w:rsidR="008D6E7D" w:rsidRDefault="00AE16CC" w:rsidP="00762EAA">
            <w:pPr>
              <w:pStyle w:val="BodyText"/>
              <w:ind w:left="139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szCs w:val="20"/>
              </w:rPr>
            </w:pPr>
            <w:r>
              <w:rPr>
                <w:rFonts w:cstheme="minorHAnsi"/>
                <w:b/>
                <w:szCs w:val="20"/>
              </w:rPr>
              <w:t>Approved</w:t>
            </w:r>
          </w:p>
        </w:tc>
        <w:tc>
          <w:tcPr>
            <w:tcW w:w="1068" w:type="dxa"/>
            <w:vAlign w:val="center"/>
          </w:tcPr>
          <w:p w14:paraId="34604D80" w14:textId="2319BA8E" w:rsidR="008D6E7D" w:rsidRPr="0024369A" w:rsidRDefault="00236756" w:rsidP="00762EAA">
            <w:pPr>
              <w:pStyle w:val="BodyText"/>
              <w:ind w:left="144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szCs w:val="20"/>
              </w:rPr>
            </w:pPr>
            <w:r>
              <w:rPr>
                <w:rFonts w:cstheme="minorHAnsi"/>
                <w:b/>
                <w:szCs w:val="20"/>
              </w:rPr>
              <w:t>1</w:t>
            </w:r>
            <w:r w:rsidRPr="00236756">
              <w:rPr>
                <w:rFonts w:cstheme="minorHAnsi"/>
                <w:b/>
                <w:szCs w:val="20"/>
                <w:vertAlign w:val="superscript"/>
              </w:rPr>
              <w:t>st</w:t>
            </w:r>
            <w:r>
              <w:rPr>
                <w:rFonts w:cstheme="minorHAnsi"/>
                <w:b/>
                <w:szCs w:val="20"/>
              </w:rPr>
              <w:t xml:space="preserve"> Dec 2021</w:t>
            </w:r>
          </w:p>
        </w:tc>
        <w:tc>
          <w:tcPr>
            <w:tcW w:w="2261" w:type="dxa"/>
            <w:vAlign w:val="center"/>
          </w:tcPr>
          <w:p w14:paraId="6D8A09E1" w14:textId="2BFB0950" w:rsidR="00177194" w:rsidRPr="0024369A" w:rsidRDefault="00805291" w:rsidP="5FEA97A6">
            <w:pPr>
              <w:pStyle w:val="BodyText"/>
              <w:ind w:left="142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Bidi"/>
                <w:b/>
                <w:bCs/>
              </w:rPr>
            </w:pPr>
            <w:r>
              <w:rPr>
                <w:rFonts w:cstheme="minorBidi"/>
                <w:b/>
                <w:bCs/>
              </w:rPr>
              <w:t xml:space="preserve">SEE to contact Skyring </w:t>
            </w:r>
            <w:r w:rsidR="00EA32B4">
              <w:rPr>
                <w:rFonts w:cstheme="minorBidi"/>
                <w:b/>
                <w:bCs/>
              </w:rPr>
              <w:t>Civil.</w:t>
            </w:r>
            <w:r>
              <w:rPr>
                <w:rFonts w:cstheme="minorBidi"/>
                <w:b/>
                <w:bCs/>
              </w:rPr>
              <w:t xml:space="preserve"> </w:t>
            </w:r>
          </w:p>
        </w:tc>
      </w:tr>
      <w:tr w:rsidR="00177194" w:rsidRPr="0024369A" w14:paraId="4D170F49" w14:textId="77777777" w:rsidTr="38EBD65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34" w:type="dxa"/>
          </w:tcPr>
          <w:p w14:paraId="76A4FF6F" w14:textId="77777777" w:rsidR="00177194" w:rsidRPr="00BA79C7" w:rsidRDefault="00177194" w:rsidP="00762EAA">
            <w:pPr>
              <w:pStyle w:val="BodyText"/>
              <w:ind w:left="42"/>
              <w:rPr>
                <w:rFonts w:cstheme="minorHAnsi"/>
                <w:color w:val="000000" w:themeColor="text1"/>
                <w:szCs w:val="20"/>
              </w:rPr>
            </w:pPr>
          </w:p>
        </w:tc>
        <w:tc>
          <w:tcPr>
            <w:tcW w:w="4056" w:type="dxa"/>
          </w:tcPr>
          <w:p w14:paraId="32E84142" w14:textId="08BFFDDD" w:rsidR="00177194" w:rsidRDefault="00177194" w:rsidP="00762EAA">
            <w:pPr>
              <w:pStyle w:val="BodyText"/>
              <w:ind w:left="143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Cs w:val="20"/>
              </w:rPr>
            </w:pPr>
            <w:r>
              <w:rPr>
                <w:rFonts w:cstheme="minorHAnsi"/>
                <w:b/>
                <w:szCs w:val="20"/>
              </w:rPr>
              <w:t>Telstra and APA – Lowering and working around main (Telstra 1.5 weeks – cables to be moved to allow welding of gas main)</w:t>
            </w:r>
          </w:p>
        </w:tc>
        <w:tc>
          <w:tcPr>
            <w:tcW w:w="1508" w:type="dxa"/>
            <w:vAlign w:val="center"/>
          </w:tcPr>
          <w:p w14:paraId="131C453D" w14:textId="2421391A" w:rsidR="00177194" w:rsidRDefault="00177194" w:rsidP="00762EAA">
            <w:pPr>
              <w:pStyle w:val="BodyText"/>
              <w:ind w:left="139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Cs w:val="20"/>
              </w:rPr>
            </w:pPr>
            <w:r>
              <w:rPr>
                <w:rFonts w:cstheme="minorHAnsi"/>
                <w:b/>
                <w:szCs w:val="20"/>
              </w:rPr>
              <w:t>In progress</w:t>
            </w:r>
          </w:p>
        </w:tc>
        <w:tc>
          <w:tcPr>
            <w:tcW w:w="1068" w:type="dxa"/>
            <w:vAlign w:val="center"/>
          </w:tcPr>
          <w:p w14:paraId="3E98FAD8" w14:textId="592DC271" w:rsidR="00177194" w:rsidRDefault="00236756" w:rsidP="00762EAA">
            <w:pPr>
              <w:pStyle w:val="BodyText"/>
              <w:ind w:left="144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Cs w:val="20"/>
              </w:rPr>
            </w:pPr>
            <w:r>
              <w:rPr>
                <w:rFonts w:cstheme="minorHAnsi"/>
                <w:b/>
                <w:szCs w:val="20"/>
              </w:rPr>
              <w:t>1</w:t>
            </w:r>
            <w:r w:rsidRPr="00236756">
              <w:rPr>
                <w:rFonts w:cstheme="minorHAnsi"/>
                <w:b/>
                <w:szCs w:val="20"/>
                <w:vertAlign w:val="superscript"/>
              </w:rPr>
              <w:t>st</w:t>
            </w:r>
            <w:r>
              <w:rPr>
                <w:rFonts w:cstheme="minorHAnsi"/>
                <w:b/>
                <w:szCs w:val="20"/>
              </w:rPr>
              <w:t xml:space="preserve"> Dec 2021</w:t>
            </w:r>
          </w:p>
        </w:tc>
        <w:tc>
          <w:tcPr>
            <w:tcW w:w="2261" w:type="dxa"/>
            <w:vAlign w:val="center"/>
          </w:tcPr>
          <w:p w14:paraId="0DDC0777" w14:textId="73993DE2" w:rsidR="00177194" w:rsidRDefault="00177194" w:rsidP="00762EAA">
            <w:pPr>
              <w:pStyle w:val="BodyText"/>
              <w:ind w:left="142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Cs w:val="20"/>
              </w:rPr>
            </w:pPr>
            <w:r>
              <w:rPr>
                <w:rFonts w:cstheme="minorHAnsi"/>
                <w:b/>
                <w:szCs w:val="20"/>
              </w:rPr>
              <w:t xml:space="preserve">APA to </w:t>
            </w:r>
            <w:r w:rsidR="00EA32B4">
              <w:rPr>
                <w:rFonts w:cstheme="minorHAnsi"/>
                <w:b/>
                <w:szCs w:val="20"/>
              </w:rPr>
              <w:t>Manage</w:t>
            </w:r>
          </w:p>
        </w:tc>
      </w:tr>
      <w:tr w:rsidR="00177194" w:rsidRPr="0024369A" w14:paraId="068AE67A" w14:textId="77777777" w:rsidTr="38EBD65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34" w:type="dxa"/>
          </w:tcPr>
          <w:p w14:paraId="73007209" w14:textId="77777777" w:rsidR="008D6E7D" w:rsidRPr="00BA79C7" w:rsidRDefault="008D6E7D" w:rsidP="00762EAA">
            <w:pPr>
              <w:pStyle w:val="BodyText"/>
              <w:ind w:left="42"/>
              <w:rPr>
                <w:rFonts w:cstheme="minorHAnsi"/>
                <w:color w:val="000000" w:themeColor="text1"/>
                <w:szCs w:val="20"/>
              </w:rPr>
            </w:pPr>
          </w:p>
        </w:tc>
        <w:tc>
          <w:tcPr>
            <w:tcW w:w="4056" w:type="dxa"/>
          </w:tcPr>
          <w:p w14:paraId="7323B801" w14:textId="048449E9" w:rsidR="008D6E7D" w:rsidRDefault="009D7BD6" w:rsidP="5FEA97A6">
            <w:pPr>
              <w:pStyle w:val="BodyText"/>
              <w:ind w:left="14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Bidi"/>
                <w:b/>
                <w:bCs/>
              </w:rPr>
            </w:pPr>
            <w:r w:rsidRPr="5FEA97A6">
              <w:rPr>
                <w:rFonts w:cstheme="minorBidi"/>
                <w:b/>
                <w:bCs/>
              </w:rPr>
              <w:t xml:space="preserve">APA – </w:t>
            </w:r>
            <w:r w:rsidR="00177194" w:rsidRPr="5FEA97A6">
              <w:rPr>
                <w:rFonts w:cstheme="minorBidi"/>
                <w:b/>
                <w:bCs/>
              </w:rPr>
              <w:t>10 days programme TB</w:t>
            </w:r>
            <w:r w:rsidR="4860AEC4" w:rsidRPr="5FEA97A6">
              <w:rPr>
                <w:rFonts w:cstheme="minorBidi"/>
                <w:b/>
                <w:bCs/>
              </w:rPr>
              <w:t>.</w:t>
            </w:r>
          </w:p>
        </w:tc>
        <w:tc>
          <w:tcPr>
            <w:tcW w:w="1508" w:type="dxa"/>
            <w:vAlign w:val="center"/>
          </w:tcPr>
          <w:p w14:paraId="3C56FE91" w14:textId="30E9D6D8" w:rsidR="008D6E7D" w:rsidRDefault="00177194" w:rsidP="00762EAA">
            <w:pPr>
              <w:pStyle w:val="BodyText"/>
              <w:ind w:left="139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szCs w:val="20"/>
              </w:rPr>
            </w:pPr>
            <w:r>
              <w:rPr>
                <w:rFonts w:cstheme="minorHAnsi"/>
                <w:b/>
                <w:szCs w:val="20"/>
              </w:rPr>
              <w:t>Not approved</w:t>
            </w:r>
          </w:p>
        </w:tc>
        <w:tc>
          <w:tcPr>
            <w:tcW w:w="1068" w:type="dxa"/>
            <w:vAlign w:val="center"/>
          </w:tcPr>
          <w:p w14:paraId="7070D26B" w14:textId="65DAB6D5" w:rsidR="008D6E7D" w:rsidRPr="0024369A" w:rsidRDefault="00236756" w:rsidP="00762EAA">
            <w:pPr>
              <w:pStyle w:val="BodyText"/>
              <w:ind w:left="144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szCs w:val="20"/>
              </w:rPr>
            </w:pPr>
            <w:r>
              <w:rPr>
                <w:rFonts w:cstheme="minorHAnsi"/>
                <w:b/>
                <w:szCs w:val="20"/>
              </w:rPr>
              <w:t>01/12/2021</w:t>
            </w:r>
          </w:p>
        </w:tc>
        <w:tc>
          <w:tcPr>
            <w:tcW w:w="2261" w:type="dxa"/>
            <w:vAlign w:val="center"/>
          </w:tcPr>
          <w:p w14:paraId="4FF7FC35" w14:textId="10E1A3AD" w:rsidR="008D6E7D" w:rsidRPr="0024369A" w:rsidRDefault="00360A33" w:rsidP="5FEA97A6">
            <w:pPr>
              <w:pStyle w:val="BodyText"/>
              <w:ind w:left="142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Bidi"/>
                <w:b/>
                <w:bCs/>
              </w:rPr>
            </w:pPr>
            <w:r>
              <w:rPr>
                <w:rFonts w:cstheme="minorBidi"/>
                <w:b/>
                <w:bCs/>
              </w:rPr>
              <w:t xml:space="preserve">RCP </w:t>
            </w:r>
            <w:r w:rsidR="00213409">
              <w:rPr>
                <w:rFonts w:cstheme="minorBidi"/>
                <w:b/>
                <w:bCs/>
              </w:rPr>
              <w:t>submitted.</w:t>
            </w:r>
          </w:p>
          <w:p w14:paraId="33455998" w14:textId="354E129C" w:rsidR="008D6E7D" w:rsidRPr="0024369A" w:rsidRDefault="00D47CEE" w:rsidP="5FEA97A6">
            <w:pPr>
              <w:pStyle w:val="BodyText"/>
              <w:ind w:left="142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Bidi"/>
                <w:b/>
                <w:bCs/>
              </w:rPr>
            </w:pPr>
            <w:r>
              <w:rPr>
                <w:rFonts w:cstheme="minorBidi"/>
                <w:b/>
                <w:bCs/>
              </w:rPr>
              <w:t xml:space="preserve">SEE </w:t>
            </w:r>
            <w:r w:rsidR="00360A33">
              <w:rPr>
                <w:rFonts w:cstheme="minorBidi"/>
                <w:b/>
                <w:bCs/>
              </w:rPr>
              <w:t xml:space="preserve">to accelerate programme by commencing </w:t>
            </w:r>
            <w:r>
              <w:rPr>
                <w:rFonts w:cstheme="minorBidi"/>
                <w:b/>
                <w:bCs/>
              </w:rPr>
              <w:t xml:space="preserve">stage 2 </w:t>
            </w:r>
            <w:r w:rsidR="00360A33">
              <w:rPr>
                <w:rFonts w:cstheme="minorBidi"/>
                <w:b/>
                <w:bCs/>
              </w:rPr>
              <w:t xml:space="preserve">earlier </w:t>
            </w:r>
            <w:proofErr w:type="gramStart"/>
            <w:r w:rsidR="00360A33">
              <w:rPr>
                <w:rFonts w:cstheme="minorBidi"/>
                <w:b/>
                <w:bCs/>
              </w:rPr>
              <w:t>in order</w:t>
            </w:r>
            <w:r>
              <w:rPr>
                <w:rFonts w:cstheme="minorBidi"/>
                <w:b/>
                <w:bCs/>
              </w:rPr>
              <w:t xml:space="preserve"> to</w:t>
            </w:r>
            <w:proofErr w:type="gramEnd"/>
            <w:r>
              <w:rPr>
                <w:rFonts w:cstheme="minorBidi"/>
                <w:b/>
                <w:bCs/>
              </w:rPr>
              <w:t xml:space="preserve"> meet the </w:t>
            </w:r>
            <w:r w:rsidR="00236756">
              <w:rPr>
                <w:rFonts w:cstheme="minorBidi"/>
                <w:b/>
                <w:bCs/>
              </w:rPr>
              <w:t>01/12</w:t>
            </w:r>
            <w:r>
              <w:rPr>
                <w:rFonts w:cstheme="minorBidi"/>
                <w:b/>
                <w:bCs/>
              </w:rPr>
              <w:t xml:space="preserve"> date. Services locating and topsoil stripping started. Traffic management requirements not</w:t>
            </w:r>
            <w:r w:rsidR="00360A33">
              <w:rPr>
                <w:rFonts w:cstheme="minorBidi"/>
                <w:b/>
                <w:bCs/>
              </w:rPr>
              <w:t xml:space="preserve"> yet</w:t>
            </w:r>
            <w:r>
              <w:rPr>
                <w:rFonts w:cstheme="minorBidi"/>
                <w:b/>
                <w:bCs/>
              </w:rPr>
              <w:t xml:space="preserve"> received</w:t>
            </w:r>
            <w:r w:rsidR="00F50764">
              <w:rPr>
                <w:rFonts w:cstheme="minorBidi"/>
                <w:b/>
                <w:bCs/>
              </w:rPr>
              <w:t xml:space="preserve"> </w:t>
            </w:r>
            <w:r w:rsidR="00360A33">
              <w:rPr>
                <w:rFonts w:cstheme="minorBidi"/>
                <w:b/>
                <w:bCs/>
              </w:rPr>
              <w:t xml:space="preserve">from </w:t>
            </w:r>
            <w:r w:rsidR="00EA32B4">
              <w:rPr>
                <w:rFonts w:cstheme="minorBidi"/>
                <w:b/>
                <w:bCs/>
              </w:rPr>
              <w:t>APA.</w:t>
            </w:r>
            <w:r w:rsidR="00213409">
              <w:rPr>
                <w:rFonts w:cstheme="minorBidi"/>
                <w:b/>
                <w:bCs/>
              </w:rPr>
              <w:t xml:space="preserve"> MJ to discuss on any delay due to recent weather event. </w:t>
            </w:r>
          </w:p>
        </w:tc>
      </w:tr>
      <w:tr w:rsidR="00177194" w:rsidRPr="0024369A" w14:paraId="6A94B87D" w14:textId="77777777" w:rsidTr="38EBD65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34" w:type="dxa"/>
          </w:tcPr>
          <w:p w14:paraId="5B30DA65" w14:textId="128F1D85" w:rsidR="00910F7C" w:rsidRPr="00BA79C7" w:rsidRDefault="00254B9E" w:rsidP="00762EAA">
            <w:pPr>
              <w:pStyle w:val="BodyText"/>
              <w:ind w:left="42"/>
              <w:rPr>
                <w:rFonts w:cstheme="minorHAnsi"/>
                <w:color w:val="000000" w:themeColor="text1"/>
                <w:szCs w:val="20"/>
              </w:rPr>
            </w:pPr>
            <w:r>
              <w:rPr>
                <w:rFonts w:cstheme="minorHAnsi"/>
                <w:color w:val="000000" w:themeColor="text1"/>
                <w:szCs w:val="20"/>
              </w:rPr>
              <w:t>3.2.1</w:t>
            </w:r>
          </w:p>
        </w:tc>
        <w:tc>
          <w:tcPr>
            <w:tcW w:w="4056" w:type="dxa"/>
          </w:tcPr>
          <w:p w14:paraId="7C3746E1" w14:textId="77777777" w:rsidR="00910F7C" w:rsidRPr="0024369A" w:rsidRDefault="00910F7C" w:rsidP="00762EAA">
            <w:pPr>
              <w:pStyle w:val="BodyText"/>
              <w:ind w:left="143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Cs w:val="20"/>
              </w:rPr>
            </w:pPr>
            <w:r w:rsidRPr="00A240A9">
              <w:rPr>
                <w:rFonts w:cstheme="minorHAnsi"/>
                <w:b/>
                <w:sz w:val="18"/>
                <w:szCs w:val="18"/>
              </w:rPr>
              <w:t xml:space="preserve">Key Issues to be Addressed </w:t>
            </w:r>
            <w:proofErr w:type="gramStart"/>
            <w:r w:rsidRPr="00A240A9">
              <w:rPr>
                <w:rFonts w:cstheme="minorHAnsi"/>
                <w:b/>
                <w:sz w:val="18"/>
                <w:szCs w:val="18"/>
              </w:rPr>
              <w:t>–  Action</w:t>
            </w:r>
            <w:proofErr w:type="gramEnd"/>
            <w:r w:rsidRPr="00A240A9">
              <w:rPr>
                <w:rFonts w:cstheme="minorHAnsi"/>
                <w:b/>
                <w:sz w:val="18"/>
                <w:szCs w:val="18"/>
              </w:rPr>
              <w:t xml:space="preserve"> Items from Previous Meeting</w:t>
            </w:r>
          </w:p>
        </w:tc>
        <w:tc>
          <w:tcPr>
            <w:tcW w:w="1508" w:type="dxa"/>
            <w:vAlign w:val="center"/>
          </w:tcPr>
          <w:p w14:paraId="6FA71F0B" w14:textId="77777777" w:rsidR="00910F7C" w:rsidRPr="0024369A" w:rsidRDefault="00910F7C" w:rsidP="00762EAA">
            <w:pPr>
              <w:pStyle w:val="BodyText"/>
              <w:ind w:left="139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Cs w:val="20"/>
              </w:rPr>
            </w:pPr>
          </w:p>
        </w:tc>
        <w:tc>
          <w:tcPr>
            <w:tcW w:w="1068" w:type="dxa"/>
            <w:vAlign w:val="center"/>
          </w:tcPr>
          <w:p w14:paraId="795EEC31" w14:textId="77777777" w:rsidR="00910F7C" w:rsidRPr="0024369A" w:rsidRDefault="00910F7C" w:rsidP="00762EAA">
            <w:pPr>
              <w:pStyle w:val="BodyText"/>
              <w:ind w:left="144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Cs w:val="20"/>
              </w:rPr>
            </w:pPr>
          </w:p>
        </w:tc>
        <w:tc>
          <w:tcPr>
            <w:tcW w:w="2261" w:type="dxa"/>
            <w:vAlign w:val="center"/>
          </w:tcPr>
          <w:p w14:paraId="4998161A" w14:textId="77777777" w:rsidR="00910F7C" w:rsidRPr="0024369A" w:rsidRDefault="00910F7C" w:rsidP="00762EAA">
            <w:pPr>
              <w:pStyle w:val="BodyText"/>
              <w:ind w:left="142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Cs w:val="20"/>
              </w:rPr>
            </w:pPr>
          </w:p>
        </w:tc>
      </w:tr>
      <w:tr w:rsidR="00177194" w:rsidRPr="0024369A" w14:paraId="2BE1CAA4" w14:textId="77777777" w:rsidTr="38EBD65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34" w:type="dxa"/>
          </w:tcPr>
          <w:p w14:paraId="66767377" w14:textId="77777777" w:rsidR="00910F7C" w:rsidRPr="0024369A" w:rsidRDefault="00910F7C" w:rsidP="00762EAA">
            <w:pPr>
              <w:pStyle w:val="BodyText"/>
              <w:rPr>
                <w:rFonts w:cstheme="minorHAnsi"/>
                <w:b w:val="0"/>
                <w:szCs w:val="20"/>
              </w:rPr>
            </w:pPr>
          </w:p>
        </w:tc>
        <w:tc>
          <w:tcPr>
            <w:tcW w:w="4056" w:type="dxa"/>
          </w:tcPr>
          <w:p w14:paraId="69389730" w14:textId="49CEB8AE" w:rsidR="00910F7C" w:rsidRPr="0024369A" w:rsidRDefault="00910F7C" w:rsidP="00762EAA">
            <w:pPr>
              <w:pStyle w:val="BodyText"/>
              <w:tabs>
                <w:tab w:val="left" w:pos="3568"/>
              </w:tabs>
              <w:ind w:left="14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szCs w:val="20"/>
              </w:rPr>
            </w:pPr>
            <w:r>
              <w:rPr>
                <w:rFonts w:cstheme="minorHAnsi"/>
                <w:b/>
                <w:szCs w:val="20"/>
              </w:rPr>
              <w:tab/>
            </w:r>
          </w:p>
        </w:tc>
        <w:tc>
          <w:tcPr>
            <w:tcW w:w="1508" w:type="dxa"/>
            <w:vAlign w:val="center"/>
          </w:tcPr>
          <w:p w14:paraId="3B0CE90D" w14:textId="77777777" w:rsidR="00910F7C" w:rsidRPr="0024369A" w:rsidRDefault="00910F7C" w:rsidP="00762EAA">
            <w:pPr>
              <w:pStyle w:val="BodyText"/>
              <w:ind w:left="139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szCs w:val="20"/>
              </w:rPr>
            </w:pPr>
          </w:p>
        </w:tc>
        <w:tc>
          <w:tcPr>
            <w:tcW w:w="1068" w:type="dxa"/>
            <w:vAlign w:val="center"/>
          </w:tcPr>
          <w:p w14:paraId="79555EAD" w14:textId="77777777" w:rsidR="00910F7C" w:rsidRPr="0024369A" w:rsidRDefault="00910F7C" w:rsidP="00762EAA">
            <w:pPr>
              <w:pStyle w:val="BodyText"/>
              <w:ind w:left="144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szCs w:val="20"/>
              </w:rPr>
            </w:pPr>
          </w:p>
        </w:tc>
        <w:tc>
          <w:tcPr>
            <w:tcW w:w="2261" w:type="dxa"/>
            <w:vAlign w:val="center"/>
          </w:tcPr>
          <w:p w14:paraId="5B1E1393" w14:textId="77777777" w:rsidR="00910F7C" w:rsidRPr="0024369A" w:rsidRDefault="00910F7C" w:rsidP="00762EAA">
            <w:pPr>
              <w:pStyle w:val="BodyText"/>
              <w:ind w:left="142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szCs w:val="20"/>
              </w:rPr>
            </w:pPr>
          </w:p>
        </w:tc>
      </w:tr>
      <w:tr w:rsidR="00177194" w:rsidRPr="0024369A" w14:paraId="3A62DB1D" w14:textId="77777777" w:rsidTr="38EBD65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34" w:type="dxa"/>
          </w:tcPr>
          <w:p w14:paraId="1027C00F" w14:textId="41D2428D" w:rsidR="00910F7C" w:rsidRPr="00BA79C7" w:rsidRDefault="00927DF7" w:rsidP="00762EAA">
            <w:pPr>
              <w:pStyle w:val="BodyText"/>
              <w:ind w:left="42"/>
              <w:rPr>
                <w:rFonts w:cstheme="minorHAnsi"/>
                <w:color w:val="000000" w:themeColor="text1"/>
                <w:szCs w:val="20"/>
              </w:rPr>
            </w:pPr>
            <w:r>
              <w:rPr>
                <w:rFonts w:cstheme="minorHAnsi"/>
                <w:color w:val="000000" w:themeColor="text1"/>
                <w:szCs w:val="20"/>
              </w:rPr>
              <w:t>3</w:t>
            </w:r>
            <w:r w:rsidR="00254B9E">
              <w:rPr>
                <w:rFonts w:cstheme="minorHAnsi"/>
                <w:color w:val="000000" w:themeColor="text1"/>
                <w:szCs w:val="20"/>
              </w:rPr>
              <w:t>.2.2</w:t>
            </w:r>
          </w:p>
        </w:tc>
        <w:tc>
          <w:tcPr>
            <w:tcW w:w="4056" w:type="dxa"/>
          </w:tcPr>
          <w:p w14:paraId="5FFFC80E" w14:textId="77777777" w:rsidR="00910F7C" w:rsidRPr="0024369A" w:rsidRDefault="00910F7C" w:rsidP="00762EAA">
            <w:pPr>
              <w:pStyle w:val="BodyText"/>
              <w:ind w:left="143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Cs w:val="20"/>
              </w:rPr>
            </w:pPr>
            <w:r w:rsidRPr="0024369A">
              <w:rPr>
                <w:rFonts w:cstheme="minorHAnsi"/>
                <w:b/>
                <w:szCs w:val="20"/>
              </w:rPr>
              <w:t>Key Issues</w:t>
            </w:r>
            <w:r>
              <w:rPr>
                <w:rFonts w:cstheme="minorHAnsi"/>
                <w:b/>
                <w:szCs w:val="20"/>
              </w:rPr>
              <w:t xml:space="preserve"> to be Addressed </w:t>
            </w:r>
            <w:proofErr w:type="gramStart"/>
            <w:r>
              <w:rPr>
                <w:rFonts w:cstheme="minorHAnsi"/>
                <w:b/>
                <w:szCs w:val="20"/>
              </w:rPr>
              <w:t>–  New</w:t>
            </w:r>
            <w:proofErr w:type="gramEnd"/>
            <w:r>
              <w:rPr>
                <w:rFonts w:cstheme="minorHAnsi"/>
                <w:b/>
                <w:szCs w:val="20"/>
              </w:rPr>
              <w:t xml:space="preserve"> Action Items</w:t>
            </w:r>
          </w:p>
        </w:tc>
        <w:tc>
          <w:tcPr>
            <w:tcW w:w="1508" w:type="dxa"/>
            <w:vAlign w:val="center"/>
          </w:tcPr>
          <w:p w14:paraId="72AA9B4C" w14:textId="77853D22" w:rsidR="00910F7C" w:rsidRPr="0024369A" w:rsidRDefault="00910F7C" w:rsidP="00D47CEE">
            <w:pPr>
              <w:pStyle w:val="BodyText"/>
              <w:ind w:left="139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Cs w:val="20"/>
              </w:rPr>
            </w:pPr>
          </w:p>
        </w:tc>
        <w:tc>
          <w:tcPr>
            <w:tcW w:w="1068" w:type="dxa"/>
            <w:vAlign w:val="center"/>
          </w:tcPr>
          <w:p w14:paraId="1614A720" w14:textId="77777777" w:rsidR="00910F7C" w:rsidRPr="0024369A" w:rsidRDefault="00910F7C" w:rsidP="00762EAA">
            <w:pPr>
              <w:pStyle w:val="BodyText"/>
              <w:ind w:left="144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Cs w:val="20"/>
              </w:rPr>
            </w:pPr>
          </w:p>
        </w:tc>
        <w:tc>
          <w:tcPr>
            <w:tcW w:w="2261" w:type="dxa"/>
            <w:vAlign w:val="center"/>
          </w:tcPr>
          <w:p w14:paraId="315C3B7C" w14:textId="10EAC029" w:rsidR="00910F7C" w:rsidRPr="0024369A" w:rsidRDefault="00910F7C" w:rsidP="00762EAA">
            <w:pPr>
              <w:pStyle w:val="BodyText"/>
              <w:ind w:left="142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Cs w:val="20"/>
              </w:rPr>
            </w:pPr>
          </w:p>
        </w:tc>
      </w:tr>
      <w:tr w:rsidR="00360A33" w:rsidRPr="0024369A" w14:paraId="307AACB2" w14:textId="77777777" w:rsidTr="38EBD65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34" w:type="dxa"/>
          </w:tcPr>
          <w:p w14:paraId="1CC7A565" w14:textId="77777777" w:rsidR="00360A33" w:rsidRDefault="00360A33" w:rsidP="00762EAA">
            <w:pPr>
              <w:pStyle w:val="BodyText"/>
              <w:ind w:left="42"/>
              <w:rPr>
                <w:rFonts w:cstheme="minorHAnsi"/>
                <w:color w:val="000000" w:themeColor="text1"/>
                <w:szCs w:val="20"/>
              </w:rPr>
            </w:pPr>
          </w:p>
        </w:tc>
        <w:tc>
          <w:tcPr>
            <w:tcW w:w="4056" w:type="dxa"/>
          </w:tcPr>
          <w:p w14:paraId="3220DB40" w14:textId="7B7CD6E3" w:rsidR="00360A33" w:rsidRPr="0024369A" w:rsidRDefault="00360A33" w:rsidP="00762EAA">
            <w:pPr>
              <w:pStyle w:val="BodyText"/>
              <w:ind w:left="14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szCs w:val="20"/>
              </w:rPr>
            </w:pPr>
            <w:r w:rsidRPr="00213409">
              <w:rPr>
                <w:rFonts w:cstheme="minorHAnsi"/>
                <w:b/>
                <w:szCs w:val="20"/>
              </w:rPr>
              <w:t xml:space="preserve">Water Meter – 13 </w:t>
            </w:r>
            <w:proofErr w:type="spellStart"/>
            <w:r w:rsidRPr="00213409">
              <w:rPr>
                <w:rFonts w:cstheme="minorHAnsi"/>
                <w:b/>
                <w:szCs w:val="20"/>
              </w:rPr>
              <w:t>Emeri</w:t>
            </w:r>
            <w:proofErr w:type="spellEnd"/>
            <w:r w:rsidRPr="00213409">
              <w:rPr>
                <w:rFonts w:cstheme="minorHAnsi"/>
                <w:b/>
                <w:szCs w:val="20"/>
              </w:rPr>
              <w:t xml:space="preserve"> Street along SJW Rd </w:t>
            </w:r>
            <w:r w:rsidR="00213409" w:rsidRPr="00213409">
              <w:rPr>
                <w:rFonts w:cstheme="minorHAnsi"/>
                <w:b/>
                <w:szCs w:val="20"/>
              </w:rPr>
              <w:t>– survey with GDP.</w:t>
            </w:r>
            <w:r w:rsidR="00213409">
              <w:rPr>
                <w:rFonts w:cstheme="minorHAnsi"/>
                <w:b/>
                <w:szCs w:val="20"/>
              </w:rPr>
              <w:t xml:space="preserve"> </w:t>
            </w:r>
            <w:r w:rsidR="00852AAE">
              <w:rPr>
                <w:rFonts w:cstheme="minorHAnsi"/>
                <w:b/>
                <w:szCs w:val="20"/>
              </w:rPr>
              <w:t xml:space="preserve"> </w:t>
            </w:r>
          </w:p>
        </w:tc>
        <w:tc>
          <w:tcPr>
            <w:tcW w:w="1508" w:type="dxa"/>
            <w:vAlign w:val="center"/>
          </w:tcPr>
          <w:p w14:paraId="3187EBA3" w14:textId="77777777" w:rsidR="00360A33" w:rsidRPr="0024369A" w:rsidRDefault="00360A33" w:rsidP="00D47CEE">
            <w:pPr>
              <w:pStyle w:val="BodyText"/>
              <w:ind w:left="13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szCs w:val="20"/>
              </w:rPr>
            </w:pPr>
          </w:p>
        </w:tc>
        <w:tc>
          <w:tcPr>
            <w:tcW w:w="1068" w:type="dxa"/>
            <w:vAlign w:val="center"/>
          </w:tcPr>
          <w:p w14:paraId="46678755" w14:textId="7D0815F6" w:rsidR="00360A33" w:rsidRPr="0024369A" w:rsidRDefault="00360A33" w:rsidP="00762EAA">
            <w:pPr>
              <w:pStyle w:val="BodyText"/>
              <w:ind w:left="144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szCs w:val="20"/>
              </w:rPr>
            </w:pPr>
            <w:r>
              <w:rPr>
                <w:rFonts w:cstheme="minorHAnsi"/>
                <w:b/>
                <w:szCs w:val="20"/>
              </w:rPr>
              <w:t>GDP</w:t>
            </w:r>
          </w:p>
        </w:tc>
        <w:tc>
          <w:tcPr>
            <w:tcW w:w="2261" w:type="dxa"/>
            <w:vAlign w:val="center"/>
          </w:tcPr>
          <w:p w14:paraId="0CBFADC9" w14:textId="77777777" w:rsidR="00360A33" w:rsidRDefault="00360A33" w:rsidP="00762EAA">
            <w:pPr>
              <w:pStyle w:val="BodyText"/>
              <w:ind w:left="142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szCs w:val="20"/>
              </w:rPr>
            </w:pPr>
          </w:p>
        </w:tc>
      </w:tr>
    </w:tbl>
    <w:p w14:paraId="401BEDDA" w14:textId="0A808875" w:rsidR="000A220A" w:rsidRDefault="000A220A" w:rsidP="00044ED4"/>
    <w:p w14:paraId="7FFFB62F" w14:textId="0FFD266F" w:rsidR="000A220A" w:rsidRDefault="000A220A" w:rsidP="00044ED4"/>
    <w:p w14:paraId="7DB81F73" w14:textId="1B9B88A6" w:rsidR="000A220A" w:rsidRDefault="000A220A" w:rsidP="00044ED4"/>
    <w:p w14:paraId="38D6042C" w14:textId="77777777" w:rsidR="000A220A" w:rsidRDefault="000A220A" w:rsidP="00044ED4"/>
    <w:tbl>
      <w:tblPr>
        <w:tblStyle w:val="PlainTable4"/>
        <w:tblW w:w="9651" w:type="dxa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4" w:space="0" w:color="FFFFFF" w:themeColor="background1"/>
          <w:insideV w:val="single" w:sz="4" w:space="0" w:color="FFFFFF" w:themeColor="background1"/>
        </w:tblBorders>
        <w:tblLook w:val="04A0" w:firstRow="1" w:lastRow="0" w:firstColumn="1" w:lastColumn="0" w:noHBand="0" w:noVBand="1"/>
      </w:tblPr>
      <w:tblGrid>
        <w:gridCol w:w="2202"/>
        <w:gridCol w:w="2944"/>
        <w:gridCol w:w="1829"/>
        <w:gridCol w:w="1317"/>
        <w:gridCol w:w="1359"/>
      </w:tblGrid>
      <w:tr w:rsidR="00910F7C" w:rsidRPr="00154520" w14:paraId="2CEDB8AC" w14:textId="77777777" w:rsidTr="00C85AC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51" w:type="dxa"/>
            <w:gridSpan w:val="5"/>
            <w:shd w:val="clear" w:color="auto" w:fill="ED1C24" w:themeFill="accent1"/>
            <w:vAlign w:val="center"/>
          </w:tcPr>
          <w:p w14:paraId="19C16FE1" w14:textId="77777777" w:rsidR="00910F7C" w:rsidRPr="00205F11" w:rsidRDefault="00910F7C" w:rsidP="003B046C">
            <w:pPr>
              <w:pStyle w:val="FPACI01"/>
              <w:numPr>
                <w:ilvl w:val="0"/>
                <w:numId w:val="24"/>
              </w:numPr>
              <w:ind w:left="886" w:hanging="567"/>
              <w:rPr>
                <w:rFonts w:cstheme="minorHAnsi"/>
                <w:b/>
                <w:bCs w:val="0"/>
                <w:caps/>
                <w:szCs w:val="20"/>
              </w:rPr>
            </w:pPr>
            <w:bookmarkStart w:id="1" w:name="_Hlk69478379"/>
            <w:r w:rsidRPr="00205F11">
              <w:rPr>
                <w:b/>
                <w:bCs w:val="0"/>
                <w:caps/>
              </w:rPr>
              <w:t>Design</w:t>
            </w:r>
          </w:p>
        </w:tc>
      </w:tr>
      <w:tr w:rsidR="00F501F3" w:rsidRPr="00C14A21" w14:paraId="3E8620E2" w14:textId="77777777" w:rsidTr="00DC003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02" w:type="dxa"/>
            <w:shd w:val="clear" w:color="auto" w:fill="808080" w:themeFill="background1" w:themeFillShade="80"/>
          </w:tcPr>
          <w:p w14:paraId="3DD90310" w14:textId="77777777" w:rsidR="005152EA" w:rsidRPr="00C14A21" w:rsidRDefault="005152EA" w:rsidP="00762EAA">
            <w:pPr>
              <w:pStyle w:val="BodyText"/>
              <w:ind w:left="42"/>
              <w:rPr>
                <w:rFonts w:cstheme="minorHAnsi"/>
                <w:color w:val="FFFFFF" w:themeColor="background1"/>
                <w:szCs w:val="20"/>
              </w:rPr>
            </w:pPr>
            <w:bookmarkStart w:id="2" w:name="_Hlk69478474"/>
            <w:bookmarkEnd w:id="1"/>
            <w:r w:rsidRPr="00C14A21">
              <w:rPr>
                <w:color w:val="FFFFFF" w:themeColor="background1"/>
                <w:szCs w:val="20"/>
              </w:rPr>
              <w:t xml:space="preserve">Item </w:t>
            </w:r>
          </w:p>
        </w:tc>
        <w:tc>
          <w:tcPr>
            <w:tcW w:w="2944" w:type="dxa"/>
            <w:shd w:val="clear" w:color="auto" w:fill="808080" w:themeFill="background1" w:themeFillShade="80"/>
            <w:vAlign w:val="center"/>
          </w:tcPr>
          <w:p w14:paraId="49574904" w14:textId="77777777" w:rsidR="005152EA" w:rsidRPr="00C14A21" w:rsidRDefault="005152EA" w:rsidP="00762EAA">
            <w:pPr>
              <w:pStyle w:val="BodyText"/>
              <w:ind w:left="143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color w:val="FFFFFF" w:themeColor="background1"/>
                <w:szCs w:val="20"/>
              </w:rPr>
            </w:pPr>
            <w:r w:rsidRPr="00C14A21">
              <w:rPr>
                <w:b/>
                <w:color w:val="FFFFFF" w:themeColor="background1"/>
                <w:szCs w:val="20"/>
              </w:rPr>
              <w:t>Description</w:t>
            </w:r>
          </w:p>
        </w:tc>
        <w:tc>
          <w:tcPr>
            <w:tcW w:w="1829" w:type="dxa"/>
            <w:shd w:val="clear" w:color="auto" w:fill="808080" w:themeFill="background1" w:themeFillShade="80"/>
          </w:tcPr>
          <w:p w14:paraId="3498EDE1" w14:textId="77777777" w:rsidR="005152EA" w:rsidRPr="00C14A21" w:rsidRDefault="005152EA" w:rsidP="00762EAA">
            <w:pPr>
              <w:pStyle w:val="BodyText"/>
              <w:ind w:left="139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color w:val="FFFFFF" w:themeColor="background1"/>
                <w:szCs w:val="20"/>
              </w:rPr>
            </w:pPr>
            <w:r w:rsidRPr="00C14A21">
              <w:rPr>
                <w:b/>
                <w:color w:val="FFFFFF" w:themeColor="background1"/>
                <w:szCs w:val="20"/>
              </w:rPr>
              <w:t>Status</w:t>
            </w:r>
          </w:p>
        </w:tc>
        <w:tc>
          <w:tcPr>
            <w:tcW w:w="1317" w:type="dxa"/>
            <w:shd w:val="clear" w:color="auto" w:fill="808080" w:themeFill="background1" w:themeFillShade="80"/>
          </w:tcPr>
          <w:p w14:paraId="69EA98E4" w14:textId="77777777" w:rsidR="005152EA" w:rsidRPr="00C14A21" w:rsidRDefault="005152EA" w:rsidP="00762EAA">
            <w:pPr>
              <w:pStyle w:val="BodyTex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color w:val="FFFFFF" w:themeColor="background1"/>
                <w:szCs w:val="20"/>
              </w:rPr>
            </w:pPr>
            <w:r w:rsidRPr="00C14A21">
              <w:rPr>
                <w:b/>
                <w:color w:val="FFFFFF" w:themeColor="background1"/>
                <w:szCs w:val="20"/>
              </w:rPr>
              <w:t>Action By</w:t>
            </w:r>
          </w:p>
        </w:tc>
        <w:tc>
          <w:tcPr>
            <w:tcW w:w="1359" w:type="dxa"/>
            <w:shd w:val="clear" w:color="auto" w:fill="808080" w:themeFill="background1" w:themeFillShade="80"/>
          </w:tcPr>
          <w:p w14:paraId="67F85FF5" w14:textId="77777777" w:rsidR="005152EA" w:rsidRPr="00C14A21" w:rsidRDefault="005152EA" w:rsidP="00762EAA">
            <w:pPr>
              <w:pStyle w:val="BodyTex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color w:val="FFFFFF" w:themeColor="background1"/>
                <w:szCs w:val="20"/>
              </w:rPr>
            </w:pPr>
            <w:r w:rsidRPr="00C14A21">
              <w:rPr>
                <w:b/>
                <w:color w:val="FFFFFF" w:themeColor="background1"/>
                <w:szCs w:val="20"/>
              </w:rPr>
              <w:t>Due Date</w:t>
            </w:r>
          </w:p>
        </w:tc>
      </w:tr>
      <w:bookmarkEnd w:id="2"/>
      <w:tr w:rsidR="00B65C7F" w:rsidRPr="0024369A" w14:paraId="1916E6EF" w14:textId="77777777" w:rsidTr="00DC003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02" w:type="dxa"/>
          </w:tcPr>
          <w:p w14:paraId="1F1BC49C" w14:textId="057D4819" w:rsidR="00B65C7F" w:rsidRPr="00BA79C7" w:rsidRDefault="00B65C7F" w:rsidP="00B65C7F">
            <w:pPr>
              <w:pStyle w:val="BodyText"/>
              <w:ind w:left="42"/>
              <w:rPr>
                <w:rFonts w:cstheme="minorHAnsi"/>
                <w:color w:val="000000" w:themeColor="text1"/>
                <w:szCs w:val="20"/>
              </w:rPr>
            </w:pPr>
            <w:r>
              <w:rPr>
                <w:rFonts w:cstheme="minorHAnsi"/>
                <w:color w:val="000000" w:themeColor="text1"/>
                <w:szCs w:val="20"/>
              </w:rPr>
              <w:t>4.2.1</w:t>
            </w:r>
          </w:p>
        </w:tc>
        <w:tc>
          <w:tcPr>
            <w:tcW w:w="2944" w:type="dxa"/>
          </w:tcPr>
          <w:p w14:paraId="07525FFB" w14:textId="32438774" w:rsidR="00B65C7F" w:rsidRPr="0024369A" w:rsidRDefault="00B65C7F" w:rsidP="00B65C7F">
            <w:pPr>
              <w:pStyle w:val="BodyText"/>
              <w:ind w:left="14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szCs w:val="20"/>
              </w:rPr>
            </w:pPr>
            <w:r w:rsidRPr="00A240A9">
              <w:rPr>
                <w:rFonts w:cstheme="minorHAnsi"/>
                <w:b/>
                <w:sz w:val="18"/>
                <w:szCs w:val="18"/>
              </w:rPr>
              <w:t xml:space="preserve">Key Issues to be Addressed </w:t>
            </w:r>
            <w:proofErr w:type="gramStart"/>
            <w:r w:rsidRPr="00A240A9">
              <w:rPr>
                <w:rFonts w:cstheme="minorHAnsi"/>
                <w:b/>
                <w:sz w:val="18"/>
                <w:szCs w:val="18"/>
              </w:rPr>
              <w:t>–  Action</w:t>
            </w:r>
            <w:proofErr w:type="gramEnd"/>
            <w:r w:rsidRPr="00A240A9">
              <w:rPr>
                <w:rFonts w:cstheme="minorHAnsi"/>
                <w:b/>
                <w:sz w:val="18"/>
                <w:szCs w:val="18"/>
              </w:rPr>
              <w:t xml:space="preserve"> Items from Previous Meeting</w:t>
            </w:r>
          </w:p>
        </w:tc>
        <w:tc>
          <w:tcPr>
            <w:tcW w:w="1829" w:type="dxa"/>
            <w:vAlign w:val="center"/>
          </w:tcPr>
          <w:p w14:paraId="7E38C259" w14:textId="77777777" w:rsidR="00B65C7F" w:rsidRPr="0024369A" w:rsidRDefault="00B65C7F" w:rsidP="00B65C7F">
            <w:pPr>
              <w:pStyle w:val="BodyText"/>
              <w:ind w:left="139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szCs w:val="20"/>
              </w:rPr>
            </w:pPr>
          </w:p>
        </w:tc>
        <w:tc>
          <w:tcPr>
            <w:tcW w:w="1317" w:type="dxa"/>
            <w:vAlign w:val="center"/>
          </w:tcPr>
          <w:p w14:paraId="6284C9F0" w14:textId="77777777" w:rsidR="00B65C7F" w:rsidRPr="0024369A" w:rsidRDefault="00B65C7F" w:rsidP="00B65C7F">
            <w:pPr>
              <w:pStyle w:val="BodyText"/>
              <w:ind w:left="144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szCs w:val="20"/>
              </w:rPr>
            </w:pPr>
          </w:p>
        </w:tc>
        <w:tc>
          <w:tcPr>
            <w:tcW w:w="1359" w:type="dxa"/>
            <w:vAlign w:val="center"/>
          </w:tcPr>
          <w:p w14:paraId="1B43F4E6" w14:textId="77777777" w:rsidR="00B65C7F" w:rsidRPr="0024369A" w:rsidRDefault="00B65C7F" w:rsidP="00B65C7F">
            <w:pPr>
              <w:pStyle w:val="BodyText"/>
              <w:ind w:left="142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szCs w:val="20"/>
              </w:rPr>
            </w:pPr>
          </w:p>
        </w:tc>
      </w:tr>
      <w:tr w:rsidR="00EE26E3" w:rsidRPr="0024369A" w14:paraId="4CE627CD" w14:textId="77777777" w:rsidTr="00DC003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02" w:type="dxa"/>
          </w:tcPr>
          <w:p w14:paraId="5724EC14" w14:textId="77777777" w:rsidR="00EE26E3" w:rsidRPr="00BA79C7" w:rsidRDefault="00EE26E3" w:rsidP="00EE26E3">
            <w:pPr>
              <w:pStyle w:val="BodyText"/>
              <w:ind w:left="42"/>
              <w:rPr>
                <w:rFonts w:cstheme="minorHAnsi"/>
                <w:color w:val="000000" w:themeColor="text1"/>
                <w:szCs w:val="20"/>
              </w:rPr>
            </w:pPr>
          </w:p>
        </w:tc>
        <w:tc>
          <w:tcPr>
            <w:tcW w:w="2944" w:type="dxa"/>
          </w:tcPr>
          <w:p w14:paraId="3E8195EE" w14:textId="19C280B6" w:rsidR="00EE26E3" w:rsidRPr="0024369A" w:rsidRDefault="6444CF6A" w:rsidP="5FEA97A6">
            <w:pPr>
              <w:pStyle w:val="BodyText"/>
              <w:ind w:left="143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Bidi"/>
                <w:b/>
                <w:bCs/>
              </w:rPr>
            </w:pPr>
            <w:r w:rsidRPr="38EBD651">
              <w:rPr>
                <w:rFonts w:cstheme="minorBidi"/>
                <w:b/>
                <w:bCs/>
              </w:rPr>
              <w:t>Zebra crossing at external intersection as per DTMR requirements</w:t>
            </w:r>
            <w:r w:rsidR="371776F5" w:rsidRPr="38EBD651">
              <w:rPr>
                <w:rFonts w:cstheme="minorBidi"/>
                <w:b/>
                <w:bCs/>
              </w:rPr>
              <w:t xml:space="preserve"> – TMR have requested larger island – design in progress.  </w:t>
            </w:r>
            <w:r w:rsidR="00213409">
              <w:rPr>
                <w:rFonts w:cstheme="minorBidi"/>
                <w:b/>
                <w:bCs/>
              </w:rPr>
              <w:t>DTMR comments received 27/04.</w:t>
            </w:r>
          </w:p>
        </w:tc>
        <w:tc>
          <w:tcPr>
            <w:tcW w:w="1829" w:type="dxa"/>
            <w:vAlign w:val="center"/>
          </w:tcPr>
          <w:p w14:paraId="0C619D10" w14:textId="192BDEFF" w:rsidR="00EE26E3" w:rsidRPr="0024369A" w:rsidRDefault="00EE26E3" w:rsidP="00EE26E3">
            <w:pPr>
              <w:pStyle w:val="BodyText"/>
              <w:ind w:left="139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Cs w:val="20"/>
              </w:rPr>
            </w:pPr>
            <w:r>
              <w:rPr>
                <w:rFonts w:cstheme="minorHAnsi"/>
                <w:b/>
                <w:szCs w:val="20"/>
              </w:rPr>
              <w:t>In progress</w:t>
            </w:r>
          </w:p>
        </w:tc>
        <w:tc>
          <w:tcPr>
            <w:tcW w:w="1317" w:type="dxa"/>
            <w:vAlign w:val="center"/>
          </w:tcPr>
          <w:p w14:paraId="17D31AE0" w14:textId="431692F6" w:rsidR="00EE26E3" w:rsidRPr="0024369A" w:rsidRDefault="00EE26E3" w:rsidP="00EE26E3">
            <w:pPr>
              <w:pStyle w:val="BodyText"/>
              <w:ind w:left="144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Cs w:val="20"/>
              </w:rPr>
            </w:pPr>
            <w:r>
              <w:rPr>
                <w:rFonts w:cstheme="minorHAnsi"/>
                <w:b/>
                <w:szCs w:val="20"/>
              </w:rPr>
              <w:t>GDP</w:t>
            </w:r>
          </w:p>
        </w:tc>
        <w:tc>
          <w:tcPr>
            <w:tcW w:w="1359" w:type="dxa"/>
            <w:vAlign w:val="center"/>
          </w:tcPr>
          <w:p w14:paraId="18BAAF5C" w14:textId="78E3A34E" w:rsidR="00EE26E3" w:rsidRPr="0024369A" w:rsidRDefault="00236756" w:rsidP="5FEA97A6">
            <w:pPr>
              <w:pStyle w:val="BodyText"/>
              <w:ind w:left="142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Bidi"/>
                <w:b/>
                <w:bCs/>
              </w:rPr>
            </w:pPr>
            <w:r>
              <w:rPr>
                <w:rFonts w:cstheme="minorBidi"/>
                <w:b/>
                <w:bCs/>
              </w:rPr>
              <w:t>01/12/2021</w:t>
            </w:r>
          </w:p>
        </w:tc>
      </w:tr>
      <w:tr w:rsidR="00EE26E3" w:rsidRPr="0024369A" w14:paraId="6842126B" w14:textId="77777777" w:rsidTr="00DC003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02" w:type="dxa"/>
          </w:tcPr>
          <w:p w14:paraId="6D85C892" w14:textId="77777777" w:rsidR="00EE26E3" w:rsidRPr="00BA79C7" w:rsidRDefault="00EE26E3" w:rsidP="00EE26E3">
            <w:pPr>
              <w:pStyle w:val="BodyText"/>
              <w:ind w:left="42"/>
              <w:rPr>
                <w:rFonts w:cstheme="minorHAnsi"/>
                <w:color w:val="000000" w:themeColor="text1"/>
                <w:szCs w:val="20"/>
              </w:rPr>
            </w:pPr>
          </w:p>
        </w:tc>
        <w:tc>
          <w:tcPr>
            <w:tcW w:w="2944" w:type="dxa"/>
          </w:tcPr>
          <w:p w14:paraId="5868AEB5" w14:textId="73DED8CB" w:rsidR="00EE26E3" w:rsidRDefault="6444CF6A" w:rsidP="5FEA97A6">
            <w:pPr>
              <w:pStyle w:val="BodyText"/>
              <w:ind w:left="14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Bidi"/>
                <w:b/>
                <w:bCs/>
              </w:rPr>
            </w:pPr>
            <w:r w:rsidRPr="0094061D">
              <w:rPr>
                <w:rFonts w:cstheme="minorBidi"/>
                <w:b/>
                <w:bCs/>
              </w:rPr>
              <w:t xml:space="preserve">Topsoil stockpile on site currently at 23,000m3. Treatment of lots </w:t>
            </w:r>
            <w:r w:rsidR="4C6C71CD" w:rsidRPr="0094061D">
              <w:rPr>
                <w:rFonts w:cstheme="minorBidi"/>
                <w:b/>
                <w:bCs/>
              </w:rPr>
              <w:t>confirmed – no topsoil</w:t>
            </w:r>
            <w:r w:rsidRPr="0094061D">
              <w:rPr>
                <w:rFonts w:cstheme="minorBidi"/>
                <w:b/>
                <w:bCs/>
              </w:rPr>
              <w:t xml:space="preserve">. </w:t>
            </w:r>
            <w:r w:rsidR="6EC7BBB2" w:rsidRPr="0094061D">
              <w:rPr>
                <w:rFonts w:cstheme="minorBidi"/>
                <w:b/>
                <w:bCs/>
              </w:rPr>
              <w:t>Polymer to be sprayed. Excess discussed leave as is in stockpile</w:t>
            </w:r>
            <w:r w:rsidR="052EF2BD" w:rsidRPr="0094061D">
              <w:rPr>
                <w:rFonts w:cstheme="minorBidi"/>
                <w:b/>
                <w:bCs/>
              </w:rPr>
              <w:t>.  Look at placing additional thickness.</w:t>
            </w:r>
            <w:r w:rsidR="0094061D">
              <w:rPr>
                <w:rFonts w:cstheme="minorBidi"/>
                <w:b/>
                <w:bCs/>
              </w:rPr>
              <w:t xml:space="preserve"> </w:t>
            </w:r>
          </w:p>
          <w:p w14:paraId="406C8A71" w14:textId="62236553" w:rsidR="000A220A" w:rsidRPr="0024369A" w:rsidRDefault="000A220A" w:rsidP="5FEA97A6">
            <w:pPr>
              <w:pStyle w:val="BodyText"/>
              <w:ind w:left="14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Bidi"/>
                <w:b/>
                <w:bCs/>
              </w:rPr>
            </w:pPr>
            <w:r w:rsidRPr="0094061D">
              <w:rPr>
                <w:rFonts w:cstheme="minorBidi"/>
                <w:b/>
                <w:bCs/>
              </w:rPr>
              <w:t xml:space="preserve">Started pulling batters on big lots. </w:t>
            </w:r>
            <w:r w:rsidR="00D81052" w:rsidRPr="0094061D">
              <w:rPr>
                <w:rFonts w:cstheme="minorBidi"/>
                <w:b/>
                <w:bCs/>
              </w:rPr>
              <w:t>Need permanent design for clean water drain.</w:t>
            </w:r>
            <w:r w:rsidR="0094061D">
              <w:rPr>
                <w:rFonts w:cstheme="minorBidi"/>
                <w:b/>
                <w:bCs/>
              </w:rPr>
              <w:t xml:space="preserve"> </w:t>
            </w:r>
            <w:r w:rsidR="00DB5423">
              <w:rPr>
                <w:rFonts w:cstheme="minorBidi"/>
                <w:b/>
                <w:bCs/>
              </w:rPr>
              <w:t>Discussed</w:t>
            </w:r>
            <w:r w:rsidR="0094061D">
              <w:rPr>
                <w:rFonts w:cstheme="minorBidi"/>
                <w:b/>
                <w:bCs/>
              </w:rPr>
              <w:t xml:space="preserve"> topsoil and </w:t>
            </w:r>
            <w:proofErr w:type="spellStart"/>
            <w:r w:rsidR="0094061D">
              <w:rPr>
                <w:rFonts w:cstheme="minorBidi"/>
                <w:b/>
                <w:bCs/>
              </w:rPr>
              <w:t>hydromulch</w:t>
            </w:r>
            <w:proofErr w:type="spellEnd"/>
            <w:r w:rsidR="0094061D">
              <w:rPr>
                <w:rFonts w:cstheme="minorBidi"/>
                <w:b/>
                <w:bCs/>
              </w:rPr>
              <w:t xml:space="preserve"> on upper part of drain and topsoil and turf on lower part of drain.</w:t>
            </w:r>
          </w:p>
        </w:tc>
        <w:tc>
          <w:tcPr>
            <w:tcW w:w="1829" w:type="dxa"/>
            <w:vAlign w:val="center"/>
          </w:tcPr>
          <w:p w14:paraId="1F07DF34" w14:textId="5AF9C306" w:rsidR="00EE26E3" w:rsidRPr="0024369A" w:rsidRDefault="052EF2BD" w:rsidP="5FEA97A6">
            <w:pPr>
              <w:pStyle w:val="BodyText"/>
              <w:ind w:left="139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5FEA97A6">
              <w:rPr>
                <w:rFonts w:cstheme="minorBidi"/>
                <w:b/>
                <w:bCs/>
              </w:rPr>
              <w:t>Approved</w:t>
            </w:r>
          </w:p>
        </w:tc>
        <w:tc>
          <w:tcPr>
            <w:tcW w:w="1317" w:type="dxa"/>
            <w:vAlign w:val="center"/>
          </w:tcPr>
          <w:p w14:paraId="0C0A92AE" w14:textId="7A360544" w:rsidR="00EE26E3" w:rsidRPr="0024369A" w:rsidRDefault="00EE26E3" w:rsidP="00EE26E3">
            <w:pPr>
              <w:pStyle w:val="BodyText"/>
              <w:ind w:left="144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szCs w:val="20"/>
              </w:rPr>
            </w:pPr>
            <w:r>
              <w:rPr>
                <w:rFonts w:cstheme="minorHAnsi"/>
                <w:b/>
                <w:szCs w:val="20"/>
              </w:rPr>
              <w:t>FP</w:t>
            </w:r>
            <w:r w:rsidR="00501929">
              <w:rPr>
                <w:rFonts w:cstheme="minorHAnsi"/>
                <w:b/>
                <w:szCs w:val="20"/>
              </w:rPr>
              <w:t>I</w:t>
            </w:r>
          </w:p>
        </w:tc>
        <w:tc>
          <w:tcPr>
            <w:tcW w:w="1359" w:type="dxa"/>
            <w:vAlign w:val="center"/>
          </w:tcPr>
          <w:p w14:paraId="0CA9C6F3" w14:textId="77777777" w:rsidR="00EE26E3" w:rsidRPr="0024369A" w:rsidRDefault="00EE26E3" w:rsidP="00EE26E3">
            <w:pPr>
              <w:pStyle w:val="BodyText"/>
              <w:ind w:left="142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szCs w:val="20"/>
              </w:rPr>
            </w:pPr>
          </w:p>
        </w:tc>
      </w:tr>
      <w:tr w:rsidR="00EE26E3" w:rsidRPr="0024369A" w14:paraId="6926E90E" w14:textId="77777777" w:rsidTr="00DC003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02" w:type="dxa"/>
          </w:tcPr>
          <w:p w14:paraId="6D64CC57" w14:textId="77777777" w:rsidR="00EE26E3" w:rsidRPr="00BA79C7" w:rsidRDefault="00EE26E3" w:rsidP="00EE26E3">
            <w:pPr>
              <w:pStyle w:val="BodyText"/>
              <w:ind w:left="42"/>
              <w:rPr>
                <w:rFonts w:cstheme="minorHAnsi"/>
                <w:color w:val="000000" w:themeColor="text1"/>
                <w:szCs w:val="20"/>
              </w:rPr>
            </w:pPr>
          </w:p>
        </w:tc>
        <w:tc>
          <w:tcPr>
            <w:tcW w:w="2944" w:type="dxa"/>
          </w:tcPr>
          <w:p w14:paraId="12984D3E" w14:textId="77777777" w:rsidR="00EE26E3" w:rsidRDefault="00EE26E3" w:rsidP="00EE26E3">
            <w:pPr>
              <w:pStyle w:val="BodyText"/>
              <w:ind w:left="143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Cs w:val="20"/>
              </w:rPr>
            </w:pPr>
            <w:r>
              <w:rPr>
                <w:rFonts w:cstheme="minorHAnsi"/>
                <w:b/>
                <w:szCs w:val="20"/>
              </w:rPr>
              <w:t>Western Boundary</w:t>
            </w:r>
          </w:p>
          <w:p w14:paraId="4F000AD5" w14:textId="742BAB32" w:rsidR="00EE26E3" w:rsidRPr="0024369A" w:rsidRDefault="00D47CEE" w:rsidP="5FEA97A6">
            <w:pPr>
              <w:pStyle w:val="BodyText"/>
              <w:ind w:left="143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Bidi"/>
                <w:b/>
                <w:bCs/>
              </w:rPr>
            </w:pPr>
            <w:r w:rsidRPr="00B40006">
              <w:rPr>
                <w:rFonts w:cstheme="minorBidi"/>
                <w:b/>
                <w:bCs/>
              </w:rPr>
              <w:t>Acoustic fence complete</w:t>
            </w:r>
            <w:r w:rsidR="00DA4DF7" w:rsidRPr="00B40006">
              <w:rPr>
                <w:rFonts w:cstheme="minorBidi"/>
                <w:b/>
                <w:bCs/>
              </w:rPr>
              <w:t>.</w:t>
            </w:r>
            <w:r w:rsidRPr="00B40006">
              <w:rPr>
                <w:rFonts w:cstheme="minorBidi"/>
                <w:b/>
                <w:bCs/>
              </w:rPr>
              <w:t xml:space="preserve"> </w:t>
            </w:r>
            <w:r w:rsidR="0002339F" w:rsidRPr="00B40006">
              <w:rPr>
                <w:rFonts w:cstheme="minorBidi"/>
                <w:b/>
                <w:bCs/>
              </w:rPr>
              <w:t xml:space="preserve">Issue with gap behind fence, </w:t>
            </w:r>
            <w:r w:rsidR="00B40006" w:rsidRPr="00B40006">
              <w:rPr>
                <w:rFonts w:cstheme="minorBidi"/>
                <w:b/>
                <w:bCs/>
              </w:rPr>
              <w:t xml:space="preserve">SEE </w:t>
            </w:r>
            <w:r w:rsidR="00DA4DF7" w:rsidRPr="00B40006">
              <w:rPr>
                <w:rFonts w:cstheme="minorBidi"/>
                <w:b/>
                <w:bCs/>
              </w:rPr>
              <w:t xml:space="preserve">to </w:t>
            </w:r>
            <w:r w:rsidR="00B40006">
              <w:rPr>
                <w:rFonts w:cstheme="minorBidi"/>
                <w:b/>
                <w:bCs/>
              </w:rPr>
              <w:t>close 2x gaps.</w:t>
            </w:r>
          </w:p>
        </w:tc>
        <w:tc>
          <w:tcPr>
            <w:tcW w:w="1829" w:type="dxa"/>
            <w:vAlign w:val="center"/>
          </w:tcPr>
          <w:p w14:paraId="4FAC7681" w14:textId="4DD8332D" w:rsidR="00EE26E3" w:rsidRPr="0024369A" w:rsidRDefault="1CBFB423" w:rsidP="5FEA97A6">
            <w:pPr>
              <w:pStyle w:val="BodyText"/>
              <w:ind w:left="139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Bidi"/>
                <w:b/>
                <w:bCs/>
              </w:rPr>
            </w:pPr>
            <w:r w:rsidRPr="5FEA97A6">
              <w:rPr>
                <w:rFonts w:cstheme="minorBidi"/>
                <w:b/>
                <w:bCs/>
              </w:rPr>
              <w:t>Works in progress</w:t>
            </w:r>
          </w:p>
        </w:tc>
        <w:tc>
          <w:tcPr>
            <w:tcW w:w="1317" w:type="dxa"/>
            <w:vAlign w:val="center"/>
          </w:tcPr>
          <w:p w14:paraId="264B06A3" w14:textId="72D900F2" w:rsidR="00EE26E3" w:rsidRPr="0024369A" w:rsidRDefault="1CBFB423" w:rsidP="5FEA97A6">
            <w:pPr>
              <w:pStyle w:val="BodyText"/>
              <w:ind w:left="144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5FEA97A6">
              <w:rPr>
                <w:rFonts w:cstheme="minorBidi"/>
                <w:b/>
                <w:bCs/>
              </w:rPr>
              <w:t>SEE</w:t>
            </w:r>
          </w:p>
        </w:tc>
        <w:tc>
          <w:tcPr>
            <w:tcW w:w="1359" w:type="dxa"/>
            <w:vAlign w:val="center"/>
          </w:tcPr>
          <w:p w14:paraId="4BD59731" w14:textId="64A97173" w:rsidR="00EE26E3" w:rsidRPr="0024369A" w:rsidRDefault="00EE26E3" w:rsidP="5FEA97A6">
            <w:pPr>
              <w:pStyle w:val="BodyText"/>
              <w:ind w:left="142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Bidi"/>
                <w:b/>
                <w:bCs/>
              </w:rPr>
            </w:pPr>
          </w:p>
          <w:p w14:paraId="1E469B57" w14:textId="489E4424" w:rsidR="00EE26E3" w:rsidRPr="0024369A" w:rsidRDefault="00EE26E3" w:rsidP="5FEA97A6">
            <w:pPr>
              <w:pStyle w:val="BodyText"/>
              <w:ind w:left="142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Bidi"/>
                <w:b/>
                <w:bCs/>
              </w:rPr>
            </w:pPr>
          </w:p>
          <w:p w14:paraId="5700C0D6" w14:textId="5D650245" w:rsidR="00EE26E3" w:rsidRPr="0024369A" w:rsidRDefault="00EE26E3" w:rsidP="5FEA97A6">
            <w:pPr>
              <w:pStyle w:val="BodyText"/>
              <w:ind w:left="142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Bidi"/>
                <w:b/>
                <w:bCs/>
              </w:rPr>
            </w:pPr>
          </w:p>
          <w:p w14:paraId="5DDA78E5" w14:textId="54BCD325" w:rsidR="00EE26E3" w:rsidRPr="0024369A" w:rsidRDefault="00EE26E3" w:rsidP="5FEA97A6">
            <w:pPr>
              <w:pStyle w:val="BodyText"/>
              <w:ind w:left="142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Bidi"/>
                <w:b/>
                <w:bCs/>
              </w:rPr>
            </w:pPr>
          </w:p>
          <w:p w14:paraId="274A518A" w14:textId="000C5DEB" w:rsidR="00EE26E3" w:rsidRPr="0024369A" w:rsidRDefault="00EE26E3" w:rsidP="5FEA97A6">
            <w:pPr>
              <w:pStyle w:val="BodyText"/>
              <w:ind w:left="142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Bidi"/>
                <w:b/>
                <w:bCs/>
              </w:rPr>
            </w:pPr>
          </w:p>
        </w:tc>
      </w:tr>
      <w:tr w:rsidR="5FEA97A6" w14:paraId="28C08459" w14:textId="77777777" w:rsidTr="00DC003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02" w:type="dxa"/>
          </w:tcPr>
          <w:p w14:paraId="48CF5D4A" w14:textId="0FA849E0" w:rsidR="5FEA97A6" w:rsidRDefault="5FEA97A6" w:rsidP="5FEA97A6">
            <w:pPr>
              <w:pStyle w:val="BodyText"/>
              <w:rPr>
                <w:rFonts w:cstheme="minorBidi"/>
                <w:color w:val="000000" w:themeColor="text1"/>
              </w:rPr>
            </w:pPr>
          </w:p>
        </w:tc>
        <w:tc>
          <w:tcPr>
            <w:tcW w:w="2944" w:type="dxa"/>
          </w:tcPr>
          <w:p w14:paraId="281D5FA1" w14:textId="2B3742F7" w:rsidR="6B0F64C5" w:rsidRPr="00F95F4F" w:rsidRDefault="6B0F64C5" w:rsidP="5FEA97A6">
            <w:pPr>
              <w:pStyle w:val="BodyTex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Bidi"/>
                <w:b/>
                <w:bCs/>
              </w:rPr>
            </w:pPr>
            <w:r w:rsidRPr="00F95F4F">
              <w:rPr>
                <w:rFonts w:cstheme="minorBidi"/>
                <w:b/>
                <w:bCs/>
              </w:rPr>
              <w:t>REHAU (</w:t>
            </w:r>
            <w:proofErr w:type="spellStart"/>
            <w:r w:rsidRPr="00F95F4F">
              <w:rPr>
                <w:rFonts w:cstheme="minorBidi"/>
                <w:b/>
                <w:bCs/>
              </w:rPr>
              <w:t>Awshaft</w:t>
            </w:r>
            <w:proofErr w:type="spellEnd"/>
            <w:r w:rsidRPr="00F95F4F">
              <w:rPr>
                <w:rFonts w:cstheme="minorBidi"/>
                <w:b/>
                <w:bCs/>
              </w:rPr>
              <w:t>) option approved by Council as a trial.  SEE to propose t</w:t>
            </w:r>
            <w:r w:rsidR="29B449F7" w:rsidRPr="00F95F4F">
              <w:rPr>
                <w:rFonts w:cstheme="minorBidi"/>
                <w:b/>
                <w:bCs/>
              </w:rPr>
              <w:t>w</w:t>
            </w:r>
            <w:r w:rsidRPr="00F95F4F">
              <w:rPr>
                <w:rFonts w:cstheme="minorBidi"/>
                <w:b/>
                <w:bCs/>
              </w:rPr>
              <w:t xml:space="preserve">o concrete pits to be substituted for </w:t>
            </w:r>
            <w:proofErr w:type="spellStart"/>
            <w:r w:rsidRPr="00F95F4F">
              <w:rPr>
                <w:rFonts w:cstheme="minorBidi"/>
                <w:b/>
                <w:bCs/>
              </w:rPr>
              <w:t>Aws</w:t>
            </w:r>
            <w:r w:rsidR="234DB393" w:rsidRPr="00F95F4F">
              <w:rPr>
                <w:rFonts w:cstheme="minorBidi"/>
                <w:b/>
                <w:bCs/>
              </w:rPr>
              <w:t>haft</w:t>
            </w:r>
            <w:proofErr w:type="spellEnd"/>
            <w:r w:rsidR="234DB393" w:rsidRPr="00F95F4F">
              <w:rPr>
                <w:rFonts w:cstheme="minorBidi"/>
                <w:b/>
                <w:bCs/>
              </w:rPr>
              <w:t xml:space="preserve"> pits</w:t>
            </w:r>
            <w:r w:rsidR="0C69758D" w:rsidRPr="00F95F4F">
              <w:rPr>
                <w:rFonts w:cstheme="minorBidi"/>
                <w:b/>
                <w:bCs/>
              </w:rPr>
              <w:t xml:space="preserve"> for approval by Council</w:t>
            </w:r>
            <w:r w:rsidR="00BA7CF2">
              <w:rPr>
                <w:rFonts w:cstheme="minorBidi"/>
                <w:b/>
                <w:bCs/>
              </w:rPr>
              <w:t xml:space="preserve">, to be installed as trial. </w:t>
            </w:r>
          </w:p>
        </w:tc>
        <w:tc>
          <w:tcPr>
            <w:tcW w:w="1829" w:type="dxa"/>
            <w:vAlign w:val="center"/>
          </w:tcPr>
          <w:p w14:paraId="19FB4881" w14:textId="21A2CFF8" w:rsidR="0C69758D" w:rsidRDefault="0C69758D" w:rsidP="5FEA97A6">
            <w:pPr>
              <w:pStyle w:val="BodyTex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Bidi"/>
                <w:b/>
                <w:bCs/>
              </w:rPr>
            </w:pPr>
            <w:r w:rsidRPr="5FEA97A6">
              <w:rPr>
                <w:rFonts w:cstheme="minorBidi"/>
                <w:b/>
                <w:bCs/>
              </w:rPr>
              <w:t>In progress</w:t>
            </w:r>
          </w:p>
        </w:tc>
        <w:tc>
          <w:tcPr>
            <w:tcW w:w="1317" w:type="dxa"/>
            <w:vAlign w:val="center"/>
          </w:tcPr>
          <w:p w14:paraId="5B5FF017" w14:textId="1D06DEB5" w:rsidR="0C69758D" w:rsidRDefault="0C69758D" w:rsidP="5FEA97A6">
            <w:pPr>
              <w:pStyle w:val="BodyTex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Bidi"/>
                <w:b/>
                <w:bCs/>
              </w:rPr>
            </w:pPr>
            <w:r w:rsidRPr="5FEA97A6">
              <w:rPr>
                <w:rFonts w:cstheme="minorBidi"/>
                <w:b/>
                <w:bCs/>
              </w:rPr>
              <w:t>SEE</w:t>
            </w:r>
          </w:p>
        </w:tc>
        <w:tc>
          <w:tcPr>
            <w:tcW w:w="1359" w:type="dxa"/>
            <w:vAlign w:val="center"/>
          </w:tcPr>
          <w:p w14:paraId="62A0A9B8" w14:textId="229F5B4A" w:rsidR="5FEA97A6" w:rsidRDefault="5FEA97A6" w:rsidP="5FEA97A6">
            <w:pPr>
              <w:pStyle w:val="BodyTex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Bidi"/>
                <w:b/>
                <w:bCs/>
              </w:rPr>
            </w:pPr>
          </w:p>
        </w:tc>
      </w:tr>
      <w:tr w:rsidR="00540CD5" w:rsidRPr="0024369A" w14:paraId="798F8381" w14:textId="77777777" w:rsidTr="00DC003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02" w:type="dxa"/>
          </w:tcPr>
          <w:p w14:paraId="473B1B88" w14:textId="55BFCBD8" w:rsidR="00F501F3" w:rsidRPr="00BA79C7" w:rsidRDefault="00F501F3" w:rsidP="00F501F3">
            <w:pPr>
              <w:pStyle w:val="BodyText"/>
              <w:ind w:left="42"/>
              <w:rPr>
                <w:rFonts w:cstheme="minorHAnsi"/>
                <w:color w:val="000000" w:themeColor="text1"/>
                <w:szCs w:val="20"/>
              </w:rPr>
            </w:pPr>
            <w:r>
              <w:rPr>
                <w:rFonts w:cstheme="minorHAnsi"/>
                <w:color w:val="000000" w:themeColor="text1"/>
                <w:szCs w:val="20"/>
              </w:rPr>
              <w:t>4.2.2</w:t>
            </w:r>
          </w:p>
        </w:tc>
        <w:tc>
          <w:tcPr>
            <w:tcW w:w="2944" w:type="dxa"/>
          </w:tcPr>
          <w:p w14:paraId="419C120A" w14:textId="39FC0206" w:rsidR="00F501F3" w:rsidRPr="0024369A" w:rsidRDefault="00F501F3" w:rsidP="00F501F3">
            <w:pPr>
              <w:pStyle w:val="BodyText"/>
              <w:ind w:left="143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Cs w:val="20"/>
              </w:rPr>
            </w:pPr>
            <w:r w:rsidRPr="0024369A">
              <w:rPr>
                <w:rFonts w:cstheme="minorHAnsi"/>
                <w:b/>
                <w:szCs w:val="20"/>
              </w:rPr>
              <w:t xml:space="preserve">Key Issues to be Addressed – New </w:t>
            </w:r>
            <w:r>
              <w:rPr>
                <w:rFonts w:cstheme="minorHAnsi"/>
                <w:b/>
                <w:szCs w:val="20"/>
              </w:rPr>
              <w:t>Action Items</w:t>
            </w:r>
          </w:p>
        </w:tc>
        <w:tc>
          <w:tcPr>
            <w:tcW w:w="1829" w:type="dxa"/>
            <w:vAlign w:val="center"/>
          </w:tcPr>
          <w:p w14:paraId="1B6CD71C" w14:textId="77777777" w:rsidR="00F501F3" w:rsidRPr="0024369A" w:rsidRDefault="00F501F3" w:rsidP="00F501F3">
            <w:pPr>
              <w:pStyle w:val="BodyText"/>
              <w:ind w:left="139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Cs w:val="20"/>
              </w:rPr>
            </w:pPr>
          </w:p>
        </w:tc>
        <w:tc>
          <w:tcPr>
            <w:tcW w:w="1317" w:type="dxa"/>
            <w:vAlign w:val="center"/>
          </w:tcPr>
          <w:p w14:paraId="39851FF8" w14:textId="77777777" w:rsidR="00F501F3" w:rsidRPr="0024369A" w:rsidRDefault="00F501F3" w:rsidP="00F501F3">
            <w:pPr>
              <w:pStyle w:val="BodyText"/>
              <w:ind w:left="144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Cs w:val="20"/>
              </w:rPr>
            </w:pPr>
          </w:p>
        </w:tc>
        <w:tc>
          <w:tcPr>
            <w:tcW w:w="1359" w:type="dxa"/>
            <w:vAlign w:val="center"/>
          </w:tcPr>
          <w:p w14:paraId="43283BEB" w14:textId="77777777" w:rsidR="00F501F3" w:rsidRPr="0024369A" w:rsidRDefault="00F501F3" w:rsidP="00F501F3">
            <w:pPr>
              <w:pStyle w:val="BodyText"/>
              <w:ind w:left="142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Cs w:val="20"/>
              </w:rPr>
            </w:pPr>
          </w:p>
        </w:tc>
      </w:tr>
      <w:tr w:rsidR="001754CC" w:rsidRPr="0024369A" w14:paraId="7BE3230D" w14:textId="77777777" w:rsidTr="00DC003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02" w:type="dxa"/>
          </w:tcPr>
          <w:p w14:paraId="11B4E39A" w14:textId="77777777" w:rsidR="001754CC" w:rsidRPr="00BA79C7" w:rsidRDefault="001754CC" w:rsidP="001754CC">
            <w:pPr>
              <w:pStyle w:val="BodyText"/>
              <w:ind w:left="42"/>
              <w:rPr>
                <w:rFonts w:cstheme="minorHAnsi"/>
                <w:color w:val="000000" w:themeColor="text1"/>
                <w:szCs w:val="20"/>
              </w:rPr>
            </w:pPr>
          </w:p>
        </w:tc>
        <w:tc>
          <w:tcPr>
            <w:tcW w:w="2944" w:type="dxa"/>
          </w:tcPr>
          <w:p w14:paraId="638C489C" w14:textId="66035BD0" w:rsidR="001754CC" w:rsidRPr="0024369A" w:rsidRDefault="00EE26E3" w:rsidP="3FBE182E">
            <w:pPr>
              <w:pStyle w:val="BodyTex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Bidi"/>
                <w:b/>
                <w:bCs/>
              </w:rPr>
            </w:pPr>
            <w:r w:rsidRPr="3FBE182E">
              <w:rPr>
                <w:rFonts w:cstheme="minorBidi"/>
                <w:b/>
                <w:bCs/>
              </w:rPr>
              <w:t xml:space="preserve">Totem Poles at SJW Road Entry – </w:t>
            </w:r>
            <w:r w:rsidR="0029207E">
              <w:rPr>
                <w:rFonts w:cstheme="minorBidi"/>
                <w:b/>
                <w:bCs/>
              </w:rPr>
              <w:t xml:space="preserve">colour has been approved. </w:t>
            </w:r>
          </w:p>
        </w:tc>
        <w:tc>
          <w:tcPr>
            <w:tcW w:w="1829" w:type="dxa"/>
            <w:vAlign w:val="center"/>
          </w:tcPr>
          <w:p w14:paraId="17CA7552" w14:textId="39205649" w:rsidR="001754CC" w:rsidRPr="0024369A" w:rsidRDefault="45D86C53" w:rsidP="38EBD651">
            <w:pPr>
              <w:pStyle w:val="BodyText"/>
              <w:ind w:left="139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Bidi"/>
                <w:b/>
                <w:bCs/>
              </w:rPr>
            </w:pPr>
            <w:r w:rsidRPr="38EBD651">
              <w:rPr>
                <w:rFonts w:cstheme="minorBidi"/>
                <w:b/>
                <w:bCs/>
              </w:rPr>
              <w:t>In progress</w:t>
            </w:r>
          </w:p>
        </w:tc>
        <w:tc>
          <w:tcPr>
            <w:tcW w:w="1317" w:type="dxa"/>
            <w:vAlign w:val="center"/>
          </w:tcPr>
          <w:p w14:paraId="4D038CCD" w14:textId="53D2E713" w:rsidR="001754CC" w:rsidRPr="0024369A" w:rsidRDefault="00EE26E3" w:rsidP="001754CC">
            <w:pPr>
              <w:pStyle w:val="BodyText"/>
              <w:ind w:left="144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szCs w:val="20"/>
              </w:rPr>
            </w:pPr>
            <w:r>
              <w:rPr>
                <w:rFonts w:cstheme="minorHAnsi"/>
                <w:b/>
                <w:szCs w:val="20"/>
              </w:rPr>
              <w:t>SEE/JS</w:t>
            </w:r>
          </w:p>
        </w:tc>
        <w:tc>
          <w:tcPr>
            <w:tcW w:w="1359" w:type="dxa"/>
            <w:vAlign w:val="center"/>
          </w:tcPr>
          <w:p w14:paraId="1C3D6F4A" w14:textId="3CF38679" w:rsidR="001754CC" w:rsidRPr="0024369A" w:rsidRDefault="001754CC" w:rsidP="001754CC">
            <w:pPr>
              <w:pStyle w:val="BodyText"/>
              <w:ind w:left="142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szCs w:val="20"/>
              </w:rPr>
            </w:pPr>
          </w:p>
        </w:tc>
      </w:tr>
      <w:tr w:rsidR="00DA4DF7" w14:paraId="321291B1" w14:textId="77777777" w:rsidTr="00DC003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02" w:type="dxa"/>
          </w:tcPr>
          <w:p w14:paraId="54500734" w14:textId="7E465330" w:rsidR="00DA4DF7" w:rsidRDefault="00DA4DF7" w:rsidP="38EBD651">
            <w:pPr>
              <w:pStyle w:val="BodyText"/>
              <w:rPr>
                <w:rFonts w:ascii="Arial" w:hAnsi="Arial"/>
                <w:color w:val="000000" w:themeColor="text1"/>
                <w:szCs w:val="20"/>
              </w:rPr>
            </w:pPr>
          </w:p>
        </w:tc>
        <w:tc>
          <w:tcPr>
            <w:tcW w:w="2944" w:type="dxa"/>
          </w:tcPr>
          <w:p w14:paraId="4EA13424" w14:textId="71896F82" w:rsidR="00DA4DF7" w:rsidRDefault="00DA4DF7" w:rsidP="38EBD651">
            <w:pPr>
              <w:pStyle w:val="BodyTex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/>
                <w:b/>
                <w:bCs/>
                <w:szCs w:val="20"/>
              </w:rPr>
            </w:pPr>
            <w:r w:rsidRPr="00DB5423">
              <w:rPr>
                <w:rFonts w:ascii="Arial" w:hAnsi="Arial"/>
                <w:b/>
                <w:bCs/>
                <w:szCs w:val="20"/>
              </w:rPr>
              <w:t xml:space="preserve">GDP reviewing design of batter next to concrete columns on eastern boundary lot 114.  No changes required from Structural Engineer </w:t>
            </w:r>
            <w:r w:rsidRPr="00DB5423">
              <w:rPr>
                <w:rFonts w:ascii="Arial" w:hAnsi="Arial"/>
                <w:b/>
                <w:bCs/>
                <w:szCs w:val="20"/>
              </w:rPr>
              <w:lastRenderedPageBreak/>
              <w:t xml:space="preserve">perspective. </w:t>
            </w:r>
            <w:r w:rsidR="00D5080A" w:rsidRPr="00DB5423">
              <w:rPr>
                <w:rFonts w:ascii="Arial" w:hAnsi="Arial"/>
                <w:b/>
                <w:bCs/>
                <w:szCs w:val="20"/>
              </w:rPr>
              <w:t>Proceed as per de</w:t>
            </w:r>
            <w:r w:rsidR="00DB5423" w:rsidRPr="00DB5423">
              <w:rPr>
                <w:rFonts w:ascii="Arial" w:hAnsi="Arial"/>
                <w:b/>
                <w:bCs/>
                <w:szCs w:val="20"/>
              </w:rPr>
              <w:t>sign</w:t>
            </w:r>
            <w:r w:rsidR="00BA7CF2">
              <w:rPr>
                <w:rFonts w:ascii="Arial" w:hAnsi="Arial"/>
                <w:b/>
                <w:bCs/>
                <w:szCs w:val="20"/>
              </w:rPr>
              <w:t xml:space="preserve">. </w:t>
            </w:r>
          </w:p>
        </w:tc>
        <w:tc>
          <w:tcPr>
            <w:tcW w:w="1829" w:type="dxa"/>
            <w:vAlign w:val="center"/>
          </w:tcPr>
          <w:p w14:paraId="3782E67F" w14:textId="57A19828" w:rsidR="00DA4DF7" w:rsidRDefault="00DB5423" w:rsidP="38EBD651">
            <w:pPr>
              <w:pStyle w:val="BodyTex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/>
                <w:b/>
                <w:bCs/>
                <w:szCs w:val="20"/>
              </w:rPr>
            </w:pPr>
            <w:r>
              <w:rPr>
                <w:rFonts w:ascii="Arial" w:hAnsi="Arial"/>
                <w:b/>
                <w:bCs/>
                <w:szCs w:val="20"/>
              </w:rPr>
              <w:lastRenderedPageBreak/>
              <w:t>Approved</w:t>
            </w:r>
          </w:p>
        </w:tc>
        <w:tc>
          <w:tcPr>
            <w:tcW w:w="1317" w:type="dxa"/>
            <w:vAlign w:val="center"/>
          </w:tcPr>
          <w:p w14:paraId="7D694E34" w14:textId="2215D484" w:rsidR="00DA4DF7" w:rsidRDefault="00DA4DF7" w:rsidP="38EBD651">
            <w:pPr>
              <w:pStyle w:val="BodyTex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/>
                <w:b/>
                <w:bCs/>
                <w:szCs w:val="20"/>
              </w:rPr>
            </w:pPr>
            <w:r w:rsidRPr="38EBD651">
              <w:rPr>
                <w:rFonts w:ascii="Arial" w:hAnsi="Arial"/>
                <w:b/>
                <w:bCs/>
                <w:szCs w:val="20"/>
              </w:rPr>
              <w:t>GDP</w:t>
            </w:r>
          </w:p>
        </w:tc>
        <w:tc>
          <w:tcPr>
            <w:tcW w:w="1359" w:type="dxa"/>
            <w:vAlign w:val="center"/>
          </w:tcPr>
          <w:p w14:paraId="6E860FF1" w14:textId="55C7C5A4" w:rsidR="00DA4DF7" w:rsidRDefault="00DA4DF7" w:rsidP="38EBD651">
            <w:pPr>
              <w:pStyle w:val="BodyTex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/>
                <w:b/>
                <w:bCs/>
                <w:szCs w:val="20"/>
              </w:rPr>
            </w:pPr>
            <w:r w:rsidRPr="38EBD651">
              <w:rPr>
                <w:rFonts w:ascii="Arial" w:hAnsi="Arial"/>
                <w:b/>
                <w:bCs/>
                <w:szCs w:val="20"/>
              </w:rPr>
              <w:t>ASAP</w:t>
            </w:r>
          </w:p>
        </w:tc>
      </w:tr>
      <w:tr w:rsidR="00DA4DF7" w:rsidRPr="0024369A" w14:paraId="3EC3A732" w14:textId="77777777" w:rsidTr="00DC0031">
        <w:trPr>
          <w:trHeight w:val="15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02" w:type="dxa"/>
          </w:tcPr>
          <w:p w14:paraId="793AEBCD" w14:textId="77777777" w:rsidR="00DA4DF7" w:rsidRPr="00BA79C7" w:rsidRDefault="00DA4DF7" w:rsidP="001754CC">
            <w:pPr>
              <w:pStyle w:val="BodyText"/>
              <w:ind w:left="42"/>
              <w:rPr>
                <w:rFonts w:cstheme="minorHAnsi"/>
                <w:color w:val="000000" w:themeColor="text1"/>
                <w:szCs w:val="20"/>
              </w:rPr>
            </w:pPr>
          </w:p>
        </w:tc>
        <w:tc>
          <w:tcPr>
            <w:tcW w:w="2944" w:type="dxa"/>
          </w:tcPr>
          <w:p w14:paraId="0492A978" w14:textId="7E43FEC7" w:rsidR="00DA4DF7" w:rsidRDefault="00DA4DF7" w:rsidP="38EBD651">
            <w:pPr>
              <w:pStyle w:val="BodyTex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/>
                <w:b/>
                <w:bCs/>
                <w:szCs w:val="20"/>
              </w:rPr>
            </w:pPr>
            <w:r w:rsidRPr="38EBD651">
              <w:rPr>
                <w:rFonts w:ascii="Arial" w:hAnsi="Arial"/>
                <w:b/>
                <w:bCs/>
                <w:szCs w:val="20"/>
              </w:rPr>
              <w:t>Signage – FPI to provide shop drawings to suppliers.  Letter sign on gabion wall/boulder wall with rock face</w:t>
            </w:r>
            <w:r>
              <w:rPr>
                <w:rFonts w:ascii="Arial" w:hAnsi="Arial"/>
                <w:b/>
                <w:bCs/>
                <w:szCs w:val="20"/>
              </w:rPr>
              <w:t>. No illumination required for the estate sign. SEE to provide a quote for building the wall (excl. rock face) and footing design and sign off by structural engineer. MJ to send through details</w:t>
            </w:r>
            <w:r w:rsidR="00F95F4F">
              <w:rPr>
                <w:rFonts w:ascii="Arial" w:hAnsi="Arial"/>
                <w:b/>
                <w:bCs/>
                <w:szCs w:val="20"/>
              </w:rPr>
              <w:t xml:space="preserve"> for stone facing.</w:t>
            </w:r>
          </w:p>
          <w:p w14:paraId="647514AD" w14:textId="2B6DCE3D" w:rsidR="00DA4DF7" w:rsidRPr="0024369A" w:rsidRDefault="00DA4DF7" w:rsidP="38EBD651">
            <w:pPr>
              <w:pStyle w:val="BodyTex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Bidi"/>
                <w:b/>
                <w:bCs/>
              </w:rPr>
            </w:pPr>
          </w:p>
        </w:tc>
        <w:tc>
          <w:tcPr>
            <w:tcW w:w="1829" w:type="dxa"/>
            <w:vAlign w:val="center"/>
          </w:tcPr>
          <w:p w14:paraId="7AA71EC4" w14:textId="0DDB742B" w:rsidR="00DA4DF7" w:rsidRPr="0024369A" w:rsidRDefault="00DA4DF7" w:rsidP="38EBD651">
            <w:pPr>
              <w:pStyle w:val="BodyText"/>
              <w:ind w:left="139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Bidi"/>
                <w:b/>
                <w:bCs/>
              </w:rPr>
            </w:pPr>
            <w:r w:rsidRPr="38EBD651">
              <w:rPr>
                <w:rFonts w:ascii="Arial" w:hAnsi="Arial"/>
                <w:b/>
                <w:bCs/>
                <w:szCs w:val="20"/>
              </w:rPr>
              <w:t>FPI</w:t>
            </w:r>
          </w:p>
        </w:tc>
        <w:tc>
          <w:tcPr>
            <w:tcW w:w="1317" w:type="dxa"/>
            <w:vAlign w:val="center"/>
          </w:tcPr>
          <w:p w14:paraId="785430F2" w14:textId="3D8B9231" w:rsidR="00DA4DF7" w:rsidRPr="0024369A" w:rsidRDefault="00DA4DF7" w:rsidP="001754CC">
            <w:pPr>
              <w:pStyle w:val="BodyText"/>
              <w:ind w:left="144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szCs w:val="20"/>
              </w:rPr>
            </w:pPr>
            <w:r w:rsidRPr="38EBD651">
              <w:rPr>
                <w:rFonts w:ascii="Arial" w:hAnsi="Arial"/>
                <w:b/>
                <w:bCs/>
                <w:szCs w:val="20"/>
              </w:rPr>
              <w:t>FPI</w:t>
            </w:r>
          </w:p>
        </w:tc>
        <w:tc>
          <w:tcPr>
            <w:tcW w:w="1359" w:type="dxa"/>
            <w:vAlign w:val="center"/>
          </w:tcPr>
          <w:p w14:paraId="50E6BBE9" w14:textId="77777777" w:rsidR="00DA4DF7" w:rsidRPr="0024369A" w:rsidRDefault="00DA4DF7" w:rsidP="001754CC">
            <w:pPr>
              <w:pStyle w:val="BodyText"/>
              <w:ind w:left="142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szCs w:val="20"/>
              </w:rPr>
            </w:pPr>
          </w:p>
        </w:tc>
      </w:tr>
      <w:tr w:rsidR="001355AE" w:rsidRPr="0024369A" w14:paraId="6DDA5A1B" w14:textId="77777777" w:rsidTr="00DC003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5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02" w:type="dxa"/>
          </w:tcPr>
          <w:p w14:paraId="29F230EE" w14:textId="77777777" w:rsidR="001355AE" w:rsidRPr="00BA79C7" w:rsidRDefault="001355AE" w:rsidP="001754CC">
            <w:pPr>
              <w:pStyle w:val="BodyText"/>
              <w:ind w:left="42"/>
              <w:rPr>
                <w:rFonts w:cstheme="minorHAnsi"/>
                <w:color w:val="000000" w:themeColor="text1"/>
                <w:szCs w:val="20"/>
              </w:rPr>
            </w:pPr>
          </w:p>
        </w:tc>
        <w:tc>
          <w:tcPr>
            <w:tcW w:w="2944" w:type="dxa"/>
          </w:tcPr>
          <w:p w14:paraId="4B4BE28B" w14:textId="4087B70D" w:rsidR="001355AE" w:rsidRPr="38EBD651" w:rsidRDefault="001355AE" w:rsidP="6BA74A7A">
            <w:pPr>
              <w:pStyle w:val="BodyTex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/>
                <w:b/>
                <w:bCs/>
              </w:rPr>
            </w:pPr>
            <w:r w:rsidRPr="6BA74A7A">
              <w:rPr>
                <w:rFonts w:ascii="Arial" w:hAnsi="Arial"/>
                <w:b/>
                <w:bCs/>
              </w:rPr>
              <w:t>Fairway Street Redesign to be sent to SEE</w:t>
            </w:r>
            <w:r w:rsidR="6B72EEC0" w:rsidRPr="6BA74A7A">
              <w:rPr>
                <w:rFonts w:ascii="Arial" w:hAnsi="Arial"/>
                <w:b/>
                <w:bCs/>
              </w:rPr>
              <w:t xml:space="preserve"> - Change application with Council – should have redesign in 2 weeks</w:t>
            </w:r>
            <w:r w:rsidR="00631807">
              <w:rPr>
                <w:rFonts w:ascii="Arial" w:hAnsi="Arial"/>
                <w:b/>
                <w:bCs/>
              </w:rPr>
              <w:t xml:space="preserve"> </w:t>
            </w:r>
          </w:p>
        </w:tc>
        <w:tc>
          <w:tcPr>
            <w:tcW w:w="1829" w:type="dxa"/>
            <w:vAlign w:val="center"/>
          </w:tcPr>
          <w:p w14:paraId="393EBE4C" w14:textId="77777777" w:rsidR="001355AE" w:rsidRPr="38EBD651" w:rsidRDefault="001355AE" w:rsidP="38EBD651">
            <w:pPr>
              <w:pStyle w:val="BodyText"/>
              <w:ind w:left="139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/>
                <w:b/>
                <w:bCs/>
                <w:szCs w:val="20"/>
              </w:rPr>
            </w:pPr>
          </w:p>
        </w:tc>
        <w:tc>
          <w:tcPr>
            <w:tcW w:w="1317" w:type="dxa"/>
            <w:vAlign w:val="center"/>
          </w:tcPr>
          <w:p w14:paraId="37172E3F" w14:textId="693D5339" w:rsidR="001355AE" w:rsidRPr="38EBD651" w:rsidRDefault="001355AE" w:rsidP="001754CC">
            <w:pPr>
              <w:pStyle w:val="BodyText"/>
              <w:ind w:left="144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/>
                <w:b/>
                <w:bCs/>
                <w:szCs w:val="20"/>
              </w:rPr>
            </w:pPr>
            <w:r>
              <w:rPr>
                <w:rFonts w:ascii="Arial" w:hAnsi="Arial"/>
                <w:b/>
                <w:bCs/>
                <w:szCs w:val="20"/>
              </w:rPr>
              <w:t>GDP/FPI</w:t>
            </w:r>
          </w:p>
        </w:tc>
        <w:tc>
          <w:tcPr>
            <w:tcW w:w="1359" w:type="dxa"/>
            <w:vAlign w:val="center"/>
          </w:tcPr>
          <w:p w14:paraId="0F55E90D" w14:textId="77777777" w:rsidR="001355AE" w:rsidRPr="0024369A" w:rsidRDefault="001355AE" w:rsidP="001754CC">
            <w:pPr>
              <w:pStyle w:val="BodyText"/>
              <w:ind w:left="142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Cs w:val="20"/>
              </w:rPr>
            </w:pPr>
          </w:p>
        </w:tc>
      </w:tr>
      <w:tr w:rsidR="00DB5423" w:rsidRPr="00205F11" w14:paraId="4473EFC6" w14:textId="77777777" w:rsidTr="00C85AC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51" w:type="dxa"/>
            <w:gridSpan w:val="5"/>
            <w:shd w:val="clear" w:color="auto" w:fill="ED1C24" w:themeFill="accent1"/>
            <w:vAlign w:val="center"/>
          </w:tcPr>
          <w:p w14:paraId="6884A9D3" w14:textId="14CC8E46" w:rsidR="00DB5423" w:rsidRPr="00205F11" w:rsidRDefault="00DB5423" w:rsidP="00DB5423">
            <w:pPr>
              <w:pStyle w:val="FPACI01"/>
              <w:numPr>
                <w:ilvl w:val="0"/>
                <w:numId w:val="24"/>
              </w:numPr>
              <w:rPr>
                <w:rFonts w:cstheme="minorHAnsi"/>
                <w:b/>
                <w:bCs w:val="0"/>
                <w:caps/>
                <w:szCs w:val="20"/>
              </w:rPr>
            </w:pPr>
            <w:bookmarkStart w:id="3" w:name="_Hlk69478595"/>
            <w:r>
              <w:rPr>
                <w:b/>
                <w:bCs w:val="0"/>
                <w:caps/>
              </w:rPr>
              <w:t>FINANCIALS</w:t>
            </w:r>
          </w:p>
        </w:tc>
      </w:tr>
      <w:tr w:rsidR="00DB5423" w:rsidRPr="00C14A21" w14:paraId="7081FBA9" w14:textId="77777777" w:rsidTr="00DC003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02" w:type="dxa"/>
            <w:shd w:val="clear" w:color="auto" w:fill="808080" w:themeFill="background1" w:themeFillShade="80"/>
          </w:tcPr>
          <w:p w14:paraId="2758223E" w14:textId="77777777" w:rsidR="00DB5423" w:rsidRPr="00C14A21" w:rsidRDefault="00DB5423" w:rsidP="00FC2EEB">
            <w:pPr>
              <w:pStyle w:val="BodyText"/>
              <w:ind w:left="42"/>
              <w:rPr>
                <w:rFonts w:cstheme="minorHAnsi"/>
                <w:color w:val="FFFFFF" w:themeColor="background1"/>
                <w:szCs w:val="20"/>
              </w:rPr>
            </w:pPr>
            <w:r w:rsidRPr="00C14A21">
              <w:rPr>
                <w:color w:val="FFFFFF" w:themeColor="background1"/>
                <w:szCs w:val="20"/>
              </w:rPr>
              <w:t xml:space="preserve">Item </w:t>
            </w:r>
          </w:p>
        </w:tc>
        <w:tc>
          <w:tcPr>
            <w:tcW w:w="2944" w:type="dxa"/>
            <w:shd w:val="clear" w:color="auto" w:fill="808080" w:themeFill="background1" w:themeFillShade="80"/>
            <w:vAlign w:val="center"/>
          </w:tcPr>
          <w:p w14:paraId="7B267059" w14:textId="77777777" w:rsidR="00DB5423" w:rsidRPr="00C14A21" w:rsidRDefault="00DB5423" w:rsidP="00FC2EEB">
            <w:pPr>
              <w:pStyle w:val="BodyText"/>
              <w:ind w:left="143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color w:val="FFFFFF" w:themeColor="background1"/>
                <w:szCs w:val="20"/>
              </w:rPr>
            </w:pPr>
            <w:r w:rsidRPr="00C14A21">
              <w:rPr>
                <w:b/>
                <w:color w:val="FFFFFF" w:themeColor="background1"/>
                <w:szCs w:val="20"/>
              </w:rPr>
              <w:t>Description</w:t>
            </w:r>
          </w:p>
        </w:tc>
        <w:tc>
          <w:tcPr>
            <w:tcW w:w="1829" w:type="dxa"/>
            <w:shd w:val="clear" w:color="auto" w:fill="808080" w:themeFill="background1" w:themeFillShade="80"/>
          </w:tcPr>
          <w:p w14:paraId="0CB0FFA5" w14:textId="77777777" w:rsidR="00DB5423" w:rsidRPr="00C14A21" w:rsidRDefault="00DB5423" w:rsidP="00FC2EEB">
            <w:pPr>
              <w:pStyle w:val="BodyText"/>
              <w:ind w:left="139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color w:val="FFFFFF" w:themeColor="background1"/>
                <w:szCs w:val="20"/>
              </w:rPr>
            </w:pPr>
            <w:r w:rsidRPr="00C14A21">
              <w:rPr>
                <w:b/>
                <w:color w:val="FFFFFF" w:themeColor="background1"/>
                <w:szCs w:val="20"/>
              </w:rPr>
              <w:t>Status</w:t>
            </w:r>
          </w:p>
        </w:tc>
        <w:tc>
          <w:tcPr>
            <w:tcW w:w="1317" w:type="dxa"/>
            <w:shd w:val="clear" w:color="auto" w:fill="808080" w:themeFill="background1" w:themeFillShade="80"/>
          </w:tcPr>
          <w:p w14:paraId="7D4C1369" w14:textId="77777777" w:rsidR="00DB5423" w:rsidRPr="00C14A21" w:rsidRDefault="00DB5423" w:rsidP="00FC2EEB">
            <w:pPr>
              <w:pStyle w:val="BodyTex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color w:val="FFFFFF" w:themeColor="background1"/>
                <w:szCs w:val="20"/>
              </w:rPr>
            </w:pPr>
            <w:r w:rsidRPr="00C14A21">
              <w:rPr>
                <w:b/>
                <w:color w:val="FFFFFF" w:themeColor="background1"/>
                <w:szCs w:val="20"/>
              </w:rPr>
              <w:t>Action By</w:t>
            </w:r>
          </w:p>
        </w:tc>
        <w:tc>
          <w:tcPr>
            <w:tcW w:w="1359" w:type="dxa"/>
            <w:shd w:val="clear" w:color="auto" w:fill="808080" w:themeFill="background1" w:themeFillShade="80"/>
          </w:tcPr>
          <w:p w14:paraId="6A91A55E" w14:textId="77777777" w:rsidR="00DB5423" w:rsidRPr="00C14A21" w:rsidRDefault="00DB5423" w:rsidP="00FC2EEB">
            <w:pPr>
              <w:pStyle w:val="BodyTex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color w:val="FFFFFF" w:themeColor="background1"/>
                <w:szCs w:val="20"/>
              </w:rPr>
            </w:pPr>
            <w:r w:rsidRPr="00C14A21">
              <w:rPr>
                <w:b/>
                <w:color w:val="FFFFFF" w:themeColor="background1"/>
                <w:szCs w:val="20"/>
              </w:rPr>
              <w:t>Due Date</w:t>
            </w:r>
          </w:p>
        </w:tc>
      </w:tr>
      <w:bookmarkEnd w:id="3"/>
      <w:tr w:rsidR="00DB5423" w:rsidRPr="00C14A21" w14:paraId="34E670F1" w14:textId="77777777" w:rsidTr="00DC003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02" w:type="dxa"/>
          </w:tcPr>
          <w:p w14:paraId="4D571BFA" w14:textId="7CE0F879" w:rsidR="00DB5423" w:rsidRPr="00C14A21" w:rsidRDefault="00DB5423" w:rsidP="00DB5423">
            <w:pPr>
              <w:pStyle w:val="BodyText"/>
              <w:ind w:left="42"/>
              <w:rPr>
                <w:rFonts w:cstheme="minorHAnsi"/>
                <w:color w:val="FFFFFF" w:themeColor="background1"/>
                <w:szCs w:val="20"/>
              </w:rPr>
            </w:pPr>
            <w:r w:rsidRPr="00205F11">
              <w:rPr>
                <w:rFonts w:cstheme="minorHAnsi"/>
                <w:color w:val="000000" w:themeColor="text1"/>
                <w:szCs w:val="20"/>
              </w:rPr>
              <w:t>5.1</w:t>
            </w:r>
            <w:r>
              <w:rPr>
                <w:rFonts w:cstheme="minorHAnsi"/>
                <w:color w:val="000000" w:themeColor="text1"/>
                <w:szCs w:val="20"/>
              </w:rPr>
              <w:t>.1</w:t>
            </w:r>
          </w:p>
        </w:tc>
        <w:tc>
          <w:tcPr>
            <w:tcW w:w="2944" w:type="dxa"/>
          </w:tcPr>
          <w:p w14:paraId="21D9353E" w14:textId="4128DD0E" w:rsidR="00DB5423" w:rsidRPr="00C14A21" w:rsidRDefault="00DB5423" w:rsidP="00DB5423">
            <w:pPr>
              <w:pStyle w:val="BodyText"/>
              <w:ind w:left="14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color w:val="FFFFFF" w:themeColor="background1"/>
                <w:szCs w:val="20"/>
              </w:rPr>
            </w:pPr>
            <w:r w:rsidRPr="00205F11">
              <w:rPr>
                <w:rFonts w:cstheme="minorHAnsi"/>
                <w:b/>
                <w:szCs w:val="20"/>
              </w:rPr>
              <w:t>Current Status - Current and Outstanding Progress Claims</w:t>
            </w:r>
          </w:p>
        </w:tc>
        <w:tc>
          <w:tcPr>
            <w:tcW w:w="1829" w:type="dxa"/>
            <w:vAlign w:val="center"/>
          </w:tcPr>
          <w:p w14:paraId="24DC42D3" w14:textId="57B54C55" w:rsidR="00DB5423" w:rsidRPr="00C14A21" w:rsidRDefault="00DB5423" w:rsidP="00DB5423">
            <w:pPr>
              <w:pStyle w:val="BodyText"/>
              <w:ind w:left="13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color w:val="FFFFFF" w:themeColor="background1"/>
                <w:szCs w:val="20"/>
              </w:rPr>
            </w:pPr>
          </w:p>
        </w:tc>
        <w:tc>
          <w:tcPr>
            <w:tcW w:w="1317" w:type="dxa"/>
            <w:vAlign w:val="center"/>
          </w:tcPr>
          <w:p w14:paraId="30FC4E14" w14:textId="1E564354" w:rsidR="00DB5423" w:rsidRPr="00C14A21" w:rsidRDefault="00DB5423" w:rsidP="00DB5423">
            <w:pPr>
              <w:pStyle w:val="BodyTex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color w:val="FFFFFF" w:themeColor="background1"/>
                <w:szCs w:val="20"/>
              </w:rPr>
            </w:pPr>
            <w:r w:rsidRPr="00C14A21">
              <w:rPr>
                <w:b/>
                <w:color w:val="FFFFFF" w:themeColor="background1"/>
                <w:szCs w:val="20"/>
              </w:rPr>
              <w:t>Description</w:t>
            </w:r>
          </w:p>
        </w:tc>
        <w:tc>
          <w:tcPr>
            <w:tcW w:w="1359" w:type="dxa"/>
            <w:vAlign w:val="center"/>
          </w:tcPr>
          <w:p w14:paraId="5A4C1C4C" w14:textId="2D6E2903" w:rsidR="00DB5423" w:rsidRPr="00C14A21" w:rsidRDefault="00DB5423" w:rsidP="00DB5423">
            <w:pPr>
              <w:pStyle w:val="BodyTex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color w:val="FFFFFF" w:themeColor="background1"/>
                <w:szCs w:val="20"/>
              </w:rPr>
            </w:pPr>
          </w:p>
        </w:tc>
      </w:tr>
      <w:tr w:rsidR="00DB5423" w:rsidRPr="0024369A" w14:paraId="1232600D" w14:textId="77777777" w:rsidTr="00DC003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02" w:type="dxa"/>
          </w:tcPr>
          <w:p w14:paraId="0D61570F" w14:textId="7E1ED3FE" w:rsidR="00DB5423" w:rsidRPr="00205F11" w:rsidRDefault="00DB5423" w:rsidP="00DB5423">
            <w:pPr>
              <w:pStyle w:val="BodyText"/>
              <w:ind w:left="42"/>
              <w:rPr>
                <w:rFonts w:cstheme="minorHAnsi"/>
                <w:color w:val="000000" w:themeColor="text1"/>
                <w:szCs w:val="20"/>
              </w:rPr>
            </w:pPr>
            <w:r>
              <w:rPr>
                <w:rFonts w:cstheme="minorHAnsi"/>
                <w:color w:val="000000" w:themeColor="text1"/>
                <w:szCs w:val="20"/>
              </w:rPr>
              <w:t>PC-001</w:t>
            </w:r>
          </w:p>
        </w:tc>
        <w:tc>
          <w:tcPr>
            <w:tcW w:w="2944" w:type="dxa"/>
          </w:tcPr>
          <w:p w14:paraId="6A559770" w14:textId="461D9408" w:rsidR="00DB5423" w:rsidRPr="00205F11" w:rsidRDefault="00DB5423" w:rsidP="00DB5423">
            <w:pPr>
              <w:pStyle w:val="BodyText"/>
              <w:ind w:left="143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Cs w:val="20"/>
              </w:rPr>
            </w:pPr>
            <w:r w:rsidRPr="38EBD651">
              <w:rPr>
                <w:rFonts w:cstheme="minorBidi"/>
                <w:b/>
                <w:bCs/>
              </w:rPr>
              <w:t>Dec 01</w:t>
            </w:r>
          </w:p>
        </w:tc>
        <w:tc>
          <w:tcPr>
            <w:tcW w:w="1829" w:type="dxa"/>
            <w:vAlign w:val="center"/>
          </w:tcPr>
          <w:p w14:paraId="709F9E58" w14:textId="77C4DCBB" w:rsidR="00DB5423" w:rsidRPr="00205F11" w:rsidRDefault="00DB5423" w:rsidP="00DB5423">
            <w:pPr>
              <w:pStyle w:val="BodyText"/>
              <w:ind w:left="139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Cs w:val="20"/>
              </w:rPr>
            </w:pPr>
            <w:r>
              <w:rPr>
                <w:rFonts w:cstheme="minorHAnsi"/>
                <w:b/>
                <w:szCs w:val="20"/>
              </w:rPr>
              <w:t>Approved</w:t>
            </w:r>
          </w:p>
        </w:tc>
        <w:tc>
          <w:tcPr>
            <w:tcW w:w="1317" w:type="dxa"/>
            <w:vAlign w:val="center"/>
          </w:tcPr>
          <w:p w14:paraId="368A7D12" w14:textId="77777777" w:rsidR="00DB5423" w:rsidRPr="00205F11" w:rsidRDefault="00DB5423" w:rsidP="00DB5423">
            <w:pPr>
              <w:pStyle w:val="BodyText"/>
              <w:ind w:left="144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Cs w:val="20"/>
              </w:rPr>
            </w:pPr>
          </w:p>
        </w:tc>
        <w:tc>
          <w:tcPr>
            <w:tcW w:w="1359" w:type="dxa"/>
            <w:vAlign w:val="center"/>
          </w:tcPr>
          <w:p w14:paraId="79ECF2FA" w14:textId="77777777" w:rsidR="00DB5423" w:rsidRPr="00205F11" w:rsidRDefault="00DB5423" w:rsidP="00DB5423">
            <w:pPr>
              <w:pStyle w:val="BodyText"/>
              <w:ind w:left="142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Cs w:val="20"/>
              </w:rPr>
            </w:pPr>
          </w:p>
        </w:tc>
      </w:tr>
      <w:tr w:rsidR="00DB5423" w:rsidRPr="0024369A" w14:paraId="627025A2" w14:textId="77777777" w:rsidTr="00DC003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02" w:type="dxa"/>
          </w:tcPr>
          <w:p w14:paraId="319B96AF" w14:textId="12FCA47F" w:rsidR="00DB5423" w:rsidRPr="00205F11" w:rsidRDefault="00DB5423" w:rsidP="00DB5423">
            <w:pPr>
              <w:pStyle w:val="BodyText"/>
              <w:ind w:left="42"/>
              <w:rPr>
                <w:rFonts w:cstheme="minorHAnsi"/>
                <w:color w:val="000000" w:themeColor="text1"/>
                <w:szCs w:val="20"/>
              </w:rPr>
            </w:pPr>
            <w:r>
              <w:rPr>
                <w:rFonts w:cstheme="minorHAnsi"/>
                <w:color w:val="000000" w:themeColor="text1"/>
                <w:szCs w:val="20"/>
              </w:rPr>
              <w:t>PC-002</w:t>
            </w:r>
          </w:p>
        </w:tc>
        <w:tc>
          <w:tcPr>
            <w:tcW w:w="2944" w:type="dxa"/>
          </w:tcPr>
          <w:p w14:paraId="38F087C0" w14:textId="78730273" w:rsidR="00DB5423" w:rsidRPr="00205F11" w:rsidRDefault="00DB5423" w:rsidP="00DB5423">
            <w:pPr>
              <w:pStyle w:val="BodyText"/>
              <w:ind w:left="14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Bidi"/>
                <w:b/>
                <w:bCs/>
              </w:rPr>
            </w:pPr>
            <w:r>
              <w:rPr>
                <w:rFonts w:cstheme="minorHAnsi"/>
                <w:b/>
                <w:szCs w:val="20"/>
              </w:rPr>
              <w:t xml:space="preserve">Jan 02 </w:t>
            </w:r>
          </w:p>
        </w:tc>
        <w:tc>
          <w:tcPr>
            <w:tcW w:w="1829" w:type="dxa"/>
            <w:vAlign w:val="center"/>
          </w:tcPr>
          <w:p w14:paraId="7E9491DC" w14:textId="691B6DE3" w:rsidR="00DB5423" w:rsidRPr="00205F11" w:rsidRDefault="00DB5423" w:rsidP="00DB5423">
            <w:pPr>
              <w:pStyle w:val="BodyText"/>
              <w:ind w:left="139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szCs w:val="20"/>
              </w:rPr>
            </w:pPr>
            <w:r>
              <w:rPr>
                <w:rFonts w:cstheme="minorHAnsi"/>
                <w:b/>
                <w:szCs w:val="20"/>
              </w:rPr>
              <w:t>Approved</w:t>
            </w:r>
          </w:p>
        </w:tc>
        <w:tc>
          <w:tcPr>
            <w:tcW w:w="1317" w:type="dxa"/>
            <w:vAlign w:val="center"/>
          </w:tcPr>
          <w:p w14:paraId="24AC9F35" w14:textId="004EF038" w:rsidR="00DB5423" w:rsidRPr="00205F11" w:rsidRDefault="00DB5423" w:rsidP="00DB5423">
            <w:pPr>
              <w:pStyle w:val="BodyText"/>
              <w:ind w:left="144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szCs w:val="20"/>
              </w:rPr>
            </w:pPr>
          </w:p>
        </w:tc>
        <w:tc>
          <w:tcPr>
            <w:tcW w:w="1359" w:type="dxa"/>
            <w:vAlign w:val="center"/>
          </w:tcPr>
          <w:p w14:paraId="0D647884" w14:textId="6F6257DA" w:rsidR="00DB5423" w:rsidRPr="00205F11" w:rsidRDefault="00DB5423" w:rsidP="00DB5423">
            <w:pPr>
              <w:pStyle w:val="BodyText"/>
              <w:ind w:left="142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szCs w:val="20"/>
              </w:rPr>
            </w:pPr>
          </w:p>
        </w:tc>
      </w:tr>
      <w:tr w:rsidR="00DB5423" w:rsidRPr="0024369A" w14:paraId="7480DD8F" w14:textId="77777777" w:rsidTr="00DC003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02" w:type="dxa"/>
          </w:tcPr>
          <w:p w14:paraId="4E4CF126" w14:textId="0AF1E78B" w:rsidR="00DB5423" w:rsidRPr="00205F11" w:rsidRDefault="00DB5423" w:rsidP="00DB5423">
            <w:pPr>
              <w:pStyle w:val="BodyText"/>
              <w:ind w:left="42"/>
              <w:rPr>
                <w:rFonts w:cstheme="minorHAnsi"/>
                <w:color w:val="000000" w:themeColor="text1"/>
                <w:szCs w:val="20"/>
              </w:rPr>
            </w:pPr>
            <w:r>
              <w:rPr>
                <w:rFonts w:cstheme="minorHAnsi"/>
                <w:color w:val="000000" w:themeColor="text1"/>
                <w:szCs w:val="20"/>
              </w:rPr>
              <w:t>PC-003</w:t>
            </w:r>
          </w:p>
        </w:tc>
        <w:tc>
          <w:tcPr>
            <w:tcW w:w="2944" w:type="dxa"/>
          </w:tcPr>
          <w:p w14:paraId="78CC2681" w14:textId="79C981C8" w:rsidR="00DB5423" w:rsidRDefault="00DB5423" w:rsidP="00DB5423">
            <w:pPr>
              <w:pStyle w:val="BodyText"/>
              <w:ind w:left="143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Cs w:val="20"/>
              </w:rPr>
            </w:pPr>
            <w:r>
              <w:rPr>
                <w:rFonts w:cstheme="minorHAnsi"/>
                <w:b/>
                <w:szCs w:val="20"/>
              </w:rPr>
              <w:t>Feb 03</w:t>
            </w:r>
          </w:p>
        </w:tc>
        <w:tc>
          <w:tcPr>
            <w:tcW w:w="1829" w:type="dxa"/>
            <w:vAlign w:val="center"/>
          </w:tcPr>
          <w:p w14:paraId="4AEE0BB0" w14:textId="7997D27F" w:rsidR="00DB5423" w:rsidRDefault="00DB5423" w:rsidP="00DB5423">
            <w:pPr>
              <w:pStyle w:val="BodyText"/>
              <w:ind w:left="139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Cs w:val="20"/>
              </w:rPr>
            </w:pPr>
            <w:r w:rsidRPr="38EBD651">
              <w:rPr>
                <w:rFonts w:cstheme="minorBidi"/>
                <w:b/>
                <w:bCs/>
              </w:rPr>
              <w:t>Approved</w:t>
            </w:r>
          </w:p>
        </w:tc>
        <w:tc>
          <w:tcPr>
            <w:tcW w:w="1317" w:type="dxa"/>
            <w:vAlign w:val="center"/>
          </w:tcPr>
          <w:p w14:paraId="29433D46" w14:textId="77777777" w:rsidR="00DB5423" w:rsidRDefault="00DB5423" w:rsidP="00DB5423">
            <w:pPr>
              <w:pStyle w:val="BodyText"/>
              <w:ind w:left="144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Cs w:val="20"/>
              </w:rPr>
            </w:pPr>
          </w:p>
        </w:tc>
        <w:tc>
          <w:tcPr>
            <w:tcW w:w="1359" w:type="dxa"/>
            <w:vAlign w:val="center"/>
          </w:tcPr>
          <w:p w14:paraId="13927435" w14:textId="77777777" w:rsidR="00DB5423" w:rsidRDefault="00DB5423" w:rsidP="00DB5423">
            <w:pPr>
              <w:pStyle w:val="BodyText"/>
              <w:ind w:left="142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Cs w:val="20"/>
              </w:rPr>
            </w:pPr>
          </w:p>
        </w:tc>
      </w:tr>
      <w:tr w:rsidR="00DB5423" w:rsidRPr="0024369A" w14:paraId="29CB7F08" w14:textId="77777777" w:rsidTr="00DC003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02" w:type="dxa"/>
          </w:tcPr>
          <w:p w14:paraId="42EBD5CA" w14:textId="74A3347C" w:rsidR="00DB5423" w:rsidRPr="00205F11" w:rsidRDefault="00DB5423" w:rsidP="00DB5423">
            <w:pPr>
              <w:pStyle w:val="BodyText"/>
              <w:ind w:left="42"/>
              <w:rPr>
                <w:rFonts w:cstheme="minorHAnsi"/>
                <w:color w:val="000000" w:themeColor="text1"/>
                <w:szCs w:val="20"/>
              </w:rPr>
            </w:pPr>
            <w:r w:rsidRPr="38EBD651">
              <w:rPr>
                <w:rFonts w:ascii="Arial" w:hAnsi="Arial"/>
                <w:color w:val="000000" w:themeColor="text1"/>
                <w:szCs w:val="20"/>
              </w:rPr>
              <w:t>PC-004</w:t>
            </w:r>
          </w:p>
        </w:tc>
        <w:tc>
          <w:tcPr>
            <w:tcW w:w="2944" w:type="dxa"/>
          </w:tcPr>
          <w:p w14:paraId="6C757E32" w14:textId="56738B6B" w:rsidR="00DB5423" w:rsidRDefault="00DB5423" w:rsidP="00DB5423">
            <w:pPr>
              <w:pStyle w:val="BodyText"/>
              <w:ind w:left="14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szCs w:val="20"/>
              </w:rPr>
            </w:pPr>
            <w:r>
              <w:rPr>
                <w:rFonts w:ascii="Arial" w:hAnsi="Arial"/>
                <w:b/>
                <w:bCs/>
                <w:szCs w:val="20"/>
              </w:rPr>
              <w:t>April 04</w:t>
            </w:r>
          </w:p>
        </w:tc>
        <w:tc>
          <w:tcPr>
            <w:tcW w:w="1829" w:type="dxa"/>
            <w:vAlign w:val="center"/>
          </w:tcPr>
          <w:p w14:paraId="72773FDE" w14:textId="0CDBD2F7" w:rsidR="00DB5423" w:rsidRDefault="00DB5423" w:rsidP="00DB5423">
            <w:pPr>
              <w:pStyle w:val="BodyText"/>
              <w:ind w:left="139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Bidi"/>
                <w:b/>
                <w:bCs/>
              </w:rPr>
            </w:pPr>
            <w:r>
              <w:rPr>
                <w:rFonts w:ascii="Arial" w:hAnsi="Arial"/>
                <w:b/>
                <w:bCs/>
                <w:szCs w:val="20"/>
              </w:rPr>
              <w:t>Submitted</w:t>
            </w:r>
          </w:p>
        </w:tc>
        <w:tc>
          <w:tcPr>
            <w:tcW w:w="1317" w:type="dxa"/>
            <w:vAlign w:val="center"/>
          </w:tcPr>
          <w:p w14:paraId="63DA23A7" w14:textId="77777777" w:rsidR="00DB5423" w:rsidRDefault="00DB5423" w:rsidP="00DB5423">
            <w:pPr>
              <w:pStyle w:val="BodyText"/>
              <w:ind w:left="144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szCs w:val="20"/>
              </w:rPr>
            </w:pPr>
          </w:p>
        </w:tc>
        <w:tc>
          <w:tcPr>
            <w:tcW w:w="1359" w:type="dxa"/>
            <w:vAlign w:val="center"/>
          </w:tcPr>
          <w:p w14:paraId="4296AF2F" w14:textId="77777777" w:rsidR="00DB5423" w:rsidRDefault="00DB5423" w:rsidP="00DB5423">
            <w:pPr>
              <w:pStyle w:val="BodyText"/>
              <w:ind w:left="142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szCs w:val="20"/>
              </w:rPr>
            </w:pPr>
          </w:p>
        </w:tc>
      </w:tr>
      <w:tr w:rsidR="00DB5423" w14:paraId="454BB7C6" w14:textId="77777777" w:rsidTr="00DC003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02" w:type="dxa"/>
          </w:tcPr>
          <w:p w14:paraId="6C675A40" w14:textId="6D4C474B" w:rsidR="00DB5423" w:rsidRDefault="00DB5423" w:rsidP="00DB5423">
            <w:pPr>
              <w:pStyle w:val="BodyText"/>
              <w:rPr>
                <w:rFonts w:ascii="Arial" w:hAnsi="Arial"/>
                <w:color w:val="000000" w:themeColor="text1"/>
                <w:szCs w:val="20"/>
              </w:rPr>
            </w:pPr>
            <w:r>
              <w:rPr>
                <w:rFonts w:cstheme="minorHAnsi"/>
                <w:color w:val="000000" w:themeColor="text1"/>
                <w:szCs w:val="20"/>
              </w:rPr>
              <w:t>5.1.2</w:t>
            </w:r>
          </w:p>
        </w:tc>
        <w:tc>
          <w:tcPr>
            <w:tcW w:w="2944" w:type="dxa"/>
          </w:tcPr>
          <w:p w14:paraId="4FACF5FB" w14:textId="26ECCE14" w:rsidR="00DB5423" w:rsidRDefault="00DB5423" w:rsidP="00DB5423">
            <w:pPr>
              <w:pStyle w:val="BodyTex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/>
                <w:b/>
                <w:bCs/>
                <w:szCs w:val="20"/>
              </w:rPr>
            </w:pPr>
            <w:r w:rsidRPr="00205F11">
              <w:rPr>
                <w:rFonts w:cstheme="minorHAnsi"/>
                <w:b/>
                <w:szCs w:val="20"/>
              </w:rPr>
              <w:t>Current Status - Current and Outstanding Variation Claims</w:t>
            </w:r>
          </w:p>
        </w:tc>
        <w:tc>
          <w:tcPr>
            <w:tcW w:w="1829" w:type="dxa"/>
            <w:vAlign w:val="center"/>
          </w:tcPr>
          <w:p w14:paraId="5F6CCAD7" w14:textId="65AAA9EF" w:rsidR="00DB5423" w:rsidRDefault="00DB5423" w:rsidP="00DB5423">
            <w:pPr>
              <w:pStyle w:val="BodyTex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/>
                <w:b/>
                <w:bCs/>
                <w:szCs w:val="20"/>
              </w:rPr>
            </w:pPr>
          </w:p>
        </w:tc>
        <w:tc>
          <w:tcPr>
            <w:tcW w:w="1317" w:type="dxa"/>
            <w:vAlign w:val="center"/>
          </w:tcPr>
          <w:p w14:paraId="3485FC9B" w14:textId="7FB18281" w:rsidR="00DB5423" w:rsidRDefault="00DB5423" w:rsidP="00DB5423">
            <w:pPr>
              <w:pStyle w:val="BodyTex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/>
                <w:b/>
                <w:bCs/>
                <w:szCs w:val="20"/>
              </w:rPr>
            </w:pPr>
          </w:p>
        </w:tc>
        <w:tc>
          <w:tcPr>
            <w:tcW w:w="1359" w:type="dxa"/>
            <w:vAlign w:val="center"/>
          </w:tcPr>
          <w:p w14:paraId="38650F36" w14:textId="32F209A9" w:rsidR="00DB5423" w:rsidRDefault="00DB5423" w:rsidP="00DB5423">
            <w:pPr>
              <w:pStyle w:val="BodyTex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/>
                <w:b/>
                <w:bCs/>
                <w:szCs w:val="20"/>
              </w:rPr>
            </w:pPr>
          </w:p>
        </w:tc>
      </w:tr>
      <w:tr w:rsidR="00DB5423" w:rsidRPr="0024369A" w14:paraId="6D66B385" w14:textId="77777777" w:rsidTr="00DC003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02" w:type="dxa"/>
          </w:tcPr>
          <w:p w14:paraId="0360B536" w14:textId="1F496D9F" w:rsidR="00DB5423" w:rsidRPr="00205F11" w:rsidRDefault="00DB5423" w:rsidP="00DB5423">
            <w:pPr>
              <w:pStyle w:val="BodyText"/>
              <w:ind w:left="42"/>
              <w:rPr>
                <w:rFonts w:cstheme="minorHAnsi"/>
                <w:color w:val="000000" w:themeColor="text1"/>
                <w:szCs w:val="20"/>
              </w:rPr>
            </w:pPr>
            <w:r>
              <w:rPr>
                <w:rFonts w:cstheme="minorHAnsi"/>
                <w:color w:val="000000" w:themeColor="text1"/>
                <w:szCs w:val="20"/>
              </w:rPr>
              <w:t>VAR-001</w:t>
            </w:r>
          </w:p>
        </w:tc>
        <w:tc>
          <w:tcPr>
            <w:tcW w:w="2944" w:type="dxa"/>
          </w:tcPr>
          <w:p w14:paraId="301487AC" w14:textId="7CA71447" w:rsidR="00DB5423" w:rsidRPr="00205F11" w:rsidRDefault="00DB5423" w:rsidP="00DB5423">
            <w:pPr>
              <w:pStyle w:val="BodyText"/>
              <w:ind w:left="14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szCs w:val="20"/>
              </w:rPr>
            </w:pPr>
            <w:r>
              <w:rPr>
                <w:rFonts w:cstheme="minorHAnsi"/>
                <w:b/>
                <w:szCs w:val="20"/>
              </w:rPr>
              <w:t xml:space="preserve">Pot size change to 140mm on </w:t>
            </w:r>
            <w:proofErr w:type="spellStart"/>
            <w:r w:rsidRPr="00631B65">
              <w:rPr>
                <w:rFonts w:cstheme="minorHAnsi"/>
                <w:b/>
                <w:szCs w:val="20"/>
              </w:rPr>
              <w:t>Philodendeon</w:t>
            </w:r>
            <w:proofErr w:type="spellEnd"/>
            <w:r w:rsidRPr="00631B65">
              <w:rPr>
                <w:rFonts w:cstheme="minorHAnsi"/>
                <w:b/>
                <w:szCs w:val="20"/>
              </w:rPr>
              <w:t xml:space="preserve"> Xanadu</w:t>
            </w:r>
          </w:p>
        </w:tc>
        <w:tc>
          <w:tcPr>
            <w:tcW w:w="1829" w:type="dxa"/>
            <w:vAlign w:val="center"/>
          </w:tcPr>
          <w:p w14:paraId="1EA5AE06" w14:textId="30C1DC75" w:rsidR="00DB5423" w:rsidRPr="00205F11" w:rsidRDefault="00DB5423" w:rsidP="00DB5423">
            <w:pPr>
              <w:pStyle w:val="BodyText"/>
              <w:ind w:left="139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szCs w:val="20"/>
              </w:rPr>
            </w:pPr>
            <w:r w:rsidRPr="38EBD651">
              <w:rPr>
                <w:rFonts w:cstheme="minorBidi"/>
                <w:b/>
                <w:bCs/>
              </w:rPr>
              <w:t>Approved</w:t>
            </w:r>
          </w:p>
        </w:tc>
        <w:tc>
          <w:tcPr>
            <w:tcW w:w="1317" w:type="dxa"/>
            <w:vAlign w:val="center"/>
          </w:tcPr>
          <w:p w14:paraId="5511DC2B" w14:textId="77777777" w:rsidR="00DB5423" w:rsidRPr="00205F11" w:rsidRDefault="00DB5423" w:rsidP="00DB5423">
            <w:pPr>
              <w:pStyle w:val="BodyText"/>
              <w:ind w:left="144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szCs w:val="20"/>
              </w:rPr>
            </w:pPr>
          </w:p>
        </w:tc>
        <w:tc>
          <w:tcPr>
            <w:tcW w:w="1359" w:type="dxa"/>
            <w:vAlign w:val="center"/>
          </w:tcPr>
          <w:p w14:paraId="29383C1B" w14:textId="77777777" w:rsidR="00DB5423" w:rsidRPr="00205F11" w:rsidRDefault="00DB5423" w:rsidP="00DB5423">
            <w:pPr>
              <w:pStyle w:val="BodyText"/>
              <w:ind w:left="142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szCs w:val="20"/>
              </w:rPr>
            </w:pPr>
          </w:p>
        </w:tc>
      </w:tr>
      <w:tr w:rsidR="00DB5423" w:rsidRPr="0024369A" w14:paraId="6A16DCAF" w14:textId="77777777" w:rsidTr="00DC003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02" w:type="dxa"/>
          </w:tcPr>
          <w:p w14:paraId="1801DBBF" w14:textId="024323CD" w:rsidR="00DB5423" w:rsidRPr="00205F11" w:rsidRDefault="00DB5423" w:rsidP="00DB5423">
            <w:pPr>
              <w:pStyle w:val="BodyText"/>
              <w:ind w:left="42"/>
              <w:rPr>
                <w:rFonts w:cstheme="minorHAnsi"/>
                <w:color w:val="000000" w:themeColor="text1"/>
                <w:szCs w:val="20"/>
              </w:rPr>
            </w:pPr>
            <w:r>
              <w:rPr>
                <w:rFonts w:cstheme="minorHAnsi"/>
                <w:color w:val="000000" w:themeColor="text1"/>
                <w:szCs w:val="20"/>
              </w:rPr>
              <w:t>VAR-002</w:t>
            </w:r>
          </w:p>
        </w:tc>
        <w:tc>
          <w:tcPr>
            <w:tcW w:w="2944" w:type="dxa"/>
          </w:tcPr>
          <w:p w14:paraId="1A57ED8E" w14:textId="60E51042" w:rsidR="00DB5423" w:rsidRPr="00205F11" w:rsidRDefault="00DB5423" w:rsidP="00DB5423">
            <w:pPr>
              <w:pStyle w:val="BodyText"/>
              <w:ind w:left="143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Cs w:val="20"/>
              </w:rPr>
            </w:pPr>
            <w:r>
              <w:rPr>
                <w:rFonts w:cstheme="minorHAnsi"/>
                <w:b/>
                <w:szCs w:val="20"/>
              </w:rPr>
              <w:t>Western Boundary Fencing Works</w:t>
            </w:r>
          </w:p>
        </w:tc>
        <w:tc>
          <w:tcPr>
            <w:tcW w:w="1829" w:type="dxa"/>
            <w:vAlign w:val="center"/>
          </w:tcPr>
          <w:p w14:paraId="3A4118C8" w14:textId="781A0390" w:rsidR="00DB5423" w:rsidRPr="00205F11" w:rsidRDefault="00DB5423" w:rsidP="00DB5423">
            <w:pPr>
              <w:pStyle w:val="BodyText"/>
              <w:ind w:left="139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/>
                <w:b/>
                <w:bCs/>
                <w:szCs w:val="20"/>
              </w:rPr>
            </w:pPr>
            <w:r w:rsidRPr="38EBD651">
              <w:rPr>
                <w:rFonts w:cstheme="minorBidi"/>
                <w:b/>
                <w:bCs/>
              </w:rPr>
              <w:t>Submitted</w:t>
            </w:r>
          </w:p>
        </w:tc>
        <w:tc>
          <w:tcPr>
            <w:tcW w:w="1317" w:type="dxa"/>
            <w:vAlign w:val="center"/>
          </w:tcPr>
          <w:p w14:paraId="6E609356" w14:textId="19079CC2" w:rsidR="00DB5423" w:rsidRPr="00205F11" w:rsidRDefault="00DB5423" w:rsidP="00DB5423">
            <w:pPr>
              <w:pStyle w:val="BodyText"/>
              <w:ind w:left="144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Bidi"/>
                <w:b/>
                <w:bCs/>
              </w:rPr>
            </w:pPr>
            <w:r w:rsidRPr="38EBD651">
              <w:rPr>
                <w:rFonts w:cstheme="minorBidi"/>
                <w:b/>
                <w:bCs/>
              </w:rPr>
              <w:t>FPI</w:t>
            </w:r>
          </w:p>
        </w:tc>
        <w:tc>
          <w:tcPr>
            <w:tcW w:w="1359" w:type="dxa"/>
            <w:vAlign w:val="center"/>
          </w:tcPr>
          <w:p w14:paraId="0A012C8D" w14:textId="1C0BD669" w:rsidR="00DB5423" w:rsidRPr="00205F11" w:rsidRDefault="00DB5423" w:rsidP="00DB5423">
            <w:pPr>
              <w:pStyle w:val="BodyText"/>
              <w:ind w:left="142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Cs w:val="20"/>
              </w:rPr>
            </w:pPr>
          </w:p>
        </w:tc>
      </w:tr>
      <w:tr w:rsidR="00DB5423" w:rsidRPr="0024369A" w14:paraId="0EE710B8" w14:textId="77777777" w:rsidTr="00DC003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02" w:type="dxa"/>
          </w:tcPr>
          <w:p w14:paraId="06CCF131" w14:textId="55CCEECB" w:rsidR="00DB5423" w:rsidRDefault="00DB5423" w:rsidP="00DB5423">
            <w:pPr>
              <w:pStyle w:val="BodyText"/>
              <w:ind w:left="42"/>
              <w:rPr>
                <w:rFonts w:cstheme="minorHAnsi"/>
                <w:color w:val="000000" w:themeColor="text1"/>
                <w:szCs w:val="20"/>
              </w:rPr>
            </w:pPr>
            <w:r>
              <w:rPr>
                <w:rFonts w:cstheme="minorHAnsi"/>
                <w:color w:val="000000" w:themeColor="text1"/>
                <w:szCs w:val="20"/>
              </w:rPr>
              <w:lastRenderedPageBreak/>
              <w:t>VAR-003</w:t>
            </w:r>
          </w:p>
        </w:tc>
        <w:tc>
          <w:tcPr>
            <w:tcW w:w="2944" w:type="dxa"/>
          </w:tcPr>
          <w:p w14:paraId="7F4D8B4F" w14:textId="4578F330" w:rsidR="00DB5423" w:rsidRDefault="00DB5423" w:rsidP="00DB5423">
            <w:pPr>
              <w:pStyle w:val="BodyText"/>
              <w:ind w:left="14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szCs w:val="20"/>
              </w:rPr>
            </w:pPr>
            <w:r>
              <w:rPr>
                <w:rFonts w:cstheme="minorHAnsi"/>
                <w:b/>
                <w:szCs w:val="20"/>
              </w:rPr>
              <w:t>Sewer Changes (Internal/Pump Station)</w:t>
            </w:r>
          </w:p>
        </w:tc>
        <w:tc>
          <w:tcPr>
            <w:tcW w:w="1829" w:type="dxa"/>
            <w:vAlign w:val="center"/>
          </w:tcPr>
          <w:p w14:paraId="5CE663D6" w14:textId="7E56AF84" w:rsidR="00DB5423" w:rsidRDefault="00DB5423" w:rsidP="00DB5423">
            <w:pPr>
              <w:pStyle w:val="BodyText"/>
              <w:ind w:left="139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/>
                <w:b/>
                <w:bCs/>
                <w:szCs w:val="20"/>
              </w:rPr>
            </w:pPr>
            <w:r>
              <w:rPr>
                <w:rFonts w:cstheme="minorHAnsi"/>
                <w:b/>
                <w:szCs w:val="20"/>
              </w:rPr>
              <w:t>TBC</w:t>
            </w:r>
          </w:p>
        </w:tc>
        <w:tc>
          <w:tcPr>
            <w:tcW w:w="1317" w:type="dxa"/>
            <w:vAlign w:val="center"/>
          </w:tcPr>
          <w:p w14:paraId="0D90F89D" w14:textId="181B8631" w:rsidR="00DB5423" w:rsidRDefault="00DB5423" w:rsidP="00DB5423">
            <w:pPr>
              <w:pStyle w:val="BodyText"/>
              <w:ind w:left="144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/>
                <w:b/>
                <w:bCs/>
                <w:szCs w:val="20"/>
              </w:rPr>
            </w:pPr>
            <w:r w:rsidRPr="38EBD651">
              <w:rPr>
                <w:rFonts w:cstheme="minorBidi"/>
                <w:b/>
                <w:bCs/>
              </w:rPr>
              <w:t>SEE</w:t>
            </w:r>
          </w:p>
        </w:tc>
        <w:tc>
          <w:tcPr>
            <w:tcW w:w="1359" w:type="dxa"/>
            <w:vAlign w:val="center"/>
          </w:tcPr>
          <w:p w14:paraId="0D9E59C8" w14:textId="0D2D3651" w:rsidR="00DB5423" w:rsidRPr="00205F11" w:rsidRDefault="00DB5423" w:rsidP="00DB5423">
            <w:pPr>
              <w:pStyle w:val="BodyText"/>
              <w:ind w:left="142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szCs w:val="20"/>
              </w:rPr>
            </w:pPr>
          </w:p>
        </w:tc>
      </w:tr>
      <w:tr w:rsidR="00DB5423" w:rsidRPr="0024369A" w14:paraId="249E218D" w14:textId="77777777" w:rsidTr="00DC003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02" w:type="dxa"/>
          </w:tcPr>
          <w:p w14:paraId="0C30A3F2" w14:textId="2671749C" w:rsidR="00DB5423" w:rsidRPr="00205F11" w:rsidRDefault="00DB5423" w:rsidP="00DB5423">
            <w:pPr>
              <w:pStyle w:val="BodyText"/>
              <w:ind w:left="42"/>
              <w:rPr>
                <w:rFonts w:cstheme="minorHAnsi"/>
                <w:color w:val="000000" w:themeColor="text1"/>
                <w:szCs w:val="20"/>
              </w:rPr>
            </w:pPr>
            <w:r>
              <w:rPr>
                <w:rFonts w:cstheme="minorHAnsi"/>
                <w:color w:val="000000" w:themeColor="text1"/>
                <w:szCs w:val="20"/>
              </w:rPr>
              <w:t>VAR-004</w:t>
            </w:r>
          </w:p>
        </w:tc>
        <w:tc>
          <w:tcPr>
            <w:tcW w:w="2944" w:type="dxa"/>
          </w:tcPr>
          <w:p w14:paraId="410E3522" w14:textId="54AC2420" w:rsidR="00DB5423" w:rsidRPr="00205F11" w:rsidRDefault="00DB5423" w:rsidP="00DB5423">
            <w:pPr>
              <w:pStyle w:val="BodyText"/>
              <w:ind w:left="143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Cs w:val="20"/>
              </w:rPr>
            </w:pPr>
            <w:r>
              <w:rPr>
                <w:rFonts w:cstheme="minorHAnsi"/>
                <w:b/>
                <w:szCs w:val="20"/>
              </w:rPr>
              <w:t>Pump Station &amp; Lower rising main (GCWW)</w:t>
            </w:r>
          </w:p>
        </w:tc>
        <w:tc>
          <w:tcPr>
            <w:tcW w:w="1829" w:type="dxa"/>
            <w:vAlign w:val="center"/>
          </w:tcPr>
          <w:p w14:paraId="5919385C" w14:textId="0FA4EBAD" w:rsidR="00DB5423" w:rsidRPr="00205F11" w:rsidRDefault="001C7903" w:rsidP="00DB5423">
            <w:pPr>
              <w:pStyle w:val="BodyText"/>
              <w:ind w:left="139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Cs w:val="20"/>
              </w:rPr>
            </w:pPr>
            <w:r>
              <w:rPr>
                <w:rFonts w:cstheme="minorHAnsi"/>
                <w:b/>
                <w:szCs w:val="20"/>
              </w:rPr>
              <w:t>Submitted</w:t>
            </w:r>
          </w:p>
        </w:tc>
        <w:tc>
          <w:tcPr>
            <w:tcW w:w="1317" w:type="dxa"/>
            <w:vAlign w:val="center"/>
          </w:tcPr>
          <w:p w14:paraId="3794078D" w14:textId="568AC4D9" w:rsidR="00DB5423" w:rsidRPr="00205F11" w:rsidRDefault="001C7903" w:rsidP="00DB5423">
            <w:pPr>
              <w:pStyle w:val="BodyText"/>
              <w:ind w:left="144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/>
                <w:b/>
                <w:bCs/>
                <w:szCs w:val="20"/>
              </w:rPr>
            </w:pPr>
            <w:r>
              <w:rPr>
                <w:rFonts w:cstheme="minorBidi"/>
                <w:b/>
                <w:bCs/>
              </w:rPr>
              <w:t>GDP</w:t>
            </w:r>
          </w:p>
        </w:tc>
        <w:tc>
          <w:tcPr>
            <w:tcW w:w="1359" w:type="dxa"/>
            <w:vAlign w:val="center"/>
          </w:tcPr>
          <w:p w14:paraId="44F275CD" w14:textId="77777777" w:rsidR="00DB5423" w:rsidRPr="00205F11" w:rsidRDefault="00DB5423" w:rsidP="00DB5423">
            <w:pPr>
              <w:pStyle w:val="BodyText"/>
              <w:ind w:left="142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Cs w:val="20"/>
              </w:rPr>
            </w:pPr>
          </w:p>
        </w:tc>
      </w:tr>
      <w:tr w:rsidR="00DB5423" w:rsidRPr="0024369A" w14:paraId="5F9DDB6F" w14:textId="77777777" w:rsidTr="00DC003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02" w:type="dxa"/>
          </w:tcPr>
          <w:p w14:paraId="57529EA2" w14:textId="06D30781" w:rsidR="00DB5423" w:rsidRPr="00205F11" w:rsidRDefault="00DB5423" w:rsidP="00DB5423">
            <w:pPr>
              <w:pStyle w:val="BodyText"/>
              <w:ind w:left="42"/>
              <w:rPr>
                <w:rFonts w:cstheme="minorHAnsi"/>
                <w:color w:val="000000" w:themeColor="text1"/>
                <w:szCs w:val="20"/>
              </w:rPr>
            </w:pPr>
            <w:r>
              <w:rPr>
                <w:rFonts w:cstheme="minorHAnsi"/>
                <w:color w:val="000000" w:themeColor="text1"/>
                <w:szCs w:val="20"/>
              </w:rPr>
              <w:t>VAR-005</w:t>
            </w:r>
          </w:p>
        </w:tc>
        <w:tc>
          <w:tcPr>
            <w:tcW w:w="2944" w:type="dxa"/>
          </w:tcPr>
          <w:p w14:paraId="179CA15E" w14:textId="1A940214" w:rsidR="00DB5423" w:rsidRDefault="00DB5423" w:rsidP="00DB5423">
            <w:pPr>
              <w:pStyle w:val="BodyText"/>
              <w:ind w:left="14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szCs w:val="20"/>
              </w:rPr>
            </w:pPr>
            <w:r>
              <w:rPr>
                <w:rFonts w:cstheme="minorHAnsi"/>
                <w:b/>
                <w:szCs w:val="20"/>
              </w:rPr>
              <w:t>Pedestrian Crossing</w:t>
            </w:r>
          </w:p>
        </w:tc>
        <w:tc>
          <w:tcPr>
            <w:tcW w:w="1829" w:type="dxa"/>
            <w:vAlign w:val="center"/>
          </w:tcPr>
          <w:p w14:paraId="6EE757EE" w14:textId="675A16C9" w:rsidR="00DB5423" w:rsidRDefault="00DB5423" w:rsidP="00DB5423">
            <w:pPr>
              <w:pStyle w:val="BodyText"/>
              <w:ind w:left="139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szCs w:val="20"/>
              </w:rPr>
            </w:pPr>
            <w:r>
              <w:rPr>
                <w:rFonts w:cstheme="minorHAnsi"/>
                <w:b/>
                <w:szCs w:val="20"/>
              </w:rPr>
              <w:t>TBC</w:t>
            </w:r>
          </w:p>
        </w:tc>
        <w:tc>
          <w:tcPr>
            <w:tcW w:w="1317" w:type="dxa"/>
            <w:vAlign w:val="center"/>
          </w:tcPr>
          <w:p w14:paraId="3C253BEC" w14:textId="71085440" w:rsidR="00DB5423" w:rsidRDefault="00DB5423" w:rsidP="00DB5423">
            <w:pPr>
              <w:pStyle w:val="BodyText"/>
              <w:ind w:left="144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/>
                <w:b/>
                <w:bCs/>
                <w:szCs w:val="20"/>
              </w:rPr>
            </w:pPr>
            <w:r>
              <w:rPr>
                <w:rFonts w:cstheme="minorHAnsi"/>
                <w:b/>
                <w:szCs w:val="20"/>
              </w:rPr>
              <w:t>GDP/FPI</w:t>
            </w:r>
          </w:p>
        </w:tc>
        <w:tc>
          <w:tcPr>
            <w:tcW w:w="1359" w:type="dxa"/>
            <w:vAlign w:val="center"/>
          </w:tcPr>
          <w:p w14:paraId="7B78AD50" w14:textId="77777777" w:rsidR="00DB5423" w:rsidRPr="00205F11" w:rsidRDefault="00DB5423" w:rsidP="00DB5423">
            <w:pPr>
              <w:pStyle w:val="BodyText"/>
              <w:ind w:left="142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szCs w:val="20"/>
              </w:rPr>
            </w:pPr>
          </w:p>
        </w:tc>
      </w:tr>
      <w:tr w:rsidR="00DB5423" w:rsidRPr="0024369A" w14:paraId="399E718A" w14:textId="77777777" w:rsidTr="00DC003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02" w:type="dxa"/>
          </w:tcPr>
          <w:p w14:paraId="32A3B1B5" w14:textId="5A824E8B" w:rsidR="00DB5423" w:rsidRPr="00205F11" w:rsidRDefault="00DB5423" w:rsidP="00DB5423">
            <w:pPr>
              <w:pStyle w:val="BodyText"/>
              <w:ind w:left="42"/>
              <w:rPr>
                <w:rFonts w:cstheme="minorHAnsi"/>
                <w:color w:val="000000" w:themeColor="text1"/>
                <w:szCs w:val="20"/>
              </w:rPr>
            </w:pPr>
            <w:r>
              <w:rPr>
                <w:rFonts w:cstheme="minorHAnsi"/>
                <w:color w:val="000000" w:themeColor="text1"/>
                <w:szCs w:val="20"/>
              </w:rPr>
              <w:t>VAR-006</w:t>
            </w:r>
          </w:p>
        </w:tc>
        <w:tc>
          <w:tcPr>
            <w:tcW w:w="2944" w:type="dxa"/>
          </w:tcPr>
          <w:p w14:paraId="4CE53A28" w14:textId="6F3CA450" w:rsidR="00DB5423" w:rsidRPr="00205F11" w:rsidRDefault="00DB5423" w:rsidP="001C7903">
            <w:pPr>
              <w:pStyle w:val="BodyTex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Cs w:val="20"/>
              </w:rPr>
            </w:pPr>
            <w:r>
              <w:rPr>
                <w:rFonts w:cstheme="minorHAnsi"/>
                <w:b/>
                <w:szCs w:val="20"/>
              </w:rPr>
              <w:t>Electrical Road Crossing</w:t>
            </w:r>
          </w:p>
        </w:tc>
        <w:tc>
          <w:tcPr>
            <w:tcW w:w="1829" w:type="dxa"/>
            <w:vAlign w:val="center"/>
          </w:tcPr>
          <w:p w14:paraId="10F4DC5D" w14:textId="1E0B2AAA" w:rsidR="00DB5423" w:rsidRPr="00205F11" w:rsidRDefault="00DB5423" w:rsidP="00DB5423">
            <w:pPr>
              <w:pStyle w:val="BodyText"/>
              <w:ind w:left="139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Cs w:val="20"/>
              </w:rPr>
            </w:pPr>
            <w:r>
              <w:rPr>
                <w:rFonts w:cstheme="minorHAnsi"/>
                <w:b/>
                <w:szCs w:val="20"/>
              </w:rPr>
              <w:t>TBC</w:t>
            </w:r>
          </w:p>
        </w:tc>
        <w:tc>
          <w:tcPr>
            <w:tcW w:w="1317" w:type="dxa"/>
            <w:vAlign w:val="center"/>
          </w:tcPr>
          <w:p w14:paraId="1CB6885F" w14:textId="512B1725" w:rsidR="00DB5423" w:rsidRPr="00205F11" w:rsidRDefault="00DB5423" w:rsidP="00DB5423">
            <w:pPr>
              <w:pStyle w:val="BodyText"/>
              <w:ind w:left="144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Cs w:val="20"/>
              </w:rPr>
            </w:pPr>
            <w:r w:rsidRPr="38EBD651">
              <w:rPr>
                <w:rFonts w:cstheme="minorBidi"/>
                <w:b/>
                <w:bCs/>
              </w:rPr>
              <w:t>SEE</w:t>
            </w:r>
          </w:p>
        </w:tc>
        <w:tc>
          <w:tcPr>
            <w:tcW w:w="1359" w:type="dxa"/>
            <w:vAlign w:val="center"/>
          </w:tcPr>
          <w:p w14:paraId="219A5AE9" w14:textId="77777777" w:rsidR="00DB5423" w:rsidRPr="00205F11" w:rsidRDefault="00DB5423" w:rsidP="00DB5423">
            <w:pPr>
              <w:pStyle w:val="BodyText"/>
              <w:ind w:left="142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Cs w:val="20"/>
              </w:rPr>
            </w:pPr>
          </w:p>
        </w:tc>
      </w:tr>
      <w:tr w:rsidR="00DB5423" w:rsidRPr="0024369A" w14:paraId="44EADC95" w14:textId="77777777" w:rsidTr="00DC003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02" w:type="dxa"/>
          </w:tcPr>
          <w:p w14:paraId="4D1BBA56" w14:textId="5F973BB2" w:rsidR="00DB5423" w:rsidRPr="00205F11" w:rsidRDefault="00DB5423" w:rsidP="00DB5423">
            <w:pPr>
              <w:pStyle w:val="BodyText"/>
              <w:ind w:left="42"/>
              <w:rPr>
                <w:rFonts w:cstheme="minorHAnsi"/>
                <w:color w:val="000000" w:themeColor="text1"/>
                <w:szCs w:val="20"/>
              </w:rPr>
            </w:pPr>
            <w:r w:rsidRPr="38EBD651">
              <w:rPr>
                <w:rFonts w:ascii="Arial" w:eastAsia="Arial" w:hAnsi="Arial" w:cs="Arial"/>
                <w:color w:val="000000" w:themeColor="text1"/>
                <w:szCs w:val="20"/>
              </w:rPr>
              <w:t>VAR-007</w:t>
            </w:r>
          </w:p>
        </w:tc>
        <w:tc>
          <w:tcPr>
            <w:tcW w:w="2944" w:type="dxa"/>
          </w:tcPr>
          <w:p w14:paraId="3BC85753" w14:textId="6394CA9B" w:rsidR="00DB5423" w:rsidRPr="00205F11" w:rsidRDefault="00DB5423" w:rsidP="001C7903">
            <w:pPr>
              <w:pStyle w:val="BodyTex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szCs w:val="20"/>
              </w:rPr>
            </w:pPr>
            <w:r w:rsidRPr="38EBD651">
              <w:rPr>
                <w:rFonts w:ascii="Arial" w:hAnsi="Arial"/>
                <w:b/>
                <w:bCs/>
                <w:szCs w:val="20"/>
              </w:rPr>
              <w:t>Hester Boundary Fence</w:t>
            </w:r>
          </w:p>
        </w:tc>
        <w:tc>
          <w:tcPr>
            <w:tcW w:w="1829" w:type="dxa"/>
            <w:vAlign w:val="center"/>
          </w:tcPr>
          <w:p w14:paraId="0FCADC14" w14:textId="3D4C6AC5" w:rsidR="00DB5423" w:rsidRPr="00205F11" w:rsidRDefault="00DB5423" w:rsidP="00DB5423">
            <w:pPr>
              <w:pStyle w:val="BodyText"/>
              <w:ind w:left="139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szCs w:val="20"/>
              </w:rPr>
            </w:pPr>
            <w:r w:rsidRPr="38EBD651">
              <w:rPr>
                <w:rFonts w:ascii="Arial" w:hAnsi="Arial"/>
                <w:b/>
                <w:bCs/>
                <w:szCs w:val="20"/>
              </w:rPr>
              <w:t>Option 2 Approved</w:t>
            </w:r>
          </w:p>
        </w:tc>
        <w:tc>
          <w:tcPr>
            <w:tcW w:w="1317" w:type="dxa"/>
            <w:vAlign w:val="center"/>
          </w:tcPr>
          <w:p w14:paraId="7469A555" w14:textId="65AB1B24" w:rsidR="00DB5423" w:rsidRPr="00205F11" w:rsidRDefault="00DB5423" w:rsidP="00DB5423">
            <w:pPr>
              <w:pStyle w:val="BodyText"/>
              <w:ind w:left="144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/>
                <w:b/>
                <w:bCs/>
                <w:szCs w:val="20"/>
              </w:rPr>
            </w:pPr>
            <w:r w:rsidRPr="38EBD651">
              <w:rPr>
                <w:rFonts w:ascii="Arial" w:hAnsi="Arial"/>
                <w:b/>
                <w:bCs/>
                <w:szCs w:val="20"/>
              </w:rPr>
              <w:t xml:space="preserve"> SEE</w:t>
            </w:r>
          </w:p>
        </w:tc>
        <w:tc>
          <w:tcPr>
            <w:tcW w:w="1359" w:type="dxa"/>
            <w:vAlign w:val="center"/>
          </w:tcPr>
          <w:p w14:paraId="13F8A551" w14:textId="77777777" w:rsidR="00DB5423" w:rsidRPr="00205F11" w:rsidRDefault="00DB5423" w:rsidP="00DB5423">
            <w:pPr>
              <w:pStyle w:val="BodyText"/>
              <w:ind w:left="142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szCs w:val="20"/>
              </w:rPr>
            </w:pPr>
          </w:p>
        </w:tc>
      </w:tr>
      <w:tr w:rsidR="00DB5423" w14:paraId="57C3EC45" w14:textId="77777777" w:rsidTr="00DC003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02" w:type="dxa"/>
          </w:tcPr>
          <w:p w14:paraId="71824E2E" w14:textId="72C1713A" w:rsidR="00DB5423" w:rsidRDefault="00DB5423" w:rsidP="00DB5423">
            <w:pPr>
              <w:pStyle w:val="BodyText"/>
              <w:rPr>
                <w:rFonts w:ascii="Arial" w:hAnsi="Arial"/>
                <w:color w:val="000000" w:themeColor="text1"/>
                <w:szCs w:val="20"/>
              </w:rPr>
            </w:pPr>
            <w:r w:rsidRPr="38EBD651">
              <w:rPr>
                <w:rFonts w:ascii="Arial" w:eastAsia="Arial" w:hAnsi="Arial" w:cs="Arial"/>
                <w:color w:val="000000" w:themeColor="text1"/>
                <w:szCs w:val="20"/>
              </w:rPr>
              <w:t>VAR-008</w:t>
            </w:r>
          </w:p>
        </w:tc>
        <w:tc>
          <w:tcPr>
            <w:tcW w:w="2944" w:type="dxa"/>
          </w:tcPr>
          <w:p w14:paraId="3625395B" w14:textId="02A2E78A" w:rsidR="00DB5423" w:rsidRDefault="00DB5423" w:rsidP="00DB5423">
            <w:pPr>
              <w:pStyle w:val="BodyTex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/>
                <w:b/>
                <w:bCs/>
                <w:szCs w:val="20"/>
              </w:rPr>
            </w:pPr>
            <w:r w:rsidRPr="38EBD651">
              <w:rPr>
                <w:rFonts w:ascii="Arial" w:hAnsi="Arial"/>
                <w:b/>
                <w:bCs/>
                <w:szCs w:val="20"/>
              </w:rPr>
              <w:t>Balance Fill Stage 1 to Stage 2</w:t>
            </w:r>
          </w:p>
        </w:tc>
        <w:tc>
          <w:tcPr>
            <w:tcW w:w="1829" w:type="dxa"/>
            <w:vAlign w:val="center"/>
          </w:tcPr>
          <w:p w14:paraId="3D659726" w14:textId="3C271C67" w:rsidR="00DB5423" w:rsidRDefault="00BA7CF2" w:rsidP="00DB5423">
            <w:pPr>
              <w:pStyle w:val="BodyTex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/>
                <w:b/>
                <w:bCs/>
                <w:szCs w:val="20"/>
              </w:rPr>
            </w:pPr>
            <w:r>
              <w:rPr>
                <w:rFonts w:ascii="Arial" w:hAnsi="Arial"/>
                <w:b/>
                <w:bCs/>
                <w:szCs w:val="20"/>
              </w:rPr>
              <w:t>Submitted</w:t>
            </w:r>
          </w:p>
        </w:tc>
        <w:tc>
          <w:tcPr>
            <w:tcW w:w="1317" w:type="dxa"/>
            <w:vAlign w:val="center"/>
          </w:tcPr>
          <w:p w14:paraId="16D76ECB" w14:textId="622526F0" w:rsidR="00DB5423" w:rsidRDefault="00BA7CF2" w:rsidP="00DB5423">
            <w:pPr>
              <w:pStyle w:val="BodyTex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/>
                <w:b/>
                <w:bCs/>
                <w:szCs w:val="20"/>
              </w:rPr>
            </w:pPr>
            <w:r>
              <w:rPr>
                <w:rFonts w:ascii="Arial" w:hAnsi="Arial"/>
                <w:b/>
                <w:bCs/>
                <w:szCs w:val="20"/>
              </w:rPr>
              <w:t>GDP</w:t>
            </w:r>
          </w:p>
        </w:tc>
        <w:tc>
          <w:tcPr>
            <w:tcW w:w="1359" w:type="dxa"/>
            <w:vAlign w:val="center"/>
          </w:tcPr>
          <w:p w14:paraId="39B50733" w14:textId="31A014E1" w:rsidR="00DB5423" w:rsidRDefault="00DB5423" w:rsidP="00DB5423">
            <w:pPr>
              <w:pStyle w:val="BodyTex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/>
                <w:b/>
                <w:bCs/>
                <w:szCs w:val="20"/>
              </w:rPr>
            </w:pPr>
          </w:p>
        </w:tc>
      </w:tr>
      <w:tr w:rsidR="00DB5423" w14:paraId="71E82082" w14:textId="77777777" w:rsidTr="00DC003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02" w:type="dxa"/>
          </w:tcPr>
          <w:p w14:paraId="54D2EF1A" w14:textId="2A65EE8E" w:rsidR="00DB5423" w:rsidRDefault="00DB5423" w:rsidP="00DB5423">
            <w:pPr>
              <w:pStyle w:val="BodyText"/>
              <w:rPr>
                <w:rFonts w:ascii="Arial" w:hAnsi="Arial"/>
                <w:color w:val="000000" w:themeColor="text1"/>
                <w:szCs w:val="20"/>
              </w:rPr>
            </w:pPr>
            <w:r w:rsidRPr="38EBD651">
              <w:rPr>
                <w:rFonts w:ascii="Arial" w:eastAsia="Arial" w:hAnsi="Arial" w:cs="Arial"/>
                <w:color w:val="000000" w:themeColor="text1"/>
                <w:szCs w:val="20"/>
              </w:rPr>
              <w:t>VAR-009</w:t>
            </w:r>
          </w:p>
        </w:tc>
        <w:tc>
          <w:tcPr>
            <w:tcW w:w="2944" w:type="dxa"/>
          </w:tcPr>
          <w:p w14:paraId="731E5971" w14:textId="184283B0" w:rsidR="00DB5423" w:rsidRDefault="00DB5423" w:rsidP="00DB5423">
            <w:pPr>
              <w:pStyle w:val="BodyTex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/>
                <w:b/>
                <w:bCs/>
                <w:szCs w:val="20"/>
              </w:rPr>
            </w:pPr>
            <w:r w:rsidRPr="38EBD651">
              <w:rPr>
                <w:rFonts w:ascii="Arial" w:hAnsi="Arial"/>
                <w:b/>
                <w:bCs/>
                <w:szCs w:val="20"/>
              </w:rPr>
              <w:t>Redesign Lot 120, 121 and 122</w:t>
            </w:r>
          </w:p>
        </w:tc>
        <w:tc>
          <w:tcPr>
            <w:tcW w:w="1829" w:type="dxa"/>
            <w:vAlign w:val="center"/>
          </w:tcPr>
          <w:p w14:paraId="6C782B97" w14:textId="1BA0F293" w:rsidR="00DB5423" w:rsidRDefault="00DB5423" w:rsidP="00DB5423">
            <w:pPr>
              <w:pStyle w:val="BodyTex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/>
                <w:b/>
                <w:bCs/>
                <w:szCs w:val="20"/>
              </w:rPr>
            </w:pPr>
            <w:r w:rsidRPr="38EBD651">
              <w:rPr>
                <w:rFonts w:ascii="Arial" w:hAnsi="Arial"/>
                <w:b/>
                <w:bCs/>
                <w:szCs w:val="20"/>
              </w:rPr>
              <w:t>TBC</w:t>
            </w:r>
          </w:p>
        </w:tc>
        <w:tc>
          <w:tcPr>
            <w:tcW w:w="1317" w:type="dxa"/>
            <w:vAlign w:val="center"/>
          </w:tcPr>
          <w:p w14:paraId="1800BF24" w14:textId="32BA8307" w:rsidR="00DB5423" w:rsidRDefault="00DB5423" w:rsidP="00DB5423">
            <w:pPr>
              <w:pStyle w:val="BodyTex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/>
                <w:b/>
                <w:bCs/>
                <w:szCs w:val="20"/>
              </w:rPr>
            </w:pPr>
            <w:r w:rsidRPr="38EBD651">
              <w:rPr>
                <w:rFonts w:ascii="Arial" w:hAnsi="Arial"/>
                <w:b/>
                <w:bCs/>
                <w:szCs w:val="20"/>
              </w:rPr>
              <w:t>SEE</w:t>
            </w:r>
          </w:p>
        </w:tc>
        <w:tc>
          <w:tcPr>
            <w:tcW w:w="1359" w:type="dxa"/>
            <w:vAlign w:val="center"/>
          </w:tcPr>
          <w:p w14:paraId="4F1A5C08" w14:textId="4BAA3509" w:rsidR="00DB5423" w:rsidRDefault="00DB5423" w:rsidP="00DB5423">
            <w:pPr>
              <w:pStyle w:val="BodyTex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/>
                <w:b/>
                <w:bCs/>
                <w:szCs w:val="20"/>
              </w:rPr>
            </w:pPr>
          </w:p>
        </w:tc>
      </w:tr>
      <w:tr w:rsidR="00DB5423" w14:paraId="3872859F" w14:textId="77777777" w:rsidTr="00DC003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02" w:type="dxa"/>
          </w:tcPr>
          <w:p w14:paraId="60EBBF54" w14:textId="43E1255C" w:rsidR="00DB5423" w:rsidRDefault="00DB5423" w:rsidP="00DB5423">
            <w:pPr>
              <w:pStyle w:val="BodyText"/>
              <w:rPr>
                <w:rFonts w:ascii="Arial" w:hAnsi="Arial"/>
                <w:color w:val="000000" w:themeColor="text1"/>
                <w:szCs w:val="20"/>
              </w:rPr>
            </w:pPr>
            <w:r w:rsidRPr="38EBD651">
              <w:rPr>
                <w:rFonts w:ascii="Arial" w:hAnsi="Arial"/>
                <w:color w:val="000000" w:themeColor="text1"/>
                <w:szCs w:val="20"/>
              </w:rPr>
              <w:t>VAR-010</w:t>
            </w:r>
          </w:p>
        </w:tc>
        <w:tc>
          <w:tcPr>
            <w:tcW w:w="2944" w:type="dxa"/>
          </w:tcPr>
          <w:p w14:paraId="393312D9" w14:textId="2ADC617D" w:rsidR="00DB5423" w:rsidRDefault="00DB5423" w:rsidP="00DB5423">
            <w:pPr>
              <w:pStyle w:val="BodyTex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/>
                <w:b/>
                <w:bCs/>
                <w:szCs w:val="20"/>
              </w:rPr>
            </w:pPr>
            <w:r w:rsidRPr="38EBD651">
              <w:rPr>
                <w:rFonts w:ascii="Arial" w:hAnsi="Arial"/>
                <w:b/>
                <w:bCs/>
                <w:szCs w:val="20"/>
              </w:rPr>
              <w:t>Delimb Tree for Overhead Powerlines</w:t>
            </w:r>
          </w:p>
        </w:tc>
        <w:tc>
          <w:tcPr>
            <w:tcW w:w="1829" w:type="dxa"/>
            <w:vAlign w:val="center"/>
          </w:tcPr>
          <w:p w14:paraId="2161D048" w14:textId="0DF19EBB" w:rsidR="00DB5423" w:rsidRDefault="001C7903" w:rsidP="00DB5423">
            <w:pPr>
              <w:pStyle w:val="BodyTex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/>
                <w:b/>
                <w:bCs/>
                <w:szCs w:val="20"/>
              </w:rPr>
            </w:pPr>
            <w:r>
              <w:rPr>
                <w:rFonts w:ascii="Arial" w:hAnsi="Arial"/>
                <w:b/>
                <w:bCs/>
                <w:szCs w:val="20"/>
              </w:rPr>
              <w:t>Approved</w:t>
            </w:r>
          </w:p>
        </w:tc>
        <w:tc>
          <w:tcPr>
            <w:tcW w:w="1317" w:type="dxa"/>
            <w:vAlign w:val="center"/>
          </w:tcPr>
          <w:p w14:paraId="0A066C1F" w14:textId="3AB31113" w:rsidR="00DB5423" w:rsidRDefault="00DB5423" w:rsidP="00DB5423">
            <w:pPr>
              <w:pStyle w:val="BodyTex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/>
                <w:b/>
                <w:bCs/>
                <w:szCs w:val="20"/>
              </w:rPr>
            </w:pPr>
          </w:p>
        </w:tc>
        <w:tc>
          <w:tcPr>
            <w:tcW w:w="1359" w:type="dxa"/>
            <w:vAlign w:val="center"/>
          </w:tcPr>
          <w:p w14:paraId="1E4D8F4A" w14:textId="22EA0AB9" w:rsidR="00DB5423" w:rsidRDefault="00DB5423" w:rsidP="00DB5423">
            <w:pPr>
              <w:pStyle w:val="BodyTex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/>
                <w:b/>
                <w:bCs/>
                <w:szCs w:val="20"/>
              </w:rPr>
            </w:pPr>
          </w:p>
        </w:tc>
      </w:tr>
      <w:tr w:rsidR="00DB5423" w14:paraId="68AB5668" w14:textId="77777777" w:rsidTr="00DC003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02" w:type="dxa"/>
          </w:tcPr>
          <w:p w14:paraId="6299839D" w14:textId="19E11798" w:rsidR="00DB5423" w:rsidRDefault="00DB5423" w:rsidP="00DB5423">
            <w:pPr>
              <w:pStyle w:val="BodyText"/>
              <w:rPr>
                <w:rFonts w:ascii="Arial" w:hAnsi="Arial"/>
                <w:color w:val="000000" w:themeColor="text1"/>
                <w:szCs w:val="20"/>
              </w:rPr>
            </w:pPr>
            <w:r w:rsidRPr="38EBD651">
              <w:rPr>
                <w:rFonts w:ascii="Arial" w:hAnsi="Arial"/>
                <w:color w:val="000000" w:themeColor="text1"/>
                <w:szCs w:val="20"/>
              </w:rPr>
              <w:t>VAR-011</w:t>
            </w:r>
          </w:p>
        </w:tc>
        <w:tc>
          <w:tcPr>
            <w:tcW w:w="2944" w:type="dxa"/>
          </w:tcPr>
          <w:p w14:paraId="4C686C31" w14:textId="007760BC" w:rsidR="00DB5423" w:rsidRPr="00BA7CF2" w:rsidRDefault="00DB5423" w:rsidP="00DB5423">
            <w:pPr>
              <w:pStyle w:val="BodyTex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/>
                <w:b/>
                <w:bCs/>
                <w:szCs w:val="20"/>
              </w:rPr>
            </w:pPr>
            <w:r w:rsidRPr="00BA7CF2">
              <w:rPr>
                <w:rFonts w:ascii="Arial" w:hAnsi="Arial"/>
                <w:b/>
                <w:bCs/>
                <w:szCs w:val="20"/>
              </w:rPr>
              <w:t xml:space="preserve"> Changes to earthworks</w:t>
            </w:r>
          </w:p>
        </w:tc>
        <w:tc>
          <w:tcPr>
            <w:tcW w:w="1829" w:type="dxa"/>
            <w:vAlign w:val="center"/>
          </w:tcPr>
          <w:p w14:paraId="0F992D10" w14:textId="611A0A8C" w:rsidR="00DB5423" w:rsidRDefault="00DB5423" w:rsidP="00DB5423">
            <w:pPr>
              <w:pStyle w:val="BodyTex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/>
                <w:b/>
                <w:bCs/>
                <w:szCs w:val="20"/>
              </w:rPr>
            </w:pPr>
            <w:r w:rsidRPr="38EBD651">
              <w:rPr>
                <w:rFonts w:ascii="Arial" w:hAnsi="Arial"/>
                <w:b/>
                <w:bCs/>
                <w:szCs w:val="20"/>
              </w:rPr>
              <w:t>TBC</w:t>
            </w:r>
          </w:p>
        </w:tc>
        <w:tc>
          <w:tcPr>
            <w:tcW w:w="1317" w:type="dxa"/>
            <w:vAlign w:val="center"/>
          </w:tcPr>
          <w:p w14:paraId="3851FCE7" w14:textId="688F84C4" w:rsidR="00DB5423" w:rsidRDefault="00DB5423" w:rsidP="00DB5423">
            <w:pPr>
              <w:pStyle w:val="BodyTex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/>
                <w:b/>
                <w:bCs/>
                <w:szCs w:val="20"/>
              </w:rPr>
            </w:pPr>
            <w:r w:rsidRPr="38EBD651">
              <w:rPr>
                <w:rFonts w:ascii="Arial" w:hAnsi="Arial"/>
                <w:b/>
                <w:bCs/>
                <w:szCs w:val="20"/>
              </w:rPr>
              <w:t>SEE</w:t>
            </w:r>
          </w:p>
        </w:tc>
        <w:tc>
          <w:tcPr>
            <w:tcW w:w="1359" w:type="dxa"/>
            <w:vAlign w:val="center"/>
          </w:tcPr>
          <w:p w14:paraId="229824A5" w14:textId="1631F932" w:rsidR="00DB5423" w:rsidRDefault="00DB5423" w:rsidP="00DB5423">
            <w:pPr>
              <w:pStyle w:val="BodyTex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/>
                <w:b/>
                <w:bCs/>
                <w:szCs w:val="20"/>
              </w:rPr>
            </w:pPr>
          </w:p>
        </w:tc>
      </w:tr>
      <w:tr w:rsidR="00DB5423" w14:paraId="1A8E89D0" w14:textId="77777777" w:rsidTr="00DC003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02" w:type="dxa"/>
          </w:tcPr>
          <w:p w14:paraId="66A6F2B6" w14:textId="3116B672" w:rsidR="00DB5423" w:rsidRPr="001C7903" w:rsidRDefault="00DB5423" w:rsidP="00DB5423">
            <w:pPr>
              <w:pStyle w:val="BodyText"/>
              <w:rPr>
                <w:rFonts w:ascii="Arial" w:hAnsi="Arial"/>
                <w:color w:val="000000" w:themeColor="text1"/>
                <w:szCs w:val="20"/>
              </w:rPr>
            </w:pPr>
            <w:r w:rsidRPr="001C7903">
              <w:rPr>
                <w:rFonts w:ascii="Arial" w:hAnsi="Arial"/>
                <w:color w:val="000000" w:themeColor="text1"/>
                <w:szCs w:val="20"/>
              </w:rPr>
              <w:t>VAR-012</w:t>
            </w:r>
          </w:p>
        </w:tc>
        <w:tc>
          <w:tcPr>
            <w:tcW w:w="2944" w:type="dxa"/>
          </w:tcPr>
          <w:p w14:paraId="2DBA1D10" w14:textId="3A8CD48F" w:rsidR="00DB5423" w:rsidRPr="001C7903" w:rsidRDefault="00DB5423" w:rsidP="00DB5423">
            <w:pPr>
              <w:pStyle w:val="BodyTex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/>
                <w:b/>
                <w:bCs/>
                <w:szCs w:val="20"/>
              </w:rPr>
            </w:pPr>
            <w:r w:rsidRPr="001C7903">
              <w:rPr>
                <w:rFonts w:ascii="Arial" w:hAnsi="Arial"/>
                <w:b/>
                <w:bCs/>
                <w:szCs w:val="20"/>
              </w:rPr>
              <w:t>Unsuitable Material</w:t>
            </w:r>
            <w:r w:rsidR="001C7903" w:rsidRPr="001C7903">
              <w:rPr>
                <w:rFonts w:ascii="Arial" w:hAnsi="Arial"/>
                <w:b/>
                <w:bCs/>
                <w:szCs w:val="20"/>
              </w:rPr>
              <w:t>s</w:t>
            </w:r>
            <w:r w:rsidRPr="001C7903">
              <w:rPr>
                <w:rFonts w:ascii="Arial" w:hAnsi="Arial"/>
                <w:b/>
                <w:bCs/>
                <w:szCs w:val="20"/>
              </w:rPr>
              <w:t xml:space="preserve"> Replacement </w:t>
            </w:r>
          </w:p>
        </w:tc>
        <w:tc>
          <w:tcPr>
            <w:tcW w:w="1829" w:type="dxa"/>
            <w:vAlign w:val="center"/>
          </w:tcPr>
          <w:p w14:paraId="57F9CCB2" w14:textId="3BF3FCFC" w:rsidR="00DB5423" w:rsidRPr="38EBD651" w:rsidRDefault="001C7903" w:rsidP="00DB5423">
            <w:pPr>
              <w:pStyle w:val="BodyTex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/>
                <w:b/>
                <w:bCs/>
                <w:szCs w:val="20"/>
              </w:rPr>
            </w:pPr>
            <w:r>
              <w:rPr>
                <w:rFonts w:ascii="Arial" w:hAnsi="Arial"/>
                <w:b/>
                <w:bCs/>
                <w:szCs w:val="20"/>
              </w:rPr>
              <w:t>TBC</w:t>
            </w:r>
          </w:p>
        </w:tc>
        <w:tc>
          <w:tcPr>
            <w:tcW w:w="1317" w:type="dxa"/>
            <w:vAlign w:val="center"/>
          </w:tcPr>
          <w:p w14:paraId="252EB95C" w14:textId="04C5686C" w:rsidR="00DB5423" w:rsidRPr="38EBD651" w:rsidRDefault="001C7903" w:rsidP="00DB5423">
            <w:pPr>
              <w:pStyle w:val="BodyTex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/>
                <w:b/>
                <w:bCs/>
                <w:szCs w:val="20"/>
              </w:rPr>
            </w:pPr>
            <w:r>
              <w:rPr>
                <w:rFonts w:ascii="Arial" w:hAnsi="Arial"/>
                <w:b/>
                <w:bCs/>
                <w:szCs w:val="20"/>
              </w:rPr>
              <w:t>SEE</w:t>
            </w:r>
          </w:p>
        </w:tc>
        <w:tc>
          <w:tcPr>
            <w:tcW w:w="1359" w:type="dxa"/>
            <w:vAlign w:val="center"/>
          </w:tcPr>
          <w:p w14:paraId="0C89B918" w14:textId="77777777" w:rsidR="00DB5423" w:rsidRDefault="00DB5423" w:rsidP="00DB5423">
            <w:pPr>
              <w:pStyle w:val="BodyTex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/>
                <w:b/>
                <w:bCs/>
                <w:szCs w:val="20"/>
              </w:rPr>
            </w:pPr>
          </w:p>
        </w:tc>
      </w:tr>
      <w:tr w:rsidR="00DB5423" w14:paraId="2B5879DB" w14:textId="77777777" w:rsidTr="00DC003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02" w:type="dxa"/>
          </w:tcPr>
          <w:p w14:paraId="7035D7E2" w14:textId="4B0E61DA" w:rsidR="00DB5423" w:rsidRDefault="00DB5423" w:rsidP="00DB5423">
            <w:pPr>
              <w:pStyle w:val="BodyText"/>
              <w:rPr>
                <w:rFonts w:ascii="Arial" w:hAnsi="Arial"/>
                <w:color w:val="000000" w:themeColor="text1"/>
                <w:szCs w:val="20"/>
              </w:rPr>
            </w:pPr>
            <w:r>
              <w:rPr>
                <w:rFonts w:cstheme="minorHAnsi"/>
                <w:color w:val="000000" w:themeColor="text1"/>
                <w:szCs w:val="20"/>
              </w:rPr>
              <w:t>5.1.3</w:t>
            </w:r>
          </w:p>
        </w:tc>
        <w:tc>
          <w:tcPr>
            <w:tcW w:w="2944" w:type="dxa"/>
          </w:tcPr>
          <w:p w14:paraId="09102803" w14:textId="27D21E38" w:rsidR="00DB5423" w:rsidRDefault="00DB5423" w:rsidP="00DB5423">
            <w:pPr>
              <w:pStyle w:val="BodyTex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/>
                <w:b/>
                <w:bCs/>
                <w:szCs w:val="20"/>
              </w:rPr>
            </w:pPr>
            <w:r w:rsidRPr="00205F11">
              <w:rPr>
                <w:rFonts w:cstheme="minorHAnsi"/>
                <w:b/>
                <w:szCs w:val="20"/>
              </w:rPr>
              <w:t>Current Status - Current and Outstanding Provisional Sum Claims</w:t>
            </w:r>
          </w:p>
        </w:tc>
        <w:tc>
          <w:tcPr>
            <w:tcW w:w="1829" w:type="dxa"/>
            <w:vAlign w:val="center"/>
          </w:tcPr>
          <w:p w14:paraId="3BCDDC30" w14:textId="42DE0D42" w:rsidR="00DB5423" w:rsidRDefault="00DB5423" w:rsidP="00DB5423">
            <w:pPr>
              <w:pStyle w:val="BodyTex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/>
                <w:b/>
                <w:bCs/>
                <w:szCs w:val="20"/>
              </w:rPr>
            </w:pPr>
          </w:p>
        </w:tc>
        <w:tc>
          <w:tcPr>
            <w:tcW w:w="1317" w:type="dxa"/>
            <w:vAlign w:val="center"/>
          </w:tcPr>
          <w:p w14:paraId="4A02A66D" w14:textId="5BAF6F52" w:rsidR="00DB5423" w:rsidRDefault="00DB5423" w:rsidP="00DB5423">
            <w:pPr>
              <w:pStyle w:val="BodyTex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/>
                <w:b/>
                <w:bCs/>
                <w:szCs w:val="20"/>
              </w:rPr>
            </w:pPr>
          </w:p>
        </w:tc>
        <w:tc>
          <w:tcPr>
            <w:tcW w:w="1359" w:type="dxa"/>
            <w:vAlign w:val="center"/>
          </w:tcPr>
          <w:p w14:paraId="32C7BF6A" w14:textId="20293E51" w:rsidR="00DB5423" w:rsidRDefault="00DB5423" w:rsidP="00DB5423">
            <w:pPr>
              <w:pStyle w:val="BodyTex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/>
                <w:b/>
                <w:bCs/>
                <w:szCs w:val="20"/>
              </w:rPr>
            </w:pPr>
          </w:p>
        </w:tc>
      </w:tr>
      <w:tr w:rsidR="00DB5423" w:rsidRPr="0024369A" w14:paraId="0F95F271" w14:textId="77777777" w:rsidTr="00DC003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02" w:type="dxa"/>
          </w:tcPr>
          <w:p w14:paraId="0A1D2003" w14:textId="04BEC6E9" w:rsidR="00DB5423" w:rsidRPr="00205F11" w:rsidRDefault="00DB5423" w:rsidP="00DB5423">
            <w:pPr>
              <w:pStyle w:val="BodyText"/>
              <w:ind w:left="42"/>
              <w:rPr>
                <w:rFonts w:cstheme="minorHAnsi"/>
                <w:color w:val="000000" w:themeColor="text1"/>
                <w:szCs w:val="20"/>
              </w:rPr>
            </w:pPr>
            <w:r>
              <w:rPr>
                <w:rFonts w:cstheme="minorHAnsi"/>
                <w:color w:val="000000" w:themeColor="text1"/>
                <w:szCs w:val="20"/>
              </w:rPr>
              <w:t>PC-001 – ($5,000)</w:t>
            </w:r>
          </w:p>
        </w:tc>
        <w:tc>
          <w:tcPr>
            <w:tcW w:w="2944" w:type="dxa"/>
          </w:tcPr>
          <w:p w14:paraId="1A61BEED" w14:textId="5731254C" w:rsidR="00DB5423" w:rsidRPr="00205F11" w:rsidRDefault="00DB5423" w:rsidP="00DB5423">
            <w:pPr>
              <w:pStyle w:val="BodyText"/>
              <w:tabs>
                <w:tab w:val="left" w:pos="1335"/>
              </w:tabs>
              <w:ind w:left="143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Cs w:val="20"/>
              </w:rPr>
            </w:pPr>
            <w:r>
              <w:rPr>
                <w:rFonts w:cstheme="minorHAnsi"/>
                <w:b/>
                <w:szCs w:val="20"/>
              </w:rPr>
              <w:t>GCWW Supervision – water connection Emiri Street</w:t>
            </w:r>
          </w:p>
        </w:tc>
        <w:tc>
          <w:tcPr>
            <w:tcW w:w="1829" w:type="dxa"/>
            <w:vAlign w:val="center"/>
          </w:tcPr>
          <w:p w14:paraId="32E6478A" w14:textId="77777777" w:rsidR="00DB5423" w:rsidRPr="00205F11" w:rsidRDefault="00DB5423" w:rsidP="00DB5423">
            <w:pPr>
              <w:pStyle w:val="BodyText"/>
              <w:ind w:left="139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Cs w:val="20"/>
              </w:rPr>
            </w:pPr>
          </w:p>
        </w:tc>
        <w:tc>
          <w:tcPr>
            <w:tcW w:w="1317" w:type="dxa"/>
            <w:vAlign w:val="center"/>
          </w:tcPr>
          <w:p w14:paraId="475350E0" w14:textId="77777777" w:rsidR="00DB5423" w:rsidRPr="00205F11" w:rsidRDefault="00DB5423" w:rsidP="00DB5423">
            <w:pPr>
              <w:pStyle w:val="BodyText"/>
              <w:ind w:left="144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Cs w:val="20"/>
              </w:rPr>
            </w:pPr>
          </w:p>
        </w:tc>
        <w:tc>
          <w:tcPr>
            <w:tcW w:w="1359" w:type="dxa"/>
            <w:vAlign w:val="center"/>
          </w:tcPr>
          <w:p w14:paraId="62526FC0" w14:textId="77777777" w:rsidR="00DB5423" w:rsidRPr="00205F11" w:rsidRDefault="00DB5423" w:rsidP="00DB5423">
            <w:pPr>
              <w:pStyle w:val="BodyText"/>
              <w:ind w:left="142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Cs w:val="20"/>
              </w:rPr>
            </w:pPr>
          </w:p>
        </w:tc>
      </w:tr>
      <w:tr w:rsidR="00DB5423" w:rsidRPr="0024369A" w14:paraId="6CDBE8AE" w14:textId="77777777" w:rsidTr="00DC003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02" w:type="dxa"/>
          </w:tcPr>
          <w:p w14:paraId="06829CCA" w14:textId="6645B369" w:rsidR="00DB5423" w:rsidRPr="00205F11" w:rsidRDefault="00DB5423" w:rsidP="00DB5423">
            <w:pPr>
              <w:pStyle w:val="BodyText"/>
              <w:ind w:left="42"/>
              <w:rPr>
                <w:rFonts w:cstheme="minorHAnsi"/>
                <w:color w:val="000000" w:themeColor="text1"/>
                <w:szCs w:val="20"/>
              </w:rPr>
            </w:pPr>
            <w:r>
              <w:rPr>
                <w:rFonts w:cstheme="minorHAnsi"/>
                <w:color w:val="000000" w:themeColor="text1"/>
                <w:szCs w:val="20"/>
              </w:rPr>
              <w:t>PC-002 – ($5,000)</w:t>
            </w:r>
          </w:p>
        </w:tc>
        <w:tc>
          <w:tcPr>
            <w:tcW w:w="2944" w:type="dxa"/>
          </w:tcPr>
          <w:p w14:paraId="5BC5ACA6" w14:textId="056A54FE" w:rsidR="00DB5423" w:rsidRPr="00205F11" w:rsidRDefault="00DB5423" w:rsidP="00DB5423">
            <w:pPr>
              <w:pStyle w:val="BodyText"/>
              <w:ind w:left="14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szCs w:val="20"/>
              </w:rPr>
            </w:pPr>
            <w:r>
              <w:rPr>
                <w:rFonts w:cstheme="minorHAnsi"/>
                <w:b/>
                <w:szCs w:val="20"/>
              </w:rPr>
              <w:t>GCWW Supervision – sewer connection</w:t>
            </w:r>
          </w:p>
        </w:tc>
        <w:tc>
          <w:tcPr>
            <w:tcW w:w="1829" w:type="dxa"/>
            <w:vAlign w:val="center"/>
          </w:tcPr>
          <w:p w14:paraId="497D5025" w14:textId="5B4B5157" w:rsidR="00DB5423" w:rsidRPr="00205F11" w:rsidRDefault="00DB5423" w:rsidP="00DB5423">
            <w:pPr>
              <w:pStyle w:val="BodyText"/>
              <w:ind w:left="139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szCs w:val="20"/>
              </w:rPr>
            </w:pPr>
            <w:r>
              <w:rPr>
                <w:rFonts w:cstheme="minorHAnsi"/>
                <w:b/>
                <w:szCs w:val="20"/>
              </w:rPr>
              <w:t>No longer applicable. Works incl in variation</w:t>
            </w:r>
          </w:p>
        </w:tc>
        <w:tc>
          <w:tcPr>
            <w:tcW w:w="1317" w:type="dxa"/>
            <w:vAlign w:val="center"/>
          </w:tcPr>
          <w:p w14:paraId="67786E3C" w14:textId="77777777" w:rsidR="00DB5423" w:rsidRPr="00205F11" w:rsidRDefault="00DB5423" w:rsidP="00DB5423">
            <w:pPr>
              <w:pStyle w:val="BodyText"/>
              <w:ind w:left="144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szCs w:val="20"/>
              </w:rPr>
            </w:pPr>
          </w:p>
        </w:tc>
        <w:tc>
          <w:tcPr>
            <w:tcW w:w="1359" w:type="dxa"/>
            <w:vAlign w:val="center"/>
          </w:tcPr>
          <w:p w14:paraId="1229E8FD" w14:textId="77777777" w:rsidR="00DB5423" w:rsidRPr="00205F11" w:rsidRDefault="00DB5423" w:rsidP="00DB5423">
            <w:pPr>
              <w:pStyle w:val="BodyText"/>
              <w:ind w:left="142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szCs w:val="20"/>
              </w:rPr>
            </w:pPr>
          </w:p>
        </w:tc>
      </w:tr>
      <w:tr w:rsidR="00DB5423" w:rsidRPr="0024369A" w14:paraId="0E58B155" w14:textId="77777777" w:rsidTr="00DC003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02" w:type="dxa"/>
          </w:tcPr>
          <w:p w14:paraId="07A25481" w14:textId="035D94A2" w:rsidR="00DB5423" w:rsidRDefault="00DB5423" w:rsidP="00DB5423">
            <w:pPr>
              <w:pStyle w:val="BodyText"/>
              <w:rPr>
                <w:rFonts w:cstheme="minorHAnsi"/>
                <w:color w:val="000000" w:themeColor="text1"/>
                <w:szCs w:val="20"/>
              </w:rPr>
            </w:pPr>
            <w:r>
              <w:rPr>
                <w:rFonts w:cstheme="minorHAnsi"/>
                <w:color w:val="000000" w:themeColor="text1"/>
                <w:szCs w:val="20"/>
              </w:rPr>
              <w:t>PC-003 – ($7,500)</w:t>
            </w:r>
          </w:p>
        </w:tc>
        <w:tc>
          <w:tcPr>
            <w:tcW w:w="2944" w:type="dxa"/>
          </w:tcPr>
          <w:p w14:paraId="79907BA0" w14:textId="1B16B18D" w:rsidR="00DB5423" w:rsidRDefault="00DB5423" w:rsidP="00DB5423">
            <w:pPr>
              <w:pStyle w:val="BodyText"/>
              <w:ind w:left="143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Cs w:val="20"/>
              </w:rPr>
            </w:pPr>
            <w:r>
              <w:rPr>
                <w:rFonts w:cstheme="minorHAnsi"/>
                <w:b/>
                <w:szCs w:val="20"/>
              </w:rPr>
              <w:t>GCWW Supervision – water connection SJW Road</w:t>
            </w:r>
          </w:p>
        </w:tc>
        <w:tc>
          <w:tcPr>
            <w:tcW w:w="1829" w:type="dxa"/>
            <w:vAlign w:val="center"/>
          </w:tcPr>
          <w:p w14:paraId="36E3B41E" w14:textId="50A63FAB" w:rsidR="00DB5423" w:rsidRPr="00205F11" w:rsidRDefault="00DB5423" w:rsidP="00DB5423">
            <w:pPr>
              <w:pStyle w:val="BodyTex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Cs w:val="20"/>
              </w:rPr>
            </w:pPr>
          </w:p>
        </w:tc>
        <w:tc>
          <w:tcPr>
            <w:tcW w:w="1317" w:type="dxa"/>
            <w:vAlign w:val="center"/>
          </w:tcPr>
          <w:p w14:paraId="5881BAA3" w14:textId="77777777" w:rsidR="00DB5423" w:rsidRPr="00205F11" w:rsidRDefault="00DB5423" w:rsidP="00DB5423">
            <w:pPr>
              <w:pStyle w:val="BodyText"/>
              <w:ind w:left="144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Cs w:val="20"/>
              </w:rPr>
            </w:pPr>
          </w:p>
        </w:tc>
        <w:tc>
          <w:tcPr>
            <w:tcW w:w="1359" w:type="dxa"/>
            <w:vAlign w:val="center"/>
          </w:tcPr>
          <w:p w14:paraId="03E1F3F5" w14:textId="77777777" w:rsidR="00DB5423" w:rsidRPr="00205F11" w:rsidRDefault="00DB5423" w:rsidP="00DB5423">
            <w:pPr>
              <w:pStyle w:val="BodyText"/>
              <w:ind w:left="142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Cs w:val="20"/>
              </w:rPr>
            </w:pPr>
          </w:p>
        </w:tc>
      </w:tr>
      <w:tr w:rsidR="00DB5423" w:rsidRPr="0024369A" w14:paraId="79478523" w14:textId="77777777" w:rsidTr="00DC003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02" w:type="dxa"/>
          </w:tcPr>
          <w:p w14:paraId="1847B415" w14:textId="40B89DAF" w:rsidR="00DB5423" w:rsidRDefault="00DB5423" w:rsidP="00DB5423">
            <w:pPr>
              <w:pStyle w:val="BodyText"/>
              <w:rPr>
                <w:rFonts w:cstheme="minorHAnsi"/>
                <w:color w:val="000000" w:themeColor="text1"/>
                <w:szCs w:val="20"/>
              </w:rPr>
            </w:pPr>
            <w:r>
              <w:rPr>
                <w:rFonts w:cstheme="minorHAnsi"/>
                <w:color w:val="000000" w:themeColor="text1"/>
                <w:szCs w:val="20"/>
              </w:rPr>
              <w:t>PC-004 – ($18,200)</w:t>
            </w:r>
          </w:p>
        </w:tc>
        <w:tc>
          <w:tcPr>
            <w:tcW w:w="2944" w:type="dxa"/>
          </w:tcPr>
          <w:p w14:paraId="11D447BF" w14:textId="02B55A70" w:rsidR="00DB5423" w:rsidRDefault="00DB5423" w:rsidP="00DB5423">
            <w:pPr>
              <w:pStyle w:val="BodyText"/>
              <w:ind w:left="14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szCs w:val="20"/>
              </w:rPr>
            </w:pPr>
            <w:r>
              <w:rPr>
                <w:rFonts w:cstheme="minorHAnsi"/>
                <w:b/>
                <w:szCs w:val="20"/>
              </w:rPr>
              <w:t>Seeding</w:t>
            </w:r>
          </w:p>
        </w:tc>
        <w:tc>
          <w:tcPr>
            <w:tcW w:w="1829" w:type="dxa"/>
            <w:vAlign w:val="center"/>
          </w:tcPr>
          <w:p w14:paraId="17D1341E" w14:textId="025B264D" w:rsidR="00DB5423" w:rsidRPr="00205F11" w:rsidRDefault="00DB5423" w:rsidP="00DB5423">
            <w:pPr>
              <w:pStyle w:val="BodyText"/>
              <w:ind w:left="139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szCs w:val="20"/>
              </w:rPr>
            </w:pPr>
            <w:r>
              <w:rPr>
                <w:rFonts w:cstheme="minorHAnsi"/>
                <w:b/>
                <w:szCs w:val="20"/>
              </w:rPr>
              <w:t>140,000m2 (13c)</w:t>
            </w:r>
          </w:p>
        </w:tc>
        <w:tc>
          <w:tcPr>
            <w:tcW w:w="1317" w:type="dxa"/>
            <w:vAlign w:val="center"/>
          </w:tcPr>
          <w:p w14:paraId="4FC9328C" w14:textId="77777777" w:rsidR="00DB5423" w:rsidRPr="00205F11" w:rsidRDefault="00DB5423" w:rsidP="00DB5423">
            <w:pPr>
              <w:pStyle w:val="BodyText"/>
              <w:ind w:left="144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szCs w:val="20"/>
              </w:rPr>
            </w:pPr>
          </w:p>
        </w:tc>
        <w:tc>
          <w:tcPr>
            <w:tcW w:w="1359" w:type="dxa"/>
            <w:vAlign w:val="center"/>
          </w:tcPr>
          <w:p w14:paraId="74A501EB" w14:textId="77777777" w:rsidR="00DB5423" w:rsidRPr="00205F11" w:rsidRDefault="00DB5423" w:rsidP="00DB5423">
            <w:pPr>
              <w:pStyle w:val="BodyText"/>
              <w:ind w:left="142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szCs w:val="20"/>
              </w:rPr>
            </w:pPr>
          </w:p>
        </w:tc>
      </w:tr>
      <w:tr w:rsidR="00DB5423" w:rsidRPr="0024369A" w14:paraId="5EB7A87B" w14:textId="77777777" w:rsidTr="00DC003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02" w:type="dxa"/>
          </w:tcPr>
          <w:p w14:paraId="0AF35DAD" w14:textId="08F57655" w:rsidR="00DB5423" w:rsidRPr="00205F11" w:rsidRDefault="00DB5423" w:rsidP="00DB5423">
            <w:pPr>
              <w:pStyle w:val="BodyText"/>
              <w:ind w:left="42"/>
              <w:rPr>
                <w:rFonts w:cstheme="minorHAnsi"/>
                <w:color w:val="000000" w:themeColor="text1"/>
                <w:szCs w:val="20"/>
              </w:rPr>
            </w:pPr>
            <w:r>
              <w:rPr>
                <w:rFonts w:cstheme="minorHAnsi"/>
                <w:color w:val="000000" w:themeColor="text1"/>
                <w:szCs w:val="20"/>
              </w:rPr>
              <w:t>PC-004 – ($42,750)</w:t>
            </w:r>
          </w:p>
        </w:tc>
        <w:tc>
          <w:tcPr>
            <w:tcW w:w="2944" w:type="dxa"/>
          </w:tcPr>
          <w:p w14:paraId="355D6C2C" w14:textId="062E7AF5" w:rsidR="00DB5423" w:rsidRPr="00205F11" w:rsidRDefault="00DB5423" w:rsidP="00DB5423">
            <w:pPr>
              <w:pStyle w:val="BodyText"/>
              <w:ind w:left="143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Cs w:val="20"/>
              </w:rPr>
            </w:pPr>
            <w:proofErr w:type="spellStart"/>
            <w:r>
              <w:rPr>
                <w:rFonts w:cstheme="minorHAnsi"/>
                <w:b/>
                <w:szCs w:val="20"/>
              </w:rPr>
              <w:t>Hydromulch</w:t>
            </w:r>
            <w:proofErr w:type="spellEnd"/>
          </w:p>
        </w:tc>
        <w:tc>
          <w:tcPr>
            <w:tcW w:w="1829" w:type="dxa"/>
            <w:vAlign w:val="center"/>
          </w:tcPr>
          <w:p w14:paraId="5C0BA1E9" w14:textId="01B2141E" w:rsidR="00DB5423" w:rsidRPr="00205F11" w:rsidRDefault="00DB5423" w:rsidP="00DB5423">
            <w:pPr>
              <w:pStyle w:val="BodyText"/>
              <w:ind w:left="139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Cs w:val="20"/>
              </w:rPr>
            </w:pPr>
            <w:r>
              <w:rPr>
                <w:rFonts w:cstheme="minorHAnsi"/>
                <w:b/>
                <w:szCs w:val="20"/>
              </w:rPr>
              <w:t>75,000m2 (57c)</w:t>
            </w:r>
          </w:p>
        </w:tc>
        <w:tc>
          <w:tcPr>
            <w:tcW w:w="1317" w:type="dxa"/>
            <w:vAlign w:val="center"/>
          </w:tcPr>
          <w:p w14:paraId="454F3DE3" w14:textId="77777777" w:rsidR="00DB5423" w:rsidRPr="00205F11" w:rsidRDefault="00DB5423" w:rsidP="00DB5423">
            <w:pPr>
              <w:pStyle w:val="BodyText"/>
              <w:ind w:left="144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Cs w:val="20"/>
              </w:rPr>
            </w:pPr>
          </w:p>
        </w:tc>
        <w:tc>
          <w:tcPr>
            <w:tcW w:w="1359" w:type="dxa"/>
            <w:vAlign w:val="center"/>
          </w:tcPr>
          <w:p w14:paraId="0C0609EE" w14:textId="77777777" w:rsidR="00DB5423" w:rsidRPr="00205F11" w:rsidRDefault="00DB5423" w:rsidP="00DB5423">
            <w:pPr>
              <w:pStyle w:val="BodyText"/>
              <w:ind w:left="142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Cs w:val="20"/>
              </w:rPr>
            </w:pPr>
          </w:p>
        </w:tc>
      </w:tr>
      <w:tr w:rsidR="00DB5423" w:rsidRPr="0024369A" w14:paraId="1AD47D1E" w14:textId="77777777" w:rsidTr="00DC003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02" w:type="dxa"/>
          </w:tcPr>
          <w:p w14:paraId="46C7594A" w14:textId="39DA35D7" w:rsidR="00DB5423" w:rsidRPr="00205F11" w:rsidRDefault="00DB5423" w:rsidP="00DB5423">
            <w:pPr>
              <w:pStyle w:val="BodyText"/>
              <w:ind w:left="42"/>
              <w:rPr>
                <w:rFonts w:cstheme="minorHAnsi"/>
                <w:color w:val="000000" w:themeColor="text1"/>
                <w:szCs w:val="20"/>
              </w:rPr>
            </w:pPr>
            <w:r>
              <w:rPr>
                <w:rFonts w:cstheme="minorHAnsi"/>
                <w:color w:val="000000" w:themeColor="text1"/>
                <w:szCs w:val="20"/>
              </w:rPr>
              <w:lastRenderedPageBreak/>
              <w:t>5.2.1</w:t>
            </w:r>
          </w:p>
        </w:tc>
        <w:tc>
          <w:tcPr>
            <w:tcW w:w="2944" w:type="dxa"/>
          </w:tcPr>
          <w:p w14:paraId="68B94738" w14:textId="3A0C90C9" w:rsidR="00DB5423" w:rsidRPr="00205F11" w:rsidRDefault="00DB5423" w:rsidP="00DB5423">
            <w:pPr>
              <w:pStyle w:val="BodyText"/>
              <w:ind w:left="14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szCs w:val="20"/>
              </w:rPr>
            </w:pPr>
            <w:r w:rsidRPr="00205F11">
              <w:rPr>
                <w:rFonts w:cstheme="minorHAnsi"/>
                <w:b/>
                <w:szCs w:val="20"/>
              </w:rPr>
              <w:t xml:space="preserve">Key Issues to be Addressed </w:t>
            </w:r>
            <w:proofErr w:type="gramStart"/>
            <w:r w:rsidRPr="00205F11">
              <w:rPr>
                <w:rFonts w:cstheme="minorHAnsi"/>
                <w:b/>
                <w:szCs w:val="20"/>
              </w:rPr>
              <w:t>–  Action</w:t>
            </w:r>
            <w:proofErr w:type="gramEnd"/>
            <w:r w:rsidRPr="00205F11">
              <w:rPr>
                <w:rFonts w:cstheme="minorHAnsi"/>
                <w:b/>
                <w:szCs w:val="20"/>
              </w:rPr>
              <w:t xml:space="preserve"> Items from Previous Meeting</w:t>
            </w:r>
          </w:p>
        </w:tc>
        <w:tc>
          <w:tcPr>
            <w:tcW w:w="1829" w:type="dxa"/>
            <w:vAlign w:val="center"/>
          </w:tcPr>
          <w:p w14:paraId="26EE194B" w14:textId="0F1B536E" w:rsidR="00DB5423" w:rsidRPr="00205F11" w:rsidRDefault="00DB5423" w:rsidP="00DB5423">
            <w:pPr>
              <w:pStyle w:val="BodyText"/>
              <w:ind w:left="139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szCs w:val="20"/>
              </w:rPr>
            </w:pPr>
          </w:p>
        </w:tc>
        <w:tc>
          <w:tcPr>
            <w:tcW w:w="1317" w:type="dxa"/>
            <w:vAlign w:val="center"/>
          </w:tcPr>
          <w:p w14:paraId="174D25F2" w14:textId="77777777" w:rsidR="00DB5423" w:rsidRPr="00205F11" w:rsidRDefault="00DB5423" w:rsidP="00DB5423">
            <w:pPr>
              <w:pStyle w:val="BodyText"/>
              <w:ind w:left="144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szCs w:val="20"/>
              </w:rPr>
            </w:pPr>
          </w:p>
        </w:tc>
        <w:tc>
          <w:tcPr>
            <w:tcW w:w="1359" w:type="dxa"/>
            <w:vAlign w:val="center"/>
          </w:tcPr>
          <w:p w14:paraId="05B56446" w14:textId="77777777" w:rsidR="00DB5423" w:rsidRPr="00205F11" w:rsidRDefault="00DB5423" w:rsidP="00DB5423">
            <w:pPr>
              <w:pStyle w:val="BodyText"/>
              <w:ind w:left="142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szCs w:val="20"/>
              </w:rPr>
            </w:pPr>
          </w:p>
        </w:tc>
      </w:tr>
      <w:tr w:rsidR="00DB5423" w:rsidRPr="0024369A" w14:paraId="3CEE9473" w14:textId="77777777" w:rsidTr="00DC003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02" w:type="dxa"/>
          </w:tcPr>
          <w:p w14:paraId="4B7A52F2" w14:textId="265C565D" w:rsidR="00DB5423" w:rsidRPr="00205F11" w:rsidRDefault="00DB5423" w:rsidP="00DB5423">
            <w:pPr>
              <w:pStyle w:val="BodyText"/>
              <w:ind w:left="42"/>
              <w:rPr>
                <w:rFonts w:cstheme="minorHAnsi"/>
                <w:color w:val="000000" w:themeColor="text1"/>
                <w:szCs w:val="20"/>
              </w:rPr>
            </w:pPr>
          </w:p>
        </w:tc>
        <w:tc>
          <w:tcPr>
            <w:tcW w:w="2944" w:type="dxa"/>
          </w:tcPr>
          <w:p w14:paraId="2ECCF1F2" w14:textId="3F69F87D" w:rsidR="00DB5423" w:rsidRPr="00205F11" w:rsidRDefault="00DB5423" w:rsidP="00DB5423">
            <w:pPr>
              <w:pStyle w:val="BodyText"/>
              <w:ind w:left="143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Cs w:val="20"/>
              </w:rPr>
            </w:pPr>
          </w:p>
        </w:tc>
        <w:tc>
          <w:tcPr>
            <w:tcW w:w="1829" w:type="dxa"/>
            <w:vAlign w:val="center"/>
          </w:tcPr>
          <w:p w14:paraId="076A9733" w14:textId="77777777" w:rsidR="00DB5423" w:rsidRPr="00205F11" w:rsidRDefault="00DB5423" w:rsidP="00DB5423">
            <w:pPr>
              <w:pStyle w:val="BodyText"/>
              <w:ind w:left="139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Cs w:val="20"/>
              </w:rPr>
            </w:pPr>
          </w:p>
        </w:tc>
        <w:tc>
          <w:tcPr>
            <w:tcW w:w="1317" w:type="dxa"/>
            <w:vAlign w:val="center"/>
          </w:tcPr>
          <w:p w14:paraId="1F37418B" w14:textId="77777777" w:rsidR="00DB5423" w:rsidRPr="00205F11" w:rsidRDefault="00DB5423" w:rsidP="00DB5423">
            <w:pPr>
              <w:pStyle w:val="BodyText"/>
              <w:ind w:left="144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Cs w:val="20"/>
              </w:rPr>
            </w:pPr>
          </w:p>
        </w:tc>
        <w:tc>
          <w:tcPr>
            <w:tcW w:w="1359" w:type="dxa"/>
            <w:vAlign w:val="center"/>
          </w:tcPr>
          <w:p w14:paraId="25DA25F3" w14:textId="77777777" w:rsidR="00DB5423" w:rsidRPr="00205F11" w:rsidRDefault="00DB5423" w:rsidP="00DB5423">
            <w:pPr>
              <w:pStyle w:val="BodyText"/>
              <w:ind w:left="142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Cs w:val="20"/>
              </w:rPr>
            </w:pPr>
          </w:p>
        </w:tc>
      </w:tr>
      <w:tr w:rsidR="00DB5423" w:rsidRPr="0024369A" w14:paraId="7389D4D4" w14:textId="77777777" w:rsidTr="00DC003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02" w:type="dxa"/>
          </w:tcPr>
          <w:p w14:paraId="27C1C9F5" w14:textId="5F6EB0EB" w:rsidR="00DB5423" w:rsidRPr="00205F11" w:rsidRDefault="00DB5423" w:rsidP="00DB5423">
            <w:pPr>
              <w:pStyle w:val="BodyText"/>
              <w:ind w:left="42"/>
              <w:rPr>
                <w:rFonts w:cstheme="minorHAnsi"/>
                <w:color w:val="000000" w:themeColor="text1"/>
                <w:szCs w:val="20"/>
              </w:rPr>
            </w:pPr>
            <w:r>
              <w:rPr>
                <w:rFonts w:cstheme="minorHAnsi"/>
                <w:color w:val="000000" w:themeColor="text1"/>
                <w:szCs w:val="20"/>
              </w:rPr>
              <w:t>5.2.2</w:t>
            </w:r>
          </w:p>
        </w:tc>
        <w:tc>
          <w:tcPr>
            <w:tcW w:w="2944" w:type="dxa"/>
          </w:tcPr>
          <w:p w14:paraId="506D8F19" w14:textId="34861B96" w:rsidR="00DB5423" w:rsidRPr="00205F11" w:rsidRDefault="00DB5423" w:rsidP="00DB5423">
            <w:pPr>
              <w:pStyle w:val="BodyText"/>
              <w:ind w:left="14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Bidi"/>
                <w:b/>
                <w:bCs/>
              </w:rPr>
            </w:pPr>
            <w:r w:rsidRPr="00205F11">
              <w:rPr>
                <w:rFonts w:cstheme="minorHAnsi"/>
                <w:b/>
                <w:szCs w:val="20"/>
              </w:rPr>
              <w:t>Key Issues to be Addressed – New Action Items</w:t>
            </w:r>
          </w:p>
        </w:tc>
        <w:tc>
          <w:tcPr>
            <w:tcW w:w="1829" w:type="dxa"/>
            <w:vAlign w:val="center"/>
          </w:tcPr>
          <w:p w14:paraId="16179CC8" w14:textId="77777777" w:rsidR="00DB5423" w:rsidRPr="00205F11" w:rsidRDefault="00DB5423" w:rsidP="00DB5423">
            <w:pPr>
              <w:pStyle w:val="BodyText"/>
              <w:ind w:left="139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szCs w:val="20"/>
              </w:rPr>
            </w:pPr>
          </w:p>
        </w:tc>
        <w:tc>
          <w:tcPr>
            <w:tcW w:w="1317" w:type="dxa"/>
            <w:vAlign w:val="center"/>
          </w:tcPr>
          <w:p w14:paraId="22E6714F" w14:textId="77777777" w:rsidR="00DB5423" w:rsidRPr="00205F11" w:rsidRDefault="00DB5423" w:rsidP="00DB5423">
            <w:pPr>
              <w:pStyle w:val="BodyText"/>
              <w:ind w:left="144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szCs w:val="20"/>
              </w:rPr>
            </w:pPr>
          </w:p>
        </w:tc>
        <w:tc>
          <w:tcPr>
            <w:tcW w:w="1359" w:type="dxa"/>
            <w:vAlign w:val="center"/>
          </w:tcPr>
          <w:p w14:paraId="7D95B691" w14:textId="77777777" w:rsidR="00DB5423" w:rsidRPr="00205F11" w:rsidRDefault="00DB5423" w:rsidP="00DB5423">
            <w:pPr>
              <w:pStyle w:val="BodyText"/>
              <w:ind w:left="142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szCs w:val="20"/>
              </w:rPr>
            </w:pPr>
          </w:p>
        </w:tc>
      </w:tr>
      <w:tr w:rsidR="00DB5423" w:rsidRPr="0024369A" w14:paraId="460B9827" w14:textId="77777777" w:rsidTr="00DC003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02" w:type="dxa"/>
          </w:tcPr>
          <w:p w14:paraId="09B6C879" w14:textId="17DD18C5" w:rsidR="00DB5423" w:rsidRPr="00205F11" w:rsidRDefault="00DB5423" w:rsidP="00DB5423">
            <w:pPr>
              <w:pStyle w:val="BodyText"/>
              <w:ind w:left="42"/>
              <w:rPr>
                <w:rFonts w:cstheme="minorHAnsi"/>
                <w:color w:val="000000" w:themeColor="text1"/>
                <w:szCs w:val="20"/>
              </w:rPr>
            </w:pPr>
          </w:p>
        </w:tc>
        <w:tc>
          <w:tcPr>
            <w:tcW w:w="2944" w:type="dxa"/>
          </w:tcPr>
          <w:p w14:paraId="44357C62" w14:textId="754D7487" w:rsidR="00DB5423" w:rsidRPr="00205F11" w:rsidRDefault="00DB5423" w:rsidP="00DB5423">
            <w:pPr>
              <w:pStyle w:val="BodyText"/>
              <w:ind w:left="143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Cs w:val="20"/>
              </w:rPr>
            </w:pPr>
            <w:r w:rsidRPr="38EBD651">
              <w:rPr>
                <w:rFonts w:cstheme="minorBidi"/>
                <w:b/>
                <w:bCs/>
              </w:rPr>
              <w:t xml:space="preserve">Level 1 testing PEER review. </w:t>
            </w:r>
            <w:r>
              <w:rPr>
                <w:rFonts w:cstheme="minorBidi"/>
                <w:b/>
                <w:bCs/>
              </w:rPr>
              <w:t>Morrison said no.</w:t>
            </w:r>
            <w:r w:rsidR="00631807">
              <w:rPr>
                <w:rFonts w:cstheme="minorBidi"/>
                <w:b/>
                <w:bCs/>
              </w:rPr>
              <w:t xml:space="preserve"> </w:t>
            </w:r>
            <w:r>
              <w:rPr>
                <w:rFonts w:cstheme="minorBidi"/>
                <w:b/>
                <w:bCs/>
              </w:rPr>
              <w:t xml:space="preserve">Waiting on construction science response. If not, need to go back to Douglas Partners. </w:t>
            </w:r>
            <w:r w:rsidR="001355AE">
              <w:rPr>
                <w:rFonts w:cstheme="minorBidi"/>
                <w:b/>
                <w:bCs/>
              </w:rPr>
              <w:t>SEE to speak to</w:t>
            </w:r>
            <w:r w:rsidRPr="00F95F4F">
              <w:rPr>
                <w:rFonts w:cstheme="minorBidi"/>
                <w:b/>
                <w:bCs/>
              </w:rPr>
              <w:t xml:space="preserve"> ASCT </w:t>
            </w:r>
            <w:r w:rsidR="001355AE">
              <w:rPr>
                <w:rFonts w:cstheme="minorBidi"/>
                <w:b/>
                <w:bCs/>
              </w:rPr>
              <w:t xml:space="preserve">if they </w:t>
            </w:r>
            <w:r w:rsidRPr="00F95F4F">
              <w:rPr>
                <w:rFonts w:cstheme="minorBidi"/>
                <w:b/>
                <w:bCs/>
              </w:rPr>
              <w:t>have someone who can do an independent review.</w:t>
            </w:r>
            <w:r>
              <w:rPr>
                <w:rFonts w:cstheme="minorBidi"/>
                <w:b/>
                <w:bCs/>
              </w:rPr>
              <w:t xml:space="preserve"> </w:t>
            </w:r>
            <w:r w:rsidR="00B241F2" w:rsidRPr="00BA7CF2">
              <w:rPr>
                <w:rFonts w:cstheme="minorBidi"/>
                <w:b/>
                <w:bCs/>
              </w:rPr>
              <w:t>Construction sciences sending someone to site, waiting from confirmation from lawyer.</w:t>
            </w:r>
            <w:r w:rsidR="00B241F2">
              <w:rPr>
                <w:rFonts w:cstheme="minorBidi"/>
                <w:b/>
                <w:bCs/>
              </w:rPr>
              <w:t xml:space="preserve"> </w:t>
            </w:r>
          </w:p>
        </w:tc>
        <w:tc>
          <w:tcPr>
            <w:tcW w:w="1829" w:type="dxa"/>
            <w:vAlign w:val="center"/>
          </w:tcPr>
          <w:p w14:paraId="52F19ECE" w14:textId="77777777" w:rsidR="00DB5423" w:rsidRPr="00205F11" w:rsidRDefault="00DB5423" w:rsidP="00DB5423">
            <w:pPr>
              <w:pStyle w:val="BodyText"/>
              <w:ind w:left="139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Cs w:val="20"/>
              </w:rPr>
            </w:pPr>
          </w:p>
        </w:tc>
        <w:tc>
          <w:tcPr>
            <w:tcW w:w="1317" w:type="dxa"/>
            <w:vAlign w:val="center"/>
          </w:tcPr>
          <w:p w14:paraId="1A66318F" w14:textId="77777777" w:rsidR="00DB5423" w:rsidRPr="00205F11" w:rsidRDefault="00DB5423" w:rsidP="00DB5423">
            <w:pPr>
              <w:pStyle w:val="BodyText"/>
              <w:ind w:left="144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Cs w:val="20"/>
              </w:rPr>
            </w:pPr>
          </w:p>
        </w:tc>
        <w:tc>
          <w:tcPr>
            <w:tcW w:w="1359" w:type="dxa"/>
            <w:vAlign w:val="center"/>
          </w:tcPr>
          <w:p w14:paraId="5D8803EE" w14:textId="77777777" w:rsidR="00DB5423" w:rsidRPr="00205F11" w:rsidRDefault="00DB5423" w:rsidP="00DB5423">
            <w:pPr>
              <w:pStyle w:val="BodyText"/>
              <w:ind w:left="142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Cs w:val="20"/>
              </w:rPr>
            </w:pPr>
          </w:p>
        </w:tc>
      </w:tr>
      <w:tr w:rsidR="00DB5423" w:rsidRPr="00205F11" w14:paraId="764A5C13" w14:textId="77777777" w:rsidTr="00C85AC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51" w:type="dxa"/>
            <w:gridSpan w:val="5"/>
            <w:shd w:val="clear" w:color="auto" w:fill="ED1C24" w:themeFill="accent1"/>
            <w:vAlign w:val="center"/>
          </w:tcPr>
          <w:p w14:paraId="1FF788DD" w14:textId="4A517754" w:rsidR="00DB5423" w:rsidRPr="00C85ACD" w:rsidRDefault="00DB5423" w:rsidP="00C85ACD">
            <w:pPr>
              <w:pStyle w:val="FPACI01"/>
              <w:numPr>
                <w:ilvl w:val="0"/>
                <w:numId w:val="24"/>
              </w:numPr>
              <w:rPr>
                <w:caps/>
              </w:rPr>
            </w:pPr>
            <w:bookmarkStart w:id="4" w:name="_Hlk69720438"/>
            <w:r>
              <w:rPr>
                <w:b/>
                <w:bCs w:val="0"/>
                <w:caps/>
              </w:rPr>
              <w:t>PROGRAMME</w:t>
            </w:r>
          </w:p>
        </w:tc>
      </w:tr>
      <w:tr w:rsidR="00DB5423" w:rsidRPr="00C14A21" w14:paraId="216FE308" w14:textId="77777777" w:rsidTr="00DC003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02" w:type="dxa"/>
            <w:shd w:val="clear" w:color="auto" w:fill="808080" w:themeFill="background1" w:themeFillShade="80"/>
          </w:tcPr>
          <w:p w14:paraId="1DBB4448" w14:textId="77777777" w:rsidR="00DB5423" w:rsidRPr="00C14A21" w:rsidRDefault="00DB5423" w:rsidP="00FC2EEB">
            <w:pPr>
              <w:pStyle w:val="BodyText"/>
              <w:ind w:left="42"/>
              <w:rPr>
                <w:rFonts w:cstheme="minorHAnsi"/>
                <w:color w:val="FFFFFF" w:themeColor="background1"/>
                <w:szCs w:val="20"/>
              </w:rPr>
            </w:pPr>
            <w:bookmarkStart w:id="5" w:name="_Hlk69720486"/>
            <w:bookmarkEnd w:id="4"/>
            <w:r w:rsidRPr="00C14A21">
              <w:rPr>
                <w:color w:val="FFFFFF" w:themeColor="background1"/>
                <w:szCs w:val="20"/>
              </w:rPr>
              <w:t xml:space="preserve">Item </w:t>
            </w:r>
          </w:p>
        </w:tc>
        <w:tc>
          <w:tcPr>
            <w:tcW w:w="2944" w:type="dxa"/>
            <w:shd w:val="clear" w:color="auto" w:fill="808080" w:themeFill="background1" w:themeFillShade="80"/>
            <w:vAlign w:val="center"/>
          </w:tcPr>
          <w:p w14:paraId="34374FE7" w14:textId="77777777" w:rsidR="00DB5423" w:rsidRPr="00C14A21" w:rsidRDefault="00DB5423" w:rsidP="00FC2EEB">
            <w:pPr>
              <w:pStyle w:val="BodyText"/>
              <w:ind w:left="143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color w:val="FFFFFF" w:themeColor="background1"/>
                <w:szCs w:val="20"/>
              </w:rPr>
            </w:pPr>
            <w:r w:rsidRPr="00C14A21">
              <w:rPr>
                <w:b/>
                <w:color w:val="FFFFFF" w:themeColor="background1"/>
                <w:szCs w:val="20"/>
              </w:rPr>
              <w:t>Description</w:t>
            </w:r>
          </w:p>
        </w:tc>
        <w:tc>
          <w:tcPr>
            <w:tcW w:w="1829" w:type="dxa"/>
            <w:shd w:val="clear" w:color="auto" w:fill="808080" w:themeFill="background1" w:themeFillShade="80"/>
          </w:tcPr>
          <w:p w14:paraId="49013147" w14:textId="77777777" w:rsidR="00DB5423" w:rsidRPr="00C14A21" w:rsidRDefault="00DB5423" w:rsidP="00FC2EEB">
            <w:pPr>
              <w:pStyle w:val="BodyText"/>
              <w:ind w:left="139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color w:val="FFFFFF" w:themeColor="background1"/>
                <w:szCs w:val="20"/>
              </w:rPr>
            </w:pPr>
            <w:r w:rsidRPr="00C14A21">
              <w:rPr>
                <w:b/>
                <w:color w:val="FFFFFF" w:themeColor="background1"/>
                <w:szCs w:val="20"/>
              </w:rPr>
              <w:t>Status</w:t>
            </w:r>
          </w:p>
        </w:tc>
        <w:tc>
          <w:tcPr>
            <w:tcW w:w="1317" w:type="dxa"/>
            <w:shd w:val="clear" w:color="auto" w:fill="808080" w:themeFill="background1" w:themeFillShade="80"/>
          </w:tcPr>
          <w:p w14:paraId="4DCC3AE6" w14:textId="77777777" w:rsidR="00DB5423" w:rsidRPr="00C14A21" w:rsidRDefault="00DB5423" w:rsidP="00FC2EEB">
            <w:pPr>
              <w:pStyle w:val="BodyTex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color w:val="FFFFFF" w:themeColor="background1"/>
                <w:szCs w:val="20"/>
              </w:rPr>
            </w:pPr>
            <w:r w:rsidRPr="00C14A21">
              <w:rPr>
                <w:b/>
                <w:color w:val="FFFFFF" w:themeColor="background1"/>
                <w:szCs w:val="20"/>
              </w:rPr>
              <w:t>Action By</w:t>
            </w:r>
          </w:p>
        </w:tc>
        <w:tc>
          <w:tcPr>
            <w:tcW w:w="1359" w:type="dxa"/>
            <w:shd w:val="clear" w:color="auto" w:fill="808080" w:themeFill="background1" w:themeFillShade="80"/>
          </w:tcPr>
          <w:p w14:paraId="2EFC55AF" w14:textId="77777777" w:rsidR="00DB5423" w:rsidRPr="00C14A21" w:rsidRDefault="00DB5423" w:rsidP="00FC2EEB">
            <w:pPr>
              <w:pStyle w:val="BodyTex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color w:val="FFFFFF" w:themeColor="background1"/>
                <w:szCs w:val="20"/>
              </w:rPr>
            </w:pPr>
            <w:r w:rsidRPr="00C14A21">
              <w:rPr>
                <w:b/>
                <w:color w:val="FFFFFF" w:themeColor="background1"/>
                <w:szCs w:val="20"/>
              </w:rPr>
              <w:t>Due Date</w:t>
            </w:r>
          </w:p>
        </w:tc>
      </w:tr>
      <w:bookmarkEnd w:id="5"/>
      <w:tr w:rsidR="00DB5423" w:rsidRPr="00C14A21" w14:paraId="6C79ED87" w14:textId="77777777" w:rsidTr="00DC003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02" w:type="dxa"/>
          </w:tcPr>
          <w:p w14:paraId="6A871192" w14:textId="36355A0B" w:rsidR="00DB5423" w:rsidRPr="00C14A21" w:rsidRDefault="00DB5423" w:rsidP="00DB5423">
            <w:pPr>
              <w:pStyle w:val="BodyText"/>
              <w:ind w:left="42"/>
              <w:rPr>
                <w:rFonts w:cstheme="minorHAnsi"/>
                <w:color w:val="FFFFFF" w:themeColor="background1"/>
                <w:szCs w:val="20"/>
              </w:rPr>
            </w:pPr>
            <w:r>
              <w:rPr>
                <w:rFonts w:cstheme="minorHAnsi"/>
                <w:color w:val="000000" w:themeColor="text1"/>
                <w:szCs w:val="20"/>
              </w:rPr>
              <w:t>6.1.1</w:t>
            </w:r>
          </w:p>
        </w:tc>
        <w:tc>
          <w:tcPr>
            <w:tcW w:w="2944" w:type="dxa"/>
          </w:tcPr>
          <w:p w14:paraId="5ABA0EB1" w14:textId="2D05CE6B" w:rsidR="00DB5423" w:rsidRPr="00C14A21" w:rsidRDefault="00DB5423" w:rsidP="00DB5423">
            <w:pPr>
              <w:pStyle w:val="BodyText"/>
              <w:ind w:left="14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color w:val="FFFFFF" w:themeColor="background1"/>
                <w:szCs w:val="20"/>
              </w:rPr>
            </w:pPr>
            <w:r w:rsidRPr="0024369A">
              <w:rPr>
                <w:rFonts w:cstheme="minorHAnsi"/>
                <w:b/>
                <w:szCs w:val="20"/>
              </w:rPr>
              <w:t>Current Status - Programme Summary</w:t>
            </w:r>
          </w:p>
        </w:tc>
        <w:tc>
          <w:tcPr>
            <w:tcW w:w="1829" w:type="dxa"/>
            <w:vAlign w:val="center"/>
          </w:tcPr>
          <w:p w14:paraId="2ED2716C" w14:textId="52CCB543" w:rsidR="00DB5423" w:rsidRPr="00C14A21" w:rsidRDefault="00DB5423" w:rsidP="00DB5423">
            <w:pPr>
              <w:pStyle w:val="BodyText"/>
              <w:ind w:left="13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color w:val="FFFFFF" w:themeColor="background1"/>
                <w:szCs w:val="20"/>
              </w:rPr>
            </w:pPr>
          </w:p>
        </w:tc>
        <w:tc>
          <w:tcPr>
            <w:tcW w:w="1317" w:type="dxa"/>
            <w:vAlign w:val="center"/>
          </w:tcPr>
          <w:p w14:paraId="5A55FCE5" w14:textId="1252B5BE" w:rsidR="00DB5423" w:rsidRPr="00C14A21" w:rsidRDefault="00DB5423" w:rsidP="00DB5423">
            <w:pPr>
              <w:pStyle w:val="BodyTex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color w:val="FFFFFF" w:themeColor="background1"/>
                <w:szCs w:val="20"/>
              </w:rPr>
            </w:pPr>
          </w:p>
        </w:tc>
        <w:tc>
          <w:tcPr>
            <w:tcW w:w="1359" w:type="dxa"/>
            <w:vAlign w:val="center"/>
          </w:tcPr>
          <w:p w14:paraId="2FD3D407" w14:textId="0A12EACE" w:rsidR="00DB5423" w:rsidRPr="00C14A21" w:rsidRDefault="00DB5423" w:rsidP="00DB5423">
            <w:pPr>
              <w:pStyle w:val="BodyTex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color w:val="FFFFFF" w:themeColor="background1"/>
                <w:szCs w:val="20"/>
              </w:rPr>
            </w:pPr>
          </w:p>
        </w:tc>
      </w:tr>
      <w:tr w:rsidR="00DB5423" w:rsidRPr="0024369A" w14:paraId="27F4420D" w14:textId="77777777" w:rsidTr="00DC003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02" w:type="dxa"/>
          </w:tcPr>
          <w:p w14:paraId="1D44BF33" w14:textId="12C69DD5" w:rsidR="00DB5423" w:rsidRPr="00BA79C7" w:rsidRDefault="00DB5423" w:rsidP="00DB5423">
            <w:pPr>
              <w:pStyle w:val="BodyText"/>
              <w:ind w:left="42"/>
              <w:rPr>
                <w:rFonts w:cstheme="minorHAnsi"/>
                <w:color w:val="000000" w:themeColor="text1"/>
                <w:szCs w:val="20"/>
              </w:rPr>
            </w:pPr>
          </w:p>
        </w:tc>
        <w:tc>
          <w:tcPr>
            <w:tcW w:w="2944" w:type="dxa"/>
          </w:tcPr>
          <w:p w14:paraId="7167CA5C" w14:textId="51160869" w:rsidR="00DB5423" w:rsidRPr="001355AE" w:rsidRDefault="00DB5423" w:rsidP="6BA74A7A">
            <w:pPr>
              <w:pStyle w:val="BodyText"/>
              <w:ind w:left="143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Bidi"/>
                <w:b/>
                <w:bCs/>
              </w:rPr>
            </w:pPr>
            <w:r w:rsidRPr="6BA74A7A">
              <w:rPr>
                <w:rFonts w:cstheme="minorBidi"/>
                <w:b/>
                <w:bCs/>
              </w:rPr>
              <w:t>Topsoil was 9</w:t>
            </w:r>
            <w:r w:rsidR="19470822" w:rsidRPr="6BA74A7A">
              <w:rPr>
                <w:rFonts w:cstheme="minorBidi"/>
                <w:b/>
                <w:bCs/>
              </w:rPr>
              <w:t>5</w:t>
            </w:r>
            <w:r w:rsidRPr="6BA74A7A">
              <w:rPr>
                <w:rFonts w:cstheme="minorBidi"/>
                <w:b/>
                <w:bCs/>
              </w:rPr>
              <w:t xml:space="preserve">% complete at EOM and BEW was 51% at EOM Feb. </w:t>
            </w:r>
          </w:p>
        </w:tc>
        <w:tc>
          <w:tcPr>
            <w:tcW w:w="1829" w:type="dxa"/>
            <w:vAlign w:val="center"/>
          </w:tcPr>
          <w:p w14:paraId="35CB2C86" w14:textId="77777777" w:rsidR="00DB5423" w:rsidRPr="0024369A" w:rsidRDefault="00DB5423" w:rsidP="00DB5423">
            <w:pPr>
              <w:pStyle w:val="BodyText"/>
              <w:ind w:left="139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Cs w:val="20"/>
              </w:rPr>
            </w:pPr>
          </w:p>
        </w:tc>
        <w:tc>
          <w:tcPr>
            <w:tcW w:w="1317" w:type="dxa"/>
            <w:vAlign w:val="center"/>
          </w:tcPr>
          <w:p w14:paraId="4E77E952" w14:textId="77777777" w:rsidR="00DB5423" w:rsidRPr="0024369A" w:rsidRDefault="00DB5423" w:rsidP="00DB5423">
            <w:pPr>
              <w:pStyle w:val="BodyText"/>
              <w:ind w:left="144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Cs w:val="20"/>
              </w:rPr>
            </w:pPr>
          </w:p>
        </w:tc>
        <w:tc>
          <w:tcPr>
            <w:tcW w:w="1359" w:type="dxa"/>
            <w:vAlign w:val="center"/>
          </w:tcPr>
          <w:p w14:paraId="693EC40E" w14:textId="77777777" w:rsidR="00DB5423" w:rsidRPr="0024369A" w:rsidRDefault="00DB5423" w:rsidP="00DB5423">
            <w:pPr>
              <w:pStyle w:val="BodyText"/>
              <w:ind w:left="142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Cs w:val="20"/>
              </w:rPr>
            </w:pPr>
          </w:p>
        </w:tc>
      </w:tr>
      <w:tr w:rsidR="00DB5423" w:rsidRPr="0024369A" w14:paraId="12C41D4F" w14:textId="77777777" w:rsidTr="00DC003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02" w:type="dxa"/>
          </w:tcPr>
          <w:p w14:paraId="6096B4F4" w14:textId="77777777" w:rsidR="00DB5423" w:rsidRPr="00BA79C7" w:rsidRDefault="00DB5423" w:rsidP="00DB5423">
            <w:pPr>
              <w:pStyle w:val="BodyText"/>
              <w:ind w:left="42"/>
              <w:rPr>
                <w:rFonts w:cstheme="minorHAnsi"/>
                <w:color w:val="000000" w:themeColor="text1"/>
                <w:szCs w:val="20"/>
              </w:rPr>
            </w:pPr>
          </w:p>
        </w:tc>
        <w:tc>
          <w:tcPr>
            <w:tcW w:w="2944" w:type="dxa"/>
          </w:tcPr>
          <w:p w14:paraId="10A8D261" w14:textId="55EA6BDF" w:rsidR="00DB5423" w:rsidRPr="0024369A" w:rsidRDefault="00DB5423" w:rsidP="00DB5423">
            <w:pPr>
              <w:pStyle w:val="BodyText"/>
              <w:ind w:left="14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Bidi"/>
                <w:b/>
                <w:bCs/>
              </w:rPr>
            </w:pPr>
            <w:r>
              <w:rPr>
                <w:rFonts w:cstheme="minorHAnsi"/>
                <w:b/>
                <w:szCs w:val="20"/>
              </w:rPr>
              <w:t>Updated status programme</w:t>
            </w:r>
          </w:p>
        </w:tc>
        <w:tc>
          <w:tcPr>
            <w:tcW w:w="1829" w:type="dxa"/>
            <w:vAlign w:val="center"/>
          </w:tcPr>
          <w:p w14:paraId="379B8FA2" w14:textId="77777777" w:rsidR="00DB5423" w:rsidRPr="0024369A" w:rsidRDefault="00DB5423" w:rsidP="00DB5423">
            <w:pPr>
              <w:pStyle w:val="BodyText"/>
              <w:ind w:left="139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szCs w:val="20"/>
              </w:rPr>
            </w:pPr>
          </w:p>
        </w:tc>
        <w:tc>
          <w:tcPr>
            <w:tcW w:w="1317" w:type="dxa"/>
            <w:vAlign w:val="center"/>
          </w:tcPr>
          <w:p w14:paraId="65E1FCC3" w14:textId="77777777" w:rsidR="00DB5423" w:rsidRPr="0024369A" w:rsidRDefault="00DB5423" w:rsidP="00DB5423">
            <w:pPr>
              <w:pStyle w:val="BodyText"/>
              <w:ind w:left="144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szCs w:val="20"/>
              </w:rPr>
            </w:pPr>
          </w:p>
        </w:tc>
        <w:tc>
          <w:tcPr>
            <w:tcW w:w="1359" w:type="dxa"/>
            <w:vAlign w:val="center"/>
          </w:tcPr>
          <w:p w14:paraId="29AAA68C" w14:textId="77777777" w:rsidR="00DB5423" w:rsidRPr="0024369A" w:rsidRDefault="00DB5423" w:rsidP="00DB5423">
            <w:pPr>
              <w:pStyle w:val="BodyText"/>
              <w:ind w:left="142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szCs w:val="20"/>
              </w:rPr>
            </w:pPr>
          </w:p>
        </w:tc>
      </w:tr>
      <w:tr w:rsidR="00DB5423" w:rsidRPr="0024369A" w14:paraId="74068438" w14:textId="77777777" w:rsidTr="00DC003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02" w:type="dxa"/>
          </w:tcPr>
          <w:p w14:paraId="0FA7CE08" w14:textId="1D393456" w:rsidR="00DB5423" w:rsidRPr="00BA79C7" w:rsidRDefault="00DB5423" w:rsidP="00DB5423">
            <w:pPr>
              <w:pStyle w:val="BodyText"/>
              <w:ind w:left="42"/>
              <w:rPr>
                <w:rFonts w:cstheme="minorHAnsi"/>
                <w:color w:val="000000" w:themeColor="text1"/>
                <w:szCs w:val="20"/>
              </w:rPr>
            </w:pPr>
            <w:r>
              <w:rPr>
                <w:rFonts w:cstheme="minorHAnsi"/>
                <w:color w:val="000000" w:themeColor="text1"/>
                <w:szCs w:val="20"/>
              </w:rPr>
              <w:t>6.1.2</w:t>
            </w:r>
          </w:p>
        </w:tc>
        <w:tc>
          <w:tcPr>
            <w:tcW w:w="2944" w:type="dxa"/>
          </w:tcPr>
          <w:p w14:paraId="3397B45E" w14:textId="23EAC478" w:rsidR="00DB5423" w:rsidRDefault="00DB5423" w:rsidP="00DB5423">
            <w:pPr>
              <w:pStyle w:val="BodyText"/>
              <w:ind w:left="143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Cs w:val="20"/>
              </w:rPr>
            </w:pPr>
            <w:r w:rsidRPr="38EBD651">
              <w:rPr>
                <w:rFonts w:cstheme="minorBidi"/>
                <w:b/>
                <w:bCs/>
              </w:rPr>
              <w:t>Current Status - Current and Outstanding EOT Claims</w:t>
            </w:r>
          </w:p>
        </w:tc>
        <w:tc>
          <w:tcPr>
            <w:tcW w:w="1829" w:type="dxa"/>
            <w:vAlign w:val="center"/>
          </w:tcPr>
          <w:p w14:paraId="5DEF3B1C" w14:textId="77777777" w:rsidR="00DB5423" w:rsidRPr="0024369A" w:rsidRDefault="00DB5423" w:rsidP="00DB5423">
            <w:pPr>
              <w:pStyle w:val="BodyText"/>
              <w:ind w:left="139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Cs w:val="20"/>
              </w:rPr>
            </w:pPr>
          </w:p>
        </w:tc>
        <w:tc>
          <w:tcPr>
            <w:tcW w:w="1317" w:type="dxa"/>
            <w:vAlign w:val="center"/>
          </w:tcPr>
          <w:p w14:paraId="3DBB8D85" w14:textId="77777777" w:rsidR="00DB5423" w:rsidRPr="0024369A" w:rsidRDefault="00DB5423" w:rsidP="00DB5423">
            <w:pPr>
              <w:pStyle w:val="BodyText"/>
              <w:ind w:left="144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Cs w:val="20"/>
              </w:rPr>
            </w:pPr>
          </w:p>
        </w:tc>
        <w:tc>
          <w:tcPr>
            <w:tcW w:w="1359" w:type="dxa"/>
            <w:vAlign w:val="center"/>
          </w:tcPr>
          <w:p w14:paraId="5F30F3D1" w14:textId="77777777" w:rsidR="00DB5423" w:rsidRPr="0024369A" w:rsidRDefault="00DB5423" w:rsidP="00DB5423">
            <w:pPr>
              <w:pStyle w:val="BodyText"/>
              <w:ind w:left="142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Cs w:val="20"/>
              </w:rPr>
            </w:pPr>
          </w:p>
        </w:tc>
      </w:tr>
      <w:tr w:rsidR="00DB5423" w:rsidRPr="0024369A" w14:paraId="6A57B08C" w14:textId="77777777" w:rsidTr="00DC003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02" w:type="dxa"/>
          </w:tcPr>
          <w:p w14:paraId="08A50804" w14:textId="26902B78" w:rsidR="00DB5423" w:rsidRPr="00BA79C7" w:rsidRDefault="00DB5423" w:rsidP="00DB5423">
            <w:pPr>
              <w:pStyle w:val="BodyText"/>
              <w:ind w:left="42"/>
              <w:rPr>
                <w:rFonts w:cstheme="minorHAnsi"/>
                <w:color w:val="000000" w:themeColor="text1"/>
                <w:szCs w:val="20"/>
              </w:rPr>
            </w:pPr>
          </w:p>
        </w:tc>
        <w:tc>
          <w:tcPr>
            <w:tcW w:w="2944" w:type="dxa"/>
          </w:tcPr>
          <w:p w14:paraId="3E312A4A" w14:textId="51A3BD3E" w:rsidR="00DB5423" w:rsidRPr="0024369A" w:rsidRDefault="00DB5423" w:rsidP="00DB5423">
            <w:pPr>
              <w:pStyle w:val="BodyText"/>
              <w:ind w:left="14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Bidi"/>
                <w:b/>
                <w:bCs/>
              </w:rPr>
            </w:pPr>
            <w:r>
              <w:rPr>
                <w:rFonts w:cstheme="minorHAnsi"/>
                <w:b/>
                <w:szCs w:val="20"/>
              </w:rPr>
              <w:t>EOT-001 3 days wet weather (19/01, 20/01 &amp; 21/01)</w:t>
            </w:r>
          </w:p>
        </w:tc>
        <w:tc>
          <w:tcPr>
            <w:tcW w:w="1829" w:type="dxa"/>
            <w:vAlign w:val="center"/>
          </w:tcPr>
          <w:p w14:paraId="7F30327E" w14:textId="119FCA85" w:rsidR="00DB5423" w:rsidRPr="0024369A" w:rsidRDefault="00DB5423" w:rsidP="00DB5423">
            <w:pPr>
              <w:pStyle w:val="BodyText"/>
              <w:ind w:left="139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szCs w:val="20"/>
              </w:rPr>
            </w:pPr>
            <w:r w:rsidRPr="38EBD651">
              <w:rPr>
                <w:rFonts w:cstheme="minorBidi"/>
                <w:b/>
                <w:bCs/>
              </w:rPr>
              <w:t>Approved</w:t>
            </w:r>
          </w:p>
        </w:tc>
        <w:tc>
          <w:tcPr>
            <w:tcW w:w="1317" w:type="dxa"/>
            <w:vAlign w:val="center"/>
          </w:tcPr>
          <w:p w14:paraId="770E1544" w14:textId="77777777" w:rsidR="00DB5423" w:rsidRPr="0024369A" w:rsidRDefault="00DB5423" w:rsidP="00DB5423">
            <w:pPr>
              <w:pStyle w:val="BodyText"/>
              <w:ind w:left="144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szCs w:val="20"/>
              </w:rPr>
            </w:pPr>
          </w:p>
        </w:tc>
        <w:tc>
          <w:tcPr>
            <w:tcW w:w="1359" w:type="dxa"/>
            <w:vAlign w:val="center"/>
          </w:tcPr>
          <w:p w14:paraId="7252B787" w14:textId="77777777" w:rsidR="00DB5423" w:rsidRPr="0024369A" w:rsidRDefault="00DB5423" w:rsidP="00DB5423">
            <w:pPr>
              <w:pStyle w:val="BodyText"/>
              <w:ind w:left="142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szCs w:val="20"/>
              </w:rPr>
            </w:pPr>
          </w:p>
        </w:tc>
      </w:tr>
      <w:tr w:rsidR="00DB5423" w:rsidRPr="0024369A" w14:paraId="736F3B90" w14:textId="77777777" w:rsidTr="00DC003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02" w:type="dxa"/>
          </w:tcPr>
          <w:p w14:paraId="411CEA76" w14:textId="77777777" w:rsidR="00DB5423" w:rsidRPr="00BA79C7" w:rsidRDefault="00DB5423" w:rsidP="00DB5423">
            <w:pPr>
              <w:pStyle w:val="BodyText"/>
              <w:ind w:left="42"/>
              <w:rPr>
                <w:rFonts w:cstheme="minorHAnsi"/>
                <w:color w:val="000000" w:themeColor="text1"/>
                <w:szCs w:val="20"/>
              </w:rPr>
            </w:pPr>
          </w:p>
        </w:tc>
        <w:tc>
          <w:tcPr>
            <w:tcW w:w="2944" w:type="dxa"/>
          </w:tcPr>
          <w:p w14:paraId="0D5B9786" w14:textId="51D9BC0C" w:rsidR="00DB5423" w:rsidRPr="0024369A" w:rsidRDefault="00DB5423" w:rsidP="00DB5423">
            <w:pPr>
              <w:pStyle w:val="BodyText"/>
              <w:ind w:left="143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Cs w:val="20"/>
              </w:rPr>
            </w:pPr>
            <w:r>
              <w:rPr>
                <w:rFonts w:cstheme="minorHAnsi"/>
                <w:b/>
                <w:szCs w:val="20"/>
              </w:rPr>
              <w:t>EOT-002 2 days wet weather</w:t>
            </w:r>
          </w:p>
        </w:tc>
        <w:tc>
          <w:tcPr>
            <w:tcW w:w="1829" w:type="dxa"/>
            <w:vAlign w:val="center"/>
          </w:tcPr>
          <w:p w14:paraId="0DD09D50" w14:textId="65AB6A9A" w:rsidR="00DB5423" w:rsidRPr="0024369A" w:rsidRDefault="00DB5423" w:rsidP="00DB5423">
            <w:pPr>
              <w:pStyle w:val="BodyTex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Bidi"/>
                <w:b/>
                <w:bCs/>
              </w:rPr>
            </w:pPr>
            <w:r w:rsidRPr="38EBD651">
              <w:rPr>
                <w:rFonts w:cstheme="minorBidi"/>
                <w:b/>
                <w:bCs/>
              </w:rPr>
              <w:t>Approved</w:t>
            </w:r>
          </w:p>
        </w:tc>
        <w:tc>
          <w:tcPr>
            <w:tcW w:w="1317" w:type="dxa"/>
            <w:vAlign w:val="center"/>
          </w:tcPr>
          <w:p w14:paraId="172FD14B" w14:textId="072BD690" w:rsidR="00DB5423" w:rsidRPr="0024369A" w:rsidRDefault="00DB5423" w:rsidP="00DB5423">
            <w:pPr>
              <w:pStyle w:val="BodyText"/>
              <w:ind w:left="144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Cs w:val="20"/>
              </w:rPr>
            </w:pPr>
          </w:p>
        </w:tc>
        <w:tc>
          <w:tcPr>
            <w:tcW w:w="1359" w:type="dxa"/>
            <w:vAlign w:val="center"/>
          </w:tcPr>
          <w:p w14:paraId="207CEBD0" w14:textId="37D2F7A1" w:rsidR="00DB5423" w:rsidRPr="0024369A" w:rsidRDefault="00DB5423" w:rsidP="00DB5423">
            <w:pPr>
              <w:pStyle w:val="BodyText"/>
              <w:ind w:left="142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Cs w:val="20"/>
              </w:rPr>
            </w:pPr>
          </w:p>
        </w:tc>
      </w:tr>
      <w:tr w:rsidR="00DB5423" w:rsidRPr="0024369A" w14:paraId="380F3161" w14:textId="77777777" w:rsidTr="00DC003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02" w:type="dxa"/>
          </w:tcPr>
          <w:p w14:paraId="382E9BE4" w14:textId="77777777" w:rsidR="00DB5423" w:rsidRPr="00BA79C7" w:rsidRDefault="00DB5423" w:rsidP="00DB5423">
            <w:pPr>
              <w:pStyle w:val="BodyText"/>
              <w:ind w:left="42"/>
              <w:rPr>
                <w:rFonts w:cstheme="minorHAnsi"/>
                <w:color w:val="000000" w:themeColor="text1"/>
                <w:szCs w:val="20"/>
              </w:rPr>
            </w:pPr>
          </w:p>
        </w:tc>
        <w:tc>
          <w:tcPr>
            <w:tcW w:w="2944" w:type="dxa"/>
          </w:tcPr>
          <w:p w14:paraId="6F1F49C6" w14:textId="43862075" w:rsidR="00DB5423" w:rsidRDefault="00DB5423" w:rsidP="00DB5423">
            <w:pPr>
              <w:pStyle w:val="BodyTex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szCs w:val="20"/>
              </w:rPr>
            </w:pPr>
            <w:r w:rsidRPr="38EBD651">
              <w:rPr>
                <w:rFonts w:cstheme="minorBidi"/>
                <w:b/>
                <w:bCs/>
              </w:rPr>
              <w:t>EOT-003 2 days wet weather</w:t>
            </w:r>
          </w:p>
        </w:tc>
        <w:tc>
          <w:tcPr>
            <w:tcW w:w="1829" w:type="dxa"/>
            <w:vAlign w:val="center"/>
          </w:tcPr>
          <w:p w14:paraId="1E5E29DE" w14:textId="635F2777" w:rsidR="00DB5423" w:rsidRDefault="00DB5423" w:rsidP="00DB5423">
            <w:pPr>
              <w:pStyle w:val="BodyTex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/>
                <w:b/>
                <w:bCs/>
                <w:szCs w:val="20"/>
              </w:rPr>
            </w:pPr>
            <w:r w:rsidRPr="38EBD651">
              <w:rPr>
                <w:rFonts w:cstheme="minorBidi"/>
                <w:b/>
                <w:bCs/>
              </w:rPr>
              <w:t>Approved</w:t>
            </w:r>
          </w:p>
        </w:tc>
        <w:tc>
          <w:tcPr>
            <w:tcW w:w="1317" w:type="dxa"/>
            <w:vAlign w:val="center"/>
          </w:tcPr>
          <w:p w14:paraId="1D78E3B8" w14:textId="36F3BEC9" w:rsidR="00DB5423" w:rsidRDefault="00DB5423" w:rsidP="00DB5423">
            <w:pPr>
              <w:pStyle w:val="BodyText"/>
              <w:ind w:left="144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Bidi"/>
                <w:b/>
                <w:bCs/>
              </w:rPr>
            </w:pPr>
          </w:p>
        </w:tc>
        <w:tc>
          <w:tcPr>
            <w:tcW w:w="1359" w:type="dxa"/>
            <w:vAlign w:val="center"/>
          </w:tcPr>
          <w:p w14:paraId="41C4DAEB" w14:textId="17CFAEEF" w:rsidR="00DB5423" w:rsidRDefault="00DB5423" w:rsidP="00DB5423">
            <w:pPr>
              <w:pStyle w:val="BodyText"/>
              <w:ind w:left="142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szCs w:val="20"/>
              </w:rPr>
            </w:pPr>
          </w:p>
        </w:tc>
      </w:tr>
      <w:tr w:rsidR="00DB5423" w:rsidRPr="0024369A" w14:paraId="604AC510" w14:textId="77777777" w:rsidTr="00DC003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02" w:type="dxa"/>
          </w:tcPr>
          <w:p w14:paraId="67702153" w14:textId="77777777" w:rsidR="00DB5423" w:rsidRPr="00BA79C7" w:rsidRDefault="00DB5423" w:rsidP="00DB5423">
            <w:pPr>
              <w:pStyle w:val="BodyText"/>
              <w:ind w:left="42"/>
              <w:rPr>
                <w:rFonts w:cstheme="minorHAnsi"/>
                <w:color w:val="000000" w:themeColor="text1"/>
                <w:szCs w:val="20"/>
              </w:rPr>
            </w:pPr>
          </w:p>
        </w:tc>
        <w:tc>
          <w:tcPr>
            <w:tcW w:w="2944" w:type="dxa"/>
          </w:tcPr>
          <w:p w14:paraId="53BB694F" w14:textId="3878D50E" w:rsidR="00DB5423" w:rsidRDefault="00DB5423" w:rsidP="00DB5423">
            <w:pPr>
              <w:pStyle w:val="BodyTex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Bidi"/>
                <w:b/>
                <w:bCs/>
              </w:rPr>
            </w:pPr>
            <w:r w:rsidRPr="38EBD651">
              <w:rPr>
                <w:rFonts w:ascii="Arial" w:hAnsi="Arial"/>
                <w:b/>
                <w:bCs/>
                <w:szCs w:val="20"/>
              </w:rPr>
              <w:t xml:space="preserve">EOT-004 </w:t>
            </w:r>
            <w:proofErr w:type="gramStart"/>
            <w:r w:rsidRPr="38EBD651">
              <w:rPr>
                <w:rFonts w:ascii="Arial" w:hAnsi="Arial"/>
                <w:b/>
                <w:bCs/>
                <w:szCs w:val="20"/>
              </w:rPr>
              <w:t>1 day</w:t>
            </w:r>
            <w:proofErr w:type="gramEnd"/>
            <w:r w:rsidRPr="38EBD651">
              <w:rPr>
                <w:rFonts w:ascii="Arial" w:hAnsi="Arial"/>
                <w:b/>
                <w:bCs/>
                <w:szCs w:val="20"/>
              </w:rPr>
              <w:t xml:space="preserve"> wet weather</w:t>
            </w:r>
          </w:p>
        </w:tc>
        <w:tc>
          <w:tcPr>
            <w:tcW w:w="1829" w:type="dxa"/>
            <w:vAlign w:val="center"/>
          </w:tcPr>
          <w:p w14:paraId="57C3D4B7" w14:textId="48EF85E1" w:rsidR="00DB5423" w:rsidRDefault="00DB5423" w:rsidP="00DB5423">
            <w:pPr>
              <w:pStyle w:val="BodyTex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Bidi"/>
                <w:b/>
                <w:bCs/>
              </w:rPr>
            </w:pPr>
            <w:r w:rsidRPr="38EBD651">
              <w:rPr>
                <w:rFonts w:ascii="Arial" w:hAnsi="Arial"/>
                <w:b/>
                <w:bCs/>
                <w:szCs w:val="20"/>
              </w:rPr>
              <w:t>Approved</w:t>
            </w:r>
          </w:p>
        </w:tc>
        <w:tc>
          <w:tcPr>
            <w:tcW w:w="1317" w:type="dxa"/>
            <w:vAlign w:val="center"/>
          </w:tcPr>
          <w:p w14:paraId="0EC4423B" w14:textId="77777777" w:rsidR="00DB5423" w:rsidRDefault="00DB5423" w:rsidP="00DB5423">
            <w:pPr>
              <w:pStyle w:val="BodyText"/>
              <w:ind w:left="144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Cs w:val="20"/>
              </w:rPr>
            </w:pPr>
          </w:p>
        </w:tc>
        <w:tc>
          <w:tcPr>
            <w:tcW w:w="1359" w:type="dxa"/>
            <w:vAlign w:val="center"/>
          </w:tcPr>
          <w:p w14:paraId="1A2D8B6E" w14:textId="77777777" w:rsidR="00DB5423" w:rsidRDefault="00DB5423" w:rsidP="00DB5423">
            <w:pPr>
              <w:pStyle w:val="BodyText"/>
              <w:ind w:left="142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Cs w:val="20"/>
              </w:rPr>
            </w:pPr>
          </w:p>
        </w:tc>
      </w:tr>
      <w:tr w:rsidR="00DB5423" w14:paraId="10CDF5EF" w14:textId="77777777" w:rsidTr="00DC003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02" w:type="dxa"/>
          </w:tcPr>
          <w:p w14:paraId="7AED6E6B" w14:textId="162D05F8" w:rsidR="00DB5423" w:rsidRDefault="00DB5423" w:rsidP="00DB5423">
            <w:pPr>
              <w:pStyle w:val="BodyText"/>
              <w:rPr>
                <w:rFonts w:ascii="Arial" w:hAnsi="Arial"/>
                <w:color w:val="000000" w:themeColor="text1"/>
                <w:szCs w:val="20"/>
              </w:rPr>
            </w:pPr>
          </w:p>
        </w:tc>
        <w:tc>
          <w:tcPr>
            <w:tcW w:w="2944" w:type="dxa"/>
          </w:tcPr>
          <w:p w14:paraId="6501D4A7" w14:textId="0E92398E" w:rsidR="00DB5423" w:rsidRDefault="00DB5423" w:rsidP="00DB5423">
            <w:pPr>
              <w:pStyle w:val="BodyTex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/>
                <w:b/>
                <w:bCs/>
                <w:szCs w:val="20"/>
              </w:rPr>
            </w:pPr>
            <w:r w:rsidRPr="38EBD651">
              <w:rPr>
                <w:rFonts w:ascii="Arial" w:hAnsi="Arial"/>
                <w:b/>
                <w:bCs/>
                <w:szCs w:val="20"/>
              </w:rPr>
              <w:t xml:space="preserve">EOT-005 31 days delay </w:t>
            </w:r>
            <w:proofErr w:type="gramStart"/>
            <w:r w:rsidRPr="38EBD651">
              <w:rPr>
                <w:rFonts w:ascii="Arial" w:hAnsi="Arial"/>
                <w:b/>
                <w:bCs/>
                <w:szCs w:val="20"/>
              </w:rPr>
              <w:t xml:space="preserve">HV </w:t>
            </w:r>
            <w:r>
              <w:rPr>
                <w:rFonts w:ascii="Arial" w:hAnsi="Arial"/>
                <w:b/>
                <w:bCs/>
                <w:szCs w:val="20"/>
              </w:rPr>
              <w:t xml:space="preserve"> </w:t>
            </w:r>
            <w:r w:rsidRPr="38EBD651">
              <w:rPr>
                <w:rFonts w:ascii="Arial" w:hAnsi="Arial"/>
                <w:b/>
                <w:bCs/>
                <w:szCs w:val="20"/>
              </w:rPr>
              <w:t>switching</w:t>
            </w:r>
            <w:proofErr w:type="gramEnd"/>
          </w:p>
        </w:tc>
        <w:tc>
          <w:tcPr>
            <w:tcW w:w="1829" w:type="dxa"/>
            <w:vAlign w:val="center"/>
          </w:tcPr>
          <w:p w14:paraId="5B7FF5BC" w14:textId="16E91C80" w:rsidR="00DB5423" w:rsidRDefault="00DB5423" w:rsidP="6BA74A7A">
            <w:pPr>
              <w:pStyle w:val="BodyTex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/>
                <w:b/>
                <w:bCs/>
              </w:rPr>
            </w:pPr>
            <w:r w:rsidRPr="6BA74A7A">
              <w:rPr>
                <w:rFonts w:ascii="Arial" w:hAnsi="Arial"/>
                <w:b/>
                <w:bCs/>
              </w:rPr>
              <w:t xml:space="preserve">Submitted – Resubmit as Rev </w:t>
            </w:r>
            <w:r w:rsidR="3FBB2A6E" w:rsidRPr="6BA74A7A">
              <w:rPr>
                <w:rFonts w:ascii="Arial" w:hAnsi="Arial"/>
                <w:b/>
                <w:bCs/>
              </w:rPr>
              <w:t>1</w:t>
            </w:r>
            <w:r w:rsidRPr="6BA74A7A">
              <w:rPr>
                <w:rFonts w:ascii="Arial" w:hAnsi="Arial"/>
                <w:b/>
                <w:bCs/>
              </w:rPr>
              <w:t xml:space="preserve"> with revised switching date</w:t>
            </w:r>
            <w:r w:rsidR="470CF0FB" w:rsidRPr="6BA74A7A">
              <w:rPr>
                <w:rFonts w:ascii="Arial" w:hAnsi="Arial"/>
                <w:b/>
                <w:bCs/>
              </w:rPr>
              <w:t xml:space="preserve"> of</w:t>
            </w:r>
            <w:r w:rsidR="00236756">
              <w:rPr>
                <w:rFonts w:ascii="Arial" w:hAnsi="Arial"/>
                <w:b/>
                <w:bCs/>
              </w:rPr>
              <w:t xml:space="preserve"> 26/11.</w:t>
            </w:r>
          </w:p>
        </w:tc>
        <w:tc>
          <w:tcPr>
            <w:tcW w:w="1317" w:type="dxa"/>
            <w:vAlign w:val="center"/>
          </w:tcPr>
          <w:p w14:paraId="25271B3A" w14:textId="105BF4EA" w:rsidR="00DB5423" w:rsidRDefault="00DB5423" w:rsidP="00DB5423">
            <w:pPr>
              <w:pStyle w:val="BodyTex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/>
                <w:b/>
                <w:bCs/>
                <w:szCs w:val="20"/>
              </w:rPr>
            </w:pPr>
            <w:r w:rsidRPr="38EBD651">
              <w:rPr>
                <w:rFonts w:ascii="Arial" w:hAnsi="Arial"/>
                <w:b/>
                <w:bCs/>
                <w:szCs w:val="20"/>
              </w:rPr>
              <w:t>SEE</w:t>
            </w:r>
          </w:p>
        </w:tc>
        <w:tc>
          <w:tcPr>
            <w:tcW w:w="1359" w:type="dxa"/>
            <w:vAlign w:val="center"/>
          </w:tcPr>
          <w:p w14:paraId="2401D6BF" w14:textId="55A63849" w:rsidR="00DB5423" w:rsidRDefault="00DB5423" w:rsidP="00DB5423">
            <w:pPr>
              <w:pStyle w:val="BodyTex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/>
                <w:b/>
                <w:bCs/>
                <w:szCs w:val="20"/>
              </w:rPr>
            </w:pPr>
          </w:p>
        </w:tc>
      </w:tr>
      <w:tr w:rsidR="00DB5423" w14:paraId="635B2A87" w14:textId="77777777" w:rsidTr="00DC003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02" w:type="dxa"/>
          </w:tcPr>
          <w:p w14:paraId="14AD934C" w14:textId="28B624BF" w:rsidR="00DB5423" w:rsidRDefault="00DB5423" w:rsidP="00DB5423">
            <w:pPr>
              <w:pStyle w:val="BodyText"/>
              <w:rPr>
                <w:rFonts w:ascii="Arial" w:hAnsi="Arial"/>
                <w:color w:val="000000" w:themeColor="text1"/>
                <w:szCs w:val="20"/>
              </w:rPr>
            </w:pPr>
          </w:p>
        </w:tc>
        <w:tc>
          <w:tcPr>
            <w:tcW w:w="2944" w:type="dxa"/>
          </w:tcPr>
          <w:p w14:paraId="5F50872C" w14:textId="1AB6AA4B" w:rsidR="00DB5423" w:rsidRDefault="00DB5423" w:rsidP="00DB5423">
            <w:pPr>
              <w:pStyle w:val="BodyTex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/>
                <w:b/>
                <w:bCs/>
                <w:szCs w:val="20"/>
              </w:rPr>
            </w:pPr>
            <w:r w:rsidRPr="38EBD651">
              <w:rPr>
                <w:rFonts w:ascii="Arial" w:hAnsi="Arial"/>
                <w:b/>
                <w:bCs/>
                <w:szCs w:val="20"/>
              </w:rPr>
              <w:t xml:space="preserve"> EOT-006 </w:t>
            </w:r>
            <w:proofErr w:type="gramStart"/>
            <w:r w:rsidRPr="38EBD651">
              <w:rPr>
                <w:rFonts w:ascii="Arial" w:hAnsi="Arial"/>
                <w:b/>
                <w:bCs/>
                <w:szCs w:val="20"/>
              </w:rPr>
              <w:t>1 day</w:t>
            </w:r>
            <w:proofErr w:type="gramEnd"/>
            <w:r w:rsidRPr="38EBD651">
              <w:rPr>
                <w:rFonts w:ascii="Arial" w:hAnsi="Arial"/>
                <w:b/>
                <w:bCs/>
                <w:szCs w:val="20"/>
              </w:rPr>
              <w:t xml:space="preserve"> wet weather</w:t>
            </w:r>
          </w:p>
        </w:tc>
        <w:tc>
          <w:tcPr>
            <w:tcW w:w="1829" w:type="dxa"/>
            <w:vAlign w:val="center"/>
          </w:tcPr>
          <w:p w14:paraId="746A7401" w14:textId="4BE3ED5C" w:rsidR="00DB5423" w:rsidRDefault="00DB5423" w:rsidP="00DB5423">
            <w:pPr>
              <w:pStyle w:val="BodyTex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/>
                <w:b/>
                <w:bCs/>
                <w:szCs w:val="20"/>
              </w:rPr>
            </w:pPr>
            <w:r w:rsidRPr="38EBD651">
              <w:rPr>
                <w:rFonts w:ascii="Arial" w:hAnsi="Arial"/>
                <w:b/>
                <w:bCs/>
                <w:szCs w:val="20"/>
              </w:rPr>
              <w:t>Approved</w:t>
            </w:r>
          </w:p>
        </w:tc>
        <w:tc>
          <w:tcPr>
            <w:tcW w:w="1317" w:type="dxa"/>
            <w:vAlign w:val="center"/>
          </w:tcPr>
          <w:p w14:paraId="5D56BE46" w14:textId="0215B585" w:rsidR="00DB5423" w:rsidRDefault="00DB5423" w:rsidP="00DB5423">
            <w:pPr>
              <w:pStyle w:val="BodyTex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/>
                <w:b/>
                <w:bCs/>
                <w:szCs w:val="20"/>
              </w:rPr>
            </w:pPr>
          </w:p>
        </w:tc>
        <w:tc>
          <w:tcPr>
            <w:tcW w:w="1359" w:type="dxa"/>
            <w:vAlign w:val="center"/>
          </w:tcPr>
          <w:p w14:paraId="2B5DF4FE" w14:textId="356E3677" w:rsidR="00DB5423" w:rsidRDefault="00DB5423" w:rsidP="00DB5423">
            <w:pPr>
              <w:pStyle w:val="BodyTex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/>
                <w:b/>
                <w:bCs/>
                <w:szCs w:val="20"/>
              </w:rPr>
            </w:pPr>
          </w:p>
        </w:tc>
      </w:tr>
      <w:tr w:rsidR="00DB5423" w14:paraId="5200E38F" w14:textId="77777777" w:rsidTr="00DC003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02" w:type="dxa"/>
          </w:tcPr>
          <w:p w14:paraId="32F95E13" w14:textId="675CC988" w:rsidR="00DB5423" w:rsidRDefault="00DB5423" w:rsidP="00DB5423">
            <w:pPr>
              <w:pStyle w:val="BodyText"/>
              <w:rPr>
                <w:rFonts w:ascii="Arial" w:hAnsi="Arial"/>
                <w:color w:val="000000" w:themeColor="text1"/>
                <w:szCs w:val="20"/>
              </w:rPr>
            </w:pPr>
          </w:p>
        </w:tc>
        <w:tc>
          <w:tcPr>
            <w:tcW w:w="2944" w:type="dxa"/>
          </w:tcPr>
          <w:p w14:paraId="2E5EC700" w14:textId="182CB6D3" w:rsidR="00DB5423" w:rsidRDefault="00DB5423" w:rsidP="00DB5423">
            <w:pPr>
              <w:pStyle w:val="BodyTex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/>
                <w:b/>
                <w:bCs/>
                <w:szCs w:val="20"/>
              </w:rPr>
            </w:pPr>
            <w:r>
              <w:rPr>
                <w:rFonts w:ascii="Arial" w:hAnsi="Arial"/>
                <w:b/>
                <w:bCs/>
                <w:szCs w:val="20"/>
              </w:rPr>
              <w:t xml:space="preserve"> </w:t>
            </w:r>
            <w:r w:rsidRPr="38EBD651">
              <w:rPr>
                <w:rFonts w:ascii="Arial" w:hAnsi="Arial"/>
                <w:b/>
                <w:bCs/>
                <w:szCs w:val="20"/>
              </w:rPr>
              <w:t xml:space="preserve">EOT-007 </w:t>
            </w:r>
            <w:r>
              <w:rPr>
                <w:rFonts w:ascii="Arial" w:hAnsi="Arial"/>
                <w:b/>
                <w:bCs/>
                <w:szCs w:val="20"/>
              </w:rPr>
              <w:t xml:space="preserve">9 days </w:t>
            </w:r>
            <w:r w:rsidRPr="38EBD651">
              <w:rPr>
                <w:rFonts w:ascii="Arial" w:hAnsi="Arial"/>
                <w:b/>
                <w:bCs/>
                <w:szCs w:val="20"/>
              </w:rPr>
              <w:t>wet weather</w:t>
            </w:r>
          </w:p>
        </w:tc>
        <w:tc>
          <w:tcPr>
            <w:tcW w:w="1829" w:type="dxa"/>
            <w:vAlign w:val="center"/>
          </w:tcPr>
          <w:p w14:paraId="189A145B" w14:textId="3398B77C" w:rsidR="00DB5423" w:rsidRDefault="00DB5423" w:rsidP="00DB5423">
            <w:pPr>
              <w:pStyle w:val="BodyTex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/>
                <w:b/>
                <w:bCs/>
                <w:szCs w:val="20"/>
              </w:rPr>
            </w:pPr>
            <w:r>
              <w:rPr>
                <w:rFonts w:ascii="Arial" w:hAnsi="Arial"/>
                <w:b/>
                <w:bCs/>
                <w:szCs w:val="20"/>
              </w:rPr>
              <w:t>Approved</w:t>
            </w:r>
          </w:p>
        </w:tc>
        <w:tc>
          <w:tcPr>
            <w:tcW w:w="1317" w:type="dxa"/>
            <w:vAlign w:val="center"/>
          </w:tcPr>
          <w:p w14:paraId="65586F20" w14:textId="2B512EE3" w:rsidR="00DB5423" w:rsidRDefault="00DB5423" w:rsidP="00DB5423">
            <w:pPr>
              <w:pStyle w:val="BodyTex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/>
                <w:b/>
                <w:bCs/>
                <w:szCs w:val="20"/>
              </w:rPr>
            </w:pPr>
          </w:p>
        </w:tc>
        <w:tc>
          <w:tcPr>
            <w:tcW w:w="1359" w:type="dxa"/>
            <w:vAlign w:val="center"/>
          </w:tcPr>
          <w:p w14:paraId="45F2358B" w14:textId="47FA2B52" w:rsidR="00DB5423" w:rsidRDefault="00DB5423" w:rsidP="00DB5423">
            <w:pPr>
              <w:pStyle w:val="BodyTex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/>
                <w:b/>
                <w:bCs/>
                <w:szCs w:val="20"/>
              </w:rPr>
            </w:pPr>
          </w:p>
        </w:tc>
      </w:tr>
      <w:tr w:rsidR="00DB5423" w14:paraId="050DABEF" w14:textId="77777777" w:rsidTr="00DC003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02" w:type="dxa"/>
          </w:tcPr>
          <w:p w14:paraId="10E5A3EF" w14:textId="22BDFF6F" w:rsidR="00DB5423" w:rsidRDefault="00DB5423" w:rsidP="00DB5423">
            <w:pPr>
              <w:pStyle w:val="BodyText"/>
              <w:rPr>
                <w:rFonts w:ascii="Arial" w:hAnsi="Arial"/>
                <w:color w:val="000000" w:themeColor="text1"/>
                <w:szCs w:val="20"/>
              </w:rPr>
            </w:pPr>
          </w:p>
        </w:tc>
        <w:tc>
          <w:tcPr>
            <w:tcW w:w="2944" w:type="dxa"/>
          </w:tcPr>
          <w:p w14:paraId="6E6F3FAA" w14:textId="2DB2DBCC" w:rsidR="00DB5423" w:rsidRDefault="001355AE" w:rsidP="00DB5423">
            <w:pPr>
              <w:pStyle w:val="BodyTex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/>
                <w:b/>
                <w:bCs/>
                <w:szCs w:val="20"/>
              </w:rPr>
            </w:pPr>
            <w:r>
              <w:rPr>
                <w:rFonts w:ascii="Arial" w:hAnsi="Arial"/>
                <w:b/>
                <w:bCs/>
                <w:szCs w:val="20"/>
              </w:rPr>
              <w:t xml:space="preserve"> </w:t>
            </w:r>
            <w:r w:rsidR="00DB5423" w:rsidRPr="001355AE">
              <w:rPr>
                <w:rFonts w:ascii="Arial" w:hAnsi="Arial"/>
                <w:b/>
                <w:bCs/>
                <w:szCs w:val="20"/>
              </w:rPr>
              <w:t>EOT-008 4 days</w:t>
            </w:r>
            <w:r w:rsidR="00DB5423">
              <w:rPr>
                <w:rFonts w:ascii="Arial" w:hAnsi="Arial"/>
                <w:b/>
                <w:bCs/>
                <w:szCs w:val="20"/>
              </w:rPr>
              <w:t xml:space="preserve"> </w:t>
            </w:r>
            <w:r>
              <w:rPr>
                <w:rFonts w:ascii="Arial" w:hAnsi="Arial"/>
                <w:b/>
                <w:bCs/>
                <w:szCs w:val="20"/>
              </w:rPr>
              <w:t xml:space="preserve">wet weather </w:t>
            </w:r>
          </w:p>
        </w:tc>
        <w:tc>
          <w:tcPr>
            <w:tcW w:w="1829" w:type="dxa"/>
            <w:vAlign w:val="center"/>
          </w:tcPr>
          <w:p w14:paraId="2E5437E4" w14:textId="4510CB6D" w:rsidR="00DB5423" w:rsidRDefault="001355AE" w:rsidP="00DB5423">
            <w:pPr>
              <w:pStyle w:val="BodyTex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/>
                <w:b/>
                <w:bCs/>
                <w:szCs w:val="20"/>
              </w:rPr>
            </w:pPr>
            <w:r>
              <w:rPr>
                <w:rFonts w:ascii="Arial" w:hAnsi="Arial"/>
                <w:b/>
                <w:bCs/>
                <w:szCs w:val="20"/>
              </w:rPr>
              <w:t>Submitted</w:t>
            </w:r>
          </w:p>
        </w:tc>
        <w:tc>
          <w:tcPr>
            <w:tcW w:w="1317" w:type="dxa"/>
            <w:vAlign w:val="center"/>
          </w:tcPr>
          <w:p w14:paraId="5583DF48" w14:textId="1CD666A7" w:rsidR="00DB5423" w:rsidRDefault="00DB5423" w:rsidP="00DB5423">
            <w:pPr>
              <w:pStyle w:val="BodyTex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/>
                <w:b/>
                <w:bCs/>
                <w:szCs w:val="20"/>
              </w:rPr>
            </w:pPr>
          </w:p>
        </w:tc>
        <w:tc>
          <w:tcPr>
            <w:tcW w:w="1359" w:type="dxa"/>
            <w:vAlign w:val="center"/>
          </w:tcPr>
          <w:p w14:paraId="1FC3EBB8" w14:textId="793976B2" w:rsidR="00DB5423" w:rsidRDefault="00DB5423" w:rsidP="00DB5423">
            <w:pPr>
              <w:pStyle w:val="BodyTex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/>
                <w:b/>
                <w:bCs/>
                <w:szCs w:val="20"/>
              </w:rPr>
            </w:pPr>
          </w:p>
        </w:tc>
      </w:tr>
      <w:tr w:rsidR="00DB5423" w14:paraId="626A4E7C" w14:textId="77777777" w:rsidTr="00DC003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02" w:type="dxa"/>
          </w:tcPr>
          <w:p w14:paraId="1876BC91" w14:textId="2A233F67" w:rsidR="00DB5423" w:rsidRDefault="00DB5423" w:rsidP="00DB5423">
            <w:pPr>
              <w:pStyle w:val="BodyText"/>
              <w:rPr>
                <w:rFonts w:ascii="Arial" w:hAnsi="Arial"/>
                <w:color w:val="000000" w:themeColor="text1"/>
                <w:szCs w:val="20"/>
              </w:rPr>
            </w:pPr>
            <w:r>
              <w:rPr>
                <w:rFonts w:cstheme="minorHAnsi"/>
                <w:color w:val="000000" w:themeColor="text1"/>
                <w:szCs w:val="20"/>
              </w:rPr>
              <w:t>6.1.</w:t>
            </w:r>
            <w:r w:rsidRPr="00BA79C7">
              <w:rPr>
                <w:rFonts w:cstheme="minorHAnsi"/>
                <w:color w:val="000000" w:themeColor="text1"/>
                <w:szCs w:val="20"/>
              </w:rPr>
              <w:t>3</w:t>
            </w:r>
          </w:p>
        </w:tc>
        <w:tc>
          <w:tcPr>
            <w:tcW w:w="2944" w:type="dxa"/>
          </w:tcPr>
          <w:p w14:paraId="08C424EF" w14:textId="25442178" w:rsidR="00DB5423" w:rsidRDefault="00DB5423" w:rsidP="00DB5423">
            <w:pPr>
              <w:pStyle w:val="BodyTex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/>
                <w:b/>
                <w:bCs/>
                <w:szCs w:val="20"/>
              </w:rPr>
            </w:pPr>
            <w:r w:rsidRPr="0024369A">
              <w:rPr>
                <w:rFonts w:cstheme="minorHAnsi"/>
                <w:b/>
                <w:szCs w:val="20"/>
              </w:rPr>
              <w:t>Current Status - Risk and Opportunities</w:t>
            </w:r>
          </w:p>
        </w:tc>
        <w:tc>
          <w:tcPr>
            <w:tcW w:w="1829" w:type="dxa"/>
            <w:vAlign w:val="center"/>
          </w:tcPr>
          <w:p w14:paraId="3D380D4D" w14:textId="45978F1C" w:rsidR="00DB5423" w:rsidRDefault="00DB5423" w:rsidP="00DB5423">
            <w:pPr>
              <w:pStyle w:val="BodyTex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/>
                <w:b/>
                <w:bCs/>
                <w:szCs w:val="20"/>
              </w:rPr>
            </w:pPr>
          </w:p>
        </w:tc>
        <w:tc>
          <w:tcPr>
            <w:tcW w:w="1317" w:type="dxa"/>
            <w:vAlign w:val="center"/>
          </w:tcPr>
          <w:p w14:paraId="00F55D6F" w14:textId="3540BB3F" w:rsidR="00DB5423" w:rsidRDefault="00DB5423" w:rsidP="00DB5423">
            <w:pPr>
              <w:pStyle w:val="BodyTex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/>
                <w:b/>
                <w:bCs/>
                <w:szCs w:val="20"/>
              </w:rPr>
            </w:pPr>
          </w:p>
        </w:tc>
        <w:tc>
          <w:tcPr>
            <w:tcW w:w="1359" w:type="dxa"/>
            <w:vAlign w:val="center"/>
          </w:tcPr>
          <w:p w14:paraId="6EA92B61" w14:textId="18FBF6C8" w:rsidR="00DB5423" w:rsidRDefault="00DB5423" w:rsidP="00DB5423">
            <w:pPr>
              <w:pStyle w:val="BodyTex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/>
                <w:b/>
                <w:bCs/>
                <w:szCs w:val="20"/>
              </w:rPr>
            </w:pPr>
          </w:p>
        </w:tc>
      </w:tr>
      <w:tr w:rsidR="00DB5423" w:rsidRPr="0024369A" w14:paraId="303E497F" w14:textId="77777777" w:rsidTr="00DC003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02" w:type="dxa"/>
          </w:tcPr>
          <w:p w14:paraId="0D4CFB93" w14:textId="41C4C446" w:rsidR="00DB5423" w:rsidRPr="00BA79C7" w:rsidRDefault="00DB5423" w:rsidP="00DB5423">
            <w:pPr>
              <w:pStyle w:val="BodyText"/>
              <w:ind w:left="42"/>
              <w:rPr>
                <w:rFonts w:cstheme="minorHAnsi"/>
                <w:color w:val="000000" w:themeColor="text1"/>
                <w:szCs w:val="20"/>
              </w:rPr>
            </w:pPr>
          </w:p>
        </w:tc>
        <w:tc>
          <w:tcPr>
            <w:tcW w:w="2944" w:type="dxa"/>
          </w:tcPr>
          <w:p w14:paraId="5D5BFE68" w14:textId="34AA7671" w:rsidR="00DB5423" w:rsidRPr="0024369A" w:rsidRDefault="00DB5423" w:rsidP="00DB5423">
            <w:pPr>
              <w:pStyle w:val="BodyText"/>
              <w:ind w:left="143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Cs w:val="20"/>
              </w:rPr>
            </w:pPr>
          </w:p>
        </w:tc>
        <w:tc>
          <w:tcPr>
            <w:tcW w:w="1829" w:type="dxa"/>
            <w:vAlign w:val="center"/>
          </w:tcPr>
          <w:p w14:paraId="2D3BCAFA" w14:textId="77777777" w:rsidR="00DB5423" w:rsidRPr="0024369A" w:rsidRDefault="00DB5423" w:rsidP="00DB5423">
            <w:pPr>
              <w:pStyle w:val="BodyText"/>
              <w:ind w:left="139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Cs w:val="20"/>
              </w:rPr>
            </w:pPr>
          </w:p>
        </w:tc>
        <w:tc>
          <w:tcPr>
            <w:tcW w:w="1317" w:type="dxa"/>
            <w:vAlign w:val="center"/>
          </w:tcPr>
          <w:p w14:paraId="69E6A193" w14:textId="77777777" w:rsidR="00DB5423" w:rsidRPr="0024369A" w:rsidRDefault="00DB5423" w:rsidP="00DB5423">
            <w:pPr>
              <w:pStyle w:val="BodyText"/>
              <w:ind w:left="144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Cs w:val="20"/>
              </w:rPr>
            </w:pPr>
          </w:p>
        </w:tc>
        <w:tc>
          <w:tcPr>
            <w:tcW w:w="1359" w:type="dxa"/>
            <w:vAlign w:val="center"/>
          </w:tcPr>
          <w:p w14:paraId="4FD16C8D" w14:textId="77777777" w:rsidR="00DB5423" w:rsidRPr="0024369A" w:rsidRDefault="00DB5423" w:rsidP="00DB5423">
            <w:pPr>
              <w:pStyle w:val="BodyText"/>
              <w:ind w:left="142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Cs w:val="20"/>
              </w:rPr>
            </w:pPr>
          </w:p>
        </w:tc>
      </w:tr>
      <w:tr w:rsidR="00DB5423" w:rsidRPr="0024369A" w14:paraId="1356871B" w14:textId="77777777" w:rsidTr="00DC003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02" w:type="dxa"/>
          </w:tcPr>
          <w:p w14:paraId="609652AB" w14:textId="0A8E8BB2" w:rsidR="00DB5423" w:rsidRPr="00BA79C7" w:rsidRDefault="00DB5423" w:rsidP="00DB5423">
            <w:pPr>
              <w:pStyle w:val="BodyText"/>
              <w:ind w:left="42"/>
              <w:rPr>
                <w:rFonts w:cstheme="minorHAnsi"/>
                <w:color w:val="000000" w:themeColor="text1"/>
                <w:szCs w:val="20"/>
              </w:rPr>
            </w:pPr>
            <w:r>
              <w:rPr>
                <w:rFonts w:cstheme="minorHAnsi"/>
                <w:color w:val="000000" w:themeColor="text1"/>
                <w:szCs w:val="20"/>
              </w:rPr>
              <w:t>6.2.1</w:t>
            </w:r>
          </w:p>
        </w:tc>
        <w:tc>
          <w:tcPr>
            <w:tcW w:w="2944" w:type="dxa"/>
          </w:tcPr>
          <w:p w14:paraId="01EE598B" w14:textId="1991D973" w:rsidR="00DB5423" w:rsidRPr="0024369A" w:rsidRDefault="00DB5423" w:rsidP="00DB5423">
            <w:pPr>
              <w:pStyle w:val="BodyText"/>
              <w:ind w:left="14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szCs w:val="20"/>
              </w:rPr>
            </w:pPr>
            <w:r w:rsidRPr="00A240A9">
              <w:rPr>
                <w:rFonts w:cstheme="minorHAnsi"/>
                <w:b/>
                <w:sz w:val="18"/>
                <w:szCs w:val="18"/>
              </w:rPr>
              <w:t xml:space="preserve">Key Issues to be Addressed </w:t>
            </w:r>
            <w:proofErr w:type="gramStart"/>
            <w:r w:rsidRPr="00A240A9">
              <w:rPr>
                <w:rFonts w:cstheme="minorHAnsi"/>
                <w:b/>
                <w:sz w:val="18"/>
                <w:szCs w:val="18"/>
              </w:rPr>
              <w:t>–  Action</w:t>
            </w:r>
            <w:proofErr w:type="gramEnd"/>
            <w:r w:rsidRPr="00A240A9">
              <w:rPr>
                <w:rFonts w:cstheme="minorHAnsi"/>
                <w:b/>
                <w:sz w:val="18"/>
                <w:szCs w:val="18"/>
              </w:rPr>
              <w:t xml:space="preserve"> Items from Previous Meeting</w:t>
            </w:r>
          </w:p>
        </w:tc>
        <w:tc>
          <w:tcPr>
            <w:tcW w:w="1829" w:type="dxa"/>
            <w:vAlign w:val="center"/>
          </w:tcPr>
          <w:p w14:paraId="2FEDE0CB" w14:textId="77777777" w:rsidR="00DB5423" w:rsidRPr="0024369A" w:rsidRDefault="00DB5423" w:rsidP="00DB5423">
            <w:pPr>
              <w:pStyle w:val="BodyText"/>
              <w:ind w:left="139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szCs w:val="20"/>
              </w:rPr>
            </w:pPr>
          </w:p>
        </w:tc>
        <w:tc>
          <w:tcPr>
            <w:tcW w:w="1317" w:type="dxa"/>
            <w:vAlign w:val="center"/>
          </w:tcPr>
          <w:p w14:paraId="53D5A789" w14:textId="77777777" w:rsidR="00DB5423" w:rsidRPr="0024369A" w:rsidRDefault="00DB5423" w:rsidP="00DB5423">
            <w:pPr>
              <w:pStyle w:val="BodyText"/>
              <w:ind w:left="144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szCs w:val="20"/>
              </w:rPr>
            </w:pPr>
          </w:p>
        </w:tc>
        <w:tc>
          <w:tcPr>
            <w:tcW w:w="1359" w:type="dxa"/>
            <w:vAlign w:val="center"/>
          </w:tcPr>
          <w:p w14:paraId="468910CE" w14:textId="77777777" w:rsidR="00DB5423" w:rsidRPr="0024369A" w:rsidRDefault="00DB5423" w:rsidP="00DB5423">
            <w:pPr>
              <w:pStyle w:val="BodyText"/>
              <w:ind w:left="142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szCs w:val="20"/>
              </w:rPr>
            </w:pPr>
          </w:p>
        </w:tc>
      </w:tr>
      <w:tr w:rsidR="00DB5423" w:rsidRPr="0024369A" w14:paraId="23802DE6" w14:textId="77777777" w:rsidTr="00DC003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02" w:type="dxa"/>
          </w:tcPr>
          <w:p w14:paraId="7989C93B" w14:textId="0B4FC395" w:rsidR="00DB5423" w:rsidRPr="00BA79C7" w:rsidRDefault="00DB5423" w:rsidP="00DB5423">
            <w:pPr>
              <w:pStyle w:val="BodyText"/>
              <w:ind w:left="42"/>
              <w:rPr>
                <w:rFonts w:cstheme="minorHAnsi"/>
                <w:color w:val="000000" w:themeColor="text1"/>
                <w:szCs w:val="20"/>
              </w:rPr>
            </w:pPr>
          </w:p>
        </w:tc>
        <w:tc>
          <w:tcPr>
            <w:tcW w:w="2944" w:type="dxa"/>
          </w:tcPr>
          <w:p w14:paraId="35F9E601" w14:textId="30355D58" w:rsidR="00DB5423" w:rsidRPr="0024369A" w:rsidRDefault="00DB5423" w:rsidP="00DB5423">
            <w:pPr>
              <w:pStyle w:val="BodyText"/>
              <w:ind w:left="143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Cs w:val="20"/>
              </w:rPr>
            </w:pPr>
            <w:r w:rsidRPr="00B71E31">
              <w:rPr>
                <w:rFonts w:cstheme="minorBidi"/>
                <w:b/>
                <w:bCs/>
              </w:rPr>
              <w:t>Further delays to overhead powerline relocation due to Covid</w:t>
            </w:r>
          </w:p>
        </w:tc>
        <w:tc>
          <w:tcPr>
            <w:tcW w:w="1829" w:type="dxa"/>
            <w:vAlign w:val="center"/>
          </w:tcPr>
          <w:p w14:paraId="4EF97AB8" w14:textId="1A3C5AC6" w:rsidR="00DB5423" w:rsidRPr="0024369A" w:rsidRDefault="00DB5423" w:rsidP="00DB5423">
            <w:pPr>
              <w:pStyle w:val="BodyText"/>
              <w:ind w:left="139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Cs w:val="20"/>
              </w:rPr>
            </w:pPr>
            <w:r w:rsidRPr="38EBD651">
              <w:rPr>
                <w:rFonts w:cstheme="minorBidi"/>
                <w:b/>
                <w:bCs/>
              </w:rPr>
              <w:t xml:space="preserve">HV switch date </w:t>
            </w:r>
            <w:r w:rsidR="00236756">
              <w:rPr>
                <w:rFonts w:cstheme="minorBidi"/>
                <w:b/>
                <w:bCs/>
              </w:rPr>
              <w:t>26/11</w:t>
            </w:r>
          </w:p>
        </w:tc>
        <w:tc>
          <w:tcPr>
            <w:tcW w:w="1317" w:type="dxa"/>
            <w:vAlign w:val="center"/>
          </w:tcPr>
          <w:p w14:paraId="53E5D430" w14:textId="79621C84" w:rsidR="00DB5423" w:rsidRPr="0024369A" w:rsidRDefault="00DB5423" w:rsidP="00DB5423">
            <w:pPr>
              <w:pStyle w:val="BodyText"/>
              <w:ind w:left="144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Cs w:val="20"/>
              </w:rPr>
            </w:pPr>
            <w:r>
              <w:rPr>
                <w:rFonts w:cstheme="minorHAnsi"/>
                <w:b/>
                <w:szCs w:val="20"/>
              </w:rPr>
              <w:t>SEE</w:t>
            </w:r>
          </w:p>
        </w:tc>
        <w:tc>
          <w:tcPr>
            <w:tcW w:w="1359" w:type="dxa"/>
            <w:vAlign w:val="center"/>
          </w:tcPr>
          <w:p w14:paraId="330A0C21" w14:textId="77777777" w:rsidR="00DB5423" w:rsidRPr="0024369A" w:rsidRDefault="00DB5423" w:rsidP="00DB5423">
            <w:pPr>
              <w:pStyle w:val="BodyText"/>
              <w:ind w:left="142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Cs w:val="20"/>
              </w:rPr>
            </w:pPr>
          </w:p>
        </w:tc>
      </w:tr>
      <w:tr w:rsidR="00DB5423" w:rsidRPr="0024369A" w14:paraId="5667F875" w14:textId="77777777" w:rsidTr="00DC003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02" w:type="dxa"/>
          </w:tcPr>
          <w:p w14:paraId="076D9737" w14:textId="43ECE6E5" w:rsidR="00DB5423" w:rsidRPr="00BA79C7" w:rsidRDefault="00DB5423" w:rsidP="00DB5423">
            <w:pPr>
              <w:pStyle w:val="BodyText"/>
              <w:ind w:left="42"/>
              <w:rPr>
                <w:rFonts w:cstheme="minorHAnsi"/>
                <w:color w:val="000000" w:themeColor="text1"/>
                <w:szCs w:val="20"/>
              </w:rPr>
            </w:pPr>
            <w:r>
              <w:rPr>
                <w:rFonts w:cstheme="minorHAnsi"/>
                <w:color w:val="000000" w:themeColor="text1"/>
                <w:szCs w:val="20"/>
              </w:rPr>
              <w:t>6.2.2</w:t>
            </w:r>
          </w:p>
        </w:tc>
        <w:tc>
          <w:tcPr>
            <w:tcW w:w="2944" w:type="dxa"/>
          </w:tcPr>
          <w:p w14:paraId="4E505160" w14:textId="77777777" w:rsidR="00DB5423" w:rsidRDefault="00DB5423" w:rsidP="00DB5423">
            <w:pPr>
              <w:pStyle w:val="BodyText"/>
              <w:ind w:left="14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szCs w:val="20"/>
              </w:rPr>
            </w:pPr>
            <w:r w:rsidRPr="0024369A">
              <w:rPr>
                <w:rFonts w:cstheme="minorHAnsi"/>
                <w:b/>
                <w:szCs w:val="20"/>
              </w:rPr>
              <w:t xml:space="preserve">Key Issues to be Addressed – New </w:t>
            </w:r>
            <w:r>
              <w:rPr>
                <w:rFonts w:cstheme="minorHAnsi"/>
                <w:b/>
                <w:szCs w:val="20"/>
              </w:rPr>
              <w:t>Action Items</w:t>
            </w:r>
          </w:p>
          <w:p w14:paraId="7A4EA06B" w14:textId="47CC1D77" w:rsidR="00DB5423" w:rsidRDefault="00DB5423" w:rsidP="00DB5423">
            <w:pPr>
              <w:pStyle w:val="BodyText"/>
              <w:ind w:left="14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szCs w:val="20"/>
              </w:rPr>
            </w:pPr>
            <w:r>
              <w:rPr>
                <w:rFonts w:cstheme="minorHAnsi"/>
                <w:b/>
                <w:szCs w:val="20"/>
              </w:rPr>
              <w:t xml:space="preserve">DTMR bonding to be submitted by end of July. APA works should be finished by then. APA – </w:t>
            </w:r>
            <w:proofErr w:type="gramStart"/>
            <w:r>
              <w:rPr>
                <w:rFonts w:cstheme="minorHAnsi"/>
                <w:b/>
                <w:szCs w:val="20"/>
              </w:rPr>
              <w:t>6 week</w:t>
            </w:r>
            <w:proofErr w:type="gramEnd"/>
            <w:r>
              <w:rPr>
                <w:rFonts w:cstheme="minorHAnsi"/>
                <w:b/>
                <w:szCs w:val="20"/>
              </w:rPr>
              <w:t xml:space="preserve"> period seems length. Risk on not obtaining RCP on time. Invoice/ Agreement not yet received. </w:t>
            </w:r>
          </w:p>
          <w:p w14:paraId="356D3331" w14:textId="49E50400" w:rsidR="00DB5423" w:rsidRDefault="00DB5423" w:rsidP="00DB5423">
            <w:pPr>
              <w:pStyle w:val="BodyText"/>
              <w:ind w:left="14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szCs w:val="20"/>
              </w:rPr>
            </w:pPr>
            <w:r>
              <w:rPr>
                <w:rFonts w:cstheme="minorHAnsi"/>
                <w:b/>
                <w:szCs w:val="20"/>
              </w:rPr>
              <w:t xml:space="preserve">Council uncompleted bonds – Internal Civil UCW bonds approved. AK to forward, only raise the bonds in July.    </w:t>
            </w:r>
          </w:p>
          <w:p w14:paraId="124ED779" w14:textId="2B41DAC0" w:rsidR="00DB5423" w:rsidRPr="0024369A" w:rsidRDefault="00DB5423" w:rsidP="00DB5423">
            <w:pPr>
              <w:pStyle w:val="BodyText"/>
              <w:ind w:left="14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Bidi"/>
                <w:b/>
                <w:bCs/>
              </w:rPr>
            </w:pPr>
            <w:r w:rsidRPr="00F95F4F">
              <w:rPr>
                <w:rFonts w:cstheme="minorBidi"/>
                <w:b/>
                <w:bCs/>
              </w:rPr>
              <w:t>LS to send through Rev 10</w:t>
            </w:r>
          </w:p>
        </w:tc>
        <w:tc>
          <w:tcPr>
            <w:tcW w:w="1829" w:type="dxa"/>
            <w:vAlign w:val="center"/>
          </w:tcPr>
          <w:p w14:paraId="75AD0329" w14:textId="0B316AC7" w:rsidR="00DB5423" w:rsidRPr="0024369A" w:rsidRDefault="00DB5423" w:rsidP="00DB5423">
            <w:pPr>
              <w:pStyle w:val="BodyText"/>
              <w:ind w:left="139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Bidi"/>
                <w:b/>
                <w:bCs/>
              </w:rPr>
            </w:pPr>
          </w:p>
        </w:tc>
        <w:tc>
          <w:tcPr>
            <w:tcW w:w="1317" w:type="dxa"/>
            <w:vAlign w:val="center"/>
          </w:tcPr>
          <w:p w14:paraId="095F43AB" w14:textId="01DA0021" w:rsidR="00DB5423" w:rsidRPr="0024369A" w:rsidRDefault="00DB5423" w:rsidP="00DB5423">
            <w:pPr>
              <w:pStyle w:val="BodyText"/>
              <w:ind w:left="144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szCs w:val="20"/>
              </w:rPr>
            </w:pPr>
          </w:p>
        </w:tc>
        <w:tc>
          <w:tcPr>
            <w:tcW w:w="1359" w:type="dxa"/>
            <w:vAlign w:val="center"/>
          </w:tcPr>
          <w:p w14:paraId="26B3AFB2" w14:textId="77777777" w:rsidR="00DB5423" w:rsidRPr="0024369A" w:rsidRDefault="00DB5423" w:rsidP="00DB5423">
            <w:pPr>
              <w:pStyle w:val="BodyText"/>
              <w:ind w:left="142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szCs w:val="20"/>
              </w:rPr>
            </w:pPr>
          </w:p>
        </w:tc>
      </w:tr>
      <w:tr w:rsidR="00C85ACD" w:rsidRPr="00C85ACD" w14:paraId="4477EA3E" w14:textId="77777777" w:rsidTr="00C85AC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51" w:type="dxa"/>
            <w:gridSpan w:val="5"/>
            <w:shd w:val="clear" w:color="auto" w:fill="ED1C24" w:themeFill="accent1"/>
            <w:vAlign w:val="center"/>
          </w:tcPr>
          <w:p w14:paraId="3A2F525F" w14:textId="77777777" w:rsidR="00C85ACD" w:rsidRPr="00C85ACD" w:rsidRDefault="00C85ACD" w:rsidP="00C85ACD">
            <w:pPr>
              <w:pStyle w:val="FPACI01"/>
              <w:numPr>
                <w:ilvl w:val="0"/>
                <w:numId w:val="37"/>
              </w:numPr>
              <w:rPr>
                <w:caps/>
              </w:rPr>
            </w:pPr>
            <w:r>
              <w:rPr>
                <w:b/>
                <w:bCs w:val="0"/>
                <w:caps/>
              </w:rPr>
              <w:lastRenderedPageBreak/>
              <w:t>PROGRAMME</w:t>
            </w:r>
          </w:p>
        </w:tc>
      </w:tr>
      <w:tr w:rsidR="00C85ACD" w:rsidRPr="00C14A21" w14:paraId="6C08B2B5" w14:textId="77777777" w:rsidTr="00DC003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02" w:type="dxa"/>
            <w:shd w:val="clear" w:color="auto" w:fill="808080" w:themeFill="background1" w:themeFillShade="80"/>
          </w:tcPr>
          <w:p w14:paraId="32E7C621" w14:textId="77777777" w:rsidR="00C85ACD" w:rsidRPr="00C14A21" w:rsidRDefault="00C85ACD" w:rsidP="00FC2EEB">
            <w:pPr>
              <w:pStyle w:val="BodyText"/>
              <w:ind w:left="42"/>
              <w:rPr>
                <w:rFonts w:cstheme="minorHAnsi"/>
                <w:color w:val="FFFFFF" w:themeColor="background1"/>
                <w:szCs w:val="20"/>
              </w:rPr>
            </w:pPr>
            <w:r w:rsidRPr="00C14A21">
              <w:rPr>
                <w:color w:val="FFFFFF" w:themeColor="background1"/>
                <w:szCs w:val="20"/>
              </w:rPr>
              <w:t xml:space="preserve">Item </w:t>
            </w:r>
          </w:p>
        </w:tc>
        <w:tc>
          <w:tcPr>
            <w:tcW w:w="2944" w:type="dxa"/>
            <w:shd w:val="clear" w:color="auto" w:fill="808080" w:themeFill="background1" w:themeFillShade="80"/>
            <w:vAlign w:val="center"/>
          </w:tcPr>
          <w:p w14:paraId="00A8AAEC" w14:textId="77777777" w:rsidR="00C85ACD" w:rsidRPr="00C14A21" w:rsidRDefault="00C85ACD" w:rsidP="00FC2EEB">
            <w:pPr>
              <w:pStyle w:val="BodyText"/>
              <w:ind w:left="14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color w:val="FFFFFF" w:themeColor="background1"/>
                <w:szCs w:val="20"/>
              </w:rPr>
            </w:pPr>
            <w:r w:rsidRPr="00C14A21">
              <w:rPr>
                <w:b/>
                <w:color w:val="FFFFFF" w:themeColor="background1"/>
                <w:szCs w:val="20"/>
              </w:rPr>
              <w:t>Description</w:t>
            </w:r>
          </w:p>
        </w:tc>
        <w:tc>
          <w:tcPr>
            <w:tcW w:w="1829" w:type="dxa"/>
            <w:shd w:val="clear" w:color="auto" w:fill="808080" w:themeFill="background1" w:themeFillShade="80"/>
          </w:tcPr>
          <w:p w14:paraId="61B1C56C" w14:textId="77777777" w:rsidR="00C85ACD" w:rsidRPr="00C14A21" w:rsidRDefault="00C85ACD" w:rsidP="00FC2EEB">
            <w:pPr>
              <w:pStyle w:val="BodyText"/>
              <w:ind w:left="13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color w:val="FFFFFF" w:themeColor="background1"/>
                <w:szCs w:val="20"/>
              </w:rPr>
            </w:pPr>
            <w:r w:rsidRPr="00C14A21">
              <w:rPr>
                <w:b/>
                <w:color w:val="FFFFFF" w:themeColor="background1"/>
                <w:szCs w:val="20"/>
              </w:rPr>
              <w:t>Status</w:t>
            </w:r>
          </w:p>
        </w:tc>
        <w:tc>
          <w:tcPr>
            <w:tcW w:w="1317" w:type="dxa"/>
            <w:shd w:val="clear" w:color="auto" w:fill="808080" w:themeFill="background1" w:themeFillShade="80"/>
          </w:tcPr>
          <w:p w14:paraId="7BEFA815" w14:textId="77777777" w:rsidR="00C85ACD" w:rsidRPr="00C14A21" w:rsidRDefault="00C85ACD" w:rsidP="00FC2EEB">
            <w:pPr>
              <w:pStyle w:val="BodyTex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color w:val="FFFFFF" w:themeColor="background1"/>
                <w:szCs w:val="20"/>
              </w:rPr>
            </w:pPr>
            <w:r w:rsidRPr="00C14A21">
              <w:rPr>
                <w:b/>
                <w:color w:val="FFFFFF" w:themeColor="background1"/>
                <w:szCs w:val="20"/>
              </w:rPr>
              <w:t>Action By</w:t>
            </w:r>
          </w:p>
        </w:tc>
        <w:tc>
          <w:tcPr>
            <w:tcW w:w="1359" w:type="dxa"/>
            <w:shd w:val="clear" w:color="auto" w:fill="808080" w:themeFill="background1" w:themeFillShade="80"/>
          </w:tcPr>
          <w:p w14:paraId="34102FDB" w14:textId="77777777" w:rsidR="00C85ACD" w:rsidRPr="00C14A21" w:rsidRDefault="00C85ACD" w:rsidP="00FC2EEB">
            <w:pPr>
              <w:pStyle w:val="BodyTex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color w:val="FFFFFF" w:themeColor="background1"/>
                <w:szCs w:val="20"/>
              </w:rPr>
            </w:pPr>
            <w:r w:rsidRPr="00C14A21">
              <w:rPr>
                <w:b/>
                <w:color w:val="FFFFFF" w:themeColor="background1"/>
                <w:szCs w:val="20"/>
              </w:rPr>
              <w:t>Due Date</w:t>
            </w:r>
          </w:p>
        </w:tc>
      </w:tr>
      <w:tr w:rsidR="00C85ACD" w:rsidRPr="00C14A21" w14:paraId="4F6AF24E" w14:textId="77777777" w:rsidTr="00DC003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02" w:type="dxa"/>
          </w:tcPr>
          <w:p w14:paraId="4DA158AE" w14:textId="5D43F59A" w:rsidR="00DB5423" w:rsidRPr="00C14A21" w:rsidRDefault="00DB5423" w:rsidP="00DB5423">
            <w:pPr>
              <w:pStyle w:val="BodyText"/>
              <w:ind w:left="42"/>
              <w:rPr>
                <w:rFonts w:cstheme="minorHAnsi"/>
                <w:color w:val="FFFFFF" w:themeColor="background1"/>
                <w:szCs w:val="20"/>
              </w:rPr>
            </w:pPr>
            <w:r>
              <w:rPr>
                <w:rFonts w:cstheme="minorHAnsi"/>
                <w:color w:val="000000" w:themeColor="text1"/>
                <w:szCs w:val="20"/>
              </w:rPr>
              <w:t>7.1.1</w:t>
            </w:r>
          </w:p>
        </w:tc>
        <w:tc>
          <w:tcPr>
            <w:tcW w:w="2944" w:type="dxa"/>
          </w:tcPr>
          <w:p w14:paraId="41D3EDEE" w14:textId="00B32364" w:rsidR="00DB5423" w:rsidRPr="00C14A21" w:rsidRDefault="00DB5423" w:rsidP="00DB5423">
            <w:pPr>
              <w:pStyle w:val="BodyText"/>
              <w:ind w:left="143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color w:val="FFFFFF" w:themeColor="background1"/>
                <w:szCs w:val="20"/>
              </w:rPr>
            </w:pPr>
            <w:r>
              <w:rPr>
                <w:rFonts w:cstheme="minorHAnsi"/>
                <w:b/>
                <w:szCs w:val="20"/>
              </w:rPr>
              <w:t xml:space="preserve">Current Status - </w:t>
            </w:r>
            <w:r w:rsidRPr="0024369A">
              <w:rPr>
                <w:rFonts w:cstheme="minorHAnsi"/>
                <w:b/>
                <w:szCs w:val="20"/>
              </w:rPr>
              <w:t>Subcontractor Letting Status</w:t>
            </w:r>
          </w:p>
        </w:tc>
        <w:tc>
          <w:tcPr>
            <w:tcW w:w="1829" w:type="dxa"/>
            <w:vAlign w:val="center"/>
          </w:tcPr>
          <w:p w14:paraId="7A5B9607" w14:textId="736159D7" w:rsidR="00DB5423" w:rsidRPr="00C14A21" w:rsidRDefault="00DB5423" w:rsidP="00DB5423">
            <w:pPr>
              <w:pStyle w:val="BodyText"/>
              <w:ind w:left="139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color w:val="FFFFFF" w:themeColor="background1"/>
                <w:szCs w:val="20"/>
              </w:rPr>
            </w:pPr>
          </w:p>
        </w:tc>
        <w:tc>
          <w:tcPr>
            <w:tcW w:w="1317" w:type="dxa"/>
            <w:vAlign w:val="center"/>
          </w:tcPr>
          <w:p w14:paraId="26979131" w14:textId="78C074E1" w:rsidR="00DB5423" w:rsidRPr="00C14A21" w:rsidRDefault="00DB5423" w:rsidP="00DB5423">
            <w:pPr>
              <w:pStyle w:val="BodyTex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color w:val="FFFFFF" w:themeColor="background1"/>
                <w:szCs w:val="20"/>
              </w:rPr>
            </w:pPr>
          </w:p>
        </w:tc>
        <w:tc>
          <w:tcPr>
            <w:tcW w:w="1359" w:type="dxa"/>
            <w:vAlign w:val="center"/>
          </w:tcPr>
          <w:p w14:paraId="1FA9C804" w14:textId="0A50D726" w:rsidR="00DB5423" w:rsidRPr="00C14A21" w:rsidRDefault="00DB5423" w:rsidP="00DB5423">
            <w:pPr>
              <w:pStyle w:val="BodyTex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color w:val="FFFFFF" w:themeColor="background1"/>
                <w:szCs w:val="20"/>
              </w:rPr>
            </w:pPr>
          </w:p>
        </w:tc>
      </w:tr>
      <w:tr w:rsidR="00DB5423" w:rsidRPr="0024369A" w14:paraId="57C4FE6C" w14:textId="77777777" w:rsidTr="00DC003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02" w:type="dxa"/>
            <w:shd w:val="clear" w:color="auto" w:fill="F4767B" w:themeFill="accent1" w:themeFillTint="99"/>
          </w:tcPr>
          <w:p w14:paraId="3E3C3067" w14:textId="5DE990F7" w:rsidR="00DB5423" w:rsidRPr="00BA79C7" w:rsidRDefault="00DB5423" w:rsidP="00DB5423">
            <w:pPr>
              <w:pStyle w:val="BodyText"/>
              <w:ind w:left="42"/>
              <w:rPr>
                <w:rFonts w:cstheme="minorHAnsi"/>
                <w:color w:val="000000" w:themeColor="text1"/>
                <w:szCs w:val="20"/>
              </w:rPr>
            </w:pPr>
            <w:r>
              <w:rPr>
                <w:rFonts w:cstheme="minorHAnsi"/>
                <w:color w:val="000000" w:themeColor="text1"/>
                <w:szCs w:val="20"/>
              </w:rPr>
              <w:t>Trade</w:t>
            </w:r>
          </w:p>
        </w:tc>
        <w:tc>
          <w:tcPr>
            <w:tcW w:w="2944" w:type="dxa"/>
            <w:shd w:val="clear" w:color="auto" w:fill="F4767B" w:themeFill="accent1" w:themeFillTint="99"/>
          </w:tcPr>
          <w:p w14:paraId="2619AB9F" w14:textId="7E8C4E09" w:rsidR="00DB5423" w:rsidRPr="0024369A" w:rsidRDefault="00DB5423" w:rsidP="00DB5423">
            <w:pPr>
              <w:pStyle w:val="BodyText"/>
              <w:ind w:left="14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szCs w:val="20"/>
              </w:rPr>
            </w:pPr>
            <w:r>
              <w:rPr>
                <w:rFonts w:cstheme="minorHAnsi"/>
                <w:b/>
                <w:szCs w:val="20"/>
              </w:rPr>
              <w:t>Subcontractor</w:t>
            </w:r>
          </w:p>
        </w:tc>
        <w:tc>
          <w:tcPr>
            <w:tcW w:w="1829" w:type="dxa"/>
            <w:shd w:val="clear" w:color="auto" w:fill="F4767B" w:themeFill="accent1" w:themeFillTint="99"/>
            <w:vAlign w:val="center"/>
          </w:tcPr>
          <w:p w14:paraId="41D9C230" w14:textId="679AAC79" w:rsidR="00DB5423" w:rsidRPr="0024369A" w:rsidRDefault="00DB5423" w:rsidP="00DB5423">
            <w:pPr>
              <w:pStyle w:val="BodyText"/>
              <w:ind w:left="139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szCs w:val="20"/>
              </w:rPr>
            </w:pPr>
            <w:r>
              <w:rPr>
                <w:rFonts w:cstheme="minorHAnsi"/>
                <w:b/>
                <w:szCs w:val="20"/>
              </w:rPr>
              <w:t>Status</w:t>
            </w:r>
          </w:p>
        </w:tc>
        <w:tc>
          <w:tcPr>
            <w:tcW w:w="1317" w:type="dxa"/>
            <w:shd w:val="clear" w:color="auto" w:fill="F4767B" w:themeFill="accent1" w:themeFillTint="99"/>
            <w:vAlign w:val="center"/>
          </w:tcPr>
          <w:p w14:paraId="59FB7398" w14:textId="77777777" w:rsidR="00DB5423" w:rsidRPr="0024369A" w:rsidRDefault="00DB5423" w:rsidP="00DB5423">
            <w:pPr>
              <w:pStyle w:val="BodyText"/>
              <w:ind w:left="144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szCs w:val="20"/>
              </w:rPr>
            </w:pPr>
          </w:p>
        </w:tc>
        <w:tc>
          <w:tcPr>
            <w:tcW w:w="1359" w:type="dxa"/>
            <w:shd w:val="clear" w:color="auto" w:fill="F4767B" w:themeFill="accent1" w:themeFillTint="99"/>
            <w:vAlign w:val="center"/>
          </w:tcPr>
          <w:p w14:paraId="1E8E64FD" w14:textId="77777777" w:rsidR="00DB5423" w:rsidRPr="0024369A" w:rsidRDefault="00DB5423" w:rsidP="00DB5423">
            <w:pPr>
              <w:pStyle w:val="BodyText"/>
              <w:ind w:left="142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szCs w:val="20"/>
              </w:rPr>
            </w:pPr>
          </w:p>
        </w:tc>
      </w:tr>
      <w:tr w:rsidR="00C85ACD" w:rsidRPr="0024369A" w14:paraId="36B8A5CA" w14:textId="77777777" w:rsidTr="00DC003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02" w:type="dxa"/>
          </w:tcPr>
          <w:p w14:paraId="3B615E22" w14:textId="6F1DFC1F" w:rsidR="00DB5423" w:rsidRPr="00BA79C7" w:rsidRDefault="00DB5423" w:rsidP="00DB5423">
            <w:pPr>
              <w:pStyle w:val="BodyText"/>
              <w:ind w:left="42"/>
              <w:rPr>
                <w:rFonts w:cstheme="minorHAnsi"/>
                <w:color w:val="000000" w:themeColor="text1"/>
                <w:szCs w:val="20"/>
              </w:rPr>
            </w:pPr>
            <w:r>
              <w:rPr>
                <w:rFonts w:cstheme="minorHAnsi"/>
                <w:color w:val="000000" w:themeColor="text1"/>
                <w:szCs w:val="20"/>
              </w:rPr>
              <w:t>Landscape</w:t>
            </w:r>
          </w:p>
        </w:tc>
        <w:tc>
          <w:tcPr>
            <w:tcW w:w="2944" w:type="dxa"/>
          </w:tcPr>
          <w:p w14:paraId="21652395" w14:textId="7001E900" w:rsidR="00DB5423" w:rsidRPr="0024369A" w:rsidRDefault="00DB5423" w:rsidP="00DB5423">
            <w:pPr>
              <w:pStyle w:val="BodyText"/>
              <w:ind w:left="143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Cs w:val="20"/>
              </w:rPr>
            </w:pPr>
            <w:r>
              <w:rPr>
                <w:rFonts w:cstheme="minorHAnsi"/>
                <w:b/>
                <w:szCs w:val="20"/>
              </w:rPr>
              <w:t>Interface Landscapes</w:t>
            </w:r>
          </w:p>
        </w:tc>
        <w:tc>
          <w:tcPr>
            <w:tcW w:w="1829" w:type="dxa"/>
            <w:vAlign w:val="center"/>
          </w:tcPr>
          <w:p w14:paraId="4012CDD1" w14:textId="09CF01A1" w:rsidR="00DB5423" w:rsidRPr="0024369A" w:rsidRDefault="00DB5423" w:rsidP="00DB5423">
            <w:pPr>
              <w:pStyle w:val="BodyText"/>
              <w:ind w:left="139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Cs w:val="20"/>
              </w:rPr>
            </w:pPr>
            <w:r>
              <w:rPr>
                <w:rFonts w:cstheme="minorHAnsi"/>
                <w:b/>
                <w:szCs w:val="20"/>
              </w:rPr>
              <w:t>Awarded</w:t>
            </w:r>
          </w:p>
        </w:tc>
        <w:tc>
          <w:tcPr>
            <w:tcW w:w="1317" w:type="dxa"/>
            <w:vAlign w:val="center"/>
          </w:tcPr>
          <w:p w14:paraId="2C6E97BB" w14:textId="77777777" w:rsidR="00DB5423" w:rsidRPr="0024369A" w:rsidRDefault="00DB5423" w:rsidP="00DB5423">
            <w:pPr>
              <w:pStyle w:val="BodyText"/>
              <w:ind w:left="144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Cs w:val="20"/>
              </w:rPr>
            </w:pPr>
          </w:p>
        </w:tc>
        <w:tc>
          <w:tcPr>
            <w:tcW w:w="1359" w:type="dxa"/>
            <w:vAlign w:val="center"/>
          </w:tcPr>
          <w:p w14:paraId="29BF9B61" w14:textId="77777777" w:rsidR="00DB5423" w:rsidRPr="0024369A" w:rsidRDefault="00DB5423" w:rsidP="00DB5423">
            <w:pPr>
              <w:pStyle w:val="BodyText"/>
              <w:ind w:left="142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Cs w:val="20"/>
              </w:rPr>
            </w:pPr>
          </w:p>
        </w:tc>
      </w:tr>
      <w:tr w:rsidR="00DB5423" w:rsidRPr="0024369A" w14:paraId="1DED2F63" w14:textId="77777777" w:rsidTr="00DC003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02" w:type="dxa"/>
          </w:tcPr>
          <w:p w14:paraId="78105856" w14:textId="37318DFF" w:rsidR="00DB5423" w:rsidRDefault="00DB5423" w:rsidP="00DB5423">
            <w:pPr>
              <w:pStyle w:val="BodyText"/>
              <w:ind w:left="42"/>
              <w:rPr>
                <w:rFonts w:cstheme="minorHAnsi"/>
                <w:color w:val="000000" w:themeColor="text1"/>
                <w:szCs w:val="20"/>
              </w:rPr>
            </w:pPr>
            <w:r>
              <w:rPr>
                <w:rFonts w:cstheme="minorHAnsi"/>
                <w:color w:val="000000" w:themeColor="text1"/>
                <w:szCs w:val="20"/>
              </w:rPr>
              <w:t>Electrical</w:t>
            </w:r>
          </w:p>
        </w:tc>
        <w:tc>
          <w:tcPr>
            <w:tcW w:w="2944" w:type="dxa"/>
          </w:tcPr>
          <w:p w14:paraId="2619CBF0" w14:textId="2C6EDD20" w:rsidR="00DB5423" w:rsidRDefault="00DB5423" w:rsidP="00DB5423">
            <w:pPr>
              <w:pStyle w:val="BodyText"/>
              <w:ind w:left="14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szCs w:val="20"/>
              </w:rPr>
            </w:pPr>
            <w:r>
              <w:rPr>
                <w:rFonts w:cstheme="minorHAnsi"/>
                <w:b/>
                <w:szCs w:val="20"/>
              </w:rPr>
              <w:t>SAE Group</w:t>
            </w:r>
          </w:p>
        </w:tc>
        <w:tc>
          <w:tcPr>
            <w:tcW w:w="1829" w:type="dxa"/>
            <w:vAlign w:val="center"/>
          </w:tcPr>
          <w:p w14:paraId="46B170DB" w14:textId="2E5412BE" w:rsidR="00DB5423" w:rsidRDefault="00DB5423" w:rsidP="00DB5423">
            <w:pPr>
              <w:pStyle w:val="BodyText"/>
              <w:ind w:left="139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szCs w:val="20"/>
              </w:rPr>
            </w:pPr>
            <w:r>
              <w:rPr>
                <w:rFonts w:cstheme="minorHAnsi"/>
                <w:b/>
                <w:szCs w:val="20"/>
              </w:rPr>
              <w:t>Awarded</w:t>
            </w:r>
          </w:p>
        </w:tc>
        <w:tc>
          <w:tcPr>
            <w:tcW w:w="1317" w:type="dxa"/>
            <w:vAlign w:val="center"/>
          </w:tcPr>
          <w:p w14:paraId="20436404" w14:textId="77777777" w:rsidR="00DB5423" w:rsidRPr="0024369A" w:rsidRDefault="00DB5423" w:rsidP="00DB5423">
            <w:pPr>
              <w:pStyle w:val="BodyText"/>
              <w:ind w:left="144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szCs w:val="20"/>
              </w:rPr>
            </w:pPr>
          </w:p>
        </w:tc>
        <w:tc>
          <w:tcPr>
            <w:tcW w:w="1359" w:type="dxa"/>
            <w:vAlign w:val="center"/>
          </w:tcPr>
          <w:p w14:paraId="5460BADA" w14:textId="77777777" w:rsidR="00DB5423" w:rsidRPr="0024369A" w:rsidRDefault="00DB5423" w:rsidP="00DB5423">
            <w:pPr>
              <w:pStyle w:val="BodyText"/>
              <w:ind w:left="142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szCs w:val="20"/>
              </w:rPr>
            </w:pPr>
          </w:p>
        </w:tc>
      </w:tr>
      <w:tr w:rsidR="00C85ACD" w:rsidRPr="0024369A" w14:paraId="6BCBFCD7" w14:textId="77777777" w:rsidTr="00DC003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02" w:type="dxa"/>
          </w:tcPr>
          <w:p w14:paraId="13D00917" w14:textId="796CAA2E" w:rsidR="00DB5423" w:rsidRDefault="00DB5423" w:rsidP="00DB5423">
            <w:pPr>
              <w:pStyle w:val="BodyText"/>
              <w:ind w:left="42"/>
              <w:rPr>
                <w:rFonts w:cstheme="minorHAnsi"/>
                <w:color w:val="000000" w:themeColor="text1"/>
                <w:szCs w:val="20"/>
              </w:rPr>
            </w:pPr>
            <w:r>
              <w:rPr>
                <w:rFonts w:cstheme="minorHAnsi"/>
                <w:color w:val="000000" w:themeColor="text1"/>
                <w:szCs w:val="20"/>
              </w:rPr>
              <w:t>Shotcrete</w:t>
            </w:r>
          </w:p>
        </w:tc>
        <w:tc>
          <w:tcPr>
            <w:tcW w:w="2944" w:type="dxa"/>
          </w:tcPr>
          <w:p w14:paraId="2EF96D4E" w14:textId="49F5BDB0" w:rsidR="00DB5423" w:rsidRDefault="00DB5423" w:rsidP="00DB5423">
            <w:pPr>
              <w:pStyle w:val="BodyText"/>
              <w:ind w:left="143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Cs w:val="20"/>
              </w:rPr>
            </w:pPr>
            <w:r>
              <w:rPr>
                <w:rFonts w:cstheme="minorHAnsi"/>
                <w:b/>
                <w:szCs w:val="20"/>
              </w:rPr>
              <w:t>Marine Civil</w:t>
            </w:r>
          </w:p>
        </w:tc>
        <w:tc>
          <w:tcPr>
            <w:tcW w:w="1829" w:type="dxa"/>
            <w:vAlign w:val="center"/>
          </w:tcPr>
          <w:p w14:paraId="31E31AC9" w14:textId="4BD963C9" w:rsidR="00DB5423" w:rsidRDefault="00DB5423" w:rsidP="00DB5423">
            <w:pPr>
              <w:pStyle w:val="BodyText"/>
              <w:ind w:left="139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Cs w:val="20"/>
              </w:rPr>
            </w:pPr>
            <w:r>
              <w:rPr>
                <w:rFonts w:cstheme="minorHAnsi"/>
                <w:b/>
                <w:szCs w:val="20"/>
              </w:rPr>
              <w:t>Awarded</w:t>
            </w:r>
          </w:p>
        </w:tc>
        <w:tc>
          <w:tcPr>
            <w:tcW w:w="1317" w:type="dxa"/>
            <w:vAlign w:val="center"/>
          </w:tcPr>
          <w:p w14:paraId="70875580" w14:textId="77777777" w:rsidR="00DB5423" w:rsidRPr="0024369A" w:rsidRDefault="00DB5423" w:rsidP="00DB5423">
            <w:pPr>
              <w:pStyle w:val="BodyText"/>
              <w:ind w:left="144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Cs w:val="20"/>
              </w:rPr>
            </w:pPr>
          </w:p>
        </w:tc>
        <w:tc>
          <w:tcPr>
            <w:tcW w:w="1359" w:type="dxa"/>
            <w:vAlign w:val="center"/>
          </w:tcPr>
          <w:p w14:paraId="12E81074" w14:textId="77777777" w:rsidR="00DB5423" w:rsidRPr="0024369A" w:rsidRDefault="00DB5423" w:rsidP="00DB5423">
            <w:pPr>
              <w:pStyle w:val="BodyText"/>
              <w:ind w:left="142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Cs w:val="20"/>
              </w:rPr>
            </w:pPr>
          </w:p>
        </w:tc>
      </w:tr>
      <w:tr w:rsidR="00DB5423" w:rsidRPr="0024369A" w14:paraId="2105DD7B" w14:textId="77777777" w:rsidTr="00DC003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02" w:type="dxa"/>
          </w:tcPr>
          <w:p w14:paraId="3E66F340" w14:textId="425CE83C" w:rsidR="00DB5423" w:rsidRDefault="00DB5423" w:rsidP="00DB5423">
            <w:pPr>
              <w:pStyle w:val="BodyText"/>
              <w:ind w:left="42"/>
              <w:rPr>
                <w:rFonts w:cstheme="minorHAnsi"/>
                <w:color w:val="000000" w:themeColor="text1"/>
                <w:szCs w:val="20"/>
              </w:rPr>
            </w:pPr>
            <w:r>
              <w:rPr>
                <w:rFonts w:cstheme="minorHAnsi"/>
                <w:color w:val="000000" w:themeColor="text1"/>
                <w:szCs w:val="20"/>
              </w:rPr>
              <w:t>FRP</w:t>
            </w:r>
          </w:p>
        </w:tc>
        <w:tc>
          <w:tcPr>
            <w:tcW w:w="2944" w:type="dxa"/>
          </w:tcPr>
          <w:p w14:paraId="0E8EA3C9" w14:textId="783E98A5" w:rsidR="00DB5423" w:rsidRDefault="00DB5423" w:rsidP="00DB5423">
            <w:pPr>
              <w:pStyle w:val="BodyText"/>
              <w:ind w:left="14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szCs w:val="20"/>
              </w:rPr>
            </w:pPr>
            <w:r w:rsidRPr="38EBD651">
              <w:rPr>
                <w:rFonts w:cstheme="minorBidi"/>
                <w:b/>
                <w:bCs/>
              </w:rPr>
              <w:t>Onyx</w:t>
            </w:r>
          </w:p>
        </w:tc>
        <w:tc>
          <w:tcPr>
            <w:tcW w:w="1829" w:type="dxa"/>
            <w:vAlign w:val="center"/>
          </w:tcPr>
          <w:p w14:paraId="112E1F14" w14:textId="182519B7" w:rsidR="00DB5423" w:rsidRDefault="00DB5423" w:rsidP="00DB5423">
            <w:pPr>
              <w:pStyle w:val="BodyText"/>
              <w:ind w:left="139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szCs w:val="20"/>
              </w:rPr>
            </w:pPr>
            <w:r w:rsidRPr="38EBD651">
              <w:rPr>
                <w:rFonts w:cstheme="minorBidi"/>
                <w:b/>
                <w:bCs/>
              </w:rPr>
              <w:t>Awarded</w:t>
            </w:r>
          </w:p>
        </w:tc>
        <w:tc>
          <w:tcPr>
            <w:tcW w:w="1317" w:type="dxa"/>
            <w:vAlign w:val="center"/>
          </w:tcPr>
          <w:p w14:paraId="316AF990" w14:textId="77777777" w:rsidR="00DB5423" w:rsidRPr="0024369A" w:rsidRDefault="00DB5423" w:rsidP="00DB5423">
            <w:pPr>
              <w:pStyle w:val="BodyText"/>
              <w:ind w:left="144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szCs w:val="20"/>
              </w:rPr>
            </w:pPr>
          </w:p>
        </w:tc>
        <w:tc>
          <w:tcPr>
            <w:tcW w:w="1359" w:type="dxa"/>
            <w:vAlign w:val="center"/>
          </w:tcPr>
          <w:p w14:paraId="6FF4E519" w14:textId="77777777" w:rsidR="00DB5423" w:rsidRPr="0024369A" w:rsidRDefault="00DB5423" w:rsidP="00DB5423">
            <w:pPr>
              <w:pStyle w:val="BodyText"/>
              <w:ind w:left="142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szCs w:val="20"/>
              </w:rPr>
            </w:pPr>
          </w:p>
        </w:tc>
      </w:tr>
      <w:tr w:rsidR="00C85ACD" w:rsidRPr="0024369A" w14:paraId="0655E86A" w14:textId="77777777" w:rsidTr="00DC003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02" w:type="dxa"/>
          </w:tcPr>
          <w:p w14:paraId="5F3DB429" w14:textId="6CA1106C" w:rsidR="00DB5423" w:rsidRDefault="00DB5423" w:rsidP="00DB5423">
            <w:pPr>
              <w:pStyle w:val="BodyText"/>
              <w:ind w:left="42"/>
              <w:rPr>
                <w:rFonts w:cstheme="minorHAnsi"/>
                <w:color w:val="000000" w:themeColor="text1"/>
                <w:szCs w:val="20"/>
              </w:rPr>
            </w:pPr>
            <w:r>
              <w:rPr>
                <w:rFonts w:cstheme="minorHAnsi"/>
                <w:color w:val="000000" w:themeColor="text1"/>
                <w:szCs w:val="20"/>
              </w:rPr>
              <w:t>RCP Supply</w:t>
            </w:r>
          </w:p>
        </w:tc>
        <w:tc>
          <w:tcPr>
            <w:tcW w:w="2944" w:type="dxa"/>
          </w:tcPr>
          <w:p w14:paraId="5D35729E" w14:textId="6D8F9681" w:rsidR="00DB5423" w:rsidRDefault="00DB5423" w:rsidP="00DB5423">
            <w:pPr>
              <w:pStyle w:val="BodyText"/>
              <w:ind w:left="143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/>
                <w:b/>
                <w:bCs/>
                <w:szCs w:val="20"/>
              </w:rPr>
            </w:pPr>
            <w:proofErr w:type="spellStart"/>
            <w:r>
              <w:rPr>
                <w:rFonts w:cstheme="minorHAnsi"/>
                <w:b/>
                <w:szCs w:val="20"/>
              </w:rPr>
              <w:t>Humes</w:t>
            </w:r>
            <w:proofErr w:type="spellEnd"/>
          </w:p>
        </w:tc>
        <w:tc>
          <w:tcPr>
            <w:tcW w:w="1829" w:type="dxa"/>
            <w:vAlign w:val="center"/>
          </w:tcPr>
          <w:p w14:paraId="667AFC8D" w14:textId="2FDC337B" w:rsidR="00DB5423" w:rsidRDefault="00DB5423" w:rsidP="00DB5423">
            <w:pPr>
              <w:pStyle w:val="BodyText"/>
              <w:ind w:left="139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/>
                <w:b/>
                <w:bCs/>
                <w:szCs w:val="20"/>
              </w:rPr>
            </w:pPr>
            <w:r>
              <w:rPr>
                <w:rFonts w:cstheme="minorHAnsi"/>
                <w:b/>
                <w:szCs w:val="20"/>
              </w:rPr>
              <w:t>Awarded</w:t>
            </w:r>
          </w:p>
        </w:tc>
        <w:tc>
          <w:tcPr>
            <w:tcW w:w="1317" w:type="dxa"/>
            <w:vAlign w:val="center"/>
          </w:tcPr>
          <w:p w14:paraId="17378F4E" w14:textId="77777777" w:rsidR="00DB5423" w:rsidRPr="0024369A" w:rsidRDefault="00DB5423" w:rsidP="00DB5423">
            <w:pPr>
              <w:pStyle w:val="BodyText"/>
              <w:ind w:left="144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Cs w:val="20"/>
              </w:rPr>
            </w:pPr>
          </w:p>
        </w:tc>
        <w:tc>
          <w:tcPr>
            <w:tcW w:w="1359" w:type="dxa"/>
            <w:vAlign w:val="center"/>
          </w:tcPr>
          <w:p w14:paraId="49817442" w14:textId="77777777" w:rsidR="00DB5423" w:rsidRPr="0024369A" w:rsidRDefault="00DB5423" w:rsidP="00DB5423">
            <w:pPr>
              <w:pStyle w:val="BodyText"/>
              <w:ind w:left="142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Cs w:val="20"/>
              </w:rPr>
            </w:pPr>
          </w:p>
        </w:tc>
      </w:tr>
      <w:tr w:rsidR="00DB5423" w:rsidRPr="0024369A" w14:paraId="76FB1249" w14:textId="77777777" w:rsidTr="00DC003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02" w:type="dxa"/>
          </w:tcPr>
          <w:p w14:paraId="255C2382" w14:textId="4BD043D4" w:rsidR="00DB5423" w:rsidRDefault="00DB5423" w:rsidP="00DB5423">
            <w:pPr>
              <w:pStyle w:val="BodyText"/>
              <w:ind w:left="42"/>
              <w:rPr>
                <w:rFonts w:cstheme="minorHAnsi"/>
                <w:color w:val="000000" w:themeColor="text1"/>
                <w:szCs w:val="20"/>
              </w:rPr>
            </w:pPr>
            <w:r>
              <w:rPr>
                <w:rFonts w:cstheme="minorHAnsi"/>
                <w:color w:val="000000" w:themeColor="text1"/>
                <w:szCs w:val="20"/>
              </w:rPr>
              <w:t>Fencing</w:t>
            </w:r>
          </w:p>
        </w:tc>
        <w:tc>
          <w:tcPr>
            <w:tcW w:w="2944" w:type="dxa"/>
          </w:tcPr>
          <w:p w14:paraId="5ACAED58" w14:textId="5D0998CB" w:rsidR="00DB5423" w:rsidRDefault="00DB5423" w:rsidP="00DB5423">
            <w:pPr>
              <w:pStyle w:val="BodyText"/>
              <w:ind w:left="14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szCs w:val="20"/>
              </w:rPr>
            </w:pPr>
            <w:r>
              <w:rPr>
                <w:rFonts w:cstheme="minorHAnsi"/>
                <w:b/>
                <w:szCs w:val="20"/>
              </w:rPr>
              <w:t>Ford Brothers Fencing</w:t>
            </w:r>
          </w:p>
        </w:tc>
        <w:tc>
          <w:tcPr>
            <w:tcW w:w="1829" w:type="dxa"/>
            <w:vAlign w:val="center"/>
          </w:tcPr>
          <w:p w14:paraId="36002EDF" w14:textId="703E50A3" w:rsidR="00DB5423" w:rsidRDefault="00DB5423" w:rsidP="00DB5423">
            <w:pPr>
              <w:pStyle w:val="BodyText"/>
              <w:ind w:left="139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szCs w:val="20"/>
              </w:rPr>
            </w:pPr>
            <w:r>
              <w:rPr>
                <w:rFonts w:cstheme="minorHAnsi"/>
                <w:b/>
                <w:szCs w:val="20"/>
              </w:rPr>
              <w:t>Awarded</w:t>
            </w:r>
          </w:p>
        </w:tc>
        <w:tc>
          <w:tcPr>
            <w:tcW w:w="1317" w:type="dxa"/>
            <w:vAlign w:val="center"/>
          </w:tcPr>
          <w:p w14:paraId="4012FC0D" w14:textId="77777777" w:rsidR="00DB5423" w:rsidRPr="0024369A" w:rsidRDefault="00DB5423" w:rsidP="00DB5423">
            <w:pPr>
              <w:pStyle w:val="BodyText"/>
              <w:ind w:left="144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szCs w:val="20"/>
              </w:rPr>
            </w:pPr>
          </w:p>
        </w:tc>
        <w:tc>
          <w:tcPr>
            <w:tcW w:w="1359" w:type="dxa"/>
            <w:vAlign w:val="center"/>
          </w:tcPr>
          <w:p w14:paraId="335C4CCD" w14:textId="77777777" w:rsidR="00DB5423" w:rsidRPr="0024369A" w:rsidRDefault="00DB5423" w:rsidP="00DB5423">
            <w:pPr>
              <w:pStyle w:val="BodyText"/>
              <w:ind w:left="142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szCs w:val="20"/>
              </w:rPr>
            </w:pPr>
          </w:p>
        </w:tc>
      </w:tr>
      <w:tr w:rsidR="00C85ACD" w:rsidRPr="0024369A" w14:paraId="1C3D6178" w14:textId="77777777" w:rsidTr="00DC003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02" w:type="dxa"/>
          </w:tcPr>
          <w:p w14:paraId="4FD0C840" w14:textId="5370D6A0" w:rsidR="00DB5423" w:rsidRDefault="00DB5423" w:rsidP="00DB5423">
            <w:pPr>
              <w:pStyle w:val="BodyText"/>
              <w:ind w:left="42"/>
              <w:rPr>
                <w:rFonts w:cstheme="minorHAnsi"/>
                <w:color w:val="000000" w:themeColor="text1"/>
                <w:szCs w:val="20"/>
              </w:rPr>
            </w:pPr>
            <w:r>
              <w:rPr>
                <w:rFonts w:cstheme="minorHAnsi"/>
                <w:color w:val="000000" w:themeColor="text1"/>
                <w:szCs w:val="20"/>
              </w:rPr>
              <w:t>Quarry Materials</w:t>
            </w:r>
          </w:p>
        </w:tc>
        <w:tc>
          <w:tcPr>
            <w:tcW w:w="2944" w:type="dxa"/>
          </w:tcPr>
          <w:p w14:paraId="179F25AE" w14:textId="6CE48698" w:rsidR="00DB5423" w:rsidRDefault="00DB5423" w:rsidP="00DB5423">
            <w:pPr>
              <w:pStyle w:val="BodyText"/>
              <w:ind w:left="143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Cs w:val="20"/>
              </w:rPr>
            </w:pPr>
            <w:r>
              <w:rPr>
                <w:rFonts w:cstheme="minorHAnsi"/>
                <w:b/>
                <w:szCs w:val="20"/>
              </w:rPr>
              <w:t>Hanson</w:t>
            </w:r>
          </w:p>
        </w:tc>
        <w:tc>
          <w:tcPr>
            <w:tcW w:w="1829" w:type="dxa"/>
            <w:vAlign w:val="center"/>
          </w:tcPr>
          <w:p w14:paraId="4F75434D" w14:textId="76636904" w:rsidR="00DB5423" w:rsidRDefault="00DB5423" w:rsidP="00DB5423">
            <w:pPr>
              <w:pStyle w:val="BodyText"/>
              <w:ind w:left="139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Cs w:val="20"/>
              </w:rPr>
            </w:pPr>
            <w:r>
              <w:rPr>
                <w:rFonts w:cstheme="minorHAnsi"/>
                <w:b/>
                <w:szCs w:val="20"/>
              </w:rPr>
              <w:t>Awarded</w:t>
            </w:r>
          </w:p>
        </w:tc>
        <w:tc>
          <w:tcPr>
            <w:tcW w:w="1317" w:type="dxa"/>
            <w:vAlign w:val="center"/>
          </w:tcPr>
          <w:p w14:paraId="60A3B890" w14:textId="77777777" w:rsidR="00DB5423" w:rsidRPr="0024369A" w:rsidRDefault="00DB5423" w:rsidP="00DB5423">
            <w:pPr>
              <w:pStyle w:val="BodyText"/>
              <w:ind w:left="144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Cs w:val="20"/>
              </w:rPr>
            </w:pPr>
          </w:p>
        </w:tc>
        <w:tc>
          <w:tcPr>
            <w:tcW w:w="1359" w:type="dxa"/>
            <w:vAlign w:val="center"/>
          </w:tcPr>
          <w:p w14:paraId="03EC531E" w14:textId="77777777" w:rsidR="00DB5423" w:rsidRPr="0024369A" w:rsidRDefault="00DB5423" w:rsidP="00DB5423">
            <w:pPr>
              <w:pStyle w:val="BodyText"/>
              <w:ind w:left="142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Cs w:val="20"/>
              </w:rPr>
            </w:pPr>
          </w:p>
        </w:tc>
      </w:tr>
      <w:tr w:rsidR="00DB5423" w:rsidRPr="0024369A" w14:paraId="26CFBB96" w14:textId="77777777" w:rsidTr="00DC003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02" w:type="dxa"/>
          </w:tcPr>
          <w:p w14:paraId="1BC10CE5" w14:textId="22C6ABB6" w:rsidR="00DB5423" w:rsidRDefault="00DB5423" w:rsidP="00DB5423">
            <w:pPr>
              <w:pStyle w:val="BodyText"/>
              <w:ind w:left="42"/>
              <w:rPr>
                <w:rFonts w:cstheme="minorHAnsi"/>
                <w:color w:val="000000" w:themeColor="text1"/>
                <w:szCs w:val="20"/>
              </w:rPr>
            </w:pPr>
            <w:r>
              <w:rPr>
                <w:rFonts w:cstheme="minorHAnsi"/>
                <w:color w:val="000000" w:themeColor="text1"/>
                <w:szCs w:val="20"/>
              </w:rPr>
              <w:t xml:space="preserve">Concrete Supply </w:t>
            </w:r>
          </w:p>
        </w:tc>
        <w:tc>
          <w:tcPr>
            <w:tcW w:w="2944" w:type="dxa"/>
          </w:tcPr>
          <w:p w14:paraId="58187BB7" w14:textId="771C6DEA" w:rsidR="00DB5423" w:rsidRDefault="00DB5423" w:rsidP="00DB5423">
            <w:pPr>
              <w:pStyle w:val="BodyText"/>
              <w:ind w:left="14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szCs w:val="20"/>
              </w:rPr>
            </w:pPr>
            <w:r>
              <w:rPr>
                <w:rFonts w:cstheme="minorHAnsi"/>
                <w:b/>
                <w:szCs w:val="20"/>
              </w:rPr>
              <w:t>Nielsen’s</w:t>
            </w:r>
          </w:p>
        </w:tc>
        <w:tc>
          <w:tcPr>
            <w:tcW w:w="1829" w:type="dxa"/>
            <w:vAlign w:val="center"/>
          </w:tcPr>
          <w:p w14:paraId="3E4F031B" w14:textId="7015AB3B" w:rsidR="00DB5423" w:rsidRDefault="00DB5423" w:rsidP="00DB5423">
            <w:pPr>
              <w:pStyle w:val="BodyText"/>
              <w:ind w:left="139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szCs w:val="20"/>
              </w:rPr>
            </w:pPr>
            <w:r>
              <w:rPr>
                <w:rFonts w:cstheme="minorHAnsi"/>
                <w:b/>
                <w:szCs w:val="20"/>
              </w:rPr>
              <w:t>Awarded</w:t>
            </w:r>
          </w:p>
        </w:tc>
        <w:tc>
          <w:tcPr>
            <w:tcW w:w="1317" w:type="dxa"/>
            <w:vAlign w:val="center"/>
          </w:tcPr>
          <w:p w14:paraId="783704A9" w14:textId="77777777" w:rsidR="00DB5423" w:rsidRPr="0024369A" w:rsidRDefault="00DB5423" w:rsidP="00DB5423">
            <w:pPr>
              <w:pStyle w:val="BodyText"/>
              <w:ind w:left="144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szCs w:val="20"/>
              </w:rPr>
            </w:pPr>
          </w:p>
        </w:tc>
        <w:tc>
          <w:tcPr>
            <w:tcW w:w="1359" w:type="dxa"/>
            <w:vAlign w:val="center"/>
          </w:tcPr>
          <w:p w14:paraId="71BAD023" w14:textId="77777777" w:rsidR="00DB5423" w:rsidRPr="0024369A" w:rsidRDefault="00DB5423" w:rsidP="00DB5423">
            <w:pPr>
              <w:pStyle w:val="BodyText"/>
              <w:ind w:left="142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szCs w:val="20"/>
              </w:rPr>
            </w:pPr>
          </w:p>
        </w:tc>
      </w:tr>
      <w:tr w:rsidR="00C85ACD" w:rsidRPr="0024369A" w14:paraId="4C39FE99" w14:textId="77777777" w:rsidTr="00DC003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02" w:type="dxa"/>
          </w:tcPr>
          <w:p w14:paraId="7AE5D3C0" w14:textId="42805CB9" w:rsidR="00DB5423" w:rsidRDefault="00DB5423" w:rsidP="00DB5423">
            <w:pPr>
              <w:pStyle w:val="BodyText"/>
              <w:ind w:left="42"/>
              <w:rPr>
                <w:rFonts w:cstheme="minorHAnsi"/>
                <w:color w:val="000000" w:themeColor="text1"/>
                <w:szCs w:val="20"/>
              </w:rPr>
            </w:pPr>
            <w:r w:rsidRPr="38EBD651">
              <w:rPr>
                <w:rFonts w:cstheme="minorBidi"/>
                <w:color w:val="000000" w:themeColor="text1"/>
              </w:rPr>
              <w:t>PVC and DICL Supply</w:t>
            </w:r>
          </w:p>
        </w:tc>
        <w:tc>
          <w:tcPr>
            <w:tcW w:w="2944" w:type="dxa"/>
          </w:tcPr>
          <w:p w14:paraId="5DF9775E" w14:textId="1B6C76E4" w:rsidR="00DB5423" w:rsidRDefault="00DB5423" w:rsidP="00DB5423">
            <w:pPr>
              <w:pStyle w:val="BodyText"/>
              <w:ind w:left="143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Cs w:val="20"/>
              </w:rPr>
            </w:pPr>
            <w:r w:rsidRPr="38EBD651">
              <w:rPr>
                <w:rFonts w:cstheme="minorBidi"/>
                <w:b/>
                <w:bCs/>
              </w:rPr>
              <w:t>Clover</w:t>
            </w:r>
          </w:p>
        </w:tc>
        <w:tc>
          <w:tcPr>
            <w:tcW w:w="1829" w:type="dxa"/>
            <w:vAlign w:val="center"/>
          </w:tcPr>
          <w:p w14:paraId="46652C7C" w14:textId="162BA492" w:rsidR="00DB5423" w:rsidRDefault="00DB5423" w:rsidP="00DB5423">
            <w:pPr>
              <w:pStyle w:val="BodyText"/>
              <w:ind w:left="139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Cs w:val="20"/>
              </w:rPr>
            </w:pPr>
            <w:r w:rsidRPr="38EBD651">
              <w:rPr>
                <w:rFonts w:cstheme="minorBidi"/>
                <w:b/>
                <w:bCs/>
              </w:rPr>
              <w:t>Awarded</w:t>
            </w:r>
          </w:p>
        </w:tc>
        <w:tc>
          <w:tcPr>
            <w:tcW w:w="1317" w:type="dxa"/>
            <w:vAlign w:val="center"/>
          </w:tcPr>
          <w:p w14:paraId="32687AFF" w14:textId="77777777" w:rsidR="00DB5423" w:rsidRPr="0024369A" w:rsidRDefault="00DB5423" w:rsidP="00DB5423">
            <w:pPr>
              <w:pStyle w:val="BodyText"/>
              <w:ind w:left="144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Cs w:val="20"/>
              </w:rPr>
            </w:pPr>
          </w:p>
        </w:tc>
        <w:tc>
          <w:tcPr>
            <w:tcW w:w="1359" w:type="dxa"/>
            <w:vAlign w:val="center"/>
          </w:tcPr>
          <w:p w14:paraId="6D435C54" w14:textId="77777777" w:rsidR="00DB5423" w:rsidRPr="0024369A" w:rsidRDefault="00DB5423" w:rsidP="00DB5423">
            <w:pPr>
              <w:pStyle w:val="BodyText"/>
              <w:ind w:left="142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Cs w:val="20"/>
              </w:rPr>
            </w:pPr>
          </w:p>
        </w:tc>
      </w:tr>
      <w:tr w:rsidR="00DB5423" w:rsidRPr="0024369A" w14:paraId="6799D0AF" w14:textId="77777777" w:rsidTr="00DC003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02" w:type="dxa"/>
          </w:tcPr>
          <w:p w14:paraId="609E4753" w14:textId="23552E23" w:rsidR="00DB5423" w:rsidRDefault="00DB5423" w:rsidP="00DB5423">
            <w:pPr>
              <w:pStyle w:val="BodyText"/>
              <w:ind w:left="42"/>
              <w:rPr>
                <w:rFonts w:cstheme="minorBidi"/>
                <w:color w:val="000000" w:themeColor="text1"/>
              </w:rPr>
            </w:pPr>
          </w:p>
        </w:tc>
        <w:tc>
          <w:tcPr>
            <w:tcW w:w="2944" w:type="dxa"/>
          </w:tcPr>
          <w:p w14:paraId="3323137E" w14:textId="15D7B7EE" w:rsidR="00DB5423" w:rsidRDefault="00DB5423" w:rsidP="00DB5423">
            <w:pPr>
              <w:pStyle w:val="BodyText"/>
              <w:ind w:left="14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Bidi"/>
                <w:b/>
                <w:bCs/>
              </w:rPr>
            </w:pPr>
          </w:p>
        </w:tc>
        <w:tc>
          <w:tcPr>
            <w:tcW w:w="1829" w:type="dxa"/>
            <w:vAlign w:val="center"/>
          </w:tcPr>
          <w:p w14:paraId="63AFA888" w14:textId="0FB7D651" w:rsidR="00DB5423" w:rsidRDefault="00DB5423" w:rsidP="00DB5423">
            <w:pPr>
              <w:pStyle w:val="BodyText"/>
              <w:ind w:left="139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Bidi"/>
                <w:b/>
                <w:bCs/>
              </w:rPr>
            </w:pPr>
          </w:p>
        </w:tc>
        <w:tc>
          <w:tcPr>
            <w:tcW w:w="1317" w:type="dxa"/>
            <w:vAlign w:val="center"/>
          </w:tcPr>
          <w:p w14:paraId="64E1487D" w14:textId="77777777" w:rsidR="00DB5423" w:rsidRPr="0024369A" w:rsidRDefault="00DB5423" w:rsidP="00DB5423">
            <w:pPr>
              <w:pStyle w:val="BodyText"/>
              <w:ind w:left="144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szCs w:val="20"/>
              </w:rPr>
            </w:pPr>
          </w:p>
        </w:tc>
        <w:tc>
          <w:tcPr>
            <w:tcW w:w="1359" w:type="dxa"/>
            <w:vAlign w:val="center"/>
          </w:tcPr>
          <w:p w14:paraId="31A6D082" w14:textId="77777777" w:rsidR="00DB5423" w:rsidRPr="0024369A" w:rsidRDefault="00DB5423" w:rsidP="00DB5423">
            <w:pPr>
              <w:pStyle w:val="BodyText"/>
              <w:ind w:left="142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szCs w:val="20"/>
              </w:rPr>
            </w:pPr>
          </w:p>
        </w:tc>
      </w:tr>
      <w:tr w:rsidR="00C85ACD" w14:paraId="2C4F38E0" w14:textId="77777777" w:rsidTr="00DC003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02" w:type="dxa"/>
          </w:tcPr>
          <w:p w14:paraId="2C847480" w14:textId="1AA5A563" w:rsidR="00DB5423" w:rsidRDefault="00DB5423" w:rsidP="00DB5423">
            <w:pPr>
              <w:pStyle w:val="BodyText"/>
              <w:rPr>
                <w:rFonts w:ascii="Arial" w:hAnsi="Arial"/>
                <w:color w:val="000000" w:themeColor="text1"/>
                <w:szCs w:val="20"/>
              </w:rPr>
            </w:pPr>
            <w:r>
              <w:rPr>
                <w:rFonts w:cstheme="minorHAnsi"/>
                <w:color w:val="000000" w:themeColor="text1"/>
                <w:szCs w:val="20"/>
              </w:rPr>
              <w:t>7.1.</w:t>
            </w:r>
            <w:r w:rsidRPr="00BA79C7">
              <w:rPr>
                <w:rFonts w:cstheme="minorHAnsi"/>
                <w:color w:val="000000" w:themeColor="text1"/>
                <w:szCs w:val="20"/>
              </w:rPr>
              <w:t>2</w:t>
            </w:r>
          </w:p>
        </w:tc>
        <w:tc>
          <w:tcPr>
            <w:tcW w:w="2944" w:type="dxa"/>
          </w:tcPr>
          <w:p w14:paraId="2D3C0E2B" w14:textId="5FC69723" w:rsidR="00DB5423" w:rsidRDefault="00DB5423" w:rsidP="00DB5423">
            <w:pPr>
              <w:pStyle w:val="BodyTex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/>
                <w:b/>
                <w:bCs/>
                <w:szCs w:val="20"/>
              </w:rPr>
            </w:pPr>
            <w:r>
              <w:rPr>
                <w:rFonts w:cstheme="minorHAnsi"/>
                <w:b/>
                <w:szCs w:val="20"/>
              </w:rPr>
              <w:t xml:space="preserve">Current Status - </w:t>
            </w:r>
            <w:r w:rsidRPr="0024369A">
              <w:rPr>
                <w:rFonts w:cstheme="minorHAnsi"/>
                <w:b/>
                <w:szCs w:val="20"/>
              </w:rPr>
              <w:t>Upcoming Major Lettings</w:t>
            </w:r>
          </w:p>
        </w:tc>
        <w:tc>
          <w:tcPr>
            <w:tcW w:w="1829" w:type="dxa"/>
            <w:vAlign w:val="center"/>
          </w:tcPr>
          <w:p w14:paraId="04F8478D" w14:textId="5472B6EE" w:rsidR="00DB5423" w:rsidRDefault="00DB5423" w:rsidP="00DB5423">
            <w:pPr>
              <w:pStyle w:val="BodyTex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/>
                <w:b/>
                <w:bCs/>
                <w:szCs w:val="20"/>
              </w:rPr>
            </w:pPr>
          </w:p>
        </w:tc>
        <w:tc>
          <w:tcPr>
            <w:tcW w:w="1317" w:type="dxa"/>
            <w:vAlign w:val="center"/>
          </w:tcPr>
          <w:p w14:paraId="64CB1A18" w14:textId="1EE7518E" w:rsidR="00DB5423" w:rsidRDefault="00DB5423" w:rsidP="00DB5423">
            <w:pPr>
              <w:pStyle w:val="BodyTex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/>
                <w:b/>
                <w:bCs/>
                <w:szCs w:val="20"/>
              </w:rPr>
            </w:pPr>
          </w:p>
        </w:tc>
        <w:tc>
          <w:tcPr>
            <w:tcW w:w="1359" w:type="dxa"/>
            <w:vAlign w:val="center"/>
          </w:tcPr>
          <w:p w14:paraId="6B7ABEAA" w14:textId="2138B3D6" w:rsidR="00DB5423" w:rsidRDefault="00DB5423" w:rsidP="00DB5423">
            <w:pPr>
              <w:pStyle w:val="BodyTex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/>
                <w:b/>
                <w:bCs/>
                <w:szCs w:val="20"/>
              </w:rPr>
            </w:pPr>
          </w:p>
        </w:tc>
      </w:tr>
      <w:tr w:rsidR="00DB5423" w:rsidRPr="0024369A" w14:paraId="2FA592DE" w14:textId="77777777" w:rsidTr="00DC003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02" w:type="dxa"/>
          </w:tcPr>
          <w:p w14:paraId="64BD1025" w14:textId="60A10130" w:rsidR="00DB5423" w:rsidRPr="00BA79C7" w:rsidRDefault="00DB5423" w:rsidP="00DB5423">
            <w:pPr>
              <w:pStyle w:val="BodyText"/>
              <w:ind w:left="42"/>
              <w:rPr>
                <w:rFonts w:cstheme="minorHAnsi"/>
                <w:color w:val="000000" w:themeColor="text1"/>
                <w:szCs w:val="20"/>
              </w:rPr>
            </w:pPr>
          </w:p>
        </w:tc>
        <w:tc>
          <w:tcPr>
            <w:tcW w:w="2944" w:type="dxa"/>
          </w:tcPr>
          <w:p w14:paraId="6E341206" w14:textId="33C8E861" w:rsidR="00DB5423" w:rsidRDefault="00DB5423" w:rsidP="00C85E94">
            <w:pPr>
              <w:pStyle w:val="BodyTex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Bidi"/>
                <w:color w:val="000000" w:themeColor="text1"/>
              </w:rPr>
            </w:pPr>
            <w:r w:rsidRPr="38EBD651">
              <w:rPr>
                <w:rFonts w:cstheme="minorBidi"/>
                <w:color w:val="000000" w:themeColor="text1"/>
              </w:rPr>
              <w:t>Boulder Walls</w:t>
            </w:r>
          </w:p>
          <w:p w14:paraId="44214C82" w14:textId="790D4B14" w:rsidR="00C85E94" w:rsidRPr="00C85E94" w:rsidRDefault="00C85E94" w:rsidP="00C85E94">
            <w:pPr>
              <w:pStyle w:val="BodyTex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Cs/>
                <w:szCs w:val="20"/>
              </w:rPr>
            </w:pPr>
            <w:r w:rsidRPr="00C85E94">
              <w:rPr>
                <w:rFonts w:cstheme="minorHAnsi"/>
                <w:bCs/>
                <w:color w:val="000000" w:themeColor="text1"/>
              </w:rPr>
              <w:t>Asphalt</w:t>
            </w:r>
          </w:p>
        </w:tc>
        <w:tc>
          <w:tcPr>
            <w:tcW w:w="1829" w:type="dxa"/>
          </w:tcPr>
          <w:p w14:paraId="4C80F4BD" w14:textId="77777777" w:rsidR="00DB5423" w:rsidRPr="0024369A" w:rsidRDefault="00DB5423" w:rsidP="00DB5423">
            <w:pPr>
              <w:pStyle w:val="BodyText"/>
              <w:ind w:left="139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szCs w:val="20"/>
              </w:rPr>
            </w:pPr>
          </w:p>
        </w:tc>
        <w:tc>
          <w:tcPr>
            <w:tcW w:w="1317" w:type="dxa"/>
          </w:tcPr>
          <w:p w14:paraId="0A39C484" w14:textId="77777777" w:rsidR="00DB5423" w:rsidRPr="0024369A" w:rsidRDefault="00DB5423" w:rsidP="00DB5423">
            <w:pPr>
              <w:pStyle w:val="BodyText"/>
              <w:ind w:left="144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szCs w:val="20"/>
              </w:rPr>
            </w:pPr>
          </w:p>
        </w:tc>
        <w:tc>
          <w:tcPr>
            <w:tcW w:w="1359" w:type="dxa"/>
          </w:tcPr>
          <w:p w14:paraId="6534A4DD" w14:textId="77777777" w:rsidR="00DB5423" w:rsidRPr="0024369A" w:rsidRDefault="00DB5423" w:rsidP="00DB5423">
            <w:pPr>
              <w:pStyle w:val="BodyText"/>
              <w:ind w:left="142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szCs w:val="20"/>
              </w:rPr>
            </w:pPr>
          </w:p>
        </w:tc>
      </w:tr>
      <w:tr w:rsidR="00C85ACD" w:rsidRPr="00A240A9" w14:paraId="6A0F9579" w14:textId="77777777" w:rsidTr="00DC003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02" w:type="dxa"/>
          </w:tcPr>
          <w:p w14:paraId="7E002DA7" w14:textId="35E3F247" w:rsidR="00DB5423" w:rsidRPr="00BA79C7" w:rsidRDefault="00DB5423" w:rsidP="00DB5423">
            <w:pPr>
              <w:pStyle w:val="BodyText"/>
              <w:rPr>
                <w:rFonts w:cstheme="minorHAnsi"/>
                <w:color w:val="000000" w:themeColor="text1"/>
                <w:szCs w:val="20"/>
              </w:rPr>
            </w:pPr>
            <w:r>
              <w:rPr>
                <w:rFonts w:cstheme="minorHAnsi"/>
                <w:color w:val="000000" w:themeColor="text1"/>
                <w:szCs w:val="20"/>
              </w:rPr>
              <w:t>7.2.1</w:t>
            </w:r>
          </w:p>
        </w:tc>
        <w:tc>
          <w:tcPr>
            <w:tcW w:w="2944" w:type="dxa"/>
          </w:tcPr>
          <w:p w14:paraId="67E46C28" w14:textId="1677082F" w:rsidR="00DB5423" w:rsidRPr="00A240A9" w:rsidRDefault="00DB5423" w:rsidP="00DB5423">
            <w:pPr>
              <w:pStyle w:val="BodyTex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Bidi"/>
                <w:color w:val="000000" w:themeColor="text1"/>
              </w:rPr>
            </w:pPr>
            <w:r w:rsidRPr="00A240A9">
              <w:rPr>
                <w:rFonts w:cstheme="minorHAnsi"/>
                <w:b/>
                <w:sz w:val="18"/>
                <w:szCs w:val="18"/>
              </w:rPr>
              <w:t xml:space="preserve">Key Issues to be Addressed </w:t>
            </w:r>
            <w:proofErr w:type="gramStart"/>
            <w:r w:rsidRPr="00A240A9">
              <w:rPr>
                <w:rFonts w:cstheme="minorHAnsi"/>
                <w:b/>
                <w:sz w:val="18"/>
                <w:szCs w:val="18"/>
              </w:rPr>
              <w:t>–  Action</w:t>
            </w:r>
            <w:proofErr w:type="gramEnd"/>
            <w:r w:rsidRPr="00A240A9">
              <w:rPr>
                <w:rFonts w:cstheme="minorHAnsi"/>
                <w:b/>
                <w:sz w:val="18"/>
                <w:szCs w:val="18"/>
              </w:rPr>
              <w:t xml:space="preserve"> Items from Previous Meeting</w:t>
            </w:r>
          </w:p>
        </w:tc>
        <w:tc>
          <w:tcPr>
            <w:tcW w:w="1829" w:type="dxa"/>
          </w:tcPr>
          <w:p w14:paraId="41162A8D" w14:textId="77777777" w:rsidR="00DB5423" w:rsidRPr="00A240A9" w:rsidRDefault="00DB5423" w:rsidP="00DB5423">
            <w:pPr>
              <w:pStyle w:val="BodyTex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color w:val="000000" w:themeColor="text1"/>
                <w:szCs w:val="20"/>
              </w:rPr>
            </w:pPr>
          </w:p>
        </w:tc>
        <w:tc>
          <w:tcPr>
            <w:tcW w:w="1317" w:type="dxa"/>
          </w:tcPr>
          <w:p w14:paraId="0A6B2BE8" w14:textId="77777777" w:rsidR="00DB5423" w:rsidRPr="00A240A9" w:rsidRDefault="00DB5423" w:rsidP="00DB5423">
            <w:pPr>
              <w:pStyle w:val="BodyTex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color w:val="000000" w:themeColor="text1"/>
                <w:szCs w:val="20"/>
              </w:rPr>
            </w:pPr>
          </w:p>
        </w:tc>
        <w:tc>
          <w:tcPr>
            <w:tcW w:w="1359" w:type="dxa"/>
          </w:tcPr>
          <w:p w14:paraId="4C801E19" w14:textId="77777777" w:rsidR="00DB5423" w:rsidRPr="00A240A9" w:rsidRDefault="00DB5423" w:rsidP="00DB5423">
            <w:pPr>
              <w:pStyle w:val="BodyTex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color w:val="000000" w:themeColor="text1"/>
                <w:szCs w:val="20"/>
              </w:rPr>
            </w:pPr>
          </w:p>
        </w:tc>
      </w:tr>
      <w:tr w:rsidR="00DB5423" w:rsidRPr="0024369A" w14:paraId="5D10BC30" w14:textId="77777777" w:rsidTr="00DC003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02" w:type="dxa"/>
          </w:tcPr>
          <w:p w14:paraId="72E62E7A" w14:textId="6F81A101" w:rsidR="00DB5423" w:rsidRPr="00BA79C7" w:rsidRDefault="00DB5423" w:rsidP="00DB5423">
            <w:pPr>
              <w:pStyle w:val="BodyText"/>
              <w:ind w:left="42"/>
              <w:rPr>
                <w:rFonts w:cstheme="minorHAnsi"/>
                <w:color w:val="000000" w:themeColor="text1"/>
                <w:szCs w:val="20"/>
              </w:rPr>
            </w:pPr>
          </w:p>
        </w:tc>
        <w:tc>
          <w:tcPr>
            <w:tcW w:w="2944" w:type="dxa"/>
          </w:tcPr>
          <w:p w14:paraId="0391F144" w14:textId="5B0A8A77" w:rsidR="00DB5423" w:rsidRPr="0024369A" w:rsidRDefault="00DB5423" w:rsidP="00DB5423">
            <w:pPr>
              <w:pStyle w:val="BodyText"/>
              <w:ind w:left="14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szCs w:val="20"/>
              </w:rPr>
            </w:pPr>
          </w:p>
        </w:tc>
        <w:tc>
          <w:tcPr>
            <w:tcW w:w="1829" w:type="dxa"/>
          </w:tcPr>
          <w:p w14:paraId="10E16365" w14:textId="77777777" w:rsidR="00DB5423" w:rsidRPr="0024369A" w:rsidRDefault="00DB5423" w:rsidP="00DB5423">
            <w:pPr>
              <w:pStyle w:val="BodyText"/>
              <w:ind w:left="139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szCs w:val="20"/>
              </w:rPr>
            </w:pPr>
          </w:p>
        </w:tc>
        <w:tc>
          <w:tcPr>
            <w:tcW w:w="1317" w:type="dxa"/>
          </w:tcPr>
          <w:p w14:paraId="31AEDB2E" w14:textId="77777777" w:rsidR="00DB5423" w:rsidRPr="0024369A" w:rsidRDefault="00DB5423" w:rsidP="00DB5423">
            <w:pPr>
              <w:pStyle w:val="BodyText"/>
              <w:ind w:left="144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szCs w:val="20"/>
              </w:rPr>
            </w:pPr>
          </w:p>
        </w:tc>
        <w:tc>
          <w:tcPr>
            <w:tcW w:w="1359" w:type="dxa"/>
          </w:tcPr>
          <w:p w14:paraId="1C1B441D" w14:textId="77777777" w:rsidR="00DB5423" w:rsidRPr="0024369A" w:rsidRDefault="00DB5423" w:rsidP="00DB5423">
            <w:pPr>
              <w:pStyle w:val="BodyText"/>
              <w:ind w:left="142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szCs w:val="20"/>
              </w:rPr>
            </w:pPr>
          </w:p>
        </w:tc>
      </w:tr>
      <w:tr w:rsidR="00C85ACD" w:rsidRPr="0024369A" w14:paraId="7EE4F0A8" w14:textId="77777777" w:rsidTr="00DC003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02" w:type="dxa"/>
          </w:tcPr>
          <w:p w14:paraId="66106B5B" w14:textId="3E6ECEAC" w:rsidR="00DB5423" w:rsidRPr="00BA79C7" w:rsidRDefault="00DB5423" w:rsidP="00DB5423">
            <w:pPr>
              <w:pStyle w:val="BodyText"/>
              <w:rPr>
                <w:rFonts w:cstheme="minorHAnsi"/>
                <w:color w:val="000000" w:themeColor="text1"/>
                <w:szCs w:val="20"/>
              </w:rPr>
            </w:pPr>
            <w:r>
              <w:rPr>
                <w:rFonts w:cstheme="minorHAnsi"/>
                <w:color w:val="000000" w:themeColor="text1"/>
                <w:szCs w:val="20"/>
              </w:rPr>
              <w:t>7.2.2</w:t>
            </w:r>
          </w:p>
        </w:tc>
        <w:tc>
          <w:tcPr>
            <w:tcW w:w="2944" w:type="dxa"/>
          </w:tcPr>
          <w:p w14:paraId="1EF36DCF" w14:textId="3BFB755A" w:rsidR="00DB5423" w:rsidRPr="0024369A" w:rsidRDefault="00DB5423" w:rsidP="00DB5423">
            <w:pPr>
              <w:pStyle w:val="BodyText"/>
              <w:ind w:left="143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Cs w:val="20"/>
              </w:rPr>
            </w:pPr>
            <w:r w:rsidRPr="0024369A">
              <w:rPr>
                <w:rFonts w:cstheme="minorHAnsi"/>
                <w:b/>
                <w:szCs w:val="20"/>
              </w:rPr>
              <w:t xml:space="preserve">Key Issues to be Addressed – New </w:t>
            </w:r>
            <w:r>
              <w:rPr>
                <w:rFonts w:cstheme="minorHAnsi"/>
                <w:b/>
                <w:szCs w:val="20"/>
              </w:rPr>
              <w:t>Action Items</w:t>
            </w:r>
          </w:p>
        </w:tc>
        <w:tc>
          <w:tcPr>
            <w:tcW w:w="1829" w:type="dxa"/>
          </w:tcPr>
          <w:p w14:paraId="7BC85950" w14:textId="77777777" w:rsidR="00DB5423" w:rsidRPr="0024369A" w:rsidRDefault="00DB5423" w:rsidP="00DB5423">
            <w:pPr>
              <w:pStyle w:val="BodyText"/>
              <w:ind w:left="139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Cs w:val="20"/>
              </w:rPr>
            </w:pPr>
          </w:p>
        </w:tc>
        <w:tc>
          <w:tcPr>
            <w:tcW w:w="1317" w:type="dxa"/>
          </w:tcPr>
          <w:p w14:paraId="50175E54" w14:textId="77777777" w:rsidR="00DB5423" w:rsidRPr="0024369A" w:rsidRDefault="00DB5423" w:rsidP="00DB5423">
            <w:pPr>
              <w:pStyle w:val="BodyText"/>
              <w:ind w:left="144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Cs w:val="20"/>
              </w:rPr>
            </w:pPr>
          </w:p>
        </w:tc>
        <w:tc>
          <w:tcPr>
            <w:tcW w:w="1359" w:type="dxa"/>
          </w:tcPr>
          <w:p w14:paraId="2B8A978E" w14:textId="77777777" w:rsidR="00DB5423" w:rsidRPr="0024369A" w:rsidRDefault="00DB5423" w:rsidP="00DB5423">
            <w:pPr>
              <w:pStyle w:val="BodyText"/>
              <w:ind w:left="142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Cs w:val="20"/>
              </w:rPr>
            </w:pPr>
          </w:p>
        </w:tc>
      </w:tr>
      <w:tr w:rsidR="00DB5423" w:rsidRPr="0024369A" w14:paraId="28D03E03" w14:textId="77777777" w:rsidTr="00DC003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02" w:type="dxa"/>
          </w:tcPr>
          <w:p w14:paraId="2FF16793" w14:textId="38D1C182" w:rsidR="00DB5423" w:rsidRPr="00BA79C7" w:rsidRDefault="00DB5423" w:rsidP="00DB5423">
            <w:pPr>
              <w:pStyle w:val="BodyText"/>
              <w:ind w:left="42"/>
              <w:rPr>
                <w:rFonts w:cstheme="minorHAnsi"/>
                <w:color w:val="000000" w:themeColor="text1"/>
                <w:szCs w:val="20"/>
              </w:rPr>
            </w:pPr>
          </w:p>
        </w:tc>
        <w:tc>
          <w:tcPr>
            <w:tcW w:w="2944" w:type="dxa"/>
          </w:tcPr>
          <w:p w14:paraId="5B1F46B2" w14:textId="0DDA4451" w:rsidR="00DB5423" w:rsidRPr="0024369A" w:rsidRDefault="00DB5423" w:rsidP="00DC0031">
            <w:pPr>
              <w:pStyle w:val="BodyTex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szCs w:val="20"/>
              </w:rPr>
            </w:pPr>
          </w:p>
        </w:tc>
        <w:tc>
          <w:tcPr>
            <w:tcW w:w="1829" w:type="dxa"/>
          </w:tcPr>
          <w:p w14:paraId="59E801C4" w14:textId="287DAAF8" w:rsidR="00DB5423" w:rsidRPr="0024369A" w:rsidRDefault="00DB5423" w:rsidP="00DB5423">
            <w:pPr>
              <w:pStyle w:val="BodyText"/>
              <w:ind w:left="139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szCs w:val="20"/>
              </w:rPr>
            </w:pPr>
          </w:p>
        </w:tc>
        <w:tc>
          <w:tcPr>
            <w:tcW w:w="1317" w:type="dxa"/>
          </w:tcPr>
          <w:p w14:paraId="349893A5" w14:textId="77777777" w:rsidR="00DB5423" w:rsidRPr="0024369A" w:rsidRDefault="00DB5423" w:rsidP="00DB5423">
            <w:pPr>
              <w:pStyle w:val="BodyText"/>
              <w:ind w:left="144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szCs w:val="20"/>
              </w:rPr>
            </w:pPr>
          </w:p>
        </w:tc>
        <w:tc>
          <w:tcPr>
            <w:tcW w:w="1359" w:type="dxa"/>
          </w:tcPr>
          <w:p w14:paraId="5C64F9CE" w14:textId="77777777" w:rsidR="00DB5423" w:rsidRPr="0024369A" w:rsidRDefault="00DB5423" w:rsidP="00DB5423">
            <w:pPr>
              <w:pStyle w:val="BodyText"/>
              <w:ind w:left="142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szCs w:val="20"/>
              </w:rPr>
            </w:pPr>
          </w:p>
        </w:tc>
      </w:tr>
    </w:tbl>
    <w:p w14:paraId="14A8CDAE" w14:textId="0938DB70" w:rsidR="00910F7C" w:rsidRPr="009C2BEB" w:rsidRDefault="00910F7C" w:rsidP="00723A1B">
      <w:pPr>
        <w:pStyle w:val="BodyText"/>
      </w:pPr>
    </w:p>
    <w:sectPr w:rsidR="00910F7C" w:rsidRPr="009C2BEB" w:rsidSect="009C2BEB">
      <w:headerReference w:type="default" r:id="rId12"/>
      <w:footerReference w:type="default" r:id="rId13"/>
      <w:headerReference w:type="first" r:id="rId14"/>
      <w:footerReference w:type="first" r:id="rId15"/>
      <w:pgSz w:w="11906" w:h="16838" w:code="9"/>
      <w:pgMar w:top="2268" w:right="851" w:bottom="1701" w:left="1418" w:header="567" w:footer="106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7B56493" w14:textId="77777777" w:rsidR="00892CFA" w:rsidRDefault="00892CFA" w:rsidP="00185154">
      <w:r>
        <w:separator/>
      </w:r>
    </w:p>
    <w:p w14:paraId="14E0383E" w14:textId="77777777" w:rsidR="00892CFA" w:rsidRDefault="00892CFA"/>
  </w:endnote>
  <w:endnote w:type="continuationSeparator" w:id="0">
    <w:p w14:paraId="6B6FAC2D" w14:textId="77777777" w:rsidR="00892CFA" w:rsidRDefault="00892CFA" w:rsidP="00185154">
      <w:r>
        <w:continuationSeparator/>
      </w:r>
    </w:p>
    <w:p w14:paraId="362D3DFF" w14:textId="77777777" w:rsidR="00892CFA" w:rsidRDefault="00892CFA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Rounded MT">
    <w:altName w:val="Arial"/>
    <w:charset w:val="00"/>
    <w:family w:val="auto"/>
    <w:pitch w:val="variable"/>
    <w:sig w:usb0="80000027" w:usb1="00000000" w:usb2="00000000" w:usb3="00000000" w:csb0="000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dobe Arabic">
    <w:altName w:val="Times New Roman"/>
    <w:panose1 w:val="00000000000000000000"/>
    <w:charset w:val="00"/>
    <w:family w:val="roman"/>
    <w:notTrueType/>
    <w:pitch w:val="variable"/>
    <w:sig w:usb0="8000202F" w:usb1="8000A04A" w:usb2="00000008" w:usb3="00000000" w:csb0="0000004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843241873"/>
      <w:docPartObj>
        <w:docPartGallery w:val="Page Numbers (Top of Page)"/>
        <w:docPartUnique/>
      </w:docPartObj>
    </w:sdtPr>
    <w:sdtContent>
      <w:p w14:paraId="566A6307" w14:textId="7AFDE69B" w:rsidR="00236756" w:rsidRDefault="00236756">
        <w:pPr>
          <w:pStyle w:val="Footer"/>
          <w:jc w:val="right"/>
        </w:pPr>
        <w:r w:rsidRPr="00551118">
          <w:rPr>
            <w:rFonts w:ascii="Arial" w:hAnsi="Arial" w:cs="Arial"/>
            <w:noProof/>
            <w:szCs w:val="16"/>
            <w:lang w:eastAsia="en-AU"/>
          </w:rPr>
          <mc:AlternateContent>
            <mc:Choice Requires="wps">
              <w:drawing>
                <wp:anchor distT="45720" distB="45720" distL="114300" distR="114300" simplePos="0" relativeHeight="251679744" behindDoc="0" locked="0" layoutInCell="1" allowOverlap="1" wp14:anchorId="35E15478" wp14:editId="20724ECC">
                  <wp:simplePos x="0" y="0"/>
                  <wp:positionH relativeFrom="margin">
                    <wp:posOffset>1385570</wp:posOffset>
                  </wp:positionH>
                  <wp:positionV relativeFrom="paragraph">
                    <wp:posOffset>10160</wp:posOffset>
                  </wp:positionV>
                  <wp:extent cx="3448684" cy="951229"/>
                  <wp:effectExtent l="0" t="0" r="0" b="0"/>
                  <wp:wrapSquare wrapText="bothSides"/>
                  <wp:docPr id="6" name="Text Box 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3448684" cy="951229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0374CC31" w14:textId="77777777" w:rsidR="00236756" w:rsidRDefault="00236756" w:rsidP="00762EAA">
                              <w:pPr>
                                <w:pStyle w:val="Footer"/>
                                <w:jc w:val="center"/>
                                <w:rPr>
                                  <w:rFonts w:ascii="Arial" w:hAnsi="Arial" w:cs="Arial"/>
                                  <w:color w:val="0000FF"/>
                                  <w:szCs w:val="16"/>
                                  <w:lang w:val="en-US"/>
                                </w:rPr>
                              </w:pPr>
                              <w:r w:rsidRPr="00541A4B">
                                <w:rPr>
                                  <w:rFonts w:ascii="Arial" w:hAnsi="Arial" w:cs="Arial"/>
                                  <w:color w:val="0000FF"/>
                                  <w:szCs w:val="16"/>
                                  <w:lang w:val="en-US"/>
                                </w:rPr>
                                <w:t>© Frasers Property Australia 2018</w:t>
                              </w:r>
                            </w:p>
                            <w:p w14:paraId="32CA29AD" w14:textId="77777777" w:rsidR="00236756" w:rsidRPr="00682D90" w:rsidRDefault="00236756" w:rsidP="00762EAA">
                              <w:pPr>
                                <w:pStyle w:val="Footer"/>
                                <w:jc w:val="center"/>
                                <w:rPr>
                                  <w:rFonts w:ascii="Arial" w:hAnsi="Arial" w:cs="Arial"/>
                                  <w:color w:val="0000FF"/>
                                  <w:szCs w:val="16"/>
                                  <w:lang w:val="en-US"/>
                                </w:rPr>
                              </w:pPr>
                              <w:r w:rsidRPr="00541A4B">
                                <w:rPr>
                                  <w:rFonts w:ascii="Arial" w:hAnsi="Arial" w:cs="Arial"/>
                                  <w:szCs w:val="16"/>
                                  <w:lang w:val="en-US"/>
                                </w:rPr>
                                <w:t>This document is the property of Frasers Property Australia</w:t>
                              </w:r>
                            </w:p>
                            <w:p w14:paraId="10AD9C54" w14:textId="77777777" w:rsidR="00236756" w:rsidRDefault="00236756" w:rsidP="00762EAA">
                              <w:pPr>
                                <w:pStyle w:val="Footer"/>
                                <w:jc w:val="center"/>
                              </w:pPr>
                              <w:r w:rsidRPr="00541A4B">
                                <w:rPr>
                                  <w:rFonts w:ascii="Arial" w:hAnsi="Arial" w:cs="Arial"/>
                                  <w:szCs w:val="16"/>
                                </w:rPr>
                                <w:t>~This Document is “UNCONTROLLED” when printed ~</w:t>
                              </w:r>
                            </w:p>
                            <w:p w14:paraId="6F530B1E" w14:textId="77777777" w:rsidR="00236756" w:rsidRDefault="00236756" w:rsidP="00762EAA"/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20000</wp14:pctHeight>
                  </wp14:sizeRelV>
                </wp:anchor>
              </w:drawing>
            </mc:Choice>
            <mc:Fallback>
              <w:pict>
                <v:shapetype w14:anchorId="35E15478" id="_x0000_t202" coordsize="21600,21600" o:spt="202" path="m,l,21600r21600,l21600,xe">
                  <v:stroke joinstyle="miter"/>
                  <v:path gradientshapeok="t" o:connecttype="rect"/>
                </v:shapetype>
                <v:shape id="Text Box 6" o:spid="_x0000_s1027" type="#_x0000_t202" style="position:absolute;left:0;text-align:left;margin-left:109.1pt;margin-top:.8pt;width:271.55pt;height:74.9pt;z-index:251679744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" stroked="f">
                  <v:textbox style="mso-fit-shape-to-text:t">
                    <w:txbxContent>
                      <w:p w14:paraId="0374CC31" w14:textId="77777777" w:rsidR="00236756" w:rsidRDefault="00236756" w:rsidP="00762EAA">
                        <w:pPr>
                          <w:pStyle w:val="Footer"/>
                          <w:jc w:val="center"/>
                          <w:rPr>
                            <w:rFonts w:ascii="Arial" w:hAnsi="Arial" w:cs="Arial"/>
                            <w:color w:val="0000FF"/>
                            <w:szCs w:val="16"/>
                            <w:lang w:val="en-US"/>
                          </w:rPr>
                        </w:pPr>
                        <w:r w:rsidRPr="00541A4B">
                          <w:rPr>
                            <w:rFonts w:ascii="Arial" w:hAnsi="Arial" w:cs="Arial"/>
                            <w:color w:val="0000FF"/>
                            <w:szCs w:val="16"/>
                            <w:lang w:val="en-US"/>
                          </w:rPr>
                          <w:t>© Frasers Property Australia 2018</w:t>
                        </w:r>
                      </w:p>
                      <w:p w14:paraId="32CA29AD" w14:textId="77777777" w:rsidR="00236756" w:rsidRPr="00682D90" w:rsidRDefault="00236756" w:rsidP="00762EAA">
                        <w:pPr>
                          <w:pStyle w:val="Footer"/>
                          <w:jc w:val="center"/>
                          <w:rPr>
                            <w:rFonts w:ascii="Arial" w:hAnsi="Arial" w:cs="Arial"/>
                            <w:color w:val="0000FF"/>
                            <w:szCs w:val="16"/>
                            <w:lang w:val="en-US"/>
                          </w:rPr>
                        </w:pPr>
                        <w:r w:rsidRPr="00541A4B">
                          <w:rPr>
                            <w:rFonts w:ascii="Arial" w:hAnsi="Arial" w:cs="Arial"/>
                            <w:szCs w:val="16"/>
                            <w:lang w:val="en-US"/>
                          </w:rPr>
                          <w:t>This document is the property of Frasers Property Australia</w:t>
                        </w:r>
                      </w:p>
                      <w:p w14:paraId="10AD9C54" w14:textId="77777777" w:rsidR="00236756" w:rsidRDefault="00236756" w:rsidP="00762EAA">
                        <w:pPr>
                          <w:pStyle w:val="Footer"/>
                          <w:jc w:val="center"/>
                        </w:pPr>
                        <w:r w:rsidRPr="00541A4B">
                          <w:rPr>
                            <w:rFonts w:ascii="Arial" w:hAnsi="Arial" w:cs="Arial"/>
                            <w:szCs w:val="16"/>
                          </w:rPr>
                          <w:t>~This Document is “UNCONTROLLED” when printed ~</w:t>
                        </w:r>
                      </w:p>
                      <w:p w14:paraId="6F530B1E" w14:textId="77777777" w:rsidR="00236756" w:rsidRDefault="00236756" w:rsidP="00762EAA"/>
                    </w:txbxContent>
                  </v:textbox>
                  <w10:wrap type="square" anchorx="margin"/>
                </v:shape>
              </w:pict>
            </mc:Fallback>
          </mc:AlternateContent>
        </w:r>
        <w:r w:rsidRPr="00551118">
          <w:rPr>
            <w:rFonts w:ascii="Arial" w:hAnsi="Arial" w:cs="Arial"/>
            <w:noProof/>
            <w:szCs w:val="16"/>
            <w:lang w:eastAsia="en-AU"/>
          </w:rPr>
          <mc:AlternateContent>
            <mc:Choice Requires="wps">
              <w:drawing>
                <wp:anchor distT="45720" distB="45720" distL="114300" distR="114300" simplePos="0" relativeHeight="251678720" behindDoc="0" locked="0" layoutInCell="1" allowOverlap="1" wp14:anchorId="5C459B5C" wp14:editId="7565FB8D">
                  <wp:simplePos x="0" y="0"/>
                  <wp:positionH relativeFrom="margin">
                    <wp:align>left</wp:align>
                  </wp:positionH>
                  <wp:positionV relativeFrom="paragraph">
                    <wp:posOffset>10160</wp:posOffset>
                  </wp:positionV>
                  <wp:extent cx="1504950" cy="1404620"/>
                  <wp:effectExtent l="0" t="0" r="0" b="2540"/>
                  <wp:wrapSquare wrapText="bothSides"/>
                  <wp:docPr id="7" name="Text Box 7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1504950" cy="140462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1D64D2BE" w14:textId="77777777" w:rsidR="00236756" w:rsidRDefault="00236756" w:rsidP="00762EAA">
                              <w:pPr>
                                <w:pStyle w:val="Footer"/>
                              </w:pPr>
                              <w:r w:rsidRPr="005878E3">
                                <w:rPr>
                                  <w:szCs w:val="16"/>
                                </w:rPr>
                                <w:t>Rev 0</w:t>
                              </w:r>
                              <w:r>
                                <w:rPr>
                                  <w:szCs w:val="16"/>
                                </w:rPr>
                                <w:t xml:space="preserve"> </w:t>
                              </w:r>
                              <w:r>
                                <w:rPr>
                                  <w:szCs w:val="16"/>
                                </w:rPr>
                                <w:tab/>
                              </w:r>
                            </w:p>
                            <w:p w14:paraId="3FF59346" w14:textId="77777777" w:rsidR="00236756" w:rsidRDefault="00236756"/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20000</wp14:pctHeight>
                  </wp14:sizeRelV>
                </wp:anchor>
              </w:drawing>
            </mc:Choice>
            <mc:Fallback>
              <w:pict>
                <v:shape w14:anchorId="5C459B5C" id="Text Box 7" o:spid="_x0000_s1028" type="#_x0000_t202" style="position:absolute;left:0;text-align:left;margin-left:0;margin-top:.8pt;width:118.5pt;height:110.6pt;z-index:251678720;visibility:visible;mso-wrap-style:square;mso-width-percent:0;mso-height-percent:20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" stroked="f">
                  <v:textbox style="mso-fit-shape-to-text:t">
                    <w:txbxContent>
                      <w:p w14:paraId="1D64D2BE" w14:textId="77777777" w:rsidR="00236756" w:rsidRDefault="00236756" w:rsidP="00762EAA">
                        <w:pPr>
                          <w:pStyle w:val="Footer"/>
                        </w:pPr>
                        <w:r w:rsidRPr="005878E3">
                          <w:rPr>
                            <w:szCs w:val="16"/>
                          </w:rPr>
                          <w:t>Rev 0</w:t>
                        </w:r>
                        <w:r>
                          <w:rPr>
                            <w:szCs w:val="16"/>
                          </w:rPr>
                          <w:t xml:space="preserve"> </w:t>
                        </w:r>
                        <w:r>
                          <w:rPr>
                            <w:szCs w:val="16"/>
                          </w:rPr>
                          <w:tab/>
                        </w:r>
                      </w:p>
                      <w:p w14:paraId="3FF59346" w14:textId="77777777" w:rsidR="00236756" w:rsidRDefault="00236756"/>
                    </w:txbxContent>
                  </v:textbox>
                  <w10:wrap type="square" anchorx="margin"/>
                </v:shape>
              </w:pict>
            </mc:Fallback>
          </mc:AlternateContent>
        </w:r>
        <w:r w:rsidRPr="00551118">
          <w:rPr>
            <w:rFonts w:ascii="Arial" w:hAnsi="Arial" w:cs="Arial"/>
            <w:szCs w:val="16"/>
          </w:rPr>
          <w:t xml:space="preserve">Page </w:t>
        </w:r>
        <w:r w:rsidRPr="00551118">
          <w:rPr>
            <w:rFonts w:ascii="Arial" w:hAnsi="Arial" w:cs="Arial"/>
            <w:b/>
            <w:bCs/>
            <w:szCs w:val="16"/>
          </w:rPr>
          <w:fldChar w:fldCharType="begin"/>
        </w:r>
        <w:r w:rsidRPr="00551118">
          <w:rPr>
            <w:rFonts w:ascii="Arial" w:hAnsi="Arial" w:cs="Arial"/>
            <w:b/>
            <w:bCs/>
            <w:szCs w:val="16"/>
          </w:rPr>
          <w:instrText xml:space="preserve"> PAGE </w:instrText>
        </w:r>
        <w:r w:rsidRPr="00551118">
          <w:rPr>
            <w:rFonts w:ascii="Arial" w:hAnsi="Arial" w:cs="Arial"/>
            <w:b/>
            <w:bCs/>
            <w:szCs w:val="16"/>
          </w:rPr>
          <w:fldChar w:fldCharType="separate"/>
        </w:r>
        <w:r>
          <w:rPr>
            <w:rFonts w:ascii="Arial" w:hAnsi="Arial" w:cs="Arial"/>
            <w:b/>
            <w:bCs/>
            <w:noProof/>
            <w:szCs w:val="16"/>
          </w:rPr>
          <w:t>4</w:t>
        </w:r>
        <w:r w:rsidRPr="00551118">
          <w:rPr>
            <w:rFonts w:ascii="Arial" w:hAnsi="Arial" w:cs="Arial"/>
            <w:b/>
            <w:bCs/>
            <w:szCs w:val="16"/>
          </w:rPr>
          <w:fldChar w:fldCharType="end"/>
        </w:r>
        <w:r w:rsidRPr="00551118">
          <w:rPr>
            <w:rFonts w:ascii="Arial" w:hAnsi="Arial" w:cs="Arial"/>
            <w:szCs w:val="16"/>
          </w:rPr>
          <w:t xml:space="preserve"> of </w:t>
        </w:r>
        <w:r w:rsidRPr="00551118">
          <w:rPr>
            <w:rFonts w:ascii="Arial" w:hAnsi="Arial" w:cs="Arial"/>
            <w:b/>
            <w:bCs/>
            <w:szCs w:val="16"/>
          </w:rPr>
          <w:fldChar w:fldCharType="begin"/>
        </w:r>
        <w:r w:rsidRPr="00551118">
          <w:rPr>
            <w:rFonts w:ascii="Arial" w:hAnsi="Arial" w:cs="Arial"/>
            <w:b/>
            <w:bCs/>
            <w:szCs w:val="16"/>
          </w:rPr>
          <w:instrText xml:space="preserve"> NUMPAGES  </w:instrText>
        </w:r>
        <w:r w:rsidRPr="00551118">
          <w:rPr>
            <w:rFonts w:ascii="Arial" w:hAnsi="Arial" w:cs="Arial"/>
            <w:b/>
            <w:bCs/>
            <w:szCs w:val="16"/>
          </w:rPr>
          <w:fldChar w:fldCharType="separate"/>
        </w:r>
        <w:r>
          <w:rPr>
            <w:rFonts w:ascii="Arial" w:hAnsi="Arial" w:cs="Arial"/>
            <w:b/>
            <w:bCs/>
            <w:noProof/>
            <w:szCs w:val="16"/>
          </w:rPr>
          <w:t>4</w:t>
        </w:r>
        <w:r w:rsidRPr="00551118">
          <w:rPr>
            <w:rFonts w:ascii="Arial" w:hAnsi="Arial" w:cs="Arial"/>
            <w:b/>
            <w:bCs/>
            <w:szCs w:val="16"/>
          </w:rPr>
          <w:fldChar w:fldCharType="end"/>
        </w:r>
      </w:p>
    </w:sdtContent>
  </w:sdt>
  <w:p w14:paraId="4A65EF70" w14:textId="77777777" w:rsidR="00236756" w:rsidRPr="00491395" w:rsidRDefault="00236756" w:rsidP="00491395">
    <w:pPr>
      <w:rPr>
        <w:sz w:val="2"/>
        <w:szCs w:val="2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284876021"/>
      <w:docPartObj>
        <w:docPartGallery w:val="Page Numbers (Top of Page)"/>
        <w:docPartUnique/>
      </w:docPartObj>
    </w:sdtPr>
    <w:sdtContent>
      <w:p w14:paraId="0F1EDD30" w14:textId="77777777" w:rsidR="00236756" w:rsidRDefault="00236756">
        <w:pPr>
          <w:pStyle w:val="Footer"/>
          <w:jc w:val="right"/>
        </w:pPr>
        <w:r w:rsidRPr="00551118">
          <w:rPr>
            <w:rFonts w:ascii="Arial" w:hAnsi="Arial" w:cs="Arial"/>
            <w:noProof/>
            <w:szCs w:val="16"/>
            <w:lang w:eastAsia="en-AU"/>
          </w:rPr>
          <mc:AlternateContent>
            <mc:Choice Requires="wps">
              <w:drawing>
                <wp:anchor distT="45720" distB="45720" distL="114300" distR="114300" simplePos="0" relativeHeight="251676672" behindDoc="0" locked="0" layoutInCell="1" allowOverlap="1" wp14:anchorId="30A4E7CB" wp14:editId="415D31EF">
                  <wp:simplePos x="0" y="0"/>
                  <wp:positionH relativeFrom="margin">
                    <wp:posOffset>1385570</wp:posOffset>
                  </wp:positionH>
                  <wp:positionV relativeFrom="paragraph">
                    <wp:posOffset>10160</wp:posOffset>
                  </wp:positionV>
                  <wp:extent cx="3448050" cy="1404620"/>
                  <wp:effectExtent l="0" t="0" r="0" b="2540"/>
                  <wp:wrapSquare wrapText="bothSides"/>
                  <wp:docPr id="3" name="Text Box 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3448050" cy="140462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1929ED64" w14:textId="77777777" w:rsidR="00236756" w:rsidRDefault="00236756" w:rsidP="00762EAA">
                              <w:pPr>
                                <w:pStyle w:val="Footer"/>
                                <w:jc w:val="center"/>
                                <w:rPr>
                                  <w:rFonts w:ascii="Arial" w:hAnsi="Arial" w:cs="Arial"/>
                                  <w:color w:val="0000FF"/>
                                  <w:szCs w:val="16"/>
                                  <w:lang w:val="en-US"/>
                                </w:rPr>
                              </w:pPr>
                              <w:r w:rsidRPr="00541A4B">
                                <w:rPr>
                                  <w:rFonts w:ascii="Arial" w:hAnsi="Arial" w:cs="Arial"/>
                                  <w:color w:val="0000FF"/>
                                  <w:szCs w:val="16"/>
                                  <w:lang w:val="en-US"/>
                                </w:rPr>
                                <w:t>© Frasers Property Australia 2018</w:t>
                              </w:r>
                            </w:p>
                            <w:p w14:paraId="7884D9F6" w14:textId="77777777" w:rsidR="00236756" w:rsidRPr="00682D90" w:rsidRDefault="00236756" w:rsidP="00762EAA">
                              <w:pPr>
                                <w:pStyle w:val="Footer"/>
                                <w:jc w:val="center"/>
                                <w:rPr>
                                  <w:rFonts w:ascii="Arial" w:hAnsi="Arial" w:cs="Arial"/>
                                  <w:color w:val="0000FF"/>
                                  <w:szCs w:val="16"/>
                                  <w:lang w:val="en-US"/>
                                </w:rPr>
                              </w:pPr>
                              <w:r w:rsidRPr="00541A4B">
                                <w:rPr>
                                  <w:rFonts w:ascii="Arial" w:hAnsi="Arial" w:cs="Arial"/>
                                  <w:szCs w:val="16"/>
                                  <w:lang w:val="en-US"/>
                                </w:rPr>
                                <w:t>This document is the property of Frasers Property Australia</w:t>
                              </w:r>
                            </w:p>
                            <w:p w14:paraId="1BAA9AE5" w14:textId="77777777" w:rsidR="00236756" w:rsidRDefault="00236756" w:rsidP="00762EAA">
                              <w:pPr>
                                <w:pStyle w:val="Footer"/>
                                <w:jc w:val="center"/>
                              </w:pPr>
                              <w:r w:rsidRPr="00541A4B">
                                <w:rPr>
                                  <w:rFonts w:ascii="Arial" w:hAnsi="Arial" w:cs="Arial"/>
                                  <w:szCs w:val="16"/>
                                </w:rPr>
                                <w:t>~This Document is “UNCONTROLLED” when printed ~</w:t>
                              </w:r>
                            </w:p>
                            <w:p w14:paraId="7B0505A6" w14:textId="77777777" w:rsidR="00236756" w:rsidRDefault="00236756" w:rsidP="00762EAA"/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20000</wp14:pctHeight>
                  </wp14:sizeRelV>
                </wp:anchor>
              </w:drawing>
            </mc:Choice>
            <mc:Fallback>
              <w:pict>
                <v:shapetype w14:anchorId="30A4E7CB" id="_x0000_t202" coordsize="21600,21600" o:spt="202" path="m,l,21600r21600,l21600,xe">
                  <v:stroke joinstyle="miter"/>
                  <v:path gradientshapeok="t" o:connecttype="rect"/>
                </v:shapetype>
                <v:shape id="Text Box 3" o:spid="_x0000_s1029" type="#_x0000_t202" style="position:absolute;left:0;text-align:left;margin-left:109.1pt;margin-top:.8pt;width:271.5pt;height:110.6pt;z-index:25167667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" stroked="f">
                  <v:textbox style="mso-fit-shape-to-text:t">
                    <w:txbxContent>
                      <w:p w14:paraId="1929ED64" w14:textId="77777777" w:rsidR="00236756" w:rsidRDefault="00236756" w:rsidP="00762EAA">
                        <w:pPr>
                          <w:pStyle w:val="Footer"/>
                          <w:jc w:val="center"/>
                          <w:rPr>
                            <w:rFonts w:ascii="Arial" w:hAnsi="Arial" w:cs="Arial"/>
                            <w:color w:val="0000FF"/>
                            <w:szCs w:val="16"/>
                            <w:lang w:val="en-US"/>
                          </w:rPr>
                        </w:pPr>
                        <w:r w:rsidRPr="00541A4B">
                          <w:rPr>
                            <w:rFonts w:ascii="Arial" w:hAnsi="Arial" w:cs="Arial"/>
                            <w:color w:val="0000FF"/>
                            <w:szCs w:val="16"/>
                            <w:lang w:val="en-US"/>
                          </w:rPr>
                          <w:t>© Frasers Property Australia 2018</w:t>
                        </w:r>
                      </w:p>
                      <w:p w14:paraId="7884D9F6" w14:textId="77777777" w:rsidR="00236756" w:rsidRPr="00682D90" w:rsidRDefault="00236756" w:rsidP="00762EAA">
                        <w:pPr>
                          <w:pStyle w:val="Footer"/>
                          <w:jc w:val="center"/>
                          <w:rPr>
                            <w:rFonts w:ascii="Arial" w:hAnsi="Arial" w:cs="Arial"/>
                            <w:color w:val="0000FF"/>
                            <w:szCs w:val="16"/>
                            <w:lang w:val="en-US"/>
                          </w:rPr>
                        </w:pPr>
                        <w:r w:rsidRPr="00541A4B">
                          <w:rPr>
                            <w:rFonts w:ascii="Arial" w:hAnsi="Arial" w:cs="Arial"/>
                            <w:szCs w:val="16"/>
                            <w:lang w:val="en-US"/>
                          </w:rPr>
                          <w:t>This document is the property of Frasers Property Australia</w:t>
                        </w:r>
                      </w:p>
                      <w:p w14:paraId="1BAA9AE5" w14:textId="77777777" w:rsidR="00236756" w:rsidRDefault="00236756" w:rsidP="00762EAA">
                        <w:pPr>
                          <w:pStyle w:val="Footer"/>
                          <w:jc w:val="center"/>
                        </w:pPr>
                        <w:r w:rsidRPr="00541A4B">
                          <w:rPr>
                            <w:rFonts w:ascii="Arial" w:hAnsi="Arial" w:cs="Arial"/>
                            <w:szCs w:val="16"/>
                          </w:rPr>
                          <w:t>~This Document is “UNCONTROLLED” when printed ~</w:t>
                        </w:r>
                      </w:p>
                      <w:p w14:paraId="7B0505A6" w14:textId="77777777" w:rsidR="00236756" w:rsidRDefault="00236756" w:rsidP="00762EAA"/>
                    </w:txbxContent>
                  </v:textbox>
                  <w10:wrap type="square" anchorx="margin"/>
                </v:shape>
              </w:pict>
            </mc:Fallback>
          </mc:AlternateContent>
        </w:r>
        <w:r w:rsidRPr="00551118">
          <w:rPr>
            <w:rFonts w:ascii="Arial" w:hAnsi="Arial" w:cs="Arial"/>
            <w:noProof/>
            <w:szCs w:val="16"/>
            <w:lang w:eastAsia="en-AU"/>
          </w:rPr>
          <mc:AlternateContent>
            <mc:Choice Requires="wps">
              <w:drawing>
                <wp:anchor distT="45720" distB="45720" distL="114300" distR="114300" simplePos="0" relativeHeight="251675648" behindDoc="0" locked="0" layoutInCell="1" allowOverlap="1" wp14:anchorId="2F5179D6" wp14:editId="63BBE2AD">
                  <wp:simplePos x="0" y="0"/>
                  <wp:positionH relativeFrom="margin">
                    <wp:align>left</wp:align>
                  </wp:positionH>
                  <wp:positionV relativeFrom="paragraph">
                    <wp:posOffset>10160</wp:posOffset>
                  </wp:positionV>
                  <wp:extent cx="1504950" cy="1404620"/>
                  <wp:effectExtent l="0" t="0" r="0" b="2540"/>
                  <wp:wrapSquare wrapText="bothSides"/>
                  <wp:docPr id="5" name="Text Box 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1504950" cy="140462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1E6E326C" w14:textId="77777777" w:rsidR="00236756" w:rsidRPr="00682D90" w:rsidRDefault="00236756" w:rsidP="00762EAA">
                              <w:pPr>
                                <w:pStyle w:val="Footer"/>
                                <w:jc w:val="both"/>
                                <w:rPr>
                                  <w:rFonts w:ascii="Arial" w:hAnsi="Arial" w:cs="Arial"/>
                                  <w:szCs w:val="16"/>
                                  <w:lang w:val="en-US"/>
                                </w:rPr>
                              </w:pPr>
                              <w:r w:rsidRPr="005878E3">
                                <w:rPr>
                                  <w:szCs w:val="16"/>
                                  <w:highlight w:val="yellow"/>
                                </w:rPr>
                                <w:t>FPA-CIIP-0000-XX-XX-XXX</w:t>
                              </w:r>
                              <w:r>
                                <w:rPr>
                                  <w:szCs w:val="16"/>
                                </w:rPr>
                                <w:t xml:space="preserve"> </w:t>
                              </w:r>
                              <w:r>
                                <w:rPr>
                                  <w:szCs w:val="16"/>
                                </w:rPr>
                                <w:tab/>
                              </w:r>
                            </w:p>
                            <w:p w14:paraId="04910D3D" w14:textId="77777777" w:rsidR="00236756" w:rsidRDefault="00236756" w:rsidP="00762EAA">
                              <w:pPr>
                                <w:pStyle w:val="Footer"/>
                              </w:pPr>
                              <w:r w:rsidRPr="005878E3">
                                <w:rPr>
                                  <w:szCs w:val="16"/>
                                </w:rPr>
                                <w:t>Rev 0</w:t>
                              </w:r>
                              <w:r>
                                <w:rPr>
                                  <w:szCs w:val="16"/>
                                </w:rPr>
                                <w:t xml:space="preserve"> </w:t>
                              </w:r>
                              <w:r>
                                <w:rPr>
                                  <w:szCs w:val="16"/>
                                </w:rPr>
                                <w:tab/>
                              </w:r>
                            </w:p>
                            <w:p w14:paraId="4BB592E2" w14:textId="77777777" w:rsidR="00236756" w:rsidRDefault="00236756"/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20000</wp14:pctHeight>
                  </wp14:sizeRelV>
                </wp:anchor>
              </w:drawing>
            </mc:Choice>
            <mc:Fallback>
              <w:pict>
                <v:shape w14:anchorId="2F5179D6" id="Text Box 5" o:spid="_x0000_s1030" type="#_x0000_t202" style="position:absolute;left:0;text-align:left;margin-left:0;margin-top:.8pt;width:118.5pt;height:110.6pt;z-index:251675648;visibility:visible;mso-wrap-style:square;mso-width-percent:0;mso-height-percent:20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" stroked="f">
                  <v:textbox style="mso-fit-shape-to-text:t">
                    <w:txbxContent>
                      <w:p w14:paraId="1E6E326C" w14:textId="77777777" w:rsidR="00236756" w:rsidRPr="00682D90" w:rsidRDefault="00236756" w:rsidP="00762EAA">
                        <w:pPr>
                          <w:pStyle w:val="Footer"/>
                          <w:jc w:val="both"/>
                          <w:rPr>
                            <w:rFonts w:ascii="Arial" w:hAnsi="Arial" w:cs="Arial"/>
                            <w:szCs w:val="16"/>
                            <w:lang w:val="en-US"/>
                          </w:rPr>
                        </w:pPr>
                        <w:r w:rsidRPr="005878E3">
                          <w:rPr>
                            <w:szCs w:val="16"/>
                            <w:highlight w:val="yellow"/>
                          </w:rPr>
                          <w:t>FPA-CIIP-0000-XX-XX-XXX</w:t>
                        </w:r>
                        <w:r>
                          <w:rPr>
                            <w:szCs w:val="16"/>
                          </w:rPr>
                          <w:t xml:space="preserve"> </w:t>
                        </w:r>
                        <w:r>
                          <w:rPr>
                            <w:szCs w:val="16"/>
                          </w:rPr>
                          <w:tab/>
                        </w:r>
                      </w:p>
                      <w:p w14:paraId="04910D3D" w14:textId="77777777" w:rsidR="00236756" w:rsidRDefault="00236756" w:rsidP="00762EAA">
                        <w:pPr>
                          <w:pStyle w:val="Footer"/>
                        </w:pPr>
                        <w:r w:rsidRPr="005878E3">
                          <w:rPr>
                            <w:szCs w:val="16"/>
                          </w:rPr>
                          <w:t>Rev 0</w:t>
                        </w:r>
                        <w:r>
                          <w:rPr>
                            <w:szCs w:val="16"/>
                          </w:rPr>
                          <w:t xml:space="preserve"> </w:t>
                        </w:r>
                        <w:r>
                          <w:rPr>
                            <w:szCs w:val="16"/>
                          </w:rPr>
                          <w:tab/>
                        </w:r>
                      </w:p>
                      <w:p w14:paraId="4BB592E2" w14:textId="77777777" w:rsidR="00236756" w:rsidRDefault="00236756"/>
                    </w:txbxContent>
                  </v:textbox>
                  <w10:wrap type="square" anchorx="margin"/>
                </v:shape>
              </w:pict>
            </mc:Fallback>
          </mc:AlternateContent>
        </w:r>
        <w:r w:rsidRPr="00551118">
          <w:rPr>
            <w:rFonts w:ascii="Arial" w:hAnsi="Arial" w:cs="Arial"/>
            <w:szCs w:val="16"/>
          </w:rPr>
          <w:t xml:space="preserve">Page </w:t>
        </w:r>
        <w:r w:rsidRPr="00551118">
          <w:rPr>
            <w:rFonts w:ascii="Arial" w:hAnsi="Arial" w:cs="Arial"/>
            <w:b/>
            <w:bCs/>
            <w:szCs w:val="16"/>
          </w:rPr>
          <w:fldChar w:fldCharType="begin"/>
        </w:r>
        <w:r w:rsidRPr="00551118">
          <w:rPr>
            <w:rFonts w:ascii="Arial" w:hAnsi="Arial" w:cs="Arial"/>
            <w:b/>
            <w:bCs/>
            <w:szCs w:val="16"/>
          </w:rPr>
          <w:instrText xml:space="preserve"> PAGE </w:instrText>
        </w:r>
        <w:r w:rsidRPr="00551118">
          <w:rPr>
            <w:rFonts w:ascii="Arial" w:hAnsi="Arial" w:cs="Arial"/>
            <w:b/>
            <w:bCs/>
            <w:szCs w:val="16"/>
          </w:rPr>
          <w:fldChar w:fldCharType="separate"/>
        </w:r>
        <w:r>
          <w:rPr>
            <w:rFonts w:ascii="Arial" w:hAnsi="Arial" w:cs="Arial"/>
            <w:b/>
            <w:bCs/>
            <w:noProof/>
            <w:szCs w:val="16"/>
          </w:rPr>
          <w:t>1</w:t>
        </w:r>
        <w:r w:rsidRPr="00551118">
          <w:rPr>
            <w:rFonts w:ascii="Arial" w:hAnsi="Arial" w:cs="Arial"/>
            <w:b/>
            <w:bCs/>
            <w:szCs w:val="16"/>
          </w:rPr>
          <w:fldChar w:fldCharType="end"/>
        </w:r>
        <w:r w:rsidRPr="00551118">
          <w:rPr>
            <w:rFonts w:ascii="Arial" w:hAnsi="Arial" w:cs="Arial"/>
            <w:szCs w:val="16"/>
          </w:rPr>
          <w:t xml:space="preserve"> of </w:t>
        </w:r>
        <w:r w:rsidRPr="00551118">
          <w:rPr>
            <w:rFonts w:ascii="Arial" w:hAnsi="Arial" w:cs="Arial"/>
            <w:b/>
            <w:bCs/>
            <w:szCs w:val="16"/>
          </w:rPr>
          <w:fldChar w:fldCharType="begin"/>
        </w:r>
        <w:r w:rsidRPr="00551118">
          <w:rPr>
            <w:rFonts w:ascii="Arial" w:hAnsi="Arial" w:cs="Arial"/>
            <w:b/>
            <w:bCs/>
            <w:szCs w:val="16"/>
          </w:rPr>
          <w:instrText xml:space="preserve"> NUMPAGES  </w:instrText>
        </w:r>
        <w:r w:rsidRPr="00551118">
          <w:rPr>
            <w:rFonts w:ascii="Arial" w:hAnsi="Arial" w:cs="Arial"/>
            <w:b/>
            <w:bCs/>
            <w:szCs w:val="16"/>
          </w:rPr>
          <w:fldChar w:fldCharType="separate"/>
        </w:r>
        <w:r>
          <w:rPr>
            <w:rFonts w:ascii="Arial" w:hAnsi="Arial" w:cs="Arial"/>
            <w:b/>
            <w:bCs/>
            <w:noProof/>
            <w:szCs w:val="16"/>
          </w:rPr>
          <w:t>4</w:t>
        </w:r>
        <w:r w:rsidRPr="00551118">
          <w:rPr>
            <w:rFonts w:ascii="Arial" w:hAnsi="Arial" w:cs="Arial"/>
            <w:b/>
            <w:bCs/>
            <w:szCs w:val="16"/>
          </w:rPr>
          <w:fldChar w:fldCharType="end"/>
        </w:r>
      </w:p>
    </w:sdtContent>
  </w:sdt>
  <w:p w14:paraId="2E182C0B" w14:textId="77777777" w:rsidR="00236756" w:rsidRPr="00491395" w:rsidRDefault="00236756" w:rsidP="006A4702">
    <w:pPr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2A665A3" w14:textId="77777777" w:rsidR="00892CFA" w:rsidRDefault="00892CFA" w:rsidP="00185154">
      <w:r>
        <w:separator/>
      </w:r>
    </w:p>
    <w:p w14:paraId="3495EE8A" w14:textId="77777777" w:rsidR="00892CFA" w:rsidRDefault="00892CFA"/>
  </w:footnote>
  <w:footnote w:type="continuationSeparator" w:id="0">
    <w:p w14:paraId="7B3A1DC0" w14:textId="77777777" w:rsidR="00892CFA" w:rsidRDefault="00892CFA" w:rsidP="00185154">
      <w:r>
        <w:continuationSeparator/>
      </w:r>
    </w:p>
    <w:p w14:paraId="7F943A45" w14:textId="77777777" w:rsidR="00892CFA" w:rsidRDefault="00892CFA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B771A26" w14:textId="77777777" w:rsidR="00236756" w:rsidRDefault="00236756" w:rsidP="00491395">
    <w:pPr>
      <w:pStyle w:val="Header"/>
    </w:pPr>
    <w:r w:rsidRPr="00673531">
      <w:rPr>
        <w:noProof/>
        <w:lang w:eastAsia="en-AU"/>
      </w:rPr>
      <w:drawing>
        <wp:anchor distT="0" distB="0" distL="114300" distR="114300" simplePos="0" relativeHeight="251681792" behindDoc="0" locked="0" layoutInCell="1" allowOverlap="1" wp14:anchorId="1DEF1C1B" wp14:editId="7915E895">
          <wp:simplePos x="0" y="0"/>
          <wp:positionH relativeFrom="page">
            <wp:posOffset>17561</wp:posOffset>
          </wp:positionH>
          <wp:positionV relativeFrom="paragraph">
            <wp:posOffset>-380672</wp:posOffset>
          </wp:positionV>
          <wp:extent cx="7560000" cy="1079094"/>
          <wp:effectExtent l="0" t="0" r="3175" b="6985"/>
          <wp:wrapNone/>
          <wp:docPr id="202" name="Picture 202" descr="C:\Users\mbalaz\AppData\Local\Microsoft\Windows\INetCache\Content.Word\A4 Header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mbalaz\AppData\Local\Microsoft\Windows\INetCache\Content.Word\A4 Header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0000" cy="107909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332FF55" w14:textId="77777777" w:rsidR="00236756" w:rsidRPr="00263475" w:rsidRDefault="00236756" w:rsidP="00491395">
    <w:pPr>
      <w:pStyle w:val="Header"/>
    </w:pPr>
    <w:r w:rsidRPr="00673531">
      <w:rPr>
        <w:noProof/>
        <w:lang w:eastAsia="en-AU"/>
      </w:rPr>
      <mc:AlternateContent>
        <mc:Choice Requires="wps">
          <w:drawing>
            <wp:anchor distT="45720" distB="45720" distL="114300" distR="114300" simplePos="0" relativeHeight="251682816" behindDoc="0" locked="0" layoutInCell="1" allowOverlap="1" wp14:anchorId="5888A5D9" wp14:editId="0D4F4A48">
              <wp:simplePos x="0" y="0"/>
              <wp:positionH relativeFrom="column">
                <wp:posOffset>-127322</wp:posOffset>
              </wp:positionH>
              <wp:positionV relativeFrom="paragraph">
                <wp:posOffset>78740</wp:posOffset>
              </wp:positionV>
              <wp:extent cx="3370580" cy="304800"/>
              <wp:effectExtent l="0" t="0" r="0" b="0"/>
              <wp:wrapSquare wrapText="bothSides"/>
              <wp:docPr id="21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370580" cy="3048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9F4022E" w14:textId="7998BB97" w:rsidR="00236756" w:rsidRPr="00450011" w:rsidRDefault="00236756" w:rsidP="00673531">
                          <w:pPr>
                            <w:spacing w:before="80" w:after="80"/>
                            <w:rPr>
                              <w:rFonts w:ascii="Arial" w:eastAsia="Times New Roman" w:hAnsi="Arial" w:cs="Arial"/>
                              <w:b/>
                            </w:rPr>
                          </w:pPr>
                          <w:r>
                            <w:rPr>
                              <w:rFonts w:ascii="Arial" w:eastAsia="Times New Roman" w:hAnsi="Arial" w:cs="Arial"/>
                              <w:b/>
                            </w:rPr>
                            <w:t xml:space="preserve">SITE </w:t>
                          </w:r>
                          <w:r w:rsidRPr="00450011">
                            <w:rPr>
                              <w:rFonts w:ascii="Arial" w:eastAsia="Times New Roman" w:hAnsi="Arial" w:cs="Arial"/>
                              <w:b/>
                            </w:rPr>
                            <w:t>MEETING MINUTES</w:t>
                          </w:r>
                          <w:r>
                            <w:rPr>
                              <w:rFonts w:ascii="Arial" w:eastAsia="Times New Roman" w:hAnsi="Arial" w:cs="Arial"/>
                              <w:b/>
                            </w:rPr>
                            <w:t xml:space="preserve"> #04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888A5D9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-10.05pt;margin-top:6.2pt;width:265.4pt;height:24pt;z-index:2516828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" filled="f" stroked="f">
              <v:textbox>
                <w:txbxContent>
                  <w:p w14:paraId="39F4022E" w14:textId="7998BB97" w:rsidR="00236756" w:rsidRPr="00450011" w:rsidRDefault="00236756" w:rsidP="00673531">
                    <w:pPr>
                      <w:spacing w:before="80" w:after="80"/>
                      <w:rPr>
                        <w:rFonts w:ascii="Arial" w:eastAsia="Times New Roman" w:hAnsi="Arial" w:cs="Arial"/>
                        <w:b/>
                      </w:rPr>
                    </w:pPr>
                    <w:r>
                      <w:rPr>
                        <w:rFonts w:ascii="Arial" w:eastAsia="Times New Roman" w:hAnsi="Arial" w:cs="Arial"/>
                        <w:b/>
                      </w:rPr>
                      <w:t xml:space="preserve">SITE </w:t>
                    </w:r>
                    <w:r w:rsidRPr="00450011">
                      <w:rPr>
                        <w:rFonts w:ascii="Arial" w:eastAsia="Times New Roman" w:hAnsi="Arial" w:cs="Arial"/>
                        <w:b/>
                      </w:rPr>
                      <w:t>MEETING MINUTES</w:t>
                    </w:r>
                    <w:r>
                      <w:rPr>
                        <w:rFonts w:ascii="Arial" w:eastAsia="Times New Roman" w:hAnsi="Arial" w:cs="Arial"/>
                        <w:b/>
                      </w:rPr>
                      <w:t xml:space="preserve"> #04</w:t>
                    </w:r>
                  </w:p>
                </w:txbxContent>
              </v:textbox>
              <w10:wrap type="squar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AA86878" w14:textId="77777777" w:rsidR="00236756" w:rsidRDefault="00236756" w:rsidP="00263475">
    <w:pPr>
      <w:pStyle w:val="Header"/>
    </w:pPr>
    <w:r>
      <w:rPr>
        <w:noProof/>
        <w:lang w:eastAsia="en-AU"/>
      </w:rPr>
      <w:drawing>
        <wp:anchor distT="0" distB="0" distL="114300" distR="114300" simplePos="0" relativeHeight="251671552" behindDoc="0" locked="1" layoutInCell="1" allowOverlap="1" wp14:anchorId="647035F9" wp14:editId="3FD38512">
          <wp:simplePos x="0" y="0"/>
          <wp:positionH relativeFrom="page">
            <wp:align>left</wp:align>
          </wp:positionH>
          <wp:positionV relativeFrom="page">
            <wp:align>top</wp:align>
          </wp:positionV>
          <wp:extent cx="7550785" cy="1079500"/>
          <wp:effectExtent l="0" t="0" r="0" b="6350"/>
          <wp:wrapNone/>
          <wp:docPr id="203" name="Picture 20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Document titles-meeting minutes-02-02-02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550785" cy="107950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09BC9F62" w14:textId="77777777" w:rsidR="00236756" w:rsidRPr="00263475" w:rsidRDefault="00236756" w:rsidP="001E7E9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FB28C5"/>
    <w:multiLevelType w:val="multilevel"/>
    <w:tmpl w:val="11C64328"/>
    <w:styleLink w:val="ListParagraph"/>
    <w:lvl w:ilvl="0">
      <w:start w:val="1"/>
      <w:numFmt w:val="none"/>
      <w:pStyle w:val="FigureCaption"/>
      <w:suff w:val="nothing"/>
      <w:lvlText w:val=""/>
      <w:lvlJc w:val="left"/>
      <w:pPr>
        <w:ind w:left="284" w:firstLine="0"/>
      </w:pPr>
      <w:rPr>
        <w:rFonts w:asciiTheme="minorHAnsi" w:hAnsiTheme="minorHAnsi" w:hint="default"/>
        <w:color w:val="auto"/>
      </w:rPr>
    </w:lvl>
    <w:lvl w:ilvl="1">
      <w:start w:val="1"/>
      <w:numFmt w:val="none"/>
      <w:suff w:val="nothing"/>
      <w:lvlText w:val=""/>
      <w:lvlJc w:val="left"/>
      <w:pPr>
        <w:ind w:left="567" w:firstLine="0"/>
      </w:pPr>
      <w:rPr>
        <w:rFonts w:asciiTheme="minorHAnsi" w:hAnsiTheme="minorHAnsi" w:hint="default"/>
        <w:color w:val="auto"/>
      </w:rPr>
    </w:lvl>
    <w:lvl w:ilvl="2">
      <w:start w:val="1"/>
      <w:numFmt w:val="none"/>
      <w:suff w:val="nothing"/>
      <w:lvlText w:val=""/>
      <w:lvlJc w:val="left"/>
      <w:pPr>
        <w:ind w:left="851" w:firstLine="0"/>
      </w:pPr>
      <w:rPr>
        <w:rFonts w:asciiTheme="minorHAnsi" w:hAnsiTheme="minorHAnsi" w:hint="default"/>
        <w:color w:val="auto"/>
      </w:rPr>
    </w:lvl>
    <w:lvl w:ilvl="3">
      <w:start w:val="1"/>
      <w:numFmt w:val="none"/>
      <w:suff w:val="nothing"/>
      <w:lvlText w:val=""/>
      <w:lvlJc w:val="left"/>
      <w:pPr>
        <w:ind w:left="1134" w:firstLine="0"/>
      </w:pPr>
      <w:rPr>
        <w:rFonts w:asciiTheme="minorHAnsi" w:hAnsiTheme="minorHAnsi" w:hint="default"/>
        <w:color w:val="auto"/>
      </w:rPr>
    </w:lvl>
    <w:lvl w:ilvl="4">
      <w:start w:val="1"/>
      <w:numFmt w:val="none"/>
      <w:suff w:val="nothing"/>
      <w:lvlText w:val=""/>
      <w:lvlJc w:val="left"/>
      <w:pPr>
        <w:ind w:left="1418" w:firstLine="0"/>
      </w:pPr>
      <w:rPr>
        <w:rFonts w:asciiTheme="minorHAnsi" w:hAnsiTheme="minorHAnsi" w:hint="default"/>
        <w:color w:val="auto"/>
      </w:rPr>
    </w:lvl>
    <w:lvl w:ilvl="5">
      <w:start w:val="1"/>
      <w:numFmt w:val="none"/>
      <w:suff w:val="nothing"/>
      <w:lvlText w:val=""/>
      <w:lvlJc w:val="left"/>
      <w:pPr>
        <w:ind w:left="1701" w:firstLine="0"/>
      </w:pPr>
      <w:rPr>
        <w:rFonts w:asciiTheme="minorHAnsi" w:hAnsiTheme="minorHAnsi" w:hint="default"/>
        <w:color w:val="auto"/>
      </w:rPr>
    </w:lvl>
    <w:lvl w:ilvl="6">
      <w:start w:val="1"/>
      <w:numFmt w:val="none"/>
      <w:suff w:val="nothing"/>
      <w:lvlText w:val=""/>
      <w:lvlJc w:val="left"/>
      <w:pPr>
        <w:ind w:left="1985" w:firstLine="0"/>
      </w:pPr>
      <w:rPr>
        <w:rFonts w:hint="default"/>
        <w:color w:val="000000"/>
      </w:rPr>
    </w:lvl>
    <w:lvl w:ilvl="7">
      <w:start w:val="1"/>
      <w:numFmt w:val="none"/>
      <w:suff w:val="nothing"/>
      <w:lvlText w:val=""/>
      <w:lvlJc w:val="left"/>
      <w:pPr>
        <w:ind w:left="2268" w:firstLine="0"/>
      </w:pPr>
      <w:rPr>
        <w:rFonts w:hint="default"/>
      </w:rPr>
    </w:lvl>
    <w:lvl w:ilvl="8">
      <w:numFmt w:val="none"/>
      <w:lvlText w:val=""/>
      <w:lvlJc w:val="left"/>
      <w:pPr>
        <w:tabs>
          <w:tab w:val="num" w:pos="3123"/>
        </w:tabs>
        <w:ind w:left="2552" w:firstLine="0"/>
      </w:pPr>
      <w:rPr>
        <w:rFonts w:hint="default"/>
      </w:rPr>
    </w:lvl>
  </w:abstractNum>
  <w:abstractNum w:abstractNumId="1" w15:restartNumberingAfterBreak="0">
    <w:nsid w:val="07284AE9"/>
    <w:multiLevelType w:val="multilevel"/>
    <w:tmpl w:val="1562CFC6"/>
    <w:styleLink w:val="ListAlpha"/>
    <w:lvl w:ilvl="0">
      <w:start w:val="1"/>
      <w:numFmt w:val="lowerLetter"/>
      <w:pStyle w:val="ListAlpha0"/>
      <w:lvlText w:val="%1."/>
      <w:lvlJc w:val="left"/>
      <w:pPr>
        <w:tabs>
          <w:tab w:val="num" w:pos="567"/>
        </w:tabs>
        <w:ind w:left="567" w:hanging="567"/>
      </w:pPr>
      <w:rPr>
        <w:rFonts w:asciiTheme="minorHAnsi" w:hAnsiTheme="minorHAnsi" w:hint="default"/>
        <w:color w:val="auto"/>
      </w:rPr>
    </w:lvl>
    <w:lvl w:ilvl="1">
      <w:start w:val="1"/>
      <w:numFmt w:val="lowerRoman"/>
      <w:pStyle w:val="ListAlpha2"/>
      <w:lvlText w:val="%2."/>
      <w:lvlJc w:val="left"/>
      <w:pPr>
        <w:tabs>
          <w:tab w:val="num" w:pos="1134"/>
        </w:tabs>
        <w:ind w:left="1134" w:hanging="567"/>
      </w:pPr>
      <w:rPr>
        <w:rFonts w:asciiTheme="minorHAnsi" w:hAnsiTheme="minorHAnsi" w:hint="default"/>
        <w:color w:val="auto"/>
      </w:rPr>
    </w:lvl>
    <w:lvl w:ilvl="2">
      <w:start w:val="1"/>
      <w:numFmt w:val="decimal"/>
      <w:pStyle w:val="ListAlpha3"/>
      <w:lvlText w:val="%3."/>
      <w:lvlJc w:val="left"/>
      <w:pPr>
        <w:tabs>
          <w:tab w:val="num" w:pos="1701"/>
        </w:tabs>
        <w:ind w:left="1701" w:hanging="567"/>
      </w:pPr>
      <w:rPr>
        <w:rFonts w:asciiTheme="minorHAnsi" w:hAnsiTheme="minorHAnsi" w:hint="default"/>
        <w:color w:val="auto"/>
      </w:rPr>
    </w:lvl>
    <w:lvl w:ilvl="3">
      <w:start w:val="1"/>
      <w:numFmt w:val="upperLetter"/>
      <w:pStyle w:val="ListAlpha4"/>
      <w:lvlText w:val="%4."/>
      <w:lvlJc w:val="left"/>
      <w:pPr>
        <w:tabs>
          <w:tab w:val="num" w:pos="2268"/>
        </w:tabs>
        <w:ind w:left="2268" w:hanging="567"/>
      </w:pPr>
      <w:rPr>
        <w:rFonts w:asciiTheme="minorHAnsi" w:hAnsiTheme="minorHAnsi" w:hint="default"/>
        <w:color w:val="auto"/>
      </w:rPr>
    </w:lvl>
    <w:lvl w:ilvl="4">
      <w:start w:val="1"/>
      <w:numFmt w:val="upperRoman"/>
      <w:pStyle w:val="ListAlpha5"/>
      <w:lvlText w:val="%5."/>
      <w:lvlJc w:val="left"/>
      <w:pPr>
        <w:tabs>
          <w:tab w:val="num" w:pos="2835"/>
        </w:tabs>
        <w:ind w:left="2835" w:hanging="567"/>
      </w:pPr>
      <w:rPr>
        <w:rFonts w:asciiTheme="minorHAnsi" w:hAnsiTheme="minorHAnsi" w:hint="default"/>
        <w:color w:val="auto"/>
      </w:rPr>
    </w:lvl>
    <w:lvl w:ilvl="5">
      <w:start w:val="1"/>
      <w:numFmt w:val="decimal"/>
      <w:pStyle w:val="ListAlpha6"/>
      <w:lvlText w:val="%6."/>
      <w:lvlJc w:val="left"/>
      <w:pPr>
        <w:tabs>
          <w:tab w:val="num" w:pos="3402"/>
        </w:tabs>
        <w:ind w:left="3402" w:hanging="567"/>
      </w:pPr>
      <w:rPr>
        <w:rFonts w:asciiTheme="minorHAnsi" w:hAnsiTheme="minorHAnsi" w:hint="default"/>
        <w:color w:val="auto"/>
      </w:rPr>
    </w:lvl>
    <w:lvl w:ilvl="6">
      <w:start w:val="1"/>
      <w:numFmt w:val="none"/>
      <w:lvlText w:val=""/>
      <w:lvlJc w:val="left"/>
      <w:pPr>
        <w:ind w:left="-32767" w:firstLine="0"/>
      </w:pPr>
      <w:rPr>
        <w:rFonts w:hint="default"/>
      </w:rPr>
    </w:lvl>
    <w:lvl w:ilvl="7">
      <w:start w:val="1"/>
      <w:numFmt w:val="none"/>
      <w:lvlText w:val=""/>
      <w:lvlJc w:val="left"/>
      <w:pPr>
        <w:ind w:left="-32767" w:firstLine="0"/>
      </w:pPr>
      <w:rPr>
        <w:rFonts w:hint="default"/>
      </w:rPr>
    </w:lvl>
    <w:lvl w:ilvl="8">
      <w:start w:val="1"/>
      <w:numFmt w:val="none"/>
      <w:lvlText w:val=""/>
      <w:lvlJc w:val="left"/>
      <w:pPr>
        <w:ind w:left="-32767" w:firstLine="0"/>
      </w:pPr>
      <w:rPr>
        <w:rFonts w:hint="default"/>
      </w:rPr>
    </w:lvl>
  </w:abstractNum>
  <w:abstractNum w:abstractNumId="2" w15:restartNumberingAfterBreak="0">
    <w:nsid w:val="0CCD4DAA"/>
    <w:multiLevelType w:val="multilevel"/>
    <w:tmpl w:val="624681D2"/>
    <w:lvl w:ilvl="0">
      <w:start w:val="1"/>
      <w:numFmt w:val="bullet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hint="default"/>
        <w:color w:val="auto"/>
        <w:sz w:val="18"/>
      </w:rPr>
    </w:lvl>
    <w:lvl w:ilvl="1">
      <w:start w:val="1"/>
      <w:numFmt w:val="bullet"/>
      <w:lvlText w:val="–"/>
      <w:lvlJc w:val="left"/>
      <w:pPr>
        <w:tabs>
          <w:tab w:val="num" w:pos="567"/>
        </w:tabs>
        <w:ind w:left="567" w:hanging="283"/>
      </w:pPr>
      <w:rPr>
        <w:rFonts w:ascii="Arial" w:hAnsi="Arial" w:cs="Times New Roman" w:hint="default"/>
        <w:color w:val="auto"/>
      </w:rPr>
    </w:lvl>
    <w:lvl w:ilvl="2">
      <w:start w:val="1"/>
      <w:numFmt w:val="none"/>
      <w:lvlText w:val=""/>
      <w:lvlJc w:val="left"/>
      <w:pPr>
        <w:tabs>
          <w:tab w:val="num" w:pos="-31680"/>
        </w:tabs>
        <w:ind w:left="-32767" w:firstLine="0"/>
      </w:pPr>
      <w:rPr>
        <w:rFonts w:hint="default"/>
        <w:color w:val="000000"/>
      </w:rPr>
    </w:lvl>
    <w:lvl w:ilvl="3">
      <w:start w:val="1"/>
      <w:numFmt w:val="none"/>
      <w:lvlText w:val="%4"/>
      <w:lvlJc w:val="left"/>
      <w:pPr>
        <w:tabs>
          <w:tab w:val="num" w:pos="-31680"/>
        </w:tabs>
        <w:ind w:left="-32767" w:firstLine="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-31680"/>
        </w:tabs>
        <w:ind w:left="-32767" w:firstLine="0"/>
      </w:pPr>
      <w:rPr>
        <w:rFonts w:hint="default"/>
        <w:color w:val="000000"/>
      </w:rPr>
    </w:lvl>
    <w:lvl w:ilvl="5">
      <w:start w:val="1"/>
      <w:numFmt w:val="none"/>
      <w:lvlText w:val=""/>
      <w:lvlJc w:val="left"/>
      <w:pPr>
        <w:tabs>
          <w:tab w:val="num" w:pos="-31680"/>
        </w:tabs>
        <w:ind w:left="-32767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-31680"/>
        </w:tabs>
        <w:ind w:left="-32767" w:firstLine="0"/>
      </w:pPr>
      <w:rPr>
        <w:rFonts w:hint="default"/>
        <w:color w:val="000000"/>
      </w:rPr>
    </w:lvl>
    <w:lvl w:ilvl="7">
      <w:start w:val="1"/>
      <w:numFmt w:val="none"/>
      <w:lvlText w:val="%8"/>
      <w:lvlJc w:val="left"/>
      <w:pPr>
        <w:tabs>
          <w:tab w:val="num" w:pos="-31680"/>
        </w:tabs>
        <w:ind w:left="-32767" w:firstLine="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-31680"/>
        </w:tabs>
        <w:ind w:left="-32767" w:firstLine="0"/>
      </w:pPr>
      <w:rPr>
        <w:rFonts w:hint="default"/>
        <w:color w:val="000000"/>
      </w:rPr>
    </w:lvl>
  </w:abstractNum>
  <w:abstractNum w:abstractNumId="3" w15:restartNumberingAfterBreak="0">
    <w:nsid w:val="0E51672D"/>
    <w:multiLevelType w:val="hybridMultilevel"/>
    <w:tmpl w:val="A366F384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F43229E"/>
    <w:multiLevelType w:val="hybridMultilevel"/>
    <w:tmpl w:val="CFE87306"/>
    <w:lvl w:ilvl="0" w:tplc="DE9CAF7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E041E9"/>
    <w:multiLevelType w:val="hybridMultilevel"/>
    <w:tmpl w:val="97E80B7E"/>
    <w:lvl w:ilvl="0" w:tplc="0C090001">
      <w:start w:val="1"/>
      <w:numFmt w:val="bullet"/>
      <w:lvlText w:val=""/>
      <w:lvlJc w:val="left"/>
      <w:pPr>
        <w:ind w:left="863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583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303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023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743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463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183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903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623" w:hanging="360"/>
      </w:pPr>
      <w:rPr>
        <w:rFonts w:ascii="Wingdings" w:hAnsi="Wingdings" w:hint="default"/>
      </w:rPr>
    </w:lvl>
  </w:abstractNum>
  <w:abstractNum w:abstractNumId="6" w15:restartNumberingAfterBreak="0">
    <w:nsid w:val="1C855B22"/>
    <w:multiLevelType w:val="multilevel"/>
    <w:tmpl w:val="B06CB24A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7" w15:restartNumberingAfterBreak="0">
    <w:nsid w:val="1CE945B9"/>
    <w:multiLevelType w:val="multilevel"/>
    <w:tmpl w:val="96A0E634"/>
    <w:styleLink w:val="NumberingMeeting"/>
    <w:lvl w:ilvl="0">
      <w:start w:val="1"/>
      <w:numFmt w:val="decimal"/>
      <w:pStyle w:val="MeetingItemNumber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lowerLetter"/>
      <w:pStyle w:val="MeetingItemNumber2"/>
      <w:lvlText w:val="%2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8" w15:restartNumberingAfterBreak="0">
    <w:nsid w:val="24741D40"/>
    <w:multiLevelType w:val="multilevel"/>
    <w:tmpl w:val="DB70D304"/>
    <w:styleLink w:val="ListNumber"/>
    <w:lvl w:ilvl="0">
      <w:start w:val="1"/>
      <w:numFmt w:val="decimal"/>
      <w:pStyle w:val="ListNumber0"/>
      <w:lvlText w:val="%1."/>
      <w:lvlJc w:val="left"/>
      <w:pPr>
        <w:tabs>
          <w:tab w:val="num" w:pos="567"/>
        </w:tabs>
        <w:ind w:left="567" w:hanging="567"/>
      </w:pPr>
      <w:rPr>
        <w:rFonts w:asciiTheme="minorHAnsi" w:hAnsiTheme="minorHAnsi" w:hint="default"/>
        <w:b w:val="0"/>
        <w:i w:val="0"/>
        <w:caps w:val="0"/>
        <w:strike w:val="0"/>
        <w:dstrike w:val="0"/>
        <w:vanish w:val="0"/>
        <w:color w:val="auto"/>
        <w:sz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lowerLetter"/>
      <w:pStyle w:val="ListNumber2"/>
      <w:lvlText w:val="%2."/>
      <w:lvlJc w:val="left"/>
      <w:pPr>
        <w:tabs>
          <w:tab w:val="num" w:pos="1134"/>
        </w:tabs>
        <w:ind w:left="1134" w:hanging="567"/>
      </w:pPr>
      <w:rPr>
        <w:rFonts w:asciiTheme="minorHAnsi" w:hAnsiTheme="minorHAnsi" w:hint="default"/>
        <w:b w:val="0"/>
        <w:i w:val="0"/>
        <w:color w:val="auto"/>
        <w:sz w:val="20"/>
      </w:rPr>
    </w:lvl>
    <w:lvl w:ilvl="2">
      <w:start w:val="1"/>
      <w:numFmt w:val="lowerRoman"/>
      <w:pStyle w:val="ListNumber3"/>
      <w:lvlText w:val="%3."/>
      <w:lvlJc w:val="left"/>
      <w:pPr>
        <w:tabs>
          <w:tab w:val="num" w:pos="1701"/>
        </w:tabs>
        <w:ind w:left="1701" w:hanging="567"/>
      </w:pPr>
      <w:rPr>
        <w:rFonts w:asciiTheme="minorHAnsi" w:hAnsiTheme="minorHAnsi" w:hint="default"/>
        <w:b w:val="0"/>
        <w:i w:val="0"/>
        <w:color w:val="auto"/>
        <w:sz w:val="20"/>
      </w:rPr>
    </w:lvl>
    <w:lvl w:ilvl="3">
      <w:start w:val="1"/>
      <w:numFmt w:val="upperLetter"/>
      <w:pStyle w:val="ListNumber4"/>
      <w:lvlText w:val="%4."/>
      <w:lvlJc w:val="left"/>
      <w:pPr>
        <w:tabs>
          <w:tab w:val="num" w:pos="2268"/>
        </w:tabs>
        <w:ind w:left="2268" w:hanging="567"/>
      </w:pPr>
      <w:rPr>
        <w:rFonts w:asciiTheme="minorHAnsi" w:hAnsiTheme="minorHAnsi" w:hint="default"/>
        <w:b w:val="0"/>
        <w:i w:val="0"/>
        <w:color w:val="auto"/>
        <w:sz w:val="20"/>
      </w:rPr>
    </w:lvl>
    <w:lvl w:ilvl="4">
      <w:start w:val="1"/>
      <w:numFmt w:val="upperRoman"/>
      <w:pStyle w:val="ListNumber5"/>
      <w:lvlText w:val="%5."/>
      <w:lvlJc w:val="left"/>
      <w:pPr>
        <w:tabs>
          <w:tab w:val="num" w:pos="2835"/>
        </w:tabs>
        <w:ind w:left="2835" w:hanging="567"/>
      </w:pPr>
      <w:rPr>
        <w:rFonts w:asciiTheme="minorHAnsi" w:hAnsiTheme="minorHAnsi" w:hint="default"/>
        <w:b w:val="0"/>
        <w:i w:val="0"/>
        <w:color w:val="auto"/>
        <w:sz w:val="20"/>
      </w:rPr>
    </w:lvl>
    <w:lvl w:ilvl="5">
      <w:start w:val="1"/>
      <w:numFmt w:val="decimal"/>
      <w:pStyle w:val="ListNumber6"/>
      <w:lvlText w:val="%6."/>
      <w:lvlJc w:val="left"/>
      <w:pPr>
        <w:tabs>
          <w:tab w:val="num" w:pos="3402"/>
        </w:tabs>
        <w:ind w:left="3402" w:hanging="567"/>
      </w:pPr>
      <w:rPr>
        <w:rFonts w:asciiTheme="minorHAnsi" w:hAnsiTheme="minorHAnsi" w:hint="default"/>
        <w:b w:val="0"/>
        <w:i w:val="0"/>
        <w:color w:val="auto"/>
        <w:sz w:val="20"/>
      </w:rPr>
    </w:lvl>
    <w:lvl w:ilvl="6">
      <w:start w:val="1"/>
      <w:numFmt w:val="none"/>
      <w:suff w:val="nothing"/>
      <w:lvlText w:val="%7"/>
      <w:lvlJc w:val="left"/>
      <w:pPr>
        <w:ind w:left="-1417" w:firstLine="0"/>
      </w:pPr>
      <w:rPr>
        <w:rFonts w:hint="default"/>
        <w:color w:val="E1001A"/>
      </w:rPr>
    </w:lvl>
    <w:lvl w:ilvl="7">
      <w:start w:val="1"/>
      <w:numFmt w:val="none"/>
      <w:suff w:val="nothing"/>
      <w:lvlText w:val="%8"/>
      <w:lvlJc w:val="left"/>
      <w:pPr>
        <w:ind w:left="-1417" w:firstLine="0"/>
      </w:pPr>
      <w:rPr>
        <w:rFonts w:hint="default"/>
        <w:color w:val="E1001A"/>
        <w:sz w:val="20"/>
      </w:rPr>
    </w:lvl>
    <w:lvl w:ilvl="8">
      <w:start w:val="1"/>
      <w:numFmt w:val="none"/>
      <w:suff w:val="nothing"/>
      <w:lvlText w:val="%9"/>
      <w:lvlJc w:val="left"/>
      <w:pPr>
        <w:ind w:left="-1417" w:firstLine="0"/>
      </w:pPr>
      <w:rPr>
        <w:rFonts w:hint="default"/>
        <w:color w:val="E1001A"/>
      </w:rPr>
    </w:lvl>
  </w:abstractNum>
  <w:abstractNum w:abstractNumId="9" w15:restartNumberingAfterBreak="0">
    <w:nsid w:val="27B57907"/>
    <w:multiLevelType w:val="multilevel"/>
    <w:tmpl w:val="A906D87A"/>
    <w:styleLink w:val="ListTableBullet"/>
    <w:lvl w:ilvl="0">
      <w:start w:val="1"/>
      <w:numFmt w:val="bullet"/>
      <w:pStyle w:val="TableBullet"/>
      <w:lvlText w:val=""/>
      <w:lvlJc w:val="left"/>
      <w:pPr>
        <w:tabs>
          <w:tab w:val="num" w:pos="397"/>
        </w:tabs>
        <w:ind w:left="397" w:hanging="284"/>
      </w:pPr>
      <w:rPr>
        <w:rFonts w:ascii="Symbol" w:hAnsi="Symbol" w:hint="default"/>
      </w:rPr>
    </w:lvl>
    <w:lvl w:ilvl="1">
      <w:start w:val="1"/>
      <w:numFmt w:val="bullet"/>
      <w:pStyle w:val="TableBullet2"/>
      <w:lvlText w:val="–"/>
      <w:lvlJc w:val="left"/>
      <w:pPr>
        <w:tabs>
          <w:tab w:val="num" w:pos="680"/>
        </w:tabs>
        <w:ind w:left="680" w:hanging="283"/>
      </w:pPr>
      <w:rPr>
        <w:rFonts w:ascii="Arial Rounded MT" w:hAnsi="Arial Rounded MT" w:hint="default"/>
      </w:r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10" w15:restartNumberingAfterBreak="0">
    <w:nsid w:val="29973E80"/>
    <w:multiLevelType w:val="multilevel"/>
    <w:tmpl w:val="D442603C"/>
    <w:lvl w:ilvl="0">
      <w:start w:val="1"/>
      <w:numFmt w:val="decimal"/>
      <w:pStyle w:val="TableNumber"/>
      <w:lvlText w:val="%1."/>
      <w:lvlJc w:val="left"/>
      <w:pPr>
        <w:tabs>
          <w:tab w:val="num" w:pos="397"/>
        </w:tabs>
        <w:ind w:left="397" w:hanging="284"/>
      </w:pPr>
      <w:rPr>
        <w:rFonts w:hint="default"/>
      </w:rPr>
    </w:lvl>
    <w:lvl w:ilvl="1">
      <w:start w:val="1"/>
      <w:numFmt w:val="lowerLetter"/>
      <w:pStyle w:val="TableNumber2"/>
      <w:lvlText w:val="%2."/>
      <w:lvlJc w:val="left"/>
      <w:pPr>
        <w:tabs>
          <w:tab w:val="num" w:pos="680"/>
        </w:tabs>
        <w:ind w:left="680" w:hanging="283"/>
      </w:pPr>
      <w:rPr>
        <w:rFonts w:hint="default"/>
      </w:r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11" w15:restartNumberingAfterBreak="0">
    <w:nsid w:val="2EC17171"/>
    <w:multiLevelType w:val="hybridMultilevel"/>
    <w:tmpl w:val="BF1E8A64"/>
    <w:lvl w:ilvl="0" w:tplc="B3322B1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53912ED"/>
    <w:multiLevelType w:val="multilevel"/>
    <w:tmpl w:val="68DE6C26"/>
    <w:styleLink w:val="ListBullet"/>
    <w:lvl w:ilvl="0">
      <w:start w:val="1"/>
      <w:numFmt w:val="bullet"/>
      <w:pStyle w:val="ListBullet0"/>
      <w:lvlText w:val=""/>
      <w:lvlJc w:val="left"/>
      <w:pPr>
        <w:tabs>
          <w:tab w:val="num" w:pos="851"/>
        </w:tabs>
        <w:ind w:left="851" w:hanging="284"/>
      </w:pPr>
      <w:rPr>
        <w:rFonts w:ascii="Wingdings 2" w:hAnsi="Wingdings 2" w:hint="default"/>
        <w:b w:val="0"/>
        <w:i w:val="0"/>
        <w:color w:val="auto"/>
        <w:sz w:val="20"/>
        <w:szCs w:val="20"/>
      </w:rPr>
    </w:lvl>
    <w:lvl w:ilvl="1">
      <w:start w:val="1"/>
      <w:numFmt w:val="bullet"/>
      <w:pStyle w:val="ListBullet2"/>
      <w:lvlText w:val="—"/>
      <w:lvlJc w:val="left"/>
      <w:pPr>
        <w:tabs>
          <w:tab w:val="num" w:pos="567"/>
        </w:tabs>
        <w:ind w:left="567" w:hanging="283"/>
      </w:pPr>
      <w:rPr>
        <w:rFonts w:ascii="Times New Roman" w:hAnsi="Times New Roman" w:cs="Times New Roman" w:hint="default"/>
        <w:caps w:val="0"/>
        <w:strike w:val="0"/>
        <w:dstrike w:val="0"/>
        <w:vanish w:val="0"/>
        <w:color w:val="auto"/>
        <w:sz w:val="20"/>
        <w:u w:val="none"/>
        <w:vertAlign w:val="baseline"/>
      </w:rPr>
    </w:lvl>
    <w:lvl w:ilvl="2">
      <w:start w:val="1"/>
      <w:numFmt w:val="bullet"/>
      <w:pStyle w:val="ListBullet3"/>
      <w:lvlText w:val=""/>
      <w:lvlJc w:val="left"/>
      <w:pPr>
        <w:tabs>
          <w:tab w:val="num" w:pos="851"/>
        </w:tabs>
        <w:ind w:left="851" w:hanging="284"/>
      </w:pPr>
      <w:rPr>
        <w:rFonts w:ascii="Wingdings 2" w:hAnsi="Wingdings 2" w:hint="default"/>
        <w:color w:val="auto"/>
        <w:sz w:val="20"/>
      </w:rPr>
    </w:lvl>
    <w:lvl w:ilvl="3">
      <w:start w:val="1"/>
      <w:numFmt w:val="bullet"/>
      <w:pStyle w:val="ListBullet4"/>
      <w:lvlText w:val="—"/>
      <w:lvlJc w:val="left"/>
      <w:pPr>
        <w:tabs>
          <w:tab w:val="num" w:pos="1134"/>
        </w:tabs>
        <w:ind w:left="1134" w:hanging="283"/>
      </w:pPr>
      <w:rPr>
        <w:rFonts w:ascii="Times New Roman" w:hAnsi="Times New Roman" w:cs="Times New Roman" w:hint="default"/>
        <w:caps w:val="0"/>
        <w:strike w:val="0"/>
        <w:dstrike w:val="0"/>
        <w:vanish w:val="0"/>
        <w:color w:val="auto"/>
        <w:sz w:val="20"/>
        <w:u w:val="none"/>
        <w:vertAlign w:val="baseline"/>
      </w:rPr>
    </w:lvl>
    <w:lvl w:ilvl="4">
      <w:start w:val="1"/>
      <w:numFmt w:val="bullet"/>
      <w:pStyle w:val="ListBullet5"/>
      <w:lvlText w:val=""/>
      <w:lvlJc w:val="left"/>
      <w:pPr>
        <w:tabs>
          <w:tab w:val="num" w:pos="1418"/>
        </w:tabs>
        <w:ind w:left="1418" w:hanging="284"/>
      </w:pPr>
      <w:rPr>
        <w:rFonts w:ascii="Wingdings 2" w:hAnsi="Wingdings 2" w:hint="default"/>
        <w:color w:val="auto"/>
        <w:sz w:val="20"/>
      </w:rPr>
    </w:lvl>
    <w:lvl w:ilvl="5">
      <w:start w:val="1"/>
      <w:numFmt w:val="bullet"/>
      <w:pStyle w:val="ListBullet6"/>
      <w:lvlText w:val="—"/>
      <w:lvlJc w:val="left"/>
      <w:pPr>
        <w:tabs>
          <w:tab w:val="num" w:pos="1701"/>
        </w:tabs>
        <w:ind w:left="1701" w:hanging="283"/>
      </w:pPr>
      <w:rPr>
        <w:rFonts w:ascii="Times New Roman" w:hAnsi="Times New Roman" w:cs="Times New Roman" w:hint="default"/>
        <w:caps w:val="0"/>
        <w:strike w:val="0"/>
        <w:dstrike w:val="0"/>
        <w:vanish w:val="0"/>
        <w:color w:val="auto"/>
        <w:sz w:val="20"/>
        <w:u w:val="none"/>
        <w:vertAlign w:val="baseline"/>
      </w:rPr>
    </w:lvl>
    <w:lvl w:ilvl="6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  <w:color w:val="auto"/>
        <w:sz w:val="20"/>
      </w:rPr>
    </w:lvl>
    <w:lvl w:ilvl="7">
      <w:start w:val="1"/>
      <w:numFmt w:val="none"/>
      <w:suff w:val="nothing"/>
      <w:lvlText w:val="%8"/>
      <w:lvlJc w:val="left"/>
      <w:pPr>
        <w:ind w:left="0" w:firstLine="0"/>
      </w:pPr>
      <w:rPr>
        <w:rFonts w:hint="default"/>
        <w:color w:val="000000"/>
        <w:sz w:val="20"/>
      </w:rPr>
    </w:lvl>
    <w:lvl w:ilvl="8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</w:abstractNum>
  <w:abstractNum w:abstractNumId="13" w15:restartNumberingAfterBreak="0">
    <w:nsid w:val="364C4E73"/>
    <w:multiLevelType w:val="multilevel"/>
    <w:tmpl w:val="976EDB6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decimal"/>
      <w:isLgl/>
      <w:lvlText w:val="%2%3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4" w15:restartNumberingAfterBreak="0">
    <w:nsid w:val="3B3F29A6"/>
    <w:multiLevelType w:val="hybridMultilevel"/>
    <w:tmpl w:val="DC08CB8E"/>
    <w:lvl w:ilvl="0" w:tplc="085E5EA8">
      <w:numFmt w:val="bullet"/>
      <w:lvlText w:val="-"/>
      <w:lvlJc w:val="left"/>
      <w:pPr>
        <w:ind w:left="503" w:hanging="360"/>
      </w:pPr>
      <w:rPr>
        <w:rFonts w:ascii="Arial" w:eastAsia="Times New Roman" w:hAnsi="Arial" w:cs="Arial" w:hint="default"/>
      </w:rPr>
    </w:lvl>
    <w:lvl w:ilvl="1" w:tplc="0C090003" w:tentative="1">
      <w:start w:val="1"/>
      <w:numFmt w:val="bullet"/>
      <w:lvlText w:val="o"/>
      <w:lvlJc w:val="left"/>
      <w:pPr>
        <w:ind w:left="1223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943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663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383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103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823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543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263" w:hanging="360"/>
      </w:pPr>
      <w:rPr>
        <w:rFonts w:ascii="Wingdings" w:hAnsi="Wingdings" w:hint="default"/>
      </w:rPr>
    </w:lvl>
  </w:abstractNum>
  <w:abstractNum w:abstractNumId="15" w15:restartNumberingAfterBreak="0">
    <w:nsid w:val="3D5A6917"/>
    <w:multiLevelType w:val="hybridMultilevel"/>
    <w:tmpl w:val="CB4813E2"/>
    <w:lvl w:ilvl="0" w:tplc="0C090001">
      <w:start w:val="1"/>
      <w:numFmt w:val="bullet"/>
      <w:lvlText w:val=""/>
      <w:lvlJc w:val="left"/>
      <w:pPr>
        <w:ind w:left="863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583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303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023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743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463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183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903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623" w:hanging="360"/>
      </w:pPr>
      <w:rPr>
        <w:rFonts w:ascii="Wingdings" w:hAnsi="Wingdings" w:hint="default"/>
      </w:rPr>
    </w:lvl>
  </w:abstractNum>
  <w:abstractNum w:abstractNumId="16" w15:restartNumberingAfterBreak="0">
    <w:nsid w:val="40071FAE"/>
    <w:multiLevelType w:val="multilevel"/>
    <w:tmpl w:val="9D625AA6"/>
    <w:styleLink w:val="ListNumberedHeadings"/>
    <w:lvl w:ilvl="0">
      <w:start w:val="1"/>
      <w:numFmt w:val="decimal"/>
      <w:pStyle w:val="NbrHeading1"/>
      <w:lvlText w:val="%1"/>
      <w:lvlJc w:val="left"/>
      <w:pPr>
        <w:tabs>
          <w:tab w:val="num" w:pos="1134"/>
        </w:tabs>
        <w:ind w:left="1134" w:hanging="1134"/>
      </w:pPr>
      <w:rPr>
        <w:rFonts w:asciiTheme="majorHAnsi" w:hAnsiTheme="majorHAnsi" w:hint="default"/>
        <w:b/>
        <w:color w:val="000000" w:themeColor="text1"/>
        <w:sz w:val="28"/>
      </w:rPr>
    </w:lvl>
    <w:lvl w:ilvl="1">
      <w:start w:val="1"/>
      <w:numFmt w:val="decimal"/>
      <w:pStyle w:val="NbrHeading2"/>
      <w:lvlText w:val="%1.%2"/>
      <w:lvlJc w:val="left"/>
      <w:pPr>
        <w:tabs>
          <w:tab w:val="num" w:pos="1134"/>
        </w:tabs>
        <w:ind w:left="1134" w:hanging="1134"/>
      </w:pPr>
      <w:rPr>
        <w:rFonts w:asciiTheme="majorHAnsi" w:hAnsiTheme="majorHAnsi" w:hint="default"/>
        <w:b/>
        <w:color w:val="000000" w:themeColor="text1"/>
        <w:sz w:val="24"/>
      </w:rPr>
    </w:lvl>
    <w:lvl w:ilvl="2">
      <w:start w:val="1"/>
      <w:numFmt w:val="decimal"/>
      <w:pStyle w:val="NbrHeading3"/>
      <w:lvlText w:val="%1.%2.%3"/>
      <w:lvlJc w:val="left"/>
      <w:pPr>
        <w:tabs>
          <w:tab w:val="num" w:pos="1134"/>
        </w:tabs>
        <w:ind w:left="1134" w:hanging="1134"/>
      </w:pPr>
      <w:rPr>
        <w:rFonts w:asciiTheme="majorHAnsi" w:hAnsiTheme="majorHAnsi" w:hint="default"/>
        <w:b/>
        <w:color w:val="000000" w:themeColor="text1"/>
        <w:sz w:val="20"/>
      </w:rPr>
    </w:lvl>
    <w:lvl w:ilvl="3">
      <w:start w:val="1"/>
      <w:numFmt w:val="decimal"/>
      <w:pStyle w:val="NbrHeading4"/>
      <w:lvlText w:val="%1.%2.%3.%4"/>
      <w:lvlJc w:val="left"/>
      <w:pPr>
        <w:tabs>
          <w:tab w:val="num" w:pos="1134"/>
        </w:tabs>
        <w:ind w:left="1134" w:hanging="1134"/>
      </w:pPr>
      <w:rPr>
        <w:rFonts w:asciiTheme="majorHAnsi" w:hAnsiTheme="majorHAnsi" w:hint="default"/>
        <w:b/>
        <w:i w:val="0"/>
        <w:color w:val="000000" w:themeColor="text1"/>
        <w:sz w:val="20"/>
        <w:u w:val="none"/>
      </w:rPr>
    </w:lvl>
    <w:lvl w:ilvl="4">
      <w:start w:val="1"/>
      <w:numFmt w:val="decimal"/>
      <w:pStyle w:val="NbrHeading5"/>
      <w:lvlText w:val="%1.%2.%3.%4.%5"/>
      <w:lvlJc w:val="left"/>
      <w:pPr>
        <w:tabs>
          <w:tab w:val="num" w:pos="1134"/>
        </w:tabs>
        <w:ind w:left="1134" w:hanging="1134"/>
      </w:pPr>
      <w:rPr>
        <w:rFonts w:asciiTheme="majorHAnsi" w:hAnsiTheme="majorHAnsi" w:hint="default"/>
        <w:i/>
        <w:color w:val="000000" w:themeColor="text1"/>
        <w:sz w:val="20"/>
      </w:rPr>
    </w:lvl>
    <w:lvl w:ilvl="5">
      <w:start w:val="1"/>
      <w:numFmt w:val="none"/>
      <w:lvlText w:val=""/>
      <w:lvlJc w:val="left"/>
      <w:pPr>
        <w:ind w:left="-32767" w:firstLine="0"/>
      </w:pPr>
      <w:rPr>
        <w:rFonts w:hint="default"/>
      </w:rPr>
    </w:lvl>
    <w:lvl w:ilvl="6">
      <w:start w:val="1"/>
      <w:numFmt w:val="none"/>
      <w:lvlRestart w:val="1"/>
      <w:suff w:val="nothing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suff w:val="space"/>
      <w:lvlText w:val=""/>
      <w:lvlJc w:val="left"/>
      <w:pPr>
        <w:ind w:left="0" w:firstLine="0"/>
      </w:pPr>
      <w:rPr>
        <w:rFonts w:hint="default"/>
      </w:rPr>
    </w:lvl>
  </w:abstractNum>
  <w:abstractNum w:abstractNumId="17" w15:restartNumberingAfterBreak="0">
    <w:nsid w:val="45285BFF"/>
    <w:multiLevelType w:val="hybridMultilevel"/>
    <w:tmpl w:val="039A9378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5660E98"/>
    <w:multiLevelType w:val="multilevel"/>
    <w:tmpl w:val="BDFC207A"/>
    <w:numStyleLink w:val="ListTableNumber"/>
  </w:abstractNum>
  <w:abstractNum w:abstractNumId="19" w15:restartNumberingAfterBreak="0">
    <w:nsid w:val="47611A0A"/>
    <w:multiLevelType w:val="hybridMultilevel"/>
    <w:tmpl w:val="BF1E8A64"/>
    <w:lvl w:ilvl="0" w:tplc="B3322B16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C774796"/>
    <w:multiLevelType w:val="hybridMultilevel"/>
    <w:tmpl w:val="2E7E218E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A3735D0"/>
    <w:multiLevelType w:val="hybridMultilevel"/>
    <w:tmpl w:val="B6E865C4"/>
    <w:lvl w:ilvl="0" w:tplc="3000E2FE">
      <w:numFmt w:val="bullet"/>
      <w:lvlText w:val="-"/>
      <w:lvlJc w:val="left"/>
      <w:pPr>
        <w:ind w:left="863" w:hanging="360"/>
      </w:pPr>
      <w:rPr>
        <w:rFonts w:ascii="Arial" w:eastAsia="Times New Roman" w:hAnsi="Arial" w:cs="Arial" w:hint="default"/>
      </w:rPr>
    </w:lvl>
    <w:lvl w:ilvl="1" w:tplc="0C090003" w:tentative="1">
      <w:start w:val="1"/>
      <w:numFmt w:val="bullet"/>
      <w:lvlText w:val="o"/>
      <w:lvlJc w:val="left"/>
      <w:pPr>
        <w:ind w:left="1583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303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023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743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463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183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903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623" w:hanging="360"/>
      </w:pPr>
      <w:rPr>
        <w:rFonts w:ascii="Wingdings" w:hAnsi="Wingdings" w:hint="default"/>
      </w:rPr>
    </w:lvl>
  </w:abstractNum>
  <w:abstractNum w:abstractNumId="22" w15:restartNumberingAfterBreak="0">
    <w:nsid w:val="5C643B73"/>
    <w:multiLevelType w:val="hybridMultilevel"/>
    <w:tmpl w:val="BF1E8A64"/>
    <w:lvl w:ilvl="0" w:tplc="B3322B1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26E5373"/>
    <w:multiLevelType w:val="multilevel"/>
    <w:tmpl w:val="BDFC207A"/>
    <w:styleLink w:val="ListTableNumber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asciiTheme="minorHAnsi" w:hAnsiTheme="minorHAnsi" w:hint="default"/>
        <w:b w:val="0"/>
        <w:i w:val="0"/>
        <w:color w:val="auto"/>
        <w:sz w:val="18"/>
        <w:szCs w:val="21"/>
      </w:rPr>
    </w:lvl>
    <w:lvl w:ilvl="1">
      <w:start w:val="1"/>
      <w:numFmt w:val="lowerLetter"/>
      <w:lvlText w:val="%2."/>
      <w:lvlJc w:val="left"/>
      <w:pPr>
        <w:tabs>
          <w:tab w:val="num" w:pos="567"/>
        </w:tabs>
        <w:ind w:left="567" w:hanging="283"/>
      </w:pPr>
      <w:rPr>
        <w:rFonts w:asciiTheme="minorHAnsi" w:hAnsiTheme="minorHAnsi" w:hint="default"/>
        <w:b w:val="0"/>
        <w:i w:val="0"/>
        <w:color w:val="auto"/>
        <w:sz w:val="18"/>
        <w:szCs w:val="21"/>
      </w:r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ascii="Arial" w:hAnsi="Arial" w:hint="default"/>
        <w:b w:val="0"/>
        <w:i w:val="0"/>
        <w:sz w:val="18"/>
      </w:rPr>
    </w:lvl>
    <w:lvl w:ilvl="3">
      <w:start w:val="1"/>
      <w:numFmt w:val="none"/>
      <w:suff w:val="nothing"/>
      <w:lvlText w:val=""/>
      <w:lvlJc w:val="left"/>
      <w:pPr>
        <w:ind w:left="0" w:firstLine="0"/>
      </w:pPr>
      <w:rPr>
        <w:rFonts w:ascii="Arial" w:hAnsi="Arial" w:hint="default"/>
        <w:b w:val="0"/>
        <w:i w:val="0"/>
        <w:sz w:val="18"/>
      </w:rPr>
    </w:lvl>
    <w:lvl w:ilvl="4">
      <w:start w:val="1"/>
      <w:numFmt w:val="none"/>
      <w:suff w:val="nothing"/>
      <w:lvlText w:val=""/>
      <w:lvlJc w:val="left"/>
      <w:pPr>
        <w:ind w:left="0" w:firstLine="0"/>
      </w:pPr>
      <w:rPr>
        <w:rFonts w:ascii="Arial" w:hAnsi="Arial" w:hint="default"/>
        <w:b w:val="0"/>
        <w:i w:val="0"/>
        <w:sz w:val="18"/>
      </w:rPr>
    </w:lvl>
    <w:lvl w:ilvl="5">
      <w:start w:val="1"/>
      <w:numFmt w:val="none"/>
      <w:suff w:val="nothing"/>
      <w:lvlText w:val=""/>
      <w:lvlJc w:val="left"/>
      <w:pPr>
        <w:ind w:left="0" w:firstLine="0"/>
      </w:pPr>
      <w:rPr>
        <w:rFonts w:ascii="Arial" w:hAnsi="Arial" w:hint="default"/>
        <w:b w:val="0"/>
        <w:i w:val="0"/>
        <w:sz w:val="18"/>
      </w:rPr>
    </w:lvl>
    <w:lvl w:ilvl="6">
      <w:start w:val="1"/>
      <w:numFmt w:val="none"/>
      <w:suff w:val="nothing"/>
      <w:lvlText w:val="%7"/>
      <w:lvlJc w:val="left"/>
      <w:pPr>
        <w:ind w:left="0" w:firstLine="0"/>
      </w:pPr>
      <w:rPr>
        <w:rFonts w:hint="default"/>
      </w:rPr>
    </w:lvl>
    <w:lvl w:ilvl="7">
      <w:start w:val="1"/>
      <w:numFmt w:val="none"/>
      <w:suff w:val="nothing"/>
      <w:lvlText w:val="%8"/>
      <w:lvlJc w:val="left"/>
      <w:pPr>
        <w:ind w:left="0" w:firstLine="0"/>
      </w:pPr>
      <w:rPr>
        <w:rFonts w:hint="default"/>
      </w:rPr>
    </w:lvl>
    <w:lvl w:ilvl="8">
      <w:start w:val="1"/>
      <w:numFmt w:val="none"/>
      <w:suff w:val="nothing"/>
      <w:lvlText w:val="%9"/>
      <w:lvlJc w:val="left"/>
      <w:pPr>
        <w:ind w:left="0" w:firstLine="0"/>
      </w:pPr>
      <w:rPr>
        <w:rFonts w:hint="default"/>
      </w:rPr>
    </w:lvl>
  </w:abstractNum>
  <w:abstractNum w:abstractNumId="24" w15:restartNumberingAfterBreak="0">
    <w:nsid w:val="66952F64"/>
    <w:multiLevelType w:val="hybridMultilevel"/>
    <w:tmpl w:val="8A708750"/>
    <w:lvl w:ilvl="0" w:tplc="0C090001">
      <w:start w:val="1"/>
      <w:numFmt w:val="bullet"/>
      <w:lvlText w:val=""/>
      <w:lvlJc w:val="left"/>
      <w:pPr>
        <w:ind w:left="863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583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303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023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743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463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183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903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623" w:hanging="360"/>
      </w:pPr>
      <w:rPr>
        <w:rFonts w:ascii="Wingdings" w:hAnsi="Wingdings" w:hint="default"/>
      </w:rPr>
    </w:lvl>
  </w:abstractNum>
  <w:abstractNum w:abstractNumId="25" w15:restartNumberingAfterBreak="0">
    <w:nsid w:val="766A1627"/>
    <w:multiLevelType w:val="hybridMultilevel"/>
    <w:tmpl w:val="2ECCAB8A"/>
    <w:lvl w:ilvl="0" w:tplc="0C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26" w15:restartNumberingAfterBreak="0">
    <w:nsid w:val="76963135"/>
    <w:multiLevelType w:val="hybridMultilevel"/>
    <w:tmpl w:val="BF1E8A64"/>
    <w:lvl w:ilvl="0" w:tplc="B3322B16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9E341B3"/>
    <w:multiLevelType w:val="multilevel"/>
    <w:tmpl w:val="A906D87A"/>
    <w:numStyleLink w:val="ListTableBullet"/>
  </w:abstractNum>
  <w:abstractNum w:abstractNumId="28" w15:restartNumberingAfterBreak="0">
    <w:nsid w:val="7D840C7B"/>
    <w:multiLevelType w:val="multilevel"/>
    <w:tmpl w:val="9D625AA6"/>
    <w:numStyleLink w:val="ListNumberedHeadings"/>
  </w:abstractNum>
  <w:abstractNum w:abstractNumId="29" w15:restartNumberingAfterBreak="0">
    <w:nsid w:val="7E0F5F26"/>
    <w:multiLevelType w:val="multilevel"/>
    <w:tmpl w:val="4E660B02"/>
    <w:lvl w:ilvl="0">
      <w:start w:val="1"/>
      <w:numFmt w:val="upperLetter"/>
      <w:lvlRestart w:val="0"/>
      <w:pStyle w:val="AppendixH1"/>
      <w:suff w:val="nothing"/>
      <w:lvlText w:val="Schedule %1"/>
      <w:lvlJc w:val="left"/>
      <w:pPr>
        <w:ind w:left="0" w:firstLine="0"/>
      </w:pPr>
      <w:rPr>
        <w:rFonts w:ascii="Arial" w:hAnsi="Arial" w:hint="default"/>
        <w:color w:val="auto"/>
        <w:sz w:val="32"/>
        <w:szCs w:val="32"/>
      </w:rPr>
    </w:lvl>
    <w:lvl w:ilvl="1">
      <w:start w:val="1"/>
      <w:numFmt w:val="decimal"/>
      <w:lvlText w:val="%1-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-%2-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-851" w:firstLine="0"/>
      </w:pPr>
      <w:rPr>
        <w:rFonts w:hint="default"/>
        <w:color w:val="76787B"/>
      </w:rPr>
    </w:lvl>
    <w:lvl w:ilvl="4">
      <w:start w:val="1"/>
      <w:numFmt w:val="none"/>
      <w:suff w:val="nothing"/>
      <w:lvlText w:val=""/>
      <w:lvlJc w:val="left"/>
      <w:pPr>
        <w:ind w:left="-851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-851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-851" w:firstLine="0"/>
      </w:pPr>
      <w:rPr>
        <w:rFonts w:hint="default"/>
        <w:sz w:val="18"/>
      </w:rPr>
    </w:lvl>
    <w:lvl w:ilvl="7">
      <w:start w:val="1"/>
      <w:numFmt w:val="none"/>
      <w:suff w:val="nothing"/>
      <w:lvlText w:val=""/>
      <w:lvlJc w:val="left"/>
      <w:pPr>
        <w:ind w:left="-851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-851" w:firstLine="0"/>
      </w:pPr>
      <w:rPr>
        <w:rFonts w:hint="default"/>
      </w:rPr>
    </w:lvl>
  </w:abstractNum>
  <w:num w:numId="1">
    <w:abstractNumId w:val="29"/>
  </w:num>
  <w:num w:numId="2">
    <w:abstractNumId w:val="1"/>
  </w:num>
  <w:num w:numId="3">
    <w:abstractNumId w:val="12"/>
  </w:num>
  <w:num w:numId="4">
    <w:abstractNumId w:val="8"/>
  </w:num>
  <w:num w:numId="5">
    <w:abstractNumId w:val="16"/>
  </w:num>
  <w:num w:numId="6">
    <w:abstractNumId w:val="0"/>
  </w:num>
  <w:num w:numId="7">
    <w:abstractNumId w:val="2"/>
  </w:num>
  <w:num w:numId="8">
    <w:abstractNumId w:val="23"/>
  </w:num>
  <w:num w:numId="9">
    <w:abstractNumId w:val="28"/>
  </w:num>
  <w:num w:numId="10">
    <w:abstractNumId w:val="7"/>
  </w:num>
  <w:num w:numId="11">
    <w:abstractNumId w:val="27"/>
  </w:num>
  <w:num w:numId="12">
    <w:abstractNumId w:val="18"/>
  </w:num>
  <w:num w:numId="13">
    <w:abstractNumId w:val="6"/>
  </w:num>
  <w:num w:numId="14">
    <w:abstractNumId w:val="9"/>
  </w:num>
  <w:num w:numId="15">
    <w:abstractNumId w:val="10"/>
  </w:num>
  <w:num w:numId="16">
    <w:abstractNumId w:val="9"/>
  </w:num>
  <w:num w:numId="17">
    <w:abstractNumId w:val="9"/>
  </w:num>
  <w:num w:numId="18">
    <w:abstractNumId w:val="10"/>
  </w:num>
  <w:num w:numId="19">
    <w:abstractNumId w:val="10"/>
  </w:num>
  <w:num w:numId="20">
    <w:abstractNumId w:val="7"/>
  </w:num>
  <w:num w:numId="21">
    <w:abstractNumId w:val="7"/>
  </w:num>
  <w:num w:numId="22">
    <w:abstractNumId w:val="7"/>
  </w:num>
  <w:num w:numId="23">
    <w:abstractNumId w:val="13"/>
  </w:num>
  <w:num w:numId="24">
    <w:abstractNumId w:val="26"/>
  </w:num>
  <w:num w:numId="25">
    <w:abstractNumId w:val="4"/>
  </w:num>
  <w:num w:numId="26">
    <w:abstractNumId w:val="15"/>
  </w:num>
  <w:num w:numId="27">
    <w:abstractNumId w:val="5"/>
  </w:num>
  <w:num w:numId="28">
    <w:abstractNumId w:val="14"/>
  </w:num>
  <w:num w:numId="29">
    <w:abstractNumId w:val="21"/>
  </w:num>
  <w:num w:numId="30">
    <w:abstractNumId w:val="24"/>
  </w:num>
  <w:num w:numId="31">
    <w:abstractNumId w:val="17"/>
  </w:num>
  <w:num w:numId="32">
    <w:abstractNumId w:val="25"/>
  </w:num>
  <w:num w:numId="33">
    <w:abstractNumId w:val="20"/>
  </w:num>
  <w:num w:numId="34">
    <w:abstractNumId w:val="3"/>
  </w:num>
  <w:num w:numId="35">
    <w:abstractNumId w:val="11"/>
  </w:num>
  <w:num w:numId="36">
    <w:abstractNumId w:val="22"/>
  </w:num>
  <w:num w:numId="37">
    <w:abstractNumId w:val="19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proofState w:spelling="clean" w:grammar="clean"/>
  <w:attachedTemplate r:id="rId1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B444F"/>
    <w:rsid w:val="000018A1"/>
    <w:rsid w:val="000024E0"/>
    <w:rsid w:val="00006100"/>
    <w:rsid w:val="00011553"/>
    <w:rsid w:val="000131DE"/>
    <w:rsid w:val="0002339F"/>
    <w:rsid w:val="00044ED4"/>
    <w:rsid w:val="00046B7D"/>
    <w:rsid w:val="0005275B"/>
    <w:rsid w:val="00053EB3"/>
    <w:rsid w:val="0005542F"/>
    <w:rsid w:val="0005725D"/>
    <w:rsid w:val="00065CB7"/>
    <w:rsid w:val="00071C7D"/>
    <w:rsid w:val="00075134"/>
    <w:rsid w:val="00076F97"/>
    <w:rsid w:val="00081725"/>
    <w:rsid w:val="0008507F"/>
    <w:rsid w:val="000870BB"/>
    <w:rsid w:val="00087D93"/>
    <w:rsid w:val="00090061"/>
    <w:rsid w:val="000A220A"/>
    <w:rsid w:val="000A3DFB"/>
    <w:rsid w:val="000B3EBE"/>
    <w:rsid w:val="000B6FA1"/>
    <w:rsid w:val="000C0C22"/>
    <w:rsid w:val="000C1D1E"/>
    <w:rsid w:val="000C3A81"/>
    <w:rsid w:val="000C722E"/>
    <w:rsid w:val="000D394D"/>
    <w:rsid w:val="000E04E6"/>
    <w:rsid w:val="000E3F00"/>
    <w:rsid w:val="000E7F75"/>
    <w:rsid w:val="000F4A35"/>
    <w:rsid w:val="001063C6"/>
    <w:rsid w:val="00124DAE"/>
    <w:rsid w:val="00127068"/>
    <w:rsid w:val="0013218E"/>
    <w:rsid w:val="001331AE"/>
    <w:rsid w:val="001355AE"/>
    <w:rsid w:val="00145CCD"/>
    <w:rsid w:val="00147518"/>
    <w:rsid w:val="001505D8"/>
    <w:rsid w:val="00154520"/>
    <w:rsid w:val="00154790"/>
    <w:rsid w:val="0015574E"/>
    <w:rsid w:val="00156423"/>
    <w:rsid w:val="001600E5"/>
    <w:rsid w:val="00161E10"/>
    <w:rsid w:val="00166862"/>
    <w:rsid w:val="001746BC"/>
    <w:rsid w:val="001754CC"/>
    <w:rsid w:val="00177194"/>
    <w:rsid w:val="001829A7"/>
    <w:rsid w:val="00185154"/>
    <w:rsid w:val="00190BE7"/>
    <w:rsid w:val="0019114D"/>
    <w:rsid w:val="001969E6"/>
    <w:rsid w:val="001A180E"/>
    <w:rsid w:val="001A338E"/>
    <w:rsid w:val="001A5A9F"/>
    <w:rsid w:val="001A7A42"/>
    <w:rsid w:val="001A7F5F"/>
    <w:rsid w:val="001B2E4C"/>
    <w:rsid w:val="001C3C61"/>
    <w:rsid w:val="001C7903"/>
    <w:rsid w:val="001C7B98"/>
    <w:rsid w:val="001D74C9"/>
    <w:rsid w:val="001E7181"/>
    <w:rsid w:val="001E7E90"/>
    <w:rsid w:val="001F16CA"/>
    <w:rsid w:val="00204504"/>
    <w:rsid w:val="002078C1"/>
    <w:rsid w:val="002106C4"/>
    <w:rsid w:val="00210DEF"/>
    <w:rsid w:val="00213409"/>
    <w:rsid w:val="00213AF3"/>
    <w:rsid w:val="00222215"/>
    <w:rsid w:val="002262E4"/>
    <w:rsid w:val="00236756"/>
    <w:rsid w:val="0024369A"/>
    <w:rsid w:val="0025119D"/>
    <w:rsid w:val="00251E29"/>
    <w:rsid w:val="00252201"/>
    <w:rsid w:val="00254B9E"/>
    <w:rsid w:val="00254DD8"/>
    <w:rsid w:val="0025648E"/>
    <w:rsid w:val="002569BF"/>
    <w:rsid w:val="00263475"/>
    <w:rsid w:val="00263EA6"/>
    <w:rsid w:val="0027645A"/>
    <w:rsid w:val="0028176C"/>
    <w:rsid w:val="002819D8"/>
    <w:rsid w:val="0029207E"/>
    <w:rsid w:val="00292149"/>
    <w:rsid w:val="002A028D"/>
    <w:rsid w:val="002B4003"/>
    <w:rsid w:val="002B6E05"/>
    <w:rsid w:val="002B7BCC"/>
    <w:rsid w:val="002C16DA"/>
    <w:rsid w:val="002C5B1C"/>
    <w:rsid w:val="002C61E2"/>
    <w:rsid w:val="002D4254"/>
    <w:rsid w:val="002D4E6E"/>
    <w:rsid w:val="002D7DE3"/>
    <w:rsid w:val="002E15D6"/>
    <w:rsid w:val="002F4862"/>
    <w:rsid w:val="00301893"/>
    <w:rsid w:val="00306450"/>
    <w:rsid w:val="00313C89"/>
    <w:rsid w:val="003161A3"/>
    <w:rsid w:val="00323D5B"/>
    <w:rsid w:val="00330498"/>
    <w:rsid w:val="00337AE6"/>
    <w:rsid w:val="003411DD"/>
    <w:rsid w:val="003440C4"/>
    <w:rsid w:val="003549EA"/>
    <w:rsid w:val="0035574D"/>
    <w:rsid w:val="00360A33"/>
    <w:rsid w:val="0036210A"/>
    <w:rsid w:val="00362BB7"/>
    <w:rsid w:val="003728C2"/>
    <w:rsid w:val="0037398C"/>
    <w:rsid w:val="0037618F"/>
    <w:rsid w:val="003853C1"/>
    <w:rsid w:val="00386720"/>
    <w:rsid w:val="0039406B"/>
    <w:rsid w:val="0039610F"/>
    <w:rsid w:val="0039642E"/>
    <w:rsid w:val="003A04C1"/>
    <w:rsid w:val="003A07CA"/>
    <w:rsid w:val="003A08A5"/>
    <w:rsid w:val="003B046C"/>
    <w:rsid w:val="003B0945"/>
    <w:rsid w:val="003B097F"/>
    <w:rsid w:val="003B17B3"/>
    <w:rsid w:val="003B323A"/>
    <w:rsid w:val="003B4DCF"/>
    <w:rsid w:val="003B7C5E"/>
    <w:rsid w:val="003C3729"/>
    <w:rsid w:val="003C538D"/>
    <w:rsid w:val="003C5EA3"/>
    <w:rsid w:val="003D3B71"/>
    <w:rsid w:val="003D56AF"/>
    <w:rsid w:val="003E1EF3"/>
    <w:rsid w:val="003E4331"/>
    <w:rsid w:val="003E48BD"/>
    <w:rsid w:val="003E5120"/>
    <w:rsid w:val="003E5319"/>
    <w:rsid w:val="003F47C5"/>
    <w:rsid w:val="00404615"/>
    <w:rsid w:val="00407776"/>
    <w:rsid w:val="00427353"/>
    <w:rsid w:val="00430E1A"/>
    <w:rsid w:val="0043564D"/>
    <w:rsid w:val="0043628A"/>
    <w:rsid w:val="00437C8F"/>
    <w:rsid w:val="00442342"/>
    <w:rsid w:val="00444100"/>
    <w:rsid w:val="00444AE6"/>
    <w:rsid w:val="004460D9"/>
    <w:rsid w:val="004478FD"/>
    <w:rsid w:val="00447CB3"/>
    <w:rsid w:val="00450011"/>
    <w:rsid w:val="004532F9"/>
    <w:rsid w:val="004700B3"/>
    <w:rsid w:val="004718FF"/>
    <w:rsid w:val="00477A54"/>
    <w:rsid w:val="00491395"/>
    <w:rsid w:val="00491C59"/>
    <w:rsid w:val="00495285"/>
    <w:rsid w:val="004A1108"/>
    <w:rsid w:val="004A13FE"/>
    <w:rsid w:val="004A1C14"/>
    <w:rsid w:val="004B3ABD"/>
    <w:rsid w:val="004B444F"/>
    <w:rsid w:val="004B7DAE"/>
    <w:rsid w:val="004C146C"/>
    <w:rsid w:val="004C59AA"/>
    <w:rsid w:val="004D0FB5"/>
    <w:rsid w:val="004D7CAF"/>
    <w:rsid w:val="004E03C9"/>
    <w:rsid w:val="004E21B8"/>
    <w:rsid w:val="004E79A4"/>
    <w:rsid w:val="004F2A3C"/>
    <w:rsid w:val="004F3D6F"/>
    <w:rsid w:val="004F6567"/>
    <w:rsid w:val="00501929"/>
    <w:rsid w:val="0051056D"/>
    <w:rsid w:val="00514E73"/>
    <w:rsid w:val="005152EA"/>
    <w:rsid w:val="00516BDF"/>
    <w:rsid w:val="00524F29"/>
    <w:rsid w:val="005331C9"/>
    <w:rsid w:val="00535D8A"/>
    <w:rsid w:val="005364B9"/>
    <w:rsid w:val="00540CD5"/>
    <w:rsid w:val="005427DE"/>
    <w:rsid w:val="00543590"/>
    <w:rsid w:val="0055219D"/>
    <w:rsid w:val="0055353F"/>
    <w:rsid w:val="00554B09"/>
    <w:rsid w:val="00556A1A"/>
    <w:rsid w:val="005611FF"/>
    <w:rsid w:val="0056633F"/>
    <w:rsid w:val="005677A4"/>
    <w:rsid w:val="005713E5"/>
    <w:rsid w:val="00576954"/>
    <w:rsid w:val="005826E3"/>
    <w:rsid w:val="00582A51"/>
    <w:rsid w:val="005836C1"/>
    <w:rsid w:val="005842F7"/>
    <w:rsid w:val="00585B0B"/>
    <w:rsid w:val="005863A6"/>
    <w:rsid w:val="00587352"/>
    <w:rsid w:val="005A435A"/>
    <w:rsid w:val="005B0C40"/>
    <w:rsid w:val="005B6198"/>
    <w:rsid w:val="005B6252"/>
    <w:rsid w:val="005B6FBF"/>
    <w:rsid w:val="005B7045"/>
    <w:rsid w:val="005C5C9D"/>
    <w:rsid w:val="005D14BF"/>
    <w:rsid w:val="005D620B"/>
    <w:rsid w:val="005E259B"/>
    <w:rsid w:val="005F393C"/>
    <w:rsid w:val="0060217D"/>
    <w:rsid w:val="006025ED"/>
    <w:rsid w:val="006078D4"/>
    <w:rsid w:val="0061089F"/>
    <w:rsid w:val="0061234B"/>
    <w:rsid w:val="0061695E"/>
    <w:rsid w:val="00631807"/>
    <w:rsid w:val="00631B65"/>
    <w:rsid w:val="00633235"/>
    <w:rsid w:val="00637F41"/>
    <w:rsid w:val="00642E56"/>
    <w:rsid w:val="006513A4"/>
    <w:rsid w:val="0065325A"/>
    <w:rsid w:val="00654BF5"/>
    <w:rsid w:val="00667092"/>
    <w:rsid w:val="00673531"/>
    <w:rsid w:val="00673E8A"/>
    <w:rsid w:val="00674316"/>
    <w:rsid w:val="00674EA5"/>
    <w:rsid w:val="00684E74"/>
    <w:rsid w:val="006863CD"/>
    <w:rsid w:val="00686FBA"/>
    <w:rsid w:val="006A070B"/>
    <w:rsid w:val="006A1801"/>
    <w:rsid w:val="006A4702"/>
    <w:rsid w:val="006A5D4C"/>
    <w:rsid w:val="006C472E"/>
    <w:rsid w:val="006C616D"/>
    <w:rsid w:val="006C7F13"/>
    <w:rsid w:val="006D22C5"/>
    <w:rsid w:val="006D4E74"/>
    <w:rsid w:val="006D613A"/>
    <w:rsid w:val="006E3003"/>
    <w:rsid w:val="006E40F8"/>
    <w:rsid w:val="006E45C6"/>
    <w:rsid w:val="006F377A"/>
    <w:rsid w:val="006F3E32"/>
    <w:rsid w:val="006F58FC"/>
    <w:rsid w:val="006F5CE8"/>
    <w:rsid w:val="006F6120"/>
    <w:rsid w:val="00704CE4"/>
    <w:rsid w:val="00705062"/>
    <w:rsid w:val="0071467A"/>
    <w:rsid w:val="00716AE6"/>
    <w:rsid w:val="007212FA"/>
    <w:rsid w:val="00723A1B"/>
    <w:rsid w:val="00757EFE"/>
    <w:rsid w:val="00761A97"/>
    <w:rsid w:val="00762EAA"/>
    <w:rsid w:val="00770BF1"/>
    <w:rsid w:val="00771F8E"/>
    <w:rsid w:val="007740AD"/>
    <w:rsid w:val="00774E81"/>
    <w:rsid w:val="00786F99"/>
    <w:rsid w:val="00797089"/>
    <w:rsid w:val="007A1BB6"/>
    <w:rsid w:val="007A3D92"/>
    <w:rsid w:val="007A5346"/>
    <w:rsid w:val="007A5C43"/>
    <w:rsid w:val="007B354D"/>
    <w:rsid w:val="007B7E18"/>
    <w:rsid w:val="007E6913"/>
    <w:rsid w:val="007F4443"/>
    <w:rsid w:val="0080219C"/>
    <w:rsid w:val="00803B12"/>
    <w:rsid w:val="00805291"/>
    <w:rsid w:val="00822503"/>
    <w:rsid w:val="008242C2"/>
    <w:rsid w:val="00845732"/>
    <w:rsid w:val="00852AAE"/>
    <w:rsid w:val="008572D9"/>
    <w:rsid w:val="00861E13"/>
    <w:rsid w:val="00863EAC"/>
    <w:rsid w:val="00867D0A"/>
    <w:rsid w:val="0087138B"/>
    <w:rsid w:val="00881518"/>
    <w:rsid w:val="00882D30"/>
    <w:rsid w:val="0089138B"/>
    <w:rsid w:val="008918C8"/>
    <w:rsid w:val="00892496"/>
    <w:rsid w:val="00892CFA"/>
    <w:rsid w:val="008950AB"/>
    <w:rsid w:val="008A1F2D"/>
    <w:rsid w:val="008A26B2"/>
    <w:rsid w:val="008A6F22"/>
    <w:rsid w:val="008B1394"/>
    <w:rsid w:val="008B3729"/>
    <w:rsid w:val="008B5D8F"/>
    <w:rsid w:val="008B5F95"/>
    <w:rsid w:val="008C197D"/>
    <w:rsid w:val="008C5CA3"/>
    <w:rsid w:val="008D6E7D"/>
    <w:rsid w:val="008E2A9E"/>
    <w:rsid w:val="008E7E05"/>
    <w:rsid w:val="008F3C63"/>
    <w:rsid w:val="008F4E0B"/>
    <w:rsid w:val="008F69C3"/>
    <w:rsid w:val="0090317E"/>
    <w:rsid w:val="009054B2"/>
    <w:rsid w:val="0090765D"/>
    <w:rsid w:val="00907866"/>
    <w:rsid w:val="00910F7C"/>
    <w:rsid w:val="00924123"/>
    <w:rsid w:val="00927DF7"/>
    <w:rsid w:val="00935A07"/>
    <w:rsid w:val="00936CF9"/>
    <w:rsid w:val="00937427"/>
    <w:rsid w:val="0094061D"/>
    <w:rsid w:val="009453E1"/>
    <w:rsid w:val="009533DA"/>
    <w:rsid w:val="00955982"/>
    <w:rsid w:val="00956BF8"/>
    <w:rsid w:val="009571D7"/>
    <w:rsid w:val="00964E45"/>
    <w:rsid w:val="00966CCA"/>
    <w:rsid w:val="00972DA8"/>
    <w:rsid w:val="00974C7D"/>
    <w:rsid w:val="00976E9C"/>
    <w:rsid w:val="0099592B"/>
    <w:rsid w:val="00996D79"/>
    <w:rsid w:val="009A199C"/>
    <w:rsid w:val="009A19DB"/>
    <w:rsid w:val="009A2404"/>
    <w:rsid w:val="009A5219"/>
    <w:rsid w:val="009B10C1"/>
    <w:rsid w:val="009C2BEB"/>
    <w:rsid w:val="009C3305"/>
    <w:rsid w:val="009C39BC"/>
    <w:rsid w:val="009D58F4"/>
    <w:rsid w:val="009D670A"/>
    <w:rsid w:val="009D7BD6"/>
    <w:rsid w:val="009D7F6E"/>
    <w:rsid w:val="009F6CE7"/>
    <w:rsid w:val="00A04B1E"/>
    <w:rsid w:val="00A051AC"/>
    <w:rsid w:val="00A07960"/>
    <w:rsid w:val="00A240A9"/>
    <w:rsid w:val="00A2538B"/>
    <w:rsid w:val="00A2782E"/>
    <w:rsid w:val="00A41250"/>
    <w:rsid w:val="00A41D4E"/>
    <w:rsid w:val="00A4672A"/>
    <w:rsid w:val="00A46F70"/>
    <w:rsid w:val="00A508D5"/>
    <w:rsid w:val="00A52A8F"/>
    <w:rsid w:val="00A55155"/>
    <w:rsid w:val="00A6292C"/>
    <w:rsid w:val="00A640FF"/>
    <w:rsid w:val="00A706D0"/>
    <w:rsid w:val="00A72FA6"/>
    <w:rsid w:val="00A75230"/>
    <w:rsid w:val="00A77A04"/>
    <w:rsid w:val="00A83B38"/>
    <w:rsid w:val="00A93C76"/>
    <w:rsid w:val="00A9582E"/>
    <w:rsid w:val="00A970A9"/>
    <w:rsid w:val="00AA1B96"/>
    <w:rsid w:val="00AA2C14"/>
    <w:rsid w:val="00AA6010"/>
    <w:rsid w:val="00AA7035"/>
    <w:rsid w:val="00AB0B8F"/>
    <w:rsid w:val="00AB7E08"/>
    <w:rsid w:val="00AC00B5"/>
    <w:rsid w:val="00AC014B"/>
    <w:rsid w:val="00AC052C"/>
    <w:rsid w:val="00AC29F7"/>
    <w:rsid w:val="00AD409E"/>
    <w:rsid w:val="00AD5B27"/>
    <w:rsid w:val="00AD6EC2"/>
    <w:rsid w:val="00AE16CC"/>
    <w:rsid w:val="00AE4C26"/>
    <w:rsid w:val="00AF2204"/>
    <w:rsid w:val="00AF2F7A"/>
    <w:rsid w:val="00AF334B"/>
    <w:rsid w:val="00AF3D69"/>
    <w:rsid w:val="00AF4605"/>
    <w:rsid w:val="00B012F3"/>
    <w:rsid w:val="00B06D43"/>
    <w:rsid w:val="00B07E5F"/>
    <w:rsid w:val="00B1273F"/>
    <w:rsid w:val="00B20429"/>
    <w:rsid w:val="00B241F2"/>
    <w:rsid w:val="00B320D0"/>
    <w:rsid w:val="00B34F59"/>
    <w:rsid w:val="00B40006"/>
    <w:rsid w:val="00B42893"/>
    <w:rsid w:val="00B46484"/>
    <w:rsid w:val="00B47BC8"/>
    <w:rsid w:val="00B53493"/>
    <w:rsid w:val="00B55D18"/>
    <w:rsid w:val="00B56CC8"/>
    <w:rsid w:val="00B62BBB"/>
    <w:rsid w:val="00B64251"/>
    <w:rsid w:val="00B65281"/>
    <w:rsid w:val="00B65C7F"/>
    <w:rsid w:val="00B668FB"/>
    <w:rsid w:val="00B71E31"/>
    <w:rsid w:val="00B73215"/>
    <w:rsid w:val="00B73ED7"/>
    <w:rsid w:val="00B76B8E"/>
    <w:rsid w:val="00B86CEB"/>
    <w:rsid w:val="00B95255"/>
    <w:rsid w:val="00BA45AE"/>
    <w:rsid w:val="00BA4F4A"/>
    <w:rsid w:val="00BA66AD"/>
    <w:rsid w:val="00BA79C7"/>
    <w:rsid w:val="00BA7CF2"/>
    <w:rsid w:val="00BB0EAF"/>
    <w:rsid w:val="00BC2DD3"/>
    <w:rsid w:val="00BC67B1"/>
    <w:rsid w:val="00BD43B7"/>
    <w:rsid w:val="00BD7CF3"/>
    <w:rsid w:val="00BE16D4"/>
    <w:rsid w:val="00BE2B59"/>
    <w:rsid w:val="00BE42BC"/>
    <w:rsid w:val="00BF2C53"/>
    <w:rsid w:val="00C000C3"/>
    <w:rsid w:val="00C02E60"/>
    <w:rsid w:val="00C10095"/>
    <w:rsid w:val="00C11D4E"/>
    <w:rsid w:val="00C122C0"/>
    <w:rsid w:val="00C23548"/>
    <w:rsid w:val="00C240FD"/>
    <w:rsid w:val="00C24374"/>
    <w:rsid w:val="00C302EF"/>
    <w:rsid w:val="00C361D9"/>
    <w:rsid w:val="00C36566"/>
    <w:rsid w:val="00C435FC"/>
    <w:rsid w:val="00C57ACC"/>
    <w:rsid w:val="00C645DC"/>
    <w:rsid w:val="00C64F96"/>
    <w:rsid w:val="00C66875"/>
    <w:rsid w:val="00C676B0"/>
    <w:rsid w:val="00C7369F"/>
    <w:rsid w:val="00C74C53"/>
    <w:rsid w:val="00C80B5D"/>
    <w:rsid w:val="00C83D3A"/>
    <w:rsid w:val="00C83E3C"/>
    <w:rsid w:val="00C85ACD"/>
    <w:rsid w:val="00C85E94"/>
    <w:rsid w:val="00C93A87"/>
    <w:rsid w:val="00C97431"/>
    <w:rsid w:val="00CA5A86"/>
    <w:rsid w:val="00CB0289"/>
    <w:rsid w:val="00CB2CFC"/>
    <w:rsid w:val="00CB4C82"/>
    <w:rsid w:val="00CB57B1"/>
    <w:rsid w:val="00CD177F"/>
    <w:rsid w:val="00CD4235"/>
    <w:rsid w:val="00CE1E82"/>
    <w:rsid w:val="00CE3AF5"/>
    <w:rsid w:val="00CF3F06"/>
    <w:rsid w:val="00D00B65"/>
    <w:rsid w:val="00D137AA"/>
    <w:rsid w:val="00D1587D"/>
    <w:rsid w:val="00D2339C"/>
    <w:rsid w:val="00D241D3"/>
    <w:rsid w:val="00D253E1"/>
    <w:rsid w:val="00D27650"/>
    <w:rsid w:val="00D27FA8"/>
    <w:rsid w:val="00D365D3"/>
    <w:rsid w:val="00D37C4F"/>
    <w:rsid w:val="00D40CE8"/>
    <w:rsid w:val="00D41B1C"/>
    <w:rsid w:val="00D42F0C"/>
    <w:rsid w:val="00D42F7B"/>
    <w:rsid w:val="00D47CEE"/>
    <w:rsid w:val="00D5080A"/>
    <w:rsid w:val="00D51F86"/>
    <w:rsid w:val="00D53708"/>
    <w:rsid w:val="00D55089"/>
    <w:rsid w:val="00D57293"/>
    <w:rsid w:val="00D60412"/>
    <w:rsid w:val="00D65684"/>
    <w:rsid w:val="00D73F79"/>
    <w:rsid w:val="00D77D29"/>
    <w:rsid w:val="00D81052"/>
    <w:rsid w:val="00D902F8"/>
    <w:rsid w:val="00D90624"/>
    <w:rsid w:val="00D90806"/>
    <w:rsid w:val="00DA104B"/>
    <w:rsid w:val="00DA4DF7"/>
    <w:rsid w:val="00DA76FA"/>
    <w:rsid w:val="00DB2B49"/>
    <w:rsid w:val="00DB5423"/>
    <w:rsid w:val="00DB6AA6"/>
    <w:rsid w:val="00DC0031"/>
    <w:rsid w:val="00DC059C"/>
    <w:rsid w:val="00DC28FE"/>
    <w:rsid w:val="00DC290C"/>
    <w:rsid w:val="00DC2F7D"/>
    <w:rsid w:val="00DC33B4"/>
    <w:rsid w:val="00DC42E4"/>
    <w:rsid w:val="00DD4656"/>
    <w:rsid w:val="00DD4C6B"/>
    <w:rsid w:val="00DD652E"/>
    <w:rsid w:val="00DE5768"/>
    <w:rsid w:val="00DF01DF"/>
    <w:rsid w:val="00E018FB"/>
    <w:rsid w:val="00E01EEB"/>
    <w:rsid w:val="00E026CA"/>
    <w:rsid w:val="00E06E2F"/>
    <w:rsid w:val="00E135C8"/>
    <w:rsid w:val="00E14341"/>
    <w:rsid w:val="00E15931"/>
    <w:rsid w:val="00E16045"/>
    <w:rsid w:val="00E21DC0"/>
    <w:rsid w:val="00E2448B"/>
    <w:rsid w:val="00E30114"/>
    <w:rsid w:val="00E3522F"/>
    <w:rsid w:val="00E37A55"/>
    <w:rsid w:val="00E415A6"/>
    <w:rsid w:val="00E41E1A"/>
    <w:rsid w:val="00E46109"/>
    <w:rsid w:val="00E51738"/>
    <w:rsid w:val="00E54906"/>
    <w:rsid w:val="00E620FC"/>
    <w:rsid w:val="00E6763B"/>
    <w:rsid w:val="00E67F77"/>
    <w:rsid w:val="00E71206"/>
    <w:rsid w:val="00E7394D"/>
    <w:rsid w:val="00E82C09"/>
    <w:rsid w:val="00E95F8D"/>
    <w:rsid w:val="00EA106F"/>
    <w:rsid w:val="00EA32B4"/>
    <w:rsid w:val="00EA3F6F"/>
    <w:rsid w:val="00EA6050"/>
    <w:rsid w:val="00EA7D7C"/>
    <w:rsid w:val="00EB58BD"/>
    <w:rsid w:val="00EC0E76"/>
    <w:rsid w:val="00EC0FFC"/>
    <w:rsid w:val="00EC662B"/>
    <w:rsid w:val="00EC6D36"/>
    <w:rsid w:val="00ED2E33"/>
    <w:rsid w:val="00ED3024"/>
    <w:rsid w:val="00ED71B6"/>
    <w:rsid w:val="00EE26E3"/>
    <w:rsid w:val="00EE5474"/>
    <w:rsid w:val="00EE73CC"/>
    <w:rsid w:val="00EF0E10"/>
    <w:rsid w:val="00EF2076"/>
    <w:rsid w:val="00EF2AFB"/>
    <w:rsid w:val="00EF3DC3"/>
    <w:rsid w:val="00F00B9C"/>
    <w:rsid w:val="00F02E55"/>
    <w:rsid w:val="00F16A08"/>
    <w:rsid w:val="00F1995B"/>
    <w:rsid w:val="00F21385"/>
    <w:rsid w:val="00F24AF8"/>
    <w:rsid w:val="00F25458"/>
    <w:rsid w:val="00F31067"/>
    <w:rsid w:val="00F31E98"/>
    <w:rsid w:val="00F33D5C"/>
    <w:rsid w:val="00F37022"/>
    <w:rsid w:val="00F402E0"/>
    <w:rsid w:val="00F431FB"/>
    <w:rsid w:val="00F435AB"/>
    <w:rsid w:val="00F501F3"/>
    <w:rsid w:val="00F50764"/>
    <w:rsid w:val="00F51E13"/>
    <w:rsid w:val="00F53ACB"/>
    <w:rsid w:val="00F60E46"/>
    <w:rsid w:val="00F6184E"/>
    <w:rsid w:val="00F8007E"/>
    <w:rsid w:val="00F81C8A"/>
    <w:rsid w:val="00F82FE5"/>
    <w:rsid w:val="00F8409F"/>
    <w:rsid w:val="00F84805"/>
    <w:rsid w:val="00F87AEE"/>
    <w:rsid w:val="00F93598"/>
    <w:rsid w:val="00F95F4F"/>
    <w:rsid w:val="00F97590"/>
    <w:rsid w:val="00FA2B02"/>
    <w:rsid w:val="00FA36E3"/>
    <w:rsid w:val="00FB1115"/>
    <w:rsid w:val="00FB1274"/>
    <w:rsid w:val="00FB4AE4"/>
    <w:rsid w:val="00FB706A"/>
    <w:rsid w:val="00FC2EEB"/>
    <w:rsid w:val="00FC3C07"/>
    <w:rsid w:val="00FC48B0"/>
    <w:rsid w:val="00FC60E0"/>
    <w:rsid w:val="00FC7B20"/>
    <w:rsid w:val="00FD0A03"/>
    <w:rsid w:val="00FD16E1"/>
    <w:rsid w:val="00FD4477"/>
    <w:rsid w:val="00FD5BA6"/>
    <w:rsid w:val="00FE18A8"/>
    <w:rsid w:val="00FE7A02"/>
    <w:rsid w:val="00FF04F7"/>
    <w:rsid w:val="00FF21B7"/>
    <w:rsid w:val="00FF2E20"/>
    <w:rsid w:val="00FF781B"/>
    <w:rsid w:val="013306C3"/>
    <w:rsid w:val="016F55FF"/>
    <w:rsid w:val="017EDC35"/>
    <w:rsid w:val="01AC491C"/>
    <w:rsid w:val="022F416D"/>
    <w:rsid w:val="02676EAD"/>
    <w:rsid w:val="03A3D316"/>
    <w:rsid w:val="04293A1D"/>
    <w:rsid w:val="046D021C"/>
    <w:rsid w:val="04A5F504"/>
    <w:rsid w:val="04E2FA4F"/>
    <w:rsid w:val="0511C1CB"/>
    <w:rsid w:val="052EF2BD"/>
    <w:rsid w:val="055622A9"/>
    <w:rsid w:val="05AB5814"/>
    <w:rsid w:val="05D5F51B"/>
    <w:rsid w:val="05FAA367"/>
    <w:rsid w:val="05FE3E56"/>
    <w:rsid w:val="0636B975"/>
    <w:rsid w:val="065BB9D5"/>
    <w:rsid w:val="07D65841"/>
    <w:rsid w:val="07DF5E06"/>
    <w:rsid w:val="07E5285A"/>
    <w:rsid w:val="08549DD2"/>
    <w:rsid w:val="0949F149"/>
    <w:rsid w:val="09D6C248"/>
    <w:rsid w:val="0A1480B0"/>
    <w:rsid w:val="0A221188"/>
    <w:rsid w:val="0A7BEEB4"/>
    <w:rsid w:val="0A94C96B"/>
    <w:rsid w:val="0AAAF227"/>
    <w:rsid w:val="0B172EC6"/>
    <w:rsid w:val="0B4116A6"/>
    <w:rsid w:val="0C139F15"/>
    <w:rsid w:val="0C3C19FE"/>
    <w:rsid w:val="0C69758D"/>
    <w:rsid w:val="0CB2FF27"/>
    <w:rsid w:val="0D67EA5A"/>
    <w:rsid w:val="0DCB9F51"/>
    <w:rsid w:val="0E4ECF88"/>
    <w:rsid w:val="0F25E71E"/>
    <w:rsid w:val="0F8016A1"/>
    <w:rsid w:val="0FDDAC4C"/>
    <w:rsid w:val="108D5669"/>
    <w:rsid w:val="1091530C"/>
    <w:rsid w:val="10F30C2D"/>
    <w:rsid w:val="1113B5FE"/>
    <w:rsid w:val="11EA355D"/>
    <w:rsid w:val="1272405E"/>
    <w:rsid w:val="12727DED"/>
    <w:rsid w:val="12798FB7"/>
    <w:rsid w:val="13975079"/>
    <w:rsid w:val="13FB112D"/>
    <w:rsid w:val="153320DA"/>
    <w:rsid w:val="15D7D67D"/>
    <w:rsid w:val="1600F201"/>
    <w:rsid w:val="16FE0E6B"/>
    <w:rsid w:val="19470822"/>
    <w:rsid w:val="199B9A2C"/>
    <w:rsid w:val="1A4C1849"/>
    <w:rsid w:val="1AA5EA2C"/>
    <w:rsid w:val="1AD7AC56"/>
    <w:rsid w:val="1B8AC50D"/>
    <w:rsid w:val="1BB71216"/>
    <w:rsid w:val="1C3934F5"/>
    <w:rsid w:val="1CBFB423"/>
    <w:rsid w:val="1D0B2F56"/>
    <w:rsid w:val="1D2A3A73"/>
    <w:rsid w:val="1DEBF8A6"/>
    <w:rsid w:val="1E00EAB3"/>
    <w:rsid w:val="1EE26D8E"/>
    <w:rsid w:val="1F8CD704"/>
    <w:rsid w:val="207E3DEF"/>
    <w:rsid w:val="2084E0D6"/>
    <w:rsid w:val="21BDEC03"/>
    <w:rsid w:val="222A30E8"/>
    <w:rsid w:val="234DB393"/>
    <w:rsid w:val="247DC628"/>
    <w:rsid w:val="24B41CAC"/>
    <w:rsid w:val="24E355D5"/>
    <w:rsid w:val="25FECC2B"/>
    <w:rsid w:val="266EAAEC"/>
    <w:rsid w:val="26A19BDE"/>
    <w:rsid w:val="27435E86"/>
    <w:rsid w:val="27EB4F77"/>
    <w:rsid w:val="27FB88B2"/>
    <w:rsid w:val="281DB37A"/>
    <w:rsid w:val="2847E3DD"/>
    <w:rsid w:val="2952A323"/>
    <w:rsid w:val="2988288F"/>
    <w:rsid w:val="29B449F7"/>
    <w:rsid w:val="29EC5536"/>
    <w:rsid w:val="2A07E755"/>
    <w:rsid w:val="2A1B1377"/>
    <w:rsid w:val="2A5646A2"/>
    <w:rsid w:val="2A910C7F"/>
    <w:rsid w:val="2AE9491C"/>
    <w:rsid w:val="2B5388AD"/>
    <w:rsid w:val="2B8F32E8"/>
    <w:rsid w:val="2C692C32"/>
    <w:rsid w:val="2D832012"/>
    <w:rsid w:val="2E9A56E7"/>
    <w:rsid w:val="300FF825"/>
    <w:rsid w:val="306C8D5E"/>
    <w:rsid w:val="313F8E5F"/>
    <w:rsid w:val="3154068B"/>
    <w:rsid w:val="3173D992"/>
    <w:rsid w:val="31858886"/>
    <w:rsid w:val="319C2ACA"/>
    <w:rsid w:val="31B94B19"/>
    <w:rsid w:val="31E32ECB"/>
    <w:rsid w:val="325B2F51"/>
    <w:rsid w:val="325D30E3"/>
    <w:rsid w:val="328D1507"/>
    <w:rsid w:val="32912BFD"/>
    <w:rsid w:val="32F9237D"/>
    <w:rsid w:val="337BF69A"/>
    <w:rsid w:val="33E41299"/>
    <w:rsid w:val="3418652E"/>
    <w:rsid w:val="34A5C831"/>
    <w:rsid w:val="35984D88"/>
    <w:rsid w:val="35A9726D"/>
    <w:rsid w:val="36071632"/>
    <w:rsid w:val="3675AD91"/>
    <w:rsid w:val="37033CBE"/>
    <w:rsid w:val="3708853C"/>
    <w:rsid w:val="371776F5"/>
    <w:rsid w:val="374FE423"/>
    <w:rsid w:val="375005F0"/>
    <w:rsid w:val="375F7B5A"/>
    <w:rsid w:val="37A7D69A"/>
    <w:rsid w:val="381E8497"/>
    <w:rsid w:val="3851A92D"/>
    <w:rsid w:val="386CA5FC"/>
    <w:rsid w:val="38EBD651"/>
    <w:rsid w:val="39069FC1"/>
    <w:rsid w:val="3969AB02"/>
    <w:rsid w:val="3970215B"/>
    <w:rsid w:val="3985C5F8"/>
    <w:rsid w:val="3ABE5EE8"/>
    <w:rsid w:val="3AF52761"/>
    <w:rsid w:val="3B028720"/>
    <w:rsid w:val="3B2733B5"/>
    <w:rsid w:val="3B8CC6E1"/>
    <w:rsid w:val="3BBD6F1B"/>
    <w:rsid w:val="3BC307B8"/>
    <w:rsid w:val="3C053462"/>
    <w:rsid w:val="3C4CB6EA"/>
    <w:rsid w:val="3D389324"/>
    <w:rsid w:val="3D53319A"/>
    <w:rsid w:val="3E519217"/>
    <w:rsid w:val="3EADEAFB"/>
    <w:rsid w:val="3EF38D72"/>
    <w:rsid w:val="3FBB2A6E"/>
    <w:rsid w:val="3FBE182E"/>
    <w:rsid w:val="40489C1C"/>
    <w:rsid w:val="405E0577"/>
    <w:rsid w:val="41064B92"/>
    <w:rsid w:val="410F9363"/>
    <w:rsid w:val="4135DBD5"/>
    <w:rsid w:val="41B64686"/>
    <w:rsid w:val="4238DD66"/>
    <w:rsid w:val="43165819"/>
    <w:rsid w:val="442F2A13"/>
    <w:rsid w:val="44B2287A"/>
    <w:rsid w:val="45D86C53"/>
    <w:rsid w:val="4611695E"/>
    <w:rsid w:val="46121173"/>
    <w:rsid w:val="46E0EB83"/>
    <w:rsid w:val="470CF0FB"/>
    <w:rsid w:val="4832B03E"/>
    <w:rsid w:val="4860AEC4"/>
    <w:rsid w:val="49194AFD"/>
    <w:rsid w:val="491AE754"/>
    <w:rsid w:val="4AFBDC38"/>
    <w:rsid w:val="4C64579A"/>
    <w:rsid w:val="4C6C71CD"/>
    <w:rsid w:val="4CC76C41"/>
    <w:rsid w:val="4CFB7384"/>
    <w:rsid w:val="4D6D3553"/>
    <w:rsid w:val="4E139740"/>
    <w:rsid w:val="4F3BA110"/>
    <w:rsid w:val="4F98F023"/>
    <w:rsid w:val="4FB3E7ED"/>
    <w:rsid w:val="50076108"/>
    <w:rsid w:val="51034EBA"/>
    <w:rsid w:val="51BC89C4"/>
    <w:rsid w:val="523419B0"/>
    <w:rsid w:val="52A704E6"/>
    <w:rsid w:val="52ADD212"/>
    <w:rsid w:val="5312B8B8"/>
    <w:rsid w:val="531D6EFF"/>
    <w:rsid w:val="537C7376"/>
    <w:rsid w:val="544A24DA"/>
    <w:rsid w:val="54A01703"/>
    <w:rsid w:val="54F42A86"/>
    <w:rsid w:val="552EBCC2"/>
    <w:rsid w:val="55497E23"/>
    <w:rsid w:val="58187AA7"/>
    <w:rsid w:val="58FF3694"/>
    <w:rsid w:val="599C033E"/>
    <w:rsid w:val="5A2203A3"/>
    <w:rsid w:val="5A89F180"/>
    <w:rsid w:val="5B0BFFCE"/>
    <w:rsid w:val="5B6E8E86"/>
    <w:rsid w:val="5BB01487"/>
    <w:rsid w:val="5C2462DA"/>
    <w:rsid w:val="5C6C8738"/>
    <w:rsid w:val="5C7E85A1"/>
    <w:rsid w:val="5CAB28E8"/>
    <w:rsid w:val="5CB2F6E4"/>
    <w:rsid w:val="5D9876E5"/>
    <w:rsid w:val="5DD2D0C6"/>
    <w:rsid w:val="5DE9B78D"/>
    <w:rsid w:val="5DF952D0"/>
    <w:rsid w:val="5E2C22A1"/>
    <w:rsid w:val="5E5308A5"/>
    <w:rsid w:val="5EEE193C"/>
    <w:rsid w:val="5EEFD0A7"/>
    <w:rsid w:val="5F29C607"/>
    <w:rsid w:val="5F689451"/>
    <w:rsid w:val="5F757764"/>
    <w:rsid w:val="5FBABB9F"/>
    <w:rsid w:val="5FEA97A6"/>
    <w:rsid w:val="5FEAB730"/>
    <w:rsid w:val="5FFCBBF7"/>
    <w:rsid w:val="617B1AA6"/>
    <w:rsid w:val="63A18847"/>
    <w:rsid w:val="6444CF6A"/>
    <w:rsid w:val="64C07D8E"/>
    <w:rsid w:val="651A23B6"/>
    <w:rsid w:val="65892C0D"/>
    <w:rsid w:val="6593CA03"/>
    <w:rsid w:val="65BEE200"/>
    <w:rsid w:val="66F08B6E"/>
    <w:rsid w:val="66F87783"/>
    <w:rsid w:val="679A23B0"/>
    <w:rsid w:val="680B3F3C"/>
    <w:rsid w:val="6823A12A"/>
    <w:rsid w:val="684E46F2"/>
    <w:rsid w:val="68975BED"/>
    <w:rsid w:val="6A7FC5E1"/>
    <w:rsid w:val="6AB052DF"/>
    <w:rsid w:val="6AF2EC45"/>
    <w:rsid w:val="6B0F64C5"/>
    <w:rsid w:val="6B72EEC0"/>
    <w:rsid w:val="6BA74A7A"/>
    <w:rsid w:val="6BA7A2BE"/>
    <w:rsid w:val="6BCF35B5"/>
    <w:rsid w:val="6CA35D0F"/>
    <w:rsid w:val="6E07C8DD"/>
    <w:rsid w:val="6EC7BBB2"/>
    <w:rsid w:val="6F537D4C"/>
    <w:rsid w:val="6FC92C15"/>
    <w:rsid w:val="700F19F5"/>
    <w:rsid w:val="70617554"/>
    <w:rsid w:val="708FF7FA"/>
    <w:rsid w:val="718F7CDD"/>
    <w:rsid w:val="71E9F164"/>
    <w:rsid w:val="7223A0B8"/>
    <w:rsid w:val="731A30C0"/>
    <w:rsid w:val="73FDDC88"/>
    <w:rsid w:val="74E719A2"/>
    <w:rsid w:val="7501A2A0"/>
    <w:rsid w:val="760101F8"/>
    <w:rsid w:val="764164A5"/>
    <w:rsid w:val="76B3E47D"/>
    <w:rsid w:val="7739E57D"/>
    <w:rsid w:val="773AF6C9"/>
    <w:rsid w:val="7805DEFD"/>
    <w:rsid w:val="792D87E7"/>
    <w:rsid w:val="794ED1F8"/>
    <w:rsid w:val="7960985E"/>
    <w:rsid w:val="7A38DD1D"/>
    <w:rsid w:val="7B62C0B4"/>
    <w:rsid w:val="7C508F5A"/>
    <w:rsid w:val="7C60340A"/>
    <w:rsid w:val="7CCB36E7"/>
    <w:rsid w:val="7D9A8471"/>
    <w:rsid w:val="7EE1A2C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717A35D7"/>
  <w15:docId w15:val="{55D2B2C4-6518-4262-9F11-DD694B5C4D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before="80" w:after="8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uiPriority="0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/>
    <w:lsdException w:name="List" w:semiHidden="1" w:unhideWhenUsed="1"/>
    <w:lsdException w:name="List Bullet" w:semiHidden="1" w:uiPriority="1" w:unhideWhenUsed="1" w:qFormat="1"/>
    <w:lsdException w:name="List Number" w:semiHidden="1" w:uiPriority="2" w:unhideWhenUsed="1" w:qFormat="1"/>
    <w:lsdException w:name="List 2" w:semiHidden="1" w:unhideWhenUsed="1"/>
    <w:lsdException w:name="List 3" w:semiHidden="1" w:unhideWhenUsed="1"/>
    <w:lsdException w:name="List 4" w:semiHidden="1"/>
    <w:lsdException w:name="List 5" w:semiHidden="1"/>
    <w:lsdException w:name="List Bullet 2" w:semiHidden="1" w:uiPriority="19" w:unhideWhenUsed="1"/>
    <w:lsdException w:name="List Bullet 3" w:semiHidden="1" w:uiPriority="19" w:unhideWhenUsed="1"/>
    <w:lsdException w:name="List Bullet 4" w:semiHidden="1" w:uiPriority="19" w:unhideWhenUsed="1"/>
    <w:lsdException w:name="List Bullet 5" w:semiHidden="1" w:uiPriority="19" w:unhideWhenUsed="1"/>
    <w:lsdException w:name="List Number 2" w:semiHidden="1" w:uiPriority="19" w:unhideWhenUsed="1"/>
    <w:lsdException w:name="List Number 3" w:semiHidden="1" w:uiPriority="19" w:unhideWhenUsed="1"/>
    <w:lsdException w:name="List Number 4" w:semiHidden="1" w:uiPriority="19" w:unhideWhenUsed="1"/>
    <w:lsdException w:name="List Number 5" w:semiHidden="1" w:uiPriority="19" w:unhideWhenUsed="1"/>
    <w:lsdException w:name="Title" w:uiPriority="9" w:qFormat="1"/>
    <w:lsdException w:name="Closing" w:semiHidden="1" w:unhideWhenUsed="1"/>
    <w:lsdException w:name="Signature" w:semiHidden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0"/>
    <w:lsdException w:name="Salutation" w:semiHidden="1"/>
    <w:lsdException w:name="Date" w:semiHidden="1"/>
    <w:lsdException w:name="Body Text First Indent" w:semiHidden="1"/>
    <w:lsdException w:name="Body Text First Indent 2" w:semiHidden="1" w:unhideWhenUsed="1"/>
    <w:lsdException w:name="Note Heading" w:semiHidden="1" w:unhideWhenUsed="1"/>
    <w:lsdException w:name="Body Text 2" w:semiHidden="1" w:unhideWhenUsed="1" w:qFormat="1"/>
    <w:lsdException w:name="Body Text 3" w:unhideWhenUsed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13" w:unhideWhenUsed="1" w:qFormat="1"/>
    <w:lsdException w:name="FollowedHyperlink" w:uiPriority="13" w:unhideWhenUsed="1"/>
    <w:lsdException w:name="Document Map" w:semiHidden="1" w:unhideWhenUsed="1"/>
    <w:lsdException w:name="Plain Text" w:semiHidden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iPriority="0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semiHidden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8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Book Title" w:uiPriority="13"/>
    <w:lsdException w:name="Bibliography" w:semiHidden="1" w:unhideWhenUsed="1"/>
    <w:lsdException w:name="TOC Heading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B5423"/>
    <w:pPr>
      <w:spacing w:before="0" w:after="0"/>
    </w:pPr>
    <w:rPr>
      <w:sz w:val="20"/>
    </w:rPr>
  </w:style>
  <w:style w:type="paragraph" w:styleId="Heading1">
    <w:name w:val="heading 1"/>
    <w:basedOn w:val="Normal"/>
    <w:next w:val="BodyText"/>
    <w:link w:val="Heading1Char"/>
    <w:qFormat/>
    <w:rsid w:val="00A75230"/>
    <w:pPr>
      <w:keepNext/>
      <w:keepLines/>
      <w:spacing w:before="280" w:after="120"/>
      <w:outlineLvl w:val="0"/>
    </w:pPr>
    <w:rPr>
      <w:rFonts w:asciiTheme="majorHAnsi" w:eastAsia="Times New Roman" w:hAnsiTheme="majorHAnsi" w:cs="Arial"/>
      <w:b/>
      <w:bCs/>
      <w:color w:val="000000" w:themeColor="text1"/>
      <w:sz w:val="28"/>
      <w:szCs w:val="32"/>
      <w:lang w:eastAsia="en-AU"/>
    </w:rPr>
  </w:style>
  <w:style w:type="paragraph" w:styleId="Heading2">
    <w:name w:val="heading 2"/>
    <w:basedOn w:val="Normal"/>
    <w:next w:val="BodyText"/>
    <w:link w:val="Heading2Char"/>
    <w:qFormat/>
    <w:rsid w:val="00A75230"/>
    <w:pPr>
      <w:keepNext/>
      <w:keepLines/>
      <w:spacing w:before="240" w:after="120"/>
      <w:outlineLvl w:val="1"/>
    </w:pPr>
    <w:rPr>
      <w:rFonts w:asciiTheme="majorHAnsi" w:eastAsia="Times New Roman" w:hAnsiTheme="majorHAnsi" w:cs="Arial"/>
      <w:b/>
      <w:bCs/>
      <w:iCs/>
      <w:color w:val="000000" w:themeColor="text1"/>
      <w:sz w:val="24"/>
      <w:szCs w:val="28"/>
      <w:lang w:eastAsia="en-AU"/>
    </w:rPr>
  </w:style>
  <w:style w:type="paragraph" w:styleId="Heading3">
    <w:name w:val="heading 3"/>
    <w:basedOn w:val="Normal"/>
    <w:next w:val="BodyText"/>
    <w:link w:val="Heading3Char"/>
    <w:qFormat/>
    <w:rsid w:val="00A75230"/>
    <w:pPr>
      <w:keepNext/>
      <w:keepLines/>
      <w:spacing w:before="240" w:after="120"/>
      <w:outlineLvl w:val="2"/>
    </w:pPr>
    <w:rPr>
      <w:rFonts w:asciiTheme="majorHAnsi" w:eastAsia="Times New Roman" w:hAnsiTheme="majorHAnsi" w:cs="Times New Roman"/>
      <w:b/>
      <w:bCs/>
      <w:caps/>
      <w:color w:val="000000" w:themeColor="text1"/>
      <w:szCs w:val="24"/>
      <w:lang w:eastAsia="en-AU"/>
    </w:rPr>
  </w:style>
  <w:style w:type="paragraph" w:styleId="Heading4">
    <w:name w:val="heading 4"/>
    <w:basedOn w:val="Normal"/>
    <w:next w:val="BodyText"/>
    <w:link w:val="Heading4Char"/>
    <w:qFormat/>
    <w:rsid w:val="00A75230"/>
    <w:pPr>
      <w:keepNext/>
      <w:keepLines/>
      <w:spacing w:before="240" w:after="120"/>
      <w:outlineLvl w:val="3"/>
    </w:pPr>
    <w:rPr>
      <w:rFonts w:asciiTheme="majorHAnsi" w:eastAsia="Times New Roman" w:hAnsiTheme="majorHAnsi" w:cs="Times New Roman"/>
      <w:b/>
      <w:bCs/>
      <w:color w:val="000000" w:themeColor="text1"/>
      <w:lang w:eastAsia="en-AU"/>
    </w:rPr>
  </w:style>
  <w:style w:type="paragraph" w:styleId="Heading5">
    <w:name w:val="heading 5"/>
    <w:basedOn w:val="Normal"/>
    <w:next w:val="BodyText"/>
    <w:link w:val="Heading5Char"/>
    <w:qFormat/>
    <w:rsid w:val="00A75230"/>
    <w:pPr>
      <w:keepNext/>
      <w:keepLines/>
      <w:spacing w:before="240" w:after="120"/>
      <w:outlineLvl w:val="4"/>
    </w:pPr>
    <w:rPr>
      <w:rFonts w:asciiTheme="majorHAnsi" w:eastAsia="Times New Roman" w:hAnsiTheme="majorHAnsi" w:cs="Times New Roman"/>
      <w:bCs/>
      <w:i/>
      <w:iCs/>
      <w:szCs w:val="24"/>
      <w:lang w:eastAsia="en-AU"/>
    </w:rPr>
  </w:style>
  <w:style w:type="paragraph" w:styleId="Heading6">
    <w:name w:val="heading 6"/>
    <w:basedOn w:val="Normal"/>
    <w:next w:val="Normal"/>
    <w:link w:val="Heading6Char"/>
    <w:uiPriority w:val="99"/>
    <w:semiHidden/>
    <w:qFormat/>
    <w:rsid w:val="00A75230"/>
    <w:pPr>
      <w:spacing w:before="120" w:after="120"/>
      <w:outlineLvl w:val="5"/>
    </w:pPr>
    <w:rPr>
      <w:rFonts w:eastAsia="Times New Roman" w:cs="Times New Roman"/>
      <w:bCs/>
      <w:lang w:eastAsia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qFormat/>
    <w:rsid w:val="001D74C9"/>
    <w:pPr>
      <w:spacing w:before="120" w:after="120" w:line="264" w:lineRule="auto"/>
    </w:pPr>
    <w:rPr>
      <w:rFonts w:eastAsia="Times New Roman" w:cs="Times New Roman"/>
      <w:szCs w:val="24"/>
      <w:lang w:eastAsia="en-AU"/>
    </w:rPr>
  </w:style>
  <w:style w:type="character" w:customStyle="1" w:styleId="BodyTextChar">
    <w:name w:val="Body Text Char"/>
    <w:basedOn w:val="DefaultParagraphFont"/>
    <w:link w:val="BodyText"/>
    <w:rsid w:val="001D74C9"/>
    <w:rPr>
      <w:rFonts w:eastAsia="Times New Roman" w:cs="Times New Roman"/>
      <w:sz w:val="20"/>
      <w:szCs w:val="24"/>
      <w:lang w:eastAsia="en-AU"/>
    </w:rPr>
  </w:style>
  <w:style w:type="character" w:customStyle="1" w:styleId="Heading1Char">
    <w:name w:val="Heading 1 Char"/>
    <w:basedOn w:val="DefaultParagraphFont"/>
    <w:link w:val="Heading1"/>
    <w:rsid w:val="00A75230"/>
    <w:rPr>
      <w:rFonts w:asciiTheme="majorHAnsi" w:eastAsia="Times New Roman" w:hAnsiTheme="majorHAnsi" w:cs="Arial"/>
      <w:b/>
      <w:bCs/>
      <w:color w:val="000000" w:themeColor="text1"/>
      <w:sz w:val="28"/>
      <w:szCs w:val="32"/>
      <w:lang w:eastAsia="en-AU"/>
    </w:rPr>
  </w:style>
  <w:style w:type="character" w:customStyle="1" w:styleId="Heading2Char">
    <w:name w:val="Heading 2 Char"/>
    <w:basedOn w:val="DefaultParagraphFont"/>
    <w:link w:val="Heading2"/>
    <w:rsid w:val="00A75230"/>
    <w:rPr>
      <w:rFonts w:asciiTheme="majorHAnsi" w:eastAsia="Times New Roman" w:hAnsiTheme="majorHAnsi" w:cs="Arial"/>
      <w:b/>
      <w:bCs/>
      <w:iCs/>
      <w:color w:val="000000" w:themeColor="text1"/>
      <w:sz w:val="24"/>
      <w:szCs w:val="28"/>
      <w:lang w:eastAsia="en-AU"/>
    </w:rPr>
  </w:style>
  <w:style w:type="character" w:customStyle="1" w:styleId="Heading3Char">
    <w:name w:val="Heading 3 Char"/>
    <w:basedOn w:val="DefaultParagraphFont"/>
    <w:link w:val="Heading3"/>
    <w:rsid w:val="00A75230"/>
    <w:rPr>
      <w:rFonts w:asciiTheme="majorHAnsi" w:eastAsia="Times New Roman" w:hAnsiTheme="majorHAnsi" w:cs="Times New Roman"/>
      <w:b/>
      <w:bCs/>
      <w:caps/>
      <w:color w:val="000000" w:themeColor="text1"/>
      <w:sz w:val="20"/>
      <w:szCs w:val="24"/>
      <w:lang w:eastAsia="en-AU"/>
    </w:rPr>
  </w:style>
  <w:style w:type="character" w:customStyle="1" w:styleId="Heading4Char">
    <w:name w:val="Heading 4 Char"/>
    <w:basedOn w:val="DefaultParagraphFont"/>
    <w:link w:val="Heading4"/>
    <w:rsid w:val="00A75230"/>
    <w:rPr>
      <w:rFonts w:asciiTheme="majorHAnsi" w:eastAsia="Times New Roman" w:hAnsiTheme="majorHAnsi" w:cs="Times New Roman"/>
      <w:b/>
      <w:bCs/>
      <w:color w:val="000000" w:themeColor="text1"/>
      <w:sz w:val="20"/>
      <w:lang w:eastAsia="en-AU"/>
    </w:rPr>
  </w:style>
  <w:style w:type="paragraph" w:customStyle="1" w:styleId="NbrHeading1">
    <w:name w:val="Nbr Heading 1"/>
    <w:basedOn w:val="Heading1"/>
    <w:next w:val="BodyText"/>
    <w:uiPriority w:val="1"/>
    <w:qFormat/>
    <w:rsid w:val="00A75230"/>
    <w:pPr>
      <w:numPr>
        <w:numId w:val="9"/>
      </w:numPr>
    </w:pPr>
    <w:rPr>
      <w:bCs w:val="0"/>
    </w:rPr>
  </w:style>
  <w:style w:type="paragraph" w:customStyle="1" w:styleId="NbrHeading2">
    <w:name w:val="Nbr Heading 2"/>
    <w:basedOn w:val="Heading2"/>
    <w:next w:val="BodyText"/>
    <w:uiPriority w:val="1"/>
    <w:qFormat/>
    <w:rsid w:val="00A75230"/>
    <w:pPr>
      <w:numPr>
        <w:ilvl w:val="1"/>
        <w:numId w:val="9"/>
      </w:numPr>
    </w:pPr>
  </w:style>
  <w:style w:type="paragraph" w:customStyle="1" w:styleId="NbrHeading3">
    <w:name w:val="Nbr Heading 3"/>
    <w:basedOn w:val="Heading3"/>
    <w:next w:val="BodyText"/>
    <w:uiPriority w:val="1"/>
    <w:qFormat/>
    <w:rsid w:val="00A75230"/>
    <w:pPr>
      <w:numPr>
        <w:ilvl w:val="2"/>
        <w:numId w:val="9"/>
      </w:numPr>
    </w:pPr>
  </w:style>
  <w:style w:type="paragraph" w:customStyle="1" w:styleId="NbrHeading4">
    <w:name w:val="Nbr Heading 4"/>
    <w:basedOn w:val="Heading4"/>
    <w:next w:val="BodyText"/>
    <w:uiPriority w:val="1"/>
    <w:qFormat/>
    <w:rsid w:val="00A75230"/>
    <w:pPr>
      <w:numPr>
        <w:ilvl w:val="3"/>
        <w:numId w:val="9"/>
      </w:numPr>
    </w:pPr>
  </w:style>
  <w:style w:type="paragraph" w:styleId="Title">
    <w:name w:val="Title"/>
    <w:basedOn w:val="Normal"/>
    <w:next w:val="BodyText"/>
    <w:link w:val="TitleChar"/>
    <w:uiPriority w:val="9"/>
    <w:qFormat/>
    <w:rsid w:val="00A75230"/>
    <w:pPr>
      <w:spacing w:before="360" w:after="360"/>
      <w:ind w:right="55"/>
    </w:pPr>
    <w:rPr>
      <w:rFonts w:asciiTheme="majorHAnsi" w:eastAsiaTheme="majorEastAsia" w:hAnsiTheme="majorHAnsi" w:cstheme="majorBidi"/>
      <w:b/>
      <w:sz w:val="48"/>
      <w:szCs w:val="52"/>
    </w:rPr>
  </w:style>
  <w:style w:type="character" w:customStyle="1" w:styleId="TitleChar">
    <w:name w:val="Title Char"/>
    <w:basedOn w:val="DefaultParagraphFont"/>
    <w:link w:val="Title"/>
    <w:uiPriority w:val="9"/>
    <w:rsid w:val="00A75230"/>
    <w:rPr>
      <w:rFonts w:asciiTheme="majorHAnsi" w:eastAsiaTheme="majorEastAsia" w:hAnsiTheme="majorHAnsi" w:cstheme="majorBidi"/>
      <w:b/>
      <w:sz w:val="48"/>
      <w:szCs w:val="52"/>
    </w:rPr>
  </w:style>
  <w:style w:type="paragraph" w:styleId="Subtitle">
    <w:name w:val="Subtitle"/>
    <w:basedOn w:val="Normal"/>
    <w:next w:val="Normal"/>
    <w:link w:val="SubtitleChar"/>
    <w:uiPriority w:val="10"/>
    <w:rsid w:val="00A75230"/>
    <w:pPr>
      <w:numPr>
        <w:ilvl w:val="1"/>
      </w:numPr>
      <w:spacing w:after="160"/>
    </w:pPr>
    <w:rPr>
      <w:rFonts w:eastAsiaTheme="minorEastAsia"/>
      <w:color w:val="000000" w:themeColor="text1"/>
      <w:spacing w:val="15"/>
      <w:sz w:val="22"/>
    </w:rPr>
  </w:style>
  <w:style w:type="character" w:customStyle="1" w:styleId="SubtitleChar">
    <w:name w:val="Subtitle Char"/>
    <w:basedOn w:val="DefaultParagraphFont"/>
    <w:link w:val="Subtitle"/>
    <w:uiPriority w:val="10"/>
    <w:rsid w:val="00A75230"/>
    <w:rPr>
      <w:rFonts w:eastAsiaTheme="minorEastAsia"/>
      <w:color w:val="000000" w:themeColor="text1"/>
      <w:spacing w:val="15"/>
    </w:rPr>
  </w:style>
  <w:style w:type="paragraph" w:styleId="BodyText2">
    <w:name w:val="Body Text 2"/>
    <w:basedOn w:val="BodyText"/>
    <w:link w:val="BodyText2Char"/>
    <w:uiPriority w:val="99"/>
    <w:semiHidden/>
    <w:qFormat/>
    <w:rsid w:val="00A75230"/>
    <w:pPr>
      <w:numPr>
        <w:ilvl w:val="1"/>
      </w:numPr>
      <w:tabs>
        <w:tab w:val="left" w:pos="567"/>
      </w:tabs>
      <w:ind w:left="567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A75230"/>
    <w:rPr>
      <w:rFonts w:eastAsia="Times New Roman" w:cs="Times New Roman"/>
      <w:sz w:val="20"/>
      <w:szCs w:val="24"/>
      <w:lang w:eastAsia="en-AU"/>
    </w:rPr>
  </w:style>
  <w:style w:type="paragraph" w:styleId="Header">
    <w:name w:val="header"/>
    <w:basedOn w:val="Normal"/>
    <w:link w:val="HeaderChar"/>
    <w:uiPriority w:val="99"/>
    <w:semiHidden/>
    <w:rsid w:val="00A75230"/>
    <w:pPr>
      <w:jc w:val="right"/>
    </w:pPr>
    <w:rPr>
      <w:sz w:val="17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A75230"/>
    <w:rPr>
      <w:sz w:val="17"/>
    </w:rPr>
  </w:style>
  <w:style w:type="paragraph" w:styleId="Footer">
    <w:name w:val="footer"/>
    <w:basedOn w:val="Normal"/>
    <w:link w:val="FooterChar"/>
    <w:uiPriority w:val="99"/>
    <w:rsid w:val="00491395"/>
    <w:pPr>
      <w:tabs>
        <w:tab w:val="right" w:pos="8845"/>
      </w:tabs>
    </w:pPr>
    <w:rPr>
      <w:color w:val="000000" w:themeColor="text1"/>
      <w:sz w:val="16"/>
    </w:rPr>
  </w:style>
  <w:style w:type="character" w:customStyle="1" w:styleId="FooterChar">
    <w:name w:val="Footer Char"/>
    <w:basedOn w:val="DefaultParagraphFont"/>
    <w:link w:val="Footer"/>
    <w:uiPriority w:val="99"/>
    <w:rsid w:val="00491395"/>
    <w:rPr>
      <w:color w:val="000000" w:themeColor="text1"/>
      <w:sz w:val="16"/>
    </w:rPr>
  </w:style>
  <w:style w:type="paragraph" w:styleId="ListNumber0">
    <w:name w:val="List Number"/>
    <w:basedOn w:val="Normal"/>
    <w:uiPriority w:val="2"/>
    <w:qFormat/>
    <w:rsid w:val="00A75230"/>
    <w:pPr>
      <w:numPr>
        <w:numId w:val="4"/>
      </w:numPr>
      <w:spacing w:before="120" w:after="120"/>
    </w:pPr>
    <w:rPr>
      <w:rFonts w:eastAsia="Times New Roman" w:cs="Times New Roman"/>
      <w:szCs w:val="24"/>
      <w:lang w:eastAsia="en-AU"/>
    </w:rPr>
  </w:style>
  <w:style w:type="paragraph" w:styleId="ListBullet0">
    <w:name w:val="List Bullet"/>
    <w:basedOn w:val="Normal"/>
    <w:uiPriority w:val="1"/>
    <w:qFormat/>
    <w:rsid w:val="00A75230"/>
    <w:pPr>
      <w:numPr>
        <w:numId w:val="3"/>
      </w:numPr>
      <w:spacing w:before="120" w:after="120"/>
    </w:pPr>
    <w:rPr>
      <w:rFonts w:eastAsia="Times New Roman" w:cs="Times New Roman"/>
      <w:szCs w:val="24"/>
      <w:lang w:eastAsia="en-AU"/>
    </w:rPr>
  </w:style>
  <w:style w:type="paragraph" w:styleId="TOCHeading">
    <w:name w:val="TOC Heading"/>
    <w:basedOn w:val="Heading1"/>
    <w:next w:val="Normal"/>
    <w:uiPriority w:val="39"/>
    <w:semiHidden/>
    <w:rsid w:val="00A75230"/>
  </w:style>
  <w:style w:type="character" w:styleId="Hyperlink">
    <w:name w:val="Hyperlink"/>
    <w:basedOn w:val="DefaultParagraphFont"/>
    <w:uiPriority w:val="13"/>
    <w:rsid w:val="00A75230"/>
    <w:rPr>
      <w:color w:val="ED1C24" w:themeColor="accent1"/>
      <w:u w:val="single"/>
    </w:rPr>
  </w:style>
  <w:style w:type="paragraph" w:styleId="TOC1">
    <w:name w:val="toc 1"/>
    <w:basedOn w:val="Normal"/>
    <w:next w:val="Normal"/>
    <w:uiPriority w:val="39"/>
    <w:rsid w:val="00A75230"/>
    <w:pPr>
      <w:keepNext/>
      <w:tabs>
        <w:tab w:val="right" w:pos="9639"/>
      </w:tabs>
      <w:spacing w:before="240" w:after="60"/>
      <w:ind w:right="567"/>
    </w:pPr>
    <w:rPr>
      <w:b/>
      <w:noProof/>
    </w:rPr>
  </w:style>
  <w:style w:type="paragraph" w:styleId="TOC2">
    <w:name w:val="toc 2"/>
    <w:basedOn w:val="Normal"/>
    <w:next w:val="Normal"/>
    <w:uiPriority w:val="39"/>
    <w:rsid w:val="00A75230"/>
    <w:pPr>
      <w:tabs>
        <w:tab w:val="right" w:pos="9639"/>
      </w:tabs>
      <w:spacing w:before="60" w:after="60"/>
      <w:ind w:right="567"/>
    </w:pPr>
    <w:rPr>
      <w:noProof/>
    </w:rPr>
  </w:style>
  <w:style w:type="paragraph" w:styleId="TOC3">
    <w:name w:val="toc 3"/>
    <w:basedOn w:val="Normal"/>
    <w:next w:val="Normal"/>
    <w:uiPriority w:val="39"/>
    <w:rsid w:val="00A75230"/>
    <w:pPr>
      <w:tabs>
        <w:tab w:val="right" w:pos="9639"/>
      </w:tabs>
      <w:spacing w:before="60" w:after="60"/>
      <w:ind w:right="567"/>
    </w:pPr>
    <w:rPr>
      <w:sz w:val="18"/>
    </w:rPr>
  </w:style>
  <w:style w:type="table" w:styleId="TableGrid">
    <w:name w:val="Table Grid"/>
    <w:basedOn w:val="TableNormal"/>
    <w:uiPriority w:val="59"/>
    <w:rsid w:val="00A75230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Heading">
    <w:name w:val="Table Heading"/>
    <w:basedOn w:val="TableText"/>
    <w:link w:val="TableHeadingChar"/>
    <w:uiPriority w:val="3"/>
    <w:qFormat/>
    <w:rsid w:val="002B6E05"/>
    <w:rPr>
      <w:b/>
    </w:rPr>
  </w:style>
  <w:style w:type="paragraph" w:customStyle="1" w:styleId="TableText">
    <w:name w:val="Table Text"/>
    <w:basedOn w:val="Normal"/>
    <w:link w:val="TableTextChar"/>
    <w:uiPriority w:val="3"/>
    <w:qFormat/>
    <w:rsid w:val="00B07E5F"/>
    <w:pPr>
      <w:spacing w:before="60" w:after="60"/>
      <w:ind w:left="113" w:right="113"/>
    </w:pPr>
  </w:style>
  <w:style w:type="paragraph" w:customStyle="1" w:styleId="TableBullet">
    <w:name w:val="Table Bullet"/>
    <w:basedOn w:val="TableText"/>
    <w:uiPriority w:val="4"/>
    <w:qFormat/>
    <w:rsid w:val="002B6E05"/>
    <w:pPr>
      <w:numPr>
        <w:numId w:val="17"/>
      </w:numPr>
    </w:pPr>
  </w:style>
  <w:style w:type="paragraph" w:customStyle="1" w:styleId="TableNumber">
    <w:name w:val="Table Number"/>
    <w:basedOn w:val="TableText"/>
    <w:uiPriority w:val="4"/>
    <w:qFormat/>
    <w:rsid w:val="002B6E05"/>
    <w:pPr>
      <w:numPr>
        <w:numId w:val="19"/>
      </w:numPr>
    </w:pPr>
  </w:style>
  <w:style w:type="character" w:customStyle="1" w:styleId="Heading5Char">
    <w:name w:val="Heading 5 Char"/>
    <w:basedOn w:val="DefaultParagraphFont"/>
    <w:link w:val="Heading5"/>
    <w:rsid w:val="00A75230"/>
    <w:rPr>
      <w:rFonts w:asciiTheme="majorHAnsi" w:eastAsia="Times New Roman" w:hAnsiTheme="majorHAnsi" w:cs="Times New Roman"/>
      <w:bCs/>
      <w:i/>
      <w:iCs/>
      <w:sz w:val="20"/>
      <w:szCs w:val="24"/>
      <w:lang w:eastAsia="en-AU"/>
    </w:rPr>
  </w:style>
  <w:style w:type="character" w:customStyle="1" w:styleId="Heading6Char">
    <w:name w:val="Heading 6 Char"/>
    <w:basedOn w:val="DefaultParagraphFont"/>
    <w:link w:val="Heading6"/>
    <w:uiPriority w:val="99"/>
    <w:semiHidden/>
    <w:rsid w:val="00A75230"/>
    <w:rPr>
      <w:rFonts w:eastAsia="Times New Roman" w:cs="Times New Roman"/>
      <w:bCs/>
      <w:sz w:val="20"/>
      <w:lang w:eastAsia="en-AU"/>
    </w:rPr>
  </w:style>
  <w:style w:type="paragraph" w:styleId="BodyText3">
    <w:name w:val="Body Text 3"/>
    <w:basedOn w:val="BodyText"/>
    <w:link w:val="BodyText3Char"/>
    <w:uiPriority w:val="99"/>
    <w:semiHidden/>
    <w:qFormat/>
    <w:rsid w:val="00A75230"/>
    <w:pPr>
      <w:numPr>
        <w:ilvl w:val="2"/>
      </w:numPr>
      <w:ind w:left="567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A75230"/>
    <w:rPr>
      <w:rFonts w:eastAsia="Times New Roman" w:cs="Times New Roman"/>
      <w:sz w:val="20"/>
      <w:szCs w:val="16"/>
      <w:lang w:eastAsia="en-AU"/>
    </w:rPr>
  </w:style>
  <w:style w:type="paragraph" w:styleId="ListParagraph0">
    <w:name w:val="List Paragraph"/>
    <w:basedOn w:val="ListBullet0"/>
    <w:uiPriority w:val="34"/>
    <w:qFormat/>
    <w:rsid w:val="00A75230"/>
    <w:pPr>
      <w:numPr>
        <w:numId w:val="0"/>
      </w:numPr>
      <w:ind w:left="284"/>
    </w:pPr>
  </w:style>
  <w:style w:type="paragraph" w:styleId="TOC4">
    <w:name w:val="toc 4"/>
    <w:basedOn w:val="TOC1"/>
    <w:next w:val="Normal"/>
    <w:uiPriority w:val="39"/>
    <w:rsid w:val="00A75230"/>
    <w:pPr>
      <w:tabs>
        <w:tab w:val="left" w:pos="851"/>
      </w:tabs>
      <w:ind w:left="851" w:hanging="851"/>
    </w:pPr>
  </w:style>
  <w:style w:type="paragraph" w:customStyle="1" w:styleId="NbrHeading5">
    <w:name w:val="Nbr Heading 5"/>
    <w:basedOn w:val="Heading5"/>
    <w:next w:val="BodyText"/>
    <w:uiPriority w:val="1"/>
    <w:qFormat/>
    <w:rsid w:val="00A75230"/>
    <w:pPr>
      <w:numPr>
        <w:ilvl w:val="4"/>
        <w:numId w:val="9"/>
      </w:numPr>
    </w:pPr>
  </w:style>
  <w:style w:type="paragraph" w:styleId="BalloonText">
    <w:name w:val="Balloon Text"/>
    <w:basedOn w:val="Normal"/>
    <w:link w:val="BalloonTextChar"/>
    <w:uiPriority w:val="99"/>
    <w:semiHidden/>
    <w:rsid w:val="00A7523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75230"/>
    <w:rPr>
      <w:rFonts w:ascii="Tahoma" w:hAnsi="Tahoma" w:cs="Tahoma"/>
      <w:sz w:val="16"/>
      <w:szCs w:val="16"/>
    </w:rPr>
  </w:style>
  <w:style w:type="paragraph" w:styleId="Quote">
    <w:name w:val="Quote"/>
    <w:basedOn w:val="Normal"/>
    <w:next w:val="Normal"/>
    <w:link w:val="QuoteChar"/>
    <w:uiPriority w:val="8"/>
    <w:qFormat/>
    <w:rsid w:val="00A75230"/>
    <w:pPr>
      <w:pBdr>
        <w:left w:val="single" w:sz="18" w:space="9" w:color="ED1C24" w:themeColor="accent1"/>
      </w:pBdr>
      <w:spacing w:before="180" w:after="180" w:line="264" w:lineRule="auto"/>
      <w:ind w:right="1134"/>
    </w:pPr>
    <w:rPr>
      <w:i/>
      <w:iCs/>
      <w:color w:val="ED1C24" w:themeColor="accent1"/>
      <w:sz w:val="24"/>
    </w:rPr>
  </w:style>
  <w:style w:type="character" w:customStyle="1" w:styleId="QuoteChar">
    <w:name w:val="Quote Char"/>
    <w:basedOn w:val="DefaultParagraphFont"/>
    <w:link w:val="Quote"/>
    <w:uiPriority w:val="8"/>
    <w:rsid w:val="00A75230"/>
    <w:rPr>
      <w:i/>
      <w:iCs/>
      <w:color w:val="ED1C24" w:themeColor="accent1"/>
      <w:sz w:val="24"/>
    </w:rPr>
  </w:style>
  <w:style w:type="paragraph" w:customStyle="1" w:styleId="FigureCaption">
    <w:name w:val="Figure Caption"/>
    <w:basedOn w:val="Normal"/>
    <w:next w:val="BodyText"/>
    <w:uiPriority w:val="6"/>
    <w:qFormat/>
    <w:rsid w:val="00A75230"/>
    <w:pPr>
      <w:numPr>
        <w:numId w:val="6"/>
      </w:numPr>
      <w:tabs>
        <w:tab w:val="left" w:pos="1134"/>
      </w:tabs>
      <w:spacing w:before="120" w:after="360"/>
      <w:jc w:val="center"/>
    </w:pPr>
    <w:rPr>
      <w:b/>
    </w:rPr>
  </w:style>
  <w:style w:type="paragraph" w:customStyle="1" w:styleId="TableCaption">
    <w:name w:val="Table Caption"/>
    <w:basedOn w:val="Caption"/>
    <w:qFormat/>
    <w:rsid w:val="00A75230"/>
    <w:pPr>
      <w:keepNext/>
    </w:pPr>
    <w:rPr>
      <w:caps/>
    </w:rPr>
  </w:style>
  <w:style w:type="paragraph" w:customStyle="1" w:styleId="FigureStyle">
    <w:name w:val="Figure Style"/>
    <w:basedOn w:val="BodyText"/>
    <w:uiPriority w:val="6"/>
    <w:qFormat/>
    <w:rsid w:val="00A75230"/>
    <w:pPr>
      <w:keepNext/>
      <w:spacing w:before="240"/>
      <w:jc w:val="center"/>
    </w:pPr>
  </w:style>
  <w:style w:type="paragraph" w:styleId="TOC5">
    <w:name w:val="toc 5"/>
    <w:basedOn w:val="TOC2"/>
    <w:next w:val="Normal"/>
    <w:uiPriority w:val="39"/>
    <w:rsid w:val="00A75230"/>
    <w:pPr>
      <w:tabs>
        <w:tab w:val="left" w:pos="851"/>
      </w:tabs>
      <w:ind w:left="851" w:hanging="851"/>
    </w:pPr>
  </w:style>
  <w:style w:type="paragraph" w:styleId="TOC6">
    <w:name w:val="toc 6"/>
    <w:basedOn w:val="TOC3"/>
    <w:next w:val="Normal"/>
    <w:uiPriority w:val="39"/>
    <w:rsid w:val="00A75230"/>
    <w:pPr>
      <w:tabs>
        <w:tab w:val="left" w:pos="851"/>
      </w:tabs>
      <w:ind w:left="851" w:hanging="851"/>
    </w:pPr>
    <w:rPr>
      <w:noProof/>
      <w:sz w:val="20"/>
    </w:rPr>
  </w:style>
  <w:style w:type="paragraph" w:styleId="TOC7">
    <w:name w:val="toc 7"/>
    <w:basedOn w:val="TOC2"/>
    <w:next w:val="Normal"/>
    <w:uiPriority w:val="39"/>
    <w:semiHidden/>
    <w:rsid w:val="00A75230"/>
    <w:pPr>
      <w:tabs>
        <w:tab w:val="left" w:pos="1134"/>
      </w:tabs>
      <w:ind w:left="1134" w:hanging="1134"/>
    </w:pPr>
  </w:style>
  <w:style w:type="paragraph" w:styleId="TOC8">
    <w:name w:val="toc 8"/>
    <w:basedOn w:val="Normal"/>
    <w:next w:val="Normal"/>
    <w:uiPriority w:val="39"/>
    <w:semiHidden/>
    <w:rsid w:val="00A75230"/>
    <w:pPr>
      <w:tabs>
        <w:tab w:val="left" w:pos="851"/>
        <w:tab w:val="right" w:pos="9639"/>
      </w:tabs>
      <w:spacing w:after="60"/>
      <w:ind w:left="851" w:hanging="851"/>
    </w:pPr>
    <w:rPr>
      <w:sz w:val="16"/>
    </w:rPr>
  </w:style>
  <w:style w:type="paragraph" w:styleId="TOC9">
    <w:name w:val="toc 9"/>
    <w:basedOn w:val="Normal"/>
    <w:next w:val="Normal"/>
    <w:uiPriority w:val="39"/>
    <w:semiHidden/>
    <w:rsid w:val="00A75230"/>
    <w:pPr>
      <w:tabs>
        <w:tab w:val="left" w:pos="1418"/>
        <w:tab w:val="right" w:pos="9639"/>
      </w:tabs>
      <w:spacing w:after="60"/>
      <w:ind w:left="1134" w:hanging="1134"/>
    </w:pPr>
  </w:style>
  <w:style w:type="numbering" w:customStyle="1" w:styleId="ListNumber">
    <w:name w:val="List_Number"/>
    <w:uiPriority w:val="99"/>
    <w:rsid w:val="00A75230"/>
    <w:pPr>
      <w:numPr>
        <w:numId w:val="4"/>
      </w:numPr>
    </w:pPr>
  </w:style>
  <w:style w:type="numbering" w:customStyle="1" w:styleId="ListParagraph">
    <w:name w:val="List_Paragraph"/>
    <w:uiPriority w:val="99"/>
    <w:rsid w:val="00A75230"/>
    <w:pPr>
      <w:numPr>
        <w:numId w:val="6"/>
      </w:numPr>
    </w:pPr>
  </w:style>
  <w:style w:type="paragraph" w:styleId="Caption">
    <w:name w:val="caption"/>
    <w:basedOn w:val="Normal"/>
    <w:next w:val="Normal"/>
    <w:uiPriority w:val="99"/>
    <w:semiHidden/>
    <w:qFormat/>
    <w:rsid w:val="00A75230"/>
    <w:pPr>
      <w:tabs>
        <w:tab w:val="left" w:pos="1134"/>
      </w:tabs>
      <w:spacing w:before="240" w:after="120"/>
      <w:ind w:left="1134" w:hanging="1134"/>
    </w:pPr>
    <w:rPr>
      <w:b/>
    </w:rPr>
  </w:style>
  <w:style w:type="paragraph" w:customStyle="1" w:styleId="ListAlpha0">
    <w:name w:val="List Alpha"/>
    <w:basedOn w:val="BodyText"/>
    <w:uiPriority w:val="2"/>
    <w:qFormat/>
    <w:rsid w:val="00A75230"/>
    <w:pPr>
      <w:numPr>
        <w:numId w:val="2"/>
      </w:numPr>
    </w:pPr>
  </w:style>
  <w:style w:type="numbering" w:customStyle="1" w:styleId="ListAlpha">
    <w:name w:val="List_Alpha"/>
    <w:uiPriority w:val="99"/>
    <w:rsid w:val="00A75230"/>
    <w:pPr>
      <w:numPr>
        <w:numId w:val="2"/>
      </w:numPr>
    </w:pPr>
  </w:style>
  <w:style w:type="paragraph" w:styleId="TableofAuthorities">
    <w:name w:val="table of authorities"/>
    <w:basedOn w:val="Normal"/>
    <w:next w:val="Normal"/>
    <w:uiPriority w:val="99"/>
    <w:semiHidden/>
    <w:rsid w:val="00A75230"/>
    <w:pPr>
      <w:ind w:left="200" w:hanging="200"/>
    </w:pPr>
  </w:style>
  <w:style w:type="paragraph" w:styleId="TableofFigures">
    <w:name w:val="table of figures"/>
    <w:basedOn w:val="TOC3"/>
    <w:next w:val="Normal"/>
    <w:uiPriority w:val="99"/>
    <w:semiHidden/>
    <w:rsid w:val="00A75230"/>
    <w:pPr>
      <w:tabs>
        <w:tab w:val="left" w:pos="1134"/>
      </w:tabs>
      <w:ind w:left="1134" w:hanging="1134"/>
    </w:pPr>
    <w:rPr>
      <w:noProof/>
      <w:sz w:val="20"/>
    </w:rPr>
  </w:style>
  <w:style w:type="table" w:customStyle="1" w:styleId="RedGridTable">
    <w:name w:val="Red Grid Table"/>
    <w:basedOn w:val="TableNormal"/>
    <w:uiPriority w:val="99"/>
    <w:rsid w:val="00D00B65"/>
    <w:pPr>
      <w:spacing w:before="0" w:after="0"/>
    </w:pPr>
    <w:tblPr>
      <w:tblStyleRowBandSize w:val="1"/>
      <w:tblStyleColBandSize w:val="1"/>
      <w:tblBorders>
        <w:top w:val="single" w:sz="4" w:space="0" w:color="ED1C24" w:themeColor="accent1"/>
        <w:left w:val="single" w:sz="4" w:space="0" w:color="ED1C24" w:themeColor="accent1"/>
        <w:bottom w:val="single" w:sz="4" w:space="0" w:color="ED1C24" w:themeColor="accent1"/>
        <w:right w:val="single" w:sz="4" w:space="0" w:color="ED1C24" w:themeColor="accent1"/>
        <w:insideH w:val="single" w:sz="4" w:space="0" w:color="ED1C24" w:themeColor="accent1"/>
        <w:insideV w:val="single" w:sz="4" w:space="0" w:color="ED1C24" w:themeColor="accent1"/>
      </w:tblBorders>
      <w:tblCellMar>
        <w:left w:w="0" w:type="dxa"/>
        <w:right w:w="0" w:type="dxa"/>
      </w:tblCellMar>
    </w:tblPr>
    <w:trPr>
      <w:cantSplit/>
    </w:trPr>
    <w:tcPr>
      <w:shd w:val="clear" w:color="auto" w:fill="auto"/>
    </w:tcPr>
    <w:tblStylePr w:type="firstRow">
      <w:rPr>
        <w:color w:val="FFFFFF" w:themeColor="background1"/>
      </w:rPr>
      <w:tblPr/>
      <w:trPr>
        <w:cantSplit/>
        <w:tblHeader/>
      </w:trPr>
      <w:tcPr>
        <w:tcBorders>
          <w:insideV w:val="single" w:sz="4" w:space="0" w:color="FFFFFF" w:themeColor="background1"/>
        </w:tcBorders>
        <w:shd w:val="clear" w:color="auto" w:fill="ED1C24" w:themeFill="accent1"/>
      </w:tcPr>
    </w:tblStylePr>
    <w:tblStylePr w:type="lastRow">
      <w:rPr>
        <w:b/>
      </w:rPr>
      <w:tblPr/>
      <w:tcPr>
        <w:shd w:val="clear" w:color="auto" w:fill="FAC5C7" w:themeFill="accent1" w:themeFillTint="40"/>
      </w:tcPr>
    </w:tblStylePr>
    <w:tblStylePr w:type="firstCol">
      <w:rPr>
        <w:color w:val="FFFFFF" w:themeColor="background1"/>
      </w:rPr>
      <w:tblPr/>
      <w:tcPr>
        <w:tcBorders>
          <w:insideH w:val="nil"/>
        </w:tcBorders>
        <w:shd w:val="clear" w:color="auto" w:fill="ED1C24" w:themeFill="accent1"/>
      </w:tcPr>
    </w:tblStylePr>
    <w:tblStylePr w:type="band2Vert">
      <w:tblPr/>
      <w:tcPr>
        <w:shd w:val="clear" w:color="auto" w:fill="FDE7E8" w:themeFill="accent1" w:themeFillTint="1A"/>
      </w:tcPr>
    </w:tblStylePr>
    <w:tblStylePr w:type="band2Horz">
      <w:tblPr/>
      <w:tcPr>
        <w:shd w:val="clear" w:color="auto" w:fill="FDE7E8" w:themeFill="accent1" w:themeFillTint="1A"/>
      </w:tcPr>
    </w:tblStylePr>
  </w:style>
  <w:style w:type="table" w:customStyle="1" w:styleId="GreyGridTable">
    <w:name w:val="Grey Grid Table"/>
    <w:basedOn w:val="TableNormal"/>
    <w:uiPriority w:val="99"/>
    <w:rsid w:val="00D00B65"/>
    <w:pPr>
      <w:spacing w:before="0" w:after="0"/>
    </w:pPr>
    <w:tblPr>
      <w:tblStyleRowBandSize w:val="1"/>
      <w:tblStyleColBandSize w:val="1"/>
      <w:tblBorders>
        <w:top w:val="single" w:sz="4" w:space="0" w:color="817979" w:themeColor="accent2"/>
        <w:left w:val="single" w:sz="4" w:space="0" w:color="817979" w:themeColor="accent2"/>
        <w:bottom w:val="single" w:sz="4" w:space="0" w:color="817979" w:themeColor="accent2"/>
        <w:right w:val="single" w:sz="4" w:space="0" w:color="817979" w:themeColor="accent2"/>
        <w:insideH w:val="single" w:sz="4" w:space="0" w:color="817979" w:themeColor="accent2"/>
        <w:insideV w:val="single" w:sz="4" w:space="0" w:color="817979" w:themeColor="accent2"/>
      </w:tblBorders>
      <w:tblCellMar>
        <w:left w:w="0" w:type="dxa"/>
        <w:right w:w="0" w:type="dxa"/>
      </w:tblCellMar>
    </w:tblPr>
    <w:trPr>
      <w:cantSplit/>
    </w:trPr>
    <w:tblStylePr w:type="firstRow">
      <w:rPr>
        <w:color w:val="FFFFFF" w:themeColor="background1"/>
      </w:rPr>
      <w:tblPr/>
      <w:trPr>
        <w:cantSplit/>
        <w:tblHeader/>
      </w:trPr>
      <w:tcPr>
        <w:tcBorders>
          <w:insideV w:val="single" w:sz="4" w:space="0" w:color="FFFFFF" w:themeColor="background1"/>
        </w:tcBorders>
        <w:shd w:val="clear" w:color="auto" w:fill="817979" w:themeFill="accent2"/>
      </w:tcPr>
    </w:tblStylePr>
    <w:tblStylePr w:type="lastRow">
      <w:rPr>
        <w:b/>
      </w:rPr>
      <w:tblPr/>
      <w:tcPr>
        <w:shd w:val="clear" w:color="auto" w:fill="CCC9C9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817979" w:themeFill="accent2"/>
      </w:tcPr>
    </w:tblStylePr>
    <w:tblStylePr w:type="band2Vert">
      <w:tblPr/>
      <w:tcPr>
        <w:shd w:val="clear" w:color="auto" w:fill="E5E4E4" w:themeFill="accent2" w:themeFillTint="33"/>
      </w:tcPr>
    </w:tblStylePr>
    <w:tblStylePr w:type="band2Horz">
      <w:tblPr/>
      <w:tcPr>
        <w:shd w:val="clear" w:color="auto" w:fill="E5E4E4" w:themeFill="accent2" w:themeFillTint="33"/>
      </w:tcPr>
    </w:tblStylePr>
  </w:style>
  <w:style w:type="character" w:styleId="FollowedHyperlink">
    <w:name w:val="FollowedHyperlink"/>
    <w:basedOn w:val="DefaultParagraphFont"/>
    <w:uiPriority w:val="13"/>
    <w:rsid w:val="00A75230"/>
    <w:rPr>
      <w:color w:val="ED1C24" w:themeColor="accent1"/>
      <w:u w:val="single"/>
    </w:rPr>
  </w:style>
  <w:style w:type="paragraph" w:customStyle="1" w:styleId="AppendixH1">
    <w:name w:val="Appendix H1"/>
    <w:basedOn w:val="Normal"/>
    <w:next w:val="BodyText"/>
    <w:uiPriority w:val="99"/>
    <w:semiHidden/>
    <w:qFormat/>
    <w:rsid w:val="00A75230"/>
    <w:pPr>
      <w:pageBreakBefore/>
      <w:numPr>
        <w:numId w:val="1"/>
      </w:numPr>
      <w:tabs>
        <w:tab w:val="left" w:pos="567"/>
      </w:tabs>
      <w:spacing w:before="60" w:after="320"/>
    </w:pPr>
    <w:rPr>
      <w:rFonts w:eastAsia="Times New Roman" w:cs="Times New Roman"/>
      <w:b/>
      <w:sz w:val="36"/>
      <w:szCs w:val="24"/>
      <w:lang w:eastAsia="en-AU"/>
    </w:rPr>
  </w:style>
  <w:style w:type="paragraph" w:customStyle="1" w:styleId="AppendixH2">
    <w:name w:val="Appendix H2"/>
    <w:basedOn w:val="Heading2"/>
    <w:next w:val="BodyText"/>
    <w:uiPriority w:val="99"/>
    <w:semiHidden/>
    <w:qFormat/>
    <w:rsid w:val="00A75230"/>
    <w:pPr>
      <w:tabs>
        <w:tab w:val="left" w:pos="851"/>
      </w:tabs>
    </w:pPr>
    <w:rPr>
      <w:b w:val="0"/>
      <w:iCs w:val="0"/>
    </w:rPr>
  </w:style>
  <w:style w:type="paragraph" w:customStyle="1" w:styleId="AppendixH3">
    <w:name w:val="Appendix H3"/>
    <w:basedOn w:val="Heading3"/>
    <w:next w:val="BodyText"/>
    <w:uiPriority w:val="99"/>
    <w:semiHidden/>
    <w:qFormat/>
    <w:rsid w:val="00A75230"/>
    <w:pPr>
      <w:tabs>
        <w:tab w:val="left" w:pos="851"/>
      </w:tabs>
    </w:pPr>
    <w:rPr>
      <w:b w:val="0"/>
    </w:rPr>
  </w:style>
  <w:style w:type="paragraph" w:customStyle="1" w:styleId="ListAlpha2">
    <w:name w:val="List Alpha 2"/>
    <w:basedOn w:val="ListAlpha0"/>
    <w:uiPriority w:val="19"/>
    <w:rsid w:val="00A75230"/>
    <w:pPr>
      <w:numPr>
        <w:ilvl w:val="1"/>
      </w:numPr>
    </w:pPr>
  </w:style>
  <w:style w:type="paragraph" w:customStyle="1" w:styleId="ListAlpha3">
    <w:name w:val="List Alpha 3"/>
    <w:basedOn w:val="ListAlpha2"/>
    <w:uiPriority w:val="19"/>
    <w:rsid w:val="00A75230"/>
    <w:pPr>
      <w:numPr>
        <w:ilvl w:val="2"/>
      </w:numPr>
    </w:pPr>
  </w:style>
  <w:style w:type="paragraph" w:customStyle="1" w:styleId="ListAlpha4">
    <w:name w:val="List Alpha 4"/>
    <w:basedOn w:val="ListAlpha3"/>
    <w:uiPriority w:val="19"/>
    <w:rsid w:val="00A75230"/>
    <w:pPr>
      <w:numPr>
        <w:ilvl w:val="3"/>
      </w:numPr>
    </w:pPr>
  </w:style>
  <w:style w:type="paragraph" w:customStyle="1" w:styleId="ListAlpha6">
    <w:name w:val="List Alpha 6"/>
    <w:basedOn w:val="ListAlpha4"/>
    <w:uiPriority w:val="19"/>
    <w:rsid w:val="00A75230"/>
    <w:pPr>
      <w:numPr>
        <w:ilvl w:val="5"/>
      </w:numPr>
    </w:pPr>
  </w:style>
  <w:style w:type="paragraph" w:customStyle="1" w:styleId="ListAlpha5">
    <w:name w:val="List Alpha 5"/>
    <w:basedOn w:val="ListAlpha6"/>
    <w:uiPriority w:val="19"/>
    <w:rsid w:val="00A75230"/>
    <w:pPr>
      <w:numPr>
        <w:ilvl w:val="4"/>
      </w:numPr>
    </w:pPr>
  </w:style>
  <w:style w:type="paragraph" w:styleId="ListBullet2">
    <w:name w:val="List Bullet 2"/>
    <w:basedOn w:val="ListBullet0"/>
    <w:uiPriority w:val="19"/>
    <w:rsid w:val="00A75230"/>
    <w:pPr>
      <w:numPr>
        <w:ilvl w:val="1"/>
      </w:numPr>
    </w:pPr>
  </w:style>
  <w:style w:type="paragraph" w:styleId="ListBullet3">
    <w:name w:val="List Bullet 3"/>
    <w:basedOn w:val="ListBullet0"/>
    <w:uiPriority w:val="19"/>
    <w:rsid w:val="00A75230"/>
    <w:pPr>
      <w:numPr>
        <w:ilvl w:val="2"/>
      </w:numPr>
    </w:pPr>
  </w:style>
  <w:style w:type="paragraph" w:styleId="ListBullet4">
    <w:name w:val="List Bullet 4"/>
    <w:basedOn w:val="ListBullet0"/>
    <w:uiPriority w:val="19"/>
    <w:rsid w:val="00A75230"/>
    <w:pPr>
      <w:numPr>
        <w:ilvl w:val="3"/>
      </w:numPr>
    </w:pPr>
  </w:style>
  <w:style w:type="paragraph" w:styleId="ListBullet5">
    <w:name w:val="List Bullet 5"/>
    <w:basedOn w:val="ListBullet0"/>
    <w:uiPriority w:val="19"/>
    <w:rsid w:val="00A75230"/>
    <w:pPr>
      <w:numPr>
        <w:ilvl w:val="4"/>
      </w:numPr>
    </w:pPr>
  </w:style>
  <w:style w:type="paragraph" w:customStyle="1" w:styleId="ListBullet6">
    <w:name w:val="List Bullet 6"/>
    <w:basedOn w:val="ListBullet0"/>
    <w:uiPriority w:val="19"/>
    <w:rsid w:val="00A75230"/>
    <w:pPr>
      <w:numPr>
        <w:ilvl w:val="5"/>
      </w:numPr>
    </w:pPr>
  </w:style>
  <w:style w:type="paragraph" w:styleId="ListNumber2">
    <w:name w:val="List Number 2"/>
    <w:basedOn w:val="ListNumber0"/>
    <w:uiPriority w:val="19"/>
    <w:rsid w:val="00A75230"/>
    <w:pPr>
      <w:numPr>
        <w:ilvl w:val="1"/>
      </w:numPr>
    </w:pPr>
  </w:style>
  <w:style w:type="paragraph" w:styleId="ListNumber3">
    <w:name w:val="List Number 3"/>
    <w:basedOn w:val="ListNumber0"/>
    <w:uiPriority w:val="19"/>
    <w:rsid w:val="00A75230"/>
    <w:pPr>
      <w:numPr>
        <w:ilvl w:val="2"/>
      </w:numPr>
    </w:pPr>
  </w:style>
  <w:style w:type="paragraph" w:styleId="ListNumber4">
    <w:name w:val="List Number 4"/>
    <w:basedOn w:val="ListNumber0"/>
    <w:uiPriority w:val="19"/>
    <w:rsid w:val="00A75230"/>
    <w:pPr>
      <w:numPr>
        <w:ilvl w:val="3"/>
      </w:numPr>
    </w:pPr>
  </w:style>
  <w:style w:type="paragraph" w:styleId="ListNumber5">
    <w:name w:val="List Number 5"/>
    <w:basedOn w:val="ListNumber0"/>
    <w:uiPriority w:val="19"/>
    <w:rsid w:val="00A75230"/>
    <w:pPr>
      <w:numPr>
        <w:ilvl w:val="4"/>
      </w:numPr>
    </w:pPr>
  </w:style>
  <w:style w:type="paragraph" w:customStyle="1" w:styleId="ListNumber6">
    <w:name w:val="List Number 6"/>
    <w:basedOn w:val="ListNumber0"/>
    <w:uiPriority w:val="19"/>
    <w:rsid w:val="00A75230"/>
    <w:pPr>
      <w:numPr>
        <w:ilvl w:val="5"/>
      </w:numPr>
    </w:pPr>
  </w:style>
  <w:style w:type="paragraph" w:customStyle="1" w:styleId="ListParagraph2">
    <w:name w:val="List Paragraph 2"/>
    <w:basedOn w:val="ListParagraph0"/>
    <w:uiPriority w:val="19"/>
    <w:qFormat/>
    <w:rsid w:val="00A75230"/>
    <w:pPr>
      <w:numPr>
        <w:ilvl w:val="1"/>
      </w:numPr>
      <w:ind w:left="284"/>
    </w:pPr>
  </w:style>
  <w:style w:type="paragraph" w:customStyle="1" w:styleId="ListParagraph3">
    <w:name w:val="List Paragraph 3"/>
    <w:basedOn w:val="ListParagraph0"/>
    <w:uiPriority w:val="19"/>
    <w:rsid w:val="00A75230"/>
    <w:pPr>
      <w:numPr>
        <w:ilvl w:val="2"/>
      </w:numPr>
      <w:ind w:left="284"/>
    </w:pPr>
  </w:style>
  <w:style w:type="paragraph" w:customStyle="1" w:styleId="ListParagraph4">
    <w:name w:val="List Paragraph 4"/>
    <w:basedOn w:val="ListParagraph0"/>
    <w:uiPriority w:val="19"/>
    <w:rsid w:val="00A75230"/>
    <w:pPr>
      <w:numPr>
        <w:ilvl w:val="3"/>
      </w:numPr>
      <w:ind w:left="284"/>
    </w:pPr>
  </w:style>
  <w:style w:type="paragraph" w:customStyle="1" w:styleId="ListParagraph5">
    <w:name w:val="List Paragraph 5"/>
    <w:basedOn w:val="ListParagraph0"/>
    <w:uiPriority w:val="19"/>
    <w:rsid w:val="00A75230"/>
    <w:pPr>
      <w:numPr>
        <w:ilvl w:val="4"/>
      </w:numPr>
      <w:ind w:left="284"/>
    </w:pPr>
  </w:style>
  <w:style w:type="paragraph" w:customStyle="1" w:styleId="ListParagraph6">
    <w:name w:val="List Paragraph 6"/>
    <w:basedOn w:val="ListParagraph0"/>
    <w:uiPriority w:val="19"/>
    <w:rsid w:val="00A75230"/>
    <w:pPr>
      <w:numPr>
        <w:ilvl w:val="5"/>
      </w:numPr>
      <w:ind w:left="284"/>
    </w:pPr>
  </w:style>
  <w:style w:type="numbering" w:customStyle="1" w:styleId="ListBullet">
    <w:name w:val="List_Bullet"/>
    <w:uiPriority w:val="99"/>
    <w:rsid w:val="00A75230"/>
    <w:pPr>
      <w:numPr>
        <w:numId w:val="3"/>
      </w:numPr>
    </w:pPr>
  </w:style>
  <w:style w:type="numbering" w:customStyle="1" w:styleId="ListNumberedHeadings">
    <w:name w:val="List_NumberedHeadings"/>
    <w:uiPriority w:val="99"/>
    <w:rsid w:val="00A75230"/>
    <w:pPr>
      <w:numPr>
        <w:numId w:val="5"/>
      </w:numPr>
    </w:pPr>
  </w:style>
  <w:style w:type="numbering" w:customStyle="1" w:styleId="ListTableBullet">
    <w:name w:val="List_TableBullet"/>
    <w:uiPriority w:val="99"/>
    <w:rsid w:val="002B6E05"/>
    <w:pPr>
      <w:numPr>
        <w:numId w:val="14"/>
      </w:numPr>
    </w:pPr>
  </w:style>
  <w:style w:type="numbering" w:customStyle="1" w:styleId="ListTableNumber">
    <w:name w:val="List_TableNumber"/>
    <w:uiPriority w:val="99"/>
    <w:rsid w:val="002B6E05"/>
    <w:pPr>
      <w:numPr>
        <w:numId w:val="8"/>
      </w:numPr>
    </w:pPr>
  </w:style>
  <w:style w:type="paragraph" w:customStyle="1" w:styleId="TableBullet2">
    <w:name w:val="Table Bullet 2"/>
    <w:basedOn w:val="TableBullet"/>
    <w:uiPriority w:val="19"/>
    <w:rsid w:val="002B6E05"/>
    <w:pPr>
      <w:numPr>
        <w:ilvl w:val="1"/>
      </w:numPr>
    </w:pPr>
  </w:style>
  <w:style w:type="paragraph" w:customStyle="1" w:styleId="TableNumber2">
    <w:name w:val="Table Number 2"/>
    <w:basedOn w:val="TableNumber"/>
    <w:uiPriority w:val="19"/>
    <w:rsid w:val="002B6E05"/>
    <w:pPr>
      <w:numPr>
        <w:ilvl w:val="1"/>
      </w:numPr>
    </w:pPr>
  </w:style>
  <w:style w:type="paragraph" w:customStyle="1" w:styleId="BodyText4">
    <w:name w:val="Body Text 4"/>
    <w:basedOn w:val="BodyText3"/>
    <w:uiPriority w:val="99"/>
    <w:semiHidden/>
    <w:qFormat/>
    <w:rsid w:val="00A75230"/>
    <w:pPr>
      <w:numPr>
        <w:ilvl w:val="3"/>
      </w:numPr>
      <w:ind w:left="567"/>
    </w:pPr>
  </w:style>
  <w:style w:type="paragraph" w:customStyle="1" w:styleId="BodyText5">
    <w:name w:val="Body Text 5"/>
    <w:basedOn w:val="BodyText4"/>
    <w:uiPriority w:val="99"/>
    <w:semiHidden/>
    <w:qFormat/>
    <w:rsid w:val="00A75230"/>
    <w:pPr>
      <w:numPr>
        <w:ilvl w:val="4"/>
      </w:numPr>
      <w:ind w:left="567"/>
    </w:pPr>
  </w:style>
  <w:style w:type="paragraph" w:customStyle="1" w:styleId="BodyText6">
    <w:name w:val="Body Text 6"/>
    <w:basedOn w:val="BodyText5"/>
    <w:uiPriority w:val="99"/>
    <w:semiHidden/>
    <w:qFormat/>
    <w:rsid w:val="00A75230"/>
    <w:pPr>
      <w:numPr>
        <w:ilvl w:val="5"/>
      </w:numPr>
      <w:ind w:left="567"/>
    </w:pPr>
  </w:style>
  <w:style w:type="character" w:styleId="PlaceholderText">
    <w:name w:val="Placeholder Text"/>
    <w:basedOn w:val="DefaultParagraphFont"/>
    <w:uiPriority w:val="99"/>
    <w:semiHidden/>
    <w:rsid w:val="00A75230"/>
    <w:rPr>
      <w:color w:val="808080"/>
    </w:rPr>
  </w:style>
  <w:style w:type="table" w:customStyle="1" w:styleId="RedShadedTable">
    <w:name w:val="Red Shaded Table"/>
    <w:basedOn w:val="TableNormal"/>
    <w:uiPriority w:val="99"/>
    <w:qFormat/>
    <w:rsid w:val="000C722E"/>
    <w:pPr>
      <w:spacing w:after="0"/>
    </w:pPr>
    <w:rPr>
      <w:sz w:val="20"/>
    </w:rPr>
    <w:tblPr>
      <w:tblStyleRowBandSize w:val="1"/>
      <w:tblStyleColBandSize w:val="1"/>
      <w:tblBorders>
        <w:insideH w:val="single" w:sz="12" w:space="0" w:color="FFFFFF" w:themeColor="background1"/>
        <w:insideV w:val="single" w:sz="12" w:space="0" w:color="FFFFFF" w:themeColor="background1"/>
      </w:tblBorders>
      <w:tblCellMar>
        <w:left w:w="0" w:type="dxa"/>
        <w:right w:w="0" w:type="dxa"/>
      </w:tblCellMar>
    </w:tblPr>
    <w:trPr>
      <w:cantSplit/>
    </w:trPr>
    <w:tcPr>
      <w:shd w:val="clear" w:color="auto" w:fill="auto"/>
    </w:tcPr>
    <w:tblStylePr w:type="firstRow">
      <w:rPr>
        <w:color w:val="FFFFFF" w:themeColor="background1"/>
      </w:rPr>
      <w:tblPr/>
      <w:tcPr>
        <w:shd w:val="clear" w:color="auto" w:fill="ED1C24" w:themeFill="accent1"/>
      </w:tcPr>
    </w:tblStylePr>
    <w:tblStylePr w:type="lastRow">
      <w:rPr>
        <w:b/>
        <w:color w:val="auto"/>
      </w:rPr>
    </w:tblStylePr>
    <w:tblStylePr w:type="firstCol">
      <w:rPr>
        <w:color w:val="FFFFFF" w:themeColor="background1"/>
      </w:rPr>
      <w:tblPr/>
      <w:tcPr>
        <w:shd w:val="clear" w:color="auto" w:fill="ED1C24" w:themeFill="accent1"/>
      </w:tcPr>
    </w:tblStylePr>
    <w:tblStylePr w:type="lastCol">
      <w:tblPr/>
      <w:tcPr>
        <w:shd w:val="clear" w:color="auto" w:fill="E7E7E7"/>
      </w:tcPr>
    </w:tblStylePr>
    <w:tblStylePr w:type="band2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GreyShadedTable">
    <w:name w:val="Grey Shaded Table"/>
    <w:basedOn w:val="RedShadedTable"/>
    <w:uiPriority w:val="99"/>
    <w:rsid w:val="00D00B65"/>
    <w:pPr>
      <w:spacing w:before="0"/>
    </w:pPr>
    <w:tblPr/>
    <w:tcPr>
      <w:shd w:val="clear" w:color="auto" w:fill="auto"/>
    </w:tcPr>
    <w:tblStylePr w:type="firstRow">
      <w:rPr>
        <w:color w:val="FFFFFF" w:themeColor="background1"/>
      </w:rPr>
      <w:tblPr/>
      <w:tcPr>
        <w:shd w:val="clear" w:color="auto" w:fill="817979" w:themeFill="accent2"/>
      </w:tcPr>
    </w:tblStylePr>
    <w:tblStylePr w:type="lastRow">
      <w:rPr>
        <w:b/>
        <w:color w:val="auto"/>
      </w:rPr>
      <w:tblPr/>
      <w:tcPr>
        <w:shd w:val="clear" w:color="auto" w:fill="CCC9C9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817979" w:themeFill="accent2"/>
      </w:tcPr>
    </w:tblStylePr>
    <w:tblStylePr w:type="lastCol">
      <w:tblPr/>
      <w:tcPr>
        <w:shd w:val="clear" w:color="auto" w:fill="E7E7E7"/>
      </w:tcPr>
    </w:tblStylePr>
    <w:tblStylePr w:type="band2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styleId="PageNumber">
    <w:name w:val="page number"/>
    <w:basedOn w:val="DefaultParagraphFont"/>
    <w:uiPriority w:val="99"/>
    <w:rsid w:val="00A75230"/>
    <w:rPr>
      <w:b/>
      <w:color w:val="ED1C24" w:themeColor="accent1"/>
      <w:sz w:val="24"/>
    </w:rPr>
  </w:style>
  <w:style w:type="character" w:styleId="Emphasis">
    <w:name w:val="Emphasis"/>
    <w:basedOn w:val="DefaultParagraphFont"/>
    <w:uiPriority w:val="99"/>
    <w:semiHidden/>
    <w:rsid w:val="00A75230"/>
    <w:rPr>
      <w:i/>
      <w:iCs/>
    </w:rPr>
  </w:style>
  <w:style w:type="character" w:styleId="BookTitle">
    <w:name w:val="Book Title"/>
    <w:basedOn w:val="DefaultParagraphFont"/>
    <w:uiPriority w:val="13"/>
    <w:semiHidden/>
    <w:rsid w:val="00A75230"/>
    <w:rPr>
      <w:b/>
      <w:bCs/>
      <w:smallCaps/>
      <w:spacing w:val="5"/>
    </w:rPr>
  </w:style>
  <w:style w:type="table" w:customStyle="1" w:styleId="PlainTable11">
    <w:name w:val="Plain Table 11"/>
    <w:basedOn w:val="TableNormal"/>
    <w:uiPriority w:val="41"/>
    <w:rsid w:val="00D00B65"/>
    <w:pPr>
      <w:spacing w:after="0"/>
    </w:pPr>
    <w:rPr>
      <w:sz w:val="20"/>
    </w:rPr>
    <w:tblPr>
      <w:tblStyleRowBandSize w:val="1"/>
      <w:tblStyleColBandSize w:val="1"/>
      <w:tblBorders>
        <w:top w:val="single" w:sz="4" w:space="0" w:color="auto"/>
        <w:bottom w:val="single" w:sz="4" w:space="0" w:color="000000" w:themeColor="text1"/>
        <w:insideH w:val="single" w:sz="4" w:space="0" w:color="000000" w:themeColor="text1"/>
      </w:tblBorders>
      <w:tblCellMar>
        <w:left w:w="0" w:type="dxa"/>
        <w:right w:w="0" w:type="dxa"/>
      </w:tblCellMar>
    </w:tblPr>
    <w:tcPr>
      <w:shd w:val="clear" w:color="auto" w:fill="auto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numbering" w:customStyle="1" w:styleId="NumberingMeeting">
    <w:name w:val="Numbering_Meeting"/>
    <w:uiPriority w:val="99"/>
    <w:rsid w:val="00A75230"/>
    <w:pPr>
      <w:numPr>
        <w:numId w:val="10"/>
      </w:numPr>
    </w:pPr>
  </w:style>
  <w:style w:type="paragraph" w:customStyle="1" w:styleId="MeetingItemNumber">
    <w:name w:val="Meeting Item Number"/>
    <w:basedOn w:val="ListNumber0"/>
    <w:qFormat/>
    <w:rsid w:val="000C722E"/>
    <w:pPr>
      <w:keepNext/>
      <w:numPr>
        <w:numId w:val="10"/>
      </w:numPr>
    </w:pPr>
    <w:rPr>
      <w:b/>
    </w:rPr>
  </w:style>
  <w:style w:type="paragraph" w:customStyle="1" w:styleId="MeetingItemNumber2">
    <w:name w:val="Meeting Item Number 2"/>
    <w:basedOn w:val="MeetingItemNumber"/>
    <w:qFormat/>
    <w:rsid w:val="000C722E"/>
    <w:pPr>
      <w:numPr>
        <w:ilvl w:val="1"/>
      </w:numPr>
      <w:tabs>
        <w:tab w:val="clear" w:pos="1134"/>
        <w:tab w:val="left" w:pos="397"/>
      </w:tabs>
      <w:ind w:left="510" w:right="113" w:hanging="397"/>
    </w:pPr>
    <w:rPr>
      <w:b w:val="0"/>
      <w:sz w:val="18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A75230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A75230"/>
    <w:rPr>
      <w:sz w:val="20"/>
    </w:rPr>
  </w:style>
  <w:style w:type="paragraph" w:customStyle="1" w:styleId="MeetingItem">
    <w:name w:val="Meeting Item"/>
    <w:basedOn w:val="MeetingItemNumber"/>
    <w:next w:val="MeetingItemNumber2"/>
    <w:qFormat/>
    <w:rsid w:val="000C722E"/>
    <w:pPr>
      <w:numPr>
        <w:numId w:val="0"/>
      </w:numPr>
      <w:ind w:left="113" w:right="113"/>
    </w:pPr>
  </w:style>
  <w:style w:type="table" w:styleId="TableList3">
    <w:name w:val="Table List 3"/>
    <w:basedOn w:val="TableNormal"/>
    <w:rsid w:val="00A75230"/>
    <w:pPr>
      <w:spacing w:before="0" w:after="227"/>
    </w:pPr>
    <w:rPr>
      <w:rFonts w:ascii="Times New Roman" w:eastAsia="Calibri" w:hAnsi="Times New Roman" w:cs="Times New Roman"/>
      <w:sz w:val="20"/>
      <w:szCs w:val="20"/>
      <w:lang w:val="en-US"/>
    </w:r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Light">
    <w:name w:val="Grid Table Light"/>
    <w:basedOn w:val="TableNormal"/>
    <w:uiPriority w:val="40"/>
    <w:rsid w:val="00491395"/>
    <w:pPr>
      <w:spacing w:after="0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ListTable3-Accent1">
    <w:name w:val="List Table 3 Accent 1"/>
    <w:basedOn w:val="TableNormal"/>
    <w:uiPriority w:val="48"/>
    <w:rsid w:val="007740AD"/>
    <w:pPr>
      <w:spacing w:after="0"/>
    </w:pPr>
    <w:tblPr>
      <w:tblStyleRowBandSize w:val="1"/>
      <w:tblStyleColBandSize w:val="1"/>
      <w:tblBorders>
        <w:top w:val="single" w:sz="4" w:space="0" w:color="ED1C24" w:themeColor="accent1"/>
        <w:left w:val="single" w:sz="4" w:space="0" w:color="ED1C24" w:themeColor="accent1"/>
        <w:bottom w:val="single" w:sz="4" w:space="0" w:color="ED1C24" w:themeColor="accent1"/>
        <w:right w:val="single" w:sz="4" w:space="0" w:color="ED1C24" w:themeColor="accen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ED1C24" w:themeFill="accent1"/>
      </w:tcPr>
    </w:tblStylePr>
    <w:tblStylePr w:type="lastRow">
      <w:rPr>
        <w:b/>
        <w:bCs/>
      </w:rPr>
      <w:tblPr/>
      <w:tcPr>
        <w:tcBorders>
          <w:top w:val="double" w:sz="4" w:space="0" w:color="ED1C24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ED1C24" w:themeColor="accent1"/>
          <w:right w:val="single" w:sz="4" w:space="0" w:color="ED1C24" w:themeColor="accent1"/>
        </w:tcBorders>
      </w:tcPr>
    </w:tblStylePr>
    <w:tblStylePr w:type="band1Horz">
      <w:tblPr/>
      <w:tcPr>
        <w:tcBorders>
          <w:top w:val="single" w:sz="4" w:space="0" w:color="ED1C24" w:themeColor="accent1"/>
          <w:bottom w:val="single" w:sz="4" w:space="0" w:color="ED1C24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ED1C24" w:themeColor="accent1"/>
          <w:left w:val="nil"/>
        </w:tcBorders>
      </w:tcPr>
    </w:tblStylePr>
    <w:tblStylePr w:type="swCell">
      <w:tblPr/>
      <w:tcPr>
        <w:tcBorders>
          <w:top w:val="double" w:sz="4" w:space="0" w:color="ED1C24" w:themeColor="accent1"/>
          <w:right w:val="nil"/>
        </w:tcBorders>
      </w:tcPr>
    </w:tblStylePr>
  </w:style>
  <w:style w:type="table" w:customStyle="1" w:styleId="RedShadedTable1">
    <w:name w:val="Red Shaded Table1"/>
    <w:basedOn w:val="TableNormal"/>
    <w:uiPriority w:val="99"/>
    <w:qFormat/>
    <w:rsid w:val="00543590"/>
    <w:pPr>
      <w:spacing w:after="0"/>
    </w:pPr>
    <w:rPr>
      <w:sz w:val="20"/>
    </w:rPr>
    <w:tblPr>
      <w:tblStyleRowBandSize w:val="1"/>
      <w:tblStyleColBandSize w:val="1"/>
      <w:tblInd w:w="108" w:type="dxa"/>
      <w:tblBorders>
        <w:insideH w:val="single" w:sz="12" w:space="0" w:color="FFFFFF" w:themeColor="background1"/>
        <w:insideV w:val="single" w:sz="12" w:space="0" w:color="FFFFFF" w:themeColor="background1"/>
      </w:tblBorders>
    </w:tblPr>
    <w:trPr>
      <w:cantSplit/>
    </w:trPr>
    <w:tcPr>
      <w:shd w:val="clear" w:color="auto" w:fill="auto"/>
    </w:tcPr>
    <w:tblStylePr w:type="firstRow">
      <w:rPr>
        <w:color w:val="FFFFFF" w:themeColor="background1"/>
      </w:rPr>
      <w:tblPr/>
      <w:tcPr>
        <w:shd w:val="clear" w:color="auto" w:fill="ED1C24" w:themeFill="accent1"/>
      </w:tcPr>
    </w:tblStylePr>
    <w:tblStylePr w:type="lastRow">
      <w:rPr>
        <w:b/>
        <w:color w:val="auto"/>
      </w:rPr>
    </w:tblStylePr>
    <w:tblStylePr w:type="firstCol">
      <w:rPr>
        <w:color w:val="FFFFFF" w:themeColor="background1"/>
      </w:rPr>
      <w:tblPr/>
      <w:tcPr>
        <w:shd w:val="clear" w:color="auto" w:fill="ED1C24" w:themeFill="accent1"/>
      </w:tcPr>
    </w:tblStylePr>
    <w:tblStylePr w:type="lastCol">
      <w:tblPr/>
      <w:tcPr>
        <w:shd w:val="clear" w:color="auto" w:fill="E7E7E7"/>
      </w:tcPr>
    </w:tblStylePr>
    <w:tblStylePr w:type="band2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customStyle="1" w:styleId="FPACI01">
    <w:name w:val="FPA_CI_01"/>
    <w:basedOn w:val="Normal"/>
    <w:link w:val="FPACI01Char"/>
    <w:qFormat/>
    <w:rsid w:val="00543590"/>
    <w:pPr>
      <w:spacing w:before="120" w:after="120"/>
      <w:ind w:left="360" w:hanging="360"/>
    </w:pPr>
    <w:rPr>
      <w:rFonts w:ascii="Arial" w:eastAsia="Times New Roman" w:hAnsi="Arial" w:cs="Times New Roman"/>
      <w:b/>
      <w:color w:val="FFFFFF" w:themeColor="background1"/>
      <w:szCs w:val="24"/>
      <w:lang w:eastAsia="en-AU"/>
    </w:rPr>
  </w:style>
  <w:style w:type="paragraph" w:customStyle="1" w:styleId="FPACI02">
    <w:name w:val="FPA_CI_02"/>
    <w:basedOn w:val="TableHeading"/>
    <w:qFormat/>
    <w:rsid w:val="00543590"/>
    <w:pPr>
      <w:ind w:left="470" w:hanging="357"/>
      <w:jc w:val="center"/>
    </w:pPr>
    <w:rPr>
      <w:b w:val="0"/>
    </w:rPr>
  </w:style>
  <w:style w:type="character" w:customStyle="1" w:styleId="FPACI01Char">
    <w:name w:val="FPA_CI_01 Char"/>
    <w:basedOn w:val="DefaultParagraphFont"/>
    <w:link w:val="FPACI01"/>
    <w:rsid w:val="00543590"/>
    <w:rPr>
      <w:rFonts w:ascii="Arial" w:eastAsia="Times New Roman" w:hAnsi="Arial" w:cs="Times New Roman"/>
      <w:b/>
      <w:color w:val="FFFFFF" w:themeColor="background1"/>
      <w:sz w:val="20"/>
      <w:szCs w:val="24"/>
      <w:lang w:eastAsia="en-AU"/>
    </w:rPr>
  </w:style>
  <w:style w:type="character" w:customStyle="1" w:styleId="TableHeadingChar">
    <w:name w:val="Table Heading Char"/>
    <w:basedOn w:val="DefaultParagraphFont"/>
    <w:link w:val="TableHeading"/>
    <w:uiPriority w:val="3"/>
    <w:rsid w:val="00543590"/>
    <w:rPr>
      <w:b/>
      <w:sz w:val="20"/>
    </w:rPr>
  </w:style>
  <w:style w:type="table" w:styleId="PlainTable1">
    <w:name w:val="Plain Table 1"/>
    <w:basedOn w:val="TableNormal"/>
    <w:uiPriority w:val="41"/>
    <w:rsid w:val="00CB4C82"/>
    <w:pPr>
      <w:spacing w:after="0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PlainTable4">
    <w:name w:val="Plain Table 4"/>
    <w:basedOn w:val="TableNormal"/>
    <w:uiPriority w:val="44"/>
    <w:rsid w:val="00910F7C"/>
    <w:pPr>
      <w:spacing w:after="0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customStyle="1" w:styleId="TableTextChar">
    <w:name w:val="Table Text Char"/>
    <w:basedOn w:val="DefaultParagraphFont"/>
    <w:link w:val="TableText"/>
    <w:uiPriority w:val="3"/>
    <w:rsid w:val="00910F7C"/>
    <w:rPr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5237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440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68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23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charnes\Desktop\FP_MeetingAgenda_Template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56EDF0B70C2A4E49A3C66A55F6840AF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066FC34-E87B-42DC-A5BF-5644C7A73384}"/>
      </w:docPartPr>
      <w:docPartBody>
        <w:p w:rsidR="00DE7A71" w:rsidRDefault="00C83D3A">
          <w:pPr>
            <w:pStyle w:val="56EDF0B70C2A4E49A3C66A55F6840AF6"/>
          </w:pPr>
          <w:r w:rsidRPr="0081759C">
            <w:t>[</w:t>
          </w:r>
          <w:r>
            <w:t>Click to choose d</w:t>
          </w:r>
          <w:r w:rsidRPr="0081759C">
            <w:t>ate]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Rounded MT">
    <w:altName w:val="Arial"/>
    <w:charset w:val="00"/>
    <w:family w:val="auto"/>
    <w:pitch w:val="variable"/>
    <w:sig w:usb0="80000027" w:usb1="00000000" w:usb2="00000000" w:usb3="00000000" w:csb0="000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dobe Arabic">
    <w:altName w:val="Times New Roman"/>
    <w:panose1 w:val="00000000000000000000"/>
    <w:charset w:val="00"/>
    <w:family w:val="roman"/>
    <w:notTrueType/>
    <w:pitch w:val="variable"/>
    <w:sig w:usb0="8000202F" w:usb1="8000A04A" w:usb2="00000008" w:usb3="00000000" w:csb0="0000004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83D3A"/>
    <w:rsid w:val="0005127B"/>
    <w:rsid w:val="00055362"/>
    <w:rsid w:val="00116A0B"/>
    <w:rsid w:val="0021267B"/>
    <w:rsid w:val="002542BA"/>
    <w:rsid w:val="00254F5B"/>
    <w:rsid w:val="003157E4"/>
    <w:rsid w:val="003B03E4"/>
    <w:rsid w:val="00400F85"/>
    <w:rsid w:val="00564F0C"/>
    <w:rsid w:val="005D159F"/>
    <w:rsid w:val="00655BEC"/>
    <w:rsid w:val="00771ECB"/>
    <w:rsid w:val="008329C8"/>
    <w:rsid w:val="00917A16"/>
    <w:rsid w:val="009E1F97"/>
    <w:rsid w:val="00A54356"/>
    <w:rsid w:val="00A567CD"/>
    <w:rsid w:val="00B10B58"/>
    <w:rsid w:val="00B53D75"/>
    <w:rsid w:val="00BC7988"/>
    <w:rsid w:val="00C83D3A"/>
    <w:rsid w:val="00DE7A71"/>
    <w:rsid w:val="00EE1A3C"/>
    <w:rsid w:val="00F278F5"/>
    <w:rsid w:val="00FD5A57"/>
    <w:rsid w:val="00FE25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56EDF0B70C2A4E49A3C66A55F6840AF6">
    <w:name w:val="56EDF0B70C2A4E49A3C66A55F6840AF6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Frasers">
      <a:dk1>
        <a:sysClr val="windowText" lastClr="000000"/>
      </a:dk1>
      <a:lt1>
        <a:sysClr val="window" lastClr="FFFFFF"/>
      </a:lt1>
      <a:dk2>
        <a:srgbClr val="817979"/>
      </a:dk2>
      <a:lt2>
        <a:srgbClr val="EDEDEE"/>
      </a:lt2>
      <a:accent1>
        <a:srgbClr val="ED1C24"/>
      </a:accent1>
      <a:accent2>
        <a:srgbClr val="817979"/>
      </a:accent2>
      <a:accent3>
        <a:srgbClr val="F39200"/>
      </a:accent3>
      <a:accent4>
        <a:srgbClr val="219BD8"/>
      </a:accent4>
      <a:accent5>
        <a:srgbClr val="87BA49"/>
      </a:accent5>
      <a:accent6>
        <a:srgbClr val="5955A1"/>
      </a:accent6>
      <a:hlink>
        <a:srgbClr val="219BD8"/>
      </a:hlink>
      <a:folHlink>
        <a:srgbClr val="5955A1"/>
      </a:folHlink>
    </a:clrScheme>
    <a:fontScheme name="Office Classic 2">
      <a:maj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>2021-11-22T00:00:00</PublishDate>
  <Abstract/>
  <CompanyAddress/>
  <CompanyPhone/>
  <CompanyFax/>
  <CompanyEmail/>
</CoverPage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81CCF24A1BC7C4BA5AD914271CC0AAB" ma:contentTypeVersion="12" ma:contentTypeDescription="Create a new document." ma:contentTypeScope="" ma:versionID="d500d23fbc5d677abfbd9717d2041035">
  <xsd:schema xmlns:xsd="http://www.w3.org/2001/XMLSchema" xmlns:xs="http://www.w3.org/2001/XMLSchema" xmlns:p="http://schemas.microsoft.com/office/2006/metadata/properties" xmlns:ns2="2c07352b-aa46-4aa9-934b-b06a4bba3918" xmlns:ns3="b01d371a-fb97-4d2d-98a6-205ce1395234" targetNamespace="http://schemas.microsoft.com/office/2006/metadata/properties" ma:root="true" ma:fieldsID="e7e6fc23649106fdc21ac361d27fec7e" ns2:_="" ns3:_="">
    <xsd:import namespace="2c07352b-aa46-4aa9-934b-b06a4bba3918"/>
    <xsd:import namespace="b01d371a-fb97-4d2d-98a6-205ce139523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07352b-aa46-4aa9-934b-b06a4bba391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01d371a-fb97-4d2d-98a6-205ce139523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4C224D1C-5F2F-4DDA-BBE6-ED76966E3FD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AE24395-3910-407A-8EAC-2FCA481B335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c07352b-aa46-4aa9-934b-b06a4bba3918"/>
    <ds:schemaRef ds:uri="b01d371a-fb97-4d2d-98a6-205ce139523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F6481CC7-CB4C-448F-A8ED-9CCA14CD59FA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CEDC4171-F372-423D-AED9-55EACF3B1AE1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FP_MeetingAgenda_Template</Template>
  <TotalTime>2</TotalTime>
  <Pages>10</Pages>
  <Words>1340</Words>
  <Characters>7642</Characters>
  <Application>Microsoft Office Word</Application>
  <DocSecurity>0</DocSecurity>
  <Lines>63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PCG Meeting Minutes</vt:lpstr>
    </vt:vector>
  </TitlesOfParts>
  <Company/>
  <LinksUpToDate>false</LinksUpToDate>
  <CharactersWithSpaces>8965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PCG Meeting Minutes</dc:title>
  <dc:creator>Bianca Charnes</dc:creator>
  <cp:lastModifiedBy>Emily Conlon</cp:lastModifiedBy>
  <cp:revision>2</cp:revision>
  <cp:lastPrinted>2021-04-19T00:28:00Z</cp:lastPrinted>
  <dcterms:created xsi:type="dcterms:W3CDTF">2021-12-13T21:56:00Z</dcterms:created>
  <dcterms:modified xsi:type="dcterms:W3CDTF">2021-12-13T21:56:00Z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lc_DocIdItemGuid">
    <vt:lpwstr>7d069577-33ec-467f-afb3-81198da70028</vt:lpwstr>
  </property>
  <property fmtid="{D5CDD505-2E9C-101B-9397-08002B2CF9AE}" pid="3" name="ContentTypeId">
    <vt:lpwstr>0x010100781CCF24A1BC7C4BA5AD914271CC0AAB</vt:lpwstr>
  </property>
  <property fmtid="{D5CDD505-2E9C-101B-9397-08002B2CF9AE}" pid="4" name="Phase">
    <vt:lpwstr>6.5 Administration - Head Contract</vt:lpwstr>
  </property>
  <property fmtid="{D5CDD505-2E9C-101B-9397-08002B2CF9AE}" pid="5" name="Order">
    <vt:r8>22100</vt:r8>
  </property>
  <property fmtid="{D5CDD505-2E9C-101B-9397-08002B2CF9AE}" pid="6" name="Index">
    <vt:lpwstr>PAC-002</vt:lpwstr>
  </property>
  <property fmtid="{D5CDD505-2E9C-101B-9397-08002B2CF9AE}" pid="7" name="Process">
    <vt:lpwstr>9.0 Delivery</vt:lpwstr>
  </property>
  <property fmtid="{D5CDD505-2E9C-101B-9397-08002B2CF9AE}" pid="8" name="BPM type">
    <vt:lpwstr>Template</vt:lpwstr>
  </property>
</Properties>
</file>