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28C277" w14:textId="055EE208" w:rsidR="00C76B5E" w:rsidRPr="007674DB" w:rsidRDefault="00E75D49" w:rsidP="00E75D49">
      <w:pPr>
        <w:pStyle w:val="01CSTCPLHeading1"/>
        <w:spacing w:before="240"/>
        <w:rPr>
          <w:caps w:val="0"/>
          <w:szCs w:val="32"/>
        </w:rPr>
      </w:pPr>
      <w:r w:rsidRPr="00E75D49">
        <w:rPr>
          <w:caps w:val="0"/>
          <w:szCs w:val="32"/>
        </w:rPr>
        <w:t xml:space="preserve">Material </w:t>
      </w:r>
      <w:r w:rsidR="00CC00D5">
        <w:rPr>
          <w:caps w:val="0"/>
          <w:szCs w:val="32"/>
        </w:rPr>
        <w:t>I</w:t>
      </w:r>
      <w:r w:rsidRPr="00E75D49">
        <w:rPr>
          <w:caps w:val="0"/>
          <w:szCs w:val="32"/>
        </w:rPr>
        <w:t xml:space="preserve">nspection </w:t>
      </w:r>
      <w:r w:rsidR="00CC00D5">
        <w:rPr>
          <w:caps w:val="0"/>
          <w:szCs w:val="32"/>
        </w:rPr>
        <w:t>C</w:t>
      </w:r>
      <w:r w:rsidRPr="00E75D49">
        <w:rPr>
          <w:caps w:val="0"/>
          <w:szCs w:val="32"/>
        </w:rPr>
        <w:t>hecklist</w:t>
      </w:r>
    </w:p>
    <w:p w14:paraId="65B959B2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1696"/>
        <w:gridCol w:w="12900"/>
      </w:tblGrid>
      <w:tr w:rsidR="006957A6" w14:paraId="419C90F4" w14:textId="77777777" w:rsidTr="00E75D49">
        <w:trPr>
          <w:trHeight w:val="567"/>
        </w:trPr>
        <w:tc>
          <w:tcPr>
            <w:tcW w:w="1696" w:type="dxa"/>
            <w:vAlign w:val="center"/>
          </w:tcPr>
          <w:p w14:paraId="349ADAFB" w14:textId="445A184E" w:rsidR="006957A6" w:rsidRDefault="006957A6" w:rsidP="00E75D49">
            <w:pPr>
              <w:ind w:right="-24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Inspected by:</w:t>
            </w:r>
          </w:p>
        </w:tc>
        <w:tc>
          <w:tcPr>
            <w:tcW w:w="12900" w:type="dxa"/>
            <w:vAlign w:val="center"/>
          </w:tcPr>
          <w:p w14:paraId="33CFAFEB" w14:textId="7A9D4FED" w:rsidR="006957A6" w:rsidRPr="00E75D49" w:rsidRDefault="0036591C" w:rsidP="00E75D4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Jeremy Tydd</w:t>
            </w:r>
          </w:p>
        </w:tc>
      </w:tr>
      <w:tr w:rsidR="006957A6" w14:paraId="0F6C1C8C" w14:textId="77777777" w:rsidTr="00E75D49">
        <w:trPr>
          <w:trHeight w:val="567"/>
        </w:trPr>
        <w:tc>
          <w:tcPr>
            <w:tcW w:w="1696" w:type="dxa"/>
            <w:vAlign w:val="center"/>
          </w:tcPr>
          <w:p w14:paraId="2E71BE87" w14:textId="1E09F318" w:rsidR="006957A6" w:rsidRDefault="006957A6" w:rsidP="00E75D49">
            <w:pPr>
              <w:ind w:right="-24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Date</w:t>
            </w:r>
            <w:r w:rsidR="00E75D49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2900" w:type="dxa"/>
            <w:vAlign w:val="center"/>
          </w:tcPr>
          <w:p w14:paraId="5CA70B5F" w14:textId="3EB64315" w:rsidR="006957A6" w:rsidRPr="00E75D49" w:rsidRDefault="0036591C" w:rsidP="00E75D4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23-1-24</w:t>
            </w:r>
          </w:p>
        </w:tc>
      </w:tr>
    </w:tbl>
    <w:p w14:paraId="0AA6FDA8" w14:textId="1A576007" w:rsidR="00F607A0" w:rsidRPr="006957A6" w:rsidRDefault="0036591C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250BB021" wp14:editId="1868D61E">
                <wp:simplePos x="0" y="0"/>
                <wp:positionH relativeFrom="column">
                  <wp:posOffset>-1387200</wp:posOffset>
                </wp:positionH>
                <wp:positionV relativeFrom="paragraph">
                  <wp:posOffset>631675</wp:posOffset>
                </wp:positionV>
                <wp:extent cx="321120" cy="809640"/>
                <wp:effectExtent l="38100" t="38100" r="41275" b="47625"/>
                <wp:wrapNone/>
                <wp:docPr id="876233421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21120" cy="80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1E866F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" o:spid="_x0000_s1026" type="#_x0000_t75" style="position:absolute;margin-left:-109.75pt;margin-top:49.25pt;width:26.3pt;height:64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">
                <v:imagedata r:id="rId10" o:title=""/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sz w:val="22"/>
          <w:szCs w:val="22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79642B4B" wp14:editId="383B49D9">
                <wp:simplePos x="0" y="0"/>
                <wp:positionH relativeFrom="column">
                  <wp:posOffset>-1054920</wp:posOffset>
                </wp:positionH>
                <wp:positionV relativeFrom="paragraph">
                  <wp:posOffset>1714915</wp:posOffset>
                </wp:positionV>
                <wp:extent cx="266400" cy="949680"/>
                <wp:effectExtent l="38100" t="38100" r="38735" b="41275"/>
                <wp:wrapNone/>
                <wp:docPr id="699416857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266400" cy="94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D53A91" id="Ink 1" o:spid="_x0000_s1026" type="#_x0000_t75" style="position:absolute;margin-left:-83.55pt;margin-top:134.55pt;width:22pt;height:75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">
                <v:imagedata r:id="rId12" o:title=""/>
              </v:shape>
            </w:pict>
          </mc:Fallback>
        </mc:AlternateContent>
      </w: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420"/>
        <w:gridCol w:w="3544"/>
        <w:gridCol w:w="1276"/>
        <w:gridCol w:w="2552"/>
        <w:gridCol w:w="2268"/>
        <w:gridCol w:w="4536"/>
      </w:tblGrid>
      <w:tr w:rsidR="006957A6" w14:paraId="4B8EA2F9" w14:textId="77777777" w:rsidTr="00E75D49">
        <w:trPr>
          <w:tblHeader/>
        </w:trPr>
        <w:tc>
          <w:tcPr>
            <w:tcW w:w="420" w:type="dxa"/>
            <w:shd w:val="clear" w:color="auto" w:fill="D9D9D9" w:themeFill="background1" w:themeFillShade="D9"/>
            <w:vAlign w:val="center"/>
          </w:tcPr>
          <w:p w14:paraId="72860EB4" w14:textId="017CF3D7" w:rsidR="006957A6" w:rsidRDefault="006957A6" w:rsidP="00E75D49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1BEEFFEF" w14:textId="2812DB6B" w:rsidR="006957A6" w:rsidRDefault="006957A6" w:rsidP="006957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Material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ADD4712" w14:textId="41B70A03" w:rsidR="006957A6" w:rsidRDefault="006957A6" w:rsidP="006957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Date delivered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6BE24B9F" w14:textId="0B81C60E" w:rsidR="006957A6" w:rsidRDefault="006957A6" w:rsidP="006957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Quantity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E738AC5" w14:textId="6AE1278C" w:rsidR="006957A6" w:rsidRDefault="006957A6" w:rsidP="006957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Quality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14:paraId="55FC4FCF" w14:textId="170004E5" w:rsidR="006957A6" w:rsidRDefault="006957A6" w:rsidP="006957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Comment</w:t>
            </w:r>
          </w:p>
        </w:tc>
      </w:tr>
      <w:tr w:rsidR="006957A6" w14:paraId="3AB150EF" w14:textId="77777777" w:rsidTr="00E75D49">
        <w:trPr>
          <w:trHeight w:val="1531"/>
        </w:trPr>
        <w:tc>
          <w:tcPr>
            <w:tcW w:w="420" w:type="dxa"/>
          </w:tcPr>
          <w:p w14:paraId="3A0EFE14" w14:textId="77777777" w:rsidR="006957A6" w:rsidRPr="00F607A0" w:rsidRDefault="006957A6" w:rsidP="006957A6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6C361403" w14:textId="641E47BB" w:rsidR="006957A6" w:rsidRPr="00F607A0" w:rsidRDefault="0036591C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Cladding </w:t>
            </w:r>
          </w:p>
        </w:tc>
        <w:tc>
          <w:tcPr>
            <w:tcW w:w="1276" w:type="dxa"/>
          </w:tcPr>
          <w:p w14:paraId="71AAB39E" w14:textId="6B4D8F39" w:rsidR="006957A6" w:rsidRPr="00F607A0" w:rsidRDefault="0036591C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23-1-24</w:t>
            </w:r>
          </w:p>
        </w:tc>
        <w:tc>
          <w:tcPr>
            <w:tcW w:w="2552" w:type="dxa"/>
            <w:vAlign w:val="bottom"/>
          </w:tcPr>
          <w:p w14:paraId="5628EA62" w14:textId="390019F1" w:rsidR="006957A6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65950851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36591C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Met agreed amount.</w:t>
            </w:r>
          </w:p>
          <w:p w14:paraId="7AB49002" w14:textId="76761B77" w:rsidR="006957A6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4762227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Agreed amount not met.</w:t>
            </w:r>
          </w:p>
          <w:p w14:paraId="2A6D69E4" w14:textId="5C28E4C9" w:rsidR="006957A6" w:rsidRPr="006957A6" w:rsidRDefault="00000000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8067355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Enough buffer</w:t>
            </w:r>
          </w:p>
        </w:tc>
        <w:tc>
          <w:tcPr>
            <w:tcW w:w="2268" w:type="dxa"/>
            <w:vAlign w:val="bottom"/>
          </w:tcPr>
          <w:p w14:paraId="7D9EB100" w14:textId="77777777" w:rsidR="006957A6" w:rsidRPr="006957A6" w:rsidRDefault="006957A6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r w:rsidRPr="006957A6">
              <w:rPr>
                <w:rFonts w:ascii="Arial" w:hAnsi="Arial" w:cs="Arial"/>
                <w:sz w:val="18"/>
                <w:szCs w:val="18"/>
                <w:lang w:val="en-PH"/>
              </w:rPr>
              <w:t>Met agreed:</w:t>
            </w:r>
          </w:p>
          <w:p w14:paraId="4BF9391F" w14:textId="3C209E1A" w:rsidR="006957A6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41778397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36591C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Dimensions</w:t>
            </w:r>
          </w:p>
          <w:p w14:paraId="3311384C" w14:textId="19646C36" w:rsidR="006957A6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65282537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36591C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</w:t>
            </w:r>
            <w:proofErr w:type="spellStart"/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>Colour</w:t>
            </w:r>
            <w:proofErr w:type="spellEnd"/>
          </w:p>
          <w:p w14:paraId="581E760E" w14:textId="3068E8FA" w:rsidR="006957A6" w:rsidRPr="006957A6" w:rsidRDefault="00000000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50087835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36591C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Weight</w:t>
            </w:r>
          </w:p>
        </w:tc>
        <w:tc>
          <w:tcPr>
            <w:tcW w:w="4536" w:type="dxa"/>
          </w:tcPr>
          <w:p w14:paraId="3CB9B068" w14:textId="7280AB61" w:rsidR="006957A6" w:rsidRPr="00F607A0" w:rsidRDefault="0036591C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All good </w:t>
            </w:r>
          </w:p>
        </w:tc>
      </w:tr>
      <w:tr w:rsidR="006957A6" w14:paraId="6491058A" w14:textId="77777777" w:rsidTr="00E75D49">
        <w:trPr>
          <w:trHeight w:val="1531"/>
        </w:trPr>
        <w:tc>
          <w:tcPr>
            <w:tcW w:w="420" w:type="dxa"/>
          </w:tcPr>
          <w:p w14:paraId="3F7AC1C8" w14:textId="77777777" w:rsidR="006957A6" w:rsidRPr="00F607A0" w:rsidRDefault="006957A6" w:rsidP="006957A6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6368F124" w14:textId="4F5D343E" w:rsidR="006957A6" w:rsidRPr="00F607A0" w:rsidRDefault="0036591C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Windows </w:t>
            </w:r>
          </w:p>
        </w:tc>
        <w:tc>
          <w:tcPr>
            <w:tcW w:w="1276" w:type="dxa"/>
          </w:tcPr>
          <w:p w14:paraId="4BF7E9F7" w14:textId="1FF4394C" w:rsidR="006957A6" w:rsidRPr="00F607A0" w:rsidRDefault="0036591C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23-1-24</w:t>
            </w:r>
          </w:p>
        </w:tc>
        <w:tc>
          <w:tcPr>
            <w:tcW w:w="2552" w:type="dxa"/>
            <w:vAlign w:val="bottom"/>
          </w:tcPr>
          <w:p w14:paraId="229AD12B" w14:textId="2BF93D3F" w:rsidR="006957A6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9770080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36591C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Met agreed amount.</w:t>
            </w:r>
          </w:p>
          <w:p w14:paraId="28571B77" w14:textId="29DB03C7" w:rsidR="006957A6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7985749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Agreed amount not met.</w:t>
            </w:r>
          </w:p>
          <w:p w14:paraId="60E0D214" w14:textId="6DC12EF4" w:rsidR="006957A6" w:rsidRPr="006957A6" w:rsidRDefault="00000000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1965365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Enough buffer</w:t>
            </w:r>
          </w:p>
        </w:tc>
        <w:tc>
          <w:tcPr>
            <w:tcW w:w="2268" w:type="dxa"/>
            <w:vAlign w:val="bottom"/>
          </w:tcPr>
          <w:p w14:paraId="2096EBD6" w14:textId="77777777" w:rsidR="006957A6" w:rsidRPr="006957A6" w:rsidRDefault="006957A6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r w:rsidRPr="006957A6">
              <w:rPr>
                <w:rFonts w:ascii="Arial" w:hAnsi="Arial" w:cs="Arial"/>
                <w:sz w:val="18"/>
                <w:szCs w:val="18"/>
                <w:lang w:val="en-PH"/>
              </w:rPr>
              <w:t>Met agreed:</w:t>
            </w:r>
          </w:p>
          <w:p w14:paraId="58E2476F" w14:textId="74E29DC1" w:rsidR="006957A6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93310909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36591C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Dimensions</w:t>
            </w:r>
          </w:p>
          <w:p w14:paraId="7BDB4D3B" w14:textId="61461A46" w:rsidR="006957A6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51876338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36591C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</w:t>
            </w:r>
            <w:proofErr w:type="spellStart"/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>Colour</w:t>
            </w:r>
            <w:proofErr w:type="spellEnd"/>
          </w:p>
          <w:p w14:paraId="63025E26" w14:textId="59EE8626" w:rsidR="006957A6" w:rsidRPr="006957A6" w:rsidRDefault="00000000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59337178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36591C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Weight</w:t>
            </w:r>
          </w:p>
        </w:tc>
        <w:tc>
          <w:tcPr>
            <w:tcW w:w="4536" w:type="dxa"/>
          </w:tcPr>
          <w:p w14:paraId="00D77430" w14:textId="7456D661" w:rsidR="006957A6" w:rsidRPr="00F607A0" w:rsidRDefault="0036591C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All good</w:t>
            </w:r>
          </w:p>
        </w:tc>
      </w:tr>
      <w:tr w:rsidR="006957A6" w14:paraId="33967B5C" w14:textId="77777777" w:rsidTr="00E75D49">
        <w:trPr>
          <w:trHeight w:val="1531"/>
        </w:trPr>
        <w:tc>
          <w:tcPr>
            <w:tcW w:w="420" w:type="dxa"/>
          </w:tcPr>
          <w:p w14:paraId="20B5F094" w14:textId="77777777" w:rsidR="006957A6" w:rsidRPr="00F607A0" w:rsidRDefault="006957A6" w:rsidP="006957A6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7EDB1AAE" w14:textId="7551923E" w:rsidR="006957A6" w:rsidRPr="00F607A0" w:rsidRDefault="0036591C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Nails </w:t>
            </w:r>
          </w:p>
        </w:tc>
        <w:tc>
          <w:tcPr>
            <w:tcW w:w="1276" w:type="dxa"/>
          </w:tcPr>
          <w:p w14:paraId="369B78E7" w14:textId="5A97B40F" w:rsidR="006957A6" w:rsidRPr="00F607A0" w:rsidRDefault="0036591C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23-1-24</w:t>
            </w:r>
          </w:p>
        </w:tc>
        <w:tc>
          <w:tcPr>
            <w:tcW w:w="2552" w:type="dxa"/>
            <w:vAlign w:val="bottom"/>
          </w:tcPr>
          <w:p w14:paraId="4726F012" w14:textId="0016328A" w:rsidR="006957A6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41046705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36591C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Met agreed amount.</w:t>
            </w:r>
          </w:p>
          <w:p w14:paraId="3BD4AFB7" w14:textId="60FE884B" w:rsidR="006957A6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2541309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Agreed amount not met.</w:t>
            </w:r>
          </w:p>
          <w:p w14:paraId="075A8929" w14:textId="62155F54" w:rsidR="006957A6" w:rsidRPr="006957A6" w:rsidRDefault="00000000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25831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Enough buffer</w:t>
            </w:r>
          </w:p>
        </w:tc>
        <w:tc>
          <w:tcPr>
            <w:tcW w:w="2268" w:type="dxa"/>
            <w:vAlign w:val="bottom"/>
          </w:tcPr>
          <w:p w14:paraId="03D32A84" w14:textId="77777777" w:rsidR="006957A6" w:rsidRPr="006957A6" w:rsidRDefault="006957A6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r w:rsidRPr="006957A6">
              <w:rPr>
                <w:rFonts w:ascii="Arial" w:hAnsi="Arial" w:cs="Arial"/>
                <w:sz w:val="18"/>
                <w:szCs w:val="18"/>
                <w:lang w:val="en-PH"/>
              </w:rPr>
              <w:t>Met agreed:</w:t>
            </w:r>
          </w:p>
          <w:p w14:paraId="5712BF3A" w14:textId="0C84144F" w:rsidR="006957A6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90876821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36591C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Dimensions</w:t>
            </w:r>
          </w:p>
          <w:p w14:paraId="053EF388" w14:textId="75B5932E" w:rsidR="006957A6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96076834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36591C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</w:t>
            </w:r>
            <w:proofErr w:type="spellStart"/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>Colour</w:t>
            </w:r>
            <w:proofErr w:type="spellEnd"/>
          </w:p>
          <w:p w14:paraId="51C58198" w14:textId="3CEAEDF6" w:rsidR="006957A6" w:rsidRPr="006957A6" w:rsidRDefault="00000000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69588657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36591C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Weight</w:t>
            </w:r>
          </w:p>
        </w:tc>
        <w:tc>
          <w:tcPr>
            <w:tcW w:w="4536" w:type="dxa"/>
          </w:tcPr>
          <w:p w14:paraId="0579FAC8" w14:textId="54D1652A" w:rsidR="006957A6" w:rsidRPr="00F607A0" w:rsidRDefault="0036591C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All good </w:t>
            </w:r>
          </w:p>
        </w:tc>
      </w:tr>
      <w:tr w:rsidR="00E75D49" w14:paraId="0AA40719" w14:textId="77777777" w:rsidTr="00E75D49">
        <w:trPr>
          <w:trHeight w:val="1531"/>
        </w:trPr>
        <w:tc>
          <w:tcPr>
            <w:tcW w:w="420" w:type="dxa"/>
          </w:tcPr>
          <w:p w14:paraId="2F0754CF" w14:textId="77777777" w:rsidR="00E75D49" w:rsidRPr="00F607A0" w:rsidRDefault="00E75D49" w:rsidP="00E75D49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474D619D" w14:textId="2D24C6A5" w:rsidR="00E75D49" w:rsidRPr="0036591C" w:rsidRDefault="0036591C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36591C">
              <w:rPr>
                <w:rFonts w:ascii="Arial" w:hAnsi="Arial" w:cs="Arial"/>
                <w:sz w:val="22"/>
                <w:szCs w:val="22"/>
              </w:rPr>
              <w:t xml:space="preserve">Papper </w:t>
            </w:r>
          </w:p>
        </w:tc>
        <w:tc>
          <w:tcPr>
            <w:tcW w:w="1276" w:type="dxa"/>
          </w:tcPr>
          <w:p w14:paraId="7EA6AAC2" w14:textId="1B8DA329" w:rsidR="00E75D49" w:rsidRPr="00F607A0" w:rsidRDefault="0036591C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23-1-24</w:t>
            </w:r>
          </w:p>
        </w:tc>
        <w:tc>
          <w:tcPr>
            <w:tcW w:w="2552" w:type="dxa"/>
            <w:vAlign w:val="bottom"/>
          </w:tcPr>
          <w:p w14:paraId="2D5DA5B6" w14:textId="77777777" w:rsidR="00E75D49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2676117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Met agreed amount.</w:t>
            </w:r>
          </w:p>
          <w:p w14:paraId="7CAAFC1F" w14:textId="77777777" w:rsidR="00E75D49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767965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Agreed amount not met.</w:t>
            </w:r>
          </w:p>
          <w:p w14:paraId="1140F70F" w14:textId="46973CA1" w:rsidR="00E75D49" w:rsidRPr="006957A6" w:rsidRDefault="00000000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5987126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Enough buffer</w:t>
            </w:r>
          </w:p>
        </w:tc>
        <w:tc>
          <w:tcPr>
            <w:tcW w:w="2268" w:type="dxa"/>
            <w:vAlign w:val="bottom"/>
          </w:tcPr>
          <w:p w14:paraId="4BD3E004" w14:textId="77777777" w:rsidR="00E75D49" w:rsidRPr="006957A6" w:rsidRDefault="00E75D49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r w:rsidRPr="006957A6">
              <w:rPr>
                <w:rFonts w:ascii="Arial" w:hAnsi="Arial" w:cs="Arial"/>
                <w:sz w:val="18"/>
                <w:szCs w:val="18"/>
                <w:lang w:val="en-PH"/>
              </w:rPr>
              <w:t>Met agreed:</w:t>
            </w:r>
          </w:p>
          <w:p w14:paraId="1A45D924" w14:textId="488AEB32" w:rsidR="00E75D49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08103441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36591C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Dimensions</w:t>
            </w:r>
          </w:p>
          <w:p w14:paraId="04A7EBD6" w14:textId="51DE5E58" w:rsidR="00E75D49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55268804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36591C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</w:t>
            </w:r>
            <w:proofErr w:type="spellStart"/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>Colour</w:t>
            </w:r>
            <w:proofErr w:type="spellEnd"/>
          </w:p>
          <w:p w14:paraId="03725FEB" w14:textId="64CFB70F" w:rsidR="00E75D49" w:rsidRPr="006957A6" w:rsidRDefault="00000000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668554015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36591C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Weight</w:t>
            </w:r>
          </w:p>
        </w:tc>
        <w:tc>
          <w:tcPr>
            <w:tcW w:w="4536" w:type="dxa"/>
          </w:tcPr>
          <w:p w14:paraId="5AF1D5CD" w14:textId="2B8C9FEE" w:rsidR="00E75D49" w:rsidRPr="00F607A0" w:rsidRDefault="0036591C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All good </w:t>
            </w:r>
          </w:p>
        </w:tc>
      </w:tr>
      <w:tr w:rsidR="00E75D49" w14:paraId="77A7F55D" w14:textId="77777777" w:rsidTr="00E75D49">
        <w:trPr>
          <w:trHeight w:val="1531"/>
        </w:trPr>
        <w:tc>
          <w:tcPr>
            <w:tcW w:w="420" w:type="dxa"/>
          </w:tcPr>
          <w:p w14:paraId="51B0F397" w14:textId="77777777" w:rsidR="00E75D49" w:rsidRPr="00F607A0" w:rsidRDefault="00E75D49" w:rsidP="00E75D49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0C7DD9D3" w14:textId="77777777" w:rsidR="00E75D49" w:rsidRPr="00E75D49" w:rsidRDefault="00E75D49" w:rsidP="00E75D4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31A31B1" w14:textId="77777777" w:rsidR="00E75D49" w:rsidRPr="00E75D49" w:rsidRDefault="00E75D49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vAlign w:val="bottom"/>
          </w:tcPr>
          <w:p w14:paraId="14FF7C11" w14:textId="77777777" w:rsidR="00E75D49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3467506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Met agreed amount.</w:t>
            </w:r>
          </w:p>
          <w:p w14:paraId="28476308" w14:textId="77777777" w:rsidR="00E75D49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5600518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Agreed amount not met.</w:t>
            </w:r>
          </w:p>
          <w:p w14:paraId="7237D6A8" w14:textId="55AEEEFD" w:rsidR="00E75D49" w:rsidRPr="006957A6" w:rsidRDefault="00000000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9999505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Enough buffer</w:t>
            </w:r>
          </w:p>
        </w:tc>
        <w:tc>
          <w:tcPr>
            <w:tcW w:w="2268" w:type="dxa"/>
            <w:vAlign w:val="bottom"/>
          </w:tcPr>
          <w:p w14:paraId="0652ED21" w14:textId="77777777" w:rsidR="00E75D49" w:rsidRPr="006957A6" w:rsidRDefault="00E75D49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r w:rsidRPr="006957A6">
              <w:rPr>
                <w:rFonts w:ascii="Arial" w:hAnsi="Arial" w:cs="Arial"/>
                <w:sz w:val="18"/>
                <w:szCs w:val="18"/>
                <w:lang w:val="en-PH"/>
              </w:rPr>
              <w:t>Met agreed:</w:t>
            </w:r>
          </w:p>
          <w:p w14:paraId="365FBE2A" w14:textId="77777777" w:rsidR="00E75D49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2134027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Dimensions</w:t>
            </w:r>
          </w:p>
          <w:p w14:paraId="120F2D6C" w14:textId="77777777" w:rsidR="00E75D49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856394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</w:t>
            </w:r>
            <w:proofErr w:type="spellStart"/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>Colour</w:t>
            </w:r>
            <w:proofErr w:type="spellEnd"/>
          </w:p>
          <w:p w14:paraId="1FF01C1B" w14:textId="6B4E4BBE" w:rsidR="00E75D49" w:rsidRPr="006957A6" w:rsidRDefault="00000000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20252122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Weight</w:t>
            </w:r>
          </w:p>
        </w:tc>
        <w:tc>
          <w:tcPr>
            <w:tcW w:w="4536" w:type="dxa"/>
          </w:tcPr>
          <w:p w14:paraId="2EF13C6D" w14:textId="55D67916" w:rsidR="00E75D49" w:rsidRPr="00F607A0" w:rsidRDefault="00E75D49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75D49" w14:paraId="31DB39DF" w14:textId="77777777" w:rsidTr="00E75D49">
        <w:trPr>
          <w:trHeight w:val="1531"/>
        </w:trPr>
        <w:tc>
          <w:tcPr>
            <w:tcW w:w="420" w:type="dxa"/>
          </w:tcPr>
          <w:p w14:paraId="2A8E7081" w14:textId="77777777" w:rsidR="00E75D49" w:rsidRPr="00F607A0" w:rsidRDefault="00E75D49" w:rsidP="00E75D49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357EBCFC" w14:textId="77777777" w:rsidR="00E75D49" w:rsidRPr="00E75D49" w:rsidRDefault="00E75D49" w:rsidP="00E75D4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A24EB42" w14:textId="77777777" w:rsidR="00E75D49" w:rsidRPr="00E75D49" w:rsidRDefault="00E75D49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vAlign w:val="bottom"/>
          </w:tcPr>
          <w:p w14:paraId="70CCBC45" w14:textId="77777777" w:rsidR="00E75D49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6277698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Met agreed amount.</w:t>
            </w:r>
          </w:p>
          <w:p w14:paraId="795F9B53" w14:textId="77777777" w:rsidR="00E75D49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3634150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Agreed amount not met.</w:t>
            </w:r>
          </w:p>
          <w:p w14:paraId="30D3ACDD" w14:textId="63D6AD85" w:rsidR="00E75D49" w:rsidRPr="006957A6" w:rsidRDefault="00000000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21397492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Enough buffer</w:t>
            </w:r>
          </w:p>
        </w:tc>
        <w:tc>
          <w:tcPr>
            <w:tcW w:w="2268" w:type="dxa"/>
            <w:vAlign w:val="bottom"/>
          </w:tcPr>
          <w:p w14:paraId="4B286837" w14:textId="77777777" w:rsidR="00E75D49" w:rsidRPr="006957A6" w:rsidRDefault="00E75D49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r w:rsidRPr="006957A6">
              <w:rPr>
                <w:rFonts w:ascii="Arial" w:hAnsi="Arial" w:cs="Arial"/>
                <w:sz w:val="18"/>
                <w:szCs w:val="18"/>
                <w:lang w:val="en-PH"/>
              </w:rPr>
              <w:t>Met agreed:</w:t>
            </w:r>
          </w:p>
          <w:p w14:paraId="6832EA02" w14:textId="77777777" w:rsidR="00E75D49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7040162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Dimensions</w:t>
            </w:r>
          </w:p>
          <w:p w14:paraId="04483B60" w14:textId="77777777" w:rsidR="00E75D49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0556991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</w:t>
            </w:r>
            <w:proofErr w:type="spellStart"/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>Colour</w:t>
            </w:r>
            <w:proofErr w:type="spellEnd"/>
          </w:p>
          <w:p w14:paraId="2DC0E741" w14:textId="621A93E3" w:rsidR="00E75D49" w:rsidRPr="006957A6" w:rsidRDefault="00000000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7488489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Weight</w:t>
            </w:r>
          </w:p>
        </w:tc>
        <w:tc>
          <w:tcPr>
            <w:tcW w:w="4536" w:type="dxa"/>
          </w:tcPr>
          <w:p w14:paraId="55622967" w14:textId="59730CDA" w:rsidR="00E75D49" w:rsidRPr="00F607A0" w:rsidRDefault="00E75D49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75D49" w14:paraId="0404C29C" w14:textId="77777777" w:rsidTr="00E75D49">
        <w:trPr>
          <w:trHeight w:val="1531"/>
        </w:trPr>
        <w:tc>
          <w:tcPr>
            <w:tcW w:w="420" w:type="dxa"/>
          </w:tcPr>
          <w:p w14:paraId="4247F79A" w14:textId="77777777" w:rsidR="00E75D49" w:rsidRPr="00F607A0" w:rsidRDefault="00E75D49" w:rsidP="00E75D49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5DF2B5BF" w14:textId="77777777" w:rsidR="00E75D49" w:rsidRPr="00E75D49" w:rsidRDefault="00E75D49" w:rsidP="00E75D4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43334251" w14:textId="77777777" w:rsidR="00E75D49" w:rsidRPr="00E75D49" w:rsidRDefault="00E75D49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vAlign w:val="bottom"/>
          </w:tcPr>
          <w:p w14:paraId="529CB42B" w14:textId="77777777" w:rsidR="00E75D49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2698873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Met agreed amount.</w:t>
            </w:r>
          </w:p>
          <w:p w14:paraId="60B8B561" w14:textId="77777777" w:rsidR="00E75D49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20123305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Agreed amount not met.</w:t>
            </w:r>
          </w:p>
          <w:p w14:paraId="3959141F" w14:textId="29132953" w:rsidR="00E75D49" w:rsidRPr="006957A6" w:rsidRDefault="00000000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1875202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Enough buffer</w:t>
            </w:r>
          </w:p>
        </w:tc>
        <w:tc>
          <w:tcPr>
            <w:tcW w:w="2268" w:type="dxa"/>
            <w:vAlign w:val="bottom"/>
          </w:tcPr>
          <w:p w14:paraId="2DAB98ED" w14:textId="77777777" w:rsidR="00E75D49" w:rsidRPr="006957A6" w:rsidRDefault="00E75D49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r w:rsidRPr="006957A6">
              <w:rPr>
                <w:rFonts w:ascii="Arial" w:hAnsi="Arial" w:cs="Arial"/>
                <w:sz w:val="18"/>
                <w:szCs w:val="18"/>
                <w:lang w:val="en-PH"/>
              </w:rPr>
              <w:t>Met agreed:</w:t>
            </w:r>
          </w:p>
          <w:p w14:paraId="2B167E30" w14:textId="77777777" w:rsidR="00E75D49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4334286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Dimensions</w:t>
            </w:r>
          </w:p>
          <w:p w14:paraId="18F3B2DC" w14:textId="77777777" w:rsidR="00E75D49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315242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</w:t>
            </w:r>
            <w:proofErr w:type="spellStart"/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>Colour</w:t>
            </w:r>
            <w:proofErr w:type="spellEnd"/>
          </w:p>
          <w:p w14:paraId="7BF436DD" w14:textId="582156F8" w:rsidR="00E75D49" w:rsidRPr="006957A6" w:rsidRDefault="00000000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5280681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Weight</w:t>
            </w:r>
          </w:p>
        </w:tc>
        <w:tc>
          <w:tcPr>
            <w:tcW w:w="4536" w:type="dxa"/>
          </w:tcPr>
          <w:p w14:paraId="208406C7" w14:textId="5C747D35" w:rsidR="00E75D49" w:rsidRPr="00F607A0" w:rsidRDefault="00E75D49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75D49" w14:paraId="3DB8CDDC" w14:textId="77777777" w:rsidTr="00E75D49">
        <w:trPr>
          <w:trHeight w:val="1531"/>
        </w:trPr>
        <w:tc>
          <w:tcPr>
            <w:tcW w:w="420" w:type="dxa"/>
          </w:tcPr>
          <w:p w14:paraId="45AA84A2" w14:textId="77777777" w:rsidR="00E75D49" w:rsidRPr="00F607A0" w:rsidRDefault="00E75D49" w:rsidP="00E75D49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39AF09E7" w14:textId="77777777" w:rsidR="00E75D49" w:rsidRPr="00E75D49" w:rsidRDefault="00E75D49" w:rsidP="00E75D4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B1BAE99" w14:textId="77777777" w:rsidR="00E75D49" w:rsidRPr="00E75D49" w:rsidRDefault="00E75D49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vAlign w:val="bottom"/>
          </w:tcPr>
          <w:p w14:paraId="5A97B351" w14:textId="77777777" w:rsidR="00E75D49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609757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Met agreed amount.</w:t>
            </w:r>
          </w:p>
          <w:p w14:paraId="08C70E3C" w14:textId="77777777" w:rsidR="00E75D49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7764457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Agreed amount not met.</w:t>
            </w:r>
          </w:p>
          <w:p w14:paraId="4128608A" w14:textId="5779C52C" w:rsidR="00E75D49" w:rsidRPr="006957A6" w:rsidRDefault="00000000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6015610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Enough buffer</w:t>
            </w:r>
          </w:p>
        </w:tc>
        <w:tc>
          <w:tcPr>
            <w:tcW w:w="2268" w:type="dxa"/>
            <w:vAlign w:val="bottom"/>
          </w:tcPr>
          <w:p w14:paraId="68171BE5" w14:textId="77777777" w:rsidR="00E75D49" w:rsidRPr="006957A6" w:rsidRDefault="00E75D49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r w:rsidRPr="006957A6">
              <w:rPr>
                <w:rFonts w:ascii="Arial" w:hAnsi="Arial" w:cs="Arial"/>
                <w:sz w:val="18"/>
                <w:szCs w:val="18"/>
                <w:lang w:val="en-PH"/>
              </w:rPr>
              <w:t>Met agreed:</w:t>
            </w:r>
          </w:p>
          <w:p w14:paraId="59960A5D" w14:textId="77777777" w:rsidR="00E75D49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488848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Dimensions</w:t>
            </w:r>
          </w:p>
          <w:p w14:paraId="6C187A62" w14:textId="77777777" w:rsidR="00E75D49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1773355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</w:t>
            </w:r>
            <w:proofErr w:type="spellStart"/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>Colour</w:t>
            </w:r>
            <w:proofErr w:type="spellEnd"/>
          </w:p>
          <w:p w14:paraId="391C79BF" w14:textId="021BF153" w:rsidR="00E75D49" w:rsidRPr="006957A6" w:rsidRDefault="00000000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4324347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Weight</w:t>
            </w:r>
          </w:p>
        </w:tc>
        <w:tc>
          <w:tcPr>
            <w:tcW w:w="4536" w:type="dxa"/>
          </w:tcPr>
          <w:p w14:paraId="4005E897" w14:textId="62E9A99B" w:rsidR="00E75D49" w:rsidRPr="00F607A0" w:rsidRDefault="00E75D49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75D49" w14:paraId="3770B0A3" w14:textId="77777777" w:rsidTr="00E75D49">
        <w:trPr>
          <w:trHeight w:val="1531"/>
        </w:trPr>
        <w:tc>
          <w:tcPr>
            <w:tcW w:w="420" w:type="dxa"/>
          </w:tcPr>
          <w:p w14:paraId="75BE4510" w14:textId="77777777" w:rsidR="00E75D49" w:rsidRPr="00F607A0" w:rsidRDefault="00E75D49" w:rsidP="00E75D49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1F6C7658" w14:textId="77777777" w:rsidR="00E75D49" w:rsidRPr="00E75D49" w:rsidRDefault="00E75D49" w:rsidP="00E75D4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1F04C771" w14:textId="77777777" w:rsidR="00E75D49" w:rsidRPr="00E75D49" w:rsidRDefault="00E75D49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vAlign w:val="bottom"/>
          </w:tcPr>
          <w:p w14:paraId="3F240831" w14:textId="77777777" w:rsidR="00E75D49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2593703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Met agreed amount.</w:t>
            </w:r>
          </w:p>
          <w:p w14:paraId="645B1046" w14:textId="77777777" w:rsidR="00E75D49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20479036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Agreed amount not met.</w:t>
            </w:r>
          </w:p>
          <w:p w14:paraId="06514067" w14:textId="148C2A6B" w:rsidR="00E75D49" w:rsidRPr="006957A6" w:rsidRDefault="00000000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4298127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Enough buffer</w:t>
            </w:r>
          </w:p>
        </w:tc>
        <w:tc>
          <w:tcPr>
            <w:tcW w:w="2268" w:type="dxa"/>
            <w:vAlign w:val="bottom"/>
          </w:tcPr>
          <w:p w14:paraId="2DE5B275" w14:textId="77777777" w:rsidR="00E75D49" w:rsidRPr="006957A6" w:rsidRDefault="00E75D49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r w:rsidRPr="006957A6">
              <w:rPr>
                <w:rFonts w:ascii="Arial" w:hAnsi="Arial" w:cs="Arial"/>
                <w:sz w:val="18"/>
                <w:szCs w:val="18"/>
                <w:lang w:val="en-PH"/>
              </w:rPr>
              <w:t>Met agreed:</w:t>
            </w:r>
          </w:p>
          <w:p w14:paraId="5FFC1076" w14:textId="77777777" w:rsidR="00E75D49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8026148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Dimensions</w:t>
            </w:r>
          </w:p>
          <w:p w14:paraId="64107687" w14:textId="77777777" w:rsidR="00E75D49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0479062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</w:t>
            </w:r>
            <w:proofErr w:type="spellStart"/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>Colour</w:t>
            </w:r>
            <w:proofErr w:type="spellEnd"/>
          </w:p>
          <w:p w14:paraId="462E08D6" w14:textId="669FF5F4" w:rsidR="00E75D49" w:rsidRPr="006957A6" w:rsidRDefault="00000000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8490310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Weight</w:t>
            </w:r>
          </w:p>
        </w:tc>
        <w:tc>
          <w:tcPr>
            <w:tcW w:w="4536" w:type="dxa"/>
          </w:tcPr>
          <w:p w14:paraId="1563F9BE" w14:textId="14777772" w:rsidR="00E75D49" w:rsidRPr="00F607A0" w:rsidRDefault="00E75D49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75D49" w14:paraId="3B32AD7F" w14:textId="77777777" w:rsidTr="00E75D49">
        <w:trPr>
          <w:trHeight w:val="1531"/>
        </w:trPr>
        <w:tc>
          <w:tcPr>
            <w:tcW w:w="420" w:type="dxa"/>
          </w:tcPr>
          <w:p w14:paraId="7935230B" w14:textId="77777777" w:rsidR="00E75D49" w:rsidRPr="00F607A0" w:rsidRDefault="00E75D49" w:rsidP="00E75D49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068E684B" w14:textId="77777777" w:rsidR="00E75D49" w:rsidRPr="00E75D49" w:rsidRDefault="00E75D49" w:rsidP="00E75D4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043AC23" w14:textId="77777777" w:rsidR="00E75D49" w:rsidRPr="00E75D49" w:rsidRDefault="00E75D49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vAlign w:val="bottom"/>
          </w:tcPr>
          <w:p w14:paraId="35D8A823" w14:textId="77777777" w:rsidR="00E75D49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8499865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Met agreed amount.</w:t>
            </w:r>
          </w:p>
          <w:p w14:paraId="53B72619" w14:textId="77777777" w:rsidR="00E75D49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36404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Agreed amount not met.</w:t>
            </w:r>
          </w:p>
          <w:p w14:paraId="53761D40" w14:textId="343D6FB0" w:rsidR="00E75D49" w:rsidRPr="006957A6" w:rsidRDefault="00000000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3207810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Enough buffer</w:t>
            </w:r>
          </w:p>
        </w:tc>
        <w:tc>
          <w:tcPr>
            <w:tcW w:w="2268" w:type="dxa"/>
            <w:vAlign w:val="bottom"/>
          </w:tcPr>
          <w:p w14:paraId="7B48FD60" w14:textId="77777777" w:rsidR="00E75D49" w:rsidRPr="006957A6" w:rsidRDefault="00E75D49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r w:rsidRPr="006957A6">
              <w:rPr>
                <w:rFonts w:ascii="Arial" w:hAnsi="Arial" w:cs="Arial"/>
                <w:sz w:val="18"/>
                <w:szCs w:val="18"/>
                <w:lang w:val="en-PH"/>
              </w:rPr>
              <w:t>Met agreed:</w:t>
            </w:r>
          </w:p>
          <w:p w14:paraId="3A2D45EF" w14:textId="77777777" w:rsidR="00E75D49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7968021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Dimensions</w:t>
            </w:r>
          </w:p>
          <w:p w14:paraId="75E0B79D" w14:textId="77777777" w:rsidR="00E75D49" w:rsidRPr="006957A6" w:rsidRDefault="00000000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7966076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</w:t>
            </w:r>
            <w:proofErr w:type="spellStart"/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>Colour</w:t>
            </w:r>
            <w:proofErr w:type="spellEnd"/>
          </w:p>
          <w:p w14:paraId="32183BAD" w14:textId="48F1016A" w:rsidR="00E75D49" w:rsidRPr="006957A6" w:rsidRDefault="00000000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787050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Weight</w:t>
            </w:r>
          </w:p>
        </w:tc>
        <w:tc>
          <w:tcPr>
            <w:tcW w:w="4536" w:type="dxa"/>
          </w:tcPr>
          <w:p w14:paraId="5F2F789B" w14:textId="6F15CAF6" w:rsidR="00E75D49" w:rsidRPr="00F607A0" w:rsidRDefault="00E75D49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DD4EB3E" w14:textId="77777777" w:rsidR="00F607A0" w:rsidRPr="00E75D49" w:rsidRDefault="00F607A0" w:rsidP="00E75D49">
      <w:pPr>
        <w:ind w:right="-24"/>
        <w:rPr>
          <w:rFonts w:ascii="Arial" w:hAnsi="Arial" w:cs="Arial"/>
          <w:b/>
          <w:bCs/>
          <w:sz w:val="12"/>
          <w:szCs w:val="12"/>
        </w:rPr>
      </w:pPr>
    </w:p>
    <w:sectPr w:rsidR="00F607A0" w:rsidRPr="00E75D49" w:rsidSect="00F607A0">
      <w:headerReference w:type="even" r:id="rId13"/>
      <w:headerReference w:type="default" r:id="rId14"/>
      <w:footerReference w:type="even" r:id="rId15"/>
      <w:footerReference w:type="default" r:id="rId16"/>
      <w:pgSz w:w="16838" w:h="11906" w:orient="landscape"/>
      <w:pgMar w:top="851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AF7247" w14:textId="77777777" w:rsidR="004D37C9" w:rsidRDefault="004D37C9" w:rsidP="00A67754">
      <w:r>
        <w:separator/>
      </w:r>
    </w:p>
  </w:endnote>
  <w:endnote w:type="continuationSeparator" w:id="0">
    <w:p w14:paraId="71B845E8" w14:textId="77777777" w:rsidR="004D37C9" w:rsidRDefault="004D37C9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A169A6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45ECC1C" w14:textId="52AFF597" w:rsidR="00951F2F" w:rsidRPr="00951F2F" w:rsidRDefault="00000000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E01B2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C23EBD1" w14:textId="5BE9D96B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4151FA" w14:textId="77777777" w:rsidR="004D37C9" w:rsidRDefault="004D37C9" w:rsidP="00A67754">
      <w:r>
        <w:separator/>
      </w:r>
    </w:p>
  </w:footnote>
  <w:footnote w:type="continuationSeparator" w:id="0">
    <w:p w14:paraId="10BB930A" w14:textId="77777777" w:rsidR="004D37C9" w:rsidRDefault="004D37C9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347A15" w14:textId="5D17CF91" w:rsidR="00DE7FB5" w:rsidRDefault="00000000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813533130"/>
        <w:placeholder>
          <w:docPart w:val="D5EF7C14CFC847F9B2BECF6E03C03402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E75D49">
          <w:rPr>
            <w:rFonts w:ascii="Arial" w:hAnsi="Arial" w:cs="Arial"/>
            <w:b/>
            <w:sz w:val="16"/>
            <w:szCs w:val="16"/>
          </w:rPr>
          <w:t>Handout 5</w:t>
        </w:r>
      </w:sdtContent>
    </w:sdt>
    <w:r w:rsidR="00E75D49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E75D49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453C4F38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9DB35F" w14:textId="02B8DB02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681084009"/>
        <w:placeholder>
          <w:docPart w:val="02A8E4778B224CB69241865F9B08558E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E75D49">
          <w:rPr>
            <w:rFonts w:ascii="Arial" w:hAnsi="Arial" w:cs="Arial"/>
            <w:b/>
            <w:sz w:val="16"/>
            <w:szCs w:val="16"/>
          </w:rPr>
          <w:t>Handout 5</w:t>
        </w:r>
      </w:sdtContent>
    </w:sdt>
    <w:r w:rsidR="00E75D49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E75D49" w:rsidRPr="00E75D49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32F72CDD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A1CC3"/>
    <w:multiLevelType w:val="hybridMultilevel"/>
    <w:tmpl w:val="D48CA7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0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3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2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8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3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6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9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3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7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47D5DCA"/>
    <w:multiLevelType w:val="hybridMultilevel"/>
    <w:tmpl w:val="D48CA76E"/>
    <w:lvl w:ilvl="0" w:tplc="B38EDF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8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90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5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6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9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996961856">
    <w:abstractNumId w:val="12"/>
  </w:num>
  <w:num w:numId="2" w16cid:durableId="40639476">
    <w:abstractNumId w:val="22"/>
  </w:num>
  <w:num w:numId="3" w16cid:durableId="1516924798">
    <w:abstractNumId w:val="38"/>
  </w:num>
  <w:num w:numId="4" w16cid:durableId="854997520">
    <w:abstractNumId w:val="79"/>
  </w:num>
  <w:num w:numId="5" w16cid:durableId="1309430996">
    <w:abstractNumId w:val="16"/>
  </w:num>
  <w:num w:numId="6" w16cid:durableId="1187794210">
    <w:abstractNumId w:val="44"/>
  </w:num>
  <w:num w:numId="7" w16cid:durableId="1795904765">
    <w:abstractNumId w:val="68"/>
  </w:num>
  <w:num w:numId="8" w16cid:durableId="1998149138">
    <w:abstractNumId w:val="37"/>
  </w:num>
  <w:num w:numId="9" w16cid:durableId="1775009382">
    <w:abstractNumId w:val="39"/>
  </w:num>
  <w:num w:numId="10" w16cid:durableId="1409114167">
    <w:abstractNumId w:val="62"/>
  </w:num>
  <w:num w:numId="11" w16cid:durableId="17393967">
    <w:abstractNumId w:val="59"/>
  </w:num>
  <w:num w:numId="12" w16cid:durableId="79761403">
    <w:abstractNumId w:val="93"/>
  </w:num>
  <w:num w:numId="13" w16cid:durableId="1239364697">
    <w:abstractNumId w:val="26"/>
  </w:num>
  <w:num w:numId="14" w16cid:durableId="204803539">
    <w:abstractNumId w:val="9"/>
  </w:num>
  <w:num w:numId="15" w16cid:durableId="561137834">
    <w:abstractNumId w:val="55"/>
  </w:num>
  <w:num w:numId="16" w16cid:durableId="600187133">
    <w:abstractNumId w:val="43"/>
  </w:num>
  <w:num w:numId="17" w16cid:durableId="203638938">
    <w:abstractNumId w:val="24"/>
  </w:num>
  <w:num w:numId="18" w16cid:durableId="1516843775">
    <w:abstractNumId w:val="100"/>
  </w:num>
  <w:num w:numId="19" w16cid:durableId="1770350057">
    <w:abstractNumId w:val="7"/>
  </w:num>
  <w:num w:numId="20" w16cid:durableId="1936398208">
    <w:abstractNumId w:val="2"/>
  </w:num>
  <w:num w:numId="21" w16cid:durableId="406466249">
    <w:abstractNumId w:val="25"/>
  </w:num>
  <w:num w:numId="22" w16cid:durableId="26955220">
    <w:abstractNumId w:val="19"/>
  </w:num>
  <w:num w:numId="23" w16cid:durableId="1299653487">
    <w:abstractNumId w:val="70"/>
  </w:num>
  <w:num w:numId="24" w16cid:durableId="2071221873">
    <w:abstractNumId w:val="51"/>
  </w:num>
  <w:num w:numId="25" w16cid:durableId="42558428">
    <w:abstractNumId w:val="72"/>
  </w:num>
  <w:num w:numId="26" w16cid:durableId="1776905370">
    <w:abstractNumId w:val="15"/>
  </w:num>
  <w:num w:numId="27" w16cid:durableId="1023286739">
    <w:abstractNumId w:val="88"/>
  </w:num>
  <w:num w:numId="28" w16cid:durableId="1058433859">
    <w:abstractNumId w:val="84"/>
  </w:num>
  <w:num w:numId="29" w16cid:durableId="1336424137">
    <w:abstractNumId w:val="71"/>
  </w:num>
  <w:num w:numId="30" w16cid:durableId="969240858">
    <w:abstractNumId w:val="91"/>
  </w:num>
  <w:num w:numId="31" w16cid:durableId="114754532">
    <w:abstractNumId w:val="18"/>
  </w:num>
  <w:num w:numId="32" w16cid:durableId="291642953">
    <w:abstractNumId w:val="77"/>
  </w:num>
  <w:num w:numId="33" w16cid:durableId="609092316">
    <w:abstractNumId w:val="65"/>
  </w:num>
  <w:num w:numId="34" w16cid:durableId="902957472">
    <w:abstractNumId w:val="23"/>
  </w:num>
  <w:num w:numId="35" w16cid:durableId="1080130030">
    <w:abstractNumId w:val="60"/>
  </w:num>
  <w:num w:numId="36" w16cid:durableId="614675358">
    <w:abstractNumId w:val="73"/>
  </w:num>
  <w:num w:numId="37" w16cid:durableId="2073119502">
    <w:abstractNumId w:val="17"/>
  </w:num>
  <w:num w:numId="38" w16cid:durableId="295378254">
    <w:abstractNumId w:val="36"/>
  </w:num>
  <w:num w:numId="39" w16cid:durableId="1720320420">
    <w:abstractNumId w:val="102"/>
  </w:num>
  <w:num w:numId="40" w16cid:durableId="1964000213">
    <w:abstractNumId w:val="42"/>
  </w:num>
  <w:num w:numId="41" w16cid:durableId="2143686792">
    <w:abstractNumId w:val="5"/>
  </w:num>
  <w:num w:numId="42" w16cid:durableId="1322386154">
    <w:abstractNumId w:val="57"/>
  </w:num>
  <w:num w:numId="43" w16cid:durableId="1893153125">
    <w:abstractNumId w:val="46"/>
  </w:num>
  <w:num w:numId="44" w16cid:durableId="2016028808">
    <w:abstractNumId w:val="89"/>
  </w:num>
  <w:num w:numId="45" w16cid:durableId="200240794">
    <w:abstractNumId w:val="32"/>
  </w:num>
  <w:num w:numId="46" w16cid:durableId="271212082">
    <w:abstractNumId w:val="83"/>
  </w:num>
  <w:num w:numId="47" w16cid:durableId="611985576">
    <w:abstractNumId w:val="1"/>
  </w:num>
  <w:num w:numId="48" w16cid:durableId="1593783096">
    <w:abstractNumId w:val="67"/>
  </w:num>
  <w:num w:numId="49" w16cid:durableId="1148203625">
    <w:abstractNumId w:val="96"/>
  </w:num>
  <w:num w:numId="50" w16cid:durableId="1260794240">
    <w:abstractNumId w:val="81"/>
  </w:num>
  <w:num w:numId="51" w16cid:durableId="1052074293">
    <w:abstractNumId w:val="94"/>
  </w:num>
  <w:num w:numId="52" w16cid:durableId="1918902306">
    <w:abstractNumId w:val="35"/>
  </w:num>
  <w:num w:numId="53" w16cid:durableId="447546733">
    <w:abstractNumId w:val="40"/>
  </w:num>
  <w:num w:numId="54" w16cid:durableId="558785414">
    <w:abstractNumId w:val="85"/>
  </w:num>
  <w:num w:numId="55" w16cid:durableId="525867095">
    <w:abstractNumId w:val="6"/>
  </w:num>
  <w:num w:numId="56" w16cid:durableId="986398079">
    <w:abstractNumId w:val="54"/>
  </w:num>
  <w:num w:numId="57" w16cid:durableId="546382587">
    <w:abstractNumId w:val="90"/>
  </w:num>
  <w:num w:numId="58" w16cid:durableId="1792019508">
    <w:abstractNumId w:val="30"/>
  </w:num>
  <w:num w:numId="59" w16cid:durableId="1173029111">
    <w:abstractNumId w:val="53"/>
  </w:num>
  <w:num w:numId="60" w16cid:durableId="17200224">
    <w:abstractNumId w:val="13"/>
  </w:num>
  <w:num w:numId="61" w16cid:durableId="671639181">
    <w:abstractNumId w:val="74"/>
  </w:num>
  <w:num w:numId="62" w16cid:durableId="686446574">
    <w:abstractNumId w:val="11"/>
  </w:num>
  <w:num w:numId="63" w16cid:durableId="54398752">
    <w:abstractNumId w:val="80"/>
  </w:num>
  <w:num w:numId="64" w16cid:durableId="1015217">
    <w:abstractNumId w:val="27"/>
  </w:num>
  <w:num w:numId="65" w16cid:durableId="1788699017">
    <w:abstractNumId w:val="29"/>
  </w:num>
  <w:num w:numId="66" w16cid:durableId="393823121">
    <w:abstractNumId w:val="56"/>
  </w:num>
  <w:num w:numId="67" w16cid:durableId="265188355">
    <w:abstractNumId w:val="61"/>
  </w:num>
  <w:num w:numId="68" w16cid:durableId="1913808827">
    <w:abstractNumId w:val="75"/>
  </w:num>
  <w:num w:numId="69" w16cid:durableId="998075808">
    <w:abstractNumId w:val="92"/>
  </w:num>
  <w:num w:numId="70" w16cid:durableId="266039207">
    <w:abstractNumId w:val="66"/>
  </w:num>
  <w:num w:numId="71" w16cid:durableId="1427190957">
    <w:abstractNumId w:val="41"/>
  </w:num>
  <w:num w:numId="72" w16cid:durableId="385682848">
    <w:abstractNumId w:val="63"/>
  </w:num>
  <w:num w:numId="73" w16cid:durableId="1744333824">
    <w:abstractNumId w:val="101"/>
  </w:num>
  <w:num w:numId="74" w16cid:durableId="2036271643">
    <w:abstractNumId w:val="4"/>
  </w:num>
  <w:num w:numId="75" w16cid:durableId="202444250">
    <w:abstractNumId w:val="48"/>
  </w:num>
  <w:num w:numId="76" w16cid:durableId="108622117">
    <w:abstractNumId w:val="69"/>
  </w:num>
  <w:num w:numId="77" w16cid:durableId="324936612">
    <w:abstractNumId w:val="99"/>
  </w:num>
  <w:num w:numId="78" w16cid:durableId="1927499065">
    <w:abstractNumId w:val="28"/>
  </w:num>
  <w:num w:numId="79" w16cid:durableId="1753116970">
    <w:abstractNumId w:val="10"/>
  </w:num>
  <w:num w:numId="80" w16cid:durableId="1089616629">
    <w:abstractNumId w:val="31"/>
  </w:num>
  <w:num w:numId="81" w16cid:durableId="2019501767">
    <w:abstractNumId w:val="52"/>
  </w:num>
  <w:num w:numId="82" w16cid:durableId="266818160">
    <w:abstractNumId w:val="21"/>
  </w:num>
  <w:num w:numId="83" w16cid:durableId="2116097424">
    <w:abstractNumId w:val="50"/>
  </w:num>
  <w:num w:numId="84" w16cid:durableId="74909065">
    <w:abstractNumId w:val="58"/>
  </w:num>
  <w:num w:numId="85" w16cid:durableId="1134181563">
    <w:abstractNumId w:val="20"/>
  </w:num>
  <w:num w:numId="86" w16cid:durableId="963653142">
    <w:abstractNumId w:val="82"/>
  </w:num>
  <w:num w:numId="87" w16cid:durableId="1272975106">
    <w:abstractNumId w:val="97"/>
  </w:num>
  <w:num w:numId="88" w16cid:durableId="354162206">
    <w:abstractNumId w:val="33"/>
  </w:num>
  <w:num w:numId="89" w16cid:durableId="1887449380">
    <w:abstractNumId w:val="34"/>
  </w:num>
  <w:num w:numId="90" w16cid:durableId="1839350187">
    <w:abstractNumId w:val="14"/>
  </w:num>
  <w:num w:numId="91" w16cid:durableId="2004896409">
    <w:abstractNumId w:val="49"/>
  </w:num>
  <w:num w:numId="92" w16cid:durableId="1562516422">
    <w:abstractNumId w:val="95"/>
  </w:num>
  <w:num w:numId="93" w16cid:durableId="357121537">
    <w:abstractNumId w:val="47"/>
  </w:num>
  <w:num w:numId="94" w16cid:durableId="1222210058">
    <w:abstractNumId w:val="78"/>
  </w:num>
  <w:num w:numId="95" w16cid:durableId="48306106">
    <w:abstractNumId w:val="64"/>
  </w:num>
  <w:num w:numId="96" w16cid:durableId="215507847">
    <w:abstractNumId w:val="3"/>
  </w:num>
  <w:num w:numId="97" w16cid:durableId="78914563">
    <w:abstractNumId w:val="98"/>
  </w:num>
  <w:num w:numId="98" w16cid:durableId="1744990742">
    <w:abstractNumId w:val="8"/>
  </w:num>
  <w:num w:numId="99" w16cid:durableId="1117216003">
    <w:abstractNumId w:val="87"/>
  </w:num>
  <w:num w:numId="100" w16cid:durableId="506360278">
    <w:abstractNumId w:val="76"/>
  </w:num>
  <w:num w:numId="101" w16cid:durableId="1950507926">
    <w:abstractNumId w:val="45"/>
  </w:num>
  <w:num w:numId="102" w16cid:durableId="1410151866">
    <w:abstractNumId w:val="86"/>
  </w:num>
  <w:num w:numId="103" w16cid:durableId="671837582">
    <w:abstractNumId w:val="0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922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512F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6591C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37C9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068B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3709F"/>
    <w:rsid w:val="00640395"/>
    <w:rsid w:val="006407D6"/>
    <w:rsid w:val="00640DDA"/>
    <w:rsid w:val="006420A5"/>
    <w:rsid w:val="00650C50"/>
    <w:rsid w:val="0065179C"/>
    <w:rsid w:val="00652EE7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57A6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0922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07142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C1775"/>
    <w:rsid w:val="00BD1359"/>
    <w:rsid w:val="00BD1B83"/>
    <w:rsid w:val="00BD2445"/>
    <w:rsid w:val="00BD4B75"/>
    <w:rsid w:val="00BD5D83"/>
    <w:rsid w:val="00BE1F60"/>
    <w:rsid w:val="00BE5659"/>
    <w:rsid w:val="00BF09D0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00D5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031E"/>
    <w:rsid w:val="00E62A2B"/>
    <w:rsid w:val="00E7090F"/>
    <w:rsid w:val="00E75D49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07A0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665E46"/>
  <w15:docId w15:val="{43308B10-689F-443E-A630-3D114799F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7A0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ink/ink2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customXml" Target="ink/ink1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2A8E4778B224CB69241865F9B085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2C49BF-A7E3-4319-9E30-08FB327C0761}"/>
      </w:docPartPr>
      <w:docPartBody>
        <w:p w:rsidR="00FD3E95" w:rsidRDefault="00FD3E95">
          <w:r w:rsidRPr="00B279BC">
            <w:rPr>
              <w:rStyle w:val="PlaceholderText"/>
            </w:rPr>
            <w:t>[Category]</w:t>
          </w:r>
        </w:p>
      </w:docPartBody>
    </w:docPart>
    <w:docPart>
      <w:docPartPr>
        <w:name w:val="D5EF7C14CFC847F9B2BECF6E03C034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724FB9-3DB4-4A1B-8171-875861B15098}"/>
      </w:docPartPr>
      <w:docPartBody>
        <w:p w:rsidR="00FD3E95" w:rsidRDefault="00FD3E95" w:rsidP="00FD3E95">
          <w:pPr>
            <w:pStyle w:val="D5EF7C14CFC847F9B2BECF6E03C03402"/>
          </w:pPr>
          <w:r w:rsidRPr="00B279BC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C57"/>
    <w:rsid w:val="00064C57"/>
    <w:rsid w:val="00807142"/>
    <w:rsid w:val="00AC3058"/>
    <w:rsid w:val="00FD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D3E95"/>
    <w:rPr>
      <w:color w:val="808080"/>
    </w:rPr>
  </w:style>
  <w:style w:type="paragraph" w:customStyle="1" w:styleId="D5EF7C14CFC847F9B2BECF6E03C03402">
    <w:name w:val="D5EF7C14CFC847F9B2BECF6E03C03402"/>
    <w:rsid w:val="00FD3E95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7-28T02:29:56.73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889 2248 24575,'2'-59'0,"-2"-1"0,-3 0 0,-3 1 0,-3-1 0,-2 2 0,-2-1 0,-33-86 0,7 47 0,-5 1 0,-3 2 0,-83-122 0,-65-36 0,27 37 0,142 176 0,2-2 0,2-1 0,1 0 0,3-2 0,1 0 0,-16-74 0,26 80-33,1-2 0,3 1 0,1-1 0,3-45 0,0 17-1167,-1 50-5626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7-28T02:29:48.26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740 1 24575,'-34'16'0,"1"2"0,1 1 0,0 1 0,2 2 0,1 1 0,0 1 0,2 2 0,-25 30 0,5 1 0,2 2 0,3 1 0,-37 73 0,50-79 0,4 0 0,1 2 0,3 0 0,3 2 0,2 0 0,2 1 0,4 0 0,-5 70 0,15-64 0,18 126 0,-5-81 0,11 71 0,5 86 0,-27-211 0,0 199 0,-5-217 0,-1 0 0,-2 0 0,-2 0 0,-20 60 0,28-98 0,-9 26 0,-14 26 0,20-45 0,-1-1 0,1 1 0,-2-1 0,1 0 0,0-1 0,-1 1 0,0-1 0,-1 0 0,-8 7 0,4-9-1365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14</TotalTime>
  <Pages>2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Heidi Newton</dc:creator>
  <cp:lastModifiedBy>Riley Tydd</cp:lastModifiedBy>
  <cp:revision>5</cp:revision>
  <cp:lastPrinted>2014-09-18T04:01:00Z</cp:lastPrinted>
  <dcterms:created xsi:type="dcterms:W3CDTF">2023-04-13T05:21:00Z</dcterms:created>
  <dcterms:modified xsi:type="dcterms:W3CDTF">2024-07-28T02:30:00Z</dcterms:modified>
  <cp:category>Handout 5</cp:category>
  <cp:contentStatus>v1-1_13/04/2023</cp:contentStatus>
</cp:coreProperties>
</file>