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9C32C" w14:textId="27D46678" w:rsidR="00C73477" w:rsidRPr="007C6B9F" w:rsidRDefault="005D59B0" w:rsidP="007A384A">
      <w:pPr>
        <w:spacing w:after="120"/>
        <w:rPr>
          <w:rFonts w:cs="Arial"/>
          <w:sz w:val="52"/>
          <w:szCs w:val="52"/>
        </w:rPr>
      </w:pPr>
      <w:bookmarkStart w:id="0" w:name="_MacBuGuideStaticData_1856H"/>
      <w:bookmarkStart w:id="1" w:name="_MacBuGuideStaticData_3464H"/>
      <w:r>
        <w:rPr>
          <w:rFonts w:cs="Arial"/>
          <w:sz w:val="52"/>
          <w:szCs w:val="52"/>
        </w:rPr>
        <w:t>Work Health Safety Management System – Evaluation Checklist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"/>
        <w:gridCol w:w="2270"/>
        <w:gridCol w:w="110"/>
        <w:gridCol w:w="2283"/>
        <w:gridCol w:w="587"/>
        <w:gridCol w:w="1823"/>
        <w:gridCol w:w="26"/>
        <w:gridCol w:w="134"/>
        <w:gridCol w:w="2209"/>
      </w:tblGrid>
      <w:tr w:rsidR="007C6B9F" w:rsidRPr="001B5676" w14:paraId="7C3D818F" w14:textId="77777777" w:rsidTr="00736BB9">
        <w:trPr>
          <w:trHeight w:val="1011"/>
        </w:trPr>
        <w:tc>
          <w:tcPr>
            <w:tcW w:w="5000" w:type="pct"/>
            <w:gridSpan w:val="9"/>
            <w:shd w:val="clear" w:color="auto" w:fill="auto"/>
          </w:tcPr>
          <w:p w14:paraId="26B15603" w14:textId="77777777" w:rsidR="007C6B9F" w:rsidRPr="001B5676" w:rsidRDefault="00157F9A">
            <w:pPr>
              <w:rPr>
                <w:rFonts w:cs="Arial"/>
                <w:szCs w:val="20"/>
              </w:rPr>
            </w:pPr>
            <w:r>
              <w:rPr>
                <w:rFonts w:cs="Arial"/>
                <w:noProof/>
                <w:szCs w:val="20"/>
                <w:lang w:val="en-AU" w:eastAsia="en-AU"/>
              </w:rPr>
              <w:drawing>
                <wp:inline distT="0" distB="0" distL="0" distR="0" wp14:anchorId="2F588D18" wp14:editId="7329912E">
                  <wp:extent cx="6171777" cy="698451"/>
                  <wp:effectExtent l="0" t="0" r="635" b="0"/>
                  <wp:docPr id="1" name="Picture 1" descr="CPB orange lin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PB orange lin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247" b="44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8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bookmarkEnd w:id="1"/>
      <w:tr w:rsidR="00736BB9" w14:paraId="65D498C5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26"/>
        </w:trPr>
        <w:tc>
          <w:tcPr>
            <w:tcW w:w="2696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A04E4C" w14:textId="77777777" w:rsidR="00736BB9" w:rsidRPr="001C7E4C" w:rsidRDefault="00736BB9" w:rsidP="009F4A66">
            <w:pPr>
              <w:rPr>
                <w:szCs w:val="20"/>
              </w:rPr>
            </w:pPr>
            <w:r w:rsidRPr="001C7E4C">
              <w:rPr>
                <w:b/>
                <w:szCs w:val="20"/>
              </w:rPr>
              <w:t>Employee Name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  <w:tc>
          <w:tcPr>
            <w:tcW w:w="215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E8A37C" w14:textId="77777777" w:rsidR="00736BB9" w:rsidRPr="001C7E4C" w:rsidRDefault="00736BB9" w:rsidP="009F4A66">
            <w:pPr>
              <w:rPr>
                <w:szCs w:val="20"/>
              </w:rPr>
            </w:pPr>
            <w:r w:rsidRPr="001C7E4C">
              <w:rPr>
                <w:b/>
                <w:szCs w:val="20"/>
              </w:rPr>
              <w:t>Injury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</w:tr>
      <w:tr w:rsidR="00736BB9" w14:paraId="11DBFD8E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0"/>
        </w:trPr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5BDC5" w14:textId="77777777" w:rsidR="00736BB9" w:rsidRPr="001C7E4C" w:rsidRDefault="00736BB9" w:rsidP="009F4A66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>Phone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  <w:tc>
          <w:tcPr>
            <w:tcW w:w="2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7E003E" w14:textId="77777777" w:rsidR="00736BB9" w:rsidRPr="001C7E4C" w:rsidRDefault="00736BB9" w:rsidP="009F4A66">
            <w:pPr>
              <w:rPr>
                <w:szCs w:val="20"/>
              </w:rPr>
            </w:pPr>
            <w:r w:rsidRPr="001C7E4C">
              <w:rPr>
                <w:b/>
                <w:szCs w:val="20"/>
              </w:rPr>
              <w:t>Date of Injury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</w:tr>
      <w:tr w:rsidR="00736BB9" w14:paraId="541F5062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0"/>
        </w:trPr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9AD873" w14:textId="77777777" w:rsidR="00736BB9" w:rsidRPr="001C7E4C" w:rsidRDefault="00736BB9" w:rsidP="009F4A66">
            <w:pPr>
              <w:rPr>
                <w:szCs w:val="20"/>
              </w:rPr>
            </w:pPr>
            <w:r w:rsidRPr="001C7E4C">
              <w:rPr>
                <w:b/>
                <w:szCs w:val="20"/>
              </w:rPr>
              <w:t>Business/Location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  <w:tc>
          <w:tcPr>
            <w:tcW w:w="2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6E7F88" w14:textId="77777777" w:rsidR="00736BB9" w:rsidRPr="001C7E4C" w:rsidRDefault="00736BB9" w:rsidP="00736BB9">
            <w:pPr>
              <w:rPr>
                <w:szCs w:val="20"/>
              </w:rPr>
            </w:pPr>
            <w:r w:rsidRPr="001C7E4C">
              <w:rPr>
                <w:b/>
                <w:szCs w:val="20"/>
              </w:rPr>
              <w:t xml:space="preserve">Currently at work?             </w:t>
            </w:r>
            <w:r w:rsidRPr="007D2F6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 </w:t>
            </w:r>
            <w:r w:rsidRPr="007D2F6C">
              <w:rPr>
                <w:sz w:val="16"/>
                <w:szCs w:val="16"/>
              </w:rPr>
              <w:t xml:space="preserve">Yes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7D2F6C">
              <w:rPr>
                <w:sz w:val="16"/>
                <w:szCs w:val="16"/>
              </w:rPr>
              <w:t xml:space="preserve">     No</w:t>
            </w:r>
            <w:r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Cs w:val="20"/>
              </w:rPr>
              <w:instrText xml:space="preserve"> FORMCHECKBOX </w:instrText>
            </w:r>
            <w:r w:rsidR="00000000">
              <w:rPr>
                <w:szCs w:val="20"/>
              </w:rPr>
            </w:r>
            <w:r w:rsidR="00000000">
              <w:rPr>
                <w:szCs w:val="20"/>
              </w:rPr>
              <w:fldChar w:fldCharType="separate"/>
            </w:r>
            <w:r>
              <w:rPr>
                <w:szCs w:val="20"/>
              </w:rPr>
              <w:fldChar w:fldCharType="end"/>
            </w:r>
          </w:p>
        </w:tc>
      </w:tr>
      <w:tr w:rsidR="00736BB9" w14:paraId="3C325552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0"/>
        </w:trPr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5BA07C" w14:textId="77777777" w:rsidR="00736BB9" w:rsidRPr="001C7E4C" w:rsidRDefault="00736BB9" w:rsidP="009F4A66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>Section/Department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  <w:tc>
          <w:tcPr>
            <w:tcW w:w="2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288990" w14:textId="77777777" w:rsidR="00736BB9" w:rsidRPr="001C7E4C" w:rsidRDefault="00736BB9" w:rsidP="00736BB9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 xml:space="preserve">Proposed RTWP in place? </w:t>
            </w:r>
            <w:r>
              <w:rPr>
                <w:b/>
                <w:szCs w:val="20"/>
              </w:rPr>
              <w:t xml:space="preserve"> </w:t>
            </w:r>
            <w:r w:rsidRPr="007D2F6C">
              <w:rPr>
                <w:sz w:val="16"/>
                <w:szCs w:val="16"/>
              </w:rPr>
              <w:t xml:space="preserve">Yes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7D2F6C">
              <w:rPr>
                <w:sz w:val="16"/>
                <w:szCs w:val="16"/>
              </w:rPr>
              <w:t xml:space="preserve">     No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736BB9" w14:paraId="18328FE7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FFF5DD" w14:textId="77777777" w:rsidR="00736BB9" w:rsidRPr="001C7E4C" w:rsidRDefault="00736BB9" w:rsidP="009F4A66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>Line Manager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  <w:tc>
          <w:tcPr>
            <w:tcW w:w="2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881FA4" w14:textId="77777777" w:rsidR="00736BB9" w:rsidRPr="001C7E4C" w:rsidRDefault="00736BB9" w:rsidP="009F4A66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>If no, estimated RTW date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</w:tr>
      <w:tr w:rsidR="00736BB9" w14:paraId="3DCF4DB1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742AB" w14:textId="77777777" w:rsidR="00736BB9" w:rsidRPr="001C7E4C" w:rsidRDefault="00736BB9" w:rsidP="009F4A66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>Contact details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  <w:tc>
          <w:tcPr>
            <w:tcW w:w="21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558B57" w14:textId="77777777" w:rsidR="00736BB9" w:rsidRPr="001C7E4C" w:rsidRDefault="00736BB9" w:rsidP="009F4A66">
            <w:pPr>
              <w:rPr>
                <w:b/>
                <w:szCs w:val="20"/>
              </w:rPr>
            </w:pPr>
          </w:p>
        </w:tc>
      </w:tr>
      <w:tr w:rsidR="00736BB9" w14:paraId="7A866FA8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4E444E9" w14:textId="77777777" w:rsidR="00736BB9" w:rsidRPr="001C7E4C" w:rsidRDefault="00736BB9" w:rsidP="009F4A66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>Pre-Injury Position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  <w:tc>
          <w:tcPr>
            <w:tcW w:w="2154" w:type="pct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4346EAB" w14:textId="77777777" w:rsidR="00736BB9" w:rsidRPr="001C7E4C" w:rsidRDefault="00736BB9" w:rsidP="009F4A66">
            <w:pPr>
              <w:rPr>
                <w:b/>
                <w:szCs w:val="20"/>
              </w:rPr>
            </w:pPr>
            <w:r w:rsidRPr="001C7E4C">
              <w:rPr>
                <w:b/>
                <w:szCs w:val="20"/>
              </w:rPr>
              <w:t>Pre-Injury hours/days of work</w:t>
            </w:r>
            <w:r>
              <w:rPr>
                <w:b/>
                <w:szCs w:val="20"/>
              </w:rPr>
              <w:t>:</w:t>
            </w:r>
            <w:r w:rsidR="000F1080">
              <w:rPr>
                <w:b/>
                <w:szCs w:val="20"/>
              </w:rPr>
              <w:t xml:space="preserve"> </w:t>
            </w:r>
            <w:r w:rsidR="000F1080"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1080" w:rsidRPr="00F87F98">
              <w:instrText xml:space="preserve"> FORMTEXT </w:instrText>
            </w:r>
            <w:r w:rsidR="000F1080" w:rsidRPr="00F87F98">
              <w:fldChar w:fldCharType="separate"/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rPr>
                <w:rFonts w:eastAsia="Arial Unicode MS"/>
              </w:rPr>
              <w:t> </w:t>
            </w:r>
            <w:r w:rsidR="000F1080" w:rsidRPr="00F87F98">
              <w:fldChar w:fldCharType="end"/>
            </w:r>
          </w:p>
        </w:tc>
      </w:tr>
      <w:tr w:rsidR="00736BB9" w14:paraId="677B6B9B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1276828F" w14:textId="77777777" w:rsidR="00736BB9" w:rsidRPr="001C7E4C" w:rsidRDefault="00736BB9" w:rsidP="009F4A66">
            <w:pPr>
              <w:rPr>
                <w:szCs w:val="20"/>
              </w:rPr>
            </w:pPr>
            <w:r w:rsidRPr="001C7E4C">
              <w:rPr>
                <w:b/>
                <w:szCs w:val="20"/>
              </w:rPr>
              <w:t>Medical Restrictions:</w:t>
            </w:r>
          </w:p>
        </w:tc>
      </w:tr>
      <w:tr w:rsidR="00736BB9" w14:paraId="0AEB26D8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4DC1A57" w14:textId="77777777" w:rsidR="00736BB9" w:rsidRPr="001C7E4C" w:rsidRDefault="000F1080" w:rsidP="009F4A66">
            <w:pPr>
              <w:rPr>
                <w:b/>
                <w:szCs w:val="20"/>
              </w:rPr>
            </w:pP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0F1080" w14:paraId="31A88564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A3DD886" w14:textId="77777777" w:rsidR="000F1080" w:rsidRPr="001C7E4C" w:rsidRDefault="000F1080" w:rsidP="009F4A66">
            <w:pPr>
              <w:rPr>
                <w:b/>
                <w:szCs w:val="20"/>
              </w:rPr>
            </w:pPr>
          </w:p>
        </w:tc>
      </w:tr>
      <w:tr w:rsidR="005D59B0" w14:paraId="7B4BA75D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36B027F" w14:textId="77777777" w:rsidR="005D59B0" w:rsidRPr="001C7E4C" w:rsidRDefault="005D59B0" w:rsidP="009F4A66">
            <w:pPr>
              <w:rPr>
                <w:b/>
                <w:szCs w:val="20"/>
              </w:rPr>
            </w:pPr>
          </w:p>
        </w:tc>
      </w:tr>
      <w:tr w:rsidR="00736BB9" w14:paraId="364D8720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291218C8" w14:textId="77777777" w:rsidR="00736BB9" w:rsidRPr="001C7E4C" w:rsidRDefault="00736BB9" w:rsidP="009F4A66">
            <w:pPr>
              <w:pStyle w:val="BodyText"/>
              <w:rPr>
                <w:rFonts w:ascii="Arial" w:hAnsi="Arial"/>
                <w:sz w:val="20"/>
              </w:rPr>
            </w:pPr>
            <w:r w:rsidRPr="001C7E4C">
              <w:rPr>
                <w:rFonts w:ascii="Arial" w:hAnsi="Arial"/>
                <w:sz w:val="20"/>
              </w:rPr>
              <w:t>Current Treatment:</w:t>
            </w:r>
          </w:p>
        </w:tc>
      </w:tr>
      <w:tr w:rsidR="00736BB9" w14:paraId="25567083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5745A1A1" w14:textId="77777777" w:rsidR="00736BB9" w:rsidRPr="000F1080" w:rsidRDefault="000F1080" w:rsidP="009F4A66">
            <w:pPr>
              <w:pStyle w:val="BodyText"/>
              <w:rPr>
                <w:rFonts w:ascii="Arial" w:hAnsi="Arial" w:cs="Arial"/>
                <w:sz w:val="20"/>
              </w:rPr>
            </w:pPr>
            <w:r w:rsidRPr="000F1080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F1080">
              <w:rPr>
                <w:rFonts w:ascii="Arial" w:hAnsi="Arial" w:cs="Arial"/>
                <w:sz w:val="20"/>
              </w:rPr>
              <w:instrText xml:space="preserve"> FORMTEXT </w:instrText>
            </w:r>
            <w:r w:rsidRPr="000F1080">
              <w:rPr>
                <w:rFonts w:ascii="Arial" w:hAnsi="Arial" w:cs="Arial"/>
                <w:sz w:val="20"/>
              </w:rPr>
            </w:r>
            <w:r w:rsidRPr="000F1080">
              <w:rPr>
                <w:rFonts w:ascii="Arial" w:hAnsi="Arial" w:cs="Arial"/>
                <w:sz w:val="20"/>
              </w:rPr>
              <w:fldChar w:fldCharType="separate"/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F1080" w14:paraId="75759DC6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00270EF6" w14:textId="77777777" w:rsidR="000F1080" w:rsidRPr="001C7E4C" w:rsidRDefault="000F1080" w:rsidP="009F4A66">
            <w:pPr>
              <w:pStyle w:val="BodyText"/>
              <w:rPr>
                <w:rFonts w:ascii="Arial" w:hAnsi="Arial"/>
                <w:sz w:val="20"/>
              </w:rPr>
            </w:pPr>
          </w:p>
        </w:tc>
      </w:tr>
      <w:tr w:rsidR="005D59B0" w14:paraId="0CE5F60C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31AE75B2" w14:textId="77777777" w:rsidR="005D59B0" w:rsidRPr="001C7E4C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</w:p>
        </w:tc>
      </w:tr>
      <w:tr w:rsidR="005D59B0" w14:paraId="31FC90E2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37181579" w14:textId="39C38B61" w:rsidR="005D59B0" w:rsidRPr="001C7E4C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  <w:r w:rsidRPr="001C7E4C">
              <w:rPr>
                <w:rFonts w:ascii="Arial" w:hAnsi="Arial"/>
                <w:sz w:val="20"/>
              </w:rPr>
              <w:t xml:space="preserve">Current </w:t>
            </w:r>
            <w:r>
              <w:rPr>
                <w:rFonts w:ascii="Arial" w:hAnsi="Arial"/>
                <w:sz w:val="20"/>
              </w:rPr>
              <w:t>Return to Work Plan (must be attached</w:t>
            </w:r>
            <w:r w:rsidR="000B7814">
              <w:rPr>
                <w:rFonts w:ascii="Arial" w:hAnsi="Arial"/>
                <w:sz w:val="20"/>
              </w:rPr>
              <w:t xml:space="preserve"> if applicable</w:t>
            </w:r>
            <w:r>
              <w:rPr>
                <w:rFonts w:ascii="Arial" w:hAnsi="Arial"/>
                <w:sz w:val="20"/>
              </w:rPr>
              <w:t>):</w:t>
            </w:r>
          </w:p>
        </w:tc>
      </w:tr>
      <w:tr w:rsidR="005D59B0" w14:paraId="0F66806F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414F0458" w14:textId="2D9AB2D0" w:rsidR="005D59B0" w:rsidRPr="001C7E4C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  <w:r w:rsidRPr="000F1080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F1080">
              <w:rPr>
                <w:rFonts w:ascii="Arial" w:hAnsi="Arial" w:cs="Arial"/>
                <w:sz w:val="20"/>
              </w:rPr>
              <w:instrText xml:space="preserve"> FORMTEXT </w:instrText>
            </w:r>
            <w:r w:rsidRPr="000F1080">
              <w:rPr>
                <w:rFonts w:ascii="Arial" w:hAnsi="Arial" w:cs="Arial"/>
                <w:sz w:val="20"/>
              </w:rPr>
            </w:r>
            <w:r w:rsidRPr="000F1080">
              <w:rPr>
                <w:rFonts w:ascii="Arial" w:hAnsi="Arial" w:cs="Arial"/>
                <w:sz w:val="20"/>
              </w:rPr>
              <w:fldChar w:fldCharType="separate"/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5D59B0" w14:paraId="1440A194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6A59DB58" w14:textId="77777777" w:rsidR="005D59B0" w:rsidRPr="001C7E4C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</w:p>
        </w:tc>
      </w:tr>
      <w:tr w:rsidR="005D59B0" w14:paraId="076629E1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0A234DA3" w14:textId="77777777" w:rsidR="005D59B0" w:rsidRPr="001C7E4C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</w:p>
        </w:tc>
      </w:tr>
      <w:tr w:rsidR="00736BB9" w14:paraId="7F420628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3C32ADCB" w14:textId="77777777" w:rsidR="00736BB9" w:rsidRPr="001C7E4C" w:rsidRDefault="00736BB9" w:rsidP="009F4A66">
            <w:pPr>
              <w:pStyle w:val="BodyText"/>
              <w:rPr>
                <w:sz w:val="20"/>
              </w:rPr>
            </w:pPr>
            <w:r w:rsidRPr="001C7E4C">
              <w:rPr>
                <w:rFonts w:ascii="Arial" w:hAnsi="Arial"/>
                <w:sz w:val="20"/>
              </w:rPr>
              <w:t>Barriers to RTW:</w:t>
            </w:r>
          </w:p>
        </w:tc>
      </w:tr>
      <w:tr w:rsidR="00736BB9" w14:paraId="6392764A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22F31C54" w14:textId="77777777" w:rsidR="00736BB9" w:rsidRPr="000F1080" w:rsidRDefault="000F1080" w:rsidP="009F4A66">
            <w:pPr>
              <w:pStyle w:val="BodyText"/>
              <w:rPr>
                <w:rFonts w:ascii="Arial" w:hAnsi="Arial" w:cs="Arial"/>
                <w:sz w:val="20"/>
              </w:rPr>
            </w:pPr>
            <w:r w:rsidRPr="000F1080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F1080">
              <w:rPr>
                <w:rFonts w:ascii="Arial" w:hAnsi="Arial" w:cs="Arial"/>
                <w:sz w:val="20"/>
              </w:rPr>
              <w:instrText xml:space="preserve"> FORMTEXT </w:instrText>
            </w:r>
            <w:r w:rsidRPr="000F1080">
              <w:rPr>
                <w:rFonts w:ascii="Arial" w:hAnsi="Arial" w:cs="Arial"/>
                <w:sz w:val="20"/>
              </w:rPr>
            </w:r>
            <w:r w:rsidRPr="000F1080">
              <w:rPr>
                <w:rFonts w:ascii="Arial" w:hAnsi="Arial" w:cs="Arial"/>
                <w:sz w:val="20"/>
              </w:rPr>
              <w:fldChar w:fldCharType="separate"/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eastAsia="Arial Unicode MS" w:hAnsi="Arial" w:cs="Arial"/>
                <w:sz w:val="20"/>
              </w:rPr>
              <w:t> </w:t>
            </w:r>
            <w:r w:rsidRPr="000F108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5D59B0" w14:paraId="0084AFEF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316EBE3B" w14:textId="77777777" w:rsidR="005D59B0" w:rsidRPr="000F1080" w:rsidRDefault="005D59B0" w:rsidP="009F4A66">
            <w:pPr>
              <w:pStyle w:val="BodyText"/>
              <w:rPr>
                <w:rFonts w:ascii="Arial" w:hAnsi="Arial" w:cs="Arial"/>
                <w:sz w:val="20"/>
              </w:rPr>
            </w:pPr>
          </w:p>
        </w:tc>
      </w:tr>
      <w:tr w:rsidR="000F1080" w14:paraId="5C8B5EDD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04D0E26F" w14:textId="77777777" w:rsidR="000F1080" w:rsidRPr="001C7E4C" w:rsidRDefault="000F1080" w:rsidP="009F4A66">
            <w:pPr>
              <w:pStyle w:val="BodyText"/>
              <w:rPr>
                <w:rFonts w:ascii="Arial" w:hAnsi="Arial"/>
                <w:sz w:val="20"/>
              </w:rPr>
            </w:pPr>
          </w:p>
        </w:tc>
      </w:tr>
      <w:tr w:rsidR="005D59B0" w14:paraId="4B14D0F1" w14:textId="77777777" w:rsidTr="000F1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50" w:type="pct"/>
          <w:trHeight w:hRule="exact" w:val="442"/>
        </w:trPr>
        <w:tc>
          <w:tcPr>
            <w:tcW w:w="4850" w:type="pct"/>
            <w:gridSpan w:val="8"/>
            <w:tcBorders>
              <w:left w:val="nil"/>
              <w:right w:val="nil"/>
            </w:tcBorders>
            <w:vAlign w:val="center"/>
          </w:tcPr>
          <w:p w14:paraId="1D9C978E" w14:textId="77777777" w:rsidR="005D59B0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</w:p>
          <w:p w14:paraId="065632A5" w14:textId="77777777" w:rsidR="005D59B0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</w:p>
          <w:p w14:paraId="53284611" w14:textId="1B6ED7B6" w:rsidR="005D59B0" w:rsidRPr="001C7E4C" w:rsidRDefault="005D59B0" w:rsidP="009F4A66">
            <w:pPr>
              <w:pStyle w:val="BodyText"/>
              <w:rPr>
                <w:rFonts w:ascii="Arial" w:hAnsi="Arial"/>
                <w:sz w:val="20"/>
              </w:rPr>
            </w:pPr>
          </w:p>
        </w:tc>
      </w:tr>
      <w:tr w:rsidR="00736BB9" w:rsidRPr="001C7E4C" w14:paraId="01A3328C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</w:trPr>
        <w:tc>
          <w:tcPr>
            <w:tcW w:w="4850" w:type="pct"/>
            <w:gridSpan w:val="8"/>
            <w:tcBorders>
              <w:top w:val="single" w:sz="12" w:space="0" w:color="000000"/>
            </w:tcBorders>
            <w:tcMar>
              <w:top w:w="57" w:type="dxa"/>
              <w:bottom w:w="0" w:type="dxa"/>
            </w:tcMar>
          </w:tcPr>
          <w:p w14:paraId="69C33A5F" w14:textId="77777777" w:rsidR="00736BB9" w:rsidRPr="001C7E4C" w:rsidRDefault="00736BB9" w:rsidP="00736BB9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Injury Management Goals and O</w:t>
            </w:r>
            <w:r w:rsidRPr="001C7E4C">
              <w:rPr>
                <w:b/>
                <w:szCs w:val="20"/>
              </w:rPr>
              <w:t xml:space="preserve">bjectives </w:t>
            </w:r>
            <w:r>
              <w:rPr>
                <w:b/>
                <w:szCs w:val="20"/>
              </w:rPr>
              <w:t xml:space="preserve">                                                                       </w:t>
            </w:r>
            <w:r>
              <w:rPr>
                <w:sz w:val="16"/>
                <w:szCs w:val="16"/>
              </w:rPr>
              <w:t>BY WHEN?</w:t>
            </w:r>
          </w:p>
        </w:tc>
      </w:tr>
      <w:tr w:rsidR="000F1080" w:rsidRPr="00AC62AD" w14:paraId="352C10A8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1093"/>
        </w:trPr>
        <w:tc>
          <w:tcPr>
            <w:tcW w:w="3714" w:type="pct"/>
            <w:gridSpan w:val="7"/>
            <w:tcBorders>
              <w:top w:val="single" w:sz="2" w:space="0" w:color="000000"/>
              <w:right w:val="single" w:sz="2" w:space="0" w:color="auto"/>
            </w:tcBorders>
            <w:tcMar>
              <w:top w:w="57" w:type="dxa"/>
              <w:bottom w:w="0" w:type="dxa"/>
            </w:tcMar>
          </w:tcPr>
          <w:p w14:paraId="6CD6C4C7" w14:textId="77777777" w:rsidR="000F1080" w:rsidRDefault="000F1080" w:rsidP="000F1080"/>
          <w:p w14:paraId="0647EEAC" w14:textId="77777777" w:rsidR="000F1080" w:rsidRPr="000F1080" w:rsidRDefault="000F1080" w:rsidP="000F1080">
            <w:pPr>
              <w:rPr>
                <w:lang w:val="en-AU"/>
              </w:rPr>
            </w:pP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  <w:tc>
          <w:tcPr>
            <w:tcW w:w="1136" w:type="pct"/>
            <w:tcBorders>
              <w:top w:val="single" w:sz="2" w:space="0" w:color="000000"/>
              <w:left w:val="single" w:sz="2" w:space="0" w:color="auto"/>
            </w:tcBorders>
          </w:tcPr>
          <w:p w14:paraId="109BFC8D" w14:textId="77777777" w:rsidR="000F1080" w:rsidRDefault="000F1080" w:rsidP="009F4A66">
            <w:pPr>
              <w:pStyle w:val="Heading1"/>
              <w:spacing w:line="240" w:lineRule="auto"/>
              <w:rPr>
                <w:rFonts w:ascii="Arial" w:hAnsi="Arial"/>
                <w:sz w:val="16"/>
                <w:szCs w:val="16"/>
              </w:rPr>
            </w:pPr>
          </w:p>
          <w:p w14:paraId="4B346C50" w14:textId="77777777" w:rsidR="000F1080" w:rsidRPr="000F1080" w:rsidRDefault="000F1080" w:rsidP="000F1080">
            <w:pPr>
              <w:rPr>
                <w:lang w:val="en-AU"/>
              </w:rPr>
            </w:pP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736BB9" w:rsidRPr="00AC62AD" w14:paraId="507C8686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</w:trPr>
        <w:tc>
          <w:tcPr>
            <w:tcW w:w="4850" w:type="pct"/>
            <w:gridSpan w:val="8"/>
            <w:tcBorders>
              <w:top w:val="single" w:sz="2" w:space="0" w:color="000000"/>
            </w:tcBorders>
            <w:tcMar>
              <w:top w:w="57" w:type="dxa"/>
              <w:bottom w:w="0" w:type="dxa"/>
            </w:tcMar>
          </w:tcPr>
          <w:p w14:paraId="7687BD77" w14:textId="77777777" w:rsidR="00736BB9" w:rsidRPr="00646EDB" w:rsidRDefault="00736BB9" w:rsidP="00736BB9">
            <w:pPr>
              <w:spacing w:line="240" w:lineRule="exact"/>
              <w:rPr>
                <w:sz w:val="16"/>
                <w:szCs w:val="16"/>
              </w:rPr>
            </w:pPr>
            <w:r w:rsidRPr="001C7E4C">
              <w:rPr>
                <w:b/>
              </w:rPr>
              <w:t>Agreed Injury Management Actions</w:t>
            </w:r>
            <w:r>
              <w:rPr>
                <w:b/>
              </w:rPr>
              <w:t>/Treatment</w:t>
            </w:r>
            <w:r w:rsidRPr="001C7E4C">
              <w:rPr>
                <w:b/>
              </w:rPr>
              <w:t xml:space="preserve"> and </w:t>
            </w:r>
            <w:proofErr w:type="gramStart"/>
            <w:r w:rsidRPr="001C7E4C">
              <w:rPr>
                <w:b/>
              </w:rPr>
              <w:t>Services</w:t>
            </w:r>
            <w:r>
              <w:t xml:space="preserve">  B</w:t>
            </w:r>
            <w:r w:rsidRPr="00F0376C">
              <w:rPr>
                <w:rFonts w:cs="Arial"/>
                <w:sz w:val="16"/>
                <w:szCs w:val="16"/>
              </w:rPr>
              <w:t>Y</w:t>
            </w:r>
            <w:proofErr w:type="gramEnd"/>
            <w:r w:rsidRPr="00F0376C">
              <w:rPr>
                <w:rFonts w:cs="Arial"/>
                <w:sz w:val="16"/>
                <w:szCs w:val="16"/>
              </w:rPr>
              <w:t xml:space="preserve"> WHOM?</w:t>
            </w:r>
            <w:r>
              <w:rPr>
                <w:rFonts w:cs="Arial"/>
                <w:sz w:val="16"/>
                <w:szCs w:val="16"/>
              </w:rPr>
              <w:t xml:space="preserve">                             B</w:t>
            </w:r>
            <w:r w:rsidRPr="00F0376C">
              <w:rPr>
                <w:rFonts w:cs="Arial"/>
                <w:sz w:val="16"/>
                <w:szCs w:val="16"/>
              </w:rPr>
              <w:t>Y WHEN?</w:t>
            </w:r>
          </w:p>
        </w:tc>
      </w:tr>
      <w:tr w:rsidR="00736BB9" w:rsidRPr="00AC62AD" w14:paraId="157F46A4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trHeight w:val="20"/>
        </w:trPr>
        <w:tc>
          <w:tcPr>
            <w:tcW w:w="2696" w:type="pct"/>
            <w:gridSpan w:val="4"/>
            <w:tcBorders>
              <w:top w:val="single" w:sz="2" w:space="0" w:color="000000"/>
              <w:right w:val="single" w:sz="2" w:space="0" w:color="auto"/>
            </w:tcBorders>
            <w:tcMar>
              <w:top w:w="57" w:type="dxa"/>
              <w:bottom w:w="0" w:type="dxa"/>
            </w:tcMar>
          </w:tcPr>
          <w:p w14:paraId="5441AC1A" w14:textId="77777777" w:rsidR="00736BB9" w:rsidRDefault="00736BB9" w:rsidP="009F4A66"/>
          <w:p w14:paraId="76745116" w14:textId="77777777" w:rsidR="000F1080" w:rsidRDefault="000F1080" w:rsidP="009F4A66"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  <w:p w14:paraId="6757AB8E" w14:textId="77777777" w:rsidR="000F1080" w:rsidRDefault="000F1080" w:rsidP="009F4A66"/>
        </w:tc>
        <w:tc>
          <w:tcPr>
            <w:tcW w:w="1018" w:type="pct"/>
            <w:gridSpan w:val="3"/>
            <w:tcBorders>
              <w:top w:val="single" w:sz="2" w:space="0" w:color="000000"/>
              <w:left w:val="single" w:sz="2" w:space="0" w:color="auto"/>
              <w:right w:val="single" w:sz="2" w:space="0" w:color="auto"/>
            </w:tcBorders>
          </w:tcPr>
          <w:p w14:paraId="295D5C73" w14:textId="77777777" w:rsidR="00736BB9" w:rsidRDefault="00736BB9" w:rsidP="009F4A66"/>
          <w:p w14:paraId="7DB076E6" w14:textId="77777777" w:rsidR="000F1080" w:rsidRDefault="000F1080" w:rsidP="009F4A66"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  <w:tc>
          <w:tcPr>
            <w:tcW w:w="1136" w:type="pct"/>
            <w:tcBorders>
              <w:top w:val="single" w:sz="2" w:space="0" w:color="000000"/>
              <w:left w:val="single" w:sz="2" w:space="0" w:color="auto"/>
            </w:tcBorders>
          </w:tcPr>
          <w:p w14:paraId="75CE4E90" w14:textId="77777777" w:rsidR="00736BB9" w:rsidRDefault="000F1080" w:rsidP="000F1080">
            <w:r>
              <w:t xml:space="preserve"> </w:t>
            </w:r>
          </w:p>
          <w:p w14:paraId="06A8D1A4" w14:textId="77777777" w:rsidR="000F1080" w:rsidRDefault="000F1080" w:rsidP="000F1080"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736BB9" w:rsidRPr="00AC62AD" w14:paraId="1FB013A4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trHeight w:val="20"/>
        </w:trPr>
        <w:tc>
          <w:tcPr>
            <w:tcW w:w="2696" w:type="pct"/>
            <w:gridSpan w:val="4"/>
            <w:tcBorders>
              <w:right w:val="single" w:sz="2" w:space="0" w:color="auto"/>
            </w:tcBorders>
            <w:tcMar>
              <w:top w:w="57" w:type="dxa"/>
              <w:bottom w:w="0" w:type="dxa"/>
            </w:tcMar>
          </w:tcPr>
          <w:p w14:paraId="4EC5AEAF" w14:textId="77777777" w:rsidR="00736BB9" w:rsidRDefault="00736BB9" w:rsidP="009F4A66"/>
        </w:tc>
        <w:tc>
          <w:tcPr>
            <w:tcW w:w="1018" w:type="pct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14:paraId="10CB56C1" w14:textId="77777777" w:rsidR="00736BB9" w:rsidRDefault="00736BB9" w:rsidP="009F4A66"/>
        </w:tc>
        <w:tc>
          <w:tcPr>
            <w:tcW w:w="1136" w:type="pct"/>
            <w:tcBorders>
              <w:left w:val="single" w:sz="2" w:space="0" w:color="auto"/>
            </w:tcBorders>
          </w:tcPr>
          <w:p w14:paraId="63CBE228" w14:textId="77777777" w:rsidR="00736BB9" w:rsidRDefault="00736BB9" w:rsidP="009F4A66"/>
        </w:tc>
      </w:tr>
      <w:tr w:rsidR="00736BB9" w:rsidRPr="00AC62AD" w14:paraId="2BD2EF18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trHeight w:val="20"/>
        </w:trPr>
        <w:tc>
          <w:tcPr>
            <w:tcW w:w="2696" w:type="pct"/>
            <w:gridSpan w:val="4"/>
            <w:tcBorders>
              <w:bottom w:val="single" w:sz="2" w:space="0" w:color="000000"/>
              <w:right w:val="single" w:sz="2" w:space="0" w:color="auto"/>
            </w:tcBorders>
            <w:tcMar>
              <w:top w:w="57" w:type="dxa"/>
              <w:bottom w:w="0" w:type="dxa"/>
            </w:tcMar>
          </w:tcPr>
          <w:p w14:paraId="40EE3EC3" w14:textId="77777777" w:rsidR="00736BB9" w:rsidRDefault="00736BB9" w:rsidP="009F4A66"/>
        </w:tc>
        <w:tc>
          <w:tcPr>
            <w:tcW w:w="1018" w:type="pct"/>
            <w:gridSpan w:val="3"/>
            <w:tcBorders>
              <w:left w:val="single" w:sz="2" w:space="0" w:color="auto"/>
              <w:bottom w:val="single" w:sz="2" w:space="0" w:color="000000"/>
              <w:right w:val="single" w:sz="2" w:space="0" w:color="auto"/>
            </w:tcBorders>
          </w:tcPr>
          <w:p w14:paraId="0EEAA3EC" w14:textId="77777777" w:rsidR="00736BB9" w:rsidRDefault="00736BB9" w:rsidP="009F4A66"/>
        </w:tc>
        <w:tc>
          <w:tcPr>
            <w:tcW w:w="1136" w:type="pct"/>
            <w:tcBorders>
              <w:left w:val="single" w:sz="2" w:space="0" w:color="auto"/>
              <w:bottom w:val="single" w:sz="2" w:space="0" w:color="000000"/>
            </w:tcBorders>
          </w:tcPr>
          <w:p w14:paraId="5A9F497C" w14:textId="77777777" w:rsidR="00736BB9" w:rsidRDefault="00736BB9" w:rsidP="009F4A66"/>
        </w:tc>
      </w:tr>
      <w:tr w:rsidR="000F1080" w:rsidRPr="00736BB9" w14:paraId="5047281A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</w:trPr>
        <w:tc>
          <w:tcPr>
            <w:tcW w:w="4850" w:type="pct"/>
            <w:gridSpan w:val="8"/>
            <w:tcBorders>
              <w:top w:val="single" w:sz="2" w:space="0" w:color="000000"/>
              <w:bottom w:val="single" w:sz="2" w:space="0" w:color="000000"/>
            </w:tcBorders>
            <w:tcMar>
              <w:top w:w="57" w:type="dxa"/>
              <w:bottom w:w="0" w:type="dxa"/>
            </w:tcMar>
          </w:tcPr>
          <w:p w14:paraId="562B256A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  <w:b/>
              </w:rPr>
            </w:pPr>
            <w:r w:rsidRPr="00736BB9">
              <w:rPr>
                <w:rFonts w:ascii="Arial" w:hAnsi="Arial"/>
                <w:b/>
                <w:caps w:val="0"/>
              </w:rPr>
              <w:t>Signatures / approvals</w:t>
            </w:r>
          </w:p>
        </w:tc>
      </w:tr>
      <w:tr w:rsidR="000F1080" w:rsidRPr="000F1080" w14:paraId="141600F4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327"/>
        </w:trPr>
        <w:tc>
          <w:tcPr>
            <w:tcW w:w="1164" w:type="pc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bottom w:w="0" w:type="dxa"/>
            </w:tcMar>
          </w:tcPr>
          <w:p w14:paraId="54DA4A0E" w14:textId="77777777" w:rsidR="000F1080" w:rsidRPr="000F1080" w:rsidRDefault="000F1080" w:rsidP="009F4A66">
            <w:pPr>
              <w:pStyle w:val="Heading1"/>
              <w:ind w:left="-6"/>
              <w:rPr>
                <w:rFonts w:ascii="Arial" w:hAnsi="Arial"/>
                <w:b/>
              </w:rPr>
            </w:pPr>
            <w:r w:rsidRPr="000F1080">
              <w:rPr>
                <w:rFonts w:ascii="Arial" w:hAnsi="Arial"/>
                <w:b/>
                <w:caps w:val="0"/>
              </w:rPr>
              <w:t>Role</w:t>
            </w:r>
          </w:p>
        </w:tc>
        <w:tc>
          <w:tcPr>
            <w:tcW w:w="122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57E868" w14:textId="77777777" w:rsidR="000F1080" w:rsidRPr="000F1080" w:rsidRDefault="000F1080" w:rsidP="009F4A66">
            <w:pPr>
              <w:pStyle w:val="Heading1"/>
              <w:ind w:left="-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aps w:val="0"/>
              </w:rPr>
              <w:t xml:space="preserve"> </w:t>
            </w:r>
            <w:r w:rsidRPr="000F1080">
              <w:rPr>
                <w:rFonts w:ascii="Arial" w:hAnsi="Arial"/>
                <w:b/>
                <w:caps w:val="0"/>
              </w:rPr>
              <w:t>Name</w:t>
            </w:r>
          </w:p>
        </w:tc>
        <w:tc>
          <w:tcPr>
            <w:tcW w:w="123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7BB826" w14:textId="77777777" w:rsidR="000F1080" w:rsidRPr="000F1080" w:rsidRDefault="000F1080" w:rsidP="009F4A66">
            <w:pPr>
              <w:pStyle w:val="Heading1"/>
              <w:ind w:left="-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aps w:val="0"/>
              </w:rPr>
              <w:t xml:space="preserve"> </w:t>
            </w:r>
            <w:r w:rsidRPr="000F1080">
              <w:rPr>
                <w:rFonts w:ascii="Arial" w:hAnsi="Arial"/>
                <w:b/>
                <w:caps w:val="0"/>
              </w:rPr>
              <w:t>Signature</w:t>
            </w:r>
          </w:p>
        </w:tc>
        <w:tc>
          <w:tcPr>
            <w:tcW w:w="121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D543F88" w14:textId="77777777" w:rsidR="000F1080" w:rsidRPr="000F1080" w:rsidRDefault="000F1080" w:rsidP="009F4A66">
            <w:pPr>
              <w:pStyle w:val="Heading1"/>
              <w:ind w:left="-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aps w:val="0"/>
              </w:rPr>
              <w:t xml:space="preserve"> </w:t>
            </w:r>
            <w:r w:rsidRPr="000F1080">
              <w:rPr>
                <w:rFonts w:ascii="Arial" w:hAnsi="Arial"/>
                <w:b/>
                <w:caps w:val="0"/>
              </w:rPr>
              <w:t>Date</w:t>
            </w:r>
          </w:p>
        </w:tc>
      </w:tr>
      <w:tr w:rsidR="00736BB9" w:rsidRPr="00736BB9" w14:paraId="2DAE08E9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397"/>
        </w:trPr>
        <w:tc>
          <w:tcPr>
            <w:tcW w:w="1164" w:type="pc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bottom w:w="0" w:type="dxa"/>
            </w:tcMar>
          </w:tcPr>
          <w:p w14:paraId="2B2F3B20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  <w:r w:rsidRPr="00736BB9">
              <w:rPr>
                <w:rFonts w:ascii="Arial" w:hAnsi="Arial"/>
              </w:rPr>
              <w:t>I</w:t>
            </w:r>
            <w:r>
              <w:rPr>
                <w:rFonts w:ascii="Arial" w:hAnsi="Arial"/>
                <w:caps w:val="0"/>
              </w:rPr>
              <w:t>MC</w:t>
            </w:r>
          </w:p>
        </w:tc>
        <w:tc>
          <w:tcPr>
            <w:tcW w:w="122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DFC1417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  <w:tc>
          <w:tcPr>
            <w:tcW w:w="123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A9B8B8C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</w:p>
        </w:tc>
        <w:tc>
          <w:tcPr>
            <w:tcW w:w="121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C4567DB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736BB9" w:rsidRPr="00736BB9" w14:paraId="37668E47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356"/>
        </w:trPr>
        <w:tc>
          <w:tcPr>
            <w:tcW w:w="1164" w:type="pc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bottom w:w="0" w:type="dxa"/>
            </w:tcMar>
          </w:tcPr>
          <w:p w14:paraId="0898B002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  <w:caps w:val="0"/>
              </w:rPr>
              <w:t>Manager / Supervisor</w:t>
            </w:r>
          </w:p>
        </w:tc>
        <w:tc>
          <w:tcPr>
            <w:tcW w:w="122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4A4FCA3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  <w:tc>
          <w:tcPr>
            <w:tcW w:w="123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7CF719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</w:p>
        </w:tc>
        <w:tc>
          <w:tcPr>
            <w:tcW w:w="121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20338D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736BB9" w:rsidRPr="00736BB9" w14:paraId="7EC2B790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356"/>
        </w:trPr>
        <w:tc>
          <w:tcPr>
            <w:tcW w:w="1164" w:type="pc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bottom w:w="0" w:type="dxa"/>
            </w:tcMar>
          </w:tcPr>
          <w:p w14:paraId="746CFC67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  <w:caps w:val="0"/>
              </w:rPr>
              <w:t>Worker</w:t>
            </w:r>
          </w:p>
        </w:tc>
        <w:tc>
          <w:tcPr>
            <w:tcW w:w="122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41BE79E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  <w:tc>
          <w:tcPr>
            <w:tcW w:w="123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D9156F8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</w:p>
        </w:tc>
        <w:tc>
          <w:tcPr>
            <w:tcW w:w="121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BC20EE9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736BB9" w:rsidRPr="00736BB9" w14:paraId="25083640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356"/>
        </w:trPr>
        <w:tc>
          <w:tcPr>
            <w:tcW w:w="1164" w:type="pct"/>
            <w:tcBorders>
              <w:top w:val="single" w:sz="2" w:space="0" w:color="000000"/>
              <w:right w:val="single" w:sz="2" w:space="0" w:color="000000"/>
            </w:tcBorders>
            <w:tcMar>
              <w:top w:w="57" w:type="dxa"/>
              <w:bottom w:w="0" w:type="dxa"/>
            </w:tcMar>
          </w:tcPr>
          <w:p w14:paraId="0F0914FD" w14:textId="77777777" w:rsidR="00736BB9" w:rsidRDefault="00736BB9" w:rsidP="009F4A66">
            <w:pPr>
              <w:pStyle w:val="Heading1"/>
              <w:ind w:left="-6"/>
              <w:rPr>
                <w:rFonts w:ascii="Arial" w:hAnsi="Arial"/>
                <w:caps w:val="0"/>
              </w:rPr>
            </w:pPr>
            <w:r>
              <w:rPr>
                <w:rFonts w:ascii="Arial" w:hAnsi="Arial"/>
                <w:caps w:val="0"/>
              </w:rPr>
              <w:t xml:space="preserve">Rehabilitation provider </w:t>
            </w:r>
          </w:p>
          <w:p w14:paraId="6A76E32F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  <w:caps w:val="0"/>
              </w:rPr>
              <w:t>(</w:t>
            </w:r>
            <w:proofErr w:type="gramStart"/>
            <w:r>
              <w:rPr>
                <w:rFonts w:ascii="Arial" w:hAnsi="Arial"/>
                <w:caps w:val="0"/>
              </w:rPr>
              <w:t>if</w:t>
            </w:r>
            <w:proofErr w:type="gramEnd"/>
            <w:r>
              <w:rPr>
                <w:rFonts w:ascii="Arial" w:hAnsi="Arial"/>
                <w:caps w:val="0"/>
              </w:rPr>
              <w:t xml:space="preserve"> applicable)</w:t>
            </w:r>
          </w:p>
        </w:tc>
        <w:tc>
          <w:tcPr>
            <w:tcW w:w="1229" w:type="pct"/>
            <w:gridSpan w:val="2"/>
            <w:tcBorders>
              <w:top w:val="single" w:sz="2" w:space="0" w:color="000000"/>
              <w:left w:val="single" w:sz="2" w:space="0" w:color="000000"/>
            </w:tcBorders>
          </w:tcPr>
          <w:p w14:paraId="6DF66188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  <w:tc>
          <w:tcPr>
            <w:tcW w:w="1237" w:type="pct"/>
            <w:gridSpan w:val="2"/>
            <w:tcBorders>
              <w:top w:val="single" w:sz="2" w:space="0" w:color="000000"/>
              <w:left w:val="single" w:sz="2" w:space="0" w:color="000000"/>
            </w:tcBorders>
          </w:tcPr>
          <w:p w14:paraId="200887FC" w14:textId="77777777" w:rsidR="00736BB9" w:rsidRPr="00736BB9" w:rsidRDefault="00736BB9" w:rsidP="009F4A66">
            <w:pPr>
              <w:pStyle w:val="Heading1"/>
              <w:ind w:left="-6"/>
              <w:rPr>
                <w:rFonts w:ascii="Arial" w:hAnsi="Arial"/>
              </w:rPr>
            </w:pPr>
          </w:p>
        </w:tc>
        <w:tc>
          <w:tcPr>
            <w:tcW w:w="1219" w:type="pct"/>
            <w:gridSpan w:val="3"/>
            <w:tcBorders>
              <w:top w:val="single" w:sz="2" w:space="0" w:color="000000"/>
              <w:left w:val="single" w:sz="2" w:space="0" w:color="000000"/>
            </w:tcBorders>
          </w:tcPr>
          <w:p w14:paraId="02557F7B" w14:textId="77777777" w:rsidR="00736BB9" w:rsidRPr="00736BB9" w:rsidRDefault="000F1080" w:rsidP="009F4A66">
            <w:pPr>
              <w:pStyle w:val="Heading1"/>
              <w:ind w:left="-6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0F1080" w:rsidRPr="00AC62AD" w14:paraId="50B243D4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278"/>
        </w:trPr>
        <w:tc>
          <w:tcPr>
            <w:tcW w:w="122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113" w:type="dxa"/>
              <w:bottom w:w="170" w:type="dxa"/>
            </w:tcMar>
          </w:tcPr>
          <w:p w14:paraId="4716014E" w14:textId="77777777" w:rsidR="000F1080" w:rsidRPr="000F1080" w:rsidRDefault="000F1080" w:rsidP="000F1080">
            <w:pPr>
              <w:pStyle w:val="L-Data"/>
            </w:pPr>
            <w:r>
              <w:rPr>
                <w:b/>
              </w:rPr>
              <w:t>C</w:t>
            </w:r>
            <w:r w:rsidRPr="000F1080">
              <w:rPr>
                <w:b/>
              </w:rPr>
              <w:t xml:space="preserve">ommencement Date:  </w:t>
            </w:r>
            <w:r w:rsidRPr="000F1080">
              <w:t xml:space="preserve">                               </w:t>
            </w: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E5D4" w14:textId="77777777" w:rsidR="000F1080" w:rsidRPr="000F1080" w:rsidRDefault="000F1080" w:rsidP="000F1080">
            <w:pPr>
              <w:pStyle w:val="L-Data"/>
            </w:pP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  <w:tc>
          <w:tcPr>
            <w:tcW w:w="1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49BD58" w14:textId="77777777" w:rsidR="000F1080" w:rsidRPr="000F1080" w:rsidRDefault="000F1080" w:rsidP="000F1080">
            <w:pPr>
              <w:pStyle w:val="L-Data"/>
            </w:pPr>
            <w:r w:rsidRPr="000F1080">
              <w:rPr>
                <w:b/>
              </w:rPr>
              <w:t>Review Date:</w:t>
            </w:r>
          </w:p>
        </w:tc>
        <w:tc>
          <w:tcPr>
            <w:tcW w:w="120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F1D62C" w14:textId="77777777" w:rsidR="000F1080" w:rsidRPr="000F1080" w:rsidRDefault="000F1080" w:rsidP="000F1080">
            <w:pPr>
              <w:pStyle w:val="L-Data"/>
            </w:pPr>
            <w:r w:rsidRPr="00F87F9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F98">
              <w:instrText xml:space="preserve"> FORMTEXT </w:instrText>
            </w:r>
            <w:r w:rsidRPr="00F87F98">
              <w:fldChar w:fldCharType="separate"/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rPr>
                <w:rFonts w:eastAsia="Arial Unicode MS"/>
              </w:rPr>
              <w:t> </w:t>
            </w:r>
            <w:r w:rsidRPr="00F87F98">
              <w:fldChar w:fldCharType="end"/>
            </w:r>
          </w:p>
        </w:tc>
      </w:tr>
      <w:tr w:rsidR="00736BB9" w:rsidRPr="00AC62AD" w14:paraId="48ABDE7B" w14:textId="77777777" w:rsidTr="000F1080">
        <w:tblPrEx>
          <w:tblCellMar>
            <w:top w:w="179" w:type="dxa"/>
            <w:left w:w="0" w:type="dxa"/>
            <w:bottom w:w="89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50" w:type="pct"/>
          <w:cantSplit/>
          <w:trHeight w:val="277"/>
        </w:trPr>
        <w:tc>
          <w:tcPr>
            <w:tcW w:w="4850" w:type="pct"/>
            <w:gridSpan w:val="8"/>
            <w:tcBorders>
              <w:top w:val="single" w:sz="4" w:space="0" w:color="auto"/>
            </w:tcBorders>
            <w:tcMar>
              <w:top w:w="113" w:type="dxa"/>
              <w:bottom w:w="170" w:type="dxa"/>
            </w:tcMar>
          </w:tcPr>
          <w:p w14:paraId="61E100CB" w14:textId="77777777" w:rsidR="000F1080" w:rsidRDefault="00736BB9" w:rsidP="000F1080">
            <w:pPr>
              <w:pStyle w:val="L-Data"/>
            </w:pPr>
            <w:r w:rsidRPr="000F1080">
              <w:rPr>
                <w:b/>
              </w:rPr>
              <w:t xml:space="preserve">Copy </w:t>
            </w:r>
            <w:proofErr w:type="gramStart"/>
            <w:r w:rsidRPr="000F1080">
              <w:rPr>
                <w:b/>
              </w:rPr>
              <w:t>to</w:t>
            </w:r>
            <w:r w:rsidR="000F1080">
              <w:rPr>
                <w:b/>
              </w:rPr>
              <w:t>;</w:t>
            </w:r>
            <w:proofErr w:type="gramEnd"/>
            <w:r w:rsidRPr="000F1080">
              <w:t xml:space="preserve"> </w:t>
            </w:r>
          </w:p>
          <w:p w14:paraId="0FE8515A" w14:textId="77777777" w:rsidR="000F1080" w:rsidRDefault="00736BB9" w:rsidP="000F1080">
            <w:pPr>
              <w:pStyle w:val="L-Data"/>
            </w:pPr>
            <w:r w:rsidRPr="000F1080">
              <w:t xml:space="preserve"> </w:t>
            </w:r>
          </w:p>
          <w:p w14:paraId="5E85A8DC" w14:textId="0B5F0347" w:rsidR="00736BB9" w:rsidRPr="000F1080" w:rsidRDefault="000F1080" w:rsidP="000F1080">
            <w:pPr>
              <w:pStyle w:val="L-Data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 w:rsidR="00736BB9" w:rsidRPr="000F1080">
              <w:t xml:space="preserve"> Worker     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 w:rsidR="00736BB9" w:rsidRPr="000F1080">
              <w:t xml:space="preserve"> Manager/Supervisor    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 w:rsidR="00736BB9" w:rsidRPr="000F1080">
              <w:t xml:space="preserve"> Treating Practitioner             </w:t>
            </w:r>
            <w:r w:rsidR="0089518E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89518E">
              <w:instrText xml:space="preserve"> FORMCHECKBOX </w:instrText>
            </w:r>
            <w:r w:rsidR="00000000">
              <w:fldChar w:fldCharType="separate"/>
            </w:r>
            <w:r w:rsidR="0089518E">
              <w:fldChar w:fldCharType="end"/>
            </w:r>
            <w:r w:rsidR="0089518E" w:rsidRPr="000F1080">
              <w:t xml:space="preserve"> Insurer/Agent</w:t>
            </w:r>
          </w:p>
        </w:tc>
      </w:tr>
    </w:tbl>
    <w:p w14:paraId="0482F75E" w14:textId="77777777" w:rsidR="002F3287" w:rsidRPr="00C73477" w:rsidRDefault="002F3287" w:rsidP="00736BB9">
      <w:pPr>
        <w:ind w:right="-824"/>
      </w:pPr>
    </w:p>
    <w:sectPr w:rsidR="002F3287" w:rsidRPr="00C73477" w:rsidSect="005D59B0">
      <w:headerReference w:type="even" r:id="rId15"/>
      <w:headerReference w:type="default" r:id="rId16"/>
      <w:footerReference w:type="even" r:id="rId17"/>
      <w:pgSz w:w="11906" w:h="16838"/>
      <w:pgMar w:top="1361" w:right="851" w:bottom="2410" w:left="1531" w:header="709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B64DD" w14:textId="77777777" w:rsidR="00160587" w:rsidRDefault="00160587" w:rsidP="00AD137C">
      <w:r>
        <w:separator/>
      </w:r>
    </w:p>
  </w:endnote>
  <w:endnote w:type="continuationSeparator" w:id="0">
    <w:p w14:paraId="18A53C67" w14:textId="77777777" w:rsidR="00160587" w:rsidRDefault="00160587" w:rsidP="00AD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06763" w14:textId="77777777" w:rsidR="00EA4179" w:rsidRDefault="00EA4179" w:rsidP="00EA417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E5B37A4" w14:textId="77777777" w:rsidR="00EA4179" w:rsidRDefault="00EA4179" w:rsidP="00E51F6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D0FC1" w14:textId="77777777" w:rsidR="00160587" w:rsidRDefault="00160587" w:rsidP="00AD137C">
      <w:r>
        <w:separator/>
      </w:r>
    </w:p>
  </w:footnote>
  <w:footnote w:type="continuationSeparator" w:id="0">
    <w:p w14:paraId="40759B29" w14:textId="77777777" w:rsidR="00160587" w:rsidRDefault="00160587" w:rsidP="00AD1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9DE5" w14:textId="77777777" w:rsidR="00EA4179" w:rsidRDefault="00000000">
    <w:pPr>
      <w:pStyle w:val="Header"/>
    </w:pPr>
    <w:r>
      <w:rPr>
        <w:noProof/>
      </w:rPr>
      <w:pict w14:anchorId="6E7788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.3pt;height:841.9pt;z-index:-251658752;mso-wrap-edited:f;mso-position-horizontal:center;mso-position-horizontal-relative:margin;mso-position-vertical:center;mso-position-vertical-relative:margin" wrapcoords="-27 0 -27 21561 21600 21561 21600 0 -27 0">
          <v:imagedata r:id="rId1" o:title="Untitled-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4CC89" w14:textId="77777777" w:rsidR="00EA4179" w:rsidRDefault="00EA4179">
    <w:pPr>
      <w:pStyle w:val="Header"/>
    </w:pPr>
    <w:bookmarkStart w:id="2" w:name="_MacBuGuideStaticData_15979H"/>
    <w:bookmarkStart w:id="3" w:name="_MacBuGuideStaticData_11055V"/>
  </w:p>
  <w:bookmarkEnd w:id="2"/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729E2"/>
    <w:multiLevelType w:val="hybridMultilevel"/>
    <w:tmpl w:val="E8C44012"/>
    <w:lvl w:ilvl="0" w:tplc="C5A6F4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F2FCA"/>
    <w:multiLevelType w:val="hybridMultilevel"/>
    <w:tmpl w:val="1A605C30"/>
    <w:lvl w:ilvl="0" w:tplc="ED0A5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73200"/>
    <w:multiLevelType w:val="hybridMultilevel"/>
    <w:tmpl w:val="76CC021A"/>
    <w:lvl w:ilvl="0" w:tplc="13AADE78">
      <w:start w:val="1"/>
      <w:numFmt w:val="bullet"/>
      <w:pStyle w:val="CPBbullet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E790D"/>
    <w:multiLevelType w:val="hybridMultilevel"/>
    <w:tmpl w:val="0590B5B8"/>
    <w:lvl w:ilvl="0" w:tplc="2FB49260"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4125D8"/>
    <w:multiLevelType w:val="hybridMultilevel"/>
    <w:tmpl w:val="6F9E95E0"/>
    <w:lvl w:ilvl="0" w:tplc="2BA6CC4C">
      <w:start w:val="1"/>
      <w:numFmt w:val="bullet"/>
      <w:lvlText w:val=""/>
      <w:lvlJc w:val="left"/>
      <w:pPr>
        <w:ind w:left="720" w:hanging="360"/>
      </w:pPr>
      <w:rPr>
        <w:rFonts w:ascii="Wingdings 2" w:hAnsi="Wingdings 2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72F57"/>
    <w:multiLevelType w:val="hybridMultilevel"/>
    <w:tmpl w:val="C8C274C8"/>
    <w:lvl w:ilvl="0" w:tplc="ED0A5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836126">
    <w:abstractNumId w:val="4"/>
  </w:num>
  <w:num w:numId="2" w16cid:durableId="1505246610">
    <w:abstractNumId w:val="4"/>
  </w:num>
  <w:num w:numId="3" w16cid:durableId="911737284">
    <w:abstractNumId w:val="5"/>
  </w:num>
  <w:num w:numId="4" w16cid:durableId="63573821">
    <w:abstractNumId w:val="3"/>
  </w:num>
  <w:num w:numId="5" w16cid:durableId="15010085">
    <w:abstractNumId w:val="0"/>
  </w:num>
  <w:num w:numId="6" w16cid:durableId="1475682687">
    <w:abstractNumId w:val="1"/>
  </w:num>
  <w:num w:numId="7" w16cid:durableId="1615209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6BB9"/>
    <w:rsid w:val="000057CB"/>
    <w:rsid w:val="00036BEF"/>
    <w:rsid w:val="00051C14"/>
    <w:rsid w:val="000B7814"/>
    <w:rsid w:val="000F1080"/>
    <w:rsid w:val="00157F9A"/>
    <w:rsid w:val="00160587"/>
    <w:rsid w:val="00174123"/>
    <w:rsid w:val="001B5676"/>
    <w:rsid w:val="001E7834"/>
    <w:rsid w:val="002B3951"/>
    <w:rsid w:val="002F3287"/>
    <w:rsid w:val="00341750"/>
    <w:rsid w:val="0034389C"/>
    <w:rsid w:val="00406185"/>
    <w:rsid w:val="005612B3"/>
    <w:rsid w:val="005D59B0"/>
    <w:rsid w:val="005F7CF0"/>
    <w:rsid w:val="006F477D"/>
    <w:rsid w:val="007312AC"/>
    <w:rsid w:val="00736BB9"/>
    <w:rsid w:val="00764F82"/>
    <w:rsid w:val="007A384A"/>
    <w:rsid w:val="007B4A04"/>
    <w:rsid w:val="007C6B9F"/>
    <w:rsid w:val="0089518E"/>
    <w:rsid w:val="008C04B1"/>
    <w:rsid w:val="008D60CD"/>
    <w:rsid w:val="008E09B1"/>
    <w:rsid w:val="009410FC"/>
    <w:rsid w:val="00986234"/>
    <w:rsid w:val="009D6DD0"/>
    <w:rsid w:val="009F4C46"/>
    <w:rsid w:val="00A60669"/>
    <w:rsid w:val="00A7672B"/>
    <w:rsid w:val="00AD137C"/>
    <w:rsid w:val="00C61434"/>
    <w:rsid w:val="00C66B04"/>
    <w:rsid w:val="00C73477"/>
    <w:rsid w:val="00CF3C8F"/>
    <w:rsid w:val="00CF3FBB"/>
    <w:rsid w:val="00D436A3"/>
    <w:rsid w:val="00E51F66"/>
    <w:rsid w:val="00EA4179"/>
    <w:rsid w:val="00F00B89"/>
    <w:rsid w:val="00F0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351575"/>
  <w14:defaultImageDpi w14:val="300"/>
  <w15:docId w15:val="{3F15CE83-E2AB-4AF9-844D-F312A9E69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5"/>
    <w:rPr>
      <w:rFonts w:ascii="Arial" w:hAnsi="Arial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36BB9"/>
    <w:pPr>
      <w:keepNext/>
      <w:widowControl w:val="0"/>
      <w:spacing w:line="280" w:lineRule="exact"/>
      <w:outlineLvl w:val="0"/>
    </w:pPr>
    <w:rPr>
      <w:rFonts w:ascii="Arial Black" w:eastAsia="Times New Roman" w:hAnsi="Arial Black" w:cs="Arial"/>
      <w:caps/>
      <w:color w:val="000000"/>
      <w:kern w:val="32"/>
      <w:szCs w:val="3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rsid w:val="005612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13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37C"/>
  </w:style>
  <w:style w:type="paragraph" w:styleId="Footer">
    <w:name w:val="footer"/>
    <w:basedOn w:val="Normal"/>
    <w:link w:val="FooterChar"/>
    <w:uiPriority w:val="99"/>
    <w:unhideWhenUsed/>
    <w:rsid w:val="00AD13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37C"/>
  </w:style>
  <w:style w:type="paragraph" w:styleId="BalloonText">
    <w:name w:val="Balloon Text"/>
    <w:basedOn w:val="Normal"/>
    <w:link w:val="BalloonTextChar"/>
    <w:uiPriority w:val="99"/>
    <w:semiHidden/>
    <w:unhideWhenUsed/>
    <w:rsid w:val="00AD137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D137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B3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PBbulletpoint">
    <w:name w:val="CPB bullet point"/>
    <w:basedOn w:val="Normal"/>
    <w:qFormat/>
    <w:rsid w:val="00986234"/>
    <w:pPr>
      <w:numPr>
        <w:numId w:val="7"/>
      </w:numPr>
      <w:spacing w:after="60"/>
      <w:ind w:left="113" w:right="1191" w:hanging="113"/>
    </w:pPr>
    <w:rPr>
      <w:rFonts w:cs="Arial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E51F66"/>
  </w:style>
  <w:style w:type="character" w:customStyle="1" w:styleId="Heading1Char">
    <w:name w:val="Heading 1 Char"/>
    <w:basedOn w:val="DefaultParagraphFont"/>
    <w:link w:val="Heading1"/>
    <w:rsid w:val="00736BB9"/>
    <w:rPr>
      <w:rFonts w:ascii="Arial Black" w:eastAsia="Times New Roman" w:hAnsi="Arial Black" w:cs="Arial"/>
      <w:caps/>
      <w:color w:val="000000"/>
      <w:kern w:val="32"/>
      <w:szCs w:val="32"/>
    </w:rPr>
  </w:style>
  <w:style w:type="paragraph" w:customStyle="1" w:styleId="L-Data">
    <w:name w:val="L-Data"/>
    <w:basedOn w:val="Normal"/>
    <w:link w:val="L-DataChar"/>
    <w:rsid w:val="00736BB9"/>
    <w:pPr>
      <w:widowControl w:val="0"/>
      <w:spacing w:line="280" w:lineRule="exact"/>
      <w:ind w:left="57"/>
    </w:pPr>
    <w:rPr>
      <w:rFonts w:eastAsia="Times New Roman"/>
      <w:szCs w:val="20"/>
      <w:lang w:val="en-AU"/>
    </w:rPr>
  </w:style>
  <w:style w:type="character" w:customStyle="1" w:styleId="L-DataChar">
    <w:name w:val="L-Data Char"/>
    <w:basedOn w:val="DefaultParagraphFont"/>
    <w:link w:val="L-Data"/>
    <w:rsid w:val="00736BB9"/>
    <w:rPr>
      <w:rFonts w:ascii="Arial" w:eastAsia="Times New Roman" w:hAnsi="Arial"/>
    </w:rPr>
  </w:style>
  <w:style w:type="paragraph" w:styleId="BodyText">
    <w:name w:val="Body Text"/>
    <w:basedOn w:val="Normal"/>
    <w:link w:val="BodyTextChar"/>
    <w:rsid w:val="00736BB9"/>
    <w:rPr>
      <w:rFonts w:ascii="Comic Sans MS" w:eastAsia="Times New Roman" w:hAnsi="Comic Sans MS"/>
      <w:b/>
      <w:color w:val="000000"/>
      <w:sz w:val="22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736BB9"/>
    <w:rPr>
      <w:rFonts w:ascii="Comic Sans MS" w:eastAsia="Times New Roman" w:hAnsi="Comic Sans MS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lc.local\LC_Common\OfficeTemplates\CPB%20Contractors\CPB%20Generic%20template%20Mas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5c65374f-9153-494e-a1d8-749e71ad7725" ContentTypeId="0x0101007F85EB935BC3F2419DC21A16D44F98AB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ID xmlns="900f795b-1506-464a-b4d2-2c06a8f2e9b1" xsi:nil="true"/>
    <i4ccb884b6754e66a0163091fffe67d3 xmlns="900f795b-1506-464a-b4d2-2c06a8f2e9b1">
      <Terms xmlns="http://schemas.microsoft.com/office/infopath/2007/PartnerControls">
        <TermInfo xmlns="http://schemas.microsoft.com/office/infopath/2007/PartnerControls">
          <TermName xmlns="http://schemas.microsoft.com/office/infopath/2007/PartnerControls">Nil Impact</TermName>
          <TermId xmlns="http://schemas.microsoft.com/office/infopath/2007/PartnerControls">a1476030-b8a9-4343-b152-e3a25ad9a696</TermId>
        </TermInfo>
      </Terms>
    </i4ccb884b6754e66a0163091fffe67d3>
    <n3899229df9d46968bfa7650e70e18fc xmlns="900f795b-1506-464a-b4d2-2c06a8f2e9b1">
      <Terms xmlns="http://schemas.microsoft.com/office/infopath/2007/PartnerControls"/>
    </n3899229df9d46968bfa7650e70e18fc>
    <SortOrder xmlns="900f795b-1506-464a-b4d2-2c06a8f2e9b1">1000</SortOrder>
    <ApprovalHistory xmlns="900f795b-1506-464a-b4d2-2c06a8f2e9b1" xsi:nil="true"/>
    <OriginalID xmlns="900f795b-1506-464a-b4d2-2c06a8f2e9b1" xsi:nil="true"/>
    <MSFileType xmlns="900f795b-1506-464a-b4d2-2c06a8f2e9b1" xsi:nil="true"/>
    <l1cca94f9587406c90ee00f542ed4ec0 xmlns="900f795b-1506-464a-b4d2-2c06a8f2e9b1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ACT</TermName>
          <TermId xmlns="http://schemas.microsoft.com/office/infopath/2007/PartnerControls">fa7900a7-0f1d-459a-8c55-1c7be7601975</TermId>
        </TermInfo>
        <TermInfo xmlns="http://schemas.microsoft.com/office/infopath/2007/PartnerControls">
          <TermName xmlns="http://schemas.microsoft.com/office/infopath/2007/PartnerControls"> NSW</TermName>
          <TermId xmlns="http://schemas.microsoft.com/office/infopath/2007/PartnerControls">fb380d43-91d1-4bce-bf3c-9f3c43328d64</TermId>
        </TermInfo>
        <TermInfo xmlns="http://schemas.microsoft.com/office/infopath/2007/PartnerControls">
          <TermName xmlns="http://schemas.microsoft.com/office/infopath/2007/PartnerControls"> NT</TermName>
          <TermId xmlns="http://schemas.microsoft.com/office/infopath/2007/PartnerControls">4a8efb10-334b-4f75-9856-d7daa6370874</TermId>
        </TermInfo>
        <TermInfo xmlns="http://schemas.microsoft.com/office/infopath/2007/PartnerControls">
          <TermName xmlns="http://schemas.microsoft.com/office/infopath/2007/PartnerControls"> PNG</TermName>
          <TermId xmlns="http://schemas.microsoft.com/office/infopath/2007/PartnerControls">837808ce-41a4-4434-a6a4-c2446a534a17</TermId>
        </TermInfo>
        <TermInfo xmlns="http://schemas.microsoft.com/office/infopath/2007/PartnerControls">
          <TermName xmlns="http://schemas.microsoft.com/office/infopath/2007/PartnerControls"> QLD</TermName>
          <TermId xmlns="http://schemas.microsoft.com/office/infopath/2007/PartnerControls">e59062b9-4fbd-4a6c-a371-d266c9e57391</TermId>
        </TermInfo>
        <TermInfo xmlns="http://schemas.microsoft.com/office/infopath/2007/PartnerControls">
          <TermName xmlns="http://schemas.microsoft.com/office/infopath/2007/PartnerControls"> SA</TermName>
          <TermId xmlns="http://schemas.microsoft.com/office/infopath/2007/PartnerControls">160599ae-3786-44ca-9c75-521bf5c6aec7</TermId>
        </TermInfo>
        <TermInfo xmlns="http://schemas.microsoft.com/office/infopath/2007/PartnerControls">
          <TermName xmlns="http://schemas.microsoft.com/office/infopath/2007/PartnerControls"> TAS</TermName>
          <TermId xmlns="http://schemas.microsoft.com/office/infopath/2007/PartnerControls">f1e0c963-6add-4967-b682-ab89bb0dc53c</TermId>
        </TermInfo>
        <TermInfo xmlns="http://schemas.microsoft.com/office/infopath/2007/PartnerControls">
          <TermName xmlns="http://schemas.microsoft.com/office/infopath/2007/PartnerControls"> VIC</TermName>
          <TermId xmlns="http://schemas.microsoft.com/office/infopath/2007/PartnerControls">a388e568-8690-4663-85bb-b4b714a43d03</TermId>
        </TermInfo>
        <TermInfo xmlns="http://schemas.microsoft.com/office/infopath/2007/PartnerControls">
          <TermName xmlns="http://schemas.microsoft.com/office/infopath/2007/PartnerControls"> WA</TermName>
          <TermId xmlns="http://schemas.microsoft.com/office/infopath/2007/PartnerControls">b289d1ba-ae29-403a-ba0b-465e88b5d828</TermId>
        </TermInfo>
      </Terms>
    </l1cca94f9587406c90ee00f542ed4ec0>
    <lab10bdb3c114b21ba379e1aa2f66b06 xmlns="900f795b-1506-464a-b4d2-2c06a8f2e9b1">
      <Terms xmlns="http://schemas.microsoft.com/office/infopath/2007/PartnerControls"/>
    </lab10bdb3c114b21ba379e1aa2f66b06>
    <f562fbf43f4140a49996887d62e1e494 xmlns="900f795b-1506-464a-b4d2-2c06a8f2e9b1">
      <Terms xmlns="http://schemas.microsoft.com/office/infopath/2007/PartnerControls"/>
    </f562fbf43f4140a49996887d62e1e494>
    <TaxCatchAll xmlns="900f795b-1506-464a-b4d2-2c06a8f2e9b1">
      <Value>538</Value>
      <Value>30</Value>
      <Value>96</Value>
      <Value>58</Value>
      <Value>57</Value>
      <Value>56</Value>
      <Value>55</Value>
      <Value>54</Value>
      <Value>48</Value>
      <Value>9</Value>
      <Value>11</Value>
      <Value>42</Value>
      <Value>3</Value>
      <Value>112</Value>
    </TaxCatchAll>
    <URL xmlns="http://schemas.microsoft.com/sharepoint/v3">
      <Url xsi:nil="true"/>
      <Description xsi:nil="true"/>
    </URL>
    <cd691b410cd941fbb39f98acecafe30c xmlns="900f795b-1506-464a-b4d2-2c06a8f2e9b1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Insurance and Workers Comp</TermName>
          <TermId xmlns="http://schemas.microsoft.com/office/infopath/2007/PartnerControls">782ec3bf-9da4-4a20-b8c7-00ab5bd05d08</TermId>
        </TermInfo>
      </Terms>
    </cd691b410cd941fbb39f98acecafe30c>
    <a32ba8a864794be1838361f41ea91fff xmlns="900f795b-1506-464a-b4d2-2c06a8f2e9b1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</TermName>
          <TermId xmlns="http://schemas.microsoft.com/office/infopath/2007/PartnerControls">8133b5ce-b6d9-412e-8d9d-ad0fad88e2db</TermId>
        </TermInfo>
      </Terms>
    </a32ba8a864794be1838361f41ea91fff>
    <Branding xmlns="900f795b-1506-464a-b4d2-2c06a8f2e9b1">false</Branding>
    <j5efbb8f5416413faf88686c7d2ba864 xmlns="900f795b-1506-464a-b4d2-2c06a8f2e9b1">
      <Terms xmlns="http://schemas.microsoft.com/office/infopath/2007/PartnerControls">
        <TermInfo xmlns="http://schemas.microsoft.com/office/infopath/2007/PartnerControls">
          <TermName xmlns="http://schemas.microsoft.com/office/infopath/2007/PartnerControls">Tool</TermName>
          <TermId xmlns="http://schemas.microsoft.com/office/infopath/2007/PartnerControls">b311bfc6-6fbf-4c16-b32b-5ff4152891d2</TermId>
        </TermInfo>
      </Terms>
    </j5efbb8f5416413faf88686c7d2ba864>
    <MSDocNote xmlns="900f795b-1506-464a-b4d2-2c06a8f2e9b1" xsi:nil="true"/>
    <ContentReviewRequired xmlns="900f795b-1506-464a-b4d2-2c06a8f2e9b1">true</ContentReviewRequired>
    <OriginalVersion xmlns="900f795b-1506-464a-b4d2-2c06a8f2e9b1" xsi:nil="true"/>
    <l2a49353731c426995a803811941dc1a xmlns="900f795b-1506-464a-b4d2-2c06a8f2e9b1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Injury Management</TermName>
          <TermId xmlns="http://schemas.microsoft.com/office/infopath/2007/PartnerControls">0708b165-dccd-44e7-9155-c5dc8b6a46bf</TermId>
        </TermInfo>
      </Terms>
    </l2a49353731c426995a803811941dc1a>
    <IncludeInNavigation xmlns="900f795b-1506-464a-b4d2-2c06a8f2e9b1">true</IncludeInNavigation>
    <PMSVersionDate xmlns="900f795b-1506-464a-b4d2-2c06a8f2e9b1" xsi:nil="true"/>
    <WorkflowStatus xmlns="900f795b-1506-464a-b4d2-2c06a8f2e9b1">New</WorkflowStatus>
    <g27070e08855430c94d5e94fbc0d73bd xmlns="900f795b-1506-464a-b4d2-2c06a8f2e9b1">
      <Terms xmlns="http://schemas.microsoft.com/office/infopath/2007/PartnerControls"/>
    </g27070e08855430c94d5e94fbc0d73bd>
    <k8fe06d7f2cd4ca797f9776cef848e74 xmlns="900f795b-1506-464a-b4d2-2c06a8f2e9b1">
      <Terms xmlns="http://schemas.microsoft.com/office/infopath/2007/PartnerControls"/>
    </k8fe06d7f2cd4ca797f9776cef848e74>
    <_dlc_DocId xmlns="f2102c2d-1274-4341-8805-6c76137789d3">MSID-4-379</_dlc_DocId>
    <_dlc_DocIdUrl xmlns="f2102c2d-1274-4341-8805-6c76137789d3">
      <Url>https://groupgovernance.cimic.com.au/ggs/lcms/_layouts/15/DocIdRedir.aspx?ID=MSID-4-379</Url>
      <Description>MSID-4-379</Description>
    </_dlc_DocIdUrl>
    <DisplayEICHelp xmlns="900f795b-1506-464a-b4d2-2c06a8f2e9b1">false</DisplayEICHelp>
    <p23e70cc2b884b70af92a2907e03efe9 xmlns="900f795b-1506-464a-b4d2-2c06a8f2e9b1">
      <Terms xmlns="http://schemas.microsoft.com/office/infopath/2007/PartnerControls"/>
    </p23e70cc2b884b70af92a2907e03efe9>
    <j8b4ff64c62347afa4cc47a86e42fa81 xmlns="900f795b-1506-464a-b4d2-2c06a8f2e9b1">
      <Terms xmlns="http://schemas.microsoft.com/office/infopath/2007/PartnerControls"/>
    </j8b4ff64c62347afa4cc47a86e42fa81>
    <OriginalDocSetTitle xmlns="900f795b-1506-464a-b4d2-2c06a8f2e9b1" xsi:nil="true"/>
    <OriginalDocSetID xmlns="900f795b-1506-464a-b4d2-2c06a8f2e9b1" xsi:nil="true"/>
    <da70aaf0516f452eb209b698f6cacc31 xmlns="900f795b-1506-464a-b4d2-2c06a8f2e9b1">
      <Terms xmlns="http://schemas.microsoft.com/office/infopath/2007/PartnerControls"/>
    </da70aaf0516f452eb209b698f6cacc31>
    <Version_x0020_Text xmlns="6d20a063-e05b-4b6c-ac51-63457436707f" xsi:nil="true"/>
    <AcceptUpdatedDocument xmlns="900f795b-1506-464a-b4d2-2c06a8f2e9b1">New</AcceptUpdatedDocument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Management System Documents" ma:contentTypeID="0x0101007F85EB935BC3F2419DC21A16D44F98AB0046C70427E653AA459EB0535F046A8725" ma:contentTypeVersion="63" ma:contentTypeDescription="" ma:contentTypeScope="" ma:versionID="0ee47ee137c59e72cabe9ce1be441f55">
  <xsd:schema xmlns:xsd="http://www.w3.org/2001/XMLSchema" xmlns:xs="http://www.w3.org/2001/XMLSchema" xmlns:p="http://schemas.microsoft.com/office/2006/metadata/properties" xmlns:ns1="http://schemas.microsoft.com/sharepoint/v3" xmlns:ns2="900f795b-1506-464a-b4d2-2c06a8f2e9b1" xmlns:ns3="f2102c2d-1274-4341-8805-6c76137789d3" xmlns:ns4="6d20a063-e05b-4b6c-ac51-63457436707f" targetNamespace="http://schemas.microsoft.com/office/2006/metadata/properties" ma:root="true" ma:fieldsID="2763027265d8d3e9d29d16f6b21c7e1a" ns1:_="" ns2:_="" ns3:_="" ns4:_="">
    <xsd:import namespace="http://schemas.microsoft.com/sharepoint/v3"/>
    <xsd:import namespace="900f795b-1506-464a-b4d2-2c06a8f2e9b1"/>
    <xsd:import namespace="f2102c2d-1274-4341-8805-6c76137789d3"/>
    <xsd:import namespace="6d20a063-e05b-4b6c-ac51-63457436707f"/>
    <xsd:element name="properties">
      <xsd:complexType>
        <xsd:sequence>
          <xsd:element name="documentManagement">
            <xsd:complexType>
              <xsd:all>
                <xsd:element ref="ns2:IncludeInNavigation" minOccurs="0"/>
                <xsd:element ref="ns2:ContentReviewRequired" minOccurs="0"/>
                <xsd:element ref="ns2:SortOrder" minOccurs="0"/>
                <xsd:element ref="ns2:DocID" minOccurs="0"/>
                <xsd:element ref="ns2:OriginalID" minOccurs="0"/>
                <xsd:element ref="ns2:OriginalVersion" minOccurs="0"/>
                <xsd:element ref="ns2:MSFileType" minOccurs="0"/>
                <xsd:element ref="ns2:Branding" minOccurs="0"/>
                <xsd:element ref="ns3:_dlc_DocIdPersistId" minOccurs="0"/>
                <xsd:element ref="ns2:cd691b410cd941fbb39f98acecafe30c" minOccurs="0"/>
                <xsd:element ref="ns2:i4ccb884b6754e66a0163091fffe67d3" minOccurs="0"/>
                <xsd:element ref="ns2:TaxCatchAll" minOccurs="0"/>
                <xsd:element ref="ns2:TaxCatchAllLabel" minOccurs="0"/>
                <xsd:element ref="ns2:j5efbb8f5416413faf88686c7d2ba864" minOccurs="0"/>
                <xsd:element ref="ns2:l1cca94f9587406c90ee00f542ed4ec0" minOccurs="0"/>
                <xsd:element ref="ns2:n3899229df9d46968bfa7650e70e18fc" minOccurs="0"/>
                <xsd:element ref="ns2:l2a49353731c426995a803811941dc1a" minOccurs="0"/>
                <xsd:element ref="ns2:lab10bdb3c114b21ba379e1aa2f66b06" minOccurs="0"/>
                <xsd:element ref="ns2:g27070e08855430c94d5e94fbc0d73bd" minOccurs="0"/>
                <xsd:element ref="ns3:_dlc_DocId" minOccurs="0"/>
                <xsd:element ref="ns2:f562fbf43f4140a49996887d62e1e494" minOccurs="0"/>
                <xsd:element ref="ns2:k8fe06d7f2cd4ca797f9776cef848e74" minOccurs="0"/>
                <xsd:element ref="ns3:_dlc_DocIdUrl" minOccurs="0"/>
                <xsd:element ref="ns2:a32ba8a864794be1838361f41ea91fff" minOccurs="0"/>
                <xsd:element ref="ns2:ApprovalHistory" minOccurs="0"/>
                <xsd:element ref="ns2:MSDocNote" minOccurs="0"/>
                <xsd:element ref="ns2:WorkflowStatus" minOccurs="0"/>
                <xsd:element ref="ns2:PMSVersionDate" minOccurs="0"/>
                <xsd:element ref="ns1:URL" minOccurs="0"/>
                <xsd:element ref="ns2:DisplayEICHelp" minOccurs="0"/>
                <xsd:element ref="ns2:j8b4ff64c62347afa4cc47a86e42fa81" minOccurs="0"/>
                <xsd:element ref="ns2:p23e70cc2b884b70af92a2907e03efe9" minOccurs="0"/>
                <xsd:element ref="ns2:OriginalDocSetID" minOccurs="0"/>
                <xsd:element ref="ns2:OriginalDocSetTitle" minOccurs="0"/>
                <xsd:element ref="ns2:AcceptUpdatedDocument" minOccurs="0"/>
                <xsd:element ref="ns2:SharedWithUsers" minOccurs="0"/>
                <xsd:element ref="ns4:Version_x0020_Text" minOccurs="0"/>
                <xsd:element ref="ns2:da70aaf0516f452eb209b698f6cacc3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47" nillable="true" ma:displayName="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f795b-1506-464a-b4d2-2c06a8f2e9b1" elementFormDefault="qualified">
    <xsd:import namespace="http://schemas.microsoft.com/office/2006/documentManagement/types"/>
    <xsd:import namespace="http://schemas.microsoft.com/office/infopath/2007/PartnerControls"/>
    <xsd:element name="IncludeInNavigation" ma:index="11" nillable="true" ma:displayName="Include In Navigation" ma:default="1" ma:internalName="IncludeInNavigation">
      <xsd:simpleType>
        <xsd:restriction base="dms:Boolean"/>
      </xsd:simpleType>
    </xsd:element>
    <xsd:element name="ContentReviewRequired" ma:index="12" nillable="true" ma:displayName="Content Review Required" ma:default="1" ma:internalName="ContentReviewRequired">
      <xsd:simpleType>
        <xsd:restriction base="dms:Boolean"/>
      </xsd:simpleType>
    </xsd:element>
    <xsd:element name="SortOrder" ma:index="14" nillable="true" ma:displayName="Sort Order" ma:decimals="2" ma:default="1000" ma:description="Sort Order of the Content in Library" ma:indexed="true" ma:internalName="SortOrder" ma:percentage="FALSE">
      <xsd:simpleType>
        <xsd:restriction base="dms:Number"/>
      </xsd:simpleType>
    </xsd:element>
    <xsd:element name="DocID" ma:index="16" nillable="true" ma:displayName="Doc ID" ma:internalName="DocID">
      <xsd:simpleType>
        <xsd:restriction base="dms:Text">
          <xsd:maxLength value="255"/>
        </xsd:restriction>
      </xsd:simpleType>
    </xsd:element>
    <xsd:element name="OriginalID" ma:index="17" nillable="true" ma:displayName="Original ID" ma:internalName="OriginalID">
      <xsd:simpleType>
        <xsd:restriction base="dms:Text">
          <xsd:maxLength value="255"/>
        </xsd:restriction>
      </xsd:simpleType>
    </xsd:element>
    <xsd:element name="OriginalVersion" ma:index="18" nillable="true" ma:displayName="Original Version" ma:internalName="OriginalVersion">
      <xsd:simpleType>
        <xsd:restriction base="dms:Text">
          <xsd:maxLength value="255"/>
        </xsd:restriction>
      </xsd:simpleType>
    </xsd:element>
    <xsd:element name="MSFileType" ma:index="19" nillable="true" ma:displayName="MS File Type" ma:internalName="MSFileType">
      <xsd:simpleType>
        <xsd:restriction base="dms:Text">
          <xsd:maxLength value="255"/>
        </xsd:restriction>
      </xsd:simpleType>
    </xsd:element>
    <xsd:element name="Branding" ma:index="20" nillable="true" ma:displayName="Branding" ma:default="1" ma:internalName="Branding">
      <xsd:simpleType>
        <xsd:restriction base="dms:Boolean"/>
      </xsd:simpleType>
    </xsd:element>
    <xsd:element name="cd691b410cd941fbb39f98acecafe30c" ma:index="22" ma:taxonomy="true" ma:internalName="cd691b410cd941fbb39f98acecafe30c" ma:taxonomyFieldName="BusinessFunction" ma:displayName="Business Function" ma:default="" ma:fieldId="{cd691b41-0cd9-41fb-b39f-98acecafe30c}" ma:taxonomyMulti="true" ma:sspId="5c65374f-9153-494e-a1d8-749e71ad7725" ma:termSetId="dd908c56-ebff-437c-8805-8af2e035922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4ccb884b6754e66a0163091fffe67d3" ma:index="23" ma:taxonomy="true" ma:internalName="i4ccb884b6754e66a0163091fffe67d3" ma:taxonomyFieldName="ChangeImpact" ma:displayName="Change Impact" ma:default="" ma:fieldId="{24ccb884-b675-4e66-a016-3091fffe67d3}" ma:sspId="5c65374f-9153-494e-a1d8-749e71ad7725" ma:termSetId="c2a3705e-4f3f-4672-82c8-156cb8593f9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24" nillable="true" ma:displayName="Taxonomy Catch All Column" ma:description="" ma:hidden="true" ma:list="{130274c6-70da-4576-8c1d-27b0fd309cbd}" ma:internalName="TaxCatchAll" ma:showField="CatchAllData" ma:web="900f795b-1506-464a-b4d2-2c06a8f2e9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5" nillable="true" ma:displayName="Taxonomy Catch All Column1" ma:description="" ma:hidden="true" ma:list="{130274c6-70da-4576-8c1d-27b0fd309cbd}" ma:internalName="TaxCatchAllLabel" ma:readOnly="true" ma:showField="CatchAllDataLabel" ma:web="900f795b-1506-464a-b4d2-2c06a8f2e9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5efbb8f5416413faf88686c7d2ba864" ma:index="26" nillable="true" ma:taxonomy="true" ma:internalName="j5efbb8f5416413faf88686c7d2ba864" ma:taxonomyFieldName="MSContentType" ma:displayName="MS Content Type" ma:default="" ma:fieldId="{35efbb8f-5416-413f-af88-686c7d2ba864}" ma:sspId="5c65374f-9153-494e-a1d8-749e71ad7725" ma:termSetId="792cdf42-b308-4687-93cd-f6bb041dd25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1cca94f9587406c90ee00f542ed4ec0" ma:index="28" nillable="true" ma:taxonomy="true" ma:internalName="l1cca94f9587406c90ee00f542ed4ec0" ma:taxonomyFieldName="Region" ma:displayName="Region" ma:default="62;#All|66a967ee-1d74-4d7e-a5be-0058b9fb5839" ma:fieldId="{51cca94f-9587-406c-90ee-00f542ed4ec0}" ma:taxonomyMulti="true" ma:sspId="5c65374f-9153-494e-a1d8-749e71ad7725" ma:termSetId="4353bd8e-cc8c-4f2d-80ff-96a8b41246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3899229df9d46968bfa7650e70e18fc" ma:index="30" nillable="true" ma:taxonomy="true" ma:internalName="n3899229df9d46968bfa7650e70e18fc" ma:taxonomyFieldName="ComplianceAS4801_x002d_2001" ma:displayName="Compliance AS/NZS 4801:2001 (SH)" ma:default="" ma:fieldId="{73899229-df9d-4696-8bfa-7650e70e18fc}" ma:taxonomyMulti="true" ma:sspId="5c65374f-9153-494e-a1d8-749e71ad7725" ma:termSetId="fc05c696-473c-4db9-9ba6-f99f73010f1f" ma:anchorId="b12e17e0-74fb-40bb-9c22-3906f9969cea" ma:open="false" ma:isKeyword="false">
      <xsd:complexType>
        <xsd:sequence>
          <xsd:element ref="pc:Terms" minOccurs="0" maxOccurs="1"/>
        </xsd:sequence>
      </xsd:complexType>
    </xsd:element>
    <xsd:element name="l2a49353731c426995a803811941dc1a" ma:index="31" ma:taxonomy="true" ma:internalName="l2a49353731c426995a803811941dc1a" ma:taxonomyFieldName="Volume" ma:displayName="Volume" ma:default="" ma:fieldId="{52a49353-731c-4269-95a8-03811941dc1a}" ma:taxonomyMulti="true" ma:sspId="5c65374f-9153-494e-a1d8-749e71ad7725" ma:termSetId="9e9bec37-dd74-46da-b88c-2607d05137b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ab10bdb3c114b21ba379e1aa2f66b06" ma:index="33" nillable="true" ma:taxonomy="true" ma:internalName="lab10bdb3c114b21ba379e1aa2f66b06" ma:taxonomyFieldName="ComplianceISO14001_x002d_2004" ma:displayName="Compliance ISO 14001:2014 (EN)" ma:default="" ma:fieldId="{5ab10bdb-3c11-4b21-ba37-9e1aa2f66b06}" ma:taxonomyMulti="true" ma:sspId="5c65374f-9153-494e-a1d8-749e71ad7725" ma:termSetId="fc05c696-473c-4db9-9ba6-f99f73010f1f" ma:anchorId="969a7372-bb75-4c29-82df-9a0b0770a533" ma:open="false" ma:isKeyword="false">
      <xsd:complexType>
        <xsd:sequence>
          <xsd:element ref="pc:Terms" minOccurs="0" maxOccurs="1"/>
        </xsd:sequence>
      </xsd:complexType>
    </xsd:element>
    <xsd:element name="g27070e08855430c94d5e94fbc0d73bd" ma:index="36" nillable="true" ma:taxonomy="true" ma:internalName="g27070e08855430c94d5e94fbc0d73bd" ma:taxonomyFieldName="ComplianceOFSC" ma:displayName="Compliance OFSC (SH)" ma:default="" ma:fieldId="{027070e0-8855-430c-94d5-e94fbc0d73bd}" ma:taxonomyMulti="true" ma:sspId="5c65374f-9153-494e-a1d8-749e71ad7725" ma:termSetId="fc05c696-473c-4db9-9ba6-f99f73010f1f" ma:anchorId="2de52a2e-bb07-464a-aaec-6802a5824c56" ma:open="false" ma:isKeyword="false">
      <xsd:complexType>
        <xsd:sequence>
          <xsd:element ref="pc:Terms" minOccurs="0" maxOccurs="1"/>
        </xsd:sequence>
      </xsd:complexType>
    </xsd:element>
    <xsd:element name="f562fbf43f4140a49996887d62e1e494" ma:index="38" nillable="true" ma:taxonomy="true" ma:internalName="f562fbf43f4140a49996887d62e1e494" ma:taxonomyFieldName="ComplianceISO90012015" ma:displayName="Compliance ISO 9001:2015 (QA)" ma:default="" ma:fieldId="{f562fbf4-3f41-40a4-9996-887d62e1e494}" ma:taxonomyMulti="true" ma:sspId="5c65374f-9153-494e-a1d8-749e71ad7725" ma:termSetId="fc05c696-473c-4db9-9ba6-f99f73010f1f" ma:anchorId="307c44e1-10a1-41ea-bd07-52aa594cefc7" ma:open="false" ma:isKeyword="false">
      <xsd:complexType>
        <xsd:sequence>
          <xsd:element ref="pc:Terms" minOccurs="0" maxOccurs="1"/>
        </xsd:sequence>
      </xsd:complexType>
    </xsd:element>
    <xsd:element name="k8fe06d7f2cd4ca797f9776cef848e74" ma:index="40" nillable="true" ma:taxonomy="true" ma:internalName="k8fe06d7f2cd4ca797f9776cef848e74" ma:taxonomyFieldName="ComplianceOHSAS18001_x002d_2007" ma:displayName="Compliance ISO 45001:2018 (SH)" ma:default="" ma:fieldId="{48fe06d7-f2cd-4ca7-97f9-776cef848e74}" ma:taxonomyMulti="true" ma:sspId="5c65374f-9153-494e-a1d8-749e71ad7725" ma:termSetId="fc05c696-473c-4db9-9ba6-f99f73010f1f" ma:anchorId="a3852400-2695-46d4-8cb0-232dd1bbb67b" ma:open="false" ma:isKeyword="false">
      <xsd:complexType>
        <xsd:sequence>
          <xsd:element ref="pc:Terms" minOccurs="0" maxOccurs="1"/>
        </xsd:sequence>
      </xsd:complexType>
    </xsd:element>
    <xsd:element name="a32ba8a864794be1838361f41ea91fff" ma:index="42" nillable="true" ma:taxonomy="true" ma:internalName="a32ba8a864794be1838361f41ea91fff" ma:taxonomyFieldName="Sector" ma:displayName="Sector" ma:default="96;#All|8133b5ce-b6d9-412e-8d9d-ad0fad88e2db" ma:fieldId="{a32ba8a8-6479-4be1-8383-61f41ea91fff}" ma:taxonomyMulti="true" ma:sspId="5c65374f-9153-494e-a1d8-749e71ad7725" ma:termSetId="d1926480-8405-4cd1-adbf-0161f9dc9f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pprovalHistory" ma:index="43" nillable="true" ma:displayName="Approval History" ma:internalName="ApprovalHistory">
      <xsd:simpleType>
        <xsd:restriction base="dms:Note">
          <xsd:maxLength value="255"/>
        </xsd:restriction>
      </xsd:simpleType>
    </xsd:element>
    <xsd:element name="MSDocNote" ma:index="44" nillable="true" ma:displayName="MS Doc Note" ma:hidden="true" ma:internalName="MSDocNote" ma:readOnly="false">
      <xsd:simpleType>
        <xsd:restriction base="dms:Note"/>
      </xsd:simpleType>
    </xsd:element>
    <xsd:element name="WorkflowStatus" ma:index="45" nillable="true" ma:displayName="Workflow Status" ma:default="New" ma:format="Dropdown" ma:internalName="WorkflowStatus">
      <xsd:simpleType>
        <xsd:restriction base="dms:Choice">
          <xsd:enumeration value="New"/>
          <xsd:enumeration value="Pending"/>
          <xsd:enumeration value="Content Review"/>
          <xsd:enumeration value="Integrity Check"/>
          <xsd:enumeration value="Content Approval"/>
          <xsd:enumeration value="Approved"/>
          <xsd:enumeration value="Rejected"/>
          <xsd:enumeration value="Canceled"/>
        </xsd:restriction>
      </xsd:simpleType>
    </xsd:element>
    <xsd:element name="PMSVersionDate" ma:index="46" nillable="true" ma:displayName="PMS Version Date" ma:format="DateOnly" ma:internalName="PMSVersionDate">
      <xsd:simpleType>
        <xsd:restriction base="dms:DateTime"/>
      </xsd:simpleType>
    </xsd:element>
    <xsd:element name="DisplayEICHelp" ma:index="48" nillable="true" ma:displayName="Display EIC red floating button" ma:default="0" ma:internalName="DisplayEICHelp" ma:readOnly="false">
      <xsd:simpleType>
        <xsd:restriction base="dms:Boolean"/>
      </xsd:simpleType>
    </xsd:element>
    <xsd:element name="j8b4ff64c62347afa4cc47a86e42fa81" ma:index="49" nillable="true" ma:taxonomy="true" ma:internalName="j8b4ff64c62347afa4cc47a86e42fa81" ma:taxonomyFieldName="Roles" ma:displayName="Roles" ma:default="" ma:fieldId="{38b4ff64-c623-47af-a4cc-47a86e42fa81}" ma:taxonomyMulti="true" ma:sspId="5c65374f-9153-494e-a1d8-749e71ad7725" ma:termSetId="c61fec57-90b3-4fa5-9be5-f4bb183248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23e70cc2b884b70af92a2907e03efe9" ma:index="51" nillable="true" ma:taxonomy="true" ma:internalName="p23e70cc2b884b70af92a2907e03efe9" ma:taxonomyFieldName="Compliance_x0020_RSNL" ma:displayName="Compliance RSNL (SH Rail)" ma:default="" ma:fieldId="{923e70cc-2b88-4b70-af92-a2907e03efe9}" ma:taxonomyMulti="true" ma:sspId="5c65374f-9153-494e-a1d8-749e71ad7725" ma:termSetId="fc05c696-473c-4db9-9ba6-f99f73010f1f" ma:anchorId="e6d90ced-88f7-4a49-b89f-dc6ddd829751" ma:open="false" ma:isKeyword="false">
      <xsd:complexType>
        <xsd:sequence>
          <xsd:element ref="pc:Terms" minOccurs="0" maxOccurs="1"/>
        </xsd:sequence>
      </xsd:complexType>
    </xsd:element>
    <xsd:element name="OriginalDocSetID" ma:index="53" nillable="true" ma:displayName="OriginalDocSetID" ma:description="Site Column created by using Powershell with format of date column." ma:internalName="OriginalDocSetID">
      <xsd:simpleType>
        <xsd:restriction base="dms:Text"/>
      </xsd:simpleType>
    </xsd:element>
    <xsd:element name="OriginalDocSetTitle" ma:index="54" nillable="true" ma:displayName="OriginalDocSetTitle" ma:description="Site Column created by using Powershell with format of date column." ma:internalName="OriginalDocSetTitle">
      <xsd:simpleType>
        <xsd:restriction base="dms:Text"/>
      </xsd:simpleType>
    </xsd:element>
    <xsd:element name="AcceptUpdatedDocument" ma:index="69" nillable="true" ma:displayName="Accept Updated Document" ma:default="New" ma:format="RadioButtons" ma:internalName="AcceptUpdatedDocument">
      <xsd:simpleType>
        <xsd:restriction base="dms:Choice">
          <xsd:enumeration value="New"/>
          <xsd:enumeration value="Accept"/>
          <xsd:enumeration value="Reject"/>
          <xsd:enumeration value="Block"/>
        </xsd:restriction>
      </xsd:simpleType>
    </xsd:element>
    <xsd:element name="SharedWithUsers" ma:index="7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a70aaf0516f452eb209b698f6cacc31" ma:index="74" nillable="true" ma:taxonomy="true" ma:internalName="da70aaf0516f452eb209b698f6cacc31" ma:taxonomyFieldName="ManagementPlanNavigation" ma:displayName="ManagementPlanNavigation" ma:default="" ma:fieldId="{da70aaf0-516f-452e-b209-b698f6cacc31}" ma:taxonomyMulti="true" ma:sspId="5c65374f-9153-494e-a1d8-749e71ad7725" ma:termSetId="7a5efe84-34e8-431a-a519-7da78be10b40" ma:anchorId="54e13030-23b4-4113-9ec5-93ee5a3b3f87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02c2d-1274-4341-8805-6c76137789d3" elementFormDefault="qualified">
    <xsd:import namespace="http://schemas.microsoft.com/office/2006/documentManagement/types"/>
    <xsd:import namespace="http://schemas.microsoft.com/office/infopath/2007/PartnerControls"/>
    <xsd:element name="_dlc_DocIdPersistId" ma:index="2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4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0a063-e05b-4b6c-ac51-63457436707f" elementFormDefault="qualified">
    <xsd:import namespace="http://schemas.microsoft.com/office/2006/documentManagement/types"/>
    <xsd:import namespace="http://schemas.microsoft.com/office/infopath/2007/PartnerControls"/>
    <xsd:element name="Version_x0020_Text" ma:index="73" nillable="true" ma:displayName="Version Text" ma:internalName="Version_x0020_Text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7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Props1.xml><?xml version="1.0" encoding="utf-8"?>
<ds:datastoreItem xmlns:ds="http://schemas.openxmlformats.org/officeDocument/2006/customXml" ds:itemID="{BBED5B96-6DC2-4426-93B1-51BEC84797B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96A2C6D-9893-4CED-9D72-A8D2E3474BD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7085F50-C423-4365-9846-0A25413D80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57020B-76A4-4CAA-8FFB-7E0580DEB5DC}">
  <ds:schemaRefs>
    <ds:schemaRef ds:uri="http://schemas.microsoft.com/office/2006/metadata/properties"/>
    <ds:schemaRef ds:uri="http://schemas.microsoft.com/office/infopath/2007/PartnerControls"/>
    <ds:schemaRef ds:uri="900f795b-1506-464a-b4d2-2c06a8f2e9b1"/>
    <ds:schemaRef ds:uri="http://schemas.microsoft.com/sharepoint/v3"/>
    <ds:schemaRef ds:uri="f2102c2d-1274-4341-8805-6c76137789d3"/>
    <ds:schemaRef ds:uri="6d20a063-e05b-4b6c-ac51-63457436707f"/>
  </ds:schemaRefs>
</ds:datastoreItem>
</file>

<file path=customXml/itemProps5.xml><?xml version="1.0" encoding="utf-8"?>
<ds:datastoreItem xmlns:ds="http://schemas.openxmlformats.org/officeDocument/2006/customXml" ds:itemID="{4B840E4D-6E60-4005-BEF2-F1AB21AC1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0f795b-1506-464a-b4d2-2c06a8f2e9b1"/>
    <ds:schemaRef ds:uri="f2102c2d-1274-4341-8805-6c76137789d3"/>
    <ds:schemaRef ds:uri="6d20a063-e05b-4b6c-ac51-6345743670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197774F-D896-4D59-A46A-866B2F1F461F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47314AD9-8D79-4ACD-9F98-86B171D74985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CPB Generic template Master</Template>
  <TotalTime>6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Leighton Contractors</Company>
  <LinksUpToDate>false</LinksUpToDate>
  <CharactersWithSpaces>1802</CharactersWithSpaces>
  <SharedDoc>false</SharedDoc>
  <HLinks>
    <vt:vector size="24" baseType="variant">
      <vt:variant>
        <vt:i4>7929937</vt:i4>
      </vt:variant>
      <vt:variant>
        <vt:i4>2119</vt:i4>
      </vt:variant>
      <vt:variant>
        <vt:i4>1025</vt:i4>
      </vt:variant>
      <vt:variant>
        <vt:i4>1</vt:i4>
      </vt:variant>
      <vt:variant>
        <vt:lpwstr>CPB orange line art</vt:lpwstr>
      </vt:variant>
      <vt:variant>
        <vt:lpwstr/>
      </vt:variant>
      <vt:variant>
        <vt:i4>3801149</vt:i4>
      </vt:variant>
      <vt:variant>
        <vt:i4>-1</vt:i4>
      </vt:variant>
      <vt:variant>
        <vt:i4>2050</vt:i4>
      </vt:variant>
      <vt:variant>
        <vt:i4>1</vt:i4>
      </vt:variant>
      <vt:variant>
        <vt:lpwstr>Untitled-5</vt:lpwstr>
      </vt:variant>
      <vt:variant>
        <vt:lpwstr/>
      </vt:variant>
      <vt:variant>
        <vt:i4>3801149</vt:i4>
      </vt:variant>
      <vt:variant>
        <vt:i4>-1</vt:i4>
      </vt:variant>
      <vt:variant>
        <vt:i4>2051</vt:i4>
      </vt:variant>
      <vt:variant>
        <vt:i4>1</vt:i4>
      </vt:variant>
      <vt:variant>
        <vt:lpwstr>Untitled-5</vt:lpwstr>
      </vt:variant>
      <vt:variant>
        <vt:lpwstr/>
      </vt:variant>
      <vt:variant>
        <vt:i4>5439549</vt:i4>
      </vt:variant>
      <vt:variant>
        <vt:i4>-1</vt:i4>
      </vt:variant>
      <vt:variant>
        <vt:i4>2056</vt:i4>
      </vt:variant>
      <vt:variant>
        <vt:i4>1</vt:i4>
      </vt:variant>
      <vt:variant>
        <vt:lpwstr>CPB logo only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Injury Management Strategy</dc:title>
  <dc:creator>Ben Reynolds</dc:creator>
  <cp:lastModifiedBy>Jane, Caroline</cp:lastModifiedBy>
  <cp:revision>6</cp:revision>
  <cp:lastPrinted>2015-10-20T01:44:00Z</cp:lastPrinted>
  <dcterms:created xsi:type="dcterms:W3CDTF">2023-03-29T04:42:00Z</dcterms:created>
  <dcterms:modified xsi:type="dcterms:W3CDTF">2023-04-19T01:23:00Z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0x0101007F85EB935BC3F2419DC21A16D44F98AB0046C70427E653AA459EB0535F046A8725</vt:lpwstr>
  </property>
  <property fmtid="{D5CDD505-2E9C-101B-9397-08002B2CF9AE}" pid="3" name="BusinessFunction">
    <vt:lpwstr>112;#Insurance and Workers Comp|782ec3bf-9da4-4a20-b8c7-00ab5bd05d08</vt:lpwstr>
  </property>
  <property fmtid="{D5CDD505-2E9C-101B-9397-08002B2CF9AE}" pid="4" name="Region">
    <vt:lpwstr>9;#ACT|fa7900a7-0f1d-459a-8c55-1c7be7601975;#30;# NSW|fb380d43-91d1-4bce-bf3c-9f3c43328d64;#54;# NT|4a8efb10-334b-4f75-9856-d7daa6370874;#55;# PNG|837808ce-41a4-4434-a6a4-c2446a534a17;#42;# QLD|e59062b9-4fbd-4a6c-a371-d266c9e57391;#48;# SA|160599ae-3786-44ca-9c75-521bf5c6aec7;#56;# TAS|f1e0c963-6add-4967-b682-ab89bb0dc53c;#57;# VIC|a388e568-8690-4663-85bb-b4b714a43d03;#58;# WA|b289d1ba-ae29-403a-ba0b-465e88b5d828</vt:lpwstr>
  </property>
  <property fmtid="{D5CDD505-2E9C-101B-9397-08002B2CF9AE}" pid="5" name="ComplianceOFSC">
    <vt:lpwstr/>
  </property>
  <property fmtid="{D5CDD505-2E9C-101B-9397-08002B2CF9AE}" pid="6" name="ComplianceISO14001-2004">
    <vt:lpwstr/>
  </property>
  <property fmtid="{D5CDD505-2E9C-101B-9397-08002B2CF9AE}" pid="7" name="ComplianceOHSAS18001-2007">
    <vt:lpwstr/>
  </property>
  <property fmtid="{D5CDD505-2E9C-101B-9397-08002B2CF9AE}" pid="8" name="RelatedKnowledge">
    <vt:lpwstr/>
  </property>
  <property fmtid="{D5CDD505-2E9C-101B-9397-08002B2CF9AE}" pid="9" name="ComplianceAS4801-2001">
    <vt:lpwstr/>
  </property>
  <property fmtid="{D5CDD505-2E9C-101B-9397-08002B2CF9AE}" pid="10" name="ChangeImpact">
    <vt:lpwstr>11;#Nil Impact|a1476030-b8a9-4343-b152-e3a25ad9a696</vt:lpwstr>
  </property>
  <property fmtid="{D5CDD505-2E9C-101B-9397-08002B2CF9AE}" pid="11" name="MSContentType">
    <vt:lpwstr>3;#Tool|b311bfc6-6fbf-4c16-b32b-5ff4152891d2</vt:lpwstr>
  </property>
  <property fmtid="{D5CDD505-2E9C-101B-9397-08002B2CF9AE}" pid="12" name="RelatedTools">
    <vt:lpwstr/>
  </property>
  <property fmtid="{D5CDD505-2E9C-101B-9397-08002B2CF9AE}" pid="13" name="RelatedProcedures">
    <vt:lpwstr>555;#Manage Complex and Significant Injuries|c48b4f31-a38c-4c81-b754-c4ab21f129f8</vt:lpwstr>
  </property>
  <property fmtid="{D5CDD505-2E9C-101B-9397-08002B2CF9AE}" pid="14" name="Volume">
    <vt:lpwstr>538;#Injury Management|0708b165-dccd-44e7-9155-c5dc8b6a46bf</vt:lpwstr>
  </property>
  <property fmtid="{D5CDD505-2E9C-101B-9397-08002B2CF9AE}" pid="15" name="ComplianceISO90012015">
    <vt:lpwstr/>
  </property>
  <property fmtid="{D5CDD505-2E9C-101B-9397-08002B2CF9AE}" pid="16" name="RelatedWorkInstructions">
    <vt:lpwstr/>
  </property>
  <property fmtid="{D5CDD505-2E9C-101B-9397-08002B2CF9AE}" pid="17" name="Sector">
    <vt:lpwstr>96;#All|8133b5ce-b6d9-412e-8d9d-ad0fad88e2db</vt:lpwstr>
  </property>
  <property fmtid="{D5CDD505-2E9C-101B-9397-08002B2CF9AE}" pid="18" name="_dlc_DocIdItemGuid">
    <vt:lpwstr>cf8a362e-6f22-4513-ab45-7f1ff6c94b73</vt:lpwstr>
  </property>
  <property fmtid="{D5CDD505-2E9C-101B-9397-08002B2CF9AE}" pid="19" name="m96bc60c7ad1438c9c56d0445bcf9631">
    <vt:lpwstr>Manage Complex and Significant Injuries|c48b4f31-a38c-4c81-b754-c4ab21f129f8</vt:lpwstr>
  </property>
  <property fmtid="{D5CDD505-2E9C-101B-9397-08002B2CF9AE}" pid="20" name="Compliance RSNL">
    <vt:lpwstr/>
  </property>
  <property fmtid="{D5CDD505-2E9C-101B-9397-08002B2CF9AE}" pid="21" name="Roles">
    <vt:lpwstr/>
  </property>
  <property fmtid="{D5CDD505-2E9C-101B-9397-08002B2CF9AE}" pid="22" name="ManagementPlanNavigation">
    <vt:lpwstr/>
  </property>
</Properties>
</file>