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7E4C4294" w:rsidR="00677444" w:rsidRPr="004932A4" w:rsidRDefault="00786A6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szCs w:val="32"/>
            </w:rPr>
            <w:t>BSBWHS415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E220B55" w:rsidR="004C3241" w:rsidRDefault="00786A6F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40C7">
            <w:rPr>
              <w:szCs w:val="32"/>
            </w:rPr>
            <w:t>Contribute to implementing WHS management systems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18BF37AD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rFonts w:ascii="Arial" w:hAnsi="Arial" w:cs="Arial"/>
              <w:i/>
              <w:sz w:val="18"/>
              <w:szCs w:val="18"/>
            </w:rPr>
            <w:t>BSBWHS415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40C7">
            <w:rPr>
              <w:rFonts w:ascii="Arial" w:hAnsi="Arial" w:cs="Arial"/>
              <w:i/>
              <w:sz w:val="18"/>
              <w:szCs w:val="18"/>
            </w:rPr>
            <w:t>Contribute to implementing WHS management systems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7917A2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959B9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54972899" w:edGrp="everyone"/>
            <w:permEnd w:id="454972899"/>
          </w:p>
        </w:tc>
      </w:tr>
      <w:tr w:rsidR="00086CCD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086CCD" w:rsidRPr="00C15CA8" w:rsidRDefault="00086CCD" w:rsidP="00086CCD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49497212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31D9399" w:rsidR="00086CCD" w:rsidRPr="006959B9" w:rsidRDefault="00086CCD" w:rsidP="00086CCD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B41745" wp14:editId="57ED7EDE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94972125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5DABE81B" w:rsidR="00A4462D" w:rsidRPr="004C3241" w:rsidRDefault="00786A6F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F1AE0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6F40C7">
              <w:rPr>
                <w:rFonts w:ascii="Arial" w:hAnsi="Arial" w:cs="Arial"/>
                <w:sz w:val="20"/>
              </w:rPr>
              <w:t xml:space="preserve"> </w:t>
            </w:r>
            <w:r w:rsidR="00A4462D" w:rsidRPr="006F40C7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6F40C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086CCD" w:rsidRPr="004C3241" w14:paraId="7F3F0CED" w14:textId="77777777" w:rsidTr="00FA1A41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1947610944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52BAA44C" w:rsidR="00086CCD" w:rsidRPr="00C15CA8" w:rsidRDefault="00786A6F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A25A701F3A9E40D2AA6C94E44100A2E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947610944"/>
          </w:p>
        </w:tc>
        <w:permStart w:id="312307539" w:edGrp="everyone"/>
        <w:tc>
          <w:tcPr>
            <w:tcW w:w="2095" w:type="dxa"/>
            <w:vAlign w:val="center"/>
          </w:tcPr>
          <w:p w14:paraId="7AEB95E0" w14:textId="57C8F7CE" w:rsidR="00086CCD" w:rsidRPr="004C3241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12307539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0B33DAA5" w:rsidR="00086CCD" w:rsidRPr="004C3241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2195775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2195775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116364630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D9827B1" w:rsidR="00086CCD" w:rsidRPr="00C15CA8" w:rsidRDefault="00786A6F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D01EACDA8AE477988FCF2F38819B813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116364630"/>
          </w:p>
        </w:tc>
        <w:permStart w:id="674323105" w:edGrp="everyone"/>
        <w:tc>
          <w:tcPr>
            <w:tcW w:w="2095" w:type="dxa"/>
            <w:vAlign w:val="center"/>
          </w:tcPr>
          <w:p w14:paraId="3387724F" w14:textId="0EFD4322" w:rsidR="00086CCD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74323105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07004685" w:rsidR="00086CCD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64134858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64134858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972370077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36256292" w:rsidR="00086CCD" w:rsidRPr="00C15CA8" w:rsidRDefault="00786A6F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34665C33D572495990A626BDB5BDE882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72370077"/>
          </w:p>
        </w:tc>
        <w:permStart w:id="736178366" w:edGrp="everyone"/>
        <w:tc>
          <w:tcPr>
            <w:tcW w:w="2095" w:type="dxa"/>
            <w:vAlign w:val="center"/>
          </w:tcPr>
          <w:p w14:paraId="1708E32B" w14:textId="7F0FFF9A" w:rsidR="00086CCD" w:rsidRPr="004C3241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6CCD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36178366"/>
              </w:sdtContent>
            </w:sdt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1A82D05" w:rsidR="00086CCD" w:rsidRPr="004C3241" w:rsidRDefault="00786A6F" w:rsidP="00086CC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6519230" w:edGrp="everyone"/>
                <w:r w:rsidR="00086CCD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06519230"/>
            <w:r w:rsidR="00086CCD" w:rsidRPr="004C3241">
              <w:rPr>
                <w:rFonts w:ascii="Arial" w:hAnsi="Arial" w:cs="Arial"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086CCD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4365069F" w:rsidR="00086CCD" w:rsidRPr="00C15CA8" w:rsidRDefault="00086CCD" w:rsidP="00086CC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3928008FBED48B4B6600526FAC8E69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BSBWHS415</w:t>
                </w:r>
              </w:sdtContent>
            </w:sdt>
          </w:p>
        </w:tc>
        <w:permStart w:id="1893227475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76D7FEE" w:rsidR="00086CCD" w:rsidRPr="00C15CA8" w:rsidRDefault="00786A6F" w:rsidP="00086CCD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56FAAF035E0D42389546FCCCE859309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086CCD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93227475"/>
          </w:p>
        </w:tc>
        <w:permStart w:id="1127618479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5CD14E8" w:rsidR="00086CCD" w:rsidRPr="004C3241" w:rsidRDefault="00786A6F" w:rsidP="00086CC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6CC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127618479"/>
              </w:sdtContent>
            </w:sdt>
            <w:r w:rsidR="00086CC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49199602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B8E39B9" w:rsidR="00086CCD" w:rsidRPr="004C3241" w:rsidRDefault="00786A6F" w:rsidP="00086CC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86CCD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491996024"/>
              </w:sdtContent>
            </w:sdt>
            <w:r w:rsidR="00086CCD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086CCD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1"/>
        <w:gridCol w:w="5325"/>
      </w:tblGrid>
      <w:tr w:rsidR="00A4462D" w:rsidRPr="004C3241" w14:paraId="65B9A09E" w14:textId="77777777" w:rsidTr="007917A2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7917A2">
        <w:trPr>
          <w:trHeight w:val="454"/>
        </w:trPr>
        <w:tc>
          <w:tcPr>
            <w:tcW w:w="3671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8F6132" w:rsidRDefault="00786A6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5610545" w:edGrp="everyone"/>
                <w:r w:rsidR="00416046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5610545"/>
              </w:sdtContent>
            </w:sdt>
            <w:r w:rsidR="00416046" w:rsidRPr="008F6132">
              <w:rPr>
                <w:rFonts w:ascii="Arial" w:hAnsi="Arial" w:cs="Arial"/>
                <w:sz w:val="20"/>
              </w:rPr>
              <w:t xml:space="preserve"> </w:t>
            </w:r>
            <w:r w:rsidR="00BC0661" w:rsidRPr="008F6132">
              <w:rPr>
                <w:rFonts w:ascii="Arial" w:hAnsi="Arial" w:cs="Arial"/>
                <w:sz w:val="18"/>
                <w:szCs w:val="18"/>
              </w:rPr>
              <w:t>Quiz</w:t>
            </w:r>
          </w:p>
          <w:permStart w:id="1249838541" w:edGrp="everyone"/>
          <w:p w14:paraId="40FD2B60" w14:textId="77777777" w:rsidR="00630215" w:rsidRDefault="00786A6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30215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9838541"/>
            <w:r w:rsidR="00630215" w:rsidRPr="008F6132">
              <w:rPr>
                <w:rFonts w:ascii="Arial" w:hAnsi="Arial" w:cs="Arial"/>
                <w:sz w:val="20"/>
              </w:rPr>
              <w:t xml:space="preserve"> </w:t>
            </w:r>
            <w:r w:rsidR="00630215" w:rsidRPr="008F6132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21E8B69B" w:rsidR="008F6132" w:rsidRPr="008F6132" w:rsidRDefault="00786A6F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439629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9889168" w:edGrp="everyone"/>
                <w:r w:rsidR="008F6132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39889168"/>
              </w:sdtContent>
            </w:sdt>
            <w:r w:rsidR="008F6132" w:rsidRPr="008F6132">
              <w:rPr>
                <w:rFonts w:ascii="Arial" w:hAnsi="Arial" w:cs="Arial"/>
                <w:sz w:val="20"/>
              </w:rPr>
              <w:t xml:space="preserve"> </w:t>
            </w:r>
            <w:r w:rsidR="008F6132" w:rsidRPr="008F6132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325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2263B4" w14:textId="78751936" w:rsidR="0086002B" w:rsidRPr="007917A2" w:rsidRDefault="00786A6F" w:rsidP="0086002B">
            <w:pPr>
              <w:ind w:left="227" w:hanging="227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078658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04080042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04080042"/>
              </w:sdtContent>
            </w:sdt>
            <w:r w:rsidR="00416046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Adjusted Work Health and Safety (WHS) Management Plan (i.e. completed Handout 2</w:t>
            </w:r>
            <w:r w:rsidR="007917A2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7F41C7B5" w14:textId="723C5566" w:rsidR="00416046" w:rsidRDefault="00786A6F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160472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659327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8659327"/>
              </w:sdtContent>
            </w:sdt>
            <w:r w:rsidR="00416046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Presentation materials (e.g. PowerPoint) for PCBU</w:t>
            </w:r>
          </w:p>
          <w:p w14:paraId="4790AC45" w14:textId="0E63A636" w:rsidR="008F6132" w:rsidRPr="008F6132" w:rsidRDefault="00786A6F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943387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85905797" w:edGrp="everyone"/>
                <w:r w:rsidR="006959B9" w:rsidRPr="008F6132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85905797"/>
              </w:sdtContent>
            </w:sdt>
            <w:r w:rsidR="008F6132" w:rsidRPr="007917A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917A2" w:rsidRPr="007917A2">
              <w:rPr>
                <w:rFonts w:ascii="Arial" w:hAnsi="Arial" w:cs="Arial"/>
                <w:sz w:val="18"/>
                <w:szCs w:val="18"/>
              </w:rPr>
              <w:t>WHSMS evaluation checklist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6959B9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7560340" w:edGrp="everyone"/>
            <w:permEnd w:id="1267560340"/>
          </w:p>
        </w:tc>
      </w:tr>
      <w:tr w:rsidR="00086CCD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086CCD" w:rsidRPr="00C15CA8" w:rsidRDefault="00086CCD" w:rsidP="00086C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95797890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847099242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644FC3EC" w:rsidR="00086CCD" w:rsidRPr="006959B9" w:rsidRDefault="00086CCD" w:rsidP="00086CCD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31C1D68" wp14:editId="48A11578">
                      <wp:extent cx="3913549" cy="360000"/>
                      <wp:effectExtent l="0" t="0" r="0" b="2540"/>
                      <wp:docPr id="222578136" name="Picture 222578136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57978901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4F8812CD" w:rsidR="00787509" w:rsidRPr="004932A4" w:rsidRDefault="00786A6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szCs w:val="32"/>
            </w:rPr>
            <w:t>BSBWHS415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ADA2B91" w:rsidR="00787509" w:rsidRDefault="00786A6F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3FDA8CDA" w:rsidR="00787509" w:rsidRPr="006959B9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7347241" w:edGrp="everyone"/>
            <w:permEnd w:id="437347241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28DCA55D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086CCD" w:rsidRPr="00BA4D9F" w14:paraId="4377ECB7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4E94138" w14:textId="77777777" w:rsidR="00086CCD" w:rsidRPr="00750D30" w:rsidRDefault="00086CCD" w:rsidP="00EF0E0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086CCD" w:rsidRPr="00BA4D9F" w14:paraId="62C30569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C10D7B" w14:textId="77777777" w:rsidR="00086CCD" w:rsidRPr="00DE303D" w:rsidRDefault="00086CCD" w:rsidP="00EF0E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B2F2232" w14:textId="77777777" w:rsidR="00086CCD" w:rsidRPr="00DE303D" w:rsidRDefault="00086CCD" w:rsidP="00086CC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A3F8AF8" w14:textId="77777777" w:rsidR="00086CCD" w:rsidRPr="00750D30" w:rsidRDefault="00086CCD" w:rsidP="00086CCD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086CCD" w:rsidRPr="00BA4D9F" w14:paraId="790043FA" w14:textId="77777777" w:rsidTr="00EF0E07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38B9F" w14:textId="77777777" w:rsidR="00086CCD" w:rsidRPr="0089432B" w:rsidRDefault="00086CCD" w:rsidP="00EF0E0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100963647" w:edGrp="everyone"/>
            <w:permEnd w:id="1100963647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0A3EA06D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403FCC92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</w:p>
    <w:p w14:paraId="6A97E4E3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6034CF39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</w:p>
    <w:p w14:paraId="64FEBA16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173BAC5" wp14:editId="0FD0EAF7">
            <wp:extent cx="4774019" cy="2243469"/>
            <wp:effectExtent l="0" t="0" r="0" b="23495"/>
            <wp:docPr id="292522399" name="Diagram 29252239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1B35CBEA" w14:textId="77777777" w:rsidR="006F40C7" w:rsidRPr="0076313E" w:rsidRDefault="006F40C7" w:rsidP="006F40C7">
      <w:pPr>
        <w:jc w:val="center"/>
        <w:rPr>
          <w:rFonts w:ascii="Arial" w:hAnsi="Arial" w:cs="Arial"/>
          <w:sz w:val="22"/>
          <w:szCs w:val="22"/>
        </w:rPr>
      </w:pPr>
    </w:p>
    <w:p w14:paraId="79DC9563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1E5BFED0" w14:textId="77777777" w:rsidR="006F40C7" w:rsidRPr="0076313E" w:rsidRDefault="006F40C7" w:rsidP="006F40C7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6F40C7" w:rsidRPr="0076313E" w14:paraId="42320603" w14:textId="77777777" w:rsidTr="001E0B9F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A4B312D" w14:textId="77777777" w:rsidR="006F40C7" w:rsidRPr="0076313E" w:rsidRDefault="006F40C7" w:rsidP="001E0B9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41AA6D5B" w14:textId="1BF01264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6382334" w:edGrp="everyone"/>
            <w:permEnd w:id="1906382334"/>
          </w:p>
        </w:tc>
      </w:tr>
      <w:tr w:rsidR="006F40C7" w:rsidRPr="0076313E" w14:paraId="5BA2EE1B" w14:textId="77777777" w:rsidTr="001E0B9F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141D85A6" w14:textId="77777777" w:rsidR="006F40C7" w:rsidRPr="0076313E" w:rsidRDefault="006F40C7" w:rsidP="001E0B9F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4B9CDBA4" w14:textId="63FE3DFF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24255842" w:edGrp="everyone"/>
            <w:permEnd w:id="1724255842"/>
          </w:p>
        </w:tc>
      </w:tr>
    </w:tbl>
    <w:p w14:paraId="14955F3F" w14:textId="77777777" w:rsidR="006F40C7" w:rsidRPr="0076313E" w:rsidRDefault="006F40C7" w:rsidP="006F40C7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3"/>
        <w:tblW w:w="9235" w:type="dxa"/>
        <w:shd w:val="clear" w:color="auto" w:fill="F7CAAC"/>
        <w:tblLook w:val="04A0" w:firstRow="1" w:lastRow="0" w:firstColumn="1" w:lastColumn="0" w:noHBand="0" w:noVBand="1"/>
      </w:tblPr>
      <w:tblGrid>
        <w:gridCol w:w="9235"/>
      </w:tblGrid>
      <w:tr w:rsidR="006F40C7" w:rsidRPr="00A27F39" w14:paraId="706AA4C4" w14:textId="77777777" w:rsidTr="006F40C7">
        <w:tc>
          <w:tcPr>
            <w:tcW w:w="9235" w:type="dxa"/>
            <w:shd w:val="clear" w:color="auto" w:fill="232F84"/>
          </w:tcPr>
          <w:p w14:paraId="12A8CA6E" w14:textId="77777777" w:rsidR="006F40C7" w:rsidRPr="00A27F3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7237267"/>
          </w:p>
        </w:tc>
        <w:bookmarkEnd w:id="0"/>
      </w:tr>
      <w:tr w:rsidR="006F40C7" w:rsidRPr="00A27F39" w14:paraId="7C1D4E1C" w14:textId="77777777" w:rsidTr="006F40C7">
        <w:tc>
          <w:tcPr>
            <w:tcW w:w="9235" w:type="dxa"/>
            <w:shd w:val="clear" w:color="auto" w:fill="A1D7E1"/>
          </w:tcPr>
          <w:p w14:paraId="463FE5FE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 xml:space="preserve">There are various legislative documents, standards and guidance documents to assist with the development </w:t>
            </w:r>
            <w:r>
              <w:rPr>
                <w:rFonts w:ascii="Arial" w:hAnsi="Arial" w:cs="Arial"/>
                <w:sz w:val="22"/>
              </w:rPr>
              <w:t xml:space="preserve">and implementation </w:t>
            </w:r>
            <w:r w:rsidRPr="00A27F39">
              <w:rPr>
                <w:rFonts w:ascii="Arial" w:hAnsi="Arial" w:cs="Arial"/>
                <w:sz w:val="22"/>
              </w:rPr>
              <w:t xml:space="preserve">of a WHSMS. </w:t>
            </w:r>
          </w:p>
          <w:p w14:paraId="1C67259B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3C1A671A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>Summarise what the following documents address (e.g. duties) with respect to a WHSMS:</w:t>
            </w:r>
          </w:p>
          <w:p w14:paraId="5BF22856" w14:textId="77777777" w:rsidR="006F40C7" w:rsidRPr="0022594D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i/>
                <w:iCs/>
                <w:sz w:val="22"/>
              </w:rPr>
              <w:t xml:space="preserve">Work Health and Safety Act 2011 </w:t>
            </w:r>
            <w:r>
              <w:rPr>
                <w:rFonts w:ascii="Arial" w:hAnsi="Arial" w:cs="Arial"/>
                <w:sz w:val="22"/>
              </w:rPr>
              <w:t>(Cth)</w:t>
            </w:r>
          </w:p>
          <w:p w14:paraId="7402478D" w14:textId="77777777" w:rsidR="006F40C7" w:rsidRPr="00A27F39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sz w:val="22"/>
              </w:rPr>
              <w:t xml:space="preserve"> (Qld)</w:t>
            </w:r>
          </w:p>
          <w:p w14:paraId="167FE409" w14:textId="77777777" w:rsidR="006F40C7" w:rsidRPr="00682C44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682C44">
              <w:rPr>
                <w:rFonts w:ascii="Arial" w:hAnsi="Arial" w:cs="Arial"/>
                <w:i/>
                <w:sz w:val="22"/>
              </w:rPr>
              <w:t>Work Health and Safety Regulations 2011</w:t>
            </w:r>
            <w:r w:rsidRPr="00682C44">
              <w:rPr>
                <w:rFonts w:ascii="Arial" w:hAnsi="Arial" w:cs="Arial"/>
                <w:sz w:val="22"/>
              </w:rPr>
              <w:t xml:space="preserve"> (Qld) </w:t>
            </w:r>
          </w:p>
          <w:p w14:paraId="435BF1D4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37240751"/>
            <w:r w:rsidRPr="00A27F39">
              <w:rPr>
                <w:rFonts w:ascii="Arial" w:hAnsi="Arial" w:cs="Arial"/>
                <w:sz w:val="22"/>
              </w:rPr>
              <w:t>A code of practice relevant to your chosen workplace</w:t>
            </w:r>
            <w:r w:rsidRPr="00682C44"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22"/>
              </w:rPr>
              <w:t>regarding risk assessment</w:t>
            </w:r>
            <w:bookmarkEnd w:id="1"/>
          </w:p>
          <w:p w14:paraId="39593393" w14:textId="77777777" w:rsidR="006F40C7" w:rsidRPr="00682C44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37238701"/>
            <w:r w:rsidRPr="00682C44">
              <w:rPr>
                <w:rFonts w:ascii="Arial" w:hAnsi="Arial" w:cs="Arial"/>
                <w:sz w:val="22"/>
              </w:rPr>
              <w:t>Australian Standard AS/NZS ISO 45001:2018</w:t>
            </w:r>
            <w:bookmarkEnd w:id="2"/>
            <w:r w:rsidRPr="00682C44">
              <w:rPr>
                <w:rFonts w:ascii="Arial" w:hAnsi="Arial" w:cs="Arial"/>
                <w:sz w:val="22"/>
              </w:rPr>
              <w:t xml:space="preserve"> </w:t>
            </w:r>
          </w:p>
          <w:p w14:paraId="2E1C54E9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37238640"/>
            <w:r>
              <w:rPr>
                <w:rFonts w:ascii="Arial" w:hAnsi="Arial" w:cs="Arial"/>
                <w:sz w:val="22"/>
              </w:rPr>
              <w:t>The ‘Safety Management System Audit Report’ from the Queensland Regulator, Workplace Health and Safety Queensland (refer to Handout 1)</w:t>
            </w:r>
            <w:bookmarkEnd w:id="3"/>
          </w:p>
          <w:p w14:paraId="0FF24591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37237767"/>
            <w:bookmarkStart w:id="5" w:name="_Ref37238317"/>
            <w:r>
              <w:rPr>
                <w:rFonts w:ascii="Arial" w:hAnsi="Arial" w:cs="Arial"/>
                <w:sz w:val="22"/>
              </w:rPr>
              <w:t>Organisational polic</w:t>
            </w:r>
            <w:bookmarkEnd w:id="4"/>
            <w:r>
              <w:rPr>
                <w:rFonts w:ascii="Arial" w:hAnsi="Arial" w:cs="Arial"/>
                <w:sz w:val="22"/>
              </w:rPr>
              <w:t>ies regarding return-to-work and injury management</w:t>
            </w:r>
            <w:bookmarkEnd w:id="5"/>
          </w:p>
          <w:p w14:paraId="5C6373C3" w14:textId="77777777" w:rsidR="006F40C7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37237769"/>
            <w:bookmarkStart w:id="7" w:name="_Ref37238320"/>
            <w:r>
              <w:rPr>
                <w:rFonts w:ascii="Arial" w:hAnsi="Arial" w:cs="Arial"/>
                <w:sz w:val="22"/>
              </w:rPr>
              <w:t>Organisational procedure</w:t>
            </w:r>
            <w:bookmarkEnd w:id="6"/>
            <w:r>
              <w:rPr>
                <w:rFonts w:ascii="Arial" w:hAnsi="Arial" w:cs="Arial"/>
                <w:sz w:val="22"/>
              </w:rPr>
              <w:t>s regarding return-to-work and injury management</w:t>
            </w:r>
            <w:bookmarkEnd w:id="7"/>
          </w:p>
          <w:p w14:paraId="6E5CE07F" w14:textId="77777777" w:rsidR="006F40C7" w:rsidRPr="00A27F39" w:rsidRDefault="006F40C7" w:rsidP="007917A2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Organisational process regarding return-to-work and injury management</w:t>
            </w:r>
          </w:p>
        </w:tc>
      </w:tr>
    </w:tbl>
    <w:p w14:paraId="13E7E05A" w14:textId="77777777" w:rsidR="006F40C7" w:rsidRDefault="006F40C7"/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6F40C7" w:rsidRPr="00A27F39" w14:paraId="75F7F628" w14:textId="77777777" w:rsidTr="001E0B9F">
        <w:trPr>
          <w:trHeight w:val="227"/>
        </w:trPr>
        <w:tc>
          <w:tcPr>
            <w:tcW w:w="2097" w:type="dxa"/>
            <w:shd w:val="clear" w:color="auto" w:fill="D9D9D9"/>
          </w:tcPr>
          <w:p w14:paraId="22607375" w14:textId="77777777" w:rsidR="006F40C7" w:rsidRPr="00A27F3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6919" w:type="dxa"/>
            <w:shd w:val="clear" w:color="auto" w:fill="D9D9D9"/>
          </w:tcPr>
          <w:p w14:paraId="693A2059" w14:textId="77777777" w:rsidR="006F40C7" w:rsidRPr="00A27F39" w:rsidRDefault="006F40C7" w:rsidP="001E0B9F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Summary of contents</w:t>
            </w:r>
          </w:p>
        </w:tc>
      </w:tr>
      <w:tr w:rsidR="006F40C7" w:rsidRPr="00A27F39" w14:paraId="43AC0B6B" w14:textId="77777777" w:rsidTr="001E0B9F">
        <w:trPr>
          <w:trHeight w:val="6803"/>
        </w:trPr>
        <w:tc>
          <w:tcPr>
            <w:tcW w:w="2097" w:type="dxa"/>
            <w:shd w:val="clear" w:color="auto" w:fill="D9D9D9"/>
          </w:tcPr>
          <w:p w14:paraId="44AB5817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</w:t>
            </w:r>
            <w:r>
              <w:rPr>
                <w:rFonts w:ascii="Arial" w:hAnsi="Arial" w:cs="Arial"/>
                <w:b/>
                <w:sz w:val="22"/>
              </w:rPr>
              <w:t>Cth</w:t>
            </w:r>
            <w:r w:rsidRPr="00A27F39">
              <w:rPr>
                <w:rFonts w:ascii="Arial" w:hAnsi="Arial" w:cs="Arial"/>
                <w:b/>
                <w:sz w:val="22"/>
              </w:rPr>
              <w:t>)</w:t>
            </w:r>
          </w:p>
        </w:tc>
        <w:tc>
          <w:tcPr>
            <w:tcW w:w="6919" w:type="dxa"/>
          </w:tcPr>
          <w:p w14:paraId="1F4F6395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205728407" w:edGrp="everyone"/>
            <w:permEnd w:id="205728407"/>
          </w:p>
        </w:tc>
      </w:tr>
      <w:tr w:rsidR="006F40C7" w:rsidRPr="00A27F39" w14:paraId="0BEC0146" w14:textId="77777777" w:rsidTr="001E0B9F">
        <w:trPr>
          <w:trHeight w:val="6803"/>
        </w:trPr>
        <w:tc>
          <w:tcPr>
            <w:tcW w:w="2097" w:type="dxa"/>
            <w:shd w:val="clear" w:color="auto" w:fill="D9D9D9"/>
          </w:tcPr>
          <w:p w14:paraId="3A3EDBDE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(Qld)</w:t>
            </w:r>
          </w:p>
        </w:tc>
        <w:tc>
          <w:tcPr>
            <w:tcW w:w="6919" w:type="dxa"/>
          </w:tcPr>
          <w:p w14:paraId="612963F1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393063512" w:edGrp="everyone"/>
            <w:permEnd w:id="1393063512"/>
          </w:p>
        </w:tc>
      </w:tr>
      <w:tr w:rsidR="006F40C7" w:rsidRPr="00A27F39" w14:paraId="3F2C8946" w14:textId="77777777" w:rsidTr="001E0B9F">
        <w:trPr>
          <w:trHeight w:val="2551"/>
        </w:trPr>
        <w:tc>
          <w:tcPr>
            <w:tcW w:w="2097" w:type="dxa"/>
            <w:shd w:val="clear" w:color="auto" w:fill="D9D9D9"/>
          </w:tcPr>
          <w:p w14:paraId="77F9A36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lastRenderedPageBreak/>
              <w:t xml:space="preserve">Work Health and Safety Regulations 2011 </w:t>
            </w:r>
            <w:r w:rsidRPr="00A27F39">
              <w:rPr>
                <w:rFonts w:ascii="Arial" w:hAnsi="Arial" w:cs="Arial"/>
                <w:b/>
                <w:sz w:val="22"/>
              </w:rPr>
              <w:t>(Qld)</w:t>
            </w:r>
          </w:p>
        </w:tc>
        <w:tc>
          <w:tcPr>
            <w:tcW w:w="6919" w:type="dxa"/>
          </w:tcPr>
          <w:p w14:paraId="42EAA79A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641275842" w:edGrp="everyone"/>
            <w:permEnd w:id="641275842"/>
          </w:p>
        </w:tc>
      </w:tr>
      <w:tr w:rsidR="006F40C7" w:rsidRPr="00A27F39" w14:paraId="70C6E973" w14:textId="77777777" w:rsidTr="001E0B9F">
        <w:trPr>
          <w:trHeight w:val="1531"/>
        </w:trPr>
        <w:tc>
          <w:tcPr>
            <w:tcW w:w="2097" w:type="dxa"/>
            <w:shd w:val="clear" w:color="auto" w:fill="D9D9D9"/>
          </w:tcPr>
          <w:p w14:paraId="2A9B2377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Code of practice</w:t>
            </w:r>
          </w:p>
        </w:tc>
        <w:tc>
          <w:tcPr>
            <w:tcW w:w="6919" w:type="dxa"/>
            <w:shd w:val="clear" w:color="auto" w:fill="auto"/>
          </w:tcPr>
          <w:p w14:paraId="1EC7C46A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04616662" w:edGrp="everyone"/>
            <w:permEnd w:id="1004616662"/>
          </w:p>
        </w:tc>
      </w:tr>
      <w:tr w:rsidR="006F40C7" w:rsidRPr="00A27F39" w14:paraId="78B125FB" w14:textId="77777777" w:rsidTr="001E0B9F">
        <w:trPr>
          <w:trHeight w:val="3061"/>
        </w:trPr>
        <w:tc>
          <w:tcPr>
            <w:tcW w:w="2097" w:type="dxa"/>
            <w:shd w:val="clear" w:color="auto" w:fill="D9D9D9"/>
          </w:tcPr>
          <w:p w14:paraId="19F6E3E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 xml:space="preserve">AS/NZS </w:t>
            </w:r>
            <w:r>
              <w:rPr>
                <w:rFonts w:ascii="Arial" w:hAnsi="Arial" w:cs="Arial"/>
                <w:b/>
                <w:sz w:val="22"/>
              </w:rPr>
              <w:t>ISO 45001:2018</w:t>
            </w:r>
          </w:p>
        </w:tc>
        <w:tc>
          <w:tcPr>
            <w:tcW w:w="6919" w:type="dxa"/>
            <w:shd w:val="clear" w:color="auto" w:fill="auto"/>
          </w:tcPr>
          <w:p w14:paraId="40AAEF75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40599890" w:edGrp="everyone"/>
            <w:permEnd w:id="1040599890"/>
          </w:p>
        </w:tc>
      </w:tr>
      <w:tr w:rsidR="006F40C7" w:rsidRPr="00A27F39" w14:paraId="3244ABCF" w14:textId="77777777" w:rsidTr="001E0B9F">
        <w:trPr>
          <w:trHeight w:val="2324"/>
        </w:trPr>
        <w:tc>
          <w:tcPr>
            <w:tcW w:w="2097" w:type="dxa"/>
            <w:shd w:val="clear" w:color="auto" w:fill="D9D9D9"/>
          </w:tcPr>
          <w:p w14:paraId="3F0B1428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Guidance material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6919" w:type="dxa"/>
          </w:tcPr>
          <w:p w14:paraId="0A351A75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201939633" w:edGrp="everyone"/>
            <w:permEnd w:id="1201939633"/>
          </w:p>
        </w:tc>
      </w:tr>
      <w:tr w:rsidR="006F40C7" w:rsidRPr="00A27F39" w14:paraId="5AFC5139" w14:textId="77777777" w:rsidTr="001E0B9F">
        <w:trPr>
          <w:trHeight w:val="1531"/>
        </w:trPr>
        <w:tc>
          <w:tcPr>
            <w:tcW w:w="2097" w:type="dxa"/>
            <w:shd w:val="clear" w:color="auto" w:fill="D9D9D9"/>
          </w:tcPr>
          <w:p w14:paraId="0F7FEB9C" w14:textId="77777777" w:rsidR="006F40C7" w:rsidRPr="00A27F39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policy</w:t>
            </w:r>
          </w:p>
        </w:tc>
        <w:tc>
          <w:tcPr>
            <w:tcW w:w="6919" w:type="dxa"/>
            <w:shd w:val="clear" w:color="auto" w:fill="auto"/>
          </w:tcPr>
          <w:p w14:paraId="57F13147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38504970" w:edGrp="everyone"/>
            <w:permEnd w:id="1038504970"/>
          </w:p>
        </w:tc>
      </w:tr>
      <w:tr w:rsidR="006F40C7" w:rsidRPr="00A27F39" w14:paraId="2A5425D2" w14:textId="77777777" w:rsidTr="001E0B9F">
        <w:trPr>
          <w:trHeight w:val="2041"/>
        </w:trPr>
        <w:tc>
          <w:tcPr>
            <w:tcW w:w="2097" w:type="dxa"/>
            <w:shd w:val="clear" w:color="auto" w:fill="D9D9D9"/>
          </w:tcPr>
          <w:p w14:paraId="1CC4EF25" w14:textId="77777777" w:rsidR="006F40C7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8" w:name="_Ref37239430"/>
            <w:r>
              <w:rPr>
                <w:rFonts w:ascii="Arial" w:hAnsi="Arial" w:cs="Arial"/>
                <w:b/>
                <w:sz w:val="22"/>
              </w:rPr>
              <w:t>Organisational procedure</w:t>
            </w:r>
            <w:bookmarkEnd w:id="8"/>
          </w:p>
        </w:tc>
        <w:tc>
          <w:tcPr>
            <w:tcW w:w="6919" w:type="dxa"/>
            <w:shd w:val="clear" w:color="auto" w:fill="auto"/>
          </w:tcPr>
          <w:p w14:paraId="3868DF88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37828908" w:edGrp="everyone"/>
            <w:permEnd w:id="937828908"/>
          </w:p>
        </w:tc>
      </w:tr>
      <w:tr w:rsidR="006F40C7" w:rsidRPr="00A27F39" w14:paraId="29E63713" w14:textId="77777777" w:rsidTr="001E0B9F">
        <w:trPr>
          <w:trHeight w:val="2551"/>
        </w:trPr>
        <w:tc>
          <w:tcPr>
            <w:tcW w:w="2097" w:type="dxa"/>
            <w:shd w:val="clear" w:color="auto" w:fill="D9D9D9"/>
          </w:tcPr>
          <w:p w14:paraId="793BB2B7" w14:textId="77777777" w:rsidR="006F40C7" w:rsidRDefault="006F40C7" w:rsidP="007917A2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9" w:name="_Ref37239395"/>
            <w:r>
              <w:rPr>
                <w:rFonts w:ascii="Arial" w:hAnsi="Arial" w:cs="Arial"/>
                <w:b/>
                <w:sz w:val="22"/>
              </w:rPr>
              <w:lastRenderedPageBreak/>
              <w:t>Organisational process</w:t>
            </w:r>
            <w:bookmarkEnd w:id="9"/>
          </w:p>
        </w:tc>
        <w:tc>
          <w:tcPr>
            <w:tcW w:w="6919" w:type="dxa"/>
            <w:shd w:val="clear" w:color="auto" w:fill="auto"/>
          </w:tcPr>
          <w:p w14:paraId="15AD06AF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719538668" w:edGrp="everyone"/>
            <w:permEnd w:id="1719538668"/>
          </w:p>
        </w:tc>
      </w:tr>
    </w:tbl>
    <w:p w14:paraId="35BEEE18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1D94E416" w14:textId="77777777" w:rsidR="006F40C7" w:rsidRPr="00830749" w:rsidRDefault="006F40C7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3C2E4349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8099687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786A6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28099687"/>
          </w:p>
        </w:tc>
      </w:tr>
    </w:tbl>
    <w:p w14:paraId="6E71D88A" w14:textId="77777777" w:rsidR="0086002B" w:rsidRDefault="0086002B" w:rsidP="004E206C">
      <w:pPr>
        <w:jc w:val="left"/>
        <w:rPr>
          <w:rFonts w:ascii="Arial" w:hAnsi="Arial" w:cs="Arial"/>
          <w:sz w:val="22"/>
          <w:szCs w:val="22"/>
        </w:rPr>
      </w:pPr>
    </w:p>
    <w:p w14:paraId="7DCCC94B" w14:textId="72DB9F0E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50C89ACF" w14:textId="77777777" w:rsidTr="001E0B9F">
        <w:tc>
          <w:tcPr>
            <w:tcW w:w="9235" w:type="dxa"/>
            <w:shd w:val="clear" w:color="auto" w:fill="232F84"/>
          </w:tcPr>
          <w:p w14:paraId="02CB6AB0" w14:textId="77777777" w:rsidR="006F40C7" w:rsidRPr="000732D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0" w:name="_Ref37237300"/>
          </w:p>
        </w:tc>
        <w:bookmarkEnd w:id="10"/>
      </w:tr>
      <w:tr w:rsidR="006F40C7" w:rsidRPr="000732D9" w14:paraId="67721B34" w14:textId="77777777" w:rsidTr="001E0B9F">
        <w:tc>
          <w:tcPr>
            <w:tcW w:w="9235" w:type="dxa"/>
            <w:shd w:val="clear" w:color="auto" w:fill="A1D7E1"/>
          </w:tcPr>
          <w:p w14:paraId="3AE7CBDF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Explain your involvement, as a workgroup supervisor, with </w:t>
            </w:r>
            <w:r>
              <w:rPr>
                <w:rFonts w:ascii="Arial" w:hAnsi="Arial" w:cs="Arial"/>
                <w:sz w:val="22"/>
              </w:rPr>
              <w:t>implementing the following elements of a WHSMS plan:</w:t>
            </w:r>
          </w:p>
          <w:p w14:paraId="6984FE3B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2E19FD91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36217F3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3E1B1FA7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>In particular:</w:t>
            </w:r>
          </w:p>
          <w:p w14:paraId="319A1100" w14:textId="77777777" w:rsidR="006F40C7" w:rsidRPr="000732D9" w:rsidRDefault="006F40C7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1" w:name="_Ref37237344"/>
            <w:r>
              <w:rPr>
                <w:rFonts w:ascii="Arial" w:hAnsi="Arial" w:cs="Arial"/>
                <w:sz w:val="22"/>
              </w:rPr>
              <w:t>Use examples to explain how you would c</w:t>
            </w:r>
            <w:r w:rsidRPr="000732D9">
              <w:rPr>
                <w:rFonts w:ascii="Arial" w:hAnsi="Arial" w:cs="Arial"/>
                <w:sz w:val="22"/>
              </w:rPr>
              <w:t xml:space="preserve">ontribute to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r>
              <w:rPr>
                <w:rFonts w:ascii="Arial" w:hAnsi="Arial" w:cs="Arial"/>
                <w:sz w:val="22"/>
              </w:rPr>
              <w:t>each elements, as relevant to your own workgroup</w:t>
            </w:r>
            <w:bookmarkEnd w:id="11"/>
          </w:p>
          <w:p w14:paraId="7E8B03D7" w14:textId="77777777" w:rsidR="006F40C7" w:rsidRPr="000732D9" w:rsidRDefault="006F40C7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37237328"/>
            <w:r>
              <w:rPr>
                <w:rFonts w:ascii="Arial" w:hAnsi="Arial" w:cs="Arial"/>
                <w:sz w:val="22"/>
              </w:rPr>
              <w:t>Explain how you would s</w:t>
            </w:r>
            <w:r w:rsidRPr="000732D9">
              <w:rPr>
                <w:rFonts w:ascii="Arial" w:hAnsi="Arial" w:cs="Arial"/>
                <w:sz w:val="22"/>
              </w:rPr>
              <w:t xml:space="preserve">eek the contribution and support of others in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r>
              <w:rPr>
                <w:rFonts w:ascii="Arial" w:hAnsi="Arial" w:cs="Arial"/>
                <w:sz w:val="22"/>
              </w:rPr>
              <w:t>each element</w:t>
            </w:r>
            <w:bookmarkEnd w:id="12"/>
            <w:r w:rsidRPr="000732D9">
              <w:rPr>
                <w:rFonts w:ascii="Arial" w:hAnsi="Arial" w:cs="Arial"/>
                <w:sz w:val="22"/>
              </w:rPr>
              <w:t xml:space="preserve"> </w:t>
            </w:r>
          </w:p>
          <w:p w14:paraId="361F3CF4" w14:textId="0BE90094" w:rsidR="006F40C7" w:rsidRPr="000732D9" w:rsidRDefault="00340902" w:rsidP="007917A2">
            <w:pPr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13" w:name="_Ref37237333"/>
            <w:r>
              <w:rPr>
                <w:rFonts w:ascii="Arial" w:hAnsi="Arial" w:cs="Arial"/>
                <w:sz w:val="22"/>
              </w:rPr>
              <w:t>Provide two (2) examples/methods of</w:t>
            </w:r>
            <w:r w:rsidR="006F40C7" w:rsidRPr="006F40C7">
              <w:rPr>
                <w:rFonts w:ascii="Arial" w:hAnsi="Arial" w:cs="Arial"/>
                <w:sz w:val="22"/>
              </w:rPr>
              <w:t xml:space="preserve"> how you would </w:t>
            </w:r>
            <w:r w:rsidR="006F40C7">
              <w:rPr>
                <w:rFonts w:ascii="Arial" w:hAnsi="Arial" w:cs="Arial"/>
                <w:sz w:val="22"/>
              </w:rPr>
              <w:t>c</w:t>
            </w:r>
            <w:r w:rsidR="006F40C7" w:rsidRPr="000732D9">
              <w:rPr>
                <w:rFonts w:ascii="Arial" w:hAnsi="Arial" w:cs="Arial"/>
                <w:sz w:val="22"/>
              </w:rPr>
              <w:t xml:space="preserve">ommunicate to </w:t>
            </w:r>
            <w:r w:rsidR="006F40C7">
              <w:rPr>
                <w:rFonts w:ascii="Arial" w:hAnsi="Arial" w:cs="Arial"/>
                <w:sz w:val="22"/>
              </w:rPr>
              <w:t>workgroup members</w:t>
            </w:r>
            <w:r w:rsidR="006F40C7" w:rsidRPr="000732D9">
              <w:rPr>
                <w:rFonts w:ascii="Arial" w:hAnsi="Arial" w:cs="Arial"/>
                <w:sz w:val="22"/>
              </w:rPr>
              <w:t xml:space="preserve"> about the importance and application of </w:t>
            </w:r>
            <w:r w:rsidR="006F40C7">
              <w:rPr>
                <w:rFonts w:ascii="Arial" w:hAnsi="Arial" w:cs="Arial"/>
                <w:sz w:val="22"/>
              </w:rPr>
              <w:t>each element</w:t>
            </w:r>
            <w:bookmarkEnd w:id="13"/>
            <w:r w:rsidR="006F40C7">
              <w:rPr>
                <w:rFonts w:ascii="Arial" w:hAnsi="Arial" w:cs="Arial"/>
                <w:sz w:val="22"/>
              </w:rPr>
              <w:t xml:space="preserve"> in terms of meeting WHS policy</w:t>
            </w: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4FC296D2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0502995F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6F40C7" w:rsidRPr="000732D9" w14:paraId="40F7327F" w14:textId="77777777" w:rsidTr="001E0B9F">
        <w:tc>
          <w:tcPr>
            <w:tcW w:w="9016" w:type="dxa"/>
            <w:shd w:val="clear" w:color="auto" w:fill="D9D9D9"/>
          </w:tcPr>
          <w:p w14:paraId="7720D0C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Contributing to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0732D9" w14:paraId="3A605FBB" w14:textId="77777777" w:rsidTr="001E0B9F">
        <w:trPr>
          <w:trHeight w:val="6350"/>
        </w:trPr>
        <w:tc>
          <w:tcPr>
            <w:tcW w:w="9016" w:type="dxa"/>
          </w:tcPr>
          <w:p w14:paraId="3FB914D1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05410809" w:edGrp="everyone"/>
            <w:permEnd w:id="905410809"/>
          </w:p>
        </w:tc>
      </w:tr>
      <w:tr w:rsidR="006F40C7" w:rsidRPr="000732D9" w14:paraId="666F7D29" w14:textId="77777777" w:rsidTr="001E0B9F">
        <w:tc>
          <w:tcPr>
            <w:tcW w:w="9016" w:type="dxa"/>
            <w:shd w:val="clear" w:color="auto" w:fill="D9D9D9"/>
          </w:tcPr>
          <w:p w14:paraId="1E455F8E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lastRenderedPageBreak/>
              <w:t>Seek</w:t>
            </w:r>
            <w:r>
              <w:rPr>
                <w:rFonts w:ascii="Arial" w:hAnsi="Arial" w:cs="Arial"/>
                <w:b/>
                <w:sz w:val="22"/>
              </w:rPr>
              <w:t>ing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contribution and support in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20F877F0" w14:textId="77777777" w:rsidTr="001E0B9F">
        <w:trPr>
          <w:trHeight w:val="4309"/>
        </w:trPr>
        <w:tc>
          <w:tcPr>
            <w:tcW w:w="9016" w:type="dxa"/>
          </w:tcPr>
          <w:p w14:paraId="0F0DD6DC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00051225" w:edGrp="everyone"/>
            <w:permEnd w:id="400051225"/>
          </w:p>
        </w:tc>
      </w:tr>
      <w:tr w:rsidR="006F40C7" w:rsidRPr="000732D9" w14:paraId="5125DABF" w14:textId="77777777" w:rsidTr="001E0B9F">
        <w:tc>
          <w:tcPr>
            <w:tcW w:w="9016" w:type="dxa"/>
            <w:shd w:val="clear" w:color="auto" w:fill="D9D9D9"/>
          </w:tcPr>
          <w:p w14:paraId="771DE6A2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Communicat</w:t>
            </w:r>
            <w:r>
              <w:rPr>
                <w:rFonts w:ascii="Arial" w:hAnsi="Arial" w:cs="Arial"/>
                <w:b/>
                <w:sz w:val="22"/>
              </w:rPr>
              <w:t>ing about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WHSMS</w:t>
            </w:r>
            <w:r>
              <w:rPr>
                <w:rFonts w:ascii="Arial" w:hAnsi="Arial" w:cs="Arial"/>
                <w:b/>
                <w:sz w:val="22"/>
              </w:rPr>
              <w:t xml:space="preserve"> element</w:t>
            </w:r>
          </w:p>
        </w:tc>
      </w:tr>
      <w:tr w:rsidR="006F40C7" w:rsidRPr="004D7438" w14:paraId="33BC4F4F" w14:textId="77777777" w:rsidTr="001E0B9F">
        <w:trPr>
          <w:trHeight w:val="3572"/>
        </w:trPr>
        <w:tc>
          <w:tcPr>
            <w:tcW w:w="9016" w:type="dxa"/>
          </w:tcPr>
          <w:p w14:paraId="3AD26011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835785139" w:edGrp="everyone"/>
            <w:permEnd w:id="835785139"/>
          </w:p>
        </w:tc>
      </w:tr>
    </w:tbl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50F642B3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22E89DB1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Return-to-work </w:t>
            </w:r>
          </w:p>
        </w:tc>
      </w:tr>
      <w:tr w:rsidR="006F40C7" w:rsidRPr="000732D9" w14:paraId="7DAE7C3A" w14:textId="77777777" w:rsidTr="001E0B9F">
        <w:tc>
          <w:tcPr>
            <w:tcW w:w="9016" w:type="dxa"/>
            <w:shd w:val="clear" w:color="auto" w:fill="D9D9D9"/>
          </w:tcPr>
          <w:p w14:paraId="1269BE19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Contributing to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6D5E6F54" w14:textId="77777777" w:rsidTr="001E0B9F">
        <w:trPr>
          <w:trHeight w:val="4365"/>
        </w:trPr>
        <w:tc>
          <w:tcPr>
            <w:tcW w:w="9016" w:type="dxa"/>
          </w:tcPr>
          <w:p w14:paraId="12F8C9B2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92565051" w:edGrp="everyone"/>
            <w:permEnd w:id="992565051"/>
          </w:p>
        </w:tc>
      </w:tr>
      <w:tr w:rsidR="006F40C7" w:rsidRPr="000732D9" w14:paraId="24E1CB6C" w14:textId="77777777" w:rsidTr="001E0B9F">
        <w:tc>
          <w:tcPr>
            <w:tcW w:w="9016" w:type="dxa"/>
            <w:shd w:val="clear" w:color="auto" w:fill="D9D9D9"/>
          </w:tcPr>
          <w:p w14:paraId="5AE1D629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lastRenderedPageBreak/>
              <w:t>Seek</w:t>
            </w:r>
            <w:r>
              <w:rPr>
                <w:rFonts w:ascii="Arial" w:hAnsi="Arial" w:cs="Arial"/>
                <w:b/>
                <w:sz w:val="22"/>
              </w:rPr>
              <w:t>ing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contribution and support in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6F40C7" w:rsidRPr="004D7438" w14:paraId="31C3A9BB" w14:textId="77777777" w:rsidTr="001E0B9F">
        <w:trPr>
          <w:trHeight w:val="5102"/>
        </w:trPr>
        <w:tc>
          <w:tcPr>
            <w:tcW w:w="9016" w:type="dxa"/>
          </w:tcPr>
          <w:p w14:paraId="1FBD0709" w14:textId="77777777" w:rsidR="006F40C7" w:rsidRPr="004D7438" w:rsidRDefault="006F40C7" w:rsidP="004D7438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600535841" w:edGrp="everyone"/>
            <w:permEnd w:id="1600535841"/>
          </w:p>
        </w:tc>
      </w:tr>
      <w:tr w:rsidR="006F40C7" w:rsidRPr="000732D9" w14:paraId="23F2FA9A" w14:textId="77777777" w:rsidTr="001E0B9F">
        <w:tc>
          <w:tcPr>
            <w:tcW w:w="9016" w:type="dxa"/>
            <w:shd w:val="clear" w:color="auto" w:fill="D9D9D9"/>
          </w:tcPr>
          <w:p w14:paraId="3A532D05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Communicat</w:t>
            </w:r>
            <w:r>
              <w:rPr>
                <w:rFonts w:ascii="Arial" w:hAnsi="Arial" w:cs="Arial"/>
                <w:b/>
                <w:sz w:val="22"/>
              </w:rPr>
              <w:t>ing about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WHSMS</w:t>
            </w:r>
            <w:r>
              <w:rPr>
                <w:rFonts w:ascii="Arial" w:hAnsi="Arial" w:cs="Arial"/>
                <w:b/>
                <w:sz w:val="22"/>
              </w:rPr>
              <w:t xml:space="preserve"> element</w:t>
            </w:r>
          </w:p>
        </w:tc>
      </w:tr>
      <w:tr w:rsidR="006F40C7" w:rsidRPr="004D7438" w14:paraId="517246CD" w14:textId="77777777" w:rsidTr="001E0B9F">
        <w:trPr>
          <w:trHeight w:val="3345"/>
        </w:trPr>
        <w:tc>
          <w:tcPr>
            <w:tcW w:w="9016" w:type="dxa"/>
          </w:tcPr>
          <w:p w14:paraId="163D870A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66487726" w:edGrp="everyone"/>
            <w:permEnd w:id="466487726"/>
          </w:p>
        </w:tc>
      </w:tr>
    </w:tbl>
    <w:p w14:paraId="5E507044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EEFD837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086DCC5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5723F287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3419810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533511" w:rsidRDefault="00786A6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4198101"/>
          </w:p>
        </w:tc>
      </w:tr>
    </w:tbl>
    <w:p w14:paraId="454F4A9A" w14:textId="77777777" w:rsidR="00515252" w:rsidRDefault="00515252" w:rsidP="004E206C">
      <w:pPr>
        <w:rPr>
          <w:rFonts w:ascii="Arial" w:hAnsi="Arial" w:cs="Arial"/>
          <w:sz w:val="22"/>
          <w:szCs w:val="22"/>
        </w:rPr>
      </w:pPr>
    </w:p>
    <w:p w14:paraId="5B401D7E" w14:textId="77777777" w:rsidR="006F40C7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4DE17685" w14:textId="77777777" w:rsidTr="001E0B9F">
        <w:tc>
          <w:tcPr>
            <w:tcW w:w="9235" w:type="dxa"/>
            <w:shd w:val="clear" w:color="auto" w:fill="232F84"/>
          </w:tcPr>
          <w:p w14:paraId="45B86402" w14:textId="77777777" w:rsidR="006F40C7" w:rsidRPr="000732D9" w:rsidRDefault="006F40C7" w:rsidP="007917A2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4" w:name="_Ref37237390"/>
          </w:p>
        </w:tc>
        <w:bookmarkEnd w:id="14"/>
      </w:tr>
      <w:tr w:rsidR="006F40C7" w:rsidRPr="000732D9" w14:paraId="73E2ED49" w14:textId="77777777" w:rsidTr="001E0B9F">
        <w:tc>
          <w:tcPr>
            <w:tcW w:w="9235" w:type="dxa"/>
            <w:shd w:val="clear" w:color="auto" w:fill="A1D7E1"/>
          </w:tcPr>
          <w:p w14:paraId="5D8CA554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You are required, as a workgroup supervisor, to contribute to </w:t>
            </w:r>
            <w:r>
              <w:rPr>
                <w:rFonts w:ascii="Arial" w:hAnsi="Arial" w:cs="Arial"/>
                <w:sz w:val="22"/>
              </w:rPr>
              <w:t>reviewing the elements of the WHSMS plan addressed in Activity 2</w:t>
            </w:r>
            <w:r w:rsidRPr="000732D9">
              <w:rPr>
                <w:rFonts w:ascii="Arial" w:hAnsi="Arial" w:cs="Arial"/>
                <w:sz w:val="22"/>
              </w:rPr>
              <w:t>:</w:t>
            </w:r>
          </w:p>
          <w:p w14:paraId="77AF7F9F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22BFFD7C" w14:textId="77777777" w:rsidR="006F40C7" w:rsidRPr="000732D9" w:rsidRDefault="006F40C7" w:rsidP="007917A2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3A6C484D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</w:p>
          <w:p w14:paraId="671E8C09" w14:textId="77777777" w:rsidR="006F40C7" w:rsidRPr="000732D9" w:rsidRDefault="006F40C7" w:rsidP="001E0B9F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</w:t>
            </w:r>
            <w:r w:rsidRPr="000732D9">
              <w:rPr>
                <w:rFonts w:ascii="Arial" w:hAnsi="Arial" w:cs="Arial"/>
                <w:sz w:val="22"/>
              </w:rPr>
              <w:t>xplain how you would:</w:t>
            </w:r>
          </w:p>
          <w:p w14:paraId="19EF1BD9" w14:textId="77777777" w:rsidR="006F40C7" w:rsidRDefault="006F40C7" w:rsidP="007917A2">
            <w:pPr>
              <w:numPr>
                <w:ilvl w:val="0"/>
                <w:numId w:val="29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37237392"/>
            <w:r>
              <w:rPr>
                <w:rFonts w:ascii="Arial" w:hAnsi="Arial" w:cs="Arial"/>
                <w:sz w:val="22"/>
              </w:rPr>
              <w:t>Monitor each of these elements, to ensure they are effective and providing safe systems of work</w:t>
            </w:r>
            <w:bookmarkEnd w:id="15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050C20DD" w14:textId="77777777" w:rsidR="006F40C7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16" w:name="_Ref37237406"/>
            <w:r w:rsidRPr="000732D9">
              <w:rPr>
                <w:rFonts w:ascii="Arial" w:hAnsi="Arial" w:cs="Arial"/>
                <w:sz w:val="22"/>
              </w:rPr>
              <w:t xml:space="preserve">For each </w:t>
            </w:r>
            <w:r>
              <w:rPr>
                <w:rFonts w:ascii="Arial" w:hAnsi="Arial" w:cs="Arial"/>
                <w:sz w:val="22"/>
              </w:rPr>
              <w:t>element</w:t>
            </w:r>
            <w:r w:rsidRPr="000732D9">
              <w:rPr>
                <w:rFonts w:ascii="Arial" w:hAnsi="Arial" w:cs="Arial"/>
                <w:sz w:val="22"/>
              </w:rPr>
              <w:t>, provide one (1) example of a</w:t>
            </w:r>
            <w:r>
              <w:rPr>
                <w:rFonts w:ascii="Arial" w:hAnsi="Arial" w:cs="Arial"/>
                <w:sz w:val="22"/>
              </w:rPr>
              <w:t xml:space="preserve">n implementation </w:t>
            </w:r>
            <w:r w:rsidRPr="000732D9">
              <w:rPr>
                <w:rFonts w:ascii="Arial" w:hAnsi="Arial" w:cs="Arial"/>
                <w:sz w:val="22"/>
              </w:rPr>
              <w:t>limitation that might be identified through the evaluation</w:t>
            </w:r>
            <w:bookmarkEnd w:id="16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D556745" w14:textId="77777777" w:rsidR="006F40C7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17" w:name="_Ref37240039"/>
            <w:bookmarkStart w:id="18" w:name="_Ref37237408"/>
            <w:bookmarkStart w:id="19" w:name="_Ref37238036"/>
            <w:r>
              <w:rPr>
                <w:rFonts w:ascii="Arial" w:hAnsi="Arial" w:cs="Arial"/>
                <w:sz w:val="22"/>
              </w:rPr>
              <w:t xml:space="preserve">Propose </w:t>
            </w:r>
            <w:r w:rsidRPr="008F7EE4">
              <w:rPr>
                <w:rFonts w:ascii="Arial" w:hAnsi="Arial" w:cs="Arial"/>
                <w:sz w:val="22"/>
              </w:rPr>
              <w:t>two (2) adjustments to</w:t>
            </w:r>
            <w:r>
              <w:rPr>
                <w:rFonts w:ascii="Arial" w:hAnsi="Arial" w:cs="Arial"/>
                <w:sz w:val="22"/>
              </w:rPr>
              <w:t xml:space="preserve"> improve the WHSMS implementation plan to address each limitation, identifying the preferred option after considering time and resource constraints that may exist</w:t>
            </w:r>
            <w:bookmarkEnd w:id="17"/>
          </w:p>
          <w:p w14:paraId="1067A99F" w14:textId="77777777" w:rsidR="006F40C7" w:rsidRPr="000732D9" w:rsidRDefault="006F40C7" w:rsidP="007917A2">
            <w:pPr>
              <w:numPr>
                <w:ilvl w:val="0"/>
                <w:numId w:val="29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20" w:name="_Ref37239984"/>
            <w:r>
              <w:rPr>
                <w:rFonts w:ascii="Arial" w:hAnsi="Arial" w:cs="Arial"/>
                <w:sz w:val="22"/>
              </w:rPr>
              <w:t>Explain how you would document and distribute the details of the adjusted plan</w:t>
            </w:r>
            <w:bookmarkEnd w:id="18"/>
            <w:r>
              <w:rPr>
                <w:rFonts w:ascii="Arial" w:hAnsi="Arial" w:cs="Arial"/>
                <w:sz w:val="22"/>
              </w:rPr>
              <w:t xml:space="preserve">, considering </w:t>
            </w:r>
            <w:r w:rsidRPr="008F7EE4">
              <w:rPr>
                <w:rFonts w:ascii="Arial" w:hAnsi="Arial" w:cs="Arial"/>
                <w:sz w:val="22"/>
              </w:rPr>
              <w:t>required training and induction requirements</w:t>
            </w:r>
            <w:bookmarkEnd w:id="19"/>
            <w:bookmarkEnd w:id="20"/>
          </w:p>
        </w:tc>
      </w:tr>
    </w:tbl>
    <w:p w14:paraId="46BDAED8" w14:textId="53BED6B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10D6F526" w14:textId="77777777" w:rsidTr="001E0B9F">
        <w:trPr>
          <w:tblHeader/>
        </w:trPr>
        <w:tc>
          <w:tcPr>
            <w:tcW w:w="9016" w:type="dxa"/>
            <w:shd w:val="clear" w:color="auto" w:fill="000000"/>
          </w:tcPr>
          <w:p w14:paraId="1AD5A2E5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6F40C7" w:rsidRPr="000732D9" w14:paraId="6406B755" w14:textId="77777777" w:rsidTr="001E0B9F">
        <w:tc>
          <w:tcPr>
            <w:tcW w:w="9016" w:type="dxa"/>
            <w:shd w:val="clear" w:color="auto" w:fill="D9D9D9"/>
          </w:tcPr>
          <w:p w14:paraId="218770FF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Monitoring effectiveness</w:t>
            </w:r>
          </w:p>
        </w:tc>
      </w:tr>
      <w:tr w:rsidR="006F40C7" w:rsidRPr="004D7438" w14:paraId="14E4C528" w14:textId="77777777" w:rsidTr="001E0B9F">
        <w:trPr>
          <w:trHeight w:val="1077"/>
        </w:trPr>
        <w:tc>
          <w:tcPr>
            <w:tcW w:w="9016" w:type="dxa"/>
          </w:tcPr>
          <w:p w14:paraId="5ADE1552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855460642" w:edGrp="everyone"/>
            <w:permEnd w:id="1855460642"/>
          </w:p>
        </w:tc>
      </w:tr>
      <w:tr w:rsidR="006F40C7" w:rsidRPr="000732D9" w14:paraId="7FA9B184" w14:textId="77777777" w:rsidTr="001E0B9F">
        <w:tc>
          <w:tcPr>
            <w:tcW w:w="9016" w:type="dxa"/>
            <w:shd w:val="clear" w:color="auto" w:fill="D9D9D9" w:themeFill="background1" w:themeFillShade="D9"/>
          </w:tcPr>
          <w:p w14:paraId="276C4542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Example limitation </w:t>
            </w:r>
          </w:p>
        </w:tc>
      </w:tr>
      <w:tr w:rsidR="006F40C7" w:rsidRPr="004D7438" w14:paraId="5569B6F0" w14:textId="77777777" w:rsidTr="001E0B9F">
        <w:trPr>
          <w:trHeight w:val="1077"/>
        </w:trPr>
        <w:tc>
          <w:tcPr>
            <w:tcW w:w="9016" w:type="dxa"/>
          </w:tcPr>
          <w:p w14:paraId="36C8EE46" w14:textId="77777777" w:rsidR="006F40C7" w:rsidRPr="004D7438" w:rsidRDefault="006F40C7" w:rsidP="004D7438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491892737" w:edGrp="everyone"/>
            <w:permEnd w:id="1491892737"/>
          </w:p>
        </w:tc>
      </w:tr>
      <w:tr w:rsidR="006F40C7" w:rsidRPr="000732D9" w14:paraId="23F665A2" w14:textId="77777777" w:rsidTr="001E0B9F">
        <w:trPr>
          <w:trHeight w:val="255"/>
        </w:trPr>
        <w:tc>
          <w:tcPr>
            <w:tcW w:w="9016" w:type="dxa"/>
            <w:shd w:val="clear" w:color="auto" w:fill="D9D9D9" w:themeFill="background1" w:themeFillShade="D9"/>
          </w:tcPr>
          <w:p w14:paraId="539C0847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vanish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Adjustments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</w:tr>
      <w:tr w:rsidR="006F40C7" w:rsidRPr="004D7438" w14:paraId="198381B3" w14:textId="77777777" w:rsidTr="001E0B9F">
        <w:trPr>
          <w:trHeight w:val="2551"/>
        </w:trPr>
        <w:tc>
          <w:tcPr>
            <w:tcW w:w="9016" w:type="dxa"/>
            <w:shd w:val="clear" w:color="auto" w:fill="auto"/>
          </w:tcPr>
          <w:p w14:paraId="46A09511" w14:textId="77777777" w:rsidR="006F40C7" w:rsidRPr="004D7438" w:rsidRDefault="006F40C7" w:rsidP="004D743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799368342" w:edGrp="everyone"/>
            <w:permEnd w:id="1799368342"/>
          </w:p>
        </w:tc>
      </w:tr>
      <w:tr w:rsidR="006F40C7" w:rsidRPr="000732D9" w14:paraId="333C24C7" w14:textId="77777777" w:rsidTr="001E0B9F">
        <w:tc>
          <w:tcPr>
            <w:tcW w:w="9016" w:type="dxa"/>
            <w:shd w:val="clear" w:color="auto" w:fill="D9D9D9"/>
          </w:tcPr>
          <w:p w14:paraId="65135F4E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Communicating adjustments</w:t>
            </w:r>
          </w:p>
        </w:tc>
      </w:tr>
      <w:tr w:rsidR="006F40C7" w:rsidRPr="004D7438" w14:paraId="39B12CAC" w14:textId="77777777" w:rsidTr="00515252">
        <w:trPr>
          <w:trHeight w:val="1768"/>
        </w:trPr>
        <w:tc>
          <w:tcPr>
            <w:tcW w:w="9016" w:type="dxa"/>
            <w:shd w:val="clear" w:color="auto" w:fill="auto"/>
          </w:tcPr>
          <w:p w14:paraId="47A2555A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85365209" w:edGrp="everyone"/>
            <w:permEnd w:id="985365209"/>
          </w:p>
        </w:tc>
      </w:tr>
    </w:tbl>
    <w:p w14:paraId="59D27C97" w14:textId="77777777" w:rsidR="006F40C7" w:rsidRDefault="006F40C7" w:rsidP="004E206C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40C7" w:rsidRPr="000732D9" w14:paraId="2CDD92FF" w14:textId="77777777" w:rsidTr="001E0B9F">
        <w:tc>
          <w:tcPr>
            <w:tcW w:w="9016" w:type="dxa"/>
            <w:shd w:val="clear" w:color="auto" w:fill="000000"/>
          </w:tcPr>
          <w:p w14:paraId="531A23D5" w14:textId="77777777" w:rsidR="006F40C7" w:rsidRPr="000732D9" w:rsidRDefault="006F40C7" w:rsidP="0034090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Return-to-work</w:t>
            </w:r>
          </w:p>
        </w:tc>
      </w:tr>
      <w:tr w:rsidR="006F40C7" w:rsidRPr="000732D9" w14:paraId="4DD62B9B" w14:textId="77777777" w:rsidTr="001E0B9F">
        <w:tc>
          <w:tcPr>
            <w:tcW w:w="9016" w:type="dxa"/>
            <w:shd w:val="clear" w:color="auto" w:fill="D9D9D9"/>
          </w:tcPr>
          <w:p w14:paraId="4B5D1AB3" w14:textId="77777777" w:rsidR="006F40C7" w:rsidRPr="000732D9" w:rsidRDefault="006F40C7" w:rsidP="00340902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Monitoring effectiveness</w:t>
            </w:r>
          </w:p>
        </w:tc>
      </w:tr>
      <w:tr w:rsidR="006F40C7" w:rsidRPr="004D7438" w14:paraId="541DD8AB" w14:textId="77777777" w:rsidTr="001E0B9F">
        <w:trPr>
          <w:trHeight w:val="1077"/>
        </w:trPr>
        <w:tc>
          <w:tcPr>
            <w:tcW w:w="9016" w:type="dxa"/>
          </w:tcPr>
          <w:p w14:paraId="2D208868" w14:textId="77777777" w:rsidR="006F40C7" w:rsidRPr="004D7438" w:rsidRDefault="006F40C7" w:rsidP="004D743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422069643" w:edGrp="everyone"/>
            <w:permEnd w:id="422069643"/>
          </w:p>
        </w:tc>
      </w:tr>
      <w:tr w:rsidR="006F40C7" w:rsidRPr="000732D9" w14:paraId="6BEE062E" w14:textId="77777777" w:rsidTr="001E0B9F">
        <w:tc>
          <w:tcPr>
            <w:tcW w:w="9016" w:type="dxa"/>
            <w:shd w:val="clear" w:color="auto" w:fill="D9D9D9"/>
          </w:tcPr>
          <w:p w14:paraId="180DFEA0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Example limitation</w:t>
            </w:r>
          </w:p>
        </w:tc>
      </w:tr>
      <w:tr w:rsidR="006F40C7" w:rsidRPr="004D7438" w14:paraId="73389CB7" w14:textId="77777777" w:rsidTr="001E0B9F">
        <w:trPr>
          <w:trHeight w:val="1077"/>
        </w:trPr>
        <w:tc>
          <w:tcPr>
            <w:tcW w:w="9016" w:type="dxa"/>
          </w:tcPr>
          <w:p w14:paraId="0A04BFA4" w14:textId="77777777" w:rsidR="006F40C7" w:rsidRPr="004D7438" w:rsidRDefault="006F40C7" w:rsidP="004D743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84805602" w:edGrp="everyone"/>
            <w:permEnd w:id="684805602"/>
          </w:p>
        </w:tc>
      </w:tr>
      <w:tr w:rsidR="006F40C7" w:rsidRPr="000732D9" w14:paraId="1C5AC755" w14:textId="77777777" w:rsidTr="001E0B9F">
        <w:tc>
          <w:tcPr>
            <w:tcW w:w="9016" w:type="dxa"/>
            <w:shd w:val="clear" w:color="auto" w:fill="D9D9D9"/>
          </w:tcPr>
          <w:p w14:paraId="5DE103C7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Adjustments</w:t>
            </w:r>
          </w:p>
        </w:tc>
      </w:tr>
      <w:tr w:rsidR="006F40C7" w:rsidRPr="004D7438" w14:paraId="0C4DEAC8" w14:textId="77777777" w:rsidTr="001E0B9F">
        <w:trPr>
          <w:trHeight w:val="2835"/>
        </w:trPr>
        <w:tc>
          <w:tcPr>
            <w:tcW w:w="9016" w:type="dxa"/>
            <w:shd w:val="clear" w:color="auto" w:fill="auto"/>
          </w:tcPr>
          <w:p w14:paraId="14729F17" w14:textId="77777777" w:rsidR="006F40C7" w:rsidRPr="004D7438" w:rsidRDefault="006F40C7" w:rsidP="004D7438">
            <w:pPr>
              <w:ind w:right="390"/>
              <w:jc w:val="left"/>
              <w:rPr>
                <w:rFonts w:ascii="Arial" w:eastAsia="Times New Roman" w:hAnsi="Arial" w:cs="Arial"/>
                <w:sz w:val="22"/>
              </w:rPr>
            </w:pPr>
            <w:permStart w:id="125766265" w:edGrp="everyone"/>
            <w:permEnd w:id="125766265"/>
          </w:p>
        </w:tc>
      </w:tr>
      <w:tr w:rsidR="006F40C7" w:rsidRPr="000732D9" w14:paraId="16F75E46" w14:textId="77777777" w:rsidTr="001E0B9F">
        <w:tc>
          <w:tcPr>
            <w:tcW w:w="9016" w:type="dxa"/>
            <w:shd w:val="clear" w:color="auto" w:fill="D9D9D9" w:themeFill="background1" w:themeFillShade="D9"/>
          </w:tcPr>
          <w:p w14:paraId="2434C1B1" w14:textId="77777777" w:rsidR="006F40C7" w:rsidRPr="000732D9" w:rsidRDefault="006F40C7" w:rsidP="001E0B9F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Communicating adjustments</w:t>
            </w:r>
          </w:p>
        </w:tc>
      </w:tr>
      <w:tr w:rsidR="006F40C7" w:rsidRPr="004D7438" w14:paraId="5F605910" w14:textId="77777777" w:rsidTr="00246DDA">
        <w:trPr>
          <w:trHeight w:val="1171"/>
        </w:trPr>
        <w:tc>
          <w:tcPr>
            <w:tcW w:w="9016" w:type="dxa"/>
            <w:shd w:val="clear" w:color="auto" w:fill="auto"/>
          </w:tcPr>
          <w:p w14:paraId="28A1B9C4" w14:textId="77777777" w:rsidR="006F40C7" w:rsidRPr="004D7438" w:rsidRDefault="006F40C7" w:rsidP="004D7438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02851220" w:edGrp="everyone"/>
            <w:permEnd w:id="1002851220"/>
          </w:p>
        </w:tc>
      </w:tr>
    </w:tbl>
    <w:p w14:paraId="410AD33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4E206C" w:rsidRPr="00830749" w14:paraId="63F72159" w14:textId="77777777" w:rsidTr="001133F5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2CBE0EAD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49965290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37BF6A40" w:rsidR="004E206C" w:rsidRPr="00533511" w:rsidRDefault="00786A6F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33F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9965290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0B4F6821" w:rsidR="0070031D" w:rsidRPr="004932A4" w:rsidRDefault="00786A6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szCs w:val="32"/>
            </w:rPr>
            <w:t>BSBWHS415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0268253C" w:rsidR="0070031D" w:rsidRDefault="00786A6F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1133F5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64097761" w:edGrp="everyone"/>
            <w:permEnd w:id="1364097761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49E06200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6F40C7">
              <w:rPr>
                <w:rFonts w:ascii="Arial" w:hAnsi="Arial" w:cs="Arial"/>
                <w:sz w:val="20"/>
              </w:rPr>
              <w:t>one</w:t>
            </w:r>
            <w:r w:rsidRPr="006F40C7">
              <w:rPr>
                <w:rFonts w:ascii="Arial" w:hAnsi="Arial" w:cs="Arial"/>
                <w:sz w:val="20"/>
              </w:rPr>
              <w:t xml:space="preserve"> (</w:t>
            </w:r>
            <w:r w:rsidR="006F40C7">
              <w:rPr>
                <w:rFonts w:ascii="Arial" w:hAnsi="Arial" w:cs="Arial"/>
                <w:sz w:val="20"/>
              </w:rPr>
              <w:t>1</w:t>
            </w:r>
            <w:r w:rsidRPr="006F40C7">
              <w:rPr>
                <w:rFonts w:ascii="Arial" w:hAnsi="Arial" w:cs="Arial"/>
                <w:sz w:val="20"/>
              </w:rPr>
              <w:t>) hour,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4B109D63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3D4030AB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1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433842" w:rsidRPr="00BA4D9F" w14:paraId="5785B614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B3DA8E9" w14:textId="77777777" w:rsidR="00433842" w:rsidRPr="00750D30" w:rsidRDefault="00433842" w:rsidP="00EF0E07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22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433842" w:rsidRPr="00BA4D9F" w14:paraId="197A989B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A70963" w14:textId="77777777" w:rsidR="00433842" w:rsidRPr="00DE303D" w:rsidRDefault="00433842" w:rsidP="00EF0E07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61FF8EE" w14:textId="77777777" w:rsidR="00433842" w:rsidRPr="00DE303D" w:rsidRDefault="00433842" w:rsidP="0043384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39D6D66" w14:textId="77777777" w:rsidR="00433842" w:rsidRPr="00750D30" w:rsidRDefault="00433842" w:rsidP="00433842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433842" w:rsidRPr="00BE6808" w14:paraId="3938522C" w14:textId="77777777" w:rsidTr="00EF0E07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3D2EC7" w14:textId="77777777" w:rsidR="00433842" w:rsidRPr="00BE6808" w:rsidRDefault="00433842" w:rsidP="00EF0E07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21472320" w:edGrp="everyone"/>
            <w:permEnd w:id="1921472320"/>
          </w:p>
        </w:tc>
      </w:tr>
      <w:bookmarkEnd w:id="22"/>
    </w:tbl>
    <w:p w14:paraId="0C5C02A5" w14:textId="77777777" w:rsidR="006F40C7" w:rsidRDefault="0070031D" w:rsidP="006F40C7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DE3A00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3" w:name="_Ref37244537"/>
      <w:r w:rsidRPr="00DE1C0D">
        <w:rPr>
          <w:rFonts w:cs="Arial"/>
        </w:rPr>
        <w:lastRenderedPageBreak/>
        <w:t xml:space="preserve">Which of the following </w:t>
      </w:r>
      <w:r>
        <w:rPr>
          <w:rFonts w:cs="Arial"/>
        </w:rPr>
        <w:t>are elements that may be included in a WHSMS</w:t>
      </w:r>
      <w:r w:rsidRPr="00832717">
        <w:t>?</w:t>
      </w:r>
      <w:r>
        <w:t xml:space="preserve"> Tick all that apply.</w:t>
      </w:r>
      <w:bookmarkEnd w:id="23"/>
    </w:p>
    <w:p w14:paraId="2863E579" w14:textId="77777777" w:rsidR="006F40C7" w:rsidRPr="00F728BC" w:rsidRDefault="006F40C7" w:rsidP="006F40C7">
      <w:pPr>
        <w:rPr>
          <w:rFonts w:ascii="Arial" w:hAnsi="Arial" w:cs="Arial"/>
          <w:sz w:val="16"/>
          <w:szCs w:val="16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7C3CF7FF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6713C6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C6E4AFA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E3F2D91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4023975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8C3D7DD" w14:textId="77777777" w:rsidR="006F40C7" w:rsidRPr="00533511" w:rsidRDefault="00786A6F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1067142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0239751"/>
          </w:p>
        </w:tc>
      </w:tr>
      <w:tr w:rsidR="00F728BC" w14:paraId="7B1D4D3C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02F31D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7936679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311980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E357494" w14:textId="27FCE321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36679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C631D4" w14:textId="77777777" w:rsidR="00F728BC" w:rsidRDefault="00F728BC" w:rsidP="00F728BC">
            <w:pPr>
              <w:jc w:val="center"/>
            </w:pPr>
            <w:r>
              <w:t>Duty holders and their responsibility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724066" w14:textId="77777777" w:rsidR="00F728BC" w:rsidRDefault="00F728BC" w:rsidP="00F728BC">
            <w:pPr>
              <w:ind w:left="993" w:hanging="993"/>
            </w:pPr>
          </w:p>
        </w:tc>
      </w:tr>
      <w:tr w:rsidR="00F728BC" w14:paraId="10B17741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9023D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3307734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75134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47B958" w14:textId="78CA6D2F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3077343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9E6758" w14:textId="77777777" w:rsidR="00F728BC" w:rsidRDefault="00F728BC" w:rsidP="00F728BC">
            <w:pPr>
              <w:jc w:val="center"/>
            </w:pPr>
            <w:r>
              <w:t xml:space="preserve">Injury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F76E8" w14:textId="77777777" w:rsidR="00F728BC" w:rsidRDefault="00F728BC" w:rsidP="00F728BC">
            <w:pPr>
              <w:ind w:left="993" w:hanging="993"/>
            </w:pPr>
          </w:p>
        </w:tc>
      </w:tr>
      <w:tr w:rsidR="00F728BC" w14:paraId="06601D16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38AB58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7940612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3498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120152" w14:textId="2701813A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40612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C98307" w14:textId="77777777" w:rsidR="00F728BC" w:rsidRDefault="00F728BC" w:rsidP="00F728BC">
            <w:pPr>
              <w:jc w:val="center"/>
            </w:pPr>
            <w:r>
              <w:t>Policies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B48506" w14:textId="77777777" w:rsidR="00F728BC" w:rsidRDefault="00F728BC" w:rsidP="00F728BC">
            <w:pPr>
              <w:ind w:left="993" w:hanging="993"/>
            </w:pPr>
          </w:p>
        </w:tc>
      </w:tr>
      <w:tr w:rsidR="00F728BC" w14:paraId="2F817692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4889AB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962386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7981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D63332" w14:textId="306B104A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23862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76E958" w14:textId="77777777" w:rsidR="00F728BC" w:rsidRPr="00793099" w:rsidRDefault="00F728BC" w:rsidP="00F728BC">
            <w:pPr>
              <w:jc w:val="center"/>
            </w:pPr>
            <w:r>
              <w:t>Return-to-work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2A930" w14:textId="77777777" w:rsidR="00F728BC" w:rsidRDefault="00F728BC" w:rsidP="00F728BC">
            <w:pPr>
              <w:ind w:left="993" w:hanging="993"/>
            </w:pPr>
          </w:p>
        </w:tc>
      </w:tr>
      <w:tr w:rsidR="00F728BC" w14:paraId="7F74FEDF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AE9A9B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72870186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023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6DDE70" w14:textId="79011988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87018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FB3605" w14:textId="77777777" w:rsidR="00F728BC" w:rsidRDefault="00F728BC" w:rsidP="00F728BC">
            <w:pPr>
              <w:jc w:val="center"/>
            </w:pPr>
            <w:r>
              <w:t>Risk assessment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5434A8" w14:textId="77777777" w:rsidR="00F728BC" w:rsidRDefault="00F728BC" w:rsidP="00F728BC">
            <w:pPr>
              <w:ind w:left="993" w:hanging="993"/>
            </w:pPr>
          </w:p>
        </w:tc>
      </w:tr>
      <w:tr w:rsidR="00F728BC" w14:paraId="0EDCF06C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2BC4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36974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23159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DEC996" w14:textId="0F90FFE7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9746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863C0" w14:textId="77777777" w:rsidR="00F728BC" w:rsidRDefault="00F728BC" w:rsidP="00F728BC">
            <w:pPr>
              <w:jc w:val="center"/>
            </w:pPr>
            <w:r>
              <w:t>Training and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477193" w14:textId="77777777" w:rsidR="00F728BC" w:rsidRDefault="00F728BC" w:rsidP="00F728BC">
            <w:pPr>
              <w:ind w:left="993" w:hanging="993"/>
            </w:pPr>
          </w:p>
        </w:tc>
      </w:tr>
    </w:tbl>
    <w:p w14:paraId="4D000573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4DDD8AF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DCE6521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4" w:name="_Ref37244662"/>
      <w:r w:rsidRPr="00DE1C0D">
        <w:rPr>
          <w:rFonts w:cs="Arial"/>
        </w:rPr>
        <w:t xml:space="preserve">Which of the following </w:t>
      </w:r>
      <w:r>
        <w:rPr>
          <w:rFonts w:cs="Arial"/>
        </w:rPr>
        <w:t>tools may be referred to when undertaking WHSMS planning, implementation and review</w:t>
      </w:r>
      <w:r w:rsidRPr="00832717">
        <w:t>?</w:t>
      </w:r>
      <w:r>
        <w:t xml:space="preserve"> Tick all that apply.</w:t>
      </w:r>
      <w:bookmarkEnd w:id="24"/>
    </w:p>
    <w:p w14:paraId="120A5545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1DEB36AC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175E6F9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2AAD0F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73DE0AE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60198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BE150F2" w14:textId="77777777" w:rsidR="006F40C7" w:rsidRPr="00533511" w:rsidRDefault="00786A6F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40840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601985"/>
          </w:p>
        </w:tc>
      </w:tr>
      <w:tr w:rsidR="00F728BC" w14:paraId="076626B3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9D276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6875473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26073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FD2F66" w14:textId="6A262E61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75473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0307F" w14:textId="77777777" w:rsidR="00F728BC" w:rsidRDefault="00F728BC" w:rsidP="00F728BC">
            <w:pPr>
              <w:jc w:val="center"/>
            </w:pPr>
            <w:r>
              <w:t>Audit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216D2C" w14:textId="77777777" w:rsidR="00F728BC" w:rsidRDefault="00F728BC" w:rsidP="00F728BC">
            <w:pPr>
              <w:ind w:left="993" w:hanging="993"/>
            </w:pPr>
          </w:p>
        </w:tc>
      </w:tr>
      <w:tr w:rsidR="00F728BC" w14:paraId="2CFAB290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E76249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6132941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03048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292BD" w14:textId="0DEDFC52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32941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B43F31" w14:textId="77777777" w:rsidR="00F728BC" w:rsidRDefault="00F728BC" w:rsidP="00F728BC">
            <w:pPr>
              <w:jc w:val="center"/>
            </w:pPr>
            <w:r>
              <w:t>Cost analysis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E90F3E" w14:textId="77777777" w:rsidR="00F728BC" w:rsidRDefault="00F728BC" w:rsidP="00F728BC">
            <w:pPr>
              <w:ind w:left="993" w:hanging="993"/>
            </w:pPr>
          </w:p>
        </w:tc>
      </w:tr>
      <w:tr w:rsidR="00F728BC" w14:paraId="2FB94124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A10D83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4121606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41720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5903434" w14:textId="2A68B4E0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21606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2F9205" w14:textId="77777777" w:rsidR="00F728BC" w:rsidRPr="00793099" w:rsidRDefault="00F728BC" w:rsidP="00F728BC">
            <w:pPr>
              <w:jc w:val="center"/>
            </w:pPr>
            <w:r w:rsidRPr="00DE1C0D">
              <w:t>Return to work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401AF91" w14:textId="77777777" w:rsidR="00F728BC" w:rsidRDefault="00F728BC" w:rsidP="00F728BC">
            <w:pPr>
              <w:ind w:left="993" w:hanging="993"/>
            </w:pPr>
          </w:p>
        </w:tc>
      </w:tr>
      <w:tr w:rsidR="00F728BC" w14:paraId="0B66461B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04D86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5361107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7827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EE7E1F" w14:textId="3CA38C32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61107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9469A" w14:textId="77777777" w:rsidR="00F728BC" w:rsidRDefault="00F728BC" w:rsidP="00F728BC">
            <w:pPr>
              <w:jc w:val="center"/>
            </w:pPr>
            <w:r>
              <w:t>Risk registers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C64589" w14:textId="77777777" w:rsidR="00F728BC" w:rsidRDefault="00F728BC" w:rsidP="00F728BC">
            <w:pPr>
              <w:ind w:left="993" w:hanging="993"/>
            </w:pPr>
          </w:p>
        </w:tc>
      </w:tr>
    </w:tbl>
    <w:p w14:paraId="6D9C292A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1AE4194D" w14:textId="77777777" w:rsidR="006F40C7" w:rsidRPr="00F728BC" w:rsidRDefault="006F40C7" w:rsidP="006F40C7">
      <w:pPr>
        <w:ind w:right="-24"/>
        <w:rPr>
          <w:rFonts w:ascii="Arial" w:hAnsi="Arial" w:cs="Arial"/>
          <w:sz w:val="18"/>
          <w:szCs w:val="18"/>
        </w:rPr>
      </w:pPr>
    </w:p>
    <w:p w14:paraId="3BAB5CA4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5" w:name="_Ref37244576"/>
      <w:r>
        <w:t xml:space="preserve">True or False (Tick your response): </w:t>
      </w:r>
      <w:r w:rsidRPr="00DE1C0D">
        <w:t xml:space="preserve">It is best practice to communicate with others in the planning, implementation and review of </w:t>
      </w:r>
      <w:r>
        <w:t xml:space="preserve">a </w:t>
      </w:r>
      <w:r w:rsidRPr="00DE1C0D">
        <w:t>WHSMS</w:t>
      </w:r>
      <w:r>
        <w:t>.</w:t>
      </w:r>
      <w:bookmarkEnd w:id="25"/>
    </w:p>
    <w:p w14:paraId="380DC5DD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F728BC" w14:paraId="1089B546" w14:textId="77777777" w:rsidTr="00F728BC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36C714D" w14:textId="77777777" w:rsidR="00F728BC" w:rsidRDefault="00F728BC" w:rsidP="00F728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372096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99322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2434B6B" w14:textId="1DC362AA" w:rsidR="00F728BC" w:rsidRPr="00B31E17" w:rsidRDefault="00F728BC" w:rsidP="00F728BC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720969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AB14DC5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0148D3" w14:textId="77777777" w:rsidR="00F728BC" w:rsidRPr="00E106BF" w:rsidRDefault="00F728BC" w:rsidP="00F728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78665578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537A5B" w14:textId="77777777" w:rsidR="00F728BC" w:rsidRPr="00533511" w:rsidRDefault="00786A6F" w:rsidP="00F728B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33058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728BC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8665578"/>
          </w:p>
        </w:tc>
      </w:tr>
      <w:tr w:rsidR="00F728BC" w14:paraId="192867E3" w14:textId="77777777" w:rsidTr="00F728BC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FC0B76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3702560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20504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95056DB" w14:textId="6FC3B124" w:rsidR="00F728BC" w:rsidRPr="00B31E17" w:rsidRDefault="00F728BC" w:rsidP="00F728BC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702560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20D0BF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F50A47" w14:textId="77777777" w:rsidR="00F728BC" w:rsidRDefault="00F728BC" w:rsidP="00F728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E9805EF" w14:textId="77777777" w:rsidR="00F728BC" w:rsidRDefault="00F728BC" w:rsidP="00F728BC">
            <w:pPr>
              <w:ind w:left="993" w:hanging="993"/>
            </w:pPr>
          </w:p>
        </w:tc>
      </w:tr>
    </w:tbl>
    <w:p w14:paraId="3E261C92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5722F437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p w14:paraId="72FFC063" w14:textId="77777777" w:rsidR="006F40C7" w:rsidRPr="00830749" w:rsidRDefault="006F40C7" w:rsidP="007917A2">
      <w:pPr>
        <w:pStyle w:val="11CSTCPLQuestionBullet"/>
        <w:numPr>
          <w:ilvl w:val="0"/>
          <w:numId w:val="7"/>
        </w:numPr>
        <w:ind w:left="709" w:hanging="709"/>
      </w:pPr>
      <w:bookmarkStart w:id="26" w:name="_Ref35417543"/>
      <w:r w:rsidRPr="00DE1C0D">
        <w:rPr>
          <w:rFonts w:cs="Arial"/>
        </w:rPr>
        <w:t>Which of the following are types of evaluation processes for monitoring WHS performance</w:t>
      </w:r>
      <w:r w:rsidRPr="00832717">
        <w:t>?</w:t>
      </w:r>
      <w:r>
        <w:t xml:space="preserve"> Tick all that apply.</w:t>
      </w:r>
      <w:bookmarkEnd w:id="26"/>
    </w:p>
    <w:p w14:paraId="58849112" w14:textId="77777777" w:rsidR="006F40C7" w:rsidRPr="00F728BC" w:rsidRDefault="006F40C7" w:rsidP="006F40C7">
      <w:pPr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F40C7" w14:paraId="52A0747A" w14:textId="77777777" w:rsidTr="001E0B9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BE4A29" w14:textId="77777777" w:rsidR="006F40C7" w:rsidRDefault="006F40C7" w:rsidP="001E0B9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2FF2F1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D87DEB0" w14:textId="77777777" w:rsidR="006F40C7" w:rsidRDefault="006F40C7" w:rsidP="001E0B9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24219879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0770FA7" w14:textId="77777777" w:rsidR="006F40C7" w:rsidRPr="00533511" w:rsidRDefault="00786A6F" w:rsidP="001E0B9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F40C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24219879"/>
          </w:p>
        </w:tc>
      </w:tr>
      <w:tr w:rsidR="00F728BC" w14:paraId="3B8504F4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A13AF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93731104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120503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6117D5" w14:textId="2E62A65A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731104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DC466E" w14:textId="77777777" w:rsidR="00F728BC" w:rsidRDefault="00F728BC" w:rsidP="00F728BC">
            <w:pPr>
              <w:jc w:val="center"/>
            </w:pPr>
            <w:r w:rsidRPr="00DE1C0D">
              <w:t>Worker health surveillance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86D422" w14:textId="77777777" w:rsidR="00F728BC" w:rsidRDefault="00F728BC" w:rsidP="00F728BC">
            <w:pPr>
              <w:ind w:left="993" w:hanging="993"/>
            </w:pPr>
          </w:p>
        </w:tc>
      </w:tr>
      <w:tr w:rsidR="00F728BC" w14:paraId="75CC2CB7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1BCDF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3242838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83856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A82CF" w14:textId="2649ADA2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2838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390AA7" w14:textId="77777777" w:rsidR="00F728BC" w:rsidRDefault="00F728BC" w:rsidP="00F728BC">
            <w:pPr>
              <w:jc w:val="center"/>
            </w:pPr>
            <w:r w:rsidRPr="00DE1C0D">
              <w:t>Writing policies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75A7F23" w14:textId="77777777" w:rsidR="00F728BC" w:rsidRDefault="00F728BC" w:rsidP="00F728BC">
            <w:pPr>
              <w:ind w:left="993" w:hanging="993"/>
            </w:pPr>
          </w:p>
        </w:tc>
      </w:tr>
      <w:tr w:rsidR="00F728BC" w14:paraId="70979FFD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DC61DE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96076302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76575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A33F05" w14:textId="37AAFEE1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076302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B54D39" w14:textId="77777777" w:rsidR="00F728BC" w:rsidRDefault="00F728BC" w:rsidP="00F728BC">
            <w:pPr>
              <w:jc w:val="center"/>
            </w:pPr>
            <w:r w:rsidRPr="00DE1C0D">
              <w:t>Monitoring effectiveness of risk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607C91" w14:textId="77777777" w:rsidR="00F728BC" w:rsidRDefault="00F728BC" w:rsidP="00F728BC">
            <w:pPr>
              <w:ind w:left="993" w:hanging="993"/>
            </w:pPr>
          </w:p>
        </w:tc>
      </w:tr>
      <w:tr w:rsidR="00F728BC" w14:paraId="19D50688" w14:textId="77777777" w:rsidTr="001E0B9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E19A89" w14:textId="77777777" w:rsidR="00F728BC" w:rsidRPr="00FE608E" w:rsidRDefault="00F728BC" w:rsidP="00F728BC">
            <w:pPr>
              <w:ind w:left="993" w:hanging="993"/>
              <w:jc w:val="center"/>
              <w:rPr>
                <w:vanish/>
              </w:rPr>
            </w:pPr>
          </w:p>
        </w:tc>
        <w:permStart w:id="19151859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062287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F2235C" w14:textId="1847C991" w:rsidR="00F728BC" w:rsidRPr="00447473" w:rsidRDefault="00F728BC" w:rsidP="00F728BC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1518590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432CA1" w14:textId="77777777" w:rsidR="00F728BC" w:rsidRPr="00793099" w:rsidRDefault="00F728BC" w:rsidP="00F728BC">
            <w:pPr>
              <w:jc w:val="center"/>
            </w:pPr>
            <w:r w:rsidRPr="00DE1C0D">
              <w:t>Auditing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13FCC7" w14:textId="77777777" w:rsidR="00F728BC" w:rsidRDefault="00F728BC" w:rsidP="00F728BC">
            <w:pPr>
              <w:ind w:left="993" w:hanging="993"/>
            </w:pPr>
          </w:p>
        </w:tc>
      </w:tr>
      <w:bookmarkEnd w:id="21"/>
    </w:tbl>
    <w:p w14:paraId="081C091E" w14:textId="77777777" w:rsidR="00C76B5E" w:rsidRPr="00F728BC" w:rsidRDefault="00C76B5E" w:rsidP="005037A0">
      <w:pPr>
        <w:pStyle w:val="02TACheckbox"/>
        <w:rPr>
          <w:sz w:val="14"/>
          <w:szCs w:val="14"/>
        </w:rPr>
        <w:sectPr w:rsidR="00C76B5E" w:rsidRPr="00F728BC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4E13578" w:rsidR="004E699E" w:rsidRPr="004932A4" w:rsidRDefault="00786A6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szCs w:val="32"/>
            </w:rPr>
            <w:t>BSBWHS415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5E29679B" w:rsidR="004E699E" w:rsidRDefault="00786A6F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F40C7">
            <w:rPr>
              <w:szCs w:val="32"/>
            </w:rPr>
            <w:t>Contribute to implementing WHS management systems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1133F5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1477132" w:edGrp="everyone"/>
            <w:permEnd w:id="371477132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07FF458C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7917A2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7917A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7917A2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9"/>
        <w:gridCol w:w="1560"/>
        <w:gridCol w:w="1417"/>
        <w:gridCol w:w="2379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F25286">
        <w:trPr>
          <w:trHeight w:val="217"/>
          <w:jc w:val="center"/>
        </w:trPr>
        <w:tc>
          <w:tcPr>
            <w:tcW w:w="11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379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595849">
        <w:trPr>
          <w:cantSplit/>
          <w:jc w:val="center"/>
        </w:trPr>
        <w:tc>
          <w:tcPr>
            <w:tcW w:w="1119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379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F25286" w:rsidRPr="004932A4" w14:paraId="33EE888A" w14:textId="77777777" w:rsidTr="005375FC">
        <w:trPr>
          <w:cantSplit/>
          <w:jc w:val="center"/>
        </w:trPr>
        <w:tc>
          <w:tcPr>
            <w:tcW w:w="111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64D9002" w14:textId="2DB3EAB7" w:rsidR="00F25286" w:rsidRPr="00906AB7" w:rsidRDefault="00F25286" w:rsidP="00F25286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6F40C7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704216857" w:edGrp="everyone"/>
        <w:tc>
          <w:tcPr>
            <w:tcW w:w="156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13F31AB" w14:textId="02D3662E" w:rsidR="00F25286" w:rsidRPr="001133F5" w:rsidRDefault="00786A6F" w:rsidP="00F2528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25286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704216857"/>
          </w:p>
        </w:tc>
        <w:permStart w:id="1034632510" w:edGrp="everyone"/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5DADB677" w14:textId="77777777" w:rsidR="00F25286" w:rsidRPr="00906AB7" w:rsidRDefault="00786A6F" w:rsidP="00F2528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28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34632510"/>
            <w:r w:rsidR="00F25286" w:rsidRPr="00D06775">
              <w:rPr>
                <w:rFonts w:ascii="Arial" w:hAnsi="Arial" w:cs="Arial"/>
                <w:sz w:val="28"/>
              </w:rPr>
              <w:t xml:space="preserve"> </w:t>
            </w:r>
            <w:r w:rsidR="00F25286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C3DE1BF" w:rsidR="00F25286" w:rsidRPr="00A44CB5" w:rsidRDefault="00786A6F" w:rsidP="00F2528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3685228" w:edGrp="everyone"/>
                <w:r w:rsidR="00F25286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293685228"/>
              </w:sdtContent>
            </w:sdt>
            <w:r w:rsidR="00F25286" w:rsidRPr="00D06775">
              <w:rPr>
                <w:rFonts w:ascii="Arial" w:hAnsi="Arial" w:cs="Arial"/>
                <w:sz w:val="28"/>
              </w:rPr>
              <w:t xml:space="preserve"> </w:t>
            </w:r>
            <w:r w:rsidR="00F25286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37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13EA5E3" w14:textId="77777777" w:rsidR="00F25286" w:rsidRPr="00A44CB5" w:rsidRDefault="00F25286" w:rsidP="00F25286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34572777" w:edGrp="everyone"/>
            <w:permEnd w:id="1234572777"/>
          </w:p>
        </w:tc>
        <w:permStart w:id="666513688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70611D39" w14:textId="397FFE05" w:rsidR="00F25286" w:rsidRPr="00533511" w:rsidRDefault="00786A6F" w:rsidP="00F2528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286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666513688"/>
          </w:p>
        </w:tc>
        <w:permStart w:id="905778805" w:edGrp="everyone"/>
        <w:tc>
          <w:tcPr>
            <w:tcW w:w="128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AB0513" w14:textId="59860D20" w:rsidR="00F25286" w:rsidRPr="00533511" w:rsidRDefault="00786A6F" w:rsidP="00F25286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25286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0577880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34546" w:rsidRPr="00F23186" w14:paraId="51191D89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044473BF" w14:textId="56989712" w:rsidR="00134546" w:rsidRPr="00AA3134" w:rsidRDefault="00134546" w:rsidP="00EF0E07">
            <w:pPr>
              <w:rPr>
                <w:rFonts w:ascii="Arial" w:hAnsi="Arial" w:cs="Arial"/>
                <w:b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sz w:val="20"/>
                <w:szCs w:val="16"/>
              </w:rPr>
              <w:t>ASSESSOR COMMENTS</w:t>
            </w:r>
            <w:r w:rsidR="00DA48A9" w:rsidRPr="00AA3134">
              <w:rPr>
                <w:rFonts w:ascii="Arial" w:hAnsi="Arial" w:cs="Arial"/>
                <w:b/>
                <w:sz w:val="20"/>
                <w:szCs w:val="16"/>
              </w:rPr>
              <w:t xml:space="preserve">: </w:t>
            </w:r>
            <w:r w:rsidR="00DA48A9" w:rsidRPr="00AA3134">
              <w:rPr>
                <w:rFonts w:ascii="Arial" w:hAnsi="Arial" w:cs="Arial"/>
                <w:b/>
                <w:sz w:val="20"/>
                <w:szCs w:val="16"/>
              </w:rPr>
              <w:t>GENERAL</w:t>
            </w:r>
          </w:p>
        </w:tc>
      </w:tr>
      <w:tr w:rsidR="00134546" w:rsidRPr="00F23186" w14:paraId="16239035" w14:textId="77777777" w:rsidTr="00EF0E07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B8EDE9F" w14:textId="77777777" w:rsidR="00134546" w:rsidRPr="00AA3134" w:rsidRDefault="00134546" w:rsidP="00EF0E07">
            <w:pPr>
              <w:rPr>
                <w:rFonts w:ascii="Arial" w:hAnsi="Arial" w:cs="Arial"/>
                <w:b/>
                <w:bCs/>
                <w:sz w:val="20"/>
                <w:szCs w:val="16"/>
              </w:rPr>
            </w:pPr>
            <w:r w:rsidRPr="00AA3134">
              <w:rPr>
                <w:rFonts w:ascii="Arial" w:hAnsi="Arial" w:cs="Arial"/>
                <w:b/>
                <w:bCs/>
                <w:sz w:val="20"/>
                <w:szCs w:val="16"/>
              </w:rPr>
              <w:t>As necessary, outline:</w:t>
            </w:r>
          </w:p>
          <w:p w14:paraId="42FF4909" w14:textId="77777777" w:rsidR="00134546" w:rsidRPr="00AA3134" w:rsidRDefault="00134546" w:rsidP="001345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Details on reattempts, alternative arrangements or reasonable adjustments made.</w:t>
            </w:r>
          </w:p>
          <w:p w14:paraId="56A1BEDA" w14:textId="77777777" w:rsidR="00134546" w:rsidRPr="00AA3134" w:rsidRDefault="00134546" w:rsidP="00134546">
            <w:pPr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16"/>
              </w:rPr>
            </w:pPr>
            <w:r w:rsidRPr="00AA3134">
              <w:rPr>
                <w:rFonts w:ascii="Arial" w:hAnsi="Arial" w:cs="Arial"/>
                <w:sz w:val="20"/>
                <w:szCs w:val="16"/>
              </w:rPr>
              <w:t>Where a Participant is deemed ‘Not Satisfactory’, provide recommendations for future training.</w:t>
            </w:r>
          </w:p>
        </w:tc>
      </w:tr>
      <w:tr w:rsidR="00134546" w:rsidRPr="00F23186" w14:paraId="1713E666" w14:textId="77777777" w:rsidTr="00EF0E07">
        <w:trPr>
          <w:trHeight w:val="6236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600104" w14:textId="77777777" w:rsidR="00134546" w:rsidRPr="00F23186" w:rsidRDefault="00134546" w:rsidP="00EF0E07">
            <w:pPr>
              <w:rPr>
                <w:bCs/>
              </w:rPr>
            </w:pPr>
            <w:permStart w:id="251428355" w:edGrp="everyone"/>
            <w:permEnd w:id="251428355"/>
          </w:p>
        </w:tc>
      </w:tr>
    </w:tbl>
    <w:p w14:paraId="04A22ECA" w14:textId="77777777" w:rsidR="00134546" w:rsidRDefault="00134546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134546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B11AB78" w:rsidR="00E6168D" w:rsidRPr="00134546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134546" w:rsidRPr="00134546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C184446" w14:textId="77777777" w:rsidR="00134546" w:rsidRDefault="00786A6F" w:rsidP="00134546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30806864" w:edGrp="everyone"/>
                <w:r w:rsidR="00134546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630806864"/>
              </w:sdtContent>
            </w:sdt>
            <w:r w:rsidR="00134546" w:rsidRPr="006C1A6C">
              <w:rPr>
                <w:rFonts w:ascii="Arial" w:hAnsi="Arial" w:cs="Arial"/>
                <w:szCs w:val="18"/>
              </w:rPr>
              <w:t xml:space="preserve"> </w:t>
            </w:r>
            <w:r w:rsidR="00134546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0A0017B6" w:rsidR="00134546" w:rsidRPr="00134546" w:rsidRDefault="00786A6F" w:rsidP="00134546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99751564" w:edGrp="everyone"/>
                <w:r w:rsidR="00134546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599751564"/>
              </w:sdtContent>
            </w:sdt>
            <w:r w:rsidR="00134546" w:rsidRPr="006C1A6C">
              <w:rPr>
                <w:rFonts w:ascii="Arial" w:hAnsi="Arial" w:cs="Arial"/>
                <w:szCs w:val="18"/>
              </w:rPr>
              <w:t xml:space="preserve"> </w:t>
            </w:r>
            <w:r w:rsidR="00134546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134546">
              <w:rPr>
                <w:rFonts w:ascii="Arial" w:hAnsi="Arial" w:cs="Arial"/>
                <w:sz w:val="19"/>
                <w:szCs w:val="19"/>
              </w:rPr>
              <w:t>[</w:t>
            </w:r>
            <w:permStart w:id="188706620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34546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87066200"/>
              </w:sdtContent>
            </w:sdt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1700547" w:edGrp="everyone"/>
                <w:r w:rsidR="00134546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231700547"/>
              </w:sdtContent>
            </w:sdt>
            <w:r w:rsidR="00134546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134546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134546" w:rsidRPr="00134546" w14:paraId="52227B5E" w14:textId="3EB974F1" w:rsidTr="00134546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134546" w:rsidRPr="00134546" w:rsidRDefault="00134546" w:rsidP="0013454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134546" w:rsidRPr="00134546" w:rsidRDefault="00134546" w:rsidP="00134546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34546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34546" w:rsidRPr="00134546" w14:paraId="2835A828" w14:textId="77777777" w:rsidTr="00134546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52200010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_Ref37248230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2DA48013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 xml:space="preserve">Specify business that WHSMS is planned for: </w:t>
            </w:r>
          </w:p>
          <w:p w14:paraId="0D9BAC82" w14:textId="5F5E008C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1003378975" w:edGrp="everyone"/>
            <w:permEnd w:id="1003378975"/>
          </w:p>
        </w:tc>
      </w:tr>
      <w:tr w:rsidR="00134546" w:rsidRPr="00134546" w14:paraId="473FFD16" w14:textId="2463FF27" w:rsidTr="00134546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4EFB91E6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_Ref37248237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_Ref37248265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55989C" w14:textId="77777777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>Specify method applied to deliver presentation to PCBU:</w:t>
            </w:r>
          </w:p>
          <w:p w14:paraId="2B404400" w14:textId="577F1263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340872203" w:edGrp="everyone"/>
            <w:permEnd w:id="340872203"/>
          </w:p>
        </w:tc>
      </w:tr>
      <w:tr w:rsidR="00134546" w:rsidRPr="00134546" w14:paraId="564248C2" w14:textId="07D8BF3B" w:rsidTr="00134546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24190404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34546">
              <w:rPr>
                <w:rFonts w:ascii="Arial" w:hAnsi="Arial" w:cs="Arial"/>
                <w:sz w:val="19"/>
                <w:szCs w:val="19"/>
              </w:rPr>
              <w:instrText xml:space="preserve"> REF _Ref37248298 \r \h  \* MERGEFORMAT </w:instrText>
            </w:r>
            <w:r w:rsidRPr="00134546">
              <w:rPr>
                <w:rFonts w:ascii="Arial" w:hAnsi="Arial" w:cs="Arial"/>
                <w:sz w:val="19"/>
                <w:szCs w:val="19"/>
              </w:rPr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34546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134546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92E3FA" w14:textId="77777777" w:rsidR="00134546" w:rsidRPr="00134546" w:rsidRDefault="00134546" w:rsidP="00134546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34546">
              <w:rPr>
                <w:rFonts w:ascii="Arial" w:hAnsi="Arial" w:cs="Arial"/>
                <w:sz w:val="19"/>
                <w:szCs w:val="19"/>
              </w:rPr>
              <w:t>Specify adjustments made to draft plan.</w:t>
            </w:r>
          </w:p>
          <w:p w14:paraId="212CFDF2" w14:textId="3FADEAEA" w:rsidR="00134546" w:rsidRPr="00134546" w:rsidRDefault="00134546" w:rsidP="00134546">
            <w:pPr>
              <w:pStyle w:val="38PASBenchmark"/>
              <w:rPr>
                <w:vanish w:val="0"/>
              </w:rPr>
            </w:pPr>
            <w:permStart w:id="2057963806" w:edGrp="everyone"/>
            <w:permEnd w:id="2057963806"/>
          </w:p>
        </w:tc>
      </w:tr>
    </w:tbl>
    <w:p w14:paraId="45FB30B5" w14:textId="77777777" w:rsidR="00134546" w:rsidRDefault="00134546">
      <w:pPr>
        <w:jc w:val="left"/>
      </w:pPr>
      <w:r>
        <w:br w:type="page"/>
      </w:r>
    </w:p>
    <w:p w14:paraId="392BB064" w14:textId="6EC5F405" w:rsidR="00E572E5" w:rsidRPr="00043AB3" w:rsidRDefault="00786A6F" w:rsidP="004D7438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F40C7">
            <w:rPr>
              <w:rFonts w:ascii="Arial Black" w:hAnsi="Arial Black"/>
            </w:rPr>
            <w:t>BSBWHS415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0FFB8B5" w:rsidR="00E572E5" w:rsidRPr="00043AB3" w:rsidRDefault="006F40C7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implementing WHS management systems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12D53FE4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F40C7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6F40C7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6F40C7">
              <w:rPr>
                <w:rFonts w:cs="Arial"/>
                <w:b/>
                <w:sz w:val="28"/>
                <w:szCs w:val="28"/>
              </w:rPr>
              <w:t>1</w:t>
            </w:r>
            <w:r w:rsidR="00433842">
              <w:rPr>
                <w:rFonts w:cs="Arial"/>
                <w:b/>
                <w:sz w:val="28"/>
                <w:szCs w:val="28"/>
              </w:rPr>
              <w:t xml:space="preserve"> 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8441A7E" w14:textId="3C91CBB0" w:rsidR="008F6132" w:rsidRDefault="008F6132" w:rsidP="008F613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to complete the Handout 2 template to plan the implementation of a work health and safety management system (WHSMS). As part of implementing the developed plan, the participant is required to: </w:t>
            </w:r>
          </w:p>
          <w:p w14:paraId="07B9217A" w14:textId="6CB04FD3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45037">
              <w:rPr>
                <w:rFonts w:cs="Arial"/>
                <w:sz w:val="20"/>
              </w:rPr>
              <w:t xml:space="preserve">evelop and deliver a short presentation (e.g. PowerPoint presentation slides with accompanying face-to-face delivery or real-time video, </w:t>
            </w:r>
            <w:r w:rsidR="00340902">
              <w:rPr>
                <w:rFonts w:cs="Arial"/>
                <w:sz w:val="20"/>
              </w:rPr>
              <w:t>in a simulated environment</w:t>
            </w:r>
            <w:r w:rsidRPr="00F45037">
              <w:rPr>
                <w:rFonts w:cs="Arial"/>
                <w:sz w:val="20"/>
              </w:rPr>
              <w:t xml:space="preserve"> arranged with your </w:t>
            </w:r>
            <w:r w:rsidR="00340902">
              <w:rPr>
                <w:rFonts w:cs="Arial"/>
                <w:sz w:val="20"/>
              </w:rPr>
              <w:t>A</w:t>
            </w:r>
            <w:r w:rsidRPr="00F45037">
              <w:rPr>
                <w:rFonts w:cs="Arial"/>
                <w:sz w:val="20"/>
              </w:rPr>
              <w:t xml:space="preserve">ssessor) for the PCBU regarding the WHSMS implementation plan </w:t>
            </w:r>
          </w:p>
          <w:p w14:paraId="644606A8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Offer adjustments to the WHSMS implementation plan, in response to the PCBU’s (i.e. assessor’s) identified limitations for each WHSMS element</w:t>
            </w:r>
          </w:p>
          <w:p w14:paraId="6D7A43DA" w14:textId="77777777" w:rsidR="008F6132" w:rsidRDefault="008F6132" w:rsidP="008F6132">
            <w:pPr>
              <w:jc w:val="left"/>
              <w:rPr>
                <w:rFonts w:cs="Arial"/>
                <w:sz w:val="20"/>
              </w:rPr>
            </w:pPr>
          </w:p>
          <w:p w14:paraId="068A06D2" w14:textId="77777777" w:rsidR="008F6132" w:rsidRPr="00B00C1A" w:rsidRDefault="008F6132" w:rsidP="008F6132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presentation, you are required to submit the following to the PCBU:</w:t>
            </w:r>
          </w:p>
          <w:p w14:paraId="78346D3E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adjusted WHSMS implementation plan</w:t>
            </w:r>
          </w:p>
          <w:p w14:paraId="0E4FE441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WHSMS checklist to monitor and evaluate the WHSMS plan’s implementation</w:t>
            </w:r>
          </w:p>
          <w:p w14:paraId="29F4477D" w14:textId="77777777" w:rsidR="008F6132" w:rsidRPr="001133F5" w:rsidRDefault="008F6132" w:rsidP="001133F5">
            <w:pPr>
              <w:jc w:val="left"/>
              <w:rPr>
                <w:rFonts w:cs="Arial"/>
                <w:sz w:val="20"/>
              </w:rPr>
            </w:pPr>
          </w:p>
          <w:p w14:paraId="1B6750E4" w14:textId="3788863F" w:rsidR="008F6132" w:rsidRDefault="008F6132" w:rsidP="008F6132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</w:t>
            </w:r>
            <w:r w:rsidR="00C95A0E">
              <w:rPr>
                <w:rFonts w:cs="Arial"/>
                <w:sz w:val="20"/>
              </w:rPr>
              <w:t>t</w:t>
            </w:r>
            <w:r>
              <w:rPr>
                <w:rFonts w:cs="Arial"/>
                <w:sz w:val="20"/>
              </w:rPr>
              <w:t>:</w:t>
            </w:r>
          </w:p>
          <w:p w14:paraId="6597036F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 Health and Safety (WHS) Management Plan (i.e. completed Handout 2)</w:t>
            </w:r>
          </w:p>
          <w:p w14:paraId="6D6B9389" w14:textId="77777777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  <w:r>
              <w:rPr>
                <w:rFonts w:cs="Arial"/>
                <w:sz w:val="20"/>
              </w:rPr>
              <w:t>for PCBU</w:t>
            </w:r>
          </w:p>
          <w:p w14:paraId="5307E348" w14:textId="5AD3CD10" w:rsidR="008F6132" w:rsidRDefault="008F6132" w:rsidP="007917A2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WHSMS evaluation checklist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65E283C7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419D7AF3" w:rsidR="00FC083A" w:rsidRPr="000861CC" w:rsidRDefault="008F6132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Handout 2.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1"/>
      </w:tblGrid>
      <w:tr w:rsidR="00595849" w:rsidRPr="00683908" w14:paraId="4AB18B23" w14:textId="77777777" w:rsidTr="00595849">
        <w:trPr>
          <w:trHeight w:val="381"/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595849" w:rsidRPr="0019760F" w:rsidRDefault="0059584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595849" w:rsidRPr="00696855" w:rsidRDefault="00595849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473F10" w:rsidRPr="00683908" w14:paraId="6BBFDCB5" w14:textId="77777777" w:rsidTr="00085C23">
        <w:trPr>
          <w:trHeight w:val="30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A8141A3" w14:textId="71532FBF" w:rsidR="00473F10" w:rsidRDefault="00473F10" w:rsidP="00473F10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73F10">
              <w:rPr>
                <w:rFonts w:cs="Arial"/>
                <w:b/>
                <w:sz w:val="20"/>
              </w:rPr>
              <w:t>1 Develop and implement WHSMS plan</w:t>
            </w:r>
          </w:p>
        </w:tc>
      </w:tr>
      <w:tr w:rsidR="00C95A0E" w:rsidRPr="00696855" w14:paraId="3E1E16F1" w14:textId="7B393DDB" w:rsidTr="00595849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48517FA5" w14:textId="390D066A" w:rsidR="00C95A0E" w:rsidRPr="00486541" w:rsidRDefault="00C95A0E" w:rsidP="00C95A0E">
            <w:pPr>
              <w:pStyle w:val="331PASListTask1"/>
            </w:pPr>
            <w:bookmarkStart w:id="27" w:name="_Ref37248230"/>
            <w:r>
              <w:t>Complete WHSMS plan, after referring to WHS laws and organisational policies and procedures.</w:t>
            </w:r>
            <w:bookmarkEnd w:id="27"/>
          </w:p>
        </w:tc>
        <w:permStart w:id="545718505" w:edGrp="everyone" w:displacedByCustomXml="next"/>
        <w:sdt>
          <w:sdtPr>
            <w:rPr>
              <w:rFonts w:cs="Arial"/>
              <w:sz w:val="36"/>
              <w:szCs w:val="36"/>
            </w:rPr>
            <w:id w:val="-1006042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5E06EBB3" w14:textId="258E1DA3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5718505" w:displacedByCustomXml="prev"/>
      </w:tr>
      <w:tr w:rsidR="00C95A0E" w:rsidRPr="00696855" w14:paraId="2575592D" w14:textId="4A8D16A8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8619469" w14:textId="77777777" w:rsidR="00C95A0E" w:rsidRDefault="00C95A0E" w:rsidP="00C95A0E">
            <w:pPr>
              <w:pStyle w:val="331PASListTask1"/>
            </w:pPr>
            <w:bookmarkStart w:id="28" w:name="_Ref37248211"/>
            <w:r>
              <w:t>Develop a presentation for the PCBU which:</w:t>
            </w:r>
            <w:bookmarkEnd w:id="28"/>
          </w:p>
          <w:p w14:paraId="328763E0" w14:textId="77777777" w:rsidR="00C95A0E" w:rsidRDefault="00C95A0E" w:rsidP="00EC368A">
            <w:pPr>
              <w:pStyle w:val="331PASListTask1"/>
              <w:numPr>
                <w:ilvl w:val="0"/>
                <w:numId w:val="30"/>
              </w:numPr>
              <w:ind w:left="1025"/>
            </w:pPr>
            <w:r>
              <w:t>Identifies duties, rights and obligations, as per legal and organisational requirements</w:t>
            </w:r>
          </w:p>
          <w:p w14:paraId="2362FA56" w14:textId="41FEDD71" w:rsidR="00C95A0E" w:rsidRPr="00486541" w:rsidRDefault="00C95A0E" w:rsidP="00EC368A">
            <w:pPr>
              <w:pStyle w:val="331PASListTask1"/>
              <w:numPr>
                <w:ilvl w:val="0"/>
                <w:numId w:val="30"/>
              </w:numPr>
              <w:ind w:left="1025"/>
            </w:pPr>
            <w:r w:rsidRPr="00F45037">
              <w:t>Highlight</w:t>
            </w:r>
            <w:r>
              <w:t>s</w:t>
            </w:r>
            <w:r w:rsidRPr="00F45037">
              <w:t xml:space="preserve"> key elements of the plan regarding </w:t>
            </w:r>
            <w:r>
              <w:t xml:space="preserve">return-to-work and </w:t>
            </w:r>
            <w:r w:rsidRPr="00F45037">
              <w:t>injury management</w:t>
            </w:r>
            <w:r>
              <w:t>, plus another two (2) elements of their choice</w:t>
            </w:r>
            <w:r w:rsidR="00EC368A">
              <w:t>.</w:t>
            </w:r>
          </w:p>
        </w:tc>
        <w:permStart w:id="957289237" w:edGrp="everyone" w:displacedByCustomXml="next"/>
        <w:sdt>
          <w:sdtPr>
            <w:rPr>
              <w:rFonts w:cs="Arial"/>
              <w:sz w:val="36"/>
              <w:szCs w:val="36"/>
            </w:rPr>
            <w:id w:val="-1339682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21AB02B3" w14:textId="33B287FD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7289237" w:displacedByCustomXml="prev"/>
      </w:tr>
      <w:tr w:rsidR="00C95A0E" w:rsidRPr="00696855" w14:paraId="2483D269" w14:textId="3893546F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21EAD3F0" w14:textId="5ADBD94D" w:rsidR="00C95A0E" w:rsidRPr="00486541" w:rsidRDefault="00C95A0E" w:rsidP="00C95A0E">
            <w:pPr>
              <w:pStyle w:val="331PASListTask1"/>
            </w:pPr>
            <w:bookmarkStart w:id="29" w:name="_Ref37248237"/>
            <w:r>
              <w:t>Deliver presentation (in person/via live stream video) and listen to PCBU to respond appropriately to any questions.</w:t>
            </w:r>
            <w:bookmarkEnd w:id="29"/>
          </w:p>
        </w:tc>
        <w:permStart w:id="758265049" w:edGrp="everyone" w:displacedByCustomXml="next"/>
        <w:sdt>
          <w:sdtPr>
            <w:rPr>
              <w:rFonts w:cs="Arial"/>
              <w:sz w:val="36"/>
              <w:szCs w:val="36"/>
            </w:rPr>
            <w:id w:val="-970046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071B0423" w14:textId="180968EA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58265049" w:displacedByCustomXml="prev"/>
      </w:tr>
      <w:tr w:rsidR="00C95A0E" w:rsidRPr="00696855" w14:paraId="620AB71F" w14:textId="327A7614" w:rsidTr="00595849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702BC934" w14:textId="6E77606F" w:rsidR="00C95A0E" w:rsidRPr="00486541" w:rsidRDefault="00C95A0E" w:rsidP="00C95A0E">
            <w:pPr>
              <w:pStyle w:val="331PASListTask1"/>
            </w:pPr>
            <w:bookmarkStart w:id="30" w:name="_Ref37248265"/>
            <w:r>
              <w:t>Seek PCBU feedback about limitations to WHMS implementation plan.</w:t>
            </w:r>
            <w:bookmarkEnd w:id="30"/>
          </w:p>
        </w:tc>
        <w:permStart w:id="1038563666" w:edGrp="everyone" w:displacedByCustomXml="next"/>
        <w:sdt>
          <w:sdtPr>
            <w:rPr>
              <w:rFonts w:cs="Arial"/>
              <w:sz w:val="36"/>
              <w:szCs w:val="36"/>
            </w:rPr>
            <w:id w:val="2014640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1F109C0F" w14:textId="1A56B023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38563666" w:displacedByCustomXml="prev"/>
      </w:tr>
      <w:tr w:rsidR="00C95A0E" w:rsidRPr="00696855" w14:paraId="34E88E26" w14:textId="5B3FA72A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4D638BA3" w:rsidR="00C95A0E" w:rsidRPr="00486541" w:rsidRDefault="00C95A0E" w:rsidP="00C95A0E">
            <w:pPr>
              <w:pStyle w:val="331PASListTask1"/>
              <w:jc w:val="left"/>
            </w:pPr>
            <w:bookmarkStart w:id="31" w:name="_Ref37248298"/>
            <w:r>
              <w:t>Offer adjustments to WHMS implementation plan in response to identified limitations.</w:t>
            </w:r>
            <w:bookmarkEnd w:id="31"/>
          </w:p>
        </w:tc>
        <w:permStart w:id="338193058" w:edGrp="everyone" w:displacedByCustomXml="next"/>
        <w:sdt>
          <w:sdtPr>
            <w:rPr>
              <w:rFonts w:cs="Arial"/>
              <w:sz w:val="36"/>
              <w:szCs w:val="36"/>
            </w:rPr>
            <w:id w:val="3585610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right w:val="single" w:sz="12" w:space="0" w:color="000000"/>
                </w:tcBorders>
              </w:tcPr>
              <w:p w14:paraId="33FCED8B" w14:textId="656A2A55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38193058" w:displacedByCustomXml="prev"/>
      </w:tr>
      <w:tr w:rsidR="00473F10" w:rsidRPr="005E24F1" w14:paraId="12CB5E6C" w14:textId="0931CDEF" w:rsidTr="008616AD">
        <w:trPr>
          <w:trHeight w:val="305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6B5F488" w14:textId="0FAD87C7" w:rsidR="00473F10" w:rsidRPr="004E1BC5" w:rsidRDefault="00473F10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>
              <w:rPr>
                <w:rFonts w:cs="Arial"/>
                <w:b/>
                <w:sz w:val="20"/>
              </w:rPr>
              <w:t>Reviewing WHSMS implementation plan</w:t>
            </w:r>
          </w:p>
        </w:tc>
      </w:tr>
      <w:tr w:rsidR="00C95A0E" w:rsidRPr="00696855" w14:paraId="7B32AF17" w14:textId="1D72F3C7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EF21AFF" w14:textId="3AC9DC8B" w:rsidR="00C95A0E" w:rsidRPr="008F6132" w:rsidRDefault="00C95A0E" w:rsidP="00C95A0E">
            <w:pPr>
              <w:pStyle w:val="332PASListTask1"/>
            </w:pPr>
            <w:bookmarkStart w:id="32" w:name="_Ref37248302"/>
            <w:r w:rsidRPr="008F6132">
              <w:t>Distribute adjusted WHSMS plan to PCBU.</w:t>
            </w:r>
            <w:bookmarkEnd w:id="32"/>
          </w:p>
        </w:tc>
        <w:permStart w:id="1159417906" w:edGrp="everyone" w:displacedByCustomXml="next"/>
        <w:sdt>
          <w:sdtPr>
            <w:rPr>
              <w:rFonts w:cs="Arial"/>
              <w:sz w:val="36"/>
              <w:szCs w:val="36"/>
            </w:rPr>
            <w:id w:val="-17866411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</w:tcPr>
              <w:p w14:paraId="5DFEE21F" w14:textId="6C2CC712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59417906" w:displacedByCustomXml="prev"/>
      </w:tr>
      <w:tr w:rsidR="00C95A0E" w:rsidRPr="00696855" w14:paraId="64FF72AB" w14:textId="1635AE62" w:rsidTr="00595849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627408A1" w14:textId="7270874D" w:rsidR="00C95A0E" w:rsidRPr="008F6132" w:rsidRDefault="00C95A0E" w:rsidP="00C95A0E">
            <w:pPr>
              <w:pStyle w:val="332PASListTask1"/>
            </w:pPr>
            <w:bookmarkStart w:id="33" w:name="_Ref36811105"/>
            <w:r w:rsidRPr="008F6132">
              <w:t>Outline plan for monitoring and evaluate WHSMS implementation (i.e. using checklist).</w:t>
            </w:r>
            <w:bookmarkEnd w:id="33"/>
          </w:p>
        </w:tc>
        <w:permStart w:id="329599357" w:edGrp="everyone" w:displacedByCustomXml="next"/>
        <w:sdt>
          <w:sdtPr>
            <w:rPr>
              <w:rFonts w:cs="Arial"/>
              <w:sz w:val="36"/>
              <w:szCs w:val="36"/>
            </w:rPr>
            <w:id w:val="4317160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1" w:type="dxa"/>
                <w:tcBorders>
                  <w:left w:val="single" w:sz="4" w:space="0" w:color="000000"/>
                  <w:bottom w:val="single" w:sz="12" w:space="0" w:color="000000"/>
                  <w:right w:val="single" w:sz="12" w:space="0" w:color="000000"/>
                </w:tcBorders>
              </w:tcPr>
              <w:p w14:paraId="246FA764" w14:textId="6008C02F" w:rsidR="00C95A0E" w:rsidRPr="004E1BC5" w:rsidRDefault="00C95A0E" w:rsidP="00C95A0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9599357" w:displacedByCustomXml="prev"/>
      </w:tr>
    </w:tbl>
    <w:p w14:paraId="1200A142" w14:textId="218E2ED1" w:rsidR="0039623A" w:rsidRDefault="0039623A" w:rsidP="00086CCD">
      <w:pPr>
        <w:rPr>
          <w:rFonts w:ascii="Arial" w:hAnsi="Arial" w:cs="Arial"/>
          <w:sz w:val="22"/>
          <w:szCs w:val="22"/>
        </w:rPr>
      </w:pPr>
    </w:p>
    <w:sectPr w:rsidR="0039623A" w:rsidSect="00086CCD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7825D2DB" w:rsidR="006E5B7D" w:rsidRPr="00830749" w:rsidRDefault="00786A6F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2D02F26A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6F40C7">
      <w:rPr>
        <w:rFonts w:ascii="Arial" w:hAnsi="Arial" w:cs="Arial"/>
        <w:b/>
        <w:sz w:val="16"/>
        <w:szCs w:val="16"/>
      </w:rPr>
      <w:t>CSTC Pty Ltd_RTO#0699_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v1-1_</w:t>
        </w:r>
        <w:r w:rsidR="00DE56B7">
          <w:rPr>
            <w:rFonts w:ascii="Arial" w:hAnsi="Arial" w:cs="Arial"/>
            <w:b/>
            <w:sz w:val="16"/>
            <w:szCs w:val="16"/>
          </w:rPr>
          <w:t>02/08</w:t>
        </w:r>
        <w:r w:rsidR="006F40C7" w:rsidRPr="006F40C7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86A6F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2B61DAFD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786A6F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34FE9747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E56B7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86A6F">
      <w:rPr>
        <w:rFonts w:ascii="Arial" w:hAnsi="Arial" w:cs="Arial"/>
        <w:b/>
        <w:noProof/>
        <w:sz w:val="16"/>
        <w:szCs w:val="16"/>
      </w:rPr>
      <w:t>3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299889EF" w:rsidR="006E5B7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Workbook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65B9C8BD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6F40C7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 w:rsidRP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7A36C1E7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7363311C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13A77416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665AA2BE" w:rsidR="006E5B7D" w:rsidRDefault="00043FF2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45E93BC1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043FF2" w:rsidRPr="000C7FA2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BSBWHS415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6F40C7">
          <w:rPr>
            <w:rFonts w:ascii="Arial" w:hAnsi="Arial" w:cs="Arial"/>
            <w:b/>
            <w:sz w:val="16"/>
            <w:szCs w:val="16"/>
          </w:rPr>
          <w:t>Contribute to implementing WHS management systems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2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C1BF5"/>
    <w:multiLevelType w:val="hybridMultilevel"/>
    <w:tmpl w:val="70E453FA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47BEA"/>
    <w:multiLevelType w:val="hybridMultilevel"/>
    <w:tmpl w:val="71D8F07C"/>
    <w:lvl w:ilvl="0" w:tplc="5260B90A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  <w:i w:val="0"/>
        <w:iCs/>
      </w:rPr>
    </w:lvl>
    <w:lvl w:ilvl="1" w:tplc="5A8053F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02C4B"/>
    <w:multiLevelType w:val="hybridMultilevel"/>
    <w:tmpl w:val="9C666994"/>
    <w:lvl w:ilvl="0" w:tplc="F198EE60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6"/>
  </w:num>
  <w:num w:numId="2" w16cid:durableId="938607714">
    <w:abstractNumId w:val="24"/>
  </w:num>
  <w:num w:numId="3" w16cid:durableId="958145445">
    <w:abstractNumId w:val="11"/>
  </w:num>
  <w:num w:numId="4" w16cid:durableId="1196194321">
    <w:abstractNumId w:val="21"/>
  </w:num>
  <w:num w:numId="5" w16cid:durableId="1867134969">
    <w:abstractNumId w:val="19"/>
  </w:num>
  <w:num w:numId="6" w16cid:durableId="1025326758">
    <w:abstractNumId w:val="34"/>
  </w:num>
  <w:num w:numId="7" w16cid:durableId="1482577371">
    <w:abstractNumId w:val="9"/>
  </w:num>
  <w:num w:numId="8" w16cid:durableId="1085491312">
    <w:abstractNumId w:val="2"/>
  </w:num>
  <w:num w:numId="9" w16cid:durableId="1369525979">
    <w:abstractNumId w:val="18"/>
  </w:num>
  <w:num w:numId="10" w16cid:durableId="744459">
    <w:abstractNumId w:val="15"/>
  </w:num>
  <w:num w:numId="11" w16cid:durableId="255016049">
    <w:abstractNumId w:val="10"/>
  </w:num>
  <w:num w:numId="12" w16cid:durableId="926841987">
    <w:abstractNumId w:val="40"/>
  </w:num>
  <w:num w:numId="13" w16cid:durableId="1303079462">
    <w:abstractNumId w:val="30"/>
  </w:num>
  <w:num w:numId="14" w16cid:durableId="1959607258">
    <w:abstractNumId w:val="0"/>
  </w:num>
  <w:num w:numId="15" w16cid:durableId="788476904">
    <w:abstractNumId w:val="23"/>
  </w:num>
  <w:num w:numId="16" w16cid:durableId="738527274">
    <w:abstractNumId w:val="37"/>
  </w:num>
  <w:num w:numId="17" w16cid:durableId="347292598">
    <w:abstractNumId w:val="29"/>
  </w:num>
  <w:num w:numId="18" w16cid:durableId="775098443">
    <w:abstractNumId w:val="36"/>
  </w:num>
  <w:num w:numId="19" w16cid:durableId="246036738">
    <w:abstractNumId w:val="27"/>
  </w:num>
  <w:num w:numId="20" w16cid:durableId="1151870601">
    <w:abstractNumId w:val="38"/>
  </w:num>
  <w:num w:numId="21" w16cid:durableId="1397627776">
    <w:abstractNumId w:val="35"/>
  </w:num>
  <w:num w:numId="22" w16cid:durableId="519197551">
    <w:abstractNumId w:val="17"/>
  </w:num>
  <w:num w:numId="23" w16cid:durableId="459954404">
    <w:abstractNumId w:val="13"/>
  </w:num>
  <w:num w:numId="24" w16cid:durableId="1636257339">
    <w:abstractNumId w:val="33"/>
  </w:num>
  <w:num w:numId="25" w16cid:durableId="1547058043">
    <w:abstractNumId w:val="32"/>
  </w:num>
  <w:num w:numId="26" w16cid:durableId="574823222">
    <w:abstractNumId w:val="20"/>
  </w:num>
  <w:num w:numId="27" w16cid:durableId="21826996">
    <w:abstractNumId w:val="31"/>
  </w:num>
  <w:num w:numId="28" w16cid:durableId="673068365">
    <w:abstractNumId w:val="8"/>
  </w:num>
  <w:num w:numId="29" w16cid:durableId="757797910">
    <w:abstractNumId w:val="26"/>
  </w:num>
  <w:num w:numId="30" w16cid:durableId="909775396">
    <w:abstractNumId w:val="14"/>
  </w:num>
  <w:num w:numId="31" w16cid:durableId="1645814932">
    <w:abstractNumId w:val="3"/>
  </w:num>
  <w:num w:numId="32" w16cid:durableId="1020549529">
    <w:abstractNumId w:val="6"/>
  </w:num>
  <w:num w:numId="33" w16cid:durableId="6254306">
    <w:abstractNumId w:val="12"/>
  </w:num>
  <w:num w:numId="34" w16cid:durableId="2007778512">
    <w:abstractNumId w:val="28"/>
  </w:num>
  <w:num w:numId="35" w16cid:durableId="1379276187">
    <w:abstractNumId w:val="4"/>
  </w:num>
  <w:num w:numId="36" w16cid:durableId="2118208272">
    <w:abstractNumId w:val="7"/>
  </w:num>
  <w:num w:numId="37" w16cid:durableId="2120837347">
    <w:abstractNumId w:val="39"/>
  </w:num>
  <w:num w:numId="38" w16cid:durableId="1098866316">
    <w:abstractNumId w:val="1"/>
  </w:num>
  <w:num w:numId="39" w16cid:durableId="2118406854">
    <w:abstractNumId w:val="5"/>
  </w:num>
  <w:num w:numId="40" w16cid:durableId="534078293">
    <w:abstractNumId w:val="25"/>
  </w:num>
  <w:num w:numId="41" w16cid:durableId="1704745259">
    <w:abstractNumId w:val="2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pZ6qyCM7M1CxPLnMJN6N/tZYdKLx28m0HJJPsK4DnUwO17g0u70hH4DDSNEKe911P77zbSXS+FJdecT4DOPoNA==" w:salt="pW2XAdlGogJeACRtejn1B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3FF2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86CCD"/>
    <w:rsid w:val="00090D03"/>
    <w:rsid w:val="00091491"/>
    <w:rsid w:val="0009164E"/>
    <w:rsid w:val="000A2303"/>
    <w:rsid w:val="000A7B07"/>
    <w:rsid w:val="000B14B9"/>
    <w:rsid w:val="000B346C"/>
    <w:rsid w:val="000B7B64"/>
    <w:rsid w:val="000C233D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33F5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4546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0BF9"/>
    <w:rsid w:val="001C4084"/>
    <w:rsid w:val="001D01D1"/>
    <w:rsid w:val="001E05E8"/>
    <w:rsid w:val="001E276E"/>
    <w:rsid w:val="001E600A"/>
    <w:rsid w:val="001F0177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46DD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27A"/>
    <w:rsid w:val="002D1837"/>
    <w:rsid w:val="002D3E2B"/>
    <w:rsid w:val="002D4C72"/>
    <w:rsid w:val="002D67B4"/>
    <w:rsid w:val="002E052A"/>
    <w:rsid w:val="002F1AE0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902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29B9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316FB"/>
    <w:rsid w:val="0043335E"/>
    <w:rsid w:val="00433842"/>
    <w:rsid w:val="00433D65"/>
    <w:rsid w:val="00435D5B"/>
    <w:rsid w:val="004403AD"/>
    <w:rsid w:val="004467A9"/>
    <w:rsid w:val="00454B97"/>
    <w:rsid w:val="004559DC"/>
    <w:rsid w:val="004569E4"/>
    <w:rsid w:val="004575AD"/>
    <w:rsid w:val="004624D6"/>
    <w:rsid w:val="0046338F"/>
    <w:rsid w:val="00466598"/>
    <w:rsid w:val="004676B1"/>
    <w:rsid w:val="00467952"/>
    <w:rsid w:val="00473F10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43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08A0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15252"/>
    <w:rsid w:val="005227F4"/>
    <w:rsid w:val="00531973"/>
    <w:rsid w:val="00532738"/>
    <w:rsid w:val="005334E1"/>
    <w:rsid w:val="00533511"/>
    <w:rsid w:val="005362A7"/>
    <w:rsid w:val="00536B74"/>
    <w:rsid w:val="00536CB1"/>
    <w:rsid w:val="005375FC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95849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390E"/>
    <w:rsid w:val="006959B9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1FE7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40C7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6A6F"/>
    <w:rsid w:val="00787509"/>
    <w:rsid w:val="00791658"/>
    <w:rsid w:val="007917A2"/>
    <w:rsid w:val="007956AF"/>
    <w:rsid w:val="00795D87"/>
    <w:rsid w:val="007A1BB4"/>
    <w:rsid w:val="007A3796"/>
    <w:rsid w:val="007A5008"/>
    <w:rsid w:val="007B48B1"/>
    <w:rsid w:val="007C1D61"/>
    <w:rsid w:val="007C4FE0"/>
    <w:rsid w:val="007C52E8"/>
    <w:rsid w:val="007C63F4"/>
    <w:rsid w:val="007C6AC1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1B5C"/>
    <w:rsid w:val="00842AE4"/>
    <w:rsid w:val="00843997"/>
    <w:rsid w:val="00847C7B"/>
    <w:rsid w:val="00855F97"/>
    <w:rsid w:val="0086002B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8F6132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3134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498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47A29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260F"/>
    <w:rsid w:val="00C65EC9"/>
    <w:rsid w:val="00C731E3"/>
    <w:rsid w:val="00C7472B"/>
    <w:rsid w:val="00C76B5E"/>
    <w:rsid w:val="00C804A2"/>
    <w:rsid w:val="00C806B2"/>
    <w:rsid w:val="00C82BD7"/>
    <w:rsid w:val="00C83199"/>
    <w:rsid w:val="00C85730"/>
    <w:rsid w:val="00C92642"/>
    <w:rsid w:val="00C931D7"/>
    <w:rsid w:val="00C9350D"/>
    <w:rsid w:val="00C95773"/>
    <w:rsid w:val="00C95A0E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D4E8F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48A9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E56B7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368A"/>
    <w:rsid w:val="00EE0EDC"/>
    <w:rsid w:val="00EE235C"/>
    <w:rsid w:val="00EE272B"/>
    <w:rsid w:val="00EE4CDC"/>
    <w:rsid w:val="00EE7DC2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212C3"/>
    <w:rsid w:val="00F21DF2"/>
    <w:rsid w:val="00F22B42"/>
    <w:rsid w:val="00F23659"/>
    <w:rsid w:val="00F25286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28BC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58D7"/>
    <w:rsid w:val="00FA7DCF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13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3">
    <w:name w:val="Table Grid13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6F40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8F6132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F6132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8F6132"/>
    <w:pPr>
      <w:numPr>
        <w:numId w:val="3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8F6132"/>
    <w:pPr>
      <w:numPr>
        <w:numId w:val="3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8F6132"/>
    <w:pPr>
      <w:numPr>
        <w:numId w:val="3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8F6132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8F6132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8F6132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F6132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8F613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5A701F3A9E40D2AA6C94E44100A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2574C-1B9E-4E17-9249-F5F2F7C09108}"/>
      </w:docPartPr>
      <w:docPartBody>
        <w:p w:rsidR="00E7098A" w:rsidRDefault="00E7098A" w:rsidP="00E7098A">
          <w:pPr>
            <w:pStyle w:val="A25A701F3A9E40D2AA6C94E44100A2E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D01EACDA8AE477988FCF2F38819B8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FFF20-7E27-4901-BBAC-CD328DABE9CC}"/>
      </w:docPartPr>
      <w:docPartBody>
        <w:p w:rsidR="00E7098A" w:rsidRDefault="00E7098A" w:rsidP="00E7098A">
          <w:pPr>
            <w:pStyle w:val="2D01EACDA8AE477988FCF2F38819B81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4665C33D572495990A626BDB5BDE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A9594C-14F0-4685-936B-B3B700A81281}"/>
      </w:docPartPr>
      <w:docPartBody>
        <w:p w:rsidR="00E7098A" w:rsidRDefault="00E7098A" w:rsidP="00E7098A">
          <w:pPr>
            <w:pStyle w:val="34665C33D572495990A626BDB5BDE882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3928008FBED48B4B6600526FAC8E6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3F9EFF-32E9-4E5F-B102-45AB25B87654}"/>
      </w:docPartPr>
      <w:docPartBody>
        <w:p w:rsidR="00E7098A" w:rsidRDefault="00E7098A" w:rsidP="00E7098A">
          <w:pPr>
            <w:pStyle w:val="C3928008FBED48B4B6600526FAC8E69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56FAAF035E0D42389546FCCCE85930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7F7D5-2CF6-4C7D-B70D-C44A4E15B66C}"/>
      </w:docPartPr>
      <w:docPartBody>
        <w:p w:rsidR="00E7098A" w:rsidRDefault="00E7098A" w:rsidP="00E7098A">
          <w:pPr>
            <w:pStyle w:val="56FAAF035E0D42389546FCCCE859309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2F5445"/>
    <w:rsid w:val="0034134F"/>
    <w:rsid w:val="003D7AF8"/>
    <w:rsid w:val="00530616"/>
    <w:rsid w:val="005317BB"/>
    <w:rsid w:val="005D3BC9"/>
    <w:rsid w:val="006206DC"/>
    <w:rsid w:val="00645E48"/>
    <w:rsid w:val="00654A91"/>
    <w:rsid w:val="0069390E"/>
    <w:rsid w:val="006A5ED9"/>
    <w:rsid w:val="00776B89"/>
    <w:rsid w:val="007C130D"/>
    <w:rsid w:val="007E2E66"/>
    <w:rsid w:val="007F5DDF"/>
    <w:rsid w:val="00834F76"/>
    <w:rsid w:val="00841B5C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A6924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7098A"/>
    <w:rsid w:val="00E94F3E"/>
    <w:rsid w:val="00EA1D00"/>
    <w:rsid w:val="00EC27D2"/>
    <w:rsid w:val="00F21F00"/>
    <w:rsid w:val="00F27999"/>
    <w:rsid w:val="00F34F30"/>
    <w:rsid w:val="00F53755"/>
    <w:rsid w:val="00F7628E"/>
    <w:rsid w:val="00FA58D7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098A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A25A701F3A9E40D2AA6C94E44100A2EC">
    <w:name w:val="A25A701F3A9E40D2AA6C94E44100A2EC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D01EACDA8AE477988FCF2F38819B813">
    <w:name w:val="2D01EACDA8AE477988FCF2F38819B813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4665C33D572495990A626BDB5BDE882">
    <w:name w:val="34665C33D572495990A626BDB5BDE882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3928008FBED48B4B6600526FAC8E694">
    <w:name w:val="C3928008FBED48B4B6600526FAC8E694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56FAAF035E0D42389546FCCCE859309D">
    <w:name w:val="56FAAF035E0D42389546FCCCE859309D"/>
    <w:rsid w:val="00E7098A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260</TotalTime>
  <Pages>21</Pages>
  <Words>2562</Words>
  <Characters>14684</Characters>
  <Application>Microsoft Office Word</Application>
  <DocSecurity>8</DocSecurity>
  <Lines>611</Lines>
  <Paragraphs>307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BSBWHS415</vt:lpstr>
    </vt:vector>
  </TitlesOfParts>
  <Company/>
  <LinksUpToDate>false</LinksUpToDate>
  <CharactersWithSpaces>16939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BSBWHS415</dc:title>
  <dc:subject>Contribute to implementing WHS management systems</dc:subject>
  <dc:creator>Author Name</dc:creator>
  <cp:lastModifiedBy>Jonathan Curro</cp:lastModifiedBy>
  <cp:revision>27</cp:revision>
  <cp:lastPrinted>2024-08-09T03:29:00Z</cp:lastPrinted>
  <dcterms:created xsi:type="dcterms:W3CDTF">2024-02-12T21:51:00Z</dcterms:created>
  <dcterms:modified xsi:type="dcterms:W3CDTF">2024-08-13T03:37:00Z</dcterms:modified>
  <cp:contentStatus>v1-1_02/08/2024</cp:contentStatus>
</cp:coreProperties>
</file>