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6004AB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6004AB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6004AB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0855587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14085558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0936712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1078851" cy="428625"/>
                      <wp:effectExtent l="0" t="0" r="762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09367123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89132175" w:edGrp="everyone"/>
            <w:permEnd w:id="78913217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11046063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110460638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38679280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738679280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4033717" w:edGrp="everyone"/>
            <w:permEnd w:id="574033717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10604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0604280" w:displacedByCustomXml="prev"/>
        <w:permStart w:id="773674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367443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367875201" w:edGrp="everyone"/>
            <w:permEnd w:id="367875201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062282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2282206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51377209" w:edGrp="everyone"/>
            <w:r w:rsidR="006004AB">
              <w:rPr>
                <w:rFonts w:ascii="Arial" w:hAnsi="Arial" w:cs="Arial"/>
                <w:sz w:val="22"/>
              </w:rPr>
              <w:t>F</w:t>
            </w:r>
            <w:permEnd w:id="55137720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7599589" w:edGrp="everyone"/>
            <w:r w:rsidR="006004AB">
              <w:rPr>
                <w:rFonts w:ascii="Arial" w:hAnsi="Arial" w:cs="Arial"/>
                <w:sz w:val="22"/>
              </w:rPr>
              <w:t>E</w:t>
            </w:r>
            <w:permEnd w:id="12759958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08762856" w:edGrp="everyone"/>
            <w:r w:rsidR="006004AB">
              <w:rPr>
                <w:rFonts w:ascii="Arial" w:hAnsi="Arial" w:cs="Arial"/>
                <w:sz w:val="22"/>
              </w:rPr>
              <w:t>A</w:t>
            </w:r>
            <w:permEnd w:id="100876285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39004268" w:edGrp="everyone"/>
            <w:r w:rsidR="006004AB">
              <w:rPr>
                <w:rFonts w:ascii="Arial" w:hAnsi="Arial" w:cs="Arial"/>
                <w:sz w:val="22"/>
              </w:rPr>
              <w:t>D</w:t>
            </w:r>
            <w:permEnd w:id="73900426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17400349" w:edGrp="everyone"/>
            <w:r w:rsidR="006004AB">
              <w:rPr>
                <w:rFonts w:ascii="Arial" w:hAnsi="Arial" w:cs="Arial"/>
                <w:sz w:val="22"/>
              </w:rPr>
              <w:t>C</w:t>
            </w:r>
            <w:permEnd w:id="17174003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66936123" w:edGrp="everyone"/>
            <w:r w:rsidR="006004AB">
              <w:rPr>
                <w:rFonts w:ascii="Arial" w:hAnsi="Arial" w:cs="Arial"/>
                <w:sz w:val="22"/>
              </w:rPr>
              <w:t>B</w:t>
            </w:r>
            <w:permEnd w:id="17669361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354630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4630469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417777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chemical burns</w:t>
            </w:r>
            <w:permEnd w:id="341777723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72320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5919590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PPE: Overalls and </w:t>
            </w:r>
            <w:r w:rsidR="006004AB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Gloves</w:t>
            </w:r>
            <w:permEnd w:id="9591959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2860931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428609310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72320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7932038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PPE: </w:t>
            </w:r>
            <w:r w:rsidR="006004AB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protection</w:t>
            </w:r>
            <w:permEnd w:id="17793203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9867175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</w:t>
            </w:r>
            <w:permEnd w:id="29867175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5341019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lifting equipment</w:t>
            </w:r>
            <w:permEnd w:id="7534101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39185339" w:edGrp="everyone"/>
            <w:r>
              <w:rPr>
                <w:rFonts w:ascii="Arial" w:hAnsi="Arial" w:cs="Arial"/>
                <w:sz w:val="22"/>
                <w:szCs w:val="22"/>
              </w:rPr>
              <w:t>Supervisor or site manager</w:t>
            </w:r>
            <w:permEnd w:id="439185339"/>
          </w:p>
        </w:tc>
        <w:permStart w:id="345514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551484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6004A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8008483" w:edGrp="everyone"/>
            <w:r>
              <w:rPr>
                <w:rFonts w:ascii="Arial" w:hAnsi="Arial" w:cs="Arial"/>
                <w:sz w:val="22"/>
                <w:szCs w:val="22"/>
              </w:rPr>
              <w:t xml:space="preserve">Stop, </w:t>
            </w:r>
            <w:r w:rsidR="00D72320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ag, </w:t>
            </w:r>
            <w:r w:rsidR="00D72320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 xml:space="preserve">eport, </w:t>
            </w:r>
            <w:r w:rsidR="00D72320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>ecord</w:t>
            </w:r>
            <w:permEnd w:id="1458008483"/>
          </w:p>
        </w:tc>
        <w:permStart w:id="355760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576063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70941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0941153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9178425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9178425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4246976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6004A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424697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7101687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710168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1216127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216127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634755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004A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6347555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055373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53732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5102286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5102286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4186683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004A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4186683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9994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999417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315858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315858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956132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561328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80039723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0800397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1412625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1714126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9575646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15095756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92855" w:edGrp="everyone"/>
            <w:r>
              <w:rPr>
                <w:rFonts w:ascii="Arial" w:hAnsi="Arial" w:cs="Arial"/>
                <w:sz w:val="22"/>
                <w:szCs w:val="22"/>
              </w:rPr>
              <w:t>Masks</w:t>
            </w:r>
            <w:permEnd w:id="28928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9668101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6810160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</w:rPr>
            </w:pPr>
            <w:permStart w:id="2094023964" w:edGrp="everyone"/>
            <w:r>
              <w:rPr>
                <w:rFonts w:ascii="Arial" w:hAnsi="Arial" w:cs="Arial"/>
                <w:sz w:val="22"/>
              </w:rPr>
              <w:t>First aid</w:t>
            </w:r>
            <w:permEnd w:id="209402396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</w:rPr>
            </w:pPr>
            <w:permStart w:id="26414670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2641467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</w:rPr>
            </w:pPr>
            <w:permStart w:id="1497371107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14973711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004AB" w:rsidRPr="006215FC" w:rsidRDefault="006004AB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616644262" w:edGrp="everyone"/>
                                  <w:r w:rsidR="000A4E0B" w:rsidRPr="00550998">
                                    <w:rPr>
                                      <w:rFonts w:eastAsia="SimSun"/>
                                      <w:vanish w:val="0"/>
                                      <w:color w:val="auto"/>
                                    </w:rPr>
                                    <w:t>Extreme</w:t>
                                  </w:r>
                                  <w:permEnd w:id="616644262"/>
                                </w:p>
                                <w:p w:rsidR="006004AB" w:rsidRPr="006215FC" w:rsidRDefault="006004AB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23951615" w:edGrp="everyone"/>
                                  <w:r w:rsidR="000A4E0B" w:rsidRPr="00550998">
                                    <w:rPr>
                                      <w:rFonts w:eastAsia="SimSun"/>
                                      <w:vanish w:val="0"/>
                                      <w:color w:val="auto"/>
                                    </w:rPr>
                                    <w:t>Low</w:t>
                                  </w:r>
                                  <w:permEnd w:id="2239516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6004AB" w:rsidRPr="006215FC" w:rsidRDefault="006004AB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616644262" w:edGrp="everyone"/>
                            <w:r w:rsidR="000A4E0B" w:rsidRPr="00550998">
                              <w:rPr>
                                <w:rFonts w:eastAsia="SimSun"/>
                                <w:vanish w:val="0"/>
                                <w:color w:val="auto"/>
                              </w:rPr>
                              <w:t>Extreme</w:t>
                            </w:r>
                            <w:permEnd w:id="616644262"/>
                          </w:p>
                          <w:p w:rsidR="006004AB" w:rsidRPr="006215FC" w:rsidRDefault="006004AB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23951615" w:edGrp="everyone"/>
                            <w:r w:rsidR="000A4E0B" w:rsidRPr="00550998">
                              <w:rPr>
                                <w:rFonts w:eastAsia="SimSun"/>
                                <w:vanish w:val="0"/>
                                <w:color w:val="auto"/>
                              </w:rPr>
                              <w:t>Low</w:t>
                            </w:r>
                            <w:permEnd w:id="22395161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71163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116365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A4E0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15052159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2015052159"/>
          </w:p>
        </w:tc>
        <w:permStart w:id="6217637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176377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0A4E0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8419790" w:edGrp="everyone"/>
            <w:r>
              <w:rPr>
                <w:rFonts w:ascii="Arial" w:hAnsi="Arial" w:cs="Arial"/>
                <w:sz w:val="22"/>
                <w:szCs w:val="22"/>
              </w:rPr>
              <w:t>Very likely to cause</w:t>
            </w:r>
            <w: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0A4E0B">
              <w:rPr>
                <w:rFonts w:ascii="Arial" w:hAnsi="Arial" w:cs="Arial"/>
                <w:sz w:val="22"/>
                <w:szCs w:val="22"/>
              </w:rPr>
              <w:t>eath or permanent disability</w:t>
            </w:r>
            <w:r w:rsidR="006E460D">
              <w:rPr>
                <w:rFonts w:ascii="Arial" w:hAnsi="Arial" w:cs="Arial"/>
                <w:sz w:val="22"/>
                <w:szCs w:val="22"/>
              </w:rPr>
              <w:t>; or</w:t>
            </w:r>
          </w:p>
          <w:p w:rsidR="00D72320" w:rsidRDefault="00D72320" w:rsidP="005F203A">
            <w:pPr>
              <w:rPr>
                <w:rFonts w:ascii="Arial" w:hAnsi="Arial" w:cs="Arial" w:hint="eastAsia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Very likely to cause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6E460D">
              <w:rPr>
                <w:rFonts w:ascii="Arial" w:hAnsi="Arial" w:cs="Arial"/>
                <w:sz w:val="22"/>
                <w:szCs w:val="22"/>
              </w:rPr>
              <w:t>erious injur</w:t>
            </w:r>
            <w:r>
              <w:rPr>
                <w:rFonts w:ascii="Arial" w:hAnsi="Arial" w:cs="Arial"/>
                <w:sz w:val="22"/>
                <w:szCs w:val="22"/>
              </w:rPr>
              <w:t>y; or</w:t>
            </w:r>
          </w:p>
          <w:p w:rsidR="006E460D" w:rsidRDefault="006E460D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Likely to cause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0A4E0B">
              <w:rPr>
                <w:rFonts w:ascii="Arial" w:hAnsi="Arial" w:cs="Arial"/>
                <w:sz w:val="22"/>
                <w:szCs w:val="22"/>
              </w:rPr>
              <w:t>eath or permanent disability</w:t>
            </w:r>
            <w:r w:rsidR="00D72320">
              <w:rPr>
                <w:rFonts w:ascii="Arial" w:hAnsi="Arial" w:cs="Arial"/>
                <w:sz w:val="22"/>
                <w:szCs w:val="22"/>
              </w:rPr>
              <w:t>.</w:t>
            </w:r>
          </w:p>
          <w:permEnd w:id="58419790"/>
          <w:p w:rsidR="005F203A" w:rsidRPr="00ED59C9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086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8679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42315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315582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5929991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929991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88036758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8036758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8421032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0A4E0B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842103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574115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4115979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25173722" w:edGrp="everyone"/>
            <w:r>
              <w:rPr>
                <w:rFonts w:ascii="Arial" w:hAnsi="Arial" w:cs="Arial"/>
                <w:sz w:val="22"/>
              </w:rPr>
              <w:t>3</w:t>
            </w:r>
            <w:permEnd w:id="82517372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77712519" w:edGrp="everyone"/>
            <w:r>
              <w:rPr>
                <w:rFonts w:ascii="Arial" w:hAnsi="Arial" w:cs="Arial"/>
                <w:sz w:val="22"/>
              </w:rPr>
              <w:t>6</w:t>
            </w:r>
            <w:permEnd w:id="14777125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6665619" w:edGrp="everyone"/>
            <w:r>
              <w:rPr>
                <w:rFonts w:ascii="Arial" w:hAnsi="Arial" w:cs="Arial"/>
                <w:sz w:val="22"/>
              </w:rPr>
              <w:t>1</w:t>
            </w:r>
            <w:permEnd w:id="15466656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25474910" w:edGrp="everyone"/>
            <w:r>
              <w:rPr>
                <w:rFonts w:ascii="Arial" w:hAnsi="Arial" w:cs="Arial"/>
                <w:sz w:val="22"/>
              </w:rPr>
              <w:t>4</w:t>
            </w:r>
            <w:permEnd w:id="3254749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1234900" w:edGrp="everyone"/>
            <w:r>
              <w:rPr>
                <w:rFonts w:ascii="Arial" w:hAnsi="Arial" w:cs="Arial"/>
                <w:sz w:val="22"/>
              </w:rPr>
              <w:t>5</w:t>
            </w:r>
            <w:permEnd w:id="6912349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0114435" w:edGrp="everyone"/>
            <w:r>
              <w:rPr>
                <w:rFonts w:ascii="Arial" w:hAnsi="Arial" w:cs="Arial"/>
                <w:sz w:val="22"/>
              </w:rPr>
              <w:t>2</w:t>
            </w:r>
            <w:permEnd w:id="154011443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D72320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318083191" w:edGrp="everyone"/>
            <w:r w:rsidRPr="00D72320">
              <w:rPr>
                <w:rFonts w:ascii="Arial" w:hAnsi="Arial" w:cs="Arial"/>
                <w:sz w:val="22"/>
                <w:szCs w:val="22"/>
              </w:rPr>
              <w:t>Elimination is the process of removing the hazard from the workplace. It is the most effective way to control a risk because the hazard is no longer present. It is the preferred way to control a hazard and should be used whenever possible.</w:t>
            </w:r>
          </w:p>
          <w:p w:rsidR="00C37212" w:rsidRPr="00553DDB" w:rsidRDefault="00D72320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While using PPE means the hazard still exists and the works are exposed to the hazard with protection to reduce the harm</w:t>
            </w:r>
            <w:permEnd w:id="1318083191"/>
          </w:p>
        </w:tc>
        <w:permStart w:id="1552119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211949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0A4E0B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280785893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280785893"/>
          </w:p>
        </w:tc>
        <w:permStart w:id="1722031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20317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4236535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65355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73281673" w:edGrp="everyone"/>
            <w:r>
              <w:rPr>
                <w:rFonts w:ascii="Arial" w:hAnsi="Arial" w:cs="Arial"/>
                <w:sz w:val="22"/>
              </w:rPr>
              <w:t>D</w:t>
            </w:r>
            <w:permEnd w:id="67328167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19030613" w:edGrp="everyone"/>
            <w:r>
              <w:rPr>
                <w:rFonts w:ascii="Arial" w:hAnsi="Arial" w:cs="Arial"/>
                <w:sz w:val="22"/>
              </w:rPr>
              <w:t>A</w:t>
            </w:r>
            <w:permEnd w:id="18190306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46217406" w:edGrp="everyone"/>
            <w:r>
              <w:rPr>
                <w:rFonts w:ascii="Arial" w:hAnsi="Arial" w:cs="Arial"/>
                <w:sz w:val="22"/>
              </w:rPr>
              <w:t>F</w:t>
            </w:r>
            <w:permEnd w:id="16462174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52060800" w:edGrp="everyone"/>
            <w:r>
              <w:rPr>
                <w:rFonts w:ascii="Arial" w:hAnsi="Arial" w:cs="Arial"/>
                <w:sz w:val="22"/>
              </w:rPr>
              <w:t>B</w:t>
            </w:r>
            <w:permEnd w:id="19520608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97034421" w:edGrp="everyone"/>
            <w:r>
              <w:rPr>
                <w:rFonts w:ascii="Arial" w:hAnsi="Arial" w:cs="Arial"/>
                <w:sz w:val="22"/>
              </w:rPr>
              <w:t>E</w:t>
            </w:r>
            <w:permEnd w:id="2970344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85521962" w:edGrp="everyone"/>
            <w:r>
              <w:rPr>
                <w:rFonts w:ascii="Arial" w:hAnsi="Arial" w:cs="Arial"/>
                <w:sz w:val="22"/>
              </w:rPr>
              <w:t>C</w:t>
            </w:r>
            <w:permEnd w:id="58552196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0497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2428819" w:edGrp="everyone"/>
            <w:r>
              <w:rPr>
                <w:rFonts w:ascii="Arial" w:hAnsi="Arial" w:cs="Arial"/>
                <w:sz w:val="22"/>
                <w:szCs w:val="22"/>
              </w:rPr>
              <w:t>Danger</w:t>
            </w:r>
            <w:permEnd w:id="52428819"/>
          </w:p>
        </w:tc>
        <w:permStart w:id="240531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053194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301189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011892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0497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10456552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20104565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0497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1232196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4912321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E5119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66308503" w:edGrp="everyone"/>
            <w:r>
              <w:rPr>
                <w:rFonts w:ascii="Arial" w:hAnsi="Arial" w:cs="Arial"/>
                <w:sz w:val="22"/>
              </w:rPr>
              <w:t>C</w:t>
            </w:r>
            <w:r w:rsidR="0090497C">
              <w:rPr>
                <w:rFonts w:ascii="Arial" w:hAnsi="Arial" w:cs="Arial"/>
                <w:sz w:val="22"/>
              </w:rPr>
              <w:t>onfine</w:t>
            </w:r>
            <w:r>
              <w:rPr>
                <w:rFonts w:ascii="Arial" w:hAnsi="Arial" w:cs="Arial"/>
                <w:sz w:val="22"/>
              </w:rPr>
              <w:t xml:space="preserve"> fire and smoke</w:t>
            </w:r>
            <w:permEnd w:id="5663085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E5119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0597317" w:edGrp="everyone"/>
            <w:r>
              <w:rPr>
                <w:rFonts w:ascii="Arial" w:hAnsi="Arial" w:cs="Arial"/>
                <w:sz w:val="22"/>
              </w:rPr>
              <w:t>Evacuate</w:t>
            </w:r>
            <w:permEnd w:id="11905973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63559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355912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194516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19451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40399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403999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5805161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5805161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1688206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1688206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7415907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741590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004AB" w:rsidRPr="00DE05E2" w:rsidRDefault="006004AB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6004AB" w:rsidRPr="00D94A32" w:rsidRDefault="006004AB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6004AB" w:rsidRPr="00D94A32" w:rsidRDefault="006004AB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6004AB" w:rsidRPr="00D94A32" w:rsidRDefault="006004AB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6004AB" w:rsidRPr="00DE05E2" w:rsidRDefault="006004AB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6004AB" w:rsidRPr="00D94A32" w:rsidRDefault="006004AB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6004AB" w:rsidRPr="00D94A32" w:rsidRDefault="006004AB" w:rsidP="00DC153B">
                      <w:pPr>
                        <w:rPr>
                          <w:sz w:val="22"/>
                        </w:rPr>
                      </w:pPr>
                    </w:p>
                    <w:p w:rsidR="006004AB" w:rsidRPr="00D94A32" w:rsidRDefault="006004AB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D72320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16605141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816605141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D72320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4917087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874917087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A1503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14471542" w:edGrp="everyone"/>
            <w:r w:rsidRPr="009A1503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214471542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C40A8E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1290937" w:edGrp="everyone"/>
            <w:r w:rsidRPr="00C40A8E">
              <w:rPr>
                <w:rFonts w:ascii="Arial" w:hAnsi="Arial" w:cs="Arial"/>
                <w:sz w:val="22"/>
                <w:szCs w:val="22"/>
              </w:rPr>
              <w:t xml:space="preserve">10:45am a delivery truck reversed into a car park and backed into </w:t>
            </w:r>
            <w:proofErr w:type="gramStart"/>
            <w:r w:rsidRPr="00C40A8E"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 w:rsidRPr="00C40A8E">
              <w:rPr>
                <w:rFonts w:ascii="Arial" w:hAnsi="Arial" w:cs="Arial"/>
                <w:sz w:val="22"/>
                <w:szCs w:val="22"/>
              </w:rPr>
              <w:t xml:space="preserve"> drums of diesel.  One drum was </w:t>
            </w:r>
            <w:proofErr w:type="gramStart"/>
            <w:r w:rsidRPr="00C40A8E">
              <w:rPr>
                <w:rFonts w:ascii="Arial" w:hAnsi="Arial" w:cs="Arial"/>
                <w:sz w:val="22"/>
                <w:szCs w:val="22"/>
              </w:rPr>
              <w:t>pierced</w:t>
            </w:r>
            <w:proofErr w:type="gramEnd"/>
            <w:r w:rsidRPr="00C40A8E">
              <w:rPr>
                <w:rFonts w:ascii="Arial" w:hAnsi="Arial" w:cs="Arial"/>
                <w:sz w:val="22"/>
                <w:szCs w:val="22"/>
              </w:rPr>
              <w:t xml:space="preserve"> and its contents erupted from the container.</w:t>
            </w:r>
            <w:r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Pr="00C40A8E">
              <w:rPr>
                <w:rFonts w:ascii="Arial" w:hAnsi="Arial" w:cs="Arial"/>
                <w:sz w:val="22"/>
                <w:szCs w:val="22"/>
              </w:rPr>
              <w:t>iesel spill measuring 3m x 4m</w:t>
            </w:r>
            <w:permEnd w:id="2001290937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2844080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628440805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57058700" w:edGrp="everyone"/>
                <w:r w:rsidR="009A150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45705870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4008541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4008541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2327296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42327296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9A1503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6798152" w:edGrp="everyone"/>
            <w:r>
              <w:rPr>
                <w:rFonts w:ascii="Arial" w:hAnsi="Arial" w:cs="Arial"/>
                <w:sz w:val="22"/>
                <w:szCs w:val="22"/>
              </w:rPr>
              <w:t>Lock entry</w:t>
            </w:r>
          </w:p>
          <w:p w:rsidR="00DC153B" w:rsidRDefault="0055099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9A1503">
              <w:rPr>
                <w:rFonts w:ascii="Arial" w:hAnsi="Arial" w:cs="Arial"/>
                <w:sz w:val="22"/>
                <w:szCs w:val="22"/>
              </w:rPr>
              <w:t>rect</w:t>
            </w:r>
            <w:r>
              <w:rPr>
                <w:rFonts w:ascii="Arial" w:hAnsi="Arial" w:cs="Arial"/>
                <w:sz w:val="22"/>
                <w:szCs w:val="22"/>
              </w:rPr>
              <w:t xml:space="preserve"> the drum</w:t>
            </w:r>
          </w:p>
          <w:p w:rsidR="00550998" w:rsidRDefault="0055099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Clean up the spill</w:t>
            </w:r>
          </w:p>
          <w:p w:rsidR="00550998" w:rsidRDefault="0055099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Remove the drums from car park</w:t>
            </w:r>
            <w:bookmarkStart w:id="27" w:name="_GoBack"/>
            <w:bookmarkEnd w:id="27"/>
          </w:p>
          <w:permEnd w:id="1056798152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DC153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055080" w:edGrp="everyone"/>
            <w:permEnd w:id="210055080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0664893" w:edGrp="everyone"/>
                <w:r w:rsidR="004757A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9066489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5217972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55217972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6004A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5139082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65139082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1143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14321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A150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53078085" w:edGrp="everyone"/>
            <w:r>
              <w:rPr>
                <w:rFonts w:ascii="Arial" w:hAnsi="Arial" w:cs="Arial"/>
                <w:sz w:val="22"/>
                <w:szCs w:val="22"/>
              </w:rPr>
              <w:t>PCBU, Supervisor, OHS representative</w:t>
            </w:r>
            <w:permEnd w:id="1253078085"/>
          </w:p>
        </w:tc>
        <w:permStart w:id="410677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067736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A150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4136789" w:edGrp="everyone"/>
            <w:r>
              <w:rPr>
                <w:rFonts w:ascii="Arial" w:hAnsi="Arial" w:cs="Arial"/>
                <w:sz w:val="22"/>
                <w:szCs w:val="22"/>
              </w:rPr>
              <w:t>PCBU, Supervisor, OHS representative</w:t>
            </w:r>
            <w:permEnd w:id="54136789"/>
          </w:p>
        </w:tc>
        <w:permStart w:id="1681795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179546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A150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1931035" w:edGrp="everyone"/>
            <w:r>
              <w:rPr>
                <w:rFonts w:ascii="Arial" w:hAnsi="Arial" w:cs="Arial"/>
                <w:sz w:val="22"/>
                <w:szCs w:val="22"/>
              </w:rPr>
              <w:t>Review, consultation, feedback / safety data</w:t>
            </w:r>
            <w:permEnd w:id="51931035"/>
          </w:p>
        </w:tc>
        <w:permStart w:id="1566005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6005963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4AB" w:rsidRDefault="006004AB" w:rsidP="00A67754">
      <w:r>
        <w:separator/>
      </w:r>
    </w:p>
  </w:endnote>
  <w:endnote w:type="continuationSeparator" w:id="0">
    <w:p w:rsidR="006004AB" w:rsidRDefault="006004A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Pr="00830749" w:rsidRDefault="006004AB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004AB" w:rsidRDefault="006004AB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5099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Pr="00830749" w:rsidRDefault="006004A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004AB" w:rsidRPr="00830749" w:rsidRDefault="006004A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5099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4AB" w:rsidRDefault="006004AB" w:rsidP="00A67754">
      <w:r>
        <w:separator/>
      </w:r>
    </w:p>
  </w:footnote>
  <w:footnote w:type="continuationSeparator" w:id="0">
    <w:p w:rsidR="006004AB" w:rsidRDefault="006004A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Default="006004A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004AB" w:rsidRPr="00830749" w:rsidRDefault="006004A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Default="006004A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004AB" w:rsidRPr="00830749" w:rsidRDefault="006004A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4E0B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65EF"/>
    <w:rsid w:val="004575AD"/>
    <w:rsid w:val="004624D6"/>
    <w:rsid w:val="0046338F"/>
    <w:rsid w:val="004657D2"/>
    <w:rsid w:val="00466598"/>
    <w:rsid w:val="004676B1"/>
    <w:rsid w:val="00467952"/>
    <w:rsid w:val="00474582"/>
    <w:rsid w:val="004757A5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099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04AB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E460D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04B5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97C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1503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3DCD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0A8E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2320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194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2580A3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95EA6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EE17AD1-5546-4BEF-859F-24EAF5F8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30</TotalTime>
  <Pages>11</Pages>
  <Words>1161</Words>
  <Characters>6621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Chang Qian</cp:lastModifiedBy>
  <cp:revision>7</cp:revision>
  <cp:lastPrinted>2014-09-18T04:01:00Z</cp:lastPrinted>
  <dcterms:created xsi:type="dcterms:W3CDTF">2018-11-20T01:26:00Z</dcterms:created>
  <dcterms:modified xsi:type="dcterms:W3CDTF">2018-11-20T01:56:00Z</dcterms:modified>
  <cp:contentStatus>v1-0_29/09/2017</cp:contentStatus>
</cp:coreProperties>
</file>