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E18B2" w14:textId="77777777" w:rsidR="00D6659B" w:rsidRPr="004932A4" w:rsidRDefault="0070070F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10261A9E" w14:textId="77777777" w:rsidR="00D6659B" w:rsidRDefault="0070070F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14:paraId="20D7CA7C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117FBB89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6C4A2AF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7460434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2C015E3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4B8968E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18B6EB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0D225C4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A3B2A3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4ACF8E0B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78924D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7FEA8154" w14:textId="77777777" w:rsidTr="0070070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3566A8E" w14:textId="77777777" w:rsidR="00D6659B" w:rsidRPr="004C3241" w:rsidRDefault="00D6659B" w:rsidP="0070070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25426A08" w14:textId="67E08F17" w:rsidR="00D6659B" w:rsidRPr="00455CC3" w:rsidRDefault="00466A8B" w:rsidP="0070070F">
            <w:pPr>
              <w:jc w:val="left"/>
              <w:rPr>
                <w:rFonts w:ascii="Arial" w:hAnsi="Arial" w:cs="Arial"/>
                <w:sz w:val="22"/>
              </w:rPr>
            </w:pPr>
            <w:permStart w:id="184833179" w:edGrp="everyone"/>
            <w:r>
              <w:rPr>
                <w:rFonts w:ascii="Arial" w:hAnsi="Arial" w:cs="Arial"/>
                <w:sz w:val="22"/>
              </w:rPr>
              <w:t>Leonie Johnson</w:t>
            </w:r>
            <w:permEnd w:id="184833179"/>
          </w:p>
        </w:tc>
      </w:tr>
    </w:tbl>
    <w:p w14:paraId="62707E35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0A6997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72F3E7C7" w14:textId="77777777" w:rsidTr="0070070F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625B08E8" w14:textId="77777777" w:rsidR="00D6659B" w:rsidRPr="004C3241" w:rsidRDefault="00D6659B" w:rsidP="0070070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59718478" w14:textId="77777777" w:rsidR="00D6659B" w:rsidRPr="004C3241" w:rsidRDefault="00D6659B" w:rsidP="0070070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47828DCD" w14:textId="77777777" w:rsidTr="0070070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20FA49F" w14:textId="77777777" w:rsidR="00D6659B" w:rsidRPr="004C3241" w:rsidRDefault="00D6659B" w:rsidP="0070070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7D2B2DD1" w14:textId="77777777" w:rsidR="00D6659B" w:rsidRPr="004C3241" w:rsidRDefault="0070070F" w:rsidP="007007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311255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8311255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2122795115" w:edGrp="everyone"/>
        <w:tc>
          <w:tcPr>
            <w:tcW w:w="2668" w:type="dxa"/>
            <w:vAlign w:val="center"/>
          </w:tcPr>
          <w:p w14:paraId="7C89A4C1" w14:textId="77777777" w:rsidR="00D6659B" w:rsidRPr="004C3241" w:rsidRDefault="0070070F" w:rsidP="007007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2279511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7A892630" w14:textId="77777777" w:rsidTr="0070070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686DDE4" w14:textId="77777777" w:rsidR="00D6659B" w:rsidRPr="004C3241" w:rsidRDefault="00D6659B" w:rsidP="0070070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2EFB6DAA" w14:textId="63627DD8" w:rsidR="00D6659B" w:rsidRPr="004C3241" w:rsidRDefault="0070070F" w:rsidP="007007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73466358" w:edGrp="everyone"/>
                <w:r w:rsidR="00466A8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7346635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7EAAD3B8" w14:textId="77777777" w:rsidR="00D6659B" w:rsidRPr="004C3241" w:rsidRDefault="0070070F" w:rsidP="007007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86398406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8639840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09A7FE0" w14:textId="77777777" w:rsidTr="0070070F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7A8AF273" w14:textId="77777777" w:rsidR="00D6659B" w:rsidRPr="004C3241" w:rsidRDefault="00D6659B" w:rsidP="0070070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683313905" w:edGrp="everyone"/>
        <w:tc>
          <w:tcPr>
            <w:tcW w:w="2667" w:type="dxa"/>
            <w:vAlign w:val="center"/>
          </w:tcPr>
          <w:p w14:paraId="3F841F16" w14:textId="77777777" w:rsidR="00D6659B" w:rsidRPr="004C3241" w:rsidRDefault="0070070F" w:rsidP="0070070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683313905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4AA96BD4" w14:textId="77777777" w:rsidR="00D6659B" w:rsidRPr="004C3241" w:rsidRDefault="0070070F" w:rsidP="0070070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46925823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46925823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2228A8BE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CDE37E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09725B3A" w14:textId="77777777" w:rsidTr="0070070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4123E5A" w14:textId="77777777" w:rsidR="00D6659B" w:rsidRPr="004C3241" w:rsidRDefault="00D6659B" w:rsidP="0070070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0AEEE275" w14:textId="77777777" w:rsidR="00D6659B" w:rsidRPr="00455CC3" w:rsidRDefault="00D6659B" w:rsidP="0070070F">
            <w:pPr>
              <w:jc w:val="left"/>
              <w:rPr>
                <w:rFonts w:ascii="Arial" w:hAnsi="Arial" w:cs="Arial"/>
                <w:sz w:val="22"/>
              </w:rPr>
            </w:pPr>
            <w:permStart w:id="1795775853" w:edGrp="everyone"/>
            <w:permEnd w:id="1795775853"/>
          </w:p>
        </w:tc>
      </w:tr>
      <w:tr w:rsidR="00D6659B" w:rsidRPr="004C3241" w14:paraId="6153EFB2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32286CF" w14:textId="77777777" w:rsidR="00D6659B" w:rsidRPr="004C3241" w:rsidRDefault="00D6659B" w:rsidP="0070070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671375000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909501784"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5E9A524B" w14:textId="50165912" w:rsidR="00D6659B" w:rsidRPr="004C3241" w:rsidRDefault="00466A8B" w:rsidP="0070070F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463E19B" wp14:editId="06D2B787">
                      <wp:extent cx="1968996" cy="428625"/>
                      <wp:effectExtent l="0" t="0" r="0" b="0"/>
                      <wp:docPr id="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6899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71375000" w:displacedByCustomXml="prev"/>
      </w:tr>
      <w:tr w:rsidR="00D6659B" w:rsidRPr="004C3241" w14:paraId="135DE515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C1F7872" w14:textId="77777777" w:rsidR="00D6659B" w:rsidRPr="004C3241" w:rsidRDefault="00D6659B" w:rsidP="0070070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5CA620" w14:textId="0189AB57" w:rsidR="00D6659B" w:rsidRPr="00DD7A44" w:rsidRDefault="00466A8B" w:rsidP="0070070F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3709046" w:edGrp="everyone"/>
            <w:r>
              <w:rPr>
                <w:rFonts w:ascii="Arial" w:hAnsi="Arial" w:cs="Arial"/>
                <w:sz w:val="22"/>
                <w:szCs w:val="22"/>
              </w:rPr>
              <w:t>11/11/2019</w:t>
            </w:r>
            <w:permEnd w:id="2093709046"/>
          </w:p>
        </w:tc>
      </w:tr>
    </w:tbl>
    <w:p w14:paraId="142A06BC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  <w:bookmarkStart w:id="0" w:name="_GoBack"/>
      <w:bookmarkEnd w:id="0"/>
    </w:p>
    <w:bookmarkStart w:id="1" w:name="_Ref396827952"/>
    <w:p w14:paraId="2B51254D" w14:textId="77777777" w:rsidR="00D6659B" w:rsidRPr="004932A4" w:rsidRDefault="0070070F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6310CDFE" w14:textId="77777777" w:rsidR="00D6659B" w:rsidRPr="004932A4" w:rsidRDefault="0070070F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14:paraId="16BB6D01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6F8F9166" w14:textId="77777777" w:rsidTr="0070070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F519023" w14:textId="77777777" w:rsidR="00D6659B" w:rsidRDefault="00D6659B" w:rsidP="0070070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67136135" w14:textId="77777777" w:rsidR="00D6659B" w:rsidRPr="0032118C" w:rsidRDefault="00D6659B" w:rsidP="0070070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D852DEE" w14:textId="77777777" w:rsidR="00D6659B" w:rsidRPr="0032118C" w:rsidRDefault="00D6659B" w:rsidP="0070070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293FF115" w14:textId="77777777" w:rsidR="00D6659B" w:rsidRPr="0032118C" w:rsidRDefault="00D6659B" w:rsidP="0070070F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5108295" w14:textId="77777777" w:rsidR="00D6659B" w:rsidRPr="0032118C" w:rsidRDefault="00D6659B" w:rsidP="0070070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356E3A56" w14:textId="77777777" w:rsidR="00D6659B" w:rsidRDefault="00D6659B" w:rsidP="0070070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C0D586" w14:textId="77777777" w:rsidR="00D6659B" w:rsidRPr="0032118C" w:rsidRDefault="00D6659B" w:rsidP="0070070F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0CC5F2D" w14:textId="77777777" w:rsidR="00D6659B" w:rsidRDefault="00D6659B" w:rsidP="0070070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1B6C37F6" w14:textId="77777777" w:rsidR="00D6659B" w:rsidRPr="0032118C" w:rsidRDefault="00D6659B" w:rsidP="0070070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21ABA073" w14:textId="77777777" w:rsidR="00D6659B" w:rsidRPr="0032118C" w:rsidRDefault="00D6659B" w:rsidP="0070070F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0372B93" w14:textId="77777777" w:rsidR="00D6659B" w:rsidRPr="00923E1E" w:rsidRDefault="00D6659B" w:rsidP="0070070F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1C9DE94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86CBC97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2493CA13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E8BCB31" w14:textId="77777777" w:rsidR="00D6659B" w:rsidRPr="001C4084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3FEE494" w14:textId="11FE3CD3" w:rsidR="00D6659B" w:rsidRPr="001C4084" w:rsidRDefault="00466A8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95425765" w:edGrp="everyone"/>
            <w:r>
              <w:rPr>
                <w:rFonts w:ascii="Arial" w:hAnsi="Arial" w:cs="Arial"/>
                <w:sz w:val="22"/>
                <w:szCs w:val="22"/>
              </w:rPr>
              <w:t>Leonie Johnson</w:t>
            </w:r>
            <w:permEnd w:id="1595425765"/>
          </w:p>
        </w:tc>
      </w:tr>
      <w:tr w:rsidR="00D6659B" w:rsidRPr="004E05D0" w14:paraId="51A14E2E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BBF93E" w14:textId="77777777" w:rsidR="00D6659B" w:rsidRPr="004E05D0" w:rsidRDefault="00D6659B" w:rsidP="0070070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A559E28" w14:textId="77777777" w:rsidR="00D6659B" w:rsidRPr="004E05D0" w:rsidRDefault="00D6659B" w:rsidP="0070070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7B40C63C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44118E6" w14:textId="77777777" w:rsidR="00D6659B" w:rsidRPr="001C4084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5982984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064EF65" w14:textId="77777777" w:rsidR="00D6659B" w:rsidRPr="00DD7A44" w:rsidRDefault="00D6659B" w:rsidP="0070070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C088AB4" wp14:editId="4D19BF79">
                      <wp:extent cx="2376920" cy="428625"/>
                      <wp:effectExtent l="0" t="0" r="444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7692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59829849" w:displacedByCustomXml="prev"/>
      </w:tr>
      <w:tr w:rsidR="00D6659B" w:rsidRPr="00830749" w14:paraId="34BA6FEE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F01F61C" w14:textId="77777777" w:rsidR="00D6659B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94B9C5E" w14:textId="77777777" w:rsidR="00D6659B" w:rsidRPr="001C4084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1EEB865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64D69F" w14:textId="77777777" w:rsidR="00D6659B" w:rsidRPr="0077428E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64350038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1-1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A8A97D0" w14:textId="3CAE486B" w:rsidR="00D6659B" w:rsidRPr="00DD7A44" w:rsidRDefault="00466A8B" w:rsidP="0070070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4E6B">
                  <w:rPr>
                    <w:rFonts w:ascii="Arial" w:hAnsi="Arial" w:cs="Arial"/>
                    <w:sz w:val="22"/>
                    <w:szCs w:val="22"/>
                  </w:rPr>
                  <w:t>11/11/2019</w:t>
                </w:r>
              </w:p>
            </w:tc>
          </w:sdtContent>
        </w:sdt>
        <w:permEnd w:id="643500389" w:displacedByCustomXml="prev"/>
      </w:tr>
    </w:tbl>
    <w:p w14:paraId="3E24A626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F06E723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7A70C4C0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6DDE056" w14:textId="77777777" w:rsidR="00D6659B" w:rsidRPr="0032118C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8F42D0A" w14:textId="2AB9739E" w:rsidR="00D6659B" w:rsidRPr="0032118C" w:rsidRDefault="00466A8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34518678" w:edGrp="everyone"/>
            <w:r>
              <w:rPr>
                <w:rFonts w:ascii="Arial" w:hAnsi="Arial" w:cs="Arial"/>
                <w:sz w:val="22"/>
                <w:szCs w:val="22"/>
              </w:rPr>
              <w:t>Drew Macintosh</w:t>
            </w:r>
            <w:permEnd w:id="1934518678"/>
          </w:p>
        </w:tc>
      </w:tr>
      <w:tr w:rsidR="00D6659B" w:rsidRPr="004E05D0" w14:paraId="304C712E" w14:textId="77777777" w:rsidTr="0070070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338FE13" w14:textId="77777777" w:rsidR="00D6659B" w:rsidRPr="004E05D0" w:rsidRDefault="00D6659B" w:rsidP="0070070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C77F059" w14:textId="77777777" w:rsidR="00D6659B" w:rsidRPr="004E05D0" w:rsidRDefault="00D6659B" w:rsidP="0070070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33BC9A7D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F9ECC4C" w14:textId="77777777" w:rsidR="00D6659B" w:rsidRPr="0032118C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59550477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A10709B" w14:textId="77777777" w:rsidR="00D6659B" w:rsidRPr="00DD7A44" w:rsidRDefault="00D6659B" w:rsidP="0070070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FA66B0" wp14:editId="1A606D59">
                      <wp:extent cx="1968996" cy="428625"/>
                      <wp:effectExtent l="0" t="0" r="0" b="0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6899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95504777" w:displacedByCustomXml="prev"/>
      </w:tr>
      <w:tr w:rsidR="00D6659B" w:rsidRPr="0032118C" w14:paraId="1BAE8F9B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7F7F61" w14:textId="77777777" w:rsidR="00D6659B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746A180" w14:textId="77777777" w:rsidR="00D6659B" w:rsidRPr="0032118C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774DBA13" w14:textId="77777777" w:rsidTr="0070070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C7FA90" w14:textId="77777777" w:rsidR="00D6659B" w:rsidRPr="0077428E" w:rsidRDefault="00D6659B" w:rsidP="0070070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251824643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CE42435" w14:textId="714BE997" w:rsidR="00D6659B" w:rsidRPr="00DD7A44" w:rsidRDefault="0070070F" w:rsidP="0070070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date w:fullDate="2019-11-11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466A8B">
                  <w:rPr>
                    <w:rFonts w:ascii="Arial" w:hAnsi="Arial" w:cs="Arial"/>
                    <w:sz w:val="22"/>
                    <w:szCs w:val="22"/>
                  </w:rPr>
                  <w:t>11/11/2019</w:t>
                </w:r>
              </w:sdtContent>
            </w:sdt>
            <w:permEnd w:id="1251824643"/>
          </w:p>
        </w:tc>
      </w:tr>
    </w:tbl>
    <w:p w14:paraId="7BE86D46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EB518BB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206AD57E" w14:textId="77777777" w:rsidTr="0070070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248292FB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404D60E1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738A6C54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3AD7D4E3" w14:textId="77777777" w:rsidTr="0070070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D8D09BB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66BB254C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9814042" w:edGrp="everyone"/>
            <w:permEnd w:id="629814042"/>
          </w:p>
        </w:tc>
        <w:tc>
          <w:tcPr>
            <w:tcW w:w="1346" w:type="dxa"/>
            <w:vAlign w:val="center"/>
          </w:tcPr>
          <w:p w14:paraId="3492B0B3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7A917F91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64C514E6" w14:textId="77777777" w:rsidTr="0070070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050EE202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27011C87" w14:textId="77777777" w:rsidR="00D6659B" w:rsidRPr="004932A4" w:rsidRDefault="00D6659B" w:rsidP="0070070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77001758" w:edGrp="everyone"/>
        <w:tc>
          <w:tcPr>
            <w:tcW w:w="1346" w:type="dxa"/>
            <w:vAlign w:val="center"/>
          </w:tcPr>
          <w:p w14:paraId="70B02A8D" w14:textId="77777777" w:rsidR="00D6659B" w:rsidRPr="00533511" w:rsidRDefault="0070070F" w:rsidP="0070070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77001758"/>
          </w:p>
        </w:tc>
        <w:permStart w:id="1517421873" w:edGrp="everyone"/>
        <w:tc>
          <w:tcPr>
            <w:tcW w:w="1347" w:type="dxa"/>
            <w:vAlign w:val="center"/>
          </w:tcPr>
          <w:p w14:paraId="315D5650" w14:textId="77777777" w:rsidR="00D6659B" w:rsidRPr="00533511" w:rsidRDefault="0070070F" w:rsidP="0070070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17421873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10598140" w14:textId="77777777" w:rsidTr="0070070F">
        <w:tc>
          <w:tcPr>
            <w:tcW w:w="9057" w:type="dxa"/>
            <w:shd w:val="clear" w:color="auto" w:fill="D9D9D9" w:themeFill="background1" w:themeFillShade="D9"/>
          </w:tcPr>
          <w:p w14:paraId="77BFB396" w14:textId="77777777" w:rsidR="00D6659B" w:rsidRPr="000C0B14" w:rsidRDefault="00D6659B" w:rsidP="0070070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69063028" w14:textId="77777777" w:rsidTr="0070070F">
        <w:trPr>
          <w:trHeight w:val="13433"/>
        </w:trPr>
        <w:tc>
          <w:tcPr>
            <w:tcW w:w="9057" w:type="dxa"/>
          </w:tcPr>
          <w:p w14:paraId="54C01C30" w14:textId="77777777" w:rsidR="00D6659B" w:rsidRPr="000C0B14" w:rsidRDefault="00D6659B" w:rsidP="0070070F">
            <w:pPr>
              <w:rPr>
                <w:rFonts w:ascii="Arial" w:hAnsi="Arial" w:cs="Arial"/>
                <w:szCs w:val="24"/>
              </w:rPr>
            </w:pPr>
            <w:permStart w:id="1030560503" w:edGrp="everyone"/>
            <w:permEnd w:id="1030560503"/>
          </w:p>
        </w:tc>
      </w:tr>
    </w:tbl>
    <w:bookmarkEnd w:id="1"/>
    <w:p w14:paraId="2D725CC1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175D13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7FCD2948" w14:textId="77777777" w:rsidTr="0070070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8AF04B9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D55149C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404719F" w14:textId="77777777" w:rsidR="00D6659B" w:rsidRPr="00553DDB" w:rsidRDefault="00D6659B" w:rsidP="0070070F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987CF82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673412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A30738A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3412745" w:displacedByCustomXml="prev"/>
      </w:tr>
      <w:tr w:rsidR="00D6659B" w:rsidRPr="00553DDB" w14:paraId="47C10235" w14:textId="77777777" w:rsidTr="0070070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B5992D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C25473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2E986C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D9A1624" w14:textId="1BB75216" w:rsidR="00D6659B" w:rsidRPr="00553DDB" w:rsidRDefault="00D6659B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73985496" w:edGrp="everyone"/>
            <w:r w:rsidR="0070070F">
              <w:rPr>
                <w:rFonts w:ascii="Arial" w:hAnsi="Arial" w:cs="Arial"/>
                <w:sz w:val="22"/>
              </w:rPr>
              <w:t>F</w:t>
            </w:r>
            <w:permEnd w:id="673985496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31AF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EBF72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34D15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28F0F99D" w14:textId="77777777" w:rsidTr="0070070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7E9474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1200E1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B8904E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184CEA3" w14:textId="644AB099" w:rsidR="00D6659B" w:rsidRPr="00553DDB" w:rsidRDefault="00D6659B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529962157" w:edGrp="everyone"/>
            <w:r w:rsidR="0070070F">
              <w:rPr>
                <w:rFonts w:ascii="Arial" w:hAnsi="Arial" w:cs="Arial"/>
                <w:sz w:val="22"/>
              </w:rPr>
              <w:t>E</w:t>
            </w:r>
            <w:permEnd w:id="152996215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815F0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600C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676740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33315A50" w14:textId="77777777" w:rsidTr="0070070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A4BD13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F64EDB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3BEFF0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F70B5DC" w14:textId="4F42113A" w:rsidR="00D6659B" w:rsidRPr="00553DDB" w:rsidRDefault="00D6659B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96639747" w:edGrp="everyone"/>
            <w:r w:rsidR="0070070F">
              <w:rPr>
                <w:rFonts w:ascii="Arial" w:hAnsi="Arial" w:cs="Arial"/>
                <w:sz w:val="22"/>
              </w:rPr>
              <w:t>A</w:t>
            </w:r>
            <w:permEnd w:id="129663974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9370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F358" w14:textId="77777777" w:rsidR="00D6659B" w:rsidRPr="00553DDB" w:rsidRDefault="00D6659B" w:rsidP="0070070F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3D77FF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12FDE820" w14:textId="77777777" w:rsidTr="0070070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627F64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8BDC803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F0D21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D97965B" w14:textId="751151AB" w:rsidR="00D6659B" w:rsidRPr="00553DDB" w:rsidRDefault="00D6659B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40556218" w:edGrp="everyone"/>
            <w:r w:rsidR="0070070F">
              <w:rPr>
                <w:rFonts w:ascii="Arial" w:hAnsi="Arial" w:cs="Arial"/>
                <w:sz w:val="22"/>
              </w:rPr>
              <w:t>D</w:t>
            </w:r>
            <w:permEnd w:id="54055621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2C6D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25BE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65C331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53E0AE0B" w14:textId="77777777" w:rsidTr="0070070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BEC561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EA6E517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AF8ECD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1063A98" w14:textId="02695282" w:rsidR="00D6659B" w:rsidRPr="00553DDB" w:rsidRDefault="00D6659B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40935908" w:edGrp="everyone"/>
            <w:r w:rsidR="0070070F">
              <w:rPr>
                <w:rFonts w:ascii="Arial" w:hAnsi="Arial" w:cs="Arial"/>
                <w:sz w:val="22"/>
              </w:rPr>
              <w:t>C</w:t>
            </w:r>
            <w:permEnd w:id="34093590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B72E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3102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76F6A4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01665CE1" w14:textId="77777777" w:rsidTr="0070070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81CC3C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851DBF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D2FD48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14B8548" w14:textId="6624C41D" w:rsidR="00D6659B" w:rsidRPr="00553DDB" w:rsidRDefault="00D6659B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56917567" w:edGrp="everyone"/>
            <w:r w:rsidR="0070070F">
              <w:rPr>
                <w:rFonts w:ascii="Arial" w:hAnsi="Arial" w:cs="Arial"/>
                <w:sz w:val="22"/>
              </w:rPr>
              <w:t>B</w:t>
            </w:r>
            <w:permEnd w:id="195691756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D1A2" w14:textId="77777777" w:rsidR="00D6659B" w:rsidRPr="00553DDB" w:rsidRDefault="00D6659B" w:rsidP="0070070F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E95B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46EFB3" w14:textId="77777777" w:rsidR="00D6659B" w:rsidRPr="00553DDB" w:rsidRDefault="00D6659B" w:rsidP="0070070F">
            <w:pPr>
              <w:ind w:left="993" w:hanging="993"/>
            </w:pPr>
          </w:p>
        </w:tc>
      </w:tr>
    </w:tbl>
    <w:p w14:paraId="4F05E41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00C386D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FDD857D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2394BE2B" w14:textId="77777777" w:rsidTr="0070070F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56E8B9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2AD2A8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2E03B84" w14:textId="77777777" w:rsidR="00D6659B" w:rsidRPr="00553DDB" w:rsidRDefault="00D6659B" w:rsidP="0070070F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F58118A" w14:textId="77777777" w:rsidR="00D6659B" w:rsidRPr="00553DDB" w:rsidRDefault="00D6659B" w:rsidP="0070070F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494299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0A5CC1F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4299120" w:displacedByCustomXml="prev"/>
      </w:tr>
      <w:tr w:rsidR="00D6659B" w:rsidRPr="00553DDB" w14:paraId="7A32D90C" w14:textId="77777777" w:rsidTr="0070070F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5049AC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FAFD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779BE5" w14:textId="25E866AC" w:rsidR="00D6659B" w:rsidRPr="00553DDB" w:rsidRDefault="0070070F" w:rsidP="007007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0993364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Breathing Problems </w:t>
            </w:r>
            <w:permEnd w:id="2109933647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A46DD0" w14:textId="27123418" w:rsidR="00D6659B" w:rsidRPr="00553DDB" w:rsidRDefault="0070070F" w:rsidP="007007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538907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</w:t>
            </w:r>
            <w:permEnd w:id="1453890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15CBA8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7E6A614C" w14:textId="77777777" w:rsidTr="0070070F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BDAC94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927021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E4449B" w14:textId="1851F4AA" w:rsidR="00D6659B" w:rsidRPr="00553DDB" w:rsidRDefault="0070070F" w:rsidP="007007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4648685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Loss of hearing</w:t>
            </w:r>
            <w:permEnd w:id="24648685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8C500" w14:textId="0A21B782" w:rsidR="00D6659B" w:rsidRPr="00553DDB" w:rsidRDefault="0070070F" w:rsidP="007007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9074179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 Protection</w:t>
            </w:r>
            <w:permEnd w:id="2907417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1A70E8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4FCD8F6C" w14:textId="77777777" w:rsidTr="0070070F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23ABD3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83AA60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2BEDDA" w14:textId="4958A3FE" w:rsidR="00D6659B" w:rsidRPr="00553DDB" w:rsidRDefault="0070070F" w:rsidP="007007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07725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Back Injuries</w:t>
            </w:r>
            <w:permEnd w:id="13077251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50C140" w14:textId="3DA28CAA" w:rsidR="00D6659B" w:rsidRPr="00553DDB" w:rsidRDefault="0070070F" w:rsidP="007007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7885818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Mechanical Aids</w:t>
            </w:r>
            <w:permEnd w:id="17788581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12943B" w14:textId="77777777" w:rsidR="00D6659B" w:rsidRPr="00553DDB" w:rsidRDefault="00D6659B" w:rsidP="0070070F">
            <w:pPr>
              <w:ind w:left="993" w:hanging="993"/>
            </w:pPr>
          </w:p>
        </w:tc>
      </w:tr>
    </w:tbl>
    <w:p w14:paraId="1C0402F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0F2AAA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88A8CBB" w14:textId="77777777"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14:paraId="5645D2A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F2FDCE3" w14:textId="77777777" w:rsidTr="0070070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AE2528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51FC" w14:textId="1DBCD953" w:rsidR="00D6659B" w:rsidRPr="00ED59C9" w:rsidRDefault="0070070F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1770737788" w:edGrp="everyone"/>
            <w:r>
              <w:rPr>
                <w:rFonts w:ascii="Arial" w:hAnsi="Arial" w:cs="Arial"/>
                <w:sz w:val="22"/>
                <w:szCs w:val="22"/>
              </w:rPr>
              <w:t xml:space="preserve">Line Manager </w:t>
            </w:r>
            <w:permEnd w:id="1770737788"/>
          </w:p>
        </w:tc>
        <w:permStart w:id="847854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A5A244F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7854460" w:displacedByCustomXml="prev"/>
      </w:tr>
    </w:tbl>
    <w:p w14:paraId="1A39E9C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ACA2DC4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14:paraId="794A9410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1F349BDE" w14:textId="77777777" w:rsidTr="007007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1F1E2D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D581A2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2DB0329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937675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7151789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3767543" w:displacedByCustomXml="prev"/>
      </w:tr>
      <w:tr w:rsidR="00B15D4E" w14:paraId="3328EB50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4C56DC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3650847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AD0D23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53650847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DDE20A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3569CF" w14:textId="77777777" w:rsidR="00B15D4E" w:rsidRDefault="00B15D4E" w:rsidP="00B15D4E">
            <w:pPr>
              <w:ind w:left="993" w:hanging="993"/>
            </w:pPr>
          </w:p>
        </w:tc>
      </w:tr>
      <w:tr w:rsidR="00B15D4E" w14:paraId="42C9F963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D82FFC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420459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B5B1CF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20459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73352D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CBFD88" w14:textId="77777777" w:rsidR="00B15D4E" w:rsidRDefault="00B15D4E" w:rsidP="00B15D4E">
            <w:pPr>
              <w:ind w:left="993" w:hanging="993"/>
            </w:pPr>
          </w:p>
        </w:tc>
      </w:tr>
      <w:tr w:rsidR="00B15D4E" w14:paraId="027248D9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712088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6278067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F9EBE1" w14:textId="7B0E342E" w:rsidR="00B15D4E" w:rsidRPr="00B15D4E" w:rsidRDefault="0070070F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278067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AF4DA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F00811" w14:textId="77777777" w:rsidR="00B15D4E" w:rsidRDefault="00B15D4E" w:rsidP="00B15D4E">
            <w:pPr>
              <w:ind w:left="993" w:hanging="993"/>
            </w:pPr>
          </w:p>
        </w:tc>
      </w:tr>
      <w:tr w:rsidR="00B15D4E" w14:paraId="46587C7D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616A0C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71518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2E3790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15181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165AC4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A4E7AB" w14:textId="77777777" w:rsidR="00B15D4E" w:rsidRDefault="00B15D4E" w:rsidP="00B15D4E">
            <w:pPr>
              <w:ind w:left="993" w:hanging="993"/>
            </w:pPr>
          </w:p>
        </w:tc>
      </w:tr>
    </w:tbl>
    <w:p w14:paraId="4BAC9A81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37B03190" w14:textId="77777777" w:rsidR="00D6659B" w:rsidRPr="00553DDB" w:rsidRDefault="00D6659B" w:rsidP="00D6659B"/>
    <w:p w14:paraId="7D6A2DF6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14:paraId="6D722F9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7CCF62CF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98FCE3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82A777E" w14:textId="77777777" w:rsidR="00D6659B" w:rsidRPr="00553DDB" w:rsidRDefault="00D6659B" w:rsidP="0070070F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036ED3F" w14:textId="77777777" w:rsidR="00D6659B" w:rsidRPr="00553DDB" w:rsidRDefault="00D6659B" w:rsidP="0070070F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887760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63866DF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8776032" w:displacedByCustomXml="prev"/>
      </w:tr>
      <w:tr w:rsidR="00B15D4E" w:rsidRPr="00553DDB" w14:paraId="14B1BC2D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0E8B52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17095069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03A6D3" w14:textId="71584BB8" w:rsidR="00B15D4E" w:rsidRPr="00B15D4E" w:rsidRDefault="0070070F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FE"/>
                </w:r>
              </w:p>
            </w:tc>
          </w:sdtContent>
        </w:sdt>
        <w:permEnd w:id="11709506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23C4EA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6442A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0F6A773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8CD7AE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1029786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3ACCB6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029786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CC12D2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AEA2E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22C509A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82BE37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3191379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C84336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91379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C73295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EC27F0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2333366F" w14:textId="77777777" w:rsidTr="0070070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109E4A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960692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956D6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06922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93C1D9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804DBE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7EBC13F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055F9A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57C500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14:paraId="3B2D6D7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039A6CA7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8CD2740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73552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167A4DB" w14:textId="1020B5B1" w:rsidR="00DF3F5F" w:rsidRPr="00B15D4E" w:rsidRDefault="0070070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35529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2C40E6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C27B25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02024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BFAE7C7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2024298" w:displacedByCustomXml="prev"/>
      </w:tr>
      <w:tr w:rsidR="00DF3F5F" w:rsidRPr="00553DDB" w14:paraId="10B23CE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46EE5A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9120162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A32C88F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120162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51C4D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5B5D50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B178767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20D662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B7A60C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0E0B1A1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14:paraId="470B2B7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607EBD7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8EE34D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45700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EB2BDF8" w14:textId="344000F7" w:rsidR="00296E83" w:rsidRPr="00B15D4E" w:rsidRDefault="00BD4FD5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457002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2E8106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18AA47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38787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E496398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8787594" w:displacedByCustomXml="prev"/>
      </w:tr>
      <w:tr w:rsidR="00296E83" w:rsidRPr="00553DDB" w14:paraId="686484BE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36A8BC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2414500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0F42AD5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14500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C1501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EA938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C8EABDF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73455B1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6C47B0A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7AB107DF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14:paraId="7487DCA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8C429C5" w14:textId="77777777" w:rsidTr="0070070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2939E8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9F2C29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06DE12F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98044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2649C12" w14:textId="77777777" w:rsidR="00D6659B" w:rsidRPr="00553DDB" w:rsidRDefault="00AA60C6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044029" w:displacedByCustomXml="prev"/>
      </w:tr>
      <w:tr w:rsidR="00D6659B" w:rsidRPr="00553DDB" w14:paraId="2BFE1B5D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832C20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C55C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</w:p>
          <w:p w14:paraId="4EE005F4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238E0F2" wp14:editId="5B1A5451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514FF0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746C0C" w14:textId="0504957A" w:rsidR="00D6659B" w:rsidRPr="00ED59C9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39732647" w:edGrp="everyone"/>
            <w:r>
              <w:rPr>
                <w:rFonts w:ascii="Arial" w:hAnsi="Arial" w:cs="Arial"/>
                <w:sz w:val="22"/>
                <w:szCs w:val="22"/>
              </w:rPr>
              <w:t>Longs to be worn</w:t>
            </w:r>
            <w:permEnd w:id="8397326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61FB9A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6400BB81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6C7F26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56AFC5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</w:p>
          <w:p w14:paraId="1FA1DFAD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1C218E4F" wp14:editId="4E5D1FE0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0EB1C9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C73FDD" w14:textId="7A5A4F97" w:rsidR="00D6659B" w:rsidRPr="00ED59C9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6256912" w:edGrp="everyone"/>
            <w:r>
              <w:rPr>
                <w:rFonts w:ascii="Arial" w:hAnsi="Arial" w:cs="Arial"/>
                <w:sz w:val="22"/>
                <w:szCs w:val="22"/>
              </w:rPr>
              <w:t>Gloves to be worn</w:t>
            </w:r>
            <w:permEnd w:id="7862569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E9E4F0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54DE4511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26287F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EC4170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</w:p>
          <w:p w14:paraId="6F975374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59CB089" wp14:editId="472D61A5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698D51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5F1FC9" w14:textId="52D4F116" w:rsidR="00D6659B" w:rsidRPr="00ED59C9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4057544" w:edGrp="everyone"/>
            <w:r>
              <w:rPr>
                <w:rFonts w:ascii="Arial" w:hAnsi="Arial" w:cs="Arial"/>
                <w:sz w:val="22"/>
                <w:szCs w:val="22"/>
              </w:rPr>
              <w:t>Safety glasses to be worn</w:t>
            </w:r>
            <w:permEnd w:id="4840575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53472C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641F7C91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0C6E19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E89583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</w:p>
          <w:p w14:paraId="0EBCBA1B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307C3AB" wp14:editId="4BEA50F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3C467E" w14:textId="77777777" w:rsidR="00D6659B" w:rsidRPr="00553DDB" w:rsidRDefault="00D6659B" w:rsidP="0070070F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6941D1" w14:textId="7F3B084B" w:rsidR="00D6659B" w:rsidRPr="00ED59C9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4184663" w:edGrp="everyone"/>
            <w:r>
              <w:rPr>
                <w:rFonts w:ascii="Arial" w:hAnsi="Arial" w:cs="Arial"/>
                <w:sz w:val="22"/>
                <w:szCs w:val="22"/>
              </w:rPr>
              <w:t>Breathing apparatus to be worn</w:t>
            </w:r>
            <w:permEnd w:id="16741846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0EB416" w14:textId="77777777" w:rsidR="00D6659B" w:rsidRPr="00553DDB" w:rsidRDefault="00D6659B" w:rsidP="0070070F">
            <w:pPr>
              <w:ind w:left="993" w:hanging="993"/>
            </w:pPr>
          </w:p>
        </w:tc>
      </w:tr>
    </w:tbl>
    <w:p w14:paraId="26FAB8F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B95CF7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D44E0DF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14:paraId="1673A05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6FF66654" w14:textId="77777777" w:rsidTr="007007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DB98A0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7B1C99" w14:textId="77777777" w:rsidR="00D6659B" w:rsidRPr="00553DDB" w:rsidRDefault="00D6659B" w:rsidP="0070070F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04F7C4" w14:textId="77777777" w:rsidR="00D6659B" w:rsidRPr="00553DDB" w:rsidRDefault="00D6659B" w:rsidP="0070070F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169510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6A20067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510783" w:displacedByCustomXml="prev"/>
      </w:tr>
      <w:tr w:rsidR="00D6659B" w:rsidRPr="00553DDB" w14:paraId="309C4736" w14:textId="77777777" w:rsidTr="0070070F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C08878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496C" w14:textId="77777777" w:rsidR="00D6659B" w:rsidRPr="00553DDB" w:rsidRDefault="00D6659B" w:rsidP="0070070F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7730BF09" wp14:editId="241DBC06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4D884D" w14:textId="25910CE4" w:rsidR="00D6659B" w:rsidRPr="00ED59C9" w:rsidRDefault="00BD4FD5" w:rsidP="0070070F">
            <w:pPr>
              <w:rPr>
                <w:rFonts w:ascii="Arial" w:hAnsi="Arial" w:cs="Arial"/>
                <w:sz w:val="22"/>
              </w:rPr>
            </w:pPr>
            <w:permStart w:id="1565619813" w:edGrp="everyone"/>
            <w:r>
              <w:rPr>
                <w:rFonts w:ascii="Arial" w:hAnsi="Arial" w:cs="Arial"/>
                <w:sz w:val="22"/>
              </w:rPr>
              <w:t>First Aid, Location of first aid kit</w:t>
            </w:r>
            <w:permEnd w:id="156561981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72EA89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4952FAF5" w14:textId="77777777" w:rsidTr="0070070F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64BA5B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E354D" w14:textId="77777777" w:rsidR="00D6659B" w:rsidRPr="00553DDB" w:rsidRDefault="00D6659B" w:rsidP="0070070F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23C3007B" wp14:editId="0AF64168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8CFD" w14:textId="421AB007" w:rsidR="00D6659B" w:rsidRPr="00ED59C9" w:rsidRDefault="00BD4FD5" w:rsidP="0070070F">
            <w:pPr>
              <w:rPr>
                <w:rFonts w:ascii="Arial" w:hAnsi="Arial" w:cs="Arial"/>
                <w:sz w:val="22"/>
              </w:rPr>
            </w:pPr>
            <w:permStart w:id="1113271016" w:edGrp="everyone"/>
            <w:r>
              <w:rPr>
                <w:rFonts w:ascii="Arial" w:hAnsi="Arial" w:cs="Arial"/>
                <w:sz w:val="22"/>
              </w:rPr>
              <w:t xml:space="preserve">Warns of unauthorised persons in the area </w:t>
            </w:r>
            <w:permEnd w:id="111327101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B07A5C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5F6E7323" w14:textId="77777777" w:rsidTr="0070070F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7261A6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CC36" w14:textId="77777777" w:rsidR="00D6659B" w:rsidRPr="00553DDB" w:rsidRDefault="00D6659B" w:rsidP="0070070F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2437FAA4" wp14:editId="1297207A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5F0237" w14:textId="6D74DFC8" w:rsidR="00D6659B" w:rsidRPr="00ED59C9" w:rsidRDefault="00BD4FD5" w:rsidP="0070070F">
            <w:pPr>
              <w:rPr>
                <w:rFonts w:ascii="Arial" w:hAnsi="Arial" w:cs="Arial"/>
                <w:sz w:val="22"/>
              </w:rPr>
            </w:pPr>
            <w:permStart w:id="413363167" w:edGrp="everyone"/>
            <w:r>
              <w:rPr>
                <w:rFonts w:ascii="Arial" w:hAnsi="Arial" w:cs="Arial"/>
                <w:sz w:val="22"/>
              </w:rPr>
              <w:t xml:space="preserve">Location of Fire Fighting equipment </w:t>
            </w:r>
            <w:permEnd w:id="41336316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E4E693" w14:textId="77777777" w:rsidR="00D6659B" w:rsidRPr="00553DDB" w:rsidRDefault="00D6659B" w:rsidP="0070070F">
            <w:pPr>
              <w:ind w:left="993" w:hanging="993"/>
            </w:pPr>
          </w:p>
        </w:tc>
      </w:tr>
    </w:tbl>
    <w:p w14:paraId="2B43E879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73A2CDE" w14:textId="77777777" w:rsidR="00D6659B" w:rsidRPr="00553DDB" w:rsidRDefault="00D6659B" w:rsidP="00D6659B">
      <w:r w:rsidRPr="00553DDB">
        <w:br w:type="page"/>
      </w:r>
    </w:p>
    <w:p w14:paraId="3DD8225B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7AAD181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4FD4AC4C" w14:textId="77777777" w:rsidTr="0070070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341089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6B4D54" w14:textId="77777777" w:rsidR="00D6659B" w:rsidRPr="00553DDB" w:rsidRDefault="00D6659B" w:rsidP="0070070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0E828F7F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C7B7E7" w14:textId="77777777" w:rsidR="00D6659B" w:rsidRPr="00553DDB" w:rsidRDefault="00D6659B" w:rsidP="0070070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25E6FEAC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C4D996" w14:textId="77777777" w:rsidR="00D6659B" w:rsidRPr="00553DDB" w:rsidRDefault="00D6659B" w:rsidP="0070070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7FDC25CE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A359A1" w14:textId="77777777" w:rsidR="00D6659B" w:rsidRPr="00553DDB" w:rsidRDefault="00D6659B" w:rsidP="0070070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04B250D4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D3989A" w14:textId="77777777" w:rsidR="00D6659B" w:rsidRPr="00553DDB" w:rsidRDefault="00D6659B" w:rsidP="0070070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1B921FA5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40F58490" w14:textId="77777777" w:rsidTr="0070070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E2B1A8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C64FE7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F40A8A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451DC2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937C35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10EA33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19244A8E" w14:textId="77777777" w:rsidTr="0070070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EB6094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E4E68E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6DB8CA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570A1A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2B76CA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78FA3B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3D115B78" w14:textId="77777777" w:rsidTr="0070070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4CE801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6D391B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348EA0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5048C5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0493B2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A2DD53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04005281" w14:textId="77777777" w:rsidTr="0070070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EEEBC7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D81254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43DC9C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731A13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BC16BC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C0D6E1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33E8B88C" w14:textId="77777777" w:rsidTr="0070070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69CD65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F96DD0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F6A166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9AA1EB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42825E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9053B9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01FCB29F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2DC4ECC3" w14:textId="77777777" w:rsidTr="0070070F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5D367B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FFF9C8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1E4A1F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0E4049" w14:textId="77777777" w:rsidR="00D6659B" w:rsidRPr="00553DDB" w:rsidRDefault="00D6659B" w:rsidP="0070070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76BBD02D" w14:textId="77777777" w:rsidR="00D6659B" w:rsidRPr="00553DDB" w:rsidRDefault="00D6659B" w:rsidP="00D6659B">
      <w:pPr>
        <w:rPr>
          <w:sz w:val="20"/>
        </w:rPr>
      </w:pPr>
    </w:p>
    <w:p w14:paraId="1E2E384C" w14:textId="77777777" w:rsidR="00D6659B" w:rsidRPr="00553DDB" w:rsidRDefault="00D6659B" w:rsidP="00D6659B">
      <w:pPr>
        <w:jc w:val="left"/>
        <w:rPr>
          <w:sz w:val="20"/>
        </w:rPr>
      </w:pPr>
    </w:p>
    <w:p w14:paraId="6E328F74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14:paraId="24B638C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5C43C1A" w14:textId="77777777" w:rsidTr="0070070F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DADB40F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BE1AE5F" w14:textId="77777777" w:rsidR="00D6659B" w:rsidRPr="00553DDB" w:rsidRDefault="00D6659B" w:rsidP="0070070F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AC592F4" wp14:editId="18A3820B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46A0360" w14:textId="12361FAB" w:rsidR="0070070F" w:rsidRPr="006215FC" w:rsidRDefault="0070070F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639866870" w:edGrp="everyone"/>
                                  <w:r w:rsidR="00BD4FD5">
                                    <w:rPr>
                                      <w:vanish w:val="0"/>
                                    </w:rPr>
                                    <w:t xml:space="preserve">Extreme </w:t>
                                  </w:r>
                                  <w:permEnd w:id="1639866870"/>
                                </w:p>
                                <w:p w14:paraId="521076EE" w14:textId="02F72551" w:rsidR="0070070F" w:rsidRPr="006215FC" w:rsidRDefault="0070070F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27152289" w:edGrp="everyone"/>
                                  <w:r w:rsidR="00BD4FD5">
                                    <w:rPr>
                                      <w:vanish w:val="0"/>
                                    </w:rPr>
                                    <w:t>Low</w:t>
                                  </w:r>
                                  <w:permEnd w:id="22715228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AC592F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646A0360" w14:textId="12361FAB" w:rsidR="0070070F" w:rsidRPr="006215FC" w:rsidRDefault="0070070F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639866870" w:edGrp="everyone"/>
                            <w:r w:rsidR="00BD4FD5">
                              <w:rPr>
                                <w:vanish w:val="0"/>
                              </w:rPr>
                              <w:t xml:space="preserve">Extreme </w:t>
                            </w:r>
                            <w:permEnd w:id="1639866870"/>
                          </w:p>
                          <w:p w14:paraId="521076EE" w14:textId="02F72551" w:rsidR="0070070F" w:rsidRPr="006215FC" w:rsidRDefault="0070070F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27152289" w:edGrp="everyone"/>
                            <w:r w:rsidR="00BD4FD5">
                              <w:rPr>
                                <w:vanish w:val="0"/>
                              </w:rPr>
                              <w:t>Low</w:t>
                            </w:r>
                            <w:permEnd w:id="22715228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4443137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BEB1CFE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4313775" w:displacedByCustomXml="prev"/>
      </w:tr>
    </w:tbl>
    <w:p w14:paraId="444286C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4739C8F3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0EDEFCC1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14:paraId="1B932FD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A3A59C0" w14:textId="77777777" w:rsidTr="0070070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9FEA27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D534" w14:textId="331E8E63" w:rsidR="00D6659B" w:rsidRPr="00553DDB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1882067331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1882067331"/>
          </w:p>
        </w:tc>
        <w:permStart w:id="1561796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78DE942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1796538" w:displacedByCustomXml="prev"/>
      </w:tr>
    </w:tbl>
    <w:p w14:paraId="6B91ED3E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8476333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45B58926" w14:textId="77777777"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14:paraId="605B46A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5E3A454" w14:textId="77777777" w:rsidTr="0070070F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34CD1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ABF8" w14:textId="7740A259" w:rsidR="00D6659B" w:rsidRPr="00ED59C9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1578265035" w:edGrp="everyone"/>
            <w:r>
              <w:rPr>
                <w:rFonts w:ascii="Arial" w:hAnsi="Arial" w:cs="Arial"/>
                <w:sz w:val="22"/>
                <w:szCs w:val="22"/>
              </w:rPr>
              <w:t xml:space="preserve">Likely  and Consequence </w:t>
            </w:r>
            <w:permEnd w:id="1578265035"/>
          </w:p>
        </w:tc>
        <w:permStart w:id="7994177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500BDC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417770" w:displacedByCustomXml="prev"/>
      </w:tr>
    </w:tbl>
    <w:p w14:paraId="392412B4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7EE6014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4EE8AD31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14:paraId="4F49070B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416B353" w14:textId="77777777" w:rsidTr="007007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A00D75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3120E2" w14:textId="77777777" w:rsidR="00D6659B" w:rsidRPr="00553DDB" w:rsidRDefault="00D6659B" w:rsidP="0070070F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9C78712" w14:textId="77777777" w:rsidR="00D6659B" w:rsidRPr="00553DDB" w:rsidRDefault="00D6659B" w:rsidP="0070070F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789188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69598E1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8918880" w:displacedByCustomXml="prev"/>
      </w:tr>
      <w:tr w:rsidR="00D979B9" w:rsidRPr="00553DDB" w14:paraId="6A71A3CE" w14:textId="77777777" w:rsidTr="0070070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A4AD8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2452431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463C8C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524313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8DBF44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EF8FEE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3420915" w14:textId="77777777" w:rsidTr="0070070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A609E7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8066457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D6A442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664576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683A71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96B8F2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216A0C6F" w14:textId="77777777" w:rsidTr="0070070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635D6A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20395614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03B633" w14:textId="56CA994A" w:rsidR="00D979B9" w:rsidRPr="00B15D4E" w:rsidRDefault="00BD4FD5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395614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71A4C2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CA8557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7C6BD024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4F1D02C4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14:paraId="270005A0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53C0ACF2" wp14:editId="21B7AEA9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46E49E9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51BDAA0" w14:textId="77777777" w:rsidTr="0070070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A51465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0C451B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C3CB30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674170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E56DAFD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4170654" w:displacedByCustomXml="prev"/>
      </w:tr>
      <w:tr w:rsidR="00D6659B" w:rsidRPr="00553DDB" w14:paraId="789CDB9F" w14:textId="77777777" w:rsidTr="0070070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9F073E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8434" w14:textId="2165E43B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37077085" w:edGrp="everyone"/>
            <w:r>
              <w:rPr>
                <w:rFonts w:ascii="Arial" w:hAnsi="Arial" w:cs="Arial"/>
                <w:sz w:val="22"/>
              </w:rPr>
              <w:t>3</w:t>
            </w:r>
            <w:permEnd w:id="213707708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0D9EF4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97A4DE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6E10CA90" w14:textId="77777777" w:rsidTr="0070070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A25015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E71011" w14:textId="5865E2C9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6871071" w:edGrp="everyone"/>
            <w:r>
              <w:rPr>
                <w:rFonts w:ascii="Arial" w:hAnsi="Arial" w:cs="Arial"/>
                <w:sz w:val="22"/>
              </w:rPr>
              <w:t>6</w:t>
            </w:r>
            <w:permEnd w:id="6568710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603F3C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669939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14543D7B" w14:textId="77777777" w:rsidTr="0070070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37F29F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637E6D" w14:textId="048D6FF1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5510736" w:edGrp="everyone"/>
            <w:r>
              <w:rPr>
                <w:rFonts w:ascii="Arial" w:hAnsi="Arial" w:cs="Arial"/>
                <w:sz w:val="22"/>
              </w:rPr>
              <w:t>1</w:t>
            </w:r>
            <w:permEnd w:id="3155107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F5EC12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6E4B87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4FC04423" w14:textId="77777777" w:rsidTr="0070070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C75D70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589603" w14:textId="564A0525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04393472" w:edGrp="everyone"/>
            <w:r>
              <w:rPr>
                <w:rFonts w:ascii="Arial" w:hAnsi="Arial" w:cs="Arial"/>
                <w:sz w:val="22"/>
              </w:rPr>
              <w:t>4</w:t>
            </w:r>
            <w:permEnd w:id="80439347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7FC289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56EC9F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78FC235A" w14:textId="77777777" w:rsidTr="0070070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02CB48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3D5774" w14:textId="444E2567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50571884" w:edGrp="everyone"/>
            <w:r>
              <w:rPr>
                <w:rFonts w:ascii="Arial" w:hAnsi="Arial" w:cs="Arial"/>
                <w:sz w:val="22"/>
              </w:rPr>
              <w:t>5</w:t>
            </w:r>
            <w:permEnd w:id="135057188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50F63A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02D6EE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6184AC05" w14:textId="77777777" w:rsidTr="0070070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E52B0E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19F90" w14:textId="7BB1513C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06196310" w:edGrp="everyone"/>
            <w:r>
              <w:rPr>
                <w:rFonts w:ascii="Arial" w:hAnsi="Arial" w:cs="Arial"/>
                <w:sz w:val="22"/>
              </w:rPr>
              <w:t>2</w:t>
            </w:r>
            <w:permEnd w:id="90619631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6432B4F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E140ED" w14:textId="77777777" w:rsidR="00D6659B" w:rsidRPr="00553DDB" w:rsidRDefault="00D6659B" w:rsidP="0070070F">
            <w:pPr>
              <w:ind w:left="993" w:hanging="993"/>
            </w:pPr>
          </w:p>
        </w:tc>
      </w:tr>
    </w:tbl>
    <w:p w14:paraId="39C8398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15481C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202B769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14:paraId="2D42F9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4603A3A" w14:textId="77777777" w:rsidTr="0070070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578E99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C3BF" w14:textId="77777777" w:rsidR="00D6659B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735461410" w:edGrp="everyone"/>
            <w:r>
              <w:rPr>
                <w:rFonts w:ascii="Arial" w:hAnsi="Arial" w:cs="Arial"/>
                <w:sz w:val="22"/>
                <w:szCs w:val="22"/>
              </w:rPr>
              <w:t>Eliminates means hazard no longer exists</w:t>
            </w:r>
          </w:p>
          <w:p w14:paraId="3A9F0DA7" w14:textId="77777777" w:rsidR="00D6659B" w:rsidRDefault="00D6659B" w:rsidP="007007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0691B9" w14:textId="75859462" w:rsidR="00D6659B" w:rsidRPr="00553DDB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relies on propose use, not for human error</w:t>
            </w:r>
            <w:permEnd w:id="735461410"/>
          </w:p>
        </w:tc>
        <w:permStart w:id="1968505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112FB6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8505551" w:displacedByCustomXml="prev"/>
      </w:tr>
    </w:tbl>
    <w:p w14:paraId="7AA6862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1748FA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FB70634" w14:textId="77777777"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14:paraId="3B75D64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B620B6" w14:textId="77777777" w:rsidTr="0070070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A93B87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8190" w14:textId="03D4E021" w:rsidR="00D6659B" w:rsidRPr="002D636F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1389255751" w:edGrp="everyone"/>
            <w:r>
              <w:rPr>
                <w:rFonts w:ascii="Arial" w:hAnsi="Arial" w:cs="Arial"/>
                <w:sz w:val="22"/>
                <w:szCs w:val="22"/>
              </w:rPr>
              <w:t xml:space="preserve">Engineering means </w:t>
            </w:r>
            <w:permEnd w:id="1389255751"/>
          </w:p>
        </w:tc>
        <w:permStart w:id="342781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B402AC9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2781365" w:displacedByCustomXml="prev"/>
      </w:tr>
    </w:tbl>
    <w:p w14:paraId="7111A8B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82D3C4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14:paraId="2F02EB22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14:paraId="1E034488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B44EB5" wp14:editId="063C29E8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043CB2B" w14:textId="77777777" w:rsidR="0070070F" w:rsidRPr="00441559" w:rsidRDefault="0070070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B44EB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5043CB2B" w14:textId="77777777" w:rsidR="0070070F" w:rsidRPr="00441559" w:rsidRDefault="0070070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206CF1" wp14:editId="70003436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02AF87" w14:textId="77777777" w:rsidR="0070070F" w:rsidRPr="00441559" w:rsidRDefault="0070070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206CF1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5702AF87" w14:textId="77777777" w:rsidR="0070070F" w:rsidRPr="00441559" w:rsidRDefault="0070070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DFF394" wp14:editId="7490474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D9BADB6" w14:textId="77777777" w:rsidR="0070070F" w:rsidRPr="00441559" w:rsidRDefault="0070070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DFF394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3D9BADB6" w14:textId="77777777" w:rsidR="0070070F" w:rsidRPr="00441559" w:rsidRDefault="0070070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0AAEA7" wp14:editId="5ADB2A4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F1EB77E" w14:textId="77777777" w:rsidR="0070070F" w:rsidRPr="00441559" w:rsidRDefault="0070070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0AAEA7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4F1EB77E" w14:textId="77777777" w:rsidR="0070070F" w:rsidRPr="00441559" w:rsidRDefault="0070070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F228C2" wp14:editId="7912661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2B9BEC9" w14:textId="77777777" w:rsidR="0070070F" w:rsidRPr="00441559" w:rsidRDefault="0070070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F228C2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02B9BEC9" w14:textId="77777777" w:rsidR="0070070F" w:rsidRPr="00441559" w:rsidRDefault="0070070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2F1AB" wp14:editId="0A5E1640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C9FEA2E" w14:textId="77777777" w:rsidR="0070070F" w:rsidRPr="00441559" w:rsidRDefault="0070070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2F1AB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5C9FEA2E" w14:textId="77777777" w:rsidR="0070070F" w:rsidRPr="00441559" w:rsidRDefault="0070070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68842A8" wp14:editId="447203B8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AD9F02D" w14:textId="77777777" w:rsidTr="0070070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68CC53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7391D4" w14:textId="77777777" w:rsidR="00D6659B" w:rsidRPr="00553DDB" w:rsidRDefault="00D6659B" w:rsidP="0070070F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DAE274B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0793360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D262157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9336076" w:displacedByCustomXml="prev"/>
      </w:tr>
      <w:tr w:rsidR="00D6659B" w:rsidRPr="00553DDB" w14:paraId="37308078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DFEC01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AD5E" w14:textId="615D789A" w:rsidR="00D6659B" w:rsidRPr="002D636F" w:rsidRDefault="00BD4FD5" w:rsidP="0070070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59363597" w:edGrp="everyone"/>
            <w:r>
              <w:rPr>
                <w:rFonts w:ascii="Arial" w:hAnsi="Arial" w:cs="Arial"/>
                <w:sz w:val="22"/>
              </w:rPr>
              <w:t>D</w:t>
            </w:r>
            <w:permEnd w:id="205936359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A0C22C" w14:textId="77777777" w:rsidR="00D6659B" w:rsidRPr="00553DDB" w:rsidRDefault="00D6659B" w:rsidP="0070070F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45CF59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26144529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BD4E17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69A1AC" w14:textId="1A529561" w:rsidR="00D6659B" w:rsidRPr="002D636F" w:rsidRDefault="00BD4FD5" w:rsidP="0070070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7313969" w:edGrp="everyone"/>
            <w:r>
              <w:rPr>
                <w:rFonts w:ascii="Arial" w:hAnsi="Arial" w:cs="Arial"/>
                <w:sz w:val="22"/>
              </w:rPr>
              <w:t>D</w:t>
            </w:r>
            <w:permEnd w:id="873139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6C0ABF" w14:textId="77777777" w:rsidR="00D6659B" w:rsidRPr="00553DDB" w:rsidRDefault="00D6659B" w:rsidP="0070070F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E4EAE5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11721754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ADF3EF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7400F4" w14:textId="1D98A2F9" w:rsidR="00D6659B" w:rsidRPr="002D636F" w:rsidRDefault="00BD4FD5" w:rsidP="0070070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02614251" w:edGrp="everyone"/>
            <w:r>
              <w:rPr>
                <w:rFonts w:ascii="Arial" w:hAnsi="Arial" w:cs="Arial"/>
                <w:sz w:val="22"/>
              </w:rPr>
              <w:t>F</w:t>
            </w:r>
            <w:permEnd w:id="5026142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553E1E" w14:textId="77777777" w:rsidR="00D6659B" w:rsidRPr="00553DDB" w:rsidRDefault="00D6659B" w:rsidP="0070070F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3D0EEB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40DA81E8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F5AFB4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628374" w14:textId="5E02D4C5" w:rsidR="00D6659B" w:rsidRPr="002D636F" w:rsidRDefault="00BD4FD5" w:rsidP="0070070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18859471" w:edGrp="everyone"/>
            <w:r>
              <w:rPr>
                <w:rFonts w:ascii="Arial" w:hAnsi="Arial" w:cs="Arial"/>
                <w:sz w:val="22"/>
              </w:rPr>
              <w:t>B</w:t>
            </w:r>
            <w:permEnd w:id="3188594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59C4AA" w14:textId="77777777" w:rsidR="00D6659B" w:rsidRPr="00553DDB" w:rsidRDefault="00D6659B" w:rsidP="0070070F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DAB18E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139E2F98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B67BA6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B24508" w14:textId="0FB95046" w:rsidR="00D6659B" w:rsidRPr="002D636F" w:rsidRDefault="00BD4FD5" w:rsidP="0070070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29284824" w:edGrp="everyone"/>
            <w:r>
              <w:rPr>
                <w:rFonts w:ascii="Arial" w:hAnsi="Arial" w:cs="Arial"/>
                <w:sz w:val="22"/>
              </w:rPr>
              <w:t>E</w:t>
            </w:r>
            <w:permEnd w:id="5292848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0F0073" w14:textId="77777777" w:rsidR="00D6659B" w:rsidRPr="00553DDB" w:rsidRDefault="00D6659B" w:rsidP="0070070F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910C9F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262F00C0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948933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603F18" w14:textId="4FAF9E9F" w:rsidR="00D6659B" w:rsidRPr="002D636F" w:rsidRDefault="00BD4FD5" w:rsidP="0070070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36067213" w:edGrp="everyone"/>
            <w:r>
              <w:rPr>
                <w:rFonts w:ascii="Arial" w:hAnsi="Arial" w:cs="Arial"/>
                <w:sz w:val="22"/>
              </w:rPr>
              <w:t>C</w:t>
            </w:r>
            <w:permEnd w:id="163606721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6616631" w14:textId="77777777" w:rsidR="00D6659B" w:rsidRPr="00553DDB" w:rsidRDefault="00D6659B" w:rsidP="0070070F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9A43FC" w14:textId="77777777" w:rsidR="00D6659B" w:rsidRPr="00553DDB" w:rsidRDefault="00D6659B" w:rsidP="0070070F">
            <w:pPr>
              <w:ind w:left="993" w:hanging="993"/>
            </w:pPr>
          </w:p>
        </w:tc>
      </w:tr>
    </w:tbl>
    <w:p w14:paraId="743C964C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35EC59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5CE0B23" w14:textId="77777777"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14:paraId="7C8E382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CBF8B4F" w14:textId="77777777" w:rsidTr="0070070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0CDC26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8F9F" w14:textId="38CB47BB" w:rsidR="00D6659B" w:rsidRPr="00553DDB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1075207392" w:edGrp="everyone"/>
            <w:r>
              <w:rPr>
                <w:rFonts w:ascii="Arial" w:hAnsi="Arial" w:cs="Arial"/>
                <w:sz w:val="22"/>
                <w:szCs w:val="22"/>
              </w:rPr>
              <w:t xml:space="preserve">Check for damage to victim, helper and by standers </w:t>
            </w:r>
            <w:permEnd w:id="1075207392"/>
          </w:p>
        </w:tc>
        <w:permStart w:id="23621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A09D4E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621529" w:displacedByCustomXml="prev"/>
      </w:tr>
    </w:tbl>
    <w:p w14:paraId="1B50249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C98E5A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0B05E30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14:paraId="491A3BC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3FA4EB6" w14:textId="77777777" w:rsidTr="0070070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E73B05D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419151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970865F" w14:textId="77777777" w:rsidR="00D6659B" w:rsidRPr="00553DDB" w:rsidRDefault="00D6659B" w:rsidP="0070070F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1057681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CDFE252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768190" w:displacedByCustomXml="prev"/>
      </w:tr>
      <w:tr w:rsidR="00D6659B" w:rsidRPr="00553DDB" w14:paraId="776E8CF6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AA7DC0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FC39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270FDF" w14:textId="7B17F8B7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9952411" w:edGrp="everyone"/>
            <w:r>
              <w:rPr>
                <w:rFonts w:ascii="Arial" w:hAnsi="Arial" w:cs="Arial"/>
                <w:sz w:val="22"/>
              </w:rPr>
              <w:t>Remove from Danger</w:t>
            </w:r>
            <w:permEnd w:id="7999524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98868C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19F80DF4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22BB5E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7AE4AF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A3D7C2" w14:textId="78D378D9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53526623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20535266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98DA36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45FFB22C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3C164A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300E1F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9A6AB1" w14:textId="27D4C107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16384984" w:edGrp="everyone"/>
            <w:r>
              <w:rPr>
                <w:rFonts w:ascii="Arial" w:hAnsi="Arial" w:cs="Arial"/>
                <w:sz w:val="22"/>
              </w:rPr>
              <w:t>Confine fire</w:t>
            </w:r>
            <w:permEnd w:id="13163849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BE150" w14:textId="77777777" w:rsidR="00D6659B" w:rsidRPr="00553DDB" w:rsidRDefault="00D6659B" w:rsidP="0070070F">
            <w:pPr>
              <w:ind w:left="993" w:hanging="993"/>
            </w:pPr>
          </w:p>
        </w:tc>
      </w:tr>
      <w:tr w:rsidR="00D6659B" w:rsidRPr="00553DDB" w14:paraId="393F85F4" w14:textId="77777777" w:rsidTr="0070070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632257" w14:textId="77777777" w:rsidR="00D6659B" w:rsidRPr="00553DDB" w:rsidRDefault="00D6659B" w:rsidP="0070070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295412" w14:textId="77777777" w:rsidR="00D6659B" w:rsidRPr="00553DDB" w:rsidRDefault="00D6659B" w:rsidP="0070070F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8B291B" w14:textId="302E2091" w:rsidR="00D6659B" w:rsidRPr="002D636F" w:rsidRDefault="00BD4FD5" w:rsidP="0070070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823429" w:edGrp="everyone"/>
            <w:r>
              <w:rPr>
                <w:rFonts w:ascii="Arial" w:hAnsi="Arial" w:cs="Arial"/>
                <w:sz w:val="22"/>
              </w:rPr>
              <w:t xml:space="preserve">Evacuate </w:t>
            </w:r>
            <w:permEnd w:id="1348234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B4C03C" w14:textId="77777777" w:rsidR="00D6659B" w:rsidRPr="00553DDB" w:rsidRDefault="00D6659B" w:rsidP="0070070F">
            <w:pPr>
              <w:ind w:left="993" w:hanging="993"/>
            </w:pPr>
          </w:p>
        </w:tc>
      </w:tr>
    </w:tbl>
    <w:p w14:paraId="5502B86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46954A8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14:paraId="37E199E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1601D1A7" w14:textId="77777777" w:rsidTr="007007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4DB24B0" w14:textId="77777777" w:rsidR="00D6659B" w:rsidRPr="00553DDB" w:rsidRDefault="00D6659B" w:rsidP="0070070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1B5CFD" w14:textId="77777777" w:rsidR="00D6659B" w:rsidRPr="00553DDB" w:rsidRDefault="00D6659B" w:rsidP="0070070F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2CB22B7" w14:textId="77777777" w:rsidR="00D6659B" w:rsidRPr="00553DDB" w:rsidRDefault="00D6659B" w:rsidP="0070070F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588809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FF80EC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8880900" w:displacedByCustomXml="prev"/>
      </w:tr>
      <w:tr w:rsidR="00B5022D" w:rsidRPr="00553DDB" w14:paraId="03AFCF8A" w14:textId="77777777" w:rsidTr="0070070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D4A711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829142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1A283F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29142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86B009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1C171F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2AD1D6A" w14:textId="77777777" w:rsidTr="0070070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B99B5B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2975758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89AAB5" w14:textId="3A66BB13" w:rsidR="00B5022D" w:rsidRPr="00B15D4E" w:rsidRDefault="00BD4FD5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757586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66A184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4F34E5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15FC4D1" w14:textId="77777777" w:rsidTr="0070070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4E5ED3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7008202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988D09" w14:textId="74D7EEA5" w:rsidR="00B5022D" w:rsidRPr="00B15D4E" w:rsidRDefault="00BD4FD5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082028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675795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97A347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50A55203" w14:textId="77777777" w:rsidTr="0070070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0E60A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185891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9F3252" w14:textId="28B7635E" w:rsidR="00B5022D" w:rsidRPr="00B15D4E" w:rsidRDefault="00BD4FD5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858917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5A6874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65FCF0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25D80E4" w14:textId="77777777" w:rsidTr="0070070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481A39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967640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22F471" w14:textId="0F2B8E22" w:rsidR="00B5022D" w:rsidRPr="00B15D4E" w:rsidRDefault="00BD4FD5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967640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87715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CD26FC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182681AC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18496AF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3996A82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14:paraId="3F97E2D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0E5C48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577C4" wp14:editId="1DD096D0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042A257" w14:textId="77777777" w:rsidR="0070070F" w:rsidRPr="00DE05E2" w:rsidRDefault="0070070F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575AC6BC" w14:textId="77777777" w:rsidR="0070070F" w:rsidRPr="00D94A32" w:rsidRDefault="0070070F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5087000C" w14:textId="77777777" w:rsidR="0070070F" w:rsidRPr="00D94A32" w:rsidRDefault="0070070F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6619BFD2" w14:textId="77777777" w:rsidR="0070070F" w:rsidRPr="00D94A32" w:rsidRDefault="0070070F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577C4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4042A257" w14:textId="77777777" w:rsidR="0070070F" w:rsidRPr="00DE05E2" w:rsidRDefault="0070070F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575AC6BC" w14:textId="77777777" w:rsidR="0070070F" w:rsidRPr="00D94A32" w:rsidRDefault="0070070F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5087000C" w14:textId="77777777" w:rsidR="0070070F" w:rsidRPr="00D94A32" w:rsidRDefault="0070070F" w:rsidP="00D6659B">
                      <w:pPr>
                        <w:rPr>
                          <w:sz w:val="22"/>
                        </w:rPr>
                      </w:pPr>
                    </w:p>
                    <w:p w14:paraId="6619BFD2" w14:textId="77777777" w:rsidR="0070070F" w:rsidRPr="00D94A32" w:rsidRDefault="0070070F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B1E70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8F9E6C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616CF8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423940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3F3B12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6E01DB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EE14C6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43BD69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6A539C5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365FA9" wp14:editId="4F00B5C7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3BA63A9F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7323A992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726312EE" w14:textId="77777777" w:rsidTr="0070070F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A2D2EA4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656A57D2" w14:textId="77777777" w:rsidTr="0070070F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DDA2DFE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16235B18" w14:textId="567C2DC0" w:rsidR="00D6659B" w:rsidRPr="00E9324A" w:rsidRDefault="00BD4FD5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86484737" w:edGrp="everyone"/>
            <w:r>
              <w:rPr>
                <w:rFonts w:ascii="Arial" w:hAnsi="Arial" w:cs="Arial"/>
                <w:sz w:val="22"/>
                <w:szCs w:val="22"/>
              </w:rPr>
              <w:t>08/11/2019</w:t>
            </w:r>
            <w:permEnd w:id="286484737"/>
          </w:p>
        </w:tc>
      </w:tr>
      <w:tr w:rsidR="00D6659B" w:rsidRPr="00553DDB" w14:paraId="564BFA74" w14:textId="77777777" w:rsidTr="0070070F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BB804A8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1D97740E" w14:textId="37EE79F8" w:rsidR="00D6659B" w:rsidRPr="00E9324A" w:rsidRDefault="00BD4FD5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28803890" w:edGrp="everyone"/>
            <w:r>
              <w:rPr>
                <w:rFonts w:ascii="Arial" w:hAnsi="Arial" w:cs="Arial"/>
                <w:sz w:val="22"/>
                <w:szCs w:val="22"/>
              </w:rPr>
              <w:t>Leonie Johnson</w:t>
            </w:r>
            <w:permEnd w:id="328803890"/>
          </w:p>
        </w:tc>
      </w:tr>
      <w:tr w:rsidR="00D6659B" w:rsidRPr="00553DDB" w14:paraId="4FCD5781" w14:textId="77777777" w:rsidTr="0070070F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BD404EA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6CEDE9F7" w14:textId="77777777" w:rsidTr="0070070F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3A2C92E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670CB0F7" w14:textId="79C8AE11" w:rsidR="00D6659B" w:rsidRPr="00E9324A" w:rsidRDefault="00BD4FD5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96685435" w:edGrp="everyone"/>
            <w:r>
              <w:rPr>
                <w:rFonts w:ascii="Arial" w:hAnsi="Arial" w:cs="Arial"/>
                <w:sz w:val="22"/>
                <w:szCs w:val="22"/>
              </w:rPr>
              <w:t>54 Standish Street, Salisbury QLD</w:t>
            </w:r>
            <w:permEnd w:id="296685435"/>
          </w:p>
        </w:tc>
      </w:tr>
      <w:tr w:rsidR="00D6659B" w:rsidRPr="00553DDB" w14:paraId="68BFEC3E" w14:textId="77777777" w:rsidTr="0070070F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E359AB1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697C8324" w14:textId="4E76F95E" w:rsidR="00D6659B" w:rsidRPr="00657280" w:rsidRDefault="00BD4FD5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47840358" w:edGrp="everyone"/>
            <w:r>
              <w:rPr>
                <w:rFonts w:ascii="Arial" w:hAnsi="Arial" w:cs="Arial"/>
                <w:sz w:val="22"/>
                <w:szCs w:val="22"/>
              </w:rPr>
              <w:t xml:space="preserve">Revering blind without spotter </w:t>
            </w:r>
            <w:permEnd w:id="747840358"/>
          </w:p>
        </w:tc>
      </w:tr>
      <w:tr w:rsidR="00D6659B" w:rsidRPr="00553DDB" w14:paraId="719F6A17" w14:textId="77777777" w:rsidTr="0070070F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5D70381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44AE44CE" w14:textId="77777777" w:rsidR="00D6659B" w:rsidRPr="00553DDB" w:rsidRDefault="0070070F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0314606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30314606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6C925D9D" w14:textId="77777777" w:rsidR="00D6659B" w:rsidRPr="00553DDB" w:rsidRDefault="0070070F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9911258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9911258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461E3484" w14:textId="593CA494" w:rsidR="00D6659B" w:rsidRPr="00553DDB" w:rsidRDefault="0070070F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789926951" w:edGrp="everyone"/>
                <w:r w:rsidR="00BD4FD5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78992695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0FD175C3" w14:textId="77777777" w:rsidR="00D6659B" w:rsidRPr="00553DDB" w:rsidRDefault="0070070F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3855226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83855226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5E51653F" w14:textId="77777777" w:rsidTr="0070070F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BB5F3AA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5A68B84B" w14:textId="77777777" w:rsidTr="0070070F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3A60D55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445A61DA" w14:textId="6DE39EE2" w:rsidR="00D6659B" w:rsidRPr="00657280" w:rsidRDefault="00BD4FD5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5793376" w:edGrp="everyone"/>
            <w:r>
              <w:rPr>
                <w:rFonts w:ascii="Arial" w:hAnsi="Arial" w:cs="Arial"/>
                <w:sz w:val="22"/>
                <w:szCs w:val="22"/>
              </w:rPr>
              <w:t>Install reviering camera</w:t>
            </w:r>
            <w:permEnd w:id="955793376"/>
          </w:p>
        </w:tc>
      </w:tr>
      <w:tr w:rsidR="00D6659B" w:rsidRPr="00553DDB" w14:paraId="7693E682" w14:textId="77777777" w:rsidTr="0070070F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E72F5C0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1B4AC528" w14:textId="2742F605" w:rsidR="00D6659B" w:rsidRPr="00657280" w:rsidRDefault="00BD4FD5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492817" w:edGrp="everyone"/>
            <w:r>
              <w:rPr>
                <w:rFonts w:ascii="Arial" w:hAnsi="Arial" w:cs="Arial"/>
                <w:sz w:val="22"/>
                <w:szCs w:val="22"/>
              </w:rPr>
              <w:t>Chris Johnson</w:t>
            </w:r>
            <w:permEnd w:id="11149281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E7A537E" w14:textId="77777777" w:rsidR="00D6659B" w:rsidRPr="00553DDB" w:rsidRDefault="00D6659B" w:rsidP="0070070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55E1D8F2" w14:textId="77777777" w:rsidR="00D6659B" w:rsidRPr="00553DDB" w:rsidRDefault="0070070F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40872037" w:edGrp="everyone"/>
                <w:r w:rsidR="00F636DB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4087203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544CA364" w14:textId="77777777" w:rsidR="00D6659B" w:rsidRPr="00553DDB" w:rsidRDefault="0070070F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50126452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5012645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1B250740" w14:textId="63BAD09E" w:rsidR="00D6659B" w:rsidRPr="00553DDB" w:rsidRDefault="0070070F" w:rsidP="0070070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322716663" w:edGrp="everyone"/>
                <w:r w:rsidR="00BD4FD5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32271666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22FEF54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3AC95A7" w14:textId="77777777" w:rsidTr="0070070F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2A145593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923A564" w14:textId="77777777" w:rsidR="00D6659B" w:rsidRPr="00553DDB" w:rsidRDefault="00D6659B" w:rsidP="007007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11558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78CE7FD" w14:textId="77777777" w:rsidR="00D6659B" w:rsidRPr="00553DDB" w:rsidRDefault="00AA60C6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1558124" w:displacedByCustomXml="prev"/>
      </w:tr>
    </w:tbl>
    <w:p w14:paraId="5EF5D8B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888F041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14:paraId="5875B16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78479EB" w14:textId="77777777" w:rsidTr="0070070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2464D6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2F19" w14:textId="6AB9E1C5" w:rsidR="00D6659B" w:rsidRPr="00553DDB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1078462639" w:edGrp="everyone"/>
            <w:r>
              <w:rPr>
                <w:rFonts w:ascii="Arial" w:hAnsi="Arial" w:cs="Arial"/>
                <w:sz w:val="22"/>
                <w:szCs w:val="22"/>
              </w:rPr>
              <w:t>HSR</w:t>
            </w:r>
            <w:permEnd w:id="1078462639"/>
          </w:p>
        </w:tc>
        <w:permStart w:id="1473721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F44A541" w14:textId="77777777" w:rsidR="00D6659B" w:rsidRPr="00553DDB" w:rsidRDefault="00162BF6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3721382" w:displacedByCustomXml="prev"/>
      </w:tr>
    </w:tbl>
    <w:p w14:paraId="2045F4E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6D1152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E25BE88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14:paraId="590B2BD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174509A" w14:textId="77777777" w:rsidTr="0070070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CC48C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FD9C" w14:textId="36D5B827" w:rsidR="00D6659B" w:rsidRPr="00553DDB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2120173725" w:edGrp="everyone"/>
            <w:r>
              <w:rPr>
                <w:rFonts w:ascii="Arial" w:hAnsi="Arial" w:cs="Arial"/>
                <w:sz w:val="22"/>
                <w:szCs w:val="22"/>
              </w:rPr>
              <w:t>HSR and Manager</w:t>
            </w:r>
            <w:permEnd w:id="2120173725"/>
          </w:p>
        </w:tc>
        <w:permStart w:id="458316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A0A1FD6" w14:textId="77777777" w:rsidR="00D6659B" w:rsidRPr="00553DDB" w:rsidRDefault="00D6659B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8316189" w:displacedByCustomXml="prev"/>
      </w:tr>
    </w:tbl>
    <w:p w14:paraId="0644E11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B7BEB3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BFBC890" w14:textId="77777777"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14:paraId="054A3AD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442A08C" w14:textId="77777777" w:rsidTr="0070070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C1288C" w14:textId="77777777" w:rsidR="00D6659B" w:rsidRPr="00553DDB" w:rsidRDefault="00D6659B" w:rsidP="00700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4ACB" w14:textId="3A9D9CDA" w:rsidR="00D6659B" w:rsidRPr="00553DDB" w:rsidRDefault="00BD4FD5" w:rsidP="0070070F">
            <w:pPr>
              <w:rPr>
                <w:rFonts w:ascii="Arial" w:hAnsi="Arial" w:cs="Arial"/>
                <w:sz w:val="22"/>
                <w:szCs w:val="22"/>
              </w:rPr>
            </w:pPr>
            <w:permStart w:id="1171088408" w:edGrp="everyone"/>
            <w:r>
              <w:rPr>
                <w:rFonts w:ascii="Arial" w:hAnsi="Arial" w:cs="Arial"/>
                <w:sz w:val="22"/>
                <w:szCs w:val="22"/>
              </w:rPr>
              <w:t xml:space="preserve">No recurrence of incident </w:t>
            </w:r>
            <w:permEnd w:id="1171088408"/>
          </w:p>
        </w:tc>
        <w:permStart w:id="15219453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66B0F9C" w14:textId="77777777" w:rsidR="00D6659B" w:rsidRPr="00553DDB" w:rsidRDefault="00AA60C6" w:rsidP="0070070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1945322" w:displacedByCustomXml="prev"/>
      </w:tr>
    </w:tbl>
    <w:p w14:paraId="3B1602A3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BDE2FF" w14:textId="77777777" w:rsidR="00B15781" w:rsidRDefault="00B15781" w:rsidP="00A67754">
      <w:r>
        <w:separator/>
      </w:r>
    </w:p>
  </w:endnote>
  <w:endnote w:type="continuationSeparator" w:id="0">
    <w:p w14:paraId="0FA3C289" w14:textId="77777777" w:rsidR="00B15781" w:rsidRDefault="00B1578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37240" w14:textId="77777777" w:rsidR="0070070F" w:rsidRPr="00830749" w:rsidRDefault="0070070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3F30AF7" w14:textId="6ECF46B0" w:rsidR="0070070F" w:rsidRPr="00830749" w:rsidRDefault="0070070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66A8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39CE2" w14:textId="77777777" w:rsidR="0070070F" w:rsidRPr="00830749" w:rsidRDefault="0070070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5166046" w14:textId="427780D8" w:rsidR="0070070F" w:rsidRPr="00830749" w:rsidRDefault="0070070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66A8B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A45F" w14:textId="77777777" w:rsidR="0070070F" w:rsidRDefault="0070070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5107B" w14:textId="77777777" w:rsidR="0070070F" w:rsidRPr="00830749" w:rsidRDefault="0070070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EF61778" w14:textId="7B0F57BD" w:rsidR="0070070F" w:rsidRPr="00830749" w:rsidRDefault="0070070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66A8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851834" w14:textId="77777777" w:rsidR="00B15781" w:rsidRDefault="00B15781" w:rsidP="00A67754">
      <w:r>
        <w:separator/>
      </w:r>
    </w:p>
  </w:footnote>
  <w:footnote w:type="continuationSeparator" w:id="0">
    <w:p w14:paraId="0B38439C" w14:textId="77777777" w:rsidR="00B15781" w:rsidRDefault="00B1578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5F486" w14:textId="77777777" w:rsidR="0070070F" w:rsidRDefault="0070070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01284CF" w14:textId="77777777" w:rsidR="0070070F" w:rsidRPr="00830749" w:rsidRDefault="0070070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B164F" w14:textId="77777777" w:rsidR="0070070F" w:rsidRDefault="0070070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D13AB17" w14:textId="77777777" w:rsidR="0070070F" w:rsidRPr="00830749" w:rsidRDefault="0070070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6AD75" w14:textId="77777777" w:rsidR="0070070F" w:rsidRDefault="0070070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2D336" w14:textId="77777777" w:rsidR="0070070F" w:rsidRDefault="0070070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11DA5F2" w14:textId="77777777" w:rsidR="0070070F" w:rsidRPr="00830749" w:rsidRDefault="0070070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D160E" w14:textId="77777777" w:rsidR="0070070F" w:rsidRDefault="0070070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0F40262" w14:textId="77777777" w:rsidR="0070070F" w:rsidRPr="00830749" w:rsidRDefault="0070070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6A8B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070F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781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4FD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59281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E5990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599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  <w:style w:type="paragraph" w:customStyle="1" w:styleId="61C326A913C04DE28AB13749F0FC3640">
    <w:name w:val="61C326A913C04DE28AB13749F0FC3640"/>
    <w:rsid w:val="001E599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1129847-BDE9-4E75-9952-7BF92412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0</TotalTime>
  <Pages>13</Pages>
  <Words>1464</Words>
  <Characters>8345</Characters>
  <Application>Microsoft Office Word</Application>
  <DocSecurity>8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Leonie Johnson</cp:lastModifiedBy>
  <cp:revision>2</cp:revision>
  <cp:lastPrinted>2019-05-27T02:31:00Z</cp:lastPrinted>
  <dcterms:created xsi:type="dcterms:W3CDTF">2019-11-12T06:10:00Z</dcterms:created>
  <dcterms:modified xsi:type="dcterms:W3CDTF">2019-11-12T06:10:00Z</dcterms:modified>
  <cp:contentStatus>v1-1_01/10/2019</cp:contentStatus>
</cp:coreProperties>
</file>