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B1A6A" w14:textId="77777777" w:rsidR="00677444" w:rsidRPr="004932A4" w:rsidRDefault="00247F89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szCs w:val="32"/>
            </w:rPr>
            <w:t>CPCCBC4013A</w:t>
          </w:r>
        </w:sdtContent>
      </w:sdt>
      <w:r w:rsidR="00677444" w:rsidRPr="004932A4">
        <w:rPr>
          <w:szCs w:val="32"/>
        </w:rPr>
        <w:t xml:space="preserve"> </w:t>
      </w:r>
    </w:p>
    <w:p w14:paraId="2B11559C" w14:textId="77777777" w:rsidR="004C3241" w:rsidRDefault="00247F89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szCs w:val="32"/>
            </w:rPr>
            <w:t>Prepare and evaluate tender documentation</w:t>
          </w:r>
        </w:sdtContent>
      </w:sdt>
      <w:r w:rsidR="004C3241">
        <w:rPr>
          <w:szCs w:val="32"/>
        </w:rPr>
        <w:t xml:space="preserve"> </w:t>
      </w:r>
    </w:p>
    <w:p w14:paraId="530E1A50" w14:textId="77777777"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5F144454" w14:textId="77777777"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14:paraId="278E3F7B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rFonts w:ascii="Arial" w:hAnsi="Arial" w:cs="Arial"/>
              <w:i/>
              <w:sz w:val="20"/>
            </w:rPr>
            <w:t>CPCCBC4013A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rFonts w:ascii="Arial" w:hAnsi="Arial" w:cs="Arial"/>
              <w:i/>
              <w:sz w:val="20"/>
            </w:rPr>
            <w:t>Prepare and evaluate tender documentation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14:paraId="172619EB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</w:p>
    <w:p w14:paraId="2BBD03BF" w14:textId="77777777"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>a participant has</w:t>
      </w:r>
      <w:bookmarkStart w:id="0" w:name="_GoBack"/>
      <w:bookmarkEnd w:id="0"/>
      <w:r>
        <w:rPr>
          <w:rFonts w:ascii="Arial" w:hAnsi="Arial" w:cs="Arial"/>
          <w:sz w:val="20"/>
        </w:rPr>
        <w:t xml:space="preserve">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14:paraId="0D4572C8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3C512591" w14:textId="77777777"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101B0D63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78DD3D0B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5A7BC408" w14:textId="77777777" w:rsidR="008B22FC" w:rsidRDefault="008B22FC">
      <w:pPr>
        <w:jc w:val="left"/>
        <w:rPr>
          <w:rFonts w:ascii="Arial" w:hAnsi="Arial" w:cs="Arial"/>
          <w:sz w:val="20"/>
        </w:rPr>
      </w:pPr>
    </w:p>
    <w:p w14:paraId="591C5C9E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14:paraId="42A142C3" w14:textId="77777777" w:rsidTr="00247F89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01A00F3" w14:textId="77777777" w:rsidR="00BB469F" w:rsidRPr="004C3241" w:rsidRDefault="00BB469F" w:rsidP="00247F89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70A3452A" w14:textId="3E9B69E1" w:rsidR="00BB469F" w:rsidRPr="00455CC3" w:rsidRDefault="00247F89" w:rsidP="00247F89">
            <w:pPr>
              <w:jc w:val="left"/>
              <w:rPr>
                <w:rFonts w:ascii="Arial" w:hAnsi="Arial" w:cs="Arial"/>
                <w:sz w:val="22"/>
              </w:rPr>
            </w:pPr>
            <w:permStart w:id="183837571" w:edGrp="everyone"/>
            <w:r>
              <w:rPr>
                <w:rFonts w:ascii="Arial" w:hAnsi="Arial" w:cs="Arial"/>
                <w:sz w:val="22"/>
              </w:rPr>
              <w:t>Shanae Andrews</w:t>
            </w:r>
            <w:permEnd w:id="183837571"/>
          </w:p>
        </w:tc>
      </w:tr>
    </w:tbl>
    <w:p w14:paraId="3F8AF8E6" w14:textId="77777777" w:rsidR="00BB469F" w:rsidRDefault="00BB469F" w:rsidP="00BB469F">
      <w:pPr>
        <w:jc w:val="left"/>
        <w:rPr>
          <w:rFonts w:ascii="Arial" w:hAnsi="Arial" w:cs="Arial"/>
          <w:sz w:val="20"/>
        </w:rPr>
      </w:pPr>
    </w:p>
    <w:p w14:paraId="517B6306" w14:textId="77777777"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BB469F" w:rsidRPr="004C3241" w14:paraId="59D59156" w14:textId="77777777" w:rsidTr="00247F89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0592C45C" w14:textId="77777777" w:rsidR="00BB469F" w:rsidRPr="004C3241" w:rsidRDefault="00BB469F" w:rsidP="00247F8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6A83B577" w14:textId="77777777" w:rsidR="00BB469F" w:rsidRPr="004C3241" w:rsidRDefault="00BB469F" w:rsidP="00247F8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BB469F" w:rsidRPr="004C3241" w14:paraId="11E4731A" w14:textId="77777777" w:rsidTr="00247F89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1357ACA" w14:textId="77777777" w:rsidR="00BB469F" w:rsidRPr="004C3241" w:rsidRDefault="00BB469F" w:rsidP="00247F8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2BB47C76" w14:textId="77777777" w:rsidR="00BB469F" w:rsidRPr="004C3241" w:rsidRDefault="00247F89" w:rsidP="00247F8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8870989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8870989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500650859" w:edGrp="everyone"/>
        <w:tc>
          <w:tcPr>
            <w:tcW w:w="2668" w:type="dxa"/>
            <w:vAlign w:val="center"/>
          </w:tcPr>
          <w:p w14:paraId="4617960E" w14:textId="77777777" w:rsidR="00BB469F" w:rsidRPr="004C3241" w:rsidRDefault="00247F89" w:rsidP="00247F8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00650859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14:paraId="319C40E3" w14:textId="77777777" w:rsidTr="00247F89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4206206" w14:textId="77777777" w:rsidR="00BB469F" w:rsidRPr="004C3241" w:rsidRDefault="00BB469F" w:rsidP="00247F8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695D2EC8" w14:textId="77777777" w:rsidR="00BB469F" w:rsidRPr="004C3241" w:rsidRDefault="00247F89" w:rsidP="00247F8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99320737" w:edGrp="everyone"/>
                <w:r w:rsidR="00BB469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99320737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36D8AE1C" w14:textId="77777777" w:rsidR="00BB469F" w:rsidRPr="004C3241" w:rsidRDefault="00247F89" w:rsidP="00247F8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5399476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15399476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14:paraId="25E8C9B0" w14:textId="77777777" w:rsidTr="00247F89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527220B3" w14:textId="77777777" w:rsidR="00BB469F" w:rsidRPr="004C3241" w:rsidRDefault="00BB469F" w:rsidP="00247F8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991191951" w:edGrp="everyone"/>
        <w:tc>
          <w:tcPr>
            <w:tcW w:w="2667" w:type="dxa"/>
            <w:vAlign w:val="center"/>
          </w:tcPr>
          <w:p w14:paraId="7F5D63DE" w14:textId="77777777" w:rsidR="00BB469F" w:rsidRPr="004C3241" w:rsidRDefault="00247F89" w:rsidP="00247F8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B469F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991191951"/>
            <w:r w:rsidR="00BB469F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3CCD2A9E" w14:textId="77777777" w:rsidR="00BB469F" w:rsidRPr="004C3241" w:rsidRDefault="00247F89" w:rsidP="00247F8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94884096" w:edGrp="everyone"/>
                <w:r w:rsidR="00BB469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94884096"/>
              </w:sdtContent>
            </w:sdt>
            <w:r w:rsidR="00BB469F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E8E3A0E" w14:textId="77777777" w:rsidR="00BB469F" w:rsidRDefault="00BB469F" w:rsidP="00BB469F">
      <w:pPr>
        <w:jc w:val="left"/>
        <w:rPr>
          <w:rFonts w:ascii="Arial" w:hAnsi="Arial" w:cs="Arial"/>
          <w:sz w:val="20"/>
        </w:rPr>
      </w:pPr>
    </w:p>
    <w:p w14:paraId="6156121C" w14:textId="77777777"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14:paraId="4EC909CE" w14:textId="77777777" w:rsidTr="00247F89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E01B315" w14:textId="77777777" w:rsidR="00BB469F" w:rsidRPr="004C3241" w:rsidRDefault="00BB469F" w:rsidP="00247F8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62401095" w14:textId="77777777" w:rsidR="00BB469F" w:rsidRPr="00455CC3" w:rsidRDefault="00BB469F" w:rsidP="00247F89">
            <w:pPr>
              <w:jc w:val="left"/>
              <w:rPr>
                <w:rFonts w:ascii="Arial" w:hAnsi="Arial" w:cs="Arial"/>
                <w:sz w:val="22"/>
              </w:rPr>
            </w:pPr>
            <w:permStart w:id="192313418" w:edGrp="everyone"/>
            <w:permEnd w:id="192313418"/>
          </w:p>
        </w:tc>
      </w:tr>
      <w:tr w:rsidR="00BB469F" w:rsidRPr="004C3241" w14:paraId="6305717B" w14:textId="77777777" w:rsidTr="00247F89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18A1056" w14:textId="77777777" w:rsidR="00BB469F" w:rsidRPr="004C3241" w:rsidRDefault="00BB469F" w:rsidP="00247F8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75964135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vAlign w:val="center"/>
              </w:tcPr>
              <w:p w14:paraId="78A16750" w14:textId="77777777" w:rsidR="00BB469F" w:rsidRPr="004C3241" w:rsidRDefault="00BB469F" w:rsidP="00247F89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F324A6B" wp14:editId="575DCE4D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59641355" w:displacedByCustomXml="prev"/>
      </w:tr>
      <w:tr w:rsidR="00BB469F" w:rsidRPr="004C3241" w14:paraId="1100C1A7" w14:textId="77777777" w:rsidTr="00247F89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2DF5A9E" w14:textId="77777777" w:rsidR="00BB469F" w:rsidRPr="004C3241" w:rsidRDefault="00BB469F" w:rsidP="00247F8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256403005" w:edGrp="everyone"/>
        <w:tc>
          <w:tcPr>
            <w:tcW w:w="53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A43E8F" w14:textId="77777777" w:rsidR="00BB469F" w:rsidRPr="00DD7A44" w:rsidRDefault="00247F89" w:rsidP="00247F89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C88B89EF89CD46FD9DB4E6B2DD38576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BB469F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56403005"/>
          </w:p>
        </w:tc>
      </w:tr>
    </w:tbl>
    <w:p w14:paraId="6511E50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7A8B402F" w14:textId="77777777" w:rsidR="00C76B5E" w:rsidRPr="004932A4" w:rsidRDefault="00247F89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14:paraId="4B2A4FB2" w14:textId="77777777" w:rsidR="00C76B5E" w:rsidRPr="004932A4" w:rsidRDefault="00247F89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szCs w:val="32"/>
            </w:rPr>
            <w:t>Prepare and evaluate tender documentation</w:t>
          </w:r>
        </w:sdtContent>
      </w:sdt>
    </w:p>
    <w:p w14:paraId="31404C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AD639EA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60B3F7CA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7787BBB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42F97D7" w14:textId="77777777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70E0E3F3" w14:textId="77777777"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7E95E11A" w14:textId="77777777"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56E99E27" w14:textId="77777777"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5B6513CF" w14:textId="77777777" w:rsidR="004C6B3F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B5DDA4" w14:textId="77777777"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F04B692" w14:textId="77777777" w:rsidR="00101E97" w:rsidRDefault="00101E97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42DCB849" w14:textId="77777777"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289699AB" w14:textId="77777777"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4920419" w14:textId="77777777" w:rsidR="00C76B5E" w:rsidRPr="00923E1E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335EFE0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77404900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830749" w14:paraId="7F94D1B5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83D831A" w14:textId="77777777" w:rsidR="00A92834" w:rsidRPr="001C4084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ADB7142" w14:textId="681BC041" w:rsidR="00A92834" w:rsidRPr="001C4084" w:rsidRDefault="00247F89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68446114" w:edGrp="everyone"/>
            <w:r>
              <w:rPr>
                <w:rFonts w:ascii="Arial" w:hAnsi="Arial" w:cs="Arial"/>
                <w:sz w:val="22"/>
                <w:szCs w:val="22"/>
              </w:rPr>
              <w:t>Shanae Andrews</w:t>
            </w:r>
            <w:permEnd w:id="1668446114"/>
          </w:p>
        </w:tc>
      </w:tr>
      <w:tr w:rsidR="00A92834" w:rsidRPr="004E05D0" w14:paraId="2681961A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3DF9C7" w14:textId="77777777" w:rsidR="00A92834" w:rsidRPr="004E05D0" w:rsidRDefault="00A92834" w:rsidP="00247F8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3A405DB" w14:textId="77777777" w:rsidR="00A92834" w:rsidRPr="004E05D0" w:rsidRDefault="00A92834" w:rsidP="00247F8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830749" w14:paraId="7B35CF23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681A5E" w14:textId="77777777" w:rsidR="00A92834" w:rsidRPr="001C4084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5072099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8C86775" w14:textId="77777777" w:rsidR="00A92834" w:rsidRPr="00DD7A44" w:rsidRDefault="00A92834" w:rsidP="00247F8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4C03B3C" wp14:editId="1DAD4FC8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50720991" w:displacedByCustomXml="prev"/>
      </w:tr>
      <w:tr w:rsidR="00A92834" w:rsidRPr="00830749" w14:paraId="755C42EC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A587789" w14:textId="77777777" w:rsidR="00A92834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EEEAC7F" w14:textId="77777777" w:rsidR="00A92834" w:rsidRPr="001C4084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14:paraId="50DA283B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80602D" w14:textId="77777777" w:rsidR="00A92834" w:rsidRPr="0077428E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7833500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4FBF4EF9278D4C9AA43FCC712FBE3257"/>
            </w:placeholder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AF695B6" w14:textId="76E2DE7B" w:rsidR="00A92834" w:rsidRPr="00DD7A44" w:rsidRDefault="00247F89" w:rsidP="00247F8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28/03/202</w:t>
                </w:r>
              </w:p>
            </w:tc>
          </w:sdtContent>
        </w:sdt>
        <w:permEnd w:id="278335005" w:displacedByCustomXml="prev"/>
      </w:tr>
    </w:tbl>
    <w:p w14:paraId="5C46335A" w14:textId="77777777"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p w14:paraId="0C2CEE52" w14:textId="77777777"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32118C" w14:paraId="06D1C4B3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BF8579" w14:textId="77777777" w:rsidR="00A92834" w:rsidRPr="0032118C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87049F2" w14:textId="77777777" w:rsidR="00A92834" w:rsidRPr="0032118C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67373567" w:edGrp="everyone"/>
            <w:permEnd w:id="667373567"/>
          </w:p>
        </w:tc>
      </w:tr>
      <w:tr w:rsidR="00A92834" w:rsidRPr="004E05D0" w14:paraId="46891D39" w14:textId="77777777" w:rsidTr="00247F89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873BD34" w14:textId="77777777" w:rsidR="00A92834" w:rsidRPr="004E05D0" w:rsidRDefault="00A92834" w:rsidP="00247F8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B2E33E1" w14:textId="77777777" w:rsidR="00A92834" w:rsidRPr="004E05D0" w:rsidRDefault="00A92834" w:rsidP="00247F8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32118C" w14:paraId="5085C310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32EF6C" w14:textId="77777777" w:rsidR="00A92834" w:rsidRPr="0032118C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9199618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E17C24C" w14:textId="77777777" w:rsidR="00A92834" w:rsidRPr="00DD7A44" w:rsidRDefault="00A92834" w:rsidP="00247F8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CDA5D1D" wp14:editId="0032D085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19961889" w:displacedByCustomXml="prev"/>
      </w:tr>
      <w:tr w:rsidR="00A92834" w:rsidRPr="0032118C" w14:paraId="77193846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991468" w14:textId="77777777" w:rsidR="00A92834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9B09A39" w14:textId="77777777" w:rsidR="00A92834" w:rsidRPr="0032118C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14:paraId="26447A29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90BEC8" w14:textId="77777777" w:rsidR="00A92834" w:rsidRPr="0077428E" w:rsidRDefault="00A92834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471614155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4F3C11E" w14:textId="77777777" w:rsidR="00A92834" w:rsidRPr="00DD7A44" w:rsidRDefault="00247F89" w:rsidP="00247F89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743BDE62B500417C8AFF8C5FC0FEFBE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92834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471614155"/>
          </w:p>
        </w:tc>
      </w:tr>
    </w:tbl>
    <w:p w14:paraId="2C0F3DB4" w14:textId="77777777" w:rsidR="00C76B5E" w:rsidRPr="0077428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5FBEEED1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ADCAC41" w14:textId="77777777" w:rsidR="00C76B5E" w:rsidRPr="004932A4" w:rsidRDefault="00C76B5E" w:rsidP="00C76B5E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76B5E" w:rsidRPr="004932A4" w14:paraId="0E000360" w14:textId="77777777" w:rsidTr="00101E9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EC91BC5" w14:textId="77777777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443B2C75" w14:textId="77777777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2D2560D1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F2CFB" w:rsidRPr="004932A4" w14:paraId="728583EF" w14:textId="77777777" w:rsidTr="00101E9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18E3E5C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411" w:type="dxa"/>
            <w:vMerge w:val="restart"/>
            <w:vAlign w:val="center"/>
          </w:tcPr>
          <w:p w14:paraId="38FB2A03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5302328" w:edGrp="everyone"/>
            <w:permEnd w:id="1675302328"/>
          </w:p>
        </w:tc>
        <w:tc>
          <w:tcPr>
            <w:tcW w:w="1346" w:type="dxa"/>
            <w:vAlign w:val="center"/>
          </w:tcPr>
          <w:p w14:paraId="16877FB9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73B8C62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F2CFB" w:rsidRPr="004932A4" w14:paraId="1B0889D2" w14:textId="77777777" w:rsidTr="00101E9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7235D17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72B6F92B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66746181" w:edGrp="everyone"/>
        <w:tc>
          <w:tcPr>
            <w:tcW w:w="1346" w:type="dxa"/>
            <w:vAlign w:val="center"/>
          </w:tcPr>
          <w:p w14:paraId="7081E133" w14:textId="77777777" w:rsidR="00DF2CFB" w:rsidRPr="00533511" w:rsidRDefault="00247F89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F2CF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066746181"/>
          </w:p>
        </w:tc>
        <w:permStart w:id="1083781221" w:edGrp="everyone"/>
        <w:tc>
          <w:tcPr>
            <w:tcW w:w="1347" w:type="dxa"/>
            <w:vAlign w:val="center"/>
          </w:tcPr>
          <w:p w14:paraId="41A96806" w14:textId="77777777" w:rsidR="00DF2CFB" w:rsidRPr="00533511" w:rsidRDefault="00247F89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F2CF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83781221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791DF0" w14:paraId="4747F72D" w14:textId="77777777" w:rsidTr="00791DF0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319BF663" w14:textId="77777777" w:rsidR="00791DF0" w:rsidRDefault="00791DF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1" w:name="_Ref396827952"/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791DF0" w14:paraId="3B398EA3" w14:textId="77777777" w:rsidTr="00791DF0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E25091" w14:textId="77777777" w:rsidR="00791DF0" w:rsidRDefault="00791DF0">
            <w:pPr>
              <w:rPr>
                <w:rFonts w:ascii="Arial" w:hAnsi="Arial" w:cs="Arial"/>
                <w:szCs w:val="24"/>
              </w:rPr>
            </w:pPr>
            <w:permStart w:id="1178299020" w:edGrp="everyone"/>
            <w:permEnd w:id="1178299020"/>
          </w:p>
        </w:tc>
      </w:tr>
    </w:tbl>
    <w:p w14:paraId="2A21D364" w14:textId="77777777" w:rsidR="004F0F5E" w:rsidRPr="00827129" w:rsidRDefault="004F0F5E" w:rsidP="004F0F5E">
      <w:pPr>
        <w:pStyle w:val="11CSTCPLQuestionBullet"/>
        <w:ind w:left="709" w:hanging="709"/>
      </w:pPr>
      <w:bookmarkStart w:id="2" w:name="_Ref515968645"/>
      <w:bookmarkEnd w:id="1"/>
      <w:r w:rsidRPr="00827129">
        <w:lastRenderedPageBreak/>
        <w:t>Describe each of the listed types of building contract.</w:t>
      </w:r>
      <w:bookmarkEnd w:id="2"/>
    </w:p>
    <w:p w14:paraId="6EB7647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4F0F5E" w:rsidRPr="00827129" w14:paraId="478E2AB0" w14:textId="77777777" w:rsidTr="00247F8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9516F9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9F12B7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79DE287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050829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F082C0A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0829781" w:displacedByCustomXml="prev"/>
      </w:tr>
      <w:tr w:rsidR="004F0F5E" w:rsidRPr="00827129" w14:paraId="780CB672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087E7A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4E8CE4F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23F8B2F" w14:textId="7D7195A7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16999951" w:edGrp="everyone"/>
            <w:r>
              <w:rPr>
                <w:rFonts w:ascii="Arial" w:hAnsi="Arial" w:cs="Arial"/>
                <w:sz w:val="22"/>
              </w:rPr>
              <w:t xml:space="preserve">Builder is paid the cost of works and </w:t>
            </w:r>
            <w:proofErr w:type="gramStart"/>
            <w:r>
              <w:rPr>
                <w:rFonts w:ascii="Arial" w:hAnsi="Arial" w:cs="Arial"/>
                <w:sz w:val="22"/>
              </w:rPr>
              <w:t>commission,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Builder is paid cost of work and </w:t>
            </w:r>
            <w:proofErr w:type="spellStart"/>
            <w:r>
              <w:rPr>
                <w:rFonts w:ascii="Arial" w:hAnsi="Arial" w:cs="Arial"/>
                <w:sz w:val="22"/>
              </w:rPr>
              <w:t>fixd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fee</w:t>
            </w:r>
            <w:permEnd w:id="16169999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CB65C9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270F4E5E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C018DF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86D463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AD6D450" w14:textId="77777777" w:rsidR="004F0F5E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49159032" w:edGrp="everyone"/>
            <w:r>
              <w:rPr>
                <w:rFonts w:ascii="Arial" w:hAnsi="Arial" w:cs="Arial"/>
                <w:sz w:val="22"/>
              </w:rPr>
              <w:t>Builder and client agree on specification timeframe and agreed sum. – fixed or firm price</w:t>
            </w:r>
          </w:p>
          <w:p w14:paraId="0D8ECEB5" w14:textId="435B8A53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Subject to rise &amp; fall (price variations)</w:t>
            </w:r>
            <w:permEnd w:id="16491590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9CA915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281CFEB3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3E276B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187B015A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60F0ABB" w14:textId="5C4E140C" w:rsidR="004F0F5E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1076541" w:edGrp="everyone"/>
            <w:r>
              <w:rPr>
                <w:rFonts w:ascii="Arial" w:hAnsi="Arial" w:cs="Arial"/>
                <w:sz w:val="22"/>
              </w:rPr>
              <w:t xml:space="preserve">Subcontractor will be chosen by architect </w:t>
            </w:r>
          </w:p>
          <w:permEnd w:id="1921076541"/>
          <w:p w14:paraId="41EF8621" w14:textId="09791B0A" w:rsidR="004F0F5E" w:rsidRPr="00827129" w:rsidRDefault="004F0F5E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96ED1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2FAC4123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63EA65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3242EEF" w14:textId="77777777" w:rsidR="004F0F5E" w:rsidRPr="00827129" w:rsidRDefault="004F0F5E" w:rsidP="00247F8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E29659B" w14:textId="684231BB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3312368" w:edGrp="everyone"/>
            <w:r>
              <w:rPr>
                <w:rFonts w:ascii="Arial" w:hAnsi="Arial" w:cs="Arial"/>
                <w:sz w:val="22"/>
              </w:rPr>
              <w:t>Works will be measured &amp; then cost applied</w:t>
            </w:r>
            <w:permEnd w:id="5733123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2BE2E4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7E4B9C6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5BB05B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2D6F440" w14:textId="77777777" w:rsidR="004F0F5E" w:rsidRPr="00827129" w:rsidRDefault="004F0F5E" w:rsidP="004F0F5E">
      <w:pPr>
        <w:pStyle w:val="11CSTCPLQuestionBullet"/>
        <w:ind w:left="709" w:hanging="709"/>
      </w:pPr>
      <w:bookmarkStart w:id="3" w:name="_Ref516047220"/>
      <w:r w:rsidRPr="00827129">
        <w:t>Name and describe four (4) documents that may be referred to by a builder considering submitting a tender.</w:t>
      </w:r>
      <w:bookmarkEnd w:id="3"/>
    </w:p>
    <w:p w14:paraId="6B6532F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4F0F5E" w:rsidRPr="00827129" w14:paraId="0CBDF72D" w14:textId="77777777" w:rsidTr="00247F8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61D16E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AC2161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1897DD4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0945470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2ACDD99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547051" w:displacedByCustomXml="prev"/>
      </w:tr>
      <w:tr w:rsidR="004F0F5E" w:rsidRPr="00827129" w14:paraId="34BEBD9B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C027FD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CB04AA" w14:textId="340317E1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0802777" w:edGrp="everyone"/>
            <w:r>
              <w:rPr>
                <w:rFonts w:ascii="Arial" w:hAnsi="Arial" w:cs="Arial"/>
                <w:sz w:val="22"/>
              </w:rPr>
              <w:t>Invitation Letter</w:t>
            </w:r>
            <w:permEnd w:id="1920802777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37ED7A1" w14:textId="583E198B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76060275" w:edGrp="everyone"/>
            <w:r>
              <w:rPr>
                <w:rFonts w:ascii="Arial" w:hAnsi="Arial" w:cs="Arial"/>
                <w:sz w:val="22"/>
              </w:rPr>
              <w:t>A letter that presents a formal request</w:t>
            </w:r>
            <w:permEnd w:id="9760602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232E94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7F895192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7CB4FC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37DA94" w14:textId="442F1C28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6088223" w:edGrp="everyone"/>
            <w:r>
              <w:rPr>
                <w:rFonts w:ascii="Arial" w:hAnsi="Arial" w:cs="Arial"/>
                <w:sz w:val="22"/>
              </w:rPr>
              <w:t>Site waste management plan</w:t>
            </w:r>
            <w:permEnd w:id="536088223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CC907A0" w14:textId="160FF932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13203814" w:edGrp="everyone"/>
            <w:r>
              <w:rPr>
                <w:rFonts w:ascii="Arial" w:hAnsi="Arial" w:cs="Arial"/>
                <w:sz w:val="22"/>
              </w:rPr>
              <w:t>Details of amount and type of waste that will be produced. How it will be re-used/recycled</w:t>
            </w:r>
            <w:permEnd w:id="12132038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36773D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40349AE4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0B5C54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18E1D9F6" w14:textId="30D1E98C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72177237" w:edGrp="everyone"/>
            <w:r>
              <w:rPr>
                <w:rFonts w:ascii="Arial" w:hAnsi="Arial" w:cs="Arial"/>
                <w:sz w:val="22"/>
              </w:rPr>
              <w:t>Drawings</w:t>
            </w:r>
            <w:permEnd w:id="872177237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B7364DF" w14:textId="7BE6602D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73972069" w:edGrp="everyone"/>
            <w:r>
              <w:rPr>
                <w:rFonts w:ascii="Arial" w:hAnsi="Arial" w:cs="Arial"/>
                <w:sz w:val="22"/>
              </w:rPr>
              <w:t>Building Specs &amp; measurements</w:t>
            </w:r>
            <w:permEnd w:id="1473972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F182D3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3B096820" w14:textId="77777777" w:rsidTr="00247F8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26E62F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8596C3F" w14:textId="6B49799D" w:rsidR="004F0F5E" w:rsidRPr="00827129" w:rsidRDefault="00247F89" w:rsidP="00247F89">
            <w:pPr>
              <w:jc w:val="center"/>
              <w:rPr>
                <w:rFonts w:ascii="Arial" w:hAnsi="Arial" w:cs="Arial"/>
                <w:sz w:val="22"/>
              </w:rPr>
            </w:pPr>
            <w:permStart w:id="457325622" w:edGrp="everyone"/>
            <w:r>
              <w:rPr>
                <w:rFonts w:ascii="Arial" w:hAnsi="Arial" w:cs="Arial"/>
                <w:sz w:val="22"/>
              </w:rPr>
              <w:t>Site layout information</w:t>
            </w:r>
            <w:permEnd w:id="45732562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99A7831" w14:textId="7580EFA0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0775047" w:edGrp="everyone"/>
            <w:r>
              <w:rPr>
                <w:rFonts w:ascii="Arial" w:hAnsi="Arial" w:cs="Arial"/>
                <w:sz w:val="22"/>
              </w:rPr>
              <w:t>Includes building parking, storage areas, roads etc.</w:t>
            </w:r>
            <w:permEnd w:id="6907750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01B854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72EC65F8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210CCD5" w14:textId="77777777" w:rsidR="004F0F5E" w:rsidRPr="00827129" w:rsidRDefault="004F0F5E" w:rsidP="004F0F5E">
      <w:pPr>
        <w:pStyle w:val="11CSTCPLQuestionBullet"/>
        <w:ind w:left="709" w:hanging="709"/>
      </w:pPr>
      <w:bookmarkStart w:id="4" w:name="_Ref428791704"/>
      <w:r w:rsidRPr="00827129">
        <w:lastRenderedPageBreak/>
        <w:t>Identify five (5) risks that should be considered by a builder interested in submitting a tender.</w:t>
      </w:r>
      <w:bookmarkEnd w:id="4"/>
    </w:p>
    <w:p w14:paraId="098EFD6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2D205870" w14:textId="77777777" w:rsidTr="00247F8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9BC277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576A" w14:textId="77777777" w:rsidR="004F0F5E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2065448613" w:edGrp="everyone"/>
            <w:r>
              <w:rPr>
                <w:rFonts w:ascii="Arial" w:hAnsi="Arial" w:cs="Arial"/>
                <w:sz w:val="22"/>
                <w:szCs w:val="22"/>
              </w:rPr>
              <w:t>1.Breaches of contract</w:t>
            </w:r>
          </w:p>
          <w:p w14:paraId="00ABE92B" w14:textId="77777777" w:rsidR="004F0F5E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Delivery delays</w:t>
            </w:r>
          </w:p>
          <w:p w14:paraId="3C40DB19" w14:textId="77777777" w:rsidR="004F0F5E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 Payment disputes</w:t>
            </w:r>
          </w:p>
          <w:p w14:paraId="3FA9A860" w14:textId="77777777" w:rsidR="004F0F5E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4. Weather </w:t>
            </w:r>
          </w:p>
          <w:p w14:paraId="5F4599DD" w14:textId="77777777" w:rsidR="004F0F5E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 Failure to anticipate labour and/or material costs</w:t>
            </w:r>
          </w:p>
          <w:permEnd w:id="2065448613"/>
          <w:p w14:paraId="6B80209A" w14:textId="330EF123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92352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D6F97D4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352991" w:displacedByCustomXml="prev"/>
      </w:tr>
    </w:tbl>
    <w:p w14:paraId="4CED91E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1036D9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B8FFA72" w14:textId="77777777" w:rsidR="004F0F5E" w:rsidRPr="00827129" w:rsidRDefault="004F0F5E" w:rsidP="004F0F5E">
      <w:pPr>
        <w:pStyle w:val="11CSTCPLQuestionBullet"/>
        <w:ind w:left="709" w:hanging="709"/>
      </w:pPr>
      <w:bookmarkStart w:id="5" w:name="_Ref496191791"/>
      <w:r w:rsidRPr="00827129">
        <w:t>Describe two (2) company policies that may impact on whether a contract is selected for tender.</w:t>
      </w:r>
      <w:bookmarkEnd w:id="5"/>
    </w:p>
    <w:p w14:paraId="2D87B0E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4F0F5E" w:rsidRPr="00827129" w14:paraId="6A0EA093" w14:textId="77777777" w:rsidTr="00247F8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9B087A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BA119BE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E657DAB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18087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692D553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8087728" w:displacedByCustomXml="prev"/>
      </w:tr>
      <w:tr w:rsidR="004F0F5E" w:rsidRPr="00827129" w14:paraId="39A07629" w14:textId="77777777" w:rsidTr="00247F89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3315EC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18DCD581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6AF77660" w14:textId="7FC7EAF5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8438548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Budget,.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Preparing tender maybe too high</w:t>
            </w:r>
            <w:permEnd w:id="9684385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8529C7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18E5333D" w14:textId="77777777" w:rsidTr="00247F89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E1C594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F65B1ED" w14:textId="77777777" w:rsidR="004F0F5E" w:rsidRPr="00827129" w:rsidRDefault="004F0F5E" w:rsidP="00247F89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B67D844" w14:textId="1DFAC309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1481969" w:edGrp="everyone"/>
            <w:r>
              <w:rPr>
                <w:rFonts w:ascii="Arial" w:hAnsi="Arial" w:cs="Arial"/>
                <w:sz w:val="22"/>
                <w:szCs w:val="22"/>
              </w:rPr>
              <w:t xml:space="preserve">To use professional quantity surveyor using architects’ specs.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any errors will be no fault of the builder</w:t>
            </w:r>
            <w:permEnd w:id="16614819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E09C9E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2BEB7CD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420D0C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9F5E3CA" w14:textId="77777777" w:rsidR="004F0F5E" w:rsidRPr="00827129" w:rsidRDefault="004F0F5E" w:rsidP="004F0F5E">
      <w:pPr>
        <w:pStyle w:val="11CSTCPLQuestionBullet"/>
        <w:ind w:left="709" w:hanging="709"/>
      </w:pPr>
      <w:bookmarkStart w:id="6" w:name="_Ref516420356"/>
      <w:r w:rsidRPr="00827129">
        <w:t>Identify two (2) financial guidelines and two (2) administrative guidelines that must be observed when considering a tender.</w:t>
      </w:r>
      <w:bookmarkEnd w:id="6"/>
    </w:p>
    <w:p w14:paraId="6930AE7F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4F0F5E" w:rsidRPr="00827129" w14:paraId="297468D5" w14:textId="77777777" w:rsidTr="00247F8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A3308E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8A7914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1539E4C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4133030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FECC5FE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3303015" w:displacedByCustomXml="prev"/>
      </w:tr>
      <w:tr w:rsidR="004F0F5E" w:rsidRPr="00827129" w14:paraId="401FDF92" w14:textId="77777777" w:rsidTr="00247F89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E678C3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1B3B253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CCD9C4" w14:textId="74D1806F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73302048" w:edGrp="everyone"/>
            <w:r>
              <w:rPr>
                <w:rFonts w:ascii="Arial" w:hAnsi="Arial" w:cs="Arial"/>
                <w:sz w:val="22"/>
              </w:rPr>
              <w:t>Calculate value for money &amp; to compare offers</w:t>
            </w:r>
            <w:permEnd w:id="9733020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CB1636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309D2828" w14:textId="77777777" w:rsidTr="00247F89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D0C898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1AC3FEA" w14:textId="77777777" w:rsidR="004F0F5E" w:rsidRPr="00827129" w:rsidRDefault="004F0F5E" w:rsidP="00247F89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281CE5E7" w14:textId="4BFA0F90" w:rsidR="004F0F5E" w:rsidRPr="00827129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9436859" w:edGrp="everyone"/>
            <w:r>
              <w:rPr>
                <w:rFonts w:ascii="Arial" w:hAnsi="Arial" w:cs="Arial"/>
                <w:sz w:val="22"/>
              </w:rPr>
              <w:t>Write Evaluation report &amp; Clarify with referees</w:t>
            </w:r>
            <w:permEnd w:id="14094368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AC85FD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181A5A14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14:paraId="45FE790C" w14:textId="77777777" w:rsidR="004F0F5E" w:rsidRPr="00827129" w:rsidRDefault="004F0F5E" w:rsidP="004F0F5E">
      <w:pPr>
        <w:pStyle w:val="11CSTCPLQuestionBullet"/>
        <w:ind w:left="709" w:hanging="709"/>
      </w:pPr>
      <w:bookmarkStart w:id="7" w:name="_Ref497317156"/>
      <w:r w:rsidRPr="00827129">
        <w:lastRenderedPageBreak/>
        <w:t>Which of the following are considered direct costs? Tick all that apply.</w:t>
      </w:r>
      <w:bookmarkEnd w:id="7"/>
    </w:p>
    <w:p w14:paraId="4E769BA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14:paraId="3D32A8A9" w14:textId="77777777" w:rsidTr="00247F8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3E046D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13C8A42" w14:textId="77777777" w:rsidR="004F0F5E" w:rsidRPr="00827129" w:rsidRDefault="004F0F5E" w:rsidP="00247F8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90FCD0" w14:textId="77777777" w:rsidR="004F0F5E" w:rsidRPr="00827129" w:rsidRDefault="004F0F5E" w:rsidP="00247F8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7375120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73F948C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7512077" w:displacedByCustomXml="prev"/>
      </w:tr>
      <w:tr w:rsidR="004F0F5E" w:rsidRPr="00827129" w14:paraId="271671CB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7D2127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9070325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6DB320" w14:textId="22EF1A6C" w:rsidR="004F0F5E" w:rsidRPr="00827129" w:rsidRDefault="00247F89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70325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CA4A" w14:textId="77777777" w:rsidR="004F0F5E" w:rsidRPr="00827129" w:rsidRDefault="004F0F5E" w:rsidP="00247F89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C62F6F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3A56E390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1842A1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5286428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C0D1B5" w14:textId="44EF775D" w:rsidR="004F0F5E" w:rsidRPr="00827129" w:rsidRDefault="00247F89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86428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A07F0" w14:textId="77777777" w:rsidR="004F0F5E" w:rsidRPr="00827129" w:rsidRDefault="004F0F5E" w:rsidP="00247F89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4F4D57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4F1896A8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64E6CD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6457570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F717FE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57570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05D18" w14:textId="77777777" w:rsidR="004F0F5E" w:rsidRPr="00827129" w:rsidRDefault="004F0F5E" w:rsidP="00247F89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E011D3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19885D12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587E0C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5274625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E89C74" w14:textId="1DB5FD12" w:rsidR="004F0F5E" w:rsidRPr="00827129" w:rsidRDefault="00247F89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74625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C6DEFD" w14:textId="77777777" w:rsidR="004F0F5E" w:rsidRPr="00827129" w:rsidRDefault="004F0F5E" w:rsidP="00247F89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656960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00FE9B3A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67432C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1724448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88BB56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24448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7AF9B" w14:textId="77777777" w:rsidR="004F0F5E" w:rsidRPr="00827129" w:rsidRDefault="004F0F5E" w:rsidP="00247F89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688D38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09A1CECA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95B98A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7265568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FBC931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65568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620483" w14:textId="77777777" w:rsidR="004F0F5E" w:rsidRPr="00827129" w:rsidRDefault="004F0F5E" w:rsidP="00247F89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53F9C5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30E45F4E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86D528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4351208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AC14BC" w14:textId="6DEA320A" w:rsidR="004F0F5E" w:rsidRPr="00827129" w:rsidRDefault="00247F89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51208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A4226C" w14:textId="77777777" w:rsidR="004F0F5E" w:rsidRPr="00827129" w:rsidRDefault="004F0F5E" w:rsidP="00247F89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976EE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4428FAD1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32B08B4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14:paraId="54F9C6FE" w14:textId="77777777" w:rsidR="004F0F5E" w:rsidRPr="00827129" w:rsidRDefault="004F0F5E" w:rsidP="004F0F5E">
      <w:pPr>
        <w:pStyle w:val="11CSTCPLQuestionBullet"/>
        <w:ind w:left="709" w:hanging="709"/>
      </w:pPr>
      <w:bookmarkStart w:id="8" w:name="_Ref516237612"/>
      <w:r w:rsidRPr="00827129">
        <w:t>Which of the following are considered indirect costs? Tick all that apply.</w:t>
      </w:r>
      <w:bookmarkEnd w:id="8"/>
    </w:p>
    <w:p w14:paraId="0D53E3CE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14:paraId="25B71942" w14:textId="77777777" w:rsidTr="00247F8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6570E08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C22B96" w14:textId="77777777" w:rsidR="004F0F5E" w:rsidRPr="00827129" w:rsidRDefault="004F0F5E" w:rsidP="00247F8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80EFBCD" w14:textId="77777777" w:rsidR="004F0F5E" w:rsidRPr="00827129" w:rsidRDefault="004F0F5E" w:rsidP="00247F8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422275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1DEA6F1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2275442" w:displacedByCustomXml="prev"/>
      </w:tr>
      <w:tr w:rsidR="004F0F5E" w:rsidRPr="00827129" w14:paraId="59ACB2B0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50CB2B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1990024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F3ACA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900249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CF2F21" w14:textId="77777777" w:rsidR="004F0F5E" w:rsidRPr="00827129" w:rsidRDefault="004F0F5E" w:rsidP="00247F89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4FAD00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49E8FB3D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4FF409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131622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51DEE8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316224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E11164" w14:textId="77777777" w:rsidR="004F0F5E" w:rsidRPr="00827129" w:rsidRDefault="004F0F5E" w:rsidP="00247F89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65227E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771E5B47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FB273C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2647408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1CD4A2" w14:textId="0CA11F1A" w:rsidR="004F0F5E" w:rsidRPr="00827129" w:rsidRDefault="00247F89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47408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6084C" w14:textId="77777777" w:rsidR="004F0F5E" w:rsidRPr="00827129" w:rsidRDefault="004F0F5E" w:rsidP="00247F89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48FCFD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1D77F039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A09A7E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647637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53BC99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7637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7717D8" w14:textId="77777777" w:rsidR="004F0F5E" w:rsidRPr="00827129" w:rsidRDefault="004F0F5E" w:rsidP="00247F89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DA8047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2A4FF3BB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4778AD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684245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ED40A4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4245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5AB77" w14:textId="77777777" w:rsidR="004F0F5E" w:rsidRPr="00827129" w:rsidRDefault="004F0F5E" w:rsidP="00247F89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1FF6E9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55E3DC42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46116B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11345636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171076" w14:textId="22D0DACF" w:rsidR="004F0F5E" w:rsidRPr="00827129" w:rsidRDefault="00247F89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45636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DF497E" w14:textId="77777777" w:rsidR="004F0F5E" w:rsidRPr="00827129" w:rsidRDefault="004F0F5E" w:rsidP="00247F89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1363AD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27BB4A24" w14:textId="77777777" w:rsidTr="00247F8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85A5EC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permStart w:id="876244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3B0F53" w14:textId="77777777" w:rsidR="004F0F5E" w:rsidRPr="00827129" w:rsidRDefault="004F0F5E" w:rsidP="00247F8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6244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C7ACA8" w14:textId="77777777" w:rsidR="004F0F5E" w:rsidRPr="00827129" w:rsidRDefault="004F0F5E" w:rsidP="00247F89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378A24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5718105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1387CA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F11F2D8" w14:textId="77777777" w:rsidR="004F0F5E" w:rsidRPr="00827129" w:rsidRDefault="004F0F5E" w:rsidP="004F0F5E">
      <w:pPr>
        <w:pStyle w:val="11CSTCPLQuestionBullet"/>
        <w:ind w:left="709" w:hanging="709"/>
      </w:pPr>
      <w:bookmarkStart w:id="9" w:name="_Ref516420096"/>
      <w:r w:rsidRPr="00827129">
        <w:t>Explain how labour costs are established, referring to:</w:t>
      </w:r>
      <w:bookmarkEnd w:id="9"/>
    </w:p>
    <w:p w14:paraId="6E9E37CF" w14:textId="77777777"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constant</w:t>
      </w:r>
    </w:p>
    <w:p w14:paraId="46CFFD68" w14:textId="77777777"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quantities</w:t>
      </w:r>
    </w:p>
    <w:p w14:paraId="34394657" w14:textId="77777777"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rates</w:t>
      </w:r>
    </w:p>
    <w:p w14:paraId="144C3CFE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6D21FF08" w14:textId="77777777" w:rsidTr="00247F89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CC9764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6F22" w14:textId="77777777" w:rsidR="004F0F5E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728958776" w:edGrp="everyone"/>
            <w:r>
              <w:rPr>
                <w:rFonts w:ascii="Arial" w:hAnsi="Arial" w:cs="Arial"/>
                <w:sz w:val="22"/>
                <w:szCs w:val="22"/>
              </w:rPr>
              <w:t>Constant = an estimated time of works</w:t>
            </w:r>
          </w:p>
          <w:p w14:paraId="180B1F70" w14:textId="77777777" w:rsidR="004F0F5E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Quantities = qty of work required</w:t>
            </w:r>
          </w:p>
          <w:p w14:paraId="02D8BD3C" w14:textId="3B482C09" w:rsidR="004F0F5E" w:rsidRPr="00827129" w:rsidRDefault="00247F89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Rates = Rate for work performed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eg.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$per hour </w:t>
            </w:r>
            <w:permEnd w:id="728958776"/>
          </w:p>
        </w:tc>
        <w:permStart w:id="907821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FE05B79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7821004" w:displacedByCustomXml="prev"/>
      </w:tr>
    </w:tbl>
    <w:p w14:paraId="4C41D117" w14:textId="77777777" w:rsidR="004F0F5E" w:rsidRPr="00D45A60" w:rsidRDefault="004F0F5E" w:rsidP="004F0F5E">
      <w:pPr>
        <w:rPr>
          <w:rFonts w:ascii="Arial" w:hAnsi="Arial" w:cs="Arial"/>
          <w:sz w:val="4"/>
          <w:szCs w:val="2"/>
        </w:rPr>
      </w:pPr>
    </w:p>
    <w:p w14:paraId="13FF2A83" w14:textId="77777777" w:rsidR="004F0F5E" w:rsidRPr="00827129" w:rsidRDefault="004F0F5E" w:rsidP="004F0F5E">
      <w:pPr>
        <w:pStyle w:val="11CSTCPLQuestionBullet"/>
        <w:ind w:left="709" w:hanging="709"/>
      </w:pPr>
      <w:bookmarkStart w:id="10" w:name="_Ref516420098"/>
      <w:r w:rsidRPr="00827129">
        <w:lastRenderedPageBreak/>
        <w:t>Explain the following types of direct material waste that must be considered when calculating material costs.</w:t>
      </w:r>
      <w:bookmarkEnd w:id="10"/>
    </w:p>
    <w:p w14:paraId="3F0E9E2F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14:paraId="514F2001" w14:textId="77777777" w:rsidTr="00247F89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D74C90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A101D6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FD03A31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572072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25566A1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2072895" w:displacedByCustomXml="prev"/>
      </w:tr>
      <w:tr w:rsidR="004F0F5E" w:rsidRPr="00827129" w14:paraId="0F9AA886" w14:textId="77777777" w:rsidTr="00247F89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8BA765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FA1B025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8EF6F34" w14:textId="1EDE69A4" w:rsidR="004F0F5E" w:rsidRPr="008C700C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4403407" w:edGrp="everyone"/>
            <w:r>
              <w:rPr>
                <w:rFonts w:ascii="Arial" w:hAnsi="Arial" w:cs="Arial"/>
                <w:sz w:val="22"/>
              </w:rPr>
              <w:t>Purchasing an amount &amp; not all is needed</w:t>
            </w:r>
            <w:permEnd w:id="54403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8A1029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038E1EC5" w14:textId="77777777" w:rsidTr="00247F89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3FD5ED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AFEB63F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8A25DDD" w14:textId="6DACDDAC" w:rsidR="004F0F5E" w:rsidRPr="008C700C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9909559" w:edGrp="everyone"/>
            <w:r>
              <w:rPr>
                <w:rFonts w:ascii="Arial" w:hAnsi="Arial" w:cs="Arial"/>
                <w:sz w:val="22"/>
              </w:rPr>
              <w:t>Quality control</w:t>
            </w:r>
            <w:permEnd w:id="7899095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7ABFF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1D400CBF" w14:textId="77777777" w:rsidTr="00247F89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3F29D4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834A80B" w14:textId="77777777" w:rsidR="004F0F5E" w:rsidRPr="00827129" w:rsidRDefault="004F0F5E" w:rsidP="00247F89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71F9BEA" w14:textId="5FFCA00A" w:rsidR="004F0F5E" w:rsidRPr="008C700C" w:rsidRDefault="00247F89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6530569" w:edGrp="everyone"/>
            <w:r>
              <w:rPr>
                <w:rFonts w:ascii="Arial" w:hAnsi="Arial" w:cs="Arial"/>
                <w:sz w:val="22"/>
              </w:rPr>
              <w:t>Can be broken</w:t>
            </w:r>
            <w:permEnd w:id="13465305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AD4BC2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3D35C8D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3679914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48688974" w14:textId="77777777" w:rsidR="004F0F5E" w:rsidRPr="00827129" w:rsidRDefault="004F0F5E" w:rsidP="004F0F5E">
      <w:pPr>
        <w:pStyle w:val="11CSTCPLQuestionBullet"/>
        <w:ind w:left="709" w:hanging="709"/>
      </w:pPr>
      <w:bookmarkStart w:id="11" w:name="_Ref516420099"/>
      <w:r w:rsidRPr="00827129">
        <w:t>Explain the following types of indirect material waste that must be considered when calculating material costs.</w:t>
      </w:r>
      <w:bookmarkEnd w:id="11"/>
    </w:p>
    <w:p w14:paraId="6D6E044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14:paraId="52B151AA" w14:textId="77777777" w:rsidTr="00247F89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A6E92B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4BD44A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E1BE12B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717529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E99F0A2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7529753" w:displacedByCustomXml="prev"/>
      </w:tr>
      <w:tr w:rsidR="004F0F5E" w:rsidRPr="00827129" w14:paraId="75D4BE60" w14:textId="77777777" w:rsidTr="00247F89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96C64A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41F56C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37129D7" w14:textId="3BCC977B" w:rsidR="004F0F5E" w:rsidRPr="008C700C" w:rsidRDefault="00F017CA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2907069" w:edGrp="everyone"/>
            <w:r>
              <w:rPr>
                <w:rFonts w:ascii="Arial" w:hAnsi="Arial" w:cs="Arial"/>
                <w:sz w:val="22"/>
              </w:rPr>
              <w:t>Can use a product / material in another way not originally intended</w:t>
            </w:r>
            <w:permEnd w:id="1922907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F15D0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532252B7" w14:textId="77777777" w:rsidTr="00247F89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865B4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829BE8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FA3F450" w14:textId="19B218DB" w:rsidR="004F0F5E" w:rsidRPr="008C700C" w:rsidRDefault="00F017CA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81874998" w:edGrp="everyone"/>
            <w:r>
              <w:rPr>
                <w:rFonts w:ascii="Arial" w:hAnsi="Arial" w:cs="Arial"/>
                <w:sz w:val="22"/>
              </w:rPr>
              <w:t>Construction technique different from originally planned</w:t>
            </w:r>
            <w:permEnd w:id="17818749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E08385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74F00AA4" w14:textId="77777777" w:rsidTr="00247F89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CC28AB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141216E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AAC55B8" w14:textId="4BCA9D29" w:rsidR="004F0F5E" w:rsidRPr="008C700C" w:rsidRDefault="00F017CA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0211265" w:edGrp="everyone"/>
            <w:r>
              <w:rPr>
                <w:rFonts w:ascii="Arial" w:hAnsi="Arial" w:cs="Arial"/>
                <w:sz w:val="22"/>
              </w:rPr>
              <w:t>Mistakes in production or estimating</w:t>
            </w:r>
            <w:permEnd w:id="16502112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616F1A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0AE9D622" w14:textId="77777777" w:rsidTr="00247F89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D51962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53B9C59" w14:textId="77777777" w:rsidR="004F0F5E" w:rsidRPr="00827129" w:rsidRDefault="004F0F5E" w:rsidP="00247F89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AE9AA58" w14:textId="2EB04541" w:rsidR="004F0F5E" w:rsidRPr="008C700C" w:rsidRDefault="00F017CA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64937915" w:edGrp="everyone"/>
            <w:r>
              <w:rPr>
                <w:rFonts w:ascii="Arial" w:hAnsi="Arial" w:cs="Arial"/>
                <w:sz w:val="22"/>
              </w:rPr>
              <w:t>Vandalism</w:t>
            </w:r>
            <w:permEnd w:id="6649379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38CBA8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47C8919F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4874E3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5D14CF6" w14:textId="77777777" w:rsidR="004F0F5E" w:rsidRPr="00827129" w:rsidRDefault="004F0F5E" w:rsidP="004F0F5E">
      <w:pPr>
        <w:pStyle w:val="11CSTCPLQuestionBullet"/>
        <w:ind w:left="709" w:hanging="709"/>
      </w:pPr>
      <w:bookmarkStart w:id="12" w:name="_Ref516420101"/>
      <w:r w:rsidRPr="00827129">
        <w:t>Identify three (3) costs that must be considered when calculating plant costs.</w:t>
      </w:r>
      <w:bookmarkEnd w:id="12"/>
    </w:p>
    <w:p w14:paraId="498221E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02EAFF52" w14:textId="77777777" w:rsidTr="00247F89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5B7F06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0981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2102272128" w:edGrp="everyone"/>
            <w:r>
              <w:rPr>
                <w:rFonts w:ascii="Arial" w:hAnsi="Arial" w:cs="Arial"/>
                <w:sz w:val="22"/>
                <w:szCs w:val="22"/>
              </w:rPr>
              <w:t>Running and maintenance</w:t>
            </w:r>
          </w:p>
          <w:p w14:paraId="38030B64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 or operator costs</w:t>
            </w:r>
          </w:p>
          <w:p w14:paraId="7124D66E" w14:textId="2CF43334" w:rsidR="004F0F5E" w:rsidRPr="003F178D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purchase hire costs</w:t>
            </w:r>
            <w:permEnd w:id="2102272128"/>
          </w:p>
        </w:tc>
        <w:permStart w:id="1696477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D431E37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477983" w:displacedByCustomXml="prev"/>
      </w:tr>
    </w:tbl>
    <w:p w14:paraId="0C51B061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4E82693" w14:textId="77777777" w:rsidR="004F0F5E" w:rsidRPr="00827129" w:rsidRDefault="004F0F5E" w:rsidP="004F0F5E">
      <w:pPr>
        <w:pStyle w:val="11CSTCPLQuestionBullet"/>
        <w:ind w:left="709" w:hanging="709"/>
      </w:pPr>
      <w:bookmarkStart w:id="13" w:name="_Ref516420103"/>
      <w:r w:rsidRPr="00827129">
        <w:lastRenderedPageBreak/>
        <w:t>List the two ways in which subcontractors may provide a price for their work.</w:t>
      </w:r>
      <w:bookmarkEnd w:id="13"/>
    </w:p>
    <w:p w14:paraId="491C9BC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1D5F3A6E" w14:textId="77777777" w:rsidTr="00247F89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8FF4D8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B4C4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122450060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All inclusive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price </w:t>
            </w:r>
          </w:p>
          <w:p w14:paraId="52B0EDC4" w14:textId="40B5CA14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Schedule of Unit rates</w:t>
            </w:r>
            <w:permEnd w:id="1224500609"/>
          </w:p>
        </w:tc>
        <w:permStart w:id="1040985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9E563C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098579" w:displacedByCustomXml="prev"/>
      </w:tr>
    </w:tbl>
    <w:p w14:paraId="69514063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D1FF92B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EA6D357" w14:textId="77777777" w:rsidR="004F0F5E" w:rsidRPr="00827129" w:rsidRDefault="004F0F5E" w:rsidP="004F0F5E">
      <w:pPr>
        <w:pStyle w:val="11CSTCPLQuestionBullet"/>
        <w:ind w:left="709" w:hanging="709"/>
      </w:pPr>
      <w:bookmarkStart w:id="14" w:name="_Ref516420106"/>
      <w:r w:rsidRPr="00827129">
        <w:t>Identify ten (10) trades that may be required for a residential or commercial building project.</w:t>
      </w:r>
      <w:bookmarkEnd w:id="14"/>
    </w:p>
    <w:p w14:paraId="6106A00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27DDCE52" w14:textId="77777777" w:rsidTr="00247F89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35E3EA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8AC8" w14:textId="5257537E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457778215" w:edGrp="everyone"/>
            <w:r>
              <w:rPr>
                <w:rFonts w:ascii="Arial" w:hAnsi="Arial" w:cs="Arial"/>
                <w:sz w:val="22"/>
                <w:szCs w:val="22"/>
              </w:rPr>
              <w:t>1 – Earthworks</w:t>
            </w:r>
          </w:p>
          <w:p w14:paraId="0E3080ED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2- Site works</w:t>
            </w:r>
          </w:p>
          <w:p w14:paraId="305E2429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– Concrete work</w:t>
            </w:r>
          </w:p>
          <w:p w14:paraId="79D5ECAE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– Brick work</w:t>
            </w:r>
          </w:p>
          <w:p w14:paraId="0C5B9979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– Carpentry &amp; joinery</w:t>
            </w:r>
          </w:p>
          <w:p w14:paraId="7A58FB41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 – Plastering </w:t>
            </w:r>
          </w:p>
          <w:p w14:paraId="5FCC4102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– Structural Steel work</w:t>
            </w:r>
          </w:p>
          <w:p w14:paraId="50DC8582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– Metal work</w:t>
            </w:r>
          </w:p>
          <w:p w14:paraId="0685D8EF" w14:textId="5643AB31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 – Plumbing</w:t>
            </w:r>
          </w:p>
          <w:p w14:paraId="6C756AC3" w14:textId="2A9097D1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10 - Electrical</w:t>
            </w:r>
            <w:permEnd w:id="457778215"/>
          </w:p>
        </w:tc>
        <w:permStart w:id="890908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F8DA41D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0908245" w:displacedByCustomXml="prev"/>
      </w:tr>
    </w:tbl>
    <w:p w14:paraId="0340D4EB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934E68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D7CBADD" w14:textId="77777777" w:rsidR="004F0F5E" w:rsidRPr="00827129" w:rsidRDefault="004F0F5E" w:rsidP="004F0F5E">
      <w:pPr>
        <w:pStyle w:val="11CSTCPLQuestionBullet"/>
        <w:ind w:left="709" w:hanging="709"/>
      </w:pPr>
      <w:bookmarkStart w:id="15" w:name="_Ref497317794"/>
      <w:r w:rsidRPr="00827129">
        <w:t>True or False (Tick your response): Each subcontractor is individually responsible to the client for a job tendered by a builder.</w:t>
      </w:r>
      <w:bookmarkEnd w:id="15"/>
    </w:p>
    <w:p w14:paraId="2519776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F0F5E" w:rsidRPr="00827129" w14:paraId="1BE7DEC2" w14:textId="77777777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061FA0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767872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EF83755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767872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6F9B89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AEA094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3277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552FE05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3277203" w:displacedByCustomXml="prev"/>
      </w:tr>
      <w:tr w:rsidR="004F0F5E" w:rsidRPr="00827129" w14:paraId="187F5DF3" w14:textId="77777777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598342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6724764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A0D3917" w14:textId="03728FA6" w:rsidR="004F0F5E" w:rsidRPr="00827129" w:rsidRDefault="00F017CA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24764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41773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14666C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2AA40A9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694402D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12E3B4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15A55469" w14:textId="77777777" w:rsidR="004F0F5E" w:rsidRPr="00827129" w:rsidRDefault="004F0F5E" w:rsidP="004F0F5E">
      <w:pPr>
        <w:pStyle w:val="11CSTCPLQuestionBullet"/>
        <w:ind w:left="709" w:hanging="709"/>
      </w:pPr>
      <w:bookmarkStart w:id="16" w:name="_Ref516421466"/>
      <w:r w:rsidRPr="00827129">
        <w:t>Name one (1) type of project costing software.</w:t>
      </w:r>
      <w:bookmarkEnd w:id="16"/>
    </w:p>
    <w:p w14:paraId="02A4016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31A070B3" w14:textId="77777777" w:rsidTr="00247F89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D6D4A3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539A" w14:textId="2399C581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1083735853" w:edGrp="everyone"/>
            <w:r>
              <w:rPr>
                <w:rFonts w:ascii="Arial" w:hAnsi="Arial" w:cs="Arial"/>
                <w:sz w:val="22"/>
                <w:szCs w:val="22"/>
              </w:rPr>
              <w:t xml:space="preserve">SAP </w:t>
            </w:r>
            <w:permEnd w:id="1083735853"/>
          </w:p>
        </w:tc>
        <w:permStart w:id="12413222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9BF205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1322265" w:displacedByCustomXml="prev"/>
      </w:tr>
    </w:tbl>
    <w:p w14:paraId="7310566B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4D04D71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5637CA95" w14:textId="77777777" w:rsidR="004F0F5E" w:rsidRPr="00827129" w:rsidRDefault="004F0F5E" w:rsidP="004F0F5E">
      <w:pPr>
        <w:pStyle w:val="11CSTCPLQuestionBullet"/>
        <w:ind w:left="709" w:hanging="709"/>
      </w:pPr>
      <w:bookmarkStart w:id="17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7"/>
    </w:p>
    <w:p w14:paraId="35638A8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14:paraId="1A72E332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C51835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548124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3E7C94" w14:textId="03D5ECA2" w:rsidR="004F0F5E" w:rsidRPr="00827129" w:rsidRDefault="00F017CA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48124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3DECA5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AC363B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28436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5A9496F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843670" w:displacedByCustomXml="prev"/>
      </w:tr>
      <w:tr w:rsidR="004F0F5E" w:rsidRPr="00827129" w14:paraId="7468E76F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82ADA9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3524192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44D0495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24192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B5C050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9FA463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3725663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7783747F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91930F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6790F56" w14:textId="77777777" w:rsidR="004F0F5E" w:rsidRPr="00827129" w:rsidRDefault="004F0F5E" w:rsidP="004F0F5E">
      <w:pPr>
        <w:pStyle w:val="11CSTCPLQuestionBullet"/>
        <w:ind w:left="709" w:hanging="709"/>
      </w:pPr>
      <w:bookmarkStart w:id="18" w:name="_Ref516420157"/>
      <w:r w:rsidRPr="00827129">
        <w:t>True or False (Tick your response): Profit is usually calculated as a percentage of the total, rather than on each item throughout the tender.</w:t>
      </w:r>
      <w:bookmarkEnd w:id="18"/>
    </w:p>
    <w:p w14:paraId="0D4E1D4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14:paraId="0917639B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C5E7C4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28961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B58FBCF" w14:textId="748AA55E" w:rsidR="004F0F5E" w:rsidRPr="00827129" w:rsidRDefault="00F017CA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896177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C0F11F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ED939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891820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1104AEE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9182060" w:displacedByCustomXml="prev"/>
      </w:tr>
      <w:tr w:rsidR="004F0F5E" w:rsidRPr="00827129" w14:paraId="45509034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54EE4C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5391298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46D445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91298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A1BCE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198547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E1ACDA8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3EB9037E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AC7C22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C6F3F29" w14:textId="77777777" w:rsidR="004F0F5E" w:rsidRPr="00827129" w:rsidRDefault="004F0F5E" w:rsidP="004F0F5E">
      <w:pPr>
        <w:pStyle w:val="11CSTCPLQuestionBullet"/>
        <w:ind w:left="709" w:hanging="709"/>
      </w:pPr>
      <w:bookmarkStart w:id="19" w:name="_Ref516420161"/>
      <w:r w:rsidRPr="00827129">
        <w:t>True or False (Tick your response): Each level of government (i.e. federal, state and local) has its own rules regarding tender submissions.</w:t>
      </w:r>
      <w:bookmarkEnd w:id="19"/>
    </w:p>
    <w:p w14:paraId="12D6D333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14:paraId="6B2D1582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71140F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881042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B1B56B2" w14:textId="20C5B2A9" w:rsidR="004F0F5E" w:rsidRPr="00827129" w:rsidRDefault="00F017CA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810421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D9BCEF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320799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97518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85A4C46" w14:textId="77777777" w:rsidR="004F0F5E" w:rsidRPr="00827129" w:rsidRDefault="004F0F5E" w:rsidP="002864D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7518201" w:displacedByCustomXml="prev"/>
      </w:tr>
      <w:tr w:rsidR="004F0F5E" w:rsidRPr="00827129" w14:paraId="4663B7F1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9F14A3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1663967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0E78728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39676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38F07C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6E8E8C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85F9855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7A9461D4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979F49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46A8C7A1" w14:textId="77777777" w:rsidR="004F0F5E" w:rsidRPr="00827129" w:rsidRDefault="004F0F5E" w:rsidP="004F0F5E">
      <w:pPr>
        <w:pStyle w:val="11CSTCPLQuestionBullet"/>
        <w:ind w:left="709" w:hanging="709"/>
      </w:pPr>
      <w:bookmarkStart w:id="20" w:name="_Ref516425355"/>
      <w:r w:rsidRPr="00827129">
        <w:t>Identify one (1) example of each of the following documents that impacts on building work conducted in Queensland.</w:t>
      </w:r>
      <w:bookmarkEnd w:id="20"/>
    </w:p>
    <w:p w14:paraId="53FF3A9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4F0F5E" w:rsidRPr="00827129" w14:paraId="1B4A824B" w14:textId="77777777" w:rsidTr="00247F89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786BAF" w14:textId="77777777" w:rsidR="004F0F5E" w:rsidRPr="00827129" w:rsidRDefault="004F0F5E" w:rsidP="00247F8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3C7D977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4EE6940" w14:textId="77777777" w:rsidR="004F0F5E" w:rsidRPr="00827129" w:rsidRDefault="004F0F5E" w:rsidP="00247F8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329534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9487201" w14:textId="77777777" w:rsidR="004F0F5E" w:rsidRPr="00827129" w:rsidRDefault="004F0F5E" w:rsidP="00247F8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9534175" w:displacedByCustomXml="prev"/>
      </w:tr>
      <w:tr w:rsidR="004F0F5E" w:rsidRPr="00827129" w14:paraId="1A53E941" w14:textId="77777777" w:rsidTr="00247F89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754506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1E5BF7C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5EFDCC1" w14:textId="3AFDB736" w:rsidR="004F0F5E" w:rsidRPr="008C700C" w:rsidRDefault="00F017CA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54730274" w:edGrp="everyone"/>
            <w:r>
              <w:rPr>
                <w:rFonts w:ascii="Arial" w:hAnsi="Arial" w:cs="Arial"/>
                <w:sz w:val="22"/>
              </w:rPr>
              <w:t>Can include National Construction Code, Building Code of Australia</w:t>
            </w:r>
            <w:permEnd w:id="15547302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49063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78C263E0" w14:textId="77777777" w:rsidTr="00247F89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281A70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D8AFA87" w14:textId="77777777" w:rsidR="004F0F5E" w:rsidRPr="00827129" w:rsidRDefault="004F0F5E" w:rsidP="00247F89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7B9DD98" w14:textId="2602DC75" w:rsidR="004F0F5E" w:rsidRPr="008C700C" w:rsidRDefault="00F017CA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55026262" w:edGrp="everyone"/>
            <w:r>
              <w:rPr>
                <w:rFonts w:ascii="Arial" w:hAnsi="Arial" w:cs="Arial"/>
                <w:sz w:val="22"/>
              </w:rPr>
              <w:t>Termite Management Standard – AS3660.1</w:t>
            </w:r>
            <w:permEnd w:id="2550262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76CDCF" w14:textId="77777777" w:rsidR="004F0F5E" w:rsidRPr="00827129" w:rsidRDefault="004F0F5E" w:rsidP="00247F89">
            <w:pPr>
              <w:ind w:left="993" w:hanging="993"/>
            </w:pPr>
          </w:p>
        </w:tc>
      </w:tr>
      <w:tr w:rsidR="004F0F5E" w:rsidRPr="00827129" w14:paraId="71D8197A" w14:textId="77777777" w:rsidTr="00247F89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7E74DF" w14:textId="77777777" w:rsidR="004F0F5E" w:rsidRPr="00827129" w:rsidRDefault="004F0F5E" w:rsidP="00247F89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2566974" w14:textId="77777777" w:rsidR="004F0F5E" w:rsidRPr="00827129" w:rsidRDefault="004F0F5E" w:rsidP="00247F89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81843D6" w14:textId="2E5B0217" w:rsidR="004F0F5E" w:rsidRPr="008C700C" w:rsidRDefault="00F017CA" w:rsidP="00247F8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5565643" w:edGrp="everyone"/>
            <w:r>
              <w:rPr>
                <w:rFonts w:ascii="Arial" w:hAnsi="Arial" w:cs="Arial"/>
                <w:sz w:val="22"/>
              </w:rPr>
              <w:t>Building regulation 2006 (QLD)</w:t>
            </w:r>
            <w:permEnd w:id="2155656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F2129" w14:textId="77777777" w:rsidR="004F0F5E" w:rsidRPr="00827129" w:rsidRDefault="004F0F5E" w:rsidP="00247F89">
            <w:pPr>
              <w:ind w:left="993" w:hanging="993"/>
            </w:pPr>
          </w:p>
        </w:tc>
      </w:tr>
    </w:tbl>
    <w:p w14:paraId="0A5659A1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DB9362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55F46A4" w14:textId="77777777" w:rsidR="004F0F5E" w:rsidRPr="00827129" w:rsidRDefault="004F0F5E" w:rsidP="004F0F5E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14:paraId="2325DE91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4ECAB36C" w14:textId="77777777" w:rsidTr="00247F89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D8241C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C2E1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70588777" w:edGrp="everyone"/>
            <w:r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 w14:paraId="4913ECFE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Promotional materials</w:t>
            </w:r>
          </w:p>
          <w:p w14:paraId="226E9001" w14:textId="77777777" w:rsidR="004F0F5E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Artists impressions</w:t>
            </w:r>
          </w:p>
          <w:p w14:paraId="44EE324B" w14:textId="2F86668E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Additional drawings &amp; Specs if required</w:t>
            </w:r>
            <w:permEnd w:id="70588777"/>
          </w:p>
        </w:tc>
        <w:permStart w:id="200347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10C4549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347098" w:displacedByCustomXml="prev"/>
      </w:tr>
    </w:tbl>
    <w:p w14:paraId="51520F0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41747D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1C2C348A" w14:textId="77777777" w:rsidR="004F0F5E" w:rsidRPr="00827129" w:rsidRDefault="004F0F5E" w:rsidP="004F0F5E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14:paraId="66E84A6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61AF9E8B" w14:textId="77777777" w:rsidTr="00247F8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7B3B10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D95D" w14:textId="473A6C2C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2068976350" w:edGrp="everyone"/>
            <w:r>
              <w:rPr>
                <w:rFonts w:ascii="Arial" w:hAnsi="Arial" w:cs="Arial"/>
                <w:sz w:val="22"/>
                <w:szCs w:val="22"/>
              </w:rPr>
              <w:t xml:space="preserve">To make sure all information is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accurate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includes everything &amp; meets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clients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needs</w:t>
            </w:r>
            <w:permEnd w:id="2068976350"/>
          </w:p>
        </w:tc>
        <w:permStart w:id="185616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C084B3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16949" w:displacedByCustomXml="prev"/>
      </w:tr>
    </w:tbl>
    <w:p w14:paraId="29621A5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398EE92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D0519A7" w14:textId="77777777" w:rsidR="004F0F5E" w:rsidRPr="00827129" w:rsidRDefault="004F0F5E" w:rsidP="004F0F5E">
      <w:pPr>
        <w:pStyle w:val="11CSTCPLQuestionBullet"/>
        <w:ind w:left="709" w:hanging="709"/>
      </w:pPr>
      <w:bookmarkStart w:id="23" w:name="_Ref516420201"/>
      <w:r w:rsidRPr="00827129">
        <w:t>Identify an appropriate staff member within an organisation who may approve/endorse/modify a tender prior to submission to the client.</w:t>
      </w:r>
      <w:bookmarkEnd w:id="23"/>
    </w:p>
    <w:p w14:paraId="17B5E181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69286C62" w14:textId="77777777" w:rsidTr="00247F89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8D06E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D922" w14:textId="1F3C9922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536955178" w:edGrp="everyone"/>
            <w:r>
              <w:rPr>
                <w:rFonts w:ascii="Arial" w:hAnsi="Arial" w:cs="Arial"/>
                <w:sz w:val="22"/>
                <w:szCs w:val="22"/>
              </w:rPr>
              <w:t>Could be management or designated persons</w:t>
            </w:r>
            <w:permEnd w:id="536955178"/>
          </w:p>
        </w:tc>
        <w:permStart w:id="943328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16F0FF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328968" w:displacedByCustomXml="prev"/>
      </w:tr>
    </w:tbl>
    <w:p w14:paraId="4ED2CE48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8408277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14:paraId="2DD9CEB2" w14:textId="77777777" w:rsidR="004F0F5E" w:rsidRPr="00827129" w:rsidRDefault="004F0F5E" w:rsidP="004F0F5E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14:paraId="17DB56B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4F0F5E" w:rsidRPr="00827129" w14:paraId="1134D4B2" w14:textId="77777777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9B3C7E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83453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26C9193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3453284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19B281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E1F39A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40025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4B34C8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4002520" w:displacedByCustomXml="prev"/>
      </w:tr>
      <w:tr w:rsidR="004F0F5E" w:rsidRPr="00827129" w14:paraId="622BF2C8" w14:textId="77777777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D063B1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16997471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F8D4B86" w14:textId="0240BC04" w:rsidR="004F0F5E" w:rsidRPr="00827129" w:rsidRDefault="00F017CA" w:rsidP="002864D1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9747183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9745CB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5D6F29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437E5FBF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4B0DDF0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E324A30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1A54FF30" w14:textId="77777777" w:rsidR="004F0F5E" w:rsidRPr="00827129" w:rsidRDefault="004F0F5E" w:rsidP="004F0F5E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Pr="00827129">
        <w:br/>
        <w:t>You are required to hire a range of materials, according to the Bill of Quantities listed below. Allow 15% for loss and damage.</w:t>
      </w:r>
      <w:r w:rsidRPr="00827129">
        <w:br/>
      </w:r>
      <w:r w:rsidRPr="00827129">
        <w:br/>
        <w:t>Complete the calculations to determine the costs for the required materials.</w:t>
      </w:r>
      <w:bookmarkEnd w:id="25"/>
    </w:p>
    <w:p w14:paraId="49CE8FB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F0F5E" w:rsidRPr="00827129" w14:paraId="0E37E91E" w14:textId="77777777" w:rsidTr="00247F89">
        <w:tc>
          <w:tcPr>
            <w:tcW w:w="3005" w:type="dxa"/>
            <w:shd w:val="clear" w:color="auto" w:fill="D9D9D9" w:themeFill="background1" w:themeFillShade="D9"/>
          </w:tcPr>
          <w:p w14:paraId="146BE03C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09860A3C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76434841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4F0F5E" w:rsidRPr="00827129" w14:paraId="1AFF59C5" w14:textId="77777777" w:rsidTr="00247F89">
        <w:tc>
          <w:tcPr>
            <w:tcW w:w="3005" w:type="dxa"/>
          </w:tcPr>
          <w:p w14:paraId="11F6CEFC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446F5E08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7F77337E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4F0F5E" w:rsidRPr="00827129" w14:paraId="38CAD0E5" w14:textId="77777777" w:rsidTr="00247F89">
        <w:tc>
          <w:tcPr>
            <w:tcW w:w="3005" w:type="dxa"/>
          </w:tcPr>
          <w:p w14:paraId="51238ABF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5B8E935B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07B7FF53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4F0F5E" w:rsidRPr="00827129" w14:paraId="5C7E80C4" w14:textId="77777777" w:rsidTr="00247F89">
        <w:tc>
          <w:tcPr>
            <w:tcW w:w="3005" w:type="dxa"/>
          </w:tcPr>
          <w:p w14:paraId="57BCAE71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7C7D094D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63DAD086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14:paraId="5A7D3938" w14:textId="77777777" w:rsidTr="00247F89">
        <w:tc>
          <w:tcPr>
            <w:tcW w:w="3005" w:type="dxa"/>
          </w:tcPr>
          <w:p w14:paraId="7C1EC21B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43097D05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E0E025B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14:paraId="0EDEBEEA" w14:textId="77777777" w:rsidTr="00247F89">
        <w:tc>
          <w:tcPr>
            <w:tcW w:w="3005" w:type="dxa"/>
          </w:tcPr>
          <w:p w14:paraId="11090338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21CD4813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B52B460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4F0F5E" w:rsidRPr="00827129" w14:paraId="60522EE1" w14:textId="77777777" w:rsidTr="00247F89">
        <w:tc>
          <w:tcPr>
            <w:tcW w:w="3005" w:type="dxa"/>
          </w:tcPr>
          <w:p w14:paraId="124ECA09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73A9897E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4A0C98E4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14:paraId="0925D769" w14:textId="77777777" w:rsidTr="00247F89">
        <w:tc>
          <w:tcPr>
            <w:tcW w:w="3005" w:type="dxa"/>
          </w:tcPr>
          <w:p w14:paraId="4BDD5597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05295242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1D455DA2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14:paraId="2EA1092B" w14:textId="77777777" w:rsidTr="00247F89">
        <w:tc>
          <w:tcPr>
            <w:tcW w:w="3005" w:type="dxa"/>
          </w:tcPr>
          <w:p w14:paraId="0BC59C88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3712C887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66A3A295" w14:textId="77777777" w:rsidR="004F0F5E" w:rsidRPr="00827129" w:rsidRDefault="004F0F5E" w:rsidP="00247F8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72E984B2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21850DFF" w14:textId="77777777" w:rsidTr="00247F89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9484D9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DBA9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permStart w:id="775488793" w:edGrp="everyone"/>
            <w:r>
              <w:rPr>
                <w:rFonts w:ascii="Arial" w:hAnsi="Arial" w:cs="Arial"/>
                <w:sz w:val="22"/>
                <w:szCs w:val="22"/>
              </w:rPr>
              <w:t xml:space="preserve">Frame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18 x 3 x $0/60 = $32.40</w:t>
            </w:r>
          </w:p>
          <w:p w14:paraId="3AF4E6B8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43F24A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 x 3 x $0.55 = $29.70</w:t>
            </w:r>
          </w:p>
          <w:p w14:paraId="29B2EBBB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0A3F85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Brace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2 x 30 x 3 x $0.20 = $36.00</w:t>
            </w:r>
          </w:p>
          <w:p w14:paraId="3433C24F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B2273E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25 x 3 x $0.010 = $10.80</w:t>
            </w:r>
          </w:p>
          <w:p w14:paraId="0D984780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FBA20A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 “Plate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”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36 x 3 x $0.30 = $32.40</w:t>
            </w:r>
          </w:p>
          <w:p w14:paraId="41841760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818B21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 x 3 x $0.10 = $10.80</w:t>
            </w:r>
          </w:p>
          <w:p w14:paraId="1BC32EE2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EA48ED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Bearer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36.9m x 3 x $0.20 = $23.76</w:t>
            </w:r>
          </w:p>
          <w:p w14:paraId="1BFC881D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FE761C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165 x 3 x $0.15 = $74.25</w:t>
            </w:r>
          </w:p>
          <w:p w14:paraId="5A05E524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346F2B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$250.11 (plus $37.52 for loss and damage)</w:t>
            </w:r>
          </w:p>
          <w:p w14:paraId="09999D57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B926C3" w14:textId="6535C87A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Materials total + $287.63</w:t>
            </w:r>
            <w:permEnd w:id="775488793"/>
          </w:p>
        </w:tc>
        <w:permStart w:id="818164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110EDF2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8164029" w:displacedByCustomXml="prev"/>
      </w:tr>
    </w:tbl>
    <w:p w14:paraId="0876A224" w14:textId="77777777" w:rsidR="004F0F5E" w:rsidRPr="006912AA" w:rsidRDefault="004F0F5E" w:rsidP="004F0F5E">
      <w:pPr>
        <w:rPr>
          <w:rFonts w:ascii="Arial" w:hAnsi="Arial" w:cs="Arial"/>
          <w:sz w:val="20"/>
        </w:rPr>
      </w:pPr>
    </w:p>
    <w:p w14:paraId="4A3702E3" w14:textId="77777777" w:rsidR="004F0F5E" w:rsidRPr="00827129" w:rsidRDefault="004F0F5E" w:rsidP="004F0F5E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Pr="00827129">
        <w:br/>
        <w:t>Complete the labour calculations.</w:t>
      </w:r>
      <w:bookmarkEnd w:id="26"/>
    </w:p>
    <w:p w14:paraId="3B76A711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7DF3C411" w14:textId="77777777" w:rsidTr="00247F89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F40088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3494" w14:textId="11840F67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permStart w:id="403996050" w:edGrp="everyone"/>
            <w:r>
              <w:rPr>
                <w:rFonts w:ascii="Arial" w:hAnsi="Arial" w:cs="Arial"/>
                <w:sz w:val="22"/>
                <w:szCs w:val="22"/>
              </w:rPr>
              <w:t>70m2 x 1.10 x $15/hour = $1155</w:t>
            </w:r>
            <w:permEnd w:id="403996050"/>
          </w:p>
        </w:tc>
        <w:permStart w:id="1423728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07EDD11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728261" w:displacedByCustomXml="prev"/>
      </w:tr>
    </w:tbl>
    <w:p w14:paraId="0BB5B9C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5A5265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BBDAF87" w14:textId="77777777" w:rsidR="004F0F5E" w:rsidRPr="00827129" w:rsidRDefault="004F0F5E" w:rsidP="004F0F5E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 \* MERGEFORMAT </w:instrText>
      </w:r>
      <w:r w:rsidRPr="00827129">
        <w:fldChar w:fldCharType="separate"/>
      </w:r>
      <w:r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14:paraId="77039D8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4D683349" w14:textId="77777777" w:rsidTr="00247F89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FAC9E" w14:textId="77777777" w:rsidR="004F0F5E" w:rsidRPr="00827129" w:rsidRDefault="004F0F5E" w:rsidP="00247F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1542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  <w:permStart w:id="726686483" w:edGrp="everyone"/>
            <w:r>
              <w:rPr>
                <w:rFonts w:ascii="Arial" w:hAnsi="Arial" w:cs="Arial"/>
                <w:sz w:val="22"/>
                <w:szCs w:val="22"/>
              </w:rPr>
              <w:t>Subtotal = $287.63 + $1155 = $ 1442.63</w:t>
            </w:r>
          </w:p>
          <w:p w14:paraId="009C402D" w14:textId="77777777" w:rsidR="00F017CA" w:rsidRDefault="00F017CA" w:rsidP="00F017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4E2269" w14:textId="05569E7F" w:rsidR="004F0F5E" w:rsidRPr="00827129" w:rsidRDefault="00F017CA" w:rsidP="00247F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Overheads and profit = 10% = $1586.89</w:t>
            </w:r>
            <w:permEnd w:id="726686483"/>
          </w:p>
        </w:tc>
        <w:permStart w:id="17808421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48AD709" w14:textId="77777777" w:rsidR="004F0F5E" w:rsidRPr="00827129" w:rsidRDefault="004F0F5E" w:rsidP="00247F8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0842170" w:displacedByCustomXml="prev"/>
      </w:tr>
    </w:tbl>
    <w:p w14:paraId="31844825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AD07800" w14:textId="77777777" w:rsidR="00C76B5E" w:rsidRPr="004932A4" w:rsidRDefault="00247F89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14:paraId="6A98798E" w14:textId="77777777" w:rsidR="00C76B5E" w:rsidRPr="004932A4" w:rsidRDefault="00247F89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szCs w:val="32"/>
            </w:rPr>
            <w:t>Prepare and evaluate tender documentation</w:t>
          </w:r>
        </w:sdtContent>
      </w:sdt>
    </w:p>
    <w:p w14:paraId="767C2974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44F446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27E846C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000B1AF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75AD673B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85E286A" w14:textId="77777777"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6F412639" w14:textId="77777777"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644FFE" w14:textId="77777777" w:rsidR="004C6B3F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5DA3B4" w14:textId="77777777" w:rsidR="004C6B3F" w:rsidRPr="00F01505" w:rsidRDefault="007678DC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535E27D3" w14:textId="77777777"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5E2AB82C" w14:textId="77777777" w:rsidR="00C76B5E" w:rsidRPr="00F01505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4EF1AA1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3DD5507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4D13AC68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830749" w14:paraId="15C9E785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C9FAD6" w14:textId="77777777" w:rsidR="00E04406" w:rsidRPr="001C4084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DA88A2F" w14:textId="77777777" w:rsidR="00E04406" w:rsidRPr="001C4084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98890575" w:edGrp="everyone"/>
            <w:permEnd w:id="598890575"/>
          </w:p>
        </w:tc>
      </w:tr>
      <w:tr w:rsidR="00E04406" w:rsidRPr="0047156F" w14:paraId="5D7CE95C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C3A6DD" w14:textId="77777777" w:rsidR="00E04406" w:rsidRPr="0047156F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5E56C69" w14:textId="77777777" w:rsidR="00E04406" w:rsidRPr="0047156F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830749" w14:paraId="155FF4CA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C1159DF" w14:textId="77777777" w:rsidR="00E04406" w:rsidRPr="001C4084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262576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922285825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0B1859E" w14:textId="77777777" w:rsidR="00E04406" w:rsidRPr="00DD7A44" w:rsidRDefault="00E04406" w:rsidP="00247F8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62D86" wp14:editId="28BD31CB">
                      <wp:extent cx="3933825" cy="428625"/>
                      <wp:effectExtent l="0" t="0" r="9525" b="9525"/>
                      <wp:docPr id="10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26257693" w:displacedByCustomXml="prev"/>
      </w:tr>
      <w:tr w:rsidR="00E04406" w:rsidRPr="00830749" w14:paraId="20D67A0C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3E9C90" w14:textId="77777777" w:rsidR="00E04406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608F61D" w14:textId="77777777" w:rsidR="00E04406" w:rsidRPr="001C4084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14:paraId="4373B10D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14EB16" w14:textId="77777777" w:rsidR="00E04406" w:rsidRPr="0077428E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361070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82360681"/>
            <w:placeholder>
              <w:docPart w:val="15C774C0CA0F43BAB031C4C2FBE06EA7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08B84D5" w14:textId="77777777" w:rsidR="00E04406" w:rsidRPr="00DD7A44" w:rsidRDefault="00E04406" w:rsidP="00247F8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736107025" w:displacedByCustomXml="prev"/>
      </w:tr>
    </w:tbl>
    <w:p w14:paraId="485C191D" w14:textId="77777777"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p w14:paraId="103C3BC3" w14:textId="77777777"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32118C" w14:paraId="14091133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CD7397" w14:textId="77777777" w:rsidR="00E04406" w:rsidRPr="0032118C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1D85A31" w14:textId="77777777" w:rsidR="00E04406" w:rsidRPr="0032118C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66196731" w:edGrp="everyone"/>
            <w:permEnd w:id="1666196731"/>
          </w:p>
        </w:tc>
      </w:tr>
      <w:tr w:rsidR="00E04406" w:rsidRPr="0047156F" w14:paraId="3FE2B2FA" w14:textId="77777777" w:rsidTr="00247F89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AE58DB2" w14:textId="77777777" w:rsidR="00E04406" w:rsidRPr="0047156F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379BA09" w14:textId="77777777" w:rsidR="00E04406" w:rsidRPr="0047156F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32118C" w14:paraId="67892426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F8F423" w14:textId="77777777" w:rsidR="00E04406" w:rsidRPr="0032118C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7286237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286848879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7BAE251" w14:textId="77777777" w:rsidR="00E04406" w:rsidRPr="00DD7A44" w:rsidRDefault="00E04406" w:rsidP="00247F8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D2BFEE0" wp14:editId="1BDDD82E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2862378" w:displacedByCustomXml="prev"/>
      </w:tr>
      <w:tr w:rsidR="00E04406" w:rsidRPr="0032118C" w14:paraId="0A59B2CF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33CC722" w14:textId="77777777" w:rsidR="00E04406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DB02A76" w14:textId="77777777" w:rsidR="00E04406" w:rsidRPr="0032118C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14:paraId="2362A874" w14:textId="77777777" w:rsidTr="00247F8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2D5CAF" w14:textId="77777777" w:rsidR="00E04406" w:rsidRPr="0077428E" w:rsidRDefault="00E04406" w:rsidP="00247F8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38360946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4962DE" w14:textId="77777777" w:rsidR="00E04406" w:rsidRPr="00DD7A44" w:rsidRDefault="00247F89" w:rsidP="00247F89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12533956"/>
                <w:placeholder>
                  <w:docPart w:val="81B4FC56B9564960B0DBC3F94DCE1F2D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E04406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383609469"/>
          </w:p>
        </w:tc>
      </w:tr>
    </w:tbl>
    <w:p w14:paraId="1AE540C3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7F22B6A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507872A6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67F4FB6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37D32EC9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3BB69EC0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358B35CB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3C5D551E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3972A4D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93EB3F9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53394" w:rsidRPr="004932A4" w14:paraId="54FF9BE2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389B7A86" w14:textId="77777777"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1)</w:t>
            </w:r>
          </w:p>
        </w:tc>
        <w:permStart w:id="15726988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3FB82EFC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2698836" w:displacedByCustomXml="prev"/>
        <w:permStart w:id="215498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83314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17EF5E41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5498312" w:displacedByCustomXml="prev"/>
      </w:tr>
      <w:tr w:rsidR="00A53394" w:rsidRPr="004932A4" w14:paraId="1961A0F7" w14:textId="77777777" w:rsidTr="00D72E53">
        <w:trPr>
          <w:cantSplit/>
          <w:trHeight w:val="454"/>
          <w:jc w:val="center"/>
        </w:trPr>
        <w:tc>
          <w:tcPr>
            <w:tcW w:w="2528" w:type="dxa"/>
            <w:vAlign w:val="center"/>
          </w:tcPr>
          <w:p w14:paraId="6D0C16BF" w14:textId="77777777"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186789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526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03D1A1F0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789050" w:displacedByCustomXml="prev"/>
        <w:permStart w:id="224802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37831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1C3E341B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4802629" w:displacedByCustomXml="prev"/>
      </w:tr>
    </w:tbl>
    <w:p w14:paraId="5168DD33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224AE" w:rsidRPr="00553DDB" w14:paraId="3793BDBE" w14:textId="77777777" w:rsidTr="00247F89">
        <w:tc>
          <w:tcPr>
            <w:tcW w:w="9016" w:type="dxa"/>
            <w:shd w:val="clear" w:color="auto" w:fill="D9D9D9" w:themeFill="background1" w:themeFillShade="D9"/>
          </w:tcPr>
          <w:p w14:paraId="3EFAD394" w14:textId="77777777" w:rsidR="008224AE" w:rsidRPr="00553DDB" w:rsidRDefault="008224AE" w:rsidP="00247F8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224AE" w:rsidRPr="00553DDB" w14:paraId="50E5A17C" w14:textId="77777777" w:rsidTr="00247F89">
        <w:trPr>
          <w:trHeight w:val="13602"/>
        </w:trPr>
        <w:tc>
          <w:tcPr>
            <w:tcW w:w="9016" w:type="dxa"/>
          </w:tcPr>
          <w:p w14:paraId="39E2E7DB" w14:textId="77777777" w:rsidR="008224AE" w:rsidRPr="00553DDB" w:rsidRDefault="008224AE" w:rsidP="00247F89">
            <w:pPr>
              <w:rPr>
                <w:rFonts w:ascii="Arial" w:hAnsi="Arial" w:cs="Arial"/>
                <w:szCs w:val="24"/>
              </w:rPr>
            </w:pPr>
            <w:permStart w:id="347541258" w:edGrp="everyone"/>
            <w:permEnd w:id="347541258"/>
          </w:p>
        </w:tc>
      </w:tr>
    </w:tbl>
    <w:p w14:paraId="14710597" w14:textId="77777777" w:rsidR="006774E6" w:rsidRPr="00765796" w:rsidRDefault="00247F89" w:rsidP="0011218C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284890340"/>
          <w:placeholder>
            <w:docPart w:val="A2800AB8BDB147F38CD0185CF700A6D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rFonts w:ascii="Arial Black" w:hAnsi="Arial Black"/>
            </w:rPr>
            <w:t>CPCCBC4013A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-32419804"/>
        <w:placeholder>
          <w:docPart w:val="9208ECEFAF3E458EB5ED6E148FBECB8E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4EF028C7" w14:textId="77777777" w:rsidR="006774E6" w:rsidRPr="00765796" w:rsidRDefault="00BB469F" w:rsidP="006774E6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and evaluate tender documentation</w:t>
          </w:r>
        </w:p>
      </w:sdtContent>
    </w:sdt>
    <w:p w14:paraId="6E593999" w14:textId="77777777" w:rsidR="006774E6" w:rsidRPr="00760FCF" w:rsidRDefault="006774E6" w:rsidP="006774E6">
      <w:pPr>
        <w:rPr>
          <w:sz w:val="10"/>
          <w:szCs w:val="1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242F6C" w:rsidRPr="00683908" w14:paraId="56CDC7A9" w14:textId="77777777" w:rsidTr="00247F89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003A494" w14:textId="77777777" w:rsidR="00242F6C" w:rsidRPr="00696855" w:rsidRDefault="00242F6C" w:rsidP="00247F89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>
              <w:rPr>
                <w:rFonts w:cs="Arial"/>
                <w:b/>
                <w:sz w:val="28"/>
                <w:szCs w:val="28"/>
              </w:rPr>
              <w:t xml:space="preserve"> 1 (2X)</w:t>
            </w:r>
          </w:p>
        </w:tc>
      </w:tr>
      <w:tr w:rsidR="00570440" w:rsidRPr="000559FC" w14:paraId="1EF6E6F4" w14:textId="77777777" w:rsidTr="00247F89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718F03" w14:textId="77777777"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32884028" w14:textId="77777777" w:rsidR="00570440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On two (2) occasions, a suitable observer is to verify the participant’s ability to prepare and evaluation tender documentation, including calculation of labour and material requirements using costing software programs. </w:t>
            </w:r>
          </w:p>
          <w:p w14:paraId="3011FEBF" w14:textId="77777777"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14:paraId="3D66B26A" w14:textId="77777777" w:rsidR="00570440" w:rsidRDefault="00570440" w:rsidP="00570440">
            <w:pPr>
              <w:jc w:val="left"/>
              <w:rPr>
                <w:rFonts w:cs="Arial"/>
                <w:sz w:val="20"/>
              </w:rPr>
            </w:pPr>
            <w:r w:rsidRPr="000D3673">
              <w:rPr>
                <w:rFonts w:cs="Arial"/>
                <w:sz w:val="20"/>
              </w:rPr>
              <w:t xml:space="preserve">The participant is to gather evidence of how they have completed each component of the Practical Task, which is to be submitted with this Practical Assessment sheet. </w:t>
            </w:r>
            <w:r>
              <w:rPr>
                <w:rFonts w:cs="Arial"/>
                <w:sz w:val="20"/>
              </w:rPr>
              <w:t>Evidence to be submitted may include:</w:t>
            </w:r>
          </w:p>
          <w:p w14:paraId="27D75BDC" w14:textId="77777777" w:rsidR="00570440" w:rsidRPr="00D62DC7" w:rsidRDefault="00570440" w:rsidP="00570440">
            <w:pPr>
              <w:pStyle w:val="ListParagraph"/>
              <w:numPr>
                <w:ilvl w:val="0"/>
                <w:numId w:val="68"/>
              </w:numPr>
              <w:ind w:left="720" w:hanging="360"/>
              <w:jc w:val="left"/>
              <w:rPr>
                <w:rFonts w:cs="Arial"/>
                <w:sz w:val="20"/>
              </w:rPr>
            </w:pPr>
            <w:r w:rsidRPr="00D62DC7">
              <w:rPr>
                <w:rFonts w:cs="Arial"/>
                <w:sz w:val="20"/>
              </w:rPr>
              <w:t>Any tender documents you have submitted to client and correspondence (redact any sensitive info)</w:t>
            </w:r>
          </w:p>
          <w:p w14:paraId="0BEBC81D" w14:textId="77777777"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14:paraId="6F68B50F" w14:textId="77777777"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570440" w:rsidRPr="000559FC" w14:paraId="5BE84150" w14:textId="77777777" w:rsidTr="00247F89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106E4B4" w14:textId="77777777"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0807A80" w14:textId="77777777"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Computer.</w:t>
            </w:r>
          </w:p>
        </w:tc>
      </w:tr>
      <w:tr w:rsidR="00570440" w:rsidRPr="00683908" w14:paraId="45B9B3E2" w14:textId="77777777" w:rsidTr="00247F89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81E83F8" w14:textId="77777777"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570440" w:rsidRPr="00683908" w14:paraId="65194DCA" w14:textId="77777777" w:rsidTr="00247F89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0036C96F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50DA631E" w14:textId="77777777"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405822176" w:edGrp="everyone"/>
            <w:permEnd w:id="405822176"/>
          </w:p>
        </w:tc>
      </w:tr>
      <w:tr w:rsidR="00570440" w:rsidRPr="00683908" w14:paraId="09CDB808" w14:textId="77777777" w:rsidTr="00247F8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6CA2915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496D747" w14:textId="77777777"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714023768" w:edGrp="everyone"/>
            <w:permEnd w:id="714023768"/>
          </w:p>
        </w:tc>
      </w:tr>
      <w:tr w:rsidR="00570440" w:rsidRPr="00683908" w14:paraId="48179891" w14:textId="77777777" w:rsidTr="00247F8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419BA56" w14:textId="77777777"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5A0E4E41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1DD0BB8" w14:textId="77777777"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1708415594" w:edGrp="everyone"/>
            <w:permEnd w:id="1708415594"/>
          </w:p>
        </w:tc>
      </w:tr>
      <w:tr w:rsidR="00570440" w:rsidRPr="00683908" w14:paraId="141C8B42" w14:textId="77777777" w:rsidTr="00247F8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C44BCEE" w14:textId="77777777"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410D087" w14:textId="77777777"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871908998" w:edGrp="everyone"/>
            <w:permEnd w:id="871908998"/>
          </w:p>
        </w:tc>
      </w:tr>
      <w:tr w:rsidR="00570440" w:rsidRPr="00683908" w14:paraId="31DFDEAB" w14:textId="77777777" w:rsidTr="00247F89">
        <w:trPr>
          <w:trHeight w:val="688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6173001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54942557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29965B6" w14:textId="77777777" w:rsidR="00570440" w:rsidRPr="00DE6B06" w:rsidRDefault="00570440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8BB197B" wp14:editId="2CCD4313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9425572" w:displacedByCustomXml="prev"/>
      </w:tr>
      <w:tr w:rsidR="00570440" w:rsidRPr="00683908" w14:paraId="3C480D7E" w14:textId="77777777" w:rsidTr="00247F8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46E2102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20357479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F4DE38FEBD944904BA744C84B2714C0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3FF5303B" w14:textId="77777777" w:rsidR="00570440" w:rsidRPr="00DE6B06" w:rsidRDefault="00570440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8810A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2035747980" w:displacedByCustomXml="prev"/>
      </w:tr>
      <w:tr w:rsidR="00570440" w:rsidRPr="00683908" w14:paraId="2B93DC70" w14:textId="77777777" w:rsidTr="00247F89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333A6E3F" w14:textId="77777777" w:rsidR="00570440" w:rsidRPr="0019760F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14:paraId="63A427B3" w14:textId="77777777" w:rsidR="00570440" w:rsidRPr="00696855" w:rsidRDefault="00570440" w:rsidP="00570440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570440" w:rsidRPr="00683908" w14:paraId="6EEF466B" w14:textId="77777777" w:rsidTr="00247F89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627C896E" w14:textId="77777777" w:rsidR="00570440" w:rsidRPr="00696855" w:rsidRDefault="00570440" w:rsidP="00570440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5EB12B82" w14:textId="77777777"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4DDEFF4E" w14:textId="77777777"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EF52E72" w14:textId="77777777"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1F03C6D3" w14:textId="77777777"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570440" w:rsidRPr="00696855" w14:paraId="75CD2761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6C6D78CB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8" w:name="_Ref515351350"/>
            <w:bookmarkStart w:id="29" w:name="_Ref495661944"/>
            <w:r>
              <w:rPr>
                <w:rFonts w:cs="Arial"/>
                <w:sz w:val="20"/>
              </w:rPr>
              <w:t>Evaluate contract risk by:</w:t>
            </w:r>
            <w:bookmarkEnd w:id="28"/>
          </w:p>
          <w:bookmarkEnd w:id="29"/>
          <w:p w14:paraId="3EC002C0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Selecting contracts according to company policy</w:t>
            </w:r>
          </w:p>
          <w:p w14:paraId="67365517" w14:textId="77777777" w:rsidR="00570440" w:rsidRPr="007202EA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Evaluating tender documents, identifying risks for tender preparation</w:t>
            </w:r>
          </w:p>
        </w:tc>
        <w:permStart w:id="8772080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A6B4F4A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7208008" w:displacedByCustomXml="prev"/>
        <w:permStart w:id="13928449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0683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71CD8DFD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844993" w:displacedByCustomXml="prev"/>
      </w:tr>
      <w:tr w:rsidR="00570440" w:rsidRPr="00696855" w14:paraId="1AC1BD61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5A6CB9D6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0" w:name="_Ref495662059"/>
            <w:r>
              <w:rPr>
                <w:rFonts w:cs="Arial"/>
                <w:sz w:val="20"/>
              </w:rPr>
              <w:t>Prepare tender and supporting documentation by:</w:t>
            </w:r>
            <w:bookmarkEnd w:id="30"/>
          </w:p>
          <w:p w14:paraId="18221B7D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and obtaining necessary information (including vital information, drawings, specification)</w:t>
            </w:r>
          </w:p>
          <w:p w14:paraId="6F854E98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material quantities and costs</w:t>
            </w:r>
          </w:p>
          <w:p w14:paraId="6825024B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labour hours and costs, considering types, scope and usage of labour through employee and subcontractor systems</w:t>
            </w:r>
          </w:p>
          <w:p w14:paraId="6ED5F8CB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appropriate costing software programs</w:t>
            </w:r>
          </w:p>
          <w:p w14:paraId="21B68620" w14:textId="77777777" w:rsidR="00570440" w:rsidRPr="007202EA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Following company procedures and instructions </w:t>
            </w:r>
          </w:p>
        </w:tc>
        <w:permStart w:id="681131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72160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2442F32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1131719" w:displacedByCustomXml="prev"/>
        <w:permStart w:id="1437664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989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3CD38C7F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664351" w:displacedByCustomXml="prev"/>
      </w:tr>
      <w:tr w:rsidR="00570440" w:rsidRPr="00696855" w14:paraId="632942D8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158AF288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1" w:name="_Ref515351568"/>
            <w:r>
              <w:rPr>
                <w:rFonts w:cs="Arial"/>
                <w:sz w:val="20"/>
              </w:rPr>
              <w:t>Consult with industry professionals, ensuring clear and direct verbal and non-verbal communication appropriate to cultural differences.</w:t>
            </w:r>
            <w:bookmarkEnd w:id="31"/>
            <w:r>
              <w:rPr>
                <w:rFonts w:cs="Arial"/>
                <w:sz w:val="20"/>
              </w:rPr>
              <w:t xml:space="preserve"> </w:t>
            </w:r>
          </w:p>
        </w:tc>
        <w:permStart w:id="1120080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0850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E86F90A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0080161" w:displacedByCustomXml="prev"/>
        <w:permStart w:id="929910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8093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6B0CBFDC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910012" w:displacedByCustomXml="prev"/>
      </w:tr>
      <w:tr w:rsidR="00570440" w:rsidRPr="00696855" w14:paraId="4C7D5078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40F65646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2" w:name="_Ref515351373"/>
            <w:r>
              <w:rPr>
                <w:rFonts w:cs="Arial"/>
                <w:sz w:val="20"/>
              </w:rPr>
              <w:t>Conduct a preliminary evaluation of completed tender documentation, ensuring conformity with legislation, and company financial and administrative guidelines.</w:t>
            </w:r>
            <w:bookmarkEnd w:id="32"/>
            <w:r>
              <w:rPr>
                <w:rFonts w:cs="Arial"/>
                <w:sz w:val="20"/>
              </w:rPr>
              <w:t xml:space="preserve"> </w:t>
            </w:r>
          </w:p>
        </w:tc>
        <w:permStart w:id="1498091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046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558944B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8091686" w:displacedByCustomXml="prev"/>
        <w:permStart w:id="20470347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8966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723DEB6B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7034712" w:displacedByCustomXml="prev"/>
      </w:tr>
      <w:tr w:rsidR="00570440" w:rsidRPr="00696855" w14:paraId="3392A9B8" w14:textId="77777777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7E84FB4F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3" w:name="_Ref515351380"/>
            <w:r>
              <w:rPr>
                <w:rFonts w:cs="Arial"/>
                <w:sz w:val="20"/>
              </w:rPr>
              <w:t>Provide tender documentation to appropriate staff member for approval or endorsement.</w:t>
            </w:r>
            <w:bookmarkEnd w:id="33"/>
          </w:p>
        </w:tc>
        <w:permStart w:id="1351578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38101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EA9FF3B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1578933" w:displacedByCustomXml="prev"/>
        <w:permStart w:id="1268989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152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6AB16C3F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989777" w:displacedByCustomXml="prev"/>
      </w:tr>
      <w:tr w:rsidR="00570440" w:rsidRPr="00696855" w14:paraId="6AD203DE" w14:textId="77777777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1C85C2D9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4" w:name="_Ref515351386"/>
            <w:r>
              <w:rPr>
                <w:rFonts w:cs="Arial"/>
                <w:sz w:val="20"/>
              </w:rPr>
              <w:t>Prepare final documents (including amendments) for submission to the client.</w:t>
            </w:r>
            <w:bookmarkEnd w:id="34"/>
            <w:r>
              <w:rPr>
                <w:rFonts w:cs="Arial"/>
                <w:sz w:val="20"/>
              </w:rPr>
              <w:t xml:space="preserve"> </w:t>
            </w:r>
          </w:p>
        </w:tc>
        <w:permStart w:id="9461735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5716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290D1DA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6173590" w:displacedByCustomXml="prev"/>
        <w:permStart w:id="554454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7733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18CF7BED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4454872" w:displacedByCustomXml="prev"/>
      </w:tr>
      <w:tr w:rsidR="00501CD2" w:rsidRPr="00683908" w14:paraId="0015D89F" w14:textId="77777777" w:rsidTr="00247F89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15EB5483" w14:textId="77777777" w:rsidR="00501CD2" w:rsidRPr="001D07E7" w:rsidRDefault="00501CD2" w:rsidP="00501CD2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570193655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-655303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70193655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2139423990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1318764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139423990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6123F39F" w14:textId="77777777" w:rsidR="00242F6C" w:rsidRPr="00F926FC" w:rsidRDefault="00242F6C" w:rsidP="00242F6C">
      <w:pPr>
        <w:rPr>
          <w:sz w:val="10"/>
          <w:szCs w:val="1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242F6C" w:rsidRPr="00553DDB" w14:paraId="0968ED5B" w14:textId="77777777" w:rsidTr="00247F89">
        <w:tc>
          <w:tcPr>
            <w:tcW w:w="9057" w:type="dxa"/>
            <w:shd w:val="clear" w:color="auto" w:fill="D9D9D9" w:themeFill="background1" w:themeFillShade="D9"/>
          </w:tcPr>
          <w:p w14:paraId="3B460CE1" w14:textId="77777777" w:rsidR="00242F6C" w:rsidRPr="00553DDB" w:rsidRDefault="00242F6C" w:rsidP="00247F8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242F6C" w:rsidRPr="00553DDB" w14:paraId="0B361C69" w14:textId="77777777" w:rsidTr="00FF6E62">
        <w:trPr>
          <w:trHeight w:val="13463"/>
        </w:trPr>
        <w:tc>
          <w:tcPr>
            <w:tcW w:w="9057" w:type="dxa"/>
          </w:tcPr>
          <w:p w14:paraId="196678D4" w14:textId="77777777" w:rsidR="00242F6C" w:rsidRPr="00553DDB" w:rsidRDefault="00242F6C" w:rsidP="00247F89">
            <w:pPr>
              <w:rPr>
                <w:rFonts w:ascii="Arial" w:hAnsi="Arial" w:cs="Arial"/>
                <w:szCs w:val="24"/>
              </w:rPr>
            </w:pPr>
            <w:permStart w:id="1770084857" w:edGrp="everyone"/>
            <w:permEnd w:id="1770084857"/>
          </w:p>
        </w:tc>
      </w:tr>
    </w:tbl>
    <w:p w14:paraId="35EC8EE2" w14:textId="77777777" w:rsidR="00FC083A" w:rsidRPr="00FF6E62" w:rsidRDefault="00FC083A" w:rsidP="00BA5ADB">
      <w:pPr>
        <w:rPr>
          <w:sz w:val="10"/>
        </w:rPr>
      </w:pPr>
    </w:p>
    <w:sectPr w:rsidR="00FC083A" w:rsidRPr="00FF6E62" w:rsidSect="0024074F">
      <w:headerReference w:type="even" r:id="rId16"/>
      <w:headerReference w:type="default" r:id="rId17"/>
      <w:footerReference w:type="default" r:id="rId18"/>
      <w:pgSz w:w="11906" w:h="16838"/>
      <w:pgMar w:top="1276" w:right="1440" w:bottom="1418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E9007" w14:textId="77777777" w:rsidR="00247F89" w:rsidRDefault="00247F89" w:rsidP="00A67754">
      <w:r>
        <w:separator/>
      </w:r>
    </w:p>
  </w:endnote>
  <w:endnote w:type="continuationSeparator" w:id="0">
    <w:p w14:paraId="109A7BA4" w14:textId="77777777" w:rsidR="00247F89" w:rsidRDefault="00247F8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B7C18" w14:textId="77777777" w:rsidR="00247F89" w:rsidRPr="00830749" w:rsidRDefault="00247F8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4345B0A" w14:textId="69B2871D" w:rsidR="00247F89" w:rsidRPr="00830749" w:rsidRDefault="00247F89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017C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C6DFA" w14:textId="77777777" w:rsidR="00247F89" w:rsidRPr="00830749" w:rsidRDefault="00247F8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6A3EC48" w14:textId="5393EBB4" w:rsidR="00247F89" w:rsidRPr="00830749" w:rsidRDefault="00247F89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017C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F6821" w14:textId="77777777" w:rsidR="00247F89" w:rsidRPr="00830749" w:rsidRDefault="00247F8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29AB8FF" w14:textId="03C544B8" w:rsidR="00247F89" w:rsidRPr="00830749" w:rsidRDefault="00247F89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017CA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0EC22" w14:textId="77777777" w:rsidR="00247F89" w:rsidRPr="00830749" w:rsidRDefault="00247F8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AEFA8DF" w14:textId="67C15216" w:rsidR="00247F89" w:rsidRPr="00830749" w:rsidRDefault="00247F8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83387328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017CA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2FD01" w14:textId="77777777" w:rsidR="00247F89" w:rsidRDefault="00247F89" w:rsidP="00A67754">
      <w:r>
        <w:separator/>
      </w:r>
    </w:p>
  </w:footnote>
  <w:footnote w:type="continuationSeparator" w:id="0">
    <w:p w14:paraId="787827A3" w14:textId="77777777" w:rsidR="00247F89" w:rsidRDefault="00247F8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3956E" w14:textId="77777777" w:rsidR="00247F89" w:rsidRDefault="00247F8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22288A95" w14:textId="77777777" w:rsidR="00247F89" w:rsidRPr="00830749" w:rsidRDefault="00247F8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F5FF7" w14:textId="77777777" w:rsidR="00247F89" w:rsidRDefault="00247F8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0B716B23" w14:textId="77777777" w:rsidR="00247F89" w:rsidRPr="00830749" w:rsidRDefault="00247F8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041BC" w14:textId="77777777" w:rsidR="00247F89" w:rsidRDefault="00247F8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6BA6CAFF" w14:textId="77777777" w:rsidR="00247F89" w:rsidRPr="00830749" w:rsidRDefault="00247F8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22BF9" w14:textId="77777777" w:rsidR="00247F89" w:rsidRPr="00B82C75" w:rsidRDefault="00247F89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77597989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4286093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08DA433" w14:textId="77777777" w:rsidR="00247F89" w:rsidRPr="00830749" w:rsidRDefault="00247F89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98461" w14:textId="77777777" w:rsidR="00247F89" w:rsidRDefault="00247F89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66175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1116308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34A848FE" w14:textId="77777777" w:rsidR="00247F89" w:rsidRPr="00830749" w:rsidRDefault="00247F89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8" w15:restartNumberingAfterBreak="0">
    <w:nsid w:val="0933295A"/>
    <w:multiLevelType w:val="hybridMultilevel"/>
    <w:tmpl w:val="0060D42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3704BE"/>
    <w:multiLevelType w:val="hybridMultilevel"/>
    <w:tmpl w:val="5D9212D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342920"/>
    <w:multiLevelType w:val="hybridMultilevel"/>
    <w:tmpl w:val="8E72303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772FBC"/>
    <w:multiLevelType w:val="singleLevel"/>
    <w:tmpl w:val="C016A50C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4B5F2D8C"/>
    <w:multiLevelType w:val="hybridMultilevel"/>
    <w:tmpl w:val="DB50356E"/>
    <w:lvl w:ilvl="0" w:tplc="B7C6BB5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5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50CA2783"/>
    <w:multiLevelType w:val="hybridMultilevel"/>
    <w:tmpl w:val="FA22A5E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4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C02729E"/>
    <w:multiLevelType w:val="hybridMultilevel"/>
    <w:tmpl w:val="449ECAC2"/>
    <w:lvl w:ilvl="0" w:tplc="33407C9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6C9448C5"/>
    <w:multiLevelType w:val="hybridMultilevel"/>
    <w:tmpl w:val="174C0FD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8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0A25046"/>
    <w:multiLevelType w:val="hybridMultilevel"/>
    <w:tmpl w:val="BE2C45F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0"/>
  </w:num>
  <w:num w:numId="2">
    <w:abstractNumId w:val="14"/>
  </w:num>
  <w:num w:numId="3">
    <w:abstractNumId w:val="28"/>
  </w:num>
  <w:num w:numId="4">
    <w:abstractNumId w:val="56"/>
  </w:num>
  <w:num w:numId="5">
    <w:abstractNumId w:val="12"/>
  </w:num>
  <w:num w:numId="6">
    <w:abstractNumId w:val="33"/>
  </w:num>
  <w:num w:numId="7">
    <w:abstractNumId w:val="49"/>
  </w:num>
  <w:num w:numId="8">
    <w:abstractNumId w:val="27"/>
  </w:num>
  <w:num w:numId="9">
    <w:abstractNumId w:val="29"/>
  </w:num>
  <w:num w:numId="10">
    <w:abstractNumId w:val="45"/>
  </w:num>
  <w:num w:numId="11">
    <w:abstractNumId w:val="43"/>
  </w:num>
  <w:num w:numId="12">
    <w:abstractNumId w:val="68"/>
  </w:num>
  <w:num w:numId="13">
    <w:abstractNumId w:val="18"/>
  </w:num>
  <w:num w:numId="14">
    <w:abstractNumId w:val="7"/>
  </w:num>
  <w:num w:numId="15">
    <w:abstractNumId w:val="42"/>
  </w:num>
  <w:num w:numId="16">
    <w:abstractNumId w:val="32"/>
  </w:num>
  <w:num w:numId="17">
    <w:abstractNumId w:val="41"/>
  </w:num>
  <w:num w:numId="18">
    <w:abstractNumId w:val="51"/>
  </w:num>
  <w:num w:numId="19">
    <w:abstractNumId w:val="11"/>
  </w:num>
  <w:num w:numId="20">
    <w:abstractNumId w:val="62"/>
  </w:num>
  <w:num w:numId="21">
    <w:abstractNumId w:val="60"/>
  </w:num>
  <w:num w:numId="22">
    <w:abstractNumId w:val="50"/>
  </w:num>
  <w:num w:numId="23">
    <w:abstractNumId w:val="66"/>
  </w:num>
  <w:num w:numId="24">
    <w:abstractNumId w:val="25"/>
  </w:num>
  <w:num w:numId="25">
    <w:abstractNumId w:val="74"/>
  </w:num>
  <w:num w:numId="26">
    <w:abstractNumId w:val="58"/>
  </w:num>
  <w:num w:numId="27">
    <w:abstractNumId w:val="0"/>
  </w:num>
  <w:num w:numId="28">
    <w:abstractNumId w:val="48"/>
  </w:num>
  <w:num w:numId="29">
    <w:abstractNumId w:val="72"/>
  </w:num>
  <w:num w:numId="30">
    <w:abstractNumId w:val="57"/>
  </w:num>
  <w:num w:numId="31">
    <w:abstractNumId w:val="71"/>
  </w:num>
  <w:num w:numId="32">
    <w:abstractNumId w:val="23"/>
  </w:num>
  <w:num w:numId="33">
    <w:abstractNumId w:val="55"/>
  </w:num>
  <w:num w:numId="34">
    <w:abstractNumId w:val="2"/>
  </w:num>
  <w:num w:numId="35">
    <w:abstractNumId w:val="73"/>
  </w:num>
  <w:num w:numId="36">
    <w:abstractNumId w:val="70"/>
  </w:num>
  <w:num w:numId="37">
    <w:abstractNumId w:val="15"/>
  </w:num>
  <w:num w:numId="38">
    <w:abstractNumId w:val="17"/>
  </w:num>
  <w:num w:numId="39">
    <w:abstractNumId w:val="35"/>
  </w:num>
  <w:num w:numId="40">
    <w:abstractNumId w:val="47"/>
  </w:num>
  <w:num w:numId="41">
    <w:abstractNumId w:val="44"/>
  </w:num>
  <w:num w:numId="42">
    <w:abstractNumId w:val="63"/>
  </w:num>
  <w:num w:numId="43">
    <w:abstractNumId w:val="1"/>
  </w:num>
  <w:num w:numId="44">
    <w:abstractNumId w:val="30"/>
  </w:num>
  <w:num w:numId="45">
    <w:abstractNumId w:val="34"/>
  </w:num>
  <w:num w:numId="46">
    <w:abstractNumId w:val="64"/>
  </w:num>
  <w:num w:numId="47">
    <w:abstractNumId w:val="26"/>
  </w:num>
  <w:num w:numId="48">
    <w:abstractNumId w:val="22"/>
  </w:num>
  <w:num w:numId="49">
    <w:abstractNumId w:val="4"/>
  </w:num>
  <w:num w:numId="50">
    <w:abstractNumId w:val="67"/>
  </w:num>
  <w:num w:numId="51">
    <w:abstractNumId w:val="39"/>
  </w:num>
  <w:num w:numId="52">
    <w:abstractNumId w:val="16"/>
  </w:num>
  <w:num w:numId="53">
    <w:abstractNumId w:val="3"/>
  </w:num>
  <w:num w:numId="54">
    <w:abstractNumId w:val="5"/>
  </w:num>
  <w:num w:numId="55">
    <w:abstractNumId w:val="36"/>
  </w:num>
  <w:num w:numId="56">
    <w:abstractNumId w:val="19"/>
  </w:num>
  <w:num w:numId="57">
    <w:abstractNumId w:val="9"/>
  </w:num>
  <w:num w:numId="58">
    <w:abstractNumId w:val="31"/>
  </w:num>
  <w:num w:numId="59">
    <w:abstractNumId w:val="40"/>
  </w:num>
  <w:num w:numId="60">
    <w:abstractNumId w:val="53"/>
  </w:num>
  <w:num w:numId="61">
    <w:abstractNumId w:val="61"/>
  </w:num>
  <w:num w:numId="62">
    <w:abstractNumId w:val="54"/>
  </w:num>
  <w:num w:numId="63">
    <w:abstractNumId w:val="20"/>
  </w:num>
  <w:num w:numId="64">
    <w:abstractNumId w:val="37"/>
  </w:num>
  <w:num w:numId="65">
    <w:abstractNumId w:val="38"/>
  </w:num>
  <w:num w:numId="66">
    <w:abstractNumId w:val="24"/>
  </w:num>
  <w:num w:numId="67">
    <w:abstractNumId w:val="6"/>
  </w:num>
  <w:num w:numId="68">
    <w:abstractNumId w:val="52"/>
  </w:num>
  <w:num w:numId="69">
    <w:abstractNumId w:val="59"/>
  </w:num>
  <w:num w:numId="70">
    <w:abstractNumId w:val="65"/>
  </w:num>
  <w:num w:numId="71">
    <w:abstractNumId w:val="13"/>
  </w:num>
  <w:num w:numId="72">
    <w:abstractNumId w:val="21"/>
  </w:num>
  <w:num w:numId="73">
    <w:abstractNumId w:val="8"/>
  </w:num>
  <w:num w:numId="74">
    <w:abstractNumId w:val="69"/>
  </w:num>
  <w:num w:numId="75">
    <w:abstractNumId w:val="46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4T1IbW6mtR2OIqzuYV6quM3HCwhyx9/hpDElnmreAiJzrf7W52pnSENOl/73EHZr3t1fDrJWsA0Z+yvqCp3fEQ==" w:salt="lK+TD9LYnAx2NyRgcG7dO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42E0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4074F"/>
    <w:rsid w:val="00242F6C"/>
    <w:rsid w:val="00247F89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64D1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875"/>
    <w:rsid w:val="003259FD"/>
    <w:rsid w:val="0033666D"/>
    <w:rsid w:val="00336763"/>
    <w:rsid w:val="00340FD1"/>
    <w:rsid w:val="003430D8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21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56A8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04D1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4F0F5E"/>
    <w:rsid w:val="00501CD2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044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C684E"/>
    <w:rsid w:val="005D0D43"/>
    <w:rsid w:val="005D38E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0EA0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0FCF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DF0"/>
    <w:rsid w:val="007A1BB4"/>
    <w:rsid w:val="007A5008"/>
    <w:rsid w:val="007B48B1"/>
    <w:rsid w:val="007B4D3C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4AE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1120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4084"/>
    <w:rsid w:val="00A07F94"/>
    <w:rsid w:val="00A20341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3394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2834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75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7210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328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ADB"/>
    <w:rsid w:val="00BA7D5F"/>
    <w:rsid w:val="00BB3713"/>
    <w:rsid w:val="00BB469F"/>
    <w:rsid w:val="00BD1359"/>
    <w:rsid w:val="00BD2445"/>
    <w:rsid w:val="00BD4B75"/>
    <w:rsid w:val="00BD5D83"/>
    <w:rsid w:val="00BE0686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3763B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E53"/>
    <w:rsid w:val="00D74F43"/>
    <w:rsid w:val="00D762CD"/>
    <w:rsid w:val="00D936AE"/>
    <w:rsid w:val="00D952D8"/>
    <w:rsid w:val="00D95463"/>
    <w:rsid w:val="00D95679"/>
    <w:rsid w:val="00D97241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2CFB"/>
    <w:rsid w:val="00DF5671"/>
    <w:rsid w:val="00DF71FB"/>
    <w:rsid w:val="00E015C8"/>
    <w:rsid w:val="00E0429C"/>
    <w:rsid w:val="00E04406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466"/>
    <w:rsid w:val="00EF69A4"/>
    <w:rsid w:val="00F017CA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6E62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D1B8081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2800AB8BDB147F38CD0185CF700A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92D4B-048F-4F7C-A80A-B03B215B0F54}"/>
      </w:docPartPr>
      <w:docPartBody>
        <w:p w:rsidR="008946ED" w:rsidRDefault="009D1912" w:rsidP="009D1912">
          <w:pPr>
            <w:pStyle w:val="A2800AB8BDB147F38CD0185CF700A6D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208ECEFAF3E458EB5ED6E148FBEC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E9755-0D28-4781-A0F6-CB5103E86B57}"/>
      </w:docPartPr>
      <w:docPartBody>
        <w:p w:rsidR="008946ED" w:rsidRDefault="009D1912" w:rsidP="009D1912">
          <w:pPr>
            <w:pStyle w:val="9208ECEFAF3E458EB5ED6E148FBECB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C88B89EF89CD46FD9DB4E6B2DD385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19BB3-D218-4E74-93BD-1AC09B793732}"/>
      </w:docPartPr>
      <w:docPartBody>
        <w:p w:rsidR="008C2E72" w:rsidRDefault="002870D2" w:rsidP="002870D2">
          <w:pPr>
            <w:pStyle w:val="C88B89EF89CD46FD9DB4E6B2DD385762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FBF4EF9278D4C9AA43FCC712FBE3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E058D-3810-4EB8-9ECD-766CD4208D46}"/>
      </w:docPartPr>
      <w:docPartBody>
        <w:p w:rsidR="008C2E72" w:rsidRDefault="002870D2" w:rsidP="002870D2">
          <w:pPr>
            <w:pStyle w:val="4FBF4EF9278D4C9AA43FCC712FBE325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743BDE62B500417C8AFF8C5FC0FEF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A9938-B6D9-4954-BE29-49DB81DFD019}"/>
      </w:docPartPr>
      <w:docPartBody>
        <w:p w:rsidR="008C2E72" w:rsidRDefault="002870D2" w:rsidP="002870D2">
          <w:pPr>
            <w:pStyle w:val="743BDE62B500417C8AFF8C5FC0FEFBE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15C774C0CA0F43BAB031C4C2FBE06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DDFE6-65F4-44EC-A59F-D4C433D9530A}"/>
      </w:docPartPr>
      <w:docPartBody>
        <w:p w:rsidR="008C2E72" w:rsidRDefault="002870D2" w:rsidP="002870D2">
          <w:pPr>
            <w:pStyle w:val="15C774C0CA0F43BAB031C4C2FBE06EA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1B4FC56B9564960B0DBC3F94DCE1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A9847-D66A-4E0C-81EA-782FDCE07E9E}"/>
      </w:docPartPr>
      <w:docPartBody>
        <w:p w:rsidR="008C2E72" w:rsidRDefault="002870D2" w:rsidP="002870D2">
          <w:pPr>
            <w:pStyle w:val="81B4FC56B9564960B0DBC3F94DCE1F2D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DE38FEBD944904BA744C84B2714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5EE63-5DB2-4322-B131-55FCB5CA0C88}"/>
      </w:docPartPr>
      <w:docPartBody>
        <w:p w:rsidR="008C2E72" w:rsidRDefault="002870D2" w:rsidP="002870D2">
          <w:pPr>
            <w:pStyle w:val="F4DE38FEBD944904BA744C84B2714C0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870D2"/>
    <w:rsid w:val="002A67A7"/>
    <w:rsid w:val="003D7AF8"/>
    <w:rsid w:val="00470E63"/>
    <w:rsid w:val="00530616"/>
    <w:rsid w:val="005D3BC9"/>
    <w:rsid w:val="006206DC"/>
    <w:rsid w:val="00645E48"/>
    <w:rsid w:val="00654A91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8C2E72"/>
    <w:rsid w:val="009133ED"/>
    <w:rsid w:val="0092096F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4B03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70D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C88B89EF89CD46FD9DB4E6B2DD385762">
    <w:name w:val="C88B89EF89CD46FD9DB4E6B2DD385762"/>
    <w:rsid w:val="002870D2"/>
    <w:pPr>
      <w:spacing w:after="160" w:line="259" w:lineRule="auto"/>
    </w:pPr>
  </w:style>
  <w:style w:type="paragraph" w:customStyle="1" w:styleId="4FBF4EF9278D4C9AA43FCC712FBE3257">
    <w:name w:val="4FBF4EF9278D4C9AA43FCC712FBE3257"/>
    <w:rsid w:val="002870D2"/>
    <w:pPr>
      <w:spacing w:after="160" w:line="259" w:lineRule="auto"/>
    </w:pPr>
  </w:style>
  <w:style w:type="paragraph" w:customStyle="1" w:styleId="743BDE62B500417C8AFF8C5FC0FEFBE0">
    <w:name w:val="743BDE62B500417C8AFF8C5FC0FEFBE0"/>
    <w:rsid w:val="002870D2"/>
    <w:pPr>
      <w:spacing w:after="160" w:line="259" w:lineRule="auto"/>
    </w:pPr>
  </w:style>
  <w:style w:type="paragraph" w:customStyle="1" w:styleId="15C774C0CA0F43BAB031C4C2FBE06EA7">
    <w:name w:val="15C774C0CA0F43BAB031C4C2FBE06EA7"/>
    <w:rsid w:val="002870D2"/>
    <w:pPr>
      <w:spacing w:after="160" w:line="259" w:lineRule="auto"/>
    </w:pPr>
  </w:style>
  <w:style w:type="paragraph" w:customStyle="1" w:styleId="81B4FC56B9564960B0DBC3F94DCE1F2D">
    <w:name w:val="81B4FC56B9564960B0DBC3F94DCE1F2D"/>
    <w:rsid w:val="002870D2"/>
    <w:pPr>
      <w:spacing w:after="160" w:line="259" w:lineRule="auto"/>
    </w:pPr>
  </w:style>
  <w:style w:type="paragraph" w:customStyle="1" w:styleId="E5A08CBE723E4F5BAAAA0BAACD794429">
    <w:name w:val="E5A08CBE723E4F5BAAAA0BAACD794429"/>
    <w:rsid w:val="002870D2"/>
    <w:pPr>
      <w:spacing w:after="160" w:line="259" w:lineRule="auto"/>
    </w:pPr>
  </w:style>
  <w:style w:type="paragraph" w:customStyle="1" w:styleId="F4DE38FEBD944904BA744C84B2714C0E">
    <w:name w:val="F4DE38FEBD944904BA744C84B2714C0E"/>
    <w:rsid w:val="002870D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6F1F1-C437-4FA8-BB90-5928410676F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B65F58C-1406-4307-B272-8984CB5DB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18</Pages>
  <Words>2114</Words>
  <Characters>12050</Characters>
  <Application>Microsoft Office Word</Application>
  <DocSecurity>8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lastModifiedBy>Shanae Andrews</cp:lastModifiedBy>
  <cp:revision>2</cp:revision>
  <cp:lastPrinted>2019-05-27T02:31:00Z</cp:lastPrinted>
  <dcterms:created xsi:type="dcterms:W3CDTF">2020-03-28T01:07:00Z</dcterms:created>
  <dcterms:modified xsi:type="dcterms:W3CDTF">2020-03-28T01:07:00Z</dcterms:modified>
  <cp:contentStatus>v1-1_09/10/2019</cp:contentStatus>
</cp:coreProperties>
</file>