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9B" w:rsidRPr="004932A4" w:rsidRDefault="00CC5D17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Default="00CC5D17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000631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000631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:rsidR="00D6659B" w:rsidRPr="00455CC3" w:rsidRDefault="00000631" w:rsidP="00000631">
            <w:pPr>
              <w:jc w:val="left"/>
              <w:rPr>
                <w:rFonts w:ascii="Arial" w:hAnsi="Arial" w:cs="Arial"/>
                <w:sz w:val="22"/>
              </w:rPr>
            </w:pPr>
            <w:permStart w:id="556148271" w:edGrp="everyone"/>
            <w:r>
              <w:rPr>
                <w:rFonts w:ascii="Arial" w:hAnsi="Arial" w:cs="Arial"/>
                <w:sz w:val="22"/>
              </w:rPr>
              <w:t>Tom Branagan</w:t>
            </w:r>
            <w:permEnd w:id="556148271"/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:rsidTr="00000631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000631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:rsidR="00D6659B" w:rsidRPr="004C3241" w:rsidRDefault="00D6659B" w:rsidP="00000631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:rsidTr="00000631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000631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:rsidR="00D6659B" w:rsidRPr="004C3241" w:rsidRDefault="00CC5D17" w:rsidP="0000063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10011310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10011310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147754453" w:edGrp="everyone"/>
        <w:tc>
          <w:tcPr>
            <w:tcW w:w="2668" w:type="dxa"/>
            <w:vAlign w:val="center"/>
          </w:tcPr>
          <w:p w:rsidR="00D6659B" w:rsidRPr="004C3241" w:rsidRDefault="00CC5D17" w:rsidP="0000063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47754453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000631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000631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:rsidR="00D6659B" w:rsidRPr="004C3241" w:rsidRDefault="00CC5D17" w:rsidP="0000063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15107390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15107390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:rsidR="00D6659B" w:rsidRPr="004C3241" w:rsidRDefault="00CC5D17" w:rsidP="0000063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90662438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90662438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000631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000631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2060397053" w:edGrp="everyone"/>
        <w:tc>
          <w:tcPr>
            <w:tcW w:w="2667" w:type="dxa"/>
            <w:vAlign w:val="center"/>
          </w:tcPr>
          <w:p w:rsidR="00D6659B" w:rsidRPr="004C3241" w:rsidRDefault="00CC5D17" w:rsidP="00000631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2060397053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:rsidR="00D6659B" w:rsidRPr="004C3241" w:rsidRDefault="00CC5D17" w:rsidP="00000631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35752744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435752744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000631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000631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:rsidR="00D6659B" w:rsidRPr="00455CC3" w:rsidRDefault="00D6659B" w:rsidP="00000631">
            <w:pPr>
              <w:jc w:val="left"/>
              <w:rPr>
                <w:rFonts w:ascii="Arial" w:hAnsi="Arial" w:cs="Arial"/>
                <w:sz w:val="22"/>
              </w:rPr>
            </w:pPr>
            <w:permStart w:id="2110668129" w:edGrp="everyone"/>
            <w:permEnd w:id="2110668129"/>
          </w:p>
        </w:tc>
      </w:tr>
      <w:tr w:rsidR="00D6659B" w:rsidRPr="004C3241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000631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76567030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:rsidR="00D6659B" w:rsidRPr="004C3241" w:rsidRDefault="00D6659B" w:rsidP="00000631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8C8781B" wp14:editId="1DB48BF6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65670304" w:displacedByCustomXml="prev"/>
      </w:tr>
      <w:tr w:rsidR="00D6659B" w:rsidRPr="004C3241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000631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659B" w:rsidRPr="00DD7A44" w:rsidRDefault="00F77A9F" w:rsidP="00000631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79193943" w:edGrp="everyone"/>
            <w:r>
              <w:rPr>
                <w:rFonts w:ascii="Arial" w:hAnsi="Arial" w:cs="Arial"/>
                <w:sz w:val="22"/>
                <w:szCs w:val="22"/>
              </w:rPr>
              <w:t xml:space="preserve">               </w:t>
            </w:r>
            <w:permEnd w:id="1179193943"/>
          </w:p>
        </w:tc>
      </w:tr>
    </w:tbl>
    <w:p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:rsidR="00D6659B" w:rsidRPr="004932A4" w:rsidRDefault="00CC5D17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Pr="004932A4" w:rsidRDefault="00CC5D17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:rsidTr="00000631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6659B" w:rsidRDefault="00D6659B" w:rsidP="0000063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6659B" w:rsidRPr="0032118C" w:rsidRDefault="00D6659B" w:rsidP="0000063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6659B" w:rsidRPr="0032118C" w:rsidRDefault="00D6659B" w:rsidP="00000631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D6659B" w:rsidRPr="0032118C" w:rsidRDefault="00D6659B" w:rsidP="00000631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:rsidR="00D6659B" w:rsidRPr="0032118C" w:rsidRDefault="00D6659B" w:rsidP="00000631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D6659B" w:rsidRDefault="00D6659B" w:rsidP="00000631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32118C" w:rsidRDefault="00D6659B" w:rsidP="00000631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6659B" w:rsidRDefault="00D6659B" w:rsidP="00000631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:rsidR="00D6659B" w:rsidRPr="0032118C" w:rsidRDefault="00D6659B" w:rsidP="00000631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D6659B" w:rsidRPr="0032118C" w:rsidRDefault="00D6659B" w:rsidP="00000631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923E1E" w:rsidRDefault="00D6659B" w:rsidP="00000631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bookmarkStart w:id="1" w:name="_GoBack"/>
        <w:bookmarkEnd w:id="1"/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:rsidTr="000006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0006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1C4084" w:rsidRDefault="00000631" w:rsidP="000006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2515879" w:edGrp="everyone"/>
            <w:r>
              <w:rPr>
                <w:rFonts w:ascii="Arial" w:hAnsi="Arial" w:cs="Arial"/>
                <w:sz w:val="22"/>
                <w:szCs w:val="22"/>
              </w:rPr>
              <w:t>Tom Branagan</w:t>
            </w:r>
            <w:permEnd w:id="82515879"/>
          </w:p>
        </w:tc>
      </w:tr>
      <w:tr w:rsidR="00D6659B" w:rsidRPr="004E05D0" w:rsidTr="000006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000631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000631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:rsidTr="000006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0006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3562264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00063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D819A7A" wp14:editId="400FFE48">
                      <wp:extent cx="738889" cy="428625"/>
                      <wp:effectExtent l="0" t="0" r="4445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888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35622645" w:displacedByCustomXml="prev"/>
      </w:tr>
      <w:tr w:rsidR="00D6659B" w:rsidRPr="00830749" w:rsidTr="000006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0006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1C4084" w:rsidRDefault="00D6659B" w:rsidP="000006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0006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0006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10129531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0-10-19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BC3043" w:rsidP="0000063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19</w:t>
                </w:r>
                <w:r w:rsidR="00CC5D17">
                  <w:rPr>
                    <w:rFonts w:ascii="Arial" w:hAnsi="Arial" w:cs="Arial"/>
                    <w:sz w:val="22"/>
                    <w:szCs w:val="22"/>
                  </w:rPr>
                  <w:t>/10/2020</w:t>
                </w:r>
              </w:p>
            </w:tc>
          </w:sdtContent>
        </w:sdt>
        <w:permEnd w:id="1101295311" w:displacedByCustomXml="prev"/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:rsidTr="000006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0006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32118C" w:rsidRDefault="00D6659B" w:rsidP="000006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34091467" w:edGrp="everyone"/>
            <w:permEnd w:id="734091467"/>
          </w:p>
        </w:tc>
      </w:tr>
      <w:tr w:rsidR="00D6659B" w:rsidRPr="004E05D0" w:rsidTr="00000631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000631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000631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:rsidTr="000006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0006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26262909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00063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09AE054" wp14:editId="109CDDFF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62629095" w:displacedByCustomXml="prev"/>
      </w:tr>
      <w:tr w:rsidR="00D6659B" w:rsidRPr="0032118C" w:rsidTr="000006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0006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32118C" w:rsidRDefault="00D6659B" w:rsidP="000006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0006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0006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2039238837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DD7A44" w:rsidRDefault="00CC5D17" w:rsidP="00000631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2039238837"/>
          </w:p>
        </w:tc>
      </w:tr>
    </w:tbl>
    <w:p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:rsidTr="00000631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6659B" w:rsidRPr="004932A4" w:rsidRDefault="00D6659B" w:rsidP="0000063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:rsidR="00D6659B" w:rsidRPr="004932A4" w:rsidRDefault="00D6659B" w:rsidP="0000063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:rsidR="00D6659B" w:rsidRPr="004932A4" w:rsidRDefault="00D6659B" w:rsidP="0000063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:rsidTr="00000631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6659B" w:rsidRPr="004932A4" w:rsidRDefault="00D6659B" w:rsidP="000006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:rsidR="00D6659B" w:rsidRPr="004932A4" w:rsidRDefault="00D6659B" w:rsidP="000006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03042185" w:edGrp="everyone"/>
            <w:permEnd w:id="1803042185"/>
          </w:p>
        </w:tc>
        <w:tc>
          <w:tcPr>
            <w:tcW w:w="1346" w:type="dxa"/>
            <w:vAlign w:val="center"/>
          </w:tcPr>
          <w:p w:rsidR="00D6659B" w:rsidRPr="004932A4" w:rsidRDefault="00D6659B" w:rsidP="000006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:rsidR="00D6659B" w:rsidRPr="004932A4" w:rsidRDefault="00D6659B" w:rsidP="000006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:rsidTr="00000631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6659B" w:rsidRPr="004932A4" w:rsidRDefault="00D6659B" w:rsidP="000006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:rsidR="00D6659B" w:rsidRPr="004932A4" w:rsidRDefault="00D6659B" w:rsidP="000006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826305406" w:edGrp="everyone"/>
        <w:tc>
          <w:tcPr>
            <w:tcW w:w="1346" w:type="dxa"/>
            <w:vAlign w:val="center"/>
          </w:tcPr>
          <w:p w:rsidR="00D6659B" w:rsidRPr="00533511" w:rsidRDefault="00CC5D17" w:rsidP="00000631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826305406"/>
          </w:p>
        </w:tc>
        <w:permStart w:id="256661439" w:edGrp="everyone"/>
        <w:tc>
          <w:tcPr>
            <w:tcW w:w="1347" w:type="dxa"/>
            <w:vAlign w:val="center"/>
          </w:tcPr>
          <w:p w:rsidR="00D6659B" w:rsidRPr="00533511" w:rsidRDefault="00CC5D17" w:rsidP="00000631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256661439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:rsidTr="00000631">
        <w:tc>
          <w:tcPr>
            <w:tcW w:w="9057" w:type="dxa"/>
            <w:shd w:val="clear" w:color="auto" w:fill="D9D9D9" w:themeFill="background1" w:themeFillShade="D9"/>
          </w:tcPr>
          <w:p w:rsidR="00D6659B" w:rsidRPr="000C0B14" w:rsidRDefault="00D6659B" w:rsidP="00000631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:rsidTr="00000631">
        <w:trPr>
          <w:trHeight w:val="13433"/>
        </w:trPr>
        <w:tc>
          <w:tcPr>
            <w:tcW w:w="9057" w:type="dxa"/>
          </w:tcPr>
          <w:p w:rsidR="00D6659B" w:rsidRPr="000C0B14" w:rsidRDefault="00D6659B" w:rsidP="00000631">
            <w:pPr>
              <w:rPr>
                <w:rFonts w:ascii="Arial" w:hAnsi="Arial" w:cs="Arial"/>
                <w:szCs w:val="24"/>
              </w:rPr>
            </w:pPr>
            <w:permStart w:id="1427446253" w:edGrp="everyone"/>
            <w:permEnd w:id="1427446253"/>
          </w:p>
        </w:tc>
      </w:tr>
    </w:tbl>
    <w:bookmarkEnd w:id="0"/>
    <w:p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:rsidTr="00000631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000631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8124732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2473293" w:displacedByCustomXml="prev"/>
      </w:tr>
      <w:tr w:rsidR="00D6659B" w:rsidRPr="00553DDB" w:rsidTr="00000631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31145060" w:edGrp="everyone"/>
            <w:r w:rsidR="00030B85">
              <w:rPr>
                <w:rFonts w:ascii="Arial" w:hAnsi="Arial" w:cs="Arial"/>
                <w:sz w:val="22"/>
              </w:rPr>
              <w:t>F</w:t>
            </w:r>
            <w:permEnd w:id="31145060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07189449" w:edGrp="everyone"/>
            <w:r w:rsidR="00030B85">
              <w:rPr>
                <w:rFonts w:ascii="Arial" w:hAnsi="Arial" w:cs="Arial"/>
                <w:sz w:val="22"/>
              </w:rPr>
              <w:t>E</w:t>
            </w:r>
            <w:permEnd w:id="190718944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32454575" w:edGrp="everyone"/>
            <w:r w:rsidR="00030B85">
              <w:rPr>
                <w:rFonts w:ascii="Arial" w:hAnsi="Arial" w:cs="Arial"/>
                <w:sz w:val="22"/>
              </w:rPr>
              <w:t>A</w:t>
            </w:r>
            <w:permEnd w:id="3245457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987846332" w:edGrp="everyone"/>
            <w:r w:rsidR="00030B85">
              <w:rPr>
                <w:rFonts w:ascii="Arial" w:hAnsi="Arial" w:cs="Arial"/>
                <w:sz w:val="22"/>
              </w:rPr>
              <w:t>D</w:t>
            </w:r>
            <w:permEnd w:id="98784633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692680676" w:edGrp="everyone"/>
            <w:r w:rsidR="00030B85">
              <w:rPr>
                <w:rFonts w:ascii="Arial" w:hAnsi="Arial" w:cs="Arial"/>
                <w:sz w:val="22"/>
              </w:rPr>
              <w:t>C</w:t>
            </w:r>
            <w:permEnd w:id="69268067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781538239" w:edGrp="everyone"/>
            <w:r w:rsidR="00030B85">
              <w:rPr>
                <w:rFonts w:ascii="Arial" w:hAnsi="Arial" w:cs="Arial"/>
                <w:sz w:val="22"/>
              </w:rPr>
              <w:t>B</w:t>
            </w:r>
            <w:permEnd w:id="178153823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:rsidTr="00000631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000631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20831534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3153452" w:displacedByCustomXml="prev"/>
      </w:tr>
      <w:tr w:rsidR="00D6659B" w:rsidRPr="00553DDB" w:rsidTr="00000631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30B85" w:rsidRPr="00030B85" w:rsidRDefault="00030B85" w:rsidP="00030B85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21513980" w:edGrp="everyone"/>
            <w:r w:rsidRPr="00030B85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</w:p>
          <w:permEnd w:id="1021513980"/>
          <w:p w:rsidR="00D6659B" w:rsidRPr="00553DDB" w:rsidRDefault="00D6659B" w:rsidP="0000063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E24B7C" w:rsidP="0000063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99911571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Consult SDS and wear appropriate PPE.</w:t>
            </w:r>
            <w:permEnd w:id="19991157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30B85" w:rsidRPr="00030B85" w:rsidRDefault="00030B85" w:rsidP="00030B85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35114097" w:edGrp="everyone"/>
            <w:r w:rsidRPr="00030B85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</w:p>
          <w:permEnd w:id="635114097"/>
          <w:p w:rsidR="00D6659B" w:rsidRPr="00553DDB" w:rsidRDefault="00D6659B" w:rsidP="0000063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E24B7C" w:rsidP="0000063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9134815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Use of PPE (earplugs and earmuffs limit, set time limits for conducting noisy works.</w:t>
            </w:r>
            <w:permEnd w:id="15913481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30B85" w:rsidRPr="00030B85" w:rsidRDefault="00030B85" w:rsidP="00030B85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20524637" w:edGrp="everyone"/>
            <w:r w:rsidRPr="00030B85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</w:p>
          <w:permEnd w:id="1720524637"/>
          <w:p w:rsidR="00D6659B" w:rsidRPr="00553DDB" w:rsidRDefault="00D6659B" w:rsidP="0000063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E24B7C" w:rsidP="0000063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1240761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Use of mechanical devices to assist with lifting where possible and two person lifts.  </w:t>
            </w:r>
            <w:permEnd w:id="7124076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000631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00063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030B85" w:rsidP="00000631">
            <w:pPr>
              <w:rPr>
                <w:rFonts w:ascii="Arial" w:hAnsi="Arial" w:cs="Arial"/>
                <w:sz w:val="22"/>
                <w:szCs w:val="22"/>
              </w:rPr>
            </w:pPr>
            <w:permStart w:id="1277761759" w:edGrp="everyone"/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Pr="00030B85">
              <w:rPr>
                <w:rFonts w:ascii="Arial" w:hAnsi="Arial" w:cs="Arial"/>
                <w:sz w:val="22"/>
                <w:szCs w:val="22"/>
              </w:rPr>
              <w:t xml:space="preserve">eport it immediately to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030B85">
              <w:rPr>
                <w:rFonts w:ascii="Arial" w:hAnsi="Arial" w:cs="Arial"/>
                <w:sz w:val="22"/>
                <w:szCs w:val="22"/>
              </w:rPr>
              <w:t xml:space="preserve"> supervisor, site/project manager or Health &amp; Safety Representative</w:t>
            </w:r>
            <w:permEnd w:id="1277761759"/>
          </w:p>
        </w:tc>
        <w:permStart w:id="17152393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5239356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  <w:jc w:val="both"/>
      </w:pPr>
      <w:bookmarkStart w:id="5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5"/>
    </w:p>
    <w:p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Tr="0000063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187551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8755193" w:displacedByCustomXml="prev"/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092630969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209263096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7502765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502765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9215291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030B85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215291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0950609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9506093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/>
    <w:p w:rsidR="00D6659B" w:rsidRPr="00553DDB" w:rsidRDefault="00D6659B" w:rsidP="00D6659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000631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720327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032754" w:displacedByCustomXml="prev"/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2007045217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E24B7C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200704521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4117033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3B5209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117033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2245396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2453966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00063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2432903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432903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392748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000631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3927483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434806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3480693" w:displacedByCustomXml="prev"/>
      </w:tr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F3F5F" w:rsidRPr="00553DDB" w:rsidRDefault="00DF3F5F" w:rsidP="00296E83">
            <w:pPr>
              <w:ind w:left="993" w:hanging="993"/>
              <w:jc w:val="center"/>
            </w:pPr>
          </w:p>
        </w:tc>
        <w:permStart w:id="222453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224539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868377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000631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8683772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356577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5657719" w:displacedByCustomXml="prev"/>
      </w:tr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96E83" w:rsidRPr="00553DDB" w:rsidRDefault="00296E83" w:rsidP="00296E83">
            <w:pPr>
              <w:ind w:left="993" w:hanging="993"/>
              <w:jc w:val="center"/>
            </w:pPr>
          </w:p>
        </w:tc>
        <w:permStart w:id="16415523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4155232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00063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000631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8871815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AA60C6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7181527" w:displacedByCustomXml="prev"/>
      </w:tr>
      <w:tr w:rsidR="00D6659B" w:rsidRPr="00553DDB" w:rsidTr="00000631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000631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6295C01" wp14:editId="6BBB53B3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000631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3B5209" w:rsidP="00000631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25703244" w:edGrp="everyone"/>
            <w:r>
              <w:rPr>
                <w:rFonts w:ascii="Arial" w:hAnsi="Arial" w:cs="Arial"/>
                <w:sz w:val="22"/>
                <w:szCs w:val="22"/>
              </w:rPr>
              <w:t>Protective Clothing</w:t>
            </w:r>
            <w:r w:rsidR="00247671">
              <w:rPr>
                <w:rFonts w:ascii="Arial" w:hAnsi="Arial" w:cs="Arial"/>
                <w:sz w:val="22"/>
                <w:szCs w:val="22"/>
              </w:rPr>
              <w:t xml:space="preserve"> Required</w:t>
            </w:r>
            <w:permEnd w:id="18257032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000631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C86E2DB" wp14:editId="2DB9A388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000631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3B5209" w:rsidP="00000631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92973568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r w:rsidR="00247671">
              <w:rPr>
                <w:rFonts w:ascii="Arial" w:hAnsi="Arial" w:cs="Arial"/>
                <w:sz w:val="22"/>
                <w:szCs w:val="22"/>
              </w:rPr>
              <w:t xml:space="preserve"> required.</w:t>
            </w:r>
            <w:permEnd w:id="18929735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000631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5C3662F" wp14:editId="7433E161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000631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247671" w:rsidP="00000631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26625284" w:edGrp="everyone"/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3B5209">
              <w:rPr>
                <w:rFonts w:ascii="Arial" w:hAnsi="Arial" w:cs="Arial"/>
                <w:sz w:val="22"/>
                <w:szCs w:val="22"/>
              </w:rPr>
              <w:t>rotective safety glasses/goggles</w:t>
            </w:r>
            <w:r>
              <w:rPr>
                <w:rFonts w:ascii="Arial" w:hAnsi="Arial" w:cs="Arial"/>
                <w:sz w:val="22"/>
                <w:szCs w:val="22"/>
              </w:rPr>
              <w:t xml:space="preserve"> required.</w:t>
            </w:r>
            <w:permEnd w:id="17266252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000631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55A2AF2" wp14:editId="6F2E3E2F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000631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3B5209" w:rsidP="00000631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05571675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47671">
              <w:rPr>
                <w:rFonts w:ascii="Arial" w:hAnsi="Arial" w:cs="Arial"/>
                <w:sz w:val="22"/>
                <w:szCs w:val="22"/>
              </w:rPr>
              <w:t>R</w:t>
            </w:r>
            <w:r>
              <w:rPr>
                <w:rFonts w:ascii="Arial" w:hAnsi="Arial" w:cs="Arial"/>
                <w:sz w:val="22"/>
                <w:szCs w:val="22"/>
              </w:rPr>
              <w:t>espirator</w:t>
            </w:r>
            <w:r w:rsidR="00247671">
              <w:rPr>
                <w:rFonts w:ascii="Arial" w:hAnsi="Arial" w:cs="Arial"/>
                <w:sz w:val="22"/>
                <w:szCs w:val="22"/>
              </w:rPr>
              <w:t xml:space="preserve"> Required</w:t>
            </w:r>
            <w:permEnd w:id="21055716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:rsidTr="0000063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000631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5061532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6153245" w:displacedByCustomXml="prev"/>
      </w:tr>
      <w:tr w:rsidR="00D6659B" w:rsidRPr="00553DDB" w:rsidTr="00000631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5C147AB9" wp14:editId="18B4E98B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E24B7C" w:rsidP="00000631">
            <w:pPr>
              <w:rPr>
                <w:rFonts w:ascii="Arial" w:hAnsi="Arial" w:cs="Arial"/>
                <w:sz w:val="22"/>
              </w:rPr>
            </w:pPr>
            <w:permStart w:id="1625450194" w:edGrp="everyone"/>
            <w:r>
              <w:rPr>
                <w:rFonts w:ascii="Arial" w:hAnsi="Arial" w:cs="Arial"/>
                <w:sz w:val="22"/>
              </w:rPr>
              <w:t xml:space="preserve">Location of </w:t>
            </w:r>
            <w:r w:rsidR="00D64210">
              <w:rPr>
                <w:rFonts w:ascii="Arial" w:hAnsi="Arial" w:cs="Arial"/>
                <w:sz w:val="22"/>
              </w:rPr>
              <w:t>f</w:t>
            </w:r>
            <w:r>
              <w:rPr>
                <w:rFonts w:ascii="Arial" w:hAnsi="Arial" w:cs="Arial"/>
                <w:sz w:val="22"/>
              </w:rPr>
              <w:t xml:space="preserve">irst </w:t>
            </w:r>
            <w:r w:rsidR="00D64210">
              <w:rPr>
                <w:rFonts w:ascii="Arial" w:hAnsi="Arial" w:cs="Arial"/>
                <w:sz w:val="22"/>
              </w:rPr>
              <w:t>a</w:t>
            </w:r>
            <w:r>
              <w:rPr>
                <w:rFonts w:ascii="Arial" w:hAnsi="Arial" w:cs="Arial"/>
                <w:sz w:val="22"/>
              </w:rPr>
              <w:t xml:space="preserve">id </w:t>
            </w:r>
            <w:r w:rsidR="00D64210">
              <w:rPr>
                <w:rFonts w:ascii="Arial" w:hAnsi="Arial" w:cs="Arial"/>
                <w:sz w:val="22"/>
              </w:rPr>
              <w:t>k</w:t>
            </w:r>
            <w:r>
              <w:rPr>
                <w:rFonts w:ascii="Arial" w:hAnsi="Arial" w:cs="Arial"/>
                <w:sz w:val="22"/>
              </w:rPr>
              <w:t>it</w:t>
            </w:r>
            <w:r w:rsidR="00D64210">
              <w:rPr>
                <w:rFonts w:ascii="Arial" w:hAnsi="Arial" w:cs="Arial"/>
                <w:sz w:val="22"/>
              </w:rPr>
              <w:t>.</w:t>
            </w:r>
            <w:permEnd w:id="162545019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6F704745" wp14:editId="416B10BC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E24B7C" w:rsidP="00000631">
            <w:pPr>
              <w:rPr>
                <w:rFonts w:ascii="Arial" w:hAnsi="Arial" w:cs="Arial"/>
                <w:sz w:val="22"/>
              </w:rPr>
            </w:pPr>
            <w:permStart w:id="1693941250" w:edGrp="everyone"/>
            <w:r>
              <w:rPr>
                <w:rFonts w:ascii="Arial" w:hAnsi="Arial" w:cs="Arial"/>
                <w:sz w:val="22"/>
              </w:rPr>
              <w:t>Warns off unauthorised persons from entering an area.</w:t>
            </w:r>
            <w:permEnd w:id="169394125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436DE113" wp14:editId="69607B81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D64210" w:rsidP="00000631">
            <w:pPr>
              <w:rPr>
                <w:rFonts w:ascii="Arial" w:hAnsi="Arial" w:cs="Arial"/>
                <w:sz w:val="22"/>
              </w:rPr>
            </w:pPr>
            <w:permStart w:id="1665344079" w:edGrp="everyone"/>
            <w:r>
              <w:rPr>
                <w:rFonts w:ascii="Arial" w:hAnsi="Arial" w:cs="Arial"/>
                <w:sz w:val="22"/>
              </w:rPr>
              <w:t xml:space="preserve">Location of </w:t>
            </w:r>
            <w:proofErr w:type="spellStart"/>
            <w:r>
              <w:rPr>
                <w:rFonts w:ascii="Arial" w:hAnsi="Arial" w:cs="Arial"/>
                <w:sz w:val="22"/>
              </w:rPr>
              <w:t>fire fighting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facilities.</w:t>
            </w:r>
            <w:permEnd w:id="166534407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r w:rsidRPr="00553DDB">
        <w:br w:type="page"/>
      </w:r>
    </w:p>
    <w:p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:rsidTr="00000631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:rsidTr="00000631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000631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000631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000631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000631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:rsidTr="00000631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000631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p w:rsidR="00D6659B" w:rsidRPr="00553DDB" w:rsidRDefault="00D6659B" w:rsidP="00D6659B">
      <w:pPr>
        <w:jc w:val="left"/>
        <w:rPr>
          <w:sz w:val="20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000631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00063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000631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356EE964" wp14:editId="7AFC7FE2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1A622D" w:rsidRPr="006215FC" w:rsidRDefault="001A622D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250691010" w:edGrp="everyone"/>
                                  <w:proofErr w:type="gramStart"/>
                                  <w:r>
                                    <w:rPr>
                                      <w:vanish w:val="0"/>
                                    </w:rPr>
                                    <w:t>E:Extreme</w:t>
                                  </w:r>
                                  <w:proofErr w:type="gramEnd"/>
                                  <w:r>
                                    <w:rPr>
                                      <w:vanish w:val="0"/>
                                    </w:rPr>
                                    <w:t>.</w:t>
                                  </w:r>
                                  <w:permEnd w:id="250691010"/>
                                </w:p>
                                <w:p w:rsidR="001A622D" w:rsidRPr="006215FC" w:rsidRDefault="001A622D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348038675" w:edGrp="everyone"/>
                                  <w:proofErr w:type="gramStart"/>
                                  <w:r>
                                    <w:rPr>
                                      <w:vanish w:val="0"/>
                                    </w:rPr>
                                    <w:t>L:Low</w:t>
                                  </w:r>
                                  <w:proofErr w:type="gramEnd"/>
                                  <w:r>
                                    <w:rPr>
                                      <w:vanish w:val="0"/>
                                    </w:rPr>
                                    <w:t>.</w:t>
                                  </w:r>
                                  <w:permEnd w:id="13480386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56EE9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:rsidR="001A622D" w:rsidRPr="006215FC" w:rsidRDefault="001A622D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250691010" w:edGrp="everyone"/>
                            <w:proofErr w:type="gramStart"/>
                            <w:r>
                              <w:rPr>
                                <w:vanish w:val="0"/>
                              </w:rPr>
                              <w:t>E:Extreme</w:t>
                            </w:r>
                            <w:proofErr w:type="gramEnd"/>
                            <w:r>
                              <w:rPr>
                                <w:vanish w:val="0"/>
                              </w:rPr>
                              <w:t>.</w:t>
                            </w:r>
                            <w:permEnd w:id="250691010"/>
                          </w:p>
                          <w:p w:rsidR="001A622D" w:rsidRPr="006215FC" w:rsidRDefault="001A622D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348038675" w:edGrp="everyone"/>
                            <w:proofErr w:type="gramStart"/>
                            <w:r>
                              <w:rPr>
                                <w:vanish w:val="0"/>
                              </w:rPr>
                              <w:t>L:Low</w:t>
                            </w:r>
                            <w:proofErr w:type="gramEnd"/>
                            <w:r>
                              <w:rPr>
                                <w:vanish w:val="0"/>
                              </w:rPr>
                              <w:t>.</w:t>
                            </w:r>
                            <w:permEnd w:id="1348038675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5156472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D6659B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5647254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>
        <w:t>treatment.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000631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00063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000631" w:rsidP="00000631">
            <w:pPr>
              <w:rPr>
                <w:rFonts w:ascii="Arial" w:hAnsi="Arial" w:cs="Arial"/>
                <w:sz w:val="22"/>
                <w:szCs w:val="22"/>
              </w:rPr>
            </w:pPr>
            <w:permStart w:id="628833608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M:Medium</w:t>
            </w:r>
            <w:proofErr w:type="gramEnd"/>
            <w:r w:rsidR="00F77A9F">
              <w:rPr>
                <w:rFonts w:ascii="Arial" w:hAnsi="Arial" w:cs="Arial"/>
                <w:sz w:val="22"/>
                <w:szCs w:val="22"/>
              </w:rPr>
              <w:t>.</w:t>
            </w:r>
            <w:permEnd w:id="628833608"/>
          </w:p>
        </w:tc>
        <w:permStart w:id="4981048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8104828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000631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00063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Default="00000631" w:rsidP="00000631">
            <w:pPr>
              <w:rPr>
                <w:rFonts w:ascii="Arial" w:hAnsi="Arial" w:cs="Arial"/>
                <w:sz w:val="22"/>
                <w:szCs w:val="22"/>
              </w:rPr>
            </w:pPr>
            <w:permStart w:id="1708987341" w:edGrp="everyone"/>
            <w:r>
              <w:rPr>
                <w:rFonts w:ascii="Arial" w:hAnsi="Arial" w:cs="Arial"/>
                <w:sz w:val="22"/>
                <w:szCs w:val="22"/>
              </w:rPr>
              <w:t>(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1)Very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Likely &amp; (A) Death or permanent disability.</w:t>
            </w:r>
          </w:p>
          <w:p w:rsidR="00000631" w:rsidRDefault="00000631" w:rsidP="0000063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(1) Very Likely &amp; Serious injury &amp; B: Serious injury.</w:t>
            </w:r>
          </w:p>
          <w:p w:rsidR="00D6659B" w:rsidRDefault="00000631" w:rsidP="0000063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(2)</w:t>
            </w:r>
            <w:r w:rsidR="00F77A9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Likely &amp; Death or permanent disability.</w:t>
            </w:r>
          </w:p>
          <w:permEnd w:id="1708987341"/>
          <w:p w:rsidR="00D6659B" w:rsidRPr="00ED59C9" w:rsidRDefault="00D6659B" w:rsidP="00000631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841901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4190150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00063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000631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337774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777483" w:displacedByCustomXml="prev"/>
      </w:tr>
      <w:tr w:rsidR="00D979B9" w:rsidRPr="00553DDB" w:rsidTr="00000631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0126837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F77A9F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1268378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000631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559871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598714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000631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909659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3B520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096597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pStyle w:val="11CSTCPLQuestionBullet"/>
        <w:ind w:left="709" w:hanging="709"/>
      </w:pPr>
      <w:bookmarkStart w:id="16" w:name="_Ref408921427"/>
      <w:r w:rsidRPr="00553DDB">
        <w:lastRenderedPageBreak/>
        <w:t>Order the elements of the hierarchy of control, from 1 to 6 (i.e. most effective to least effective).</w:t>
      </w:r>
      <w:bookmarkEnd w:id="16"/>
    </w:p>
    <w:p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43C30A25" wp14:editId="2C690FD3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00063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000631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6802873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0287301" w:displacedByCustomXml="prev"/>
      </w:tr>
      <w:tr w:rsidR="00D6659B" w:rsidRPr="00553DDB" w:rsidTr="00000631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F77A9F" w:rsidP="000006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35113575" w:edGrp="everyone"/>
            <w:r>
              <w:rPr>
                <w:rFonts w:ascii="Arial" w:hAnsi="Arial" w:cs="Arial"/>
                <w:sz w:val="22"/>
              </w:rPr>
              <w:t>3</w:t>
            </w:r>
            <w:permEnd w:id="143511357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F77A9F" w:rsidP="000006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40747026" w:edGrp="everyone"/>
            <w:r>
              <w:rPr>
                <w:rFonts w:ascii="Arial" w:hAnsi="Arial" w:cs="Arial"/>
                <w:sz w:val="22"/>
              </w:rPr>
              <w:t>6</w:t>
            </w:r>
            <w:permEnd w:id="204074702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F77A9F" w:rsidP="000006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69488123" w:edGrp="everyone"/>
            <w:r>
              <w:rPr>
                <w:rFonts w:ascii="Arial" w:hAnsi="Arial" w:cs="Arial"/>
                <w:sz w:val="22"/>
              </w:rPr>
              <w:t>1</w:t>
            </w:r>
            <w:permEnd w:id="176948812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F77A9F" w:rsidP="000006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19937464" w:edGrp="everyone"/>
            <w:r>
              <w:rPr>
                <w:rFonts w:ascii="Arial" w:hAnsi="Arial" w:cs="Arial"/>
                <w:sz w:val="22"/>
              </w:rPr>
              <w:t>4</w:t>
            </w:r>
            <w:permEnd w:id="61993746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F77A9F" w:rsidP="000006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16209242" w:edGrp="everyone"/>
            <w:r>
              <w:rPr>
                <w:rFonts w:ascii="Arial" w:hAnsi="Arial" w:cs="Arial"/>
                <w:sz w:val="22"/>
              </w:rPr>
              <w:t>5</w:t>
            </w:r>
            <w:permEnd w:id="91620924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F77A9F" w:rsidP="000006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53824997" w:edGrp="everyone"/>
            <w:r>
              <w:rPr>
                <w:rFonts w:ascii="Arial" w:hAnsi="Arial" w:cs="Arial"/>
                <w:sz w:val="22"/>
              </w:rPr>
              <w:t>2</w:t>
            </w:r>
            <w:permEnd w:id="95382499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000631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00063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026364" w:rsidP="00000631">
            <w:pPr>
              <w:rPr>
                <w:rFonts w:ascii="Arial" w:hAnsi="Arial" w:cs="Arial"/>
                <w:sz w:val="22"/>
                <w:szCs w:val="22"/>
              </w:rPr>
            </w:pPr>
            <w:permStart w:id="1885748293" w:edGrp="everyone"/>
            <w:r>
              <w:rPr>
                <w:rFonts w:ascii="Arial" w:hAnsi="Arial" w:cs="Arial"/>
                <w:sz w:val="22"/>
                <w:szCs w:val="22"/>
              </w:rPr>
              <w:t>Elimination is the most effective method of hazard control because it completely removes a situation or thing</w:t>
            </w:r>
            <w:r w:rsidR="00FC1083">
              <w:rPr>
                <w:rFonts w:ascii="Arial" w:hAnsi="Arial" w:cs="Arial"/>
                <w:sz w:val="22"/>
                <w:szCs w:val="22"/>
              </w:rPr>
              <w:t xml:space="preserve"> that has the potential to harm a person. Providing PPE for use is considered the least effective method of hazard control as it does not remove the hazard and relies on human behaviour.  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permEnd w:id="1885748293"/>
          </w:p>
        </w:tc>
        <w:permStart w:id="8319881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1988135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000631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00063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2D636F" w:rsidRDefault="00026364" w:rsidP="00000631">
            <w:pPr>
              <w:rPr>
                <w:rFonts w:ascii="Arial" w:hAnsi="Arial" w:cs="Arial"/>
                <w:sz w:val="22"/>
                <w:szCs w:val="22"/>
              </w:rPr>
            </w:pPr>
            <w:permStart w:id="337985106" w:edGrp="everyone"/>
            <w:r>
              <w:rPr>
                <w:rFonts w:ascii="Arial" w:hAnsi="Arial" w:cs="Arial"/>
                <w:sz w:val="22"/>
                <w:szCs w:val="22"/>
              </w:rPr>
              <w:t>Substitute</w:t>
            </w:r>
            <w:permEnd w:id="337985106"/>
          </w:p>
        </w:tc>
        <w:permStart w:id="17287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8704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90D815" wp14:editId="30BE93F1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A622D" w:rsidRPr="00441559" w:rsidRDefault="001A622D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0D81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1A622D" w:rsidRPr="00441559" w:rsidRDefault="001A622D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3E5720" wp14:editId="64A1208B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A622D" w:rsidRPr="00441559" w:rsidRDefault="001A622D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E5720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1A622D" w:rsidRPr="00441559" w:rsidRDefault="001A622D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6A5E00" wp14:editId="4FA4CFE2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A622D" w:rsidRPr="00441559" w:rsidRDefault="001A622D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6A5E00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1A622D" w:rsidRPr="00441559" w:rsidRDefault="001A622D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C7FF8D" wp14:editId="13A36DA9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A622D" w:rsidRPr="00441559" w:rsidRDefault="001A622D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7FF8D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1A622D" w:rsidRPr="00441559" w:rsidRDefault="001A622D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B2B107" wp14:editId="053E4D93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A622D" w:rsidRPr="00441559" w:rsidRDefault="001A622D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2B107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1A622D" w:rsidRPr="00441559" w:rsidRDefault="001A622D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32AB30" wp14:editId="2CDE1F6A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A622D" w:rsidRPr="00441559" w:rsidRDefault="001A622D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2AB30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1A622D" w:rsidRPr="00441559" w:rsidRDefault="001A622D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067EA37" wp14:editId="0D912F7A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00063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000631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6756519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5651948" w:displacedByCustomXml="prev"/>
      </w:tr>
      <w:tr w:rsidR="00D6659B" w:rsidRPr="00553DDB" w:rsidTr="00000631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F77A9F" w:rsidP="00000631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58856891" w:edGrp="everyone"/>
            <w:r>
              <w:rPr>
                <w:rFonts w:ascii="Arial" w:hAnsi="Arial" w:cs="Arial"/>
                <w:sz w:val="22"/>
              </w:rPr>
              <w:t>D</w:t>
            </w:r>
            <w:permEnd w:id="55885689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F77A9F" w:rsidP="00000631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733289584" w:edGrp="everyone"/>
            <w:r>
              <w:rPr>
                <w:rFonts w:ascii="Arial" w:hAnsi="Arial" w:cs="Arial"/>
                <w:sz w:val="22"/>
              </w:rPr>
              <w:t>A</w:t>
            </w:r>
            <w:permEnd w:id="73328958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F77A9F" w:rsidP="00000631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60929212" w:edGrp="everyone"/>
            <w:r>
              <w:rPr>
                <w:rFonts w:ascii="Arial" w:hAnsi="Arial" w:cs="Arial"/>
                <w:sz w:val="22"/>
              </w:rPr>
              <w:t>F</w:t>
            </w:r>
            <w:permEnd w:id="196092921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F77A9F" w:rsidP="00000631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95015877" w:edGrp="everyone"/>
            <w:r>
              <w:rPr>
                <w:rFonts w:ascii="Arial" w:hAnsi="Arial" w:cs="Arial"/>
                <w:sz w:val="22"/>
              </w:rPr>
              <w:t>B</w:t>
            </w:r>
            <w:permEnd w:id="59501587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F77A9F" w:rsidP="00000631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96677927" w:edGrp="everyone"/>
            <w:r>
              <w:rPr>
                <w:rFonts w:ascii="Arial" w:hAnsi="Arial" w:cs="Arial"/>
                <w:sz w:val="22"/>
              </w:rPr>
              <w:t>E</w:t>
            </w:r>
            <w:permEnd w:id="169667792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F77A9F" w:rsidP="00000631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98677473" w:edGrp="everyone"/>
            <w:r>
              <w:rPr>
                <w:rFonts w:ascii="Arial" w:hAnsi="Arial" w:cs="Arial"/>
                <w:sz w:val="22"/>
              </w:rPr>
              <w:t>C</w:t>
            </w:r>
            <w:permEnd w:id="1198677473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000631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00063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F77A9F" w:rsidP="00000631">
            <w:pPr>
              <w:rPr>
                <w:rFonts w:ascii="Arial" w:hAnsi="Arial" w:cs="Arial"/>
                <w:sz w:val="22"/>
                <w:szCs w:val="22"/>
              </w:rPr>
            </w:pPr>
            <w:permStart w:id="2037585350" w:edGrp="everyone"/>
            <w:r>
              <w:rPr>
                <w:rFonts w:ascii="Arial" w:hAnsi="Arial" w:cs="Arial"/>
                <w:sz w:val="22"/>
                <w:szCs w:val="22"/>
              </w:rPr>
              <w:t>Danger checked.</w:t>
            </w:r>
            <w:permEnd w:id="2037585350"/>
          </w:p>
        </w:tc>
        <w:permStart w:id="19838044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3804486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00063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000631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0058869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5886908" w:displacedByCustomXml="prev"/>
      </w:tr>
      <w:tr w:rsidR="00D6659B" w:rsidRPr="00553DDB" w:rsidTr="00000631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F77A9F" w:rsidP="000006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59991833" w:edGrp="everyone"/>
            <w:r>
              <w:rPr>
                <w:rFonts w:ascii="Arial" w:hAnsi="Arial" w:cs="Arial"/>
                <w:sz w:val="22"/>
              </w:rPr>
              <w:t xml:space="preserve">Remove people from immediate danger </w:t>
            </w:r>
            <w:permEnd w:id="3599918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F77A9F" w:rsidP="000006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43764743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2437647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F77A9F" w:rsidP="000006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23499228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9234992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  <w:tr w:rsidR="00D6659B" w:rsidRPr="00553DDB" w:rsidTr="00000631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00063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000631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F77A9F" w:rsidP="000006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35683353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12356833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000631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00063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000631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000631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1950707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5070744" w:displacedByCustomXml="prev"/>
      </w:tr>
      <w:tr w:rsidR="00B5022D" w:rsidRPr="00553DDB" w:rsidTr="00000631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6754353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7543534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000631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7721764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7217643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000631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20014348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F77A9F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0143482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000631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1318749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F77A9F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3187494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000631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9877337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F77A9F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8773372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71997" wp14:editId="77FD6728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A622D" w:rsidRPr="00DE05E2" w:rsidRDefault="001A622D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1A622D" w:rsidRPr="00D94A32" w:rsidRDefault="001A622D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1A622D" w:rsidRPr="00D94A32" w:rsidRDefault="001A622D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1A622D" w:rsidRPr="00D94A32" w:rsidRDefault="001A622D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71997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1A622D" w:rsidRPr="00DE05E2" w:rsidRDefault="001A622D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1A622D" w:rsidRPr="00D94A32" w:rsidRDefault="001A622D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1A622D" w:rsidRPr="00D94A32" w:rsidRDefault="001A622D" w:rsidP="00D6659B">
                      <w:pPr>
                        <w:rPr>
                          <w:sz w:val="22"/>
                        </w:rPr>
                      </w:pPr>
                    </w:p>
                    <w:p w:rsidR="001A622D" w:rsidRPr="00D94A32" w:rsidRDefault="001A622D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F6B574D" wp14:editId="640102DB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:rsidTr="00000631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000631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:rsidTr="00000631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000631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FC1083" w:rsidP="0000063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64236884" w:edGrp="everyone"/>
            <w:r>
              <w:rPr>
                <w:rFonts w:ascii="Arial" w:hAnsi="Arial" w:cs="Arial"/>
                <w:sz w:val="22"/>
                <w:szCs w:val="22"/>
              </w:rPr>
              <w:t>19/10/20</w:t>
            </w:r>
            <w:permEnd w:id="1564236884"/>
          </w:p>
        </w:tc>
      </w:tr>
      <w:tr w:rsidR="00D6659B" w:rsidRPr="00553DDB" w:rsidTr="00000631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000631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FC1083" w:rsidP="0000063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05969934" w:edGrp="everyone"/>
            <w:r>
              <w:rPr>
                <w:rFonts w:ascii="Arial" w:hAnsi="Arial" w:cs="Arial"/>
                <w:sz w:val="22"/>
                <w:szCs w:val="22"/>
              </w:rPr>
              <w:t>Tom Branagan</w:t>
            </w:r>
            <w:permEnd w:id="905969934"/>
          </w:p>
        </w:tc>
      </w:tr>
      <w:tr w:rsidR="00D6659B" w:rsidRPr="00553DDB" w:rsidTr="00000631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000631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:rsidTr="00000631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000631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FC1083" w:rsidP="0000063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73358575" w:edGrp="everyone"/>
            <w:r w:rsidRPr="00D94A32">
              <w:rPr>
                <w:sz w:val="22"/>
              </w:rPr>
              <w:t>54 Standish Street, Salisbury</w:t>
            </w:r>
            <w:r>
              <w:rPr>
                <w:sz w:val="22"/>
              </w:rPr>
              <w:t xml:space="preserve"> (Car park) </w:t>
            </w:r>
            <w:permEnd w:id="1673358575"/>
          </w:p>
        </w:tc>
      </w:tr>
      <w:tr w:rsidR="00D6659B" w:rsidRPr="00553DDB" w:rsidTr="00000631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000631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6659B" w:rsidRDefault="00411200" w:rsidP="0000063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14923305" w:edGrp="everyone"/>
            <w:r>
              <w:rPr>
                <w:rFonts w:ascii="Arial" w:hAnsi="Arial" w:cs="Arial"/>
                <w:sz w:val="22"/>
                <w:szCs w:val="22"/>
              </w:rPr>
              <w:t>Flammable Liquid Spill</w:t>
            </w:r>
            <w:r w:rsidR="007B049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Default="007B0493" w:rsidP="0000063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drum of diesel fuel was ruptured which lead to a subsequent flammable liquid spill of approx. 3mtrs x 4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mtrs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7B0493" w:rsidRDefault="007B0493" w:rsidP="0000063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incident was caused by an unsupervised truck reversing into the carpark and backing into the diesel drums.</w:t>
            </w:r>
          </w:p>
          <w:permEnd w:id="514923305"/>
          <w:p w:rsidR="00D6659B" w:rsidRPr="00657280" w:rsidRDefault="00D6659B" w:rsidP="0000063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553DDB" w:rsidTr="00000631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000631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6659B" w:rsidRPr="00553DDB" w:rsidRDefault="00CC5D17" w:rsidP="0000063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18255324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31825532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6659B" w:rsidRPr="00553DDB" w:rsidRDefault="00CC5D17" w:rsidP="0000063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1358984458" w:edGrp="everyone"/>
                <w:r w:rsidR="007B0493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35898445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6659B" w:rsidRPr="00553DDB" w:rsidRDefault="00CC5D17" w:rsidP="0000063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93724711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59372471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6659B" w:rsidRPr="00553DDB" w:rsidRDefault="00CC5D17" w:rsidP="0000063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85482868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08548286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:rsidTr="00000631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000631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:rsidTr="00000631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000631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1A622D" w:rsidRPr="001A622D" w:rsidRDefault="00411200" w:rsidP="001A622D">
            <w:pPr>
              <w:pStyle w:val="ListParagraph"/>
              <w:numPr>
                <w:ilvl w:val="0"/>
                <w:numId w:val="69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26836265" w:edGrp="everyone"/>
            <w:r w:rsidRPr="007B0493">
              <w:rPr>
                <w:rFonts w:ascii="Arial" w:hAnsi="Arial" w:cs="Arial"/>
                <w:sz w:val="22"/>
                <w:szCs w:val="22"/>
              </w:rPr>
              <w:t>Remove drums of diesel from car park</w:t>
            </w:r>
            <w:r w:rsidR="001A622D">
              <w:rPr>
                <w:rFonts w:ascii="Arial" w:hAnsi="Arial" w:cs="Arial"/>
                <w:sz w:val="22"/>
                <w:szCs w:val="22"/>
              </w:rPr>
              <w:t xml:space="preserve"> to a more suitable storage location or flammable storage cabinet.</w:t>
            </w:r>
          </w:p>
          <w:p w:rsidR="001A622D" w:rsidRPr="001A622D" w:rsidRDefault="007B0493" w:rsidP="001A622D">
            <w:pPr>
              <w:pStyle w:val="ListParagraph"/>
              <w:numPr>
                <w:ilvl w:val="0"/>
                <w:numId w:val="69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7B0493">
              <w:rPr>
                <w:rFonts w:ascii="Arial" w:hAnsi="Arial" w:cs="Arial"/>
                <w:sz w:val="22"/>
                <w:szCs w:val="22"/>
              </w:rPr>
              <w:t>Conduct a risk assessment of car park to identify</w:t>
            </w:r>
            <w:r w:rsidR="001A622D">
              <w:rPr>
                <w:rFonts w:ascii="Arial" w:hAnsi="Arial" w:cs="Arial"/>
                <w:sz w:val="22"/>
                <w:szCs w:val="22"/>
              </w:rPr>
              <w:t xml:space="preserve"> any additional</w:t>
            </w:r>
            <w:r w:rsidRPr="007B0493">
              <w:rPr>
                <w:rFonts w:ascii="Arial" w:hAnsi="Arial" w:cs="Arial"/>
                <w:sz w:val="22"/>
                <w:szCs w:val="22"/>
              </w:rPr>
              <w:t xml:space="preserve"> potential hazards</w:t>
            </w:r>
            <w:r w:rsidR="001A622D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A622D" w:rsidRDefault="00AD5A1E" w:rsidP="007B0493">
            <w:pPr>
              <w:pStyle w:val="ListParagraph"/>
              <w:numPr>
                <w:ilvl w:val="0"/>
                <w:numId w:val="69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Install signage at front of carpark requesting all delivery drivers to phone office and wait for staff member to assist prior to entering site.</w:t>
            </w:r>
          </w:p>
          <w:p w:rsidR="007B0493" w:rsidRPr="007B0493" w:rsidRDefault="007B0493" w:rsidP="001A622D">
            <w:pPr>
              <w:pStyle w:val="ListParagraph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6659B" w:rsidRPr="00657280" w:rsidRDefault="007B0493" w:rsidP="0000063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026836265"/>
          </w:p>
        </w:tc>
      </w:tr>
      <w:tr w:rsidR="00D6659B" w:rsidRPr="00553DDB" w:rsidTr="00000631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000631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6659B" w:rsidRPr="00657280" w:rsidRDefault="00AD5A1E" w:rsidP="0000063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9986532" w:edGrp="everyone"/>
            <w:r>
              <w:rPr>
                <w:rFonts w:ascii="Arial" w:hAnsi="Arial" w:cs="Arial"/>
                <w:sz w:val="22"/>
                <w:szCs w:val="22"/>
              </w:rPr>
              <w:t>John Doe (Health &amp; safety Rep)</w:t>
            </w:r>
            <w:r w:rsidR="007B0493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79986532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000631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6659B" w:rsidRPr="00553DDB" w:rsidRDefault="00CC5D17" w:rsidP="0000063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95409991" w:edGrp="everyone"/>
                <w:r w:rsidR="00F636DB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59540999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6659B" w:rsidRPr="00553DDB" w:rsidRDefault="00CC5D17" w:rsidP="0000063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172972277" w:edGrp="everyone"/>
                <w:r w:rsidR="00AD5A1E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7297227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6659B" w:rsidRPr="00553DDB" w:rsidRDefault="00CC5D17" w:rsidP="0000063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2314414" w:edGrp="everyone"/>
                <w:r w:rsidR="00AD5A1E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2231441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000631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00063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000631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250163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AA60C6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5016326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000631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00063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411200" w:rsidP="00000631">
            <w:pPr>
              <w:rPr>
                <w:rFonts w:ascii="Arial" w:hAnsi="Arial" w:cs="Arial"/>
                <w:sz w:val="22"/>
                <w:szCs w:val="22"/>
              </w:rPr>
            </w:pPr>
            <w:permStart w:id="700453452" w:edGrp="everyone"/>
            <w:r>
              <w:rPr>
                <w:rFonts w:ascii="Arial" w:hAnsi="Arial" w:cs="Arial"/>
                <w:sz w:val="22"/>
                <w:szCs w:val="22"/>
              </w:rPr>
              <w:t>Submit report to your supervisor, site/project manager or Health &amp; Safety representative.</w:t>
            </w:r>
            <w:permEnd w:id="700453452"/>
          </w:p>
        </w:tc>
        <w:permStart w:id="9139854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162BF6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3985412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000631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00063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DB9" w:rsidRPr="00D63DB9" w:rsidRDefault="00D63DB9" w:rsidP="00D63DB9">
            <w:pPr>
              <w:rPr>
                <w:rFonts w:ascii="Arial" w:hAnsi="Arial" w:cs="Arial"/>
                <w:sz w:val="22"/>
                <w:szCs w:val="22"/>
              </w:rPr>
            </w:pPr>
            <w:permStart w:id="1179346685" w:edGrp="everyone"/>
            <w:r w:rsidRPr="00D63DB9">
              <w:rPr>
                <w:rFonts w:ascii="Arial" w:hAnsi="Arial" w:cs="Arial"/>
                <w:sz w:val="22"/>
                <w:szCs w:val="22"/>
              </w:rPr>
              <w:t>Your supervisor, site/ project manager or Health &amp; Safety Representative will organise the required resources for the implementation of risk controls.</w:t>
            </w:r>
          </w:p>
          <w:permEnd w:id="1179346685"/>
          <w:p w:rsidR="00D6659B" w:rsidRPr="00553DDB" w:rsidRDefault="00D6659B" w:rsidP="00000631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669545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6954539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000631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00063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FC1083" w:rsidP="00000631">
            <w:pPr>
              <w:rPr>
                <w:rFonts w:ascii="Arial" w:hAnsi="Arial" w:cs="Arial"/>
                <w:sz w:val="22"/>
                <w:szCs w:val="22"/>
              </w:rPr>
            </w:pPr>
            <w:permStart w:id="239304632" w:edGrp="everyone"/>
            <w:r>
              <w:rPr>
                <w:rFonts w:ascii="Arial" w:hAnsi="Arial" w:cs="Arial"/>
                <w:sz w:val="22"/>
                <w:szCs w:val="22"/>
              </w:rPr>
              <w:t>Monitor the amount of times</w:t>
            </w:r>
            <w:r w:rsidR="0041120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63DB9">
              <w:rPr>
                <w:rFonts w:ascii="Arial" w:hAnsi="Arial" w:cs="Arial"/>
                <w:sz w:val="22"/>
                <w:szCs w:val="22"/>
              </w:rPr>
              <w:t>(</w:t>
            </w:r>
            <w:r w:rsidR="00411200">
              <w:rPr>
                <w:rFonts w:ascii="Arial" w:hAnsi="Arial" w:cs="Arial"/>
                <w:sz w:val="22"/>
                <w:szCs w:val="22"/>
              </w:rPr>
              <w:t>if any</w:t>
            </w:r>
            <w:r w:rsidR="00D63DB9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the same incident has o</w:t>
            </w:r>
            <w:r w:rsidR="00EB5B1C">
              <w:rPr>
                <w:rFonts w:ascii="Arial" w:hAnsi="Arial" w:cs="Arial"/>
                <w:sz w:val="22"/>
                <w:szCs w:val="22"/>
              </w:rPr>
              <w:t>c</w:t>
            </w:r>
            <w:r>
              <w:rPr>
                <w:rFonts w:ascii="Arial" w:hAnsi="Arial" w:cs="Arial"/>
                <w:sz w:val="22"/>
                <w:szCs w:val="22"/>
              </w:rPr>
              <w:t>cur</w:t>
            </w:r>
            <w:r w:rsidR="007B0493">
              <w:rPr>
                <w:rFonts w:ascii="Arial" w:hAnsi="Arial" w:cs="Arial"/>
                <w:sz w:val="22"/>
                <w:szCs w:val="22"/>
              </w:rPr>
              <w:t>r</w:t>
            </w:r>
            <w:r>
              <w:rPr>
                <w:rFonts w:ascii="Arial" w:hAnsi="Arial" w:cs="Arial"/>
                <w:sz w:val="22"/>
                <w:szCs w:val="22"/>
              </w:rPr>
              <w:t>ed since implementation of controls</w:t>
            </w:r>
            <w:r w:rsidR="00411200">
              <w:rPr>
                <w:rFonts w:ascii="Arial" w:hAnsi="Arial" w:cs="Arial"/>
                <w:sz w:val="22"/>
                <w:szCs w:val="22"/>
              </w:rPr>
              <w:t xml:space="preserve"> over a given timeframe.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39304632"/>
          </w:p>
        </w:tc>
        <w:permStart w:id="6484354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AA60C6" w:rsidP="000006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8435464" w:displacedByCustomXml="prev"/>
      </w:tr>
    </w:tbl>
    <w:p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622D" w:rsidRDefault="001A622D" w:rsidP="00A67754">
      <w:r>
        <w:separator/>
      </w:r>
    </w:p>
  </w:endnote>
  <w:endnote w:type="continuationSeparator" w:id="0">
    <w:p w:rsidR="001A622D" w:rsidRDefault="001A622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22D" w:rsidRPr="00830749" w:rsidRDefault="001A622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A622D" w:rsidRPr="00830749" w:rsidRDefault="001A622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C304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22D" w:rsidRPr="00830749" w:rsidRDefault="001A622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A622D" w:rsidRPr="00830749" w:rsidRDefault="001A622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C3043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22D" w:rsidRDefault="001A622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22D" w:rsidRPr="00830749" w:rsidRDefault="001A622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A622D" w:rsidRPr="00830749" w:rsidRDefault="001A622D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C3043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622D" w:rsidRDefault="001A622D" w:rsidP="00A67754">
      <w:r>
        <w:separator/>
      </w:r>
    </w:p>
  </w:footnote>
  <w:footnote w:type="continuationSeparator" w:id="0">
    <w:p w:rsidR="001A622D" w:rsidRDefault="001A622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22D" w:rsidRDefault="001A622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1A622D" w:rsidRPr="00830749" w:rsidRDefault="001A622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22D" w:rsidRDefault="001A622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1A622D" w:rsidRPr="00830749" w:rsidRDefault="001A622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22D" w:rsidRDefault="001A622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22D" w:rsidRDefault="001A622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1A622D" w:rsidRPr="00830749" w:rsidRDefault="001A622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22D" w:rsidRDefault="001A622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1A622D" w:rsidRPr="00830749" w:rsidRDefault="001A622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21BDD"/>
    <w:multiLevelType w:val="hybridMultilevel"/>
    <w:tmpl w:val="323EFEA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6CC7BF8"/>
    <w:multiLevelType w:val="hybridMultilevel"/>
    <w:tmpl w:val="5066E256"/>
    <w:lvl w:ilvl="0" w:tplc="9D14A30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E23134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600E1A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F0014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60CC58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5293B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A65A78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5A2694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A4C250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432F13BC"/>
    <w:multiLevelType w:val="hybridMultilevel"/>
    <w:tmpl w:val="8BF81F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5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50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5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6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3"/>
  </w:num>
  <w:num w:numId="5">
    <w:abstractNumId w:val="10"/>
  </w:num>
  <w:num w:numId="6">
    <w:abstractNumId w:val="30"/>
  </w:num>
  <w:num w:numId="7">
    <w:abstractNumId w:val="47"/>
  </w:num>
  <w:num w:numId="8">
    <w:abstractNumId w:val="23"/>
  </w:num>
  <w:num w:numId="9">
    <w:abstractNumId w:val="25"/>
  </w:num>
  <w:num w:numId="10">
    <w:abstractNumId w:val="44"/>
  </w:num>
  <w:num w:numId="11">
    <w:abstractNumId w:val="42"/>
  </w:num>
  <w:num w:numId="12">
    <w:abstractNumId w:val="63"/>
  </w:num>
  <w:num w:numId="13">
    <w:abstractNumId w:val="15"/>
  </w:num>
  <w:num w:numId="14">
    <w:abstractNumId w:val="6"/>
  </w:num>
  <w:num w:numId="15">
    <w:abstractNumId w:val="41"/>
  </w:num>
  <w:num w:numId="16">
    <w:abstractNumId w:val="29"/>
  </w:num>
  <w:num w:numId="17">
    <w:abstractNumId w:val="39"/>
  </w:num>
  <w:num w:numId="18">
    <w:abstractNumId w:val="49"/>
  </w:num>
  <w:num w:numId="19">
    <w:abstractNumId w:val="9"/>
  </w:num>
  <w:num w:numId="20">
    <w:abstractNumId w:val="58"/>
  </w:num>
  <w:num w:numId="21">
    <w:abstractNumId w:val="56"/>
  </w:num>
  <w:num w:numId="22">
    <w:abstractNumId w:val="48"/>
  </w:num>
  <w:num w:numId="23">
    <w:abstractNumId w:val="61"/>
  </w:num>
  <w:num w:numId="24">
    <w:abstractNumId w:val="21"/>
  </w:num>
  <w:num w:numId="25">
    <w:abstractNumId w:val="68"/>
  </w:num>
  <w:num w:numId="26">
    <w:abstractNumId w:val="55"/>
  </w:num>
  <w:num w:numId="27">
    <w:abstractNumId w:val="0"/>
  </w:num>
  <w:num w:numId="28">
    <w:abstractNumId w:val="46"/>
  </w:num>
  <w:num w:numId="29">
    <w:abstractNumId w:val="66"/>
  </w:num>
  <w:num w:numId="30">
    <w:abstractNumId w:val="54"/>
  </w:num>
  <w:num w:numId="31">
    <w:abstractNumId w:val="65"/>
  </w:num>
  <w:num w:numId="32">
    <w:abstractNumId w:val="19"/>
  </w:num>
  <w:num w:numId="33">
    <w:abstractNumId w:val="52"/>
  </w:num>
  <w:num w:numId="34">
    <w:abstractNumId w:val="2"/>
  </w:num>
  <w:num w:numId="35">
    <w:abstractNumId w:val="67"/>
  </w:num>
  <w:num w:numId="36">
    <w:abstractNumId w:val="64"/>
  </w:num>
  <w:num w:numId="37">
    <w:abstractNumId w:val="12"/>
  </w:num>
  <w:num w:numId="38">
    <w:abstractNumId w:val="14"/>
  </w:num>
  <w:num w:numId="39">
    <w:abstractNumId w:val="32"/>
  </w:num>
  <w:num w:numId="40">
    <w:abstractNumId w:val="45"/>
  </w:num>
  <w:num w:numId="41">
    <w:abstractNumId w:val="43"/>
  </w:num>
  <w:num w:numId="42">
    <w:abstractNumId w:val="59"/>
  </w:num>
  <w:num w:numId="43">
    <w:abstractNumId w:val="1"/>
  </w:num>
  <w:num w:numId="44">
    <w:abstractNumId w:val="26"/>
  </w:num>
  <w:num w:numId="45">
    <w:abstractNumId w:val="31"/>
  </w:num>
  <w:num w:numId="46">
    <w:abstractNumId w:val="60"/>
  </w:num>
  <w:num w:numId="47">
    <w:abstractNumId w:val="22"/>
  </w:num>
  <w:num w:numId="48">
    <w:abstractNumId w:val="18"/>
  </w:num>
  <w:num w:numId="49">
    <w:abstractNumId w:val="4"/>
  </w:num>
  <w:num w:numId="50">
    <w:abstractNumId w:val="62"/>
  </w:num>
  <w:num w:numId="51">
    <w:abstractNumId w:val="37"/>
  </w:num>
  <w:num w:numId="52">
    <w:abstractNumId w:val="13"/>
  </w:num>
  <w:num w:numId="53">
    <w:abstractNumId w:val="3"/>
  </w:num>
  <w:num w:numId="54">
    <w:abstractNumId w:val="5"/>
  </w:num>
  <w:num w:numId="55">
    <w:abstractNumId w:val="33"/>
  </w:num>
  <w:num w:numId="56">
    <w:abstractNumId w:val="16"/>
  </w:num>
  <w:num w:numId="57">
    <w:abstractNumId w:val="7"/>
  </w:num>
  <w:num w:numId="58">
    <w:abstractNumId w:val="27"/>
  </w:num>
  <w:num w:numId="59">
    <w:abstractNumId w:val="38"/>
  </w:num>
  <w:num w:numId="60">
    <w:abstractNumId w:val="50"/>
  </w:num>
  <w:num w:numId="61">
    <w:abstractNumId w:val="57"/>
  </w:num>
  <w:num w:numId="62">
    <w:abstractNumId w:val="51"/>
  </w:num>
  <w:num w:numId="63">
    <w:abstractNumId w:val="17"/>
  </w:num>
  <w:num w:numId="64">
    <w:abstractNumId w:val="35"/>
  </w:num>
  <w:num w:numId="65">
    <w:abstractNumId w:val="36"/>
  </w:num>
  <w:num w:numId="66">
    <w:abstractNumId w:val="20"/>
  </w:num>
  <w:num w:numId="67">
    <w:abstractNumId w:val="34"/>
  </w:num>
  <w:num w:numId="68">
    <w:abstractNumId w:val="28"/>
  </w:num>
  <w:num w:numId="69">
    <w:abstractNumId w:val="4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631"/>
    <w:rsid w:val="00004086"/>
    <w:rsid w:val="000058E5"/>
    <w:rsid w:val="0000698A"/>
    <w:rsid w:val="00010145"/>
    <w:rsid w:val="00010AAE"/>
    <w:rsid w:val="00020BB6"/>
    <w:rsid w:val="00024F65"/>
    <w:rsid w:val="00026364"/>
    <w:rsid w:val="00027B47"/>
    <w:rsid w:val="00030B85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622D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47671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209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1200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067D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0493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5A1E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C304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D17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3DB9"/>
    <w:rsid w:val="00D64210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616"/>
    <w:rsid w:val="00E06C7B"/>
    <w:rsid w:val="00E07F3E"/>
    <w:rsid w:val="00E106BF"/>
    <w:rsid w:val="00E14FDF"/>
    <w:rsid w:val="00E20A05"/>
    <w:rsid w:val="00E24B7C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B1C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77A9F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1083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2A6F82D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3611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jp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C7675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8E7231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52680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C5AF2F4-DBF4-442B-93B2-46965209B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181</TotalTime>
  <Pages>13</Pages>
  <Words>1694</Words>
  <Characters>9660</Characters>
  <Application>Microsoft Office Word</Application>
  <DocSecurity>8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Tom Branagan</cp:lastModifiedBy>
  <cp:revision>6</cp:revision>
  <cp:lastPrinted>2019-05-27T02:31:00Z</cp:lastPrinted>
  <dcterms:created xsi:type="dcterms:W3CDTF">2020-10-08T02:47:00Z</dcterms:created>
  <dcterms:modified xsi:type="dcterms:W3CDTF">2020-10-19T01:44:00Z</dcterms:modified>
  <cp:contentStatus>v1-1_01/10/2019</cp:contentStatus>
</cp:coreProperties>
</file>