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8C277" w14:textId="66741B16" w:rsidR="00C76B5E" w:rsidRPr="007674DB" w:rsidRDefault="00EB3183" w:rsidP="00EB3183">
      <w:pPr>
        <w:pStyle w:val="01CSTCPLHeading1"/>
        <w:spacing w:before="240"/>
        <w:rPr>
          <w:caps w:val="0"/>
          <w:szCs w:val="32"/>
        </w:rPr>
      </w:pPr>
      <w:r w:rsidRPr="00EB3183">
        <w:rPr>
          <w:caps w:val="0"/>
          <w:szCs w:val="32"/>
        </w:rPr>
        <w:t xml:space="preserve">Project </w:t>
      </w:r>
      <w:r w:rsidR="0096067E">
        <w:rPr>
          <w:caps w:val="0"/>
          <w:szCs w:val="32"/>
        </w:rPr>
        <w:t>S</w:t>
      </w:r>
      <w:r w:rsidRPr="00EB3183">
        <w:rPr>
          <w:caps w:val="0"/>
          <w:szCs w:val="32"/>
        </w:rPr>
        <w:t xml:space="preserve">chedule </w:t>
      </w:r>
      <w:r w:rsidR="0096067E">
        <w:rPr>
          <w:caps w:val="0"/>
          <w:szCs w:val="32"/>
        </w:rPr>
        <w:t>T</w:t>
      </w:r>
      <w:r w:rsidRPr="00EB3183">
        <w:rPr>
          <w:caps w:val="0"/>
          <w:szCs w:val="32"/>
        </w:rPr>
        <w:t>emplate</w:t>
      </w:r>
    </w:p>
    <w:p w14:paraId="12B2F548" w14:textId="6696D251" w:rsidR="00D7254C" w:rsidRDefault="006658BA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7E2EEC">
        <w:rPr>
          <w:rFonts w:ascii="Arial" w:hAnsi="Arial" w:cs="Arial"/>
          <w:b/>
          <w:bCs/>
          <w:sz w:val="22"/>
          <w:szCs w:val="22"/>
        </w:rPr>
        <w:t xml:space="preserve"> Ground works</w:t>
      </w: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B8EA2F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EEFFEF" w14:textId="23412597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FC4FCF" w14:textId="3FF0C20D" w:rsidR="006658BA" w:rsidRPr="006658BA" w:rsidRDefault="007E2EEC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Piling completed read for structure to commence</w:t>
            </w:r>
          </w:p>
        </w:tc>
      </w:tr>
      <w:tr w:rsidR="006658BA" w14:paraId="3AB150EF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C361403" w14:textId="154BD93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3CB9B068" w14:textId="68B3B1A1" w:rsidR="006658BA" w:rsidRPr="00F607A0" w:rsidRDefault="007E2EEC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70% through Piling</w:t>
            </w:r>
          </w:p>
        </w:tc>
      </w:tr>
      <w:tr w:rsidR="006658BA" w14:paraId="6491058A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68F124" w14:textId="19D7DD48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0D77430" w14:textId="50B24B39" w:rsidR="006658BA" w:rsidRPr="00F607A0" w:rsidRDefault="007E2EEC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08/01/2024</w:t>
            </w:r>
          </w:p>
        </w:tc>
      </w:tr>
      <w:tr w:rsidR="006658BA" w14:paraId="33967B5C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EDB1AAE" w14:textId="0950DAA4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579FAC8" w14:textId="62FCAC76" w:rsidR="006658BA" w:rsidRPr="00F607A0" w:rsidRDefault="007E2EEC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24/02/2024</w:t>
            </w:r>
          </w:p>
        </w:tc>
      </w:tr>
      <w:tr w:rsidR="006658BA" w14:paraId="0AA4071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74D619D" w14:textId="7DE083F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5AF1D5CD" w14:textId="12711425" w:rsidR="006658BA" w:rsidRPr="00F607A0" w:rsidRDefault="007E2EEC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08/01/2024</w:t>
            </w:r>
          </w:p>
        </w:tc>
      </w:tr>
      <w:tr w:rsidR="006658BA" w14:paraId="77A7F55D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7DD9D3" w14:textId="29348CE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2EF13C6D" w14:textId="171E8ACA" w:rsidR="006658BA" w:rsidRPr="00F607A0" w:rsidRDefault="007E2EEC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08/01/2024</w:t>
            </w: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2611D075" w14:textId="5F728DB1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919"/>
        <w:gridCol w:w="2919"/>
        <w:gridCol w:w="2919"/>
        <w:gridCol w:w="2919"/>
        <w:gridCol w:w="2920"/>
      </w:tblGrid>
      <w:tr w:rsidR="006658BA" w14:paraId="19AC0849" w14:textId="77777777" w:rsidTr="006B3C90"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0E3614F4" w14:textId="5A464EE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4BCE9B39" w14:textId="564CBFF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025B797" w14:textId="596C4EDA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2010C8C" w14:textId="2B19D3E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2920" w:type="dxa"/>
            <w:shd w:val="clear" w:color="auto" w:fill="D9D9D9" w:themeFill="background1" w:themeFillShade="D9"/>
            <w:vAlign w:val="center"/>
          </w:tcPr>
          <w:p w14:paraId="0D4B37E5" w14:textId="18E3A63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F890173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7C6A5EB" w14:textId="02A744E9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 holes</w:t>
            </w:r>
          </w:p>
        </w:tc>
        <w:tc>
          <w:tcPr>
            <w:tcW w:w="2919" w:type="dxa"/>
            <w:vAlign w:val="center"/>
          </w:tcPr>
          <w:p w14:paraId="1AD81A90" w14:textId="2A5AFA5A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10/01/2024</w:t>
            </w:r>
          </w:p>
        </w:tc>
        <w:tc>
          <w:tcPr>
            <w:tcW w:w="2919" w:type="dxa"/>
            <w:vAlign w:val="center"/>
          </w:tcPr>
          <w:p w14:paraId="6F7FD941" w14:textId="7F430850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24/02/2024</w:t>
            </w:r>
          </w:p>
        </w:tc>
        <w:tc>
          <w:tcPr>
            <w:tcW w:w="2919" w:type="dxa"/>
            <w:vAlign w:val="center"/>
          </w:tcPr>
          <w:p w14:paraId="16BE95BE" w14:textId="28A38B36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 Rig</w:t>
            </w:r>
          </w:p>
        </w:tc>
        <w:tc>
          <w:tcPr>
            <w:tcW w:w="2920" w:type="dxa"/>
            <w:vAlign w:val="center"/>
          </w:tcPr>
          <w:p w14:paraId="288348B5" w14:textId="394EBECF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man</w:t>
            </w:r>
          </w:p>
        </w:tc>
      </w:tr>
      <w:tr w:rsidR="006658BA" w14:paraId="2DB4CDD4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56096D5F" w14:textId="2202D13E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 Reo cages</w:t>
            </w:r>
          </w:p>
        </w:tc>
        <w:tc>
          <w:tcPr>
            <w:tcW w:w="2919" w:type="dxa"/>
            <w:vAlign w:val="center"/>
          </w:tcPr>
          <w:p w14:paraId="42B5B220" w14:textId="6411DD84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11/01/2024</w:t>
            </w:r>
          </w:p>
        </w:tc>
        <w:tc>
          <w:tcPr>
            <w:tcW w:w="2919" w:type="dxa"/>
            <w:vAlign w:val="center"/>
          </w:tcPr>
          <w:p w14:paraId="4F7F3C95" w14:textId="1C6C0325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24/02/2024</w:t>
            </w:r>
          </w:p>
        </w:tc>
        <w:tc>
          <w:tcPr>
            <w:tcW w:w="2919" w:type="dxa"/>
            <w:vAlign w:val="center"/>
          </w:tcPr>
          <w:p w14:paraId="5F43FA7E" w14:textId="76C133B9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Reo</w:t>
            </w:r>
          </w:p>
        </w:tc>
        <w:tc>
          <w:tcPr>
            <w:tcW w:w="2920" w:type="dxa"/>
            <w:vAlign w:val="center"/>
          </w:tcPr>
          <w:p w14:paraId="4DED8FDC" w14:textId="18653EBD" w:rsidR="006658BA" w:rsidRDefault="007E2EEC" w:rsidP="007E2EE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man </w:t>
            </w:r>
          </w:p>
        </w:tc>
      </w:tr>
      <w:tr w:rsidR="006658BA" w14:paraId="4C7681FA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0C490EDE" w14:textId="5FDDC9B2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Pour Piles</w:t>
            </w:r>
          </w:p>
        </w:tc>
        <w:tc>
          <w:tcPr>
            <w:tcW w:w="2919" w:type="dxa"/>
            <w:vAlign w:val="center"/>
          </w:tcPr>
          <w:p w14:paraId="69CC0DBF" w14:textId="70FDD62A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11/01/2024</w:t>
            </w:r>
          </w:p>
        </w:tc>
        <w:tc>
          <w:tcPr>
            <w:tcW w:w="2919" w:type="dxa"/>
            <w:vAlign w:val="center"/>
          </w:tcPr>
          <w:p w14:paraId="543853F1" w14:textId="550E0B42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24/02/2024</w:t>
            </w:r>
          </w:p>
        </w:tc>
        <w:tc>
          <w:tcPr>
            <w:tcW w:w="2919" w:type="dxa"/>
            <w:vAlign w:val="center"/>
          </w:tcPr>
          <w:p w14:paraId="0FF9328C" w14:textId="2E7CE5C5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</w:t>
            </w:r>
          </w:p>
        </w:tc>
        <w:tc>
          <w:tcPr>
            <w:tcW w:w="2920" w:type="dxa"/>
            <w:vAlign w:val="center"/>
          </w:tcPr>
          <w:p w14:paraId="6614F136" w14:textId="088789AA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man and pump</w:t>
            </w:r>
          </w:p>
        </w:tc>
      </w:tr>
      <w:tr w:rsidR="006658BA" w14:paraId="71BCB901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9653A18" w14:textId="0C6218B8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Test Piles</w:t>
            </w:r>
          </w:p>
        </w:tc>
        <w:tc>
          <w:tcPr>
            <w:tcW w:w="2919" w:type="dxa"/>
            <w:vAlign w:val="center"/>
          </w:tcPr>
          <w:p w14:paraId="3B72A899" w14:textId="52B90317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16/01/2024</w:t>
            </w:r>
          </w:p>
        </w:tc>
        <w:tc>
          <w:tcPr>
            <w:tcW w:w="2919" w:type="dxa"/>
            <w:vAlign w:val="center"/>
          </w:tcPr>
          <w:p w14:paraId="38BAD56B" w14:textId="1EB87C5F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23/02/2024</w:t>
            </w:r>
          </w:p>
        </w:tc>
        <w:tc>
          <w:tcPr>
            <w:tcW w:w="2919" w:type="dxa"/>
            <w:vAlign w:val="center"/>
          </w:tcPr>
          <w:p w14:paraId="729A298F" w14:textId="47211480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Ute with computer machine</w:t>
            </w:r>
          </w:p>
        </w:tc>
        <w:tc>
          <w:tcPr>
            <w:tcW w:w="2920" w:type="dxa"/>
            <w:vAlign w:val="center"/>
          </w:tcPr>
          <w:p w14:paraId="1F393BED" w14:textId="5B1C52EE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man</w:t>
            </w:r>
          </w:p>
        </w:tc>
      </w:tr>
      <w:tr w:rsidR="006658BA" w14:paraId="0632B2CE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012474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08449E6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4B7D666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24CF465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20" w:type="dxa"/>
            <w:vAlign w:val="center"/>
          </w:tcPr>
          <w:p w14:paraId="3ECAD3F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4623CF97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6DFC0CD" w14:textId="30F4565C" w:rsidR="006658BA" w:rsidRDefault="006658BA" w:rsidP="006B3C90">
      <w:pPr>
        <w:spacing w:after="2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C87C4A" w14:textId="77777777" w:rsidR="006B3C90" w:rsidRDefault="006B3C90" w:rsidP="006B3C90">
      <w:pPr>
        <w:jc w:val="left"/>
        <w:rPr>
          <w:rFonts w:ascii="Arial" w:hAnsi="Arial" w:cs="Arial"/>
          <w:sz w:val="22"/>
          <w:szCs w:val="22"/>
        </w:rPr>
      </w:pPr>
    </w:p>
    <w:p w14:paraId="28A1D1C1" w14:textId="156A1C33" w:rsidR="006658BA" w:rsidRDefault="006658BA" w:rsidP="006B3C9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C82848C" w14:textId="262BD02F" w:rsidR="00951F2F" w:rsidRDefault="00951F2F" w:rsidP="00C76B5E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CB105C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D1F9EA7" w14:textId="3247D7C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1CE94962" w14:textId="53861E8F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have allowed an extra week in time for piling to be completed and have no allowance for extra piles</w:t>
            </w:r>
          </w:p>
        </w:tc>
      </w:tr>
      <w:tr w:rsidR="006658BA" w14:paraId="0D7974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1B2377D" w14:textId="092EA765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7E95548" w14:textId="5BF23A55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Reinforcement made up into cages. Concrete. </w:t>
            </w:r>
          </w:p>
        </w:tc>
      </w:tr>
      <w:tr w:rsidR="006658BA" w14:paraId="3F737F91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5F27AF" w14:textId="5DD891F3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59F685D" w14:textId="5E881571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team of 12 man onsite.</w:t>
            </w:r>
          </w:p>
        </w:tc>
      </w:tr>
    </w:tbl>
    <w:p w14:paraId="79DE5E48" w14:textId="3B5683D8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5068986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6D6B9D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2859FB4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6A3479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245D3F81" w14:textId="289E6F84" w:rsidR="006658BA" w:rsidRDefault="007E2EE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Currently works are 2 days behind program due to rain. With our contingency of a week extra we are still on track.</w:t>
            </w:r>
          </w:p>
        </w:tc>
      </w:tr>
      <w:tr w:rsidR="006658BA" w14:paraId="01A0A36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0A7EB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AFE877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50D749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AA9437E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7AC790D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3EC8A9" w14:textId="77777777" w:rsidR="006658BA" w:rsidRP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22353EB" w14:textId="77777777" w:rsidR="006B3C90" w:rsidRDefault="006658BA" w:rsidP="00CA70AA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10DE1E5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CD9E0B0" w14:textId="7112849A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7E2EEC">
        <w:rPr>
          <w:rFonts w:ascii="Arial" w:hAnsi="Arial" w:cs="Arial"/>
          <w:b/>
          <w:bCs/>
          <w:sz w:val="22"/>
          <w:szCs w:val="22"/>
        </w:rPr>
        <w:t xml:space="preserve"> Structure</w:t>
      </w:r>
    </w:p>
    <w:p w14:paraId="6D8D7CC7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0BF55E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8CB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4E912182" w14:textId="30425071" w:rsidR="006658BA" w:rsidRP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Top out to level 10. 2 pours per level with ground floor and transfer slab to be poured in 3.</w:t>
            </w:r>
          </w:p>
        </w:tc>
      </w:tr>
      <w:tr w:rsidR="006658BA" w14:paraId="5A3E184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4EC14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6358A1A5" w14:textId="70A5C220" w:rsidR="006658BA" w:rsidRPr="00F607A0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 has not started yet</w:t>
            </w:r>
          </w:p>
        </w:tc>
      </w:tr>
      <w:tr w:rsidR="006658BA" w14:paraId="152723C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360D6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3ACBEFA" w14:textId="22153B1D" w:rsidR="006658BA" w:rsidRPr="00F607A0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25/02/2024</w:t>
            </w:r>
          </w:p>
        </w:tc>
      </w:tr>
      <w:tr w:rsidR="006658BA" w14:paraId="15883B3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9949AE2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750680CD" w14:textId="23899A2F" w:rsidR="006658BA" w:rsidRPr="00F607A0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25/02/2025</w:t>
            </w:r>
          </w:p>
        </w:tc>
      </w:tr>
      <w:tr w:rsidR="006658BA" w14:paraId="5F1D8FC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654D23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1F10B5DD" w14:textId="70ECBDF6" w:rsidR="006658BA" w:rsidRPr="00F607A0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25/02/2024</w:t>
            </w:r>
          </w:p>
        </w:tc>
      </w:tr>
      <w:tr w:rsidR="006658BA" w14:paraId="6335E94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2119B0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6CE3335A" w14:textId="45406BBF" w:rsidR="006658BA" w:rsidRPr="00F607A0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25/02/2024</w:t>
            </w:r>
          </w:p>
        </w:tc>
      </w:tr>
    </w:tbl>
    <w:p w14:paraId="2643EE24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1713934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52709DD8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6505C71C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9B45F7B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07BFB127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5FFBD2DF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5AD5AD92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2A51DC3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45643F36" w14:textId="399520ED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 Slabs</w:t>
            </w:r>
          </w:p>
        </w:tc>
        <w:tc>
          <w:tcPr>
            <w:tcW w:w="2770" w:type="dxa"/>
            <w:vAlign w:val="center"/>
          </w:tcPr>
          <w:p w14:paraId="31D9C8FE" w14:textId="291CEC08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27/02/2024</w:t>
            </w:r>
          </w:p>
        </w:tc>
        <w:tc>
          <w:tcPr>
            <w:tcW w:w="2770" w:type="dxa"/>
            <w:vAlign w:val="center"/>
          </w:tcPr>
          <w:p w14:paraId="0B0091F7" w14:textId="48077248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25/02/2025</w:t>
            </w:r>
          </w:p>
        </w:tc>
        <w:tc>
          <w:tcPr>
            <w:tcW w:w="2770" w:type="dxa"/>
            <w:vAlign w:val="center"/>
          </w:tcPr>
          <w:p w14:paraId="2FEC7478" w14:textId="09BC1049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Ply, timber bearers, jacks ect</w:t>
            </w:r>
          </w:p>
        </w:tc>
        <w:tc>
          <w:tcPr>
            <w:tcW w:w="3515" w:type="dxa"/>
            <w:vAlign w:val="center"/>
          </w:tcPr>
          <w:p w14:paraId="1D3CDADD" w14:textId="60019A58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man</w:t>
            </w:r>
          </w:p>
        </w:tc>
      </w:tr>
      <w:tr w:rsidR="006658BA" w14:paraId="6E6E4BE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537394A2" w14:textId="47B2581D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Reo place</w:t>
            </w:r>
          </w:p>
        </w:tc>
        <w:tc>
          <w:tcPr>
            <w:tcW w:w="2770" w:type="dxa"/>
            <w:vAlign w:val="center"/>
          </w:tcPr>
          <w:p w14:paraId="141A000B" w14:textId="7F946ACD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27/02/2024</w:t>
            </w:r>
          </w:p>
        </w:tc>
        <w:tc>
          <w:tcPr>
            <w:tcW w:w="2770" w:type="dxa"/>
            <w:vAlign w:val="center"/>
          </w:tcPr>
          <w:p w14:paraId="44805CC5" w14:textId="11D80BF9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25/02/2025</w:t>
            </w:r>
          </w:p>
        </w:tc>
        <w:tc>
          <w:tcPr>
            <w:tcW w:w="2770" w:type="dxa"/>
            <w:vAlign w:val="center"/>
          </w:tcPr>
          <w:p w14:paraId="0B73C2F1" w14:textId="140B513D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Reinforcement, ancillary</w:t>
            </w:r>
          </w:p>
        </w:tc>
        <w:tc>
          <w:tcPr>
            <w:tcW w:w="3515" w:type="dxa"/>
            <w:vAlign w:val="center"/>
          </w:tcPr>
          <w:p w14:paraId="730A5510" w14:textId="388B13C9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man</w:t>
            </w:r>
          </w:p>
        </w:tc>
      </w:tr>
      <w:tr w:rsidR="006658BA" w14:paraId="6A44D90B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18620DB9" w14:textId="1A946700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 install</w:t>
            </w:r>
          </w:p>
        </w:tc>
        <w:tc>
          <w:tcPr>
            <w:tcW w:w="2770" w:type="dxa"/>
            <w:vAlign w:val="center"/>
          </w:tcPr>
          <w:p w14:paraId="04B525FD" w14:textId="7BD24815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27/02/2024</w:t>
            </w:r>
          </w:p>
        </w:tc>
        <w:tc>
          <w:tcPr>
            <w:tcW w:w="2770" w:type="dxa"/>
            <w:vAlign w:val="center"/>
          </w:tcPr>
          <w:p w14:paraId="347EFBBB" w14:textId="22116B0A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25/02/2025</w:t>
            </w:r>
          </w:p>
        </w:tc>
        <w:tc>
          <w:tcPr>
            <w:tcW w:w="2770" w:type="dxa"/>
            <w:vAlign w:val="center"/>
          </w:tcPr>
          <w:p w14:paraId="068BFDD8" w14:textId="1689752A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Conduits and </w:t>
            </w:r>
            <w:r>
              <w:rPr>
                <w:rFonts w:ascii="Arial" w:hAnsi="Arial" w:cs="Arial"/>
                <w:sz w:val="22"/>
                <w:szCs w:val="22"/>
              </w:rPr>
              <w:t>ancillary</w:t>
            </w:r>
          </w:p>
        </w:tc>
        <w:tc>
          <w:tcPr>
            <w:tcW w:w="3515" w:type="dxa"/>
            <w:vAlign w:val="center"/>
          </w:tcPr>
          <w:p w14:paraId="4395F0D4" w14:textId="4A82DC7D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man</w:t>
            </w:r>
          </w:p>
        </w:tc>
      </w:tr>
      <w:tr w:rsidR="006658BA" w14:paraId="56B690D7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E4767A4" w14:textId="18C70108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Pour concrete</w:t>
            </w:r>
          </w:p>
        </w:tc>
        <w:tc>
          <w:tcPr>
            <w:tcW w:w="2770" w:type="dxa"/>
            <w:vAlign w:val="center"/>
          </w:tcPr>
          <w:p w14:paraId="445FE6F4" w14:textId="4D245985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27/02/2024</w:t>
            </w:r>
          </w:p>
        </w:tc>
        <w:tc>
          <w:tcPr>
            <w:tcW w:w="2770" w:type="dxa"/>
            <w:vAlign w:val="center"/>
          </w:tcPr>
          <w:p w14:paraId="2E2BF988" w14:textId="7E434DA3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25/02/2025</w:t>
            </w:r>
          </w:p>
        </w:tc>
        <w:tc>
          <w:tcPr>
            <w:tcW w:w="2770" w:type="dxa"/>
            <w:vAlign w:val="center"/>
          </w:tcPr>
          <w:p w14:paraId="6810968B" w14:textId="3A1558EF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</w:t>
            </w:r>
          </w:p>
        </w:tc>
        <w:tc>
          <w:tcPr>
            <w:tcW w:w="3515" w:type="dxa"/>
            <w:vAlign w:val="center"/>
          </w:tcPr>
          <w:p w14:paraId="5F6C3EEA" w14:textId="1951726B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man</w:t>
            </w:r>
          </w:p>
        </w:tc>
      </w:tr>
      <w:tr w:rsidR="006658BA" w14:paraId="25F44948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34DF6F48" w14:textId="1D68A25D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Strip formwork</w:t>
            </w:r>
          </w:p>
        </w:tc>
        <w:tc>
          <w:tcPr>
            <w:tcW w:w="2770" w:type="dxa"/>
            <w:vAlign w:val="center"/>
          </w:tcPr>
          <w:p w14:paraId="7ABCFB90" w14:textId="068B21F4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27/02/2024</w:t>
            </w:r>
          </w:p>
        </w:tc>
        <w:tc>
          <w:tcPr>
            <w:tcW w:w="2770" w:type="dxa"/>
            <w:vAlign w:val="center"/>
          </w:tcPr>
          <w:p w14:paraId="3F0BBE6C" w14:textId="4CF578C9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25/02/2025</w:t>
            </w:r>
          </w:p>
        </w:tc>
        <w:tc>
          <w:tcPr>
            <w:tcW w:w="2770" w:type="dxa"/>
            <w:vAlign w:val="center"/>
          </w:tcPr>
          <w:p w14:paraId="4094F97F" w14:textId="32377189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</w:t>
            </w:r>
          </w:p>
        </w:tc>
        <w:tc>
          <w:tcPr>
            <w:tcW w:w="3515" w:type="dxa"/>
            <w:vAlign w:val="center"/>
          </w:tcPr>
          <w:p w14:paraId="2E3442D2" w14:textId="649F1F87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man</w:t>
            </w:r>
          </w:p>
        </w:tc>
      </w:tr>
    </w:tbl>
    <w:p w14:paraId="27AC2494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03F7F1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CA3D772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3D4B988A" w14:textId="2C9FE1BD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1827C49F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0FA4F00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8AEBD1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299C199" w14:textId="5202E8C8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Time, we have allowed 3 days extra per cycle/level. </w:t>
            </w:r>
          </w:p>
        </w:tc>
      </w:tr>
      <w:tr w:rsidR="006658BA" w14:paraId="279F74E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59961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82B7E77" w14:textId="117079DB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noted above</w:t>
            </w:r>
          </w:p>
        </w:tc>
      </w:tr>
      <w:tr w:rsidR="006658BA" w14:paraId="7EFDF48B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B55457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0156EE3B" w14:textId="16808712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noted above</w:t>
            </w:r>
          </w:p>
        </w:tc>
      </w:tr>
    </w:tbl>
    <w:p w14:paraId="6F9B71A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641478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F7222B9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ABA4BE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8AAF8F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021DC279" w14:textId="2961A239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Cost, we have 2% in each trade package for structure trades</w:t>
            </w:r>
          </w:p>
        </w:tc>
      </w:tr>
      <w:tr w:rsidR="006658BA" w14:paraId="6ECC3F8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F0D1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EA5842B" w14:textId="71AC920E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noted above</w:t>
            </w:r>
          </w:p>
        </w:tc>
      </w:tr>
      <w:tr w:rsidR="006658BA" w14:paraId="6B4FD8F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CAE436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45CE87D" w14:textId="046C2025" w:rsidR="006658BA" w:rsidRDefault="003C606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noted above</w:t>
            </w:r>
            <w:bookmarkStart w:id="0" w:name="_GoBack"/>
            <w:bookmarkEnd w:id="0"/>
          </w:p>
        </w:tc>
      </w:tr>
    </w:tbl>
    <w:p w14:paraId="7143D94A" w14:textId="77777777" w:rsidR="006658BA" w:rsidRP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C20B2BA" w14:textId="77777777" w:rsidR="006B3C90" w:rsidRDefault="006658BA" w:rsidP="00CA70AA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7ADB046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80613E9" w14:textId="7D754A3B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</w:p>
    <w:p w14:paraId="2C369C46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2E7DBD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615FFF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09C56D" w14:textId="77777777" w:rsidR="006658BA" w:rsidRP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67628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EA6B0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1318B8CC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2AA8BB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DE9632F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2D8F0473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09821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BEC07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7E9D4DF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BA5DD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44C90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04E0B5AA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76DB4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51C233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037FC322" w14:textId="77777777" w:rsidR="006658BA" w:rsidRPr="00F607A0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A472D1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0DD57613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2EE8670D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511F689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3CFBE00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5CDC2A9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61B192A0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7452FE08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10BD3C9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24C6382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3655F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31ECC1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F87530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589563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0BD415B4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46C976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9D5939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518C645E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1F359C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3FC88C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0F435C7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25162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73E6BA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0B3C00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AD9A8E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3B3164C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8B7C8E5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3C00D6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59CFEB6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887DD3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2F3D487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D10CDE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425E2939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DA2D8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B69C15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32BD39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3613AA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4413B045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60479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5A794E5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689B044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1907E6A4" w14:textId="7D502433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5F27E61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9C72E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8B1CE6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848100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3DC7E37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FF0D9F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5E6AEAC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61916B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86D093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4A067DE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88E70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E1410A0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32CE812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46B9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3C688A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23834DA7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79E1734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3959C4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E359D5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1D4231D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9109434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6C12834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4E3F28" w14:textId="77777777" w:rsidR="006658BA" w:rsidRPr="006658BA" w:rsidRDefault="006658BA" w:rsidP="006658BA">
      <w:pPr>
        <w:ind w:right="-24"/>
        <w:rPr>
          <w:rFonts w:ascii="Arial" w:hAnsi="Arial" w:cs="Arial"/>
          <w:sz w:val="22"/>
          <w:szCs w:val="22"/>
        </w:rPr>
      </w:pPr>
    </w:p>
    <w:sectPr w:rsidR="006658BA" w:rsidRPr="006658BA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62C99" w14:textId="77777777" w:rsidR="00885B7E" w:rsidRDefault="00885B7E" w:rsidP="00A67754">
      <w:r>
        <w:separator/>
      </w:r>
    </w:p>
  </w:endnote>
  <w:endnote w:type="continuationSeparator" w:id="0">
    <w:p w14:paraId="301CD9FA" w14:textId="77777777" w:rsidR="00885B7E" w:rsidRDefault="00885B7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885B7E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C606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C606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3C6066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3C6066">
      <w:rPr>
        <w:rFonts w:ascii="Arial" w:hAnsi="Arial" w:cs="Arial"/>
        <w:b/>
        <w:noProof/>
        <w:sz w:val="16"/>
        <w:szCs w:val="16"/>
      </w:rPr>
      <w:t>6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1E2D7" w14:textId="77777777" w:rsidR="00CA70AA" w:rsidRDefault="00CA70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3549DC" w14:textId="77777777" w:rsidR="00885B7E" w:rsidRDefault="00885B7E" w:rsidP="00A67754">
      <w:r>
        <w:separator/>
      </w:r>
    </w:p>
  </w:footnote>
  <w:footnote w:type="continuationSeparator" w:id="0">
    <w:p w14:paraId="37DAD9A4" w14:textId="77777777" w:rsidR="00885B7E" w:rsidRDefault="00885B7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55142" w14:textId="771B5B3F" w:rsidR="006B3C90" w:rsidRDefault="00885B7E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56531939"/>
        <w:placeholder>
          <w:docPart w:val="B7284C1DD50B4AC695B64A20422BBB9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377601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B3C9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59085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A9B46C4" w14:textId="77777777" w:rsidR="006B3C90" w:rsidRPr="00830749" w:rsidRDefault="006B3C9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DB35F" w14:textId="1C967ACE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0B20E717F12648D2BDBA7308EE13CBD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25FBC" w14:textId="77777777" w:rsidR="00CA70AA" w:rsidRDefault="00CA70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2"/>
  </w:num>
  <w:num w:numId="2">
    <w:abstractNumId w:val="22"/>
  </w:num>
  <w:num w:numId="3">
    <w:abstractNumId w:val="38"/>
  </w:num>
  <w:num w:numId="4">
    <w:abstractNumId w:val="79"/>
  </w:num>
  <w:num w:numId="5">
    <w:abstractNumId w:val="16"/>
  </w:num>
  <w:num w:numId="6">
    <w:abstractNumId w:val="44"/>
  </w:num>
  <w:num w:numId="7">
    <w:abstractNumId w:val="68"/>
  </w:num>
  <w:num w:numId="8">
    <w:abstractNumId w:val="37"/>
  </w:num>
  <w:num w:numId="9">
    <w:abstractNumId w:val="39"/>
  </w:num>
  <w:num w:numId="10">
    <w:abstractNumId w:val="62"/>
  </w:num>
  <w:num w:numId="11">
    <w:abstractNumId w:val="59"/>
  </w:num>
  <w:num w:numId="12">
    <w:abstractNumId w:val="93"/>
  </w:num>
  <w:num w:numId="13">
    <w:abstractNumId w:val="26"/>
  </w:num>
  <w:num w:numId="14">
    <w:abstractNumId w:val="9"/>
  </w:num>
  <w:num w:numId="15">
    <w:abstractNumId w:val="55"/>
  </w:num>
  <w:num w:numId="16">
    <w:abstractNumId w:val="43"/>
  </w:num>
  <w:num w:numId="17">
    <w:abstractNumId w:val="24"/>
  </w:num>
  <w:num w:numId="18">
    <w:abstractNumId w:val="100"/>
  </w:num>
  <w:num w:numId="19">
    <w:abstractNumId w:val="7"/>
  </w:num>
  <w:num w:numId="20">
    <w:abstractNumId w:val="2"/>
  </w:num>
  <w:num w:numId="21">
    <w:abstractNumId w:val="25"/>
  </w:num>
  <w:num w:numId="22">
    <w:abstractNumId w:val="19"/>
  </w:num>
  <w:num w:numId="23">
    <w:abstractNumId w:val="70"/>
  </w:num>
  <w:num w:numId="24">
    <w:abstractNumId w:val="51"/>
  </w:num>
  <w:num w:numId="25">
    <w:abstractNumId w:val="72"/>
  </w:num>
  <w:num w:numId="26">
    <w:abstractNumId w:val="15"/>
  </w:num>
  <w:num w:numId="27">
    <w:abstractNumId w:val="88"/>
  </w:num>
  <w:num w:numId="28">
    <w:abstractNumId w:val="84"/>
  </w:num>
  <w:num w:numId="29">
    <w:abstractNumId w:val="71"/>
  </w:num>
  <w:num w:numId="30">
    <w:abstractNumId w:val="91"/>
  </w:num>
  <w:num w:numId="31">
    <w:abstractNumId w:val="18"/>
  </w:num>
  <w:num w:numId="32">
    <w:abstractNumId w:val="77"/>
  </w:num>
  <w:num w:numId="33">
    <w:abstractNumId w:val="65"/>
  </w:num>
  <w:num w:numId="34">
    <w:abstractNumId w:val="23"/>
  </w:num>
  <w:num w:numId="35">
    <w:abstractNumId w:val="60"/>
  </w:num>
  <w:num w:numId="36">
    <w:abstractNumId w:val="73"/>
  </w:num>
  <w:num w:numId="37">
    <w:abstractNumId w:val="17"/>
  </w:num>
  <w:num w:numId="38">
    <w:abstractNumId w:val="36"/>
  </w:num>
  <w:num w:numId="39">
    <w:abstractNumId w:val="102"/>
  </w:num>
  <w:num w:numId="40">
    <w:abstractNumId w:val="42"/>
  </w:num>
  <w:num w:numId="41">
    <w:abstractNumId w:val="5"/>
  </w:num>
  <w:num w:numId="42">
    <w:abstractNumId w:val="57"/>
  </w:num>
  <w:num w:numId="43">
    <w:abstractNumId w:val="46"/>
  </w:num>
  <w:num w:numId="44">
    <w:abstractNumId w:val="89"/>
  </w:num>
  <w:num w:numId="45">
    <w:abstractNumId w:val="32"/>
  </w:num>
  <w:num w:numId="46">
    <w:abstractNumId w:val="83"/>
  </w:num>
  <w:num w:numId="47">
    <w:abstractNumId w:val="1"/>
  </w:num>
  <w:num w:numId="48">
    <w:abstractNumId w:val="67"/>
  </w:num>
  <w:num w:numId="49">
    <w:abstractNumId w:val="96"/>
  </w:num>
  <w:num w:numId="50">
    <w:abstractNumId w:val="81"/>
  </w:num>
  <w:num w:numId="51">
    <w:abstractNumId w:val="94"/>
  </w:num>
  <w:num w:numId="52">
    <w:abstractNumId w:val="35"/>
  </w:num>
  <w:num w:numId="53">
    <w:abstractNumId w:val="40"/>
  </w:num>
  <w:num w:numId="54">
    <w:abstractNumId w:val="85"/>
  </w:num>
  <w:num w:numId="55">
    <w:abstractNumId w:val="6"/>
  </w:num>
  <w:num w:numId="56">
    <w:abstractNumId w:val="54"/>
  </w:num>
  <w:num w:numId="57">
    <w:abstractNumId w:val="90"/>
  </w:num>
  <w:num w:numId="58">
    <w:abstractNumId w:val="30"/>
  </w:num>
  <w:num w:numId="59">
    <w:abstractNumId w:val="53"/>
  </w:num>
  <w:num w:numId="60">
    <w:abstractNumId w:val="13"/>
  </w:num>
  <w:num w:numId="61">
    <w:abstractNumId w:val="74"/>
  </w:num>
  <w:num w:numId="62">
    <w:abstractNumId w:val="11"/>
  </w:num>
  <w:num w:numId="63">
    <w:abstractNumId w:val="80"/>
  </w:num>
  <w:num w:numId="64">
    <w:abstractNumId w:val="27"/>
  </w:num>
  <w:num w:numId="65">
    <w:abstractNumId w:val="29"/>
  </w:num>
  <w:num w:numId="66">
    <w:abstractNumId w:val="56"/>
  </w:num>
  <w:num w:numId="67">
    <w:abstractNumId w:val="61"/>
  </w:num>
  <w:num w:numId="68">
    <w:abstractNumId w:val="75"/>
  </w:num>
  <w:num w:numId="69">
    <w:abstractNumId w:val="92"/>
  </w:num>
  <w:num w:numId="70">
    <w:abstractNumId w:val="66"/>
  </w:num>
  <w:num w:numId="71">
    <w:abstractNumId w:val="41"/>
  </w:num>
  <w:num w:numId="72">
    <w:abstractNumId w:val="63"/>
  </w:num>
  <w:num w:numId="73">
    <w:abstractNumId w:val="101"/>
  </w:num>
  <w:num w:numId="74">
    <w:abstractNumId w:val="4"/>
  </w:num>
  <w:num w:numId="75">
    <w:abstractNumId w:val="48"/>
  </w:num>
  <w:num w:numId="76">
    <w:abstractNumId w:val="69"/>
  </w:num>
  <w:num w:numId="77">
    <w:abstractNumId w:val="99"/>
  </w:num>
  <w:num w:numId="78">
    <w:abstractNumId w:val="28"/>
  </w:num>
  <w:num w:numId="79">
    <w:abstractNumId w:val="10"/>
  </w:num>
  <w:num w:numId="80">
    <w:abstractNumId w:val="31"/>
  </w:num>
  <w:num w:numId="81">
    <w:abstractNumId w:val="52"/>
  </w:num>
  <w:num w:numId="82">
    <w:abstractNumId w:val="21"/>
  </w:num>
  <w:num w:numId="83">
    <w:abstractNumId w:val="50"/>
  </w:num>
  <w:num w:numId="84">
    <w:abstractNumId w:val="58"/>
  </w:num>
  <w:num w:numId="85">
    <w:abstractNumId w:val="20"/>
  </w:num>
  <w:num w:numId="86">
    <w:abstractNumId w:val="82"/>
  </w:num>
  <w:num w:numId="87">
    <w:abstractNumId w:val="97"/>
  </w:num>
  <w:num w:numId="88">
    <w:abstractNumId w:val="33"/>
  </w:num>
  <w:num w:numId="89">
    <w:abstractNumId w:val="34"/>
  </w:num>
  <w:num w:numId="90">
    <w:abstractNumId w:val="14"/>
  </w:num>
  <w:num w:numId="91">
    <w:abstractNumId w:val="49"/>
  </w:num>
  <w:num w:numId="92">
    <w:abstractNumId w:val="95"/>
  </w:num>
  <w:num w:numId="93">
    <w:abstractNumId w:val="47"/>
  </w:num>
  <w:num w:numId="94">
    <w:abstractNumId w:val="78"/>
  </w:num>
  <w:num w:numId="95">
    <w:abstractNumId w:val="64"/>
  </w:num>
  <w:num w:numId="96">
    <w:abstractNumId w:val="3"/>
  </w:num>
  <w:num w:numId="97">
    <w:abstractNumId w:val="98"/>
  </w:num>
  <w:num w:numId="98">
    <w:abstractNumId w:val="8"/>
  </w:num>
  <w:num w:numId="99">
    <w:abstractNumId w:val="87"/>
  </w:num>
  <w:num w:numId="100">
    <w:abstractNumId w:val="76"/>
  </w:num>
  <w:num w:numId="101">
    <w:abstractNumId w:val="45"/>
  </w:num>
  <w:num w:numId="102">
    <w:abstractNumId w:val="86"/>
  </w:num>
  <w:num w:numId="103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1BE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066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58BA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3C90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2EEC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5B7E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7E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0AA"/>
    <w:rsid w:val="00CA78C3"/>
    <w:rsid w:val="00CB7163"/>
    <w:rsid w:val="00CB7187"/>
    <w:rsid w:val="00CC3D35"/>
    <w:rsid w:val="00CC5E27"/>
    <w:rsid w:val="00CD0491"/>
    <w:rsid w:val="00CD3B3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3183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C9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B20E717F12648D2BDBA7308EE13C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0AB7-8334-47A5-A50B-A81DE6CCB752}"/>
      </w:docPartPr>
      <w:docPartBody>
        <w:p w:rsidR="00FE7008" w:rsidRDefault="00FE7008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B7284C1DD50B4AC695B64A20422BB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A5956-640E-4E8D-AB94-D45BDAAE4110}"/>
      </w:docPartPr>
      <w:docPartBody>
        <w:p w:rsidR="00FE7008" w:rsidRDefault="00FE7008" w:rsidP="00FE7008">
          <w:pPr>
            <w:pStyle w:val="B7284C1DD50B4AC695B64A20422BBB9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57"/>
    <w:rsid w:val="00064C57"/>
    <w:rsid w:val="00E26C78"/>
    <w:rsid w:val="00F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7008"/>
    <w:rPr>
      <w:color w:val="808080"/>
    </w:rPr>
  </w:style>
  <w:style w:type="paragraph" w:customStyle="1" w:styleId="B7284C1DD50B4AC695B64A20422BBB90">
    <w:name w:val="B7284C1DD50B4AC695B64A20422BBB90"/>
    <w:rsid w:val="00FE700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6B31EBA-0CF4-4BEB-BF42-D47DDAEF6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0</TotalTime>
  <Pages>6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Ric Henderson</cp:lastModifiedBy>
  <cp:revision>2</cp:revision>
  <cp:lastPrinted>2014-09-18T04:01:00Z</cp:lastPrinted>
  <dcterms:created xsi:type="dcterms:W3CDTF">2024-02-08T23:15:00Z</dcterms:created>
  <dcterms:modified xsi:type="dcterms:W3CDTF">2024-02-08T23:15:00Z</dcterms:modified>
  <cp:category>Handout 7</cp:category>
  <cp:contentStatus>v1-1_13/04/2023</cp:contentStatus>
</cp:coreProperties>
</file>